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0665F3" w:rsidRPr="00FE3051" w:rsidP="00E04F6D">
      <w:pPr>
        <w:pStyle w:val="TitleCommittee0"/>
      </w:pPr>
      <w:sdt>
        <w:sdtPr>
          <w:alias w:val="CommitteeName"/>
          <w:tag w:val="CommitteeName"/>
          <w:id w:val="1869951332"/>
          <w:placeholder>
            <w:docPart w:val="17A83BDD02994626BB7E078AC30CB289"/>
          </w:placeholder>
          <w:richText/>
        </w:sdtPr>
        <w:sdtContent>
          <w:r w:rsidRPr="00FE3051">
            <w:t>Public Accounts Committee</w:t>
          </w:r>
        </w:sdtContent>
      </w:sdt>
    </w:p>
    <w:p w:rsidR="000665F3" w:rsidRPr="00FE3051" w:rsidP="00E04F6D">
      <w:pPr>
        <w:pStyle w:val="TitleInquiry0"/>
      </w:pPr>
      <w:r w:rsidRPr="00FE3051">
        <w:t xml:space="preserve">Oral evidence: </w:t>
      </w:r>
      <w:sdt>
        <w:sdtPr>
          <w:alias w:val="InquiryName"/>
          <w:tag w:val="InquiryName"/>
          <w:id w:val="377371847"/>
          <w:placeholder>
            <w:docPart w:val="17A83BDD02994626BB7E078AC30CB289"/>
          </w:placeholder>
          <w:richText/>
        </w:sdtPr>
        <w:sdtContent>
          <w:r w:rsidRPr="00FE3051">
            <w:t>Lessons learned: competition in public procurement</w:t>
          </w:r>
        </w:sdtContent>
      </w:sdt>
      <w:r w:rsidRPr="00FE3051">
        <w:t xml:space="preserve">, HC </w:t>
      </w:r>
      <w:sdt>
        <w:sdtPr>
          <w:alias w:val="InquiryRefNo"/>
          <w:tag w:val="InquiryRefNo"/>
          <w:id w:val="-281725174"/>
          <w:placeholder>
            <w:docPart w:val="17A83BDD02994626BB7E078AC30CB289"/>
          </w:placeholder>
          <w:richText/>
        </w:sdtPr>
        <w:sdtContent>
          <w:r w:rsidRPr="00FE3051" w:rsidR="00DA4069">
            <w:t>1760</w:t>
          </w:r>
        </w:sdtContent>
      </w:sdt>
    </w:p>
    <w:sdt>
      <w:sdtPr>
        <w:alias w:val="SittingDate"/>
        <w:tag w:val="SittingDate"/>
        <w:id w:val="-1160222926"/>
        <w:placeholder>
          <w:docPart w:val="17A83BDD02994626BB7E078AC30CB289"/>
        </w:placeholder>
        <w:richText/>
      </w:sdtPr>
      <w:sdtContent>
        <w:p w:rsidR="000665F3" w:rsidRPr="00FE3051" w:rsidP="00E04F6D">
          <w:pPr>
            <w:pStyle w:val="Para"/>
          </w:pPr>
          <w:r w:rsidRPr="00FE3051">
            <w:t>Monday 23 October 2023</w:t>
          </w:r>
        </w:p>
      </w:sdtContent>
    </w:sdt>
    <w:p w:rsidR="000665F3" w:rsidRPr="00FE3051" w:rsidP="00E04F6D">
      <w:pPr>
        <w:pStyle w:val="Para"/>
      </w:pPr>
      <w:r w:rsidRPr="00FE3051">
        <w:t xml:space="preserve">Ordered by the House of </w:t>
      </w:r>
      <w:sdt>
        <w:sdtPr>
          <w:alias w:val="House"/>
          <w:tag w:val="House"/>
          <w:id w:val="809213435"/>
          <w:placeholder>
            <w:docPart w:val="17A83BDD02994626BB7E078AC30CB289"/>
          </w:placeholder>
          <w:richText/>
        </w:sdtPr>
        <w:sdtContent>
          <w:r w:rsidRPr="00FE3051">
            <w:t>Commons</w:t>
          </w:r>
        </w:sdtContent>
      </w:sdt>
      <w:r w:rsidRPr="00FE3051">
        <w:t xml:space="preserve"> to be published on </w:t>
      </w:r>
      <w:sdt>
        <w:sdtPr>
          <w:alias w:val="PublishDate"/>
          <w:tag w:val="PublishDate"/>
          <w:id w:val="217021599"/>
          <w:placeholder>
            <w:docPart w:val="17A83BDD02994626BB7E078AC30CB289"/>
          </w:placeholder>
          <w:richText/>
        </w:sdtPr>
        <w:sdtContent>
          <w:r w:rsidRPr="00FE3051">
            <w:t>23 October 2023</w:t>
          </w:r>
        </w:sdtContent>
      </w:sdt>
      <w:r w:rsidRPr="00FE3051">
        <w:t>.</w:t>
      </w:r>
    </w:p>
    <w:p w:rsidR="000665F3" w:rsidRPr="00FE3051" w:rsidP="00E04F6D">
      <w:sdt>
        <w:sdtPr>
          <w:alias w:val="VideoHyperlink"/>
          <w:tag w:val="VideoHyperlink"/>
          <w:id w:val="703995351"/>
          <w:placeholder>
            <w:docPart w:val="17A83BDD02994626BB7E078AC30CB289"/>
          </w:placeholder>
          <w:richText/>
        </w:sdtPr>
        <w:sdtContent>
          <w:r w:rsidRPr="00FE3051">
            <w:t>Watch the meeting</w:t>
          </w:r>
        </w:sdtContent>
      </w:sdt>
    </w:p>
    <w:p w:rsidR="000665F3" w:rsidRPr="00FE3051" w:rsidP="00E04F6D">
      <w:r w:rsidRPr="00FE3051">
        <w:t xml:space="preserve">Members present: </w:t>
      </w:r>
      <w:sdt>
        <w:sdtPr>
          <w:alias w:val="MembersPresent"/>
          <w:tag w:val="MembersPresent"/>
          <w:id w:val="366340316"/>
          <w:placeholder>
            <w:docPart w:val="17A83BDD02994626BB7E078AC30CB289"/>
          </w:placeholder>
          <w:richText/>
        </w:sdtPr>
        <w:sdtContent>
          <w:r w:rsidRPr="00FE3051">
            <w:t>Dame Meg Hillier (Chair); Sir Geoffrey Clifton-Brown; Mr Jonathan Djanogly; Mrs Flick Drummond; Mr Mark Francois; Peter Grant; Ben Lake.</w:t>
          </w:r>
        </w:sdtContent>
      </w:sdt>
    </w:p>
    <w:p w:rsidR="00702C12" w:rsidRPr="00FE3051" w:rsidP="00702C12">
      <w:r w:rsidRPr="00FE3051">
        <w:t>Gareth Davies, Comptroller and Auditor General, David Fairbrother, Treasury Officer of Accounts, and Matthew Rees, NAO, were in attendance.</w:t>
      </w:r>
    </w:p>
    <w:p w:rsidR="00702C12" w:rsidRPr="00FE3051" w:rsidP="00702C12"/>
    <w:p w:rsidR="000665F3" w:rsidRPr="00FE3051" w:rsidP="00E04F6D">
      <w:pPr>
        <w:pStyle w:val="ParaCentre"/>
      </w:pPr>
      <w:r w:rsidRPr="00FE3051">
        <w:t xml:space="preserve">Questions </w:t>
      </w:r>
      <w:sdt>
        <w:sdtPr>
          <w:alias w:val="QuestionNumbers"/>
          <w:tag w:val="QuestionNumbers"/>
          <w:id w:val="-1223666168"/>
          <w:placeholder>
            <w:docPart w:val="17A83BDD02994626BB7E078AC30CB289"/>
          </w:placeholder>
          <w:richText/>
        </w:sdtPr>
        <w:sdtContent>
          <w:r w:rsidRPr="00FE3051" w:rsidR="00DA4069">
            <w:t>1 –</w:t>
          </w:r>
          <w:r w:rsidRPr="00FE3051" w:rsidR="00FE3051">
            <w:t xml:space="preserve"> 9</w:t>
          </w:r>
          <w:r w:rsidR="00C4667A">
            <w:t>2</w:t>
          </w:r>
        </w:sdtContent>
      </w:sdt>
    </w:p>
    <w:p w:rsidR="000665F3" w:rsidRPr="00FE3051" w:rsidP="00E04F6D">
      <w:pPr>
        <w:pStyle w:val="TitleWitnesses0"/>
      </w:pPr>
      <w:r w:rsidRPr="00FE3051">
        <w:t>Witnesses</w:t>
      </w:r>
    </w:p>
    <w:sdt>
      <w:sdtPr>
        <w:alias w:val="WitnessSet"/>
        <w:tag w:val="WitnessSet"/>
        <w:id w:val="-368373484"/>
        <w:placeholder>
          <w:docPart w:val="D50AE4E518A84EA782550886CD17EBE1"/>
        </w:placeholder>
        <w:richText/>
      </w:sdtPr>
      <w:sdtContent>
        <w:p w:rsidR="000665F3" w:rsidRPr="00FE3051" w:rsidP="00E04F6D">
          <w:pPr>
            <w:pStyle w:val="Para"/>
          </w:pPr>
          <w:r w:rsidRPr="00FE3051">
            <w:t>I: Sir Alex Chisholm, Permanent Secretary, Cabinet Office; Simon Tse, Chief Executive, Crown Commercial Service</w:t>
          </w:r>
          <w:r w:rsidRPr="00FE3051" w:rsidR="002B655B">
            <w:t>, Cabinet Office</w:t>
          </w:r>
          <w:r w:rsidRPr="00FE3051">
            <w:t xml:space="preserve">; Gareth Rhys Williams, Government Chief Commercial Officer and Non-Executive Director, </w:t>
          </w:r>
          <w:r w:rsidR="00CE4FC8">
            <w:t>CCS</w:t>
          </w:r>
          <w:r w:rsidRPr="00FE3051" w:rsidR="002B655B">
            <w:t>, Cabinet Office</w:t>
          </w:r>
          <w:r w:rsidRPr="00FE3051">
            <w:t>.</w:t>
          </w:r>
        </w:p>
      </w:sdtContent>
    </w:sdt>
    <w:p w:rsidR="000665F3" w:rsidRPr="00FE3051" w:rsidP="00E04F6D">
      <w:pPr>
        <w:pStyle w:val="Para"/>
      </w:pPr>
    </w:p>
    <w:p w:rsidR="000665F3" w:rsidRPr="00FE3051" w:rsidP="00E04F6D">
      <w:pPr>
        <w:pStyle w:val="Para"/>
      </w:pPr>
      <w:r w:rsidRPr="00FE3051">
        <w:t>Written evidence from witnesses:</w:t>
      </w:r>
    </w:p>
    <w:p w:rsidR="000665F3" w:rsidRPr="00FE3051" w:rsidP="00E04F6D">
      <w:pPr>
        <w:pStyle w:val="Witnesssubmission"/>
      </w:pPr>
      <w:r w:rsidRPr="00FE3051">
        <w:t>– [Add names of witnesses and hyperlink to submissions]</w:t>
      </w:r>
    </w:p>
    <w:p w:rsidR="000665F3" w:rsidRPr="00FE3051" w:rsidP="00E04F6D">
      <w:pPr>
        <w:rPr>
          <w:rFonts w:eastAsia="Times New Roman"/>
          <w:szCs w:val="20"/>
        </w:rPr>
      </w:pPr>
      <w:r w:rsidRPr="00FE3051">
        <w:br w:type="page"/>
      </w:r>
    </w:p>
    <w:p w:rsidR="002B655B" w:rsidRPr="00FE3051" w:rsidP="002B655B">
      <w:pPr>
        <w:jc w:val="center"/>
        <w:rPr>
          <w:rFonts w:eastAsia="Times New Roman" w:cs="Times New Roman"/>
          <w:sz w:val="28"/>
          <w:szCs w:val="28"/>
        </w:rPr>
      </w:pPr>
      <w:bookmarkStart w:id="0" w:name="Panel1"/>
      <w:r w:rsidRPr="00FE3051">
        <w:rPr>
          <w:rFonts w:eastAsia="Times New Roman" w:cs="Times New Roman"/>
          <w:sz w:val="28"/>
          <w:szCs w:val="28"/>
        </w:rPr>
        <w:t>Report by the Comptroller and Auditor General</w:t>
      </w:r>
    </w:p>
    <w:p w:rsidR="002B655B" w:rsidRPr="00FE3051" w:rsidP="002B655B">
      <w:pPr>
        <w:jc w:val="center"/>
        <w:rPr>
          <w:rFonts w:eastAsia="Times New Roman" w:cs="Times New Roman"/>
          <w:sz w:val="28"/>
          <w:szCs w:val="28"/>
        </w:rPr>
      </w:pPr>
      <w:r w:rsidRPr="00FE3051">
        <w:rPr>
          <w:rFonts w:eastAsia="Times New Roman" w:cs="Times New Roman"/>
          <w:sz w:val="28"/>
          <w:szCs w:val="28"/>
        </w:rPr>
        <w:t>Lessons learned: competition in public procurement (HC 1664)</w:t>
      </w:r>
    </w:p>
    <w:p w:rsidR="00451B0E" w:rsidRPr="00FE3051" w:rsidP="000665F3">
      <w:pPr>
        <w:pStyle w:val="TitlePanel0"/>
        <w:rPr>
          <w:sz w:val="22"/>
        </w:rPr>
      </w:pPr>
    </w:p>
    <w:sdt>
      <w:sdtPr>
        <w:rPr>
          <w:sz w:val="22"/>
        </w:rPr>
        <w:alias w:val="WitnessExamination"/>
        <w:tag w:val="WitnessExamination"/>
        <w:id w:val="2003463402"/>
        <w:placeholder>
          <w:docPart w:val="D50AE4E518A84EA782550886CD17EBE1"/>
        </w:placeholder>
        <w:richText/>
      </w:sdtPr>
      <w:sdtEndPr>
        <w:rPr>
          <w:sz w:val="28"/>
        </w:rPr>
      </w:sdtEndPr>
      <w:sdtContent>
        <w:p w:rsidR="000665F3" w:rsidRPr="00FE3051" w:rsidP="000665F3">
          <w:pPr>
            <w:pStyle w:val="TitlePanel0"/>
            <w:rPr>
              <w:szCs w:val="28"/>
            </w:rPr>
          </w:pPr>
          <w:r w:rsidRPr="00FE3051">
            <w:rPr>
              <w:szCs w:val="28"/>
            </w:rPr>
            <w:t xml:space="preserve">Examination of </w:t>
          </w:r>
          <w:r w:rsidR="00CE4FC8">
            <w:rPr>
              <w:szCs w:val="28"/>
            </w:rPr>
            <w:t>w</w:t>
          </w:r>
          <w:r w:rsidRPr="00FE3051">
            <w:rPr>
              <w:szCs w:val="28"/>
            </w:rPr>
            <w:t>itnesses</w:t>
          </w:r>
        </w:p>
        <w:p w:rsidR="000665F3" w:rsidRPr="00FE3051" w:rsidP="00B85EC3">
          <w:pPr>
            <w:pStyle w:val="TitlePanel0"/>
            <w:jc w:val="both"/>
          </w:pPr>
          <w:r w:rsidRPr="00FE3051">
            <w:rPr>
              <w:sz w:val="22"/>
            </w:rPr>
            <w:t xml:space="preserve">Witnesses: </w:t>
          </w:r>
          <w:r w:rsidRPr="00FE3051">
            <w:rPr>
              <w:sz w:val="22"/>
            </w:rPr>
            <w:t>Sir Alex Chisholm, Simon Tse and Gareth Rhys Williams.</w:t>
          </w:r>
        </w:p>
      </w:sdtContent>
    </w:sdt>
    <w:p w:rsidR="00702C12" w:rsidRPr="00FE3051" w:rsidP="00702C12">
      <w:pPr>
        <w:pStyle w:val="Question"/>
        <w:numPr>
          <w:ilvl w:val="0"/>
          <w:numId w:val="0"/>
        </w:numPr>
        <w:ind w:left="794"/>
      </w:pPr>
      <w:sdt>
        <w:sdtPr>
          <w:alias w:val="Member"/>
          <w:tag w:val="&lt;Member mnisId='1524' dodsId='35914'&gt;"/>
          <w:id w:val="-618302939"/>
          <w:placeholder>
            <w:docPart w:val="DefaultPlaceholder_-1854013440"/>
          </w:placeholder>
          <w:richText/>
        </w:sdtPr>
        <w:sdtContent>
          <w:r w:rsidRPr="00CE4FC8" w:rsidR="00B85EC3">
            <w:rPr>
              <w:b/>
            </w:rPr>
            <w:t>Chair:</w:t>
          </w:r>
        </w:sdtContent>
      </w:sdt>
      <w:r w:rsidRPr="00FE3051" w:rsidR="00B85EC3">
        <w:t xml:space="preserve"> </w:t>
      </w:r>
      <w:r w:rsidRPr="00FE3051" w:rsidR="00416974">
        <w:t>Welcome to the Public Accounts Committee on Monday 23 October 2023. We are here today to look at competition in public procurement</w:t>
      </w:r>
      <w:r w:rsidR="00CE4FC8">
        <w:t>,</w:t>
      </w:r>
      <w:r w:rsidRPr="00FE3051" w:rsidR="00416974">
        <w:t xml:space="preserve"> and how </w:t>
      </w:r>
      <w:r w:rsidRPr="00FE3051">
        <w:t>G</w:t>
      </w:r>
      <w:r w:rsidRPr="00FE3051" w:rsidR="00416974">
        <w:t xml:space="preserve">overnment </w:t>
      </w:r>
      <w:r w:rsidRPr="00FE3051">
        <w:t xml:space="preserve">have </w:t>
      </w:r>
      <w:r w:rsidRPr="00FE3051" w:rsidR="00416974">
        <w:t>learn</w:t>
      </w:r>
      <w:r w:rsidRPr="00FE3051">
        <w:t>ed</w:t>
      </w:r>
      <w:r w:rsidRPr="00FE3051" w:rsidR="00416974">
        <w:t xml:space="preserve"> lessons from a transformation program</w:t>
      </w:r>
      <w:r w:rsidRPr="00FE3051">
        <w:t>me</w:t>
      </w:r>
      <w:r w:rsidRPr="00FE3051" w:rsidR="00416974">
        <w:t xml:space="preserve"> in procurement </w:t>
      </w:r>
      <w:r w:rsidRPr="00FE3051">
        <w:t>t</w:t>
      </w:r>
      <w:r w:rsidRPr="00FE3051" w:rsidR="00416974">
        <w:t xml:space="preserve">hat </w:t>
      </w:r>
      <w:r w:rsidRPr="00FE3051">
        <w:t>ha</w:t>
      </w:r>
      <w:r w:rsidRPr="00FE3051" w:rsidR="00416974">
        <w:t xml:space="preserve">s been going on at least </w:t>
      </w:r>
      <w:r w:rsidR="00CE4FC8">
        <w:t xml:space="preserve">since </w:t>
      </w:r>
      <w:r w:rsidRPr="00FE3051" w:rsidR="00416974">
        <w:t xml:space="preserve">I have been a member of the Committee, which is </w:t>
      </w:r>
      <w:r w:rsidR="00CE4FC8">
        <w:t xml:space="preserve">for </w:t>
      </w:r>
      <w:r w:rsidRPr="00FE3051" w:rsidR="00416974">
        <w:t>12 years, to improve how procurement works in Government</w:t>
      </w:r>
      <w:r w:rsidRPr="00FE3051">
        <w:t>.</w:t>
      </w:r>
      <w:r w:rsidRPr="00FE3051" w:rsidR="00416974">
        <w:t xml:space="preserve"> </w:t>
      </w:r>
      <w:r w:rsidRPr="00FE3051">
        <w:t>B</w:t>
      </w:r>
      <w:r w:rsidRPr="00FE3051" w:rsidR="00416974">
        <w:t xml:space="preserve">earing in mind that Government spent </w:t>
      </w:r>
      <w:r w:rsidRPr="00FE3051">
        <w:t>£</w:t>
      </w:r>
      <w:r w:rsidRPr="00FE3051" w:rsidR="00416974">
        <w:t xml:space="preserve">259 billion in </w:t>
      </w:r>
      <w:r w:rsidRPr="00FE3051">
        <w:t xml:space="preserve">2021-22 </w:t>
      </w:r>
      <w:r w:rsidRPr="00FE3051" w:rsidR="00416974">
        <w:t>on procurement</w:t>
      </w:r>
      <w:r w:rsidRPr="00FE3051">
        <w:t>,</w:t>
      </w:r>
      <w:r w:rsidRPr="00FE3051" w:rsidR="00416974">
        <w:t xml:space="preserve"> </w:t>
      </w:r>
      <w:r w:rsidRPr="00FE3051">
        <w:t>a</w:t>
      </w:r>
      <w:r w:rsidRPr="00FE3051" w:rsidR="00416974">
        <w:t>ny small percentage of saving could lead to big sums being available to spend on other things</w:t>
      </w:r>
      <w:r w:rsidRPr="00FE3051" w:rsidR="002B655B">
        <w:t>.</w:t>
      </w:r>
      <w:r w:rsidR="00CE4FC8">
        <w:t xml:space="preserve"> </w:t>
      </w:r>
      <w:r w:rsidRPr="00FE3051">
        <w:t>I</w:t>
      </w:r>
      <w:r w:rsidRPr="00FE3051" w:rsidR="00416974">
        <w:t xml:space="preserve">t is a significant area of </w:t>
      </w:r>
      <w:r w:rsidRPr="00FE3051">
        <w:t>G</w:t>
      </w:r>
      <w:r w:rsidRPr="00FE3051" w:rsidR="00416974">
        <w:t>overnment spending</w:t>
      </w:r>
      <w:r w:rsidR="00CE4FC8">
        <w:t>,</w:t>
      </w:r>
      <w:r w:rsidRPr="00FE3051" w:rsidR="00416974">
        <w:t xml:space="preserve"> and we want a good conversation</w:t>
      </w:r>
      <w:r w:rsidRPr="00FE3051">
        <w:t xml:space="preserve"> with </w:t>
      </w:r>
      <w:r w:rsidRPr="00FE3051" w:rsidR="00416974">
        <w:t>Government today about what is going well, what might need to be improved</w:t>
      </w:r>
      <w:r w:rsidR="00CE4FC8">
        <w:t>,</w:t>
      </w:r>
      <w:r w:rsidRPr="00FE3051" w:rsidR="00416974">
        <w:t xml:space="preserve"> and what the general direction of travel is</w:t>
      </w:r>
      <w:r w:rsidRPr="00FE3051">
        <w:t>.</w:t>
      </w:r>
      <w:r w:rsidRPr="00FE3051" w:rsidR="00416974">
        <w:t xml:space="preserve"> </w:t>
      </w:r>
      <w:r w:rsidRPr="00FE3051">
        <w:t xml:space="preserve">Many thanks </w:t>
      </w:r>
      <w:r w:rsidRPr="00FE3051" w:rsidR="00416974">
        <w:t xml:space="preserve">to the National Audit Office for </w:t>
      </w:r>
      <w:r w:rsidRPr="00FE3051">
        <w:t xml:space="preserve">their </w:t>
      </w:r>
      <w:r w:rsidRPr="00FE3051" w:rsidR="00416974">
        <w:t>excellent work on this, which we are basing our hearing on.</w:t>
      </w:r>
    </w:p>
    <w:p w:rsidR="00416974" w:rsidRPr="00FE3051" w:rsidP="00702C12">
      <w:pPr>
        <w:pStyle w:val="Question"/>
        <w:numPr>
          <w:ilvl w:val="0"/>
          <w:numId w:val="0"/>
        </w:numPr>
        <w:ind w:left="794"/>
      </w:pPr>
      <w:r w:rsidRPr="00FE3051">
        <w:t xml:space="preserve">I would like to welcome our witnesses. We have </w:t>
      </w:r>
      <w:r w:rsidRPr="00FE3051" w:rsidR="00702C12">
        <w:t xml:space="preserve">Sir </w:t>
      </w:r>
      <w:r w:rsidRPr="00FE3051">
        <w:t xml:space="preserve">Alex Chisholm, the </w:t>
      </w:r>
      <w:r w:rsidRPr="00FE3051" w:rsidR="000670C8">
        <w:t>p</w:t>
      </w:r>
      <w:r w:rsidRPr="00FE3051">
        <w:t xml:space="preserve">ermanent </w:t>
      </w:r>
      <w:r w:rsidRPr="00FE3051" w:rsidR="000670C8">
        <w:t>s</w:t>
      </w:r>
      <w:r w:rsidRPr="00FE3051">
        <w:t xml:space="preserve">ecretary at the </w:t>
      </w:r>
      <w:r w:rsidRPr="00FE3051" w:rsidR="00702C12">
        <w:t xml:space="preserve">Cabinet Office. We have Gareth Rhys </w:t>
      </w:r>
      <w:r w:rsidRPr="00FE3051">
        <w:t xml:space="preserve">Williams, </w:t>
      </w:r>
      <w:r w:rsidRPr="00FE3051" w:rsidR="00702C12">
        <w:t>G</w:t>
      </w:r>
      <w:r w:rsidRPr="00FE3051">
        <w:t xml:space="preserve">overnment </w:t>
      </w:r>
      <w:r w:rsidRPr="00FE3051" w:rsidR="00702C12">
        <w:t>c</w:t>
      </w:r>
      <w:r w:rsidRPr="00FE3051">
        <w:t xml:space="preserve">hief </w:t>
      </w:r>
      <w:r w:rsidRPr="00FE3051" w:rsidR="00702C12">
        <w:t>c</w:t>
      </w:r>
      <w:r w:rsidRPr="00FE3051">
        <w:t xml:space="preserve">ommercial </w:t>
      </w:r>
      <w:r w:rsidRPr="00FE3051" w:rsidR="00702C12">
        <w:t>o</w:t>
      </w:r>
      <w:r w:rsidRPr="00FE3051">
        <w:t xml:space="preserve">fficer </w:t>
      </w:r>
      <w:r w:rsidR="00CE4FC8">
        <w:t xml:space="preserve">and </w:t>
      </w:r>
      <w:r w:rsidRPr="00FE3051" w:rsidR="00702C12">
        <w:t>n</w:t>
      </w:r>
      <w:r w:rsidRPr="00FE3051">
        <w:t xml:space="preserve">on-executive </w:t>
      </w:r>
      <w:r w:rsidRPr="00FE3051" w:rsidR="00702C12">
        <w:t>d</w:t>
      </w:r>
      <w:r w:rsidRPr="00FE3051">
        <w:t xml:space="preserve">irector of the Crown Commercial Service at the </w:t>
      </w:r>
      <w:r w:rsidRPr="00FE3051" w:rsidR="00702C12">
        <w:t>Cabinet Office</w:t>
      </w:r>
      <w:r w:rsidRPr="00FE3051">
        <w:t>, who is really the architect of a lot of this work</w:t>
      </w:r>
      <w:r w:rsidRPr="00FE3051" w:rsidR="00702C12">
        <w:t>.</w:t>
      </w:r>
      <w:r w:rsidRPr="00FE3051">
        <w:t xml:space="preserve"> </w:t>
      </w:r>
      <w:r w:rsidRPr="00FE3051" w:rsidR="00702C12">
        <w:t xml:space="preserve">We have </w:t>
      </w:r>
      <w:r w:rsidRPr="00FE3051">
        <w:t xml:space="preserve">Simon </w:t>
      </w:r>
      <w:r w:rsidRPr="00FE3051" w:rsidR="00702C12">
        <w:t>Tse</w:t>
      </w:r>
      <w:r w:rsidRPr="00FE3051">
        <w:t xml:space="preserve">, </w:t>
      </w:r>
      <w:r w:rsidRPr="00FE3051" w:rsidR="00702C12">
        <w:t>c</w:t>
      </w:r>
      <w:r w:rsidRPr="00FE3051">
        <w:t xml:space="preserve">hief </w:t>
      </w:r>
      <w:r w:rsidRPr="00FE3051" w:rsidR="00702C12">
        <w:t>e</w:t>
      </w:r>
      <w:r w:rsidRPr="00FE3051">
        <w:t xml:space="preserve">xecutive of the Crown Commercial Service at the </w:t>
      </w:r>
      <w:r w:rsidRPr="00FE3051" w:rsidR="00702C12">
        <w:t>Cabinet Office.</w:t>
      </w:r>
      <w:r w:rsidRPr="00FE3051">
        <w:t xml:space="preserve"> </w:t>
      </w:r>
      <w:r w:rsidRPr="00FE3051" w:rsidR="00702C12">
        <w:t xml:space="preserve">A warm </w:t>
      </w:r>
      <w:r w:rsidRPr="00FE3051">
        <w:t xml:space="preserve">welcome to </w:t>
      </w:r>
      <w:r w:rsidRPr="00FE3051" w:rsidR="00702C12">
        <w:t xml:space="preserve">you </w:t>
      </w:r>
      <w:r w:rsidRPr="00FE3051">
        <w:t xml:space="preserve">all. </w:t>
      </w:r>
      <w:r w:rsidRPr="00FE3051" w:rsidR="00702C12">
        <w:t xml:space="preserve">To </w:t>
      </w:r>
      <w:r w:rsidRPr="00FE3051">
        <w:t>kick us off</w:t>
      </w:r>
      <w:r w:rsidRPr="00FE3051" w:rsidR="00702C12">
        <w:t xml:space="preserve"> before we go into the main session, </w:t>
      </w:r>
      <w:r w:rsidRPr="00FE3051">
        <w:t>I am going to ask</w:t>
      </w:r>
      <w:r w:rsidRPr="00FE3051" w:rsidR="00702C12">
        <w:t xml:space="preserve"> Sir Geoffrey Clifton-Brown </w:t>
      </w:r>
      <w:r w:rsidRPr="00FE3051">
        <w:t xml:space="preserve">to ask a question of </w:t>
      </w:r>
      <w:r w:rsidRPr="00FE3051" w:rsidR="00702C12">
        <w:t>Sir Alex.</w:t>
      </w:r>
    </w:p>
    <w:p w:rsidR="00702C12" w:rsidRPr="00FE3051" w:rsidP="00416974">
      <w:pPr>
        <w:pStyle w:val="Question"/>
      </w:pPr>
      <w:sdt>
        <w:sdtPr>
          <w:alias w:val="Member"/>
          <w:tag w:val="&lt;Member mnisId='249' dodsId='25708'&gt;"/>
          <w:id w:val="-68194264"/>
          <w:placeholder>
            <w:docPart w:val="DefaultPlaceholder_-1854013440"/>
          </w:placeholder>
          <w:richText/>
        </w:sdtPr>
        <w:sdtContent>
          <w:r w:rsidRPr="00FE3051">
            <w:rPr>
              <w:b/>
            </w:rPr>
            <w:t>Sir Geoffrey Clifton-Brown:</w:t>
          </w:r>
        </w:sdtContent>
      </w:sdt>
      <w:r w:rsidRPr="00FE3051">
        <w:t xml:space="preserve"> </w:t>
      </w:r>
      <w:r w:rsidRPr="00FE3051" w:rsidR="00416974">
        <w:t xml:space="preserve">Good afternoon, everybody. </w:t>
      </w:r>
      <w:r w:rsidRPr="00FE3051">
        <w:t xml:space="preserve">Good </w:t>
      </w:r>
      <w:r w:rsidRPr="00FE3051" w:rsidR="00416974">
        <w:t>afternoon, Sir Alex. You may remember</w:t>
      </w:r>
      <w:r w:rsidR="00CE4FC8">
        <w:t xml:space="preserve"> that </w:t>
      </w:r>
      <w:r w:rsidRPr="00FE3051" w:rsidR="00416974">
        <w:t>when you were in the room with us in May on transforming digital</w:t>
      </w:r>
      <w:r w:rsidRPr="00FE3051">
        <w:t>,</w:t>
      </w:r>
      <w:r w:rsidRPr="00FE3051" w:rsidR="00416974">
        <w:t xml:space="preserve"> I asked you a question</w:t>
      </w:r>
      <w:r w:rsidRPr="00FE3051">
        <w:t>,</w:t>
      </w:r>
      <w:r w:rsidRPr="00FE3051" w:rsidR="00416974">
        <w:t xml:space="preserve"> since when we have had a plethora of others</w:t>
      </w:r>
      <w:r w:rsidRPr="00FE3051">
        <w:t>,</w:t>
      </w:r>
      <w:r w:rsidRPr="00FE3051" w:rsidR="00416974">
        <w:t xml:space="preserve"> </w:t>
      </w:r>
      <w:r w:rsidRPr="00FE3051">
        <w:t xml:space="preserve">on </w:t>
      </w:r>
      <w:r w:rsidRPr="00FE3051" w:rsidR="00416974">
        <w:t>appointment letters for second permanent secretaries</w:t>
      </w:r>
      <w:r w:rsidR="00CE4FC8">
        <w:t xml:space="preserve">, and </w:t>
      </w:r>
      <w:r w:rsidRPr="00FE3051" w:rsidR="00416974">
        <w:t>making digital</w:t>
      </w:r>
      <w:r w:rsidR="00CE4FC8">
        <w:t xml:space="preserve">, as well as various financial matters, </w:t>
      </w:r>
      <w:r w:rsidRPr="00FE3051" w:rsidR="00CE4FC8">
        <w:t>one of their responsibilities</w:t>
      </w:r>
      <w:r w:rsidRPr="00FE3051" w:rsidR="00416974">
        <w:t xml:space="preserve">. </w:t>
      </w:r>
      <w:r w:rsidRPr="00FE3051">
        <w:t>A</w:t>
      </w:r>
      <w:r w:rsidRPr="00FE3051" w:rsidR="00416974">
        <w:t>t that time</w:t>
      </w:r>
      <w:r w:rsidRPr="00FE3051">
        <w:t>,</w:t>
      </w:r>
      <w:r w:rsidRPr="00FE3051" w:rsidR="00416974">
        <w:t xml:space="preserve"> you said</w:t>
      </w:r>
      <w:r w:rsidRPr="00FE3051">
        <w:t xml:space="preserve">, “This is an interesting possibility, although </w:t>
      </w:r>
      <w:r w:rsidRPr="00FE3051" w:rsidR="00416974">
        <w:t>others might have a view on it</w:t>
      </w:r>
      <w:r w:rsidR="00CE4FC8">
        <w:t>.</w:t>
      </w:r>
      <w:r w:rsidRPr="00FE3051">
        <w:t>”</w:t>
      </w:r>
      <w:r w:rsidRPr="00FE3051" w:rsidR="00416974">
        <w:t xml:space="preserve"> Have you made any progress on that?</w:t>
      </w:r>
    </w:p>
    <w:p w:rsidR="00702C12" w:rsidRPr="00FE3051" w:rsidP="00702C12">
      <w:pPr>
        <w:pStyle w:val="Answer"/>
      </w:pPr>
      <w:sdt>
        <w:sdtPr>
          <w:alias w:val="Witness"/>
          <w:id w:val="482275580"/>
          <w:placeholder>
            <w:docPart w:val="DefaultPlaceholder_-1854013440"/>
          </w:placeholder>
          <w:richText/>
        </w:sdtPr>
        <w:sdtContent>
          <w:r w:rsidRPr="00FE3051" w:rsidR="002354A0">
            <w:rPr>
              <w:b/>
              <w:i/>
            </w:rPr>
            <w:t>Sir Alex Chisholm:</w:t>
          </w:r>
        </w:sdtContent>
      </w:sdt>
      <w:r w:rsidRPr="00FE3051">
        <w:t xml:space="preserve"> </w:t>
      </w:r>
      <w:r w:rsidRPr="00FE3051" w:rsidR="00416974">
        <w:t xml:space="preserve">Thank you very much for </w:t>
      </w:r>
      <w:r w:rsidRPr="00FE3051" w:rsidR="000670C8">
        <w:t>your</w:t>
      </w:r>
      <w:r w:rsidRPr="00FE3051">
        <w:t xml:space="preserve"> </w:t>
      </w:r>
      <w:r w:rsidRPr="00FE3051" w:rsidR="00416974">
        <w:t>question</w:t>
      </w:r>
      <w:r w:rsidRPr="00FE3051">
        <w:t>, as ever. F</w:t>
      </w:r>
      <w:r w:rsidRPr="00FE3051" w:rsidR="00416974">
        <w:t xml:space="preserve">irst of all, there </w:t>
      </w:r>
      <w:r w:rsidRPr="00FE3051">
        <w:t xml:space="preserve">has </w:t>
      </w:r>
      <w:r w:rsidRPr="00FE3051" w:rsidR="00416974">
        <w:t>been great progress in digital transformation since May</w:t>
      </w:r>
      <w:r w:rsidRPr="00FE3051">
        <w:t>.</w:t>
      </w:r>
      <w:r w:rsidRPr="00FE3051" w:rsidR="00416974">
        <w:t xml:space="preserve"> </w:t>
      </w:r>
      <w:r w:rsidRPr="00FE3051">
        <w:t>W</w:t>
      </w:r>
      <w:r w:rsidRPr="00FE3051" w:rsidR="00416974">
        <w:t>e have kept up</w:t>
      </w:r>
      <w:r w:rsidR="00CE4FC8">
        <w:t xml:space="preserve"> with the </w:t>
      </w:r>
      <w:r w:rsidRPr="00FE3051" w:rsidR="00416974">
        <w:t xml:space="preserve">rate </w:t>
      </w:r>
      <w:r w:rsidR="00CE4FC8">
        <w:t xml:space="preserve">on </w:t>
      </w:r>
      <w:r w:rsidRPr="00FE3051" w:rsidR="00416974">
        <w:t xml:space="preserve">which </w:t>
      </w:r>
      <w:r w:rsidR="00CE4FC8">
        <w:t xml:space="preserve">the </w:t>
      </w:r>
      <w:r w:rsidRPr="00FE3051" w:rsidR="00416974">
        <w:t>NAO and P</w:t>
      </w:r>
      <w:r w:rsidRPr="00FE3051">
        <w:t>A</w:t>
      </w:r>
      <w:r w:rsidRPr="00FE3051" w:rsidR="00416974">
        <w:t xml:space="preserve">C </w:t>
      </w:r>
      <w:r w:rsidRPr="00FE3051">
        <w:t xml:space="preserve">commented </w:t>
      </w:r>
      <w:r w:rsidRPr="00FE3051" w:rsidR="00416974">
        <w:t>favourabl</w:t>
      </w:r>
      <w:r w:rsidRPr="00FE3051" w:rsidR="00DA4069">
        <w:t>y</w:t>
      </w:r>
      <w:r w:rsidRPr="00FE3051" w:rsidR="00416974">
        <w:t xml:space="preserve"> </w:t>
      </w:r>
      <w:r w:rsidR="00CE4FC8">
        <w:t xml:space="preserve">when </w:t>
      </w:r>
      <w:r w:rsidRPr="00FE3051" w:rsidR="00416974">
        <w:t>we were last before you.</w:t>
      </w:r>
    </w:p>
    <w:p w:rsidR="00DA4069" w:rsidRPr="00FE3051" w:rsidP="00702C12">
      <w:pPr>
        <w:pStyle w:val="Answer"/>
      </w:pPr>
      <w:r w:rsidRPr="00FE3051">
        <w:t xml:space="preserve">The </w:t>
      </w:r>
      <w:r w:rsidRPr="00FE3051" w:rsidR="00702C12">
        <w:t xml:space="preserve">job description for </w:t>
      </w:r>
      <w:r w:rsidRPr="00FE3051">
        <w:t xml:space="preserve">second permanent </w:t>
      </w:r>
      <w:r w:rsidRPr="00FE3051" w:rsidR="00702C12">
        <w:t xml:space="preserve">secretary varies </w:t>
      </w:r>
      <w:r w:rsidRPr="00FE3051">
        <w:t xml:space="preserve">between </w:t>
      </w:r>
      <w:r w:rsidRPr="00FE3051" w:rsidR="00702C12">
        <w:t>D</w:t>
      </w:r>
      <w:r w:rsidRPr="00FE3051">
        <w:t>epartments</w:t>
      </w:r>
      <w:r w:rsidRPr="00FE3051" w:rsidR="00702C12">
        <w:t>. I</w:t>
      </w:r>
      <w:r w:rsidRPr="00FE3051">
        <w:t>n some cases</w:t>
      </w:r>
      <w:r w:rsidRPr="00FE3051" w:rsidR="00702C12">
        <w:t>,</w:t>
      </w:r>
      <w:r w:rsidRPr="00FE3051">
        <w:t xml:space="preserve"> the focus is on delivery of major program</w:t>
      </w:r>
      <w:r w:rsidRPr="00FE3051" w:rsidR="00702C12">
        <w:t>me</w:t>
      </w:r>
      <w:r w:rsidRPr="00FE3051">
        <w:t>s</w:t>
      </w:r>
      <w:r w:rsidR="00CE4FC8">
        <w:t xml:space="preserve">, </w:t>
      </w:r>
      <w:r w:rsidRPr="00FE3051" w:rsidR="00702C12">
        <w:t>and in others</w:t>
      </w:r>
      <w:r w:rsidR="00CE4FC8">
        <w:t>,</w:t>
      </w:r>
      <w:r w:rsidRPr="00FE3051">
        <w:t xml:space="preserve"> there is more of a vertical division, as has happened in the Treasury over a number of years</w:t>
      </w:r>
      <w:r w:rsidRPr="00FE3051" w:rsidR="00702C12">
        <w:t>, so</w:t>
      </w:r>
      <w:r w:rsidRPr="00FE3051">
        <w:t xml:space="preserve"> I do not think that </w:t>
      </w:r>
      <w:r w:rsidRPr="00FE3051" w:rsidR="00702C12">
        <w:t xml:space="preserve">there </w:t>
      </w:r>
      <w:r w:rsidRPr="00FE3051">
        <w:t>is a single model</w:t>
      </w:r>
      <w:r w:rsidRPr="00FE3051" w:rsidR="00702C12">
        <w:t xml:space="preserve">, but </w:t>
      </w:r>
      <w:r w:rsidRPr="00FE3051">
        <w:t>what you are right to say is that digital transformation need</w:t>
      </w:r>
      <w:r w:rsidRPr="00FE3051" w:rsidR="00702C12">
        <w:t>s</w:t>
      </w:r>
      <w:r w:rsidRPr="00FE3051">
        <w:t xml:space="preserve"> to be led from the most senior levels</w:t>
      </w:r>
      <w:r w:rsidRPr="00FE3051" w:rsidR="00702C12">
        <w:t>.</w:t>
      </w:r>
      <w:r w:rsidRPr="00FE3051">
        <w:t xml:space="preserve"> </w:t>
      </w:r>
      <w:r w:rsidRPr="00FE3051" w:rsidR="00702C12">
        <w:t>T</w:t>
      </w:r>
      <w:r w:rsidRPr="00FE3051">
        <w:t xml:space="preserve">hat is one of the reasons why we created the Digital and Data Board, which is a </w:t>
      </w:r>
      <w:r w:rsidRPr="00FE3051" w:rsidR="00702C12">
        <w:t xml:space="preserve">sub-board of the </w:t>
      </w:r>
      <w:r w:rsidRPr="00FE3051">
        <w:t xml:space="preserve">Civil Service </w:t>
      </w:r>
      <w:r w:rsidRPr="00FE3051" w:rsidR="00702C12">
        <w:t>B</w:t>
      </w:r>
      <w:r w:rsidRPr="00FE3051">
        <w:t>oard</w:t>
      </w:r>
      <w:r w:rsidR="00CE4FC8">
        <w:t xml:space="preserve">: </w:t>
      </w:r>
      <w:r w:rsidRPr="00FE3051">
        <w:t xml:space="preserve">to make sure that not only technical professionals </w:t>
      </w:r>
      <w:r w:rsidRPr="00FE3051" w:rsidR="00702C12">
        <w:t xml:space="preserve">but </w:t>
      </w:r>
      <w:r w:rsidRPr="00FE3051">
        <w:t xml:space="preserve">also </w:t>
      </w:r>
      <w:r w:rsidRPr="00FE3051" w:rsidR="000670C8">
        <w:t>p</w:t>
      </w:r>
      <w:r w:rsidRPr="00FE3051" w:rsidR="00702C12">
        <w:t xml:space="preserve">ermanent </w:t>
      </w:r>
      <w:r w:rsidRPr="00FE3051" w:rsidR="000670C8">
        <w:t>s</w:t>
      </w:r>
      <w:r w:rsidRPr="00FE3051" w:rsidR="00702C12">
        <w:t xml:space="preserve">ecretaries </w:t>
      </w:r>
      <w:r w:rsidRPr="00FE3051">
        <w:t>are leading our efforts on digital transformation</w:t>
      </w:r>
      <w:r w:rsidRPr="00FE3051" w:rsidR="00702C12">
        <w:t>.</w:t>
      </w:r>
    </w:p>
    <w:p w:rsidR="00702C12" w:rsidRPr="00FE3051" w:rsidP="00702C12">
      <w:pPr>
        <w:pStyle w:val="Answer"/>
      </w:pPr>
      <w:r>
        <w:t xml:space="preserve">On </w:t>
      </w:r>
      <w:r w:rsidRPr="00FE3051">
        <w:t>t</w:t>
      </w:r>
      <w:r w:rsidRPr="00FE3051" w:rsidR="00416974">
        <w:t>he people who come to come to that board</w:t>
      </w:r>
      <w:r w:rsidRPr="00FE3051">
        <w:t>, it</w:t>
      </w:r>
      <w:r w:rsidRPr="00FE3051" w:rsidR="00416974">
        <w:t xml:space="preserve"> is chaired by Jim </w:t>
      </w:r>
      <w:r w:rsidRPr="00FE3051">
        <w:t xml:space="preserve">Harra, </w:t>
      </w:r>
      <w:r w:rsidRPr="00FE3051" w:rsidR="000670C8">
        <w:t>p</w:t>
      </w:r>
      <w:r w:rsidRPr="00FE3051">
        <w:t xml:space="preserve">ermanent </w:t>
      </w:r>
      <w:r w:rsidRPr="00FE3051" w:rsidR="000670C8">
        <w:t>s</w:t>
      </w:r>
      <w:r w:rsidRPr="00FE3051">
        <w:t>ecretary at HMRC</w:t>
      </w:r>
      <w:r>
        <w:t xml:space="preserve">. He is </w:t>
      </w:r>
      <w:r w:rsidRPr="00FE3051">
        <w:t>joined by Matthew Rycroft from the Home Office, Peter Schofield from DWP, et</w:t>
      </w:r>
      <w:r>
        <w:t>c.</w:t>
      </w:r>
      <w:r w:rsidRPr="00FE3051" w:rsidR="00416974">
        <w:t xml:space="preserve"> </w:t>
      </w:r>
      <w:r w:rsidRPr="00FE3051">
        <w:t>Y</w:t>
      </w:r>
      <w:r w:rsidRPr="00FE3051" w:rsidR="00416974">
        <w:t xml:space="preserve">ou </w:t>
      </w:r>
      <w:r w:rsidRPr="00FE3051">
        <w:t xml:space="preserve">will </w:t>
      </w:r>
      <w:r w:rsidRPr="00FE3051" w:rsidR="00416974">
        <w:t xml:space="preserve">take my point </w:t>
      </w:r>
      <w:r w:rsidRPr="00FE3051">
        <w:t xml:space="preserve">that we </w:t>
      </w:r>
      <w:r w:rsidRPr="00FE3051" w:rsidR="00416974">
        <w:t>are trying to make sure that the top of the shop is fully versed</w:t>
      </w:r>
      <w:r>
        <w:t xml:space="preserve"> in </w:t>
      </w:r>
      <w:r w:rsidRPr="00FE3051" w:rsidR="00416974">
        <w:t>how digital transformation offers huge potential for overall productivity and improving the public service.</w:t>
      </w:r>
    </w:p>
    <w:p w:rsidR="00702C12" w:rsidRPr="00FE3051" w:rsidP="00702C12">
      <w:pPr>
        <w:pStyle w:val="Question"/>
      </w:pPr>
      <w:sdt>
        <w:sdtPr>
          <w:alias w:val="Member"/>
          <w:tag w:val="&lt;Member mnisId='249' dodsId='25708'&gt;"/>
          <w:id w:val="279688737"/>
          <w:placeholder>
            <w:docPart w:val="DefaultPlaceholder_-1854013440"/>
          </w:placeholder>
          <w:richText/>
        </w:sdtPr>
        <w:sdtContent>
          <w:r w:rsidRPr="00FE3051">
            <w:rPr>
              <w:b/>
            </w:rPr>
            <w:t>Sir Geoffrey Clifton-Brown:</w:t>
          </w:r>
        </w:sdtContent>
      </w:sdt>
      <w:r w:rsidRPr="00FE3051">
        <w:t xml:space="preserve"> T</w:t>
      </w:r>
      <w:r w:rsidRPr="00FE3051" w:rsidR="00416974">
        <w:t xml:space="preserve">hank you for that answer. Digital seems to be so critical to so much </w:t>
      </w:r>
      <w:r w:rsidRPr="00FE3051">
        <w:t xml:space="preserve">of </w:t>
      </w:r>
      <w:r w:rsidRPr="00FE3051" w:rsidR="00416974">
        <w:t>what Government do</w:t>
      </w:r>
      <w:r w:rsidR="00CE4FC8">
        <w:t xml:space="preserve">. That will be true in this </w:t>
      </w:r>
      <w:r w:rsidRPr="00FE3051">
        <w:t>hearing</w:t>
      </w:r>
      <w:r w:rsidR="00CE4FC8">
        <w:t>, too;</w:t>
      </w:r>
      <w:r w:rsidRPr="00FE3051">
        <w:t xml:space="preserve"> I </w:t>
      </w:r>
      <w:r w:rsidRPr="00FE3051" w:rsidR="00416974">
        <w:t xml:space="preserve">am sure </w:t>
      </w:r>
      <w:r w:rsidR="00CE4FC8">
        <w:t xml:space="preserve">that </w:t>
      </w:r>
      <w:r w:rsidRPr="00FE3051" w:rsidR="00416974">
        <w:t xml:space="preserve">we will return to that subject. </w:t>
      </w:r>
    </w:p>
    <w:p w:rsidR="00CB1E33" w:rsidRPr="00FE3051" w:rsidP="00702C12">
      <w:pPr>
        <w:pStyle w:val="Question"/>
        <w:numPr>
          <w:ilvl w:val="0"/>
          <w:numId w:val="0"/>
        </w:numPr>
        <w:ind w:left="794"/>
      </w:pPr>
      <w:r w:rsidRPr="00FE3051">
        <w:t>C</w:t>
      </w:r>
      <w:r w:rsidRPr="00FE3051" w:rsidR="00416974">
        <w:t xml:space="preserve">an I start today’s session, as the Chair has introduced </w:t>
      </w:r>
      <w:r w:rsidRPr="00FE3051">
        <w:t>it</w:t>
      </w:r>
      <w:r w:rsidRPr="00FE3051" w:rsidR="00416974">
        <w:t xml:space="preserve">, on </w:t>
      </w:r>
      <w:r w:rsidRPr="00FE3051" w:rsidR="00E97788">
        <w:t>l</w:t>
      </w:r>
      <w:r w:rsidRPr="00FE3051" w:rsidR="00416974">
        <w:t>essons learned</w:t>
      </w:r>
      <w:r w:rsidRPr="00FE3051" w:rsidR="00E97788">
        <w:t xml:space="preserve"> and</w:t>
      </w:r>
      <w:r w:rsidRPr="00FE3051" w:rsidR="00416974">
        <w:t xml:space="preserve"> competition in public procurement</w:t>
      </w:r>
      <w:r w:rsidR="00CE4FC8">
        <w:t xml:space="preserve">? On </w:t>
      </w:r>
      <w:r w:rsidRPr="00FE3051" w:rsidR="00416974">
        <w:t xml:space="preserve">paragraph </w:t>
      </w:r>
      <w:r w:rsidRPr="00FE3051">
        <w:t>4</w:t>
      </w:r>
      <w:r w:rsidRPr="00FE3051" w:rsidR="00416974">
        <w:t xml:space="preserve">, the </w:t>
      </w:r>
      <w:r w:rsidR="00CE4FC8">
        <w:t xml:space="preserve">Government made the </w:t>
      </w:r>
      <w:r w:rsidRPr="00FE3051" w:rsidR="00416974">
        <w:t>theoretical calculation</w:t>
      </w:r>
      <w:r w:rsidR="00CE4FC8">
        <w:t xml:space="preserve">, </w:t>
      </w:r>
      <w:r w:rsidRPr="00FE3051" w:rsidR="00416974">
        <w:t xml:space="preserve">in relation to the </w:t>
      </w:r>
      <w:r w:rsidRPr="00FE3051">
        <w:t>P</w:t>
      </w:r>
      <w:r w:rsidRPr="00FE3051" w:rsidR="00416974">
        <w:t xml:space="preserve">rocurement </w:t>
      </w:r>
      <w:r w:rsidRPr="00FE3051">
        <w:t>B</w:t>
      </w:r>
      <w:r w:rsidRPr="00FE3051" w:rsidR="00416974">
        <w:t>ill</w:t>
      </w:r>
      <w:r w:rsidR="00CE4FC8">
        <w:t xml:space="preserve">, </w:t>
      </w:r>
      <w:r w:rsidRPr="00FE3051" w:rsidR="00416974">
        <w:t xml:space="preserve">that savings of </w:t>
      </w:r>
      <w:r w:rsidR="00CE4FC8">
        <w:t xml:space="preserve">between </w:t>
      </w:r>
      <w:r w:rsidRPr="00FE3051" w:rsidR="00416974">
        <w:t>£</w:t>
      </w:r>
      <w:r w:rsidRPr="00FE3051">
        <w:t xml:space="preserve">4 billion </w:t>
      </w:r>
      <w:r w:rsidR="00CE4FC8">
        <w:t xml:space="preserve">and </w:t>
      </w:r>
      <w:r w:rsidRPr="00FE3051">
        <w:t xml:space="preserve">£7.7 </w:t>
      </w:r>
      <w:r w:rsidRPr="00FE3051" w:rsidR="00416974">
        <w:t>billion a year could be achieved</w:t>
      </w:r>
      <w:r w:rsidR="00CE4FC8">
        <w:t xml:space="preserve"> </w:t>
      </w:r>
      <w:r w:rsidRPr="00FE3051" w:rsidR="00CE4FC8">
        <w:t>through increased competition</w:t>
      </w:r>
      <w:r w:rsidR="00CE4FC8">
        <w:t xml:space="preserve">. </w:t>
      </w:r>
      <w:r w:rsidRPr="00FE3051" w:rsidR="00CE4FC8">
        <w:t xml:space="preserve">What </w:t>
      </w:r>
      <w:r w:rsidRPr="00FE3051" w:rsidR="00416974">
        <w:t>is your view on that? That is a great deal of money</w:t>
      </w:r>
      <w:r w:rsidRPr="00FE3051">
        <w:t>.</w:t>
      </w:r>
    </w:p>
    <w:p w:rsidR="00CB1E33" w:rsidRPr="00FE3051" w:rsidP="00CB1E33">
      <w:pPr>
        <w:pStyle w:val="Answer"/>
      </w:pPr>
      <w:sdt>
        <w:sdtPr>
          <w:alias w:val="Witness"/>
          <w:id w:val="1432557569"/>
          <w:placeholder>
            <w:docPart w:val="DefaultPlaceholder_-1854013440"/>
          </w:placeholder>
          <w:richText/>
        </w:sdtPr>
        <w:sdtContent>
          <w:r w:rsidRPr="00FE3051" w:rsidR="002354A0">
            <w:rPr>
              <w:b/>
              <w:i/>
            </w:rPr>
            <w:t>Sir Alex Chisholm:</w:t>
          </w:r>
        </w:sdtContent>
      </w:sdt>
      <w:r w:rsidRPr="00FE3051">
        <w:t xml:space="preserve"> Was that addressed to me?</w:t>
      </w:r>
    </w:p>
    <w:p w:rsidR="00CB1E33" w:rsidRPr="00FE3051" w:rsidP="00CE4FC8">
      <w:pPr>
        <w:pStyle w:val="Question"/>
        <w:numPr>
          <w:ilvl w:val="0"/>
          <w:numId w:val="0"/>
        </w:numPr>
        <w:ind w:left="794"/>
      </w:pPr>
      <w:sdt>
        <w:sdtPr>
          <w:alias w:val="Member"/>
          <w:tag w:val="&lt;Member mnisId='249' dodsId='25708'&gt;"/>
          <w:id w:val="920447305"/>
          <w:placeholder>
            <w:docPart w:val="DefaultPlaceholder_-1854013440"/>
          </w:placeholder>
          <w:richText/>
        </w:sdtPr>
        <w:sdtContent>
          <w:r w:rsidRPr="00FE3051">
            <w:rPr>
              <w:b/>
            </w:rPr>
            <w:t>Sir Geoffrey Clifton-Brown:</w:t>
          </w:r>
        </w:sdtContent>
      </w:sdt>
      <w:r w:rsidRPr="00FE3051">
        <w:t xml:space="preserve"> </w:t>
      </w:r>
      <w:r w:rsidRPr="00FE3051" w:rsidR="00E97788">
        <w:t>That is to whoever. It can be a</w:t>
      </w:r>
      <w:r w:rsidRPr="00FE3051">
        <w:t>ll of you, if you like, but let us start with you, Sir Alex</w:t>
      </w:r>
      <w:r w:rsidRPr="00FE3051" w:rsidR="00E97788">
        <w:t>, please</w:t>
      </w:r>
      <w:r w:rsidRPr="00FE3051">
        <w:t>. It is paragraph 4 on page 7.</w:t>
      </w:r>
    </w:p>
    <w:p w:rsidR="00CB1E33" w:rsidRPr="00FE3051" w:rsidP="00CB1E33">
      <w:pPr>
        <w:pStyle w:val="Answer"/>
      </w:pPr>
      <w:sdt>
        <w:sdtPr>
          <w:alias w:val="Witness"/>
          <w:id w:val="1499156409"/>
          <w:placeholder>
            <w:docPart w:val="DefaultPlaceholder_-1854013440"/>
          </w:placeholder>
          <w:richText/>
        </w:sdtPr>
        <w:sdtContent>
          <w:r w:rsidRPr="00FE3051" w:rsidR="002354A0">
            <w:rPr>
              <w:b/>
              <w:i/>
            </w:rPr>
            <w:t>Sir Alex Chisholm:</w:t>
          </w:r>
        </w:sdtContent>
      </w:sdt>
      <w:r w:rsidRPr="00FE3051">
        <w:t xml:space="preserve"> That </w:t>
      </w:r>
      <w:r w:rsidRPr="00FE3051" w:rsidR="00416974">
        <w:t xml:space="preserve">is, as you say, an illustrative </w:t>
      </w:r>
      <w:r w:rsidRPr="00FE3051">
        <w:t xml:space="preserve">economic </w:t>
      </w:r>
      <w:r w:rsidRPr="00FE3051" w:rsidR="00416974">
        <w:t xml:space="preserve">scenario about the benefits to the economy. </w:t>
      </w:r>
      <w:r w:rsidRPr="00FE3051">
        <w:t>T</w:t>
      </w:r>
      <w:r w:rsidRPr="00FE3051" w:rsidR="00416974">
        <w:t>here is also a smaller figure, which is the estimate of the realisable monetary savings a year</w:t>
      </w:r>
      <w:r w:rsidRPr="00FE3051">
        <w:t xml:space="preserve">. That </w:t>
      </w:r>
      <w:r w:rsidRPr="00FE3051" w:rsidR="00416974">
        <w:t xml:space="preserve">is in the order of producing a net present value of about </w:t>
      </w:r>
      <w:r w:rsidRPr="00FE3051">
        <w:t>£</w:t>
      </w:r>
      <w:r w:rsidRPr="00FE3051" w:rsidR="00416974">
        <w:t>200 million. The overall benefits are large for the reason already referred to by the Chair, which is that the base level of activity is very substantial</w:t>
      </w:r>
      <w:r w:rsidRPr="00FE3051">
        <w:t>, at</w:t>
      </w:r>
      <w:r w:rsidRPr="00FE3051" w:rsidR="00416974">
        <w:t xml:space="preserve"> </w:t>
      </w:r>
      <w:r w:rsidRPr="00FE3051">
        <w:t>£</w:t>
      </w:r>
      <w:r w:rsidRPr="00FE3051" w:rsidR="00416974">
        <w:t xml:space="preserve">300 billion a year. </w:t>
      </w:r>
      <w:r w:rsidRPr="00FE3051">
        <w:t>A</w:t>
      </w:r>
      <w:r w:rsidRPr="00FE3051" w:rsidR="00416974">
        <w:t>gainst that</w:t>
      </w:r>
      <w:r w:rsidRPr="00FE3051">
        <w:t>,</w:t>
      </w:r>
      <w:r w:rsidRPr="00FE3051" w:rsidR="00416974">
        <w:t xml:space="preserve"> you can see that those figures seem much more understandable and not </w:t>
      </w:r>
      <w:r w:rsidR="00CE4FC8">
        <w:t xml:space="preserve">to be an </w:t>
      </w:r>
      <w:r w:rsidRPr="00FE3051" w:rsidR="00416974">
        <w:t>overclaim.</w:t>
      </w:r>
    </w:p>
    <w:p w:rsidR="00416974" w:rsidRPr="00FE3051" w:rsidP="00CB1E33">
      <w:pPr>
        <w:pStyle w:val="Answer"/>
      </w:pPr>
      <w:r w:rsidRPr="00FE3051">
        <w:t>T</w:t>
      </w:r>
      <w:r w:rsidRPr="00FE3051">
        <w:t xml:space="preserve">hose benefits come partly </w:t>
      </w:r>
      <w:r w:rsidRPr="00FE3051">
        <w:t xml:space="preserve">from </w:t>
      </w:r>
      <w:r w:rsidRPr="00FE3051">
        <w:t>improvements in competition and innovation, which is a big part of the subject today</w:t>
      </w:r>
      <w:r w:rsidRPr="00FE3051">
        <w:t xml:space="preserve">, as well as </w:t>
      </w:r>
      <w:r w:rsidRPr="00FE3051">
        <w:t xml:space="preserve">a lowering of transaction costs </w:t>
      </w:r>
      <w:r w:rsidRPr="00FE3051">
        <w:t xml:space="preserve">through </w:t>
      </w:r>
      <w:r w:rsidRPr="00FE3051">
        <w:t>a simpler system</w:t>
      </w:r>
      <w:r w:rsidR="00CE4FC8">
        <w:t>,</w:t>
      </w:r>
      <w:r w:rsidRPr="00FE3051">
        <w:t xml:space="preserve"> and a high</w:t>
      </w:r>
      <w:r w:rsidRPr="00FE3051">
        <w:t>er</w:t>
      </w:r>
      <w:r w:rsidRPr="00FE3051">
        <w:t xml:space="preserve"> level of participation through improved transparency. </w:t>
      </w:r>
      <w:r w:rsidRPr="00FE3051">
        <w:t>Those are</w:t>
      </w:r>
      <w:r w:rsidRPr="00FE3051">
        <w:t xml:space="preserve"> the sources of economic gains</w:t>
      </w:r>
      <w:r w:rsidRPr="00FE3051">
        <w:t>,</w:t>
      </w:r>
      <w:r w:rsidRPr="00FE3051">
        <w:t xml:space="preserve"> </w:t>
      </w:r>
      <w:r w:rsidRPr="00FE3051">
        <w:t>b</w:t>
      </w:r>
      <w:r w:rsidRPr="00FE3051">
        <w:t>ut maybe my colleague, Gar</w:t>
      </w:r>
      <w:r w:rsidRPr="00FE3051" w:rsidR="002354A0">
        <w:t>eth</w:t>
      </w:r>
      <w:r w:rsidRPr="00FE3051">
        <w:t xml:space="preserve"> </w:t>
      </w:r>
      <w:r w:rsidRPr="00FE3051">
        <w:t xml:space="preserve">Rhys Williams, who </w:t>
      </w:r>
      <w:r w:rsidRPr="00FE3051">
        <w:t xml:space="preserve">sponsored this Bill </w:t>
      </w:r>
      <w:r w:rsidR="00CE4FC8">
        <w:t xml:space="preserve">when it came </w:t>
      </w:r>
      <w:r w:rsidRPr="00FE3051">
        <w:t>through</w:t>
      </w:r>
      <w:r w:rsidRPr="00FE3051">
        <w:t xml:space="preserve"> Parliament, </w:t>
      </w:r>
      <w:r w:rsidRPr="00FE3051">
        <w:t xml:space="preserve">would like to add </w:t>
      </w:r>
      <w:r w:rsidRPr="00FE3051">
        <w:t>further.</w:t>
      </w:r>
    </w:p>
    <w:p w:rsidR="00CB1E33" w:rsidRPr="00FE3051" w:rsidP="00CB1E33">
      <w:pPr>
        <w:pStyle w:val="Answer"/>
      </w:pPr>
      <w:sdt>
        <w:sdtPr>
          <w:alias w:val="Witness"/>
          <w:id w:val="-887019339"/>
          <w:placeholder>
            <w:docPart w:val="DefaultPlaceholder_-1854013440"/>
          </w:placeholder>
          <w:richText/>
        </w:sdtPr>
        <w:sdtContent>
          <w:r w:rsidRPr="00FE3051" w:rsidR="002354A0">
            <w:rPr>
              <w:b/>
              <w:i/>
            </w:rPr>
            <w:t>Gareth Rhys Williams:</w:t>
          </w:r>
        </w:sdtContent>
      </w:sdt>
      <w:r w:rsidRPr="00FE3051" w:rsidR="00416974">
        <w:t xml:space="preserve"> </w:t>
      </w:r>
      <w:r w:rsidRPr="00FE3051">
        <w:t xml:space="preserve">As </w:t>
      </w:r>
      <w:r w:rsidRPr="00FE3051" w:rsidR="00416974">
        <w:t xml:space="preserve">you will </w:t>
      </w:r>
      <w:r w:rsidRPr="00FE3051">
        <w:t xml:space="preserve">doubtless </w:t>
      </w:r>
      <w:r w:rsidRPr="00FE3051" w:rsidR="00416974">
        <w:t xml:space="preserve">explore with </w:t>
      </w:r>
      <w:r w:rsidRPr="00FE3051">
        <w:t xml:space="preserve">us </w:t>
      </w:r>
      <w:r w:rsidRPr="00FE3051" w:rsidR="00416974">
        <w:t>later, our data in the wider public sector is less good than it is in central Government</w:t>
      </w:r>
      <w:r w:rsidRPr="00FE3051">
        <w:t>.</w:t>
      </w:r>
      <w:r w:rsidRPr="00FE3051" w:rsidR="00416974">
        <w:t xml:space="preserve"> </w:t>
      </w:r>
      <w:r w:rsidRPr="00FE3051">
        <w:t>I</w:t>
      </w:r>
      <w:r w:rsidRPr="00FE3051" w:rsidR="00416974">
        <w:t xml:space="preserve">f you look at central Government savings over the last </w:t>
      </w:r>
      <w:r w:rsidRPr="00FE3051">
        <w:t xml:space="preserve">three to </w:t>
      </w:r>
      <w:r w:rsidRPr="00FE3051" w:rsidR="00416974">
        <w:t>five years</w:t>
      </w:r>
      <w:r w:rsidR="00CE4FC8">
        <w:t>,</w:t>
      </w:r>
      <w:r w:rsidRPr="00FE3051" w:rsidR="00416974">
        <w:t xml:space="preserve"> since we have been tracking it properly, we have generally been saving </w:t>
      </w:r>
      <w:r w:rsidRPr="00FE3051">
        <w:t xml:space="preserve">4% to 6% </w:t>
      </w:r>
      <w:r w:rsidRPr="00FE3051" w:rsidR="00416974">
        <w:t xml:space="preserve">of spend at the same time as getting better delivery. </w:t>
      </w:r>
      <w:r w:rsidRPr="00FE3051">
        <w:t>I</w:t>
      </w:r>
      <w:r w:rsidRPr="00FE3051" w:rsidR="00416974">
        <w:t xml:space="preserve">f you take that </w:t>
      </w:r>
      <w:r w:rsidRPr="00FE3051">
        <w:t>4% to 6%</w:t>
      </w:r>
      <w:r w:rsidRPr="00FE3051" w:rsidR="00416974">
        <w:t xml:space="preserve"> spend on the £70 billion </w:t>
      </w:r>
      <w:r w:rsidRPr="00FE3051">
        <w:t xml:space="preserve">that </w:t>
      </w:r>
      <w:r w:rsidRPr="00FE3051" w:rsidR="00416974">
        <w:t xml:space="preserve">we are spending in central </w:t>
      </w:r>
      <w:r w:rsidRPr="00FE3051">
        <w:t>G</w:t>
      </w:r>
      <w:r w:rsidRPr="00FE3051" w:rsidR="00416974">
        <w:t xml:space="preserve">overnment and extrapolate that for the wider public sector, you get to these sorts of numbers, plus the efficiency savings that Alex </w:t>
      </w:r>
      <w:r w:rsidRPr="00FE3051">
        <w:t>wa</w:t>
      </w:r>
      <w:r w:rsidRPr="00FE3051" w:rsidR="00416974">
        <w:t>s talking about.</w:t>
      </w:r>
    </w:p>
    <w:p w:rsidR="00416974" w:rsidRPr="00FE3051" w:rsidP="00CB1E33">
      <w:pPr>
        <w:pStyle w:val="Answer"/>
      </w:pPr>
      <w:r w:rsidRPr="00FE3051">
        <w:t xml:space="preserve">There </w:t>
      </w:r>
      <w:r w:rsidRPr="00FE3051" w:rsidR="00CB1E33">
        <w:t xml:space="preserve">are </w:t>
      </w:r>
      <w:r w:rsidRPr="00FE3051">
        <w:t>a couple of caveats to that, though.</w:t>
      </w:r>
      <w:r w:rsidRPr="00FE3051" w:rsidR="00CB1E33">
        <w:t xml:space="preserve"> </w:t>
      </w:r>
      <w:r w:rsidRPr="00FE3051">
        <w:t>On the upside, possibly</w:t>
      </w:r>
      <w:r w:rsidRPr="00FE3051" w:rsidR="00CB1E33">
        <w:t>,</w:t>
      </w:r>
      <w:r w:rsidRPr="00FE3051">
        <w:t xml:space="preserve"> the rest of the public sector is smaller purchasing organisations</w:t>
      </w:r>
      <w:r w:rsidR="00CE4FC8">
        <w:t>,</w:t>
      </w:r>
      <w:r w:rsidRPr="00FE3051" w:rsidR="00CB1E33">
        <w:t xml:space="preserve"> </w:t>
      </w:r>
      <w:r w:rsidRPr="00FE3051" w:rsidR="002354A0">
        <w:t xml:space="preserve">who </w:t>
      </w:r>
      <w:r w:rsidRPr="00FE3051" w:rsidR="00CB1E33">
        <w:t xml:space="preserve">are likely </w:t>
      </w:r>
      <w:r w:rsidRPr="00FE3051">
        <w:t xml:space="preserve">to benefit more from </w:t>
      </w:r>
      <w:r w:rsidRPr="00FE3051" w:rsidR="00CB1E33">
        <w:t xml:space="preserve">the </w:t>
      </w:r>
      <w:r w:rsidRPr="00FE3051">
        <w:t xml:space="preserve">sorts of tools that Simon and his team put in place for </w:t>
      </w:r>
      <w:r w:rsidRPr="00FE3051" w:rsidR="00CB1E33">
        <w:t xml:space="preserve">common </w:t>
      </w:r>
      <w:r w:rsidRPr="00FE3051">
        <w:t>goods and services. On the other hand, lots of the wider public sector</w:t>
      </w:r>
      <w:r w:rsidRPr="00FE3051" w:rsidR="00CB1E33">
        <w:t xml:space="preserve">—and </w:t>
      </w:r>
      <w:r w:rsidRPr="00FE3051">
        <w:t>councils particularly</w:t>
      </w:r>
      <w:r w:rsidRPr="00FE3051" w:rsidR="00CB1E33">
        <w:t>—</w:t>
      </w:r>
      <w:r w:rsidRPr="00FE3051">
        <w:t>have</w:t>
      </w:r>
      <w:r w:rsidRPr="00FE3051" w:rsidR="00CB1E33">
        <w:t xml:space="preserve"> </w:t>
      </w:r>
      <w:r w:rsidRPr="00FE3051">
        <w:t>been under severe financial pressure for a long time and will have started eating into those.</w:t>
      </w:r>
      <w:r w:rsidRPr="00FE3051" w:rsidR="00CB1E33">
        <w:t xml:space="preserve"> W</w:t>
      </w:r>
      <w:r w:rsidRPr="00FE3051">
        <w:t>e initially offered a range</w:t>
      </w:r>
      <w:r w:rsidRPr="00FE3051" w:rsidR="00CB1E33">
        <w:t>,</w:t>
      </w:r>
      <w:r w:rsidRPr="00FE3051">
        <w:t xml:space="preserve"> and that </w:t>
      </w:r>
      <w:r w:rsidRPr="00FE3051" w:rsidR="00CB1E33">
        <w:t>ha</w:t>
      </w:r>
      <w:r w:rsidRPr="00FE3051">
        <w:t xml:space="preserve">s been narrowed down to the single number </w:t>
      </w:r>
      <w:r w:rsidRPr="00FE3051" w:rsidR="00CB1E33">
        <w:t xml:space="preserve">that </w:t>
      </w:r>
      <w:r w:rsidRPr="00FE3051">
        <w:t>you have.</w:t>
      </w:r>
    </w:p>
    <w:p w:rsidR="00416974" w:rsidRPr="00FE3051" w:rsidP="00416974">
      <w:pPr>
        <w:pStyle w:val="Question"/>
      </w:pPr>
      <w:sdt>
        <w:sdtPr>
          <w:alias w:val="Member"/>
          <w:tag w:val="&lt;Member mnisId='249' dodsId='25708'&gt;"/>
          <w:id w:val="-1981765414"/>
          <w:placeholder>
            <w:docPart w:val="DefaultPlaceholder_-1854013440"/>
          </w:placeholder>
          <w:richText/>
        </w:sdtPr>
        <w:sdtContent>
          <w:r w:rsidRPr="00FE3051" w:rsidR="00CB1E33">
            <w:rPr>
              <w:b/>
            </w:rPr>
            <w:t>Sir Geoffrey Clifton-Brown:</w:t>
          </w:r>
        </w:sdtContent>
      </w:sdt>
      <w:r w:rsidRPr="00FE3051" w:rsidR="00CB1E33">
        <w:t xml:space="preserve"> W</w:t>
      </w:r>
      <w:r w:rsidRPr="00FE3051">
        <w:t xml:space="preserve">e have an awful lot of Departments coming before this </w:t>
      </w:r>
      <w:r w:rsidRPr="00FE3051" w:rsidR="00CB1E33">
        <w:t>C</w:t>
      </w:r>
      <w:r w:rsidRPr="00FE3051">
        <w:t>ommittee with varying degrees of success</w:t>
      </w:r>
      <w:r w:rsidRPr="00FE3051" w:rsidR="00CB1E33">
        <w:t>.</w:t>
      </w:r>
      <w:r w:rsidRPr="00FE3051">
        <w:t xml:space="preserve"> </w:t>
      </w:r>
      <w:r w:rsidRPr="00FE3051" w:rsidR="00CB1E33">
        <w:t xml:space="preserve">It seems to me </w:t>
      </w:r>
      <w:r w:rsidRPr="00FE3051">
        <w:t>that one of the ways</w:t>
      </w:r>
      <w:r w:rsidR="00CE4FC8">
        <w:t xml:space="preserve"> that</w:t>
      </w:r>
      <w:r w:rsidRPr="00FE3051" w:rsidR="00CB1E33">
        <w:t xml:space="preserve"> </w:t>
      </w:r>
      <w:r w:rsidRPr="00FE3051">
        <w:t xml:space="preserve">you could achieve that figure is </w:t>
      </w:r>
      <w:r w:rsidRPr="00FE3051" w:rsidR="002354A0">
        <w:t xml:space="preserve">by </w:t>
      </w:r>
      <w:r w:rsidRPr="00FE3051">
        <w:t xml:space="preserve">getting the </w:t>
      </w:r>
      <w:r w:rsidR="00CE4FC8">
        <w:t xml:space="preserve">performance of the </w:t>
      </w:r>
      <w:r w:rsidRPr="00FE3051">
        <w:t>worst</w:t>
      </w:r>
      <w:r w:rsidR="00CE4FC8">
        <w:t xml:space="preserve">-performing Department </w:t>
      </w:r>
      <w:r w:rsidRPr="00FE3051">
        <w:t>up towards the best. What are you doing about that?</w:t>
      </w:r>
    </w:p>
    <w:p w:rsidR="00CB1E33" w:rsidRPr="00FE3051" w:rsidP="00CB1E33">
      <w:pPr>
        <w:pStyle w:val="Answer"/>
      </w:pPr>
      <w:sdt>
        <w:sdtPr>
          <w:alias w:val="Witness"/>
          <w:id w:val="447435447"/>
          <w:placeholder>
            <w:docPart w:val="DefaultPlaceholder_-1854013440"/>
          </w:placeholder>
          <w:richText/>
        </w:sdtPr>
        <w:sdtContent>
          <w:r w:rsidRPr="00FE3051" w:rsidR="002354A0">
            <w:rPr>
              <w:b/>
              <w:i/>
            </w:rPr>
            <w:t>Gareth Rhys Williams:</w:t>
          </w:r>
        </w:sdtContent>
      </w:sdt>
      <w:r w:rsidRPr="00FE3051">
        <w:t xml:space="preserve"> </w:t>
      </w:r>
      <w:r w:rsidRPr="00FE3051" w:rsidR="00416974">
        <w:t>When we look across central Government, where we have the detailed numbers</w:t>
      </w:r>
      <w:r w:rsidRPr="00FE3051">
        <w:t>,</w:t>
      </w:r>
      <w:r w:rsidRPr="00FE3051" w:rsidR="00416974">
        <w:t xml:space="preserve"> best and worst on savings is not that simple. </w:t>
      </w:r>
      <w:r w:rsidRPr="00FE3051">
        <w:t>I</w:t>
      </w:r>
      <w:r w:rsidRPr="00FE3051" w:rsidR="00416974">
        <w:t xml:space="preserve">f you look at the </w:t>
      </w:r>
      <w:r w:rsidRPr="00FE3051">
        <w:t>D</w:t>
      </w:r>
      <w:r w:rsidRPr="00FE3051" w:rsidR="00416974">
        <w:t xml:space="preserve">epartments that spend a lot on </w:t>
      </w:r>
      <w:r w:rsidRPr="00FE3051">
        <w:t>IT—DWP and HMRC—</w:t>
      </w:r>
      <w:r w:rsidRPr="00FE3051" w:rsidR="00416974">
        <w:t>they</w:t>
      </w:r>
      <w:r w:rsidRPr="00FE3051">
        <w:t xml:space="preserve"> </w:t>
      </w:r>
      <w:r w:rsidRPr="00FE3051" w:rsidR="00416974">
        <w:t>are achieving double-digit saving</w:t>
      </w:r>
      <w:r w:rsidRPr="00FE3051">
        <w:t>s percentages</w:t>
      </w:r>
      <w:r w:rsidRPr="00FE3051" w:rsidR="00416974">
        <w:t>. On the other hand, when you look at Departments that are spending more on facilities management</w:t>
      </w:r>
      <w:r w:rsidRPr="00FE3051" w:rsidR="002354A0">
        <w:t>,</w:t>
      </w:r>
      <w:r w:rsidRPr="00FE3051">
        <w:t xml:space="preserve"> </w:t>
      </w:r>
      <w:r w:rsidRPr="00FE3051" w:rsidR="00416974">
        <w:t>for</w:t>
      </w:r>
      <w:r w:rsidRPr="00FE3051">
        <w:t xml:space="preserve"> </w:t>
      </w:r>
      <w:r w:rsidRPr="00FE3051" w:rsidR="00416974">
        <w:t>example</w:t>
      </w:r>
      <w:r w:rsidRPr="00FE3051">
        <w:t>—</w:t>
      </w:r>
      <w:r w:rsidRPr="00FE3051" w:rsidR="00416974">
        <w:t>essentially</w:t>
      </w:r>
      <w:r w:rsidRPr="00FE3051">
        <w:t xml:space="preserve">, </w:t>
      </w:r>
      <w:r w:rsidRPr="00FE3051" w:rsidR="00416974">
        <w:t xml:space="preserve">cleaning </w:t>
      </w:r>
      <w:r w:rsidRPr="00FE3051">
        <w:t xml:space="preserve">and </w:t>
      </w:r>
      <w:r w:rsidRPr="00FE3051" w:rsidR="00416974">
        <w:t>catering services</w:t>
      </w:r>
      <w:r w:rsidRPr="00FE3051">
        <w:t>—t</w:t>
      </w:r>
      <w:r w:rsidRPr="00FE3051" w:rsidR="00416974">
        <w:t>heir</w:t>
      </w:r>
      <w:r w:rsidRPr="00FE3051">
        <w:t xml:space="preserve"> </w:t>
      </w:r>
      <w:r w:rsidRPr="00FE3051" w:rsidR="00416974">
        <w:t>savings rate</w:t>
      </w:r>
      <w:r w:rsidRPr="00FE3051">
        <w:t>s</w:t>
      </w:r>
      <w:r w:rsidRPr="00FE3051" w:rsidR="00416974">
        <w:t xml:space="preserve"> </w:t>
      </w:r>
      <w:r w:rsidRPr="00FE3051">
        <w:t xml:space="preserve">are </w:t>
      </w:r>
      <w:r w:rsidRPr="00FE3051" w:rsidR="00416974">
        <w:t>much lower</w:t>
      </w:r>
      <w:r w:rsidRPr="00FE3051" w:rsidR="00E97788">
        <w:t>,</w:t>
      </w:r>
      <w:r w:rsidRPr="00FE3051">
        <w:t xml:space="preserve"> </w:t>
      </w:r>
      <w:r w:rsidRPr="00FE3051" w:rsidR="00E97788">
        <w:t xml:space="preserve">at </w:t>
      </w:r>
      <w:r w:rsidRPr="00FE3051">
        <w:t>2%</w:t>
      </w:r>
      <w:r w:rsidRPr="00FE3051" w:rsidR="00E97788">
        <w:t xml:space="preserve">, 3% or </w:t>
      </w:r>
      <w:r w:rsidRPr="00FE3051">
        <w:t>4%. Y</w:t>
      </w:r>
      <w:r w:rsidRPr="00FE3051" w:rsidR="00416974">
        <w:t xml:space="preserve">ou could look at that and say that </w:t>
      </w:r>
      <w:r w:rsidRPr="00FE3051">
        <w:t xml:space="preserve">that </w:t>
      </w:r>
      <w:r w:rsidRPr="00FE3051" w:rsidR="00416974">
        <w:t xml:space="preserve">is bad, or you could look at that and say that </w:t>
      </w:r>
      <w:r w:rsidRPr="00FE3051">
        <w:t xml:space="preserve">that </w:t>
      </w:r>
      <w:r w:rsidRPr="00FE3051" w:rsidR="00416974">
        <w:t>is appropriate.</w:t>
      </w:r>
    </w:p>
    <w:p w:rsidR="00416974" w:rsidRPr="00FE3051" w:rsidP="00CB1E33">
      <w:pPr>
        <w:pStyle w:val="Answer"/>
      </w:pPr>
      <w:r w:rsidRPr="00FE3051">
        <w:t>W</w:t>
      </w:r>
      <w:r w:rsidRPr="00FE3051">
        <w:t>e are trying to drive two things across the commercial function.</w:t>
      </w:r>
      <w:r w:rsidRPr="00FE3051">
        <w:t xml:space="preserve"> </w:t>
      </w:r>
      <w:r w:rsidRPr="00FE3051">
        <w:t xml:space="preserve">One is </w:t>
      </w:r>
      <w:r w:rsidRPr="00FE3051" w:rsidR="00E97788">
        <w:t xml:space="preserve">about </w:t>
      </w:r>
      <w:r w:rsidRPr="00FE3051">
        <w:t xml:space="preserve">whether we have the </w:t>
      </w:r>
      <w:r w:rsidRPr="00FE3051">
        <w:t>right people</w:t>
      </w:r>
      <w:r w:rsidRPr="00FE3051">
        <w:t>,</w:t>
      </w:r>
      <w:r w:rsidRPr="00FE3051">
        <w:t xml:space="preserve"> </w:t>
      </w:r>
      <w:r w:rsidRPr="00FE3051">
        <w:t xml:space="preserve">which we can </w:t>
      </w:r>
      <w:r w:rsidRPr="00FE3051">
        <w:t xml:space="preserve">talk about later, if that is helpful. </w:t>
      </w:r>
      <w:r w:rsidRPr="00FE3051">
        <w:t>W</w:t>
      </w:r>
      <w:r w:rsidRPr="00FE3051">
        <w:t>e are also talking about how we monitor capability through our standards</w:t>
      </w:r>
      <w:r w:rsidRPr="00FE3051">
        <w:t>,</w:t>
      </w:r>
      <w:r w:rsidRPr="00FE3051">
        <w:t xml:space="preserve"> </w:t>
      </w:r>
      <w:r w:rsidRPr="00FE3051">
        <w:t>a</w:t>
      </w:r>
      <w:r w:rsidRPr="00FE3051">
        <w:t xml:space="preserve">nd then benchmarking and masterclasses. </w:t>
      </w:r>
      <w:r w:rsidRPr="00FE3051">
        <w:t>W</w:t>
      </w:r>
      <w:r w:rsidRPr="00FE3051">
        <w:t>e have a very active masterclass program</w:t>
      </w:r>
      <w:r w:rsidRPr="00FE3051">
        <w:t>me,</w:t>
      </w:r>
      <w:r w:rsidRPr="00FE3051">
        <w:t xml:space="preserve"> </w:t>
      </w:r>
      <w:r w:rsidRPr="00FE3051">
        <w:t xml:space="preserve">which </w:t>
      </w:r>
      <w:r w:rsidRPr="00FE3051">
        <w:t xml:space="preserve">is exactly where we get the best across the public sector to come and talk to colleagues about the things that they are doing well. </w:t>
      </w:r>
      <w:r w:rsidRPr="00FE3051" w:rsidR="00A40501">
        <w:t>W</w:t>
      </w:r>
      <w:r w:rsidRPr="00FE3051">
        <w:t>e have had something like 35</w:t>
      </w:r>
      <w:r w:rsidRPr="00FE3051" w:rsidR="00A40501">
        <w:t>,</w:t>
      </w:r>
      <w:r w:rsidRPr="00FE3051">
        <w:t xml:space="preserve">000 people sign up for different </w:t>
      </w:r>
      <w:r w:rsidRPr="00FE3051" w:rsidR="00A40501">
        <w:t>masterclasses</w:t>
      </w:r>
      <w:r w:rsidRPr="00FE3051" w:rsidR="00E97788">
        <w:t xml:space="preserve">; that is </w:t>
      </w:r>
      <w:r w:rsidRPr="00FE3051">
        <w:t>8</w:t>
      </w:r>
      <w:r w:rsidRPr="00FE3051" w:rsidR="00A40501">
        <w:t>,</w:t>
      </w:r>
      <w:r w:rsidRPr="00FE3051">
        <w:t>000 people.</w:t>
      </w:r>
      <w:r w:rsidRPr="00FE3051" w:rsidR="00A40501">
        <w:t xml:space="preserve"> </w:t>
      </w:r>
      <w:r w:rsidRPr="00FE3051">
        <w:t xml:space="preserve">We used to run </w:t>
      </w:r>
      <w:r w:rsidRPr="00FE3051" w:rsidR="00A40501">
        <w:t xml:space="preserve">four or five of </w:t>
      </w:r>
      <w:r w:rsidRPr="00FE3051">
        <w:t xml:space="preserve">those </w:t>
      </w:r>
      <w:r w:rsidRPr="00FE3051" w:rsidR="00A40501">
        <w:t xml:space="preserve">a year </w:t>
      </w:r>
      <w:r w:rsidRPr="00FE3051">
        <w:t>before Covid</w:t>
      </w:r>
      <w:r w:rsidRPr="00FE3051" w:rsidR="00A40501">
        <w:t>.</w:t>
      </w:r>
      <w:r w:rsidRPr="00FE3051">
        <w:t xml:space="preserve"> 50 people would turn up</w:t>
      </w:r>
      <w:r w:rsidRPr="00FE3051" w:rsidR="00A40501">
        <w:t xml:space="preserve"> in Whitehall.</w:t>
      </w:r>
      <w:r w:rsidRPr="00FE3051">
        <w:t xml:space="preserve"> </w:t>
      </w:r>
      <w:r w:rsidRPr="00FE3051" w:rsidR="00A40501">
        <w:t>W</w:t>
      </w:r>
      <w:r w:rsidRPr="00FE3051">
        <w:t>e have now learned how to work online</w:t>
      </w:r>
      <w:r w:rsidRPr="00FE3051" w:rsidR="00A40501">
        <w:t xml:space="preserve"> and </w:t>
      </w:r>
      <w:r w:rsidRPr="00FE3051">
        <w:t xml:space="preserve">get about 500 people turning up every week for masterclasses that are driving up </w:t>
      </w:r>
      <w:r w:rsidRPr="00FE3051" w:rsidR="00A40501">
        <w:t xml:space="preserve">our </w:t>
      </w:r>
      <w:r w:rsidRPr="00FE3051">
        <w:t>adherence to standard</w:t>
      </w:r>
      <w:r w:rsidR="00CE4FC8">
        <w:t>s</w:t>
      </w:r>
      <w:r w:rsidRPr="00FE3051">
        <w:t>.</w:t>
      </w:r>
    </w:p>
    <w:p w:rsidR="00416974" w:rsidRPr="00FE3051" w:rsidP="00A40501">
      <w:pPr>
        <w:pStyle w:val="Answer"/>
      </w:pPr>
      <w:sdt>
        <w:sdtPr>
          <w:alias w:val="Witness"/>
          <w:id w:val="-229386521"/>
          <w:placeholder>
            <w:docPart w:val="DefaultPlaceholder_-1854013440"/>
          </w:placeholder>
          <w:richText/>
        </w:sdtPr>
        <w:sdtContent>
          <w:r w:rsidRPr="00FE3051" w:rsidR="002354A0">
            <w:rPr>
              <w:b/>
              <w:i/>
            </w:rPr>
            <w:t>Sir Alex Chisholm:</w:t>
          </w:r>
        </w:sdtContent>
      </w:sdt>
      <w:r w:rsidRPr="00FE3051" w:rsidR="002354A0">
        <w:t xml:space="preserve"> </w:t>
      </w:r>
      <w:r w:rsidRPr="00FE3051">
        <w:t>I wonder</w:t>
      </w:r>
      <w:r w:rsidRPr="00FE3051" w:rsidR="00A40501">
        <w:t xml:space="preserve"> whether</w:t>
      </w:r>
      <w:r w:rsidRPr="00FE3051">
        <w:t xml:space="preserve"> it </w:t>
      </w:r>
      <w:r w:rsidRPr="00FE3051" w:rsidR="00A40501">
        <w:t xml:space="preserve">would </w:t>
      </w:r>
      <w:r w:rsidRPr="00FE3051">
        <w:t xml:space="preserve">be helpful to talk about the work of the </w:t>
      </w:r>
      <w:r w:rsidRPr="00FE3051" w:rsidR="00A40501">
        <w:t>c</w:t>
      </w:r>
      <w:r w:rsidRPr="00FE3051">
        <w:t xml:space="preserve">ommercial </w:t>
      </w:r>
      <w:r w:rsidRPr="00FE3051" w:rsidR="00A40501">
        <w:t>c</w:t>
      </w:r>
      <w:r w:rsidRPr="00FE3051">
        <w:t xml:space="preserve">ontinuous </w:t>
      </w:r>
      <w:r w:rsidRPr="00FE3051" w:rsidR="00A40501">
        <w:t>i</w:t>
      </w:r>
      <w:r w:rsidRPr="00FE3051">
        <w:t xml:space="preserve">mprovement </w:t>
      </w:r>
      <w:r w:rsidRPr="00FE3051" w:rsidR="00A40501">
        <w:t>a</w:t>
      </w:r>
      <w:r w:rsidRPr="00FE3051">
        <w:t xml:space="preserve">ssessment </w:t>
      </w:r>
      <w:r w:rsidRPr="00FE3051" w:rsidR="00A40501">
        <w:t>c</w:t>
      </w:r>
      <w:r w:rsidRPr="00FE3051">
        <w:t xml:space="preserve">entre, </w:t>
      </w:r>
      <w:r w:rsidRPr="00FE3051" w:rsidR="00A40501">
        <w:t xml:space="preserve">which </w:t>
      </w:r>
      <w:r w:rsidRPr="00FE3051">
        <w:t>help</w:t>
      </w:r>
      <w:r w:rsidRPr="00FE3051" w:rsidR="00A40501">
        <w:t>s</w:t>
      </w:r>
      <w:r w:rsidRPr="00FE3051">
        <w:t xml:space="preserve"> to bring up the laggards up to the </w:t>
      </w:r>
      <w:r w:rsidRPr="00FE3051" w:rsidR="00A40501">
        <w:t>standard</w:t>
      </w:r>
      <w:r w:rsidRPr="00FE3051">
        <w:t>.</w:t>
      </w:r>
    </w:p>
    <w:p w:rsidR="00416974" w:rsidRPr="00FE3051" w:rsidP="00A40501">
      <w:pPr>
        <w:pStyle w:val="Answer"/>
      </w:pPr>
      <w:sdt>
        <w:sdtPr>
          <w:alias w:val="Witness"/>
          <w:id w:val="2112081830"/>
          <w:placeholder>
            <w:docPart w:val="DefaultPlaceholder_-1854013440"/>
          </w:placeholder>
          <w:richText/>
        </w:sdtPr>
        <w:sdtContent>
          <w:r w:rsidRPr="00FE3051" w:rsidR="002354A0">
            <w:rPr>
              <w:b/>
              <w:i/>
            </w:rPr>
            <w:t>Gareth Rhys Williams:</w:t>
          </w:r>
        </w:sdtContent>
      </w:sdt>
      <w:r w:rsidRPr="00FE3051" w:rsidR="002354A0">
        <w:t xml:space="preserve"> </w:t>
      </w:r>
      <w:r w:rsidRPr="00FE3051" w:rsidR="00A40501">
        <w:t xml:space="preserve">The masterclasses </w:t>
      </w:r>
      <w:r w:rsidRPr="00FE3051">
        <w:t xml:space="preserve">come off the standards. </w:t>
      </w:r>
      <w:r w:rsidRPr="00FE3051" w:rsidR="00A40501">
        <w:t>O</w:t>
      </w:r>
      <w:r w:rsidRPr="00FE3051">
        <w:t>n the capabilit</w:t>
      </w:r>
      <w:r w:rsidRPr="00FE3051" w:rsidR="00A40501">
        <w:t>y</w:t>
      </w:r>
      <w:r w:rsidRPr="00FE3051">
        <w:t xml:space="preserve"> side, we have our </w:t>
      </w:r>
      <w:r w:rsidRPr="00FE3051" w:rsidR="00A40501">
        <w:t>a</w:t>
      </w:r>
      <w:r w:rsidRPr="00FE3051">
        <w:t xml:space="preserve">ssessment </w:t>
      </w:r>
      <w:r w:rsidRPr="00FE3051" w:rsidR="00A40501">
        <w:t>c</w:t>
      </w:r>
      <w:r w:rsidRPr="00FE3051">
        <w:t xml:space="preserve">entre, which is driving up standards of training. </w:t>
      </w:r>
      <w:r w:rsidRPr="00FE3051" w:rsidR="005B1696">
        <w:t xml:space="preserve">I </w:t>
      </w:r>
      <w:r w:rsidRPr="00FE3051">
        <w:t>could talk to the training numbers, if that would be helpful.</w:t>
      </w:r>
    </w:p>
    <w:p w:rsidR="00A40501" w:rsidRPr="00FE3051" w:rsidP="00416974">
      <w:pPr>
        <w:pStyle w:val="Question"/>
      </w:pPr>
      <w:sdt>
        <w:sdtPr>
          <w:alias w:val="Member"/>
          <w:tag w:val="&lt;Member mnisId='249' dodsId='25708'&gt;"/>
          <w:id w:val="1757479445"/>
          <w:placeholder>
            <w:docPart w:val="DefaultPlaceholder_-1854013440"/>
          </w:placeholder>
          <w:richText/>
        </w:sdtPr>
        <w:sdtContent>
          <w:r w:rsidRPr="00FE3051">
            <w:rPr>
              <w:b/>
            </w:rPr>
            <w:t>Sir Geoffrey Clifton-Brown:</w:t>
          </w:r>
        </w:sdtContent>
      </w:sdt>
      <w:r w:rsidRPr="00FE3051">
        <w:t xml:space="preserve"> O</w:t>
      </w:r>
      <w:r w:rsidRPr="00FE3051" w:rsidR="00416974">
        <w:t xml:space="preserve">ne of the ways you </w:t>
      </w:r>
      <w:r w:rsidR="00CE4FC8">
        <w:t xml:space="preserve">will see, </w:t>
      </w:r>
      <w:r w:rsidRPr="00FE3051" w:rsidR="00416974">
        <w:t>positively</w:t>
      </w:r>
      <w:r w:rsidR="00CE4FC8">
        <w:t xml:space="preserve">, </w:t>
      </w:r>
      <w:r w:rsidRPr="00FE3051" w:rsidR="00416974">
        <w:t xml:space="preserve">whether these masterclasses work is </w:t>
      </w:r>
      <w:r w:rsidR="00CE4FC8">
        <w:t xml:space="preserve">through having </w:t>
      </w:r>
      <w:r w:rsidRPr="00FE3051" w:rsidR="00416974">
        <w:t>professional standards</w:t>
      </w:r>
      <w:r w:rsidRPr="00FE3051">
        <w:t>,</w:t>
      </w:r>
      <w:r w:rsidRPr="00FE3051" w:rsidR="00416974">
        <w:t xml:space="preserve"> so that we know which people </w:t>
      </w:r>
      <w:r w:rsidRPr="00FE3051">
        <w:t xml:space="preserve">are in </w:t>
      </w:r>
      <w:r w:rsidRPr="00FE3051" w:rsidR="00416974">
        <w:t xml:space="preserve">which </w:t>
      </w:r>
      <w:r w:rsidRPr="00FE3051">
        <w:t xml:space="preserve">cohort </w:t>
      </w:r>
      <w:r w:rsidRPr="00FE3051" w:rsidR="00416974">
        <w:t>of professionalism</w:t>
      </w:r>
      <w:r w:rsidRPr="00FE3051">
        <w:t>.</w:t>
      </w:r>
    </w:p>
    <w:p w:rsidR="00416974" w:rsidRPr="00FE3051" w:rsidP="00A40501">
      <w:pPr>
        <w:pStyle w:val="Answer"/>
      </w:pPr>
      <w:sdt>
        <w:sdtPr>
          <w:alias w:val="Witness"/>
          <w:id w:val="1557655244"/>
          <w:placeholder>
            <w:docPart w:val="DefaultPlaceholder_-1854013440"/>
          </w:placeholder>
          <w:richText/>
        </w:sdtPr>
        <w:sdtContent>
          <w:r w:rsidRPr="00FE3051" w:rsidR="002354A0">
            <w:rPr>
              <w:b/>
              <w:i/>
            </w:rPr>
            <w:t>Gareth Rhys Williams:</w:t>
          </w:r>
        </w:sdtContent>
      </w:sdt>
      <w:r w:rsidRPr="00FE3051" w:rsidR="00A40501">
        <w:t xml:space="preserve"> </w:t>
      </w:r>
      <w:r w:rsidRPr="00FE3051" w:rsidR="005B1696">
        <w:t>Indeed w</w:t>
      </w:r>
      <w:r w:rsidRPr="00FE3051" w:rsidR="00A40501">
        <w:t>e do. W</w:t>
      </w:r>
      <w:r w:rsidRPr="00FE3051">
        <w:t>e were one of the first functions to do that</w:t>
      </w:r>
      <w:r w:rsidRPr="00FE3051" w:rsidR="00A40501">
        <w:t>.</w:t>
      </w:r>
      <w:r w:rsidRPr="00FE3051">
        <w:t xml:space="preserve"> </w:t>
      </w:r>
      <w:r w:rsidRPr="00FE3051" w:rsidR="00A40501">
        <w:t>W</w:t>
      </w:r>
      <w:r w:rsidRPr="00FE3051">
        <w:t xml:space="preserve">e assessed those </w:t>
      </w:r>
      <w:r w:rsidRPr="00FE3051" w:rsidR="00A40501">
        <w:t xml:space="preserve">in the day-long </w:t>
      </w:r>
      <w:r w:rsidRPr="00FE3051">
        <w:t xml:space="preserve">assessment centre that I touched on, and that is for grades G7, G6, </w:t>
      </w:r>
      <w:r w:rsidRPr="00FE3051" w:rsidR="00A40501">
        <w:t>SCS1, SCS2 and SCS3.</w:t>
      </w:r>
    </w:p>
    <w:p w:rsidR="00416974" w:rsidRPr="00FE3051" w:rsidP="00416974">
      <w:pPr>
        <w:pStyle w:val="Question"/>
      </w:pPr>
      <w:sdt>
        <w:sdtPr>
          <w:alias w:val="Member"/>
          <w:tag w:val="&lt;Member mnisId='1524' dodsId='35914'&gt;"/>
          <w:id w:val="-1657225672"/>
          <w:placeholder>
            <w:docPart w:val="DefaultPlaceholder_-1854013440"/>
          </w:placeholder>
          <w:richText/>
        </w:sdtPr>
        <w:sdtContent>
          <w:r w:rsidRPr="00FE3051" w:rsidR="00A40501">
            <w:rPr>
              <w:b/>
            </w:rPr>
            <w:t>Chair:</w:t>
          </w:r>
        </w:sdtContent>
      </w:sdt>
      <w:r w:rsidRPr="00FE3051" w:rsidR="00A40501">
        <w:t xml:space="preserve"> F</w:t>
      </w:r>
      <w:r w:rsidRPr="00FE3051">
        <w:t>or those of us who do not speak</w:t>
      </w:r>
      <w:r w:rsidRPr="00FE3051" w:rsidR="00A40501">
        <w:t xml:space="preserve"> </w:t>
      </w:r>
      <w:r w:rsidRPr="00FE3051" w:rsidR="005B1696">
        <w:t>that language</w:t>
      </w:r>
      <w:r w:rsidRPr="00FE3051" w:rsidR="00A40501">
        <w:t>, could you explain</w:t>
      </w:r>
      <w:r w:rsidRPr="00FE3051" w:rsidR="005B1696">
        <w:t xml:space="preserve"> those?</w:t>
      </w:r>
    </w:p>
    <w:p w:rsidR="00416974" w:rsidRPr="00FE3051" w:rsidP="00A40501">
      <w:pPr>
        <w:pStyle w:val="Answer"/>
      </w:pPr>
      <w:sdt>
        <w:sdtPr>
          <w:alias w:val="Witness"/>
          <w:id w:val="1539249599"/>
          <w:placeholder>
            <w:docPart w:val="DefaultPlaceholder_-1854013440"/>
          </w:placeholder>
          <w:richText/>
        </w:sdtPr>
        <w:sdtContent>
          <w:r w:rsidRPr="00FE3051" w:rsidR="002354A0">
            <w:rPr>
              <w:b/>
              <w:i/>
            </w:rPr>
            <w:t>Gareth Rhys Williams:</w:t>
          </w:r>
        </w:sdtContent>
      </w:sdt>
      <w:r w:rsidRPr="00FE3051" w:rsidR="00A40501">
        <w:t xml:space="preserve"> The permanent secretary is SCS4. Simon and I are SCS3, so </w:t>
      </w:r>
      <w:r w:rsidRPr="00FE3051" w:rsidR="005B1696">
        <w:t xml:space="preserve">are </w:t>
      </w:r>
      <w:r w:rsidRPr="00FE3051" w:rsidR="00A40501">
        <w:t>directors</w:t>
      </w:r>
      <w:r w:rsidRPr="00FE3051" w:rsidR="005B1696">
        <w:t>-</w:t>
      </w:r>
      <w:r w:rsidRPr="00FE3051" w:rsidR="00A40501">
        <w:t xml:space="preserve">general. There are then two SCS </w:t>
      </w:r>
      <w:r w:rsidRPr="00FE3051">
        <w:t>grades</w:t>
      </w:r>
      <w:r w:rsidR="00CE4FC8">
        <w:t>,</w:t>
      </w:r>
      <w:r w:rsidRPr="00FE3051">
        <w:t xml:space="preserve"> and then </w:t>
      </w:r>
      <w:r w:rsidRPr="00FE3051" w:rsidR="002354A0">
        <w:t xml:space="preserve">the </w:t>
      </w:r>
      <w:r w:rsidRPr="00FE3051">
        <w:t xml:space="preserve">two next grades. </w:t>
      </w:r>
      <w:r w:rsidRPr="00FE3051" w:rsidR="00A40501">
        <w:t>W</w:t>
      </w:r>
      <w:r w:rsidRPr="00FE3051">
        <w:t xml:space="preserve">e have put through that </w:t>
      </w:r>
      <w:r w:rsidRPr="00FE3051" w:rsidR="00A40501">
        <w:t>a</w:t>
      </w:r>
      <w:r w:rsidRPr="00FE3051">
        <w:t xml:space="preserve">ssessment </w:t>
      </w:r>
      <w:r w:rsidRPr="00FE3051" w:rsidR="00A40501">
        <w:t>c</w:t>
      </w:r>
      <w:r w:rsidRPr="00FE3051">
        <w:t xml:space="preserve">entre </w:t>
      </w:r>
      <w:r w:rsidRPr="00FE3051" w:rsidR="00A40501">
        <w:t xml:space="preserve">about 7,000 </w:t>
      </w:r>
      <w:r w:rsidRPr="00FE3051">
        <w:t xml:space="preserve">people </w:t>
      </w:r>
      <w:r w:rsidRPr="00FE3051" w:rsidR="00A40501">
        <w:t>who</w:t>
      </w:r>
      <w:r w:rsidR="00CE4FC8">
        <w:t>m</w:t>
      </w:r>
      <w:r w:rsidRPr="00FE3051" w:rsidR="00A40501">
        <w:t xml:space="preserve"> </w:t>
      </w:r>
      <w:r w:rsidRPr="00FE3051">
        <w:t xml:space="preserve">we have been trying to recruit. Of the </w:t>
      </w:r>
      <w:r w:rsidRPr="00FE3051" w:rsidR="00A40501">
        <w:t>1,</w:t>
      </w:r>
      <w:r w:rsidRPr="00FE3051">
        <w:t xml:space="preserve">500 or so people </w:t>
      </w:r>
      <w:r w:rsidRPr="00FE3051" w:rsidR="00A40501">
        <w:t xml:space="preserve">who </w:t>
      </w:r>
      <w:r w:rsidRPr="00FE3051">
        <w:t>are in the GCO, which is the senior group</w:t>
      </w:r>
      <w:r w:rsidRPr="00FE3051" w:rsidR="00912730">
        <w:t xml:space="preserve"> of </w:t>
      </w:r>
      <w:r w:rsidRPr="00FE3051">
        <w:t>G7 and above</w:t>
      </w:r>
      <w:r w:rsidRPr="00FE3051" w:rsidR="00912730">
        <w:t>,</w:t>
      </w:r>
      <w:r w:rsidRPr="00FE3051">
        <w:t xml:space="preserve"> </w:t>
      </w:r>
      <w:r w:rsidRPr="00FE3051" w:rsidR="00912730">
        <w:t xml:space="preserve">and who </w:t>
      </w:r>
      <w:r w:rsidRPr="00FE3051">
        <w:t xml:space="preserve">are employed centrally and then deployed out to </w:t>
      </w:r>
      <w:r w:rsidRPr="00FE3051" w:rsidR="00912730">
        <w:t>D</w:t>
      </w:r>
      <w:r w:rsidRPr="00FE3051">
        <w:t>epartments</w:t>
      </w:r>
      <w:r w:rsidRPr="00FE3051" w:rsidR="00912730">
        <w:t>,</w:t>
      </w:r>
      <w:r w:rsidRPr="00FE3051">
        <w:t xml:space="preserve"> 86% are fully </w:t>
      </w:r>
      <w:r w:rsidRPr="00FE3051" w:rsidR="005B1696">
        <w:t xml:space="preserve">accredited </w:t>
      </w:r>
      <w:r w:rsidRPr="00FE3051">
        <w:t>at A</w:t>
      </w:r>
      <w:r w:rsidRPr="00FE3051" w:rsidR="00912730">
        <w:t>.</w:t>
      </w:r>
      <w:r w:rsidRPr="00FE3051">
        <w:t xml:space="preserve"> </w:t>
      </w:r>
      <w:r w:rsidRPr="00FE3051" w:rsidR="00912730">
        <w:t xml:space="preserve">The rest are </w:t>
      </w:r>
      <w:r w:rsidRPr="00FE3051">
        <w:t>on a B</w:t>
      </w:r>
      <w:r w:rsidRPr="00FE3051" w:rsidR="005B1696">
        <w:t>-</w:t>
      </w:r>
      <w:r w:rsidRPr="00FE3051">
        <w:t>to</w:t>
      </w:r>
      <w:r w:rsidRPr="00FE3051" w:rsidR="005B1696">
        <w:t>-</w:t>
      </w:r>
      <w:r w:rsidRPr="00FE3051" w:rsidR="00912730">
        <w:t xml:space="preserve">A </w:t>
      </w:r>
      <w:r w:rsidRPr="00FE3051">
        <w:t>course</w:t>
      </w:r>
      <w:r w:rsidRPr="00FE3051" w:rsidR="00912730">
        <w:t>,</w:t>
      </w:r>
      <w:r w:rsidRPr="00FE3051">
        <w:t xml:space="preserve"> which is a full</w:t>
      </w:r>
      <w:r w:rsidRPr="00FE3051" w:rsidR="00912730">
        <w:t>-</w:t>
      </w:r>
      <w:r w:rsidRPr="00FE3051">
        <w:t>year course</w:t>
      </w:r>
      <w:r w:rsidRPr="00FE3051" w:rsidR="00912730">
        <w:t>,</w:t>
      </w:r>
      <w:r w:rsidRPr="00FE3051">
        <w:t xml:space="preserve"> and</w:t>
      </w:r>
      <w:r w:rsidRPr="00FE3051" w:rsidR="005B1696">
        <w:t xml:space="preserve"> they</w:t>
      </w:r>
      <w:r w:rsidRPr="00FE3051">
        <w:t xml:space="preserve"> </w:t>
      </w:r>
      <w:r w:rsidRPr="00FE3051" w:rsidR="00912730">
        <w:t xml:space="preserve">are </w:t>
      </w:r>
      <w:r w:rsidRPr="00FE3051">
        <w:t>retested at the end of it.</w:t>
      </w:r>
      <w:r w:rsidRPr="00FE3051" w:rsidR="00912730">
        <w:t xml:space="preserve"> I do not know how much more detail you would like.</w:t>
      </w:r>
    </w:p>
    <w:p w:rsidR="00912730" w:rsidRPr="00FE3051" w:rsidP="00912730">
      <w:pPr>
        <w:pStyle w:val="Question"/>
        <w:numPr>
          <w:ilvl w:val="0"/>
          <w:numId w:val="0"/>
        </w:numPr>
        <w:ind w:left="794"/>
      </w:pPr>
      <w:sdt>
        <w:sdtPr>
          <w:alias w:val="Member"/>
          <w:tag w:val="&lt;Member mnisId='249' dodsId='25708'&gt;"/>
          <w:id w:val="-384792580"/>
          <w:placeholder>
            <w:docPart w:val="DefaultPlaceholder_-1854013440"/>
          </w:placeholder>
          <w:richText/>
        </w:sdtPr>
        <w:sdtContent>
          <w:r w:rsidRPr="00FE3051">
            <w:rPr>
              <w:b/>
            </w:rPr>
            <w:t>Sir Geoffrey Clifton-Brown:</w:t>
          </w:r>
        </w:sdtContent>
      </w:sdt>
      <w:r w:rsidRPr="00FE3051">
        <w:t xml:space="preserve"> T</w:t>
      </w:r>
      <w:r w:rsidRPr="00FE3051" w:rsidR="00416974">
        <w:t xml:space="preserve">hat will </w:t>
      </w:r>
      <w:r w:rsidRPr="00FE3051">
        <w:t xml:space="preserve">probably </w:t>
      </w:r>
      <w:r w:rsidRPr="00FE3051" w:rsidR="00416974">
        <w:t xml:space="preserve">do </w:t>
      </w:r>
      <w:r w:rsidRPr="00FE3051">
        <w:t xml:space="preserve">us </w:t>
      </w:r>
      <w:r w:rsidRPr="00FE3051" w:rsidR="00416974">
        <w:t>for the time</w:t>
      </w:r>
      <w:r w:rsidRPr="00FE3051">
        <w:t xml:space="preserve"> being, because we have a great deal to get through.</w:t>
      </w:r>
    </w:p>
    <w:p w:rsidR="00912730" w:rsidRPr="00FE3051" w:rsidP="00912730">
      <w:pPr>
        <w:pStyle w:val="Question"/>
      </w:pPr>
      <w:sdt>
        <w:sdtPr>
          <w:alias w:val="Member"/>
          <w:tag w:val="&lt;Member mnisId='1524' dodsId='35914'&gt;"/>
          <w:id w:val="-1429727510"/>
          <w:placeholder>
            <w:docPart w:val="DefaultPlaceholder_-1854013440"/>
          </w:placeholder>
          <w:richText/>
        </w:sdtPr>
        <w:sdtContent>
          <w:r w:rsidRPr="00FE3051">
            <w:rPr>
              <w:b/>
            </w:rPr>
            <w:t>Chair:</w:t>
          </w:r>
        </w:sdtContent>
      </w:sdt>
      <w:r w:rsidRPr="00FE3051">
        <w:t xml:space="preserve"> </w:t>
      </w:r>
      <w:r w:rsidRPr="00FE3051" w:rsidR="005B1696">
        <w:t>Can I just</w:t>
      </w:r>
      <w:r w:rsidR="00CE4FC8">
        <w:t xml:space="preserve"> ask</w:t>
      </w:r>
      <w:r w:rsidRPr="00FE3051" w:rsidR="005B1696">
        <w:t xml:space="preserve"> about </w:t>
      </w:r>
      <w:r w:rsidRPr="00FE3051">
        <w:t xml:space="preserve">the </w:t>
      </w:r>
      <w:r w:rsidRPr="00FE3051" w:rsidR="00416974">
        <w:t xml:space="preserve">recruitment freeze </w:t>
      </w:r>
      <w:r w:rsidRPr="00FE3051">
        <w:t>in Whitehall</w:t>
      </w:r>
      <w:r w:rsidRPr="00FE3051" w:rsidR="005B1696">
        <w:t xml:space="preserve">?  How is this </w:t>
      </w:r>
      <w:r w:rsidRPr="00FE3051" w:rsidR="00416974">
        <w:t>affecting recruitment to this area</w:t>
      </w:r>
      <w:r w:rsidRPr="00FE3051">
        <w:t xml:space="preserve"> of work</w:t>
      </w:r>
      <w:r w:rsidRPr="00FE3051" w:rsidR="00416974">
        <w:t>?</w:t>
      </w:r>
    </w:p>
    <w:p w:rsidR="00912730" w:rsidRPr="00FE3051" w:rsidP="00912730">
      <w:pPr>
        <w:pStyle w:val="Answer"/>
      </w:pPr>
      <w:sdt>
        <w:sdtPr>
          <w:alias w:val="Witness"/>
          <w:id w:val="-750579623"/>
          <w:placeholder>
            <w:docPart w:val="DefaultPlaceholder_-1854013440"/>
          </w:placeholder>
          <w:richText/>
        </w:sdtPr>
        <w:sdtContent>
          <w:r w:rsidRPr="00FE3051" w:rsidR="002354A0">
            <w:rPr>
              <w:b/>
              <w:i/>
            </w:rPr>
            <w:t>Sir Alex Chisholm:</w:t>
          </w:r>
        </w:sdtContent>
      </w:sdt>
      <w:r w:rsidRPr="00FE3051">
        <w:t xml:space="preserve"> T</w:t>
      </w:r>
      <w:r w:rsidRPr="00FE3051" w:rsidR="00416974">
        <w:t xml:space="preserve">here is not a recruitment freeze </w:t>
      </w:r>
      <w:r w:rsidRPr="00FE3051">
        <w:t>in Whitehall</w:t>
      </w:r>
      <w:r w:rsidRPr="00FE3051" w:rsidR="00416974">
        <w:t>.</w:t>
      </w:r>
    </w:p>
    <w:p w:rsidR="00912730" w:rsidRPr="00FE3051" w:rsidP="00912730">
      <w:pPr>
        <w:pStyle w:val="Question"/>
      </w:pPr>
      <w:sdt>
        <w:sdtPr>
          <w:alias w:val="Member"/>
          <w:tag w:val="&lt;Member mnisId='1524' dodsId='35914'&gt;"/>
          <w:id w:val="-744944975"/>
          <w:placeholder>
            <w:docPart w:val="DefaultPlaceholder_-1854013440"/>
          </w:placeholder>
          <w:richText/>
        </w:sdtPr>
        <w:sdtContent>
          <w:r w:rsidRPr="00FE3051">
            <w:rPr>
              <w:b/>
            </w:rPr>
            <w:t>Chair:</w:t>
          </w:r>
        </w:sdtContent>
      </w:sdt>
      <w:r w:rsidRPr="00FE3051">
        <w:t xml:space="preserve"> </w:t>
      </w:r>
      <w:r w:rsidRPr="00FE3051" w:rsidR="005B1696">
        <w:t>T</w:t>
      </w:r>
      <w:r w:rsidRPr="00FE3051">
        <w:t xml:space="preserve">here </w:t>
      </w:r>
      <w:r w:rsidRPr="00FE3051" w:rsidR="005B1696">
        <w:t>is n</w:t>
      </w:r>
      <w:r w:rsidRPr="00FE3051">
        <w:t>o</w:t>
      </w:r>
      <w:r w:rsidRPr="00FE3051" w:rsidR="005B1696">
        <w:t>t.</w:t>
      </w:r>
      <w:r w:rsidRPr="00FE3051">
        <w:t xml:space="preserve"> That is funny, because the Chancellor seemed to </w:t>
      </w:r>
      <w:r w:rsidRPr="00FE3051" w:rsidR="00416974">
        <w:t>announce it the other week.</w:t>
      </w:r>
      <w:r w:rsidRPr="00FE3051">
        <w:t xml:space="preserve"> Tell us then, Sir Alex, what is happening.</w:t>
      </w:r>
    </w:p>
    <w:p w:rsidR="00912730" w:rsidRPr="00FE3051" w:rsidP="00912730">
      <w:pPr>
        <w:pStyle w:val="Answer"/>
      </w:pPr>
      <w:sdt>
        <w:sdtPr>
          <w:alias w:val="Witness"/>
          <w:id w:val="541710612"/>
          <w:placeholder>
            <w:docPart w:val="DefaultPlaceholder_-1854013440"/>
          </w:placeholder>
          <w:richText/>
        </w:sdtPr>
        <w:sdtContent>
          <w:r w:rsidRPr="00FE3051" w:rsidR="002354A0">
            <w:rPr>
              <w:b/>
              <w:i/>
            </w:rPr>
            <w:t>Sir Alex Chisholm:</w:t>
          </w:r>
        </w:sdtContent>
      </w:sdt>
      <w:r w:rsidRPr="00FE3051">
        <w:t xml:space="preserve"> </w:t>
      </w:r>
      <w:r w:rsidRPr="00FE3051" w:rsidR="00416974">
        <w:t xml:space="preserve">The statement made by the </w:t>
      </w:r>
      <w:r w:rsidRPr="00FE3051">
        <w:t xml:space="preserve">Chancellor </w:t>
      </w:r>
      <w:r w:rsidRPr="00FE3051" w:rsidR="00416974">
        <w:t>a couple weeks ago was about a recruitment cap</w:t>
      </w:r>
      <w:r w:rsidRPr="00FE3051">
        <w:t>.</w:t>
      </w:r>
      <w:r w:rsidRPr="00FE3051" w:rsidR="00416974">
        <w:t xml:space="preserve"> </w:t>
      </w:r>
      <w:r w:rsidRPr="00FE3051">
        <w:t>W</w:t>
      </w:r>
      <w:r w:rsidRPr="00FE3051" w:rsidR="00416974">
        <w:t>hat he set out was that the number of civil servants should not continue to grow, and that</w:t>
      </w:r>
      <w:r w:rsidR="00CE4FC8">
        <w:t xml:space="preserve"> at the end of the </w:t>
      </w:r>
      <w:r w:rsidRPr="00FE3051" w:rsidR="00416974">
        <w:t>spending round, the number should be low</w:t>
      </w:r>
      <w:r w:rsidRPr="00FE3051">
        <w:t>er</w:t>
      </w:r>
      <w:r w:rsidRPr="00FE3051" w:rsidR="00416974">
        <w:t xml:space="preserve"> </w:t>
      </w:r>
      <w:r w:rsidRPr="00FE3051">
        <w:t xml:space="preserve">than </w:t>
      </w:r>
      <w:r w:rsidRPr="00FE3051" w:rsidR="00416974">
        <w:t>today</w:t>
      </w:r>
      <w:r w:rsidR="00CE4FC8">
        <w:t>,</w:t>
      </w:r>
      <w:r w:rsidRPr="00FE3051" w:rsidR="00416974">
        <w:t xml:space="preserve"> or </w:t>
      </w:r>
      <w:r w:rsidR="00CE4FC8">
        <w:t xml:space="preserve">than </w:t>
      </w:r>
      <w:r w:rsidRPr="00FE3051" w:rsidR="00416974">
        <w:t>at the end of September.</w:t>
      </w:r>
      <w:r w:rsidRPr="00FE3051">
        <w:t xml:space="preserve"> Y</w:t>
      </w:r>
      <w:r w:rsidRPr="00FE3051" w:rsidR="00416974">
        <w:t xml:space="preserve">ou will understand immediately that is not the same as </w:t>
      </w:r>
      <w:r w:rsidRPr="00FE3051">
        <w:t xml:space="preserve">a </w:t>
      </w:r>
      <w:r w:rsidRPr="00FE3051" w:rsidR="00416974">
        <w:t>freeze, because we have a high level of turnover</w:t>
      </w:r>
      <w:r w:rsidR="00CE4FC8">
        <w:t xml:space="preserve">; </w:t>
      </w:r>
      <w:r w:rsidRPr="00FE3051" w:rsidR="00416974">
        <w:t>around</w:t>
      </w:r>
      <w:r w:rsidRPr="00FE3051">
        <w:t xml:space="preserve"> </w:t>
      </w:r>
      <w:r w:rsidRPr="00FE3051" w:rsidR="00416974">
        <w:t>5</w:t>
      </w:r>
      <w:r w:rsidRPr="00FE3051" w:rsidR="005B1696">
        <w:t>0,000 to 5</w:t>
      </w:r>
      <w:r w:rsidRPr="00FE3051" w:rsidR="00416974">
        <w:t>5</w:t>
      </w:r>
      <w:r w:rsidRPr="00FE3051">
        <w:t>,</w:t>
      </w:r>
      <w:r w:rsidRPr="00FE3051" w:rsidR="00416974">
        <w:t xml:space="preserve">000 people leave </w:t>
      </w:r>
      <w:r w:rsidRPr="00FE3051">
        <w:t>the</w:t>
      </w:r>
      <w:r w:rsidRPr="00FE3051" w:rsidR="00416974">
        <w:t xml:space="preserve"> </w:t>
      </w:r>
      <w:r w:rsidRPr="00FE3051">
        <w:t>c</w:t>
      </w:r>
      <w:r w:rsidRPr="00FE3051" w:rsidR="00416974">
        <w:t xml:space="preserve">ivil </w:t>
      </w:r>
      <w:r w:rsidRPr="00FE3051">
        <w:t>s</w:t>
      </w:r>
      <w:r w:rsidRPr="00FE3051" w:rsidR="00416974">
        <w:t xml:space="preserve">ervice </w:t>
      </w:r>
      <w:r w:rsidRPr="00FE3051">
        <w:t xml:space="preserve">in </w:t>
      </w:r>
      <w:r w:rsidRPr="00FE3051" w:rsidR="00416974">
        <w:t>any particular year</w:t>
      </w:r>
      <w:r w:rsidRPr="00FE3051" w:rsidR="005B1696">
        <w:t>,</w:t>
      </w:r>
      <w:r w:rsidRPr="00FE3051" w:rsidR="00416974">
        <w:t xml:space="preserve"> </w:t>
      </w:r>
      <w:r w:rsidRPr="00FE3051">
        <w:t xml:space="preserve">through </w:t>
      </w:r>
      <w:r w:rsidRPr="00FE3051" w:rsidR="00416974">
        <w:t>retirement or other reasons</w:t>
      </w:r>
      <w:r w:rsidRPr="00FE3051">
        <w:t>.</w:t>
      </w:r>
    </w:p>
    <w:p w:rsidR="00912730" w:rsidRPr="00FE3051" w:rsidP="00912730">
      <w:pPr>
        <w:pStyle w:val="Question"/>
      </w:pPr>
      <w:sdt>
        <w:sdtPr>
          <w:alias w:val="Member"/>
          <w:tag w:val="&lt;Member mnisId='1524' dodsId='35914'&gt;"/>
          <w:id w:val="-46149476"/>
          <w:placeholder>
            <w:docPart w:val="DefaultPlaceholder_-1854013440"/>
          </w:placeholder>
          <w:richText/>
        </w:sdtPr>
        <w:sdtContent>
          <w:r w:rsidRPr="00FE3051">
            <w:rPr>
              <w:b/>
            </w:rPr>
            <w:t>Chair:</w:t>
          </w:r>
        </w:sdtContent>
      </w:sdt>
      <w:r w:rsidRPr="00FE3051">
        <w:t xml:space="preserve"> I</w:t>
      </w:r>
      <w:r w:rsidRPr="00FE3051" w:rsidR="00416974">
        <w:t>s there any impact on this profession?</w:t>
      </w:r>
    </w:p>
    <w:p w:rsidR="00912730" w:rsidRPr="00FE3051" w:rsidP="00912730">
      <w:pPr>
        <w:pStyle w:val="Answer"/>
      </w:pPr>
      <w:sdt>
        <w:sdtPr>
          <w:alias w:val="Witness"/>
          <w:id w:val="1718241861"/>
          <w:placeholder>
            <w:docPart w:val="DefaultPlaceholder_-1854013440"/>
          </w:placeholder>
          <w:richText/>
        </w:sdtPr>
        <w:sdtContent>
          <w:r w:rsidRPr="00FE3051" w:rsidR="002354A0">
            <w:rPr>
              <w:b/>
              <w:i/>
            </w:rPr>
            <w:t>Sir Alex Chisholm:</w:t>
          </w:r>
        </w:sdtContent>
      </w:sdt>
      <w:r w:rsidRPr="00FE3051">
        <w:t xml:space="preserve"> </w:t>
      </w:r>
      <w:r w:rsidRPr="00FE3051" w:rsidR="005B1696">
        <w:t>There is n</w:t>
      </w:r>
      <w:r w:rsidRPr="00FE3051" w:rsidR="00416974">
        <w:t>one yet</w:t>
      </w:r>
      <w:r w:rsidRPr="00FE3051" w:rsidR="005B1696">
        <w:t>. I</w:t>
      </w:r>
      <w:r w:rsidRPr="00FE3051" w:rsidR="00416974">
        <w:t xml:space="preserve">t does depend on how the recruitment cap is </w:t>
      </w:r>
      <w:r w:rsidR="00CE4FC8">
        <w:t>implemented</w:t>
      </w:r>
      <w:r w:rsidRPr="00FE3051" w:rsidR="00416974">
        <w:t xml:space="preserve">, but you would expect </w:t>
      </w:r>
      <w:r w:rsidRPr="00FE3051">
        <w:t xml:space="preserve">Gareth and </w:t>
      </w:r>
      <w:r w:rsidRPr="00FE3051" w:rsidR="005B1696">
        <w:t>me</w:t>
      </w:r>
      <w:r w:rsidRPr="00FE3051">
        <w:t xml:space="preserve"> </w:t>
      </w:r>
      <w:r w:rsidRPr="00FE3051" w:rsidR="00416974">
        <w:t>to mak</w:t>
      </w:r>
      <w:r w:rsidR="00CE4FC8">
        <w:t>e</w:t>
      </w:r>
      <w:r w:rsidRPr="00FE3051" w:rsidR="00416974">
        <w:t xml:space="preserve"> the case for commercial experts being people who are worth their weight.</w:t>
      </w:r>
    </w:p>
    <w:p w:rsidR="00912730" w:rsidRPr="00FE3051" w:rsidP="00CE4FC8">
      <w:pPr>
        <w:pStyle w:val="Question"/>
        <w:numPr>
          <w:ilvl w:val="0"/>
          <w:numId w:val="0"/>
        </w:numPr>
        <w:ind w:left="794"/>
      </w:pPr>
      <w:sdt>
        <w:sdtPr>
          <w:alias w:val="Member"/>
          <w:tag w:val="&lt;Member mnisId='1524' dodsId='35914'&gt;"/>
          <w:id w:val="1660890118"/>
          <w:placeholder>
            <w:docPart w:val="DefaultPlaceholder_-1854013440"/>
          </w:placeholder>
          <w:richText/>
        </w:sdtPr>
        <w:sdtContent>
          <w:r w:rsidRPr="00FE3051">
            <w:rPr>
              <w:b/>
            </w:rPr>
            <w:t>Chair:</w:t>
          </w:r>
        </w:sdtContent>
      </w:sdt>
      <w:r w:rsidRPr="00FE3051">
        <w:t xml:space="preserve"> If you k</w:t>
      </w:r>
      <w:r w:rsidRPr="00FE3051" w:rsidR="00416974">
        <w:t>eep working on the data</w:t>
      </w:r>
      <w:r w:rsidRPr="00FE3051">
        <w:t>, Mr Rhys Williams,</w:t>
      </w:r>
      <w:r w:rsidRPr="00FE3051" w:rsidR="00416974">
        <w:t xml:space="preserve"> </w:t>
      </w:r>
      <w:r w:rsidRPr="00FE3051">
        <w:t>and proving that y</w:t>
      </w:r>
      <w:r w:rsidRPr="00FE3051" w:rsidR="00416974">
        <w:t xml:space="preserve">ou can make savings of </w:t>
      </w:r>
      <w:r w:rsidRPr="00FE3051">
        <w:t>4% to 6% of spend, you will make your own argument.</w:t>
      </w:r>
    </w:p>
    <w:p w:rsidR="00912730" w:rsidRPr="00FE3051" w:rsidP="00912730">
      <w:pPr>
        <w:pStyle w:val="Answer"/>
      </w:pPr>
      <w:sdt>
        <w:sdtPr>
          <w:alias w:val="Witness"/>
          <w:id w:val="329030828"/>
          <w:placeholder>
            <w:docPart w:val="DefaultPlaceholder_-1854013440"/>
          </w:placeholder>
          <w:richText/>
        </w:sdtPr>
        <w:sdtContent>
          <w:r w:rsidRPr="00FE3051" w:rsidR="002354A0">
            <w:rPr>
              <w:b/>
              <w:i/>
            </w:rPr>
            <w:t>Gareth Rhys Williams:</w:t>
          </w:r>
        </w:sdtContent>
      </w:sdt>
      <w:r w:rsidRPr="00FE3051">
        <w:t xml:space="preserve"> I will bear that in mind.</w:t>
      </w:r>
    </w:p>
    <w:p w:rsidR="00912730" w:rsidRPr="00FE3051" w:rsidP="00912730">
      <w:pPr>
        <w:pStyle w:val="Question"/>
      </w:pPr>
      <w:sdt>
        <w:sdtPr>
          <w:alias w:val="Member"/>
          <w:tag w:val="&lt;Member mnisId='249' dodsId='25708'&gt;"/>
          <w:id w:val="416065494"/>
          <w:placeholder>
            <w:docPart w:val="DefaultPlaceholder_-1854013440"/>
          </w:placeholder>
          <w:richText/>
        </w:sdtPr>
        <w:sdtContent>
          <w:r w:rsidRPr="00FE3051">
            <w:rPr>
              <w:b/>
            </w:rPr>
            <w:t>Sir Geoffrey Clifton-Brown:</w:t>
          </w:r>
        </w:sdtContent>
      </w:sdt>
      <w:r w:rsidRPr="00FE3051">
        <w:t xml:space="preserve"> </w:t>
      </w:r>
      <w:r w:rsidRPr="00FE3051" w:rsidR="00416974">
        <w:t xml:space="preserve">Could I perhaps move us on to the types of contract? </w:t>
      </w:r>
      <w:r w:rsidRPr="00FE3051">
        <w:t xml:space="preserve">I will </w:t>
      </w:r>
      <w:r w:rsidRPr="00FE3051" w:rsidR="00416974">
        <w:t xml:space="preserve">bring you in, Mr </w:t>
      </w:r>
      <w:r w:rsidRPr="00FE3051">
        <w:t>Tse</w:t>
      </w:r>
      <w:r w:rsidRPr="00FE3051" w:rsidR="00416974">
        <w:t>, if I can</w:t>
      </w:r>
      <w:r w:rsidR="00CE4FC8">
        <w:t xml:space="preserve">. The table in figure 5 shows starkly </w:t>
      </w:r>
      <w:r w:rsidRPr="00FE3051" w:rsidR="00416974">
        <w:t>the trend of moving from a competitive contract to a framework contract</w:t>
      </w:r>
      <w:r w:rsidR="00CE4FC8">
        <w:t>. I</w:t>
      </w:r>
      <w:r w:rsidRPr="00FE3051" w:rsidR="00416974">
        <w:t xml:space="preserve">n relation to number and value, open </w:t>
      </w:r>
      <w:r w:rsidRPr="00FE3051">
        <w:t xml:space="preserve">or </w:t>
      </w:r>
      <w:r w:rsidRPr="00FE3051" w:rsidR="00416974">
        <w:t>competitive procedures are decreasing from 25 to 15</w:t>
      </w:r>
      <w:r w:rsidR="00CE4FC8">
        <w:t>%; and</w:t>
      </w:r>
      <w:r w:rsidRPr="00FE3051" w:rsidR="00416974">
        <w:t xml:space="preserve"> </w:t>
      </w:r>
      <w:r w:rsidRPr="00FE3051">
        <w:t>i</w:t>
      </w:r>
      <w:r w:rsidRPr="00FE3051" w:rsidR="00416974">
        <w:t>n terms of value, frameworks are increasing from 18</w:t>
      </w:r>
      <w:r w:rsidRPr="00FE3051">
        <w:t>%</w:t>
      </w:r>
      <w:r w:rsidRPr="00FE3051" w:rsidR="00416974">
        <w:t xml:space="preserve"> to 68%</w:t>
      </w:r>
      <w:r w:rsidRPr="00FE3051">
        <w:t>.</w:t>
      </w:r>
      <w:r w:rsidRPr="00FE3051" w:rsidR="00416974">
        <w:t xml:space="preserve"> </w:t>
      </w:r>
      <w:r w:rsidRPr="00FE3051">
        <w:t xml:space="preserve">I wonder </w:t>
      </w:r>
      <w:r w:rsidRPr="00FE3051" w:rsidR="00416974">
        <w:t>whether this is a trend in the right direction, because functional contracts are just that. They are only for those that are on the standard functional framework and</w:t>
      </w:r>
      <w:r w:rsidRPr="00FE3051">
        <w:t>,</w:t>
      </w:r>
      <w:r w:rsidRPr="00FE3051" w:rsidR="00416974">
        <w:t xml:space="preserve"> therefore</w:t>
      </w:r>
      <w:r w:rsidRPr="00FE3051">
        <w:t>,</w:t>
      </w:r>
      <w:r w:rsidR="00CE4FC8">
        <w:t xml:space="preserve"> they </w:t>
      </w:r>
      <w:r w:rsidRPr="00FE3051" w:rsidR="00416974">
        <w:t xml:space="preserve">necessarily exclude others, including small businesses. </w:t>
      </w:r>
      <w:r w:rsidRPr="00FE3051">
        <w:t xml:space="preserve">Is </w:t>
      </w:r>
      <w:r w:rsidRPr="00FE3051" w:rsidR="00416974">
        <w:t>this trend in public procurement in the right direction</w:t>
      </w:r>
      <w:r w:rsidRPr="00FE3051">
        <w:t>?</w:t>
      </w:r>
    </w:p>
    <w:p w:rsidR="001C0997" w:rsidRPr="00FE3051" w:rsidP="00912730">
      <w:pPr>
        <w:pStyle w:val="Answer"/>
      </w:pPr>
      <w:sdt>
        <w:sdtPr>
          <w:alias w:val="Witness"/>
          <w:id w:val="-129791877"/>
          <w:placeholder>
            <w:docPart w:val="DefaultPlaceholder_-1854013440"/>
          </w:placeholder>
          <w:richText/>
        </w:sdtPr>
        <w:sdtContent>
          <w:r w:rsidRPr="00FE3051" w:rsidR="002354A0">
            <w:rPr>
              <w:b/>
              <w:i/>
            </w:rPr>
            <w:t>Simon Tse:</w:t>
          </w:r>
        </w:sdtContent>
      </w:sdt>
      <w:r w:rsidRPr="00FE3051" w:rsidR="00912730">
        <w:t xml:space="preserve"> That is a good </w:t>
      </w:r>
      <w:r w:rsidRPr="00FE3051" w:rsidR="00416974">
        <w:t>question</w:t>
      </w:r>
      <w:r w:rsidRPr="00FE3051" w:rsidR="00912730">
        <w:t>.</w:t>
      </w:r>
      <w:r w:rsidRPr="00FE3051" w:rsidR="00416974">
        <w:t xml:space="preserve"> </w:t>
      </w:r>
      <w:r w:rsidRPr="00FE3051" w:rsidR="00912730">
        <w:t>A</w:t>
      </w:r>
      <w:r w:rsidRPr="00FE3051" w:rsidR="00416974">
        <w:t>s the largest framework authority in the UK public</w:t>
      </w:r>
      <w:r w:rsidRPr="00FE3051" w:rsidR="00912730">
        <w:t xml:space="preserve"> </w:t>
      </w:r>
      <w:r w:rsidRPr="00FE3051" w:rsidR="00416974">
        <w:t xml:space="preserve">sector, you would expect me to say that frameworks are the right thing </w:t>
      </w:r>
      <w:r w:rsidRPr="00FE3051" w:rsidR="00912730">
        <w:t xml:space="preserve">and </w:t>
      </w:r>
      <w:r w:rsidRPr="00FE3051" w:rsidR="00416974">
        <w:t>the right vehicle</w:t>
      </w:r>
      <w:r w:rsidR="00CE4FC8">
        <w:t xml:space="preserve">—and </w:t>
      </w:r>
      <w:r w:rsidRPr="00FE3051" w:rsidR="00416974">
        <w:t>I genuinely believe they are</w:t>
      </w:r>
      <w:r w:rsidRPr="00FE3051" w:rsidR="00912730">
        <w:t>.</w:t>
      </w:r>
      <w:r w:rsidRPr="00FE3051" w:rsidR="00416974">
        <w:t xml:space="preserve"> </w:t>
      </w:r>
      <w:r w:rsidRPr="00FE3051" w:rsidR="00912730">
        <w:t xml:space="preserve">CCS has </w:t>
      </w:r>
      <w:r w:rsidRPr="00FE3051" w:rsidR="00416974">
        <w:t>86 frameworks.</w:t>
      </w:r>
      <w:r w:rsidRPr="00FE3051" w:rsidR="00912730">
        <w:t xml:space="preserve"> </w:t>
      </w:r>
      <w:r w:rsidRPr="00FE3051" w:rsidR="00416974">
        <w:t xml:space="preserve">Chair, you mentioned </w:t>
      </w:r>
      <w:r w:rsidRPr="00FE3051" w:rsidR="00912730">
        <w:t>£</w:t>
      </w:r>
      <w:r w:rsidRPr="00FE3051" w:rsidR="00416974">
        <w:t xml:space="preserve">260 billion of spend in Government every year. Of that, £120 billion is what I call our marketplace. I do not buy pharmaceuticals. I do not put commercial agreements in </w:t>
      </w:r>
      <w:r w:rsidRPr="00FE3051" w:rsidR="00912730">
        <w:t xml:space="preserve">for </w:t>
      </w:r>
      <w:r w:rsidRPr="00FE3051" w:rsidR="00416974">
        <w:t>pharmaceuticals</w:t>
      </w:r>
      <w:r w:rsidR="00CE4FC8">
        <w:t xml:space="preserve"> or </w:t>
      </w:r>
      <w:r w:rsidRPr="00FE3051" w:rsidR="00416974">
        <w:t>military equipment, but for common goods and services</w:t>
      </w:r>
      <w:r w:rsidRPr="00FE3051">
        <w:t>,</w:t>
      </w:r>
      <w:r w:rsidRPr="00FE3051" w:rsidR="00416974">
        <w:t xml:space="preserve"> I do all of them.</w:t>
      </w:r>
    </w:p>
    <w:p w:rsidR="001C0997" w:rsidRPr="00FE3051" w:rsidP="00912730">
      <w:pPr>
        <w:pStyle w:val="Answer"/>
      </w:pPr>
      <w:r w:rsidRPr="00FE3051">
        <w:t>Frameworks are just one vehicle that we use. It is certainly the largest</w:t>
      </w:r>
      <w:r w:rsidR="00CE4FC8">
        <w:t>,</w:t>
      </w:r>
      <w:r w:rsidRPr="00FE3051">
        <w:t xml:space="preserve"> in terms of the volume of commercial agreements that we have</w:t>
      </w:r>
      <w:r w:rsidRPr="00FE3051" w:rsidR="005B1696">
        <w:t xml:space="preserve">; </w:t>
      </w:r>
      <w:r w:rsidRPr="00FE3051">
        <w:t>w</w:t>
      </w:r>
      <w:r w:rsidRPr="00FE3051">
        <w:t>e</w:t>
      </w:r>
      <w:r w:rsidRPr="00FE3051">
        <w:t xml:space="preserve"> </w:t>
      </w:r>
      <w:r w:rsidRPr="00FE3051">
        <w:t>have 86 of them</w:t>
      </w:r>
      <w:r w:rsidRPr="00FE3051">
        <w:t>.</w:t>
      </w:r>
      <w:r w:rsidRPr="00FE3051">
        <w:t xml:space="preserve"> I also have dynamic purchasing systems, which are more flexible and are open</w:t>
      </w:r>
      <w:r w:rsidRPr="00FE3051">
        <w:t>,</w:t>
      </w:r>
      <w:r w:rsidRPr="00FE3051">
        <w:t xml:space="preserve"> inasmuch as you can bring new suppliers</w:t>
      </w:r>
      <w:r w:rsidRPr="00FE3051">
        <w:t xml:space="preserve"> in at any point, where</w:t>
      </w:r>
      <w:r w:rsidRPr="00FE3051">
        <w:t>as a framework is closed for a period of time</w:t>
      </w:r>
      <w:r w:rsidRPr="00FE3051">
        <w:t>.</w:t>
      </w:r>
    </w:p>
    <w:p w:rsidR="001C0997" w:rsidRPr="00FE3051" w:rsidP="00912730">
      <w:pPr>
        <w:pStyle w:val="Answer"/>
      </w:pPr>
      <w:r w:rsidRPr="00FE3051">
        <w:t>Wh</w:t>
      </w:r>
      <w:r w:rsidRPr="00FE3051" w:rsidR="00416974">
        <w:t xml:space="preserve">y do I believe </w:t>
      </w:r>
      <w:r w:rsidRPr="00FE3051">
        <w:t xml:space="preserve">that </w:t>
      </w:r>
      <w:r w:rsidRPr="00FE3051" w:rsidR="00416974">
        <w:t xml:space="preserve">frameworks do the right thing in terms of competition? </w:t>
      </w:r>
      <w:r w:rsidRPr="00FE3051">
        <w:t>E</w:t>
      </w:r>
      <w:r w:rsidRPr="00FE3051" w:rsidR="00416974">
        <w:t xml:space="preserve">ffectively, if one uses them correctly, the first procurement exercise competition is one where we would go to a marketplace and invite people </w:t>
      </w:r>
      <w:r w:rsidRPr="00FE3051">
        <w:t xml:space="preserve">to </w:t>
      </w:r>
      <w:r w:rsidRPr="00FE3051" w:rsidR="00416974">
        <w:t xml:space="preserve">tender to be on that framework. </w:t>
      </w:r>
      <w:r w:rsidRPr="00FE3051">
        <w:t>T</w:t>
      </w:r>
      <w:r w:rsidRPr="00FE3051" w:rsidR="00416974">
        <w:t>hey have to pass a number of gates</w:t>
      </w:r>
      <w:r w:rsidRPr="00FE3051" w:rsidR="00440191">
        <w:t>—</w:t>
      </w:r>
      <w:r w:rsidRPr="00FE3051" w:rsidR="00416974">
        <w:t>financial standings</w:t>
      </w:r>
      <w:r w:rsidRPr="00FE3051" w:rsidR="00440191">
        <w:t xml:space="preserve">, </w:t>
      </w:r>
      <w:r w:rsidRPr="00FE3051" w:rsidR="00416974">
        <w:t>quality of the product, etc</w:t>
      </w:r>
      <w:r w:rsidR="00CE4FC8">
        <w:t>.</w:t>
      </w:r>
      <w:r w:rsidRPr="00FE3051" w:rsidR="00440191">
        <w:t>—</w:t>
      </w:r>
      <w:r w:rsidRPr="00FE3051" w:rsidR="00416974">
        <w:t xml:space="preserve">but they </w:t>
      </w:r>
      <w:r w:rsidRPr="00FE3051">
        <w:t xml:space="preserve">also </w:t>
      </w:r>
      <w:r w:rsidRPr="00FE3051" w:rsidR="00416974">
        <w:t>put a pric</w:t>
      </w:r>
      <w:r w:rsidRPr="00FE3051">
        <w:t>e in</w:t>
      </w:r>
      <w:r w:rsidRPr="00FE3051" w:rsidR="00416974">
        <w:t xml:space="preserve"> to enable them to come on</w:t>
      </w:r>
      <w:r w:rsidR="00CE4FC8">
        <w:t xml:space="preserve"> </w:t>
      </w:r>
      <w:r w:rsidRPr="00FE3051" w:rsidR="00416974">
        <w:t xml:space="preserve">to that framework. </w:t>
      </w:r>
      <w:r w:rsidRPr="00FE3051">
        <w:t xml:space="preserve">Price </w:t>
      </w:r>
      <w:r w:rsidRPr="00FE3051" w:rsidR="00416974">
        <w:t>is not the only measure, but is one of the measures.</w:t>
      </w:r>
      <w:r w:rsidRPr="00FE3051">
        <w:t xml:space="preserve"> W</w:t>
      </w:r>
      <w:r w:rsidRPr="00FE3051" w:rsidR="00416974">
        <w:t xml:space="preserve">e are getting competition </w:t>
      </w:r>
      <w:r w:rsidR="00CE4FC8">
        <w:t xml:space="preserve">because </w:t>
      </w:r>
      <w:r w:rsidRPr="00FE3051" w:rsidR="00416974">
        <w:t>people have to bid to be on a framework.</w:t>
      </w:r>
      <w:r w:rsidR="00CE4FC8">
        <w:t xml:space="preserve"> </w:t>
      </w:r>
      <w:r w:rsidRPr="00FE3051" w:rsidR="00416974">
        <w:t xml:space="preserve">Once they are on the framework, our customers then run </w:t>
      </w:r>
      <w:r w:rsidRPr="00FE3051">
        <w:t>mini</w:t>
      </w:r>
      <w:r w:rsidR="00CE4FC8">
        <w:t>-</w:t>
      </w:r>
      <w:r w:rsidRPr="00FE3051" w:rsidR="00416974">
        <w:t>procurements off those frameworks</w:t>
      </w:r>
      <w:r w:rsidRPr="00FE3051">
        <w:t>.</w:t>
      </w:r>
      <w:r w:rsidRPr="00FE3051" w:rsidR="00416974">
        <w:t xml:space="preserve"> </w:t>
      </w:r>
      <w:r w:rsidRPr="00FE3051">
        <w:t xml:space="preserve">They </w:t>
      </w:r>
      <w:r w:rsidRPr="00FE3051" w:rsidR="00416974">
        <w:t>treat them as a pre</w:t>
      </w:r>
      <w:r w:rsidR="00CE4FC8">
        <w:t>-</w:t>
      </w:r>
      <w:r w:rsidRPr="00FE3051" w:rsidR="00416974">
        <w:t>qualified group of suppliers that we have to select, first of all</w:t>
      </w:r>
      <w:r w:rsidRPr="00FE3051" w:rsidR="00440191">
        <w:t xml:space="preserve">; that is </w:t>
      </w:r>
      <w:r w:rsidRPr="00FE3051" w:rsidR="00416974">
        <w:t>competition</w:t>
      </w:r>
      <w:r w:rsidRPr="00FE3051">
        <w:t>. S</w:t>
      </w:r>
      <w:r w:rsidRPr="00FE3051" w:rsidR="00416974">
        <w:t>ubsequently</w:t>
      </w:r>
      <w:r w:rsidRPr="00FE3051">
        <w:t>,</w:t>
      </w:r>
      <w:r w:rsidRPr="00FE3051" w:rsidR="00416974">
        <w:t xml:space="preserve"> our customers will run </w:t>
      </w:r>
      <w:r w:rsidRPr="00FE3051">
        <w:t>mini</w:t>
      </w:r>
      <w:r w:rsidRPr="00FE3051" w:rsidR="00440191">
        <w:t>-</w:t>
      </w:r>
      <w:r w:rsidRPr="00FE3051" w:rsidR="00416974">
        <w:t>competitions with those providers to get even more competitiveness.</w:t>
      </w:r>
    </w:p>
    <w:p w:rsidR="001C0997" w:rsidRPr="00FE3051" w:rsidP="001C0997">
      <w:pPr>
        <w:pStyle w:val="Question"/>
      </w:pPr>
      <w:sdt>
        <w:sdtPr>
          <w:alias w:val="Member"/>
          <w:tag w:val="&lt;Member mnisId='249' dodsId='25708'&gt;"/>
          <w:id w:val="-115063108"/>
          <w:placeholder>
            <w:docPart w:val="DefaultPlaceholder_-1854013440"/>
          </w:placeholder>
          <w:richText/>
        </w:sdtPr>
        <w:sdtContent>
          <w:r w:rsidRPr="00FE3051">
            <w:rPr>
              <w:b/>
            </w:rPr>
            <w:t>Sir Geoffrey Clifton-Brown:</w:t>
          </w:r>
        </w:sdtContent>
      </w:sdt>
      <w:r w:rsidRPr="00FE3051">
        <w:t xml:space="preserve"> </w:t>
      </w:r>
      <w:r w:rsidRPr="00FE3051" w:rsidR="00416974">
        <w:t xml:space="preserve">I can see the ease for </w:t>
      </w:r>
      <w:r w:rsidRPr="00FE3051">
        <w:t xml:space="preserve">procurers and </w:t>
      </w:r>
      <w:r w:rsidRPr="00FE3051" w:rsidR="00416974">
        <w:t xml:space="preserve">for individual </w:t>
      </w:r>
      <w:r w:rsidRPr="00FE3051">
        <w:t>D</w:t>
      </w:r>
      <w:r w:rsidRPr="00FE3051" w:rsidR="00416974">
        <w:t>epartments of that system, but given the dynamism of certain sectors of the economy, particularly services</w:t>
      </w:r>
      <w:r w:rsidR="00CE4FC8">
        <w:t xml:space="preserve">, </w:t>
      </w:r>
      <w:r w:rsidRPr="00FE3051" w:rsidR="00416974">
        <w:t>IT</w:t>
      </w:r>
      <w:r w:rsidRPr="00FE3051">
        <w:t>,</w:t>
      </w:r>
      <w:r w:rsidRPr="00FE3051" w:rsidR="00416974">
        <w:t xml:space="preserve"> AI and so on, some smaller firms come up very quickly</w:t>
      </w:r>
      <w:r w:rsidRPr="00FE3051">
        <w:t xml:space="preserve"> and </w:t>
      </w:r>
      <w:r w:rsidRPr="00FE3051" w:rsidR="00416974">
        <w:t>might miss out on this framework system</w:t>
      </w:r>
      <w:r w:rsidRPr="00FE3051">
        <w:t>.</w:t>
      </w:r>
    </w:p>
    <w:p w:rsidR="001C0997" w:rsidRPr="00FE3051" w:rsidP="001C0997">
      <w:pPr>
        <w:pStyle w:val="Answer"/>
      </w:pPr>
      <w:sdt>
        <w:sdtPr>
          <w:alias w:val="Witness"/>
          <w:id w:val="-1431809590"/>
          <w:placeholder>
            <w:docPart w:val="DefaultPlaceholder_-1854013440"/>
          </w:placeholder>
          <w:richText/>
        </w:sdtPr>
        <w:sdtContent>
          <w:r w:rsidRPr="00FE3051" w:rsidR="002354A0">
            <w:rPr>
              <w:b/>
              <w:i/>
            </w:rPr>
            <w:t>Simon Tse:</w:t>
          </w:r>
        </w:sdtContent>
      </w:sdt>
      <w:r w:rsidRPr="00FE3051">
        <w:t xml:space="preserve"> That </w:t>
      </w:r>
      <w:r w:rsidRPr="00FE3051" w:rsidR="00416974">
        <w:t>is why</w:t>
      </w:r>
      <w:r w:rsidRPr="00FE3051">
        <w:t>,</w:t>
      </w:r>
      <w:r w:rsidRPr="00FE3051" w:rsidR="00416974">
        <w:t xml:space="preserve"> in some cases</w:t>
      </w:r>
      <w:r w:rsidRPr="00FE3051">
        <w:t>,</w:t>
      </w:r>
      <w:r w:rsidRPr="00FE3051" w:rsidR="00416974">
        <w:t xml:space="preserve"> we have dynamic purchasing systems, which are open agreements that enable us to add a supplier at any time. </w:t>
      </w:r>
      <w:r w:rsidRPr="00FE3051">
        <w:t>I</w:t>
      </w:r>
      <w:r w:rsidRPr="00FE3051" w:rsidR="00416974">
        <w:t>t is not as if they are closed for one</w:t>
      </w:r>
      <w:r w:rsidRPr="00FE3051">
        <w:t xml:space="preserve">, </w:t>
      </w:r>
      <w:r w:rsidRPr="00FE3051" w:rsidR="00416974">
        <w:t>two</w:t>
      </w:r>
      <w:r w:rsidRPr="00FE3051">
        <w:t xml:space="preserve">, </w:t>
      </w:r>
      <w:r w:rsidRPr="00FE3051" w:rsidR="00416974">
        <w:t xml:space="preserve">three </w:t>
      </w:r>
      <w:r w:rsidRPr="00FE3051">
        <w:t xml:space="preserve">or </w:t>
      </w:r>
      <w:r w:rsidRPr="00FE3051" w:rsidR="00416974">
        <w:t>four</w:t>
      </w:r>
      <w:r w:rsidRPr="00FE3051">
        <w:t xml:space="preserve"> years</w:t>
      </w:r>
      <w:r w:rsidRPr="00FE3051" w:rsidR="00416974">
        <w:t xml:space="preserve">. </w:t>
      </w:r>
      <w:r w:rsidRPr="00FE3051">
        <w:t>W</w:t>
      </w:r>
      <w:r w:rsidRPr="00FE3051" w:rsidR="00416974">
        <w:t xml:space="preserve">e have vehicles in play that enable that to happen. Some of our other commercial agreements on frameworks, </w:t>
      </w:r>
      <w:r w:rsidRPr="00FE3051">
        <w:t xml:space="preserve">such as </w:t>
      </w:r>
      <w:r w:rsidRPr="00FE3051" w:rsidR="00416974">
        <w:t>G</w:t>
      </w:r>
      <w:r w:rsidRPr="00FE3051">
        <w:t>-</w:t>
      </w:r>
      <w:r w:rsidRPr="00FE3051" w:rsidR="00416974">
        <w:t>Cloud</w:t>
      </w:r>
      <w:r w:rsidRPr="00FE3051">
        <w:t>,</w:t>
      </w:r>
      <w:r w:rsidRPr="00FE3051" w:rsidR="00416974">
        <w:t xml:space="preserve"> </w:t>
      </w:r>
      <w:r w:rsidRPr="00FE3051">
        <w:t xml:space="preserve">are </w:t>
      </w:r>
      <w:r w:rsidRPr="00FE3051" w:rsidR="00416974">
        <w:t>annual award</w:t>
      </w:r>
      <w:r w:rsidRPr="00FE3051">
        <w:t>s</w:t>
      </w:r>
      <w:r w:rsidRPr="00FE3051" w:rsidR="00416974">
        <w:t xml:space="preserve"> that we do. </w:t>
      </w:r>
      <w:r w:rsidRPr="00FE3051">
        <w:t>E</w:t>
      </w:r>
      <w:r w:rsidRPr="00FE3051" w:rsidR="00416974">
        <w:t>ffectively</w:t>
      </w:r>
      <w:r w:rsidRPr="00FE3051">
        <w:t>, th</w:t>
      </w:r>
      <w:r w:rsidRPr="00FE3051" w:rsidR="00440191">
        <w:t>at has</w:t>
      </w:r>
      <w:r w:rsidRPr="00FE3051">
        <w:t xml:space="preserve"> a low bar to entry and</w:t>
      </w:r>
      <w:r w:rsidRPr="00FE3051" w:rsidR="00416974">
        <w:t xml:space="preserve"> </w:t>
      </w:r>
      <w:r w:rsidR="00CE4FC8">
        <w:t xml:space="preserve">such </w:t>
      </w:r>
      <w:r w:rsidRPr="00FE3051" w:rsidR="00416974">
        <w:t>ease of access, particularly for SMEs.</w:t>
      </w:r>
      <w:r w:rsidRPr="00FE3051">
        <w:t xml:space="preserve"> </w:t>
      </w:r>
      <w:r w:rsidRPr="00FE3051" w:rsidR="00416974">
        <w:t xml:space="preserve">It is one of our most </w:t>
      </w:r>
      <w:r w:rsidRPr="00FE3051">
        <w:t xml:space="preserve">favoured </w:t>
      </w:r>
      <w:r w:rsidRPr="00FE3051" w:rsidR="00416974">
        <w:t xml:space="preserve">frameworks, if I </w:t>
      </w:r>
      <w:r w:rsidRPr="00FE3051">
        <w:t xml:space="preserve">can </w:t>
      </w:r>
      <w:r w:rsidRPr="00FE3051" w:rsidR="00416974">
        <w:t xml:space="preserve">call it that, </w:t>
      </w:r>
      <w:r w:rsidRPr="00FE3051">
        <w:t xml:space="preserve">with </w:t>
      </w:r>
      <w:r w:rsidRPr="00FE3051" w:rsidR="00416974">
        <w:t xml:space="preserve">just over </w:t>
      </w:r>
      <w:r w:rsidRPr="00FE3051">
        <w:t xml:space="preserve">£2 </w:t>
      </w:r>
      <w:r w:rsidRPr="00FE3051" w:rsidR="00416974">
        <w:t>billion of expenditure coming through G</w:t>
      </w:r>
      <w:r w:rsidRPr="00FE3051">
        <w:t>-</w:t>
      </w:r>
      <w:r w:rsidRPr="00FE3051" w:rsidR="00416974">
        <w:t xml:space="preserve">Cloud on an annual basis. There are large organisations on it, but </w:t>
      </w:r>
      <w:r w:rsidRPr="00FE3051" w:rsidR="00440191">
        <w:t>it is</w:t>
      </w:r>
      <w:r w:rsidRPr="00FE3051">
        <w:t xml:space="preserve"> </w:t>
      </w:r>
      <w:r w:rsidRPr="00FE3051" w:rsidR="00416974">
        <w:t>predominantly SMEs.</w:t>
      </w:r>
      <w:r w:rsidRPr="00FE3051">
        <w:t xml:space="preserve"> A</w:t>
      </w:r>
      <w:r w:rsidRPr="00FE3051" w:rsidR="00416974">
        <w:t>lthough I said £</w:t>
      </w:r>
      <w:r w:rsidRPr="00FE3051">
        <w:t>2</w:t>
      </w:r>
      <w:r w:rsidRPr="00FE3051" w:rsidR="00416974">
        <w:t xml:space="preserve"> billion in spend earlier on, </w:t>
      </w:r>
      <w:r w:rsidRPr="00FE3051">
        <w:t xml:space="preserve">a </w:t>
      </w:r>
      <w:r w:rsidRPr="00FE3051" w:rsidR="00416974">
        <w:t xml:space="preserve">large volume of that is </w:t>
      </w:r>
      <w:r w:rsidRPr="00FE3051">
        <w:t xml:space="preserve">contracts for </w:t>
      </w:r>
      <w:r w:rsidRPr="00FE3051" w:rsidR="00416974">
        <w:t xml:space="preserve">less than </w:t>
      </w:r>
      <w:r w:rsidRPr="00FE3051">
        <w:t xml:space="preserve">£5 </w:t>
      </w:r>
      <w:r w:rsidRPr="00FE3051" w:rsidR="00416974">
        <w:t>million.</w:t>
      </w:r>
    </w:p>
    <w:p w:rsidR="001C0997" w:rsidRPr="00FE3051" w:rsidP="001C0997">
      <w:pPr>
        <w:pStyle w:val="Question"/>
      </w:pPr>
      <w:sdt>
        <w:sdtPr>
          <w:alias w:val="Member"/>
          <w:tag w:val="&lt;Member mnisId='249' dodsId='25708'&gt;"/>
          <w:id w:val="555975293"/>
          <w:placeholder>
            <w:docPart w:val="DefaultPlaceholder_-1854013440"/>
          </w:placeholder>
          <w:richText/>
        </w:sdtPr>
        <w:sdtContent>
          <w:r w:rsidRPr="00FE3051">
            <w:rPr>
              <w:b/>
            </w:rPr>
            <w:t>Sir Geoffrey Clifton-Brown:</w:t>
          </w:r>
        </w:sdtContent>
      </w:sdt>
      <w:r w:rsidRPr="00FE3051">
        <w:t xml:space="preserve"> </w:t>
      </w:r>
      <w:r w:rsidRPr="00FE3051" w:rsidR="00416974">
        <w:t>I came across a framework the other day</w:t>
      </w:r>
      <w:r w:rsidRPr="00FE3051">
        <w:t>,</w:t>
      </w:r>
      <w:r w:rsidRPr="00FE3051" w:rsidR="00416974">
        <w:t xml:space="preserve"> where the minimum turnover was £40 million. They were not getting enough bidders, so they had to reduce it to £30 million</w:t>
      </w:r>
      <w:r w:rsidRPr="00FE3051">
        <w:t xml:space="preserve">. </w:t>
      </w:r>
      <w:r w:rsidRPr="00FE3051" w:rsidR="00416974">
        <w:t xml:space="preserve">I am concerned </w:t>
      </w:r>
      <w:r w:rsidRPr="00FE3051">
        <w:t xml:space="preserve">that, </w:t>
      </w:r>
      <w:r w:rsidRPr="00FE3051" w:rsidR="00416974">
        <w:t xml:space="preserve">with these frameworks, some of the barriers to </w:t>
      </w:r>
      <w:r w:rsidRPr="00FE3051">
        <w:t xml:space="preserve">getting on </w:t>
      </w:r>
      <w:r w:rsidRPr="00FE3051" w:rsidR="00416974">
        <w:t>the framework could be debarring some of the SMEs that we are talking about.</w:t>
      </w:r>
    </w:p>
    <w:p w:rsidR="001C0997" w:rsidRPr="00FE3051" w:rsidP="001C0997">
      <w:pPr>
        <w:pStyle w:val="Answer"/>
      </w:pPr>
      <w:sdt>
        <w:sdtPr>
          <w:alias w:val="Witness"/>
          <w:id w:val="-1756430771"/>
          <w:placeholder>
            <w:docPart w:val="DefaultPlaceholder_-1854013440"/>
          </w:placeholder>
          <w:richText/>
        </w:sdtPr>
        <w:sdtContent>
          <w:r w:rsidRPr="00FE3051" w:rsidR="002354A0">
            <w:rPr>
              <w:b/>
              <w:i/>
            </w:rPr>
            <w:t>Simon Tse:</w:t>
          </w:r>
        </w:sdtContent>
      </w:sdt>
      <w:r w:rsidRPr="00FE3051">
        <w:t xml:space="preserve"> W</w:t>
      </w:r>
      <w:r w:rsidRPr="00FE3051" w:rsidR="00416974">
        <w:t xml:space="preserve">e try to make certain that SMEs are an absolute market for us, because we recognise the innovation that an SME could bring, </w:t>
      </w:r>
      <w:r w:rsidRPr="00FE3051">
        <w:t xml:space="preserve">although that is </w:t>
      </w:r>
      <w:r w:rsidRPr="00FE3051" w:rsidR="00416974">
        <w:t>not to say that large organisations could not</w:t>
      </w:r>
      <w:r w:rsidRPr="00FE3051">
        <w:t>.</w:t>
      </w:r>
      <w:r w:rsidRPr="00FE3051" w:rsidR="00416974">
        <w:t xml:space="preserve"> </w:t>
      </w:r>
      <w:r w:rsidRPr="00FE3051">
        <w:t xml:space="preserve">CCS </w:t>
      </w:r>
      <w:r w:rsidRPr="00FE3051" w:rsidR="00416974">
        <w:t xml:space="preserve">now </w:t>
      </w:r>
      <w:r w:rsidRPr="00FE3051">
        <w:t xml:space="preserve">has </w:t>
      </w:r>
      <w:r w:rsidRPr="00FE3051" w:rsidR="00416974">
        <w:t>just over 11</w:t>
      </w:r>
      <w:r w:rsidRPr="00FE3051">
        <w:t>,</w:t>
      </w:r>
      <w:r w:rsidRPr="00FE3051" w:rsidR="00416974">
        <w:t>000 suppliers.</w:t>
      </w:r>
      <w:r w:rsidRPr="00FE3051">
        <w:t xml:space="preserve"> </w:t>
      </w:r>
      <w:r w:rsidRPr="00FE3051" w:rsidR="00416974">
        <w:t>Of those</w:t>
      </w:r>
      <w:r w:rsidRPr="00FE3051">
        <w:t>,</w:t>
      </w:r>
      <w:r w:rsidRPr="00FE3051" w:rsidR="00416974">
        <w:t xml:space="preserve"> </w:t>
      </w:r>
      <w:r w:rsidRPr="00FE3051">
        <w:t xml:space="preserve">4,500 are </w:t>
      </w:r>
      <w:r w:rsidRPr="00FE3051" w:rsidR="00416974">
        <w:t xml:space="preserve">new suppliers to </w:t>
      </w:r>
      <w:r w:rsidRPr="00FE3051">
        <w:t>G</w:t>
      </w:r>
      <w:r w:rsidRPr="00FE3051" w:rsidR="00416974">
        <w:t>overnment over the last five years</w:t>
      </w:r>
      <w:r w:rsidRPr="00FE3051">
        <w:t>.</w:t>
      </w:r>
      <w:r w:rsidRPr="00FE3051" w:rsidR="00416974">
        <w:t xml:space="preserve"> </w:t>
      </w:r>
      <w:r w:rsidRPr="00FE3051">
        <w:t xml:space="preserve">Of </w:t>
      </w:r>
      <w:r w:rsidRPr="00FE3051" w:rsidR="00416974">
        <w:t>the 11</w:t>
      </w:r>
      <w:r w:rsidRPr="00FE3051">
        <w:t>,</w:t>
      </w:r>
      <w:r w:rsidRPr="00FE3051" w:rsidR="00416974">
        <w:t>000, 8</w:t>
      </w:r>
      <w:r w:rsidRPr="00FE3051">
        <w:t>,</w:t>
      </w:r>
      <w:r w:rsidRPr="00FE3051" w:rsidR="00416974">
        <w:t xml:space="preserve">300 are SMEs. </w:t>
      </w:r>
      <w:r w:rsidRPr="00FE3051">
        <w:t>I</w:t>
      </w:r>
      <w:r w:rsidRPr="00FE3051" w:rsidR="00416974">
        <w:t xml:space="preserve">t is not as if I am distorting the market towards large organisations. </w:t>
      </w:r>
      <w:r w:rsidRPr="00FE3051">
        <w:t>W</w:t>
      </w:r>
      <w:r w:rsidRPr="00FE3051" w:rsidR="00416974">
        <w:t>e spend a large proportion of our time engaging with suppliers</w:t>
      </w:r>
      <w:r w:rsidRPr="00FE3051">
        <w:t>.</w:t>
      </w:r>
      <w:r w:rsidRPr="00FE3051" w:rsidR="00416974">
        <w:t xml:space="preserve"> I have about 350 staff </w:t>
      </w:r>
      <w:r w:rsidRPr="00FE3051">
        <w:t xml:space="preserve">whose </w:t>
      </w:r>
      <w:r w:rsidRPr="00FE3051" w:rsidR="00416974">
        <w:t xml:space="preserve">sole job </w:t>
      </w:r>
      <w:r w:rsidRPr="00FE3051">
        <w:t xml:space="preserve">is </w:t>
      </w:r>
      <w:r w:rsidRPr="00FE3051" w:rsidR="00416974">
        <w:t>to understand markets</w:t>
      </w:r>
      <w:r w:rsidRPr="00FE3051">
        <w:t xml:space="preserve"> and </w:t>
      </w:r>
      <w:r w:rsidRPr="00FE3051" w:rsidR="00416974">
        <w:t>suppliers, what products and services</w:t>
      </w:r>
      <w:r w:rsidR="00CE4FC8">
        <w:t xml:space="preserve"> are</w:t>
      </w:r>
      <w:r w:rsidRPr="00FE3051" w:rsidR="00416974">
        <w:t xml:space="preserve"> out there</w:t>
      </w:r>
      <w:r w:rsidRPr="00FE3051">
        <w:t>,</w:t>
      </w:r>
      <w:r w:rsidRPr="00FE3051" w:rsidR="00416974">
        <w:t xml:space="preserve"> </w:t>
      </w:r>
      <w:r w:rsidR="00CE4FC8">
        <w:t xml:space="preserve">and </w:t>
      </w:r>
      <w:r w:rsidRPr="00FE3051" w:rsidR="00416974">
        <w:t xml:space="preserve">what the right type of commercial agreement </w:t>
      </w:r>
      <w:r w:rsidRPr="00FE3051">
        <w:t xml:space="preserve">is </w:t>
      </w:r>
      <w:r w:rsidRPr="00FE3051" w:rsidR="00416974">
        <w:t xml:space="preserve">for us to put in place that does the very thing that you have mentioned </w:t>
      </w:r>
      <w:r w:rsidRPr="00FE3051">
        <w:t xml:space="preserve">and </w:t>
      </w:r>
      <w:r w:rsidRPr="00FE3051" w:rsidR="00416974">
        <w:t>allows them access to the markets.</w:t>
      </w:r>
    </w:p>
    <w:p w:rsidR="001C0997" w:rsidRPr="00FE3051" w:rsidP="001C0997">
      <w:pPr>
        <w:pStyle w:val="Answer"/>
      </w:pPr>
      <w:sdt>
        <w:sdtPr>
          <w:alias w:val="Witness"/>
          <w:id w:val="1446961800"/>
          <w:placeholder>
            <w:docPart w:val="DefaultPlaceholder_-1854013440"/>
          </w:placeholder>
          <w:richText/>
        </w:sdtPr>
        <w:sdtContent>
          <w:r w:rsidRPr="00FE3051" w:rsidR="002354A0">
            <w:rPr>
              <w:b/>
              <w:i/>
            </w:rPr>
            <w:t>Gareth Rhys Williams:</w:t>
          </w:r>
        </w:sdtContent>
      </w:sdt>
      <w:r w:rsidRPr="00FE3051">
        <w:t xml:space="preserve"> </w:t>
      </w:r>
      <w:r w:rsidRPr="00FE3051" w:rsidR="00CE4FC8">
        <w:t xml:space="preserve">To </w:t>
      </w:r>
      <w:r w:rsidRPr="00FE3051" w:rsidR="00416974">
        <w:t>build on that</w:t>
      </w:r>
      <w:r w:rsidRPr="00FE3051">
        <w:t>,</w:t>
      </w:r>
      <w:r w:rsidRPr="00FE3051" w:rsidR="00416974">
        <w:t xml:space="preserve"> frameworks are growing</w:t>
      </w:r>
      <w:r w:rsidRPr="00FE3051">
        <w:t>.</w:t>
      </w:r>
      <w:r w:rsidRPr="00FE3051" w:rsidR="00416974">
        <w:t xml:space="preserve"> </w:t>
      </w:r>
      <w:r w:rsidRPr="00FE3051">
        <w:t>T</w:t>
      </w:r>
      <w:r w:rsidRPr="00FE3051" w:rsidR="00416974">
        <w:t>here is a distinction</w:t>
      </w:r>
      <w:r w:rsidRPr="00FE3051">
        <w:t>, as Simon said,</w:t>
      </w:r>
      <w:r w:rsidRPr="00FE3051" w:rsidR="00416974">
        <w:t xml:space="preserve"> between good and bad frameworks. There are too many frameworks. </w:t>
      </w:r>
      <w:r w:rsidRPr="00FE3051">
        <w:t>On o</w:t>
      </w:r>
      <w:r w:rsidRPr="00FE3051" w:rsidR="00416974">
        <w:t xml:space="preserve">ne count, there </w:t>
      </w:r>
      <w:r w:rsidRPr="00FE3051">
        <w:t xml:space="preserve">are </w:t>
      </w:r>
      <w:r w:rsidRPr="00FE3051" w:rsidR="00416974">
        <w:t>8</w:t>
      </w:r>
      <w:r w:rsidRPr="00FE3051">
        <w:t>,</w:t>
      </w:r>
      <w:r w:rsidRPr="00FE3051" w:rsidR="00416974">
        <w:t>000 construction frameworks</w:t>
      </w:r>
      <w:r w:rsidRPr="00FE3051">
        <w:t>.</w:t>
      </w:r>
      <w:r w:rsidRPr="00FE3051" w:rsidR="00416974">
        <w:t xml:space="preserve"> </w:t>
      </w:r>
      <w:r w:rsidRPr="00FE3051">
        <w:t xml:space="preserve">A lot of those are single-supplier frameworks. A couple of years ago, </w:t>
      </w:r>
      <w:r w:rsidRPr="00FE3051" w:rsidR="00416974">
        <w:t>we commissioned a piece of work by the King’s Fund that helped define what a good framework looks like</w:t>
      </w:r>
      <w:r w:rsidRPr="00FE3051">
        <w:t>, and</w:t>
      </w:r>
      <w:r w:rsidRPr="00FE3051" w:rsidR="00416974">
        <w:t xml:space="preserve"> </w:t>
      </w:r>
      <w:r w:rsidRPr="00FE3051">
        <w:t>i</w:t>
      </w:r>
      <w:r w:rsidRPr="00FE3051" w:rsidR="00416974">
        <w:t xml:space="preserve">t </w:t>
      </w:r>
      <w:r w:rsidRPr="00FE3051">
        <w:t xml:space="preserve">has </w:t>
      </w:r>
      <w:r w:rsidRPr="00FE3051" w:rsidR="00416974">
        <w:t>the characteristics that Simon just touched on.</w:t>
      </w:r>
    </w:p>
    <w:p w:rsidR="003A7F60" w:rsidRPr="00FE3051" w:rsidP="001C0997">
      <w:pPr>
        <w:pStyle w:val="Answer"/>
      </w:pPr>
      <w:r w:rsidRPr="00FE3051">
        <w:t>I</w:t>
      </w:r>
      <w:r w:rsidRPr="00FE3051" w:rsidR="00416974">
        <w:t xml:space="preserve">n the new Procurement </w:t>
      </w:r>
      <w:r w:rsidRPr="00FE3051">
        <w:t>B</w:t>
      </w:r>
      <w:r w:rsidRPr="00FE3051" w:rsidR="00416974">
        <w:t>ill</w:t>
      </w:r>
      <w:r w:rsidRPr="00FE3051">
        <w:t xml:space="preserve">, </w:t>
      </w:r>
      <w:r w:rsidRPr="00FE3051" w:rsidR="00416974">
        <w:t>which</w:t>
      </w:r>
      <w:r w:rsidRPr="00FE3051">
        <w:t>,</w:t>
      </w:r>
      <w:r w:rsidRPr="00FE3051" w:rsidR="00416974">
        <w:t xml:space="preserve"> hopefully</w:t>
      </w:r>
      <w:r w:rsidRPr="00FE3051">
        <w:t>,</w:t>
      </w:r>
      <w:r w:rsidRPr="00FE3051" w:rsidR="00416974">
        <w:t xml:space="preserve"> will pass its final stage in the</w:t>
      </w:r>
      <w:r w:rsidRPr="00FE3051">
        <w:t xml:space="preserve"> House of Lords the day after </w:t>
      </w:r>
      <w:r w:rsidRPr="00FE3051" w:rsidR="00416974">
        <w:t>tomorrow</w:t>
      </w:r>
      <w:r w:rsidRPr="00FE3051">
        <w:t>,</w:t>
      </w:r>
      <w:r w:rsidRPr="00FE3051" w:rsidR="00416974">
        <w:t xml:space="preserve"> we are widening</w:t>
      </w:r>
      <w:r w:rsidRPr="00FE3051">
        <w:t>,</w:t>
      </w:r>
      <w:r w:rsidRPr="00FE3051" w:rsidR="00416974">
        <w:t xml:space="preserve"> </w:t>
      </w:r>
      <w:r w:rsidRPr="00FE3051">
        <w:t xml:space="preserve">as Simon </w:t>
      </w:r>
      <w:r w:rsidR="00CE4FC8">
        <w:t>said</w:t>
      </w:r>
      <w:r w:rsidRPr="00FE3051">
        <w:t xml:space="preserve">, </w:t>
      </w:r>
      <w:r w:rsidRPr="00FE3051" w:rsidR="00416974">
        <w:t>dynamic purchasing agreements</w:t>
      </w:r>
      <w:r w:rsidR="00CE4FC8">
        <w:t xml:space="preserve">, so that they can </w:t>
      </w:r>
      <w:r w:rsidRPr="00FE3051" w:rsidR="00416974">
        <w:t>have open frameworks that you can open on periodic dates to let more people in.</w:t>
      </w:r>
      <w:r w:rsidRPr="00FE3051">
        <w:t xml:space="preserve"> E</w:t>
      </w:r>
      <w:r w:rsidRPr="00FE3051" w:rsidR="00416974">
        <w:t>ven if it is a four or five-year framework, you can let people in annually or six</w:t>
      </w:r>
      <w:r w:rsidRPr="00FE3051">
        <w:t>-</w:t>
      </w:r>
      <w:r w:rsidRPr="00FE3051" w:rsidR="00416974">
        <w:t>month</w:t>
      </w:r>
      <w:r w:rsidRPr="00FE3051">
        <w:t>ly,</w:t>
      </w:r>
      <w:r w:rsidRPr="00FE3051" w:rsidR="00416974">
        <w:t xml:space="preserve"> </w:t>
      </w:r>
      <w:r w:rsidRPr="00FE3051">
        <w:t xml:space="preserve">depending on </w:t>
      </w:r>
      <w:r w:rsidRPr="00FE3051" w:rsidR="00416974">
        <w:t>how you set it up</w:t>
      </w:r>
      <w:r w:rsidRPr="00FE3051">
        <w:t>.</w:t>
      </w:r>
      <w:r w:rsidRPr="00FE3051" w:rsidR="00416974">
        <w:t xml:space="preserve"> </w:t>
      </w:r>
      <w:r w:rsidRPr="00FE3051">
        <w:t xml:space="preserve">There are also </w:t>
      </w:r>
      <w:r w:rsidRPr="00FE3051" w:rsidR="00416974">
        <w:t>the dynamic markets that Simon talked about</w:t>
      </w:r>
      <w:r w:rsidRPr="00FE3051">
        <w:t>,</w:t>
      </w:r>
      <w:r w:rsidRPr="00FE3051" w:rsidR="00416974">
        <w:t xml:space="preserve"> where you can jump in or out at any time</w:t>
      </w:r>
      <w:r w:rsidRPr="00FE3051">
        <w:t>.</w:t>
      </w:r>
    </w:p>
    <w:p w:rsidR="003A7F60" w:rsidRPr="00FE3051" w:rsidP="001C0997">
      <w:pPr>
        <w:pStyle w:val="Answer"/>
      </w:pPr>
      <w:r w:rsidRPr="00FE3051">
        <w:t>W</w:t>
      </w:r>
      <w:r w:rsidRPr="00FE3051" w:rsidR="00416974">
        <w:t xml:space="preserve">hile the data is what the data is, the parallel data </w:t>
      </w:r>
      <w:r w:rsidRPr="00FE3051" w:rsidR="00747E6F">
        <w:t xml:space="preserve">on SME spend </w:t>
      </w:r>
      <w:r w:rsidRPr="00FE3051">
        <w:t xml:space="preserve">shows that </w:t>
      </w:r>
      <w:r w:rsidRPr="00FE3051" w:rsidR="00416974">
        <w:t xml:space="preserve">SME spend has </w:t>
      </w:r>
      <w:r w:rsidRPr="00FE3051">
        <w:t xml:space="preserve">gone </w:t>
      </w:r>
      <w:r w:rsidRPr="00FE3051" w:rsidR="00416974">
        <w:t xml:space="preserve">up from £11 billion in </w:t>
      </w:r>
      <w:r w:rsidRPr="00FE3051">
        <w:t>2016-17 to £21 billion last year, s</w:t>
      </w:r>
      <w:r w:rsidRPr="00FE3051" w:rsidR="00416974">
        <w:t xml:space="preserve">o I do not think </w:t>
      </w:r>
      <w:r w:rsidRPr="00FE3051">
        <w:t xml:space="preserve">that </w:t>
      </w:r>
      <w:r w:rsidRPr="00FE3051" w:rsidR="00416974">
        <w:t xml:space="preserve">the two things </w:t>
      </w:r>
      <w:r w:rsidRPr="00FE3051">
        <w:t xml:space="preserve">are </w:t>
      </w:r>
      <w:r w:rsidRPr="00FE3051" w:rsidR="00416974">
        <w:t>in conflict at all.</w:t>
      </w:r>
    </w:p>
    <w:p w:rsidR="003A7F60" w:rsidRPr="00FE3051" w:rsidP="003A7F60">
      <w:pPr>
        <w:pStyle w:val="Question"/>
      </w:pPr>
      <w:sdt>
        <w:sdtPr>
          <w:alias w:val="Member"/>
          <w:tag w:val="&lt;Member mnisId='249' dodsId='25708'&gt;"/>
          <w:id w:val="-292518612"/>
          <w:placeholder>
            <w:docPart w:val="DefaultPlaceholder_-1854013440"/>
          </w:placeholder>
          <w:richText/>
        </w:sdtPr>
        <w:sdtContent>
          <w:r w:rsidRPr="00FE3051">
            <w:rPr>
              <w:b/>
            </w:rPr>
            <w:t>Sir Geoffrey Clifton-Brown:</w:t>
          </w:r>
        </w:sdtContent>
      </w:sdt>
      <w:r w:rsidRPr="00FE3051">
        <w:t xml:space="preserve"> I have two very quick questions. First, it </w:t>
      </w:r>
      <w:r w:rsidRPr="00FE3051" w:rsidR="00416974">
        <w:t>seems to be the natural thing to do to exclude poor perform</w:t>
      </w:r>
      <w:r w:rsidRPr="00FE3051">
        <w:t>ers</w:t>
      </w:r>
      <w:r w:rsidRPr="00FE3051" w:rsidR="00416974">
        <w:t xml:space="preserve"> from a subsequent procurement. </w:t>
      </w:r>
      <w:r w:rsidRPr="00FE3051">
        <w:t>I</w:t>
      </w:r>
      <w:r w:rsidRPr="00FE3051" w:rsidR="00416974">
        <w:t xml:space="preserve">t might be a services </w:t>
      </w:r>
      <w:r w:rsidRPr="00FE3051">
        <w:t xml:space="preserve">or </w:t>
      </w:r>
      <w:r w:rsidRPr="00FE3051" w:rsidR="00416974">
        <w:t>facilities provider</w:t>
      </w:r>
      <w:r w:rsidRPr="00FE3051">
        <w:t>.</w:t>
      </w:r>
      <w:r w:rsidRPr="00FE3051" w:rsidR="00416974">
        <w:t xml:space="preserve"> I </w:t>
      </w:r>
      <w:r w:rsidRPr="00FE3051">
        <w:t xml:space="preserve">had </w:t>
      </w:r>
      <w:r w:rsidRPr="00FE3051" w:rsidR="00416974">
        <w:t>better not name any of them</w:t>
      </w:r>
      <w:r w:rsidRPr="00FE3051">
        <w:t>,</w:t>
      </w:r>
      <w:r w:rsidRPr="00FE3051" w:rsidR="00416974">
        <w:t xml:space="preserve"> otherwise I will get myself in</w:t>
      </w:r>
      <w:r w:rsidRPr="00FE3051">
        <w:t>to trouble</w:t>
      </w:r>
      <w:r w:rsidRPr="00FE3051" w:rsidR="00416974">
        <w:t xml:space="preserve">. </w:t>
      </w:r>
      <w:r w:rsidRPr="00FE3051">
        <w:t>T</w:t>
      </w:r>
      <w:r w:rsidRPr="00FE3051" w:rsidR="00416974">
        <w:t xml:space="preserve">hey </w:t>
      </w:r>
      <w:r w:rsidRPr="00FE3051">
        <w:t xml:space="preserve">may </w:t>
      </w:r>
      <w:r w:rsidRPr="00FE3051" w:rsidR="00416974">
        <w:t>have poorly performed in one division</w:t>
      </w:r>
      <w:r w:rsidRPr="00FE3051">
        <w:t>,</w:t>
      </w:r>
      <w:r w:rsidRPr="00FE3051" w:rsidR="00416974">
        <w:t xml:space="preserve"> but another division might be totally different</w:t>
      </w:r>
      <w:r w:rsidRPr="00FE3051">
        <w:t>. I</w:t>
      </w:r>
      <w:r w:rsidRPr="00FE3051" w:rsidR="00416974">
        <w:t>f you exclude particularly larger facilities management firms, you might be reducing competition</w:t>
      </w:r>
      <w:r w:rsidRPr="00FE3051">
        <w:t>, might you not?</w:t>
      </w:r>
    </w:p>
    <w:p w:rsidR="003A7F60" w:rsidRPr="00FE3051" w:rsidP="003A7F60">
      <w:pPr>
        <w:pStyle w:val="Answer"/>
      </w:pPr>
      <w:sdt>
        <w:sdtPr>
          <w:alias w:val="Witness"/>
          <w:id w:val="-1798526482"/>
          <w:placeholder>
            <w:docPart w:val="DefaultPlaceholder_-1854013440"/>
          </w:placeholder>
          <w:richText/>
        </w:sdtPr>
        <w:sdtContent>
          <w:r w:rsidRPr="00FE3051" w:rsidR="002354A0">
            <w:rPr>
              <w:b/>
              <w:i/>
            </w:rPr>
            <w:t>Gareth Rhys Williams:</w:t>
          </w:r>
        </w:sdtContent>
      </w:sdt>
      <w:r w:rsidRPr="00FE3051">
        <w:t xml:space="preserve"> Yes</w:t>
      </w:r>
      <w:r w:rsidRPr="00FE3051" w:rsidR="00DE7CBC">
        <w:t>, y</w:t>
      </w:r>
      <w:r w:rsidRPr="00FE3051">
        <w:t>ou are absolutely right, Sir Geoffrey. E</w:t>
      </w:r>
      <w:r w:rsidRPr="00FE3051" w:rsidR="00416974">
        <w:t>xclusion is a very heavy hammer</w:t>
      </w:r>
      <w:r w:rsidRPr="00FE3051">
        <w:t>,</w:t>
      </w:r>
      <w:r w:rsidRPr="00FE3051" w:rsidR="00416974">
        <w:t xml:space="preserve"> and we need to make sure that that is just</w:t>
      </w:r>
      <w:r w:rsidRPr="00FE3051">
        <w:t>ly and</w:t>
      </w:r>
      <w:r w:rsidRPr="00FE3051" w:rsidR="00416974">
        <w:t xml:space="preserve"> properly administered. </w:t>
      </w:r>
      <w:r w:rsidRPr="00FE3051">
        <w:t>T</w:t>
      </w:r>
      <w:r w:rsidRPr="00FE3051" w:rsidR="00416974">
        <w:t>he current ro</w:t>
      </w:r>
      <w:r w:rsidRPr="00FE3051">
        <w:t>u</w:t>
      </w:r>
      <w:r w:rsidRPr="00FE3051" w:rsidR="00416974">
        <w:t>t</w:t>
      </w:r>
      <w:r w:rsidRPr="00FE3051">
        <w:t>e</w:t>
      </w:r>
      <w:r w:rsidRPr="00FE3051" w:rsidR="00416974">
        <w:t xml:space="preserve">s to exclusion are with what is called an A </w:t>
      </w:r>
      <w:r w:rsidRPr="00FE3051">
        <w:t xml:space="preserve">and a </w:t>
      </w:r>
      <w:r w:rsidRPr="00FE3051" w:rsidR="00416974">
        <w:t>B card</w:t>
      </w:r>
      <w:r w:rsidR="00CE4FC8">
        <w:t xml:space="preserve">; </w:t>
      </w:r>
      <w:r w:rsidRPr="00FE3051" w:rsidR="00416974">
        <w:t>a supplier has to demonstrate</w:t>
      </w:r>
      <w:r w:rsidRPr="00FE3051" w:rsidR="00DE7CBC">
        <w:t>,</w:t>
      </w:r>
      <w:r w:rsidRPr="00FE3051" w:rsidR="00416974">
        <w:t xml:space="preserve"> while they are bidding</w:t>
      </w:r>
      <w:r w:rsidRPr="00FE3051" w:rsidR="00DE7CBC">
        <w:t>,</w:t>
      </w:r>
      <w:r w:rsidRPr="00FE3051" w:rsidR="00416974">
        <w:t xml:space="preserve"> that they can find three customers who have bought a similar service </w:t>
      </w:r>
      <w:r w:rsidRPr="00FE3051">
        <w:t xml:space="preserve">and </w:t>
      </w:r>
      <w:r w:rsidRPr="00FE3051" w:rsidR="00416974">
        <w:t xml:space="preserve">have found their performance acceptable. </w:t>
      </w:r>
      <w:r w:rsidRPr="00FE3051">
        <w:t>T</w:t>
      </w:r>
      <w:r w:rsidRPr="00FE3051" w:rsidR="00416974">
        <w:t>hat is not sufficiently strong</w:t>
      </w:r>
      <w:r w:rsidRPr="00FE3051">
        <w:t>,</w:t>
      </w:r>
      <w:r w:rsidRPr="00FE3051" w:rsidR="00416974">
        <w:t xml:space="preserve"> because</w:t>
      </w:r>
      <w:r w:rsidRPr="00FE3051">
        <w:t>,</w:t>
      </w:r>
      <w:r w:rsidRPr="00FE3051" w:rsidR="00416974">
        <w:t xml:space="preserve"> if a customer says</w:t>
      </w:r>
      <w:r w:rsidRPr="00FE3051">
        <w:t>,</w:t>
      </w:r>
      <w:r w:rsidRPr="00FE3051" w:rsidR="00416974">
        <w:t xml:space="preserve"> </w:t>
      </w:r>
      <w:r w:rsidRPr="00FE3051">
        <w:t>“N</w:t>
      </w:r>
      <w:r w:rsidRPr="00FE3051" w:rsidR="00416974">
        <w:t>o</w:t>
      </w:r>
      <w:r w:rsidRPr="00FE3051">
        <w:t>,</w:t>
      </w:r>
      <w:r w:rsidRPr="00FE3051" w:rsidR="00416974">
        <w:t xml:space="preserve"> you did not</w:t>
      </w:r>
      <w:r w:rsidRPr="00FE3051">
        <w:t>”</w:t>
      </w:r>
      <w:r w:rsidRPr="00FE3051" w:rsidR="00416974">
        <w:t xml:space="preserve">, I </w:t>
      </w:r>
      <w:r w:rsidRPr="00FE3051">
        <w:t xml:space="preserve">would </w:t>
      </w:r>
      <w:r w:rsidRPr="00FE3051" w:rsidR="00416974">
        <w:t xml:space="preserve">suspect </w:t>
      </w:r>
      <w:r w:rsidRPr="00FE3051">
        <w:t xml:space="preserve">that </w:t>
      </w:r>
      <w:r w:rsidRPr="00FE3051" w:rsidR="00416974">
        <w:t xml:space="preserve">the vendor would go </w:t>
      </w:r>
      <w:r w:rsidRPr="00FE3051">
        <w:t xml:space="preserve">off </w:t>
      </w:r>
      <w:r w:rsidRPr="00FE3051" w:rsidR="00416974">
        <w:t>and find someone else until they had the three car</w:t>
      </w:r>
      <w:r w:rsidRPr="00FE3051">
        <w:t>d</w:t>
      </w:r>
      <w:r w:rsidRPr="00FE3051" w:rsidR="00416974">
        <w:t>s</w:t>
      </w:r>
      <w:r w:rsidRPr="00FE3051">
        <w:t>,</w:t>
      </w:r>
      <w:r w:rsidRPr="00FE3051" w:rsidR="00416974">
        <w:t xml:space="preserve"> </w:t>
      </w:r>
      <w:r w:rsidRPr="00FE3051">
        <w:t>s</w:t>
      </w:r>
      <w:r w:rsidRPr="00FE3051" w:rsidR="00416974">
        <w:t>o that achieves nothing.</w:t>
      </w:r>
    </w:p>
    <w:p w:rsidR="003A7F60" w:rsidRPr="00FE3051" w:rsidP="003A7F60">
      <w:pPr>
        <w:pStyle w:val="Answer"/>
      </w:pPr>
      <w:r w:rsidRPr="00FE3051">
        <w:t xml:space="preserve">The new </w:t>
      </w:r>
      <w:r w:rsidRPr="00FE3051">
        <w:t>B</w:t>
      </w:r>
      <w:r w:rsidRPr="00FE3051">
        <w:t>ill will tighten up exclusionary requirements</w:t>
      </w:r>
      <w:r w:rsidRPr="00FE3051">
        <w:t>.</w:t>
      </w:r>
      <w:r w:rsidRPr="00FE3051">
        <w:t xml:space="preserve"> </w:t>
      </w:r>
      <w:r w:rsidRPr="00FE3051">
        <w:t>I</w:t>
      </w:r>
      <w:r w:rsidRPr="00FE3051">
        <w:t>t is still data-driven</w:t>
      </w:r>
      <w:r w:rsidRPr="00FE3051">
        <w:t>,</w:t>
      </w:r>
      <w:r w:rsidRPr="00FE3051">
        <w:t xml:space="preserve"> and we are setting up a group </w:t>
      </w:r>
      <w:r w:rsidRPr="00FE3051">
        <w:t xml:space="preserve">who </w:t>
      </w:r>
      <w:r w:rsidRPr="00FE3051">
        <w:t xml:space="preserve">will focus </w:t>
      </w:r>
      <w:r w:rsidRPr="00FE3051">
        <w:t xml:space="preserve">just </w:t>
      </w:r>
      <w:r w:rsidRPr="00FE3051">
        <w:t>on judging exclusions</w:t>
      </w:r>
      <w:r w:rsidRPr="00FE3051">
        <w:t>.</w:t>
      </w:r>
      <w:r w:rsidRPr="00FE3051">
        <w:t xml:space="preserve"> </w:t>
      </w:r>
      <w:r w:rsidRPr="00FE3051">
        <w:t>T</w:t>
      </w:r>
      <w:r w:rsidRPr="00FE3051">
        <w:t>hat will be externally staffed</w:t>
      </w:r>
      <w:r w:rsidRPr="00FE3051">
        <w:t xml:space="preserve"> by lawyers and </w:t>
      </w:r>
      <w:r w:rsidRPr="00FE3051">
        <w:t xml:space="preserve">other professional procurement people, so </w:t>
      </w:r>
      <w:r w:rsidRPr="00FE3051">
        <w:t xml:space="preserve">we are taking </w:t>
      </w:r>
      <w:r w:rsidRPr="00FE3051">
        <w:t>it outside of the purely official zone. We very rarely exclude people, but the threat of exclusion is very useful</w:t>
      </w:r>
      <w:r w:rsidRPr="00FE3051">
        <w:t>.</w:t>
      </w:r>
    </w:p>
    <w:p w:rsidR="00416974" w:rsidRPr="00FE3051" w:rsidP="003A7F60">
      <w:pPr>
        <w:pStyle w:val="Answer"/>
      </w:pPr>
      <w:r>
        <w:t xml:space="preserve">On </w:t>
      </w:r>
      <w:r w:rsidRPr="00FE3051">
        <w:t>manag</w:t>
      </w:r>
      <w:r>
        <w:t>ing</w:t>
      </w:r>
      <w:r w:rsidRPr="00FE3051">
        <w:t xml:space="preserve"> poor performance</w:t>
      </w:r>
      <w:r w:rsidRPr="00FE3051" w:rsidR="003A7F60">
        <w:t>,</w:t>
      </w:r>
      <w:r w:rsidRPr="00FE3051">
        <w:t xml:space="preserve"> you will have seen</w:t>
      </w:r>
      <w:r>
        <w:t>,</w:t>
      </w:r>
      <w:r w:rsidRPr="00FE3051">
        <w:t xml:space="preserve"> or probably discuss</w:t>
      </w:r>
      <w:r w:rsidRPr="00FE3051" w:rsidR="002354A0">
        <w:t>ed</w:t>
      </w:r>
      <w:r w:rsidRPr="00FE3051">
        <w:t xml:space="preserve"> </w:t>
      </w:r>
      <w:r>
        <w:t xml:space="preserve">the fact </w:t>
      </w:r>
      <w:r w:rsidRPr="00FE3051" w:rsidR="003A7F60">
        <w:t xml:space="preserve">that, </w:t>
      </w:r>
      <w:r w:rsidRPr="00FE3051">
        <w:t>for three or four years now</w:t>
      </w:r>
      <w:r w:rsidRPr="00FE3051" w:rsidR="003A7F60">
        <w:t>,</w:t>
      </w:r>
      <w:r w:rsidRPr="00FE3051">
        <w:t xml:space="preserve"> we have been requiring the publication of the </w:t>
      </w:r>
      <w:r w:rsidRPr="00FE3051" w:rsidR="003A7F60">
        <w:t xml:space="preserve">three </w:t>
      </w:r>
      <w:r w:rsidRPr="00FE3051">
        <w:t>most important KPIs for large contracts. We started with what we call our gold contracts</w:t>
      </w:r>
      <w:r w:rsidRPr="00FE3051" w:rsidR="003A7F60">
        <w:t xml:space="preserve"> and</w:t>
      </w:r>
      <w:r w:rsidRPr="00FE3051">
        <w:t xml:space="preserve"> are now halfway through our silver contracts, and the publication of those is a really good spotlight anyway</w:t>
      </w:r>
      <w:r w:rsidRPr="00FE3051" w:rsidR="003A7F60">
        <w:t>.</w:t>
      </w:r>
      <w:r w:rsidRPr="00FE3051">
        <w:t xml:space="preserve"> </w:t>
      </w:r>
      <w:r w:rsidRPr="00FE3051" w:rsidR="003A7F60">
        <w:t>W</w:t>
      </w:r>
      <w:r w:rsidRPr="00FE3051">
        <w:t>e can use that data to say</w:t>
      </w:r>
      <w:r w:rsidRPr="00FE3051" w:rsidR="003A7F60">
        <w:t>,</w:t>
      </w:r>
      <w:r w:rsidRPr="00FE3051">
        <w:t xml:space="preserve"> </w:t>
      </w:r>
      <w:r w:rsidRPr="00FE3051" w:rsidR="003A7F60">
        <w:t>“H</w:t>
      </w:r>
      <w:r w:rsidRPr="00FE3051">
        <w:t xml:space="preserve">ow </w:t>
      </w:r>
      <w:r w:rsidRPr="00FE3051" w:rsidR="003A7F60">
        <w:t xml:space="preserve">is supplier </w:t>
      </w:r>
      <w:r w:rsidRPr="00FE3051">
        <w:t>A</w:t>
      </w:r>
      <w:r>
        <w:t>”</w:t>
      </w:r>
      <w:r w:rsidRPr="00FE3051">
        <w:t xml:space="preserve"> or </w:t>
      </w:r>
      <w:r>
        <w:t>“</w:t>
      </w:r>
      <w:r w:rsidRPr="00FE3051">
        <w:t>suppl</w:t>
      </w:r>
      <w:r w:rsidRPr="00FE3051" w:rsidR="003A7F60">
        <w:t>ier</w:t>
      </w:r>
      <w:r w:rsidRPr="00FE3051">
        <w:t xml:space="preserve"> B tracking and trending over time</w:t>
      </w:r>
      <w:r w:rsidRPr="00FE3051" w:rsidR="003A7F60">
        <w:t>,</w:t>
      </w:r>
      <w:r w:rsidRPr="00FE3051">
        <w:t xml:space="preserve"> within a region or across an individual contract</w:t>
      </w:r>
      <w:r w:rsidRPr="00FE3051" w:rsidR="003A7F60">
        <w:t>?”</w:t>
      </w:r>
      <w:r w:rsidRPr="00FE3051">
        <w:t xml:space="preserve"> </w:t>
      </w:r>
      <w:r w:rsidRPr="00FE3051" w:rsidR="003A7F60">
        <w:t>T</w:t>
      </w:r>
      <w:r w:rsidRPr="00FE3051">
        <w:t xml:space="preserve">hat allows us to ask the more intelligent question </w:t>
      </w:r>
      <w:r w:rsidRPr="00FE3051" w:rsidR="003A7F60">
        <w:t>d</w:t>
      </w:r>
      <w:r w:rsidRPr="00FE3051">
        <w:t>uring the bidding phase,</w:t>
      </w:r>
      <w:r w:rsidRPr="00FE3051" w:rsidR="003A7F60">
        <w:t xml:space="preserve"> which is,</w:t>
      </w:r>
      <w:r w:rsidRPr="00FE3051">
        <w:t xml:space="preserve"> </w:t>
      </w:r>
      <w:r w:rsidRPr="00FE3051" w:rsidR="003A7F60">
        <w:t>“W</w:t>
      </w:r>
      <w:r w:rsidRPr="00FE3051">
        <w:t>hat have you done to fix the problem that you demonstrated in this area</w:t>
      </w:r>
      <w:r w:rsidRPr="00FE3051" w:rsidR="00DE7CBC">
        <w:t>?</w:t>
      </w:r>
      <w:r w:rsidRPr="00FE3051" w:rsidR="003A7F60">
        <w:t>”</w:t>
      </w:r>
      <w:r>
        <w:t xml:space="preserve">. That </w:t>
      </w:r>
      <w:r w:rsidRPr="00FE3051">
        <w:t xml:space="preserve">also </w:t>
      </w:r>
      <w:r w:rsidRPr="00FE3051" w:rsidR="003A7F60">
        <w:t xml:space="preserve">mutes </w:t>
      </w:r>
      <w:r w:rsidRPr="00FE3051">
        <w:t>the worry that you are rightly pointing to.</w:t>
      </w:r>
    </w:p>
    <w:p w:rsidR="002D3393" w:rsidRPr="00FE3051" w:rsidP="00416974">
      <w:pPr>
        <w:pStyle w:val="Question"/>
      </w:pPr>
      <w:sdt>
        <w:sdtPr>
          <w:alias w:val="Member"/>
          <w:tag w:val="&lt;Member mnisId='249' dodsId='25708'&gt;"/>
          <w:id w:val="839432970"/>
          <w:placeholder>
            <w:docPart w:val="DefaultPlaceholder_-1854013440"/>
          </w:placeholder>
          <w:richText/>
        </w:sdtPr>
        <w:sdtContent>
          <w:r w:rsidRPr="00FE3051" w:rsidR="003A7F60">
            <w:rPr>
              <w:b/>
            </w:rPr>
            <w:t>Sir Geoffrey Clifton-Brown:</w:t>
          </w:r>
        </w:sdtContent>
      </w:sdt>
      <w:r w:rsidRPr="00FE3051" w:rsidR="003A7F60">
        <w:t xml:space="preserve"> T</w:t>
      </w:r>
      <w:r w:rsidRPr="00FE3051" w:rsidR="00416974">
        <w:t xml:space="preserve">he final question </w:t>
      </w:r>
      <w:r w:rsidRPr="00FE3051" w:rsidR="003A7F60">
        <w:t xml:space="preserve">from </w:t>
      </w:r>
      <w:r w:rsidRPr="00FE3051" w:rsidR="00416974">
        <w:t>me is my old chest</w:t>
      </w:r>
      <w:r w:rsidRPr="00FE3051" w:rsidR="003A7F60">
        <w:t>nut</w:t>
      </w:r>
      <w:r w:rsidR="00CE4FC8">
        <w:t xml:space="preserve">: it is about </w:t>
      </w:r>
      <w:r w:rsidRPr="00FE3051" w:rsidR="00416974">
        <w:t>scope, particularly for the bigger contracts</w:t>
      </w:r>
      <w:r w:rsidRPr="00FE3051" w:rsidR="003A7F60">
        <w:t>.</w:t>
      </w:r>
      <w:r w:rsidRPr="00FE3051" w:rsidR="00416974">
        <w:t xml:space="preserve"> </w:t>
      </w:r>
      <w:r w:rsidRPr="00FE3051" w:rsidR="003A7F60">
        <w:t>A</w:t>
      </w:r>
      <w:r w:rsidRPr="00FE3051" w:rsidR="00416974">
        <w:t xml:space="preserve"> permanent </w:t>
      </w:r>
      <w:r w:rsidRPr="00FE3051" w:rsidR="003A7F60">
        <w:t xml:space="preserve">secretary, </w:t>
      </w:r>
      <w:r w:rsidRPr="00FE3051" w:rsidR="00416974">
        <w:t xml:space="preserve">an SRO or a divisional manager comes up with an idea for </w:t>
      </w:r>
      <w:r w:rsidRPr="00FE3051" w:rsidR="00DE7CBC">
        <w:t xml:space="preserve">a </w:t>
      </w:r>
      <w:r w:rsidRPr="00FE3051" w:rsidR="00416974">
        <w:t xml:space="preserve">contract to do something probably fairly new and innovative, but it is not scoped properly. </w:t>
      </w:r>
      <w:r w:rsidRPr="00FE3051" w:rsidR="003A7F60">
        <w:t>T</w:t>
      </w:r>
      <w:r w:rsidRPr="00FE3051" w:rsidR="00416974">
        <w:t xml:space="preserve">here are numerous examples towards the back of the report where things have not been scoped properly. </w:t>
      </w:r>
    </w:p>
    <w:p w:rsidR="00416974" w:rsidRPr="00FE3051" w:rsidP="003A7F60">
      <w:pPr>
        <w:pStyle w:val="Question"/>
        <w:numPr>
          <w:ilvl w:val="0"/>
          <w:numId w:val="0"/>
        </w:numPr>
        <w:ind w:left="794"/>
      </w:pPr>
      <w:r w:rsidRPr="00FE3051">
        <w:t>Mr T</w:t>
      </w:r>
      <w:r w:rsidRPr="00FE3051" w:rsidR="002354A0">
        <w:t>se</w:t>
      </w:r>
      <w:r w:rsidRPr="00FE3051">
        <w:t>, w</w:t>
      </w:r>
      <w:r w:rsidRPr="00FE3051">
        <w:t>hat checks and balances are there in the system, particularly for the larger contracts</w:t>
      </w:r>
      <w:r w:rsidRPr="00FE3051">
        <w:t>,</w:t>
      </w:r>
      <w:r w:rsidRPr="00FE3051">
        <w:t xml:space="preserve"> </w:t>
      </w:r>
      <w:r w:rsidRPr="00FE3051">
        <w:t>and w</w:t>
      </w:r>
      <w:r w:rsidRPr="00FE3051">
        <w:t xml:space="preserve">hat checks do you carry </w:t>
      </w:r>
      <w:r w:rsidRPr="00FE3051">
        <w:t>out?</w:t>
      </w:r>
      <w:r w:rsidRPr="00FE3051" w:rsidR="002D3393">
        <w:t xml:space="preserve"> </w:t>
      </w:r>
      <w:r w:rsidRPr="00FE3051">
        <w:t>L</w:t>
      </w:r>
      <w:r w:rsidRPr="00FE3051">
        <w:t xml:space="preserve">et us take </w:t>
      </w:r>
      <w:r w:rsidRPr="00FE3051">
        <w:t xml:space="preserve">the </w:t>
      </w:r>
      <w:r w:rsidRPr="00FE3051">
        <w:t xml:space="preserve">emergency services network </w:t>
      </w:r>
      <w:r w:rsidRPr="00FE3051">
        <w:t xml:space="preserve">or </w:t>
      </w:r>
      <w:r w:rsidRPr="00FE3051">
        <w:t>tagging</w:t>
      </w:r>
      <w:r w:rsidRPr="00FE3051">
        <w:t>.</w:t>
      </w:r>
      <w:r w:rsidRPr="00FE3051">
        <w:t xml:space="preserve"> </w:t>
      </w:r>
      <w:r w:rsidRPr="00FE3051">
        <w:t>W</w:t>
      </w:r>
      <w:r w:rsidRPr="00FE3051">
        <w:t xml:space="preserve">hen they let those contracts, the technology simply was not there to do what they expected </w:t>
      </w:r>
      <w:r w:rsidRPr="00FE3051">
        <w:t xml:space="preserve">should </w:t>
      </w:r>
      <w:r w:rsidRPr="00FE3051">
        <w:t>be done in the contract</w:t>
      </w:r>
      <w:r w:rsidRPr="00FE3051">
        <w:t>s,</w:t>
      </w:r>
      <w:r w:rsidRPr="00FE3051">
        <w:t xml:space="preserve"> </w:t>
      </w:r>
      <w:r w:rsidRPr="00FE3051">
        <w:t>s</w:t>
      </w:r>
      <w:r w:rsidRPr="00FE3051">
        <w:t xml:space="preserve">o what checks and balances </w:t>
      </w:r>
      <w:r w:rsidRPr="00FE3051">
        <w:t xml:space="preserve">are there to </w:t>
      </w:r>
      <w:r w:rsidRPr="00FE3051">
        <w:t xml:space="preserve">say, </w:t>
      </w:r>
      <w:r w:rsidRPr="00FE3051">
        <w:t>“H</w:t>
      </w:r>
      <w:r w:rsidRPr="00FE3051">
        <w:t>ang on a minute</w:t>
      </w:r>
      <w:r w:rsidRPr="00FE3051">
        <w:t>.</w:t>
      </w:r>
      <w:r w:rsidRPr="00FE3051">
        <w:t xml:space="preserve"> </w:t>
      </w:r>
      <w:r w:rsidRPr="00FE3051">
        <w:t>Y</w:t>
      </w:r>
      <w:r w:rsidRPr="00FE3051">
        <w:t>ou have a piece of paper sign</w:t>
      </w:r>
      <w:r w:rsidRPr="00FE3051">
        <w:t>ed,</w:t>
      </w:r>
      <w:r w:rsidRPr="00FE3051">
        <w:t xml:space="preserve"> but it is not feasible</w:t>
      </w:r>
      <w:r w:rsidRPr="00FE3051">
        <w:t>”?</w:t>
      </w:r>
    </w:p>
    <w:p w:rsidR="00416974" w:rsidRPr="00FE3051" w:rsidP="003A7F60">
      <w:pPr>
        <w:pStyle w:val="Answer"/>
      </w:pPr>
      <w:sdt>
        <w:sdtPr>
          <w:alias w:val="Witness"/>
          <w:id w:val="993071110"/>
          <w:placeholder>
            <w:docPart w:val="DefaultPlaceholder_-1854013440"/>
          </w:placeholder>
          <w:richText/>
        </w:sdtPr>
        <w:sdtContent>
          <w:r w:rsidRPr="00FE3051" w:rsidR="002354A0">
            <w:rPr>
              <w:b/>
              <w:i/>
            </w:rPr>
            <w:t>Simon Tse:</w:t>
          </w:r>
        </w:sdtContent>
      </w:sdt>
      <w:r w:rsidRPr="00FE3051" w:rsidR="003A7F60">
        <w:t xml:space="preserve"> </w:t>
      </w:r>
      <w:r w:rsidRPr="00FE3051">
        <w:t xml:space="preserve">It would be more appropriate for </w:t>
      </w:r>
      <w:r w:rsidRPr="00FE3051" w:rsidR="003A7F60">
        <w:t xml:space="preserve">Gareth Rhys Williams </w:t>
      </w:r>
      <w:r w:rsidRPr="00FE3051">
        <w:t>to answer that one</w:t>
      </w:r>
      <w:r w:rsidRPr="00FE3051" w:rsidR="003A7F60">
        <w:t>, because</w:t>
      </w:r>
      <w:r w:rsidRPr="00FE3051" w:rsidR="002F1438">
        <w:t xml:space="preserve"> while </w:t>
      </w:r>
      <w:r w:rsidRPr="00FE3051">
        <w:t>I put the frameworks in place</w:t>
      </w:r>
      <w:r w:rsidRPr="00FE3051" w:rsidR="002F1438">
        <w:t>, I do not put the contracts in place.</w:t>
      </w:r>
    </w:p>
    <w:p w:rsidR="00416974" w:rsidRPr="00FE3051" w:rsidP="002F1438">
      <w:pPr>
        <w:pStyle w:val="Answer"/>
      </w:pPr>
      <w:sdt>
        <w:sdtPr>
          <w:alias w:val="Witness"/>
          <w:id w:val="-1432436742"/>
          <w:placeholder>
            <w:docPart w:val="DefaultPlaceholder_-1854013440"/>
          </w:placeholder>
          <w:richText/>
        </w:sdtPr>
        <w:sdtContent>
          <w:r w:rsidRPr="00FE3051" w:rsidR="002354A0">
            <w:rPr>
              <w:b/>
              <w:i/>
            </w:rPr>
            <w:t>Gareth Rhys Williams:</w:t>
          </w:r>
        </w:sdtContent>
      </w:sdt>
      <w:r w:rsidRPr="00FE3051" w:rsidR="002F1438">
        <w:t xml:space="preserve"> If </w:t>
      </w:r>
      <w:r w:rsidRPr="00FE3051">
        <w:t xml:space="preserve">things go wrong now, that is where they go wrong, so you are absolutely right to put your finger on it. </w:t>
      </w:r>
      <w:r w:rsidRPr="00FE3051" w:rsidR="002F1438">
        <w:t>W</w:t>
      </w:r>
      <w:r w:rsidRPr="00FE3051">
        <w:t xml:space="preserve">hile we accept all of the recommendations in the </w:t>
      </w:r>
      <w:r w:rsidRPr="00FE3051" w:rsidR="002F1438">
        <w:t xml:space="preserve">NAO </w:t>
      </w:r>
      <w:r w:rsidRPr="00FE3051">
        <w:t xml:space="preserve">paper, recommendation </w:t>
      </w:r>
      <w:r w:rsidRPr="00FE3051" w:rsidR="002F1438">
        <w:t xml:space="preserve">(d) </w:t>
      </w:r>
      <w:r w:rsidRPr="00FE3051">
        <w:t>on early market engagement got lots of ticks everywhere. We need to make sure that public authorities spend enough time understanding the market up</w:t>
      </w:r>
      <w:r w:rsidRPr="00FE3051" w:rsidR="002D3393">
        <w:t xml:space="preserve"> </w:t>
      </w:r>
      <w:r w:rsidRPr="00FE3051">
        <w:t>front</w:t>
      </w:r>
      <w:r w:rsidRPr="00FE3051" w:rsidR="002F1438">
        <w:t>—w</w:t>
      </w:r>
      <w:r w:rsidRPr="00FE3051">
        <w:t>hat</w:t>
      </w:r>
      <w:r w:rsidRPr="00FE3051" w:rsidR="002F1438">
        <w:t xml:space="preserve"> </w:t>
      </w:r>
      <w:r w:rsidRPr="00FE3051">
        <w:t xml:space="preserve">the market </w:t>
      </w:r>
      <w:r w:rsidRPr="00FE3051" w:rsidR="002F1438">
        <w:t xml:space="preserve">can </w:t>
      </w:r>
      <w:r w:rsidRPr="00FE3051">
        <w:t xml:space="preserve">deliver </w:t>
      </w:r>
      <w:r w:rsidRPr="00FE3051" w:rsidR="002F1438">
        <w:t xml:space="preserve">and </w:t>
      </w:r>
      <w:r w:rsidRPr="00FE3051">
        <w:t xml:space="preserve">what best practice </w:t>
      </w:r>
      <w:r w:rsidRPr="00FE3051" w:rsidR="002F1438">
        <w:t xml:space="preserve">is </w:t>
      </w:r>
      <w:r w:rsidRPr="00FE3051">
        <w:t>in the market</w:t>
      </w:r>
      <w:r w:rsidRPr="00FE3051" w:rsidR="002F1438">
        <w:t>—</w:t>
      </w:r>
      <w:r w:rsidRPr="00FE3051">
        <w:t>rather</w:t>
      </w:r>
      <w:r w:rsidRPr="00FE3051" w:rsidR="002F1438">
        <w:t xml:space="preserve"> </w:t>
      </w:r>
      <w:r w:rsidRPr="00FE3051">
        <w:t>than perhaps retreating to a tower somewhere and com</w:t>
      </w:r>
      <w:r w:rsidRPr="00FE3051" w:rsidR="002F1438">
        <w:t>ing</w:t>
      </w:r>
      <w:r w:rsidRPr="00FE3051">
        <w:t xml:space="preserve"> </w:t>
      </w:r>
      <w:r w:rsidRPr="00FE3051" w:rsidR="002F1438">
        <w:t xml:space="preserve">up </w:t>
      </w:r>
      <w:r w:rsidRPr="00FE3051">
        <w:t>with</w:t>
      </w:r>
      <w:r w:rsidRPr="00FE3051" w:rsidR="002D3393">
        <w:t xml:space="preserve"> w</w:t>
      </w:r>
      <w:r w:rsidRPr="00FE3051">
        <w:t xml:space="preserve">hat we would ideally like, which may not be deliverable. </w:t>
      </w:r>
      <w:r w:rsidRPr="00FE3051" w:rsidR="002F1438">
        <w:t>T</w:t>
      </w:r>
      <w:r w:rsidRPr="00FE3051">
        <w:t>hat then runs us into cost overruns</w:t>
      </w:r>
      <w:r w:rsidRPr="00FE3051" w:rsidR="002F1438">
        <w:t xml:space="preserve"> and</w:t>
      </w:r>
      <w:r w:rsidRPr="00FE3051">
        <w:t xml:space="preserve"> spec changes, which leads to delays.</w:t>
      </w:r>
      <w:r w:rsidR="00CE4FC8">
        <w:t xml:space="preserve"> </w:t>
      </w:r>
      <w:r w:rsidRPr="00FE3051" w:rsidR="002F1438">
        <w:t>Y</w:t>
      </w:r>
      <w:r w:rsidRPr="00FE3051">
        <w:t>ou have had plenty of examples of those</w:t>
      </w:r>
      <w:r w:rsidRPr="00FE3051" w:rsidR="002F1438">
        <w:t xml:space="preserve"> in front of your Committee</w:t>
      </w:r>
      <w:r w:rsidRPr="00FE3051">
        <w:t xml:space="preserve">, and you </w:t>
      </w:r>
      <w:r w:rsidRPr="00FE3051" w:rsidR="002354A0">
        <w:t xml:space="preserve">will </w:t>
      </w:r>
      <w:r w:rsidRPr="00FE3051" w:rsidR="002F1438">
        <w:t xml:space="preserve">doubtless </w:t>
      </w:r>
      <w:r w:rsidRPr="00FE3051">
        <w:t>question us on them, but there is a common strand to a lot of those</w:t>
      </w:r>
      <w:r w:rsidR="00CE4FC8">
        <w:t xml:space="preserve">: </w:t>
      </w:r>
      <w:r w:rsidRPr="00FE3051">
        <w:t>we have not understood what the market is capable of delivering</w:t>
      </w:r>
      <w:r w:rsidRPr="00FE3051" w:rsidR="002F1438">
        <w:t>,</w:t>
      </w:r>
      <w:r w:rsidRPr="00FE3051">
        <w:t xml:space="preserve"> </w:t>
      </w:r>
      <w:r w:rsidR="00CE4FC8">
        <w:t xml:space="preserve">and </w:t>
      </w:r>
      <w:r w:rsidRPr="00FE3051" w:rsidR="002F1438">
        <w:t>we have made the spec overly bespoke</w:t>
      </w:r>
      <w:r w:rsidR="00CE4FC8">
        <w:t xml:space="preserve">. </w:t>
      </w:r>
      <w:r w:rsidRPr="00FE3051" w:rsidR="00CE4FC8">
        <w:t xml:space="preserve">We </w:t>
      </w:r>
      <w:r w:rsidRPr="00FE3051">
        <w:t>repent</w:t>
      </w:r>
      <w:r w:rsidRPr="00FE3051" w:rsidR="002F1438">
        <w:t xml:space="preserve"> at</w:t>
      </w:r>
      <w:r w:rsidRPr="00FE3051">
        <w:t xml:space="preserve"> leisure on those</w:t>
      </w:r>
      <w:r w:rsidRPr="00FE3051" w:rsidR="002F1438">
        <w:t>. I</w:t>
      </w:r>
      <w:r w:rsidRPr="00FE3051">
        <w:t xml:space="preserve">f you felt like emphasising </w:t>
      </w:r>
      <w:r w:rsidRPr="00FE3051" w:rsidR="002F1438">
        <w:t xml:space="preserve">recommendation (d) </w:t>
      </w:r>
      <w:r w:rsidRPr="00FE3051">
        <w:t>in your report, that would be great.</w:t>
      </w:r>
    </w:p>
    <w:p w:rsidR="00416974" w:rsidRPr="00FE3051" w:rsidP="002F1438">
      <w:pPr>
        <w:pStyle w:val="Question"/>
        <w:numPr>
          <w:ilvl w:val="0"/>
          <w:numId w:val="0"/>
        </w:numPr>
        <w:ind w:left="794"/>
      </w:pPr>
      <w:sdt>
        <w:sdtPr>
          <w:alias w:val="Member"/>
          <w:tag w:val="&lt;Member mnisId='1524' dodsId='35914'&gt;"/>
          <w:id w:val="-1578443563"/>
          <w:placeholder>
            <w:docPart w:val="DefaultPlaceholder_-1854013440"/>
          </w:placeholder>
          <w:richText/>
        </w:sdtPr>
        <w:sdtContent>
          <w:r w:rsidRPr="00FE3051" w:rsidR="002F1438">
            <w:rPr>
              <w:b/>
            </w:rPr>
            <w:t>Chair:</w:t>
          </w:r>
        </w:sdtContent>
      </w:sdt>
      <w:r w:rsidRPr="00FE3051" w:rsidR="002F1438">
        <w:t xml:space="preserve"> We will try.</w:t>
      </w:r>
    </w:p>
    <w:p w:rsidR="002F1438" w:rsidRPr="00FE3051" w:rsidP="00416974">
      <w:pPr>
        <w:pStyle w:val="Question"/>
      </w:pPr>
      <w:sdt>
        <w:sdtPr>
          <w:alias w:val="Member"/>
          <w:tag w:val="&lt;Member mnisId='249' dodsId='25708'&gt;"/>
          <w:id w:val="1715069296"/>
          <w:placeholder>
            <w:docPart w:val="DefaultPlaceholder_-1854013440"/>
          </w:placeholder>
          <w:richText/>
        </w:sdtPr>
        <w:sdtContent>
          <w:r w:rsidRPr="00FE3051">
            <w:rPr>
              <w:b/>
            </w:rPr>
            <w:t>Sir Geoffrey Clifton-Brown:</w:t>
          </w:r>
        </w:sdtContent>
      </w:sdt>
      <w:r w:rsidRPr="00FE3051">
        <w:t xml:space="preserve"> </w:t>
      </w:r>
      <w:r w:rsidRPr="00FE3051" w:rsidR="00416974">
        <w:t>The back of the question is</w:t>
      </w:r>
      <w:r w:rsidRPr="00FE3051" w:rsidR="002D3393">
        <w:t xml:space="preserve"> about </w:t>
      </w:r>
      <w:r w:rsidRPr="00FE3051" w:rsidR="00416974">
        <w:t xml:space="preserve">what checks and balances </w:t>
      </w:r>
      <w:r w:rsidRPr="00FE3051">
        <w:t>there</w:t>
      </w:r>
      <w:r w:rsidRPr="00FE3051" w:rsidR="002D3393">
        <w:t xml:space="preserve"> are</w:t>
      </w:r>
      <w:r w:rsidR="00CE4FC8">
        <w:t>.</w:t>
      </w:r>
      <w:r w:rsidRPr="00FE3051">
        <w:t xml:space="preserve"> Who is there who </w:t>
      </w:r>
      <w:r w:rsidRPr="00FE3051" w:rsidR="00416974">
        <w:t xml:space="preserve">has </w:t>
      </w:r>
      <w:r w:rsidRPr="00FE3051" w:rsidR="002354A0">
        <w:t xml:space="preserve">enough </w:t>
      </w:r>
      <w:r w:rsidRPr="00FE3051" w:rsidR="00416974">
        <w:t>knowledge of the market</w:t>
      </w:r>
      <w:r w:rsidR="00CE4FC8">
        <w:t>,</w:t>
      </w:r>
      <w:r w:rsidRPr="00FE3051" w:rsidR="00416974">
        <w:t xml:space="preserve"> but says </w:t>
      </w:r>
      <w:r w:rsidRPr="00FE3051">
        <w:t xml:space="preserve">to </w:t>
      </w:r>
      <w:r w:rsidRPr="00FE3051" w:rsidR="00416974">
        <w:t xml:space="preserve">the permanent </w:t>
      </w:r>
      <w:r w:rsidRPr="00FE3051">
        <w:t>secretary</w:t>
      </w:r>
      <w:r w:rsidR="00CE4FC8">
        <w:t>,</w:t>
      </w:r>
      <w:r w:rsidRPr="00FE3051">
        <w:t xml:space="preserve"> </w:t>
      </w:r>
      <w:r w:rsidRPr="00FE3051" w:rsidR="002D3393">
        <w:t xml:space="preserve">or whoever is </w:t>
      </w:r>
      <w:r w:rsidR="00CE4FC8">
        <w:t xml:space="preserve">making the proposal, </w:t>
      </w:r>
      <w:r w:rsidRPr="00FE3051">
        <w:t>“Y</w:t>
      </w:r>
      <w:r w:rsidRPr="00FE3051" w:rsidR="00416974">
        <w:t xml:space="preserve">ou are being a bit </w:t>
      </w:r>
      <w:r w:rsidRPr="00FE3051">
        <w:t>over</w:t>
      </w:r>
      <w:r w:rsidR="00CE4FC8">
        <w:t>-</w:t>
      </w:r>
      <w:r w:rsidRPr="00FE3051">
        <w:t xml:space="preserve">optimistic </w:t>
      </w:r>
      <w:r w:rsidRPr="00FE3051" w:rsidR="00416974">
        <w:t>here</w:t>
      </w:r>
      <w:r w:rsidRPr="00FE3051">
        <w:t>”?</w:t>
      </w:r>
    </w:p>
    <w:p w:rsidR="002F1438" w:rsidRPr="00FE3051" w:rsidP="002F1438">
      <w:pPr>
        <w:pStyle w:val="Answer"/>
      </w:pPr>
      <w:sdt>
        <w:sdtPr>
          <w:alias w:val="Witness"/>
          <w:id w:val="1506703604"/>
          <w:placeholder>
            <w:docPart w:val="DefaultPlaceholder_-1854013440"/>
          </w:placeholder>
          <w:richText/>
        </w:sdtPr>
        <w:sdtContent>
          <w:r w:rsidRPr="00FE3051" w:rsidR="002354A0">
            <w:rPr>
              <w:b/>
              <w:i/>
            </w:rPr>
            <w:t>Gareth Rhys Williams:</w:t>
          </w:r>
        </w:sdtContent>
      </w:sdt>
      <w:r w:rsidRPr="00FE3051">
        <w:t xml:space="preserve"> W</w:t>
      </w:r>
      <w:r w:rsidRPr="00FE3051" w:rsidR="00416974">
        <w:t xml:space="preserve">e have an assurance process where large contracts come to a panel </w:t>
      </w:r>
      <w:r w:rsidRPr="00FE3051">
        <w:t xml:space="preserve">made up of </w:t>
      </w:r>
      <w:r w:rsidRPr="00FE3051" w:rsidR="00416974">
        <w:t xml:space="preserve">Alex, me and the relevant Minister in the </w:t>
      </w:r>
      <w:r w:rsidRPr="00FE3051">
        <w:t>Cabinet Office.</w:t>
      </w:r>
      <w:r w:rsidRPr="00FE3051" w:rsidR="00416974">
        <w:t xml:space="preserve"> </w:t>
      </w:r>
      <w:r w:rsidRPr="00FE3051">
        <w:t>W</w:t>
      </w:r>
      <w:r w:rsidRPr="00FE3051" w:rsidR="00416974">
        <w:t>e do not look at all of them</w:t>
      </w:r>
      <w:r w:rsidRPr="00FE3051" w:rsidR="002D3393">
        <w:t>; we look at</w:t>
      </w:r>
      <w:r w:rsidRPr="00FE3051">
        <w:t xml:space="preserve"> </w:t>
      </w:r>
      <w:r w:rsidRPr="00FE3051" w:rsidR="00416974">
        <w:t>400 out of 10</w:t>
      </w:r>
      <w:r w:rsidRPr="00FE3051">
        <w:t>,</w:t>
      </w:r>
      <w:r w:rsidRPr="00FE3051" w:rsidR="00416974">
        <w:t>000 contracts a year</w:t>
      </w:r>
      <w:r w:rsidRPr="00FE3051">
        <w:t>—</w:t>
      </w:r>
      <w:r w:rsidRPr="00FE3051" w:rsidR="00416974">
        <w:t>the</w:t>
      </w:r>
      <w:r w:rsidRPr="00FE3051">
        <w:t xml:space="preserve"> </w:t>
      </w:r>
      <w:r w:rsidRPr="00FE3051" w:rsidR="00416974">
        <w:t>risky, nasty</w:t>
      </w:r>
      <w:r w:rsidRPr="00FE3051">
        <w:t xml:space="preserve"> </w:t>
      </w:r>
      <w:r w:rsidRPr="00FE3051" w:rsidR="00416974">
        <w:t xml:space="preserve">ones </w:t>
      </w:r>
      <w:r w:rsidRPr="00FE3051">
        <w:t xml:space="preserve">that </w:t>
      </w:r>
      <w:r w:rsidRPr="00FE3051" w:rsidR="00416974">
        <w:t xml:space="preserve">you are talking about. </w:t>
      </w:r>
      <w:r w:rsidRPr="00FE3051">
        <w:t>T</w:t>
      </w:r>
      <w:r w:rsidRPr="00FE3051" w:rsidR="00416974">
        <w:t>he key moment of intervention is what is call</w:t>
      </w:r>
      <w:r w:rsidR="00CE4FC8">
        <w:t>ed</w:t>
      </w:r>
      <w:r w:rsidRPr="00FE3051" w:rsidR="00416974">
        <w:t xml:space="preserve"> the </w:t>
      </w:r>
      <w:r w:rsidRPr="00FE3051">
        <w:t xml:space="preserve">SOBC, or the strategic outline </w:t>
      </w:r>
      <w:r w:rsidRPr="00FE3051" w:rsidR="00416974">
        <w:t xml:space="preserve">business case. </w:t>
      </w:r>
      <w:r w:rsidRPr="00FE3051">
        <w:t>W</w:t>
      </w:r>
      <w:r w:rsidRPr="00FE3051" w:rsidR="00416974">
        <w:t xml:space="preserve">e can ask </w:t>
      </w:r>
      <w:r w:rsidR="00CE4FC8">
        <w:t xml:space="preserve">the </w:t>
      </w:r>
      <w:r w:rsidRPr="00FE3051" w:rsidR="00416974">
        <w:t>question</w:t>
      </w:r>
      <w:r w:rsidRPr="00FE3051">
        <w:t>,</w:t>
      </w:r>
      <w:r w:rsidRPr="00FE3051" w:rsidR="00416974">
        <w:t xml:space="preserve"> </w:t>
      </w:r>
      <w:r w:rsidRPr="00FE3051">
        <w:t>“H</w:t>
      </w:r>
      <w:r w:rsidRPr="00FE3051" w:rsidR="00416974">
        <w:t xml:space="preserve">ave you really understood this? </w:t>
      </w:r>
      <w:r w:rsidRPr="00FE3051">
        <w:t xml:space="preserve">There is </w:t>
      </w:r>
      <w:r w:rsidRPr="00FE3051" w:rsidR="00416974">
        <w:t>nothing wrong with leading edge, but is this bleeding edge?</w:t>
      </w:r>
      <w:r w:rsidRPr="00FE3051">
        <w:t>”</w:t>
      </w:r>
      <w:r w:rsidR="00CE4FC8">
        <w:t>.</w:t>
      </w:r>
      <w:r w:rsidRPr="00FE3051">
        <w:t xml:space="preserve"> </w:t>
      </w:r>
      <w:r w:rsidRPr="00FE3051" w:rsidR="00416974">
        <w:t xml:space="preserve">That is the time </w:t>
      </w:r>
      <w:r w:rsidRPr="00FE3051">
        <w:t xml:space="preserve">when </w:t>
      </w:r>
      <w:r w:rsidRPr="00FE3051" w:rsidR="00416974">
        <w:t xml:space="preserve">we can ask those sorts of questions and try to tease </w:t>
      </w:r>
      <w:r w:rsidR="00CE4FC8">
        <w:t xml:space="preserve">that </w:t>
      </w:r>
      <w:r w:rsidRPr="00FE3051" w:rsidR="00416974">
        <w:t>out before the specification has been finalised</w:t>
      </w:r>
      <w:r w:rsidR="00CE4FC8">
        <w:t>,</w:t>
      </w:r>
      <w:r w:rsidRPr="00FE3051">
        <w:t xml:space="preserve"> and</w:t>
      </w:r>
      <w:r w:rsidRPr="00FE3051" w:rsidR="00416974">
        <w:t xml:space="preserve"> we have gone past too many fo</w:t>
      </w:r>
      <w:r w:rsidRPr="00FE3051">
        <w:t>r</w:t>
      </w:r>
      <w:r w:rsidRPr="00FE3051" w:rsidR="00416974">
        <w:t>ks in the road that narrow down what is possible</w:t>
      </w:r>
      <w:r w:rsidRPr="00FE3051">
        <w:t>. T</w:t>
      </w:r>
      <w:r w:rsidRPr="00FE3051" w:rsidR="00416974">
        <w:t xml:space="preserve">hat is the principal </w:t>
      </w:r>
      <w:r w:rsidRPr="00FE3051">
        <w:t>check</w:t>
      </w:r>
      <w:r w:rsidRPr="00FE3051" w:rsidR="00416974">
        <w:t>.</w:t>
      </w:r>
    </w:p>
    <w:p w:rsidR="002F1438" w:rsidRPr="00FE3051" w:rsidP="002F1438">
      <w:pPr>
        <w:pStyle w:val="Question"/>
      </w:pPr>
      <w:sdt>
        <w:sdtPr>
          <w:alias w:val="Member"/>
          <w:tag w:val="&lt;Member mnisId='249' dodsId='25708'&gt;"/>
          <w:id w:val="1084039379"/>
          <w:placeholder>
            <w:docPart w:val="DefaultPlaceholder_-1854013440"/>
          </w:placeholder>
          <w:richText/>
        </w:sdtPr>
        <w:sdtContent>
          <w:r w:rsidRPr="00FE3051">
            <w:rPr>
              <w:b/>
            </w:rPr>
            <w:t>Sir Geoffrey Clifton-Brown:</w:t>
          </w:r>
        </w:sdtContent>
      </w:sdt>
      <w:r w:rsidRPr="00FE3051">
        <w:t xml:space="preserve"> As an acid test </w:t>
      </w:r>
      <w:r w:rsidRPr="00FE3051" w:rsidR="00416974">
        <w:t>of what you have just been saying</w:t>
      </w:r>
      <w:r w:rsidRPr="00FE3051">
        <w:t>—</w:t>
      </w:r>
      <w:r w:rsidRPr="00FE3051" w:rsidR="00416974">
        <w:t>and</w:t>
      </w:r>
      <w:r w:rsidRPr="00FE3051">
        <w:t xml:space="preserve"> </w:t>
      </w:r>
      <w:r w:rsidRPr="00FE3051" w:rsidR="00416974">
        <w:t xml:space="preserve">bearing in mind </w:t>
      </w:r>
      <w:r w:rsidRPr="00FE3051">
        <w:t xml:space="preserve">that </w:t>
      </w:r>
      <w:r w:rsidRPr="00FE3051" w:rsidR="00416974">
        <w:t>the</w:t>
      </w:r>
      <w:r w:rsidR="00CE4FC8">
        <w:t xml:space="preserve">se examples </w:t>
      </w:r>
      <w:r w:rsidRPr="00FE3051" w:rsidR="00416974">
        <w:t xml:space="preserve">were </w:t>
      </w:r>
      <w:r w:rsidR="00CE4FC8">
        <w:t xml:space="preserve">from </w:t>
      </w:r>
      <w:r w:rsidRPr="00FE3051" w:rsidR="00416974">
        <w:t>a few years ago</w:t>
      </w:r>
      <w:r w:rsidRPr="00FE3051">
        <w:t>—</w:t>
      </w:r>
      <w:r w:rsidRPr="00FE3051" w:rsidR="00416974">
        <w:t>would</w:t>
      </w:r>
      <w:r w:rsidRPr="00FE3051">
        <w:t xml:space="preserve"> </w:t>
      </w:r>
      <w:r w:rsidRPr="00FE3051" w:rsidR="00416974">
        <w:t>the tagging</w:t>
      </w:r>
      <w:r w:rsidRPr="00FE3051">
        <w:t xml:space="preserve"> and</w:t>
      </w:r>
      <w:r w:rsidRPr="00FE3051" w:rsidR="00416974">
        <w:t xml:space="preserve"> the emergency services network be picked up today as being unrealistic?</w:t>
      </w:r>
    </w:p>
    <w:p w:rsidR="002F1438" w:rsidRPr="00FE3051" w:rsidP="002F1438">
      <w:pPr>
        <w:pStyle w:val="Answer"/>
      </w:pPr>
      <w:sdt>
        <w:sdtPr>
          <w:alias w:val="Witness"/>
          <w:id w:val="-1748410710"/>
          <w:placeholder>
            <w:docPart w:val="DefaultPlaceholder_-1854013440"/>
          </w:placeholder>
          <w:richText/>
        </w:sdtPr>
        <w:sdtContent>
          <w:r w:rsidRPr="00FE3051" w:rsidR="002354A0">
            <w:rPr>
              <w:b/>
              <w:i/>
            </w:rPr>
            <w:t>Gareth Rhys Williams:</w:t>
          </w:r>
        </w:sdtContent>
      </w:sdt>
      <w:r w:rsidRPr="00FE3051">
        <w:t xml:space="preserve"> </w:t>
      </w:r>
      <w:r w:rsidRPr="00FE3051" w:rsidR="00416974">
        <w:t>That is a perfect, unprovable counterfactual</w:t>
      </w:r>
      <w:r w:rsidRPr="00FE3051">
        <w:t>,</w:t>
      </w:r>
      <w:r w:rsidRPr="00FE3051" w:rsidR="00416974">
        <w:t xml:space="preserve"> </w:t>
      </w:r>
      <w:r w:rsidRPr="00FE3051">
        <w:t>Sir Geoffrey, so</w:t>
      </w:r>
      <w:r w:rsidRPr="00FE3051" w:rsidR="002D3393">
        <w:t xml:space="preserve"> obviously</w:t>
      </w:r>
      <w:r w:rsidRPr="00FE3051">
        <w:t xml:space="preserve"> yes</w:t>
      </w:r>
      <w:r w:rsidRPr="00FE3051" w:rsidR="00416974">
        <w:t>.</w:t>
      </w:r>
    </w:p>
    <w:p w:rsidR="002F1438" w:rsidRPr="00FE3051" w:rsidP="002F1438">
      <w:pPr>
        <w:pStyle w:val="Question"/>
        <w:numPr>
          <w:ilvl w:val="0"/>
          <w:numId w:val="0"/>
        </w:numPr>
        <w:ind w:left="794"/>
      </w:pPr>
      <w:sdt>
        <w:sdtPr>
          <w:alias w:val="Member"/>
          <w:tag w:val="&lt;Member mnisId='249' dodsId='25708'&gt;"/>
          <w:id w:val="-1437600992"/>
          <w:placeholder>
            <w:docPart w:val="DefaultPlaceholder_-1854013440"/>
          </w:placeholder>
          <w:richText/>
        </w:sdtPr>
        <w:sdtContent>
          <w:r w:rsidRPr="00FE3051">
            <w:rPr>
              <w:b/>
            </w:rPr>
            <w:t>Sir Geoffrey Clifton-Brown:</w:t>
          </w:r>
        </w:sdtContent>
      </w:sdt>
      <w:r w:rsidRPr="00FE3051">
        <w:t xml:space="preserve"> Let us leave it there, then.</w:t>
      </w:r>
    </w:p>
    <w:p w:rsidR="001D202C" w:rsidRPr="00FE3051" w:rsidP="002F1438">
      <w:pPr>
        <w:pStyle w:val="Answer"/>
      </w:pPr>
      <w:sdt>
        <w:sdtPr>
          <w:alias w:val="Witness"/>
          <w:id w:val="1869102136"/>
          <w:placeholder>
            <w:docPart w:val="DefaultPlaceholder_-1854013440"/>
          </w:placeholder>
          <w:richText/>
        </w:sdtPr>
        <w:sdtContent>
          <w:r w:rsidRPr="00FE3051" w:rsidR="002354A0">
            <w:rPr>
              <w:b/>
              <w:i/>
            </w:rPr>
            <w:t>Gareth Rhys Williams:</w:t>
          </w:r>
        </w:sdtContent>
      </w:sdt>
      <w:r w:rsidRPr="00FE3051" w:rsidR="002F1438">
        <w:t xml:space="preserve"> I</w:t>
      </w:r>
      <w:r w:rsidRPr="00FE3051" w:rsidR="00416974">
        <w:t xml:space="preserve">t is true that there are a number of residual tech contracts that are </w:t>
      </w:r>
      <w:r w:rsidRPr="00FE3051" w:rsidR="002F1438">
        <w:t>lu</w:t>
      </w:r>
      <w:r w:rsidRPr="00FE3051" w:rsidR="00416974">
        <w:t xml:space="preserve">rking. </w:t>
      </w:r>
      <w:r w:rsidRPr="00FE3051">
        <w:t>ESMCP</w:t>
      </w:r>
      <w:r w:rsidRPr="00FE3051" w:rsidR="00416974">
        <w:t xml:space="preserve"> is one of them</w:t>
      </w:r>
      <w:r w:rsidRPr="00FE3051">
        <w:t>. Touch wood, t</w:t>
      </w:r>
      <w:r w:rsidRPr="00FE3051" w:rsidR="00416974">
        <w:t>here have not been any in</w:t>
      </w:r>
      <w:r w:rsidRPr="00FE3051">
        <w:t xml:space="preserve"> </w:t>
      </w:r>
      <w:r w:rsidRPr="00FE3051" w:rsidR="00416974">
        <w:t>gestation recently. That does not prove that we are on the right track, but</w:t>
      </w:r>
      <w:r w:rsidRPr="00FE3051">
        <w:t xml:space="preserve"> it is,</w:t>
      </w:r>
      <w:r w:rsidRPr="00FE3051" w:rsidR="00416974">
        <w:t xml:space="preserve"> hopefully</w:t>
      </w:r>
      <w:r w:rsidRPr="00FE3051">
        <w:t>,</w:t>
      </w:r>
      <w:r w:rsidRPr="00FE3051" w:rsidR="00416974">
        <w:t xml:space="preserve"> </w:t>
      </w:r>
      <w:r w:rsidRPr="00FE3051">
        <w:t xml:space="preserve">a </w:t>
      </w:r>
      <w:r w:rsidRPr="00FE3051" w:rsidR="00416974">
        <w:t>good indication.</w:t>
      </w:r>
      <w:r w:rsidRPr="00FE3051">
        <w:t xml:space="preserve"> T</w:t>
      </w:r>
      <w:r w:rsidRPr="00FE3051" w:rsidR="00416974">
        <w:t xml:space="preserve">agging was also complicated, </w:t>
      </w:r>
      <w:r w:rsidRPr="00FE3051">
        <w:t xml:space="preserve">as </w:t>
      </w:r>
      <w:r w:rsidRPr="00FE3051" w:rsidR="00416974">
        <w:t xml:space="preserve">you </w:t>
      </w:r>
      <w:r w:rsidRPr="00FE3051">
        <w:t xml:space="preserve">will </w:t>
      </w:r>
      <w:r w:rsidRPr="00FE3051" w:rsidR="00416974">
        <w:t xml:space="preserve">recall, by the issues </w:t>
      </w:r>
      <w:r w:rsidRPr="00FE3051">
        <w:t xml:space="preserve">that </w:t>
      </w:r>
      <w:r w:rsidRPr="00FE3051" w:rsidR="00416974">
        <w:t xml:space="preserve">we had with </w:t>
      </w:r>
      <w:r w:rsidRPr="00FE3051">
        <w:t>S</w:t>
      </w:r>
      <w:r w:rsidRPr="00FE3051" w:rsidR="00416974">
        <w:t>erco and G</w:t>
      </w:r>
      <w:r w:rsidRPr="00FE3051">
        <w:t>4S</w:t>
      </w:r>
      <w:r w:rsidRPr="00FE3051" w:rsidR="00416974">
        <w:t xml:space="preserve"> at the time</w:t>
      </w:r>
      <w:r w:rsidRPr="00FE3051" w:rsidR="0010664B">
        <w:t>.</w:t>
      </w:r>
    </w:p>
    <w:p w:rsidR="001D202C" w:rsidRPr="00FE3051" w:rsidP="001D202C">
      <w:pPr>
        <w:pStyle w:val="Question"/>
      </w:pPr>
      <w:sdt>
        <w:sdtPr>
          <w:alias w:val="Member"/>
          <w:tag w:val="&lt;Member mnisId='249' dodsId='25708'&gt;"/>
          <w:id w:val="-725210116"/>
          <w:placeholder>
            <w:docPart w:val="DefaultPlaceholder_-1854013440"/>
          </w:placeholder>
          <w:richText/>
        </w:sdtPr>
        <w:sdtContent>
          <w:r w:rsidRPr="00FE3051">
            <w:rPr>
              <w:b/>
            </w:rPr>
            <w:t>Sir Geoffrey Clifton-Brown:</w:t>
          </w:r>
        </w:sdtContent>
      </w:sdt>
      <w:r w:rsidRPr="00FE3051">
        <w:t xml:space="preserve"> </w:t>
      </w:r>
      <w:r w:rsidRPr="00FE3051" w:rsidR="00416974">
        <w:t>It had 900 improvements in it. It was clearly unrealistic.</w:t>
      </w:r>
    </w:p>
    <w:p w:rsidR="001D202C" w:rsidRPr="00FE3051" w:rsidP="001D202C">
      <w:pPr>
        <w:pStyle w:val="Answer"/>
      </w:pPr>
      <w:sdt>
        <w:sdtPr>
          <w:alias w:val="Witness"/>
          <w:id w:val="552586768"/>
          <w:placeholder>
            <w:docPart w:val="DefaultPlaceholder_-1854013440"/>
          </w:placeholder>
          <w:richText/>
        </w:sdtPr>
        <w:sdtContent>
          <w:r w:rsidRPr="00FE3051" w:rsidR="002354A0">
            <w:rPr>
              <w:b/>
              <w:i/>
            </w:rPr>
            <w:t>Gareth Rhys Williams:</w:t>
          </w:r>
        </w:sdtContent>
      </w:sdt>
      <w:r w:rsidRPr="00FE3051">
        <w:t xml:space="preserve"> </w:t>
      </w:r>
      <w:r w:rsidRPr="00FE3051" w:rsidR="00416974">
        <w:t xml:space="preserve">There was an understandable interest in fragmenting the market there, which I do not think worked. </w:t>
      </w:r>
      <w:r w:rsidRPr="00FE3051">
        <w:t>T</w:t>
      </w:r>
      <w:r w:rsidRPr="00FE3051" w:rsidR="00416974">
        <w:t>hat contract</w:t>
      </w:r>
      <w:r w:rsidRPr="00FE3051">
        <w:t xml:space="preserve"> i</w:t>
      </w:r>
      <w:r w:rsidRPr="00FE3051" w:rsidR="00416974">
        <w:t>s just coming up for reletting</w:t>
      </w:r>
      <w:r w:rsidRPr="00FE3051">
        <w:t>,</w:t>
      </w:r>
      <w:r w:rsidRPr="00FE3051" w:rsidR="00416974">
        <w:t xml:space="preserve"> </w:t>
      </w:r>
      <w:r w:rsidRPr="00FE3051">
        <w:t>and w</w:t>
      </w:r>
      <w:r w:rsidRPr="00FE3051" w:rsidR="00416974">
        <w:t xml:space="preserve">e have gone to a market solution that appears to be going much better, </w:t>
      </w:r>
      <w:r w:rsidRPr="00FE3051">
        <w:t>touch wood.</w:t>
      </w:r>
    </w:p>
    <w:p w:rsidR="001D202C" w:rsidRPr="00FE3051" w:rsidP="001D202C">
      <w:pPr>
        <w:pStyle w:val="Question"/>
      </w:pPr>
      <w:sdt>
        <w:sdtPr>
          <w:alias w:val="Member"/>
          <w:tag w:val="&lt;Member mnisId='1524' dodsId='35914'&gt;"/>
          <w:id w:val="960534898"/>
          <w:placeholder>
            <w:docPart w:val="DefaultPlaceholder_-1854013440"/>
          </w:placeholder>
          <w:richText/>
        </w:sdtPr>
        <w:sdtContent>
          <w:r w:rsidRPr="00FE3051">
            <w:rPr>
              <w:b/>
            </w:rPr>
            <w:t>Chair:</w:t>
          </w:r>
        </w:sdtContent>
      </w:sdt>
      <w:r w:rsidRPr="00FE3051">
        <w:t xml:space="preserve"> </w:t>
      </w:r>
      <w:r w:rsidRPr="00FE3051" w:rsidR="00CE4FC8">
        <w:t xml:space="preserve">Picking </w:t>
      </w:r>
      <w:r w:rsidRPr="00FE3051" w:rsidR="00416974">
        <w:t xml:space="preserve">up </w:t>
      </w:r>
      <w:r w:rsidRPr="00FE3051">
        <w:t xml:space="preserve">on </w:t>
      </w:r>
      <w:r w:rsidRPr="00FE3051" w:rsidR="00416974">
        <w:t xml:space="preserve">answers </w:t>
      </w:r>
      <w:r w:rsidRPr="00FE3051">
        <w:t xml:space="preserve">that </w:t>
      </w:r>
      <w:r w:rsidRPr="00FE3051" w:rsidR="00416974">
        <w:t xml:space="preserve">you gave to </w:t>
      </w:r>
      <w:r w:rsidRPr="00FE3051">
        <w:t>Sir Geoffrey,</w:t>
      </w:r>
      <w:r w:rsidRPr="00FE3051" w:rsidR="00416974">
        <w:t xml:space="preserve"> </w:t>
      </w:r>
      <w:r w:rsidRPr="00FE3051">
        <w:t xml:space="preserve">Mr Rhys Williams, </w:t>
      </w:r>
      <w:r w:rsidRPr="00FE3051" w:rsidR="00416974">
        <w:t xml:space="preserve">you talk about getting to know the market better. When we examined </w:t>
      </w:r>
      <w:r w:rsidRPr="00FE3051">
        <w:t>C</w:t>
      </w:r>
      <w:r w:rsidRPr="00FE3051" w:rsidR="00416974">
        <w:t xml:space="preserve">ovid schemes, a number of Departments acknowledged </w:t>
      </w:r>
      <w:r w:rsidRPr="00FE3051">
        <w:t xml:space="preserve">that </w:t>
      </w:r>
      <w:r w:rsidRPr="00FE3051" w:rsidR="00416974">
        <w:t>they did not know their sector as well as they thought.</w:t>
      </w:r>
      <w:r w:rsidRPr="00FE3051">
        <w:t xml:space="preserve"> Have </w:t>
      </w:r>
      <w:r w:rsidRPr="00FE3051" w:rsidR="00416974">
        <w:t>any useful</w:t>
      </w:r>
      <w:r w:rsidRPr="00FE3051">
        <w:t xml:space="preserve"> </w:t>
      </w:r>
      <w:r w:rsidRPr="00FE3051" w:rsidR="00416974">
        <w:t xml:space="preserve">lessons been learned as a result of </w:t>
      </w:r>
      <w:r w:rsidRPr="00FE3051">
        <w:t>Covid? W</w:t>
      </w:r>
      <w:r w:rsidRPr="00FE3051" w:rsidR="00416974">
        <w:t xml:space="preserve">hat is your experience </w:t>
      </w:r>
      <w:r w:rsidR="00CE4FC8">
        <w:t xml:space="preserve">when it comes to </w:t>
      </w:r>
      <w:r w:rsidRPr="00FE3051">
        <w:t>D</w:t>
      </w:r>
      <w:r w:rsidRPr="00FE3051" w:rsidR="00416974">
        <w:t>epartments</w:t>
      </w:r>
      <w:r w:rsidRPr="00FE3051">
        <w:t>’</w:t>
      </w:r>
      <w:r w:rsidRPr="00FE3051" w:rsidR="00416974">
        <w:t xml:space="preserve"> knowledge of their sector before and now?</w:t>
      </w:r>
    </w:p>
    <w:p w:rsidR="001D202C" w:rsidRPr="00FE3051" w:rsidP="001D202C">
      <w:pPr>
        <w:pStyle w:val="Answer"/>
      </w:pPr>
      <w:sdt>
        <w:sdtPr>
          <w:alias w:val="Witness"/>
          <w:id w:val="-1053923611"/>
          <w:placeholder>
            <w:docPart w:val="DefaultPlaceholder_-1854013440"/>
          </w:placeholder>
          <w:richText/>
        </w:sdtPr>
        <w:sdtContent>
          <w:r w:rsidRPr="00FE3051" w:rsidR="002354A0">
            <w:rPr>
              <w:b/>
              <w:i/>
            </w:rPr>
            <w:t>Gareth Rhys Williams:</w:t>
          </w:r>
        </w:sdtContent>
      </w:sdt>
      <w:r w:rsidRPr="00FE3051" w:rsidR="00416974">
        <w:t xml:space="preserve"> We are busy pulling together our module </w:t>
      </w:r>
      <w:r w:rsidRPr="00FE3051" w:rsidR="008B421B">
        <w:t>5</w:t>
      </w:r>
      <w:r w:rsidRPr="00FE3051" w:rsidR="00416974">
        <w:t xml:space="preserve"> response, Chair. </w:t>
      </w:r>
      <w:r w:rsidRPr="00FE3051">
        <w:t>A</w:t>
      </w:r>
      <w:r w:rsidRPr="00FE3051" w:rsidR="00416974">
        <w:t xml:space="preserve"> number of the areas where we r</w:t>
      </w:r>
      <w:r w:rsidRPr="00FE3051">
        <w:t>a</w:t>
      </w:r>
      <w:r w:rsidRPr="00FE3051" w:rsidR="00416974">
        <w:t xml:space="preserve">n into problems were where we had assumed that the product would always be available, </w:t>
      </w:r>
      <w:r w:rsidRPr="00FE3051">
        <w:t xml:space="preserve">PPE </w:t>
      </w:r>
      <w:r w:rsidRPr="00FE3051" w:rsidR="00416974">
        <w:t>being the classic</w:t>
      </w:r>
      <w:r w:rsidRPr="00FE3051">
        <w:t>,</w:t>
      </w:r>
      <w:r w:rsidRPr="00FE3051" w:rsidR="00416974">
        <w:t xml:space="preserve"> and where we were buying from distributors and had chosen not to invest the money required to have, for example, quality people in China</w:t>
      </w:r>
      <w:r w:rsidRPr="00FE3051">
        <w:t>.</w:t>
      </w:r>
      <w:r w:rsidRPr="00FE3051" w:rsidR="00416974">
        <w:t xml:space="preserve"> </w:t>
      </w:r>
      <w:r w:rsidRPr="00FE3051">
        <w:t>T</w:t>
      </w:r>
      <w:r w:rsidRPr="00FE3051" w:rsidR="00416974">
        <w:t xml:space="preserve">hese products </w:t>
      </w:r>
      <w:r w:rsidRPr="00FE3051">
        <w:t xml:space="preserve">had </w:t>
      </w:r>
      <w:r w:rsidRPr="00FE3051" w:rsidR="00416974">
        <w:t>been turning up every day perfectly assured for years</w:t>
      </w:r>
      <w:r w:rsidR="00CE4FC8">
        <w:t xml:space="preserve">, so </w:t>
      </w:r>
      <w:r w:rsidRPr="00FE3051" w:rsidR="00416974">
        <w:t>those costs ha</w:t>
      </w:r>
      <w:r w:rsidR="00CE4FC8">
        <w:t>d</w:t>
      </w:r>
      <w:r w:rsidRPr="00FE3051" w:rsidR="00416974">
        <w:t xml:space="preserve"> been taken out of the system.</w:t>
      </w:r>
    </w:p>
    <w:p w:rsidR="001D202C" w:rsidRPr="00FE3051" w:rsidP="001D202C">
      <w:pPr>
        <w:pStyle w:val="Answer"/>
      </w:pPr>
      <w:r w:rsidRPr="00FE3051">
        <w:t>I cannot prejudge the inquiry, but in retrospect</w:t>
      </w:r>
      <w:r w:rsidRPr="00FE3051">
        <w:t>,</w:t>
      </w:r>
      <w:r w:rsidRPr="00FE3051">
        <w:t xml:space="preserve"> it would have been better if we </w:t>
      </w:r>
      <w:r w:rsidRPr="00FE3051">
        <w:t xml:space="preserve">had </w:t>
      </w:r>
      <w:r w:rsidRPr="00FE3051">
        <w:t>spent the insurance premium</w:t>
      </w:r>
      <w:r w:rsidRPr="00FE3051">
        <w:t>-</w:t>
      </w:r>
      <w:r w:rsidRPr="00FE3051">
        <w:t xml:space="preserve">type money every year to keep understanding those markets better, because we </w:t>
      </w:r>
      <w:r w:rsidRPr="00FE3051">
        <w:t xml:space="preserve">had </w:t>
      </w:r>
      <w:r w:rsidRPr="00FE3051">
        <w:t xml:space="preserve">underestimated the downside and instead had taken the saving. </w:t>
      </w:r>
      <w:r w:rsidRPr="00FE3051">
        <w:t>W</w:t>
      </w:r>
      <w:r w:rsidRPr="00FE3051">
        <w:t xml:space="preserve">e </w:t>
      </w:r>
      <w:r w:rsidRPr="00FE3051">
        <w:t xml:space="preserve">often </w:t>
      </w:r>
      <w:r w:rsidRPr="00FE3051">
        <w:t>see that in procurement</w:t>
      </w:r>
      <w:r w:rsidRPr="00FE3051">
        <w:t>,</w:t>
      </w:r>
      <w:r w:rsidRPr="00FE3051">
        <w:t xml:space="preserve"> I am afraid</w:t>
      </w:r>
      <w:r w:rsidRPr="00FE3051">
        <w:t xml:space="preserve">. The </w:t>
      </w:r>
      <w:r w:rsidRPr="00FE3051">
        <w:t xml:space="preserve">genesis </w:t>
      </w:r>
      <w:r w:rsidRPr="00FE3051">
        <w:t xml:space="preserve">of this, as you </w:t>
      </w:r>
      <w:r w:rsidR="00CE4FC8">
        <w:t>said</w:t>
      </w:r>
      <w:r w:rsidRPr="00FE3051">
        <w:t>, was 10 or 12 years</w:t>
      </w:r>
      <w:r w:rsidR="00CE4FC8">
        <w:t xml:space="preserve"> in which </w:t>
      </w:r>
      <w:r w:rsidRPr="00FE3051">
        <w:t>we underinvested in the commercial function as a whole across Government.</w:t>
      </w:r>
      <w:r w:rsidRPr="00FE3051">
        <w:t xml:space="preserve"> </w:t>
      </w:r>
      <w:r w:rsidRPr="00FE3051">
        <w:t xml:space="preserve">We did not have </w:t>
      </w:r>
      <w:r w:rsidRPr="00FE3051">
        <w:t xml:space="preserve">enough </w:t>
      </w:r>
      <w:r w:rsidRPr="00FE3051">
        <w:t>staff of sufficient calibre</w:t>
      </w:r>
      <w:r w:rsidRPr="00FE3051">
        <w:t xml:space="preserve">, and </w:t>
      </w:r>
      <w:r w:rsidRPr="00FE3051">
        <w:t xml:space="preserve">we had a run of disasters. We have had no </w:t>
      </w:r>
      <w:r w:rsidRPr="00FE3051">
        <w:t xml:space="preserve">recent disasters in </w:t>
      </w:r>
      <w:r w:rsidRPr="00FE3051">
        <w:t>the normal running of the business recently</w:t>
      </w:r>
      <w:r w:rsidRPr="00FE3051">
        <w:t>,</w:t>
      </w:r>
      <w:r w:rsidRPr="00FE3051">
        <w:t xml:space="preserve"> </w:t>
      </w:r>
      <w:r w:rsidRPr="00FE3051">
        <w:t>s</w:t>
      </w:r>
      <w:r w:rsidRPr="00FE3051">
        <w:t>o you might say</w:t>
      </w:r>
      <w:r w:rsidRPr="00FE3051">
        <w:t xml:space="preserve"> that </w:t>
      </w:r>
      <w:r w:rsidRPr="00FE3051">
        <w:t>we clearly do not need to spend as much on the procurement resource</w:t>
      </w:r>
      <w:r w:rsidRPr="00FE3051">
        <w:t>, which is a trap to avoid.</w:t>
      </w:r>
    </w:p>
    <w:p w:rsidR="001D202C" w:rsidRPr="00FE3051" w:rsidP="00CE4FC8">
      <w:pPr>
        <w:pStyle w:val="Question"/>
      </w:pPr>
      <w:sdt>
        <w:sdtPr>
          <w:alias w:val="Member"/>
          <w:tag w:val="&lt;Member mnisId='1524' dodsId='35914'&gt;"/>
          <w:id w:val="-1727680097"/>
          <w:placeholder>
            <w:docPart w:val="DefaultPlaceholder_-1854013440"/>
          </w:placeholder>
          <w:richText/>
        </w:sdtPr>
        <w:sdtContent>
          <w:r w:rsidRPr="00FE3051">
            <w:rPr>
              <w:b/>
            </w:rPr>
            <w:t>Chair:</w:t>
          </w:r>
        </w:sdtContent>
      </w:sdt>
      <w:r w:rsidRPr="00FE3051">
        <w:t xml:space="preserve"> </w:t>
      </w:r>
      <w:r w:rsidRPr="00FE3051" w:rsidR="00416974">
        <w:t xml:space="preserve">You </w:t>
      </w:r>
      <w:r w:rsidRPr="00FE3051">
        <w:t xml:space="preserve">can </w:t>
      </w:r>
      <w:r w:rsidRPr="00FE3051" w:rsidR="00416974">
        <w:t>see a seesaw.</w:t>
      </w:r>
      <w:r w:rsidRPr="00FE3051">
        <w:t xml:space="preserve"> W</w:t>
      </w:r>
      <w:r w:rsidRPr="00FE3051" w:rsidR="00416974">
        <w:t xml:space="preserve">e will touch more </w:t>
      </w:r>
      <w:r w:rsidRPr="00FE3051">
        <w:t>o</w:t>
      </w:r>
      <w:r w:rsidRPr="00FE3051" w:rsidR="00416974">
        <w:t>n data in a moment, but are you collecting data on relative numbers of successes and failures</w:t>
      </w:r>
      <w:r w:rsidRPr="00FE3051">
        <w:t>?</w:t>
      </w:r>
      <w:r w:rsidRPr="00FE3051" w:rsidR="00416974">
        <w:t xml:space="preserve"> </w:t>
      </w:r>
      <w:r w:rsidRPr="00FE3051">
        <w:t>H</w:t>
      </w:r>
      <w:r w:rsidRPr="00FE3051" w:rsidR="00416974">
        <w:t xml:space="preserve">ow are </w:t>
      </w:r>
      <w:r w:rsidRPr="00FE3051">
        <w:t xml:space="preserve">you </w:t>
      </w:r>
      <w:r w:rsidRPr="00FE3051" w:rsidR="00416974">
        <w:t>measuring</w:t>
      </w:r>
      <w:r w:rsidRPr="00FE3051">
        <w:t xml:space="preserve"> them,</w:t>
      </w:r>
      <w:r w:rsidRPr="00FE3051" w:rsidR="00416974">
        <w:t xml:space="preserve"> </w:t>
      </w:r>
      <w:r w:rsidRPr="00FE3051">
        <w:t>i</w:t>
      </w:r>
      <w:r w:rsidRPr="00FE3051" w:rsidR="00416974">
        <w:t xml:space="preserve">f the measures </w:t>
      </w:r>
      <w:r w:rsidRPr="00FE3051">
        <w:t xml:space="preserve">that </w:t>
      </w:r>
      <w:r w:rsidRPr="00FE3051" w:rsidR="00416974">
        <w:t xml:space="preserve">you are putting in place </w:t>
      </w:r>
      <w:r w:rsidRPr="00FE3051">
        <w:t xml:space="preserve">mean </w:t>
      </w:r>
      <w:r w:rsidRPr="00FE3051" w:rsidR="00416974">
        <w:t>fewer failures</w:t>
      </w:r>
      <w:r w:rsidRPr="00FE3051">
        <w:t>?</w:t>
      </w:r>
      <w:r w:rsidRPr="00FE3051" w:rsidR="00416974">
        <w:t xml:space="preserve"> </w:t>
      </w:r>
      <w:r w:rsidRPr="00FE3051">
        <w:t>Y</w:t>
      </w:r>
      <w:r w:rsidRPr="00FE3051" w:rsidR="00416974">
        <w:t>ou keep touching wood</w:t>
      </w:r>
      <w:r w:rsidR="00CE4FC8">
        <w:t>; w</w:t>
      </w:r>
      <w:r w:rsidRPr="00FE3051">
        <w:t xml:space="preserve">e hope that you </w:t>
      </w:r>
      <w:r w:rsidRPr="00FE3051" w:rsidR="00416974">
        <w:t>have a bit more than that.</w:t>
      </w:r>
    </w:p>
    <w:p w:rsidR="001D202C" w:rsidRPr="00FE3051" w:rsidP="001D202C">
      <w:pPr>
        <w:pStyle w:val="Answer"/>
      </w:pPr>
      <w:sdt>
        <w:sdtPr>
          <w:alias w:val="Witness"/>
          <w:id w:val="252556894"/>
          <w:placeholder>
            <w:docPart w:val="DefaultPlaceholder_-1854013440"/>
          </w:placeholder>
          <w:richText/>
        </w:sdtPr>
        <w:sdtContent>
          <w:r w:rsidRPr="00FE3051" w:rsidR="002354A0">
            <w:rPr>
              <w:b/>
              <w:i/>
            </w:rPr>
            <w:t>Gareth Rhys Williams:</w:t>
          </w:r>
        </w:sdtContent>
      </w:sdt>
      <w:r w:rsidRPr="00FE3051">
        <w:t xml:space="preserve"> </w:t>
      </w:r>
      <w:r w:rsidRPr="00FE3051" w:rsidR="00416974">
        <w:t>I track the number of extensions</w:t>
      </w:r>
      <w:r w:rsidRPr="00FE3051">
        <w:t>, which is heading in the right way.</w:t>
      </w:r>
      <w:r w:rsidRPr="00FE3051" w:rsidR="00416974">
        <w:t xml:space="preserve"> I track the number of challenges</w:t>
      </w:r>
      <w:r w:rsidRPr="00FE3051">
        <w:t>,</w:t>
      </w:r>
      <w:r w:rsidRPr="00FE3051" w:rsidR="00416974">
        <w:t xml:space="preserve"> </w:t>
      </w:r>
      <w:r w:rsidRPr="00FE3051">
        <w:t xml:space="preserve">which </w:t>
      </w:r>
      <w:r w:rsidRPr="00FE3051" w:rsidR="00416974">
        <w:t xml:space="preserve">is </w:t>
      </w:r>
      <w:r w:rsidRPr="00FE3051">
        <w:t xml:space="preserve">heading </w:t>
      </w:r>
      <w:r w:rsidRPr="00FE3051" w:rsidR="00416974">
        <w:t>in the right way. We track our KPI performance</w:t>
      </w:r>
      <w:r w:rsidR="00CE4FC8">
        <w:t>,</w:t>
      </w:r>
      <w:r w:rsidRPr="00FE3051">
        <w:t xml:space="preserve"> in terms of whether these contracts are delivering, and </w:t>
      </w:r>
      <w:r w:rsidRPr="00FE3051" w:rsidR="00416974">
        <w:t>that is heading the right way</w:t>
      </w:r>
      <w:r w:rsidRPr="00FE3051">
        <w:t>. I l</w:t>
      </w:r>
      <w:r w:rsidRPr="00FE3051" w:rsidR="00416974">
        <w:t>ook at the cost that we are taking out</w:t>
      </w:r>
      <w:r w:rsidRPr="00FE3051" w:rsidR="008B421B">
        <w:t>; that</w:t>
      </w:r>
      <w:r w:rsidRPr="00FE3051" w:rsidR="00416974">
        <w:t xml:space="preserve"> is going in the right way. I also look at the number of our vendors that collapse, because that is also not in our interest</w:t>
      </w:r>
      <w:r w:rsidRPr="00FE3051">
        <w:t>,</w:t>
      </w:r>
      <w:r w:rsidRPr="00FE3051" w:rsidR="00416974">
        <w:t xml:space="preserve"> and that is heading </w:t>
      </w:r>
      <w:r w:rsidRPr="00FE3051">
        <w:t xml:space="preserve">in </w:t>
      </w:r>
      <w:r w:rsidRPr="00FE3051" w:rsidR="00416974">
        <w:t>the right way.</w:t>
      </w:r>
      <w:r w:rsidRPr="00FE3051">
        <w:t xml:space="preserve"> W</w:t>
      </w:r>
      <w:r w:rsidRPr="00FE3051" w:rsidR="00416974">
        <w:t>e</w:t>
      </w:r>
      <w:r w:rsidRPr="00FE3051" w:rsidR="008B421B">
        <w:t>, frankly,</w:t>
      </w:r>
      <w:r w:rsidRPr="00FE3051" w:rsidR="00416974">
        <w:t xml:space="preserve"> have not been through a whole economic cycle, so that is possibly slightly</w:t>
      </w:r>
      <w:r w:rsidRPr="00FE3051">
        <w:t xml:space="preserve"> optimistic.</w:t>
      </w:r>
    </w:p>
    <w:p w:rsidR="008B421B" w:rsidRPr="00FE3051" w:rsidP="001D202C">
      <w:pPr>
        <w:pStyle w:val="Question"/>
      </w:pPr>
      <w:sdt>
        <w:sdtPr>
          <w:alias w:val="Member"/>
          <w:tag w:val="&lt;Member mnisId='1524' dodsId='35914'&gt;"/>
          <w:id w:val="1776975638"/>
          <w:placeholder>
            <w:docPart w:val="DefaultPlaceholder_-1854013440"/>
          </w:placeholder>
          <w:richText/>
        </w:sdtPr>
        <w:sdtContent>
          <w:r w:rsidRPr="00FE3051" w:rsidR="001D202C">
            <w:rPr>
              <w:b/>
            </w:rPr>
            <w:t>Chair:</w:t>
          </w:r>
        </w:sdtContent>
      </w:sdt>
      <w:r w:rsidRPr="00FE3051" w:rsidR="001D202C">
        <w:t xml:space="preserve"> C</w:t>
      </w:r>
      <w:r w:rsidRPr="00FE3051" w:rsidR="00416974">
        <w:t>ovid and the economic situation</w:t>
      </w:r>
      <w:r w:rsidRPr="00FE3051" w:rsidR="001D202C">
        <w:t xml:space="preserve"> could have had an impact</w:t>
      </w:r>
      <w:r w:rsidR="00CE4FC8">
        <w:t>; w</w:t>
      </w:r>
      <w:r w:rsidRPr="00FE3051" w:rsidR="001D202C">
        <w:t>e get that. That is helpful to know. I</w:t>
      </w:r>
      <w:r w:rsidRPr="00FE3051" w:rsidR="00416974">
        <w:t xml:space="preserve"> wanted to go back to this issue </w:t>
      </w:r>
      <w:r w:rsidRPr="00FE3051" w:rsidR="001D202C">
        <w:t xml:space="preserve">of </w:t>
      </w:r>
      <w:r w:rsidRPr="00FE3051" w:rsidR="00416974">
        <w:t>smaller businesses.</w:t>
      </w:r>
      <w:r w:rsidRPr="00FE3051" w:rsidR="001D202C">
        <w:t xml:space="preserve"> Mr Tse</w:t>
      </w:r>
      <w:r w:rsidRPr="00FE3051" w:rsidR="00416974">
        <w:t xml:space="preserve">, you talked </w:t>
      </w:r>
      <w:r w:rsidRPr="00FE3051" w:rsidR="001D202C">
        <w:t>G-Cloud</w:t>
      </w:r>
      <w:r w:rsidRPr="00FE3051" w:rsidR="00416974">
        <w:t>, which I have seen from gestation to now</w:t>
      </w:r>
      <w:r w:rsidRPr="00FE3051" w:rsidR="001D202C">
        <w:t>,</w:t>
      </w:r>
      <w:r w:rsidRPr="00FE3051" w:rsidR="00416974">
        <w:t xml:space="preserve"> </w:t>
      </w:r>
      <w:r w:rsidRPr="00FE3051" w:rsidR="001D202C">
        <w:t>s</w:t>
      </w:r>
      <w:r w:rsidRPr="00FE3051" w:rsidR="00416974">
        <w:t>o it is good that it is improving</w:t>
      </w:r>
      <w:r w:rsidRPr="00FE3051" w:rsidR="001D202C">
        <w:t>,</w:t>
      </w:r>
      <w:r w:rsidRPr="00FE3051" w:rsidR="00416974">
        <w:t xml:space="preserve"> and it certainly is resonating with some of the businesses </w:t>
      </w:r>
      <w:r w:rsidRPr="00FE3051" w:rsidR="001D202C">
        <w:t xml:space="preserve">that </w:t>
      </w:r>
      <w:r w:rsidRPr="00FE3051" w:rsidR="00416974">
        <w:t xml:space="preserve">I have had contact with. </w:t>
      </w:r>
    </w:p>
    <w:p w:rsidR="001D202C" w:rsidRPr="00FE3051" w:rsidP="008B421B">
      <w:pPr>
        <w:pStyle w:val="Question"/>
        <w:numPr>
          <w:ilvl w:val="0"/>
          <w:numId w:val="0"/>
        </w:numPr>
        <w:ind w:left="794"/>
      </w:pPr>
      <w:r w:rsidRPr="00FE3051">
        <w:t>Y</w:t>
      </w:r>
      <w:r w:rsidRPr="00FE3051" w:rsidR="00416974">
        <w:t xml:space="preserve">ou say that most of the contracts are less than </w:t>
      </w:r>
      <w:r w:rsidRPr="00FE3051">
        <w:t xml:space="preserve">£5 </w:t>
      </w:r>
      <w:r w:rsidRPr="00FE3051" w:rsidR="00416974">
        <w:t>million</w:t>
      </w:r>
      <w:r w:rsidRPr="00FE3051">
        <w:t>,</w:t>
      </w:r>
      <w:r w:rsidRPr="00FE3051" w:rsidR="00416974">
        <w:t xml:space="preserve"> </w:t>
      </w:r>
      <w:r w:rsidRPr="00FE3051">
        <w:t>b</w:t>
      </w:r>
      <w:r w:rsidRPr="00FE3051" w:rsidR="00416974">
        <w:t>ut</w:t>
      </w:r>
      <w:r w:rsidRPr="00FE3051">
        <w:t xml:space="preserve"> </w:t>
      </w:r>
      <w:r w:rsidRPr="00FE3051" w:rsidR="00416974">
        <w:t xml:space="preserve">going back to </w:t>
      </w:r>
      <w:r w:rsidRPr="00FE3051">
        <w:t xml:space="preserve">Sir Geoffrey’s </w:t>
      </w:r>
      <w:r w:rsidRPr="00FE3051" w:rsidR="00416974">
        <w:t>point</w:t>
      </w:r>
      <w:r w:rsidRPr="00FE3051">
        <w:t>, £5</w:t>
      </w:r>
      <w:r w:rsidRPr="00FE3051" w:rsidR="00416974">
        <w:t xml:space="preserve"> million</w:t>
      </w:r>
      <w:r w:rsidRPr="00FE3051">
        <w:t xml:space="preserve"> is</w:t>
      </w:r>
      <w:r w:rsidRPr="00FE3051" w:rsidR="00416974">
        <w:t xml:space="preserve"> still a lot of money for a small</w:t>
      </w:r>
      <w:r w:rsidRPr="00FE3051">
        <w:t xml:space="preserve"> or</w:t>
      </w:r>
      <w:r w:rsidRPr="00FE3051" w:rsidR="00416974">
        <w:t xml:space="preserve"> medium-sized enterprise. One put it to me that </w:t>
      </w:r>
      <w:r w:rsidRPr="00FE3051">
        <w:t>a £</w:t>
      </w:r>
      <w:r w:rsidRPr="00FE3051" w:rsidR="00416974">
        <w:t>100</w:t>
      </w:r>
      <w:r w:rsidRPr="00FE3051">
        <w:t>,</w:t>
      </w:r>
      <w:r w:rsidRPr="00FE3051" w:rsidR="00416974">
        <w:t>000 contract for a business at the stage of growth would be a huge deal for them</w:t>
      </w:r>
      <w:r w:rsidRPr="00FE3051">
        <w:t xml:space="preserve"> and</w:t>
      </w:r>
      <w:r w:rsidRPr="00FE3051" w:rsidR="00416974">
        <w:t xml:space="preserve"> help them grow. </w:t>
      </w:r>
      <w:r w:rsidRPr="00FE3051">
        <w:t xml:space="preserve">That is </w:t>
      </w:r>
      <w:r w:rsidRPr="00FE3051" w:rsidR="00416974">
        <w:t>good for the economy</w:t>
      </w:r>
      <w:r w:rsidRPr="00FE3051">
        <w:t xml:space="preserve"> and</w:t>
      </w:r>
      <w:r w:rsidRPr="00FE3051" w:rsidR="00416974">
        <w:t xml:space="preserve"> for competition in </w:t>
      </w:r>
      <w:r w:rsidRPr="00FE3051">
        <w:t>G</w:t>
      </w:r>
      <w:r w:rsidRPr="00FE3051" w:rsidR="00416974">
        <w:t>overnment contracts. How low down do you want to go with G</w:t>
      </w:r>
      <w:r w:rsidRPr="00FE3051">
        <w:t>-</w:t>
      </w:r>
      <w:r w:rsidRPr="00FE3051" w:rsidR="00416974">
        <w:t>Cloud</w:t>
      </w:r>
      <w:r w:rsidRPr="00FE3051">
        <w:t xml:space="preserve">, </w:t>
      </w:r>
      <w:r w:rsidRPr="00FE3051" w:rsidR="00416974">
        <w:t>or am I just misreading that £</w:t>
      </w:r>
      <w:r w:rsidRPr="00FE3051">
        <w:t xml:space="preserve">5 </w:t>
      </w:r>
      <w:r w:rsidRPr="00FE3051" w:rsidR="00416974">
        <w:t xml:space="preserve">million </w:t>
      </w:r>
      <w:r w:rsidRPr="00FE3051" w:rsidR="0059738D">
        <w:t xml:space="preserve">is </w:t>
      </w:r>
      <w:r w:rsidRPr="00FE3051" w:rsidR="00416974">
        <w:t>a top figure</w:t>
      </w:r>
      <w:r w:rsidRPr="00FE3051">
        <w:t xml:space="preserve"> </w:t>
      </w:r>
      <w:r w:rsidRPr="00FE3051" w:rsidR="0059738D">
        <w:t>and</w:t>
      </w:r>
      <w:r w:rsidR="00CE4FC8">
        <w:t xml:space="preserve"> </w:t>
      </w:r>
      <w:r w:rsidRPr="00FE3051" w:rsidR="0059738D">
        <w:t>you have much smaller contracts</w:t>
      </w:r>
      <w:r w:rsidRPr="00FE3051" w:rsidR="00416974">
        <w:t>?</w:t>
      </w:r>
    </w:p>
    <w:p w:rsidR="0059738D" w:rsidRPr="00FE3051" w:rsidP="0059738D">
      <w:pPr>
        <w:pStyle w:val="Answer"/>
      </w:pPr>
      <w:sdt>
        <w:sdtPr>
          <w:alias w:val="Witness"/>
          <w:id w:val="-1438600248"/>
          <w:placeholder>
            <w:docPart w:val="DefaultPlaceholder_-1854013440"/>
          </w:placeholder>
          <w:richText/>
        </w:sdtPr>
        <w:sdtContent>
          <w:r w:rsidRPr="00FE3051" w:rsidR="002354A0">
            <w:rPr>
              <w:b/>
              <w:i/>
            </w:rPr>
            <w:t>Simon Tse:</w:t>
          </w:r>
        </w:sdtContent>
      </w:sdt>
      <w:r w:rsidRPr="00FE3051">
        <w:t xml:space="preserve"> Not at all</w:t>
      </w:r>
      <w:r w:rsidR="00CE4FC8">
        <w:t xml:space="preserve">; </w:t>
      </w:r>
      <w:r w:rsidRPr="00FE3051" w:rsidR="00416974">
        <w:t>99% of the business done through G</w:t>
      </w:r>
      <w:r w:rsidRPr="00FE3051">
        <w:t>-</w:t>
      </w:r>
      <w:r w:rsidRPr="00FE3051" w:rsidR="00416974">
        <w:t xml:space="preserve">Cloud is below </w:t>
      </w:r>
      <w:r w:rsidRPr="00FE3051">
        <w:t xml:space="preserve">£5 </w:t>
      </w:r>
      <w:r w:rsidRPr="00FE3051" w:rsidR="00416974">
        <w:t xml:space="preserve">million, but it is not the only vehicle. </w:t>
      </w:r>
      <w:r w:rsidRPr="00FE3051">
        <w:t xml:space="preserve">Am </w:t>
      </w:r>
      <w:r w:rsidRPr="00FE3051" w:rsidR="00416974">
        <w:t xml:space="preserve">I interested only in the large contracts? </w:t>
      </w:r>
      <w:r w:rsidRPr="00FE3051">
        <w:t xml:space="preserve">No, </w:t>
      </w:r>
      <w:r w:rsidRPr="00FE3051" w:rsidR="00416974">
        <w:t xml:space="preserve">I am not. </w:t>
      </w:r>
      <w:r w:rsidRPr="00FE3051">
        <w:t xml:space="preserve">G-Cloud </w:t>
      </w:r>
      <w:r w:rsidRPr="00FE3051" w:rsidR="00416974">
        <w:t>can be used for anything</w:t>
      </w:r>
      <w:r w:rsidRPr="00FE3051">
        <w:t>,</w:t>
      </w:r>
      <w:r w:rsidRPr="00FE3051" w:rsidR="00416974">
        <w:t xml:space="preserve"> because it is a framework.I also have other commercial agreements in place. </w:t>
      </w:r>
      <w:r w:rsidRPr="00FE3051">
        <w:t>F</w:t>
      </w:r>
      <w:r w:rsidRPr="00FE3051" w:rsidR="00416974">
        <w:t xml:space="preserve">or example, as </w:t>
      </w:r>
      <w:r w:rsidRPr="00FE3051">
        <w:t xml:space="preserve">we saw during the </w:t>
      </w:r>
      <w:r w:rsidRPr="00FE3051" w:rsidR="00416974">
        <w:t>pandemic, we put in place a low</w:t>
      </w:r>
      <w:r w:rsidRPr="00FE3051" w:rsidR="008B421B">
        <w:noBreakHyphen/>
      </w:r>
      <w:r w:rsidRPr="00FE3051" w:rsidR="00416974">
        <w:t xml:space="preserve">value procurement platform </w:t>
      </w:r>
      <w:r w:rsidRPr="00FE3051">
        <w:t xml:space="preserve">for </w:t>
      </w:r>
      <w:r w:rsidRPr="00FE3051" w:rsidR="00416974">
        <w:t>any contract for any goods and services below £</w:t>
      </w:r>
      <w:r w:rsidRPr="00FE3051">
        <w:t xml:space="preserve">140,000, </w:t>
      </w:r>
      <w:r w:rsidRPr="00FE3051" w:rsidR="00416974">
        <w:t>which is the</w:t>
      </w:r>
      <w:r w:rsidR="00CE4FC8">
        <w:t xml:space="preserve"> point at which </w:t>
      </w:r>
      <w:r w:rsidRPr="00FE3051" w:rsidR="00416974">
        <w:t>it needs to be published.</w:t>
      </w:r>
    </w:p>
    <w:p w:rsidR="0059738D" w:rsidRPr="00FE3051" w:rsidP="0059738D">
      <w:pPr>
        <w:pStyle w:val="Answer"/>
      </w:pPr>
      <w:r w:rsidRPr="00FE3051">
        <w:t>Any provider of any type of service that is common goods</w:t>
      </w:r>
      <w:r w:rsidRPr="00FE3051">
        <w:t xml:space="preserve">—so </w:t>
      </w:r>
      <w:r w:rsidRPr="00FE3051">
        <w:t>not military equipment</w:t>
      </w:r>
      <w:r w:rsidRPr="00FE3051">
        <w:t xml:space="preserve"> and </w:t>
      </w:r>
      <w:r w:rsidRPr="00FE3051">
        <w:t>not pharmaceuticals</w:t>
      </w:r>
      <w:r w:rsidRPr="00FE3051">
        <w:t xml:space="preserve">—can </w:t>
      </w:r>
      <w:r w:rsidRPr="00FE3051">
        <w:t>register on that platform and provide their goods and services to Government</w:t>
      </w:r>
      <w:r w:rsidRPr="00FE3051">
        <w:t>.</w:t>
      </w:r>
      <w:r w:rsidRPr="00FE3051">
        <w:t xml:space="preserve"> </w:t>
      </w:r>
      <w:r w:rsidRPr="00FE3051">
        <w:t>It t</w:t>
      </w:r>
      <w:r w:rsidRPr="00FE3051">
        <w:t>hen requires the buyer to want to engage with those suppliers and take their offerings on</w:t>
      </w:r>
      <w:r w:rsidRPr="00FE3051" w:rsidR="008B421B">
        <w:t xml:space="preserve"> </w:t>
      </w:r>
      <w:r w:rsidRPr="00FE3051">
        <w:t xml:space="preserve">board. </w:t>
      </w:r>
    </w:p>
    <w:p w:rsidR="0059738D" w:rsidRPr="00FE3051" w:rsidP="0059738D">
      <w:pPr>
        <w:pStyle w:val="Answer"/>
      </w:pPr>
      <w:r w:rsidRPr="00FE3051">
        <w:t>I have tried to make certain that we have different ro</w:t>
      </w:r>
      <w:r w:rsidRPr="00FE3051">
        <w:t>u</w:t>
      </w:r>
      <w:r w:rsidRPr="00FE3051">
        <w:t>t</w:t>
      </w:r>
      <w:r w:rsidRPr="00FE3051">
        <w:t>e</w:t>
      </w:r>
      <w:r w:rsidRPr="00FE3051">
        <w:t>s for different types of organisations</w:t>
      </w:r>
      <w:r w:rsidRPr="00FE3051">
        <w:t>,</w:t>
      </w:r>
      <w:r w:rsidR="00CE4FC8">
        <w:t xml:space="preserve"> including</w:t>
      </w:r>
      <w:r w:rsidRPr="00FE3051">
        <w:t xml:space="preserve"> somebody who wants to do window cleaning of a local office</w:t>
      </w:r>
      <w:r w:rsidR="00CE4FC8">
        <w:t>,</w:t>
      </w:r>
      <w:r w:rsidRPr="00FE3051">
        <w:t xml:space="preserve"> or </w:t>
      </w:r>
      <w:r w:rsidRPr="00FE3051">
        <w:t xml:space="preserve">provide </w:t>
      </w:r>
      <w:r w:rsidRPr="00FE3051">
        <w:t>catering services to a local office in Government, rather than providing a national contract</w:t>
      </w:r>
      <w:r w:rsidRPr="00FE3051">
        <w:t>.</w:t>
      </w:r>
    </w:p>
    <w:p w:rsidR="0059738D" w:rsidRPr="00FE3051" w:rsidP="0059738D">
      <w:pPr>
        <w:pStyle w:val="Answer"/>
      </w:pPr>
      <w:sdt>
        <w:sdtPr>
          <w:alias w:val="Witness"/>
          <w:id w:val="1773899201"/>
          <w:placeholder>
            <w:docPart w:val="DefaultPlaceholder_-1854013440"/>
          </w:placeholder>
          <w:richText/>
        </w:sdtPr>
        <w:sdtContent>
          <w:r w:rsidRPr="00FE3051" w:rsidR="002354A0">
            <w:rPr>
              <w:b/>
              <w:i/>
            </w:rPr>
            <w:t>Gareth Rhys Williams:</w:t>
          </w:r>
        </w:sdtContent>
      </w:sdt>
      <w:r w:rsidRPr="00FE3051">
        <w:t xml:space="preserve"> </w:t>
      </w:r>
      <w:r w:rsidRPr="00FE3051" w:rsidR="00CE4FC8">
        <w:t xml:space="preserve">To </w:t>
      </w:r>
      <w:r w:rsidRPr="00FE3051" w:rsidR="00416974">
        <w:t>build on what Simon</w:t>
      </w:r>
      <w:r w:rsidR="00CE4FC8">
        <w:t xml:space="preserve"> said</w:t>
      </w:r>
      <w:r w:rsidRPr="00FE3051" w:rsidR="00416974">
        <w:t xml:space="preserve">, </w:t>
      </w:r>
      <w:r w:rsidRPr="00FE3051">
        <w:t xml:space="preserve">bear in </w:t>
      </w:r>
      <w:r w:rsidRPr="00FE3051" w:rsidR="00416974">
        <w:t xml:space="preserve">mind </w:t>
      </w:r>
      <w:r w:rsidRPr="00FE3051">
        <w:t xml:space="preserve">that he is </w:t>
      </w:r>
      <w:r w:rsidRPr="00FE3051" w:rsidR="00416974">
        <w:t xml:space="preserve">putting in frameworks that are designed to </w:t>
      </w:r>
      <w:r w:rsidR="00CE4FC8">
        <w:t xml:space="preserve">have </w:t>
      </w:r>
      <w:r w:rsidRPr="00FE3051" w:rsidR="00416974">
        <w:t>multiple deals</w:t>
      </w:r>
      <w:r w:rsidRPr="00FE3051">
        <w:t>.</w:t>
      </w:r>
      <w:r w:rsidRPr="00FE3051" w:rsidR="00416974">
        <w:t xml:space="preserve"> </w:t>
      </w:r>
      <w:r w:rsidRPr="00FE3051">
        <w:t>F</w:t>
      </w:r>
      <w:r w:rsidRPr="00FE3051" w:rsidR="00416974">
        <w:t>or an individual procurement</w:t>
      </w:r>
      <w:r w:rsidRPr="00FE3051">
        <w:t>,</w:t>
      </w:r>
      <w:r w:rsidRPr="00FE3051" w:rsidR="00416974">
        <w:t xml:space="preserve"> </w:t>
      </w:r>
      <w:r w:rsidRPr="00FE3051">
        <w:t xml:space="preserve">Ministers </w:t>
      </w:r>
      <w:r w:rsidRPr="00FE3051" w:rsidR="00416974">
        <w:t xml:space="preserve">agreed to change the rules </w:t>
      </w:r>
      <w:r w:rsidRPr="00FE3051">
        <w:t xml:space="preserve">18 months ago, </w:t>
      </w:r>
      <w:r w:rsidR="00CE4FC8">
        <w:t xml:space="preserve">so that </w:t>
      </w:r>
      <w:r w:rsidRPr="00FE3051" w:rsidR="00416974">
        <w:t>sub</w:t>
      </w:r>
      <w:r w:rsidRPr="00FE3051">
        <w:t>-</w:t>
      </w:r>
      <w:r w:rsidRPr="00FE3051" w:rsidR="00416974">
        <w:t>threshold procurement</w:t>
      </w:r>
      <w:r w:rsidR="00CE4FC8">
        <w:t xml:space="preserve">—for amounts less than </w:t>
      </w:r>
      <w:r w:rsidRPr="00FE3051">
        <w:t>£</w:t>
      </w:r>
      <w:r w:rsidRPr="00FE3051" w:rsidR="00416974">
        <w:t>140</w:t>
      </w:r>
      <w:r w:rsidRPr="00FE3051">
        <w:t xml:space="preserve">,000, </w:t>
      </w:r>
      <w:r w:rsidRPr="00FE3051" w:rsidR="00416974">
        <w:t>roughly speaking</w:t>
      </w:r>
      <w:r w:rsidR="00CE4FC8">
        <w:t>—</w:t>
      </w:r>
      <w:r w:rsidRPr="00FE3051" w:rsidR="00416974">
        <w:t>can be direct</w:t>
      </w:r>
      <w:r w:rsidRPr="00FE3051">
        <w:t>ly</w:t>
      </w:r>
      <w:r w:rsidRPr="00FE3051" w:rsidR="00416974">
        <w:t xml:space="preserve"> awarded locally</w:t>
      </w:r>
      <w:r w:rsidRPr="00FE3051">
        <w:t xml:space="preserve"> with l</w:t>
      </w:r>
      <w:r w:rsidRPr="00FE3051" w:rsidR="00416974">
        <w:t xml:space="preserve">ittle hindrance. </w:t>
      </w:r>
      <w:r w:rsidRPr="00FE3051">
        <w:t xml:space="preserve">The </w:t>
      </w:r>
      <w:r w:rsidRPr="00FE3051" w:rsidR="00416974">
        <w:t>exact example that you are talking about</w:t>
      </w:r>
      <w:r w:rsidRPr="00FE3051" w:rsidR="008B421B">
        <w:t xml:space="preserve"> </w:t>
      </w:r>
      <w:r w:rsidRPr="00FE3051" w:rsidR="00416974">
        <w:t>does not need to go through any process at all</w:t>
      </w:r>
      <w:r w:rsidRPr="00FE3051">
        <w:t xml:space="preserve"> involving us</w:t>
      </w:r>
      <w:r w:rsidRPr="00FE3051" w:rsidR="00416974">
        <w:t>.</w:t>
      </w:r>
    </w:p>
    <w:p w:rsidR="0059738D" w:rsidRPr="00FE3051" w:rsidP="0059738D">
      <w:pPr>
        <w:pStyle w:val="Question"/>
      </w:pPr>
      <w:sdt>
        <w:sdtPr>
          <w:alias w:val="Member"/>
          <w:tag w:val="&lt;Member mnisId='1524' dodsId='35914'&gt;"/>
          <w:id w:val="-1937662065"/>
          <w:placeholder>
            <w:docPart w:val="DefaultPlaceholder_-1854013440"/>
          </w:placeholder>
          <w:richText/>
        </w:sdtPr>
        <w:sdtContent>
          <w:r w:rsidRPr="00FE3051">
            <w:rPr>
              <w:b/>
            </w:rPr>
            <w:t>Chair:</w:t>
          </w:r>
        </w:sdtContent>
      </w:sdt>
      <w:r w:rsidRPr="00FE3051">
        <w:t xml:space="preserve"> </w:t>
      </w:r>
      <w:r w:rsidRPr="00FE3051" w:rsidR="00416974">
        <w:t xml:space="preserve">When do you have to aggregate those? </w:t>
      </w:r>
      <w:r w:rsidRPr="00FE3051">
        <w:t>L</w:t>
      </w:r>
      <w:r w:rsidRPr="00FE3051" w:rsidR="00416974">
        <w:t>et us say</w:t>
      </w:r>
      <w:r w:rsidRPr="00FE3051">
        <w:t xml:space="preserve"> that</w:t>
      </w:r>
      <w:r w:rsidRPr="00FE3051" w:rsidR="00416974">
        <w:t xml:space="preserve">, for example, </w:t>
      </w:r>
      <w:r w:rsidRPr="00FE3051" w:rsidR="00DF2705">
        <w:t>j</w:t>
      </w:r>
      <w:r w:rsidRPr="00FE3051" w:rsidR="00416974">
        <w:t>ob</w:t>
      </w:r>
      <w:r w:rsidRPr="00FE3051" w:rsidR="00DF2705">
        <w:t xml:space="preserve"> </w:t>
      </w:r>
      <w:r w:rsidRPr="00FE3051" w:rsidR="00416974">
        <w:t xml:space="preserve">centres in all our constituencies decided to let the window cleaning contract, but that is all </w:t>
      </w:r>
      <w:r w:rsidRPr="00FE3051">
        <w:t xml:space="preserve">with </w:t>
      </w:r>
      <w:r w:rsidRPr="00FE3051" w:rsidR="00416974">
        <w:t>DWP.</w:t>
      </w:r>
      <w:r w:rsidRPr="00FE3051">
        <w:t xml:space="preserve"> W</w:t>
      </w:r>
      <w:r w:rsidRPr="00FE3051" w:rsidR="00416974">
        <w:t xml:space="preserve">hen does it get too big to be parcelled out to </w:t>
      </w:r>
      <w:r w:rsidRPr="00FE3051">
        <w:t xml:space="preserve">smaller </w:t>
      </w:r>
      <w:r w:rsidRPr="00FE3051" w:rsidR="00416974">
        <w:t>businesses?</w:t>
      </w:r>
    </w:p>
    <w:p w:rsidR="0059738D" w:rsidRPr="00FE3051" w:rsidP="00DF2705">
      <w:pPr>
        <w:pStyle w:val="Answer"/>
      </w:pPr>
      <w:sdt>
        <w:sdtPr>
          <w:alias w:val="Witness"/>
          <w:id w:val="1786927918"/>
          <w:placeholder>
            <w:docPart w:val="DefaultPlaceholder_-1854013440"/>
          </w:placeholder>
          <w:richText/>
        </w:sdtPr>
        <w:sdtContent>
          <w:r w:rsidRPr="00FE3051" w:rsidR="002354A0">
            <w:rPr>
              <w:b/>
              <w:i/>
            </w:rPr>
            <w:t>Gareth Rhys Williams:</w:t>
          </w:r>
        </w:sdtContent>
      </w:sdt>
      <w:r w:rsidRPr="00FE3051">
        <w:t xml:space="preserve"> </w:t>
      </w:r>
      <w:r w:rsidRPr="00FE3051" w:rsidR="00416974">
        <w:t xml:space="preserve">That is a really good question. </w:t>
      </w:r>
      <w:r w:rsidRPr="00FE3051">
        <w:t>W</w:t>
      </w:r>
      <w:r w:rsidRPr="00FE3051" w:rsidR="00416974">
        <w:t xml:space="preserve">hat is the </w:t>
      </w:r>
      <w:r w:rsidRPr="00FE3051">
        <w:t xml:space="preserve">net </w:t>
      </w:r>
      <w:r w:rsidRPr="00FE3051" w:rsidR="00416974">
        <w:t>best</w:t>
      </w:r>
      <w:r w:rsidRPr="00FE3051">
        <w:t>?</w:t>
      </w:r>
      <w:r w:rsidRPr="00FE3051" w:rsidR="00416974">
        <w:t xml:space="preserve"> </w:t>
      </w:r>
      <w:r w:rsidRPr="00FE3051">
        <w:t>A</w:t>
      </w:r>
      <w:r w:rsidRPr="00FE3051" w:rsidR="00416974">
        <w:t xml:space="preserve">s a thought experiment, do we let </w:t>
      </w:r>
      <w:r w:rsidRPr="00FE3051">
        <w:t xml:space="preserve">the manager of </w:t>
      </w:r>
      <w:r w:rsidRPr="00FE3051" w:rsidR="00416974">
        <w:t xml:space="preserve">each </w:t>
      </w:r>
      <w:r w:rsidRPr="00FE3051" w:rsidR="00DF2705">
        <w:t>j</w:t>
      </w:r>
      <w:r w:rsidRPr="00FE3051" w:rsidR="00416974">
        <w:t>ob</w:t>
      </w:r>
      <w:r w:rsidRPr="00FE3051" w:rsidR="00DF2705">
        <w:t xml:space="preserve"> </w:t>
      </w:r>
      <w:r w:rsidRPr="00FE3051">
        <w:t>c</w:t>
      </w:r>
      <w:r w:rsidRPr="00FE3051" w:rsidR="00416974">
        <w:t xml:space="preserve">entre, </w:t>
      </w:r>
      <w:r w:rsidRPr="00FE3051">
        <w:t xml:space="preserve">of </w:t>
      </w:r>
      <w:r w:rsidRPr="00FE3051" w:rsidR="00416974">
        <w:t>which I forget how many there are</w:t>
      </w:r>
      <w:r w:rsidRPr="00FE3051">
        <w:t>—</w:t>
      </w:r>
      <w:r w:rsidRPr="00FE3051" w:rsidR="00416974">
        <w:t>700</w:t>
      </w:r>
      <w:r w:rsidRPr="00FE3051" w:rsidR="00DF2705">
        <w:t>-</w:t>
      </w:r>
      <w:r w:rsidRPr="00FE3051" w:rsidR="00416974">
        <w:t>and</w:t>
      </w:r>
      <w:r w:rsidRPr="00FE3051" w:rsidR="00DF2705">
        <w:t>-</w:t>
      </w:r>
      <w:r w:rsidRPr="00FE3051" w:rsidR="00416974">
        <w:t>something,</w:t>
      </w:r>
      <w:r w:rsidRPr="00FE3051">
        <w:t xml:space="preserve"> I think—</w:t>
      </w:r>
      <w:r w:rsidRPr="00FE3051" w:rsidR="00416974">
        <w:t>let their own window cleaning contract</w:t>
      </w:r>
      <w:r w:rsidR="00CE4FC8">
        <w:t>,</w:t>
      </w:r>
      <w:r w:rsidRPr="00FE3051" w:rsidR="00416974">
        <w:t xml:space="preserve"> or do we aggregate it regionally? </w:t>
      </w:r>
      <w:r w:rsidRPr="00FE3051">
        <w:t>They would p</w:t>
      </w:r>
      <w:r w:rsidRPr="00FE3051" w:rsidR="00416974">
        <w:t>robably get a better price</w:t>
      </w:r>
      <w:r w:rsidRPr="00FE3051">
        <w:t xml:space="preserve"> and </w:t>
      </w:r>
      <w:r w:rsidRPr="00FE3051" w:rsidR="00416974">
        <w:t xml:space="preserve">a more consistent service. We would rarely want to run that nationally, because then you lose exactly the opportunity </w:t>
      </w:r>
      <w:r w:rsidRPr="00FE3051">
        <w:t xml:space="preserve">that </w:t>
      </w:r>
      <w:r w:rsidRPr="00FE3051" w:rsidR="00416974">
        <w:t>you are talking about.</w:t>
      </w:r>
    </w:p>
    <w:p w:rsidR="0059738D" w:rsidRPr="00FE3051" w:rsidP="0059738D">
      <w:pPr>
        <w:pStyle w:val="Answer"/>
      </w:pPr>
      <w:r w:rsidRPr="00FE3051">
        <w:t>D</w:t>
      </w:r>
      <w:r w:rsidRPr="00FE3051" w:rsidR="00416974">
        <w:t>epending on what the service</w:t>
      </w:r>
      <w:r w:rsidRPr="00FE3051">
        <w:t xml:space="preserve"> is</w:t>
      </w:r>
      <w:r w:rsidRPr="00FE3051" w:rsidR="00DF2705">
        <w:t xml:space="preserve">, such as </w:t>
      </w:r>
      <w:r w:rsidRPr="00FE3051">
        <w:t xml:space="preserve">window </w:t>
      </w:r>
      <w:r w:rsidRPr="00FE3051" w:rsidR="00416974">
        <w:t>cleaning or canteen</w:t>
      </w:r>
      <w:r w:rsidRPr="00FE3051" w:rsidR="00DF2705">
        <w:t xml:space="preserve">s, </w:t>
      </w:r>
      <w:r w:rsidRPr="00FE3051">
        <w:t xml:space="preserve">you will </w:t>
      </w:r>
      <w:r w:rsidRPr="00FE3051" w:rsidR="00416974">
        <w:t xml:space="preserve">get a different answer, which comes back to </w:t>
      </w:r>
      <w:r w:rsidRPr="00FE3051">
        <w:t xml:space="preserve">Sir Geoffrey’s </w:t>
      </w:r>
      <w:r w:rsidRPr="00FE3051" w:rsidR="00416974">
        <w:t xml:space="preserve">question about market engagement. </w:t>
      </w:r>
      <w:r w:rsidRPr="00FE3051">
        <w:t>W</w:t>
      </w:r>
      <w:r w:rsidRPr="00FE3051" w:rsidR="00416974">
        <w:t>hat gets the best economic result, not necessarily the best price</w:t>
      </w:r>
      <w:r w:rsidRPr="00FE3051">
        <w:t>?</w:t>
      </w:r>
      <w:r w:rsidRPr="00FE3051" w:rsidR="00416974">
        <w:t xml:space="preserve"> I do not want to opine on that, but those are the sorts of considerations</w:t>
      </w:r>
      <w:r w:rsidRPr="00FE3051">
        <w:t>.</w:t>
      </w:r>
    </w:p>
    <w:p w:rsidR="0059738D" w:rsidRPr="00FE3051" w:rsidP="0059738D">
      <w:pPr>
        <w:pStyle w:val="Question"/>
      </w:pPr>
      <w:sdt>
        <w:sdtPr>
          <w:alias w:val="Member"/>
          <w:tag w:val="&lt;Member mnisId='1524' dodsId='35914'&gt;"/>
          <w:id w:val="-398437863"/>
          <w:placeholder>
            <w:docPart w:val="DefaultPlaceholder_-1854013440"/>
          </w:placeholder>
          <w:richText/>
        </w:sdtPr>
        <w:sdtContent>
          <w:r w:rsidRPr="00FE3051">
            <w:rPr>
              <w:b/>
            </w:rPr>
            <w:t>Chair:</w:t>
          </w:r>
        </w:sdtContent>
      </w:sdt>
      <w:r w:rsidRPr="00FE3051">
        <w:t xml:space="preserve"> We are </w:t>
      </w:r>
      <w:r w:rsidRPr="00FE3051" w:rsidR="00416974">
        <w:t>talking about competition today</w:t>
      </w:r>
      <w:r w:rsidRPr="00FE3051">
        <w:t>.</w:t>
      </w:r>
      <w:r w:rsidRPr="00FE3051" w:rsidR="00416974">
        <w:t xml:space="preserve"> </w:t>
      </w:r>
      <w:r w:rsidRPr="00FE3051">
        <w:t xml:space="preserve">We were </w:t>
      </w:r>
      <w:r w:rsidRPr="00FE3051" w:rsidR="00416974">
        <w:t xml:space="preserve">discussing before </w:t>
      </w:r>
      <w:r w:rsidRPr="00FE3051">
        <w:t xml:space="preserve">how </w:t>
      </w:r>
      <w:r w:rsidRPr="00FE3051" w:rsidR="00416974">
        <w:t xml:space="preserve">tempted </w:t>
      </w:r>
      <w:r w:rsidRPr="00FE3051">
        <w:t xml:space="preserve">we are </w:t>
      </w:r>
      <w:r w:rsidRPr="00FE3051" w:rsidR="00416974">
        <w:t>to get into the wider issues, but I will pull back a bit on that</w:t>
      </w:r>
      <w:r w:rsidRPr="00FE3051">
        <w:t xml:space="preserve"> for a moment</w:t>
      </w:r>
      <w:r w:rsidRPr="00FE3051" w:rsidR="00416974">
        <w:t xml:space="preserve">. I just wanted to go into the issue of </w:t>
      </w:r>
      <w:r w:rsidRPr="00FE3051">
        <w:t xml:space="preserve">competition procedures. When they have been </w:t>
      </w:r>
      <w:r w:rsidRPr="00FE3051" w:rsidR="00416974">
        <w:t>used</w:t>
      </w:r>
      <w:r w:rsidRPr="00FE3051">
        <w:t>,</w:t>
      </w:r>
      <w:r w:rsidRPr="00FE3051" w:rsidR="00416974">
        <w:t xml:space="preserve"> 20% of contracts</w:t>
      </w:r>
      <w:r w:rsidRPr="00FE3051">
        <w:t xml:space="preserve">—one in five—have </w:t>
      </w:r>
      <w:r w:rsidRPr="00FE3051" w:rsidR="00416974">
        <w:t xml:space="preserve">attracted </w:t>
      </w:r>
      <w:r w:rsidRPr="00FE3051">
        <w:t xml:space="preserve">only </w:t>
      </w:r>
      <w:r w:rsidRPr="00FE3051" w:rsidR="00416974">
        <w:t>one bi</w:t>
      </w:r>
      <w:r w:rsidRPr="00FE3051">
        <w:t>d.</w:t>
      </w:r>
      <w:r w:rsidRPr="00FE3051" w:rsidR="00416974">
        <w:t xml:space="preserve"> </w:t>
      </w:r>
      <w:r w:rsidRPr="00FE3051">
        <w:t>T</w:t>
      </w:r>
      <w:r w:rsidRPr="00FE3051" w:rsidR="00416974">
        <w:t>hat could suggest that markets are too thin to really have good competition</w:t>
      </w:r>
      <w:r w:rsidRPr="00FE3051">
        <w:t>. Mr Rhys Williams, why is that?</w:t>
      </w:r>
    </w:p>
    <w:p w:rsidR="00DF2705" w:rsidRPr="00FE3051" w:rsidP="0059738D">
      <w:pPr>
        <w:pStyle w:val="Answer"/>
      </w:pPr>
      <w:sdt>
        <w:sdtPr>
          <w:alias w:val="Witness"/>
          <w:id w:val="442121270"/>
          <w:placeholder>
            <w:docPart w:val="DefaultPlaceholder_-1854013440"/>
          </w:placeholder>
          <w:richText/>
        </w:sdtPr>
        <w:sdtContent>
          <w:r w:rsidRPr="00FE3051" w:rsidR="002354A0">
            <w:rPr>
              <w:b/>
              <w:i/>
            </w:rPr>
            <w:t>Gareth Rhys Williams:</w:t>
          </w:r>
        </w:sdtContent>
      </w:sdt>
      <w:r w:rsidRPr="00FE3051" w:rsidR="0059738D">
        <w:t xml:space="preserve"> I</w:t>
      </w:r>
      <w:r w:rsidRPr="00FE3051" w:rsidR="00416974">
        <w:t>t is referenced throughout the report</w:t>
      </w:r>
      <w:r w:rsidRPr="00FE3051" w:rsidR="0059738D">
        <w:t>.</w:t>
      </w:r>
      <w:r w:rsidRPr="00FE3051" w:rsidR="00416974">
        <w:t xml:space="preserve"> </w:t>
      </w:r>
      <w:r w:rsidRPr="00FE3051" w:rsidR="0059738D">
        <w:t xml:space="preserve">I would say </w:t>
      </w:r>
      <w:r w:rsidR="00CE4FC8">
        <w:t xml:space="preserve">not </w:t>
      </w:r>
      <w:r w:rsidRPr="00FE3051" w:rsidR="0059738D">
        <w:t>that our data in this area is not perfect</w:t>
      </w:r>
      <w:r w:rsidRPr="00FE3051">
        <w:t xml:space="preserve">; I would say </w:t>
      </w:r>
      <w:r w:rsidRPr="00FE3051" w:rsidR="0010664B">
        <w:t xml:space="preserve">it </w:t>
      </w:r>
      <w:r w:rsidRPr="00FE3051" w:rsidR="000F2C8A">
        <w:t>is not good.</w:t>
      </w:r>
      <w:r w:rsidRPr="00FE3051" w:rsidR="0059738D">
        <w:t xml:space="preserve"> </w:t>
      </w:r>
      <w:r w:rsidRPr="00FE3051" w:rsidR="000F2C8A">
        <w:t>If t</w:t>
      </w:r>
      <w:r w:rsidRPr="00FE3051" w:rsidR="00416974">
        <w:t xml:space="preserve">he new Bill goes through, we will be putting in place a much better transparency platform that collects </w:t>
      </w:r>
      <w:r w:rsidRPr="00FE3051" w:rsidR="000F2C8A">
        <w:t xml:space="preserve">bidder </w:t>
      </w:r>
      <w:r w:rsidRPr="00FE3051" w:rsidR="00416974">
        <w:t>information at multiple stages.</w:t>
      </w:r>
      <w:r w:rsidRPr="00FE3051">
        <w:t xml:space="preserve"> </w:t>
      </w:r>
      <w:r w:rsidRPr="00FE3051" w:rsidR="000F2C8A">
        <w:t>A</w:t>
      </w:r>
      <w:r w:rsidRPr="00FE3051" w:rsidR="00416974">
        <w:t>t the moment</w:t>
      </w:r>
      <w:r w:rsidRPr="00FE3051" w:rsidR="000F2C8A">
        <w:t>,</w:t>
      </w:r>
      <w:r w:rsidRPr="00FE3051" w:rsidR="00416974">
        <w:t xml:space="preserve"> that data is not good. </w:t>
      </w:r>
    </w:p>
    <w:p w:rsidR="000F2C8A" w:rsidRPr="00FE3051" w:rsidP="0059738D">
      <w:pPr>
        <w:pStyle w:val="Answer"/>
      </w:pPr>
      <w:r>
        <w:t>Let us say that we</w:t>
      </w:r>
      <w:r w:rsidRPr="00FE3051" w:rsidR="00416974">
        <w:t xml:space="preserve"> </w:t>
      </w:r>
      <w:r w:rsidRPr="00FE3051">
        <w:t>start</w:t>
      </w:r>
      <w:r>
        <w:t>ed</w:t>
      </w:r>
      <w:r w:rsidRPr="00FE3051">
        <w:t xml:space="preserve"> </w:t>
      </w:r>
      <w:r w:rsidRPr="00FE3051" w:rsidR="00416974">
        <w:t>a big bid with three bidders</w:t>
      </w:r>
      <w:r>
        <w:t xml:space="preserve">. One </w:t>
      </w:r>
      <w:r w:rsidRPr="00FE3051" w:rsidR="00416974">
        <w:t xml:space="preserve">falls out </w:t>
      </w:r>
      <w:r w:rsidRPr="00FE3051">
        <w:t xml:space="preserve">and two </w:t>
      </w:r>
      <w:r w:rsidRPr="00FE3051" w:rsidR="00416974">
        <w:t>go forward into negotiation</w:t>
      </w:r>
      <w:r w:rsidRPr="00FE3051">
        <w:t>—</w:t>
      </w:r>
      <w:r w:rsidRPr="00FE3051" w:rsidR="00416974">
        <w:t xml:space="preserve">there is an example that </w:t>
      </w:r>
      <w:r w:rsidRPr="00FE3051">
        <w:t xml:space="preserve">NAO </w:t>
      </w:r>
      <w:r w:rsidRPr="00FE3051" w:rsidR="00416974">
        <w:t>colleagues will be able to reference for you</w:t>
      </w:r>
      <w:r>
        <w:t xml:space="preserve">. One </w:t>
      </w:r>
      <w:r w:rsidRPr="00FE3051" w:rsidR="00416974">
        <w:t>of the two final bidders turns out to be non</w:t>
      </w:r>
      <w:r w:rsidRPr="00FE3051">
        <w:t>-</w:t>
      </w:r>
      <w:r w:rsidRPr="00FE3051" w:rsidR="00416974">
        <w:t>compliant</w:t>
      </w:r>
      <w:r>
        <w:t>. T</w:t>
      </w:r>
      <w:r w:rsidRPr="00FE3051" w:rsidR="00416974">
        <w:t>hat would score one bidder, but it is not true</w:t>
      </w:r>
      <w:r>
        <w:t>; w</w:t>
      </w:r>
      <w:r w:rsidRPr="00FE3051" w:rsidR="00416974">
        <w:t>e started with three</w:t>
      </w:r>
      <w:r w:rsidRPr="00FE3051">
        <w:t>.</w:t>
      </w:r>
    </w:p>
    <w:p w:rsidR="000F2C8A" w:rsidRPr="00FE3051" w:rsidP="00DF2705">
      <w:pPr>
        <w:pStyle w:val="Answer"/>
      </w:pPr>
      <w:r w:rsidRPr="00FE3051">
        <w:t>Y</w:t>
      </w:r>
      <w:r w:rsidRPr="00FE3051" w:rsidR="00416974">
        <w:t xml:space="preserve">ou are right to press on this. </w:t>
      </w:r>
      <w:r w:rsidRPr="00FE3051">
        <w:t xml:space="preserve">It </w:t>
      </w:r>
      <w:r w:rsidRPr="00FE3051" w:rsidR="00416974">
        <w:t xml:space="preserve">is a </w:t>
      </w:r>
      <w:r w:rsidRPr="00FE3051">
        <w:t xml:space="preserve">fallacy </w:t>
      </w:r>
      <w:r w:rsidRPr="00FE3051" w:rsidR="00416974">
        <w:t>to think that having too many bi</w:t>
      </w:r>
      <w:r w:rsidRPr="00FE3051">
        <w:t>dd</w:t>
      </w:r>
      <w:r w:rsidRPr="00FE3051" w:rsidR="00416974">
        <w:t xml:space="preserve">ers is good. It means </w:t>
      </w:r>
      <w:r w:rsidRPr="00FE3051">
        <w:t xml:space="preserve">that </w:t>
      </w:r>
      <w:r w:rsidRPr="00FE3051" w:rsidR="00416974">
        <w:t>we do not run the process easily.</w:t>
      </w:r>
      <w:r w:rsidRPr="00FE3051">
        <w:t xml:space="preserve"> O</w:t>
      </w:r>
      <w:r w:rsidRPr="00FE3051" w:rsidR="00416974">
        <w:t>ne bidder is not ideal</w:t>
      </w:r>
      <w:r w:rsidRPr="00FE3051">
        <w:t>, but</w:t>
      </w:r>
      <w:r w:rsidRPr="00FE3051" w:rsidR="00416974">
        <w:t xml:space="preserve"> is not </w:t>
      </w:r>
      <w:r w:rsidRPr="00FE3051">
        <w:t xml:space="preserve">a </w:t>
      </w:r>
      <w:r w:rsidRPr="00FE3051" w:rsidR="00416974">
        <w:t xml:space="preserve">disaster. </w:t>
      </w:r>
      <w:r w:rsidRPr="00FE3051">
        <w:t>W</w:t>
      </w:r>
      <w:r w:rsidRPr="00FE3051" w:rsidR="00416974">
        <w:t>e ha</w:t>
      </w:r>
      <w:r w:rsidRPr="00FE3051" w:rsidR="0010664B">
        <w:t>d</w:t>
      </w:r>
      <w:r w:rsidRPr="00FE3051" w:rsidR="00416974">
        <w:t xml:space="preserve"> one bi</w:t>
      </w:r>
      <w:r w:rsidRPr="00FE3051">
        <w:t>dd</w:t>
      </w:r>
      <w:r w:rsidRPr="00FE3051" w:rsidR="00416974">
        <w:t xml:space="preserve">er for a whole lot of military contracts and </w:t>
      </w:r>
      <w:r w:rsidRPr="00FE3051">
        <w:t xml:space="preserve">were </w:t>
      </w:r>
      <w:r w:rsidRPr="00FE3051" w:rsidR="00416974">
        <w:t>able to engage the single</w:t>
      </w:r>
      <w:r w:rsidR="00CE4FC8">
        <w:t>-</w:t>
      </w:r>
      <w:r w:rsidRPr="00FE3051" w:rsidR="00416974">
        <w:t>source regulations on that</w:t>
      </w:r>
      <w:r w:rsidRPr="00FE3051">
        <w:t>,</w:t>
      </w:r>
      <w:r w:rsidRPr="00FE3051" w:rsidR="00416974">
        <w:t xml:space="preserve"> </w:t>
      </w:r>
      <w:r w:rsidR="00CE4FC8">
        <w:t xml:space="preserve">and so </w:t>
      </w:r>
      <w:r w:rsidRPr="00FE3051" w:rsidR="00416974">
        <w:t>compare pricing to the global market</w:t>
      </w:r>
      <w:r w:rsidRPr="00FE3051">
        <w:t>,</w:t>
      </w:r>
      <w:r w:rsidRPr="00FE3051" w:rsidR="00416974">
        <w:t xml:space="preserve"> </w:t>
      </w:r>
      <w:r w:rsidRPr="00FE3051">
        <w:t>e</w:t>
      </w:r>
      <w:r w:rsidRPr="00FE3051" w:rsidR="00416974">
        <w:t>ven though</w:t>
      </w:r>
      <w:r w:rsidRPr="00FE3051">
        <w:t>,</w:t>
      </w:r>
      <w:r w:rsidRPr="00FE3051" w:rsidR="00416974">
        <w:t xml:space="preserve"> for defence reasons</w:t>
      </w:r>
      <w:r w:rsidRPr="00FE3051">
        <w:t>,</w:t>
      </w:r>
      <w:r w:rsidRPr="00FE3051" w:rsidR="00416974">
        <w:t xml:space="preserve"> we might feel that we need a UK supplier, for example. </w:t>
      </w:r>
      <w:r w:rsidRPr="00FE3051">
        <w:t>T</w:t>
      </w:r>
      <w:r w:rsidRPr="00FE3051" w:rsidR="00416974">
        <w:t>hey are not subject to formal competition in the sense of the procurement rules, but that bidder is subject to</w:t>
      </w:r>
      <w:r w:rsidRPr="00FE3051" w:rsidR="00DF2705">
        <w:t xml:space="preserve"> </w:t>
      </w:r>
      <w:r w:rsidRPr="00FE3051" w:rsidR="00416974">
        <w:t>competition</w:t>
      </w:r>
      <w:r w:rsidRPr="00FE3051">
        <w:t xml:space="preserve">, </w:t>
      </w:r>
      <w:r w:rsidRPr="00FE3051" w:rsidR="00416974">
        <w:t>competitive price tension and margin tension compared to global metrics.</w:t>
      </w:r>
      <w:r w:rsidRPr="00FE3051">
        <w:t xml:space="preserve"> It </w:t>
      </w:r>
      <w:r w:rsidRPr="00FE3051" w:rsidR="00416974">
        <w:t xml:space="preserve">is not the same, but we </w:t>
      </w:r>
      <w:r w:rsidRPr="00FE3051">
        <w:t xml:space="preserve">have </w:t>
      </w:r>
      <w:r w:rsidRPr="00FE3051" w:rsidR="00416974">
        <w:t xml:space="preserve">found mechanisms to try to ensure </w:t>
      </w:r>
      <w:r w:rsidRPr="00FE3051">
        <w:t xml:space="preserve">that </w:t>
      </w:r>
      <w:r w:rsidRPr="00FE3051" w:rsidR="00416974">
        <w:t>we still get value for money</w:t>
      </w:r>
      <w:r w:rsidRPr="00FE3051">
        <w:t>,</w:t>
      </w:r>
      <w:r w:rsidRPr="00FE3051" w:rsidR="00416974">
        <w:t xml:space="preserve"> </w:t>
      </w:r>
      <w:r w:rsidRPr="00FE3051">
        <w:t xml:space="preserve">or </w:t>
      </w:r>
      <w:r w:rsidRPr="00FE3051" w:rsidR="00416974">
        <w:t>a good chance for value for money</w:t>
      </w:r>
      <w:r w:rsidRPr="00FE3051">
        <w:t>,</w:t>
      </w:r>
      <w:r w:rsidRPr="00FE3051" w:rsidR="00416974">
        <w:t xml:space="preserve"> </w:t>
      </w:r>
      <w:r w:rsidRPr="00FE3051">
        <w:t>e</w:t>
      </w:r>
      <w:r w:rsidRPr="00FE3051" w:rsidR="00416974">
        <w:t xml:space="preserve">ven when we are deliberately putting ourselves in a monopoly </w:t>
      </w:r>
      <w:r w:rsidRPr="00FE3051">
        <w:t>position</w:t>
      </w:r>
      <w:r w:rsidRPr="00FE3051" w:rsidR="00416974">
        <w:t>.</w:t>
      </w:r>
    </w:p>
    <w:p w:rsidR="00416974" w:rsidRPr="00FE3051" w:rsidP="000F2C8A">
      <w:pPr>
        <w:pStyle w:val="Question"/>
      </w:pPr>
      <w:sdt>
        <w:sdtPr>
          <w:alias w:val="Member"/>
          <w:tag w:val="&lt;Member mnisId='1524' dodsId='35914'&gt;"/>
          <w:id w:val="1332414828"/>
          <w:placeholder>
            <w:docPart w:val="DefaultPlaceholder_-1854013440"/>
          </w:placeholder>
          <w:richText/>
        </w:sdtPr>
        <w:sdtContent>
          <w:r w:rsidRPr="00FE3051" w:rsidR="000F2C8A">
            <w:rPr>
              <w:b/>
            </w:rPr>
            <w:t>Chair:</w:t>
          </w:r>
        </w:sdtContent>
      </w:sdt>
      <w:r w:rsidRPr="00FE3051" w:rsidR="000F2C8A">
        <w:t xml:space="preserve"> There are areas that are getting </w:t>
      </w:r>
      <w:r w:rsidRPr="00FE3051">
        <w:t xml:space="preserve">thin in terms of competition. </w:t>
      </w:r>
      <w:r w:rsidRPr="00FE3051" w:rsidR="000F2C8A">
        <w:t xml:space="preserve">There </w:t>
      </w:r>
      <w:r w:rsidRPr="00FE3051">
        <w:t xml:space="preserve">is the work that Mr </w:t>
      </w:r>
      <w:r w:rsidRPr="00FE3051" w:rsidR="000F2C8A">
        <w:t xml:space="preserve">Tse is doing with </w:t>
      </w:r>
      <w:r w:rsidRPr="00FE3051">
        <w:t>frameworks</w:t>
      </w:r>
      <w:r w:rsidRPr="00FE3051" w:rsidR="000F2C8A">
        <w:t xml:space="preserve"> and</w:t>
      </w:r>
      <w:r w:rsidRPr="00FE3051">
        <w:t xml:space="preserve"> the G</w:t>
      </w:r>
      <w:r w:rsidRPr="00FE3051" w:rsidR="000F2C8A">
        <w:t>-</w:t>
      </w:r>
      <w:r w:rsidRPr="00FE3051">
        <w:t>Cloud</w:t>
      </w:r>
      <w:r w:rsidR="00CE4FC8">
        <w:t xml:space="preserve"> to </w:t>
      </w:r>
      <w:r w:rsidRPr="00FE3051">
        <w:t xml:space="preserve">bring </w:t>
      </w:r>
      <w:r w:rsidRPr="00FE3051" w:rsidR="000F2C8A">
        <w:t xml:space="preserve">them </w:t>
      </w:r>
      <w:r w:rsidRPr="00FE3051">
        <w:t>in</w:t>
      </w:r>
      <w:r w:rsidR="00CE4FC8">
        <w:t>; however,</w:t>
      </w:r>
      <w:r w:rsidRPr="00FE3051">
        <w:t xml:space="preserve"> a lot of small businesses want to compete </w:t>
      </w:r>
      <w:r w:rsidRPr="00FE3051" w:rsidR="000F2C8A">
        <w:t xml:space="preserve">but </w:t>
      </w:r>
      <w:r w:rsidRPr="00FE3051">
        <w:t>still find it a bit off</w:t>
      </w:r>
      <w:r w:rsidRPr="00FE3051" w:rsidR="000F2C8A">
        <w:t>-putting.</w:t>
      </w:r>
      <w:r w:rsidRPr="00FE3051">
        <w:t xml:space="preserve"> I have a lot of tech businesses</w:t>
      </w:r>
      <w:r w:rsidRPr="00FE3051" w:rsidR="000F2C8A">
        <w:t xml:space="preserve"> in Shoreditch that are keen to grow, </w:t>
      </w:r>
      <w:r w:rsidRPr="00FE3051">
        <w:t xml:space="preserve">and sometimes the </w:t>
      </w:r>
      <w:r w:rsidRPr="00FE3051" w:rsidR="000F2C8A">
        <w:t>G</w:t>
      </w:r>
      <w:r w:rsidRPr="00FE3051">
        <w:t>overnment contract bit is just too much of a hassle at that period of growth</w:t>
      </w:r>
      <w:r w:rsidRPr="00FE3051" w:rsidR="000F2C8A">
        <w:t>,</w:t>
      </w:r>
      <w:r w:rsidRPr="00FE3051">
        <w:t xml:space="preserve"> </w:t>
      </w:r>
      <w:r w:rsidR="00CE4FC8">
        <w:t>though the contracts</w:t>
      </w:r>
      <w:r w:rsidRPr="00FE3051">
        <w:t xml:space="preserve"> are worth nurturing for future bids</w:t>
      </w:r>
      <w:r w:rsidRPr="00FE3051" w:rsidR="000F2C8A">
        <w:t>,</w:t>
      </w:r>
      <w:r w:rsidRPr="00FE3051">
        <w:t xml:space="preserve"> if they can get through these various processes.</w:t>
      </w:r>
      <w:r w:rsidRPr="00FE3051" w:rsidR="000F2C8A">
        <w:t xml:space="preserve"> W</w:t>
      </w:r>
      <w:r w:rsidRPr="00FE3051">
        <w:t xml:space="preserve">hat is your mechanism for looking at </w:t>
      </w:r>
      <w:r w:rsidRPr="00FE3051" w:rsidR="000F2C8A">
        <w:t xml:space="preserve">a sector </w:t>
      </w:r>
      <w:r w:rsidRPr="00FE3051">
        <w:t xml:space="preserve">and saying, </w:t>
      </w:r>
      <w:r w:rsidRPr="00FE3051" w:rsidR="000F2C8A">
        <w:t xml:space="preserve">“We </w:t>
      </w:r>
      <w:r w:rsidRPr="00FE3051">
        <w:t>have had a few thin competitions here</w:t>
      </w:r>
      <w:r w:rsidRPr="00FE3051" w:rsidR="000F2C8A">
        <w:t>”,</w:t>
      </w:r>
      <w:r w:rsidRPr="00FE3051">
        <w:t xml:space="preserve"> </w:t>
      </w:r>
      <w:r w:rsidRPr="00FE3051" w:rsidR="000F2C8A">
        <w:t xml:space="preserve">where perhaps </w:t>
      </w:r>
      <w:r w:rsidRPr="00FE3051">
        <w:t>the supplie</w:t>
      </w:r>
      <w:r w:rsidRPr="00FE3051" w:rsidR="000F2C8A">
        <w:t>r</w:t>
      </w:r>
      <w:r w:rsidRPr="00FE3051">
        <w:t xml:space="preserve">s that come through </w:t>
      </w:r>
      <w:r w:rsidRPr="00FE3051" w:rsidR="000F2C8A">
        <w:t xml:space="preserve">are </w:t>
      </w:r>
      <w:r w:rsidRPr="00FE3051">
        <w:t>not as good as you would like them to be</w:t>
      </w:r>
      <w:r w:rsidRPr="00FE3051" w:rsidR="000F2C8A">
        <w:t>?</w:t>
      </w:r>
      <w:r w:rsidRPr="00FE3051">
        <w:t xml:space="preserve"> Do you have a role there</w:t>
      </w:r>
      <w:r w:rsidR="00CE4FC8">
        <w:t>,</w:t>
      </w:r>
      <w:r w:rsidRPr="00FE3051">
        <w:t xml:space="preserve"> or is that Government overreach</w:t>
      </w:r>
      <w:r w:rsidRPr="00FE3051" w:rsidR="000F2C8A">
        <w:t>?</w:t>
      </w:r>
      <w:r w:rsidRPr="00FE3051">
        <w:t xml:space="preserve"> </w:t>
      </w:r>
      <w:r w:rsidRPr="00FE3051" w:rsidR="000F2C8A">
        <w:t>W</w:t>
      </w:r>
      <w:r w:rsidRPr="00FE3051">
        <w:t>hat are you doing about that?</w:t>
      </w:r>
    </w:p>
    <w:p w:rsidR="000F2C8A" w:rsidRPr="00FE3051" w:rsidP="000F2C8A">
      <w:pPr>
        <w:pStyle w:val="Answer"/>
      </w:pPr>
      <w:sdt>
        <w:sdtPr>
          <w:alias w:val="Witness"/>
          <w:id w:val="1850518199"/>
          <w:placeholder>
            <w:docPart w:val="DefaultPlaceholder_-1854013440"/>
          </w:placeholder>
          <w:richText/>
        </w:sdtPr>
        <w:sdtContent>
          <w:r w:rsidRPr="00FE3051" w:rsidR="002354A0">
            <w:rPr>
              <w:b/>
              <w:i/>
            </w:rPr>
            <w:t>Simon Tse:</w:t>
          </w:r>
        </w:sdtContent>
      </w:sdt>
      <w:r w:rsidRPr="00FE3051">
        <w:t xml:space="preserve"> If I think about </w:t>
      </w:r>
      <w:r w:rsidRPr="00FE3051" w:rsidR="00416974">
        <w:t xml:space="preserve">the SME market in particular from a </w:t>
      </w:r>
      <w:r w:rsidR="00CE4FC8">
        <w:t>C</w:t>
      </w:r>
      <w:r w:rsidRPr="00FE3051" w:rsidR="00416974">
        <w:t xml:space="preserve">rown commercial perspective, </w:t>
      </w:r>
      <w:r w:rsidRPr="00FE3051">
        <w:t>w</w:t>
      </w:r>
      <w:r w:rsidRPr="00FE3051" w:rsidR="00416974">
        <w:t>e have launched an SME action plan</w:t>
      </w:r>
      <w:r w:rsidRPr="00FE3051">
        <w:t xml:space="preserve">, which is due to </w:t>
      </w:r>
      <w:r w:rsidRPr="00FE3051" w:rsidR="00416974">
        <w:t>be updated next year</w:t>
      </w:r>
      <w:r w:rsidRPr="00FE3051">
        <w:t>.</w:t>
      </w:r>
      <w:r w:rsidRPr="00FE3051" w:rsidR="00416974">
        <w:t xml:space="preserve"> </w:t>
      </w:r>
      <w:r w:rsidRPr="00FE3051">
        <w:t>W</w:t>
      </w:r>
      <w:r w:rsidRPr="00FE3051" w:rsidR="00416974">
        <w:t>e also engage thoroughly with SMEs right across the sectors. We share the challenges with them. We talk about the success factors. We have shared knowledge</w:t>
      </w:r>
      <w:r w:rsidRPr="00FE3051">
        <w:t>.</w:t>
      </w:r>
      <w:r w:rsidRPr="00FE3051" w:rsidR="00416974">
        <w:t xml:space="preserve"> </w:t>
      </w:r>
      <w:r w:rsidRPr="00FE3051">
        <w:t>W</w:t>
      </w:r>
      <w:r w:rsidRPr="00FE3051" w:rsidR="00416974">
        <w:t>e give guidance to them</w:t>
      </w:r>
      <w:r w:rsidRPr="00FE3051">
        <w:t>.</w:t>
      </w:r>
      <w:r w:rsidRPr="00FE3051" w:rsidR="00416974">
        <w:t xml:space="preserve"> </w:t>
      </w:r>
      <w:r w:rsidRPr="00FE3051">
        <w:t>W</w:t>
      </w:r>
      <w:r w:rsidRPr="00FE3051" w:rsidR="00416974">
        <w:t>e give them useful contacts and we host events for SMEs</w:t>
      </w:r>
      <w:r w:rsidRPr="00FE3051">
        <w:t>,</w:t>
      </w:r>
      <w:r w:rsidRPr="00FE3051" w:rsidR="00416974">
        <w:t xml:space="preserve"> </w:t>
      </w:r>
      <w:r w:rsidRPr="00FE3051">
        <w:t>r</w:t>
      </w:r>
      <w:r w:rsidRPr="00FE3051" w:rsidR="00416974">
        <w:t xml:space="preserve">ecognising that I have 83 frameworks </w:t>
      </w:r>
      <w:r w:rsidRPr="00FE3051">
        <w:t xml:space="preserve">and </w:t>
      </w:r>
      <w:r w:rsidRPr="00FE3051" w:rsidR="00416974">
        <w:t>about 24 dynamic purchasing systems</w:t>
      </w:r>
      <w:r w:rsidRPr="00FE3051">
        <w:t>.</w:t>
      </w:r>
    </w:p>
    <w:p w:rsidR="00416974" w:rsidRPr="00FE3051" w:rsidP="000F2C8A">
      <w:pPr>
        <w:pStyle w:val="Answer"/>
      </w:pPr>
      <w:r w:rsidRPr="00FE3051">
        <w:t xml:space="preserve">Going back to </w:t>
      </w:r>
      <w:r w:rsidRPr="00FE3051" w:rsidR="00DF2705">
        <w:t>the</w:t>
      </w:r>
      <w:r w:rsidRPr="00FE3051">
        <w:t xml:space="preserve"> number that I gave earlier, I have </w:t>
      </w:r>
      <w:r w:rsidRPr="00FE3051">
        <w:t>about 350 staff in an organi</w:t>
      </w:r>
      <w:r w:rsidRPr="00FE3051">
        <w:t>s</w:t>
      </w:r>
      <w:r w:rsidRPr="00FE3051">
        <w:t xml:space="preserve">ation </w:t>
      </w:r>
      <w:r w:rsidRPr="00FE3051">
        <w:t xml:space="preserve">of </w:t>
      </w:r>
      <w:r w:rsidRPr="00FE3051">
        <w:t>about 850</w:t>
      </w:r>
      <w:r w:rsidRPr="00FE3051">
        <w:t>, and it is the job of those</w:t>
      </w:r>
      <w:r w:rsidRPr="00FE3051">
        <w:t xml:space="preserve"> 350 to make certain that they are engaging with markets.</w:t>
      </w:r>
      <w:r w:rsidRPr="00FE3051">
        <w:t xml:space="preserve"> </w:t>
      </w:r>
      <w:r w:rsidRPr="00FE3051">
        <w:t>They need to understand who the players are in the markets today</w:t>
      </w:r>
      <w:r w:rsidR="00CE4FC8">
        <w:t>,</w:t>
      </w:r>
      <w:r w:rsidRPr="00FE3051">
        <w:t xml:space="preserve"> and</w:t>
      </w:r>
      <w:r w:rsidRPr="00FE3051">
        <w:t xml:space="preserve"> who the new entran</w:t>
      </w:r>
      <w:r w:rsidRPr="00FE3051">
        <w:t>ts</w:t>
      </w:r>
      <w:r w:rsidRPr="00FE3051">
        <w:t xml:space="preserve"> are. I use the language internally</w:t>
      </w:r>
      <w:r w:rsidRPr="00FE3051">
        <w:t xml:space="preserve"> that they </w:t>
      </w:r>
      <w:r w:rsidRPr="00FE3051">
        <w:t>are there to create markets, disrupt markets and maintain markets. That is the profession that we have. We employ people from sectors with sector knowledge</w:t>
      </w:r>
      <w:r w:rsidRPr="00FE3051">
        <w:t>,</w:t>
      </w:r>
      <w:r w:rsidRPr="00FE3051">
        <w:t xml:space="preserve"> and they use their expertise. They are employed by me and by </w:t>
      </w:r>
      <w:r w:rsidRPr="00FE3051" w:rsidR="007D10B4">
        <w:t>Gareth</w:t>
      </w:r>
      <w:r w:rsidRPr="00FE3051">
        <w:t>, and we use that experience to make certain that we understand what is going on in market</w:t>
      </w:r>
      <w:r w:rsidRPr="00FE3051" w:rsidR="007D10B4">
        <w:t>s</w:t>
      </w:r>
      <w:r w:rsidRPr="00FE3051">
        <w:t>.</w:t>
      </w:r>
    </w:p>
    <w:p w:rsidR="00416974" w:rsidRPr="00FE3051" w:rsidP="00416974">
      <w:pPr>
        <w:pStyle w:val="Question"/>
      </w:pPr>
      <w:sdt>
        <w:sdtPr>
          <w:alias w:val="Member"/>
          <w:tag w:val="&lt;Member mnisId='1524' dodsId='35914'&gt;"/>
          <w:id w:val="679021329"/>
          <w:placeholder>
            <w:docPart w:val="DefaultPlaceholder_-1854013440"/>
          </w:placeholder>
          <w:richText/>
        </w:sdtPr>
        <w:sdtContent>
          <w:r w:rsidRPr="00FE3051" w:rsidR="007D10B4">
            <w:rPr>
              <w:b/>
            </w:rPr>
            <w:t>Chair:</w:t>
          </w:r>
        </w:sdtContent>
      </w:sdt>
      <w:r w:rsidRPr="00FE3051" w:rsidR="007D10B4">
        <w:t xml:space="preserve"> How are </w:t>
      </w:r>
      <w:r w:rsidRPr="00FE3051">
        <w:t xml:space="preserve">you making sure that there really </w:t>
      </w:r>
      <w:r w:rsidRPr="00FE3051" w:rsidR="007D10B4">
        <w:t xml:space="preserve">is </w:t>
      </w:r>
      <w:r w:rsidRPr="00FE3051">
        <w:t>competition</w:t>
      </w:r>
      <w:r w:rsidR="00CE4FC8">
        <w:t>,</w:t>
      </w:r>
      <w:r w:rsidRPr="00FE3051">
        <w:t xml:space="preserve"> </w:t>
      </w:r>
      <w:r w:rsidRPr="00FE3051" w:rsidR="007D10B4">
        <w:t xml:space="preserve">and that you do not have a buyer just picking </w:t>
      </w:r>
      <w:r w:rsidRPr="00FE3051">
        <w:t>a favourite supp</w:t>
      </w:r>
      <w:r w:rsidRPr="00FE3051" w:rsidR="007D10B4">
        <w:t>lier</w:t>
      </w:r>
      <w:r w:rsidRPr="00FE3051">
        <w:t xml:space="preserve"> of</w:t>
      </w:r>
      <w:r w:rsidRPr="00FE3051" w:rsidR="007D10B4">
        <w:t>f</w:t>
      </w:r>
      <w:r w:rsidRPr="00FE3051">
        <w:t xml:space="preserve"> a framework</w:t>
      </w:r>
      <w:r w:rsidRPr="00FE3051" w:rsidR="007D10B4">
        <w:t>?</w:t>
      </w:r>
      <w:r w:rsidRPr="00FE3051">
        <w:t xml:space="preserve"> </w:t>
      </w:r>
      <w:r w:rsidRPr="00FE3051" w:rsidR="007D10B4">
        <w:t xml:space="preserve">In </w:t>
      </w:r>
      <w:r w:rsidRPr="00FE3051">
        <w:t>human terms</w:t>
      </w:r>
      <w:r w:rsidRPr="00FE3051" w:rsidR="007D10B4">
        <w:t xml:space="preserve">, that </w:t>
      </w:r>
      <w:r w:rsidRPr="00FE3051">
        <w:t>could be tempting</w:t>
      </w:r>
      <w:r w:rsidRPr="00FE3051" w:rsidR="007D10B4">
        <w:t>,</w:t>
      </w:r>
      <w:r w:rsidRPr="00FE3051">
        <w:t xml:space="preserve"> if you have worked with </w:t>
      </w:r>
      <w:r w:rsidRPr="00FE3051" w:rsidR="007D10B4">
        <w:t xml:space="preserve">an </w:t>
      </w:r>
      <w:r w:rsidRPr="00FE3051">
        <w:t xml:space="preserve">organisation before </w:t>
      </w:r>
      <w:r w:rsidRPr="00FE3051" w:rsidR="007D10B4">
        <w:t xml:space="preserve">and you know that </w:t>
      </w:r>
      <w:r w:rsidRPr="00FE3051">
        <w:t>they can deliver.</w:t>
      </w:r>
    </w:p>
    <w:p w:rsidR="007D10B4" w:rsidRPr="00FE3051" w:rsidP="007D10B4">
      <w:pPr>
        <w:pStyle w:val="Answer"/>
      </w:pPr>
      <w:sdt>
        <w:sdtPr>
          <w:alias w:val="Witness"/>
          <w:id w:val="986593559"/>
          <w:placeholder>
            <w:docPart w:val="DefaultPlaceholder_-1854013440"/>
          </w:placeholder>
          <w:richText/>
        </w:sdtPr>
        <w:sdtContent>
          <w:r w:rsidRPr="00FE3051" w:rsidR="002354A0">
            <w:rPr>
              <w:b/>
              <w:i/>
            </w:rPr>
            <w:t>Simon Tse:</w:t>
          </w:r>
        </w:sdtContent>
      </w:sdt>
      <w:r w:rsidRPr="00FE3051">
        <w:t xml:space="preserve"> </w:t>
      </w:r>
      <w:r w:rsidRPr="00FE3051" w:rsidR="00416974">
        <w:t>I can put all the guidance out that I can in terms of our customer base</w:t>
      </w:r>
      <w:r w:rsidRPr="00FE3051">
        <w:t>,</w:t>
      </w:r>
      <w:r w:rsidRPr="00FE3051" w:rsidR="00416974">
        <w:t xml:space="preserve"> </w:t>
      </w:r>
      <w:r w:rsidRPr="00FE3051">
        <w:t xml:space="preserve">to make certain </w:t>
      </w:r>
      <w:r w:rsidRPr="00FE3051" w:rsidR="00416974">
        <w:t>that they run the procurements</w:t>
      </w:r>
      <w:r w:rsidRPr="00FE3051">
        <w:t xml:space="preserve"> and</w:t>
      </w:r>
      <w:r w:rsidRPr="00FE3051" w:rsidR="00416974">
        <w:t xml:space="preserve"> use the frameworks</w:t>
      </w:r>
      <w:r w:rsidRPr="00FE3051">
        <w:t>.</w:t>
      </w:r>
      <w:r w:rsidRPr="00FE3051" w:rsidR="00416974">
        <w:t xml:space="preserve"> Ultimately, they </w:t>
      </w:r>
      <w:r w:rsidRPr="00FE3051">
        <w:t xml:space="preserve">will </w:t>
      </w:r>
      <w:r w:rsidRPr="00FE3051" w:rsidR="00416974">
        <w:t xml:space="preserve">make the assessment around risk and so on, </w:t>
      </w:r>
      <w:r w:rsidRPr="00FE3051">
        <w:t xml:space="preserve">and </w:t>
      </w:r>
      <w:r w:rsidR="00CE4FC8">
        <w:t xml:space="preserve">on </w:t>
      </w:r>
      <w:r w:rsidRPr="00FE3051" w:rsidR="00416974">
        <w:t>which suppliers they want to run with</w:t>
      </w:r>
      <w:r w:rsidRPr="00FE3051">
        <w:t xml:space="preserve"> and</w:t>
      </w:r>
      <w:r w:rsidRPr="00FE3051" w:rsidR="00416974">
        <w:t xml:space="preserve"> which process they want to use, but I will try to educate our supplier base around the various options that they have.</w:t>
      </w:r>
    </w:p>
    <w:p w:rsidR="007D10B4" w:rsidRPr="00FE3051" w:rsidP="007D10B4">
      <w:pPr>
        <w:pStyle w:val="Answer"/>
      </w:pPr>
      <w:sdt>
        <w:sdtPr>
          <w:alias w:val="Witness"/>
          <w:id w:val="406277082"/>
          <w:placeholder>
            <w:docPart w:val="DefaultPlaceholder_-1854013440"/>
          </w:placeholder>
          <w:richText/>
        </w:sdtPr>
        <w:sdtContent>
          <w:r w:rsidRPr="00FE3051" w:rsidR="002354A0">
            <w:rPr>
              <w:b/>
              <w:i/>
            </w:rPr>
            <w:t>Sir Alex Chisholm:</w:t>
          </w:r>
        </w:sdtContent>
      </w:sdt>
      <w:r w:rsidRPr="00FE3051">
        <w:t xml:space="preserve"> </w:t>
      </w:r>
      <w:r w:rsidRPr="00FE3051" w:rsidR="00CE4FC8">
        <w:t xml:space="preserve">To </w:t>
      </w:r>
      <w:r w:rsidRPr="00FE3051" w:rsidR="00416974">
        <w:t>expand on the answer, the problem with thin markets</w:t>
      </w:r>
      <w:r w:rsidRPr="00FE3051">
        <w:t xml:space="preserve"> is that</w:t>
      </w:r>
      <w:r w:rsidRPr="00FE3051" w:rsidR="00416974">
        <w:t xml:space="preserve"> there are things </w:t>
      </w:r>
      <w:r w:rsidRPr="00FE3051">
        <w:t xml:space="preserve">that </w:t>
      </w:r>
      <w:r w:rsidRPr="00FE3051" w:rsidR="00416974">
        <w:t>we can do in the overall design of the system to try to improve that.</w:t>
      </w:r>
      <w:r w:rsidRPr="00FE3051">
        <w:t xml:space="preserve"> </w:t>
      </w:r>
      <w:r w:rsidRPr="00FE3051" w:rsidR="00416974">
        <w:t xml:space="preserve">As </w:t>
      </w:r>
      <w:r w:rsidRPr="00FE3051">
        <w:t xml:space="preserve">Sir Geoffrey </w:t>
      </w:r>
      <w:r w:rsidRPr="00FE3051" w:rsidR="00416974">
        <w:t>was saying, when you get a case where the scope has been drawn so widely that it is a huge project</w:t>
      </w:r>
      <w:r w:rsidRPr="00FE3051" w:rsidR="00DF2705">
        <w:t xml:space="preserve"> that</w:t>
      </w:r>
      <w:r w:rsidRPr="00FE3051" w:rsidR="00416974">
        <w:t xml:space="preserve"> is </w:t>
      </w:r>
      <w:r w:rsidRPr="00FE3051">
        <w:t xml:space="preserve">then </w:t>
      </w:r>
      <w:r w:rsidRPr="00FE3051" w:rsidR="00416974">
        <w:t>off-putting to a small suppl</w:t>
      </w:r>
      <w:r w:rsidRPr="00FE3051">
        <w:t>ier,</w:t>
      </w:r>
      <w:r w:rsidRPr="00FE3051" w:rsidR="00416974">
        <w:t xml:space="preserve"> that is where we have artificially constrained the market. That </w:t>
      </w:r>
      <w:r w:rsidRPr="00FE3051">
        <w:t xml:space="preserve">can </w:t>
      </w:r>
      <w:r w:rsidRPr="00FE3051" w:rsidR="00416974">
        <w:t xml:space="preserve">also be the case sometimes where the </w:t>
      </w:r>
      <w:r w:rsidRPr="00FE3051">
        <w:t>G</w:t>
      </w:r>
      <w:r w:rsidRPr="00FE3051" w:rsidR="00416974">
        <w:t xml:space="preserve">overnment </w:t>
      </w:r>
      <w:r w:rsidRPr="00FE3051">
        <w:t xml:space="preserve">keep </w:t>
      </w:r>
      <w:r w:rsidRPr="00FE3051" w:rsidR="00416974">
        <w:t xml:space="preserve">changing </w:t>
      </w:r>
      <w:r w:rsidRPr="00FE3051">
        <w:t xml:space="preserve">their </w:t>
      </w:r>
      <w:r w:rsidRPr="00FE3051" w:rsidR="00416974">
        <w:t>mind or extend the timeframes</w:t>
      </w:r>
      <w:r w:rsidR="00CE4FC8">
        <w:t xml:space="preserve">—that </w:t>
      </w:r>
      <w:r w:rsidRPr="00FE3051">
        <w:t xml:space="preserve">can </w:t>
      </w:r>
      <w:r w:rsidRPr="00FE3051" w:rsidR="00416974">
        <w:t>be off-putting to bidders</w:t>
      </w:r>
      <w:r w:rsidR="00CE4FC8">
        <w:t>—</w:t>
      </w:r>
      <w:r w:rsidRPr="00FE3051" w:rsidR="00416974">
        <w:t>or where the pipeline was not really visible</w:t>
      </w:r>
      <w:r w:rsidR="00CE4FC8">
        <w:t>,</w:t>
      </w:r>
      <w:r w:rsidRPr="00FE3051" w:rsidR="00416974">
        <w:t xml:space="preserve"> and it </w:t>
      </w:r>
      <w:r w:rsidRPr="00FE3051">
        <w:t xml:space="preserve">is </w:t>
      </w:r>
      <w:r w:rsidRPr="00FE3051" w:rsidR="00416974">
        <w:t>suddenly</w:t>
      </w:r>
      <w:r w:rsidRPr="00FE3051">
        <w:t>,</w:t>
      </w:r>
      <w:r w:rsidRPr="00FE3051" w:rsidR="00416974">
        <w:t xml:space="preserve"> </w:t>
      </w:r>
      <w:r w:rsidRPr="00FE3051">
        <w:t>“B</w:t>
      </w:r>
      <w:r w:rsidRPr="00FE3051" w:rsidR="00416974">
        <w:t>id by November</w:t>
      </w:r>
      <w:r w:rsidRPr="00FE3051">
        <w:t>”</w:t>
      </w:r>
      <w:r w:rsidRPr="00FE3051" w:rsidR="00416974">
        <w:t xml:space="preserve">, </w:t>
      </w:r>
      <w:r w:rsidRPr="00FE3051">
        <w:t xml:space="preserve">which </w:t>
      </w:r>
      <w:r w:rsidRPr="00FE3051" w:rsidR="00416974">
        <w:t>is difficult for smaller players to do.</w:t>
      </w:r>
    </w:p>
    <w:p w:rsidR="007D10B4" w:rsidRPr="00FE3051" w:rsidP="007D10B4">
      <w:pPr>
        <w:pStyle w:val="Answer"/>
      </w:pPr>
      <w:r w:rsidRPr="00FE3051">
        <w:t xml:space="preserve">Those are </w:t>
      </w:r>
      <w:r w:rsidRPr="00FE3051" w:rsidR="00416974">
        <w:t xml:space="preserve">the ills </w:t>
      </w:r>
      <w:r w:rsidRPr="00FE3051">
        <w:t xml:space="preserve">that </w:t>
      </w:r>
      <w:r w:rsidRPr="00FE3051" w:rsidR="00416974">
        <w:t xml:space="preserve">we are trying to address, both through the guidance </w:t>
      </w:r>
      <w:r w:rsidRPr="00FE3051">
        <w:t>and</w:t>
      </w:r>
      <w:r w:rsidRPr="00FE3051" w:rsidR="00416974">
        <w:t xml:space="preserve"> the functional standard, but also through the new legislation </w:t>
      </w:r>
      <w:r w:rsidRPr="00FE3051">
        <w:t xml:space="preserve">that </w:t>
      </w:r>
      <w:r w:rsidRPr="00FE3051" w:rsidR="00416974">
        <w:t>encourages the better type of behaviours</w:t>
      </w:r>
      <w:r w:rsidRPr="00FE3051">
        <w:t xml:space="preserve">, if you like. That is </w:t>
      </w:r>
      <w:r w:rsidRPr="00FE3051" w:rsidR="00416974">
        <w:t>the general approach</w:t>
      </w:r>
      <w:r w:rsidRPr="00FE3051">
        <w:t xml:space="preserve"> in terms of</w:t>
      </w:r>
      <w:r w:rsidRPr="00FE3051" w:rsidR="00416974">
        <w:t xml:space="preserve"> lifting all boats</w:t>
      </w:r>
      <w:r w:rsidRPr="00FE3051">
        <w:t>.</w:t>
      </w:r>
    </w:p>
    <w:p w:rsidR="007D10B4" w:rsidRPr="00FE3051" w:rsidP="007D10B4">
      <w:pPr>
        <w:pStyle w:val="Answer"/>
      </w:pPr>
      <w:r w:rsidRPr="00FE3051">
        <w:t>I</w:t>
      </w:r>
      <w:r w:rsidRPr="00FE3051" w:rsidR="00416974">
        <w:t>n particular sectors</w:t>
      </w:r>
      <w:r w:rsidRPr="00FE3051">
        <w:t>,</w:t>
      </w:r>
      <w:r w:rsidRPr="00FE3051" w:rsidR="00416974">
        <w:t xml:space="preserve"> we also see what we can do</w:t>
      </w:r>
      <w:r w:rsidRPr="00FE3051">
        <w:t>.</w:t>
      </w:r>
      <w:r w:rsidRPr="00FE3051" w:rsidR="00416974">
        <w:t xml:space="preserve"> </w:t>
      </w:r>
      <w:r w:rsidRPr="00FE3051">
        <w:t>T</w:t>
      </w:r>
      <w:r w:rsidRPr="00FE3051" w:rsidR="00416974">
        <w:t xml:space="preserve">he </w:t>
      </w:r>
      <w:r w:rsidRPr="00FE3051">
        <w:t xml:space="preserve">Cabinet Office </w:t>
      </w:r>
      <w:r w:rsidRPr="00FE3051" w:rsidR="00416974">
        <w:t xml:space="preserve">controls </w:t>
      </w:r>
      <w:r w:rsidRPr="00FE3051">
        <w:t xml:space="preserve">the </w:t>
      </w:r>
      <w:r w:rsidRPr="00FE3051" w:rsidR="00416974">
        <w:t xml:space="preserve">process that </w:t>
      </w:r>
      <w:r w:rsidRPr="00FE3051">
        <w:t xml:space="preserve">Gareth </w:t>
      </w:r>
      <w:r w:rsidRPr="00FE3051" w:rsidR="00416974">
        <w:t>described a few minutes ago. Those are one of the things that we look for</w:t>
      </w:r>
      <w:r w:rsidRPr="00FE3051">
        <w:t>.</w:t>
      </w:r>
      <w:r w:rsidRPr="00FE3051" w:rsidR="00416974">
        <w:t xml:space="preserve"> </w:t>
      </w:r>
      <w:bookmarkStart w:id="1" w:name="_Hlk149214216"/>
      <w:r w:rsidR="00CE4FC8">
        <w:t xml:space="preserve">On facilities management, in </w:t>
      </w:r>
      <w:r w:rsidRPr="00FE3051" w:rsidR="00416974">
        <w:t>the past</w:t>
      </w:r>
      <w:r w:rsidRPr="00FE3051">
        <w:t>,</w:t>
      </w:r>
      <w:r w:rsidR="00CE4FC8">
        <w:t xml:space="preserve"> w</w:t>
      </w:r>
      <w:r w:rsidRPr="00FE3051">
        <w:t xml:space="preserve">e </w:t>
      </w:r>
      <w:r w:rsidRPr="00FE3051" w:rsidR="00416974">
        <w:t>sa</w:t>
      </w:r>
      <w:r w:rsidRPr="00FE3051">
        <w:t>id,</w:t>
      </w:r>
      <w:r w:rsidRPr="00FE3051" w:rsidR="00416974">
        <w:t xml:space="preserve"> </w:t>
      </w:r>
      <w:r w:rsidRPr="00FE3051">
        <w:t xml:space="preserve">“We </w:t>
      </w:r>
      <w:r w:rsidRPr="00FE3051" w:rsidR="00416974">
        <w:t>want as much competition as possible</w:t>
      </w:r>
      <w:r w:rsidRPr="00FE3051">
        <w:t>,</w:t>
      </w:r>
      <w:bookmarkEnd w:id="1"/>
      <w:r w:rsidRPr="00FE3051">
        <w:t xml:space="preserve"> but if you set </w:t>
      </w:r>
      <w:r w:rsidRPr="00FE3051" w:rsidR="00416974">
        <w:t>national contracts</w:t>
      </w:r>
      <w:r w:rsidRPr="00FE3051">
        <w:t>,</w:t>
      </w:r>
      <w:r w:rsidRPr="00FE3051" w:rsidR="00416974">
        <w:t xml:space="preserve"> </w:t>
      </w:r>
      <w:r w:rsidRPr="00FE3051">
        <w:t xml:space="preserve">you are going to </w:t>
      </w:r>
      <w:r w:rsidRPr="00FE3051" w:rsidR="00416974">
        <w:t xml:space="preserve">take out people who </w:t>
      </w:r>
      <w:r w:rsidRPr="00FE3051">
        <w:t xml:space="preserve">have </w:t>
      </w:r>
      <w:r w:rsidRPr="00FE3051" w:rsidR="00416974">
        <w:t xml:space="preserve">only </w:t>
      </w:r>
      <w:r w:rsidRPr="00FE3051">
        <w:t xml:space="preserve">a </w:t>
      </w:r>
      <w:r w:rsidRPr="00FE3051" w:rsidR="00416974">
        <w:t>strong regional</w:t>
      </w:r>
      <w:r w:rsidRPr="00FE3051">
        <w:t xml:space="preserve"> presence, so </w:t>
      </w:r>
      <w:r w:rsidRPr="00FE3051" w:rsidR="00416974">
        <w:t xml:space="preserve">why do we </w:t>
      </w:r>
      <w:r w:rsidRPr="00FE3051">
        <w:t xml:space="preserve">not </w:t>
      </w:r>
      <w:r w:rsidRPr="00FE3051" w:rsidR="00416974">
        <w:t>create regional markets within that and break the national contracts into regional ones</w:t>
      </w:r>
      <w:r w:rsidRPr="00FE3051">
        <w:t>?”</w:t>
      </w:r>
      <w:r w:rsidRPr="00FE3051" w:rsidR="00416974">
        <w:t xml:space="preserve"> </w:t>
      </w:r>
      <w:r w:rsidRPr="00FE3051">
        <w:t xml:space="preserve">That, indeed, </w:t>
      </w:r>
      <w:r w:rsidRPr="00FE3051" w:rsidR="00416974">
        <w:t>b</w:t>
      </w:r>
      <w:r w:rsidRPr="00FE3051" w:rsidR="0010664B">
        <w:t>r</w:t>
      </w:r>
      <w:r w:rsidRPr="00FE3051" w:rsidR="00416974">
        <w:t>ought more people into the market.</w:t>
      </w:r>
    </w:p>
    <w:p w:rsidR="00416974" w:rsidRPr="00FE3051" w:rsidP="007D10B4">
      <w:pPr>
        <w:pStyle w:val="Answer"/>
      </w:pPr>
      <w:r w:rsidRPr="00FE3051">
        <w:t xml:space="preserve">Other times, particularly in </w:t>
      </w:r>
      <w:r w:rsidR="00CE4FC8">
        <w:t>D</w:t>
      </w:r>
      <w:r w:rsidRPr="00FE3051">
        <w:t xml:space="preserve">efence and things like that, you might say, </w:t>
      </w:r>
      <w:r w:rsidRPr="00FE3051" w:rsidR="007D10B4">
        <w:t xml:space="preserve">“I know </w:t>
      </w:r>
      <w:r w:rsidRPr="00FE3051">
        <w:t>who would be bidding for that</w:t>
      </w:r>
      <w:r w:rsidRPr="00FE3051" w:rsidR="007D10B4">
        <w:t>”</w:t>
      </w:r>
      <w:r w:rsidRPr="00FE3051">
        <w:t>. In some cases</w:t>
      </w:r>
      <w:r w:rsidRPr="00FE3051" w:rsidR="007D10B4">
        <w:t xml:space="preserve">, </w:t>
      </w:r>
      <w:r w:rsidR="00CE4FC8">
        <w:t>D</w:t>
      </w:r>
      <w:r w:rsidRPr="00FE3051">
        <w:t xml:space="preserve">efence like </w:t>
      </w:r>
      <w:r w:rsidRPr="00FE3051" w:rsidR="007D10B4">
        <w:t xml:space="preserve">someone </w:t>
      </w:r>
      <w:r w:rsidRPr="00FE3051">
        <w:t xml:space="preserve">who </w:t>
      </w:r>
      <w:r w:rsidRPr="00FE3051" w:rsidR="007D10B4">
        <w:t xml:space="preserve">has </w:t>
      </w:r>
      <w:r w:rsidRPr="00FE3051">
        <w:t xml:space="preserve">a lot of the relevant assets </w:t>
      </w:r>
      <w:r w:rsidRPr="00FE3051" w:rsidR="007D10B4">
        <w:t xml:space="preserve">at </w:t>
      </w:r>
      <w:r w:rsidRPr="00FE3051">
        <w:t>the moment, or perhaps some pre</w:t>
      </w:r>
      <w:r w:rsidRPr="00FE3051" w:rsidR="007D10B4">
        <w:t>-</w:t>
      </w:r>
      <w:r w:rsidRPr="00FE3051">
        <w:t>existing business</w:t>
      </w:r>
      <w:r w:rsidRPr="00FE3051" w:rsidR="007D10B4">
        <w:t>.</w:t>
      </w:r>
      <w:r w:rsidRPr="00FE3051">
        <w:t xml:space="preserve"> </w:t>
      </w:r>
      <w:r w:rsidRPr="00FE3051" w:rsidR="007D10B4">
        <w:t>“H</w:t>
      </w:r>
      <w:r w:rsidRPr="00FE3051">
        <w:t>ow can we actively go out into the international market or look into the smaller providers to provide a realistic challenge against the incumbent or the obvious bi</w:t>
      </w:r>
      <w:r w:rsidRPr="00FE3051" w:rsidR="007D10B4">
        <w:t>dd</w:t>
      </w:r>
      <w:r w:rsidRPr="00FE3051">
        <w:t>er for that</w:t>
      </w:r>
      <w:r w:rsidRPr="00FE3051" w:rsidR="007D10B4">
        <w:t>?”</w:t>
      </w:r>
      <w:r w:rsidR="00CE4FC8">
        <w:t xml:space="preserve"> </w:t>
      </w:r>
      <w:r w:rsidRPr="00FE3051" w:rsidR="007D10B4">
        <w:t>T</w:t>
      </w:r>
      <w:r w:rsidRPr="00FE3051">
        <w:t xml:space="preserve">here is a mix of things </w:t>
      </w:r>
      <w:r w:rsidRPr="00FE3051" w:rsidR="007D10B4">
        <w:t xml:space="preserve">that </w:t>
      </w:r>
      <w:r w:rsidRPr="00FE3051">
        <w:t>are general improvements to the thin market problem</w:t>
      </w:r>
      <w:r w:rsidR="00CE4FC8">
        <w:t xml:space="preserve">; and as </w:t>
      </w:r>
      <w:r w:rsidRPr="00FE3051">
        <w:t xml:space="preserve">you would expect, </w:t>
      </w:r>
      <w:r w:rsidR="00CE4FC8">
        <w:t xml:space="preserve">we </w:t>
      </w:r>
      <w:r w:rsidRPr="00FE3051">
        <w:t xml:space="preserve">focus on sectors where we see </w:t>
      </w:r>
      <w:r w:rsidRPr="00FE3051" w:rsidR="00DF2705">
        <w:t>an</w:t>
      </w:r>
      <w:r w:rsidRPr="00FE3051">
        <w:t xml:space="preserve"> excessive concentration.</w:t>
      </w:r>
    </w:p>
    <w:p w:rsidR="00990B41" w:rsidRPr="00FE3051" w:rsidP="007D10B4">
      <w:pPr>
        <w:pStyle w:val="Answer"/>
      </w:pPr>
      <w:sdt>
        <w:sdtPr>
          <w:alias w:val="Witness"/>
          <w:id w:val="2049484793"/>
          <w:placeholder>
            <w:docPart w:val="DefaultPlaceholder_-1854013440"/>
          </w:placeholder>
          <w:richText/>
        </w:sdtPr>
        <w:sdtContent>
          <w:r w:rsidRPr="00FE3051" w:rsidR="002354A0">
            <w:rPr>
              <w:b/>
              <w:i/>
            </w:rPr>
            <w:t>Gareth Rhys Williams:</w:t>
          </w:r>
        </w:sdtContent>
      </w:sdt>
      <w:r w:rsidRPr="00FE3051" w:rsidR="007D10B4">
        <w:t xml:space="preserve"> </w:t>
      </w:r>
      <w:r w:rsidRPr="00FE3051" w:rsidR="00CE4FC8">
        <w:t xml:space="preserve">To </w:t>
      </w:r>
      <w:r w:rsidRPr="00FE3051" w:rsidR="007D10B4">
        <w:t xml:space="preserve">build on </w:t>
      </w:r>
      <w:r w:rsidRPr="00FE3051" w:rsidR="00416974">
        <w:t>what Alex was saying about the assurance process</w:t>
      </w:r>
      <w:r w:rsidRPr="00FE3051" w:rsidR="007D10B4">
        <w:t>,</w:t>
      </w:r>
      <w:r w:rsidRPr="00FE3051" w:rsidR="00416974">
        <w:t xml:space="preserve"> I collect information on direct awards. </w:t>
      </w:r>
      <w:r w:rsidRPr="00FE3051" w:rsidR="007D10B4">
        <w:t>T</w:t>
      </w:r>
      <w:r w:rsidRPr="00FE3051" w:rsidR="00416974">
        <w:t xml:space="preserve">o your concern about the favourite vendor, I do not believe that </w:t>
      </w:r>
      <w:r w:rsidRPr="00FE3051" w:rsidR="0010664B">
        <w:t xml:space="preserve">to </w:t>
      </w:r>
      <w:r w:rsidRPr="00FE3051" w:rsidR="00416974">
        <w:t xml:space="preserve">be a problem. I get charts across Departments about who has let </w:t>
      </w:r>
      <w:r w:rsidRPr="00FE3051" w:rsidR="007D10B4">
        <w:t xml:space="preserve">what </w:t>
      </w:r>
      <w:r w:rsidRPr="00FE3051" w:rsidR="00416974">
        <w:t xml:space="preserve">through direct awards </w:t>
      </w:r>
      <w:r w:rsidRPr="00FE3051" w:rsidR="007D10B4">
        <w:t xml:space="preserve">and whether </w:t>
      </w:r>
      <w:r w:rsidRPr="00FE3051" w:rsidR="00416974">
        <w:t>those look reasonable</w:t>
      </w:r>
      <w:r w:rsidRPr="00FE3051" w:rsidR="007D10B4">
        <w:t>.</w:t>
      </w:r>
      <w:r w:rsidRPr="00FE3051" w:rsidR="00416974">
        <w:t xml:space="preserve"> </w:t>
      </w:r>
      <w:r w:rsidRPr="00FE3051" w:rsidR="007D10B4">
        <w:t>W</w:t>
      </w:r>
      <w:r w:rsidRPr="00FE3051" w:rsidR="00416974">
        <w:t>e scratch away</w:t>
      </w:r>
      <w:r w:rsidRPr="00FE3051" w:rsidR="007D10B4">
        <w:t xml:space="preserve"> at t</w:t>
      </w:r>
      <w:r w:rsidRPr="00FE3051" w:rsidR="00416974">
        <w:t>hose quite hard</w:t>
      </w:r>
      <w:r w:rsidRPr="00FE3051" w:rsidR="007D10B4">
        <w:t>,</w:t>
      </w:r>
      <w:r w:rsidRPr="00FE3051" w:rsidR="00416974">
        <w:t xml:space="preserve"> and those are </w:t>
      </w:r>
      <w:r w:rsidRPr="00FE3051" w:rsidR="007D10B4">
        <w:t xml:space="preserve">the </w:t>
      </w:r>
      <w:r w:rsidRPr="00FE3051" w:rsidR="00416974">
        <w:t>cases that end up in front of me</w:t>
      </w:r>
      <w:r w:rsidRPr="00FE3051" w:rsidR="007D10B4">
        <w:t>,</w:t>
      </w:r>
      <w:r w:rsidRPr="00FE3051" w:rsidR="00416974">
        <w:t xml:space="preserve"> Alex and </w:t>
      </w:r>
      <w:r w:rsidRPr="00FE3051" w:rsidR="007D10B4">
        <w:t xml:space="preserve">Minister </w:t>
      </w:r>
      <w:r w:rsidRPr="00FE3051">
        <w:t xml:space="preserve">Burghart </w:t>
      </w:r>
      <w:r w:rsidRPr="00FE3051" w:rsidR="00416974">
        <w:t>to investigate.</w:t>
      </w:r>
    </w:p>
    <w:p w:rsidR="00990B41" w:rsidRPr="00FE3051" w:rsidP="007D10B4">
      <w:pPr>
        <w:pStyle w:val="Answer"/>
      </w:pPr>
      <w:r w:rsidRPr="00FE3051">
        <w:t>I</w:t>
      </w:r>
      <w:r w:rsidRPr="00FE3051" w:rsidR="00416974">
        <w:t>t is fair to say</w:t>
      </w:r>
      <w:r w:rsidRPr="00FE3051">
        <w:t xml:space="preserve">, </w:t>
      </w:r>
      <w:r w:rsidRPr="00FE3051" w:rsidR="00416974">
        <w:t xml:space="preserve">though, </w:t>
      </w:r>
      <w:r w:rsidRPr="00FE3051">
        <w:t xml:space="preserve">that </w:t>
      </w:r>
      <w:r w:rsidRPr="00FE3051" w:rsidR="00416974">
        <w:t xml:space="preserve">we have a gap in our data about direct awards from frameworks, which will be plugged </w:t>
      </w:r>
      <w:r w:rsidR="00CE4FC8">
        <w:t xml:space="preserve">by </w:t>
      </w:r>
      <w:r w:rsidRPr="00FE3051" w:rsidR="00416974">
        <w:t xml:space="preserve">the transparency regulations in the new Bill, if that sees its way through the </w:t>
      </w:r>
      <w:r w:rsidRPr="00FE3051">
        <w:t xml:space="preserve">House of Lords the day </w:t>
      </w:r>
      <w:r w:rsidRPr="00FE3051" w:rsidR="00416974">
        <w:t>after tomorrow</w:t>
      </w:r>
      <w:r w:rsidRPr="00FE3051">
        <w:t>.</w:t>
      </w:r>
      <w:r w:rsidRPr="00FE3051" w:rsidR="00416974">
        <w:t xml:space="preserve"> </w:t>
      </w:r>
      <w:r w:rsidRPr="00FE3051">
        <w:t>T</w:t>
      </w:r>
      <w:r w:rsidRPr="00FE3051" w:rsidR="00416974">
        <w:t xml:space="preserve">hat will allow us to see where those are </w:t>
      </w:r>
      <w:r w:rsidRPr="00FE3051">
        <w:t>and to close them down</w:t>
      </w:r>
      <w:r w:rsidRPr="00FE3051" w:rsidR="00416974">
        <w:t xml:space="preserve">. I do not think </w:t>
      </w:r>
      <w:r w:rsidRPr="00FE3051">
        <w:t xml:space="preserve">that </w:t>
      </w:r>
      <w:r w:rsidRPr="00FE3051" w:rsidR="00416974">
        <w:t xml:space="preserve">it is a huge open door, but it is a door that is logically open at the moment. </w:t>
      </w:r>
      <w:bookmarkStart w:id="2" w:name="_Hlk149214450"/>
      <w:r w:rsidRPr="00FE3051">
        <w:t xml:space="preserve">I </w:t>
      </w:r>
      <w:r w:rsidRPr="00FE3051" w:rsidR="00416974">
        <w:t xml:space="preserve">did not see any evidence of </w:t>
      </w:r>
      <w:r w:rsidR="00CE4FC8">
        <w:t xml:space="preserve">the </w:t>
      </w:r>
      <w:r w:rsidRPr="00FE3051" w:rsidR="00416974">
        <w:t>favouritism that you talk about.</w:t>
      </w:r>
    </w:p>
    <w:p w:rsidR="00990B41" w:rsidRPr="00FE3051" w:rsidP="00990B41">
      <w:pPr>
        <w:pStyle w:val="Answer"/>
      </w:pPr>
      <w:bookmarkEnd w:id="2"/>
      <w:sdt>
        <w:sdtPr>
          <w:alias w:val="Witness"/>
          <w:id w:val="-796754250"/>
          <w:placeholder>
            <w:docPart w:val="DefaultPlaceholder_-1854013440"/>
          </w:placeholder>
          <w:richText/>
        </w:sdtPr>
        <w:sdtContent>
          <w:r w:rsidRPr="00FE3051" w:rsidR="002354A0">
            <w:rPr>
              <w:b/>
              <w:i/>
            </w:rPr>
            <w:t>Simon Tse:</w:t>
          </w:r>
        </w:sdtContent>
      </w:sdt>
      <w:r w:rsidRPr="00FE3051">
        <w:t xml:space="preserve"> </w:t>
      </w:r>
      <w:bookmarkStart w:id="3" w:name="_Hlk149214494"/>
      <w:r w:rsidRPr="00FE3051">
        <w:t>Chair, y</w:t>
      </w:r>
      <w:r w:rsidRPr="00FE3051" w:rsidR="00416974">
        <w:t>ou asked about SMEs</w:t>
      </w:r>
      <w:r w:rsidR="00CE4FC8">
        <w:t xml:space="preserve">; </w:t>
      </w:r>
      <w:r w:rsidRPr="00FE3051" w:rsidR="00416974">
        <w:t>the</w:t>
      </w:r>
      <w:r w:rsidRPr="00FE3051" w:rsidR="00626A94">
        <w:t>re is ano</w:t>
      </w:r>
      <w:r w:rsidRPr="00FE3051" w:rsidR="00416974">
        <w:t xml:space="preserve">ther thing </w:t>
      </w:r>
      <w:r w:rsidRPr="00FE3051">
        <w:t xml:space="preserve">that </w:t>
      </w:r>
      <w:r w:rsidRPr="00FE3051" w:rsidR="00416974">
        <w:t>I would add</w:t>
      </w:r>
      <w:r w:rsidR="00CE4FC8">
        <w:t xml:space="preserve">. This is </w:t>
      </w:r>
      <w:r w:rsidRPr="00FE3051" w:rsidR="00626A94">
        <w:t>not</w:t>
      </w:r>
      <w:r w:rsidRPr="00FE3051" w:rsidR="00416974">
        <w:t xml:space="preserve"> </w:t>
      </w:r>
      <w:r w:rsidR="00CE4FC8">
        <w:t xml:space="preserve">just about </w:t>
      </w:r>
      <w:r w:rsidRPr="00FE3051" w:rsidR="00416974">
        <w:t xml:space="preserve">SMEs dealing directly with </w:t>
      </w:r>
      <w:r w:rsidR="00CE4FC8">
        <w:t xml:space="preserve">the </w:t>
      </w:r>
      <w:r w:rsidRPr="00FE3051" w:rsidR="00416974">
        <w:t>Crown Commercial Service and joining frameworks</w:t>
      </w:r>
      <w:r w:rsidR="00CE4FC8">
        <w:t>,</w:t>
      </w:r>
      <w:r w:rsidRPr="00FE3051" w:rsidR="00416974">
        <w:t xml:space="preserve"> D</w:t>
      </w:r>
      <w:r w:rsidRPr="00FE3051">
        <w:t>PS</w:t>
      </w:r>
      <w:r w:rsidRPr="00FE3051" w:rsidR="00416974">
        <w:t>s or the low</w:t>
      </w:r>
      <w:r w:rsidRPr="00FE3051" w:rsidR="00626A94">
        <w:t>-</w:t>
      </w:r>
      <w:r w:rsidRPr="00FE3051" w:rsidR="00416974">
        <w:t>value procurement platforms</w:t>
      </w:r>
      <w:r w:rsidRPr="00FE3051">
        <w:t>.</w:t>
      </w:r>
      <w:r w:rsidRPr="00FE3051" w:rsidR="00416974">
        <w:t xml:space="preserve"> </w:t>
      </w:r>
      <w:r w:rsidRPr="00FE3051">
        <w:t>W</w:t>
      </w:r>
      <w:r w:rsidRPr="00FE3051" w:rsidR="00416974">
        <w:t>hen we appoint suppliers, one of the things that we look at is what the supply chain looks like to them.</w:t>
      </w:r>
      <w:bookmarkStart w:id="4" w:name="_Hlk149214830"/>
      <w:r w:rsidRPr="00FE3051" w:rsidR="00416974">
        <w:t xml:space="preserve"> </w:t>
      </w:r>
      <w:bookmarkEnd w:id="3"/>
      <w:r w:rsidR="00CE4FC8">
        <w:t>T</w:t>
      </w:r>
      <w:r w:rsidRPr="00FE3051" w:rsidR="00416974">
        <w:t>ake one of our commercial agreements</w:t>
      </w:r>
      <w:r w:rsidRPr="00FE3051">
        <w:t xml:space="preserve"> in</w:t>
      </w:r>
      <w:r w:rsidRPr="00FE3051" w:rsidR="00416974">
        <w:t xml:space="preserve"> public sector resourcing</w:t>
      </w:r>
      <w:r w:rsidR="00CE4FC8">
        <w:t xml:space="preserve">; </w:t>
      </w:r>
      <w:r w:rsidRPr="00FE3051" w:rsidR="00416974">
        <w:t xml:space="preserve">a single supplier </w:t>
      </w:r>
      <w:r w:rsidRPr="00FE3051">
        <w:t xml:space="preserve">has </w:t>
      </w:r>
      <w:r w:rsidRPr="00FE3051" w:rsidR="00416974">
        <w:t>that contract, but a host of SMEs sit behind that single supplier</w:t>
      </w:r>
      <w:r w:rsidRPr="00FE3051">
        <w:t>, so</w:t>
      </w:r>
      <w:r w:rsidRPr="00FE3051" w:rsidR="00416974">
        <w:t xml:space="preserve"> </w:t>
      </w:r>
      <w:r w:rsidRPr="00FE3051">
        <w:t>t</w:t>
      </w:r>
      <w:r w:rsidRPr="00FE3051" w:rsidR="00416974">
        <w:t>here are different ro</w:t>
      </w:r>
      <w:r w:rsidRPr="00FE3051">
        <w:t>u</w:t>
      </w:r>
      <w:r w:rsidRPr="00FE3051" w:rsidR="00416974">
        <w:t>t</w:t>
      </w:r>
      <w:r w:rsidRPr="00FE3051">
        <w:t>e</w:t>
      </w:r>
      <w:r w:rsidRPr="00FE3051" w:rsidR="00416974">
        <w:t xml:space="preserve">s for SMEs to get </w:t>
      </w:r>
      <w:r w:rsidRPr="00FE3051">
        <w:t>G</w:t>
      </w:r>
      <w:r w:rsidRPr="00FE3051" w:rsidR="00416974">
        <w:t>overnment busines</w:t>
      </w:r>
      <w:r w:rsidRPr="00FE3051">
        <w:t>s</w:t>
      </w:r>
      <w:r w:rsidRPr="00FE3051" w:rsidR="00416974">
        <w:t>.</w:t>
      </w:r>
      <w:bookmarkEnd w:id="4"/>
    </w:p>
    <w:p w:rsidR="00990B41" w:rsidRPr="00FE3051" w:rsidP="00990B41">
      <w:pPr>
        <w:pStyle w:val="Question"/>
      </w:pPr>
      <w:sdt>
        <w:sdtPr>
          <w:alias w:val="Member"/>
          <w:tag w:val="&lt;Member mnisId='1524' dodsId='35914'&gt;"/>
          <w:id w:val="1276526283"/>
          <w:placeholder>
            <w:docPart w:val="DefaultPlaceholder_-1854013440"/>
          </w:placeholder>
          <w:richText/>
        </w:sdtPr>
        <w:sdtContent>
          <w:r w:rsidRPr="00FE3051">
            <w:rPr>
              <w:b/>
            </w:rPr>
            <w:t>Chair:</w:t>
          </w:r>
        </w:sdtContent>
      </w:sdt>
      <w:r w:rsidRPr="00FE3051">
        <w:t xml:space="preserve"> </w:t>
      </w:r>
      <w:r w:rsidRPr="00FE3051" w:rsidR="00416974">
        <w:t xml:space="preserve">We could get into </w:t>
      </w:r>
      <w:r w:rsidRPr="00FE3051">
        <w:t xml:space="preserve">that </w:t>
      </w:r>
      <w:r w:rsidRPr="00FE3051" w:rsidR="00416974">
        <w:t>whole issue</w:t>
      </w:r>
      <w:r w:rsidRPr="00FE3051">
        <w:t>,</w:t>
      </w:r>
      <w:r w:rsidRPr="00FE3051" w:rsidR="00416974">
        <w:t xml:space="preserve"> </w:t>
      </w:r>
      <w:r w:rsidRPr="00FE3051">
        <w:t xml:space="preserve">which </w:t>
      </w:r>
      <w:r w:rsidRPr="00FE3051" w:rsidR="00416974">
        <w:t xml:space="preserve">we will touch </w:t>
      </w:r>
      <w:r w:rsidRPr="00FE3051">
        <w:t xml:space="preserve">a bit more </w:t>
      </w:r>
      <w:r w:rsidRPr="00FE3051" w:rsidR="00416974">
        <w:t>on later</w:t>
      </w:r>
      <w:r w:rsidRPr="00FE3051">
        <w:t>.</w:t>
      </w:r>
      <w:r w:rsidRPr="00FE3051" w:rsidR="00416974">
        <w:t xml:space="preserve"> </w:t>
      </w:r>
      <w:r w:rsidRPr="00FE3051">
        <w:t xml:space="preserve">The NAO </w:t>
      </w:r>
      <w:r w:rsidRPr="00FE3051" w:rsidR="00416974">
        <w:t>makes clear recommendations about how to improve framework agreements.</w:t>
      </w:r>
      <w:r w:rsidRPr="00FE3051">
        <w:t xml:space="preserve"> Do y</w:t>
      </w:r>
      <w:r w:rsidRPr="00FE3051" w:rsidR="00416974">
        <w:t xml:space="preserve">ou accept those recommendations, Mr </w:t>
      </w:r>
      <w:r w:rsidRPr="00FE3051">
        <w:t>Tse</w:t>
      </w:r>
      <w:r w:rsidRPr="00FE3051" w:rsidR="00416974">
        <w:t>?</w:t>
      </w:r>
    </w:p>
    <w:p w:rsidR="00990B41" w:rsidRPr="00FE3051" w:rsidP="00990B41">
      <w:pPr>
        <w:pStyle w:val="Answer"/>
      </w:pPr>
      <w:sdt>
        <w:sdtPr>
          <w:alias w:val="Witness"/>
          <w:id w:val="-2087372969"/>
          <w:placeholder>
            <w:docPart w:val="DefaultPlaceholder_-1854013440"/>
          </w:placeholder>
          <w:richText/>
        </w:sdtPr>
        <w:sdtContent>
          <w:r w:rsidRPr="00FE3051" w:rsidR="002354A0">
            <w:rPr>
              <w:b/>
              <w:i/>
            </w:rPr>
            <w:t>Simon Tse:</w:t>
          </w:r>
        </w:sdtContent>
      </w:sdt>
      <w:r w:rsidRPr="00FE3051">
        <w:t xml:space="preserve"> </w:t>
      </w:r>
      <w:r w:rsidRPr="00FE3051" w:rsidR="00416974">
        <w:t>Yes, we do.</w:t>
      </w:r>
    </w:p>
    <w:p w:rsidR="00416974" w:rsidRPr="00FE3051" w:rsidP="00990B41">
      <w:pPr>
        <w:pStyle w:val="Question"/>
      </w:pPr>
      <w:sdt>
        <w:sdtPr>
          <w:alias w:val="Member"/>
          <w:tag w:val="&lt;Member mnisId='1524' dodsId='35914'&gt;"/>
          <w:id w:val="1765799196"/>
          <w:placeholder>
            <w:docPart w:val="DefaultPlaceholder_-1854013440"/>
          </w:placeholder>
          <w:richText/>
        </w:sdtPr>
        <w:sdtContent>
          <w:r w:rsidRPr="00FE3051" w:rsidR="00990B41">
            <w:rPr>
              <w:b/>
            </w:rPr>
            <w:t>Chair:</w:t>
          </w:r>
        </w:sdtContent>
      </w:sdt>
      <w:r w:rsidRPr="00FE3051" w:rsidR="00990B41">
        <w:t xml:space="preserve"> T</w:t>
      </w:r>
      <w:r w:rsidRPr="00FE3051">
        <w:t xml:space="preserve">hat is very helpful to know. </w:t>
      </w:r>
      <w:r w:rsidRPr="00FE3051" w:rsidR="00990B41">
        <w:t>W</w:t>
      </w:r>
      <w:r w:rsidRPr="00FE3051">
        <w:t xml:space="preserve">e have looked </w:t>
      </w:r>
      <w:r w:rsidRPr="00FE3051" w:rsidR="00990B41">
        <w:t xml:space="preserve">at </w:t>
      </w:r>
      <w:r w:rsidRPr="00FE3051">
        <w:t>contracts over a number of years</w:t>
      </w:r>
      <w:r w:rsidRPr="00FE3051" w:rsidR="00990B41">
        <w:t xml:space="preserve">, </w:t>
      </w:r>
      <w:r w:rsidRPr="00FE3051">
        <w:t xml:space="preserve">and sometimes the </w:t>
      </w:r>
      <w:r w:rsidRPr="00FE3051" w:rsidR="00990B41">
        <w:t>G</w:t>
      </w:r>
      <w:r w:rsidRPr="00FE3051">
        <w:t xml:space="preserve">overnment will take on a liability or contingent liability in order to reduce the cost of the contract. </w:t>
      </w:r>
      <w:r w:rsidRPr="00FE3051" w:rsidR="00990B41">
        <w:t>T</w:t>
      </w:r>
      <w:r w:rsidRPr="00FE3051">
        <w:t>ypically</w:t>
      </w:r>
      <w:r w:rsidRPr="00FE3051" w:rsidR="00990B41">
        <w:t xml:space="preserve">, </w:t>
      </w:r>
      <w:r w:rsidRPr="00FE3051">
        <w:t>the NHS can be quite good at that</w:t>
      </w:r>
      <w:r w:rsidRPr="00FE3051" w:rsidR="00990B41">
        <w:t>,</w:t>
      </w:r>
      <w:r w:rsidRPr="00FE3051">
        <w:t xml:space="preserve"> because the reliability will be there anyw</w:t>
      </w:r>
      <w:r w:rsidRPr="00FE3051" w:rsidR="0010664B">
        <w:t>ay</w:t>
      </w:r>
      <w:r w:rsidRPr="00FE3051">
        <w:t xml:space="preserve"> </w:t>
      </w:r>
      <w:r w:rsidRPr="00FE3051" w:rsidR="00990B41">
        <w:t xml:space="preserve">if they are </w:t>
      </w:r>
      <w:r w:rsidRPr="00FE3051">
        <w:t>providing a service</w:t>
      </w:r>
      <w:r w:rsidRPr="00FE3051" w:rsidR="00990B41">
        <w:t>,</w:t>
      </w:r>
      <w:r w:rsidRPr="00FE3051">
        <w:t xml:space="preserve"> so they can negotiate down the price of a contract. What freedom do you have to do that, and what are the risks involved? Perhaps I will start with </w:t>
      </w:r>
      <w:r w:rsidRPr="00FE3051" w:rsidR="00990B41">
        <w:t>Sir Alex.</w:t>
      </w:r>
    </w:p>
    <w:p w:rsidR="00990B41" w:rsidRPr="00FE3051" w:rsidP="00990B41">
      <w:pPr>
        <w:pStyle w:val="Answer"/>
      </w:pPr>
      <w:sdt>
        <w:sdtPr>
          <w:alias w:val="Witness"/>
          <w:id w:val="-994491452"/>
          <w:placeholder>
            <w:docPart w:val="DefaultPlaceholder_-1854013440"/>
          </w:placeholder>
          <w:richText/>
        </w:sdtPr>
        <w:sdtContent>
          <w:r w:rsidRPr="00FE3051" w:rsidR="002354A0">
            <w:rPr>
              <w:b/>
              <w:i/>
            </w:rPr>
            <w:t>Sir Alex Chisholm:</w:t>
          </w:r>
        </w:sdtContent>
      </w:sdt>
      <w:r w:rsidRPr="00FE3051">
        <w:t xml:space="preserve"> T</w:t>
      </w:r>
      <w:r w:rsidRPr="00FE3051" w:rsidR="00416974">
        <w:t xml:space="preserve">he </w:t>
      </w:r>
      <w:r w:rsidRPr="00FE3051">
        <w:t xml:space="preserve">sourcing </w:t>
      </w:r>
      <w:r w:rsidRPr="00FE3051" w:rsidR="00416974">
        <w:t xml:space="preserve">playbooks </w:t>
      </w:r>
      <w:r w:rsidRPr="00FE3051">
        <w:t xml:space="preserve">that </w:t>
      </w:r>
      <w:r w:rsidRPr="00FE3051" w:rsidR="00416974">
        <w:t>we have really tr</w:t>
      </w:r>
      <w:r w:rsidRPr="00FE3051" w:rsidR="0010664B">
        <w:t>y</w:t>
      </w:r>
      <w:r w:rsidRPr="00FE3051" w:rsidR="00416974">
        <w:t xml:space="preserve"> to address this issue</w:t>
      </w:r>
      <w:r w:rsidR="00CE4FC8">
        <w:t xml:space="preserve">. They </w:t>
      </w:r>
      <w:r w:rsidRPr="00FE3051" w:rsidR="00416974">
        <w:t>look at where the risk best sit</w:t>
      </w:r>
      <w:r w:rsidRPr="00FE3051">
        <w:t>s.</w:t>
      </w:r>
      <w:r w:rsidRPr="00FE3051" w:rsidR="00416974">
        <w:t xml:space="preserve"> </w:t>
      </w:r>
      <w:r w:rsidRPr="00FE3051">
        <w:t>I</w:t>
      </w:r>
      <w:r w:rsidRPr="00FE3051" w:rsidR="00416974">
        <w:t xml:space="preserve">t is not always smart for the Government to say </w:t>
      </w:r>
      <w:r w:rsidRPr="00FE3051" w:rsidR="0010664B">
        <w:t xml:space="preserve">that </w:t>
      </w:r>
      <w:r w:rsidRPr="00FE3051" w:rsidR="00416974">
        <w:t>the risk sits outside of Government, because it could be that we have a better view of that or are able to manage it better</w:t>
      </w:r>
      <w:r w:rsidRPr="00FE3051">
        <w:t>,</w:t>
      </w:r>
      <w:r w:rsidRPr="00FE3051" w:rsidR="00416974">
        <w:t xml:space="preserve"> </w:t>
      </w:r>
      <w:r w:rsidRPr="00FE3051">
        <w:t>o</w:t>
      </w:r>
      <w:r w:rsidRPr="00FE3051" w:rsidR="00416974">
        <w:t>r it could be that</w:t>
      </w:r>
      <w:r w:rsidRPr="00FE3051">
        <w:t>,</w:t>
      </w:r>
      <w:r w:rsidRPr="00FE3051" w:rsidR="00416974">
        <w:t xml:space="preserve"> if the supplier fails, we </w:t>
      </w:r>
      <w:r w:rsidR="00CE4FC8">
        <w:t xml:space="preserve">will </w:t>
      </w:r>
      <w:r w:rsidRPr="00FE3051" w:rsidR="00416974">
        <w:t xml:space="preserve">deal with the consequences of </w:t>
      </w:r>
      <w:r w:rsidRPr="00FE3051">
        <w:t xml:space="preserve">failure, </w:t>
      </w:r>
      <w:r w:rsidRPr="00FE3051" w:rsidR="00416974">
        <w:t>which may be greater.</w:t>
      </w:r>
      <w:r w:rsidR="00CE4FC8">
        <w:t xml:space="preserve"> </w:t>
      </w:r>
      <w:r w:rsidRPr="00FE3051">
        <w:t>It is about t</w:t>
      </w:r>
      <w:r w:rsidRPr="00FE3051" w:rsidR="00416974">
        <w:t>rying to work out what risk you want to be taken off your books</w:t>
      </w:r>
      <w:r w:rsidR="00CE4FC8">
        <w:t>,</w:t>
      </w:r>
      <w:r w:rsidRPr="00FE3051" w:rsidR="00416974">
        <w:t xml:space="preserve"> and </w:t>
      </w:r>
      <w:r w:rsidRPr="00FE3051">
        <w:t xml:space="preserve">whether </w:t>
      </w:r>
      <w:r w:rsidRPr="00FE3051" w:rsidR="00416974">
        <w:t xml:space="preserve">that can be held by the private sector most efficiently versus the risk that naturally falls to </w:t>
      </w:r>
      <w:r w:rsidRPr="00FE3051">
        <w:t>G</w:t>
      </w:r>
      <w:r w:rsidRPr="00FE3051" w:rsidR="00416974">
        <w:t xml:space="preserve">overnment, and we have </w:t>
      </w:r>
      <w:r w:rsidRPr="00FE3051">
        <w:t xml:space="preserve">got </w:t>
      </w:r>
      <w:r w:rsidRPr="00FE3051" w:rsidR="00416974">
        <w:t>better at that.</w:t>
      </w:r>
      <w:r w:rsidRPr="00FE3051">
        <w:t xml:space="preserve"> </w:t>
      </w:r>
      <w:r w:rsidRPr="00FE3051" w:rsidR="00416974">
        <w:t>There is no golden rule that applies in every</w:t>
      </w:r>
      <w:r w:rsidRPr="00FE3051" w:rsidR="00626A94">
        <w:t xml:space="preserve"> sector and every</w:t>
      </w:r>
      <w:r w:rsidRPr="00FE3051" w:rsidR="00416974">
        <w:t xml:space="preserve"> situation, but </w:t>
      </w:r>
      <w:r w:rsidR="00CE4FC8">
        <w:t xml:space="preserve">a </w:t>
      </w:r>
      <w:r w:rsidRPr="00FE3051" w:rsidR="00416974">
        <w:t xml:space="preserve">good analytical approach is set out in the sourcing </w:t>
      </w:r>
      <w:r w:rsidRPr="00FE3051">
        <w:t>playbook,</w:t>
      </w:r>
      <w:r w:rsidRPr="00FE3051" w:rsidR="00416974">
        <w:t xml:space="preserve"> </w:t>
      </w:r>
      <w:r w:rsidRPr="00FE3051">
        <w:t>s</w:t>
      </w:r>
      <w:r w:rsidRPr="00FE3051" w:rsidR="00416974">
        <w:t>o that would be the beginnings of a good approach.</w:t>
      </w:r>
    </w:p>
    <w:p w:rsidR="00990B41" w:rsidRPr="00FE3051" w:rsidP="00990B41">
      <w:pPr>
        <w:pStyle w:val="Answer"/>
      </w:pPr>
      <w:sdt>
        <w:sdtPr>
          <w:alias w:val="Witness"/>
          <w:id w:val="-435214458"/>
          <w:placeholder>
            <w:docPart w:val="DefaultPlaceholder_-1854013440"/>
          </w:placeholder>
          <w:richText/>
        </w:sdtPr>
        <w:sdtContent>
          <w:r w:rsidRPr="00FE3051" w:rsidR="002354A0">
            <w:rPr>
              <w:b/>
              <w:i/>
            </w:rPr>
            <w:t>Gareth Rhys Williams:</w:t>
          </w:r>
        </w:sdtContent>
      </w:sdt>
      <w:r w:rsidRPr="00FE3051">
        <w:t xml:space="preserve"> We </w:t>
      </w:r>
      <w:r w:rsidRPr="00FE3051" w:rsidR="00416974">
        <w:t xml:space="preserve">have made huge progress on this. To Alex’s point, </w:t>
      </w:r>
      <w:r w:rsidRPr="00FE3051" w:rsidR="00CC56CF">
        <w:t xml:space="preserve">it </w:t>
      </w:r>
      <w:r w:rsidRPr="00FE3051" w:rsidR="00416974">
        <w:t xml:space="preserve">is not a good idea for us to push all </w:t>
      </w:r>
      <w:r w:rsidRPr="00FE3051">
        <w:t xml:space="preserve">the </w:t>
      </w:r>
      <w:r w:rsidRPr="00FE3051" w:rsidR="00416974">
        <w:t>risk</w:t>
      </w:r>
      <w:r w:rsidRPr="00FE3051">
        <w:t>. P</w:t>
      </w:r>
      <w:r w:rsidRPr="00FE3051" w:rsidR="00416974">
        <w:t xml:space="preserve">articularly </w:t>
      </w:r>
      <w:r w:rsidRPr="00FE3051">
        <w:t xml:space="preserve">pernicious </w:t>
      </w:r>
      <w:r w:rsidRPr="00FE3051" w:rsidR="00416974">
        <w:t xml:space="preserve">was the habit </w:t>
      </w:r>
      <w:r w:rsidR="00CE4FC8">
        <w:t xml:space="preserve">in </w:t>
      </w:r>
      <w:r w:rsidRPr="00FE3051" w:rsidR="00416974">
        <w:t xml:space="preserve">previous years of </w:t>
      </w:r>
      <w:r w:rsidR="00CE4FC8">
        <w:t xml:space="preserve">having </w:t>
      </w:r>
      <w:r w:rsidRPr="00FE3051" w:rsidR="00416974">
        <w:t>unlimited liability contracts</w:t>
      </w:r>
      <w:r w:rsidRPr="00FE3051">
        <w:t>.</w:t>
      </w:r>
      <w:r w:rsidRPr="00FE3051" w:rsidR="00416974">
        <w:t xml:space="preserve"> </w:t>
      </w:r>
      <w:r w:rsidRPr="00FE3051">
        <w:t>N</w:t>
      </w:r>
      <w:r w:rsidRPr="00FE3051" w:rsidR="00416974">
        <w:t xml:space="preserve">o </w:t>
      </w:r>
      <w:r w:rsidRPr="00FE3051">
        <w:t xml:space="preserve">sane </w:t>
      </w:r>
      <w:r w:rsidRPr="00FE3051" w:rsidR="00416974">
        <w:t>vendor would take those on.</w:t>
      </w:r>
    </w:p>
    <w:p w:rsidR="00990B41" w:rsidRPr="00FE3051" w:rsidP="00990B41">
      <w:pPr>
        <w:pStyle w:val="Question"/>
        <w:numPr>
          <w:ilvl w:val="0"/>
          <w:numId w:val="0"/>
        </w:numPr>
        <w:ind w:left="794"/>
      </w:pPr>
      <w:sdt>
        <w:sdtPr>
          <w:alias w:val="Member"/>
          <w:tag w:val="&lt;Member mnisId='1524' dodsId='35914'&gt;"/>
          <w:id w:val="440500628"/>
          <w:placeholder>
            <w:docPart w:val="DefaultPlaceholder_-1854013440"/>
          </w:placeholder>
          <w:richText/>
        </w:sdtPr>
        <w:sdtContent>
          <w:r w:rsidRPr="00FE3051">
            <w:rPr>
              <w:b/>
            </w:rPr>
            <w:t>Chair:</w:t>
          </w:r>
        </w:sdtContent>
      </w:sdt>
      <w:r w:rsidRPr="00FE3051">
        <w:t xml:space="preserve"> </w:t>
      </w:r>
      <w:r w:rsidRPr="00FE3051" w:rsidR="00CC56CF">
        <w:t>No, n</w:t>
      </w:r>
      <w:r w:rsidRPr="00FE3051">
        <w:t>ot without a major premium</w:t>
      </w:r>
    </w:p>
    <w:p w:rsidR="00CE4FC8" w:rsidRPr="00FE3051" w:rsidP="00990B41">
      <w:pPr>
        <w:pStyle w:val="Answer"/>
      </w:pPr>
      <w:sdt>
        <w:sdtPr>
          <w:alias w:val="Witness"/>
          <w:id w:val="-60718535"/>
          <w:placeholder>
            <w:docPart w:val="DefaultPlaceholder_-1854013440"/>
          </w:placeholder>
          <w:richText/>
        </w:sdtPr>
        <w:sdtContent>
          <w:r w:rsidRPr="00FE3051" w:rsidR="002354A0">
            <w:rPr>
              <w:b/>
              <w:i/>
            </w:rPr>
            <w:t>Gareth Rhys Williams:</w:t>
          </w:r>
        </w:sdtContent>
      </w:sdt>
      <w:r w:rsidRPr="00FE3051" w:rsidR="00990B41">
        <w:t xml:space="preserve"> </w:t>
      </w:r>
      <w:r w:rsidRPr="00FE3051" w:rsidR="00CC56CF">
        <w:t>Yes, q</w:t>
      </w:r>
      <w:r w:rsidRPr="00FE3051" w:rsidR="00990B41">
        <w:t>uite. I</w:t>
      </w:r>
      <w:r w:rsidRPr="00FE3051" w:rsidR="00416974">
        <w:t>n the event that they fail, we have been paying the premium in the meanwhile. In the event that they have not failed, we have ended up with a contract with a suppl</w:t>
      </w:r>
      <w:r w:rsidRPr="00FE3051" w:rsidR="00990B41">
        <w:t>ier</w:t>
      </w:r>
      <w:r w:rsidRPr="00FE3051" w:rsidR="00416974">
        <w:t xml:space="preserve"> who has not understood the m</w:t>
      </w:r>
      <w:r>
        <w:t>aw</w:t>
      </w:r>
      <w:r w:rsidRPr="00FE3051" w:rsidR="00416974">
        <w:t xml:space="preserve"> that they are putting themselves into</w:t>
      </w:r>
      <w:r w:rsidRPr="00FE3051" w:rsidR="00786C01">
        <w:t>,</w:t>
      </w:r>
      <w:r w:rsidRPr="00FE3051" w:rsidR="00416974">
        <w:t xml:space="preserve"> </w:t>
      </w:r>
      <w:r w:rsidRPr="00FE3051" w:rsidR="00786C01">
        <w:t xml:space="preserve">which </w:t>
      </w:r>
      <w:r w:rsidRPr="00FE3051" w:rsidR="00416974">
        <w:t>is not usually going to end well.</w:t>
      </w:r>
      <w:r w:rsidRPr="00FE3051" w:rsidR="00786C01">
        <w:t xml:space="preserve"> </w:t>
      </w:r>
      <w:bookmarkStart w:id="5" w:name="_Hlk149215160"/>
      <w:r>
        <w:t xml:space="preserve">In the assurnace process, we check that there are </w:t>
      </w:r>
      <w:r w:rsidRPr="00FE3051" w:rsidR="00416974">
        <w:t>sensible liability limits</w:t>
      </w:r>
      <w:r>
        <w:t xml:space="preserve">; that </w:t>
      </w:r>
      <w:r w:rsidRPr="00FE3051" w:rsidR="00416974">
        <w:t xml:space="preserve">is buried in all the playbooks </w:t>
      </w:r>
      <w:r w:rsidRPr="00FE3051" w:rsidR="00786C01">
        <w:t xml:space="preserve">that </w:t>
      </w:r>
      <w:r w:rsidRPr="00FE3051" w:rsidR="00416974">
        <w:t>Alex referenced</w:t>
      </w:r>
      <w:r w:rsidRPr="00FE3051" w:rsidR="00786C01">
        <w:t>.</w:t>
      </w:r>
    </w:p>
    <w:p w:rsidR="00416974" w:rsidRPr="00FE3051" w:rsidP="00416974">
      <w:pPr>
        <w:pStyle w:val="Question"/>
      </w:pPr>
      <w:bookmarkEnd w:id="5"/>
      <w:sdt>
        <w:sdtPr>
          <w:alias w:val="Member"/>
          <w:tag w:val="&lt;Member mnisId='249' dodsId='25708'&gt;"/>
          <w:id w:val="-357123032"/>
          <w:placeholder>
            <w:docPart w:val="DefaultPlaceholder_-1854013440"/>
          </w:placeholder>
          <w:richText/>
        </w:sdtPr>
        <w:sdtContent>
          <w:r w:rsidRPr="00FE3051" w:rsidR="00786C01">
            <w:rPr>
              <w:b/>
            </w:rPr>
            <w:t>Sir Geoffrey Clifton-Brown:</w:t>
          </w:r>
        </w:sdtContent>
      </w:sdt>
      <w:r w:rsidRPr="00FE3051" w:rsidR="00786C01">
        <w:t xml:space="preserve"> W</w:t>
      </w:r>
      <w:r w:rsidRPr="00FE3051">
        <w:t xml:space="preserve">hat are you doing </w:t>
      </w:r>
      <w:r w:rsidRPr="00FE3051" w:rsidR="00786C01">
        <w:t xml:space="preserve">about </w:t>
      </w:r>
      <w:r w:rsidRPr="00FE3051">
        <w:t xml:space="preserve">working </w:t>
      </w:r>
      <w:r w:rsidRPr="00FE3051" w:rsidR="00786C01">
        <w:t xml:space="preserve">in </w:t>
      </w:r>
      <w:r w:rsidRPr="00FE3051">
        <w:t>known areas where risk is uncertain</w:t>
      </w:r>
      <w:r w:rsidR="00CE4FC8">
        <w:t xml:space="preserve">—about </w:t>
      </w:r>
      <w:r w:rsidRPr="00FE3051">
        <w:t>the</w:t>
      </w:r>
      <w:r w:rsidRPr="00FE3051" w:rsidR="00786C01">
        <w:t xml:space="preserve"> </w:t>
      </w:r>
      <w:r w:rsidRPr="00FE3051">
        <w:t>unknown unknown</w:t>
      </w:r>
      <w:r w:rsidR="00CE4FC8">
        <w:t xml:space="preserve">s, </w:t>
      </w:r>
      <w:r w:rsidRPr="00FE3051">
        <w:t>for</w:t>
      </w:r>
      <w:r w:rsidRPr="00FE3051" w:rsidR="00786C01">
        <w:t xml:space="preserve"> </w:t>
      </w:r>
      <w:r w:rsidRPr="00FE3051">
        <w:t>example in the nuclear field</w:t>
      </w:r>
      <w:r w:rsidRPr="00FE3051" w:rsidR="00786C01">
        <w:t>—so that G</w:t>
      </w:r>
      <w:r w:rsidRPr="00FE3051">
        <w:t xml:space="preserve">overnment </w:t>
      </w:r>
      <w:r w:rsidRPr="00FE3051" w:rsidR="00786C01">
        <w:t xml:space="preserve">do </w:t>
      </w:r>
      <w:r w:rsidRPr="00FE3051">
        <w:t>not always take the risk of decommissioning</w:t>
      </w:r>
      <w:r w:rsidR="00CE4FC8">
        <w:t>,</w:t>
      </w:r>
      <w:r w:rsidRPr="00FE3051" w:rsidR="00786C01">
        <w:t xml:space="preserve"> and </w:t>
      </w:r>
      <w:r w:rsidRPr="00FE3051">
        <w:t>know</w:t>
      </w:r>
      <w:r w:rsidRPr="00FE3051" w:rsidR="00786C01">
        <w:t xml:space="preserve"> </w:t>
      </w:r>
      <w:r w:rsidRPr="00FE3051">
        <w:t>what the likely risks are from better data</w:t>
      </w:r>
      <w:r w:rsidRPr="00FE3051" w:rsidR="00786C01">
        <w:t>?</w:t>
      </w:r>
      <w:r w:rsidRPr="00FE3051">
        <w:t xml:space="preserve"> </w:t>
      </w:r>
    </w:p>
    <w:p w:rsidR="00416974" w:rsidRPr="00FE3051" w:rsidP="00786C01">
      <w:pPr>
        <w:pStyle w:val="Answer"/>
      </w:pPr>
      <w:sdt>
        <w:sdtPr>
          <w:alias w:val="Witness"/>
          <w:id w:val="-857356777"/>
          <w:placeholder>
            <w:docPart w:val="DefaultPlaceholder_-1854013440"/>
          </w:placeholder>
          <w:richText/>
        </w:sdtPr>
        <w:sdtContent>
          <w:r w:rsidRPr="00FE3051" w:rsidR="002354A0">
            <w:rPr>
              <w:b/>
              <w:i/>
            </w:rPr>
            <w:t>Gareth Rhys Williams:</w:t>
          </w:r>
        </w:sdtContent>
      </w:sdt>
      <w:r w:rsidRPr="00FE3051" w:rsidR="00786C01">
        <w:t xml:space="preserve"> </w:t>
      </w:r>
      <w:r w:rsidRPr="00FE3051">
        <w:t xml:space="preserve">That is a complicated one. </w:t>
      </w:r>
      <w:r w:rsidRPr="00FE3051" w:rsidR="00786C01">
        <w:t xml:space="preserve">We </w:t>
      </w:r>
      <w:r w:rsidRPr="00FE3051">
        <w:t xml:space="preserve">are </w:t>
      </w:r>
      <w:r w:rsidRPr="00FE3051" w:rsidR="00786C01">
        <w:t xml:space="preserve">going </w:t>
      </w:r>
      <w:r w:rsidRPr="00FE3051">
        <w:t>through a number of procurement exercises on small modular reactors</w:t>
      </w:r>
      <w:r w:rsidRPr="00FE3051" w:rsidR="00786C01">
        <w:t>,</w:t>
      </w:r>
      <w:r w:rsidR="00CE4FC8">
        <w:t xml:space="preserve"> in which </w:t>
      </w:r>
      <w:r w:rsidRPr="00FE3051">
        <w:t xml:space="preserve">e are trying to assess the technical deliverability of different systems. </w:t>
      </w:r>
      <w:r w:rsidRPr="00FE3051" w:rsidR="00786C01">
        <w:t>I</w:t>
      </w:r>
      <w:r w:rsidRPr="00FE3051">
        <w:t>n the past</w:t>
      </w:r>
      <w:r w:rsidRPr="00FE3051" w:rsidR="00786C01">
        <w:t>,</w:t>
      </w:r>
      <w:r w:rsidRPr="00FE3051">
        <w:t xml:space="preserve"> that </w:t>
      </w:r>
      <w:r w:rsidRPr="00FE3051" w:rsidR="00786C01">
        <w:t xml:space="preserve">has </w:t>
      </w:r>
      <w:r w:rsidRPr="00FE3051">
        <w:t>ended up with</w:t>
      </w:r>
      <w:r w:rsidRPr="00FE3051" w:rsidR="00786C01">
        <w:t>,</w:t>
      </w:r>
      <w:r w:rsidRPr="00FE3051">
        <w:t xml:space="preserve"> essentially</w:t>
      </w:r>
      <w:r w:rsidRPr="00FE3051" w:rsidR="00786C01">
        <w:t>,</w:t>
      </w:r>
      <w:r w:rsidRPr="00FE3051">
        <w:t xml:space="preserve"> </w:t>
      </w:r>
      <w:r w:rsidRPr="00FE3051" w:rsidR="00786C01">
        <w:t>c</w:t>
      </w:r>
      <w:r w:rsidRPr="00FE3051">
        <w:t>ontracts for difference</w:t>
      </w:r>
      <w:r w:rsidRPr="00FE3051" w:rsidR="00786C01">
        <w:t>. T</w:t>
      </w:r>
      <w:r w:rsidRPr="00FE3051">
        <w:t xml:space="preserve">his is outside </w:t>
      </w:r>
      <w:r w:rsidR="00CE4FC8">
        <w:t xml:space="preserve">my </w:t>
      </w:r>
      <w:r w:rsidRPr="00FE3051">
        <w:t>area, but to try to give an answer</w:t>
      </w:r>
      <w:r w:rsidRPr="00FE3051" w:rsidR="00786C01">
        <w:t>, D</w:t>
      </w:r>
      <w:r w:rsidRPr="00FE3051" w:rsidR="00B67335">
        <w:t>E</w:t>
      </w:r>
      <w:r w:rsidRPr="00FE3051" w:rsidR="00786C01">
        <w:t xml:space="preserve">SNZ, in its </w:t>
      </w:r>
      <w:r w:rsidRPr="00FE3051">
        <w:t>previous manifestations</w:t>
      </w:r>
      <w:r w:rsidRPr="00FE3051" w:rsidR="00786C01">
        <w:t>,</w:t>
      </w:r>
      <w:r w:rsidRPr="00FE3051">
        <w:t xml:space="preserve"> </w:t>
      </w:r>
      <w:r w:rsidRPr="00FE3051" w:rsidR="00786C01">
        <w:t xml:space="preserve">has </w:t>
      </w:r>
      <w:r w:rsidRPr="00FE3051">
        <w:t xml:space="preserve">set minimum prices as a way of making sure </w:t>
      </w:r>
      <w:r w:rsidRPr="00FE3051" w:rsidR="00786C01">
        <w:t xml:space="preserve">that </w:t>
      </w:r>
      <w:r w:rsidRPr="00FE3051">
        <w:t>there is enough money in the system for that decommissioning.</w:t>
      </w:r>
    </w:p>
    <w:p w:rsidR="00786C01" w:rsidRPr="00FE3051" w:rsidP="00786C01">
      <w:pPr>
        <w:pStyle w:val="Answer"/>
      </w:pPr>
      <w:sdt>
        <w:sdtPr>
          <w:alias w:val="Witness"/>
          <w:id w:val="-1822645881"/>
          <w:placeholder>
            <w:docPart w:val="DefaultPlaceholder_-1854013440"/>
          </w:placeholder>
          <w:richText/>
        </w:sdtPr>
        <w:sdtContent>
          <w:r w:rsidRPr="00FE3051" w:rsidR="002354A0">
            <w:rPr>
              <w:b/>
              <w:i/>
            </w:rPr>
            <w:t>Sir Alex Chisholm:</w:t>
          </w:r>
        </w:sdtContent>
      </w:sdt>
      <w:r w:rsidRPr="00FE3051">
        <w:t xml:space="preserve"> Here</w:t>
      </w:r>
      <w:r w:rsidR="00CE4FC8">
        <w:t>,</w:t>
      </w:r>
      <w:r w:rsidRPr="00FE3051">
        <w:t xml:space="preserve"> I am </w:t>
      </w:r>
      <w:r w:rsidRPr="00FE3051" w:rsidR="00416974">
        <w:t xml:space="preserve">channelling my </w:t>
      </w:r>
      <w:r w:rsidR="00CE4FC8">
        <w:t xml:space="preserve"> more recent </w:t>
      </w:r>
      <w:r w:rsidRPr="00FE3051" w:rsidR="00416974">
        <w:t>experience</w:t>
      </w:r>
      <w:r w:rsidRPr="00FE3051">
        <w:t>.</w:t>
      </w:r>
      <w:r w:rsidRPr="00FE3051" w:rsidR="00416974">
        <w:t xml:space="preserve"> </w:t>
      </w:r>
      <w:r w:rsidRPr="00FE3051">
        <w:t xml:space="preserve">The </w:t>
      </w:r>
      <w:r w:rsidRPr="00FE3051" w:rsidR="00416974">
        <w:t>NDA has a lot of long-term contracts in decommissioning</w:t>
      </w:r>
      <w:r w:rsidR="00CE4FC8">
        <w:t xml:space="preserve">. Sometimes, </w:t>
      </w:r>
      <w:r w:rsidRPr="00FE3051" w:rsidR="00416974">
        <w:t>at the end of that, when it is moving to a new competitor</w:t>
      </w:r>
      <w:r w:rsidRPr="00FE3051">
        <w:t>,</w:t>
      </w:r>
      <w:r w:rsidRPr="00FE3051" w:rsidR="00416974">
        <w:t xml:space="preserve"> you need to manage that transition</w:t>
      </w:r>
      <w:r w:rsidRPr="00FE3051">
        <w:t xml:space="preserve"> very carefully. Y</w:t>
      </w:r>
      <w:r w:rsidRPr="00FE3051" w:rsidR="00416974">
        <w:t xml:space="preserve">ou have good incentives </w:t>
      </w:r>
      <w:r w:rsidRPr="00FE3051">
        <w:t xml:space="preserve">for </w:t>
      </w:r>
      <w:r w:rsidRPr="00FE3051" w:rsidR="00416974">
        <w:t>people at the end of their contract</w:t>
      </w:r>
      <w:r w:rsidRPr="00FE3051">
        <w:t>,</w:t>
      </w:r>
      <w:r w:rsidRPr="00FE3051" w:rsidR="00416974">
        <w:t xml:space="preserve"> </w:t>
      </w:r>
      <w:r w:rsidRPr="00FE3051">
        <w:t xml:space="preserve">so that they do not just </w:t>
      </w:r>
      <w:r w:rsidRPr="00FE3051" w:rsidR="00416974">
        <w:t>run it down, so to speak.</w:t>
      </w:r>
    </w:p>
    <w:p w:rsidR="00786C01" w:rsidRPr="00FE3051" w:rsidP="00786C01">
      <w:pPr>
        <w:pStyle w:val="Answer"/>
      </w:pPr>
      <w:r w:rsidRPr="00FE3051">
        <w:t xml:space="preserve">Also, the new competitor will probably have bid against a set of assumptions </w:t>
      </w:r>
      <w:r w:rsidRPr="00FE3051">
        <w:t xml:space="preserve">that then </w:t>
      </w:r>
      <w:r w:rsidRPr="00FE3051">
        <w:t>need to be very clearly baseline</w:t>
      </w:r>
      <w:r w:rsidRPr="00FE3051">
        <w:t>d. I</w:t>
      </w:r>
      <w:r w:rsidRPr="00FE3051">
        <w:t>f the baseline does not exist</w:t>
      </w:r>
      <w:r w:rsidRPr="00FE3051">
        <w:t>,</w:t>
      </w:r>
      <w:r w:rsidRPr="00FE3051">
        <w:t xml:space="preserve"> you end up paying a lot more than you expected</w:t>
      </w:r>
      <w:r w:rsidRPr="00FE3051">
        <w:t xml:space="preserve">, </w:t>
      </w:r>
      <w:r w:rsidRPr="00FE3051">
        <w:t>because they are able to say</w:t>
      </w:r>
      <w:r w:rsidRPr="00FE3051">
        <w:t>,</w:t>
      </w:r>
      <w:r w:rsidRPr="00FE3051">
        <w:t xml:space="preserve"> </w:t>
      </w:r>
      <w:r w:rsidRPr="00FE3051">
        <w:t xml:space="preserve">“Contrary </w:t>
      </w:r>
      <w:r w:rsidRPr="00FE3051">
        <w:t xml:space="preserve">to what I </w:t>
      </w:r>
      <w:r w:rsidRPr="00FE3051">
        <w:t>b</w:t>
      </w:r>
      <w:r w:rsidRPr="00FE3051">
        <w:t>id</w:t>
      </w:r>
      <w:r w:rsidRPr="00FE3051">
        <w:t>,</w:t>
      </w:r>
      <w:r w:rsidRPr="00FE3051">
        <w:t xml:space="preserve"> </w:t>
      </w:r>
      <w:r w:rsidRPr="00FE3051">
        <w:t>t</w:t>
      </w:r>
      <w:r w:rsidRPr="00FE3051">
        <w:t>his is what the actual situation is</w:t>
      </w:r>
      <w:r w:rsidRPr="00FE3051">
        <w:t>”, s</w:t>
      </w:r>
      <w:r w:rsidRPr="00FE3051">
        <w:t>o they have learned some valuable lessons there</w:t>
      </w:r>
      <w:r w:rsidRPr="00FE3051">
        <w:t>.</w:t>
      </w:r>
    </w:p>
    <w:p w:rsidR="00786C01" w:rsidRPr="00FE3051" w:rsidP="00786C01">
      <w:pPr>
        <w:pStyle w:val="Answer"/>
      </w:pPr>
      <w:r w:rsidRPr="00FE3051">
        <w:t>A</w:t>
      </w:r>
      <w:r w:rsidRPr="00FE3051" w:rsidR="00416974">
        <w:t>s you said, the underlying amounts of money are huge. In some cases</w:t>
      </w:r>
      <w:r w:rsidRPr="00FE3051">
        <w:t>,</w:t>
      </w:r>
      <w:r w:rsidRPr="00FE3051" w:rsidR="00416974">
        <w:t xml:space="preserve"> you cannot easily get to the bottom of the situation</w:t>
      </w:r>
      <w:r w:rsidRPr="00FE3051">
        <w:t>,</w:t>
      </w:r>
      <w:r w:rsidRPr="00FE3051" w:rsidR="00416974">
        <w:t xml:space="preserve"> because of </w:t>
      </w:r>
      <w:r w:rsidRPr="00FE3051">
        <w:t xml:space="preserve">the </w:t>
      </w:r>
      <w:r w:rsidRPr="00FE3051" w:rsidR="00416974">
        <w:t xml:space="preserve">risks involved in that discovery, to put it mildly. </w:t>
      </w:r>
      <w:r w:rsidRPr="00FE3051">
        <w:t xml:space="preserve">In </w:t>
      </w:r>
      <w:r w:rsidRPr="00FE3051" w:rsidR="00416974">
        <w:t>most cases</w:t>
      </w:r>
      <w:r w:rsidRPr="00FE3051">
        <w:t>,</w:t>
      </w:r>
      <w:r w:rsidRPr="00FE3051" w:rsidR="00416974">
        <w:t xml:space="preserve"> you can</w:t>
      </w:r>
      <w:r w:rsidRPr="00FE3051">
        <w:t>,</w:t>
      </w:r>
      <w:r w:rsidRPr="00FE3051" w:rsidR="00416974">
        <w:t xml:space="preserve"> and it is worth investing the effort </w:t>
      </w:r>
      <w:r w:rsidRPr="00FE3051">
        <w:t>up</w:t>
      </w:r>
      <w:r w:rsidRPr="00FE3051" w:rsidR="006A3FCA">
        <w:t xml:space="preserve"> </w:t>
      </w:r>
      <w:r w:rsidRPr="00FE3051" w:rsidR="00416974">
        <w:t>front to do that baselin</w:t>
      </w:r>
      <w:r w:rsidRPr="00FE3051">
        <w:t>ing</w:t>
      </w:r>
      <w:r w:rsidRPr="00FE3051" w:rsidR="00416974">
        <w:t xml:space="preserve"> </w:t>
      </w:r>
      <w:r w:rsidRPr="00FE3051">
        <w:t>b</w:t>
      </w:r>
      <w:r w:rsidRPr="00FE3051" w:rsidR="00416974">
        <w:t>efore you do the re</w:t>
      </w:r>
      <w:r w:rsidRPr="00FE3051">
        <w:t>-</w:t>
      </w:r>
      <w:r w:rsidRPr="00FE3051" w:rsidR="00416974">
        <w:t>contracting</w:t>
      </w:r>
      <w:r w:rsidRPr="00FE3051">
        <w:t>.</w:t>
      </w:r>
    </w:p>
    <w:p w:rsidR="00786C01" w:rsidRPr="00FE3051" w:rsidP="00786C01">
      <w:pPr>
        <w:pStyle w:val="Question"/>
      </w:pPr>
      <w:sdt>
        <w:sdtPr>
          <w:alias w:val="Member"/>
          <w:tag w:val="&lt;Member mnisId='249' dodsId='25708'&gt;"/>
          <w:id w:val="-1256362634"/>
          <w:placeholder>
            <w:docPart w:val="DefaultPlaceholder_-1854013440"/>
          </w:placeholder>
          <w:richText/>
        </w:sdtPr>
        <w:sdtContent>
          <w:r w:rsidRPr="00FE3051">
            <w:rPr>
              <w:b/>
            </w:rPr>
            <w:t>Sir Geoffrey Clifton-Brown:</w:t>
          </w:r>
        </w:sdtContent>
      </w:sdt>
      <w:r w:rsidRPr="00FE3051">
        <w:t xml:space="preserve"> </w:t>
      </w:r>
      <w:r w:rsidRPr="00FE3051" w:rsidR="00416974">
        <w:t xml:space="preserve">One potentially huge contingent liability that the Government took on was in relation to </w:t>
      </w:r>
      <w:r w:rsidRPr="00FE3051">
        <w:t>C</w:t>
      </w:r>
      <w:r w:rsidRPr="00FE3051" w:rsidR="00416974">
        <w:t>ovid vaccines.</w:t>
      </w:r>
      <w:r w:rsidRPr="00FE3051">
        <w:t xml:space="preserve"> </w:t>
      </w:r>
      <w:r w:rsidRPr="00FE3051" w:rsidR="00416974">
        <w:t>What are you doing to make sure that</w:t>
      </w:r>
      <w:r w:rsidRPr="00FE3051">
        <w:t>,</w:t>
      </w:r>
      <w:r w:rsidRPr="00FE3051" w:rsidR="00416974">
        <w:t xml:space="preserve"> </w:t>
      </w:r>
      <w:r w:rsidRPr="00FE3051">
        <w:t xml:space="preserve">not even </w:t>
      </w:r>
      <w:r w:rsidRPr="00FE3051" w:rsidR="00416974">
        <w:t>in a future pandemic</w:t>
      </w:r>
      <w:r w:rsidRPr="00FE3051">
        <w:t>,</w:t>
      </w:r>
      <w:r w:rsidRPr="00FE3051" w:rsidR="00416974">
        <w:t xml:space="preserve"> it would not be necessary </w:t>
      </w:r>
      <w:r w:rsidRPr="00FE3051">
        <w:t xml:space="preserve">to </w:t>
      </w:r>
      <w:r w:rsidRPr="00FE3051" w:rsidR="00416974">
        <w:t xml:space="preserve">take the risk away </w:t>
      </w:r>
      <w:r w:rsidRPr="00FE3051">
        <w:t xml:space="preserve">entirely </w:t>
      </w:r>
      <w:r w:rsidRPr="00FE3051" w:rsidR="00416974">
        <w:t>from the vaccine manufacturers and take it all on the public purse</w:t>
      </w:r>
      <w:r w:rsidRPr="00FE3051">
        <w:t>?</w:t>
      </w:r>
    </w:p>
    <w:p w:rsidR="00786C01" w:rsidRPr="00FE3051" w:rsidP="00786C01">
      <w:pPr>
        <w:pStyle w:val="Answer"/>
      </w:pPr>
      <w:sdt>
        <w:sdtPr>
          <w:alias w:val="Witness"/>
          <w:id w:val="-1837840132"/>
          <w:placeholder>
            <w:docPart w:val="DefaultPlaceholder_-1854013440"/>
          </w:placeholder>
          <w:richText/>
        </w:sdtPr>
        <w:sdtContent>
          <w:r w:rsidRPr="00FE3051" w:rsidR="002354A0">
            <w:rPr>
              <w:b/>
              <w:i/>
            </w:rPr>
            <w:t>Sir Alex Chisholm:</w:t>
          </w:r>
        </w:sdtContent>
      </w:sdt>
      <w:r w:rsidRPr="00FE3051">
        <w:t xml:space="preserve"> </w:t>
      </w:r>
      <w:r w:rsidRPr="00FE3051" w:rsidR="00416974">
        <w:t>Are you referring there to the risk that a vaccine could</w:t>
      </w:r>
      <w:r w:rsidRPr="00FE3051">
        <w:t>, at some later date,</w:t>
      </w:r>
      <w:r w:rsidRPr="00FE3051" w:rsidR="00416974">
        <w:t xml:space="preserve"> cause harm to the person taking it</w:t>
      </w:r>
      <w:r w:rsidRPr="00FE3051">
        <w:t>?</w:t>
      </w:r>
    </w:p>
    <w:p w:rsidR="00786C01" w:rsidRPr="00FE3051" w:rsidP="006A3FCA">
      <w:pPr>
        <w:pStyle w:val="Question"/>
        <w:numPr>
          <w:ilvl w:val="0"/>
          <w:numId w:val="0"/>
        </w:numPr>
        <w:ind w:left="794"/>
      </w:pPr>
      <w:sdt>
        <w:sdtPr>
          <w:alias w:val="Member"/>
          <w:tag w:val="&lt;Member mnisId='249' dodsId='25708'&gt;"/>
          <w:id w:val="1282611720"/>
          <w:placeholder>
            <w:docPart w:val="DefaultPlaceholder_-1854013440"/>
          </w:placeholder>
          <w:richText/>
        </w:sdtPr>
        <w:sdtContent>
          <w:r w:rsidRPr="00FE3051">
            <w:rPr>
              <w:b/>
            </w:rPr>
            <w:t>Sir Geoffrey Clifton-Brown:</w:t>
          </w:r>
        </w:sdtContent>
      </w:sdt>
      <w:r w:rsidRPr="00FE3051">
        <w:t xml:space="preserve"> That is correct.</w:t>
      </w:r>
    </w:p>
    <w:p w:rsidR="00B67335" w:rsidRPr="00FE3051" w:rsidP="00786C01">
      <w:pPr>
        <w:pStyle w:val="Answer"/>
      </w:pPr>
      <w:sdt>
        <w:sdtPr>
          <w:alias w:val="Witness"/>
          <w:id w:val="1278833315"/>
          <w:placeholder>
            <w:docPart w:val="DefaultPlaceholder_-1854013440"/>
          </w:placeholder>
          <w:richText/>
        </w:sdtPr>
        <w:sdtContent>
          <w:r w:rsidRPr="00FE3051" w:rsidR="002354A0">
            <w:rPr>
              <w:b/>
              <w:i/>
            </w:rPr>
            <w:t>Sir Alex Chisholm:</w:t>
          </w:r>
        </w:sdtContent>
      </w:sdt>
      <w:r w:rsidRPr="00FE3051" w:rsidR="00786C01">
        <w:t xml:space="preserve"> T</w:t>
      </w:r>
      <w:r w:rsidRPr="00FE3051" w:rsidR="00416974">
        <w:t>his is not my specialist area</w:t>
      </w:r>
      <w:r w:rsidRPr="00FE3051" w:rsidR="006A3FCA">
        <w:t>, but I think that the situation is—</w:t>
      </w:r>
      <w:r w:rsidRPr="00FE3051" w:rsidR="00416974">
        <w:t>I will write after</w:t>
      </w:r>
      <w:r w:rsidRPr="00FE3051" w:rsidR="00786C01">
        <w:t>wards</w:t>
      </w:r>
      <w:r w:rsidRPr="00FE3051" w:rsidR="00416974">
        <w:t xml:space="preserve"> if I have made a mistak</w:t>
      </w:r>
      <w:r w:rsidRPr="00FE3051" w:rsidR="006A3FCA">
        <w:t>e—</w:t>
      </w:r>
      <w:r w:rsidRPr="00FE3051" w:rsidR="00416974">
        <w:t>that</w:t>
      </w:r>
      <w:r w:rsidRPr="00FE3051" w:rsidR="00786C01">
        <w:t>,</w:t>
      </w:r>
      <w:r w:rsidRPr="00FE3051" w:rsidR="00416974">
        <w:t xml:space="preserve"> at the time at which the initial</w:t>
      </w:r>
      <w:r w:rsidRPr="00FE3051" w:rsidR="00786C01">
        <w:t>,</w:t>
      </w:r>
      <w:r w:rsidRPr="00FE3051" w:rsidR="00416974">
        <w:t xml:space="preserve"> most promising vaccines were being developed, none of the vaccine providers w</w:t>
      </w:r>
      <w:r w:rsidRPr="00FE3051" w:rsidR="006A3FCA">
        <w:t>as</w:t>
      </w:r>
      <w:r w:rsidRPr="00FE3051" w:rsidR="00416974">
        <w:t xml:space="preserve"> prepared to license it for use</w:t>
      </w:r>
      <w:r w:rsidRPr="00FE3051" w:rsidR="00786C01">
        <w:t xml:space="preserve"> by the Government </w:t>
      </w:r>
      <w:r w:rsidRPr="00FE3051" w:rsidR="00416974">
        <w:t>unless there was such an assurance given, because we were trying to do things at incredible pace</w:t>
      </w:r>
      <w:r w:rsidRPr="00FE3051" w:rsidR="00786C01">
        <w:t>.</w:t>
      </w:r>
      <w:r w:rsidRPr="00FE3051" w:rsidR="00416974">
        <w:t xml:space="preserve"> </w:t>
      </w:r>
      <w:r w:rsidRPr="00FE3051" w:rsidR="00786C01">
        <w:t>T</w:t>
      </w:r>
      <w:r w:rsidRPr="00FE3051" w:rsidR="00416974">
        <w:t xml:space="preserve">he normal process of testing </w:t>
      </w:r>
      <w:r w:rsidRPr="00FE3051" w:rsidR="00786C01">
        <w:t xml:space="preserve">would </w:t>
      </w:r>
      <w:r w:rsidRPr="00FE3051" w:rsidR="006A3FCA">
        <w:t xml:space="preserve">go </w:t>
      </w:r>
      <w:r w:rsidRPr="00FE3051" w:rsidR="00416974">
        <w:t xml:space="preserve">through multiple levels, which </w:t>
      </w:r>
      <w:r w:rsidRPr="00FE3051" w:rsidR="00786C01">
        <w:t xml:space="preserve">would </w:t>
      </w:r>
      <w:r w:rsidRPr="00FE3051" w:rsidR="00416974">
        <w:t>take several months or even years</w:t>
      </w:r>
      <w:r w:rsidRPr="00FE3051" w:rsidR="00786C01">
        <w:t>.</w:t>
      </w:r>
      <w:r w:rsidRPr="00FE3051" w:rsidR="00416974">
        <w:t xml:space="preserve"> </w:t>
      </w:r>
    </w:p>
    <w:p w:rsidR="00786C01" w:rsidRPr="00FE3051" w:rsidP="00786C01">
      <w:pPr>
        <w:pStyle w:val="Answer"/>
      </w:pPr>
      <w:r w:rsidRPr="00FE3051">
        <w:t>G</w:t>
      </w:r>
      <w:r w:rsidRPr="00FE3051" w:rsidR="00416974">
        <w:t>iven that the backdrop was a high proportion of mortality as a consequence</w:t>
      </w:r>
      <w:r w:rsidRPr="00FE3051">
        <w:t>,</w:t>
      </w:r>
      <w:r w:rsidRPr="00FE3051" w:rsidR="00416974">
        <w:t xml:space="preserve"> </w:t>
      </w:r>
      <w:r w:rsidRPr="00FE3051" w:rsidR="006A3FCA">
        <w:t>t</w:t>
      </w:r>
      <w:r w:rsidRPr="00FE3051" w:rsidR="00416974">
        <w:t xml:space="preserve">he Government said, </w:t>
      </w:r>
      <w:r w:rsidRPr="00FE3051">
        <w:t>“W</w:t>
      </w:r>
      <w:r w:rsidRPr="00FE3051" w:rsidR="00416974">
        <w:t xml:space="preserve">e accept that </w:t>
      </w:r>
      <w:r w:rsidRPr="00FE3051">
        <w:t xml:space="preserve">it </w:t>
      </w:r>
      <w:r w:rsidRPr="00FE3051" w:rsidR="00416974">
        <w:t>is for the state to take that risk</w:t>
      </w:r>
      <w:r w:rsidR="00CE4FC8">
        <w:t>,</w:t>
      </w:r>
      <w:r w:rsidRPr="00FE3051" w:rsidR="00416974">
        <w:t xml:space="preserve"> and that no company should do so</w:t>
      </w:r>
      <w:r w:rsidRPr="00FE3051">
        <w:t>.</w:t>
      </w:r>
      <w:r w:rsidRPr="00FE3051" w:rsidR="00416974">
        <w:t xml:space="preserve"> </w:t>
      </w:r>
      <w:r w:rsidRPr="00FE3051">
        <w:t xml:space="preserve">If </w:t>
      </w:r>
      <w:r w:rsidRPr="00FE3051" w:rsidR="00416974">
        <w:t>we insist on the company doing so, we will have no vaccine</w:t>
      </w:r>
      <w:r w:rsidRPr="00FE3051">
        <w:t>s</w:t>
      </w:r>
      <w:r w:rsidRPr="00FE3051" w:rsidR="00416974">
        <w:t xml:space="preserve">, </w:t>
      </w:r>
      <w:r w:rsidRPr="00FE3051">
        <w:t xml:space="preserve">which </w:t>
      </w:r>
      <w:r w:rsidRPr="00FE3051" w:rsidR="00416974">
        <w:t>would not be a good outcome</w:t>
      </w:r>
      <w:r w:rsidR="00CE4FC8">
        <w:t>.</w:t>
      </w:r>
      <w:r w:rsidRPr="00FE3051">
        <w:t>” T</w:t>
      </w:r>
      <w:r w:rsidRPr="00FE3051" w:rsidR="00416974">
        <w:t>hat is essentially</w:t>
      </w:r>
      <w:r w:rsidRPr="00FE3051">
        <w:t xml:space="preserve"> why </w:t>
      </w:r>
      <w:r w:rsidR="00CE4FC8">
        <w:t xml:space="preserve">that </w:t>
      </w:r>
      <w:r w:rsidRPr="00FE3051" w:rsidR="00416974">
        <w:t>was.</w:t>
      </w:r>
    </w:p>
    <w:p w:rsidR="00786C01" w:rsidRPr="00FE3051" w:rsidP="00786C01">
      <w:pPr>
        <w:pStyle w:val="Answer"/>
      </w:pPr>
      <w:r w:rsidRPr="00FE3051">
        <w:t>E</w:t>
      </w:r>
      <w:r w:rsidRPr="00FE3051" w:rsidR="00416974">
        <w:t xml:space="preserve">ven knowing that, I do not think </w:t>
      </w:r>
      <w:r w:rsidRPr="00FE3051">
        <w:t xml:space="preserve">that </w:t>
      </w:r>
      <w:r w:rsidRPr="00FE3051" w:rsidR="00416974">
        <w:t xml:space="preserve">there is something to protect us in future from that same situation </w:t>
      </w:r>
      <w:r w:rsidRPr="00FE3051">
        <w:t>a</w:t>
      </w:r>
      <w:r w:rsidRPr="00FE3051" w:rsidR="00416974">
        <w:t>rising</w:t>
      </w:r>
      <w:r w:rsidRPr="00FE3051">
        <w:t>.</w:t>
      </w:r>
      <w:r w:rsidRPr="00FE3051" w:rsidR="00416974">
        <w:t xml:space="preserve"> </w:t>
      </w:r>
      <w:r w:rsidRPr="00FE3051">
        <w:t>T</w:t>
      </w:r>
      <w:r w:rsidRPr="00FE3051" w:rsidR="00416974">
        <w:t xml:space="preserve">here is a level of risk that </w:t>
      </w:r>
      <w:r w:rsidR="00CE4FC8">
        <w:t xml:space="preserve">it </w:t>
      </w:r>
      <w:r w:rsidRPr="00FE3051" w:rsidR="00416974">
        <w:t xml:space="preserve">is better for the state to hold than the individual private company, especially </w:t>
      </w:r>
      <w:r w:rsidR="00CE4FC8">
        <w:t xml:space="preserve">as </w:t>
      </w:r>
      <w:r w:rsidRPr="00FE3051" w:rsidR="00416974">
        <w:t xml:space="preserve">our lead provider was </w:t>
      </w:r>
      <w:r w:rsidR="00CE4FC8">
        <w:t>at the time acting</w:t>
      </w:r>
      <w:r w:rsidRPr="00FE3051" w:rsidR="00416974">
        <w:t xml:space="preserve"> on a cost basis</w:t>
      </w:r>
      <w:r w:rsidRPr="00FE3051" w:rsidR="00B67335">
        <w:t>, essentially,</w:t>
      </w:r>
      <w:r w:rsidRPr="00FE3051" w:rsidR="00416974">
        <w:t xml:space="preserve"> rather than a profit maximisation basis.</w:t>
      </w:r>
    </w:p>
    <w:p w:rsidR="0031780E" w:rsidRPr="00FE3051" w:rsidP="00786C01">
      <w:pPr>
        <w:pStyle w:val="Question"/>
      </w:pPr>
      <w:sdt>
        <w:sdtPr>
          <w:alias w:val="Member"/>
          <w:tag w:val="&lt;Member mnisId='4466' dodsId='74701'&gt;"/>
          <w:id w:val="12658278"/>
          <w:placeholder>
            <w:docPart w:val="DefaultPlaceholder_-1854013440"/>
          </w:placeholder>
          <w:richText/>
        </w:sdtPr>
        <w:sdtContent>
          <w:r w:rsidRPr="00FE3051" w:rsidR="00786C01">
            <w:rPr>
              <w:b/>
            </w:rPr>
            <w:t>Peter Grant:</w:t>
          </w:r>
        </w:sdtContent>
      </w:sdt>
      <w:r w:rsidRPr="00FE3051" w:rsidR="00786C01">
        <w:t xml:space="preserve"> </w:t>
      </w:r>
      <w:r w:rsidRPr="00FE3051">
        <w:t xml:space="preserve">Mr Tse, you were </w:t>
      </w:r>
      <w:r w:rsidRPr="00FE3051" w:rsidR="00416974">
        <w:t xml:space="preserve">responding to the Chair on the </w:t>
      </w:r>
      <w:r w:rsidRPr="00FE3051" w:rsidR="00770053">
        <w:t>number</w:t>
      </w:r>
      <w:r w:rsidRPr="00FE3051" w:rsidR="00416974">
        <w:t xml:space="preserve"> of cont</w:t>
      </w:r>
      <w:r w:rsidRPr="00FE3051" w:rsidR="00B67335">
        <w:t>r</w:t>
      </w:r>
      <w:r w:rsidRPr="00FE3051" w:rsidR="00416974">
        <w:t>act</w:t>
      </w:r>
      <w:r w:rsidRPr="00FE3051" w:rsidR="00B67335">
        <w:t>s</w:t>
      </w:r>
      <w:r w:rsidRPr="00FE3051" w:rsidR="00416974">
        <w:t xml:space="preserve"> going to small and medium-sized </w:t>
      </w:r>
      <w:r w:rsidRPr="00FE3051">
        <w:t>enterprises</w:t>
      </w:r>
      <w:r w:rsidRPr="00FE3051" w:rsidR="00416974">
        <w:t xml:space="preserve">, and you made the valid point that </w:t>
      </w:r>
      <w:r w:rsidRPr="00FE3051" w:rsidR="00770053">
        <w:t xml:space="preserve">sometimes </w:t>
      </w:r>
      <w:r w:rsidRPr="00FE3051" w:rsidR="00416974">
        <w:t xml:space="preserve">the headline award is to a big firm, but that </w:t>
      </w:r>
      <w:r w:rsidRPr="00FE3051">
        <w:t xml:space="preserve">then </w:t>
      </w:r>
      <w:r w:rsidRPr="00FE3051" w:rsidR="00416974">
        <w:t xml:space="preserve">gets subcontracted out to smaller firms. Do you </w:t>
      </w:r>
      <w:r w:rsidRPr="00FE3051">
        <w:t xml:space="preserve">keep </w:t>
      </w:r>
      <w:r w:rsidRPr="00FE3051" w:rsidR="00416974">
        <w:t xml:space="preserve">reliable data so that we are able to </w:t>
      </w:r>
      <w:r w:rsidRPr="00FE3051">
        <w:t>say,</w:t>
      </w:r>
      <w:r w:rsidRPr="00FE3051" w:rsidR="00416974">
        <w:t xml:space="preserve"> </w:t>
      </w:r>
      <w:r w:rsidRPr="00FE3051">
        <w:t>“O</w:t>
      </w:r>
      <w:r w:rsidRPr="00FE3051" w:rsidR="00416974">
        <w:t xml:space="preserve">ut of a </w:t>
      </w:r>
      <w:r w:rsidRPr="00FE3051">
        <w:t xml:space="preserve">£50 million </w:t>
      </w:r>
      <w:r w:rsidRPr="00FE3051" w:rsidR="00416974">
        <w:t>cont</w:t>
      </w:r>
      <w:r w:rsidRPr="00FE3051">
        <w:t>r</w:t>
      </w:r>
      <w:r w:rsidRPr="00FE3051" w:rsidR="00416974">
        <w:t xml:space="preserve">act </w:t>
      </w:r>
      <w:r w:rsidRPr="00FE3051">
        <w:t>awarded to a big firm</w:t>
      </w:r>
      <w:r w:rsidRPr="00FE3051" w:rsidR="00416974">
        <w:t xml:space="preserve">, </w:t>
      </w:r>
      <w:r w:rsidRPr="00FE3051" w:rsidR="00B67335">
        <w:t>this</w:t>
      </w:r>
      <w:r w:rsidRPr="00FE3051" w:rsidR="00770053">
        <w:t xml:space="preserve"> is how</w:t>
      </w:r>
      <w:r w:rsidRPr="00FE3051" w:rsidR="00B67335">
        <w:t xml:space="preserve"> </w:t>
      </w:r>
      <w:r w:rsidRPr="00FE3051" w:rsidR="00416974">
        <w:t>much has gone to small businesses</w:t>
      </w:r>
      <w:r w:rsidRPr="00FE3051">
        <w:t>”?</w:t>
      </w:r>
    </w:p>
    <w:p w:rsidR="0031780E" w:rsidRPr="00FE3051" w:rsidP="0031780E">
      <w:pPr>
        <w:pStyle w:val="Answer"/>
      </w:pPr>
      <w:sdt>
        <w:sdtPr>
          <w:alias w:val="Witness"/>
          <w:id w:val="351618465"/>
          <w:placeholder>
            <w:docPart w:val="DefaultPlaceholder_-1854013440"/>
          </w:placeholder>
          <w:richText/>
        </w:sdtPr>
        <w:sdtContent>
          <w:r w:rsidRPr="00FE3051" w:rsidR="002354A0">
            <w:rPr>
              <w:b/>
              <w:i/>
            </w:rPr>
            <w:t>Simon Tse:</w:t>
          </w:r>
        </w:sdtContent>
      </w:sdt>
      <w:r w:rsidRPr="00FE3051">
        <w:t xml:space="preserve"> No, </w:t>
      </w:r>
      <w:r w:rsidRPr="00FE3051" w:rsidR="00416974">
        <w:t>I do not. The only data I hold is</w:t>
      </w:r>
      <w:r w:rsidR="00CE4FC8">
        <w:t xml:space="preserve"> on</w:t>
      </w:r>
      <w:r w:rsidRPr="00FE3051" w:rsidR="00416974">
        <w:t xml:space="preserve"> how much spend has gone through the main framework authority.</w:t>
      </w:r>
      <w:r w:rsidRPr="00FE3051">
        <w:t xml:space="preserve"> I</w:t>
      </w:r>
      <w:r w:rsidRPr="00FE3051" w:rsidR="00416974">
        <w:t xml:space="preserve">n the SME world, if I take last year’s numbers, </w:t>
      </w:r>
      <w:r w:rsidRPr="00FE3051">
        <w:t>I can tell you that, of the £</w:t>
      </w:r>
      <w:r w:rsidRPr="00FE3051" w:rsidR="00416974">
        <w:t xml:space="preserve">31 billion of spend </w:t>
      </w:r>
      <w:r w:rsidRPr="00FE3051">
        <w:t xml:space="preserve">through </w:t>
      </w:r>
      <w:r w:rsidRPr="00FE3051" w:rsidR="00416974">
        <w:t xml:space="preserve">our commercial agreements, </w:t>
      </w:r>
      <w:r w:rsidRPr="00FE3051" w:rsidR="00770053">
        <w:t xml:space="preserve">about </w:t>
      </w:r>
      <w:r w:rsidRPr="00FE3051" w:rsidR="00416974">
        <w:t>14%</w:t>
      </w:r>
      <w:r w:rsidRPr="00FE3051" w:rsidR="00770053">
        <w:t xml:space="preserve">, </w:t>
      </w:r>
      <w:r w:rsidRPr="00FE3051">
        <w:t>£4.2 billion</w:t>
      </w:r>
      <w:r w:rsidRPr="00FE3051" w:rsidR="00770053">
        <w:t>,</w:t>
      </w:r>
      <w:r w:rsidRPr="00FE3051">
        <w:t xml:space="preserve"> </w:t>
      </w:r>
      <w:r w:rsidRPr="00FE3051" w:rsidR="00416974">
        <w:t xml:space="preserve">went to SMEs but </w:t>
      </w:r>
      <w:r w:rsidR="00CE4FC8">
        <w:t xml:space="preserve">was </w:t>
      </w:r>
      <w:r w:rsidRPr="00FE3051" w:rsidR="00416974">
        <w:t>on our commercial agreements. What I cannot tell you is what that supply chain look</w:t>
      </w:r>
      <w:r w:rsidRPr="00FE3051">
        <w:t>s</w:t>
      </w:r>
      <w:r w:rsidRPr="00FE3051" w:rsidR="00416974">
        <w:t xml:space="preserve"> like further down</w:t>
      </w:r>
      <w:r w:rsidRPr="00FE3051">
        <w:t>.</w:t>
      </w:r>
      <w:r w:rsidRPr="00FE3051" w:rsidR="00416974">
        <w:t xml:space="preserve"> </w:t>
      </w:r>
      <w:r w:rsidRPr="00FE3051" w:rsidR="00770053">
        <w:t xml:space="preserve">I do not think the </w:t>
      </w:r>
      <w:r w:rsidRPr="00FE3051" w:rsidR="00416974">
        <w:t xml:space="preserve">transparency piece, </w:t>
      </w:r>
      <w:r w:rsidRPr="00FE3051">
        <w:t>Gareth</w:t>
      </w:r>
      <w:r w:rsidRPr="00FE3051" w:rsidR="00416974">
        <w:t>, gets to that level of detail.</w:t>
      </w:r>
    </w:p>
    <w:p w:rsidR="00416974" w:rsidRPr="00FE3051" w:rsidP="0031780E">
      <w:pPr>
        <w:pStyle w:val="Answer"/>
      </w:pPr>
      <w:sdt>
        <w:sdtPr>
          <w:alias w:val="Witness"/>
          <w:id w:val="136538297"/>
          <w:placeholder>
            <w:docPart w:val="DefaultPlaceholder_-1854013440"/>
          </w:placeholder>
          <w:richText/>
        </w:sdtPr>
        <w:sdtContent>
          <w:r w:rsidRPr="00FE3051" w:rsidR="002354A0">
            <w:rPr>
              <w:b/>
              <w:i/>
            </w:rPr>
            <w:t>Gareth Rhys Williams:</w:t>
          </w:r>
        </w:sdtContent>
      </w:sdt>
      <w:r w:rsidRPr="00FE3051" w:rsidR="0031780E">
        <w:t xml:space="preserve"> </w:t>
      </w:r>
      <w:r w:rsidRPr="00FE3051">
        <w:t xml:space="preserve">No, I do not think </w:t>
      </w:r>
      <w:r w:rsidRPr="00FE3051" w:rsidR="0031780E">
        <w:t xml:space="preserve">that </w:t>
      </w:r>
      <w:r w:rsidRPr="00FE3051">
        <w:t xml:space="preserve">it would </w:t>
      </w:r>
      <w:r w:rsidRPr="00FE3051" w:rsidR="0031780E">
        <w:t xml:space="preserve">help </w:t>
      </w:r>
      <w:r w:rsidRPr="00FE3051">
        <w:t>answer</w:t>
      </w:r>
      <w:r w:rsidRPr="00FE3051" w:rsidR="0031780E">
        <w:t xml:space="preserve"> </w:t>
      </w:r>
      <w:r w:rsidRPr="00FE3051">
        <w:t xml:space="preserve">Mr </w:t>
      </w:r>
      <w:r w:rsidRPr="00FE3051" w:rsidR="0031780E">
        <w:t xml:space="preserve">Grant’s </w:t>
      </w:r>
      <w:r w:rsidRPr="00FE3051">
        <w:t>question.</w:t>
      </w:r>
    </w:p>
    <w:p w:rsidR="00416974" w:rsidRPr="00FE3051" w:rsidP="00416974">
      <w:pPr>
        <w:pStyle w:val="Question"/>
      </w:pPr>
      <w:sdt>
        <w:sdtPr>
          <w:alias w:val="Member"/>
          <w:tag w:val="&lt;Member mnisId='4466' dodsId='74701'&gt;"/>
          <w:id w:val="2131737264"/>
          <w:placeholder>
            <w:docPart w:val="DefaultPlaceholder_-1854013440"/>
          </w:placeholder>
          <w:richText/>
        </w:sdtPr>
        <w:sdtContent>
          <w:r w:rsidRPr="00FE3051" w:rsidR="0031780E">
            <w:rPr>
              <w:b/>
            </w:rPr>
            <w:t>Peter Grant:</w:t>
          </w:r>
        </w:sdtContent>
      </w:sdt>
      <w:r w:rsidRPr="00FE3051" w:rsidR="0031780E">
        <w:t xml:space="preserve"> </w:t>
      </w:r>
      <w:r w:rsidRPr="00FE3051">
        <w:t xml:space="preserve">This one may be better for </w:t>
      </w:r>
      <w:r w:rsidRPr="00FE3051" w:rsidR="0031780E">
        <w:t>you,</w:t>
      </w:r>
      <w:r w:rsidRPr="00FE3051">
        <w:t xml:space="preserve"> Mr </w:t>
      </w:r>
      <w:r w:rsidRPr="00FE3051" w:rsidR="0031780E">
        <w:t xml:space="preserve">Rhys Williams, although, Mr Tse, feel </w:t>
      </w:r>
      <w:r w:rsidRPr="00FE3051">
        <w:t>free to answer</w:t>
      </w:r>
      <w:r w:rsidRPr="00FE3051" w:rsidR="0031780E">
        <w:t xml:space="preserve"> it</w:t>
      </w:r>
      <w:r w:rsidRPr="00FE3051">
        <w:t xml:space="preserve">. </w:t>
      </w:r>
      <w:r w:rsidRPr="00FE3051" w:rsidR="0031780E">
        <w:t xml:space="preserve">The NAO </w:t>
      </w:r>
      <w:r w:rsidRPr="00FE3051">
        <w:t>briefing that we have received</w:t>
      </w:r>
      <w:r w:rsidRPr="00FE3051" w:rsidR="0031780E">
        <w:t xml:space="preserve"> l</w:t>
      </w:r>
      <w:r w:rsidRPr="00FE3051">
        <w:t>ists the percentage of cont</w:t>
      </w:r>
      <w:r w:rsidRPr="00FE3051" w:rsidR="0031780E">
        <w:t>r</w:t>
      </w:r>
      <w:r w:rsidRPr="00FE3051">
        <w:t>act</w:t>
      </w:r>
      <w:r w:rsidRPr="00FE3051" w:rsidR="0031780E">
        <w:t xml:space="preserve"> </w:t>
      </w:r>
      <w:r w:rsidRPr="00FE3051">
        <w:t>s</w:t>
      </w:r>
      <w:r w:rsidRPr="00FE3051" w:rsidR="0031780E">
        <w:t>pend</w:t>
      </w:r>
      <w:r w:rsidRPr="00FE3051">
        <w:t xml:space="preserve"> by </w:t>
      </w:r>
      <w:r w:rsidRPr="00FE3051" w:rsidR="0031780E">
        <w:t>D</w:t>
      </w:r>
      <w:r w:rsidRPr="00FE3051">
        <w:t xml:space="preserve">epartment that goes to SMEs. It is typically around </w:t>
      </w:r>
      <w:r w:rsidRPr="00FE3051" w:rsidR="0031780E">
        <w:t xml:space="preserve">30% to </w:t>
      </w:r>
      <w:r w:rsidRPr="00FE3051">
        <w:t xml:space="preserve">35%. For </w:t>
      </w:r>
      <w:r w:rsidRPr="00FE3051" w:rsidR="00B67335">
        <w:t xml:space="preserve">the </w:t>
      </w:r>
      <w:r w:rsidRPr="00FE3051">
        <w:t>Department of Health and Social Care</w:t>
      </w:r>
      <w:r w:rsidRPr="00FE3051" w:rsidR="0031780E">
        <w:t>,</w:t>
      </w:r>
      <w:r w:rsidRPr="00FE3051">
        <w:t xml:space="preserve"> it is down to 17%. The Scottish Government’s figures overall are 78% of </w:t>
      </w:r>
      <w:r w:rsidRPr="00FE3051" w:rsidR="0031780E">
        <w:t xml:space="preserve">contracts </w:t>
      </w:r>
      <w:r w:rsidRPr="00FE3051">
        <w:t xml:space="preserve">and 84% of </w:t>
      </w:r>
      <w:r w:rsidRPr="00FE3051" w:rsidR="0031780E">
        <w:t xml:space="preserve">contract </w:t>
      </w:r>
      <w:r w:rsidRPr="00FE3051">
        <w:t xml:space="preserve">value. What work have you done to understand </w:t>
      </w:r>
      <w:r w:rsidRPr="00FE3051" w:rsidR="0031780E">
        <w:t xml:space="preserve">why there is </w:t>
      </w:r>
      <w:r w:rsidRPr="00FE3051">
        <w:t>such a huge difference?</w:t>
      </w:r>
    </w:p>
    <w:p w:rsidR="0031780E" w:rsidRPr="00FE3051" w:rsidP="0031780E">
      <w:pPr>
        <w:pStyle w:val="Answer"/>
      </w:pPr>
      <w:sdt>
        <w:sdtPr>
          <w:alias w:val="Witness"/>
          <w:id w:val="101850514"/>
          <w:placeholder>
            <w:docPart w:val="DefaultPlaceholder_-1854013440"/>
          </w:placeholder>
          <w:richText/>
        </w:sdtPr>
        <w:sdtContent>
          <w:r w:rsidRPr="00FE3051" w:rsidR="002354A0">
            <w:rPr>
              <w:b/>
              <w:i/>
            </w:rPr>
            <w:t>Gareth Rhys Williams:</w:t>
          </w:r>
        </w:sdtContent>
      </w:sdt>
      <w:r w:rsidRPr="00FE3051">
        <w:t xml:space="preserve"> That </w:t>
      </w:r>
      <w:r w:rsidRPr="00FE3051" w:rsidR="00416974">
        <w:t xml:space="preserve">is a great question. Nick Ford, who is the </w:t>
      </w:r>
      <w:r w:rsidRPr="00FE3051">
        <w:t>Scottish Government p</w:t>
      </w:r>
      <w:r w:rsidRPr="00FE3051" w:rsidR="00416974">
        <w:t xml:space="preserve">rocurement </w:t>
      </w:r>
      <w:r w:rsidRPr="00FE3051">
        <w:t>d</w:t>
      </w:r>
      <w:r w:rsidRPr="00FE3051" w:rsidR="00416974">
        <w:t xml:space="preserve">irector, used to be the procurement director in </w:t>
      </w:r>
      <w:r w:rsidRPr="00FE3051">
        <w:t>DFID and used to work for me,</w:t>
      </w:r>
      <w:r w:rsidRPr="00FE3051" w:rsidR="00416974">
        <w:t xml:space="preserve"> so we are tied up quite tight. It is fair to say </w:t>
      </w:r>
      <w:r w:rsidRPr="00FE3051">
        <w:t xml:space="preserve">that </w:t>
      </w:r>
      <w:r w:rsidRPr="00FE3051" w:rsidR="00416974">
        <w:t>the Scottish Government ha</w:t>
      </w:r>
      <w:r w:rsidRPr="00FE3051">
        <w:t>ve</w:t>
      </w:r>
      <w:r w:rsidRPr="00FE3051" w:rsidR="00416974">
        <w:t xml:space="preserve"> done some clever things there</w:t>
      </w:r>
      <w:r w:rsidRPr="00FE3051">
        <w:t>,</w:t>
      </w:r>
      <w:r w:rsidRPr="00FE3051" w:rsidR="00416974">
        <w:t xml:space="preserve"> some of which are built into our new build.</w:t>
      </w:r>
    </w:p>
    <w:p w:rsidR="0031780E" w:rsidRPr="00FE3051" w:rsidP="0031780E">
      <w:pPr>
        <w:pStyle w:val="Answer"/>
      </w:pPr>
      <w:r w:rsidRPr="00FE3051">
        <w:t xml:space="preserve">There </w:t>
      </w:r>
      <w:r w:rsidRPr="00FE3051">
        <w:t xml:space="preserve">are </w:t>
      </w:r>
      <w:r w:rsidRPr="00FE3051">
        <w:t xml:space="preserve">two sides. </w:t>
      </w:r>
      <w:r w:rsidRPr="00FE3051" w:rsidR="00770053">
        <w:t>First,</w:t>
      </w:r>
      <w:r w:rsidRPr="00FE3051">
        <w:t xml:space="preserve"> how do we make life easier for the SME to be successful</w:t>
      </w:r>
      <w:r w:rsidRPr="00FE3051">
        <w:t>?</w:t>
      </w:r>
      <w:r w:rsidRPr="00FE3051">
        <w:t xml:space="preserve"> We have touched on some of them. The single database</w:t>
      </w:r>
      <w:r w:rsidRPr="00FE3051">
        <w:t>—</w:t>
      </w:r>
      <w:r w:rsidR="00CE4FC8">
        <w:t>"</w:t>
      </w:r>
      <w:r w:rsidRPr="00FE3051">
        <w:t>tell us once</w:t>
      </w:r>
      <w:r w:rsidR="00CE4FC8">
        <w:t>”</w:t>
      </w:r>
      <w:r w:rsidRPr="00FE3051">
        <w:t>—</w:t>
      </w:r>
      <w:r w:rsidRPr="00FE3051">
        <w:t>will</w:t>
      </w:r>
      <w:r w:rsidRPr="00FE3051">
        <w:t xml:space="preserve"> </w:t>
      </w:r>
      <w:r w:rsidRPr="00FE3051">
        <w:t xml:space="preserve">be a big step forwards in that respect. The other thing is </w:t>
      </w:r>
      <w:r w:rsidRPr="00FE3051">
        <w:t xml:space="preserve">two </w:t>
      </w:r>
      <w:r w:rsidRPr="00FE3051">
        <w:t>entities that are buying different things.</w:t>
      </w:r>
      <w:r w:rsidRPr="00FE3051">
        <w:t xml:space="preserve"> Aircraft carriers are—</w:t>
      </w:r>
    </w:p>
    <w:p w:rsidR="00416974" w:rsidRPr="00FE3051" w:rsidP="0031780E">
      <w:pPr>
        <w:pStyle w:val="Question"/>
      </w:pPr>
      <w:sdt>
        <w:sdtPr>
          <w:alias w:val="Member"/>
          <w:tag w:val="&lt;Member mnisId='4466' dodsId='74701'&gt;"/>
          <w:id w:val="-1859573586"/>
          <w:placeholder>
            <w:docPart w:val="DefaultPlaceholder_-1854013440"/>
          </w:placeholder>
          <w:richText/>
        </w:sdtPr>
        <w:sdtContent>
          <w:r w:rsidRPr="00FE3051" w:rsidR="0031780E">
            <w:rPr>
              <w:b/>
            </w:rPr>
            <w:t>Peter Grant:</w:t>
          </w:r>
        </w:sdtContent>
      </w:sdt>
      <w:r w:rsidRPr="00FE3051" w:rsidR="0031780E">
        <w:t xml:space="preserve"> </w:t>
      </w:r>
      <w:r w:rsidRPr="00FE3051">
        <w:t xml:space="preserve">I quoted </w:t>
      </w:r>
      <w:r w:rsidRPr="00FE3051" w:rsidR="0031780E">
        <w:t xml:space="preserve">four UK Departments that </w:t>
      </w:r>
      <w:r w:rsidRPr="00FE3051">
        <w:t xml:space="preserve">predominantly </w:t>
      </w:r>
      <w:r w:rsidRPr="00FE3051" w:rsidR="0031780E">
        <w:t xml:space="preserve">carry out </w:t>
      </w:r>
      <w:r w:rsidRPr="00FE3051">
        <w:t xml:space="preserve">devolved functions </w:t>
      </w:r>
      <w:r w:rsidRPr="00FE3051" w:rsidR="0031780E">
        <w:t xml:space="preserve">in Scotland: health, </w:t>
      </w:r>
      <w:r w:rsidRPr="00FE3051">
        <w:t xml:space="preserve">social </w:t>
      </w:r>
      <w:r w:rsidRPr="00FE3051" w:rsidR="0031780E">
        <w:t>c</w:t>
      </w:r>
      <w:r w:rsidRPr="00FE3051">
        <w:t xml:space="preserve">are, </w:t>
      </w:r>
      <w:r w:rsidRPr="00FE3051" w:rsidR="0031780E">
        <w:t>e</w:t>
      </w:r>
      <w:r w:rsidRPr="00FE3051">
        <w:t xml:space="preserve">ducation and </w:t>
      </w:r>
      <w:r w:rsidRPr="00FE3051" w:rsidR="0031780E">
        <w:t>j</w:t>
      </w:r>
      <w:r w:rsidRPr="00FE3051">
        <w:t>ustice</w:t>
      </w:r>
      <w:r w:rsidRPr="00FE3051" w:rsidR="0031780E">
        <w:t>.</w:t>
      </w:r>
      <w:r w:rsidRPr="00FE3051">
        <w:t xml:space="preserve"> </w:t>
      </w:r>
      <w:r w:rsidRPr="00FE3051" w:rsidR="0031780E">
        <w:t xml:space="preserve">The </w:t>
      </w:r>
      <w:r w:rsidRPr="00FE3051">
        <w:t xml:space="preserve">Scottish </w:t>
      </w:r>
      <w:r w:rsidRPr="00FE3051" w:rsidR="0031780E">
        <w:t>h</w:t>
      </w:r>
      <w:r w:rsidRPr="00FE3051">
        <w:t xml:space="preserve">ealth </w:t>
      </w:r>
      <w:r w:rsidRPr="00FE3051" w:rsidR="0031780E">
        <w:t>s</w:t>
      </w:r>
      <w:r w:rsidRPr="00FE3051">
        <w:t xml:space="preserve">ervice and </w:t>
      </w:r>
      <w:r w:rsidRPr="00FE3051" w:rsidR="0031780E">
        <w:t xml:space="preserve">the </w:t>
      </w:r>
      <w:r w:rsidRPr="00FE3051">
        <w:t xml:space="preserve">UK </w:t>
      </w:r>
      <w:r w:rsidRPr="00FE3051" w:rsidR="0031780E">
        <w:t>h</w:t>
      </w:r>
      <w:r w:rsidRPr="00FE3051">
        <w:t xml:space="preserve">ealth </w:t>
      </w:r>
      <w:r w:rsidRPr="00FE3051" w:rsidR="0031780E">
        <w:t>s</w:t>
      </w:r>
      <w:r w:rsidRPr="00FE3051">
        <w:t xml:space="preserve">ervice do not build </w:t>
      </w:r>
      <w:r w:rsidRPr="00FE3051" w:rsidR="0031780E">
        <w:t>aircraft carriers.</w:t>
      </w:r>
    </w:p>
    <w:p w:rsidR="00416974" w:rsidRPr="00FE3051" w:rsidP="0031780E">
      <w:pPr>
        <w:pStyle w:val="Answer"/>
      </w:pPr>
      <w:sdt>
        <w:sdtPr>
          <w:alias w:val="Witness"/>
          <w:id w:val="-2141338359"/>
          <w:placeholder>
            <w:docPart w:val="DefaultPlaceholder_-1854013440"/>
          </w:placeholder>
          <w:richText/>
        </w:sdtPr>
        <w:sdtContent>
          <w:r w:rsidRPr="00FE3051" w:rsidR="002354A0">
            <w:rPr>
              <w:b/>
              <w:i/>
            </w:rPr>
            <w:t>Gareth Rhys Williams:</w:t>
          </w:r>
        </w:sdtContent>
      </w:sdt>
      <w:r w:rsidRPr="00FE3051" w:rsidR="0031780E">
        <w:t xml:space="preserve"> No, but I think that </w:t>
      </w:r>
      <w:r w:rsidRPr="00FE3051">
        <w:t xml:space="preserve">drugs </w:t>
      </w:r>
      <w:r w:rsidRPr="00FE3051" w:rsidR="0031780E">
        <w:t xml:space="preserve">are </w:t>
      </w:r>
      <w:r w:rsidRPr="00FE3051">
        <w:t xml:space="preserve">bought centrally. </w:t>
      </w:r>
      <w:r w:rsidRPr="00FE3051" w:rsidR="0031780E">
        <w:t>They come through DH</w:t>
      </w:r>
      <w:r w:rsidRPr="00FE3051">
        <w:t xml:space="preserve">, </w:t>
      </w:r>
      <w:r w:rsidRPr="00FE3051" w:rsidR="0031780E">
        <w:t xml:space="preserve">so </w:t>
      </w:r>
      <w:r w:rsidRPr="00FE3051">
        <w:t>a big chunk is not spent in a hospital trust. I am happy to compare those with the central procurement of larger items</w:t>
      </w:r>
      <w:r w:rsidRPr="00FE3051" w:rsidR="0031780E">
        <w:t>,</w:t>
      </w:r>
      <w:r w:rsidRPr="00FE3051">
        <w:t xml:space="preserve"> </w:t>
      </w:r>
      <w:r w:rsidRPr="00FE3051" w:rsidR="0031780E">
        <w:t xml:space="preserve">which </w:t>
      </w:r>
      <w:r w:rsidRPr="00FE3051">
        <w:t xml:space="preserve">tend not to be with </w:t>
      </w:r>
      <w:r w:rsidRPr="00FE3051" w:rsidR="0031780E">
        <w:t>SMEs</w:t>
      </w:r>
      <w:r w:rsidRPr="00FE3051">
        <w:t xml:space="preserve">, but I will happily take that </w:t>
      </w:r>
      <w:r w:rsidRPr="00FE3051" w:rsidR="0031780E">
        <w:t xml:space="preserve">away, </w:t>
      </w:r>
      <w:r w:rsidRPr="00FE3051">
        <w:t xml:space="preserve">talk to </w:t>
      </w:r>
      <w:r w:rsidRPr="00FE3051" w:rsidR="0031780E">
        <w:t xml:space="preserve">Nick </w:t>
      </w:r>
      <w:r w:rsidRPr="00FE3051">
        <w:t xml:space="preserve">and come back to </w:t>
      </w:r>
      <w:r w:rsidRPr="00FE3051" w:rsidR="0031780E">
        <w:t>you, in case I have missed anything.</w:t>
      </w:r>
    </w:p>
    <w:p w:rsidR="00416974" w:rsidRPr="00FE3051" w:rsidP="00416974">
      <w:pPr>
        <w:pStyle w:val="Question"/>
      </w:pPr>
      <w:sdt>
        <w:sdtPr>
          <w:alias w:val="Member"/>
          <w:tag w:val="&lt;Member mnisId='4466' dodsId='74701'&gt;"/>
          <w:id w:val="1627430875"/>
          <w:placeholder>
            <w:docPart w:val="DefaultPlaceholder_-1854013440"/>
          </w:placeholder>
          <w:richText/>
        </w:sdtPr>
        <w:sdtContent>
          <w:r w:rsidRPr="00FE3051" w:rsidR="0031780E">
            <w:rPr>
              <w:b/>
            </w:rPr>
            <w:t>Peter Grant:</w:t>
          </w:r>
        </w:sdtContent>
      </w:sdt>
      <w:r w:rsidRPr="00FE3051" w:rsidR="0031780E">
        <w:t xml:space="preserve"> My point in asking </w:t>
      </w:r>
      <w:r w:rsidRPr="00FE3051">
        <w:t xml:space="preserve">was to try to find out </w:t>
      </w:r>
      <w:r w:rsidRPr="00FE3051" w:rsidR="0031780E">
        <w:t xml:space="preserve">whether </w:t>
      </w:r>
      <w:r w:rsidRPr="00FE3051">
        <w:t>you had identif</w:t>
      </w:r>
      <w:r w:rsidRPr="00FE3051" w:rsidR="0031780E">
        <w:t>ied</w:t>
      </w:r>
      <w:r w:rsidRPr="00FE3051">
        <w:t xml:space="preserve"> that</w:t>
      </w:r>
      <w:r w:rsidRPr="00FE3051" w:rsidR="0031780E">
        <w:t>,</w:t>
      </w:r>
      <w:r w:rsidRPr="00FE3051">
        <w:t xml:space="preserve"> first of all</w:t>
      </w:r>
      <w:r w:rsidRPr="00FE3051" w:rsidR="0031780E">
        <w:t>,</w:t>
      </w:r>
      <w:r w:rsidRPr="00FE3051">
        <w:t xml:space="preserve"> to understand the reasons</w:t>
      </w:r>
      <w:r w:rsidRPr="00FE3051" w:rsidR="0031780E">
        <w:t>.</w:t>
      </w:r>
      <w:r w:rsidRPr="00FE3051">
        <w:t xml:space="preserve"> I know </w:t>
      </w:r>
      <w:r w:rsidRPr="00FE3051" w:rsidR="0031780E">
        <w:t xml:space="preserve">that </w:t>
      </w:r>
      <w:r w:rsidRPr="00FE3051">
        <w:t xml:space="preserve">some of the possible </w:t>
      </w:r>
      <w:r w:rsidRPr="00FE3051" w:rsidR="0031780E">
        <w:t xml:space="preserve">explanations that you have given </w:t>
      </w:r>
      <w:r w:rsidRPr="00FE3051">
        <w:t xml:space="preserve">are probably valid. I am trying </w:t>
      </w:r>
      <w:r w:rsidRPr="00FE3051" w:rsidR="0031780E">
        <w:t>find out whether y</w:t>
      </w:r>
      <w:r w:rsidRPr="00FE3051">
        <w:t>ou have established</w:t>
      </w:r>
      <w:r w:rsidRPr="00FE3051" w:rsidR="0031780E">
        <w:t>,</w:t>
      </w:r>
      <w:r w:rsidRPr="00FE3051">
        <w:t xml:space="preserve"> as a matter of fact</w:t>
      </w:r>
      <w:r w:rsidRPr="00FE3051" w:rsidR="0031780E">
        <w:t>,</w:t>
      </w:r>
      <w:r w:rsidRPr="00FE3051">
        <w:t xml:space="preserve"> how much of</w:t>
      </w:r>
      <w:r w:rsidRPr="00FE3051" w:rsidR="0031780E">
        <w:t xml:space="preserve"> the difference is </w:t>
      </w:r>
      <w:r w:rsidRPr="00FE3051">
        <w:t>just because you are doing different things</w:t>
      </w:r>
      <w:r w:rsidR="00CE4FC8">
        <w:t>,</w:t>
      </w:r>
      <w:r w:rsidRPr="00FE3051">
        <w:t xml:space="preserve"> and how much of it is because there is a difference in the performance of one nation as against the other.</w:t>
      </w:r>
    </w:p>
    <w:p w:rsidR="0031780E" w:rsidRPr="00FE3051" w:rsidP="0031780E">
      <w:pPr>
        <w:pStyle w:val="Answer"/>
      </w:pPr>
      <w:sdt>
        <w:sdtPr>
          <w:alias w:val="Witness"/>
          <w:id w:val="571929455"/>
          <w:placeholder>
            <w:docPart w:val="DefaultPlaceholder_-1854013440"/>
          </w:placeholder>
          <w:richText/>
        </w:sdtPr>
        <w:sdtContent>
          <w:r w:rsidRPr="00FE3051" w:rsidR="002354A0">
            <w:rPr>
              <w:b/>
              <w:i/>
            </w:rPr>
            <w:t>Gareth Rhys Williams:</w:t>
          </w:r>
        </w:sdtContent>
      </w:sdt>
      <w:r w:rsidRPr="00FE3051">
        <w:t xml:space="preserve"> </w:t>
      </w:r>
      <w:r w:rsidRPr="00FE3051" w:rsidR="00416974">
        <w:t xml:space="preserve">In previous discussions, it </w:t>
      </w:r>
      <w:r w:rsidRPr="00FE3051">
        <w:t>ha</w:t>
      </w:r>
      <w:r w:rsidRPr="00FE3051" w:rsidR="00416974">
        <w:t xml:space="preserve">s come down to </w:t>
      </w:r>
      <w:r w:rsidRPr="00FE3051">
        <w:t xml:space="preserve">the fact that </w:t>
      </w:r>
      <w:r w:rsidRPr="00FE3051" w:rsidR="00416974">
        <w:t>we are buying different things</w:t>
      </w:r>
      <w:r w:rsidRPr="00FE3051">
        <w:t>,</w:t>
      </w:r>
      <w:r w:rsidRPr="00FE3051" w:rsidR="00416974">
        <w:t xml:space="preserve"> </w:t>
      </w:r>
      <w:r w:rsidRPr="00FE3051">
        <w:t>b</w:t>
      </w:r>
      <w:r w:rsidRPr="00FE3051" w:rsidR="00416974">
        <w:t xml:space="preserve">ut as you </w:t>
      </w:r>
      <w:r w:rsidRPr="00FE3051">
        <w:t xml:space="preserve">have </w:t>
      </w:r>
      <w:r w:rsidRPr="00FE3051" w:rsidR="00416974">
        <w:t>asked the question and I cannot give you the stats off the top of my head</w:t>
      </w:r>
      <w:r w:rsidRPr="00FE3051">
        <w:t>,</w:t>
      </w:r>
      <w:r w:rsidRPr="00FE3051" w:rsidR="00416974">
        <w:t xml:space="preserve"> </w:t>
      </w:r>
      <w:r w:rsidRPr="00FE3051">
        <w:t>l</w:t>
      </w:r>
      <w:r w:rsidRPr="00FE3051" w:rsidR="00416974">
        <w:t>et me take that away and come back</w:t>
      </w:r>
      <w:r w:rsidRPr="00FE3051">
        <w:t xml:space="preserve"> to you</w:t>
      </w:r>
      <w:r w:rsidRPr="00FE3051" w:rsidR="00416974">
        <w:t>.</w:t>
      </w:r>
    </w:p>
    <w:p w:rsidR="00416974" w:rsidRPr="00FE3051" w:rsidP="00416974">
      <w:pPr>
        <w:pStyle w:val="Question"/>
      </w:pPr>
      <w:sdt>
        <w:sdtPr>
          <w:alias w:val="Member"/>
          <w:tag w:val="&lt;Member mnisId='4630' dodsId='147949'&gt;"/>
          <w:id w:val="13352595"/>
          <w:placeholder>
            <w:docPart w:val="DefaultPlaceholder_-1854013440"/>
          </w:placeholder>
          <w:richText/>
        </w:sdtPr>
        <w:sdtContent>
          <w:r w:rsidRPr="00FE3051" w:rsidR="0031780E">
            <w:rPr>
              <w:b/>
            </w:rPr>
            <w:t>Ben Lake:</w:t>
          </w:r>
        </w:sdtContent>
      </w:sdt>
      <w:r w:rsidRPr="00FE3051" w:rsidR="0031780E">
        <w:t xml:space="preserve"> </w:t>
      </w:r>
      <w:bookmarkStart w:id="6" w:name="_Hlk149215682"/>
      <w:r w:rsidRPr="00FE3051">
        <w:t xml:space="preserve">Mr </w:t>
      </w:r>
      <w:r w:rsidRPr="00FE3051" w:rsidR="0031780E">
        <w:t xml:space="preserve">Rhys Williams, </w:t>
      </w:r>
      <w:r w:rsidRPr="00FE3051">
        <w:t xml:space="preserve">how frequent is it for a contractor to win </w:t>
      </w:r>
      <w:r w:rsidRPr="00FE3051" w:rsidR="0031780E">
        <w:t xml:space="preserve">a </w:t>
      </w:r>
      <w:r w:rsidRPr="00FE3051">
        <w:t>national contract</w:t>
      </w:r>
      <w:r w:rsidR="00CE4FC8">
        <w:t>,</w:t>
      </w:r>
      <w:r w:rsidRPr="00FE3051">
        <w:t xml:space="preserve"> but then </w:t>
      </w:r>
      <w:r w:rsidRPr="00FE3051" w:rsidR="00770053">
        <w:t>subcontract</w:t>
      </w:r>
      <w:r w:rsidRPr="00FE3051">
        <w:t xml:space="preserve"> certain elements of </w:t>
      </w:r>
      <w:r w:rsidRPr="00FE3051" w:rsidR="0031780E">
        <w:t xml:space="preserve">it </w:t>
      </w:r>
      <w:r w:rsidRPr="00FE3051">
        <w:t>to more regional providers due to a lack of resources</w:t>
      </w:r>
      <w:r w:rsidRPr="00FE3051" w:rsidR="00770053">
        <w:t xml:space="preserve"> or whatever</w:t>
      </w:r>
      <w:r w:rsidRPr="00FE3051">
        <w:t xml:space="preserve"> in those areas</w:t>
      </w:r>
      <w:r w:rsidRPr="00FE3051" w:rsidR="0031780E">
        <w:t>?</w:t>
      </w:r>
      <w:bookmarkEnd w:id="6"/>
    </w:p>
    <w:p w:rsidR="0031780E" w:rsidRPr="00FE3051" w:rsidP="0031780E">
      <w:pPr>
        <w:pStyle w:val="Answer"/>
      </w:pPr>
      <w:sdt>
        <w:sdtPr>
          <w:alias w:val="Witness"/>
          <w:id w:val="-1274244694"/>
          <w:placeholder>
            <w:docPart w:val="DefaultPlaceholder_-1854013440"/>
          </w:placeholder>
          <w:richText/>
        </w:sdtPr>
        <w:sdtContent>
          <w:r w:rsidRPr="00FE3051" w:rsidR="002354A0">
            <w:rPr>
              <w:b/>
              <w:i/>
            </w:rPr>
            <w:t>Gareth Rhys Williams:</w:t>
          </w:r>
        </w:sdtContent>
      </w:sdt>
      <w:r w:rsidRPr="00FE3051">
        <w:t xml:space="preserve"> </w:t>
      </w:r>
      <w:r w:rsidRPr="00FE3051" w:rsidR="00416974">
        <w:t>I cannot give you the statistics</w:t>
      </w:r>
      <w:r w:rsidRPr="00FE3051">
        <w:t>.</w:t>
      </w:r>
      <w:r w:rsidRPr="00FE3051" w:rsidR="00416974">
        <w:t xml:space="preserve"> </w:t>
      </w:r>
      <w:r w:rsidRPr="00FE3051">
        <w:t>W</w:t>
      </w:r>
      <w:r w:rsidRPr="00FE3051" w:rsidR="00416974">
        <w:t>hen a single provider does that, they have to declare what their supply chain is</w:t>
      </w:r>
      <w:r w:rsidRPr="00FE3051">
        <w:t>.</w:t>
      </w:r>
      <w:r w:rsidRPr="00FE3051" w:rsidR="00416974">
        <w:t xml:space="preserve"> </w:t>
      </w:r>
      <w:r w:rsidRPr="00FE3051">
        <w:t>W</w:t>
      </w:r>
      <w:r w:rsidRPr="00FE3051" w:rsidR="00416974">
        <w:t xml:space="preserve">e can look at that and say, </w:t>
      </w:r>
      <w:r w:rsidRPr="00FE3051">
        <w:t>“A</w:t>
      </w:r>
      <w:r w:rsidRPr="00FE3051" w:rsidR="00416974">
        <w:t xml:space="preserve">re we comfortable with the people </w:t>
      </w:r>
      <w:r w:rsidRPr="00FE3051">
        <w:t xml:space="preserve">who </w:t>
      </w:r>
      <w:r w:rsidRPr="00FE3051" w:rsidR="00416974">
        <w:t xml:space="preserve">they are planning to </w:t>
      </w:r>
      <w:r w:rsidRPr="00FE3051" w:rsidR="00770053">
        <w:t>subcontract</w:t>
      </w:r>
      <w:r w:rsidRPr="00FE3051" w:rsidR="00416974">
        <w:t xml:space="preserve"> to? Does that make sense?</w:t>
      </w:r>
      <w:r w:rsidRPr="00FE3051">
        <w:t>”</w:t>
      </w:r>
      <w:r w:rsidR="00CE4FC8">
        <w:t>.</w:t>
      </w:r>
    </w:p>
    <w:p w:rsidR="0031780E" w:rsidRPr="00FE3051" w:rsidP="0031780E">
      <w:pPr>
        <w:pStyle w:val="Answer"/>
      </w:pPr>
      <w:r w:rsidRPr="00FE3051">
        <w:t>T</w:t>
      </w:r>
      <w:r w:rsidRPr="00FE3051" w:rsidR="00416974">
        <w:t>ake the example that Alex gave a while ago</w:t>
      </w:r>
      <w:r w:rsidRPr="00FE3051">
        <w:t xml:space="preserve"> of</w:t>
      </w:r>
      <w:r w:rsidRPr="00FE3051" w:rsidR="00416974">
        <w:t xml:space="preserve"> a national </w:t>
      </w:r>
      <w:r w:rsidRPr="00FE3051">
        <w:t xml:space="preserve">facilities management contract for cleaning, catering or maintenance. </w:t>
      </w:r>
      <w:r w:rsidRPr="00FE3051" w:rsidR="00416974">
        <w:t xml:space="preserve">It would be a mistake on our part </w:t>
      </w:r>
      <w:r w:rsidRPr="00FE3051">
        <w:t>to say, “Y</w:t>
      </w:r>
      <w:r w:rsidRPr="00FE3051" w:rsidR="00416974">
        <w:t>ou have to deliver this all yourself</w:t>
      </w:r>
      <w:r w:rsidRPr="00FE3051">
        <w:t xml:space="preserve">”, </w:t>
      </w:r>
      <w:r w:rsidRPr="00FE3051" w:rsidR="00416974">
        <w:t>because then we are restricting ourselves to a very small group of suppliers who self-deliver</w:t>
      </w:r>
      <w:r w:rsidRPr="00FE3051">
        <w:t xml:space="preserve">. </w:t>
      </w:r>
      <w:r w:rsidRPr="00FE3051" w:rsidR="00B67335">
        <w:t>W</w:t>
      </w:r>
      <w:r w:rsidRPr="00FE3051" w:rsidR="00416974">
        <w:t xml:space="preserve">e might say, for convenience and comparability of performance data, </w:t>
      </w:r>
      <w:r w:rsidRPr="00FE3051">
        <w:t>“W</w:t>
      </w:r>
      <w:r w:rsidRPr="00FE3051" w:rsidR="00416974">
        <w:t xml:space="preserve">e want a single point of contact, but we are happy for you to </w:t>
      </w:r>
      <w:r w:rsidRPr="00FE3051" w:rsidR="00770053">
        <w:t>subcontract</w:t>
      </w:r>
      <w:r w:rsidRPr="00FE3051">
        <w:t>”</w:t>
      </w:r>
      <w:r w:rsidRPr="00FE3051" w:rsidR="00416974">
        <w:t xml:space="preserve">. That could get us the best of both </w:t>
      </w:r>
      <w:r w:rsidRPr="00FE3051">
        <w:t>worlds</w:t>
      </w:r>
      <w:r w:rsidRPr="00FE3051" w:rsidR="00416974">
        <w:t xml:space="preserve">. </w:t>
      </w:r>
      <w:r w:rsidRPr="00FE3051">
        <w:t>W</w:t>
      </w:r>
      <w:r w:rsidRPr="00FE3051" w:rsidR="00416974">
        <w:t xml:space="preserve">e </w:t>
      </w:r>
      <w:r w:rsidRPr="00FE3051">
        <w:t xml:space="preserve">would </w:t>
      </w:r>
      <w:r w:rsidRPr="00FE3051" w:rsidR="00416974">
        <w:t>get lower administration costs</w:t>
      </w:r>
      <w:r w:rsidRPr="00FE3051">
        <w:t xml:space="preserve"> and </w:t>
      </w:r>
      <w:r w:rsidRPr="00FE3051" w:rsidR="00416974">
        <w:t>local delivery</w:t>
      </w:r>
      <w:r w:rsidRPr="00FE3051">
        <w:t>.</w:t>
      </w:r>
    </w:p>
    <w:p w:rsidR="0031780E" w:rsidRPr="00FE3051" w:rsidP="0031780E">
      <w:pPr>
        <w:pStyle w:val="Question"/>
      </w:pPr>
      <w:sdt>
        <w:sdtPr>
          <w:alias w:val="Member"/>
          <w:tag w:val="&lt;Member mnisId='4630' dodsId='147949'&gt;"/>
          <w:id w:val="1116402493"/>
          <w:placeholder>
            <w:docPart w:val="DefaultPlaceholder_-1854013440"/>
          </w:placeholder>
          <w:richText/>
        </w:sdtPr>
        <w:sdtContent>
          <w:r w:rsidRPr="00FE3051">
            <w:rPr>
              <w:b/>
            </w:rPr>
            <w:t>Ben Lake:</w:t>
          </w:r>
        </w:sdtContent>
      </w:sdt>
      <w:r w:rsidRPr="00FE3051">
        <w:t xml:space="preserve"> Do you require that information </w:t>
      </w:r>
      <w:r w:rsidRPr="00FE3051" w:rsidR="00416974">
        <w:t>before the contract is awarded</w:t>
      </w:r>
      <w:r w:rsidRPr="00FE3051">
        <w:t>?</w:t>
      </w:r>
    </w:p>
    <w:p w:rsidR="0031780E" w:rsidRPr="00FE3051" w:rsidP="0031780E">
      <w:pPr>
        <w:pStyle w:val="Answer"/>
      </w:pPr>
      <w:sdt>
        <w:sdtPr>
          <w:alias w:val="Witness"/>
          <w:id w:val="1275141258"/>
          <w:placeholder>
            <w:docPart w:val="DefaultPlaceholder_-1854013440"/>
          </w:placeholder>
          <w:richText/>
        </w:sdtPr>
        <w:sdtContent>
          <w:r w:rsidRPr="00FE3051" w:rsidR="002354A0">
            <w:rPr>
              <w:b/>
              <w:i/>
            </w:rPr>
            <w:t>Gareth Rhys Williams:</w:t>
          </w:r>
        </w:sdtContent>
      </w:sdt>
      <w:r w:rsidRPr="00FE3051">
        <w:t xml:space="preserve"> I</w:t>
      </w:r>
      <w:r w:rsidRPr="00FE3051" w:rsidR="00416974">
        <w:t>f someone</w:t>
      </w:r>
      <w:r w:rsidRPr="00FE3051">
        <w:t xml:space="preserve"> is</w:t>
      </w:r>
      <w:r w:rsidRPr="00FE3051" w:rsidR="00416974">
        <w:t xml:space="preserve"> bidding for that</w:t>
      </w:r>
      <w:r w:rsidRPr="00FE3051">
        <w:t>,</w:t>
      </w:r>
      <w:r w:rsidRPr="00FE3051" w:rsidR="00416974">
        <w:t xml:space="preserve"> they will have to say who their </w:t>
      </w:r>
      <w:r w:rsidRPr="00FE3051">
        <w:t>sub-</w:t>
      </w:r>
      <w:r w:rsidRPr="00FE3051" w:rsidR="00416974">
        <w:t>partners are.</w:t>
      </w:r>
    </w:p>
    <w:p w:rsidR="00416974" w:rsidRPr="00FE3051" w:rsidP="00416974">
      <w:pPr>
        <w:pStyle w:val="Question"/>
      </w:pPr>
      <w:sdt>
        <w:sdtPr>
          <w:alias w:val="Member"/>
          <w:tag w:val="&lt;Member mnisId='1425' dodsId='25639'&gt;"/>
          <w:id w:val="60989967"/>
          <w:placeholder>
            <w:docPart w:val="DefaultPlaceholder_-1854013440"/>
          </w:placeholder>
          <w:richText/>
        </w:sdtPr>
        <w:sdtContent>
          <w:r w:rsidRPr="00FE3051" w:rsidR="0031780E">
            <w:rPr>
              <w:b/>
            </w:rPr>
            <w:t xml:space="preserve">Mr </w:t>
          </w:r>
          <w:r w:rsidRPr="00FE3051" w:rsidR="002354A0">
            <w:rPr>
              <w:b/>
            </w:rPr>
            <w:t>Djanogly:</w:t>
          </w:r>
        </w:sdtContent>
      </w:sdt>
      <w:r w:rsidRPr="00FE3051" w:rsidR="0031780E">
        <w:t xml:space="preserve"> </w:t>
      </w:r>
      <w:bookmarkStart w:id="7" w:name="_Hlk149215899"/>
      <w:r w:rsidR="00CE4FC8">
        <w:t xml:space="preserve">Let me </w:t>
      </w:r>
      <w:r w:rsidRPr="00FE3051" w:rsidR="00DC0F70">
        <w:t xml:space="preserve">turn </w:t>
      </w:r>
      <w:r w:rsidRPr="00FE3051">
        <w:t>that on its head</w:t>
      </w:r>
      <w:r w:rsidR="00CE4FC8">
        <w:t xml:space="preserve">: </w:t>
      </w:r>
      <w:r w:rsidRPr="00FE3051">
        <w:t xml:space="preserve">I have had complaints from </w:t>
      </w:r>
      <w:r w:rsidR="00CE4FC8">
        <w:t xml:space="preserve">small </w:t>
      </w:r>
      <w:r w:rsidRPr="00FE3051">
        <w:t xml:space="preserve">businesses </w:t>
      </w:r>
      <w:r w:rsidR="00CE4FC8">
        <w:t xml:space="preserve">in my constituency that </w:t>
      </w:r>
      <w:r w:rsidRPr="00FE3051">
        <w:t>feel lost in the big FM contract</w:t>
      </w:r>
      <w:r w:rsidR="00CE4FC8">
        <w:t xml:space="preserve">; </w:t>
      </w:r>
      <w:r w:rsidRPr="00FE3051">
        <w:t>they have the potential to provide a certain part of it</w:t>
      </w:r>
      <w:r w:rsidRPr="00FE3051" w:rsidR="00DC0F70">
        <w:t xml:space="preserve"> very well, but </w:t>
      </w:r>
      <w:r w:rsidRPr="00FE3051">
        <w:t xml:space="preserve">cannot compete with the big guys </w:t>
      </w:r>
      <w:r w:rsidR="00CE4FC8">
        <w:t xml:space="preserve">when it comes to </w:t>
      </w:r>
      <w:r w:rsidRPr="00FE3051">
        <w:t>putting together the packages.</w:t>
      </w:r>
      <w:r w:rsidRPr="00FE3051" w:rsidR="00DC0F70">
        <w:t xml:space="preserve"> </w:t>
      </w:r>
      <w:r w:rsidR="00CE4FC8">
        <w:t>Have you looked at that</w:t>
      </w:r>
      <w:r w:rsidRPr="00FE3051">
        <w:t>?</w:t>
      </w:r>
    </w:p>
    <w:p w:rsidR="00416974" w:rsidRPr="00FE3051" w:rsidP="00DC0F70">
      <w:pPr>
        <w:pStyle w:val="Answer"/>
      </w:pPr>
      <w:bookmarkEnd w:id="7"/>
      <w:sdt>
        <w:sdtPr>
          <w:alias w:val="Witness"/>
          <w:id w:val="974338791"/>
          <w:placeholder>
            <w:docPart w:val="DefaultPlaceholder_-1854013440"/>
          </w:placeholder>
          <w:richText/>
        </w:sdtPr>
        <w:sdtContent>
          <w:r w:rsidRPr="00FE3051" w:rsidR="002354A0">
            <w:rPr>
              <w:b/>
              <w:i/>
            </w:rPr>
            <w:t>Gareth Rhys Williams:</w:t>
          </w:r>
        </w:sdtContent>
      </w:sdt>
      <w:r w:rsidRPr="00FE3051" w:rsidR="00DC0F70">
        <w:t xml:space="preserve"> If you have a detailed example that you can send me, I will ferret down and understand it better. It is </w:t>
      </w:r>
      <w:r w:rsidRPr="00FE3051">
        <w:t xml:space="preserve">a risk that either we or someone will have a competition for original suppliers, </w:t>
      </w:r>
      <w:r w:rsidRPr="00FE3051" w:rsidR="00DC0F70">
        <w:t xml:space="preserve">and there will be one winner </w:t>
      </w:r>
      <w:r w:rsidRPr="00FE3051">
        <w:t>and lots of people who do not win</w:t>
      </w:r>
      <w:r w:rsidRPr="00FE3051" w:rsidR="00DC0F70">
        <w:t>. T</w:t>
      </w:r>
      <w:r w:rsidRPr="00FE3051">
        <w:t>he question</w:t>
      </w:r>
      <w:r w:rsidRPr="00FE3051" w:rsidR="00DC0F70">
        <w:t xml:space="preserve"> is, “Was</w:t>
      </w:r>
      <w:r w:rsidRPr="00FE3051">
        <w:t xml:space="preserve"> that done fairly</w:t>
      </w:r>
      <w:r w:rsidRPr="00FE3051" w:rsidR="00DC0F70">
        <w:t xml:space="preserve"> and </w:t>
      </w:r>
      <w:r w:rsidRPr="00FE3051">
        <w:t>equitably?</w:t>
      </w:r>
      <w:r w:rsidRPr="00FE3051" w:rsidR="00DC0F70">
        <w:t>”</w:t>
      </w:r>
      <w:r w:rsidR="00CE4FC8">
        <w:t>.</w:t>
      </w:r>
      <w:r w:rsidRPr="00FE3051">
        <w:t xml:space="preserve"> </w:t>
      </w:r>
      <w:r w:rsidRPr="00FE3051" w:rsidR="00DC0F70">
        <w:t>I</w:t>
      </w:r>
      <w:r w:rsidRPr="00FE3051">
        <w:t>f you send me the example</w:t>
      </w:r>
      <w:r w:rsidRPr="00FE3051" w:rsidR="00DC0F70">
        <w:t>,</w:t>
      </w:r>
      <w:r w:rsidRPr="00FE3051">
        <w:t xml:space="preserve"> I will try to dig down and have a look.</w:t>
      </w:r>
    </w:p>
    <w:p w:rsidR="00DC0F70" w:rsidRPr="00FE3051" w:rsidP="00DC0F70">
      <w:pPr>
        <w:pStyle w:val="Question"/>
        <w:numPr>
          <w:ilvl w:val="0"/>
          <w:numId w:val="0"/>
        </w:numPr>
        <w:ind w:left="794"/>
      </w:pPr>
      <w:sdt>
        <w:sdtPr>
          <w:alias w:val="Member"/>
          <w:tag w:val="&lt;Member mnisId='1425' dodsId='25639'&gt;"/>
          <w:id w:val="-482699440"/>
          <w:placeholder>
            <w:docPart w:val="DefaultPlaceholder_-1854013440"/>
          </w:placeholder>
          <w:richText/>
        </w:sdtPr>
        <w:sdtContent>
          <w:r w:rsidRPr="00CE4FC8">
            <w:rPr>
              <w:b/>
            </w:rPr>
            <w:t xml:space="preserve">Mr </w:t>
          </w:r>
          <w:r w:rsidRPr="00CE4FC8" w:rsidR="002354A0">
            <w:rPr>
              <w:b/>
            </w:rPr>
            <w:t>Djanogly:</w:t>
          </w:r>
        </w:sdtContent>
      </w:sdt>
      <w:r w:rsidRPr="00FE3051">
        <w:t xml:space="preserve"> I</w:t>
      </w:r>
      <w:r w:rsidRPr="00FE3051" w:rsidR="00416974">
        <w:t xml:space="preserve">t is quite a common occurrence. </w:t>
      </w:r>
      <w:r w:rsidR="00CE4FC8">
        <w:t>Th</w:t>
      </w:r>
      <w:r w:rsidRPr="00FE3051" w:rsidR="00416974">
        <w:t xml:space="preserve">e </w:t>
      </w:r>
      <w:r w:rsidRPr="00FE3051">
        <w:t xml:space="preserve">NAO </w:t>
      </w:r>
      <w:r w:rsidRPr="00FE3051" w:rsidR="00CE4FC8">
        <w:t xml:space="preserve">Report </w:t>
      </w:r>
      <w:r w:rsidRPr="00FE3051" w:rsidR="00416974">
        <w:t>talks about</w:t>
      </w:r>
      <w:r w:rsidRPr="00FE3051">
        <w:t xml:space="preserve"> </w:t>
      </w:r>
      <w:r w:rsidRPr="00FE3051" w:rsidR="00416974">
        <w:t>the inappropriate use of frameworks</w:t>
      </w:r>
      <w:r w:rsidR="00CE4FC8">
        <w:t>—</w:t>
      </w:r>
      <w:r w:rsidRPr="00FE3051">
        <w:t>w</w:t>
      </w:r>
      <w:r w:rsidRPr="00FE3051" w:rsidR="00416974">
        <w:t xml:space="preserve">e have discussed some of </w:t>
      </w:r>
      <w:r w:rsidR="00CE4FC8">
        <w:t>that—</w:t>
      </w:r>
      <w:r w:rsidRPr="00FE3051">
        <w:t xml:space="preserve">and </w:t>
      </w:r>
      <w:r w:rsidRPr="00FE3051" w:rsidR="00416974">
        <w:t>specifically a competition not having enough supplie</w:t>
      </w:r>
      <w:r w:rsidRPr="00FE3051">
        <w:t>r</w:t>
      </w:r>
      <w:r w:rsidRPr="00FE3051" w:rsidR="00416974">
        <w:t xml:space="preserve">s. Our Chair and </w:t>
      </w:r>
      <w:r w:rsidRPr="00FE3051">
        <w:t xml:space="preserve">Sir </w:t>
      </w:r>
      <w:r w:rsidRPr="00FE3051" w:rsidR="00416974">
        <w:t>Geoffrey both mentioned that</w:t>
      </w:r>
      <w:r w:rsidRPr="00FE3051">
        <w:t>.</w:t>
      </w:r>
      <w:r w:rsidRPr="00FE3051" w:rsidR="00416974">
        <w:t xml:space="preserve"> I am looking at paragraph 2.9</w:t>
      </w:r>
      <w:r w:rsidR="00CE4FC8">
        <w:t xml:space="preserve">. </w:t>
      </w:r>
      <w:r w:rsidRPr="00FE3051" w:rsidR="00CE4FC8">
        <w:t xml:space="preserve">These </w:t>
      </w:r>
      <w:r w:rsidRPr="00FE3051" w:rsidR="00416974">
        <w:t>are important things that should be mentioned.</w:t>
      </w:r>
      <w:r w:rsidR="00CE4FC8">
        <w:t xml:space="preserve"> </w:t>
      </w:r>
      <w:r w:rsidRPr="00FE3051">
        <w:t>T</w:t>
      </w:r>
      <w:r w:rsidRPr="00FE3051" w:rsidR="00416974">
        <w:t xml:space="preserve">he first one is </w:t>
      </w:r>
      <w:r w:rsidRPr="00FE3051">
        <w:t>“</w:t>
      </w:r>
      <w:r w:rsidRPr="00FE3051" w:rsidR="00416974">
        <w:t>inflated prices from supplie</w:t>
      </w:r>
      <w:r w:rsidRPr="00FE3051">
        <w:t>r</w:t>
      </w:r>
      <w:r w:rsidRPr="00FE3051" w:rsidR="00416974">
        <w:t>s entering the framework and setting a rate</w:t>
      </w:r>
      <w:r w:rsidRPr="00FE3051">
        <w:t>, and</w:t>
      </w:r>
      <w:r w:rsidRPr="00FE3051" w:rsidR="00416974">
        <w:t xml:space="preserve"> </w:t>
      </w:r>
      <w:r w:rsidRPr="00FE3051">
        <w:t>t</w:t>
      </w:r>
      <w:r w:rsidRPr="00FE3051" w:rsidR="00416974">
        <w:t xml:space="preserve">he price in the framework over time </w:t>
      </w:r>
      <w:r w:rsidRPr="00FE3051">
        <w:t>be</w:t>
      </w:r>
      <w:r w:rsidRPr="00FE3051" w:rsidR="00416974">
        <w:t>coming separate from the outside market rate</w:t>
      </w:r>
      <w:r w:rsidRPr="00FE3051">
        <w:t>”</w:t>
      </w:r>
      <w:r w:rsidRPr="00FE3051" w:rsidR="00416974">
        <w:t>.</w:t>
      </w:r>
      <w:r w:rsidRPr="00FE3051">
        <w:t xml:space="preserve"> </w:t>
      </w:r>
      <w:r w:rsidRPr="00FE3051" w:rsidR="00416974">
        <w:t xml:space="preserve">How would that be catered </w:t>
      </w:r>
      <w:r w:rsidRPr="00FE3051">
        <w:t xml:space="preserve">for </w:t>
      </w:r>
      <w:r w:rsidRPr="00FE3051" w:rsidR="00416974">
        <w:t>in your contracts?</w:t>
      </w:r>
    </w:p>
    <w:p w:rsidR="00416974" w:rsidRPr="00FE3051" w:rsidP="00DC0F70">
      <w:pPr>
        <w:pStyle w:val="Answer"/>
      </w:pPr>
      <w:sdt>
        <w:sdtPr>
          <w:alias w:val="Witness"/>
          <w:id w:val="2110850654"/>
          <w:placeholder>
            <w:docPart w:val="DefaultPlaceholder_-1854013440"/>
          </w:placeholder>
          <w:richText/>
        </w:sdtPr>
        <w:sdtContent>
          <w:r w:rsidRPr="00FE3051" w:rsidR="002354A0">
            <w:rPr>
              <w:b/>
              <w:i/>
            </w:rPr>
            <w:t>Simon Tse:</w:t>
          </w:r>
        </w:sdtContent>
      </w:sdt>
      <w:r w:rsidRPr="00FE3051" w:rsidR="00DC0F70">
        <w:t xml:space="preserve"> </w:t>
      </w:r>
      <w:r w:rsidRPr="00FE3051">
        <w:t xml:space="preserve">In terms of the inflated rates </w:t>
      </w:r>
      <w:r w:rsidRPr="00FE3051" w:rsidR="00DC0F70">
        <w:t>g</w:t>
      </w:r>
      <w:r w:rsidRPr="00FE3051">
        <w:t>oing on</w:t>
      </w:r>
      <w:r w:rsidR="00CE4FC8">
        <w:t xml:space="preserve"> </w:t>
      </w:r>
      <w:r w:rsidRPr="00FE3051">
        <w:t>to the framework, bear in mind that we run a competition for them to get on</w:t>
      </w:r>
      <w:r w:rsidRPr="00FE3051" w:rsidR="00FF205C">
        <w:t xml:space="preserve"> </w:t>
      </w:r>
      <w:r w:rsidRPr="00FE3051">
        <w:t xml:space="preserve">to the framework in the first place. </w:t>
      </w:r>
      <w:r w:rsidRPr="00FE3051" w:rsidR="00DC0F70">
        <w:t>I</w:t>
      </w:r>
      <w:r w:rsidRPr="00FE3051">
        <w:t xml:space="preserve">f they have not sharpened their pencil </w:t>
      </w:r>
      <w:r w:rsidR="00CE4FC8">
        <w:t xml:space="preserve">well </w:t>
      </w:r>
      <w:r w:rsidRPr="00FE3051">
        <w:t xml:space="preserve">enough, they </w:t>
      </w:r>
      <w:r w:rsidR="00CE4FC8">
        <w:t xml:space="preserve">will not </w:t>
      </w:r>
      <w:r w:rsidRPr="00FE3051">
        <w:t>get on</w:t>
      </w:r>
      <w:r w:rsidR="00CE4FC8">
        <w:t xml:space="preserve"> </w:t>
      </w:r>
      <w:r w:rsidRPr="00FE3051" w:rsidR="00DC0F70">
        <w:t>to</w:t>
      </w:r>
      <w:r w:rsidRPr="00FE3051">
        <w:t xml:space="preserve"> the framework in the first instance.</w:t>
      </w:r>
    </w:p>
    <w:p w:rsidR="00416974" w:rsidRPr="00FE3051" w:rsidP="00416974">
      <w:pPr>
        <w:pStyle w:val="Question"/>
      </w:pPr>
      <w:sdt>
        <w:sdtPr>
          <w:alias w:val="Member"/>
          <w:tag w:val="&lt;Member mnisId='1425' dodsId='25639'&gt;"/>
          <w:id w:val="-1200543050"/>
          <w:placeholder>
            <w:docPart w:val="DefaultPlaceholder_-1854013440"/>
          </w:placeholder>
          <w:richText/>
        </w:sdtPr>
        <w:sdtContent>
          <w:r w:rsidRPr="00FE3051" w:rsidR="00DC0F70">
            <w:rPr>
              <w:b/>
            </w:rPr>
            <w:t xml:space="preserve">Mr </w:t>
          </w:r>
          <w:r w:rsidRPr="00FE3051" w:rsidR="002354A0">
            <w:rPr>
              <w:b/>
            </w:rPr>
            <w:t>Djanogly:</w:t>
          </w:r>
        </w:sdtContent>
      </w:sdt>
      <w:r w:rsidRPr="00FE3051" w:rsidR="00DC0F70">
        <w:t xml:space="preserve"> Unless you</w:t>
      </w:r>
      <w:r w:rsidRPr="00FE3051" w:rsidR="00B67335">
        <w:t xml:space="preserve"> are</w:t>
      </w:r>
      <w:r w:rsidRPr="00FE3051" w:rsidR="00DC0F70">
        <w:t xml:space="preserve"> </w:t>
      </w:r>
      <w:r w:rsidRPr="00FE3051">
        <w:t>rolling over contracts</w:t>
      </w:r>
      <w:r w:rsidRPr="00FE3051" w:rsidR="00DC0F70">
        <w:t xml:space="preserve"> and the market has changed.</w:t>
      </w:r>
    </w:p>
    <w:p w:rsidR="00B67335" w:rsidRPr="00FE3051" w:rsidP="00DC0F70">
      <w:pPr>
        <w:pStyle w:val="Answer"/>
      </w:pPr>
      <w:sdt>
        <w:sdtPr>
          <w:alias w:val="Witness"/>
          <w:id w:val="1578789461"/>
          <w:placeholder>
            <w:docPart w:val="DefaultPlaceholder_-1854013440"/>
          </w:placeholder>
          <w:richText/>
        </w:sdtPr>
        <w:sdtContent>
          <w:r w:rsidRPr="00FE3051" w:rsidR="002354A0">
            <w:rPr>
              <w:b/>
              <w:i/>
            </w:rPr>
            <w:t>Simon Tse:</w:t>
          </w:r>
        </w:sdtContent>
      </w:sdt>
      <w:r w:rsidRPr="00FE3051" w:rsidR="00DC0F70">
        <w:t xml:space="preserve"> T</w:t>
      </w:r>
      <w:r w:rsidRPr="00FE3051" w:rsidR="00416974">
        <w:t xml:space="preserve">here is some of that, but in terms of extending frameworks, have we done any extensions of frameworks other than </w:t>
      </w:r>
      <w:r w:rsidRPr="00FE3051" w:rsidR="00DC0F70">
        <w:t xml:space="preserve">during </w:t>
      </w:r>
      <w:r w:rsidRPr="00FE3051" w:rsidR="00416974">
        <w:t>the time of the pandemic? No.</w:t>
      </w:r>
      <w:r w:rsidRPr="00FE3051" w:rsidR="00DC0F70">
        <w:t xml:space="preserve"> F</w:t>
      </w:r>
      <w:r w:rsidRPr="00FE3051" w:rsidR="00416974">
        <w:t>rom my perspective</w:t>
      </w:r>
      <w:r w:rsidRPr="00FE3051" w:rsidR="00DC0F70">
        <w:t>,</w:t>
      </w:r>
      <w:r w:rsidRPr="00FE3051" w:rsidR="00416974">
        <w:t xml:space="preserve"> bringing the framework back to market and getting competition is the right thing to do. </w:t>
      </w:r>
      <w:r w:rsidRPr="00FE3051" w:rsidR="00DC0F70">
        <w:t>B</w:t>
      </w:r>
      <w:r w:rsidRPr="00FE3051" w:rsidR="00416974">
        <w:t>ear in mind what I said earlier</w:t>
      </w:r>
      <w:r w:rsidR="00CE4FC8">
        <w:t xml:space="preserve">: </w:t>
      </w:r>
      <w:r w:rsidRPr="00FE3051" w:rsidR="00DC0F70">
        <w:t xml:space="preserve">that </w:t>
      </w:r>
      <w:r w:rsidRPr="00FE3051" w:rsidR="00416974">
        <w:t>is just one bite of the apple</w:t>
      </w:r>
      <w:r w:rsidR="00CE4FC8">
        <w:t>.</w:t>
      </w:r>
      <w:r w:rsidRPr="00FE3051" w:rsidR="00416974">
        <w:t xml:space="preserve"> </w:t>
      </w:r>
      <w:r w:rsidR="00CE4FC8">
        <w:t>F</w:t>
      </w:r>
      <w:r w:rsidRPr="00FE3051" w:rsidR="00416974">
        <w:t xml:space="preserve">rom a </w:t>
      </w:r>
      <w:r w:rsidRPr="00FE3051" w:rsidR="00DC0F70">
        <w:t>G</w:t>
      </w:r>
      <w:r w:rsidRPr="00FE3051" w:rsidR="00416974">
        <w:t xml:space="preserve">overnment perspective, when we are working with the supply chain </w:t>
      </w:r>
      <w:r w:rsidRPr="00FE3051" w:rsidR="00DC0F70">
        <w:t xml:space="preserve">and with </w:t>
      </w:r>
      <w:r w:rsidRPr="00FE3051" w:rsidR="00416974">
        <w:t xml:space="preserve">bidders, they need to price to get </w:t>
      </w:r>
      <w:r w:rsidRPr="00FE3051" w:rsidR="00DC0F70">
        <w:t>on</w:t>
      </w:r>
      <w:r w:rsidRPr="00FE3051" w:rsidR="00FF205C">
        <w:t xml:space="preserve"> </w:t>
      </w:r>
      <w:r w:rsidRPr="00FE3051" w:rsidR="00416974">
        <w:t>to the framework</w:t>
      </w:r>
      <w:r w:rsidRPr="00FE3051" w:rsidR="00DC0F70">
        <w:t>.</w:t>
      </w:r>
    </w:p>
    <w:p w:rsidR="00DC0F70" w:rsidRPr="00FE3051" w:rsidP="00DC0F70">
      <w:pPr>
        <w:pStyle w:val="Answer"/>
      </w:pPr>
      <w:r w:rsidRPr="00FE3051">
        <w:t>B</w:t>
      </w:r>
      <w:r w:rsidRPr="00FE3051" w:rsidR="00416974">
        <w:t xml:space="preserve">est practice is that we </w:t>
      </w:r>
      <w:r w:rsidRPr="00FE3051">
        <w:t xml:space="preserve">then </w:t>
      </w:r>
      <w:r w:rsidRPr="00FE3051" w:rsidR="00416974">
        <w:t>ask our customers to run a</w:t>
      </w:r>
      <w:r w:rsidRPr="00FE3051">
        <w:t xml:space="preserve"> mini</w:t>
      </w:r>
      <w:r w:rsidRPr="00FE3051" w:rsidR="00FF205C">
        <w:t>-</w:t>
      </w:r>
      <w:r w:rsidRPr="00FE3051" w:rsidR="00416974">
        <w:t>competition on frameworks</w:t>
      </w:r>
      <w:r w:rsidRPr="00FE3051">
        <w:t>,</w:t>
      </w:r>
      <w:r w:rsidRPr="00FE3051" w:rsidR="00416974">
        <w:t xml:space="preserve"> so that they can then get a better price</w:t>
      </w:r>
      <w:r w:rsidRPr="00FE3051">
        <w:t>,</w:t>
      </w:r>
      <w:r w:rsidRPr="00FE3051" w:rsidR="00416974">
        <w:t xml:space="preserve"> bear</w:t>
      </w:r>
      <w:r w:rsidRPr="00FE3051">
        <w:t>ing</w:t>
      </w:r>
      <w:r w:rsidRPr="00FE3051" w:rsidR="00416974">
        <w:t xml:space="preserve"> in mind that that is the maximum price that that supplier would charge without going through a mini</w:t>
      </w:r>
      <w:r w:rsidRPr="00FE3051" w:rsidR="00FF205C">
        <w:t>-</w:t>
      </w:r>
      <w:r w:rsidRPr="00FE3051" w:rsidR="00416974">
        <w:t>competition.</w:t>
      </w:r>
    </w:p>
    <w:p w:rsidR="00F03F47" w:rsidRPr="00FE3051" w:rsidP="00DC0F70">
      <w:pPr>
        <w:pStyle w:val="Question"/>
      </w:pPr>
      <w:sdt>
        <w:sdtPr>
          <w:alias w:val="Member"/>
          <w:tag w:val="&lt;Member mnisId='1425' dodsId='25639'&gt;"/>
          <w:id w:val="598377705"/>
          <w:placeholder>
            <w:docPart w:val="DefaultPlaceholder_-1854013440"/>
          </w:placeholder>
          <w:richText/>
        </w:sdtPr>
        <w:sdtContent>
          <w:r w:rsidRPr="00FE3051" w:rsidR="00DC0F70">
            <w:rPr>
              <w:b/>
            </w:rPr>
            <w:t xml:space="preserve">Mr </w:t>
          </w:r>
          <w:r w:rsidRPr="00FE3051" w:rsidR="002354A0">
            <w:rPr>
              <w:b/>
            </w:rPr>
            <w:t>Djanogly:</w:t>
          </w:r>
        </w:sdtContent>
      </w:sdt>
      <w:r w:rsidRPr="00FE3051" w:rsidR="00DC0F70">
        <w:t xml:space="preserve"> A</w:t>
      </w:r>
      <w:r w:rsidRPr="00FE3051" w:rsidR="00416974">
        <w:t xml:space="preserve">s I </w:t>
      </w:r>
      <w:r w:rsidR="00CE4FC8">
        <w:t>say</w:t>
      </w:r>
      <w:r w:rsidRPr="00FE3051" w:rsidR="00416974">
        <w:t xml:space="preserve">, the other one is </w:t>
      </w:r>
      <w:r w:rsidRPr="00FE3051" w:rsidR="00DC0F70">
        <w:t xml:space="preserve">that there will be “less </w:t>
      </w:r>
      <w:r w:rsidRPr="00FE3051" w:rsidR="00416974">
        <w:t>competition where the framework agreement sets out all the terms governing the provision of the goods</w:t>
      </w:r>
      <w:r w:rsidRPr="00FE3051">
        <w:t>/</w:t>
      </w:r>
      <w:r w:rsidRPr="00FE3051" w:rsidR="00416974">
        <w:t xml:space="preserve">services and it is possible to directly </w:t>
      </w:r>
      <w:r w:rsidRPr="00FE3051" w:rsidR="00DC0F70">
        <w:t xml:space="preserve">award </w:t>
      </w:r>
      <w:r w:rsidRPr="00FE3051" w:rsidR="00416974">
        <w:t>supplie</w:t>
      </w:r>
      <w:r w:rsidRPr="00FE3051" w:rsidR="00DC0F70">
        <w:t>r</w:t>
      </w:r>
      <w:r w:rsidRPr="00FE3051" w:rsidR="00416974">
        <w:t>s without reopening competition</w:t>
      </w:r>
      <w:r w:rsidRPr="00FE3051">
        <w:t>”—in other words,</w:t>
      </w:r>
      <w:r w:rsidRPr="00FE3051" w:rsidR="00416974">
        <w:t xml:space="preserve"> </w:t>
      </w:r>
      <w:r w:rsidRPr="00FE3051" w:rsidR="00FF205C">
        <w:t>this</w:t>
      </w:r>
      <w:r w:rsidRPr="00FE3051" w:rsidR="00416974">
        <w:t xml:space="preserve"> rolling over </w:t>
      </w:r>
      <w:r w:rsidRPr="00FE3051">
        <w:t xml:space="preserve">the contract. </w:t>
      </w:r>
      <w:r w:rsidRPr="00FE3051" w:rsidR="00416974">
        <w:t>How common is that? Do you have any statistics?</w:t>
      </w:r>
    </w:p>
    <w:p w:rsidR="00F03F47" w:rsidRPr="00FE3051" w:rsidP="00F03F47">
      <w:pPr>
        <w:pStyle w:val="Answer"/>
      </w:pPr>
      <w:sdt>
        <w:sdtPr>
          <w:alias w:val="Witness"/>
          <w:id w:val="-1349706476"/>
          <w:placeholder>
            <w:docPart w:val="DefaultPlaceholder_-1854013440"/>
          </w:placeholder>
          <w:richText/>
        </w:sdtPr>
        <w:sdtContent>
          <w:r w:rsidRPr="00FE3051" w:rsidR="002354A0">
            <w:rPr>
              <w:b/>
              <w:i/>
            </w:rPr>
            <w:t>Simon Tse:</w:t>
          </w:r>
        </w:sdtContent>
      </w:sdt>
      <w:r w:rsidRPr="00FE3051">
        <w:t xml:space="preserve"> </w:t>
      </w:r>
      <w:r w:rsidRPr="00FE3051" w:rsidR="00416974">
        <w:t>I do not</w:t>
      </w:r>
      <w:r w:rsidRPr="00FE3051">
        <w:t>.</w:t>
      </w:r>
      <w:r w:rsidRPr="00FE3051" w:rsidR="00416974">
        <w:t xml:space="preserve"> </w:t>
      </w:r>
      <w:r w:rsidRPr="00FE3051">
        <w:t>W</w:t>
      </w:r>
      <w:r w:rsidRPr="00FE3051" w:rsidR="00416974">
        <w:t xml:space="preserve">e do not hold that </w:t>
      </w:r>
      <w:r w:rsidRPr="00FE3051">
        <w:t>data, although the n</w:t>
      </w:r>
      <w:r w:rsidRPr="00FE3051" w:rsidR="00416974">
        <w:t>ew transparency platform will</w:t>
      </w:r>
      <w:r w:rsidRPr="00FE3051">
        <w:t>.</w:t>
      </w:r>
      <w:r w:rsidRPr="00FE3051" w:rsidR="00416974">
        <w:t xml:space="preserve"> </w:t>
      </w:r>
      <w:r w:rsidRPr="00FE3051">
        <w:t>A</w:t>
      </w:r>
      <w:r w:rsidRPr="00FE3051" w:rsidR="00416974">
        <w:t>lso</w:t>
      </w:r>
      <w:r w:rsidRPr="00FE3051">
        <w:t>,</w:t>
      </w:r>
      <w:r w:rsidRPr="00FE3051" w:rsidR="00416974">
        <w:t xml:space="preserve"> bear in mind that</w:t>
      </w:r>
      <w:r w:rsidRPr="00FE3051">
        <w:t>,</w:t>
      </w:r>
      <w:r w:rsidRPr="00FE3051" w:rsidR="00416974">
        <w:t xml:space="preserve"> from a procurement regulation perspective</w:t>
      </w:r>
      <w:r w:rsidRPr="00FE3051">
        <w:t xml:space="preserve">—Public Contracts </w:t>
      </w:r>
      <w:r w:rsidRPr="00FE3051" w:rsidR="00416974">
        <w:t>Regulations 2015</w:t>
      </w:r>
      <w:r w:rsidRPr="00FE3051">
        <w:t>—</w:t>
      </w:r>
      <w:r w:rsidRPr="00FE3051" w:rsidR="00416974">
        <w:t>it</w:t>
      </w:r>
      <w:r w:rsidRPr="00FE3051">
        <w:t xml:space="preserve"> </w:t>
      </w:r>
      <w:r w:rsidRPr="00FE3051" w:rsidR="00416974">
        <w:t>is not illegal to do a direct award</w:t>
      </w:r>
      <w:r w:rsidRPr="00FE3051">
        <w:t>.</w:t>
      </w:r>
      <w:r w:rsidRPr="00FE3051" w:rsidR="00416974">
        <w:t xml:space="preserve"> </w:t>
      </w:r>
      <w:r w:rsidRPr="00FE3051">
        <w:t>In some cases, o</w:t>
      </w:r>
      <w:r w:rsidRPr="00FE3051" w:rsidR="00416974">
        <w:t>ur frameworks cater for doing direct awards where there is urgency</w:t>
      </w:r>
      <w:r w:rsidRPr="00FE3051">
        <w:t xml:space="preserve">, </w:t>
      </w:r>
      <w:r w:rsidRPr="00FE3051" w:rsidR="00416974">
        <w:t>the price is known</w:t>
      </w:r>
      <w:r w:rsidRPr="00FE3051">
        <w:t xml:space="preserve"> and</w:t>
      </w:r>
      <w:r w:rsidRPr="00FE3051" w:rsidR="00416974">
        <w:t xml:space="preserve"> the product is known for what is being looked at</w:t>
      </w:r>
      <w:r w:rsidRPr="00FE3051">
        <w:t xml:space="preserve"> f</w:t>
      </w:r>
      <w:r w:rsidRPr="00FE3051" w:rsidR="00416974">
        <w:t>rom a customer’s perspective</w:t>
      </w:r>
      <w:r w:rsidRPr="00FE3051">
        <w:t>.</w:t>
      </w:r>
    </w:p>
    <w:p w:rsidR="00F03F47" w:rsidRPr="00FE3051" w:rsidP="00F03F47">
      <w:pPr>
        <w:pStyle w:val="Question"/>
      </w:pPr>
      <w:sdt>
        <w:sdtPr>
          <w:alias w:val="Member"/>
          <w:tag w:val="&lt;Member mnisId='1425' dodsId='25639'&gt;"/>
          <w:id w:val="-1675558537"/>
          <w:placeholder>
            <w:docPart w:val="DefaultPlaceholder_-1854013440"/>
          </w:placeholder>
          <w:richText/>
        </w:sdtPr>
        <w:sdtContent>
          <w:r w:rsidRPr="00FE3051">
            <w:rPr>
              <w:b/>
            </w:rPr>
            <w:t xml:space="preserve">Mr </w:t>
          </w:r>
          <w:r w:rsidRPr="00FE3051" w:rsidR="002354A0">
            <w:rPr>
              <w:b/>
            </w:rPr>
            <w:t>Djanogly:</w:t>
          </w:r>
        </w:sdtContent>
      </w:sdt>
      <w:r w:rsidRPr="00FE3051">
        <w:t xml:space="preserve"> H</w:t>
      </w:r>
      <w:r w:rsidRPr="00FE3051" w:rsidR="00416974">
        <w:t xml:space="preserve">ow do you track the extent of these </w:t>
      </w:r>
      <w:r w:rsidRPr="00FE3051" w:rsidR="00FF205C">
        <w:t>mini-competition</w:t>
      </w:r>
      <w:r w:rsidRPr="00FE3051" w:rsidR="00416974">
        <w:t>s, or can you do so?</w:t>
      </w:r>
    </w:p>
    <w:p w:rsidR="00F03F47" w:rsidRPr="00FE3051" w:rsidP="00F03F47">
      <w:pPr>
        <w:pStyle w:val="Answer"/>
      </w:pPr>
      <w:sdt>
        <w:sdtPr>
          <w:alias w:val="Witness"/>
          <w:id w:val="-1539587535"/>
          <w:placeholder>
            <w:docPart w:val="DefaultPlaceholder_-1854013440"/>
          </w:placeholder>
          <w:richText/>
        </w:sdtPr>
        <w:sdtContent>
          <w:r w:rsidRPr="00FE3051" w:rsidR="002354A0">
            <w:rPr>
              <w:b/>
              <w:i/>
            </w:rPr>
            <w:t>Simon Tse:</w:t>
          </w:r>
          <w:r w:rsidRPr="00FE3051">
            <w:rPr>
              <w:b/>
            </w:rPr>
            <w:t xml:space="preserve"> </w:t>
          </w:r>
        </w:sdtContent>
      </w:sdt>
      <w:r w:rsidRPr="00FE3051" w:rsidR="00416974">
        <w:t>Contracts Finder is one</w:t>
      </w:r>
      <w:r w:rsidR="00CE4FC8">
        <w:t xml:space="preserve">; </w:t>
      </w:r>
      <w:r w:rsidRPr="00FE3051" w:rsidR="00416974">
        <w:t xml:space="preserve">we ask </w:t>
      </w:r>
      <w:r w:rsidRPr="00FE3051">
        <w:t xml:space="preserve">an authority </w:t>
      </w:r>
      <w:r w:rsidRPr="00FE3051" w:rsidR="00416974">
        <w:t xml:space="preserve">to complete the information on </w:t>
      </w:r>
      <w:r w:rsidRPr="00FE3051">
        <w:t>there</w:t>
      </w:r>
      <w:r w:rsidRPr="00FE3051" w:rsidR="00416974">
        <w:t xml:space="preserve">. </w:t>
      </w:r>
      <w:r w:rsidRPr="00FE3051">
        <w:t xml:space="preserve">It </w:t>
      </w:r>
      <w:r w:rsidRPr="00FE3051" w:rsidR="00416974">
        <w:t>is fair to say</w:t>
      </w:r>
      <w:r w:rsidRPr="00FE3051">
        <w:t>, and it was maybe</w:t>
      </w:r>
      <w:r w:rsidRPr="00FE3051" w:rsidR="00416974">
        <w:t xml:space="preserve"> picked up somewhere in the detail</w:t>
      </w:r>
      <w:r w:rsidRPr="00FE3051">
        <w:t>,</w:t>
      </w:r>
      <w:r w:rsidRPr="00FE3051" w:rsidR="00416974">
        <w:t xml:space="preserve"> that </w:t>
      </w:r>
      <w:r w:rsidRPr="00FE3051">
        <w:t xml:space="preserve">that </w:t>
      </w:r>
      <w:r w:rsidRPr="00FE3051" w:rsidR="00416974">
        <w:t xml:space="preserve">is not done </w:t>
      </w:r>
      <w:r w:rsidRPr="00FE3051">
        <w:t xml:space="preserve">that well </w:t>
      </w:r>
      <w:r w:rsidRPr="00FE3051" w:rsidR="00416974">
        <w:t xml:space="preserve">across </w:t>
      </w:r>
      <w:r w:rsidRPr="00FE3051">
        <w:t>G</w:t>
      </w:r>
      <w:r w:rsidRPr="00FE3051" w:rsidR="00416974">
        <w:t>overnment</w:t>
      </w:r>
      <w:r w:rsidRPr="00FE3051">
        <w:t>.</w:t>
      </w:r>
      <w:r w:rsidRPr="00FE3051" w:rsidR="00416974">
        <w:t xml:space="preserve"> </w:t>
      </w:r>
      <w:bookmarkStart w:id="8" w:name="_Hlk149216206"/>
      <w:r w:rsidR="00CE4FC8">
        <w:t>C</w:t>
      </w:r>
      <w:r w:rsidRPr="00FE3051">
        <w:t xml:space="preserve">ertainly </w:t>
      </w:r>
      <w:r w:rsidR="00CE4FC8">
        <w:t xml:space="preserve">the </w:t>
      </w:r>
      <w:r w:rsidRPr="00FE3051" w:rsidR="00416974">
        <w:t xml:space="preserve">wider public sector </w:t>
      </w:r>
      <w:r w:rsidR="00CE4FC8">
        <w:t xml:space="preserve">has not </w:t>
      </w:r>
      <w:r w:rsidRPr="00FE3051" w:rsidR="00416974">
        <w:t>necessarily regularly done</w:t>
      </w:r>
      <w:r w:rsidR="00CE4FC8">
        <w:t xml:space="preserve"> that</w:t>
      </w:r>
      <w:r w:rsidRPr="00FE3051">
        <w:t>.</w:t>
      </w:r>
      <w:r w:rsidRPr="00FE3051" w:rsidR="00416974">
        <w:t xml:space="preserve"> </w:t>
      </w:r>
      <w:bookmarkEnd w:id="8"/>
      <w:r w:rsidRPr="00FE3051">
        <w:t>T</w:t>
      </w:r>
      <w:r w:rsidRPr="00FE3051" w:rsidR="00416974">
        <w:t>hat changes as a result of the Bill, so we will see far more transparency, which will help all of us</w:t>
      </w:r>
      <w:r w:rsidRPr="00FE3051">
        <w:t>—</w:t>
      </w:r>
      <w:r w:rsidRPr="00FE3051" w:rsidR="00416974">
        <w:t>suppliers</w:t>
      </w:r>
      <w:r w:rsidRPr="00FE3051">
        <w:t xml:space="preserve"> </w:t>
      </w:r>
      <w:r w:rsidRPr="00FE3051" w:rsidR="00416974">
        <w:t xml:space="preserve">as well as people like </w:t>
      </w:r>
      <w:r w:rsidRPr="00FE3051">
        <w:t>me</w:t>
      </w:r>
      <w:r w:rsidRPr="00FE3051" w:rsidR="00416974">
        <w:t xml:space="preserve">, </w:t>
      </w:r>
      <w:r w:rsidRPr="00FE3051">
        <w:t xml:space="preserve">who </w:t>
      </w:r>
      <w:r w:rsidRPr="00FE3051" w:rsidR="00416974">
        <w:t>put frameworks in place.</w:t>
      </w:r>
    </w:p>
    <w:p w:rsidR="00F03F47" w:rsidRPr="00FE3051" w:rsidP="00F03F47">
      <w:pPr>
        <w:pStyle w:val="Question"/>
      </w:pPr>
      <w:sdt>
        <w:sdtPr>
          <w:alias w:val="Member"/>
          <w:tag w:val="&lt;Member mnisId='1425' dodsId='25639'&gt;"/>
          <w:id w:val="-1405295229"/>
          <w:placeholder>
            <w:docPart w:val="DefaultPlaceholder_-1854013440"/>
          </w:placeholder>
          <w:richText/>
        </w:sdtPr>
        <w:sdtContent>
          <w:r w:rsidRPr="00FE3051">
            <w:rPr>
              <w:b/>
            </w:rPr>
            <w:t xml:space="preserve">Mr </w:t>
          </w:r>
          <w:r w:rsidRPr="00FE3051" w:rsidR="002354A0">
            <w:rPr>
              <w:b/>
            </w:rPr>
            <w:t>Djanogly:</w:t>
          </w:r>
        </w:sdtContent>
      </w:sdt>
      <w:r w:rsidRPr="00FE3051">
        <w:t xml:space="preserve"> </w:t>
      </w:r>
      <w:r w:rsidRPr="00FE3051" w:rsidR="00416974">
        <w:t xml:space="preserve">That is something </w:t>
      </w:r>
      <w:r w:rsidRPr="00FE3051">
        <w:t xml:space="preserve">that </w:t>
      </w:r>
      <w:r w:rsidRPr="00FE3051" w:rsidR="00416974">
        <w:t xml:space="preserve">you will be looking </w:t>
      </w:r>
      <w:r w:rsidRPr="00FE3051">
        <w:t xml:space="preserve">out </w:t>
      </w:r>
      <w:r w:rsidRPr="00FE3051" w:rsidR="00416974">
        <w:t>for</w:t>
      </w:r>
      <w:r w:rsidRPr="00FE3051">
        <w:t>, is it?</w:t>
      </w:r>
    </w:p>
    <w:p w:rsidR="00F03F47" w:rsidRPr="00FE3051" w:rsidP="00F03F47">
      <w:pPr>
        <w:pStyle w:val="Answer"/>
      </w:pPr>
      <w:sdt>
        <w:sdtPr>
          <w:alias w:val="Witness"/>
          <w:id w:val="1941094852"/>
          <w:placeholder>
            <w:docPart w:val="DefaultPlaceholder_-1854013440"/>
          </w:placeholder>
          <w:richText/>
        </w:sdtPr>
        <w:sdtContent>
          <w:r w:rsidRPr="00FE3051" w:rsidR="002354A0">
            <w:rPr>
              <w:b/>
              <w:i/>
            </w:rPr>
            <w:t>Simon Tse:</w:t>
          </w:r>
        </w:sdtContent>
      </w:sdt>
      <w:r w:rsidRPr="00FE3051">
        <w:t xml:space="preserve"> </w:t>
      </w:r>
      <w:r w:rsidRPr="00FE3051" w:rsidR="00416974">
        <w:t>Yes</w:t>
      </w:r>
      <w:r w:rsidRPr="00FE3051">
        <w:t>.</w:t>
      </w:r>
    </w:p>
    <w:p w:rsidR="00F03F47" w:rsidRPr="00FE3051" w:rsidP="00F03F47">
      <w:pPr>
        <w:pStyle w:val="Question"/>
      </w:pPr>
      <w:sdt>
        <w:sdtPr>
          <w:alias w:val="Member"/>
          <w:tag w:val="&lt;Member mnisId='1425' dodsId='25639'&gt;"/>
          <w:id w:val="-287963507"/>
          <w:placeholder>
            <w:docPart w:val="DefaultPlaceholder_-1854013440"/>
          </w:placeholder>
          <w:richText/>
        </w:sdtPr>
        <w:sdtContent>
          <w:r w:rsidRPr="00FE3051">
            <w:rPr>
              <w:b/>
            </w:rPr>
            <w:t xml:space="preserve">Mr </w:t>
          </w:r>
          <w:r w:rsidRPr="00FE3051" w:rsidR="002354A0">
            <w:rPr>
              <w:b/>
            </w:rPr>
            <w:t>Djanogly:</w:t>
          </w:r>
        </w:sdtContent>
      </w:sdt>
      <w:r w:rsidRPr="00FE3051">
        <w:t xml:space="preserve"> H</w:t>
      </w:r>
      <w:r w:rsidRPr="00FE3051" w:rsidR="00416974">
        <w:t>ow does the UK</w:t>
      </w:r>
      <w:r w:rsidRPr="00FE3051">
        <w:t>’s</w:t>
      </w:r>
      <w:r w:rsidRPr="00FE3051" w:rsidR="00416974">
        <w:t xml:space="preserve"> proportion of contracts going to competition compare internationally?</w:t>
      </w:r>
      <w:r w:rsidRPr="00FE3051">
        <w:t xml:space="preserve"> </w:t>
      </w:r>
      <w:r w:rsidRPr="00FE3051" w:rsidR="00416974">
        <w:t>Do we know that?</w:t>
      </w:r>
    </w:p>
    <w:p w:rsidR="00F03F47" w:rsidRPr="00FE3051" w:rsidP="00F03F47">
      <w:pPr>
        <w:pStyle w:val="Answer"/>
      </w:pPr>
      <w:sdt>
        <w:sdtPr>
          <w:alias w:val="Witness"/>
          <w:id w:val="224423244"/>
          <w:placeholder>
            <w:docPart w:val="DefaultPlaceholder_-1854013440"/>
          </w:placeholder>
          <w:richText/>
        </w:sdtPr>
        <w:sdtContent>
          <w:r w:rsidRPr="00FE3051" w:rsidR="002354A0">
            <w:rPr>
              <w:b/>
              <w:i/>
            </w:rPr>
            <w:t>Simon Tse:</w:t>
          </w:r>
        </w:sdtContent>
      </w:sdt>
      <w:r w:rsidRPr="00FE3051">
        <w:t xml:space="preserve"> </w:t>
      </w:r>
      <w:r w:rsidRPr="00FE3051" w:rsidR="00416974">
        <w:t>I do not</w:t>
      </w:r>
      <w:r w:rsidRPr="00FE3051">
        <w:t xml:space="preserve">. </w:t>
      </w:r>
      <w:r w:rsidRPr="00FE3051" w:rsidR="00416974">
        <w:t>That is not something that we have looked at</w:t>
      </w:r>
      <w:r w:rsidRPr="00FE3051">
        <w:t>.</w:t>
      </w:r>
    </w:p>
    <w:p w:rsidR="00F03F47" w:rsidRPr="00FE3051" w:rsidP="00F03F47">
      <w:pPr>
        <w:pStyle w:val="Question"/>
      </w:pPr>
      <w:sdt>
        <w:sdtPr>
          <w:alias w:val="Member"/>
          <w:tag w:val="&lt;Member mnisId='1425' dodsId='25639'&gt;"/>
          <w:id w:val="1474480031"/>
          <w:placeholder>
            <w:docPart w:val="DefaultPlaceholder_-1854013440"/>
          </w:placeholder>
          <w:richText/>
        </w:sdtPr>
        <w:sdtContent>
          <w:r w:rsidRPr="00FE3051">
            <w:rPr>
              <w:b/>
            </w:rPr>
            <w:t xml:space="preserve">Mr </w:t>
          </w:r>
          <w:r w:rsidRPr="00FE3051" w:rsidR="002354A0">
            <w:rPr>
              <w:b/>
            </w:rPr>
            <w:t>Djanogly:</w:t>
          </w:r>
        </w:sdtContent>
      </w:sdt>
      <w:r w:rsidRPr="00FE3051">
        <w:t xml:space="preserve"> R</w:t>
      </w:r>
      <w:r w:rsidRPr="00FE3051" w:rsidR="00416974">
        <w:t>eally</w:t>
      </w:r>
      <w:r w:rsidRPr="00FE3051">
        <w:t>?</w:t>
      </w:r>
      <w:r w:rsidRPr="00FE3051" w:rsidR="00416974">
        <w:t xml:space="preserve"> </w:t>
      </w:r>
      <w:r w:rsidRPr="00FE3051">
        <w:t xml:space="preserve">Can you not </w:t>
      </w:r>
      <w:r w:rsidRPr="00FE3051" w:rsidR="00416974">
        <w:t>make that comparison?</w:t>
      </w:r>
    </w:p>
    <w:p w:rsidR="00416974" w:rsidRPr="00FE3051" w:rsidP="00F03F47">
      <w:pPr>
        <w:pStyle w:val="Answer"/>
      </w:pPr>
      <w:sdt>
        <w:sdtPr>
          <w:alias w:val="Witness"/>
          <w:id w:val="-2096244452"/>
          <w:placeholder>
            <w:docPart w:val="DefaultPlaceholder_-1854013440"/>
          </w:placeholder>
          <w:richText/>
        </w:sdtPr>
        <w:sdtContent>
          <w:r w:rsidRPr="00FE3051" w:rsidR="002354A0">
            <w:rPr>
              <w:b/>
              <w:i/>
            </w:rPr>
            <w:t>Simon Tse:</w:t>
          </w:r>
        </w:sdtContent>
      </w:sdt>
      <w:r w:rsidRPr="00FE3051" w:rsidR="00F03F47">
        <w:t xml:space="preserve"> </w:t>
      </w:r>
      <w:r w:rsidRPr="00FE3051">
        <w:t xml:space="preserve">No. </w:t>
      </w:r>
      <w:r w:rsidR="00CE4FC8">
        <w:t>F</w:t>
      </w:r>
      <w:r w:rsidRPr="00FE3051">
        <w:t xml:space="preserve">rom a best practice perspective, it is not uncommon for us to be approached by </w:t>
      </w:r>
      <w:r w:rsidR="00CE4FC8">
        <w:t xml:space="preserve">people from </w:t>
      </w:r>
      <w:r w:rsidRPr="00FE3051">
        <w:t xml:space="preserve">foreign countries </w:t>
      </w:r>
      <w:r w:rsidR="00CE4FC8">
        <w:t xml:space="preserve">asking </w:t>
      </w:r>
      <w:r w:rsidRPr="00FE3051">
        <w:t xml:space="preserve">to come and see how we have done it here in the UK, </w:t>
      </w:r>
      <w:r w:rsidRPr="00FE3051" w:rsidR="00F03F47">
        <w:t xml:space="preserve">and </w:t>
      </w:r>
      <w:r w:rsidRPr="00FE3051">
        <w:t xml:space="preserve">particularly how Crown Commercial Services </w:t>
      </w:r>
      <w:r w:rsidRPr="00FE3051" w:rsidR="00B67335">
        <w:t xml:space="preserve">have </w:t>
      </w:r>
      <w:r w:rsidRPr="00FE3051">
        <w:t>set about putting frameworks in place</w:t>
      </w:r>
      <w:r w:rsidRPr="00FE3051" w:rsidR="00F03F47">
        <w:t>,</w:t>
      </w:r>
      <w:r w:rsidRPr="00FE3051">
        <w:t xml:space="preserve"> and they are adopting our processes as best practice.</w:t>
      </w:r>
    </w:p>
    <w:p w:rsidR="00451B0E" w:rsidRPr="00FE3051" w:rsidP="00451B0E">
      <w:pPr>
        <w:pStyle w:val="Question"/>
        <w:numPr>
          <w:ilvl w:val="0"/>
          <w:numId w:val="9"/>
        </w:numPr>
      </w:pPr>
      <w:bookmarkEnd w:id="0"/>
      <w:sdt>
        <w:sdtPr>
          <w:alias w:val="Member"/>
          <w:tag w:val="&lt;Member mnisId='1425' dodsId='25639'&gt;"/>
          <w:id w:val="1142775551"/>
          <w:placeholder>
            <w:docPart w:val="0E098BF06460477FA5ED1BE682A76191"/>
          </w:placeholder>
          <w:richText/>
        </w:sdtPr>
        <w:sdtContent>
          <w:r w:rsidRPr="00FE3051">
            <w:rPr>
              <w:b/>
            </w:rPr>
            <w:t>Mr Djanogly:</w:t>
          </w:r>
        </w:sdtContent>
      </w:sdt>
      <w:r w:rsidRPr="00FE3051">
        <w:t xml:space="preserve"> There are existing databases, yet the procurement data does not seem to be used effectively to improve procurement or analyse competition in the marketplaces. Why?</w:t>
      </w:r>
    </w:p>
    <w:p w:rsidR="00451B0E" w:rsidRPr="00FE3051" w:rsidP="00451B0E">
      <w:pPr>
        <w:pStyle w:val="Answer"/>
      </w:pPr>
      <w:sdt>
        <w:sdtPr>
          <w:alias w:val="Witness"/>
          <w:id w:val="-1422338461"/>
          <w:placeholder>
            <w:docPart w:val="0E098BF06460477FA5ED1BE682A76191"/>
          </w:placeholder>
          <w:richText/>
        </w:sdtPr>
        <w:sdtContent>
          <w:r w:rsidRPr="00FE3051">
            <w:rPr>
              <w:b/>
              <w:i/>
            </w:rPr>
            <w:t>Simon Tse:</w:t>
          </w:r>
          <w:r w:rsidRPr="00FE3051">
            <w:rPr>
              <w:b/>
            </w:rPr>
            <w:t xml:space="preserve"> </w:t>
          </w:r>
        </w:sdtContent>
      </w:sdt>
      <w:r w:rsidRPr="00FE3051">
        <w:t>I would not necessarily say that. Some databases are there, but the information in them is not necessarily as full as it should be. Being able to use it, compare and contrast is not necessarily the right thing to do. Going forward, as I said earlier, that information will be available to us.</w:t>
      </w:r>
    </w:p>
    <w:p w:rsidR="00451B0E" w:rsidRPr="00FE3051" w:rsidP="00451B0E">
      <w:pPr>
        <w:pStyle w:val="Question"/>
        <w:numPr>
          <w:ilvl w:val="0"/>
          <w:numId w:val="9"/>
        </w:numPr>
      </w:pPr>
      <w:sdt>
        <w:sdtPr>
          <w:alias w:val="Member"/>
          <w:tag w:val="&lt;Member mnisId='1425' dodsId='25639'&gt;"/>
          <w:id w:val="1623571781"/>
          <w:placeholder>
            <w:docPart w:val="0E098BF06460477FA5ED1BE682A76191"/>
          </w:placeholder>
          <w:richText/>
        </w:sdtPr>
        <w:sdtContent>
          <w:r w:rsidRPr="00FE3051">
            <w:rPr>
              <w:b/>
            </w:rPr>
            <w:t>Mr Djanogly:</w:t>
          </w:r>
        </w:sdtContent>
      </w:sdt>
      <w:r w:rsidRPr="00FE3051">
        <w:t xml:space="preserve"> Mr Rhys Williams is looking at me</w:t>
      </w:r>
      <w:r w:rsidR="00CE4FC8">
        <w:t xml:space="preserve">, </w:t>
      </w:r>
      <w:r w:rsidRPr="00FE3051">
        <w:t>because earlier you put a bit of a gloss on the KPIs</w:t>
      </w:r>
      <w:r w:rsidR="00CE4FC8">
        <w:t xml:space="preserve"> that is </w:t>
      </w:r>
      <w:r w:rsidRPr="00FE3051">
        <w:t xml:space="preserve">slightly different from what the NAO seems to be saying </w:t>
      </w:r>
      <w:r w:rsidR="00CE4FC8">
        <w:t xml:space="preserve">about </w:t>
      </w:r>
      <w:r w:rsidRPr="00FE3051">
        <w:t xml:space="preserve">data quality. Being positive about this, what </w:t>
      </w:r>
      <w:r w:rsidR="00CE4FC8">
        <w:t xml:space="preserve">will we do </w:t>
      </w:r>
      <w:r w:rsidRPr="00FE3051">
        <w:t>to improve this?</w:t>
      </w:r>
    </w:p>
    <w:p w:rsidR="00451B0E" w:rsidRPr="00FE3051" w:rsidP="00451B0E">
      <w:pPr>
        <w:pStyle w:val="Answer"/>
      </w:pPr>
      <w:sdt>
        <w:sdtPr>
          <w:alias w:val="Witness"/>
          <w:id w:val="2106690078"/>
          <w:placeholder>
            <w:docPart w:val="0E098BF06460477FA5ED1BE682A76191"/>
          </w:placeholder>
          <w:richText/>
        </w:sdtPr>
        <w:sdtContent>
          <w:r w:rsidRPr="00FE3051">
            <w:rPr>
              <w:b/>
              <w:i/>
            </w:rPr>
            <w:t>Gareth Rhys Williams:</w:t>
          </w:r>
          <w:r w:rsidRPr="00FE3051">
            <w:rPr>
              <w:b/>
            </w:rPr>
            <w:t xml:space="preserve"> </w:t>
          </w:r>
        </w:sdtContent>
      </w:sdt>
      <w:r w:rsidRPr="00FE3051">
        <w:t>You point to a really important gap. We touched on the new transparency requirements in the Bill</w:t>
      </w:r>
      <w:r w:rsidR="00CE4FC8">
        <w:t xml:space="preserve">; they </w:t>
      </w:r>
      <w:r w:rsidRPr="00FE3051">
        <w:t xml:space="preserve">close the direct award gap under frameworks that you </w:t>
      </w:r>
      <w:r w:rsidR="00CE4FC8">
        <w:t>raised</w:t>
      </w:r>
      <w:r w:rsidRPr="00FE3051">
        <w:t>, which is what I mentioned. Looking at trends, we are trying to find the sweet spot between having too many bidders for something</w:t>
      </w:r>
      <w:r w:rsidRPr="00FE3051" w:rsidR="00177F1D">
        <w:t xml:space="preserve">, </w:t>
      </w:r>
      <w:r w:rsidRPr="00FE3051">
        <w:t>in which case all but one of them will have wasted bid cost, so that actually eventually inflates the cost to the public purse</w:t>
      </w:r>
      <w:r w:rsidRPr="00FE3051" w:rsidR="00177F1D">
        <w:t xml:space="preserve">, </w:t>
      </w:r>
      <w:r w:rsidRPr="00FE3051">
        <w:t>and too few</w:t>
      </w:r>
      <w:r w:rsidRPr="00FE3051" w:rsidR="00177F1D">
        <w:t>, which is obviously the wrong answer</w:t>
      </w:r>
      <w:r w:rsidRPr="00FE3051">
        <w:t>. We want to make sure that we are getting good value for money.</w:t>
      </w:r>
    </w:p>
    <w:p w:rsidR="00451B0E" w:rsidRPr="00FE3051" w:rsidP="00451B0E">
      <w:pPr>
        <w:pStyle w:val="Answer"/>
      </w:pPr>
      <w:r w:rsidRPr="00FE3051">
        <w:t xml:space="preserve">On the other hand, we are rightly criticised when people accuse us of taking the lowest price and forgetting about quality. Looking </w:t>
      </w:r>
      <w:r w:rsidR="00CE4FC8">
        <w:t xml:space="preserve">only </w:t>
      </w:r>
      <w:r w:rsidRPr="00FE3051">
        <w:t xml:space="preserve">at the price dimension is not helpful. </w:t>
      </w:r>
      <w:r w:rsidR="00CE4FC8">
        <w:t>We</w:t>
      </w:r>
      <w:r w:rsidRPr="00FE3051">
        <w:t xml:space="preserve"> are trying to get the best result for the spend. That is a different dimension. We are trying to get the right number of people in a market. We talked earlier about the risks we find if we end up with too thin a market, but on the other hand if we have too fat a market—if that is the opposite—then nobody makes any money, in which case there is constant churn in providers. There is a sweet spot in the middle of all these things.</w:t>
      </w:r>
    </w:p>
    <w:p w:rsidR="00451B0E" w:rsidRPr="00FE3051" w:rsidP="00451B0E">
      <w:pPr>
        <w:pStyle w:val="Answer"/>
      </w:pPr>
      <w:r w:rsidRPr="00FE3051">
        <w:t>It is not as simple as looking at looking at a trend. We could look at trends in sector</w:t>
      </w:r>
      <w:r w:rsidR="00CE4FC8">
        <w:t>s</w:t>
      </w:r>
      <w:r w:rsidRPr="00FE3051">
        <w:t xml:space="preserve"> such as facilities management</w:t>
      </w:r>
      <w:r w:rsidR="00CE4FC8">
        <w:t>,</w:t>
      </w:r>
      <w:r w:rsidRPr="00FE3051">
        <w:t xml:space="preserve"> or in parts of the defence industry or </w:t>
      </w:r>
      <w:r w:rsidR="00CE4FC8">
        <w:t xml:space="preserve">in </w:t>
      </w:r>
      <w:r w:rsidRPr="00FE3051">
        <w:t>things that we buy regularly. That is where the performance KPIs are important. Are we getting a better result for a better or similar price? We could look at that today.</w:t>
      </w:r>
    </w:p>
    <w:p w:rsidR="00451B0E" w:rsidRPr="00FE3051" w:rsidP="00451B0E">
      <w:pPr>
        <w:pStyle w:val="Answer"/>
      </w:pPr>
      <w:sdt>
        <w:sdtPr>
          <w:alias w:val="Witness"/>
          <w:id w:val="18366466"/>
          <w:placeholder>
            <w:docPart w:val="0E098BF06460477FA5ED1BE682A76191"/>
          </w:placeholder>
          <w:richText/>
        </w:sdtPr>
        <w:sdtContent>
          <w:r w:rsidRPr="00FE3051">
            <w:rPr>
              <w:b/>
              <w:i/>
            </w:rPr>
            <w:t>Sir Alex Chisholm:</w:t>
          </w:r>
          <w:r w:rsidRPr="00FE3051">
            <w:rPr>
              <w:b/>
            </w:rPr>
            <w:t xml:space="preserve"> </w:t>
          </w:r>
        </w:sdtContent>
      </w:sdt>
      <w:r w:rsidRPr="00FE3051">
        <w:t>I just wanted to add a data point to your question about how the UK compares internationally. It is not bang up to date</w:t>
      </w:r>
      <w:r w:rsidR="00CE4FC8">
        <w:t>—</w:t>
      </w:r>
      <w:r w:rsidRPr="00FE3051">
        <w:t xml:space="preserve">it is </w:t>
      </w:r>
      <w:r w:rsidR="00CE4FC8">
        <w:t xml:space="preserve">from </w:t>
      </w:r>
      <w:r w:rsidRPr="00FE3051">
        <w:t>2019</w:t>
      </w:r>
      <w:r w:rsidR="00CE4FC8">
        <w:t>—</w:t>
      </w:r>
      <w:r w:rsidRPr="00FE3051">
        <w:t xml:space="preserve">but the </w:t>
      </w:r>
      <w:r w:rsidRPr="00FE3051" w:rsidR="00177F1D">
        <w:t>i</w:t>
      </w:r>
      <w:r w:rsidRPr="00FE3051">
        <w:t xml:space="preserve">nternational </w:t>
      </w:r>
      <w:r w:rsidRPr="00FE3051" w:rsidR="00177F1D">
        <w:t>c</w:t>
      </w:r>
      <w:r w:rsidRPr="00FE3051">
        <w:t xml:space="preserve">ivil </w:t>
      </w:r>
      <w:r w:rsidRPr="00FE3051" w:rsidR="00177F1D">
        <w:t>s</w:t>
      </w:r>
      <w:r w:rsidRPr="00FE3051">
        <w:t xml:space="preserve">ervice </w:t>
      </w:r>
      <w:r w:rsidRPr="00FE3051" w:rsidR="00177F1D">
        <w:t>e</w:t>
      </w:r>
      <w:r w:rsidRPr="00FE3051">
        <w:t xml:space="preserve">ffectiveness </w:t>
      </w:r>
      <w:r w:rsidRPr="00FE3051" w:rsidR="00177F1D">
        <w:t>r</w:t>
      </w:r>
      <w:r w:rsidRPr="00FE3051">
        <w:t xml:space="preserve">eport compared all these different administrations and lots of different criteria. One of those is procurement. The definition there is the extent </w:t>
      </w:r>
      <w:r w:rsidR="00CE4FC8">
        <w:t xml:space="preserve">to which </w:t>
      </w:r>
      <w:r w:rsidRPr="00FE3051">
        <w:t>the Government’s procurement processes are efficient, competitive, fair and support value for money. It is close to your question</w:t>
      </w:r>
      <w:r w:rsidR="00CE4FC8">
        <w:t>. W</w:t>
      </w:r>
      <w:r w:rsidRPr="00FE3051">
        <w:t>e came third in the world, so that suggests that it is good. Obviously we would like to be first.</w:t>
      </w:r>
    </w:p>
    <w:p w:rsidR="00451B0E" w:rsidRPr="00FE3051" w:rsidP="00451B0E">
      <w:pPr>
        <w:pStyle w:val="Answer"/>
      </w:pPr>
      <w:sdt>
        <w:sdtPr>
          <w:alias w:val="Witness"/>
          <w:id w:val="1412898146"/>
          <w:placeholder>
            <w:docPart w:val="0E098BF06460477FA5ED1BE682A76191"/>
          </w:placeholder>
          <w:richText/>
        </w:sdtPr>
        <w:sdtContent>
          <w:r w:rsidRPr="00FE3051">
            <w:rPr>
              <w:b/>
              <w:i/>
            </w:rPr>
            <w:t>Gareth Rhys Williams:</w:t>
          </w:r>
          <w:r w:rsidRPr="00FE3051">
            <w:rPr>
              <w:b/>
            </w:rPr>
            <w:t xml:space="preserve"> </w:t>
          </w:r>
        </w:sdtContent>
      </w:sdt>
      <w:r w:rsidRPr="00FE3051">
        <w:t xml:space="preserve">The dimensions we lost out </w:t>
      </w:r>
      <w:r w:rsidRPr="00FE3051" w:rsidR="00177F1D">
        <w:t xml:space="preserve">on </w:t>
      </w:r>
      <w:r w:rsidRPr="00FE3051">
        <w:t>are the things we are fixing in the Procurement Bill.</w:t>
      </w:r>
    </w:p>
    <w:p w:rsidR="00451B0E" w:rsidRPr="00FE3051" w:rsidP="00451B0E">
      <w:pPr>
        <w:pStyle w:val="Question"/>
        <w:numPr>
          <w:ilvl w:val="0"/>
          <w:numId w:val="9"/>
        </w:numPr>
      </w:pPr>
      <w:sdt>
        <w:sdtPr>
          <w:alias w:val="Member"/>
          <w:tag w:val="&lt;Member mnisId='1425' dodsId='25639'&gt;"/>
          <w:id w:val="1781074128"/>
          <w:placeholder>
            <w:docPart w:val="0E098BF06460477FA5ED1BE682A76191"/>
          </w:placeholder>
          <w:richText/>
        </w:sdtPr>
        <w:sdtContent>
          <w:r w:rsidRPr="00FE3051">
            <w:rPr>
              <w:b/>
            </w:rPr>
            <w:t>Mr Djanogly:</w:t>
          </w:r>
        </w:sdtContent>
      </w:sdt>
      <w:r w:rsidRPr="00FE3051">
        <w:t xml:space="preserve"> We have the Bill coming along. An Act of Parliament in itself is a piece of paper. Could you explain what resources </w:t>
      </w:r>
      <w:r w:rsidR="00CE4FC8">
        <w:t xml:space="preserve">will </w:t>
      </w:r>
      <w:r w:rsidRPr="00FE3051">
        <w:t>go in to improv</w:t>
      </w:r>
      <w:r w:rsidR="00CE4FC8">
        <w:t xml:space="preserve">ing </w:t>
      </w:r>
      <w:r w:rsidRPr="00FE3051">
        <w:t>the data situation?</w:t>
      </w:r>
    </w:p>
    <w:p w:rsidR="00451B0E" w:rsidRPr="00FE3051" w:rsidP="00451B0E">
      <w:pPr>
        <w:pStyle w:val="Answer"/>
      </w:pPr>
      <w:sdt>
        <w:sdtPr>
          <w:alias w:val="Witness"/>
          <w:id w:val="248862622"/>
          <w:placeholder>
            <w:docPart w:val="0E098BF06460477FA5ED1BE682A76191"/>
          </w:placeholder>
          <w:richText/>
        </w:sdtPr>
        <w:sdtContent>
          <w:r w:rsidRPr="00FE3051">
            <w:rPr>
              <w:b/>
              <w:i/>
            </w:rPr>
            <w:t>Gareth Rhys Williams:</w:t>
          </w:r>
          <w:r w:rsidRPr="00FE3051">
            <w:rPr>
              <w:b/>
            </w:rPr>
            <w:t xml:space="preserve"> </w:t>
          </w:r>
        </w:sdtContent>
      </w:sdt>
      <w:r w:rsidRPr="00FE3051">
        <w:t>The first thing on the implementation is training. We have a training program</w:t>
      </w:r>
      <w:r w:rsidRPr="00FE3051" w:rsidR="00177F1D">
        <w:t>me</w:t>
      </w:r>
      <w:r w:rsidRPr="00FE3051">
        <w:t xml:space="preserve"> ready to go. There will be some slight changes if things are not signed off in the way that we expect. That training </w:t>
      </w:r>
      <w:r w:rsidRPr="00FE3051" w:rsidR="00177F1D">
        <w:t>programme</w:t>
      </w:r>
      <w:r w:rsidRPr="00FE3051">
        <w:t xml:space="preserve"> is ready to roll out from December. We expect the Bill implementation to be in October 2024. We have some secondary legislation that we will have done by March. That gives six months to implement that before we start. We have a training </w:t>
      </w:r>
      <w:r w:rsidRPr="00FE3051" w:rsidR="00177F1D">
        <w:t>programme</w:t>
      </w:r>
      <w:r w:rsidRPr="00FE3051">
        <w:t xml:space="preserve"> that wil</w:t>
      </w:r>
      <w:r w:rsidRPr="00FE3051" w:rsidR="00177F1D">
        <w:t>l</w:t>
      </w:r>
      <w:r w:rsidRPr="00FE3051">
        <w:t xml:space="preserve"> cover 20,000 procurement colleagues</w:t>
      </w:r>
      <w:r w:rsidR="00CE4FC8">
        <w:t>,</w:t>
      </w:r>
      <w:r w:rsidRPr="00FE3051">
        <w:t xml:space="preserve"> and probably 50,000 people in policy areas and other parts of the public sector who also need training. That is 70,000 people, which is obviously a lot.</w:t>
      </w:r>
    </w:p>
    <w:p w:rsidR="00451B0E" w:rsidRPr="00FE3051" w:rsidP="00451B0E">
      <w:pPr>
        <w:pStyle w:val="Answer"/>
      </w:pPr>
      <w:r w:rsidRPr="00FE3051">
        <w:t>We have trained nearly 30,000 people in contract management since we started th</w:t>
      </w:r>
      <w:r w:rsidR="00CE4FC8">
        <w:t>e training</w:t>
      </w:r>
      <w:r w:rsidRPr="00FE3051">
        <w:t>, so we can do it. We know how to do it. We have a four-part training programme, depending on how expert you need to be, varying from online knowledge drops, e-learning, through to facilitated training. We need to do the work. That is centrally funded, so we have the money, the people and the material.</w:t>
      </w:r>
    </w:p>
    <w:p w:rsidR="00451B0E" w:rsidRPr="00FE3051" w:rsidP="00451B0E">
      <w:pPr>
        <w:pStyle w:val="Answer"/>
      </w:pPr>
      <w:r w:rsidRPr="00FE3051">
        <w:t xml:space="preserve">The second part is the new databases and what are called the new notices, which contracting authorities are required to submit at each stage in the procurement journey. Frankly, those are much better than the ones we inherited from the EU. The last update to those was in 2015, so things have moved on from a digital perspective. We </w:t>
      </w:r>
      <w:r w:rsidR="00CE4FC8">
        <w:t xml:space="preserve">will </w:t>
      </w:r>
      <w:r w:rsidRPr="00FE3051">
        <w:t>us</w:t>
      </w:r>
      <w:r w:rsidR="00CE4FC8">
        <w:t>e</w:t>
      </w:r>
      <w:r w:rsidRPr="00FE3051">
        <w:t xml:space="preserve"> links to external databases to pull information in</w:t>
      </w:r>
      <w:r w:rsidR="00CE4FC8">
        <w:t>,</w:t>
      </w:r>
      <w:r w:rsidRPr="00FE3051">
        <w:t xml:space="preserve"> so it should be right first time.</w:t>
      </w:r>
    </w:p>
    <w:p w:rsidR="00451B0E" w:rsidRPr="00FE3051" w:rsidP="00451B0E">
      <w:pPr>
        <w:pStyle w:val="Question"/>
        <w:numPr>
          <w:ilvl w:val="0"/>
          <w:numId w:val="9"/>
        </w:numPr>
      </w:pPr>
      <w:sdt>
        <w:sdtPr>
          <w:alias w:val="Member"/>
          <w:tag w:val="&lt;Member mnisId='1425' dodsId='25639'&gt;"/>
          <w:id w:val="-671645055"/>
          <w:placeholder>
            <w:docPart w:val="0E098BF06460477FA5ED1BE682A76191"/>
          </w:placeholder>
          <w:richText/>
        </w:sdtPr>
        <w:sdtContent>
          <w:r w:rsidRPr="00FE3051">
            <w:rPr>
              <w:b/>
            </w:rPr>
            <w:t>Mr Djanogly:</w:t>
          </w:r>
        </w:sdtContent>
      </w:sdt>
      <w:r w:rsidRPr="00FE3051">
        <w:t xml:space="preserve"> Is that all proceeding smoothly?</w:t>
      </w:r>
    </w:p>
    <w:p w:rsidR="00451B0E" w:rsidRPr="00FE3051" w:rsidP="00451B0E">
      <w:pPr>
        <w:pStyle w:val="Answer"/>
      </w:pPr>
      <w:sdt>
        <w:sdtPr>
          <w:alias w:val="Witness"/>
          <w:id w:val="1676153748"/>
          <w:placeholder>
            <w:docPart w:val="0E098BF06460477FA5ED1BE682A76191"/>
          </w:placeholder>
          <w:richText/>
        </w:sdtPr>
        <w:sdtContent>
          <w:r w:rsidRPr="00FE3051">
            <w:rPr>
              <w:b/>
              <w:i/>
            </w:rPr>
            <w:t>Gareth Rhys Williams:</w:t>
          </w:r>
          <w:r w:rsidRPr="00FE3051">
            <w:rPr>
              <w:b/>
            </w:rPr>
            <w:t xml:space="preserve"> </w:t>
          </w:r>
        </w:sdtContent>
      </w:sdt>
      <w:r w:rsidRPr="00FE3051">
        <w:t>We are nearly at public beta on that. Simon’s business has developed a single log</w:t>
      </w:r>
      <w:r w:rsidRPr="00FE3051" w:rsidR="000B7F66">
        <w:t>-</w:t>
      </w:r>
      <w:r w:rsidRPr="00FE3051">
        <w:t>in, which is already in use in CCS. We have to scale that up for everybody. Come back and ask me again when I launch it, but so far</w:t>
      </w:r>
      <w:r w:rsidRPr="00FE3051" w:rsidR="000B7F66">
        <w:t>,</w:t>
      </w:r>
      <w:r w:rsidRPr="00FE3051">
        <w:t xml:space="preserve"> so good. We need both the training and the database.</w:t>
      </w:r>
    </w:p>
    <w:p w:rsidR="00451B0E" w:rsidRPr="00FE3051" w:rsidP="00451B0E">
      <w:pPr>
        <w:pStyle w:val="Answer"/>
      </w:pPr>
      <w:r w:rsidRPr="00FE3051">
        <w:t xml:space="preserve">There is </w:t>
      </w:r>
      <w:r w:rsidR="00CE4FC8">
        <w:t xml:space="preserve">the </w:t>
      </w:r>
      <w:r w:rsidRPr="00FE3051">
        <w:t>question—and the result is in the Bill—of</w:t>
      </w:r>
      <w:r w:rsidR="00CE4FC8">
        <w:t>:</w:t>
      </w:r>
      <w:r w:rsidRPr="00FE3051">
        <w:t xml:space="preserve"> </w:t>
      </w:r>
      <w:r w:rsidR="00CE4FC8">
        <w:t xml:space="preserve">at </w:t>
      </w:r>
      <w:r w:rsidRPr="00FE3051">
        <w:t xml:space="preserve">what size </w:t>
      </w:r>
      <w:r w:rsidR="00CE4FC8">
        <w:t xml:space="preserve">of </w:t>
      </w:r>
      <w:r w:rsidRPr="00FE3051">
        <w:t xml:space="preserve">contract </w:t>
      </w:r>
      <w:r w:rsidR="00CE4FC8">
        <w:t xml:space="preserve">do we </w:t>
      </w:r>
      <w:r w:rsidRPr="00FE3051">
        <w:t>ask contracting authorities</w:t>
      </w:r>
      <w:r w:rsidR="00CE4FC8">
        <w:t xml:space="preserve"> for information</w:t>
      </w:r>
      <w:r w:rsidRPr="00FE3051">
        <w:t xml:space="preserve">, bearing in mind </w:t>
      </w:r>
      <w:r w:rsidR="00CE4FC8">
        <w:t xml:space="preserve">that </w:t>
      </w:r>
      <w:r w:rsidRPr="00FE3051">
        <w:t>there are 20,000 contracting authorities across the country</w:t>
      </w:r>
      <w:r w:rsidR="00CE4FC8">
        <w:t xml:space="preserve">? </w:t>
      </w:r>
      <w:r w:rsidRPr="00FE3051">
        <w:t>Where we have all ended up is with the requirement that the transparency requirements will apply to contracts above £2 million for entities that spend more than £100 million.</w:t>
      </w:r>
    </w:p>
    <w:p w:rsidR="00451B0E" w:rsidRPr="00FE3051" w:rsidP="00451B0E">
      <w:pPr>
        <w:pStyle w:val="Answer"/>
      </w:pPr>
      <w:r w:rsidRPr="00FE3051">
        <w:t>We will still hav</w:t>
      </w:r>
      <w:r w:rsidR="00CE4FC8">
        <w:t>e</w:t>
      </w:r>
      <w:r w:rsidRPr="00FE3051">
        <w:t xml:space="preserve"> discussions with you in future years for contracts of £1 million</w:t>
      </w:r>
      <w:r w:rsidR="00CE4FC8">
        <w:t>,</w:t>
      </w:r>
      <w:r w:rsidRPr="00FE3051">
        <w:t xml:space="preserve"> or for contrac</w:t>
      </w:r>
      <w:r w:rsidRPr="00FE3051" w:rsidR="000B7F66">
        <w:t>ting</w:t>
      </w:r>
      <w:r w:rsidRPr="00FE3051">
        <w:t xml:space="preserve"> authorities that only spend £99 million</w:t>
      </w:r>
      <w:r w:rsidRPr="00FE3051" w:rsidR="000B7F66">
        <w:t>, which</w:t>
      </w:r>
      <w:r w:rsidRPr="00FE3051">
        <w:t xml:space="preserve"> will not have to submit this data, but the £100 million and £2 million covers the huge majority of spend across the public sector</w:t>
      </w:r>
      <w:r w:rsidR="00CE4FC8">
        <w:t>,</w:t>
      </w:r>
      <w:r w:rsidRPr="00FE3051">
        <w:t xml:space="preserve"> and will be a massive step forward from where we are today, where only central Government ha</w:t>
      </w:r>
      <w:r w:rsidRPr="00FE3051" w:rsidR="000B7F66">
        <w:t xml:space="preserve">ve </w:t>
      </w:r>
      <w:r w:rsidRPr="00FE3051">
        <w:t>to provide the information that Simon and I are working from. That will extend right through the public sector, subject to the £100</w:t>
      </w:r>
      <w:r w:rsidRPr="00FE3051" w:rsidR="000B7F66">
        <w:t xml:space="preserve"> </w:t>
      </w:r>
      <w:r w:rsidRPr="00FE3051">
        <w:t>million and £2 million caps.</w:t>
      </w:r>
    </w:p>
    <w:p w:rsidR="00451B0E" w:rsidRPr="00FE3051" w:rsidP="00451B0E">
      <w:pPr>
        <w:pStyle w:val="Question"/>
        <w:numPr>
          <w:ilvl w:val="0"/>
          <w:numId w:val="9"/>
        </w:numPr>
      </w:pPr>
      <w:sdt>
        <w:sdtPr>
          <w:alias w:val="Member"/>
          <w:tag w:val="&lt;Member mnisId='1524' dodsId='35914'&gt;"/>
          <w:id w:val="-752430157"/>
          <w:placeholder>
            <w:docPart w:val="0E098BF06460477FA5ED1BE682A76191"/>
          </w:placeholder>
          <w:richText/>
        </w:sdtPr>
        <w:sdtContent>
          <w:r w:rsidRPr="00FE3051">
            <w:rPr>
              <w:b/>
            </w:rPr>
            <w:t>Chair:</w:t>
          </w:r>
        </w:sdtContent>
      </w:sdt>
      <w:r w:rsidRPr="00FE3051">
        <w:t xml:space="preserve"> </w:t>
      </w:r>
      <w:bookmarkStart w:id="9" w:name="_Hlk149216905"/>
      <w:r w:rsidRPr="00FE3051">
        <w:t>I hear good reports</w:t>
      </w:r>
      <w:r w:rsidR="00CE4FC8">
        <w:t xml:space="preserve"> of the role that Crown reps have played </w:t>
      </w:r>
      <w:r w:rsidRPr="00FE3051" w:rsidR="000B7F66">
        <w:t xml:space="preserve">in </w:t>
      </w:r>
      <w:r w:rsidRPr="00FE3051">
        <w:t>improv</w:t>
      </w:r>
      <w:r w:rsidRPr="00FE3051" w:rsidR="000B7F66">
        <w:t xml:space="preserve">ing </w:t>
      </w:r>
      <w:r w:rsidR="00CE4FC8">
        <w:t xml:space="preserve">business and sector </w:t>
      </w:r>
      <w:r w:rsidRPr="00FE3051">
        <w:t xml:space="preserve">engagement with Government. </w:t>
      </w:r>
      <w:bookmarkEnd w:id="9"/>
      <w:r w:rsidRPr="00FE3051">
        <w:t>Can you give us an update on how that is working</w:t>
      </w:r>
      <w:r w:rsidR="00CE4FC8">
        <w:t>,</w:t>
      </w:r>
      <w:r w:rsidRPr="00FE3051">
        <w:t xml:space="preserve"> in terms of the issues we have discussed about building the market</w:t>
      </w:r>
      <w:r w:rsidRPr="00FE3051" w:rsidR="000B7F66">
        <w:t xml:space="preserve">? Has that </w:t>
      </w:r>
      <w:r w:rsidRPr="00FE3051">
        <w:t>helped Government understand the market better?</w:t>
      </w:r>
    </w:p>
    <w:p w:rsidR="00451B0E" w:rsidRPr="00FE3051" w:rsidP="00451B0E">
      <w:pPr>
        <w:pStyle w:val="Answer"/>
      </w:pPr>
      <w:sdt>
        <w:sdtPr>
          <w:alias w:val="Witness"/>
          <w:id w:val="-119143193"/>
          <w:placeholder>
            <w:docPart w:val="0E098BF06460477FA5ED1BE682A76191"/>
          </w:placeholder>
          <w:richText/>
        </w:sdtPr>
        <w:sdtContent>
          <w:r w:rsidRPr="00FE3051">
            <w:rPr>
              <w:b/>
              <w:i/>
            </w:rPr>
            <w:t>Gareth Rhys Williams:</w:t>
          </w:r>
          <w:r w:rsidRPr="00FE3051">
            <w:rPr>
              <w:b/>
            </w:rPr>
            <w:t xml:space="preserve"> </w:t>
          </w:r>
        </w:sdtContent>
      </w:sdt>
      <w:r w:rsidRPr="00FE3051">
        <w:t xml:space="preserve">The </w:t>
      </w:r>
      <w:r w:rsidRPr="00FE3051" w:rsidR="000B7F66">
        <w:t>r</w:t>
      </w:r>
      <w:r w:rsidRPr="00FE3051">
        <w:t>ep</w:t>
      </w:r>
      <w:r w:rsidRPr="00FE3051" w:rsidR="000B7F66">
        <w:t>s</w:t>
      </w:r>
      <w:r w:rsidRPr="00FE3051">
        <w:t xml:space="preserve"> have been a fantastic innovation. They were not mine</w:t>
      </w:r>
      <w:r w:rsidRPr="00FE3051" w:rsidR="000B7F66">
        <w:t>—</w:t>
      </w:r>
      <w:r w:rsidRPr="00FE3051">
        <w:t>I inherited that</w:t>
      </w:r>
      <w:r w:rsidRPr="00FE3051" w:rsidR="000B7F66">
        <w:t>—</w:t>
      </w:r>
      <w:r w:rsidRPr="00FE3051">
        <w:t xml:space="preserve">but we have 25 </w:t>
      </w:r>
      <w:r w:rsidRPr="00FE3051" w:rsidR="000B7F66">
        <w:t>reps</w:t>
      </w:r>
      <w:r w:rsidRPr="00FE3051">
        <w:t>. We would love to have more.</w:t>
      </w:r>
    </w:p>
    <w:p w:rsidR="00451B0E" w:rsidRPr="00FE3051" w:rsidP="00451B0E">
      <w:pPr>
        <w:pStyle w:val="Question"/>
        <w:numPr>
          <w:ilvl w:val="0"/>
          <w:numId w:val="9"/>
        </w:numPr>
      </w:pPr>
      <w:sdt>
        <w:sdtPr>
          <w:alias w:val="Member"/>
          <w:tag w:val="&lt;Member mnisId='1524' dodsId='35914'&gt;"/>
          <w:id w:val="-2095781798"/>
          <w:placeholder>
            <w:docPart w:val="0E098BF06460477FA5ED1BE682A76191"/>
          </w:placeholder>
          <w:richText/>
        </w:sdtPr>
        <w:sdtContent>
          <w:r w:rsidRPr="00FE3051">
            <w:rPr>
              <w:b/>
            </w:rPr>
            <w:t>Chair:</w:t>
          </w:r>
        </w:sdtContent>
      </w:sdt>
      <w:r w:rsidRPr="00FE3051">
        <w:t xml:space="preserve"> Are all the posts filled at the moment?</w:t>
      </w:r>
    </w:p>
    <w:p w:rsidR="00451B0E" w:rsidRPr="00FE3051" w:rsidP="00451B0E">
      <w:pPr>
        <w:pStyle w:val="Answer"/>
      </w:pPr>
      <w:sdt>
        <w:sdtPr>
          <w:alias w:val="Witness"/>
          <w:id w:val="2036842160"/>
          <w:placeholder>
            <w:docPart w:val="0E098BF06460477FA5ED1BE682A76191"/>
          </w:placeholder>
          <w:richText/>
        </w:sdtPr>
        <w:sdtContent>
          <w:r w:rsidRPr="00FE3051">
            <w:rPr>
              <w:b/>
              <w:i/>
            </w:rPr>
            <w:t>Gareth Rhys Williams:</w:t>
          </w:r>
          <w:r w:rsidRPr="00FE3051">
            <w:rPr>
              <w:b/>
            </w:rPr>
            <w:t xml:space="preserve"> </w:t>
          </w:r>
        </w:sdtContent>
      </w:sdt>
      <w:r w:rsidRPr="00FE3051">
        <w:t xml:space="preserve">We are just about to announce the replacement for the SME rep, so yes, but some of the </w:t>
      </w:r>
      <w:r w:rsidRPr="00FE3051" w:rsidR="000B7F66">
        <w:t>reps</w:t>
      </w:r>
      <w:r w:rsidRPr="00FE3051">
        <w:t xml:space="preserve"> do two or three companies. It would be better to have more. The </w:t>
      </w:r>
      <w:r w:rsidRPr="00FE3051" w:rsidR="000B7F66">
        <w:t>reps</w:t>
      </w:r>
      <w:r w:rsidRPr="00FE3051">
        <w:t xml:space="preserve"> are part-time senior people in the portfolio stages of their career, and they mostly mark individual vendors. They will never have worked for that vendor</w:t>
      </w:r>
      <w:r w:rsidR="00CE4FC8">
        <w:t>,</w:t>
      </w:r>
      <w:r w:rsidRPr="00FE3051">
        <w:t xml:space="preserve"> and they are contracted not to work for that vendor in the future, but they will have spent their career in that industry, so they know the tricks, nuances and rules of thumb of an industry. They work with either a group of suppliers—let us say the consultants or the banks—to drive best practice, pick up best practice</w:t>
      </w:r>
      <w:r w:rsidRPr="00FE3051" w:rsidR="00B81F1A">
        <w:t xml:space="preserve"> </w:t>
      </w:r>
      <w:r w:rsidRPr="00FE3051">
        <w:t>and solve issues.</w:t>
      </w:r>
    </w:p>
    <w:p w:rsidR="00451B0E" w:rsidRPr="00FE3051" w:rsidP="00451B0E">
      <w:pPr>
        <w:pStyle w:val="Question"/>
        <w:numPr>
          <w:ilvl w:val="0"/>
          <w:numId w:val="9"/>
        </w:numPr>
      </w:pPr>
      <w:sdt>
        <w:sdtPr>
          <w:alias w:val="Member"/>
          <w:tag w:val="&lt;Member mnisId='1524' dodsId='35914'&gt;"/>
          <w:id w:val="-332150680"/>
          <w:placeholder>
            <w:docPart w:val="0E098BF06460477FA5ED1BE682A76191"/>
          </w:placeholder>
          <w:richText/>
        </w:sdtPr>
        <w:sdtContent>
          <w:r w:rsidRPr="00FE3051">
            <w:rPr>
              <w:b/>
            </w:rPr>
            <w:t>Chair:</w:t>
          </w:r>
        </w:sdtContent>
      </w:sdt>
      <w:r w:rsidRPr="00FE3051">
        <w:t xml:space="preserve"> Do you think that has helped the type of contract and the procurement that you are doing</w:t>
      </w:r>
      <w:r w:rsidR="00CE4FC8">
        <w:t>,</w:t>
      </w:r>
      <w:r w:rsidRPr="00FE3051">
        <w:t xml:space="preserve"> because there is that knowledge and connection with the sector? There is always that tricky thing</w:t>
      </w:r>
      <w:r w:rsidRPr="00FE3051" w:rsidR="00B81F1A">
        <w:t>:</w:t>
      </w:r>
      <w:r w:rsidRPr="00FE3051">
        <w:t xml:space="preserve"> when you are a Minister</w:t>
      </w:r>
      <w:r w:rsidR="00CE4FC8">
        <w:t>,</w:t>
      </w:r>
      <w:r w:rsidRPr="00FE3051">
        <w:t xml:space="preserve"> you cannot have any contact with any supplier because you might contaminate your decision</w:t>
      </w:r>
      <w:r w:rsidRPr="00FE3051" w:rsidR="00B81F1A">
        <w:t>-</w:t>
      </w:r>
      <w:r w:rsidRPr="00FE3051">
        <w:t xml:space="preserve">making. In a way, </w:t>
      </w:r>
      <w:r w:rsidRPr="00FE3051" w:rsidR="00B81F1A">
        <w:t xml:space="preserve">Mr Rhys Williams, </w:t>
      </w:r>
      <w:r w:rsidRPr="00FE3051">
        <w:t xml:space="preserve">your profession is now that bridge. The Crown </w:t>
      </w:r>
      <w:r w:rsidRPr="00FE3051" w:rsidR="00B81F1A">
        <w:t>r</w:t>
      </w:r>
      <w:r w:rsidRPr="00FE3051">
        <w:t>ep</w:t>
      </w:r>
      <w:r w:rsidRPr="00FE3051" w:rsidR="00B81F1A">
        <w:t>s</w:t>
      </w:r>
      <w:r w:rsidRPr="00FE3051">
        <w:t xml:space="preserve"> are certainly the extreme edge of that bridge</w:t>
      </w:r>
      <w:r w:rsidRPr="00FE3051" w:rsidR="00B81F1A">
        <w:t xml:space="preserve">; </w:t>
      </w:r>
      <w:r w:rsidRPr="00FE3051">
        <w:t>they have a connection with a contractor and a very strong footprint in Government. Is there anything that could be improved about it, or any worries you have about the process?</w:t>
      </w:r>
    </w:p>
    <w:p w:rsidR="00451B0E" w:rsidRPr="00FE3051" w:rsidP="00451B0E">
      <w:pPr>
        <w:pStyle w:val="Answer"/>
      </w:pPr>
      <w:sdt>
        <w:sdtPr>
          <w:alias w:val="Witness"/>
          <w:id w:val="-1881775844"/>
          <w:placeholder>
            <w:docPart w:val="0E098BF06460477FA5ED1BE682A76191"/>
          </w:placeholder>
          <w:richText/>
        </w:sdtPr>
        <w:sdtContent>
          <w:r w:rsidRPr="00FE3051">
            <w:rPr>
              <w:b/>
              <w:i/>
            </w:rPr>
            <w:t>Gareth Rhys Williams:</w:t>
          </w:r>
          <w:r w:rsidRPr="00FE3051">
            <w:rPr>
              <w:b/>
            </w:rPr>
            <w:t xml:space="preserve"> </w:t>
          </w:r>
        </w:sdtContent>
      </w:sdt>
      <w:r w:rsidRPr="00FE3051">
        <w:t>Frankly, they are the secret weapon, because they work for a very low</w:t>
      </w:r>
      <w:r w:rsidR="00CE4FC8">
        <w:t xml:space="preserve"> </w:t>
      </w:r>
      <w:r w:rsidRPr="00FE3051">
        <w:t>day rate</w:t>
      </w:r>
      <w:r w:rsidRPr="00FE3051" w:rsidR="00B81F1A">
        <w:t xml:space="preserve">, </w:t>
      </w:r>
      <w:r w:rsidRPr="00FE3051">
        <w:t xml:space="preserve">they are all DG or </w:t>
      </w:r>
      <w:r w:rsidRPr="00FE3051" w:rsidR="00B81F1A">
        <w:t>p</w:t>
      </w:r>
      <w:r w:rsidRPr="00FE3051">
        <w:t xml:space="preserve">ermanent </w:t>
      </w:r>
      <w:r w:rsidRPr="00FE3051" w:rsidR="00B81F1A">
        <w:t>s</w:t>
      </w:r>
      <w:r w:rsidRPr="00FE3051">
        <w:t>ecretary-level people, and they bring knowledge, common sense and cut</w:t>
      </w:r>
      <w:r w:rsidRPr="00FE3051" w:rsidR="00B81F1A">
        <w:t>-</w:t>
      </w:r>
      <w:r w:rsidRPr="00FE3051">
        <w:t>through to the issue.</w:t>
      </w:r>
    </w:p>
    <w:p w:rsidR="00451B0E" w:rsidRPr="00FE3051" w:rsidP="00451B0E">
      <w:pPr>
        <w:pStyle w:val="Question"/>
        <w:numPr>
          <w:ilvl w:val="0"/>
          <w:numId w:val="9"/>
        </w:numPr>
      </w:pPr>
      <w:sdt>
        <w:sdtPr>
          <w:alias w:val="Member"/>
          <w:tag w:val="&lt;Member mnisId='1524' dodsId='35914'&gt;"/>
          <w:id w:val="-1938515740"/>
          <w:placeholder>
            <w:docPart w:val="0E098BF06460477FA5ED1BE682A76191"/>
          </w:placeholder>
          <w:richText/>
        </w:sdtPr>
        <w:sdtContent>
          <w:r w:rsidRPr="00FE3051">
            <w:rPr>
              <w:b/>
            </w:rPr>
            <w:t>Chair:</w:t>
          </w:r>
        </w:sdtContent>
      </w:sdt>
      <w:r w:rsidRPr="00FE3051">
        <w:t xml:space="preserve"> Can you give examples of instances where the role of the Crown </w:t>
      </w:r>
      <w:r w:rsidRPr="00FE3051" w:rsidR="00B81F1A">
        <w:t>rep</w:t>
      </w:r>
      <w:r w:rsidRPr="00FE3051">
        <w:t xml:space="preserve"> has meant that there has been better procurement? You may not want to go into a specific service, as that might narrow it down to the individual.</w:t>
      </w:r>
    </w:p>
    <w:p w:rsidR="00451B0E" w:rsidRPr="00FE3051" w:rsidP="00451B0E">
      <w:pPr>
        <w:pStyle w:val="Answer"/>
      </w:pPr>
      <w:sdt>
        <w:sdtPr>
          <w:alias w:val="Witness"/>
          <w:id w:val="-1705623519"/>
          <w:placeholder>
            <w:docPart w:val="0E098BF06460477FA5ED1BE682A76191"/>
          </w:placeholder>
          <w:richText/>
        </w:sdtPr>
        <w:sdtContent>
          <w:r w:rsidRPr="00FE3051">
            <w:rPr>
              <w:b/>
              <w:i/>
            </w:rPr>
            <w:t>Gareth Rhys Williams:</w:t>
          </w:r>
          <w:r w:rsidRPr="00FE3051">
            <w:rPr>
              <w:b/>
            </w:rPr>
            <w:t xml:space="preserve"> </w:t>
          </w:r>
        </w:sdtContent>
      </w:sdt>
      <w:r w:rsidRPr="00FE3051">
        <w:t xml:space="preserve">Some of the </w:t>
      </w:r>
      <w:r w:rsidRPr="00FE3051" w:rsidR="00B81F1A">
        <w:t>reps</w:t>
      </w:r>
      <w:r w:rsidRPr="00FE3051">
        <w:t xml:space="preserve"> are working with Simon’s team on cloud procurement. How do we get a better price value for Government for cloud and IT services? We have two </w:t>
      </w:r>
      <w:r w:rsidRPr="00FE3051" w:rsidR="00B81F1A">
        <w:t>reps</w:t>
      </w:r>
      <w:r w:rsidRPr="00FE3051">
        <w:t xml:space="preserve"> there who know that industry really well. It is a narrow market, with four or five providers. How do we make sure that we get a sensible value for them</w:t>
      </w:r>
      <w:r w:rsidR="00CE4FC8">
        <w:t xml:space="preserve"> and </w:t>
      </w:r>
      <w:r w:rsidRPr="00FE3051">
        <w:t>sensible services, and do not get technical lock</w:t>
      </w:r>
      <w:r w:rsidRPr="00FE3051" w:rsidR="00B81F1A">
        <w:t>-</w:t>
      </w:r>
      <w:r w:rsidRPr="00FE3051">
        <w:t>in</w:t>
      </w:r>
      <w:r w:rsidR="00CE4FC8">
        <w:t xml:space="preserve">? </w:t>
      </w:r>
      <w:r w:rsidRPr="00FE3051">
        <w:t xml:space="preserve">To give an example of the success of it, normally the Crown </w:t>
      </w:r>
      <w:r w:rsidRPr="00FE3051" w:rsidR="00B81F1A">
        <w:t>reps</w:t>
      </w:r>
      <w:r w:rsidRPr="00FE3051">
        <w:t xml:space="preserve"> look at companies that supply multiple </w:t>
      </w:r>
      <w:r w:rsidRPr="00FE3051" w:rsidR="00B81F1A">
        <w:t>D</w:t>
      </w:r>
      <w:r w:rsidRPr="00FE3051">
        <w:t>epartments or multiple parts of the public sector, but what they are actually bringing is supplier development and supplier relationship management. The MoD ha</w:t>
      </w:r>
      <w:r w:rsidRPr="00FE3051" w:rsidR="00B81F1A">
        <w:t>s</w:t>
      </w:r>
      <w:r w:rsidRPr="00FE3051">
        <w:t xml:space="preserve"> had a number of </w:t>
      </w:r>
      <w:r w:rsidRPr="00FE3051" w:rsidR="00B81F1A">
        <w:t>reps</w:t>
      </w:r>
      <w:r w:rsidRPr="00FE3051">
        <w:t xml:space="preserve"> and </w:t>
      </w:r>
      <w:r w:rsidRPr="00FE3051" w:rsidR="00B81F1A">
        <w:t xml:space="preserve">is </w:t>
      </w:r>
      <w:r w:rsidRPr="00FE3051">
        <w:t>looking to expand. We are just starting with the NHS, where those suppliers</w:t>
      </w:r>
      <w:r w:rsidRPr="00FE3051" w:rsidR="00B81F1A">
        <w:t xml:space="preserve"> do not </w:t>
      </w:r>
      <w:r w:rsidRPr="00FE3051">
        <w:t xml:space="preserve">typically supply the rest of Government or the rest of the public sector in a large way, but nonetheless that supplier development skillset is hugely valuable and recognised in the MoD and in the NHS. We will be getting more </w:t>
      </w:r>
      <w:r w:rsidRPr="00FE3051" w:rsidR="00B81F1A">
        <w:t>reps</w:t>
      </w:r>
      <w:r w:rsidRPr="00FE3051">
        <w:t>. We have enough for today’s business</w:t>
      </w:r>
      <w:r w:rsidR="00CE4FC8">
        <w:t>,</w:t>
      </w:r>
      <w:r w:rsidRPr="00FE3051">
        <w:t xml:space="preserve"> but everybody wants us to expand the programme.</w:t>
      </w:r>
    </w:p>
    <w:p w:rsidR="00B81F1A" w:rsidRPr="00FE3051" w:rsidP="00451B0E">
      <w:pPr>
        <w:pStyle w:val="Question"/>
        <w:numPr>
          <w:ilvl w:val="0"/>
          <w:numId w:val="9"/>
        </w:numPr>
      </w:pPr>
      <w:sdt>
        <w:sdtPr>
          <w:alias w:val="Member"/>
          <w:tag w:val="&lt;Member mnisId='1524' dodsId='35914'&gt;"/>
          <w:id w:val="9496437"/>
          <w:placeholder>
            <w:docPart w:val="0E098BF06460477FA5ED1BE682A76191"/>
          </w:placeholder>
          <w:richText/>
        </w:sdtPr>
        <w:sdtContent>
          <w:r w:rsidRPr="00FE3051" w:rsidR="00451B0E">
            <w:rPr>
              <w:b/>
            </w:rPr>
            <w:t>Chair:</w:t>
          </w:r>
        </w:sdtContent>
      </w:sdt>
      <w:r w:rsidRPr="00FE3051" w:rsidR="00451B0E">
        <w:t xml:space="preserve"> It is interesting to me that some of these innovations that have come in since I have been on the </w:t>
      </w:r>
      <w:r w:rsidRPr="00FE3051">
        <w:t>C</w:t>
      </w:r>
      <w:r w:rsidRPr="00FE3051" w:rsidR="00451B0E">
        <w:t xml:space="preserve">ommittee seem to be making a difference. </w:t>
      </w:r>
    </w:p>
    <w:p w:rsidR="00451B0E" w:rsidRPr="00FE3051" w:rsidP="00B81F1A">
      <w:pPr>
        <w:pStyle w:val="Question"/>
        <w:numPr>
          <w:ilvl w:val="0"/>
          <w:numId w:val="0"/>
        </w:numPr>
        <w:ind w:left="794"/>
      </w:pPr>
      <w:r w:rsidRPr="00FE3051">
        <w:rPr>
          <w:bCs/>
        </w:rPr>
        <w:t>I have a couple of quick-fire ones</w:t>
      </w:r>
      <w:r w:rsidRPr="00FE3051">
        <w:t xml:space="preserve">, if I may, as time is marching on. </w:t>
      </w:r>
      <w:bookmarkStart w:id="10" w:name="_Hlk149217174"/>
      <w:r w:rsidR="00CE4FC8">
        <w:t>C</w:t>
      </w:r>
      <w:r w:rsidRPr="00FE3051" w:rsidR="00CE4FC8">
        <w:t xml:space="preserve">ontract extensions are not clearly labelled on </w:t>
      </w:r>
      <w:r w:rsidRPr="00FE3051">
        <w:t>the Contracts Finder.</w:t>
      </w:r>
      <w:bookmarkEnd w:id="10"/>
      <w:r w:rsidRPr="00FE3051">
        <w:t xml:space="preserve"> Will you track that better under the new legislative framework? You can find them</w:t>
      </w:r>
      <w:r w:rsidR="00CE4FC8">
        <w:t>,</w:t>
      </w:r>
      <w:r w:rsidRPr="00FE3051">
        <w:t xml:space="preserve"> but it is not as clear.</w:t>
      </w:r>
    </w:p>
    <w:p w:rsidR="00451B0E" w:rsidRPr="00FE3051" w:rsidP="00451B0E">
      <w:pPr>
        <w:pStyle w:val="Answer"/>
      </w:pPr>
      <w:sdt>
        <w:sdtPr>
          <w:alias w:val="Witness"/>
          <w:id w:val="713706059"/>
          <w:placeholder>
            <w:docPart w:val="0E098BF06460477FA5ED1BE682A76191"/>
          </w:placeholder>
          <w:richText/>
        </w:sdtPr>
        <w:sdtContent>
          <w:r w:rsidRPr="00FE3051">
            <w:rPr>
              <w:b/>
              <w:i/>
            </w:rPr>
            <w:t>Gareth Rhys Williams:</w:t>
          </w:r>
          <w:r w:rsidRPr="00FE3051">
            <w:rPr>
              <w:b/>
            </w:rPr>
            <w:t xml:space="preserve"> </w:t>
          </w:r>
        </w:sdtContent>
      </w:sdt>
      <w:r w:rsidRPr="00FE3051">
        <w:t>Extensions are there. What is clearly not there are modifications, so if we change the scope of a contract</w:t>
      </w:r>
      <w:r w:rsidR="00CE4FC8">
        <w:t>,</w:t>
      </w:r>
      <w:r w:rsidRPr="00FE3051">
        <w:t xml:space="preserve"> that does not track through. Yes, that will indeed be done much more clearly. It is possible to have confusion on dates, on value and on what the change is. There is a modification notice that is part of the</w:t>
      </w:r>
      <w:r w:rsidRPr="00FE3051" w:rsidR="00B81F1A">
        <w:t xml:space="preserve"> new build.</w:t>
      </w:r>
    </w:p>
    <w:p w:rsidR="00451B0E" w:rsidRPr="00FE3051" w:rsidP="00451B0E">
      <w:pPr>
        <w:pStyle w:val="Question"/>
        <w:numPr>
          <w:ilvl w:val="0"/>
          <w:numId w:val="9"/>
        </w:numPr>
      </w:pPr>
      <w:sdt>
        <w:sdtPr>
          <w:alias w:val="Member"/>
          <w:tag w:val="&lt;Member mnisId='1524' dodsId='35914'&gt;"/>
          <w:id w:val="-488402939"/>
          <w:placeholder>
            <w:docPart w:val="0E098BF06460477FA5ED1BE682A76191"/>
          </w:placeholder>
          <w:richText/>
        </w:sdtPr>
        <w:sdtContent>
          <w:r w:rsidRPr="00FE3051">
            <w:rPr>
              <w:b/>
            </w:rPr>
            <w:t>Chair:</w:t>
          </w:r>
        </w:sdtContent>
      </w:sdt>
      <w:r w:rsidRPr="00FE3051">
        <w:t xml:space="preserve"> That will be good. That will be easy to find. You have a lot of data to transfer over to the new system. What do you think the challenges will be of that? You have to make sure</w:t>
      </w:r>
      <w:r w:rsidR="00CE4FC8">
        <w:t xml:space="preserve"> that</w:t>
      </w:r>
      <w:r w:rsidRPr="00FE3051">
        <w:t xml:space="preserve"> people</w:t>
      </w:r>
      <w:r w:rsidR="00CE4FC8">
        <w:t xml:space="preserve"> can </w:t>
      </w:r>
      <w:r w:rsidRPr="00FE3051">
        <w:t>compare what has gone before with what is going into the new system. Will you actually migrate it all over?</w:t>
      </w:r>
    </w:p>
    <w:p w:rsidR="00451B0E" w:rsidP="00451B0E">
      <w:pPr>
        <w:pStyle w:val="Answer"/>
      </w:pPr>
      <w:sdt>
        <w:sdtPr>
          <w:alias w:val="Witness"/>
          <w:id w:val="363800178"/>
          <w:placeholder>
            <w:docPart w:val="0E098BF06460477FA5ED1BE682A76191"/>
          </w:placeholder>
          <w:richText/>
        </w:sdtPr>
        <w:sdtContent>
          <w:r w:rsidRPr="00FE3051">
            <w:rPr>
              <w:b/>
              <w:i/>
            </w:rPr>
            <w:t>Gareth Rhys Williams:</w:t>
          </w:r>
          <w:r w:rsidRPr="00FE3051">
            <w:rPr>
              <w:b/>
            </w:rPr>
            <w:t xml:space="preserve"> </w:t>
          </w:r>
        </w:sdtContent>
      </w:sdt>
      <w:r w:rsidRPr="00FE3051">
        <w:t xml:space="preserve">We will migrate it over. We have a lot of data, </w:t>
      </w:r>
      <w:r w:rsidRPr="00FE3051" w:rsidR="00B81F1A">
        <w:t xml:space="preserve">though </w:t>
      </w:r>
      <w:r w:rsidRPr="00FE3051">
        <w:t>not</w:t>
      </w:r>
      <w:r w:rsidR="00CE4FC8">
        <w:t xml:space="preserve"> in</w:t>
      </w:r>
      <w:r w:rsidRPr="00FE3051">
        <w:t xml:space="preserve"> the sense that a retailer has a lot of data. We have 10,000 contracts and 20 fields per contract, so it is not an insurmountable problem. It is very important for us </w:t>
      </w:r>
      <w:r w:rsidR="00CE4FC8">
        <w:t xml:space="preserve">to </w:t>
      </w:r>
      <w:r w:rsidRPr="00FE3051">
        <w:t>maintain that data, because we want to be able to continue to track. We talked about KPIs earlier. We want to have a history trend of KPIs, so it is absolutely in our interest that all of these things flow through.</w:t>
      </w:r>
    </w:p>
    <w:p w:rsidR="00451B0E" w:rsidRPr="00FE3051" w:rsidP="00451B0E">
      <w:pPr>
        <w:pStyle w:val="Answer"/>
      </w:pPr>
      <w:r w:rsidRPr="00FE3051">
        <w:t>We have not mentioned the huge change, which is the single supplier and the single source of data, Tell Us Once. Part of our problem, which the NAO has pointed to, is that because multiple contracting authorities—20,000—can enter data on suppliers, we actually have the same supplier with multiple different identities in today’s database. The Tell Us Once database will clear all that up, but only going forwards.</w:t>
      </w:r>
    </w:p>
    <w:p w:rsidR="00451B0E" w:rsidRPr="00FE3051" w:rsidP="00451B0E">
      <w:pPr>
        <w:pStyle w:val="Question"/>
        <w:numPr>
          <w:ilvl w:val="0"/>
          <w:numId w:val="9"/>
        </w:numPr>
      </w:pPr>
      <w:sdt>
        <w:sdtPr>
          <w:alias w:val="Member"/>
          <w:tag w:val="&lt;Member mnisId='1524' dodsId='35914'&gt;"/>
          <w:id w:val="2082867283"/>
          <w:placeholder>
            <w:docPart w:val="0E098BF06460477FA5ED1BE682A76191"/>
          </w:placeholder>
          <w:richText/>
        </w:sdtPr>
        <w:sdtContent>
          <w:r w:rsidRPr="00FE3051">
            <w:rPr>
              <w:b/>
            </w:rPr>
            <w:t>Chair:</w:t>
          </w:r>
        </w:sdtContent>
      </w:sdt>
      <w:r w:rsidRPr="00FE3051">
        <w:t xml:space="preserve"> What about when you have consortia bidding? I am thinking back to when we had rail franchising, where you would have new consortia created, often for a particular bid, but often of existing suppliers.</w:t>
      </w:r>
    </w:p>
    <w:p w:rsidR="00451B0E" w:rsidRPr="00FE3051" w:rsidP="00451B0E">
      <w:pPr>
        <w:pStyle w:val="Answer"/>
      </w:pPr>
      <w:sdt>
        <w:sdtPr>
          <w:alias w:val="Witness"/>
          <w:id w:val="1242909822"/>
          <w:placeholder>
            <w:docPart w:val="0E098BF06460477FA5ED1BE682A76191"/>
          </w:placeholder>
          <w:richText/>
        </w:sdtPr>
        <w:sdtContent>
          <w:r w:rsidRPr="00FE3051">
            <w:rPr>
              <w:b/>
              <w:i/>
            </w:rPr>
            <w:t>Gareth Rhys Williams:</w:t>
          </w:r>
          <w:r w:rsidRPr="00FE3051">
            <w:rPr>
              <w:b/>
            </w:rPr>
            <w:t xml:space="preserve"> </w:t>
          </w:r>
        </w:sdtContent>
      </w:sdt>
      <w:r w:rsidRPr="00FE3051">
        <w:t>We will see the consortia. We will know who is in the consortia. We will be able to track the performance of the individual consortia members. Someone will have to pull that information out and run it.</w:t>
      </w:r>
    </w:p>
    <w:p w:rsidR="00451B0E" w:rsidRPr="00FE3051" w:rsidP="0025216B">
      <w:pPr>
        <w:pStyle w:val="Question"/>
      </w:pPr>
      <w:sdt>
        <w:sdtPr>
          <w:alias w:val="Member"/>
          <w:tag w:val="&lt;Member mnisId='1524' dodsId='35914'&gt;"/>
          <w:id w:val="-1505967942"/>
          <w:placeholder>
            <w:docPart w:val="0E098BF06460477FA5ED1BE682A76191"/>
          </w:placeholder>
          <w:richText/>
        </w:sdtPr>
        <w:sdtContent>
          <w:r w:rsidRPr="00FE3051">
            <w:rPr>
              <w:b/>
            </w:rPr>
            <w:t>Chair:</w:t>
          </w:r>
        </w:sdtContent>
      </w:sdt>
      <w:r w:rsidRPr="00FE3051">
        <w:t xml:space="preserve"> If we</w:t>
      </w:r>
      <w:r w:rsidRPr="00FE3051" w:rsidR="0025216B">
        <w:t>,</w:t>
      </w:r>
      <w:r w:rsidRPr="00FE3051">
        <w:t xml:space="preserve"> as a </w:t>
      </w:r>
      <w:r w:rsidRPr="00FE3051" w:rsidR="0025216B">
        <w:t>C</w:t>
      </w:r>
      <w:r w:rsidRPr="00FE3051">
        <w:t>ommittee</w:t>
      </w:r>
      <w:r w:rsidRPr="00FE3051" w:rsidR="0025216B">
        <w:t>,</w:t>
      </w:r>
      <w:r w:rsidRPr="00FE3051">
        <w:t xml:space="preserve"> wanted to follow through where money was being spent, from the new database we would be able to disaggregate the money being spent to a supplier, even if they are part of a bigger consortium.</w:t>
      </w:r>
    </w:p>
    <w:p w:rsidR="00451B0E" w:rsidRPr="00FE3051" w:rsidP="00451B0E">
      <w:pPr>
        <w:pStyle w:val="Answer"/>
      </w:pPr>
      <w:sdt>
        <w:sdtPr>
          <w:alias w:val="Witness"/>
          <w:id w:val="1070769951"/>
          <w:placeholder>
            <w:docPart w:val="0E098BF06460477FA5ED1BE682A76191"/>
          </w:placeholder>
          <w:richText/>
        </w:sdtPr>
        <w:sdtContent>
          <w:r w:rsidRPr="00FE3051">
            <w:rPr>
              <w:b/>
              <w:i/>
            </w:rPr>
            <w:t>Gareth Rhys Williams:</w:t>
          </w:r>
          <w:r w:rsidRPr="00FE3051">
            <w:rPr>
              <w:b/>
            </w:rPr>
            <w:t xml:space="preserve"> </w:t>
          </w:r>
        </w:sdtContent>
      </w:sdt>
      <w:r w:rsidRPr="00FE3051">
        <w:t>You would have to add up the fractions from the consortium.</w:t>
      </w:r>
    </w:p>
    <w:p w:rsidR="00451B0E" w:rsidRPr="00FE3051" w:rsidP="0025216B">
      <w:pPr>
        <w:pStyle w:val="Question"/>
      </w:pPr>
      <w:sdt>
        <w:sdtPr>
          <w:alias w:val="Member"/>
          <w:tag w:val="&lt;Member mnisId='1524' dodsId='35914'&gt;"/>
          <w:id w:val="1805424031"/>
          <w:placeholder>
            <w:docPart w:val="0E098BF06460477FA5ED1BE682A76191"/>
          </w:placeholder>
          <w:richText/>
        </w:sdtPr>
        <w:sdtContent>
          <w:r w:rsidRPr="00FE3051">
            <w:rPr>
              <w:b/>
            </w:rPr>
            <w:t>Chair:</w:t>
          </w:r>
        </w:sdtContent>
      </w:sdt>
      <w:r w:rsidRPr="00FE3051">
        <w:t xml:space="preserve"> There is a little bit of maths involved, but your average member of the public could look it up and find it.</w:t>
      </w:r>
    </w:p>
    <w:p w:rsidR="00451B0E" w:rsidRPr="00FE3051" w:rsidP="00451B0E">
      <w:pPr>
        <w:pStyle w:val="Answer"/>
      </w:pPr>
      <w:sdt>
        <w:sdtPr>
          <w:alias w:val="Witness"/>
          <w:id w:val="1445732558"/>
          <w:placeholder>
            <w:docPart w:val="0E098BF06460477FA5ED1BE682A76191"/>
          </w:placeholder>
          <w:richText/>
        </w:sdtPr>
        <w:sdtContent>
          <w:r w:rsidRPr="00FE3051">
            <w:rPr>
              <w:b/>
              <w:i/>
            </w:rPr>
            <w:t>Gareth Rhys Williams:</w:t>
          </w:r>
          <w:r w:rsidRPr="00FE3051">
            <w:rPr>
              <w:b/>
            </w:rPr>
            <w:t xml:space="preserve"> </w:t>
          </w:r>
        </w:sdtContent>
      </w:sdt>
      <w:r w:rsidRPr="00FE3051">
        <w:t>The purpose is to make this data much more easily accessible in machine</w:t>
      </w:r>
      <w:r w:rsidRPr="00FE3051">
        <w:noBreakHyphen/>
        <w:t xml:space="preserve">readable codes, so people can read the contracts and search contracts </w:t>
      </w:r>
      <w:r w:rsidRPr="00FE3051" w:rsidR="0025216B">
        <w:t xml:space="preserve">without </w:t>
      </w:r>
      <w:r w:rsidRPr="00FE3051">
        <w:t>having to print them all out and download them all.</w:t>
      </w:r>
    </w:p>
    <w:p w:rsidR="00451B0E" w:rsidRPr="00FE3051" w:rsidP="00451B0E">
      <w:pPr>
        <w:pStyle w:val="Question"/>
        <w:numPr>
          <w:ilvl w:val="0"/>
          <w:numId w:val="9"/>
        </w:numPr>
      </w:pPr>
      <w:sdt>
        <w:sdtPr>
          <w:alias w:val="Member"/>
          <w:tag w:val="&lt;Member mnisId='1524' dodsId='35914'&gt;"/>
          <w:id w:val="-1273936233"/>
          <w:placeholder>
            <w:docPart w:val="0E098BF06460477FA5ED1BE682A76191"/>
          </w:placeholder>
          <w:richText/>
        </w:sdtPr>
        <w:sdtContent>
          <w:r w:rsidRPr="00FE3051">
            <w:rPr>
              <w:b/>
            </w:rPr>
            <w:t>Chair:</w:t>
          </w:r>
        </w:sdtContent>
      </w:sdt>
      <w:r w:rsidRPr="00FE3051">
        <w:t xml:space="preserve"> How far are you ahead in the digital strategy</w:t>
      </w:r>
      <w:r w:rsidRPr="00FE3051" w:rsidR="0025216B">
        <w:t>?</w:t>
      </w:r>
      <w:r w:rsidRPr="00FE3051">
        <w:t xml:space="preserve"> </w:t>
      </w:r>
      <w:r w:rsidRPr="00FE3051" w:rsidR="0025216B">
        <w:t>W</w:t>
      </w:r>
      <w:r w:rsidRPr="00FE3051">
        <w:t xml:space="preserve">ill you meet your target date of 2025? You are planning to have the digital strategy </w:t>
      </w:r>
      <w:r w:rsidRPr="00FE3051" w:rsidR="0025216B">
        <w:t>for</w:t>
      </w:r>
      <w:r w:rsidRPr="00FE3051">
        <w:t xml:space="preserve"> public procurement in place by March 2025.</w:t>
      </w:r>
    </w:p>
    <w:p w:rsidR="00451B0E" w:rsidRPr="00FE3051" w:rsidP="00451B0E">
      <w:pPr>
        <w:pStyle w:val="Answer"/>
      </w:pPr>
      <w:sdt>
        <w:sdtPr>
          <w:alias w:val="Witness"/>
          <w:id w:val="1233669350"/>
          <w:placeholder>
            <w:docPart w:val="0E098BF06460477FA5ED1BE682A76191"/>
          </w:placeholder>
          <w:richText/>
        </w:sdtPr>
        <w:sdtContent>
          <w:r w:rsidRPr="00FE3051">
            <w:rPr>
              <w:b/>
              <w:i/>
            </w:rPr>
            <w:t>Gareth Rhys Williams:</w:t>
          </w:r>
          <w:r w:rsidRPr="00FE3051">
            <w:rPr>
              <w:b/>
            </w:rPr>
            <w:t xml:space="preserve"> </w:t>
          </w:r>
        </w:sdtContent>
      </w:sdt>
      <w:r w:rsidRPr="00FE3051">
        <w:t>That is a slightly different thing.</w:t>
      </w:r>
    </w:p>
    <w:p w:rsidR="00451B0E" w:rsidRPr="00FE3051" w:rsidP="00451B0E">
      <w:pPr>
        <w:pStyle w:val="Remark"/>
      </w:pPr>
      <w:sdt>
        <w:sdtPr>
          <w:alias w:val="Member"/>
          <w:tag w:val="&lt;Member mnisId='1524' dodsId='35914'&gt;"/>
          <w:id w:val="1902022534"/>
          <w:placeholder>
            <w:docPart w:val="0E098BF06460477FA5ED1BE682A76191"/>
          </w:placeholder>
          <w:richText/>
        </w:sdtPr>
        <w:sdtContent>
          <w:r w:rsidRPr="00FE3051">
            <w:rPr>
              <w:b/>
            </w:rPr>
            <w:t>Chair:</w:t>
          </w:r>
        </w:sdtContent>
      </w:sdt>
      <w:r w:rsidRPr="00FE3051">
        <w:t xml:space="preserve"> It is different </w:t>
      </w:r>
      <w:r w:rsidR="00C24B48">
        <w:t xml:space="preserve">from </w:t>
      </w:r>
      <w:r w:rsidRPr="00FE3051">
        <w:t>the database.</w:t>
      </w:r>
    </w:p>
    <w:p w:rsidR="00451B0E" w:rsidRPr="00FE3051" w:rsidP="00451B0E">
      <w:pPr>
        <w:pStyle w:val="Answer"/>
      </w:pPr>
      <w:sdt>
        <w:sdtPr>
          <w:alias w:val="Witness"/>
          <w:id w:val="-1061716030"/>
          <w:placeholder>
            <w:docPart w:val="0E098BF06460477FA5ED1BE682A76191"/>
          </w:placeholder>
          <w:richText/>
        </w:sdtPr>
        <w:sdtContent>
          <w:r w:rsidRPr="00FE3051">
            <w:rPr>
              <w:b/>
              <w:i/>
            </w:rPr>
            <w:t>Gareth Rhys Williams:</w:t>
          </w:r>
          <w:r w:rsidRPr="00FE3051">
            <w:rPr>
              <w:b/>
            </w:rPr>
            <w:t xml:space="preserve"> </w:t>
          </w:r>
        </w:sdtContent>
      </w:sdt>
      <w:r w:rsidRPr="00FE3051">
        <w:t>The important thing is to get the transparency database up and running in time for October 2024.</w:t>
      </w:r>
    </w:p>
    <w:p w:rsidR="00451B0E" w:rsidRPr="00FE3051" w:rsidP="00451B0E">
      <w:pPr>
        <w:pStyle w:val="Question"/>
        <w:numPr>
          <w:ilvl w:val="0"/>
          <w:numId w:val="9"/>
        </w:numPr>
      </w:pPr>
      <w:sdt>
        <w:sdtPr>
          <w:alias w:val="Member"/>
          <w:tag w:val="&lt;Member mnisId='1524' dodsId='35914'&gt;"/>
          <w:id w:val="29703911"/>
          <w:placeholder>
            <w:docPart w:val="0E098BF06460477FA5ED1BE682A76191"/>
          </w:placeholder>
          <w:richText/>
        </w:sdtPr>
        <w:sdtContent>
          <w:r w:rsidRPr="00FE3051">
            <w:rPr>
              <w:b/>
            </w:rPr>
            <w:t>Chair:</w:t>
          </w:r>
        </w:sdtContent>
      </w:sdt>
      <w:r w:rsidRPr="00FE3051">
        <w:t xml:space="preserve"> What about the wider digital strategy? Will that be in place by March 2025?</w:t>
      </w:r>
    </w:p>
    <w:p w:rsidR="00451B0E" w:rsidRPr="00FE3051" w:rsidP="00451B0E">
      <w:pPr>
        <w:pStyle w:val="Answer"/>
      </w:pPr>
      <w:sdt>
        <w:sdtPr>
          <w:alias w:val="Witness"/>
          <w:id w:val="430011168"/>
          <w:placeholder>
            <w:docPart w:val="0E098BF06460477FA5ED1BE682A76191"/>
          </w:placeholder>
          <w:richText/>
        </w:sdtPr>
        <w:sdtContent>
          <w:r w:rsidRPr="00FE3051">
            <w:rPr>
              <w:b/>
              <w:i/>
            </w:rPr>
            <w:t>Gareth Rhys Williams:</w:t>
          </w:r>
          <w:r w:rsidRPr="00FE3051">
            <w:rPr>
              <w:b/>
            </w:rPr>
            <w:t xml:space="preserve"> </w:t>
          </w:r>
        </w:sdtContent>
      </w:sdt>
      <w:r w:rsidRPr="00FE3051">
        <w:t>There is a digital strategy that comes from the CDDO. That is a rolling three-year strategy.</w:t>
      </w:r>
    </w:p>
    <w:p w:rsidR="00451B0E" w:rsidRPr="00FE3051" w:rsidP="00451B0E">
      <w:pPr>
        <w:pStyle w:val="Answer"/>
      </w:pPr>
      <w:sdt>
        <w:sdtPr>
          <w:alias w:val="Witness"/>
          <w:id w:val="1366552581"/>
          <w:placeholder>
            <w:docPart w:val="0E098BF06460477FA5ED1BE682A76191"/>
          </w:placeholder>
          <w:richText/>
        </w:sdtPr>
        <w:sdtContent>
          <w:r w:rsidRPr="00FE3051">
            <w:rPr>
              <w:b/>
              <w:i/>
            </w:rPr>
            <w:t>Sir Alex Chisholm:</w:t>
          </w:r>
          <w:r w:rsidRPr="00FE3051">
            <w:rPr>
              <w:b/>
            </w:rPr>
            <w:t xml:space="preserve"> </w:t>
          </w:r>
        </w:sdtContent>
      </w:sdt>
      <w:r w:rsidRPr="00FE3051">
        <w:t>That concludes in June 2025.</w:t>
      </w:r>
    </w:p>
    <w:p w:rsidR="00451B0E" w:rsidRPr="00FE3051" w:rsidP="00451B0E">
      <w:pPr>
        <w:pStyle w:val="Answer"/>
      </w:pPr>
      <w:sdt>
        <w:sdtPr>
          <w:alias w:val="Witness"/>
          <w:id w:val="-1972050454"/>
          <w:placeholder>
            <w:docPart w:val="0E098BF06460477FA5ED1BE682A76191"/>
          </w:placeholder>
          <w:richText/>
        </w:sdtPr>
        <w:sdtContent>
          <w:r w:rsidRPr="00FE3051">
            <w:rPr>
              <w:b/>
              <w:i/>
            </w:rPr>
            <w:t>Gareth Rhys Williams:</w:t>
          </w:r>
          <w:r w:rsidRPr="00FE3051">
            <w:rPr>
              <w:b/>
            </w:rPr>
            <w:t xml:space="preserve"> </w:t>
          </w:r>
        </w:sdtContent>
      </w:sdt>
      <w:r w:rsidRPr="00FE3051">
        <w:t>That is the present strategy that is masterminded by one of my colleagues who holds the post of CDDO, Government chief digital officer.</w:t>
      </w:r>
    </w:p>
    <w:p w:rsidR="00451B0E" w:rsidRPr="00FE3051" w:rsidP="00451B0E">
      <w:pPr>
        <w:pStyle w:val="Question"/>
        <w:numPr>
          <w:ilvl w:val="0"/>
          <w:numId w:val="9"/>
        </w:numPr>
      </w:pPr>
      <w:sdt>
        <w:sdtPr>
          <w:alias w:val="Member"/>
          <w:tag w:val="&lt;Member mnisId='1524' dodsId='35914'&gt;"/>
          <w:id w:val="1119186521"/>
          <w:placeholder>
            <w:docPart w:val="0E098BF06460477FA5ED1BE682A76191"/>
          </w:placeholder>
          <w:richText/>
        </w:sdtPr>
        <w:sdtContent>
          <w:r w:rsidRPr="00FE3051">
            <w:rPr>
              <w:b/>
            </w:rPr>
            <w:t>Chair:</w:t>
          </w:r>
        </w:sdtContent>
      </w:sdt>
      <w:r w:rsidRPr="00FE3051">
        <w:t xml:space="preserve"> Do you think you will save money </w:t>
      </w:r>
      <w:r w:rsidR="00C24B48">
        <w:t xml:space="preserve">by </w:t>
      </w:r>
      <w:r w:rsidRPr="00FE3051">
        <w:t xml:space="preserve">having one database rather than two, when you are bringing Contracts Finder and Find </w:t>
      </w:r>
      <w:r w:rsidRPr="00FE3051" w:rsidR="0025216B">
        <w:t>a</w:t>
      </w:r>
      <w:r w:rsidRPr="00FE3051">
        <w:t xml:space="preserve"> Tender </w:t>
      </w:r>
      <w:r w:rsidRPr="00FE3051" w:rsidR="0025216B">
        <w:t>into one place</w:t>
      </w:r>
      <w:r w:rsidR="00C24B48">
        <w:t>?</w:t>
      </w:r>
    </w:p>
    <w:p w:rsidR="00451B0E" w:rsidRPr="00FE3051" w:rsidP="00451B0E">
      <w:pPr>
        <w:pStyle w:val="Answer"/>
      </w:pPr>
      <w:sdt>
        <w:sdtPr>
          <w:alias w:val="Witness"/>
          <w:id w:val="-1268302399"/>
          <w:placeholder>
            <w:docPart w:val="0E098BF06460477FA5ED1BE682A76191"/>
          </w:placeholder>
          <w:richText/>
        </w:sdtPr>
        <w:sdtContent>
          <w:r w:rsidRPr="00FE3051">
            <w:rPr>
              <w:b/>
              <w:i/>
            </w:rPr>
            <w:t>Gareth Rhys Williams:</w:t>
          </w:r>
          <w:r w:rsidRPr="00FE3051">
            <w:rPr>
              <w:b/>
            </w:rPr>
            <w:t xml:space="preserve"> </w:t>
          </w:r>
        </w:sdtContent>
      </w:sdt>
      <w:r w:rsidRPr="00FE3051">
        <w:t>We will not save much money</w:t>
      </w:r>
      <w:r w:rsidR="00C24B48">
        <w:t>,</w:t>
      </w:r>
      <w:r w:rsidRPr="00FE3051">
        <w:t xml:space="preserve"> but our suppliers will save money. We stopped counting at 71 registration databases. It is annoying for suppliers, particularly SMEs, to have to fill in different registration systems. Where we will save money is on assurance, and the opportunity will present itself when the database is full. At the moment each contracting authority is supposed to check that their vendor is still financially stable, et</w:t>
      </w:r>
      <w:r w:rsidRPr="00FE3051" w:rsidR="0025216B">
        <w:t>c</w:t>
      </w:r>
      <w:r w:rsidRPr="00FE3051">
        <w:t>. That will be much easier when we have it all in one place. We will be able to do it once. That will also save SMEs money.</w:t>
      </w:r>
    </w:p>
    <w:p w:rsidR="00451B0E" w:rsidRPr="00FE3051" w:rsidP="00451B0E">
      <w:pPr>
        <w:pStyle w:val="Question"/>
        <w:numPr>
          <w:ilvl w:val="0"/>
          <w:numId w:val="9"/>
        </w:numPr>
      </w:pPr>
      <w:sdt>
        <w:sdtPr>
          <w:alias w:val="Member"/>
          <w:tag w:val="&lt;Member mnisId='1524' dodsId='35914'&gt;"/>
          <w:id w:val="-691838845"/>
          <w:placeholder>
            <w:docPart w:val="0E098BF06460477FA5ED1BE682A76191"/>
          </w:placeholder>
          <w:richText/>
        </w:sdtPr>
        <w:sdtContent>
          <w:r w:rsidRPr="00FE3051">
            <w:rPr>
              <w:b/>
            </w:rPr>
            <w:t>Chair:</w:t>
          </w:r>
        </w:sdtContent>
      </w:sdt>
      <w:r w:rsidRPr="00FE3051">
        <w:t xml:space="preserve"> In terms of liability, if I was a public</w:t>
      </w:r>
      <w:r w:rsidRPr="00FE3051" w:rsidR="0025216B">
        <w:t xml:space="preserve"> </w:t>
      </w:r>
      <w:r w:rsidRPr="00FE3051">
        <w:t>sector</w:t>
      </w:r>
      <w:r w:rsidRPr="00FE3051" w:rsidR="0025216B">
        <w:t xml:space="preserve"> </w:t>
      </w:r>
      <w:r w:rsidRPr="00FE3051">
        <w:t>contractor and I found that there had been an assurance on a supplier, but actually someone had made a mistake in that assurance down the line and I am responsible for a problem, who is liable? What is the liability?</w:t>
      </w:r>
    </w:p>
    <w:p w:rsidR="00451B0E" w:rsidRPr="00FE3051" w:rsidP="00451B0E">
      <w:pPr>
        <w:pStyle w:val="Answer"/>
      </w:pPr>
      <w:sdt>
        <w:sdtPr>
          <w:alias w:val="Witness"/>
          <w:id w:val="214475489"/>
          <w:placeholder>
            <w:docPart w:val="0E098BF06460477FA5ED1BE682A76191"/>
          </w:placeholder>
          <w:richText/>
        </w:sdtPr>
        <w:sdtContent>
          <w:r w:rsidRPr="00FE3051">
            <w:rPr>
              <w:b/>
              <w:i/>
            </w:rPr>
            <w:t>Gareth Rhys Williams:</w:t>
          </w:r>
          <w:r w:rsidRPr="00FE3051">
            <w:rPr>
              <w:b/>
            </w:rPr>
            <w:t xml:space="preserve"> </w:t>
          </w:r>
        </w:sdtContent>
      </w:sdt>
      <w:r w:rsidRPr="00FE3051" w:rsidR="0025216B">
        <w:t xml:space="preserve">You mean </w:t>
      </w:r>
      <w:r w:rsidRPr="00FE3051">
        <w:t>you are a public sector employee</w:t>
      </w:r>
      <w:r w:rsidRPr="00FE3051" w:rsidR="0025216B">
        <w:t>.</w:t>
      </w:r>
    </w:p>
    <w:p w:rsidR="00451B0E" w:rsidRPr="00FE3051" w:rsidP="0025216B">
      <w:pPr>
        <w:pStyle w:val="Question"/>
      </w:pPr>
      <w:sdt>
        <w:sdtPr>
          <w:alias w:val="Member"/>
          <w:tag w:val="&lt;Member mnisId='1524' dodsId='35914'&gt;"/>
          <w:id w:val="1852758005"/>
          <w:placeholder>
            <w:docPart w:val="0E098BF06460477FA5ED1BE682A76191"/>
          </w:placeholder>
          <w:richText/>
        </w:sdtPr>
        <w:sdtContent>
          <w:r w:rsidRPr="00FE3051">
            <w:rPr>
              <w:b/>
            </w:rPr>
            <w:t>Chair:</w:t>
          </w:r>
        </w:sdtContent>
      </w:sdt>
      <w:r w:rsidRPr="00FE3051">
        <w:t xml:space="preserve"> Yes, and relying on the assurance that someone else has done. </w:t>
      </w:r>
      <w:r w:rsidRPr="00FE3051" w:rsidR="0025216B">
        <w:t>Y</w:t>
      </w:r>
      <w:r w:rsidRPr="00FE3051">
        <w:t>ou say, “This assurance has taken place on this organisation. I can do a lighter touch”</w:t>
      </w:r>
      <w:r w:rsidRPr="00FE3051" w:rsidR="0025216B">
        <w:t>,</w:t>
      </w:r>
      <w:r w:rsidRPr="00FE3051">
        <w:t xml:space="preserve"> or, “I will not need to do an assurance”.</w:t>
      </w:r>
    </w:p>
    <w:p w:rsidR="00451B0E" w:rsidRPr="00FE3051" w:rsidP="00451B0E">
      <w:pPr>
        <w:pStyle w:val="Answer"/>
      </w:pPr>
      <w:sdt>
        <w:sdtPr>
          <w:alias w:val="Witness"/>
          <w:id w:val="2001068139"/>
          <w:placeholder>
            <w:docPart w:val="0E098BF06460477FA5ED1BE682A76191"/>
          </w:placeholder>
          <w:richText/>
        </w:sdtPr>
        <w:sdtContent>
          <w:r w:rsidRPr="00FE3051">
            <w:rPr>
              <w:b/>
              <w:i/>
            </w:rPr>
            <w:t>Gareth Rhys Williams:</w:t>
          </w:r>
          <w:r w:rsidRPr="00FE3051">
            <w:rPr>
              <w:b/>
            </w:rPr>
            <w:t xml:space="preserve"> </w:t>
          </w:r>
        </w:sdtContent>
      </w:sdt>
      <w:r w:rsidRPr="00FE3051">
        <w:t xml:space="preserve">That is a tricky question. I am going to have to throw that to Simon, because </w:t>
      </w:r>
      <w:r w:rsidRPr="00FE3051" w:rsidR="0025216B">
        <w:t>it is likely to be him</w:t>
      </w:r>
      <w:r w:rsidRPr="00FE3051">
        <w:t xml:space="preserve"> </w:t>
      </w:r>
      <w:r w:rsidRPr="00FE3051" w:rsidR="0025216B">
        <w:t xml:space="preserve">that </w:t>
      </w:r>
      <w:r w:rsidRPr="00FE3051">
        <w:t xml:space="preserve">ends up doing the assurance. The whole point of this database is that we will be pulling live data from Companies House or from </w:t>
      </w:r>
      <w:r w:rsidRPr="00FE3051" w:rsidR="0025216B">
        <w:t>t</w:t>
      </w:r>
      <w:r w:rsidRPr="00FE3051">
        <w:t xml:space="preserve">he Charity Commission. It is the supplier’s own data that they will be telling us is correct as </w:t>
      </w:r>
      <w:r w:rsidR="00C24B48">
        <w:t xml:space="preserve">of </w:t>
      </w:r>
      <w:r w:rsidRPr="00FE3051">
        <w:t>a certain date. We will then be assuring that.</w:t>
      </w:r>
    </w:p>
    <w:p w:rsidR="00451B0E" w:rsidRPr="00FE3051" w:rsidP="00451B0E">
      <w:pPr>
        <w:pStyle w:val="Answer"/>
      </w:pPr>
      <w:sdt>
        <w:sdtPr>
          <w:alias w:val="Witness"/>
          <w:id w:val="-1628394069"/>
          <w:placeholder>
            <w:docPart w:val="0E098BF06460477FA5ED1BE682A76191"/>
          </w:placeholder>
          <w:richText/>
        </w:sdtPr>
        <w:sdtContent>
          <w:r w:rsidRPr="00FE3051">
            <w:rPr>
              <w:b/>
              <w:i/>
            </w:rPr>
            <w:t>Simon Tse:</w:t>
          </w:r>
          <w:r w:rsidRPr="00FE3051">
            <w:rPr>
              <w:b/>
            </w:rPr>
            <w:t xml:space="preserve"> </w:t>
          </w:r>
        </w:sdtContent>
      </w:sdt>
      <w:r w:rsidRPr="00FE3051">
        <w:t>Ultimately</w:t>
      </w:r>
      <w:r w:rsidRPr="00FE3051" w:rsidR="0025216B">
        <w:t>,</w:t>
      </w:r>
      <w:r w:rsidRPr="00FE3051">
        <w:t xml:space="preserve"> it will be the accounting officer’s responsibility to assure themselves that the assurance that their people are taking on their behalf is acceptable to them and their risk profile.</w:t>
      </w:r>
    </w:p>
    <w:p w:rsidR="00451B0E" w:rsidRPr="00FE3051" w:rsidP="0025216B">
      <w:pPr>
        <w:pStyle w:val="Question"/>
      </w:pPr>
      <w:sdt>
        <w:sdtPr>
          <w:alias w:val="Member"/>
          <w:tag w:val="&lt;Member mnisId='1524' dodsId='35914'&gt;"/>
          <w:id w:val="805906855"/>
          <w:placeholder>
            <w:docPart w:val="0E098BF06460477FA5ED1BE682A76191"/>
          </w:placeholder>
          <w:richText/>
        </w:sdtPr>
        <w:sdtContent>
          <w:r w:rsidRPr="00FE3051">
            <w:rPr>
              <w:b/>
            </w:rPr>
            <w:t>Chair:</w:t>
          </w:r>
        </w:sdtContent>
      </w:sdt>
      <w:r w:rsidRPr="00FE3051">
        <w:t xml:space="preserve"> </w:t>
      </w:r>
      <w:r w:rsidRPr="00FE3051" w:rsidR="0025216B">
        <w:t>A</w:t>
      </w:r>
      <w:r w:rsidRPr="00FE3051">
        <w:t>lthough you are hoping you will drive out costs, there might be some caution</w:t>
      </w:r>
      <w:r w:rsidR="00C24B48">
        <w:t>,</w:t>
      </w:r>
      <w:r w:rsidRPr="00FE3051">
        <w:t xml:space="preserve"> depending on the risk factor involved in the contract</w:t>
      </w:r>
      <w:r w:rsidR="00C24B48">
        <w:t xml:space="preserve">; </w:t>
      </w:r>
      <w:r w:rsidRPr="00FE3051">
        <w:t xml:space="preserve">the assurance </w:t>
      </w:r>
      <w:r w:rsidR="00C24B48">
        <w:t xml:space="preserve">may </w:t>
      </w:r>
      <w:r w:rsidRPr="00FE3051">
        <w:t>have to be redone.</w:t>
      </w:r>
    </w:p>
    <w:p w:rsidR="00451B0E" w:rsidRPr="00FE3051" w:rsidP="00451B0E">
      <w:pPr>
        <w:pStyle w:val="Answer"/>
      </w:pPr>
      <w:sdt>
        <w:sdtPr>
          <w:alias w:val="Witness"/>
          <w:id w:val="1530839719"/>
          <w:placeholder>
            <w:docPart w:val="0E098BF06460477FA5ED1BE682A76191"/>
          </w:placeholder>
          <w:richText/>
        </w:sdtPr>
        <w:sdtContent>
          <w:r w:rsidRPr="00FE3051">
            <w:rPr>
              <w:b/>
              <w:i/>
            </w:rPr>
            <w:t>Gareth Rhys Williams:</w:t>
          </w:r>
          <w:r w:rsidRPr="00FE3051">
            <w:rPr>
              <w:b/>
            </w:rPr>
            <w:t xml:space="preserve"> </w:t>
          </w:r>
        </w:sdtContent>
      </w:sdt>
      <w:r w:rsidRPr="00FE3051">
        <w:t>Perhaps not redone, but perhaps taken to a further level. For large and risky contracts</w:t>
      </w:r>
      <w:r w:rsidR="00C24B48">
        <w:t>,</w:t>
      </w:r>
      <w:r w:rsidRPr="00FE3051">
        <w:t xml:space="preserve"> we have also instituted the GMCP, which parallels the GMPP, the Government major projects portfolio. We now have a Government major contracts portfolio</w:t>
      </w:r>
      <w:r w:rsidRPr="00FE3051" w:rsidR="0025216B">
        <w:t>,</w:t>
      </w:r>
      <w:r w:rsidRPr="00FE3051">
        <w:t xml:space="preserve"> where we are broadly looking at the 100 riskiest contracts across Government and analysing those as a centr</w:t>
      </w:r>
      <w:r w:rsidRPr="00FE3051" w:rsidR="0025216B">
        <w:t>a</w:t>
      </w:r>
      <w:r w:rsidRPr="00FE3051">
        <w:t>l group. What are the risk factors? How can we improve the delivery and reduce the risk of those contracts? That is not quite the same as assurance, but it goes to the same concern that something large will go wrong. That might be the failure of the supplier or it might be for a number of different reasons.</w:t>
      </w:r>
    </w:p>
    <w:p w:rsidR="00451B0E" w:rsidRPr="00FE3051" w:rsidP="0025216B">
      <w:pPr>
        <w:pStyle w:val="Question"/>
      </w:pPr>
      <w:sdt>
        <w:sdtPr>
          <w:alias w:val="Member"/>
          <w:tag w:val="&lt;Member mnisId='1524' dodsId='35914'&gt;"/>
          <w:id w:val="1581259899"/>
          <w:placeholder>
            <w:docPart w:val="0E098BF06460477FA5ED1BE682A76191"/>
          </w:placeholder>
          <w:richText/>
        </w:sdtPr>
        <w:sdtContent>
          <w:r w:rsidRPr="00FE3051">
            <w:rPr>
              <w:b/>
            </w:rPr>
            <w:t>Chair:</w:t>
          </w:r>
        </w:sdtContent>
      </w:sdt>
      <w:r w:rsidRPr="00FE3051">
        <w:t xml:space="preserve"> The risk will still lie with the accounting officer concerned</w:t>
      </w:r>
      <w:r w:rsidR="00C24B48">
        <w:t>,</w:t>
      </w:r>
      <w:r w:rsidRPr="00FE3051">
        <w:t xml:space="preserve"> and they will have to make their judgments.</w:t>
      </w:r>
    </w:p>
    <w:p w:rsidR="0025216B" w:rsidRPr="00FE3051" w:rsidP="00451B0E">
      <w:pPr>
        <w:pStyle w:val="Remark"/>
      </w:pPr>
      <w:sdt>
        <w:sdtPr>
          <w:alias w:val="Witness"/>
          <w:id w:val="-1482605518"/>
          <w:placeholder>
            <w:docPart w:val="FE55DD4C4D3A4C33AD5E28682A5CF516"/>
          </w:placeholder>
          <w:richText/>
        </w:sdtPr>
        <w:sdtContent>
          <w:r w:rsidRPr="00FE3051">
            <w:rPr>
              <w:b/>
              <w:i/>
            </w:rPr>
            <w:t>Gareth Rhys Williams:</w:t>
          </w:r>
          <w:r w:rsidRPr="00FE3051">
            <w:rPr>
              <w:b/>
            </w:rPr>
            <w:t xml:space="preserve"> </w:t>
          </w:r>
        </w:sdtContent>
      </w:sdt>
      <w:r w:rsidRPr="00FE3051">
        <w:t>Yes.</w:t>
      </w:r>
    </w:p>
    <w:p w:rsidR="00451B0E" w:rsidRPr="00FE3051" w:rsidP="00451B0E">
      <w:pPr>
        <w:pStyle w:val="Question"/>
        <w:numPr>
          <w:ilvl w:val="0"/>
          <w:numId w:val="9"/>
        </w:numPr>
      </w:pPr>
      <w:sdt>
        <w:sdtPr>
          <w:alias w:val="Member"/>
          <w:tag w:val="&lt;Member mnisId='4466' dodsId='74701'&gt;"/>
          <w:id w:val="-1584214535"/>
          <w:placeholder>
            <w:docPart w:val="0E098BF06460477FA5ED1BE682A76191"/>
          </w:placeholder>
          <w:richText/>
        </w:sdtPr>
        <w:sdtContent>
          <w:r w:rsidRPr="00FE3051">
            <w:rPr>
              <w:b/>
            </w:rPr>
            <w:t>Peter Grant:</w:t>
          </w:r>
        </w:sdtContent>
      </w:sdt>
      <w:r w:rsidRPr="00FE3051">
        <w:t xml:space="preserve"> Sir Alex, one of the stated key policy objectives of the Procurement Bill is an improvement </w:t>
      </w:r>
      <w:r w:rsidRPr="00FE3051" w:rsidR="0025216B">
        <w:t xml:space="preserve">in </w:t>
      </w:r>
      <w:r w:rsidRPr="00FE3051">
        <w:t>the embedding of transparency into the process. Where would you say has been the weakest area for transparency as things stand?</w:t>
      </w:r>
    </w:p>
    <w:p w:rsidR="00451B0E" w:rsidRPr="00FE3051" w:rsidP="00451B0E">
      <w:pPr>
        <w:pStyle w:val="Answer"/>
      </w:pPr>
      <w:sdt>
        <w:sdtPr>
          <w:alias w:val="Witness"/>
          <w:id w:val="821246283"/>
          <w:placeholder>
            <w:docPart w:val="0E098BF06460477FA5ED1BE682A76191"/>
          </w:placeholder>
          <w:richText/>
        </w:sdtPr>
        <w:sdtContent>
          <w:r w:rsidRPr="00FE3051">
            <w:rPr>
              <w:b/>
              <w:i/>
            </w:rPr>
            <w:t>Sir Alex Chisholm:</w:t>
          </w:r>
          <w:r w:rsidRPr="00FE3051">
            <w:rPr>
              <w:b/>
            </w:rPr>
            <w:t xml:space="preserve"> </w:t>
          </w:r>
        </w:sdtContent>
      </w:sdt>
      <w:r w:rsidRPr="00FE3051">
        <w:t xml:space="preserve">As you just heard from Gareth Rhys Williams, part of the problem in the past </w:t>
      </w:r>
      <w:r w:rsidR="00C24B48">
        <w:t xml:space="preserve">was that </w:t>
      </w:r>
      <w:r w:rsidRPr="00FE3051">
        <w:t>there have been different places to look for the information. Having a single database</w:t>
      </w:r>
      <w:r w:rsidR="00C24B48">
        <w:t xml:space="preserve"> will </w:t>
      </w:r>
      <w:r w:rsidRPr="00FE3051">
        <w:t xml:space="preserve">greatly improve that transparency. It is also true—this has been found in a number of NAO </w:t>
      </w:r>
      <w:r w:rsidR="00C24B48">
        <w:t>R</w:t>
      </w:r>
      <w:r w:rsidRPr="00FE3051">
        <w:t xml:space="preserve">eports in the past—that the speed </w:t>
      </w:r>
      <w:r w:rsidR="00C24B48">
        <w:t xml:space="preserve">with which </w:t>
      </w:r>
      <w:r w:rsidRPr="00FE3051" w:rsidR="004944B8">
        <w:t>D</w:t>
      </w:r>
      <w:r w:rsidRPr="00FE3051">
        <w:t>epartments have updated their information about contracts</w:t>
      </w:r>
      <w:r w:rsidRPr="00FE3051" w:rsidR="004944B8">
        <w:t>,</w:t>
      </w:r>
      <w:r w:rsidRPr="00FE3051">
        <w:t xml:space="preserve"> and the completeness of that</w:t>
      </w:r>
      <w:r w:rsidRPr="00FE3051" w:rsidR="004944B8">
        <w:t>,</w:t>
      </w:r>
      <w:r w:rsidRPr="00FE3051">
        <w:t xml:space="preserve"> has sometimes left quite a lot to be desired. That is an area of improvement</w:t>
      </w:r>
      <w:r w:rsidRPr="00FE3051" w:rsidR="004944B8">
        <w:t xml:space="preserve"> as well</w:t>
      </w:r>
      <w:r w:rsidRPr="00FE3051">
        <w:t>.</w:t>
      </w:r>
    </w:p>
    <w:p w:rsidR="00451B0E" w:rsidRPr="00FE3051" w:rsidP="00451B0E">
      <w:pPr>
        <w:pStyle w:val="Answer"/>
      </w:pPr>
      <w:r w:rsidRPr="00FE3051">
        <w:t>The third dimension is looking over time</w:t>
      </w:r>
      <w:r w:rsidRPr="00FE3051" w:rsidR="004944B8">
        <w:t>. I</w:t>
      </w:r>
      <w:r w:rsidRPr="00FE3051">
        <w:t>t is very useful for potential bidders to be able to anticipate contracts coming up</w:t>
      </w:r>
      <w:r w:rsidR="00C24B48">
        <w:t>,</w:t>
      </w:r>
      <w:r w:rsidRPr="00FE3051">
        <w:t xml:space="preserve"> so they can prepare and invest. The transparency over the pipeline is probably the most important area.</w:t>
      </w:r>
    </w:p>
    <w:p w:rsidR="00451B0E" w:rsidRPr="00FE3051" w:rsidP="00451B0E">
      <w:pPr>
        <w:pStyle w:val="Question"/>
        <w:numPr>
          <w:ilvl w:val="0"/>
          <w:numId w:val="9"/>
        </w:numPr>
      </w:pPr>
      <w:sdt>
        <w:sdtPr>
          <w:alias w:val="Member"/>
          <w:tag w:val="&lt;Member mnisId='4466' dodsId='74701'&gt;"/>
          <w:id w:val="142244815"/>
          <w:placeholder>
            <w:docPart w:val="0E098BF06460477FA5ED1BE682A76191"/>
          </w:placeholder>
          <w:richText/>
        </w:sdtPr>
        <w:sdtContent>
          <w:r w:rsidRPr="00FE3051">
            <w:rPr>
              <w:b/>
            </w:rPr>
            <w:t>Peter Grant:</w:t>
          </w:r>
        </w:sdtContent>
      </w:sdt>
      <w:r w:rsidRPr="00FE3051">
        <w:t xml:space="preserve"> I can see the benefits of the Procurement Bill in other areas, but it strikes me that nothing that you have just described to me needs primary legislation to put it right</w:t>
      </w:r>
      <w:r w:rsidRPr="00FE3051" w:rsidR="004944B8">
        <w:t>;</w:t>
      </w:r>
      <w:r w:rsidRPr="00FE3051">
        <w:t xml:space="preserve"> it is just a matter of either Government policy or </w:t>
      </w:r>
      <w:r w:rsidRPr="00FE3051" w:rsidR="00C24B48">
        <w:t xml:space="preserve">civil service </w:t>
      </w:r>
      <w:r w:rsidRPr="00FE3051">
        <w:t>practice, is it not? You do not need to change the law to have one database instead of two, for example.</w:t>
      </w:r>
    </w:p>
    <w:p w:rsidR="00451B0E" w:rsidRPr="00FE3051" w:rsidP="00451B0E">
      <w:pPr>
        <w:pStyle w:val="Answer"/>
      </w:pPr>
      <w:sdt>
        <w:sdtPr>
          <w:alias w:val="Witness"/>
          <w:id w:val="716162557"/>
          <w:placeholder>
            <w:docPart w:val="0E098BF06460477FA5ED1BE682A76191"/>
          </w:placeholder>
          <w:richText/>
        </w:sdtPr>
        <w:sdtContent>
          <w:r w:rsidRPr="00FE3051">
            <w:rPr>
              <w:b/>
              <w:i/>
            </w:rPr>
            <w:t>Sir Alex Chisholm:</w:t>
          </w:r>
          <w:r w:rsidRPr="00FE3051">
            <w:rPr>
              <w:b/>
            </w:rPr>
            <w:t xml:space="preserve"> </w:t>
          </w:r>
        </w:sdtContent>
      </w:sdt>
      <w:r w:rsidRPr="00FE3051">
        <w:t>Not for that, but in terms of the reporting obligations that we have placed on contracting authorities, those are our obligations and those were not caught by the Public Contracts Regulations 2015, so we have had to change the law to do that.</w:t>
      </w:r>
    </w:p>
    <w:p w:rsidR="00451B0E" w:rsidRPr="00FE3051" w:rsidP="00451B0E">
      <w:pPr>
        <w:pStyle w:val="Question"/>
        <w:numPr>
          <w:ilvl w:val="0"/>
          <w:numId w:val="9"/>
        </w:numPr>
      </w:pPr>
      <w:sdt>
        <w:sdtPr>
          <w:alias w:val="Member"/>
          <w:tag w:val="&lt;Member mnisId='4466' dodsId='74701'&gt;"/>
          <w:id w:val="411277969"/>
          <w:placeholder>
            <w:docPart w:val="0E098BF06460477FA5ED1BE682A76191"/>
          </w:placeholder>
          <w:richText/>
        </w:sdtPr>
        <w:sdtContent>
          <w:r w:rsidRPr="00FE3051">
            <w:rPr>
              <w:b/>
            </w:rPr>
            <w:t>Peter Grant:</w:t>
          </w:r>
        </w:sdtContent>
      </w:sdt>
      <w:r w:rsidRPr="00FE3051">
        <w:t xml:space="preserve"> I know the National Audit Office has highlighted</w:t>
      </w:r>
      <w:r w:rsidRPr="00FE3051" w:rsidR="004944B8">
        <w:t>, for example,</w:t>
      </w:r>
      <w:r w:rsidRPr="00FE3051">
        <w:t xml:space="preserve"> that within central Government</w:t>
      </w:r>
      <w:r w:rsidR="00C24B48">
        <w:t>,</w:t>
      </w:r>
      <w:r w:rsidRPr="00FE3051">
        <w:t xml:space="preserve"> only one out of 16 </w:t>
      </w:r>
      <w:r w:rsidRPr="00FE3051" w:rsidR="004944B8">
        <w:t>D</w:t>
      </w:r>
      <w:r w:rsidRPr="00FE3051">
        <w:t xml:space="preserve">epartments has achieved the required speed of publishing the results of their own contracts within 30 days. If we cannot get </w:t>
      </w:r>
      <w:r w:rsidRPr="00FE3051" w:rsidR="004944B8">
        <w:t>D</w:t>
      </w:r>
      <w:r w:rsidRPr="00FE3051">
        <w:t>epartments to comply with the rules as they are now, what assurance can we take that a new set of rules under a new set of legislation is going to be any better respected? You want to go into that category.</w:t>
      </w:r>
    </w:p>
    <w:p w:rsidR="004944B8" w:rsidRPr="00FE3051" w:rsidP="00451B0E">
      <w:pPr>
        <w:pStyle w:val="Answer"/>
      </w:pPr>
      <w:sdt>
        <w:sdtPr>
          <w:alias w:val="Witness"/>
          <w:id w:val="-1273709702"/>
          <w:placeholder>
            <w:docPart w:val="0E098BF06460477FA5ED1BE682A76191"/>
          </w:placeholder>
          <w:richText/>
        </w:sdtPr>
        <w:sdtContent>
          <w:r w:rsidRPr="00FE3051" w:rsidR="00451B0E">
            <w:rPr>
              <w:b/>
              <w:i/>
            </w:rPr>
            <w:t>Gareth Rhys Williams:</w:t>
          </w:r>
          <w:r w:rsidRPr="00FE3051" w:rsidR="00451B0E">
            <w:rPr>
              <w:b/>
            </w:rPr>
            <w:t xml:space="preserve"> </w:t>
          </w:r>
        </w:sdtContent>
      </w:sdt>
      <w:r w:rsidRPr="00FE3051" w:rsidR="00451B0E">
        <w:t>You point to a good issue. I track the prompt publishing. We are cleaning that up. I have this quarter’s figures with me. Where we see issues is not ideal</w:t>
      </w:r>
      <w:r w:rsidRPr="00FE3051">
        <w:t xml:space="preserve">. This </w:t>
      </w:r>
      <w:r w:rsidRPr="00FE3051" w:rsidR="00451B0E">
        <w:t xml:space="preserve">particularly relates to modifications, which is the point that the Chair touched on. </w:t>
      </w:r>
      <w:r w:rsidRPr="00FE3051">
        <w:t>Where w</w:t>
      </w:r>
      <w:r w:rsidRPr="00FE3051" w:rsidR="00451B0E">
        <w:t>e find contracts that have been modified</w:t>
      </w:r>
      <w:r w:rsidRPr="00FE3051">
        <w:t xml:space="preserve"> significantly, w</w:t>
      </w:r>
      <w:r w:rsidRPr="00FE3051" w:rsidR="00451B0E">
        <w:t>e should be republishing the new contract with the amended terms. We suffer from poor data where we have made those modifications and where we think we have published them but we have not.</w:t>
      </w:r>
      <w:r w:rsidRPr="00FE3051">
        <w:t xml:space="preserve"> </w:t>
      </w:r>
      <w:r w:rsidRPr="00FE3051" w:rsidR="00451B0E">
        <w:t>We may have published what is called the contract note</w:t>
      </w:r>
      <w:r w:rsidR="00C24B48">
        <w:t>,</w:t>
      </w:r>
      <w:r w:rsidRPr="00FE3051" w:rsidR="00451B0E">
        <w:t xml:space="preserve"> but we have not published the actual underlying contract. </w:t>
      </w:r>
    </w:p>
    <w:p w:rsidR="00451B0E" w:rsidRPr="00FE3051" w:rsidP="00451B0E">
      <w:pPr>
        <w:pStyle w:val="Answer"/>
      </w:pPr>
      <w:r w:rsidRPr="00FE3051">
        <w:t>The new modification notice that we discussed earlier will clarify that. If you have to issue a modification notice</w:t>
      </w:r>
      <w:r w:rsidRPr="00FE3051" w:rsidR="004944B8">
        <w:t>, you should, also,</w:t>
      </w:r>
      <w:r w:rsidRPr="00FE3051">
        <w:t xml:space="preserve"> if it is a contract of the relevant size</w:t>
      </w:r>
      <w:r w:rsidRPr="00FE3051" w:rsidR="004944B8">
        <w:t xml:space="preserve">, </w:t>
      </w:r>
      <w:r w:rsidRPr="00FE3051">
        <w:t>be publishing the actual contract. That is the main cause of the gap that we have at the moment.</w:t>
      </w:r>
    </w:p>
    <w:p w:rsidR="00451B0E" w:rsidRPr="00FE3051" w:rsidP="00451B0E">
      <w:pPr>
        <w:pStyle w:val="Answer"/>
      </w:pPr>
      <w:r w:rsidRPr="00FE3051">
        <w:t>We have cleared up much of the running contract. We had a particular issue during Covid</w:t>
      </w:r>
      <w:r w:rsidR="00C24B48">
        <w:t xml:space="preserve">, when </w:t>
      </w:r>
      <w:r w:rsidRPr="00FE3051">
        <w:t>we got behind on publishing</w:t>
      </w:r>
      <w:r w:rsidR="00C24B48">
        <w:t xml:space="preserve">, but that </w:t>
      </w:r>
      <w:r w:rsidRPr="00FE3051">
        <w:t xml:space="preserve">got caught up. The ones where we still have issues </w:t>
      </w:r>
      <w:r w:rsidRPr="00FE3051" w:rsidR="004944B8">
        <w:t>are</w:t>
      </w:r>
      <w:r w:rsidRPr="00FE3051">
        <w:t xml:space="preserve"> where we are finding old and usually modified contracts, where we had done the contract award notice but we had not done the modified contract.</w:t>
      </w:r>
    </w:p>
    <w:p w:rsidR="00451B0E" w:rsidRPr="00FE3051" w:rsidP="00451B0E">
      <w:pPr>
        <w:pStyle w:val="Question"/>
        <w:numPr>
          <w:ilvl w:val="0"/>
          <w:numId w:val="9"/>
        </w:numPr>
      </w:pPr>
      <w:sdt>
        <w:sdtPr>
          <w:alias w:val="Member"/>
          <w:tag w:val="&lt;Member mnisId='4466' dodsId='74701'&gt;"/>
          <w:id w:val="31696586"/>
          <w:placeholder>
            <w:docPart w:val="0E098BF06460477FA5ED1BE682A76191"/>
          </w:placeholder>
          <w:richText/>
        </w:sdtPr>
        <w:sdtContent>
          <w:r w:rsidRPr="00FE3051">
            <w:rPr>
              <w:b/>
            </w:rPr>
            <w:t>Peter Grant:</w:t>
          </w:r>
        </w:sdtContent>
      </w:sdt>
      <w:r w:rsidRPr="00FE3051">
        <w:t xml:space="preserve"> The NAO ha</w:t>
      </w:r>
      <w:r w:rsidRPr="00FE3051" w:rsidR="004944B8">
        <w:t>s</w:t>
      </w:r>
      <w:r w:rsidRPr="00FE3051">
        <w:t xml:space="preserve"> highlighted that it is so difficult for prospective contractors to get the information they need. There is now actually an industry of people who set themselves up in business and charge their customers a lot of money just to go and dig out the information from all of the little squirrel holes it is hidden away in. That creates inefficiency in the system. It is an extra cost to businesses that want to contract with the Government. How soon can we expect to see that done away with</w:t>
      </w:r>
      <w:r w:rsidR="00C24B48">
        <w:t>,</w:t>
      </w:r>
      <w:r w:rsidRPr="00FE3051">
        <w:t xml:space="preserve"> so that businesses that need the information can sit down with their phone or</w:t>
      </w:r>
      <w:r w:rsidR="00C24B48">
        <w:t xml:space="preserve"> at</w:t>
      </w:r>
      <w:r w:rsidRPr="00FE3051">
        <w:t xml:space="preserve"> their desktop and find</w:t>
      </w:r>
      <w:r w:rsidR="00C24B48">
        <w:t xml:space="preserve"> the</w:t>
      </w:r>
      <w:r w:rsidRPr="00FE3051">
        <w:t xml:space="preserve"> information for themselves, rather than paying a third party to find it for them?</w:t>
      </w:r>
    </w:p>
    <w:p w:rsidR="00451B0E" w:rsidRPr="00FE3051" w:rsidP="00451B0E">
      <w:pPr>
        <w:pStyle w:val="Answer"/>
      </w:pPr>
      <w:sdt>
        <w:sdtPr>
          <w:alias w:val="Witness"/>
          <w:id w:val="1791548602"/>
          <w:placeholder>
            <w:docPart w:val="0E098BF06460477FA5ED1BE682A76191"/>
          </w:placeholder>
          <w:richText/>
        </w:sdtPr>
        <w:sdtContent>
          <w:r w:rsidRPr="00FE3051">
            <w:rPr>
              <w:b/>
              <w:i/>
            </w:rPr>
            <w:t>Gareth Rhys Williams:</w:t>
          </w:r>
          <w:r w:rsidRPr="00FE3051">
            <w:rPr>
              <w:b/>
            </w:rPr>
            <w:t xml:space="preserve"> </w:t>
          </w:r>
        </w:sdtContent>
      </w:sdt>
      <w:r w:rsidRPr="00FE3051">
        <w:t>It is not a huge industry. There are a couple of firms that do it</w:t>
      </w:r>
      <w:r w:rsidR="00C24B48">
        <w:t>,</w:t>
      </w:r>
      <w:r w:rsidRPr="00FE3051">
        <w:t xml:space="preserve"> and do it very well, so they will possibly not welcome the new database. You are right that the net result is absolutely in favour of transparency. </w:t>
      </w:r>
      <w:r w:rsidRPr="00FE3051" w:rsidR="00C24B48">
        <w:t xml:space="preserve">Those </w:t>
      </w:r>
      <w:r w:rsidRPr="00FE3051">
        <w:t>companies are pulling out the aggregate data. If you are a supplier</w:t>
      </w:r>
      <w:r w:rsidR="00C24B48">
        <w:t>,</w:t>
      </w:r>
      <w:r w:rsidRPr="00FE3051">
        <w:t xml:space="preserve"> you can register on Contracts Finder</w:t>
      </w:r>
      <w:r w:rsidR="00C24B48">
        <w:t>,</w:t>
      </w:r>
      <w:r w:rsidRPr="00FE3051">
        <w:t xml:space="preserve"> and you can put in the codes for the types of contracts that you are interested in, and you will get an alert</w:t>
      </w:r>
      <w:r w:rsidR="00C24B48">
        <w:t xml:space="preserve">. It is similar to what </w:t>
      </w:r>
      <w:r w:rsidRPr="00FE3051">
        <w:t>many other services offer. A potential supplier can get that information very easily and set up an alert.</w:t>
      </w:r>
    </w:p>
    <w:p w:rsidR="00451B0E" w:rsidRPr="00FE3051" w:rsidP="00451B0E">
      <w:pPr>
        <w:pStyle w:val="Answer"/>
      </w:pPr>
      <w:r w:rsidRPr="00FE3051">
        <w:t xml:space="preserve">We have now done a parallel for grants. I know that is not particularly the subject of today’s hearing, but we spend £50 billion on general grants. We have </w:t>
      </w:r>
      <w:r w:rsidRPr="00FE3051" w:rsidR="0024624C">
        <w:t>Find a Tender</w:t>
      </w:r>
      <w:r w:rsidRPr="00FE3051">
        <w:t xml:space="preserve"> for contracts and we have Find </w:t>
      </w:r>
      <w:r w:rsidRPr="00FE3051" w:rsidR="0024624C">
        <w:t>a</w:t>
      </w:r>
      <w:r w:rsidRPr="00FE3051">
        <w:t xml:space="preserve"> Grant for grants. </w:t>
      </w:r>
      <w:r w:rsidRPr="00FE3051" w:rsidR="0024624C">
        <w:t>I forget the number, but s</w:t>
      </w:r>
      <w:r w:rsidRPr="00FE3051">
        <w:t xml:space="preserve">omething like 140,000 people have used Find </w:t>
      </w:r>
      <w:r w:rsidRPr="00FE3051" w:rsidR="0024624C">
        <w:t>a</w:t>
      </w:r>
      <w:r w:rsidRPr="00FE3051">
        <w:t xml:space="preserve"> Grant. That data is readily available on both sides of the spectrum</w:t>
      </w:r>
      <w:r w:rsidR="00C24B48">
        <w:t xml:space="preserve">—when </w:t>
      </w:r>
      <w:r w:rsidRPr="00FE3051">
        <w:t>we are looking for entities to contract with</w:t>
      </w:r>
      <w:r w:rsidR="00C24B48">
        <w:t>,</w:t>
      </w:r>
      <w:r w:rsidRPr="00FE3051">
        <w:t xml:space="preserve"> or to award a grant to. What is not so easily available is the aggregate data that we talked about. I was about to name the company, but I should not do that. A couple of providers do that analysis.</w:t>
      </w:r>
    </w:p>
    <w:p w:rsidR="00451B0E" w:rsidRPr="00FE3051" w:rsidP="00451B0E">
      <w:pPr>
        <w:pStyle w:val="Question"/>
        <w:numPr>
          <w:ilvl w:val="0"/>
          <w:numId w:val="9"/>
        </w:numPr>
      </w:pPr>
      <w:sdt>
        <w:sdtPr>
          <w:alias w:val="Member"/>
          <w:tag w:val="&lt;Member mnisId='4466' dodsId='74701'&gt;"/>
          <w:id w:val="-1745862236"/>
          <w:placeholder>
            <w:docPart w:val="0E098BF06460477FA5ED1BE682A76191"/>
          </w:placeholder>
          <w:richText/>
        </w:sdtPr>
        <w:sdtContent>
          <w:r w:rsidRPr="00FE3051">
            <w:rPr>
              <w:b/>
            </w:rPr>
            <w:t>Peter Grant:</w:t>
          </w:r>
        </w:sdtContent>
      </w:sdt>
      <w:r w:rsidRPr="00FE3051">
        <w:t xml:space="preserve"> I should make it clear that these businesses are not doing anything illegal. They are not selling state secrets</w:t>
      </w:r>
      <w:r w:rsidRPr="00FE3051" w:rsidR="0024624C">
        <w:t>;</w:t>
      </w:r>
      <w:r w:rsidRPr="00FE3051">
        <w:t xml:space="preserve"> they are just selling information that is there if you take your time to look for it. Can I look at the framework agreements? We have had quite a lot of discussion about them. My understanding is tha</w:t>
      </w:r>
      <w:r w:rsidR="00C24B48">
        <w:t>t</w:t>
      </w:r>
      <w:r w:rsidRPr="00FE3051">
        <w:t xml:space="preserve"> once somebody is on a framework</w:t>
      </w:r>
      <w:r w:rsidRPr="00FE3051" w:rsidR="0024624C">
        <w:t>,</w:t>
      </w:r>
      <w:r w:rsidRPr="00FE3051">
        <w:t xml:space="preserve"> the </w:t>
      </w:r>
      <w:r w:rsidRPr="00FE3051" w:rsidR="0024624C">
        <w:t>D</w:t>
      </w:r>
      <w:r w:rsidRPr="00FE3051">
        <w:t>epartment does not have to publish any details of contracts that are awarded under that framework. Are there any plans to change that?</w:t>
      </w:r>
    </w:p>
    <w:p w:rsidR="00451B0E" w:rsidRPr="00FE3051" w:rsidP="00451B0E">
      <w:pPr>
        <w:pStyle w:val="Answer"/>
      </w:pPr>
      <w:sdt>
        <w:sdtPr>
          <w:alias w:val="Witness"/>
          <w:id w:val="1620578089"/>
          <w:placeholder>
            <w:docPart w:val="0E098BF06460477FA5ED1BE682A76191"/>
          </w:placeholder>
          <w:richText/>
        </w:sdtPr>
        <w:sdtContent>
          <w:r w:rsidRPr="00FE3051">
            <w:rPr>
              <w:b/>
              <w:i/>
            </w:rPr>
            <w:t>Gareth Rhys Williams:</w:t>
          </w:r>
          <w:r w:rsidRPr="00FE3051">
            <w:rPr>
              <w:b/>
            </w:rPr>
            <w:t xml:space="preserve"> </w:t>
          </w:r>
        </w:sdtContent>
      </w:sdt>
      <w:r w:rsidRPr="00FE3051">
        <w:t>I do not think that is right. What we do not know is if there has been a direct award, but we do know that there is a contract that has been let under it. That contract gets published, so that is not quite correct.</w:t>
      </w:r>
    </w:p>
    <w:p w:rsidR="00451B0E" w:rsidRPr="00FE3051" w:rsidP="00451B0E">
      <w:pPr>
        <w:pStyle w:val="Question"/>
        <w:numPr>
          <w:ilvl w:val="0"/>
          <w:numId w:val="9"/>
        </w:numPr>
      </w:pPr>
      <w:sdt>
        <w:sdtPr>
          <w:alias w:val="Member"/>
          <w:tag w:val="&lt;Member mnisId='4466' dodsId='74701'&gt;"/>
          <w:id w:val="-1972885718"/>
          <w:placeholder>
            <w:docPart w:val="0E098BF06460477FA5ED1BE682A76191"/>
          </w:placeholder>
          <w:richText/>
        </w:sdtPr>
        <w:sdtContent>
          <w:r w:rsidRPr="00FE3051">
            <w:rPr>
              <w:b/>
            </w:rPr>
            <w:t>Peter Grant:</w:t>
          </w:r>
        </w:sdtContent>
      </w:sdt>
      <w:r w:rsidRPr="00FE3051">
        <w:t xml:space="preserve"> The reason I ask—I do not want to name the company here, because last time </w:t>
      </w:r>
      <w:r w:rsidRPr="00FE3051" w:rsidR="0024624C">
        <w:t>companies were named in this Committee</w:t>
      </w:r>
      <w:r w:rsidR="00C24B48">
        <w:t>,</w:t>
      </w:r>
      <w:r w:rsidRPr="00FE3051" w:rsidR="0024624C">
        <w:t xml:space="preserve"> </w:t>
      </w:r>
      <w:r w:rsidRPr="00FE3051">
        <w:t xml:space="preserve">it </w:t>
      </w:r>
      <w:r w:rsidRPr="00FE3051" w:rsidR="0024624C">
        <w:t xml:space="preserve">set </w:t>
      </w:r>
      <w:r w:rsidRPr="00FE3051">
        <w:t xml:space="preserve">quite a few </w:t>
      </w:r>
      <w:r w:rsidRPr="00FE3051" w:rsidR="0024624C">
        <w:t>hares</w:t>
      </w:r>
      <w:r w:rsidRPr="00FE3051">
        <w:t xml:space="preserve"> running—is that there was a company that got £137 million</w:t>
      </w:r>
      <w:r w:rsidR="00C24B48">
        <w:t>-</w:t>
      </w:r>
      <w:r w:rsidRPr="00FE3051">
        <w:t xml:space="preserve">worth of contracts from the Department of Health and Social Care. Most, if not all, of those contacts were not published when they were awarded, and the </w:t>
      </w:r>
      <w:r w:rsidRPr="00FE3051" w:rsidR="0024624C">
        <w:t>D</w:t>
      </w:r>
      <w:r w:rsidRPr="00FE3051">
        <w:t xml:space="preserve">epartment said </w:t>
      </w:r>
      <w:r w:rsidRPr="00FE3051" w:rsidR="0024624C">
        <w:t xml:space="preserve">it </w:t>
      </w:r>
      <w:r w:rsidRPr="00FE3051">
        <w:t xml:space="preserve">did not have to publish them because they were being awarded off a published contracts framework. It was a matter of public record who was on the framework, but the </w:t>
      </w:r>
      <w:r w:rsidRPr="00FE3051" w:rsidR="0024624C">
        <w:t>D</w:t>
      </w:r>
      <w:r w:rsidRPr="00FE3051">
        <w:t xml:space="preserve">epartment </w:t>
      </w:r>
      <w:r w:rsidRPr="00FE3051" w:rsidR="0024624C">
        <w:t xml:space="preserve">was </w:t>
      </w:r>
      <w:r w:rsidRPr="00FE3051">
        <w:t>not publishing how much actual work anybody got from that framework. Is that something you think is defensible?</w:t>
      </w:r>
    </w:p>
    <w:p w:rsidR="00451B0E" w:rsidRPr="00FE3051" w:rsidP="00451B0E">
      <w:pPr>
        <w:pStyle w:val="Answer"/>
      </w:pPr>
      <w:sdt>
        <w:sdtPr>
          <w:alias w:val="Witness"/>
          <w:id w:val="-814881918"/>
          <w:placeholder>
            <w:docPart w:val="0E098BF06460477FA5ED1BE682A76191"/>
          </w:placeholder>
          <w:richText/>
        </w:sdtPr>
        <w:sdtContent>
          <w:r w:rsidRPr="00FE3051">
            <w:rPr>
              <w:b/>
              <w:i/>
            </w:rPr>
            <w:t>Gareth Rhys Williams:</w:t>
          </w:r>
          <w:r w:rsidRPr="00FE3051">
            <w:rPr>
              <w:b/>
            </w:rPr>
            <w:t xml:space="preserve"> </w:t>
          </w:r>
        </w:sdtContent>
      </w:sdt>
      <w:r w:rsidRPr="00FE3051">
        <w:t>Send me the detail on that. The contract publishing at the moment only applies to central Government. I do not know the detail, but please send me the detail and I will respond to you. There was a case in the papers about six weeks ago that talked about this. We replied back to the relevant journalist</w:t>
      </w:r>
      <w:r w:rsidR="00C24B48">
        <w:t>,</w:t>
      </w:r>
      <w:r w:rsidRPr="00FE3051">
        <w:t xml:space="preserve"> and it turned out the contracts were from NHS </w:t>
      </w:r>
      <w:r w:rsidRPr="00FE3051" w:rsidR="0024624C">
        <w:t>t</w:t>
      </w:r>
      <w:r w:rsidRPr="00FE3051">
        <w:t xml:space="preserve">rusts, </w:t>
      </w:r>
      <w:r w:rsidRPr="00FE3051" w:rsidR="0024624C">
        <w:t xml:space="preserve">which </w:t>
      </w:r>
      <w:r w:rsidRPr="00FE3051">
        <w:t>today do not fall under the contract publishing</w:t>
      </w:r>
      <w:r w:rsidRPr="00FE3051" w:rsidR="00211958">
        <w:t>; they</w:t>
      </w:r>
      <w:r w:rsidRPr="00FE3051">
        <w:t xml:space="preserve"> will do in the future.</w:t>
      </w:r>
    </w:p>
    <w:p w:rsidR="00451B0E" w:rsidRPr="00FE3051" w:rsidP="00451B0E">
      <w:pPr>
        <w:pStyle w:val="Remark"/>
      </w:pPr>
      <w:sdt>
        <w:sdtPr>
          <w:alias w:val="Member"/>
          <w:tag w:val="&lt;Member mnisId='4466' dodsId='74701'&gt;"/>
          <w:id w:val="1011495765"/>
          <w:placeholder>
            <w:docPart w:val="0E098BF06460477FA5ED1BE682A76191"/>
          </w:placeholder>
          <w:richText/>
        </w:sdtPr>
        <w:sdtContent>
          <w:r w:rsidRPr="00FE3051">
            <w:rPr>
              <w:b/>
            </w:rPr>
            <w:t>Peter Grant:</w:t>
          </w:r>
        </w:sdtContent>
      </w:sdt>
      <w:r w:rsidRPr="00FE3051">
        <w:t xml:space="preserve"> My understanding is that it came from the Department of Health and Social Care.</w:t>
      </w:r>
    </w:p>
    <w:p w:rsidR="00451B0E" w:rsidRPr="00FE3051" w:rsidP="00451B0E">
      <w:pPr>
        <w:pStyle w:val="Remark"/>
      </w:pPr>
      <w:sdt>
        <w:sdtPr>
          <w:alias w:val="Member"/>
          <w:tag w:val="&lt;Member mnisId='1524' dodsId='35914'&gt;"/>
          <w:id w:val="-620308247"/>
          <w:placeholder>
            <w:docPart w:val="0E098BF06460477FA5ED1BE682A76191"/>
          </w:placeholder>
          <w:richText/>
        </w:sdtPr>
        <w:sdtContent>
          <w:r w:rsidRPr="00FE3051">
            <w:rPr>
              <w:b/>
            </w:rPr>
            <w:t>Chair:</w:t>
          </w:r>
        </w:sdtContent>
      </w:sdt>
      <w:r w:rsidRPr="00FE3051">
        <w:t xml:space="preserve"> Mr Rhys Williams is obviously blind on this issue.</w:t>
      </w:r>
    </w:p>
    <w:p w:rsidR="00451B0E" w:rsidRPr="00FE3051" w:rsidP="00451B0E">
      <w:pPr>
        <w:pStyle w:val="Question"/>
        <w:numPr>
          <w:ilvl w:val="0"/>
          <w:numId w:val="9"/>
        </w:numPr>
      </w:pPr>
      <w:sdt>
        <w:sdtPr>
          <w:alias w:val="Member"/>
          <w:tag w:val="&lt;Member mnisId='4466' dodsId='74701'&gt;"/>
          <w:id w:val="-803769641"/>
          <w:placeholder>
            <w:docPart w:val="0E098BF06460477FA5ED1BE682A76191"/>
          </w:placeholder>
          <w:richText/>
        </w:sdtPr>
        <w:sdtContent>
          <w:r w:rsidRPr="00FE3051">
            <w:rPr>
              <w:b/>
            </w:rPr>
            <w:t>Peter Grant:</w:t>
          </w:r>
        </w:sdtContent>
      </w:sdt>
      <w:r w:rsidRPr="00FE3051">
        <w:t xml:space="preserve"> Taking that a bit further</w:t>
      </w:r>
      <w:r w:rsidRPr="00FE3051" w:rsidR="00211958">
        <w:t xml:space="preserve">, </w:t>
      </w:r>
      <w:r w:rsidRPr="00FE3051">
        <w:t>and again, without getting into details</w:t>
      </w:r>
      <w:r w:rsidRPr="00FE3051" w:rsidR="00211958">
        <w:t xml:space="preserve">, </w:t>
      </w:r>
      <w:r w:rsidRPr="00FE3051">
        <w:t xml:space="preserve">this business and its owner had certain characteristics that might have led to a requirement for potential conflicts of interest to be examined at the time </w:t>
      </w:r>
      <w:r w:rsidR="00C24B48">
        <w:t xml:space="preserve">when </w:t>
      </w:r>
      <w:r w:rsidRPr="00FE3051">
        <w:t xml:space="preserve">they were either being put on the framework or being given the contracts. Is there a need for greater transparency, including the mandatory publication of details if the </w:t>
      </w:r>
      <w:r w:rsidRPr="00FE3051" w:rsidR="00211958">
        <w:t>D</w:t>
      </w:r>
      <w:r w:rsidRPr="00FE3051">
        <w:t>epartment identifies that the contract is going to somebody who might be seen to members of public as repres</w:t>
      </w:r>
      <w:r w:rsidRPr="00FE3051" w:rsidR="00211958">
        <w:t>e</w:t>
      </w:r>
      <w:r w:rsidRPr="00FE3051">
        <w:t>nting a conflict of interest?</w:t>
      </w:r>
    </w:p>
    <w:p w:rsidR="00451B0E" w:rsidRPr="00FE3051" w:rsidP="00451B0E">
      <w:pPr>
        <w:pStyle w:val="Answer"/>
      </w:pPr>
      <w:sdt>
        <w:sdtPr>
          <w:alias w:val="Witness"/>
          <w:id w:val="446275055"/>
          <w:placeholder>
            <w:docPart w:val="0E098BF06460477FA5ED1BE682A76191"/>
          </w:placeholder>
          <w:richText/>
        </w:sdtPr>
        <w:sdtContent>
          <w:r w:rsidRPr="00FE3051">
            <w:rPr>
              <w:b/>
              <w:i/>
            </w:rPr>
            <w:t>Sir Alex Chisholm:</w:t>
          </w:r>
          <w:r w:rsidRPr="00FE3051">
            <w:rPr>
              <w:b/>
            </w:rPr>
            <w:t xml:space="preserve"> </w:t>
          </w:r>
        </w:sdtContent>
      </w:sdt>
      <w:r w:rsidRPr="00FE3051">
        <w:t xml:space="preserve">I can offer a general comment. I do not know the particular circumstances, but </w:t>
      </w:r>
      <w:r w:rsidR="00C24B48">
        <w:t xml:space="preserve">in </w:t>
      </w:r>
      <w:r w:rsidRPr="00FE3051">
        <w:t xml:space="preserve">the </w:t>
      </w:r>
      <w:r w:rsidRPr="00FE3051" w:rsidR="00C24B48">
        <w:t xml:space="preserve">Report </w:t>
      </w:r>
      <w:r w:rsidRPr="00FE3051">
        <w:t>the NAO did in 2020 into procurement during Covid</w:t>
      </w:r>
      <w:r w:rsidRPr="00FE3051" w:rsidR="00211958">
        <w:t xml:space="preserve">, </w:t>
      </w:r>
      <w:r w:rsidRPr="00FE3051">
        <w:t>fairly enough</w:t>
      </w:r>
      <w:r w:rsidRPr="00FE3051" w:rsidR="00211958">
        <w:t xml:space="preserve">, </w:t>
      </w:r>
      <w:r w:rsidR="00C24B48">
        <w:t xml:space="preserve">the </w:t>
      </w:r>
      <w:r w:rsidRPr="00FE3051">
        <w:t xml:space="preserve">NAO said that more care </w:t>
      </w:r>
      <w:r w:rsidR="00C24B48">
        <w:t xml:space="preserve">needed to be taken </w:t>
      </w:r>
      <w:r w:rsidRPr="00FE3051">
        <w:t>by Government, particularly where conflicts arose, to show how they had considered those</w:t>
      </w:r>
      <w:r w:rsidR="00C24B48">
        <w:t>,</w:t>
      </w:r>
      <w:r w:rsidRPr="00FE3051">
        <w:t xml:space="preserve"> and how they had been managed. That was one of the things that has gone into the new guidance </w:t>
      </w:r>
      <w:r w:rsidR="00C24B48">
        <w:t xml:space="preserve">on </w:t>
      </w:r>
      <w:r w:rsidRPr="00FE3051">
        <w:t xml:space="preserve">management </w:t>
      </w:r>
      <w:r w:rsidR="00C24B48">
        <w:t xml:space="preserve">of </w:t>
      </w:r>
      <w:r w:rsidRPr="00FE3051">
        <w:t>conflicts of interest across Government.</w:t>
      </w:r>
    </w:p>
    <w:p w:rsidR="00451B0E" w:rsidRPr="00FE3051" w:rsidP="00451B0E">
      <w:pPr>
        <w:pStyle w:val="Question"/>
        <w:numPr>
          <w:ilvl w:val="0"/>
          <w:numId w:val="9"/>
        </w:numPr>
      </w:pPr>
      <w:sdt>
        <w:sdtPr>
          <w:alias w:val="Member"/>
          <w:tag w:val="&lt;Member mnisId='4466' dodsId='74701'&gt;"/>
          <w:id w:val="-258066135"/>
          <w:placeholder>
            <w:docPart w:val="0E098BF06460477FA5ED1BE682A76191"/>
          </w:placeholder>
          <w:richText/>
        </w:sdtPr>
        <w:sdtContent>
          <w:r w:rsidRPr="00FE3051">
            <w:rPr>
              <w:b/>
            </w:rPr>
            <w:t>Peter Grant:</w:t>
          </w:r>
        </w:sdtContent>
      </w:sdt>
      <w:r w:rsidRPr="00FE3051">
        <w:t xml:space="preserve"> Is it fair to s</w:t>
      </w:r>
      <w:r w:rsidRPr="00FE3051" w:rsidR="00211958">
        <w:t>ay</w:t>
      </w:r>
      <w:r w:rsidRPr="00FE3051">
        <w:t xml:space="preserve"> that one way of making sure that new guidance </w:t>
      </w:r>
      <w:r w:rsidRPr="00FE3051" w:rsidR="00211958">
        <w:t>is being</w:t>
      </w:r>
      <w:r w:rsidRPr="00FE3051">
        <w:t xml:space="preserve"> complied with is to increase the ability of the public to see who is getting the contracts? Other things that might lead to conflict of interest are usually things that have to be published on other registers. Is it fair to say that if the public </w:t>
      </w:r>
      <w:r w:rsidR="00C24B48">
        <w:t xml:space="preserve">knew that they would </w:t>
      </w:r>
      <w:r w:rsidRPr="00FE3051">
        <w:t xml:space="preserve">be told when </w:t>
      </w:r>
      <w:r w:rsidRPr="00FE3051" w:rsidR="00C24B48">
        <w:t xml:space="preserve">a </w:t>
      </w:r>
      <w:r w:rsidR="00C24B48">
        <w:t>“</w:t>
      </w:r>
      <w:r w:rsidRPr="00FE3051" w:rsidR="00C24B48">
        <w:t>conflict</w:t>
      </w:r>
      <w:r w:rsidR="00C24B48">
        <w:t xml:space="preserve"> </w:t>
      </w:r>
      <w:r w:rsidRPr="00FE3051" w:rsidR="00C24B48">
        <w:t>of</w:t>
      </w:r>
      <w:r w:rsidR="00C24B48">
        <w:t xml:space="preserve"> </w:t>
      </w:r>
      <w:r w:rsidRPr="00FE3051" w:rsidR="00C24B48">
        <w:t>interest</w:t>
      </w:r>
      <w:r w:rsidR="00C24B48">
        <w:t>”</w:t>
      </w:r>
      <w:r w:rsidRPr="00FE3051" w:rsidR="00C24B48">
        <w:t>-type person</w:t>
      </w:r>
      <w:r w:rsidR="00C24B48">
        <w:t xml:space="preserve"> was </w:t>
      </w:r>
      <w:r w:rsidRPr="00FE3051">
        <w:t>awarded a £100 million contract</w:t>
      </w:r>
      <w:r w:rsidRPr="00FE3051" w:rsidR="00211958">
        <w:t>,</w:t>
      </w:r>
      <w:r w:rsidRPr="00FE3051">
        <w:t xml:space="preserve"> they </w:t>
      </w:r>
      <w:r w:rsidR="00C24B48">
        <w:t xml:space="preserve">could </w:t>
      </w:r>
      <w:r w:rsidRPr="00FE3051">
        <w:t>satisfy themselves that the necessary checks ha</w:t>
      </w:r>
      <w:r w:rsidR="00C24B48">
        <w:t>d</w:t>
      </w:r>
      <w:r w:rsidRPr="00FE3051">
        <w:t xml:space="preserve"> been done</w:t>
      </w:r>
      <w:r w:rsidR="00C24B48">
        <w:t xml:space="preserve">? If </w:t>
      </w:r>
      <w:r w:rsidRPr="00FE3051">
        <w:t xml:space="preserve">a contract only comes to light five years later, </w:t>
      </w:r>
      <w:r w:rsidR="00C24B48">
        <w:t xml:space="preserve">does it not </w:t>
      </w:r>
      <w:r w:rsidRPr="00FE3051">
        <w:t>give the impression that something has been hidden, even if it has not?</w:t>
      </w:r>
    </w:p>
    <w:p w:rsidR="00451B0E" w:rsidRPr="00FE3051" w:rsidP="00451B0E">
      <w:pPr>
        <w:pStyle w:val="Answer"/>
      </w:pPr>
      <w:sdt>
        <w:sdtPr>
          <w:alias w:val="Witness"/>
          <w:id w:val="-614832929"/>
          <w:placeholder>
            <w:docPart w:val="0E098BF06460477FA5ED1BE682A76191"/>
          </w:placeholder>
          <w:richText/>
        </w:sdtPr>
        <w:sdtContent>
          <w:r w:rsidRPr="00FE3051">
            <w:rPr>
              <w:b/>
              <w:i/>
            </w:rPr>
            <w:t>Gareth Rhys Williams:</w:t>
          </w:r>
          <w:r w:rsidRPr="00FE3051">
            <w:rPr>
              <w:b/>
            </w:rPr>
            <w:t xml:space="preserve"> </w:t>
          </w:r>
        </w:sdtContent>
      </w:sdt>
      <w:r w:rsidRPr="00FE3051">
        <w:t xml:space="preserve">The contract publishing rules </w:t>
      </w:r>
      <w:r w:rsidRPr="00FE3051" w:rsidR="00211958">
        <w:t>apply above £</w:t>
      </w:r>
      <w:r w:rsidRPr="00FE3051">
        <w:t xml:space="preserve">30,000. Anything above that has to have </w:t>
      </w:r>
      <w:r w:rsidR="00C24B48">
        <w:t xml:space="preserve">a </w:t>
      </w:r>
      <w:r w:rsidRPr="00FE3051">
        <w:t>contract award notice published</w:t>
      </w:r>
      <w:r w:rsidR="00C24B48">
        <w:t xml:space="preserve">, which says </w:t>
      </w:r>
      <w:r w:rsidRPr="00FE3051">
        <w:t>who has won the contract, what the value is, what it is and so on. That information is already available to the public, but it is a limited amount of data: who, what, when, who by and for what? Publishing the actual contract</w:t>
      </w:r>
      <w:r w:rsidRPr="00FE3051" w:rsidR="00211958">
        <w:t>,</w:t>
      </w:r>
      <w:r w:rsidRPr="00FE3051">
        <w:t xml:space="preserve"> as a central Government thing</w:t>
      </w:r>
      <w:r w:rsidRPr="00FE3051" w:rsidR="00211958">
        <w:t>,</w:t>
      </w:r>
      <w:r w:rsidRPr="00FE3051">
        <w:t xml:space="preserve"> will be a wider thing for contracts. I think it is anything above £5 million. The detail that you are talking to</w:t>
      </w:r>
      <w:r w:rsidRPr="00FE3051" w:rsidR="00211958">
        <w:t>, which</w:t>
      </w:r>
      <w:r w:rsidRPr="00FE3051">
        <w:t xml:space="preserve"> a citizen might want</w:t>
      </w:r>
      <w:r w:rsidRPr="00FE3051" w:rsidR="00211958">
        <w:t>,</w:t>
      </w:r>
      <w:r w:rsidRPr="00FE3051">
        <w:t xml:space="preserve"> is already being published by everybody.</w:t>
      </w:r>
    </w:p>
    <w:p w:rsidR="00451B0E" w:rsidRPr="00FE3051" w:rsidP="00451B0E">
      <w:pPr>
        <w:pStyle w:val="Question"/>
        <w:numPr>
          <w:ilvl w:val="0"/>
          <w:numId w:val="9"/>
        </w:numPr>
      </w:pPr>
      <w:sdt>
        <w:sdtPr>
          <w:alias w:val="Member"/>
          <w:tag w:val="&lt;Member mnisId='4466' dodsId='74701'&gt;"/>
          <w:id w:val="-1527709519"/>
          <w:placeholder>
            <w:docPart w:val="0E098BF06460477FA5ED1BE682A76191"/>
          </w:placeholder>
          <w:richText/>
        </w:sdtPr>
        <w:sdtContent>
          <w:r w:rsidRPr="00FE3051">
            <w:rPr>
              <w:b/>
            </w:rPr>
            <w:t>Peter Grant:</w:t>
          </w:r>
        </w:sdtContent>
      </w:sdt>
      <w:r w:rsidRPr="00FE3051">
        <w:t xml:space="preserve"> We can all say that we would like the idea of greater transparency. Is there any resistance to that from businesses? </w:t>
      </w:r>
      <w:r w:rsidR="00C24B48">
        <w:t xml:space="preserve">Would </w:t>
      </w:r>
      <w:r w:rsidRPr="00FE3051">
        <w:t>businesses</w:t>
      </w:r>
      <w:r w:rsidRPr="00FE3051" w:rsidR="00211958">
        <w:t>,</w:t>
      </w:r>
      <w:r w:rsidRPr="00FE3051">
        <w:t xml:space="preserve"> in general</w:t>
      </w:r>
      <w:r w:rsidRPr="00FE3051" w:rsidR="00211958">
        <w:t xml:space="preserve">, </w:t>
      </w:r>
      <w:r w:rsidRPr="00FE3051">
        <w:t>prefer to be more transparent in their dealings with Government if it allows them to see what is happening elsewhere?</w:t>
      </w:r>
    </w:p>
    <w:p w:rsidR="00451B0E" w:rsidRPr="00FE3051" w:rsidP="00451B0E">
      <w:pPr>
        <w:pStyle w:val="Answer"/>
      </w:pPr>
      <w:sdt>
        <w:sdtPr>
          <w:alias w:val="Witness"/>
          <w:id w:val="-352266363"/>
          <w:placeholder>
            <w:docPart w:val="0E098BF06460477FA5ED1BE682A76191"/>
          </w:placeholder>
          <w:richText/>
        </w:sdtPr>
        <w:sdtContent>
          <w:r w:rsidRPr="00FE3051">
            <w:rPr>
              <w:b/>
              <w:i/>
            </w:rPr>
            <w:t>Gareth Rhys Williams:</w:t>
          </w:r>
          <w:r w:rsidRPr="00FE3051">
            <w:rPr>
              <w:b/>
            </w:rPr>
            <w:t xml:space="preserve"> </w:t>
          </w:r>
        </w:sdtContent>
      </w:sdt>
      <w:r w:rsidRPr="00FE3051">
        <w:t>Businesses were very happy with the idea of publishing KPIs, because it is in their interest</w:t>
      </w:r>
      <w:r w:rsidR="00C24B48">
        <w:t>s</w:t>
      </w:r>
      <w:r w:rsidRPr="00FE3051">
        <w:t xml:space="preserve"> for the public to see that they are actually doing a pretty good job. The pushback is usually not from them, because they have already given that information to the contracting authority. The trade-off is 20,000 contracting authorities. Where is the burden point of the data that we are asking</w:t>
      </w:r>
      <w:r w:rsidRPr="00FE3051" w:rsidR="00304AC5">
        <w:t>—</w:t>
      </w:r>
      <w:r w:rsidRPr="00FE3051">
        <w:t>or now, in the Procurement Bill</w:t>
      </w:r>
      <w:r w:rsidRPr="00FE3051" w:rsidR="00304AC5">
        <w:t>, requiring—</w:t>
      </w:r>
      <w:r w:rsidRPr="00FE3051">
        <w:t xml:space="preserve">those contracting authorities to publish? That is what has led to a healthy debate about where we have ended up with these numbers and these thresholds. We have </w:t>
      </w:r>
      <w:r w:rsidRPr="00FE3051" w:rsidR="00304AC5">
        <w:t>got</w:t>
      </w:r>
      <w:r w:rsidRPr="00FE3051">
        <w:t xml:space="preserve"> to a good point, but at the end of the day it is a political discussion as to where you choose to set those levels.</w:t>
      </w:r>
    </w:p>
    <w:p w:rsidR="00451B0E" w:rsidRPr="00FE3051" w:rsidP="00451B0E">
      <w:pPr>
        <w:pStyle w:val="Answer"/>
      </w:pPr>
      <w:sdt>
        <w:sdtPr>
          <w:alias w:val="Witness"/>
          <w:id w:val="-912852444"/>
          <w:placeholder>
            <w:docPart w:val="0E098BF06460477FA5ED1BE682A76191"/>
          </w:placeholder>
          <w:richText/>
        </w:sdtPr>
        <w:sdtContent>
          <w:r w:rsidRPr="00FE3051">
            <w:rPr>
              <w:b/>
              <w:i/>
            </w:rPr>
            <w:t>Sir Alex Chisholm:</w:t>
          </w:r>
          <w:r w:rsidRPr="00FE3051">
            <w:rPr>
              <w:b/>
            </w:rPr>
            <w:t xml:space="preserve"> </w:t>
          </w:r>
        </w:sdtContent>
      </w:sdt>
      <w:r w:rsidRPr="00FE3051">
        <w:t>Sometimes</w:t>
      </w:r>
      <w:r w:rsidR="00C24B48">
        <w:t>,</w:t>
      </w:r>
      <w:r w:rsidRPr="00FE3051">
        <w:t xml:space="preserve"> in the detail of the contract</w:t>
      </w:r>
      <w:r w:rsidR="00C24B48">
        <w:t>,</w:t>
      </w:r>
      <w:r w:rsidRPr="00FE3051">
        <w:t xml:space="preserve"> the contract owner claims there is confidentiality to some aspect of that, so there can be a process of redactions. That can take a bit of time. That is one of the factors that sometimes leads to delay, but that is the only other area companies tend to be wary of.</w:t>
      </w:r>
    </w:p>
    <w:p w:rsidR="00451B0E" w:rsidRPr="00FE3051" w:rsidP="00451B0E">
      <w:pPr>
        <w:pStyle w:val="Question"/>
        <w:numPr>
          <w:ilvl w:val="0"/>
          <w:numId w:val="9"/>
        </w:numPr>
      </w:pPr>
      <w:sdt>
        <w:sdtPr>
          <w:alias w:val="Member"/>
          <w:tag w:val="&lt;Member mnisId='4466' dodsId='74701'&gt;"/>
          <w:id w:val="2130970669"/>
          <w:placeholder>
            <w:docPart w:val="0E098BF06460477FA5ED1BE682A76191"/>
          </w:placeholder>
          <w:richText/>
        </w:sdtPr>
        <w:sdtContent>
          <w:r w:rsidRPr="00FE3051">
            <w:rPr>
              <w:b/>
            </w:rPr>
            <w:t>Peter Grant:</w:t>
          </w:r>
        </w:sdtContent>
      </w:sdt>
      <w:r w:rsidRPr="00FE3051">
        <w:t xml:space="preserve"> I want to move on to transforming public procurement and the implementation of the programme. What does successful implementation look like? How will we know when things are better than they were?</w:t>
      </w:r>
    </w:p>
    <w:p w:rsidR="00451B0E" w:rsidRPr="00FE3051" w:rsidP="00451B0E">
      <w:pPr>
        <w:pStyle w:val="Answer"/>
      </w:pPr>
      <w:sdt>
        <w:sdtPr>
          <w:alias w:val="Witness"/>
          <w:id w:val="-1306775517"/>
          <w:placeholder>
            <w:docPart w:val="0E098BF06460477FA5ED1BE682A76191"/>
          </w:placeholder>
          <w:richText/>
        </w:sdtPr>
        <w:sdtContent>
          <w:r w:rsidRPr="00FE3051">
            <w:rPr>
              <w:b/>
              <w:i/>
            </w:rPr>
            <w:t>Gareth Rhys Williams:</w:t>
          </w:r>
          <w:r w:rsidRPr="00FE3051">
            <w:rPr>
              <w:b/>
            </w:rPr>
            <w:t xml:space="preserve"> </w:t>
          </w:r>
        </w:sdtContent>
      </w:sdt>
      <w:r w:rsidRPr="00FE3051">
        <w:t>It would be easy if we chopped the country into two halves</w:t>
      </w:r>
      <w:r w:rsidR="00C24B48">
        <w:t xml:space="preserve">; </w:t>
      </w:r>
      <w:r w:rsidRPr="00FE3051">
        <w:t xml:space="preserve">we could </w:t>
      </w:r>
      <w:r w:rsidR="00C24B48">
        <w:t xml:space="preserve">then </w:t>
      </w:r>
      <w:r w:rsidRPr="00FE3051">
        <w:t>assess over time. The new regulations enhance the open, fair and transparent aspects of today’s rules, but they are much more flexible and they are much</w:t>
      </w:r>
      <w:r w:rsidRPr="00FE3051" w:rsidR="00AC2D93">
        <w:t xml:space="preserve"> </w:t>
      </w:r>
      <w:r w:rsidRPr="00FE3051">
        <w:t>simpler. The idea of the simplicity is to make procurements faster</w:t>
      </w:r>
      <w:r w:rsidR="00C24B48">
        <w:t>,</w:t>
      </w:r>
      <w:r w:rsidRPr="00FE3051">
        <w:t xml:space="preserve"> and to involve a wider range of people. We have already talked about how many people have bid in the past, so comparing how many people will bid in the future is tricky</w:t>
      </w:r>
      <w:r w:rsidR="00C24B48">
        <w:t>,</w:t>
      </w:r>
      <w:r w:rsidRPr="00FE3051">
        <w:t xml:space="preserve"> because we do not have that data today.</w:t>
      </w:r>
    </w:p>
    <w:p w:rsidR="00451B0E" w:rsidRPr="00FE3051" w:rsidP="00451B0E">
      <w:pPr>
        <w:pStyle w:val="Answer"/>
      </w:pPr>
      <w:r w:rsidRPr="00FE3051">
        <w:t>We can look at the number of challenges we get and the number of disputes we get. We can look at the KPI performance. Is that continuing to go up? We can look at social value criteria and whether we are seeing that those are being usefully applied to generate more than just price and quality for the contract itself.</w:t>
      </w:r>
    </w:p>
    <w:p w:rsidR="00451B0E" w:rsidRPr="00FE3051" w:rsidP="00451B0E">
      <w:pPr>
        <w:pStyle w:val="Answer"/>
      </w:pPr>
      <w:r w:rsidRPr="00FE3051">
        <w:t>Part of the new Bill is what is called the national procurement policy statement, so the Government of the day can say, “Of all the social value criteria that we have on our published menu, we would like procurements to focus on the environment</w:t>
      </w:r>
      <w:r w:rsidR="00C24B48">
        <w:t>”</w:t>
      </w:r>
      <w:r w:rsidRPr="00FE3051">
        <w:t xml:space="preserve">, for example, or training, or local employment. Obviously </w:t>
      </w:r>
      <w:r w:rsidR="00C24B48">
        <w:t xml:space="preserve">it </w:t>
      </w:r>
      <w:r w:rsidRPr="00FE3051">
        <w:t>is for the Government of the day to determine what those are. We will be able to look at those and see how many of those criteria have cropped up in local procurements. It is those sorts of things that we can look at.</w:t>
      </w:r>
    </w:p>
    <w:p w:rsidR="00451B0E" w:rsidRPr="00FE3051" w:rsidP="00451B0E">
      <w:pPr>
        <w:pStyle w:val="Question"/>
        <w:numPr>
          <w:ilvl w:val="0"/>
          <w:numId w:val="9"/>
        </w:numPr>
      </w:pPr>
      <w:sdt>
        <w:sdtPr>
          <w:alias w:val="Member"/>
          <w:tag w:val="&lt;Member mnisId='4466' dodsId='74701'&gt;"/>
          <w:id w:val="1600828081"/>
          <w:placeholder>
            <w:docPart w:val="0E098BF06460477FA5ED1BE682A76191"/>
          </w:placeholder>
          <w:richText/>
        </w:sdtPr>
        <w:sdtContent>
          <w:r w:rsidRPr="00FE3051">
            <w:rPr>
              <w:b/>
            </w:rPr>
            <w:t>Peter Grant:</w:t>
          </w:r>
        </w:sdtContent>
      </w:sdt>
      <w:r w:rsidRPr="00FE3051">
        <w:t xml:space="preserve"> I will resist the temptation to go into detail about the danger of going into managing the KPIs, because that can sometimes be counterproductive. I see the </w:t>
      </w:r>
      <w:r w:rsidRPr="00FE3051" w:rsidR="00AC2D93">
        <w:t>p</w:t>
      </w:r>
      <w:r w:rsidRPr="00FE3051">
        <w:t xml:space="preserve">ermanent </w:t>
      </w:r>
      <w:r w:rsidRPr="00FE3051" w:rsidR="00AC2D93">
        <w:t>s</w:t>
      </w:r>
      <w:r w:rsidRPr="00FE3051">
        <w:t>ecretary nodding</w:t>
      </w:r>
      <w:r w:rsidR="00C24B48">
        <w:t>—</w:t>
      </w:r>
      <w:r w:rsidRPr="00FE3051">
        <w:t>I suspect from bitter experience. You mentioned social value</w:t>
      </w:r>
      <w:r w:rsidR="00C24B48">
        <w:t xml:space="preserve">, which </w:t>
      </w:r>
      <w:r w:rsidRPr="00FE3051">
        <w:t>the Chair mentioned in relation to using procurement to support small and medium-sized enterprises. How much consideration has been given to using the massive purchasing power of central Government and the rest of the public sector to encourage businesses to behave in a way that meets the Government’s other objectives?</w:t>
      </w:r>
    </w:p>
    <w:p w:rsidR="00451B0E" w:rsidRPr="00FE3051" w:rsidP="00451B0E">
      <w:pPr>
        <w:pStyle w:val="Answer"/>
      </w:pPr>
      <w:sdt>
        <w:sdtPr>
          <w:alias w:val="Witness"/>
          <w:id w:val="1910655874"/>
          <w:placeholder>
            <w:docPart w:val="0E098BF06460477FA5ED1BE682A76191"/>
          </w:placeholder>
          <w:richText/>
        </w:sdtPr>
        <w:sdtContent>
          <w:r w:rsidRPr="00FE3051">
            <w:rPr>
              <w:b/>
              <w:i/>
            </w:rPr>
            <w:t>Sir Alex Chisholm:</w:t>
          </w:r>
          <w:r w:rsidRPr="00FE3051">
            <w:rPr>
              <w:b/>
            </w:rPr>
            <w:t xml:space="preserve"> </w:t>
          </w:r>
        </w:sdtContent>
      </w:sdt>
      <w:r w:rsidRPr="00FE3051">
        <w:t>We can use the net zero example.</w:t>
      </w:r>
    </w:p>
    <w:p w:rsidR="00451B0E" w:rsidRPr="00FE3051" w:rsidP="00451B0E">
      <w:pPr>
        <w:pStyle w:val="Answer"/>
      </w:pPr>
      <w:sdt>
        <w:sdtPr>
          <w:alias w:val="Witness"/>
          <w:id w:val="1768818682"/>
          <w:placeholder>
            <w:docPart w:val="0E098BF06460477FA5ED1BE682A76191"/>
          </w:placeholder>
          <w:richText/>
        </w:sdtPr>
        <w:sdtContent>
          <w:r w:rsidRPr="00FE3051">
            <w:rPr>
              <w:b/>
              <w:i/>
            </w:rPr>
            <w:t>Gareth Rhys Williams:</w:t>
          </w:r>
          <w:r w:rsidRPr="00FE3051">
            <w:rPr>
              <w:b/>
            </w:rPr>
            <w:t xml:space="preserve"> </w:t>
          </w:r>
        </w:sdtContent>
      </w:sdt>
      <w:r w:rsidRPr="00FE3051">
        <w:t xml:space="preserve">There are a number of things we have done. We will not deal with businesses </w:t>
      </w:r>
      <w:r w:rsidRPr="00FE3051" w:rsidR="00AC2D93">
        <w:t>that</w:t>
      </w:r>
      <w:r w:rsidRPr="00FE3051">
        <w:t xml:space="preserve"> do not pay promptly. That is currently at 60 days if they are trading in the rest of their non-Government business. We have ratcheted that up a little bit. We pay in 15 days and we require payment terms of 30 days to flow through the supply chain. That will be toughened up again with the new Bill. That will cover everything, whereas at the moment it only covers certain sectors.</w:t>
      </w:r>
    </w:p>
    <w:p w:rsidR="00451B0E" w:rsidRPr="00FE3051" w:rsidP="00451B0E">
      <w:pPr>
        <w:pStyle w:val="Answer"/>
      </w:pPr>
      <w:r w:rsidRPr="00FE3051">
        <w:t>A while ago we introduced a requirement for suppliers for large contracts, contracts over £5 million, because you do not want to overburden SMEs. There is a requirement that a company will have a net zero policy in place and a target for that. There is a modern slavery exclusion as well. Those are three things that Government ha</w:t>
      </w:r>
      <w:r w:rsidRPr="00FE3051" w:rsidR="00AC2D93">
        <w:t>ve</w:t>
      </w:r>
      <w:r w:rsidRPr="00FE3051">
        <w:t xml:space="preserve"> felt appropriate to mandate.</w:t>
      </w:r>
    </w:p>
    <w:p w:rsidR="00451B0E" w:rsidRPr="00FE3051" w:rsidP="00451B0E">
      <w:pPr>
        <w:pStyle w:val="Answer"/>
      </w:pPr>
      <w:r w:rsidRPr="00FE3051">
        <w:t>The next level down of issues are the things that could be covered in the social value elements of the contract. As procurement staff</w:t>
      </w:r>
      <w:r w:rsidR="00C24B48">
        <w:t>,</w:t>
      </w:r>
      <w:r w:rsidRPr="00FE3051">
        <w:t xml:space="preserve"> we are required to allocate at least 10% of the evaluation criteria to a contract</w:t>
      </w:r>
      <w:r w:rsidRPr="00FE3051">
        <w:noBreakHyphen/>
        <w:t>by</w:t>
      </w:r>
      <w:r w:rsidRPr="00FE3051">
        <w:noBreakHyphen/>
        <w:t>contract specific social value dimension. The risk of that is that everybody chooses a different social value dimension, and that actually might make it harder for SMEs. That was not the intent. At the time we did that</w:t>
      </w:r>
      <w:r w:rsidR="00C24B48">
        <w:t>,</w:t>
      </w:r>
      <w:r w:rsidRPr="00FE3051">
        <w:t xml:space="preserve"> we provided a menu of social</w:t>
      </w:r>
      <w:r w:rsidRPr="00FE3051" w:rsidR="00AC2D93">
        <w:t xml:space="preserve"> </w:t>
      </w:r>
      <w:r w:rsidRPr="00FE3051">
        <w:t>value criteria</w:t>
      </w:r>
      <w:r w:rsidR="00C24B48">
        <w:t>,</w:t>
      </w:r>
      <w:r w:rsidRPr="00FE3051">
        <w:t xml:space="preserve"> with the metrics that we are recommending should be used to assess those, because it does need to be quantitative</w:t>
      </w:r>
      <w:r w:rsidR="00C24B48">
        <w:t>,</w:t>
      </w:r>
      <w:r w:rsidRPr="00FE3051">
        <w:t xml:space="preserve"> rather than just qualitative.</w:t>
      </w:r>
    </w:p>
    <w:p w:rsidR="00451B0E" w:rsidRPr="00FE3051" w:rsidP="00451B0E">
      <w:pPr>
        <w:pStyle w:val="Answer"/>
      </w:pPr>
      <w:r w:rsidRPr="00FE3051">
        <w:t xml:space="preserve">That has been regarded as a huge success. At the CIPS awards event this year—CIPS is the professional body for procurement in the UK—there is a prize for the best use of social value criteria and the best demonstration of social value criteria, not just in public procurement, but procurement </w:t>
      </w:r>
      <w:r w:rsidRPr="00FE3051" w:rsidR="00AC2D93">
        <w:t xml:space="preserve">right </w:t>
      </w:r>
      <w:r w:rsidRPr="00FE3051">
        <w:t>across the country. This is a really positive trend that we should celebrate.</w:t>
      </w:r>
    </w:p>
    <w:p w:rsidR="00451B0E" w:rsidRPr="00FE3051" w:rsidP="00451B0E">
      <w:pPr>
        <w:pStyle w:val="Question"/>
        <w:numPr>
          <w:ilvl w:val="0"/>
          <w:numId w:val="9"/>
        </w:numPr>
      </w:pPr>
      <w:sdt>
        <w:sdtPr>
          <w:alias w:val="Member"/>
          <w:tag w:val="&lt;Member mnisId='4466' dodsId='74701'&gt;"/>
          <w:id w:val="-73599189"/>
          <w:placeholder>
            <w:docPart w:val="0E098BF06460477FA5ED1BE682A76191"/>
          </w:placeholder>
          <w:richText/>
        </w:sdtPr>
        <w:sdtContent>
          <w:r w:rsidRPr="00FE3051">
            <w:rPr>
              <w:b/>
            </w:rPr>
            <w:t>Peter Grant:</w:t>
          </w:r>
        </w:sdtContent>
      </w:sdt>
      <w:r w:rsidRPr="00FE3051">
        <w:t xml:space="preserve"> I have one final question, and it goes back to the comment earlier about a big</w:t>
      </w:r>
      <w:r w:rsidR="00C24B48">
        <w:t>,</w:t>
      </w:r>
      <w:r w:rsidRPr="00FE3051">
        <w:t xml:space="preserve"> main contractor farming out the work to smaller and smaller subcontractors. That is all very well</w:t>
      </w:r>
      <w:r w:rsidRPr="00FE3051" w:rsidR="00AC2D93">
        <w:t xml:space="preserve">, first, </w:t>
      </w:r>
      <w:r w:rsidRPr="00FE3051">
        <w:t>as long as the main contractor stays in business, and</w:t>
      </w:r>
      <w:r w:rsidRPr="00FE3051" w:rsidR="00AC2D93">
        <w:t>, secondly,</w:t>
      </w:r>
      <w:r w:rsidRPr="00FE3051">
        <w:t xml:space="preserve"> as long as they treat their subcontractors the way they expect to be treated. Carillion </w:t>
      </w:r>
      <w:r w:rsidR="00C24B48">
        <w:t xml:space="preserve">is </w:t>
      </w:r>
      <w:r w:rsidRPr="00FE3051">
        <w:t>the most spectacular recent example</w:t>
      </w:r>
      <w:r w:rsidR="00C24B48">
        <w:t xml:space="preserve">; </w:t>
      </w:r>
      <w:r w:rsidRPr="00FE3051">
        <w:t>the main contractor was getting paid and was withholding payments from the subcontractors. That meant that when the main contractor went down</w:t>
      </w:r>
      <w:r w:rsidRPr="00FE3051" w:rsidR="00AC2D93">
        <w:t>,</w:t>
      </w:r>
      <w:r w:rsidRPr="00FE3051">
        <w:t xml:space="preserve"> all the money in their bank account went into the liquidation of the company.</w:t>
      </w:r>
    </w:p>
    <w:p w:rsidR="00451B0E" w:rsidRPr="00FE3051" w:rsidP="00451B0E">
      <w:pPr>
        <w:pStyle w:val="Question"/>
        <w:numPr>
          <w:ilvl w:val="0"/>
          <w:numId w:val="0"/>
        </w:numPr>
        <w:ind w:left="794"/>
      </w:pPr>
      <w:r w:rsidRPr="00FE3051">
        <w:t>Have you looked at the possibility of introducing some kind of payment bond for big publi</w:t>
      </w:r>
      <w:r w:rsidRPr="00FE3051" w:rsidR="00AC2D93">
        <w:t>c</w:t>
      </w:r>
      <w:r w:rsidRPr="00FE3051">
        <w:t xml:space="preserve"> contracts, so that the money is paid to the main contractor, but if the main contractor fails</w:t>
      </w:r>
      <w:r w:rsidR="00C24B48">
        <w:t>,</w:t>
      </w:r>
      <w:r w:rsidRPr="00FE3051">
        <w:t xml:space="preserve"> that money is protected to go out to small businesses? In some cases in my constituency</w:t>
      </w:r>
      <w:r w:rsidRPr="00FE3051" w:rsidR="00891281">
        <w:t>,</w:t>
      </w:r>
      <w:r w:rsidRPr="00FE3051">
        <w:t xml:space="preserve"> small business</w:t>
      </w:r>
      <w:r w:rsidRPr="00FE3051" w:rsidR="00891281">
        <w:t>es</w:t>
      </w:r>
      <w:r w:rsidRPr="00FE3051">
        <w:t xml:space="preserve"> put six months of work on nothing except Carillion</w:t>
      </w:r>
      <w:r w:rsidR="00C24B48">
        <w:t>,</w:t>
      </w:r>
      <w:r w:rsidRPr="00FE3051">
        <w:t xml:space="preserve"> and lost all of it. Is there a way</w:t>
      </w:r>
      <w:r w:rsidR="00C24B48">
        <w:t>,</w:t>
      </w:r>
      <w:r w:rsidRPr="00FE3051">
        <w:t xml:space="preserve"> within the contract terms</w:t>
      </w:r>
      <w:r w:rsidR="00C24B48">
        <w:t>,</w:t>
      </w:r>
      <w:r w:rsidRPr="00FE3051">
        <w:t xml:space="preserve"> for these really big construction-type contracts</w:t>
      </w:r>
      <w:r w:rsidRPr="00FE3051" w:rsidR="00891281">
        <w:t>,</w:t>
      </w:r>
      <w:r w:rsidRPr="00FE3051">
        <w:t xml:space="preserve"> that</w:t>
      </w:r>
      <w:r w:rsidRPr="00FE3051" w:rsidR="00891281">
        <w:t xml:space="preserve"> we</w:t>
      </w:r>
      <w:r w:rsidRPr="00FE3051">
        <w:t xml:space="preserve"> can protect the small</w:t>
      </w:r>
      <w:r w:rsidRPr="00FE3051" w:rsidR="00891281">
        <w:t>-</w:t>
      </w:r>
      <w:r w:rsidRPr="00FE3051">
        <w:t>business sector and encourage them to take on these cont</w:t>
      </w:r>
      <w:r w:rsidR="00C24B48">
        <w:t>r</w:t>
      </w:r>
      <w:r w:rsidRPr="00FE3051">
        <w:t>acts?</w:t>
      </w:r>
    </w:p>
    <w:p w:rsidR="00451B0E" w:rsidRPr="00FE3051" w:rsidP="00451B0E">
      <w:pPr>
        <w:pStyle w:val="Answer"/>
      </w:pPr>
      <w:sdt>
        <w:sdtPr>
          <w:alias w:val="Witness"/>
          <w:id w:val="729043908"/>
          <w:placeholder>
            <w:docPart w:val="0E098BF06460477FA5ED1BE682A76191"/>
          </w:placeholder>
          <w:richText/>
        </w:sdtPr>
        <w:sdtContent>
          <w:r w:rsidRPr="00FE3051">
            <w:rPr>
              <w:b/>
              <w:i/>
            </w:rPr>
            <w:t>Gareth Rhys Williams:</w:t>
          </w:r>
          <w:r w:rsidRPr="00FE3051">
            <w:rPr>
              <w:b/>
            </w:rPr>
            <w:t xml:space="preserve"> </w:t>
          </w:r>
        </w:sdtContent>
      </w:sdt>
      <w:r w:rsidRPr="00FE3051" w:rsidR="00891281">
        <w:t>There are t</w:t>
      </w:r>
      <w:r w:rsidRPr="00FE3051">
        <w:t xml:space="preserve">wo things </w:t>
      </w:r>
      <w:r w:rsidRPr="00FE3051" w:rsidR="00891281">
        <w:t xml:space="preserve">on </w:t>
      </w:r>
      <w:r w:rsidRPr="00FE3051">
        <w:t>that. We have put a prompt payment policy in place. Carillion would not have passed today’s rules. The 60-day point that I talked about covers how a supplier is paying its supply base, not just for Government work but across its entire business. The subcontractor supplier can look at that data</w:t>
      </w:r>
      <w:r w:rsidRPr="00FE3051" w:rsidR="00891281">
        <w:t>;</w:t>
      </w:r>
      <w:r w:rsidRPr="00FE3051">
        <w:t xml:space="preserve"> it is public data. It can check payment practices on </w:t>
      </w:r>
      <w:r w:rsidRPr="00FE3051" w:rsidR="00C24B48">
        <w:t>gov.uk</w:t>
      </w:r>
      <w:r w:rsidR="00C24B48">
        <w:t>,</w:t>
      </w:r>
      <w:r w:rsidRPr="00FE3051" w:rsidR="00C24B48">
        <w:t xml:space="preserve"> </w:t>
      </w:r>
      <w:r w:rsidRPr="00FE3051">
        <w:t>and they can download the history of any company in the UK that provides a return to Companies House, and they can see whether that company is a good or bad payer.</w:t>
      </w:r>
      <w:r w:rsidR="00C24B48">
        <w:t xml:space="preserve"> T</w:t>
      </w:r>
      <w:r w:rsidRPr="00FE3051">
        <w:t>here is data on how much they pay in 30 days, 60 days</w:t>
      </w:r>
      <w:r w:rsidRPr="00FE3051" w:rsidR="00891281">
        <w:t xml:space="preserve"> and</w:t>
      </w:r>
      <w:r w:rsidRPr="00FE3051">
        <w:t xml:space="preserve"> 90 days, how much they pay on terms and so on. That is really useful information. BEIS generated that four or five years ago. As a subcontractor</w:t>
      </w:r>
      <w:r w:rsidR="00C24B48">
        <w:t>,</w:t>
      </w:r>
      <w:r w:rsidRPr="00FE3051">
        <w:t xml:space="preserve"> you can look and say, “Do I want to do business with this prime contractor?” </w:t>
      </w:r>
    </w:p>
    <w:p w:rsidR="00451B0E" w:rsidRPr="00FE3051" w:rsidP="00451B0E">
      <w:pPr>
        <w:pStyle w:val="Answer"/>
      </w:pPr>
      <w:r w:rsidRPr="00FE3051">
        <w:t>The second thing is, as I mentioned, we require payment to be paid down in 30 days in the public supply chain. That is being widened in the new Act. We have a small group of officials called the Public Procurement Review Service that a sub</w:t>
      </w:r>
      <w:r w:rsidRPr="00FE3051">
        <w:noBreakHyphen/>
        <w:t xml:space="preserve">supplier can complain to. We are up to about £11 million of payments we have unhooked </w:t>
      </w:r>
      <w:r w:rsidR="00C24B48">
        <w:t xml:space="preserve">that were </w:t>
      </w:r>
      <w:r w:rsidRPr="00FE3051">
        <w:t>in exactly the trap that you are talking about.</w:t>
      </w:r>
    </w:p>
    <w:p w:rsidR="00451B0E" w:rsidRPr="00FE3051" w:rsidP="00451B0E">
      <w:pPr>
        <w:pStyle w:val="Answer"/>
      </w:pPr>
      <w:r w:rsidRPr="00FE3051">
        <w:t xml:space="preserve">For payment bonds, there is a scheme that is reasonably popular in the construction industry called project bank accounts. That does exactly what you suggest, but it has a couple of downsides. </w:t>
      </w:r>
      <w:r w:rsidRPr="00FE3051" w:rsidR="006136A3">
        <w:t xml:space="preserve">First, </w:t>
      </w:r>
      <w:r w:rsidRPr="00FE3051">
        <w:t>the money is effectively put into a trust for named suppliers. Typically, at the time that a contract is let</w:t>
      </w:r>
      <w:r w:rsidRPr="00FE3051" w:rsidR="006136A3">
        <w:t>,</w:t>
      </w:r>
      <w:r w:rsidRPr="00FE3051">
        <w:t xml:space="preserve"> those contracts are only known about for the top couple of tiers, and the companies you are talking about are maybe three, four, five or six tiers down. Are they known at the time of contract signature? If they are not</w:t>
      </w:r>
      <w:r w:rsidRPr="00FE3051" w:rsidR="006136A3">
        <w:t>,</w:t>
      </w:r>
      <w:r w:rsidRPr="00FE3051">
        <w:t xml:space="preserve"> then they do not get on</w:t>
      </w:r>
      <w:r w:rsidR="00C24B48">
        <w:t xml:space="preserve"> </w:t>
      </w:r>
      <w:r w:rsidRPr="00FE3051">
        <w:t>to the list.</w:t>
      </w:r>
    </w:p>
    <w:p w:rsidR="00451B0E" w:rsidRPr="00FE3051" w:rsidP="00451B0E">
      <w:pPr>
        <w:pStyle w:val="Answer"/>
      </w:pPr>
      <w:r w:rsidRPr="00FE3051">
        <w:t xml:space="preserve">That money is released </w:t>
      </w:r>
      <w:r w:rsidR="00C24B48">
        <w:t xml:space="preserve">only </w:t>
      </w:r>
      <w:r w:rsidRPr="00FE3051">
        <w:t>when the contract layer or the contract scope of works that it applies to is complete. If you imagine a pyramid, someone down in the supply chain here may have done their work. I am thinking of a mythical bridge somewhere. They may have provided the steelwork for the bridge that the concrete was poured into</w:t>
      </w:r>
      <w:r w:rsidR="00C24B48">
        <w:t>,</w:t>
      </w:r>
      <w:r w:rsidRPr="00FE3051">
        <w:t xml:space="preserve"> or that the steel was laid into</w:t>
      </w:r>
      <w:r w:rsidR="00C24B48">
        <w:t>,</w:t>
      </w:r>
      <w:r w:rsidRPr="00FE3051">
        <w:t xml:space="preserve"> and so on, but the bridge itself has not been signed off. Even project bank accounts, which in principle sound like a great idea, do not actually solve the problem much better than when we force payment to be passed rapidly down the supply chain, which is what the prompt payment code does.</w:t>
      </w:r>
    </w:p>
    <w:p w:rsidR="00451B0E" w:rsidRPr="00FE3051" w:rsidP="00451B0E">
      <w:pPr>
        <w:pStyle w:val="Question"/>
        <w:numPr>
          <w:ilvl w:val="0"/>
          <w:numId w:val="9"/>
        </w:numPr>
      </w:pPr>
      <w:sdt>
        <w:sdtPr>
          <w:alias w:val="Member"/>
          <w:tag w:val="&lt;Member mnisId='1524' dodsId='35914'&gt;"/>
          <w:id w:val="618032843"/>
          <w:placeholder>
            <w:docPart w:val="0E098BF06460477FA5ED1BE682A76191"/>
          </w:placeholder>
          <w:richText/>
        </w:sdtPr>
        <w:sdtContent>
          <w:r w:rsidRPr="00FE3051">
            <w:rPr>
              <w:b/>
            </w:rPr>
            <w:t>Chair:</w:t>
          </w:r>
        </w:sdtContent>
      </w:sdt>
      <w:r w:rsidRPr="00FE3051">
        <w:t xml:space="preserve"> Picking up on the social value element, some of the smaller businesses that I have been in touch with are absolutely committed to delivering social value, but if it is a smaller contract</w:t>
      </w:r>
      <w:r w:rsidR="00C24B48">
        <w:t>,</w:t>
      </w:r>
      <w:r w:rsidRPr="00FE3051">
        <w:t xml:space="preserve"> it is quite difficult to deliver. If you break it down</w:t>
      </w:r>
      <w:r w:rsidR="00C24B48">
        <w:t>,</w:t>
      </w:r>
      <w:r w:rsidRPr="00FE3051">
        <w:t xml:space="preserve"> it might be 0.2 of an apprentice or something, if you are looking at that element of social value. Is there any work being done to ensure that social value can be easier to engage with for the smaller businesses </w:t>
      </w:r>
      <w:r w:rsidRPr="00FE3051" w:rsidR="006136A3">
        <w:t>that</w:t>
      </w:r>
      <w:r w:rsidRPr="00FE3051">
        <w:t xml:space="preserve"> want to engage</w:t>
      </w:r>
      <w:r w:rsidR="00C24B48">
        <w:t xml:space="preserve">, where </w:t>
      </w:r>
      <w:r w:rsidRPr="00FE3051">
        <w:t>the numbers just do not work for them, in order to keep the level of competition up in the market?</w:t>
      </w:r>
    </w:p>
    <w:p w:rsidR="00451B0E" w:rsidRPr="00FE3051" w:rsidP="00451B0E">
      <w:pPr>
        <w:pStyle w:val="Answer"/>
      </w:pPr>
      <w:sdt>
        <w:sdtPr>
          <w:alias w:val="Witness"/>
          <w:id w:val="-581217779"/>
          <w:placeholder>
            <w:docPart w:val="0E098BF06460477FA5ED1BE682A76191"/>
          </w:placeholder>
          <w:richText/>
        </w:sdtPr>
        <w:sdtContent>
          <w:r w:rsidRPr="00FE3051">
            <w:rPr>
              <w:b/>
              <w:i/>
            </w:rPr>
            <w:t>Gareth Rhys Williams:</w:t>
          </w:r>
          <w:r w:rsidRPr="00FE3051">
            <w:rPr>
              <w:b/>
            </w:rPr>
            <w:t xml:space="preserve"> </w:t>
          </w:r>
        </w:sdtContent>
      </w:sdt>
      <w:r w:rsidRPr="00FE3051">
        <w:t>That is a great point. The social value criteria appl</w:t>
      </w:r>
      <w:r w:rsidRPr="00FE3051" w:rsidR="006136A3">
        <w:t>y</w:t>
      </w:r>
      <w:r w:rsidRPr="00FE3051">
        <w:t xml:space="preserve"> at </w:t>
      </w:r>
      <w:r w:rsidRPr="00FE3051" w:rsidR="006136A3">
        <w:t xml:space="preserve">a </w:t>
      </w:r>
      <w:r w:rsidRPr="00FE3051">
        <w:t xml:space="preserve">contract level. You are right that it then ends up at a small number, but it is related to the contract, </w:t>
      </w:r>
      <w:r w:rsidRPr="00FE3051" w:rsidR="006136A3">
        <w:t xml:space="preserve">because </w:t>
      </w:r>
      <w:r w:rsidRPr="00FE3051">
        <w:t>otherwise the large contractors who may or may not do great stuff in aggregate will always win on those. It is done at a contract</w:t>
      </w:r>
      <w:r w:rsidRPr="00FE3051" w:rsidR="006136A3">
        <w:t>-</w:t>
      </w:r>
      <w:r w:rsidRPr="00FE3051">
        <w:t>by</w:t>
      </w:r>
      <w:r w:rsidRPr="00FE3051" w:rsidR="006136A3">
        <w:t>-</w:t>
      </w:r>
      <w:r w:rsidRPr="00FE3051">
        <w:t>contract level. That then requires us to specify in evaluatable detail what the social value criteria is.</w:t>
      </w:r>
    </w:p>
    <w:p w:rsidR="00451B0E" w:rsidRPr="00FE3051" w:rsidP="006136A3">
      <w:pPr>
        <w:pStyle w:val="Question"/>
      </w:pPr>
      <w:sdt>
        <w:sdtPr>
          <w:alias w:val="Member"/>
          <w:tag w:val="&lt;Member mnisId='1524' dodsId='35914'&gt;"/>
          <w:id w:val="1537545795"/>
          <w:placeholder>
            <w:docPart w:val="0E098BF06460477FA5ED1BE682A76191"/>
          </w:placeholder>
          <w:richText/>
        </w:sdtPr>
        <w:sdtContent>
          <w:r w:rsidRPr="00FE3051">
            <w:rPr>
              <w:b/>
            </w:rPr>
            <w:t>Chair:</w:t>
          </w:r>
        </w:sdtContent>
      </w:sdt>
      <w:r w:rsidRPr="00FE3051">
        <w:t xml:space="preserve"> Writing all of that must be an awful lot of work for your team, but those contractors concerned might be a small specialist IT company, for example, working across small parts of different contracts. They have small contracts that in aggregate could deliver an apprentice, but if it is done contract by contract</w:t>
      </w:r>
      <w:r w:rsidRPr="00FE3051" w:rsidR="006136A3">
        <w:t>,</w:t>
      </w:r>
      <w:r w:rsidRPr="00FE3051">
        <w:t xml:space="preserve"> they cannot really scale the ambition up or down. We </w:t>
      </w:r>
      <w:r w:rsidRPr="00FE3051" w:rsidR="006136A3">
        <w:t xml:space="preserve">all </w:t>
      </w:r>
      <w:r w:rsidRPr="00FE3051">
        <w:t>acknowledge social value is a good thing</w:t>
      </w:r>
      <w:r w:rsidRPr="00FE3051" w:rsidR="006136A3">
        <w:t>,</w:t>
      </w:r>
      <w:r w:rsidRPr="00FE3051">
        <w:t xml:space="preserve"> but it is not being delivered in some cases</w:t>
      </w:r>
      <w:r w:rsidRPr="00FE3051" w:rsidR="006136A3">
        <w:t>,</w:t>
      </w:r>
      <w:r w:rsidRPr="00FE3051">
        <w:t xml:space="preserve"> or it is not easy for them to deliver.</w:t>
      </w:r>
    </w:p>
    <w:p w:rsidR="00451B0E" w:rsidRPr="00FE3051" w:rsidP="00451B0E">
      <w:pPr>
        <w:pStyle w:val="Answer"/>
      </w:pPr>
      <w:sdt>
        <w:sdtPr>
          <w:alias w:val="Witness"/>
          <w:id w:val="-1733001182"/>
          <w:placeholder>
            <w:docPart w:val="0E098BF06460477FA5ED1BE682A76191"/>
          </w:placeholder>
          <w:richText/>
        </w:sdtPr>
        <w:sdtContent>
          <w:r w:rsidRPr="00FE3051">
            <w:rPr>
              <w:b/>
              <w:i/>
            </w:rPr>
            <w:t>Gareth Rhys Williams:</w:t>
          </w:r>
          <w:r w:rsidRPr="00FE3051">
            <w:rPr>
              <w:b/>
            </w:rPr>
            <w:t xml:space="preserve"> </w:t>
          </w:r>
        </w:sdtContent>
      </w:sdt>
      <w:r w:rsidRPr="00FE3051">
        <w:t>The SMEs typically do better. This is seen as SME</w:t>
      </w:r>
      <w:r w:rsidRPr="00FE3051" w:rsidR="006136A3">
        <w:t>-</w:t>
      </w:r>
      <w:r w:rsidRPr="00FE3051">
        <w:t>friendly. It helps local employment because all of the contractors bidding for that small contract have to answer the same question</w:t>
      </w:r>
      <w:r w:rsidRPr="00FE3051" w:rsidR="006136A3">
        <w:t>s</w:t>
      </w:r>
      <w:r w:rsidRPr="00FE3051">
        <w:t>.</w:t>
      </w:r>
    </w:p>
    <w:p w:rsidR="00451B0E" w:rsidRPr="00FE3051" w:rsidP="00451B0E">
      <w:pPr>
        <w:pStyle w:val="Question"/>
        <w:numPr>
          <w:ilvl w:val="0"/>
          <w:numId w:val="9"/>
        </w:numPr>
      </w:pPr>
      <w:sdt>
        <w:sdtPr>
          <w:alias w:val="Member"/>
          <w:tag w:val="&lt;Member mnisId='1524' dodsId='35914'&gt;"/>
          <w:id w:val="-1393801018"/>
          <w:placeholder>
            <w:docPart w:val="0E098BF06460477FA5ED1BE682A76191"/>
          </w:placeholder>
          <w:richText/>
        </w:sdtPr>
        <w:sdtContent>
          <w:r w:rsidRPr="00FE3051">
            <w:rPr>
              <w:b/>
            </w:rPr>
            <w:t>Chair:</w:t>
          </w:r>
        </w:sdtContent>
      </w:sdt>
      <w:r w:rsidRPr="00FE3051">
        <w:t xml:space="preserve"> Yes, but if you have a contract that is so small that you are not going to be able to fund an apprentice</w:t>
      </w:r>
      <w:r w:rsidRPr="00FE3051" w:rsidR="006136A3">
        <w:t>,</w:t>
      </w:r>
      <w:r w:rsidRPr="00FE3051">
        <w:t xml:space="preserve"> or a certain number of apprentices</w:t>
      </w:r>
      <w:r w:rsidRPr="00FE3051" w:rsidR="006136A3">
        <w:t>—that is one example, but there are other elements of the social value criteria—</w:t>
      </w:r>
      <w:r w:rsidRPr="00FE3051">
        <w:t>then it is very difficult to shoehorn in the social value. Are you planning to review this</w:t>
      </w:r>
      <w:r w:rsidR="00C24B48">
        <w:t>,</w:t>
      </w:r>
      <w:r w:rsidRPr="00FE3051">
        <w:t xml:space="preserve"> or engaging with the sector to discuss this?</w:t>
      </w:r>
    </w:p>
    <w:p w:rsidR="00451B0E" w:rsidRPr="00FE3051" w:rsidP="00451B0E">
      <w:pPr>
        <w:pStyle w:val="Answer"/>
      </w:pPr>
      <w:sdt>
        <w:sdtPr>
          <w:alias w:val="Witness"/>
          <w:id w:val="348075826"/>
          <w:placeholder>
            <w:docPart w:val="0E098BF06460477FA5ED1BE682A76191"/>
          </w:placeholder>
          <w:richText/>
        </w:sdtPr>
        <w:sdtContent>
          <w:r w:rsidRPr="00FE3051">
            <w:rPr>
              <w:b/>
              <w:i/>
            </w:rPr>
            <w:t>Gareth Rhys Williams:</w:t>
          </w:r>
          <w:r w:rsidRPr="00FE3051">
            <w:rPr>
              <w:b/>
            </w:rPr>
            <w:t xml:space="preserve"> </w:t>
          </w:r>
        </w:sdtContent>
      </w:sdt>
      <w:r w:rsidRPr="00FE3051">
        <w:t xml:space="preserve">Yes. One of the purposes of the SME Crown </w:t>
      </w:r>
      <w:r w:rsidRPr="00FE3051" w:rsidR="00526637">
        <w:t xml:space="preserve">rep </w:t>
      </w:r>
      <w:r w:rsidRPr="00FE3051">
        <w:t>is to try to tease that out. If something is so small as not to be easily measurable</w:t>
      </w:r>
      <w:r w:rsidRPr="00FE3051" w:rsidR="00526637">
        <w:t>,</w:t>
      </w:r>
      <w:r w:rsidRPr="00FE3051">
        <w:t xml:space="preserve"> that will also apply to the large company</w:t>
      </w:r>
      <w:r w:rsidRPr="00FE3051" w:rsidR="00526637">
        <w:t xml:space="preserve"> that</w:t>
      </w:r>
      <w:r w:rsidRPr="00FE3051">
        <w:t xml:space="preserve"> is bidding on that. If the larger company says, “I will put a whole apprentice on that”</w:t>
      </w:r>
      <w:r w:rsidRPr="00FE3051" w:rsidR="00526637">
        <w:t>,</w:t>
      </w:r>
      <w:r w:rsidRPr="00FE3051">
        <w:t xml:space="preserve"> but the smaller company can only put half an apprentice on it</w:t>
      </w:r>
      <w:r w:rsidRPr="00FE3051" w:rsidR="00526637">
        <w:t>,</w:t>
      </w:r>
      <w:r w:rsidRPr="00FE3051">
        <w:t xml:space="preserve"> maybe we </w:t>
      </w:r>
      <w:r w:rsidRPr="00FE3051" w:rsidR="00526637">
        <w:t xml:space="preserve">do </w:t>
      </w:r>
      <w:r w:rsidRPr="00FE3051">
        <w:t>have the right result. In that example</w:t>
      </w:r>
      <w:r w:rsidR="00C24B48">
        <w:t>,</w:t>
      </w:r>
      <w:r w:rsidRPr="00FE3051">
        <w:t xml:space="preserve"> it would be the wrong metric to apply to that contract.</w:t>
      </w:r>
    </w:p>
    <w:p w:rsidR="00451B0E" w:rsidRPr="00FE3051" w:rsidP="00526637">
      <w:pPr>
        <w:pStyle w:val="Question"/>
      </w:pPr>
      <w:sdt>
        <w:sdtPr>
          <w:alias w:val="Member"/>
          <w:tag w:val="&lt;Member mnisId='1524' dodsId='35914'&gt;"/>
          <w:id w:val="30165252"/>
          <w:placeholder>
            <w:docPart w:val="0E098BF06460477FA5ED1BE682A76191"/>
          </w:placeholder>
          <w:richText/>
        </w:sdtPr>
        <w:sdtContent>
          <w:r w:rsidRPr="00FE3051">
            <w:rPr>
              <w:b/>
            </w:rPr>
            <w:t>Chair:</w:t>
          </w:r>
        </w:sdtContent>
      </w:sdt>
      <w:r w:rsidRPr="00FE3051">
        <w:t xml:space="preserve"> The big company could cross</w:t>
      </w:r>
      <w:r w:rsidRPr="00FE3051" w:rsidR="00526637">
        <w:t>-</w:t>
      </w:r>
      <w:r w:rsidRPr="00FE3051">
        <w:t>fertilise.</w:t>
      </w:r>
    </w:p>
    <w:p w:rsidR="00451B0E" w:rsidRPr="00FE3051" w:rsidP="00451B0E">
      <w:pPr>
        <w:pStyle w:val="Answer"/>
      </w:pPr>
      <w:sdt>
        <w:sdtPr>
          <w:alias w:val="Witness"/>
          <w:id w:val="-691840733"/>
          <w:placeholder>
            <w:docPart w:val="0E098BF06460477FA5ED1BE682A76191"/>
          </w:placeholder>
          <w:richText/>
        </w:sdtPr>
        <w:sdtContent>
          <w:r w:rsidRPr="00FE3051">
            <w:rPr>
              <w:b/>
              <w:i/>
            </w:rPr>
            <w:t>Gareth Rhys Williams:</w:t>
          </w:r>
          <w:r w:rsidRPr="00FE3051">
            <w:rPr>
              <w:b/>
            </w:rPr>
            <w:t xml:space="preserve"> </w:t>
          </w:r>
        </w:sdtContent>
      </w:sdt>
      <w:r w:rsidRPr="00FE3051">
        <w:t>No, because it has to be measured on just that one contract.</w:t>
      </w:r>
    </w:p>
    <w:p w:rsidR="00451B0E" w:rsidRPr="00FE3051" w:rsidP="00451B0E">
      <w:pPr>
        <w:pStyle w:val="Remark"/>
      </w:pPr>
      <w:sdt>
        <w:sdtPr>
          <w:alias w:val="Member"/>
          <w:tag w:val="&lt;Member mnisId='1524' dodsId='35914'&gt;"/>
          <w:id w:val="-923105473"/>
          <w:placeholder>
            <w:docPart w:val="0E098BF06460477FA5ED1BE682A76191"/>
          </w:placeholder>
          <w:richText/>
        </w:sdtPr>
        <w:sdtContent>
          <w:r w:rsidRPr="00FE3051">
            <w:rPr>
              <w:b/>
            </w:rPr>
            <w:t>Chair:</w:t>
          </w:r>
        </w:sdtContent>
      </w:sdt>
      <w:r w:rsidRPr="00FE3051">
        <w:t xml:space="preserve"> You </w:t>
      </w:r>
      <w:r w:rsidRPr="00FE3051" w:rsidR="00526637">
        <w:t xml:space="preserve">can </w:t>
      </w:r>
      <w:r w:rsidRPr="00FE3051">
        <w:t xml:space="preserve">see the point. We cannot go </w:t>
      </w:r>
      <w:r w:rsidRPr="00FE3051" w:rsidR="00526637">
        <w:t>in</w:t>
      </w:r>
      <w:r w:rsidRPr="00FE3051">
        <w:t>to it in more detail, but I can separately engage with you on this</w:t>
      </w:r>
      <w:r w:rsidR="00C24B48">
        <w:t>,</w:t>
      </w:r>
      <w:r w:rsidRPr="00FE3051">
        <w:t xml:space="preserve"> because it is certainly an issue for some of the small businesses in my constituency that believe in social value but find it difficult to deliver.</w:t>
      </w:r>
    </w:p>
    <w:p w:rsidR="00451B0E" w:rsidRPr="00FE3051" w:rsidP="00451B0E">
      <w:pPr>
        <w:pStyle w:val="Question"/>
        <w:numPr>
          <w:ilvl w:val="0"/>
          <w:numId w:val="9"/>
        </w:numPr>
      </w:pPr>
      <w:sdt>
        <w:sdtPr>
          <w:alias w:val="Member"/>
          <w:tag w:val="&lt;Member mnisId='1425' dodsId='25639'&gt;"/>
          <w:id w:val="-364140678"/>
          <w:placeholder>
            <w:docPart w:val="0E098BF06460477FA5ED1BE682A76191"/>
          </w:placeholder>
          <w:richText/>
        </w:sdtPr>
        <w:sdtContent>
          <w:r w:rsidRPr="00FE3051">
            <w:rPr>
              <w:b/>
            </w:rPr>
            <w:t>Mr Djanogly:</w:t>
          </w:r>
        </w:sdtContent>
      </w:sdt>
      <w:r w:rsidRPr="00FE3051">
        <w:t xml:space="preserve"> With all of these proposed changes</w:t>
      </w:r>
      <w:r w:rsidRPr="00FE3051" w:rsidR="00526637">
        <w:t>,</w:t>
      </w:r>
      <w:r w:rsidRPr="00FE3051">
        <w:t xml:space="preserve"> what support do you consider that suppliers will need, and what support are they going to get from you?</w:t>
      </w:r>
    </w:p>
    <w:p w:rsidR="00451B0E" w:rsidRPr="00FE3051" w:rsidP="00451B0E">
      <w:pPr>
        <w:pStyle w:val="Answer"/>
      </w:pPr>
      <w:sdt>
        <w:sdtPr>
          <w:alias w:val="Witness"/>
          <w:id w:val="1094283897"/>
          <w:placeholder>
            <w:docPart w:val="0E098BF06460477FA5ED1BE682A76191"/>
          </w:placeholder>
          <w:richText/>
        </w:sdtPr>
        <w:sdtContent>
          <w:r w:rsidRPr="00FE3051">
            <w:rPr>
              <w:b/>
              <w:i/>
            </w:rPr>
            <w:t>Gareth Rhys Williams:</w:t>
          </w:r>
          <w:r w:rsidRPr="00FE3051">
            <w:rPr>
              <w:b/>
            </w:rPr>
            <w:t xml:space="preserve"> </w:t>
          </w:r>
        </w:sdtContent>
      </w:sdt>
      <w:r w:rsidRPr="00FE3051">
        <w:t>We have written some supplier training packages, which will be going live sometime in December. We have had several rounds of extensive consultation with industry about this. It is fair to say that the consultation results were vastly positive about what we are doing. It is principally a training thing, so that they understand the new forms of contracting that we will be entering into.</w:t>
      </w:r>
    </w:p>
    <w:p w:rsidR="00DF2705" w:rsidRPr="00FE3051" w:rsidP="00DF2705">
      <w:pPr>
        <w:widowControl w:val="0"/>
        <w:numPr>
          <w:ilvl w:val="0"/>
          <w:numId w:val="9"/>
        </w:numPr>
        <w:spacing w:after="120"/>
        <w:rPr>
          <w:rFonts w:eastAsia="Times New Roman" w:cs="Times New Roman"/>
        </w:rPr>
      </w:pPr>
      <w:r w:rsidRPr="00FE3051">
        <w:rPr>
          <w:rFonts w:eastAsia="Times New Roman" w:cs="Times New Roman"/>
          <w:b/>
        </w:rPr>
        <w:t>Mr Djanogly:</w:t>
      </w:r>
      <w:r w:rsidRPr="00FE3051">
        <w:rPr>
          <w:rFonts w:eastAsia="Times New Roman" w:cs="Times New Roman"/>
        </w:rPr>
        <w:t xml:space="preserve"> Are you also looking at it from the point of view of SMEs and what extra support they might need?</w:t>
      </w:r>
    </w:p>
    <w:p w:rsidR="00DF2705" w:rsidRPr="00FE3051" w:rsidP="00DF2705">
      <w:pPr>
        <w:ind w:left="794"/>
        <w:rPr>
          <w:rFonts w:eastAsia="Times New Roman" w:cs="Times New Roman"/>
        </w:rPr>
      </w:pPr>
      <w:r w:rsidRPr="00FE3051">
        <w:rPr>
          <w:rFonts w:eastAsia="Times New Roman" w:cs="Times New Roman"/>
          <w:b/>
          <w:i/>
        </w:rPr>
        <w:t>Gareth Rhys Williams:</w:t>
      </w:r>
      <w:r w:rsidRPr="00FE3051">
        <w:rPr>
          <w:rFonts w:eastAsia="Times New Roman" w:cs="Times New Roman"/>
          <w:b/>
        </w:rPr>
        <w:t xml:space="preserve"> </w:t>
      </w:r>
      <w:r w:rsidRPr="00FE3051">
        <w:rPr>
          <w:rFonts w:eastAsia="Times New Roman" w:cs="Times New Roman"/>
        </w:rPr>
        <w:t xml:space="preserve">There will be three forms of contract going forward. There will be direct awards, which we talked about </w:t>
      </w:r>
      <w:r w:rsidR="00C24B48">
        <w:rPr>
          <w:rFonts w:eastAsia="Times New Roman" w:cs="Times New Roman"/>
        </w:rPr>
        <w:t xml:space="preserve">at </w:t>
      </w:r>
      <w:r w:rsidRPr="00FE3051">
        <w:rPr>
          <w:rFonts w:eastAsia="Times New Roman" w:cs="Times New Roman"/>
        </w:rPr>
        <w:t>some length. There will be what is called the open procedure, which is exactly the same as today’s one. There will be frameworks</w:t>
      </w:r>
      <w:r w:rsidRPr="00FE3051" w:rsidR="00526637">
        <w:rPr>
          <w:rFonts w:eastAsia="Times New Roman" w:cs="Times New Roman"/>
        </w:rPr>
        <w:t xml:space="preserve"> that</w:t>
      </w:r>
      <w:r w:rsidRPr="00FE3051">
        <w:rPr>
          <w:rFonts w:eastAsia="Times New Roman" w:cs="Times New Roman"/>
        </w:rPr>
        <w:t xml:space="preserve"> will be more flexible</w:t>
      </w:r>
      <w:r w:rsidR="00C24B48">
        <w:rPr>
          <w:rFonts w:eastAsia="Times New Roman" w:cs="Times New Roman"/>
        </w:rPr>
        <w:t>, as Simon said</w:t>
      </w:r>
      <w:r w:rsidRPr="00FE3051">
        <w:rPr>
          <w:rFonts w:eastAsia="Times New Roman" w:cs="Times New Roman"/>
        </w:rPr>
        <w:t>.</w:t>
      </w:r>
    </w:p>
    <w:p w:rsidR="00DF2705" w:rsidRPr="00FE3051" w:rsidP="00DF2705">
      <w:pPr>
        <w:ind w:left="794"/>
        <w:rPr>
          <w:rFonts w:eastAsia="Times New Roman" w:cs="Times New Roman"/>
        </w:rPr>
      </w:pPr>
      <w:r w:rsidRPr="00FE3051">
        <w:rPr>
          <w:rFonts w:eastAsia="Times New Roman" w:cs="Times New Roman"/>
        </w:rPr>
        <w:t xml:space="preserve">The big difference is that we have rationalised all the other types of procedure into one procedure, which in the future will be called flexible competitive. In the past, current mechanisms have </w:t>
      </w:r>
      <w:r w:rsidR="00C24B48">
        <w:rPr>
          <w:rFonts w:eastAsia="Times New Roman" w:cs="Times New Roman"/>
        </w:rPr>
        <w:t xml:space="preserve">tended </w:t>
      </w:r>
      <w:r w:rsidRPr="00FE3051">
        <w:rPr>
          <w:rFonts w:eastAsia="Times New Roman" w:cs="Times New Roman"/>
        </w:rPr>
        <w:t xml:space="preserve">to be </w:t>
      </w:r>
      <w:r w:rsidR="00C24B48">
        <w:rPr>
          <w:rFonts w:eastAsia="Times New Roman" w:cs="Times New Roman"/>
        </w:rPr>
        <w:t xml:space="preserve">used for </w:t>
      </w:r>
      <w:r w:rsidRPr="00FE3051">
        <w:rPr>
          <w:rFonts w:eastAsia="Times New Roman" w:cs="Times New Roman"/>
        </w:rPr>
        <w:t xml:space="preserve">the much larger contracts, so </w:t>
      </w:r>
      <w:r w:rsidR="00C24B48">
        <w:rPr>
          <w:rFonts w:eastAsia="Times New Roman" w:cs="Times New Roman"/>
        </w:rPr>
        <w:t xml:space="preserve">were </w:t>
      </w:r>
      <w:r w:rsidRPr="00FE3051">
        <w:rPr>
          <w:rFonts w:eastAsia="Times New Roman" w:cs="Times New Roman"/>
        </w:rPr>
        <w:t>less relevant to the SME. Open procedures, direct and frameworks are all easier and better. The big change is not so much in the SME area, so they will see this as better. Having the Tell Us Once facility is a big step in the right direction for them from an admin and data management point of view.</w:t>
      </w:r>
    </w:p>
    <w:p w:rsidR="00DF2705" w:rsidRPr="00FE3051" w:rsidP="00DF2705">
      <w:pPr>
        <w:ind w:left="794"/>
        <w:rPr>
          <w:rFonts w:eastAsia="Times New Roman" w:cs="Times New Roman"/>
        </w:rPr>
      </w:pPr>
      <w:r w:rsidRPr="00FE3051">
        <w:rPr>
          <w:rFonts w:eastAsia="Times New Roman" w:cs="Times New Roman"/>
          <w:b/>
          <w:i/>
        </w:rPr>
        <w:t>Sir Alex Chisholm:</w:t>
      </w:r>
      <w:r w:rsidRPr="00FE3051">
        <w:rPr>
          <w:rFonts w:eastAsia="Times New Roman" w:cs="Times New Roman"/>
          <w:b/>
        </w:rPr>
        <w:t xml:space="preserve"> </w:t>
      </w:r>
      <w:r w:rsidRPr="00FE3051">
        <w:rPr>
          <w:rFonts w:eastAsia="Times New Roman" w:cs="Times New Roman"/>
        </w:rPr>
        <w:t xml:space="preserve">I am conscious of time, but we have been exploring all the changes that are coming with the Procurement Bill, which we are excited by. It is good to hear </w:t>
      </w:r>
      <w:r w:rsidR="00C24B48">
        <w:rPr>
          <w:rFonts w:eastAsia="Times New Roman" w:cs="Times New Roman"/>
        </w:rPr>
        <w:t xml:space="preserve">that </w:t>
      </w:r>
      <w:r w:rsidRPr="00FE3051">
        <w:rPr>
          <w:rFonts w:eastAsia="Times New Roman" w:cs="Times New Roman"/>
        </w:rPr>
        <w:t xml:space="preserve">the </w:t>
      </w:r>
      <w:r w:rsidRPr="00FE3051" w:rsidR="00F0128D">
        <w:rPr>
          <w:rFonts w:eastAsia="Times New Roman" w:cs="Times New Roman"/>
        </w:rPr>
        <w:t>C</w:t>
      </w:r>
      <w:r w:rsidRPr="00FE3051">
        <w:rPr>
          <w:rFonts w:eastAsia="Times New Roman" w:cs="Times New Roman"/>
        </w:rPr>
        <w:t xml:space="preserve">ommittee shares that view. I want to emphasise that the NAO </w:t>
      </w:r>
      <w:r w:rsidR="00C24B48">
        <w:rPr>
          <w:rFonts w:eastAsia="Times New Roman" w:cs="Times New Roman"/>
        </w:rPr>
        <w:t>R</w:t>
      </w:r>
      <w:r w:rsidRPr="00FE3051">
        <w:rPr>
          <w:rFonts w:eastAsia="Times New Roman" w:cs="Times New Roman"/>
        </w:rPr>
        <w:t>eport has some excellent guidance in general about best practice, which is of benefit to everyone across the public sector involved in procurement. It has some specific recommendations to Cabinet Office, and we will respond to those once we get your report. I am sure we will respond positively.</w:t>
      </w:r>
    </w:p>
    <w:p w:rsidR="00DF2705" w:rsidRPr="00FE3051" w:rsidP="00DF2705">
      <w:pPr>
        <w:ind w:left="794"/>
        <w:rPr>
          <w:rFonts w:eastAsia="Times New Roman" w:cs="Times New Roman"/>
        </w:rPr>
      </w:pPr>
      <w:r w:rsidRPr="00FE3051">
        <w:rPr>
          <w:rFonts w:eastAsia="Times New Roman" w:cs="Times New Roman"/>
        </w:rPr>
        <w:t xml:space="preserve">Since we are talking about competition </w:t>
      </w:r>
      <w:r w:rsidRPr="00FE3051" w:rsidR="00F0128D">
        <w:rPr>
          <w:rFonts w:eastAsia="Times New Roman" w:cs="Times New Roman"/>
        </w:rPr>
        <w:t>in</w:t>
      </w:r>
      <w:r w:rsidRPr="00FE3051">
        <w:rPr>
          <w:rFonts w:eastAsia="Times New Roman" w:cs="Times New Roman"/>
        </w:rPr>
        <w:t xml:space="preserve"> public procurement,</w:t>
      </w:r>
      <w:r w:rsidRPr="00FE3051" w:rsidR="00F0128D">
        <w:rPr>
          <w:rFonts w:eastAsia="Times New Roman" w:cs="Times New Roman"/>
        </w:rPr>
        <w:t xml:space="preserve"> if </w:t>
      </w:r>
      <w:r w:rsidRPr="00FE3051">
        <w:rPr>
          <w:rFonts w:eastAsia="Times New Roman" w:cs="Times New Roman"/>
        </w:rPr>
        <w:t>you will excuse me as a former chief exec of the Competition and Markets Authority</w:t>
      </w:r>
      <w:r w:rsidRPr="00FE3051" w:rsidR="00F0128D">
        <w:rPr>
          <w:rFonts w:eastAsia="Times New Roman" w:cs="Times New Roman"/>
        </w:rPr>
        <w:t>,</w:t>
      </w:r>
      <w:r w:rsidRPr="00FE3051">
        <w:rPr>
          <w:rFonts w:eastAsia="Times New Roman" w:cs="Times New Roman"/>
        </w:rPr>
        <w:t xml:space="preserve"> another aspect of </w:t>
      </w:r>
      <w:r w:rsidR="00C24B48">
        <w:rPr>
          <w:rFonts w:eastAsia="Times New Roman" w:cs="Times New Roman"/>
        </w:rPr>
        <w:t xml:space="preserve">this is making </w:t>
      </w:r>
      <w:r w:rsidRPr="00FE3051">
        <w:rPr>
          <w:rFonts w:eastAsia="Times New Roman" w:cs="Times New Roman"/>
        </w:rPr>
        <w:t xml:space="preserve">sure that abuses of competition are detected and sanctioned. There has been very effective work there in relation to cartels in construction and other sectors, which have led to major fines. </w:t>
      </w:r>
      <w:r w:rsidRPr="00FE3051" w:rsidR="00C24B48">
        <w:rPr>
          <w:rFonts w:eastAsia="Times New Roman" w:cs="Times New Roman"/>
        </w:rPr>
        <w:t xml:space="preserve">There </w:t>
      </w:r>
      <w:r w:rsidRPr="00FE3051">
        <w:rPr>
          <w:rFonts w:eastAsia="Times New Roman" w:cs="Times New Roman"/>
        </w:rPr>
        <w:t>are little islands of non</w:t>
      </w:r>
      <w:r w:rsidRPr="00FE3051" w:rsidR="00F0128D">
        <w:rPr>
          <w:rFonts w:eastAsia="Times New Roman" w:cs="Times New Roman"/>
        </w:rPr>
        <w:t>-</w:t>
      </w:r>
      <w:r w:rsidRPr="00FE3051">
        <w:rPr>
          <w:rFonts w:eastAsia="Times New Roman" w:cs="Times New Roman"/>
        </w:rPr>
        <w:t xml:space="preserve">competition that sometimes occur in the pharmaceutical sector, </w:t>
      </w:r>
      <w:r w:rsidR="00C24B48">
        <w:rPr>
          <w:rFonts w:eastAsia="Times New Roman" w:cs="Times New Roman"/>
        </w:rPr>
        <w:t xml:space="preserve">which has </w:t>
      </w:r>
      <w:r w:rsidRPr="00FE3051">
        <w:rPr>
          <w:rFonts w:eastAsia="Times New Roman" w:cs="Times New Roman"/>
        </w:rPr>
        <w:t>been very vigilant in trying to deal with so-called abuses of market positions. I just wanted to highlight that that is another safeguard</w:t>
      </w:r>
      <w:r w:rsidRPr="00FE3051" w:rsidR="00F0128D">
        <w:rPr>
          <w:rFonts w:eastAsia="Times New Roman" w:cs="Times New Roman"/>
        </w:rPr>
        <w:t xml:space="preserve"> that is very relevant here.</w:t>
      </w:r>
    </w:p>
    <w:p w:rsidR="00DF2705" w:rsidRPr="00FE3051" w:rsidP="00DF2705">
      <w:pPr>
        <w:widowControl w:val="0"/>
        <w:ind w:left="794"/>
        <w:rPr>
          <w:rFonts w:eastAsia="Times New Roman" w:cs="Times New Roman"/>
          <w:szCs w:val="20"/>
        </w:rPr>
      </w:pPr>
      <w:r w:rsidRPr="00FE3051">
        <w:rPr>
          <w:rFonts w:eastAsia="Times New Roman" w:cs="Times New Roman"/>
          <w:b/>
          <w:szCs w:val="20"/>
        </w:rPr>
        <w:t>Chair:</w:t>
      </w:r>
      <w:r w:rsidRPr="00FE3051">
        <w:rPr>
          <w:rFonts w:eastAsia="Times New Roman" w:cs="Times New Roman"/>
          <w:szCs w:val="20"/>
        </w:rPr>
        <w:t xml:space="preserve"> I fear we have not used your previous experience enough. We were discussing this in preparation.</w:t>
      </w:r>
    </w:p>
    <w:p w:rsidR="00DF2705" w:rsidRPr="00FE3051" w:rsidP="00DF2705">
      <w:pPr>
        <w:ind w:left="794"/>
        <w:rPr>
          <w:rFonts w:eastAsia="Times New Roman" w:cs="Times New Roman"/>
        </w:rPr>
      </w:pPr>
      <w:r w:rsidRPr="00FE3051">
        <w:rPr>
          <w:rFonts w:eastAsia="Times New Roman" w:cs="Times New Roman"/>
          <w:b/>
          <w:i/>
        </w:rPr>
        <w:t>Sir Alex Chisholm:</w:t>
      </w:r>
      <w:r w:rsidRPr="00FE3051">
        <w:rPr>
          <w:rFonts w:eastAsia="Times New Roman" w:cs="Times New Roman"/>
          <w:b/>
        </w:rPr>
        <w:t xml:space="preserve"> </w:t>
      </w:r>
      <w:r w:rsidRPr="00FE3051">
        <w:rPr>
          <w:rFonts w:eastAsia="Times New Roman" w:cs="Times New Roman"/>
        </w:rPr>
        <w:t>We are here to talk about competition in public procurement, but I am not the only person around this table who used to work at the CMA. You will excuse that small notice, but I just thought that was important to securing public value in the overall scheme of things.</w:t>
      </w:r>
    </w:p>
    <w:p w:rsidR="00DF2705" w:rsidRPr="00FE3051" w:rsidP="00DF2705">
      <w:pPr>
        <w:widowControl w:val="0"/>
        <w:numPr>
          <w:ilvl w:val="0"/>
          <w:numId w:val="9"/>
        </w:numPr>
        <w:spacing w:after="120"/>
        <w:rPr>
          <w:rFonts w:eastAsia="Times New Roman" w:cs="Times New Roman"/>
        </w:rPr>
      </w:pPr>
      <w:r w:rsidRPr="00FE3051">
        <w:rPr>
          <w:rFonts w:eastAsia="Times New Roman" w:cs="Times New Roman"/>
          <w:b/>
        </w:rPr>
        <w:t>Chair:</w:t>
      </w:r>
      <w:r w:rsidRPr="00FE3051">
        <w:rPr>
          <w:rFonts w:eastAsia="Times New Roman" w:cs="Times New Roman"/>
        </w:rPr>
        <w:t xml:space="preserve"> I want to touch on how you are going to prepare all the different </w:t>
      </w:r>
      <w:r w:rsidRPr="00FE3051" w:rsidR="00F0128D">
        <w:rPr>
          <w:rFonts w:eastAsia="Times New Roman" w:cs="Times New Roman"/>
        </w:rPr>
        <w:t>D</w:t>
      </w:r>
      <w:r w:rsidRPr="00FE3051">
        <w:rPr>
          <w:rFonts w:eastAsia="Times New Roman" w:cs="Times New Roman"/>
        </w:rPr>
        <w:t>epartments and public bodies to deal with this. First of all, in terms of timings, how quickly will it be after Royal Assent?</w:t>
      </w:r>
    </w:p>
    <w:p w:rsidR="00DF2705" w:rsidRPr="00FE3051" w:rsidP="00DF2705">
      <w:pPr>
        <w:ind w:left="794"/>
        <w:rPr>
          <w:rFonts w:eastAsia="Times New Roman" w:cs="Times New Roman"/>
        </w:rPr>
      </w:pPr>
      <w:r w:rsidRPr="00FE3051">
        <w:rPr>
          <w:rFonts w:eastAsia="Times New Roman" w:cs="Times New Roman"/>
          <w:b/>
          <w:i/>
        </w:rPr>
        <w:t>Sir Alex Chisholm:</w:t>
      </w:r>
      <w:r w:rsidRPr="00FE3051">
        <w:rPr>
          <w:rFonts w:eastAsia="Times New Roman" w:cs="Times New Roman"/>
          <w:b/>
        </w:rPr>
        <w:t xml:space="preserve"> </w:t>
      </w:r>
      <w:r w:rsidRPr="00FE3051">
        <w:rPr>
          <w:rFonts w:eastAsia="Times New Roman" w:cs="Times New Roman"/>
        </w:rPr>
        <w:t xml:space="preserve">We have already started on that in anticipation, obviously with the important caveat that Parliament has not yet passed it. The Civil Service Board had a briefing in July about that, which was putting people on notice to make sure </w:t>
      </w:r>
      <w:r w:rsidRPr="00FE3051" w:rsidR="00F0128D">
        <w:rPr>
          <w:rFonts w:eastAsia="Times New Roman" w:cs="Times New Roman"/>
        </w:rPr>
        <w:t>heads of Department were</w:t>
      </w:r>
      <w:r w:rsidRPr="00FE3051">
        <w:rPr>
          <w:rFonts w:eastAsia="Times New Roman" w:cs="Times New Roman"/>
        </w:rPr>
        <w:t xml:space="preserve"> looking forward to this and ready for it.</w:t>
      </w:r>
    </w:p>
    <w:p w:rsidR="00DF2705" w:rsidRPr="00FE3051" w:rsidP="00DF2705">
      <w:pPr>
        <w:widowControl w:val="0"/>
        <w:numPr>
          <w:ilvl w:val="0"/>
          <w:numId w:val="9"/>
        </w:numPr>
        <w:spacing w:after="120"/>
        <w:rPr>
          <w:rFonts w:eastAsia="Times New Roman" w:cs="Times New Roman"/>
        </w:rPr>
      </w:pPr>
      <w:r w:rsidRPr="00FE3051">
        <w:rPr>
          <w:rFonts w:eastAsia="Times New Roman" w:cs="Times New Roman"/>
          <w:b/>
        </w:rPr>
        <w:t>Chair:</w:t>
      </w:r>
      <w:r w:rsidRPr="00FE3051">
        <w:rPr>
          <w:rFonts w:eastAsia="Times New Roman" w:cs="Times New Roman"/>
        </w:rPr>
        <w:t xml:space="preserve"> </w:t>
      </w:r>
      <w:r w:rsidRPr="00FE3051" w:rsidR="00F0128D">
        <w:rPr>
          <w:rFonts w:eastAsia="Times New Roman" w:cs="Times New Roman"/>
        </w:rPr>
        <w:t xml:space="preserve">Do you have </w:t>
      </w:r>
      <w:r w:rsidRPr="00FE3051">
        <w:rPr>
          <w:rFonts w:eastAsia="Times New Roman" w:cs="Times New Roman"/>
        </w:rPr>
        <w:t xml:space="preserve">your slots for statutory instruments in place? We have the King’s </w:t>
      </w:r>
      <w:r w:rsidRPr="00FE3051" w:rsidR="00F0128D">
        <w:rPr>
          <w:rFonts w:eastAsia="Times New Roman" w:cs="Times New Roman"/>
        </w:rPr>
        <w:t>S</w:t>
      </w:r>
      <w:r w:rsidRPr="00FE3051">
        <w:rPr>
          <w:rFonts w:eastAsia="Times New Roman" w:cs="Times New Roman"/>
        </w:rPr>
        <w:t>peech</w:t>
      </w:r>
      <w:r w:rsidR="00C24B48">
        <w:rPr>
          <w:rFonts w:eastAsia="Times New Roman" w:cs="Times New Roman"/>
        </w:rPr>
        <w:t xml:space="preserve"> coming up, so i</w:t>
      </w:r>
      <w:r w:rsidRPr="00FE3051">
        <w:rPr>
          <w:rFonts w:eastAsia="Times New Roman" w:cs="Times New Roman"/>
        </w:rPr>
        <w:t>t is difficult for you to predict and tell us this.</w:t>
      </w:r>
    </w:p>
    <w:p w:rsidR="00DF2705" w:rsidRPr="00FE3051" w:rsidP="00DF2705">
      <w:pPr>
        <w:ind w:left="794"/>
        <w:rPr>
          <w:rFonts w:eastAsia="Times New Roman" w:cs="Times New Roman"/>
        </w:rPr>
      </w:pPr>
      <w:r w:rsidRPr="00FE3051">
        <w:rPr>
          <w:rFonts w:eastAsia="Times New Roman" w:cs="Times New Roman"/>
          <w:b/>
          <w:i/>
        </w:rPr>
        <w:t>Sir Alex Chisholm:</w:t>
      </w:r>
      <w:r w:rsidRPr="00FE3051">
        <w:rPr>
          <w:rFonts w:eastAsia="Times New Roman" w:cs="Times New Roman"/>
          <w:b/>
        </w:rPr>
        <w:t xml:space="preserve"> </w:t>
      </w:r>
      <w:r w:rsidRPr="00FE3051">
        <w:rPr>
          <w:rFonts w:eastAsia="Times New Roman" w:cs="Times New Roman"/>
        </w:rPr>
        <w:t>We think all of that will be done by March. That will give a clear six-month arch, as Gareth described, for the full roll</w:t>
      </w:r>
      <w:r w:rsidRPr="00FE3051" w:rsidR="005974D0">
        <w:rPr>
          <w:rFonts w:eastAsia="Times New Roman" w:cs="Times New Roman"/>
        </w:rPr>
        <w:t>-</w:t>
      </w:r>
      <w:r w:rsidRPr="00FE3051">
        <w:rPr>
          <w:rFonts w:eastAsia="Times New Roman" w:cs="Times New Roman"/>
        </w:rPr>
        <w:t>out of the training programmes. Those suites are ready to go.</w:t>
      </w:r>
    </w:p>
    <w:p w:rsidR="00DF2705" w:rsidRPr="00FE3051" w:rsidP="00DF2705">
      <w:pPr>
        <w:widowControl w:val="0"/>
        <w:numPr>
          <w:ilvl w:val="0"/>
          <w:numId w:val="9"/>
        </w:numPr>
        <w:spacing w:after="120"/>
        <w:rPr>
          <w:rFonts w:eastAsia="Times New Roman" w:cs="Times New Roman"/>
        </w:rPr>
      </w:pPr>
      <w:r w:rsidRPr="00FE3051">
        <w:rPr>
          <w:rFonts w:eastAsia="Times New Roman" w:cs="Times New Roman"/>
          <w:b/>
        </w:rPr>
        <w:t>Chair:</w:t>
      </w:r>
      <w:r w:rsidRPr="00FE3051">
        <w:rPr>
          <w:rFonts w:eastAsia="Times New Roman" w:cs="Times New Roman"/>
        </w:rPr>
        <w:t xml:space="preserve"> What about other public bodies</w:t>
      </w:r>
      <w:r w:rsidR="00C24B48">
        <w:rPr>
          <w:rFonts w:eastAsia="Times New Roman" w:cs="Times New Roman"/>
        </w:rPr>
        <w:t>, such as</w:t>
      </w:r>
      <w:r w:rsidRPr="00FE3051">
        <w:rPr>
          <w:rFonts w:eastAsia="Times New Roman" w:cs="Times New Roman"/>
        </w:rPr>
        <w:t xml:space="preserve"> local authorities and health authorities? How are you making sure that they are ready?</w:t>
      </w:r>
    </w:p>
    <w:p w:rsidR="00DF2705" w:rsidRPr="00FE3051" w:rsidP="00DF2705">
      <w:pPr>
        <w:ind w:left="794"/>
        <w:rPr>
          <w:rFonts w:eastAsia="Times New Roman" w:cs="Times New Roman"/>
        </w:rPr>
      </w:pPr>
      <w:r w:rsidRPr="00FE3051">
        <w:rPr>
          <w:rFonts w:eastAsia="Times New Roman" w:cs="Times New Roman"/>
          <w:b/>
          <w:i/>
        </w:rPr>
        <w:t>Gareth Rhys Williams:</w:t>
      </w:r>
      <w:r w:rsidRPr="00FE3051">
        <w:rPr>
          <w:rFonts w:eastAsia="Times New Roman" w:cs="Times New Roman"/>
          <w:b/>
        </w:rPr>
        <w:t xml:space="preserve"> </w:t>
      </w:r>
      <w:r w:rsidRPr="00C24B48" w:rsidR="00C24B48">
        <w:rPr>
          <w:rFonts w:eastAsia="Times New Roman" w:cs="Times New Roman"/>
          <w:bCs/>
        </w:rPr>
        <w:t>There is</w:t>
      </w:r>
      <w:r w:rsidRPr="00FE3051">
        <w:rPr>
          <w:rFonts w:eastAsia="Times New Roman" w:cs="Times New Roman"/>
        </w:rPr>
        <w:t xml:space="preserve"> a constant drumbeat</w:t>
      </w:r>
      <w:r w:rsidR="00C24B48">
        <w:rPr>
          <w:rFonts w:eastAsia="Times New Roman" w:cs="Times New Roman"/>
        </w:rPr>
        <w:t>,</w:t>
      </w:r>
      <w:r w:rsidRPr="00FE3051">
        <w:rPr>
          <w:rFonts w:eastAsia="Times New Roman" w:cs="Times New Roman"/>
        </w:rPr>
        <w:t xml:space="preserve"> </w:t>
      </w:r>
      <w:r w:rsidR="00C24B48">
        <w:rPr>
          <w:rFonts w:eastAsia="Times New Roman" w:cs="Times New Roman"/>
        </w:rPr>
        <w:t xml:space="preserve">in our </w:t>
      </w:r>
      <w:r w:rsidRPr="00FE3051">
        <w:rPr>
          <w:rFonts w:eastAsia="Times New Roman" w:cs="Times New Roman"/>
        </w:rPr>
        <w:t>commercial function calls</w:t>
      </w:r>
      <w:r w:rsidR="00C24B48">
        <w:rPr>
          <w:rFonts w:eastAsia="Times New Roman" w:cs="Times New Roman"/>
        </w:rPr>
        <w:t xml:space="preserve">, on </w:t>
      </w:r>
      <w:r w:rsidRPr="00FE3051">
        <w:rPr>
          <w:rFonts w:eastAsia="Times New Roman" w:cs="Times New Roman"/>
        </w:rPr>
        <w:t>where we are on the training programme, so they all know about it. I did some videos the other day that are ready to be rolled out. We do not know the names of all the people we might need to contact.</w:t>
      </w:r>
    </w:p>
    <w:p w:rsidR="00DF2705" w:rsidRPr="00FE3051" w:rsidP="00DF2705">
      <w:pPr>
        <w:ind w:left="794"/>
        <w:rPr>
          <w:rFonts w:eastAsia="Times New Roman" w:cs="Times New Roman"/>
        </w:rPr>
      </w:pPr>
      <w:r w:rsidRPr="00FE3051">
        <w:rPr>
          <w:rFonts w:eastAsia="Times New Roman" w:cs="Times New Roman"/>
        </w:rPr>
        <w:t>On the other hand, there are north of 50,000 people now signed up for the Government Commercial College. We think we have 20,000 procurers we need to talk to. There will be people who</w:t>
      </w:r>
      <w:r w:rsidR="00C24B48">
        <w:rPr>
          <w:rFonts w:eastAsia="Times New Roman" w:cs="Times New Roman"/>
        </w:rPr>
        <w:t xml:space="preserve">se names </w:t>
      </w:r>
      <w:r w:rsidRPr="00FE3051">
        <w:rPr>
          <w:rFonts w:eastAsia="Times New Roman" w:cs="Times New Roman"/>
        </w:rPr>
        <w:t xml:space="preserve">we do not know at the moment, but hopefully relatively few. We will be trying to identify </w:t>
      </w:r>
      <w:r w:rsidR="00C24B48">
        <w:rPr>
          <w:rFonts w:eastAsia="Times New Roman" w:cs="Times New Roman"/>
        </w:rPr>
        <w:t xml:space="preserve">them </w:t>
      </w:r>
      <w:r w:rsidRPr="00FE3051">
        <w:rPr>
          <w:rFonts w:eastAsia="Times New Roman" w:cs="Times New Roman"/>
        </w:rPr>
        <w:t xml:space="preserve">by </w:t>
      </w:r>
      <w:r w:rsidR="00C24B48">
        <w:rPr>
          <w:rFonts w:eastAsia="Times New Roman" w:cs="Times New Roman"/>
        </w:rPr>
        <w:t xml:space="preserve">ensuring that </w:t>
      </w:r>
      <w:r w:rsidRPr="00FE3051">
        <w:rPr>
          <w:rFonts w:eastAsia="Times New Roman" w:cs="Times New Roman"/>
        </w:rPr>
        <w:t>other stakeholders mak</w:t>
      </w:r>
      <w:r w:rsidR="00C24B48">
        <w:rPr>
          <w:rFonts w:eastAsia="Times New Roman" w:cs="Times New Roman"/>
        </w:rPr>
        <w:t>e</w:t>
      </w:r>
      <w:r w:rsidRPr="00FE3051">
        <w:rPr>
          <w:rFonts w:eastAsia="Times New Roman" w:cs="Times New Roman"/>
        </w:rPr>
        <w:t xml:space="preserve"> sure</w:t>
      </w:r>
      <w:r w:rsidRPr="00FE3051" w:rsidR="005974D0">
        <w:rPr>
          <w:rFonts w:eastAsia="Times New Roman" w:cs="Times New Roman"/>
        </w:rPr>
        <w:t>,</w:t>
      </w:r>
      <w:r w:rsidRPr="00FE3051">
        <w:rPr>
          <w:rFonts w:eastAsia="Times New Roman" w:cs="Times New Roman"/>
        </w:rPr>
        <w:t xml:space="preserve"> within contracting authorities</w:t>
      </w:r>
      <w:r w:rsidRPr="00FE3051" w:rsidR="005974D0">
        <w:rPr>
          <w:rFonts w:eastAsia="Times New Roman" w:cs="Times New Roman"/>
        </w:rPr>
        <w:t>,</w:t>
      </w:r>
      <w:r w:rsidRPr="00FE3051">
        <w:rPr>
          <w:rFonts w:eastAsia="Times New Roman" w:cs="Times New Roman"/>
        </w:rPr>
        <w:t xml:space="preserve"> that the right people are being trained at the right level, because that is as important as identifying the people to start with.</w:t>
      </w:r>
    </w:p>
    <w:p w:rsidR="00DF2705" w:rsidRPr="00FE3051" w:rsidP="00DF2705">
      <w:pPr>
        <w:widowControl w:val="0"/>
        <w:numPr>
          <w:ilvl w:val="0"/>
          <w:numId w:val="9"/>
        </w:numPr>
        <w:spacing w:after="120"/>
        <w:rPr>
          <w:rFonts w:eastAsia="Times New Roman" w:cs="Times New Roman"/>
        </w:rPr>
      </w:pPr>
      <w:r w:rsidRPr="00FE3051">
        <w:rPr>
          <w:rFonts w:eastAsia="Times New Roman" w:cs="Times New Roman"/>
          <w:b/>
        </w:rPr>
        <w:t>Chair:</w:t>
      </w:r>
      <w:r w:rsidRPr="00FE3051">
        <w:rPr>
          <w:rFonts w:eastAsia="Times New Roman" w:cs="Times New Roman"/>
        </w:rPr>
        <w:t xml:space="preserve"> One of the concerns I wanted to pick up before we finish is this issue of free trials offered by companies </w:t>
      </w:r>
      <w:r w:rsidRPr="00FE3051" w:rsidR="005974D0">
        <w:rPr>
          <w:rFonts w:eastAsia="Times New Roman" w:cs="Times New Roman"/>
        </w:rPr>
        <w:t xml:space="preserve">such as </w:t>
      </w:r>
      <w:r w:rsidRPr="00FE3051">
        <w:rPr>
          <w:rFonts w:eastAsia="Times New Roman" w:cs="Times New Roman"/>
        </w:rPr>
        <w:t>Palantir. They offer a free trial</w:t>
      </w:r>
      <w:r w:rsidR="00C24B48">
        <w:rPr>
          <w:rFonts w:eastAsia="Times New Roman" w:cs="Times New Roman"/>
        </w:rPr>
        <w:t>,</w:t>
      </w:r>
      <w:r w:rsidRPr="00FE3051">
        <w:rPr>
          <w:rFonts w:eastAsia="Times New Roman" w:cs="Times New Roman"/>
        </w:rPr>
        <w:t xml:space="preserve"> and then they win a contract, and obviously Covid threw up this general discussion as well. The first question is simple: are suppliers winning contracts by offering free trials? Does that help them?</w:t>
      </w:r>
    </w:p>
    <w:p w:rsidR="00DF2705" w:rsidRPr="00FE3051" w:rsidP="00DF2705">
      <w:pPr>
        <w:ind w:left="794"/>
        <w:rPr>
          <w:rFonts w:eastAsia="Times New Roman" w:cs="Times New Roman"/>
        </w:rPr>
      </w:pPr>
      <w:r w:rsidRPr="00FE3051">
        <w:rPr>
          <w:rFonts w:eastAsia="Times New Roman" w:cs="Times New Roman"/>
          <w:b/>
          <w:i/>
        </w:rPr>
        <w:t>Gareth Rhys Williams:</w:t>
      </w:r>
      <w:r w:rsidRPr="00FE3051">
        <w:rPr>
          <w:rFonts w:eastAsia="Times New Roman" w:cs="Times New Roman"/>
          <w:b/>
        </w:rPr>
        <w:t xml:space="preserve"> </w:t>
      </w:r>
      <w:r w:rsidRPr="00FE3051">
        <w:rPr>
          <w:rFonts w:eastAsia="Times New Roman" w:cs="Times New Roman"/>
        </w:rPr>
        <w:t xml:space="preserve">There have been a couple of examples. You mentioned some of them. In the report you had on </w:t>
      </w:r>
      <w:r w:rsidRPr="00FE3051" w:rsidR="005974D0">
        <w:rPr>
          <w:rFonts w:eastAsia="Times New Roman" w:cs="Times New Roman"/>
        </w:rPr>
        <w:t>homes for</w:t>
      </w:r>
      <w:r w:rsidRPr="00FE3051">
        <w:rPr>
          <w:rFonts w:eastAsia="Times New Roman" w:cs="Times New Roman"/>
        </w:rPr>
        <w:t xml:space="preserve"> Ukraine,</w:t>
      </w:r>
      <w:r w:rsidRPr="00FE3051" w:rsidR="005974D0">
        <w:rPr>
          <w:rFonts w:eastAsia="Times New Roman" w:cs="Times New Roman"/>
        </w:rPr>
        <w:t xml:space="preserve"> </w:t>
      </w:r>
      <w:r w:rsidRPr="00FE3051">
        <w:rPr>
          <w:rFonts w:eastAsia="Times New Roman" w:cs="Times New Roman"/>
        </w:rPr>
        <w:t>a letter I sent to that particular vendor</w:t>
      </w:r>
      <w:r w:rsidRPr="00FE3051" w:rsidR="005974D0">
        <w:rPr>
          <w:rFonts w:eastAsia="Times New Roman" w:cs="Times New Roman"/>
        </w:rPr>
        <w:t xml:space="preserve"> may have been shared with you</w:t>
      </w:r>
      <w:r w:rsidRPr="00FE3051">
        <w:rPr>
          <w:rFonts w:eastAsia="Times New Roman" w:cs="Times New Roman"/>
        </w:rPr>
        <w:t>. Vendors are free to offer those sorts of things. It is down to us to reject them, because they rarely lead to value for the taxpayer.</w:t>
      </w:r>
    </w:p>
    <w:p w:rsidR="00DF2705" w:rsidRPr="00FE3051" w:rsidP="00DF2705">
      <w:pPr>
        <w:widowControl w:val="0"/>
        <w:numPr>
          <w:ilvl w:val="0"/>
          <w:numId w:val="9"/>
        </w:numPr>
        <w:spacing w:after="120"/>
        <w:rPr>
          <w:rFonts w:eastAsia="Times New Roman" w:cs="Times New Roman"/>
        </w:rPr>
      </w:pPr>
      <w:r w:rsidRPr="00FE3051">
        <w:rPr>
          <w:rFonts w:eastAsia="Times New Roman" w:cs="Times New Roman"/>
          <w:b/>
        </w:rPr>
        <w:t>Chair:</w:t>
      </w:r>
      <w:r w:rsidRPr="00FE3051">
        <w:rPr>
          <w:rFonts w:eastAsia="Times New Roman" w:cs="Times New Roman"/>
        </w:rPr>
        <w:t xml:space="preserve"> </w:t>
      </w:r>
      <w:r w:rsidRPr="00FE3051" w:rsidR="003B56D5">
        <w:rPr>
          <w:rFonts w:eastAsia="Times New Roman" w:cs="Times New Roman"/>
        </w:rPr>
        <w:t>Do you mean it</w:t>
      </w:r>
      <w:r w:rsidRPr="00FE3051">
        <w:rPr>
          <w:rFonts w:eastAsia="Times New Roman" w:cs="Times New Roman"/>
        </w:rPr>
        <w:t xml:space="preserve"> rarely lead</w:t>
      </w:r>
      <w:r w:rsidRPr="00FE3051" w:rsidR="003B56D5">
        <w:rPr>
          <w:rFonts w:eastAsia="Times New Roman" w:cs="Times New Roman"/>
        </w:rPr>
        <w:t>s</w:t>
      </w:r>
      <w:r w:rsidRPr="00FE3051">
        <w:rPr>
          <w:rFonts w:eastAsia="Times New Roman" w:cs="Times New Roman"/>
        </w:rPr>
        <w:t xml:space="preserve"> to value for the taxpayer </w:t>
      </w:r>
      <w:r w:rsidR="00C24B48">
        <w:rPr>
          <w:rFonts w:eastAsia="Times New Roman" w:cs="Times New Roman"/>
        </w:rPr>
        <w:t xml:space="preserve">if you are offered </w:t>
      </w:r>
      <w:r w:rsidRPr="00FE3051">
        <w:rPr>
          <w:rFonts w:eastAsia="Times New Roman" w:cs="Times New Roman"/>
        </w:rPr>
        <w:t>the free trial?</w:t>
      </w:r>
    </w:p>
    <w:p w:rsidR="00DF2705" w:rsidRPr="00FE3051" w:rsidP="00DF2705">
      <w:pPr>
        <w:ind w:left="794"/>
        <w:rPr>
          <w:rFonts w:eastAsia="Times New Roman" w:cs="Times New Roman"/>
        </w:rPr>
      </w:pPr>
      <w:r w:rsidRPr="00FE3051">
        <w:rPr>
          <w:rFonts w:eastAsia="Times New Roman" w:cs="Times New Roman"/>
          <w:b/>
          <w:i/>
        </w:rPr>
        <w:t>Gareth Rhys Williams:</w:t>
      </w:r>
      <w:r w:rsidRPr="00FE3051">
        <w:rPr>
          <w:rFonts w:eastAsia="Times New Roman" w:cs="Times New Roman"/>
          <w:b/>
        </w:rPr>
        <w:t xml:space="preserve"> </w:t>
      </w:r>
      <w:r w:rsidRPr="00FE3051" w:rsidR="003B56D5">
        <w:rPr>
          <w:rFonts w:eastAsia="Times New Roman" w:cs="Times New Roman"/>
        </w:rPr>
        <w:t xml:space="preserve">I mean </w:t>
      </w:r>
      <w:r w:rsidRPr="00FE3051">
        <w:rPr>
          <w:rFonts w:eastAsia="Times New Roman" w:cs="Times New Roman"/>
        </w:rPr>
        <w:t>accept</w:t>
      </w:r>
      <w:r w:rsidR="00C24B48">
        <w:rPr>
          <w:rFonts w:eastAsia="Times New Roman" w:cs="Times New Roman"/>
        </w:rPr>
        <w:t>ing</w:t>
      </w:r>
      <w:r w:rsidRPr="00FE3051">
        <w:rPr>
          <w:rFonts w:eastAsia="Times New Roman" w:cs="Times New Roman"/>
        </w:rPr>
        <w:t xml:space="preserve"> the free trial, particularly in the tech era. A</w:t>
      </w:r>
      <w:r w:rsidR="00C24B48">
        <w:rPr>
          <w:rFonts w:eastAsia="Times New Roman" w:cs="Times New Roman"/>
        </w:rPr>
        <w:t>ll</w:t>
      </w:r>
      <w:r w:rsidRPr="00FE3051">
        <w:rPr>
          <w:rFonts w:eastAsia="Times New Roman" w:cs="Times New Roman"/>
        </w:rPr>
        <w:t xml:space="preserve"> the playbooks talk about the perils of accepting these. The letter I sent round also went to all the central Government contracting authorities and ALBs, which is primarily the area where this is an issue. It is not good practice. It leads to all sorts of future problems. It is tempting at the time, but it is usually a mistake that we repent of later.</w:t>
      </w:r>
    </w:p>
    <w:p w:rsidR="00DF2705" w:rsidRPr="00FE3051" w:rsidP="00DF2705">
      <w:pPr>
        <w:widowControl w:val="0"/>
        <w:numPr>
          <w:ilvl w:val="0"/>
          <w:numId w:val="9"/>
        </w:numPr>
        <w:spacing w:after="120"/>
        <w:rPr>
          <w:rFonts w:eastAsia="Times New Roman" w:cs="Times New Roman"/>
        </w:rPr>
      </w:pPr>
      <w:r w:rsidRPr="00FE3051">
        <w:rPr>
          <w:rFonts w:eastAsia="Times New Roman" w:cs="Times New Roman"/>
          <w:b/>
        </w:rPr>
        <w:t>Chair:</w:t>
      </w:r>
      <w:r w:rsidRPr="00FE3051">
        <w:rPr>
          <w:rFonts w:eastAsia="Times New Roman" w:cs="Times New Roman"/>
        </w:rPr>
        <w:t xml:space="preserve"> Is that partly because there are not proper contractual arrangements around it?</w:t>
      </w:r>
    </w:p>
    <w:p w:rsidR="00DF2705" w:rsidRPr="00FE3051" w:rsidP="00DF2705">
      <w:pPr>
        <w:ind w:left="794"/>
        <w:rPr>
          <w:rFonts w:eastAsia="Times New Roman" w:cs="Times New Roman"/>
        </w:rPr>
      </w:pPr>
      <w:r w:rsidRPr="00FE3051">
        <w:rPr>
          <w:rFonts w:eastAsia="Times New Roman" w:cs="Times New Roman"/>
          <w:b/>
          <w:i/>
        </w:rPr>
        <w:t>Gareth Rhys Williams:</w:t>
      </w:r>
      <w:r w:rsidRPr="00FE3051">
        <w:rPr>
          <w:rFonts w:eastAsia="Times New Roman" w:cs="Times New Roman"/>
          <w:b/>
        </w:rPr>
        <w:t xml:space="preserve"> </w:t>
      </w:r>
      <w:r w:rsidRPr="00FE3051">
        <w:rPr>
          <w:rFonts w:eastAsia="Times New Roman" w:cs="Times New Roman"/>
        </w:rPr>
        <w:t>There may be proper contractual arrangements.</w:t>
      </w:r>
    </w:p>
    <w:p w:rsidR="00DF2705" w:rsidRPr="00FE3051" w:rsidP="00DF2705">
      <w:pPr>
        <w:ind w:left="794"/>
        <w:rPr>
          <w:rFonts w:eastAsia="Times New Roman" w:cs="Times New Roman"/>
        </w:rPr>
      </w:pPr>
      <w:r w:rsidRPr="00FE3051">
        <w:rPr>
          <w:rFonts w:eastAsia="Times New Roman" w:cs="Times New Roman"/>
          <w:b/>
          <w:i/>
        </w:rPr>
        <w:t>Sir Alex Chisholm:</w:t>
      </w:r>
      <w:r w:rsidRPr="00FE3051">
        <w:rPr>
          <w:rFonts w:eastAsia="Times New Roman" w:cs="Times New Roman"/>
          <w:b/>
        </w:rPr>
        <w:t xml:space="preserve"> </w:t>
      </w:r>
      <w:r w:rsidRPr="00FE3051">
        <w:rPr>
          <w:rFonts w:eastAsia="Times New Roman" w:cs="Times New Roman"/>
        </w:rPr>
        <w:t>There is a risk of dependence and lock-in.</w:t>
      </w:r>
    </w:p>
    <w:p w:rsidR="00DF2705" w:rsidRPr="00FE3051" w:rsidP="00DF2705">
      <w:pPr>
        <w:ind w:left="794"/>
        <w:rPr>
          <w:rFonts w:eastAsia="Times New Roman" w:cs="Times New Roman"/>
        </w:rPr>
      </w:pPr>
      <w:r w:rsidRPr="00FE3051">
        <w:rPr>
          <w:rFonts w:eastAsia="Times New Roman" w:cs="Times New Roman"/>
          <w:b/>
          <w:i/>
        </w:rPr>
        <w:t>Gareth Rhys Williams:</w:t>
      </w:r>
      <w:r w:rsidRPr="00FE3051">
        <w:rPr>
          <w:rFonts w:eastAsia="Times New Roman" w:cs="Times New Roman"/>
          <w:b/>
        </w:rPr>
        <w:t xml:space="preserve"> </w:t>
      </w:r>
      <w:r w:rsidRPr="00FE3051" w:rsidR="003B56D5">
        <w:rPr>
          <w:rFonts w:eastAsia="Times New Roman" w:cs="Times New Roman"/>
        </w:rPr>
        <w:t>Because</w:t>
      </w:r>
      <w:r w:rsidRPr="00FE3051">
        <w:rPr>
          <w:rFonts w:eastAsia="Times New Roman" w:cs="Times New Roman"/>
        </w:rPr>
        <w:t xml:space="preserve"> all our assurance mechanisms are based on the value of the contract, if we do not detect it because it is a small contract</w:t>
      </w:r>
      <w:r w:rsidR="00C24B48">
        <w:rPr>
          <w:rFonts w:eastAsia="Times New Roman" w:cs="Times New Roman"/>
        </w:rPr>
        <w:t>—</w:t>
      </w:r>
      <w:r w:rsidRPr="00FE3051">
        <w:rPr>
          <w:rFonts w:eastAsia="Times New Roman" w:cs="Times New Roman"/>
        </w:rPr>
        <w:t>i</w:t>
      </w:r>
      <w:r w:rsidR="00C24B48">
        <w:rPr>
          <w:rFonts w:eastAsia="Times New Roman" w:cs="Times New Roman"/>
        </w:rPr>
        <w:t>.</w:t>
      </w:r>
      <w:r w:rsidRPr="00FE3051">
        <w:rPr>
          <w:rFonts w:eastAsia="Times New Roman" w:cs="Times New Roman"/>
        </w:rPr>
        <w:t>e</w:t>
      </w:r>
      <w:r w:rsidR="00C24B48">
        <w:rPr>
          <w:rFonts w:eastAsia="Times New Roman" w:cs="Times New Roman"/>
        </w:rPr>
        <w:t>.</w:t>
      </w:r>
      <w:r w:rsidRPr="00FE3051">
        <w:rPr>
          <w:rFonts w:eastAsia="Times New Roman" w:cs="Times New Roman"/>
        </w:rPr>
        <w:t xml:space="preserve"> a pound</w:t>
      </w:r>
      <w:r w:rsidR="00C24B48">
        <w:rPr>
          <w:rFonts w:eastAsia="Times New Roman" w:cs="Times New Roman"/>
        </w:rPr>
        <w:t>,</w:t>
      </w:r>
      <w:r w:rsidRPr="00FE3051">
        <w:rPr>
          <w:rFonts w:eastAsia="Times New Roman" w:cs="Times New Roman"/>
        </w:rPr>
        <w:t xml:space="preserve"> or nothing</w:t>
      </w:r>
      <w:r w:rsidR="00C24B48">
        <w:rPr>
          <w:rFonts w:eastAsia="Times New Roman" w:cs="Times New Roman"/>
        </w:rPr>
        <w:t>—</w:t>
      </w:r>
      <w:r w:rsidRPr="00FE3051">
        <w:rPr>
          <w:rFonts w:eastAsia="Times New Roman" w:cs="Times New Roman"/>
        </w:rPr>
        <w:t>then it does not trip all the tripwires. We cannot think of a better way of setting the tripwires</w:t>
      </w:r>
      <w:r w:rsidR="00C24B48">
        <w:rPr>
          <w:rFonts w:eastAsia="Times New Roman" w:cs="Times New Roman"/>
        </w:rPr>
        <w:t>,</w:t>
      </w:r>
      <w:r w:rsidRPr="00FE3051">
        <w:rPr>
          <w:rFonts w:eastAsia="Times New Roman" w:cs="Times New Roman"/>
        </w:rPr>
        <w:t xml:space="preserve"> except on value or risk.</w:t>
      </w:r>
    </w:p>
    <w:p w:rsidR="00DF2705" w:rsidRPr="00FE3051" w:rsidP="00DF2705">
      <w:pPr>
        <w:widowControl w:val="0"/>
        <w:numPr>
          <w:ilvl w:val="0"/>
          <w:numId w:val="9"/>
        </w:numPr>
        <w:spacing w:after="120"/>
        <w:rPr>
          <w:rFonts w:eastAsia="Times New Roman" w:cs="Times New Roman"/>
        </w:rPr>
      </w:pPr>
      <w:r w:rsidRPr="00FE3051">
        <w:rPr>
          <w:rFonts w:eastAsia="Times New Roman" w:cs="Times New Roman"/>
          <w:b/>
        </w:rPr>
        <w:t>Chair:</w:t>
      </w:r>
      <w:r w:rsidRPr="00FE3051">
        <w:rPr>
          <w:rFonts w:eastAsia="Times New Roman" w:cs="Times New Roman"/>
        </w:rPr>
        <w:t xml:space="preserve"> It is interesting, because one of the things I heard from smaller businesses related to this issue is that they are often asked to give a seminar or advice to Government for free. When they are small</w:t>
      </w:r>
      <w:r w:rsidRPr="00FE3051" w:rsidR="003B56D5">
        <w:rPr>
          <w:rFonts w:eastAsia="Times New Roman" w:cs="Times New Roman"/>
        </w:rPr>
        <w:t>,</w:t>
      </w:r>
      <w:r w:rsidRPr="00FE3051">
        <w:rPr>
          <w:rFonts w:eastAsia="Times New Roman" w:cs="Times New Roman"/>
        </w:rPr>
        <w:t xml:space="preserve"> their time is very valuable, </w:t>
      </w:r>
      <w:r w:rsidRPr="00FE3051" w:rsidR="003B56D5">
        <w:rPr>
          <w:rFonts w:eastAsia="Times New Roman" w:cs="Times New Roman"/>
        </w:rPr>
        <w:t xml:space="preserve">so </w:t>
      </w:r>
      <w:r w:rsidRPr="00FE3051">
        <w:rPr>
          <w:rFonts w:eastAsia="Times New Roman" w:cs="Times New Roman"/>
        </w:rPr>
        <w:t>to prepare and do half a day’s presentation or a couple of hours</w:t>
      </w:r>
      <w:r w:rsidRPr="00FE3051" w:rsidR="003B56D5">
        <w:rPr>
          <w:rFonts w:eastAsia="Times New Roman" w:cs="Times New Roman"/>
        </w:rPr>
        <w:t xml:space="preserve"> </w:t>
      </w:r>
      <w:r w:rsidRPr="00FE3051">
        <w:rPr>
          <w:rFonts w:eastAsia="Times New Roman" w:cs="Times New Roman"/>
        </w:rPr>
        <w:t>is a lot of time and money for them. They are happy to share, but they are worried that their knowledge will be given to Government for free, basically.</w:t>
      </w:r>
    </w:p>
    <w:p w:rsidR="00DF2705" w:rsidRPr="00FE3051" w:rsidP="00DF2705">
      <w:pPr>
        <w:widowControl w:val="0"/>
        <w:spacing w:after="120"/>
        <w:ind w:left="794"/>
        <w:rPr>
          <w:rFonts w:eastAsia="Times New Roman" w:cs="Times New Roman"/>
        </w:rPr>
      </w:pPr>
      <w:r w:rsidRPr="00FE3051">
        <w:rPr>
          <w:rFonts w:eastAsia="Times New Roman" w:cs="Times New Roman"/>
        </w:rPr>
        <w:t xml:space="preserve">We talked about the free trials. I hear what you are saying on that, but what about the other way around, where Government </w:t>
      </w:r>
      <w:r w:rsidRPr="00FE3051" w:rsidR="003B56D5">
        <w:rPr>
          <w:rFonts w:eastAsia="Times New Roman" w:cs="Times New Roman"/>
        </w:rPr>
        <w:t xml:space="preserve">are </w:t>
      </w:r>
      <w:r w:rsidRPr="00FE3051">
        <w:rPr>
          <w:rFonts w:eastAsia="Times New Roman" w:cs="Times New Roman"/>
        </w:rPr>
        <w:t>saying, “Come on</w:t>
      </w:r>
      <w:r w:rsidRPr="00FE3051" w:rsidR="003B56D5">
        <w:rPr>
          <w:rFonts w:eastAsia="Times New Roman" w:cs="Times New Roman"/>
        </w:rPr>
        <w:t>. H</w:t>
      </w:r>
      <w:r w:rsidRPr="00FE3051">
        <w:rPr>
          <w:rFonts w:eastAsia="Times New Roman" w:cs="Times New Roman"/>
        </w:rPr>
        <w:t>ave a chat with us. Help us out here</w:t>
      </w:r>
      <w:r w:rsidR="00C24B48">
        <w:rPr>
          <w:rFonts w:eastAsia="Times New Roman" w:cs="Times New Roman"/>
        </w:rPr>
        <w:t>,</w:t>
      </w:r>
      <w:r w:rsidRPr="00FE3051">
        <w:rPr>
          <w:rFonts w:eastAsia="Times New Roman" w:cs="Times New Roman"/>
        </w:rPr>
        <w:t>” which sounds like it could be a benevolent way of engaging with the sector?</w:t>
      </w:r>
    </w:p>
    <w:p w:rsidR="003B56D5" w:rsidRPr="00FE3051" w:rsidP="00DF2705">
      <w:pPr>
        <w:ind w:left="794"/>
        <w:rPr>
          <w:rFonts w:eastAsia="Times New Roman" w:cs="Times New Roman"/>
        </w:rPr>
      </w:pPr>
      <w:r w:rsidRPr="00FE3051">
        <w:rPr>
          <w:rFonts w:eastAsia="Times New Roman" w:cs="Times New Roman"/>
          <w:b/>
          <w:i/>
        </w:rPr>
        <w:t>Gareth Rhys Williams:</w:t>
      </w:r>
      <w:r w:rsidRPr="00FE3051">
        <w:rPr>
          <w:rFonts w:eastAsia="Times New Roman" w:cs="Times New Roman"/>
          <w:b/>
        </w:rPr>
        <w:t xml:space="preserve"> </w:t>
      </w:r>
      <w:r w:rsidRPr="00FE3051">
        <w:rPr>
          <w:rFonts w:eastAsia="Times New Roman" w:cs="Times New Roman"/>
        </w:rPr>
        <w:t xml:space="preserve">It could be clever procurement. </w:t>
      </w:r>
    </w:p>
    <w:p w:rsidR="003B56D5" w:rsidRPr="00FE3051" w:rsidP="003B56D5">
      <w:pPr>
        <w:pStyle w:val="Question"/>
        <w:rPr>
          <w:rFonts w:eastAsia="Times New Roman"/>
        </w:rPr>
      </w:pPr>
      <w:r w:rsidRPr="00FE3051">
        <w:rPr>
          <w:rFonts w:eastAsia="Times New Roman"/>
          <w:b/>
        </w:rPr>
        <w:t>Chair:</w:t>
      </w:r>
      <w:r w:rsidRPr="00FE3051">
        <w:rPr>
          <w:rFonts w:eastAsia="Times New Roman"/>
        </w:rPr>
        <w:t xml:space="preserve"> Do you want to explain more?</w:t>
      </w:r>
    </w:p>
    <w:p w:rsidR="00DF2705" w:rsidRPr="00FE3051" w:rsidP="00DF2705">
      <w:pPr>
        <w:ind w:left="794"/>
        <w:rPr>
          <w:rFonts w:eastAsia="Times New Roman" w:cs="Times New Roman"/>
        </w:rPr>
      </w:pPr>
      <w:r w:rsidRPr="00FE3051">
        <w:rPr>
          <w:rFonts w:eastAsia="Times New Roman" w:cs="Times New Roman"/>
          <w:b/>
          <w:i/>
        </w:rPr>
        <w:t>Gareth Rhys Williams:</w:t>
      </w:r>
      <w:r w:rsidRPr="00FE3051">
        <w:rPr>
          <w:rFonts w:eastAsia="Times New Roman" w:cs="Times New Roman"/>
          <w:b/>
        </w:rPr>
        <w:t xml:space="preserve"> </w:t>
      </w:r>
      <w:r w:rsidRPr="00FE3051">
        <w:rPr>
          <w:rFonts w:eastAsia="Times New Roman" w:cs="Times New Roman"/>
        </w:rPr>
        <w:t>We should not be raiding a company’s IP. That is not right. On the other hand, we should be doing early market engagement, as we discussed earlier, and understanding what the market can deliver.</w:t>
      </w:r>
    </w:p>
    <w:p w:rsidR="00DF2705" w:rsidRPr="00FE3051" w:rsidP="00DF2705">
      <w:pPr>
        <w:widowControl w:val="0"/>
        <w:numPr>
          <w:ilvl w:val="0"/>
          <w:numId w:val="9"/>
        </w:numPr>
        <w:spacing w:after="120"/>
        <w:rPr>
          <w:rFonts w:eastAsia="Times New Roman" w:cs="Times New Roman"/>
        </w:rPr>
      </w:pPr>
      <w:r w:rsidRPr="00FE3051">
        <w:rPr>
          <w:rFonts w:eastAsia="Times New Roman" w:cs="Times New Roman"/>
          <w:b/>
        </w:rPr>
        <w:t>Chair:</w:t>
      </w:r>
      <w:r w:rsidRPr="00FE3051">
        <w:rPr>
          <w:rFonts w:eastAsia="Times New Roman" w:cs="Times New Roman"/>
        </w:rPr>
        <w:t xml:space="preserve"> If that early market engagement is costing them time and money and then they keep losing bids, there is a point for them where they might say, “I am not going to bother with this”.</w:t>
      </w:r>
    </w:p>
    <w:p w:rsidR="00DF2705" w:rsidRPr="00FE3051" w:rsidP="00DF2705">
      <w:pPr>
        <w:ind w:left="794"/>
        <w:rPr>
          <w:rFonts w:eastAsia="Times New Roman" w:cs="Times New Roman"/>
        </w:rPr>
      </w:pPr>
      <w:r w:rsidRPr="00FE3051">
        <w:rPr>
          <w:rFonts w:eastAsia="Times New Roman" w:cs="Times New Roman"/>
          <w:b/>
          <w:i/>
        </w:rPr>
        <w:t>Gareth Rhys Williams:</w:t>
      </w:r>
      <w:r w:rsidRPr="00FE3051">
        <w:rPr>
          <w:rFonts w:eastAsia="Times New Roman" w:cs="Times New Roman"/>
          <w:b/>
        </w:rPr>
        <w:t xml:space="preserve"> </w:t>
      </w:r>
      <w:r w:rsidRPr="00FE3051">
        <w:rPr>
          <w:rFonts w:eastAsia="Times New Roman" w:cs="Times New Roman"/>
        </w:rPr>
        <w:t>Then they will not bother</w:t>
      </w:r>
      <w:r w:rsidR="00C24B48">
        <w:rPr>
          <w:rFonts w:eastAsia="Times New Roman" w:cs="Times New Roman"/>
        </w:rPr>
        <w:t>,</w:t>
      </w:r>
      <w:r w:rsidRPr="00FE3051">
        <w:rPr>
          <w:rFonts w:eastAsia="Times New Roman" w:cs="Times New Roman"/>
        </w:rPr>
        <w:t xml:space="preserve"> and we will be the poorer as a result. We need to make sure that our early market engagement does not stray. This is a point whe</w:t>
      </w:r>
      <w:r w:rsidR="00C24B48">
        <w:rPr>
          <w:rFonts w:eastAsia="Times New Roman" w:cs="Times New Roman"/>
        </w:rPr>
        <w:t>n</w:t>
      </w:r>
      <w:r w:rsidRPr="00FE3051">
        <w:rPr>
          <w:rFonts w:eastAsia="Times New Roman" w:cs="Times New Roman"/>
        </w:rPr>
        <w:t xml:space="preserve"> it is easy to say, “You want as many bidders as possibl</w:t>
      </w:r>
      <w:r w:rsidR="00C24B48">
        <w:rPr>
          <w:rFonts w:eastAsia="Times New Roman" w:cs="Times New Roman"/>
        </w:rPr>
        <w:t>e.</w:t>
      </w:r>
      <w:r w:rsidRPr="00FE3051">
        <w:rPr>
          <w:rFonts w:eastAsia="Times New Roman" w:cs="Times New Roman"/>
        </w:rPr>
        <w:t>” No, not necessarily, because that gets us into exactly the trap that you highlight</w:t>
      </w:r>
      <w:r w:rsidR="00C24B48">
        <w:rPr>
          <w:rFonts w:eastAsia="Times New Roman" w:cs="Times New Roman"/>
        </w:rPr>
        <w:t>,</w:t>
      </w:r>
      <w:r w:rsidRPr="00FE3051">
        <w:rPr>
          <w:rFonts w:eastAsia="Times New Roman" w:cs="Times New Roman"/>
        </w:rPr>
        <w:t xml:space="preserve"> and then good vendors will not bid for the things that they might actually win. That comes down to us being clear on what we want, which was Sir Geoffrey’s earlier point. There is a sweet spot to be found.</w:t>
      </w:r>
    </w:p>
    <w:p w:rsidR="00DF2705" w:rsidRPr="00FE3051" w:rsidP="00DF2705">
      <w:pPr>
        <w:widowControl w:val="0"/>
        <w:numPr>
          <w:ilvl w:val="0"/>
          <w:numId w:val="9"/>
        </w:numPr>
        <w:spacing w:after="120"/>
        <w:rPr>
          <w:rFonts w:eastAsia="Times New Roman" w:cs="Times New Roman"/>
        </w:rPr>
      </w:pPr>
      <w:r w:rsidRPr="00FE3051">
        <w:rPr>
          <w:rFonts w:eastAsia="Times New Roman" w:cs="Times New Roman"/>
          <w:b/>
        </w:rPr>
        <w:t>Chair:</w:t>
      </w:r>
      <w:r w:rsidRPr="00FE3051">
        <w:rPr>
          <w:rFonts w:eastAsia="Times New Roman" w:cs="Times New Roman"/>
        </w:rPr>
        <w:t xml:space="preserve"> I met a business on Friday in Shoreditch, a major business working globally across five countries, </w:t>
      </w:r>
      <w:r w:rsidRPr="00FE3051" w:rsidR="003B56D5">
        <w:rPr>
          <w:rFonts w:eastAsia="Times New Roman" w:cs="Times New Roman"/>
        </w:rPr>
        <w:t xml:space="preserve">which is </w:t>
      </w:r>
      <w:r w:rsidRPr="00FE3051">
        <w:rPr>
          <w:rFonts w:eastAsia="Times New Roman" w:cs="Times New Roman"/>
        </w:rPr>
        <w:t>really innovative and cutting</w:t>
      </w:r>
      <w:r w:rsidRPr="00FE3051" w:rsidR="003B56D5">
        <w:rPr>
          <w:rFonts w:eastAsia="Times New Roman" w:cs="Times New Roman"/>
        </w:rPr>
        <w:t>-</w:t>
      </w:r>
      <w:r w:rsidRPr="00FE3051">
        <w:rPr>
          <w:rFonts w:eastAsia="Times New Roman" w:cs="Times New Roman"/>
        </w:rPr>
        <w:t xml:space="preserve">edge in reducing food waste. They were saying that if you bid for a contract and you have a </w:t>
      </w:r>
      <w:r w:rsidRPr="00FE3051" w:rsidR="003B56D5">
        <w:rPr>
          <w:rFonts w:eastAsia="Times New Roman" w:cs="Times New Roman"/>
        </w:rPr>
        <w:t>one-in-five</w:t>
      </w:r>
      <w:r w:rsidRPr="00FE3051">
        <w:rPr>
          <w:rFonts w:eastAsia="Times New Roman" w:cs="Times New Roman"/>
        </w:rPr>
        <w:t xml:space="preserve"> chance of winning</w:t>
      </w:r>
      <w:r w:rsidRPr="00FE3051" w:rsidR="003B56D5">
        <w:rPr>
          <w:rFonts w:eastAsia="Times New Roman" w:cs="Times New Roman"/>
        </w:rPr>
        <w:t>,</w:t>
      </w:r>
      <w:r w:rsidRPr="00FE3051">
        <w:rPr>
          <w:rFonts w:eastAsia="Times New Roman" w:cs="Times New Roman"/>
        </w:rPr>
        <w:t xml:space="preserve"> you begin to stop bidding because you do not have the time. I met a couple of companies and one was slightly smaller, but there is still a lot of time and effort and money to put into that, whereas </w:t>
      </w:r>
      <w:r w:rsidRPr="00FE3051" w:rsidR="003B56D5">
        <w:rPr>
          <w:rFonts w:eastAsia="Times New Roman" w:cs="Times New Roman"/>
        </w:rPr>
        <w:t>the</w:t>
      </w:r>
      <w:r w:rsidRPr="00FE3051">
        <w:rPr>
          <w:rFonts w:eastAsia="Times New Roman" w:cs="Times New Roman"/>
        </w:rPr>
        <w:t xml:space="preserve"> criteria </w:t>
      </w:r>
      <w:r w:rsidRPr="00FE3051" w:rsidR="003B56D5">
        <w:rPr>
          <w:rFonts w:eastAsia="Times New Roman" w:cs="Times New Roman"/>
        </w:rPr>
        <w:t xml:space="preserve">could be </w:t>
      </w:r>
      <w:r w:rsidRPr="00FE3051">
        <w:rPr>
          <w:rFonts w:eastAsia="Times New Roman" w:cs="Times New Roman"/>
        </w:rPr>
        <w:t>tightened. It might be perverse to the competition rule, but I just wanted to get your thoughts on it</w:t>
      </w:r>
      <w:r w:rsidRPr="00FE3051" w:rsidR="003B56D5">
        <w:rPr>
          <w:rFonts w:eastAsia="Times New Roman" w:cs="Times New Roman"/>
        </w:rPr>
        <w:t>,</w:t>
      </w:r>
      <w:r w:rsidRPr="00FE3051">
        <w:rPr>
          <w:rFonts w:eastAsia="Times New Roman" w:cs="Times New Roman"/>
        </w:rPr>
        <w:t xml:space="preserve"> as you are in front of us. What about narrowing it down and getting it to two or three bidders?</w:t>
      </w:r>
    </w:p>
    <w:p w:rsidR="00DF2705" w:rsidRPr="00FE3051" w:rsidP="00DF2705">
      <w:pPr>
        <w:ind w:left="794"/>
        <w:rPr>
          <w:rFonts w:eastAsia="Times New Roman" w:cs="Times New Roman"/>
        </w:rPr>
      </w:pPr>
      <w:r w:rsidRPr="00FE3051">
        <w:rPr>
          <w:rFonts w:eastAsia="Times New Roman" w:cs="Times New Roman"/>
          <w:b/>
          <w:i/>
        </w:rPr>
        <w:t>Gareth Rhys Williams:</w:t>
      </w:r>
      <w:r w:rsidRPr="00FE3051">
        <w:rPr>
          <w:rFonts w:eastAsia="Times New Roman" w:cs="Times New Roman"/>
          <w:b/>
        </w:rPr>
        <w:t xml:space="preserve"> </w:t>
      </w:r>
      <w:r w:rsidRPr="00FE3051">
        <w:rPr>
          <w:rFonts w:eastAsia="Times New Roman" w:cs="Times New Roman"/>
        </w:rPr>
        <w:t>You are</w:t>
      </w:r>
      <w:r w:rsidRPr="00FE3051" w:rsidR="003B56D5">
        <w:rPr>
          <w:rFonts w:eastAsia="Times New Roman" w:cs="Times New Roman"/>
        </w:rPr>
        <w:t xml:space="preserve"> exactly</w:t>
      </w:r>
      <w:r w:rsidRPr="00FE3051">
        <w:rPr>
          <w:rFonts w:eastAsia="Times New Roman" w:cs="Times New Roman"/>
        </w:rPr>
        <w:t xml:space="preserve"> right, but colleagues should not tempt us to want to have more bidders for every contract, because the right answer in that example might be three rather than 10. This idea that having more bidders is necessarily a good thing is not true.</w:t>
      </w:r>
    </w:p>
    <w:p w:rsidR="00DF2705" w:rsidRPr="00FE3051" w:rsidP="00FE3051">
      <w:pPr>
        <w:pStyle w:val="Question"/>
        <w:rPr>
          <w:rFonts w:eastAsia="Times New Roman"/>
        </w:rPr>
      </w:pPr>
      <w:r w:rsidRPr="00FE3051">
        <w:rPr>
          <w:rFonts w:eastAsia="Times New Roman"/>
          <w:b/>
        </w:rPr>
        <w:t>Chair:</w:t>
      </w:r>
      <w:r w:rsidRPr="00FE3051">
        <w:rPr>
          <w:rFonts w:eastAsia="Times New Roman"/>
        </w:rPr>
        <w:t xml:space="preserve"> The right bidders is what you are saying.</w:t>
      </w:r>
    </w:p>
    <w:p w:rsidR="00DF2705" w:rsidRPr="00FE3051" w:rsidP="00DF2705">
      <w:pPr>
        <w:ind w:left="794"/>
        <w:rPr>
          <w:rFonts w:eastAsia="Times New Roman" w:cs="Times New Roman"/>
        </w:rPr>
      </w:pPr>
      <w:r w:rsidRPr="00FE3051">
        <w:rPr>
          <w:rFonts w:eastAsia="Times New Roman" w:cs="Times New Roman"/>
          <w:b/>
          <w:i/>
        </w:rPr>
        <w:t>Gareth Rhys Williams:</w:t>
      </w:r>
      <w:r w:rsidRPr="00FE3051">
        <w:rPr>
          <w:rFonts w:eastAsia="Times New Roman" w:cs="Times New Roman"/>
          <w:b/>
        </w:rPr>
        <w:t xml:space="preserve"> </w:t>
      </w:r>
      <w:r w:rsidRPr="00FE3051" w:rsidR="003B56D5">
        <w:rPr>
          <w:rFonts w:eastAsia="Times New Roman" w:cs="Times New Roman"/>
        </w:rPr>
        <w:t>Yes, t</w:t>
      </w:r>
      <w:r w:rsidRPr="00FE3051">
        <w:rPr>
          <w:rFonts w:eastAsia="Times New Roman" w:cs="Times New Roman"/>
        </w:rPr>
        <w:t>he right bidders, but assessing the right number from just a single metric is</w:t>
      </w:r>
      <w:r w:rsidRPr="00FE3051" w:rsidR="003B56D5">
        <w:rPr>
          <w:rFonts w:eastAsia="Times New Roman" w:cs="Times New Roman"/>
        </w:rPr>
        <w:t>—</w:t>
      </w:r>
    </w:p>
    <w:p w:rsidR="00DF2705" w:rsidRPr="00FE3051" w:rsidP="00DF2705">
      <w:pPr>
        <w:widowControl w:val="0"/>
        <w:numPr>
          <w:ilvl w:val="0"/>
          <w:numId w:val="9"/>
        </w:numPr>
        <w:spacing w:after="120"/>
        <w:rPr>
          <w:rFonts w:eastAsia="Times New Roman" w:cs="Times New Roman"/>
        </w:rPr>
      </w:pPr>
      <w:r w:rsidRPr="00FE3051">
        <w:rPr>
          <w:rFonts w:eastAsia="Times New Roman" w:cs="Times New Roman"/>
          <w:b/>
        </w:rPr>
        <w:t>Chair:</w:t>
      </w:r>
      <w:r w:rsidRPr="00FE3051">
        <w:rPr>
          <w:rFonts w:eastAsia="Times New Roman" w:cs="Times New Roman"/>
        </w:rPr>
        <w:t xml:space="preserve"> Are you alert to this? When you are drawing up a shortlist and there is a company that is going to be an outlier, are you and </w:t>
      </w:r>
      <w:r w:rsidR="00C24B48">
        <w:rPr>
          <w:rFonts w:eastAsia="Times New Roman" w:cs="Times New Roman"/>
        </w:rPr>
        <w:t xml:space="preserve">they </w:t>
      </w:r>
      <w:r w:rsidRPr="00FE3051">
        <w:rPr>
          <w:rFonts w:eastAsia="Times New Roman" w:cs="Times New Roman"/>
        </w:rPr>
        <w:t>aware that they are the third or fourth wheel and might not get across the line? It is expensive for them to put in the time and the contract commitments.</w:t>
      </w:r>
    </w:p>
    <w:p w:rsidR="00DF2705" w:rsidRPr="00FE3051" w:rsidP="00DF2705">
      <w:pPr>
        <w:ind w:left="794"/>
        <w:rPr>
          <w:rFonts w:eastAsia="Times New Roman" w:cs="Times New Roman"/>
        </w:rPr>
      </w:pPr>
      <w:r w:rsidRPr="00FE3051">
        <w:rPr>
          <w:rFonts w:eastAsia="Times New Roman" w:cs="Times New Roman"/>
          <w:b/>
          <w:i/>
        </w:rPr>
        <w:t>Gareth Rhys Williams:</w:t>
      </w:r>
      <w:r w:rsidRPr="00FE3051">
        <w:rPr>
          <w:rFonts w:eastAsia="Times New Roman" w:cs="Times New Roman"/>
          <w:b/>
        </w:rPr>
        <w:t xml:space="preserve"> </w:t>
      </w:r>
      <w:r w:rsidRPr="00FE3051" w:rsidR="003B56D5">
        <w:rPr>
          <w:rFonts w:eastAsia="Times New Roman" w:cs="Times New Roman"/>
        </w:rPr>
        <w:t>Yes, e</w:t>
      </w:r>
      <w:r w:rsidRPr="00FE3051">
        <w:rPr>
          <w:rFonts w:eastAsia="Times New Roman" w:cs="Times New Roman"/>
        </w:rPr>
        <w:t>xactly. We keep coming back to the new rules. The purpose of having this flexible, competitive procedure is that we can design a procedure if we have the instance that you are talking about. We might have an early first stage that is relatively easy, a discussion—a beauty parade, as you would have in the private sector—and then move into a formal submission of bids and then a tendering phase. That is very difficult to construct under today’s rules, but in the future rules</w:t>
      </w:r>
      <w:r w:rsidR="00C24B48">
        <w:rPr>
          <w:rFonts w:eastAsia="Times New Roman" w:cs="Times New Roman"/>
        </w:rPr>
        <w:t>,</w:t>
      </w:r>
      <w:r w:rsidRPr="00FE3051">
        <w:rPr>
          <w:rFonts w:eastAsia="Times New Roman" w:cs="Times New Roman"/>
        </w:rPr>
        <w:t xml:space="preserve"> that is exactly the point</w:t>
      </w:r>
      <w:r w:rsidR="00C24B48">
        <w:rPr>
          <w:rFonts w:eastAsia="Times New Roman" w:cs="Times New Roman"/>
        </w:rPr>
        <w:t xml:space="preserve">: </w:t>
      </w:r>
      <w:r w:rsidRPr="00FE3051">
        <w:rPr>
          <w:rFonts w:eastAsia="Times New Roman" w:cs="Times New Roman"/>
        </w:rPr>
        <w:t>to come up with a mechanism that winnows down.</w:t>
      </w:r>
    </w:p>
    <w:p w:rsidR="00DF2705" w:rsidRPr="00FE3051" w:rsidP="00DF2705">
      <w:pPr>
        <w:ind w:left="794"/>
        <w:rPr>
          <w:rFonts w:eastAsia="Times New Roman" w:cs="Times New Roman"/>
        </w:rPr>
      </w:pPr>
      <w:r w:rsidRPr="00FE3051">
        <w:rPr>
          <w:rFonts w:eastAsia="Times New Roman" w:cs="Times New Roman"/>
        </w:rPr>
        <w:t xml:space="preserve">I was in front of you </w:t>
      </w:r>
      <w:r w:rsidR="00C24B48">
        <w:rPr>
          <w:rFonts w:eastAsia="Times New Roman" w:cs="Times New Roman"/>
        </w:rPr>
        <w:t xml:space="preserve">to talk about </w:t>
      </w:r>
      <w:r w:rsidRPr="00FE3051">
        <w:rPr>
          <w:rFonts w:eastAsia="Times New Roman" w:cs="Times New Roman"/>
        </w:rPr>
        <w:t>ventilators</w:t>
      </w:r>
      <w:r w:rsidRPr="00FE3051" w:rsidR="00FE3051">
        <w:rPr>
          <w:rFonts w:eastAsia="Times New Roman" w:cs="Times New Roman"/>
        </w:rPr>
        <w:t>. W</w:t>
      </w:r>
      <w:r w:rsidRPr="00FE3051">
        <w:rPr>
          <w:rFonts w:eastAsia="Times New Roman" w:cs="Times New Roman"/>
        </w:rPr>
        <w:t>e had a similar but different exercise on vaccines, and we ha</w:t>
      </w:r>
      <w:r w:rsidRPr="00FE3051" w:rsidR="00FE3051">
        <w:rPr>
          <w:rFonts w:eastAsia="Times New Roman" w:cs="Times New Roman"/>
        </w:rPr>
        <w:t>ve</w:t>
      </w:r>
      <w:r w:rsidRPr="00FE3051">
        <w:rPr>
          <w:rFonts w:eastAsia="Times New Roman" w:cs="Times New Roman"/>
        </w:rPr>
        <w:t xml:space="preserve"> a similar but different exercise on small modular reactors. How do we identify, at relatively low cost, the people who can actually provide what we are looking for? We then double down on that. The generation of that mechanism is exactly what the flexible competitive procedure is for.</w:t>
      </w:r>
    </w:p>
    <w:p w:rsidR="00DF2705" w:rsidRPr="00FE3051" w:rsidP="00DF2705">
      <w:pPr>
        <w:widowControl w:val="0"/>
        <w:numPr>
          <w:ilvl w:val="0"/>
          <w:numId w:val="9"/>
        </w:numPr>
        <w:spacing w:after="120"/>
        <w:rPr>
          <w:rFonts w:eastAsia="Times New Roman" w:cs="Times New Roman"/>
        </w:rPr>
      </w:pPr>
      <w:r w:rsidRPr="00FE3051">
        <w:rPr>
          <w:rFonts w:eastAsia="Times New Roman" w:cs="Times New Roman"/>
          <w:b/>
        </w:rPr>
        <w:t>Chair:</w:t>
      </w:r>
      <w:r w:rsidRPr="00FE3051">
        <w:rPr>
          <w:rFonts w:eastAsia="Times New Roman" w:cs="Times New Roman"/>
        </w:rPr>
        <w:t xml:space="preserve"> What does success look like for you? What feedback would you expect from the sector</w:t>
      </w:r>
      <w:r w:rsidR="00C24B48">
        <w:rPr>
          <w:rFonts w:eastAsia="Times New Roman" w:cs="Times New Roman"/>
        </w:rPr>
        <w:t>,</w:t>
      </w:r>
      <w:r w:rsidRPr="00FE3051">
        <w:rPr>
          <w:rFonts w:eastAsia="Times New Roman" w:cs="Times New Roman"/>
        </w:rPr>
        <w:t xml:space="preserve"> if that is working?</w:t>
      </w:r>
    </w:p>
    <w:p w:rsidR="00DF2705" w:rsidRPr="00FE3051" w:rsidP="00DF2705">
      <w:pPr>
        <w:ind w:left="794"/>
        <w:rPr>
          <w:rFonts w:eastAsia="Times New Roman" w:cs="Times New Roman"/>
        </w:rPr>
      </w:pPr>
      <w:r w:rsidRPr="00FE3051">
        <w:rPr>
          <w:rFonts w:eastAsia="Times New Roman" w:cs="Times New Roman"/>
          <w:b/>
          <w:i/>
        </w:rPr>
        <w:t>Gareth Rhys Williams:</w:t>
      </w:r>
      <w:r w:rsidRPr="00FE3051">
        <w:rPr>
          <w:rFonts w:eastAsia="Times New Roman" w:cs="Times New Roman"/>
          <w:b/>
        </w:rPr>
        <w:t xml:space="preserve"> </w:t>
      </w:r>
      <w:r w:rsidRPr="00FE3051" w:rsidR="00FE3051">
        <w:rPr>
          <w:rFonts w:eastAsia="Times New Roman" w:cs="Times New Roman"/>
        </w:rPr>
        <w:t>It is e</w:t>
      </w:r>
      <w:r w:rsidRPr="00FE3051">
        <w:rPr>
          <w:rFonts w:eastAsia="Times New Roman" w:cs="Times New Roman"/>
        </w:rPr>
        <w:t>xactly the opposite of what you have said, where a vendor says, “I went in for something and it turned out later that I was not the right supplier</w:t>
      </w:r>
      <w:r w:rsidR="00C24B48">
        <w:rPr>
          <w:rFonts w:eastAsia="Times New Roman" w:cs="Times New Roman"/>
        </w:rPr>
        <w:t>.</w:t>
      </w:r>
      <w:r w:rsidRPr="00FE3051">
        <w:rPr>
          <w:rFonts w:eastAsia="Times New Roman" w:cs="Times New Roman"/>
        </w:rPr>
        <w:t>” What we want is for vendors to enter something with a good chance of winning. The language is also important. These things are not a lottery</w:t>
      </w:r>
      <w:r w:rsidR="00C24B48">
        <w:rPr>
          <w:rFonts w:eastAsia="Times New Roman" w:cs="Times New Roman"/>
        </w:rPr>
        <w:t>,</w:t>
      </w:r>
      <w:r w:rsidRPr="00FE3051">
        <w:rPr>
          <w:rFonts w:eastAsia="Times New Roman" w:cs="Times New Roman"/>
        </w:rPr>
        <w:t xml:space="preserve"> in the sense of, “I went in</w:t>
      </w:r>
      <w:r w:rsidRPr="00FE3051" w:rsidR="00FE3051">
        <w:rPr>
          <w:rFonts w:eastAsia="Times New Roman" w:cs="Times New Roman"/>
        </w:rPr>
        <w:t>.</w:t>
      </w:r>
      <w:r w:rsidRPr="00FE3051">
        <w:rPr>
          <w:rFonts w:eastAsia="Times New Roman" w:cs="Times New Roman"/>
        </w:rPr>
        <w:t xml:space="preserve"> I was one of five</w:t>
      </w:r>
      <w:r w:rsidRPr="00FE3051" w:rsidR="00FE3051">
        <w:rPr>
          <w:rFonts w:eastAsia="Times New Roman" w:cs="Times New Roman"/>
        </w:rPr>
        <w:t>.</w:t>
      </w:r>
      <w:r w:rsidRPr="00FE3051">
        <w:rPr>
          <w:rFonts w:eastAsia="Times New Roman" w:cs="Times New Roman"/>
        </w:rPr>
        <w:t xml:space="preserve"> I only had a one</w:t>
      </w:r>
      <w:r w:rsidRPr="00FE3051" w:rsidR="00FE3051">
        <w:rPr>
          <w:rFonts w:eastAsia="Times New Roman" w:cs="Times New Roman"/>
        </w:rPr>
        <w:t>-</w:t>
      </w:r>
      <w:r w:rsidRPr="00FE3051">
        <w:rPr>
          <w:rFonts w:eastAsia="Times New Roman" w:cs="Times New Roman"/>
        </w:rPr>
        <w:t>in</w:t>
      </w:r>
      <w:r w:rsidRPr="00FE3051" w:rsidR="00FE3051">
        <w:rPr>
          <w:rFonts w:eastAsia="Times New Roman" w:cs="Times New Roman"/>
        </w:rPr>
        <w:t>-</w:t>
      </w:r>
      <w:r w:rsidRPr="00FE3051">
        <w:rPr>
          <w:rFonts w:eastAsia="Times New Roman" w:cs="Times New Roman"/>
        </w:rPr>
        <w:t>five chance”. That implies that there is a randomness</w:t>
      </w:r>
      <w:r w:rsidRPr="00FE3051" w:rsidR="00FE3051">
        <w:rPr>
          <w:rFonts w:eastAsia="Times New Roman" w:cs="Times New Roman"/>
        </w:rPr>
        <w:t xml:space="preserve">; </w:t>
      </w:r>
      <w:r w:rsidRPr="00FE3051">
        <w:rPr>
          <w:rFonts w:eastAsia="Times New Roman" w:cs="Times New Roman"/>
        </w:rPr>
        <w:t>of all the things that public procurement is, it is not random. Sometimes we are accused of being over</w:t>
      </w:r>
      <w:r w:rsidRPr="00FE3051" w:rsidR="00FE3051">
        <w:rPr>
          <w:rFonts w:eastAsia="Times New Roman" w:cs="Times New Roman"/>
        </w:rPr>
        <w:t>-</w:t>
      </w:r>
      <w:r w:rsidRPr="00FE3051">
        <w:rPr>
          <w:rFonts w:eastAsia="Times New Roman" w:cs="Times New Roman"/>
        </w:rPr>
        <w:t>specific.</w:t>
      </w:r>
    </w:p>
    <w:p w:rsidR="00DF2705" w:rsidRPr="00FE3051" w:rsidP="00FE3051">
      <w:pPr>
        <w:pStyle w:val="Question"/>
        <w:rPr>
          <w:rFonts w:eastAsia="Times New Roman"/>
        </w:rPr>
      </w:pPr>
      <w:r w:rsidRPr="00FE3051">
        <w:rPr>
          <w:rFonts w:eastAsia="Times New Roman"/>
          <w:b/>
        </w:rPr>
        <w:t>Chair:</w:t>
      </w:r>
      <w:r w:rsidRPr="00FE3051">
        <w:rPr>
          <w:rFonts w:eastAsia="Times New Roman"/>
        </w:rPr>
        <w:t xml:space="preserve"> It is basically weeding out the ones that will not make the grade.</w:t>
      </w:r>
    </w:p>
    <w:p w:rsidR="00DF2705" w:rsidRPr="00FE3051" w:rsidP="00DF2705">
      <w:pPr>
        <w:ind w:left="794"/>
        <w:rPr>
          <w:rFonts w:eastAsia="Times New Roman" w:cs="Times New Roman"/>
        </w:rPr>
      </w:pPr>
      <w:r w:rsidRPr="00FE3051">
        <w:rPr>
          <w:rFonts w:eastAsia="Times New Roman" w:cs="Times New Roman"/>
          <w:b/>
          <w:i/>
        </w:rPr>
        <w:t>Gareth Rhys Williams:</w:t>
      </w:r>
      <w:r w:rsidRPr="00FE3051">
        <w:rPr>
          <w:rFonts w:eastAsia="Times New Roman" w:cs="Times New Roman"/>
          <w:b/>
        </w:rPr>
        <w:t xml:space="preserve"> </w:t>
      </w:r>
      <w:r w:rsidRPr="00FE3051">
        <w:rPr>
          <w:rFonts w:eastAsia="Times New Roman" w:cs="Times New Roman"/>
        </w:rPr>
        <w:t>At an early stage we should weed out the people that are never likely to win it, because that wastes our time and their time and is in nobody’s interest.</w:t>
      </w:r>
    </w:p>
    <w:p w:rsidR="00DF2705" w:rsidRPr="00FE3051" w:rsidP="00DF2705">
      <w:pPr>
        <w:widowControl w:val="0"/>
        <w:ind w:left="794"/>
        <w:rPr>
          <w:rFonts w:eastAsia="Times New Roman" w:cs="Times New Roman"/>
          <w:szCs w:val="20"/>
        </w:rPr>
      </w:pPr>
      <w:r w:rsidRPr="00FE3051">
        <w:rPr>
          <w:rFonts w:eastAsia="Times New Roman" w:cs="Times New Roman"/>
          <w:b/>
          <w:szCs w:val="20"/>
        </w:rPr>
        <w:t>Chair:</w:t>
      </w:r>
      <w:r w:rsidRPr="00FE3051">
        <w:rPr>
          <w:rFonts w:eastAsia="Times New Roman" w:cs="Times New Roman"/>
          <w:szCs w:val="20"/>
        </w:rPr>
        <w:t xml:space="preserve"> Thank you very much. If no colleagues have any other questions</w:t>
      </w:r>
      <w:r w:rsidR="00C24B48">
        <w:rPr>
          <w:rFonts w:eastAsia="Times New Roman" w:cs="Times New Roman"/>
          <w:szCs w:val="20"/>
        </w:rPr>
        <w:t>,</w:t>
      </w:r>
      <w:r w:rsidRPr="00FE3051">
        <w:rPr>
          <w:rFonts w:eastAsia="Times New Roman" w:cs="Times New Roman"/>
          <w:szCs w:val="20"/>
        </w:rPr>
        <w:t xml:space="preserve"> we will call</w:t>
      </w:r>
      <w:r w:rsidR="00C24B48">
        <w:rPr>
          <w:rFonts w:eastAsia="Times New Roman" w:cs="Times New Roman"/>
          <w:szCs w:val="20"/>
        </w:rPr>
        <w:t xml:space="preserve"> the session</w:t>
      </w:r>
      <w:r w:rsidRPr="00FE3051">
        <w:rPr>
          <w:rFonts w:eastAsia="Times New Roman" w:cs="Times New Roman"/>
          <w:szCs w:val="20"/>
        </w:rPr>
        <w:t xml:space="preserve"> to a close. Looking at procurement is obviously our bread and butter. Having sat here since 2011—it is almost exactly 12 years—it is good to see the improvement. There is always more to do, so we will always keep chasing and snapping at your heels. There is a lot to be proven when the new legislation kicks in.</w:t>
      </w:r>
    </w:p>
    <w:p w:rsidR="00DF2705" w:rsidRPr="00DF2705" w:rsidP="00DF2705">
      <w:pPr>
        <w:widowControl w:val="0"/>
        <w:ind w:left="794"/>
        <w:rPr>
          <w:rFonts w:eastAsia="Times New Roman" w:cs="Times New Roman"/>
          <w:szCs w:val="20"/>
        </w:rPr>
      </w:pPr>
      <w:r w:rsidRPr="00FE3051">
        <w:rPr>
          <w:rFonts w:eastAsia="Times New Roman" w:cs="Times New Roman"/>
          <w:szCs w:val="20"/>
        </w:rPr>
        <w:t>Thank you very much indeed for your time. The transcript will be available on the website uncorrected in the next couple of days. We will be producing a report on this, probably before Christmas, but I am losing track of time</w:t>
      </w:r>
      <w:r w:rsidR="00C24B48">
        <w:rPr>
          <w:rFonts w:eastAsia="Times New Roman" w:cs="Times New Roman"/>
          <w:szCs w:val="20"/>
        </w:rPr>
        <w:t xml:space="preserve">; </w:t>
      </w:r>
      <w:r w:rsidRPr="00FE3051">
        <w:rPr>
          <w:rFonts w:eastAsia="Times New Roman" w:cs="Times New Roman"/>
          <w:szCs w:val="20"/>
        </w:rPr>
        <w:t xml:space="preserve">the King’s </w:t>
      </w:r>
      <w:r w:rsidRPr="00FE3051" w:rsidR="00FE3051">
        <w:rPr>
          <w:rFonts w:eastAsia="Times New Roman" w:cs="Times New Roman"/>
          <w:szCs w:val="20"/>
        </w:rPr>
        <w:t>S</w:t>
      </w:r>
      <w:r w:rsidRPr="00FE3051">
        <w:rPr>
          <w:rFonts w:eastAsia="Times New Roman" w:cs="Times New Roman"/>
          <w:szCs w:val="20"/>
        </w:rPr>
        <w:t xml:space="preserve">peech and </w:t>
      </w:r>
      <w:r w:rsidR="00C24B48">
        <w:rPr>
          <w:rFonts w:eastAsia="Times New Roman" w:cs="Times New Roman"/>
          <w:szCs w:val="20"/>
        </w:rPr>
        <w:t xml:space="preserve">other </w:t>
      </w:r>
      <w:r w:rsidRPr="00FE3051">
        <w:rPr>
          <w:rFonts w:eastAsia="Times New Roman" w:cs="Times New Roman"/>
          <w:szCs w:val="20"/>
        </w:rPr>
        <w:t xml:space="preserve">things get in the way. </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17A83BDD02994626BB7E078AC30CB289"/>
      </w:placeholder>
      <w:richText/>
    </w:sdtPr>
    <w:sdtContent>
      <w:p w:rsidR="003736A1" w:rsidP="009277D8">
        <w:pPr>
          <w:pStyle w:val="Para"/>
          <w:rPr>
            <w:color w:val="808080"/>
          </w:rPr>
        </w:pPr>
        <w:r w:rsidRPr="000665F3">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4F800EDC78324D9F892B4E86CF2E73C7"/>
      </w:placeholder>
      <w:richText/>
    </w:sdtPr>
    <w:sdtContent>
      <w:p w:rsidR="003736A1"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num>
  <w:num w:numId="13">
    <w:abstractNumId w:val="0"/>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0665F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mbowen\Desktop\Select%20Committee%20Template%202018.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17A83BDD02994626BB7E078AC30CB289"/>
        <w:category>
          <w:name w:val="General"/>
          <w:gallery w:val="placeholder"/>
        </w:category>
        <w:types>
          <w:type w:val="bbPlcHdr"/>
        </w:types>
        <w:behaviors>
          <w:behavior w:val="content"/>
        </w:behaviors>
        <w:guid w:val="{2DC84C8E-FDA3-43C2-8909-E494EC152393}"/>
      </w:docPartPr>
      <w:docPartBody>
        <w:p w:rsidR="00246ABA" w:rsidP="003B4118">
          <w:pPr>
            <w:pStyle w:val="17A83BDD02994626BB7E078AC30CB289"/>
          </w:pPr>
          <w:r w:rsidRPr="000753FC">
            <w:rPr>
              <w:rStyle w:val="PlaceholderText"/>
            </w:rPr>
            <w:t>Click here to enter text.</w:t>
          </w:r>
        </w:p>
      </w:docPartBody>
    </w:docPart>
    <w:docPart>
      <w:docPartPr>
        <w:name w:val="D50AE4E518A84EA782550886CD17EBE1"/>
        <w:category>
          <w:name w:val="General"/>
          <w:gallery w:val="placeholder"/>
        </w:category>
        <w:types>
          <w:type w:val="bbPlcHdr"/>
        </w:types>
        <w:behaviors>
          <w:behavior w:val="content"/>
        </w:behaviors>
        <w:guid w:val="{7213EF6D-9843-4233-8532-64A98E36C33B}"/>
      </w:docPartPr>
      <w:docPartBody>
        <w:p w:rsidR="00246ABA" w:rsidP="003B4118">
          <w:pPr>
            <w:pStyle w:val="D50AE4E518A84EA782550886CD17EBE1"/>
          </w:pPr>
          <w:r w:rsidRPr="002B3926">
            <w:rPr>
              <w:rStyle w:val="PlaceholderText"/>
            </w:rPr>
            <w:t>Click here to enter text.</w:t>
          </w:r>
        </w:p>
      </w:docPartBody>
    </w:docPart>
    <w:docPart>
      <w:docPartPr>
        <w:name w:val="4F800EDC78324D9F892B4E86CF2E73C7"/>
        <w:category>
          <w:name w:val="General"/>
          <w:gallery w:val="placeholder"/>
        </w:category>
        <w:types>
          <w:type w:val="bbPlcHdr"/>
        </w:types>
        <w:behaviors>
          <w:behavior w:val="content"/>
        </w:behaviors>
        <w:guid w:val="{FF8BDDEF-C393-4C12-A0A0-5013C628D915}"/>
      </w:docPartPr>
      <w:docPartBody>
        <w:p w:rsidR="00246ABA" w:rsidP="003B4118">
          <w:pPr>
            <w:pStyle w:val="4F800EDC78324D9F892B4E86CF2E73C7"/>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44BAD41C-FF9E-4DC0-A809-E5764D6021AB}"/>
      </w:docPartPr>
      <w:docPartBody>
        <w:p w:rsidR="00246ABA">
          <w:r w:rsidRPr="00583E53">
            <w:rPr>
              <w:rStyle w:val="PlaceholderText"/>
            </w:rPr>
            <w:t>Click or tap here to enter text.</w:t>
          </w:r>
        </w:p>
      </w:docPartBody>
    </w:docPart>
    <w:docPart>
      <w:docPartPr>
        <w:name w:val="0E098BF06460477FA5ED1BE682A76191"/>
        <w:category>
          <w:name w:val="General"/>
          <w:gallery w:val="placeholder"/>
        </w:category>
        <w:types>
          <w:type w:val="bbPlcHdr"/>
        </w:types>
        <w:behaviors>
          <w:behavior w:val="content"/>
        </w:behaviors>
        <w:guid w:val="{FAA74B44-E662-449E-A163-11BE7B80E3A3}"/>
      </w:docPartPr>
      <w:docPartBody>
        <w:p w:rsidR="004268B3" w:rsidP="00246ABA">
          <w:pPr>
            <w:pStyle w:val="0E098BF06460477FA5ED1BE682A76191"/>
          </w:pPr>
          <w:r w:rsidRPr="00C80A50">
            <w:rPr>
              <w:rStyle w:val="PlaceholderText"/>
            </w:rPr>
            <w:t>Click or tap here to enter text.</w:t>
          </w:r>
        </w:p>
      </w:docPartBody>
    </w:docPart>
    <w:docPart>
      <w:docPartPr>
        <w:name w:val="FE55DD4C4D3A4C33AD5E28682A5CF516"/>
        <w:category>
          <w:name w:val="General"/>
          <w:gallery w:val="placeholder"/>
        </w:category>
        <w:types>
          <w:type w:val="bbPlcHdr"/>
        </w:types>
        <w:behaviors>
          <w:behavior w:val="content"/>
        </w:behaviors>
        <w:guid w:val="{DF18C1EC-2452-41FC-BFDD-D5F7D7F59694}"/>
      </w:docPartPr>
      <w:docPartBody>
        <w:p w:rsidR="004268B3" w:rsidP="00246ABA">
          <w:pPr>
            <w:pStyle w:val="FE55DD4C4D3A4C33AD5E28682A5CF516"/>
          </w:pPr>
          <w:r w:rsidRPr="00C80A50">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46ABA"/>
    <w:rPr>
      <w:color w:val="808080"/>
    </w:rPr>
  </w:style>
  <w:style w:type="paragraph" w:customStyle="1" w:styleId="17A83BDD02994626BB7E078AC30CB289">
    <w:name w:val="17A83BDD02994626BB7E078AC30CB289"/>
    <w:rsid w:val="003B4118"/>
  </w:style>
  <w:style w:type="paragraph" w:customStyle="1" w:styleId="D50AE4E518A84EA782550886CD17EBE1">
    <w:name w:val="D50AE4E518A84EA782550886CD17EBE1"/>
    <w:rsid w:val="003B4118"/>
  </w:style>
  <w:style w:type="paragraph" w:customStyle="1" w:styleId="4F800EDC78324D9F892B4E86CF2E73C7">
    <w:name w:val="4F800EDC78324D9F892B4E86CF2E73C7"/>
    <w:rsid w:val="003B4118"/>
  </w:style>
  <w:style w:type="paragraph" w:customStyle="1" w:styleId="0E098BF06460477FA5ED1BE682A76191">
    <w:name w:val="0E098BF06460477FA5ED1BE682A76191"/>
    <w:rsid w:val="00246ABA"/>
  </w:style>
  <w:style w:type="paragraph" w:customStyle="1" w:styleId="FE55DD4C4D3A4C33AD5E28682A5CF516">
    <w:name w:val="FE55DD4C4D3A4C33AD5E28682A5CF516"/>
    <w:rsid w:val="00246AB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