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00804" w:rsidRPr="004F72B8" w:rsidP="00E04F6D">
      <w:pPr>
        <w:pStyle w:val="TitleCommittee0"/>
      </w:pPr>
      <w:sdt>
        <w:sdtPr>
          <w:alias w:val="CommitteeName"/>
          <w:tag w:val="CommitteeName"/>
          <w:id w:val="1869951332"/>
          <w:placeholder>
            <w:docPart w:val="E34291F84AAD45EFBE768F835B24E0A4"/>
          </w:placeholder>
          <w:richText/>
        </w:sdtPr>
        <w:sdtContent>
          <w:r w:rsidRPr="004F72B8">
            <w:t>Health and Social Care Committee</w:t>
          </w:r>
        </w:sdtContent>
      </w:sdt>
    </w:p>
    <w:p w:rsidR="00900804" w:rsidRPr="004F72B8" w:rsidP="00E04F6D">
      <w:pPr>
        <w:pStyle w:val="TitleInquiry0"/>
      </w:pPr>
      <w:r w:rsidRPr="004F72B8">
        <w:t xml:space="preserve">Oral evidence: </w:t>
      </w:r>
      <w:sdt>
        <w:sdtPr>
          <w:alias w:val="InquiryName"/>
          <w:tag w:val="InquiryName"/>
          <w:id w:val="377371847"/>
          <w:placeholder>
            <w:docPart w:val="E34291F84AAD45EFBE768F835B24E0A4"/>
          </w:placeholder>
          <w:richText/>
        </w:sdtPr>
        <w:sdtContent>
          <w:r w:rsidRPr="004F72B8">
            <w:t>Prevention in health and social care</w:t>
          </w:r>
        </w:sdtContent>
      </w:sdt>
      <w:r w:rsidRPr="004F72B8">
        <w:t xml:space="preserve">, HC </w:t>
      </w:r>
      <w:sdt>
        <w:sdtPr>
          <w:alias w:val="InquiryRefNo"/>
          <w:tag w:val="InquiryRefNo"/>
          <w:id w:val="-281725174"/>
          <w:placeholder>
            <w:docPart w:val="E34291F84AAD45EFBE768F835B24E0A4"/>
          </w:placeholder>
          <w:richText/>
        </w:sdtPr>
        <w:sdtContent>
          <w:r w:rsidRPr="004F72B8">
            <w:t>965</w:t>
          </w:r>
        </w:sdtContent>
      </w:sdt>
    </w:p>
    <w:sdt>
      <w:sdtPr>
        <w:alias w:val="SittingDate"/>
        <w:tag w:val="SittingDate"/>
        <w:id w:val="-1160222926"/>
        <w:placeholder>
          <w:docPart w:val="E34291F84AAD45EFBE768F835B24E0A4"/>
        </w:placeholder>
        <w:richText/>
      </w:sdtPr>
      <w:sdtContent>
        <w:p w:rsidR="00900804" w:rsidRPr="004F72B8" w:rsidP="00E04F6D">
          <w:pPr>
            <w:pStyle w:val="Para"/>
          </w:pPr>
          <w:r w:rsidRPr="004F72B8">
            <w:t>Wednesday 18 October 2023</w:t>
          </w:r>
        </w:p>
      </w:sdtContent>
    </w:sdt>
    <w:p w:rsidR="00900804" w:rsidRPr="004F72B8" w:rsidP="00E04F6D">
      <w:pPr>
        <w:pStyle w:val="Para"/>
      </w:pPr>
      <w:r w:rsidRPr="004F72B8">
        <w:t xml:space="preserve">Ordered by the House of </w:t>
      </w:r>
      <w:sdt>
        <w:sdtPr>
          <w:alias w:val="House"/>
          <w:tag w:val="House"/>
          <w:id w:val="809213435"/>
          <w:placeholder>
            <w:docPart w:val="E34291F84AAD45EFBE768F835B24E0A4"/>
          </w:placeholder>
          <w:richText/>
        </w:sdtPr>
        <w:sdtContent>
          <w:r w:rsidRPr="004F72B8">
            <w:t>Commons</w:t>
          </w:r>
        </w:sdtContent>
      </w:sdt>
      <w:r w:rsidRPr="004F72B8">
        <w:t xml:space="preserve"> to be published on </w:t>
      </w:r>
      <w:sdt>
        <w:sdtPr>
          <w:alias w:val="PublishDate"/>
          <w:tag w:val="PublishDate"/>
          <w:id w:val="217021599"/>
          <w:placeholder>
            <w:docPart w:val="E34291F84AAD45EFBE768F835B24E0A4"/>
          </w:placeholder>
          <w:richText/>
        </w:sdtPr>
        <w:sdtContent>
          <w:r w:rsidRPr="004F72B8">
            <w:t>18 October 2023</w:t>
          </w:r>
        </w:sdtContent>
      </w:sdt>
      <w:r w:rsidRPr="004F72B8">
        <w:t>.</w:t>
      </w:r>
    </w:p>
    <w:p w:rsidR="00900804" w:rsidRPr="004F72B8" w:rsidP="00E04F6D">
      <w:sdt>
        <w:sdtPr>
          <w:alias w:val="VideoHyperlink"/>
          <w:tag w:val="VideoHyperlink"/>
          <w:id w:val="703995351"/>
          <w:placeholder>
            <w:docPart w:val="E34291F84AAD45EFBE768F835B24E0A4"/>
          </w:placeholder>
          <w:richText/>
        </w:sdtPr>
        <w:sdtContent>
          <w:r>
            <w:fldChar w:fldCharType="begin"/>
          </w:r>
          <w:r>
            <w:instrText xml:space="preserve"> HYPERLINK "https://www.parliamentlive.tv/Event/Index/14e97bdb-69da-4493-9853-c14973ce1860" </w:instrText>
          </w:r>
          <w:r>
            <w:fldChar w:fldCharType="separate"/>
          </w:r>
          <w:r w:rsidRPr="0008071C">
            <w:rPr>
              <w:rStyle w:val="Hyperlink"/>
            </w:rPr>
            <w:t>Watch the meeting</w:t>
          </w:r>
          <w:r>
            <w:fldChar w:fldCharType="end"/>
          </w:r>
        </w:sdtContent>
      </w:sdt>
    </w:p>
    <w:p w:rsidR="00900804" w:rsidRPr="004F72B8" w:rsidP="00E04F6D">
      <w:r w:rsidRPr="004F72B8">
        <w:t xml:space="preserve">Members present: </w:t>
      </w:r>
      <w:sdt>
        <w:sdtPr>
          <w:alias w:val="MembersPresent"/>
          <w:tag w:val="MembersPresent"/>
          <w:id w:val="366340316"/>
          <w:placeholder>
            <w:docPart w:val="E34291F84AAD45EFBE768F835B24E0A4"/>
          </w:placeholder>
          <w:richText/>
        </w:sdtPr>
        <w:sdtContent>
          <w:r w:rsidRPr="004F72B8" w:rsidR="004B4D03">
            <w:t>Steve Brine</w:t>
          </w:r>
          <w:r w:rsidRPr="004F72B8">
            <w:t xml:space="preserve"> (Chair); </w:t>
          </w:r>
          <w:r w:rsidRPr="004F72B8" w:rsidR="004B4D03">
            <w:t xml:space="preserve">Paul </w:t>
          </w:r>
          <w:r w:rsidRPr="004F72B8" w:rsidR="004B4D03">
            <w:t>Blomfield</w:t>
          </w:r>
          <w:r w:rsidRPr="004F72B8" w:rsidR="004B4D03">
            <w:t xml:space="preserve">; Paul Bristow; Chris Green; Mrs Paulette Hamilton; Rachael Maskell; James Morris; Taiwo </w:t>
          </w:r>
          <w:r w:rsidRPr="004F72B8" w:rsidR="004B4D03">
            <w:t>Owatemi</w:t>
          </w:r>
          <w:r w:rsidRPr="004F72B8" w:rsidR="004B4D03">
            <w:t>.</w:t>
          </w:r>
        </w:sdtContent>
      </w:sdt>
    </w:p>
    <w:p w:rsidR="00900804" w:rsidRPr="004F72B8" w:rsidP="00E04F6D">
      <w:pPr>
        <w:pStyle w:val="ParaCentre"/>
      </w:pPr>
      <w:r w:rsidRPr="004F72B8">
        <w:t xml:space="preserve">Questions </w:t>
      </w:r>
      <w:sdt>
        <w:sdtPr>
          <w:alias w:val="QuestionNumbers"/>
          <w:tag w:val="QuestionNumbers"/>
          <w:id w:val="-1223666168"/>
          <w:placeholder>
            <w:docPart w:val="E34291F84AAD45EFBE768F835B24E0A4"/>
          </w:placeholder>
          <w:richText/>
        </w:sdtPr>
        <w:sdtContent>
          <w:r w:rsidRPr="004F72B8">
            <w:t xml:space="preserve">246 </w:t>
          </w:r>
          <w:r w:rsidRPr="004F72B8" w:rsidR="004B4D03">
            <w:t>–</w:t>
          </w:r>
          <w:r w:rsidRPr="004F72B8" w:rsidR="007E7609">
            <w:t xml:space="preserve"> 295</w:t>
          </w:r>
        </w:sdtContent>
      </w:sdt>
    </w:p>
    <w:p w:rsidR="00900804" w:rsidRPr="004F72B8" w:rsidP="00E04F6D">
      <w:pPr>
        <w:pStyle w:val="TitleWitnesses0"/>
      </w:pPr>
      <w:r w:rsidRPr="004F72B8">
        <w:t>Witnesses</w:t>
      </w:r>
    </w:p>
    <w:sdt>
      <w:sdtPr>
        <w:alias w:val="WitnessSet"/>
        <w:tag w:val="WitnessSet"/>
        <w:id w:val="-368373484"/>
        <w:placeholder>
          <w:docPart w:val="17584E91F1B242EAAB4ED9B48C28A175"/>
        </w:placeholder>
        <w:richText/>
      </w:sdtPr>
      <w:sdtContent>
        <w:p w:rsidR="00900804" w:rsidRPr="004F72B8" w:rsidP="00E04F6D">
          <w:pPr>
            <w:pStyle w:val="Para"/>
          </w:pPr>
          <w:r w:rsidRPr="004F72B8">
            <w:t xml:space="preserve">I: Dr Mark Green, Reader in Health and Geography, University of Liverpool; Julia Thrift, Director of Healthier Place-making, </w:t>
          </w:r>
          <w:r w:rsidRPr="004F72B8">
            <w:t>Town</w:t>
          </w:r>
          <w:r w:rsidRPr="004F72B8">
            <w:t xml:space="preserve"> and Country Planning Association.</w:t>
          </w:r>
        </w:p>
      </w:sdtContent>
    </w:sdt>
    <w:sdt>
      <w:sdtPr>
        <w:alias w:val="WitnessSet"/>
        <w:tag w:val="WitnessSet"/>
        <w:id w:val="-1998030084"/>
        <w:placeholder>
          <w:docPart w:val="B3B7C1C57A76435C99B57B967BA1D28B"/>
        </w:placeholder>
        <w:richText/>
      </w:sdtPr>
      <w:sdtContent>
        <w:p w:rsidR="00900804" w:rsidRPr="004F72B8" w:rsidP="00900804">
          <w:pPr>
            <w:pStyle w:val="Para"/>
          </w:pPr>
          <w:r w:rsidRPr="004F72B8">
            <w:t>II: Chris Naylor, Senior Fellow in Health Policy, The King’s Fund; Simon Reeve, Deputy Director</w:t>
          </w:r>
          <w:r w:rsidRPr="004F72B8" w:rsidR="00BC422C">
            <w:t>,</w:t>
          </w:r>
          <w:r w:rsidRPr="004F72B8">
            <w:t xml:space="preserve"> Public Health Systems and Workforce, Office for Health Improvements and Disparities.</w:t>
          </w:r>
        </w:p>
      </w:sdtContent>
    </w:sdt>
    <w:p w:rsidR="00900804" w:rsidRPr="004F72B8" w:rsidP="00E04F6D">
      <w:pPr>
        <w:pStyle w:val="Para"/>
      </w:pPr>
    </w:p>
    <w:p w:rsidR="00900804" w:rsidRPr="004F72B8" w:rsidP="00E04F6D">
      <w:pPr>
        <w:rPr>
          <w:rFonts w:eastAsia="Times New Roman"/>
          <w:szCs w:val="20"/>
        </w:rPr>
      </w:pPr>
      <w:r w:rsidRPr="004F72B8">
        <w:br w:type="page"/>
      </w:r>
    </w:p>
    <w:sdt>
      <w:sdtPr>
        <w:rPr>
          <w:sz w:val="22"/>
        </w:rPr>
        <w:alias w:val="WitnessExamination"/>
        <w:tag w:val="WitnessExamination"/>
        <w:id w:val="2003463402"/>
        <w:placeholder>
          <w:docPart w:val="17584E91F1B242EAAB4ED9B48C28A175"/>
        </w:placeholder>
        <w:richText/>
      </w:sdtPr>
      <w:sdtEndPr>
        <w:rPr>
          <w:sz w:val="28"/>
        </w:rPr>
      </w:sdtEndPr>
      <w:sdtContent>
        <w:p w:rsidR="00900804" w:rsidRPr="004F72B8" w:rsidP="004B4D03">
          <w:pPr>
            <w:pStyle w:val="TitlePanel0"/>
            <w:rPr>
              <w:szCs w:val="28"/>
            </w:rPr>
          </w:pPr>
          <w:bookmarkStart w:id="0" w:name="Panel1"/>
          <w:r w:rsidRPr="004F72B8">
            <w:rPr>
              <w:szCs w:val="28"/>
            </w:rPr>
            <w:t xml:space="preserve">Examination of </w:t>
          </w:r>
          <w:r w:rsidRPr="004F72B8" w:rsidR="00BC422C">
            <w:rPr>
              <w:szCs w:val="28"/>
            </w:rPr>
            <w:t>w</w:t>
          </w:r>
          <w:r w:rsidRPr="004F72B8">
            <w:rPr>
              <w:szCs w:val="28"/>
            </w:rPr>
            <w:t>itnesses</w:t>
          </w:r>
        </w:p>
        <w:p w:rsidR="004B4D03" w:rsidRPr="004F72B8" w:rsidP="004B4D03">
          <w:pPr>
            <w:pStyle w:val="TitlePanel0"/>
            <w:jc w:val="both"/>
          </w:pPr>
          <w:r w:rsidRPr="004F72B8">
            <w:rPr>
              <w:sz w:val="22"/>
            </w:rPr>
            <w:t xml:space="preserve">Witnesses: </w:t>
          </w:r>
          <w:r w:rsidRPr="004F72B8">
            <w:rPr>
              <w:sz w:val="22"/>
            </w:rPr>
            <w:t>Dr Mark Green and Julia Thrift.</w:t>
          </w:r>
        </w:p>
      </w:sdtContent>
    </w:sdt>
    <w:p w:rsidR="00540F6F" w:rsidRPr="004F72B8" w:rsidP="007E7609">
      <w:pPr>
        <w:pStyle w:val="Question"/>
      </w:pPr>
      <w:bookmarkEnd w:id="0"/>
      <w:sdt>
        <w:sdtPr>
          <w:alias w:val="Member"/>
          <w:tag w:val="&lt;Member mnisId='4067' dodsId='62824'&gt;"/>
          <w:id w:val="15206725"/>
          <w:placeholder>
            <w:docPart w:val="DefaultPlaceholder_-1854013440"/>
          </w:placeholder>
          <w:richText/>
        </w:sdtPr>
        <w:sdtContent>
          <w:r w:rsidRPr="004F72B8" w:rsidR="004B4D03">
            <w:rPr>
              <w:b/>
            </w:rPr>
            <w:t>Chair:</w:t>
          </w:r>
        </w:sdtContent>
      </w:sdt>
      <w:r w:rsidRPr="004F72B8" w:rsidR="004B4D03">
        <w:t xml:space="preserve"> Good morning. This is the Health and </w:t>
      </w:r>
      <w:r w:rsidRPr="004F72B8">
        <w:t>S</w:t>
      </w:r>
      <w:r w:rsidRPr="004F72B8" w:rsidR="004B4D03">
        <w:t xml:space="preserve">ocial </w:t>
      </w:r>
      <w:r w:rsidRPr="004F72B8">
        <w:t>C</w:t>
      </w:r>
      <w:r w:rsidRPr="004F72B8" w:rsidR="004B4D03">
        <w:t xml:space="preserve">are </w:t>
      </w:r>
      <w:r w:rsidRPr="004F72B8">
        <w:t>S</w:t>
      </w:r>
      <w:r w:rsidRPr="004F72B8" w:rsidR="004B4D03">
        <w:t xml:space="preserve">elect </w:t>
      </w:r>
      <w:r w:rsidRPr="004F72B8">
        <w:t>C</w:t>
      </w:r>
      <w:r w:rsidRPr="004F72B8" w:rsidR="004B4D03">
        <w:t xml:space="preserve">ommittee. We are back after conference </w:t>
      </w:r>
      <w:r w:rsidRPr="004F72B8">
        <w:t>r</w:t>
      </w:r>
      <w:r w:rsidRPr="004F72B8" w:rsidR="004B4D03">
        <w:t xml:space="preserve">ecess. </w:t>
      </w:r>
      <w:r w:rsidRPr="004F72B8" w:rsidR="00BC422C">
        <w:t>There is n</w:t>
      </w:r>
      <w:r w:rsidRPr="004F72B8" w:rsidR="004B4D03">
        <w:t>o grandstanding here</w:t>
      </w:r>
      <w:r w:rsidRPr="004F72B8">
        <w:t xml:space="preserve"> and</w:t>
      </w:r>
      <w:r w:rsidRPr="004F72B8" w:rsidR="004B4D03">
        <w:t xml:space="preserve"> </w:t>
      </w:r>
      <w:r w:rsidRPr="004F72B8">
        <w:t>n</w:t>
      </w:r>
      <w:r w:rsidRPr="004F72B8" w:rsidR="004B4D03">
        <w:t>o platform speeches</w:t>
      </w:r>
      <w:r w:rsidRPr="004F72B8" w:rsidR="00BC422C">
        <w:t xml:space="preserve">; there is </w:t>
      </w:r>
      <w:r w:rsidRPr="004F72B8">
        <w:t>j</w:t>
      </w:r>
      <w:r w:rsidRPr="004F72B8" w:rsidR="004B4D03">
        <w:t>ust</w:t>
      </w:r>
      <w:r w:rsidRPr="004F72B8" w:rsidR="003C4461">
        <w:t xml:space="preserve"> </w:t>
      </w:r>
      <w:r w:rsidRPr="004F72B8" w:rsidR="004B4D03">
        <w:t xml:space="preserve">our next public evidence session on our big prevention in health and social care inquiry, which </w:t>
      </w:r>
      <w:r w:rsidRPr="004F72B8">
        <w:t xml:space="preserve">has garnered a </w:t>
      </w:r>
      <w:r w:rsidRPr="004F72B8" w:rsidR="004B4D03">
        <w:t xml:space="preserve">huge amount of interest out there in the sector and in </w:t>
      </w:r>
      <w:r w:rsidRPr="004F72B8">
        <w:t xml:space="preserve">the </w:t>
      </w:r>
      <w:r w:rsidRPr="004F72B8" w:rsidR="004B4D03">
        <w:t>general public</w:t>
      </w:r>
      <w:r w:rsidRPr="004F72B8" w:rsidR="004B4D03">
        <w:t xml:space="preserve">. We have </w:t>
      </w:r>
      <w:r w:rsidRPr="004F72B8">
        <w:t xml:space="preserve">10 </w:t>
      </w:r>
      <w:r w:rsidRPr="004F72B8" w:rsidR="004B4D03">
        <w:t>different workstreams as part of this inquiry.</w:t>
      </w:r>
      <w:r w:rsidRPr="004F72B8">
        <w:t xml:space="preserve"> </w:t>
      </w:r>
      <w:r w:rsidRPr="004F72B8" w:rsidR="004B4D03">
        <w:t xml:space="preserve">We have already done the vaccination workstream and are publishing the Government response to our report on that </w:t>
      </w:r>
      <w:r w:rsidRPr="004F72B8" w:rsidR="004B4D03">
        <w:t>later on</w:t>
      </w:r>
      <w:r w:rsidRPr="004F72B8" w:rsidR="004B4D03">
        <w:t xml:space="preserve"> today</w:t>
      </w:r>
      <w:r w:rsidRPr="004F72B8">
        <w:t>.</w:t>
      </w:r>
      <w:r w:rsidRPr="004F72B8" w:rsidR="004B4D03">
        <w:t xml:space="preserve"> </w:t>
      </w:r>
      <w:r w:rsidRPr="004F72B8">
        <w:t>W</w:t>
      </w:r>
      <w:r w:rsidRPr="004F72B8" w:rsidR="004B4D03">
        <w:t xml:space="preserve">e are now working on what we call the </w:t>
      </w:r>
      <w:r w:rsidRPr="004F72B8">
        <w:t>h</w:t>
      </w:r>
      <w:r w:rsidRPr="004F72B8" w:rsidR="004B4D03">
        <w:t xml:space="preserve">ealthy </w:t>
      </w:r>
      <w:r w:rsidRPr="004F72B8">
        <w:t>p</w:t>
      </w:r>
      <w:r w:rsidRPr="004F72B8" w:rsidR="004B4D03">
        <w:t xml:space="preserve">laces workstream, which is looking at how where we </w:t>
      </w:r>
      <w:r w:rsidRPr="004F72B8" w:rsidR="004B4D03">
        <w:t>live</w:t>
      </w:r>
      <w:r w:rsidRPr="004F72B8">
        <w:t xml:space="preserve"> and work</w:t>
      </w:r>
      <w:r w:rsidRPr="004F72B8" w:rsidR="004B4D03">
        <w:t xml:space="preserve"> contributes to our health or otherwise.</w:t>
      </w:r>
    </w:p>
    <w:p w:rsidR="00BC422C" w:rsidRPr="004F72B8" w:rsidP="00540F6F">
      <w:pPr>
        <w:pStyle w:val="Question"/>
        <w:numPr>
          <w:ilvl w:val="0"/>
          <w:numId w:val="0"/>
        </w:numPr>
        <w:ind w:left="794"/>
      </w:pPr>
      <w:r w:rsidRPr="004F72B8">
        <w:t>T</w:t>
      </w:r>
      <w:r w:rsidRPr="004F72B8" w:rsidR="004B4D03">
        <w:t>oday</w:t>
      </w:r>
      <w:r w:rsidRPr="004F72B8">
        <w:t>,</w:t>
      </w:r>
      <w:r w:rsidRPr="004F72B8" w:rsidR="004B4D03">
        <w:t xml:space="preserve"> we have two panels. The first panel that is with us now </w:t>
      </w:r>
      <w:r w:rsidRPr="004F72B8">
        <w:t>includes</w:t>
      </w:r>
      <w:r w:rsidRPr="004F72B8" w:rsidR="004B4D03">
        <w:t xml:space="preserve"> Dr Mark Green, who is a reader in health and geography at the University of Liverpool</w:t>
      </w:r>
      <w:r w:rsidRPr="004F72B8">
        <w:t>—</w:t>
      </w:r>
      <w:r w:rsidRPr="004F72B8" w:rsidR="004B4D03">
        <w:t>a</w:t>
      </w:r>
      <w:r w:rsidRPr="004F72B8">
        <w:t xml:space="preserve"> </w:t>
      </w:r>
      <w:r w:rsidRPr="004F72B8" w:rsidR="004B4D03">
        <w:t>city I know well</w:t>
      </w:r>
      <w:r w:rsidRPr="004F72B8">
        <w:t xml:space="preserve"> and</w:t>
      </w:r>
      <w:r w:rsidRPr="004F72B8" w:rsidR="004B4D03">
        <w:t xml:space="preserve"> where I was a student. Welcome</w:t>
      </w:r>
      <w:r w:rsidRPr="004F72B8">
        <w:t>.</w:t>
      </w:r>
      <w:r w:rsidRPr="004F72B8" w:rsidR="004B4D03">
        <w:t xml:space="preserve"> </w:t>
      </w:r>
      <w:r w:rsidRPr="004F72B8">
        <w:t>W</w:t>
      </w:r>
      <w:r w:rsidRPr="004F72B8" w:rsidR="004B4D03">
        <w:t>e have Julia Thrift</w:t>
      </w:r>
      <w:r w:rsidRPr="004F72B8">
        <w:t xml:space="preserve">, who </w:t>
      </w:r>
      <w:r w:rsidRPr="004F72B8" w:rsidR="004B4D03">
        <w:t xml:space="preserve">is the </w:t>
      </w:r>
      <w:r w:rsidRPr="004F72B8">
        <w:t xml:space="preserve">director </w:t>
      </w:r>
      <w:r w:rsidRPr="004F72B8" w:rsidR="004B4D03">
        <w:t xml:space="preserve">of healthier </w:t>
      </w:r>
      <w:r w:rsidRPr="004F72B8">
        <w:t>p</w:t>
      </w:r>
      <w:r w:rsidRPr="004F72B8" w:rsidR="004B4D03">
        <w:t>lace</w:t>
      </w:r>
      <w:r w:rsidRPr="004F72B8">
        <w:t>-</w:t>
      </w:r>
      <w:r w:rsidRPr="004F72B8" w:rsidR="004B4D03">
        <w:t>making at the Town and Country Planning Association. Thank you very much.</w:t>
      </w:r>
      <w:r w:rsidRPr="004F72B8">
        <w:t xml:space="preserve"> </w:t>
      </w:r>
    </w:p>
    <w:p w:rsidR="004B4D03" w:rsidRPr="004F72B8" w:rsidP="00540F6F">
      <w:pPr>
        <w:pStyle w:val="Question"/>
        <w:numPr>
          <w:ilvl w:val="0"/>
          <w:numId w:val="0"/>
        </w:numPr>
        <w:ind w:left="794"/>
      </w:pPr>
      <w:r w:rsidRPr="004F72B8">
        <w:t xml:space="preserve">I will </w:t>
      </w:r>
      <w:r w:rsidRPr="004F72B8">
        <w:t>open up</w:t>
      </w:r>
      <w:r w:rsidRPr="004F72B8">
        <w:t xml:space="preserve"> the session to </w:t>
      </w:r>
      <w:r w:rsidRPr="004F72B8" w:rsidR="00BC422C">
        <w:t>m</w:t>
      </w:r>
      <w:r w:rsidRPr="004F72B8">
        <w:t xml:space="preserve">embers from our cross-party Committee shortly. I do not suppose </w:t>
      </w:r>
      <w:r w:rsidRPr="004F72B8" w:rsidR="00540F6F">
        <w:t xml:space="preserve">that </w:t>
      </w:r>
      <w:r w:rsidRPr="004F72B8">
        <w:t xml:space="preserve">any members </w:t>
      </w:r>
      <w:r w:rsidRPr="004F72B8" w:rsidR="00540F6F">
        <w:t xml:space="preserve">have any </w:t>
      </w:r>
      <w:r w:rsidRPr="004F72B8">
        <w:t xml:space="preserve">interests to declare on this </w:t>
      </w:r>
      <w:r w:rsidRPr="004F72B8">
        <w:t>particular thing</w:t>
      </w:r>
      <w:r w:rsidRPr="004F72B8" w:rsidR="00540F6F">
        <w:t>, and nor have I,</w:t>
      </w:r>
      <w:r w:rsidRPr="004F72B8">
        <w:t xml:space="preserve"> </w:t>
      </w:r>
      <w:r w:rsidRPr="004F72B8" w:rsidR="00540F6F">
        <w:t>s</w:t>
      </w:r>
      <w:r w:rsidRPr="004F72B8">
        <w:t xml:space="preserve">o </w:t>
      </w:r>
      <w:r w:rsidRPr="004F72B8" w:rsidR="003C4461">
        <w:t xml:space="preserve">I </w:t>
      </w:r>
      <w:r w:rsidRPr="004F72B8">
        <w:t xml:space="preserve">will start </w:t>
      </w:r>
      <w:r w:rsidRPr="004F72B8" w:rsidR="003C4461">
        <w:t xml:space="preserve">with </w:t>
      </w:r>
      <w:r w:rsidRPr="004F72B8" w:rsidR="00540F6F">
        <w:t>Julia, if we may.</w:t>
      </w:r>
      <w:r w:rsidRPr="004F72B8" w:rsidR="00BC422C">
        <w:t xml:space="preserve"> </w:t>
      </w:r>
      <w:r w:rsidRPr="004F72B8">
        <w:t>Just help establish for our viewers</w:t>
      </w:r>
      <w:r w:rsidRPr="004F72B8" w:rsidR="00540F6F">
        <w:t>,</w:t>
      </w:r>
      <w:r w:rsidRPr="004F72B8">
        <w:t xml:space="preserve"> in their minds</w:t>
      </w:r>
      <w:r w:rsidRPr="004F72B8" w:rsidR="00540F6F">
        <w:t>,</w:t>
      </w:r>
      <w:r w:rsidRPr="004F72B8">
        <w:t xml:space="preserve"> the connection between where we live, where we work</w:t>
      </w:r>
      <w:r w:rsidRPr="004F72B8" w:rsidR="00540F6F">
        <w:t>,</w:t>
      </w:r>
      <w:r w:rsidRPr="004F72B8">
        <w:t xml:space="preserve"> and health. How well proven is that link? What can you bring to that argument by way of opening this discussion today?</w:t>
      </w:r>
    </w:p>
    <w:p w:rsidR="00540F6F" w:rsidRPr="004F72B8" w:rsidP="00540F6F">
      <w:pPr>
        <w:pStyle w:val="Answer"/>
      </w:pPr>
      <w:sdt>
        <w:sdtPr>
          <w:alias w:val="Witness"/>
          <w:id w:val="-144506377"/>
          <w:placeholder>
            <w:docPart w:val="DefaultPlaceholder_-1854013440"/>
          </w:placeholder>
          <w:richText/>
        </w:sdtPr>
        <w:sdtContent>
          <w:r w:rsidRPr="004F72B8" w:rsidR="003C4461">
            <w:rPr>
              <w:b/>
              <w:i/>
            </w:rPr>
            <w:t>Julia Thrift:</w:t>
          </w:r>
        </w:sdtContent>
      </w:sdt>
      <w:r w:rsidRPr="004F72B8">
        <w:t xml:space="preserve"> T</w:t>
      </w:r>
      <w:r w:rsidRPr="004F72B8" w:rsidR="004B4D03">
        <w:t xml:space="preserve">here is a huge amount of evidence that suggests that the places where people </w:t>
      </w:r>
      <w:r w:rsidRPr="004F72B8" w:rsidR="004B4D03">
        <w:t>live</w:t>
      </w:r>
      <w:r w:rsidRPr="004F72B8" w:rsidR="004B4D03">
        <w:t xml:space="preserve"> and work have a profound influence on their health and wellbeing. In 2017, Public Health England did a review of all of the evidence and published something called </w:t>
      </w:r>
      <w:r w:rsidRPr="004F72B8" w:rsidR="004B4D03">
        <w:rPr>
          <w:i/>
          <w:iCs/>
        </w:rPr>
        <w:t>Spatial Planning for Health</w:t>
      </w:r>
      <w:r w:rsidRPr="004F72B8">
        <w:rPr>
          <w:i/>
          <w:iCs/>
        </w:rPr>
        <w:t>: evidence review,</w:t>
      </w:r>
      <w:r w:rsidRPr="004F72B8" w:rsidR="004B4D03">
        <w:t xml:space="preserve"> </w:t>
      </w:r>
      <w:r w:rsidRPr="004F72B8">
        <w:t xml:space="preserve">which </w:t>
      </w:r>
      <w:r w:rsidRPr="004F72B8" w:rsidR="004B4D03">
        <w:t xml:space="preserve">brought together all the evidence and looked at how strong or weak </w:t>
      </w:r>
      <w:r w:rsidRPr="004F72B8" w:rsidR="00BC422C">
        <w:t>the evidence</w:t>
      </w:r>
      <w:r w:rsidRPr="004F72B8">
        <w:t xml:space="preserve"> </w:t>
      </w:r>
      <w:r w:rsidRPr="004F72B8" w:rsidR="004B4D03">
        <w:t>was, and</w:t>
      </w:r>
      <w:r w:rsidRPr="004F72B8" w:rsidR="004B4D03">
        <w:t xml:space="preserve"> concluded that the places where we live influence our health</w:t>
      </w:r>
      <w:r w:rsidRPr="004F72B8">
        <w:t>.</w:t>
      </w:r>
    </w:p>
    <w:p w:rsidR="00540F6F" w:rsidRPr="004F72B8" w:rsidP="00540F6F">
      <w:pPr>
        <w:pStyle w:val="Answer"/>
      </w:pPr>
      <w:r w:rsidRPr="004F72B8">
        <w:t>T</w:t>
      </w:r>
      <w:r w:rsidRPr="004F72B8" w:rsidR="004B4D03">
        <w:t>hey came up with five themes, which are, if I remember correctly, neighbourhoods</w:t>
      </w:r>
      <w:r w:rsidRPr="004F72B8">
        <w:t xml:space="preserve"> and</w:t>
      </w:r>
      <w:r w:rsidRPr="004F72B8" w:rsidR="004B4D03">
        <w:t xml:space="preserve"> </w:t>
      </w:r>
      <w:r w:rsidRPr="004F72B8" w:rsidR="006907BE">
        <w:t>neighbourhood</w:t>
      </w:r>
      <w:r w:rsidRPr="004F72B8" w:rsidR="004B4D03">
        <w:t xml:space="preserve"> design, transport, the food environment, the natural </w:t>
      </w:r>
      <w:r w:rsidRPr="004F72B8" w:rsidR="004B4D03">
        <w:t>environment</w:t>
      </w:r>
      <w:r w:rsidRPr="004F72B8" w:rsidR="004B4D03">
        <w:t xml:space="preserve"> and housing. </w:t>
      </w:r>
      <w:r w:rsidRPr="004F72B8">
        <w:t>A</w:t>
      </w:r>
      <w:r w:rsidRPr="004F72B8" w:rsidR="004B4D03">
        <w:t>cademic research</w:t>
      </w:r>
      <w:r w:rsidRPr="004F72B8">
        <w:t>ers,</w:t>
      </w:r>
      <w:r w:rsidRPr="004F72B8" w:rsidR="004B4D03">
        <w:t xml:space="preserve"> </w:t>
      </w:r>
      <w:r w:rsidRPr="004F72B8">
        <w:t xml:space="preserve">as </w:t>
      </w:r>
      <w:r w:rsidRPr="004F72B8" w:rsidR="004B4D03">
        <w:t>I am sure Dr Green can confirm</w:t>
      </w:r>
      <w:r w:rsidRPr="004F72B8">
        <w:t>,</w:t>
      </w:r>
      <w:r w:rsidRPr="004F72B8" w:rsidR="004B4D03">
        <w:t xml:space="preserve"> from all around the world say in one form or another that those things are hugely influential on people’s health</w:t>
      </w:r>
      <w:r w:rsidRPr="004F72B8">
        <w:t>.</w:t>
      </w:r>
    </w:p>
    <w:p w:rsidR="004B4D03" w:rsidRPr="004F72B8" w:rsidP="00540F6F">
      <w:pPr>
        <w:pStyle w:val="Answer"/>
      </w:pPr>
      <w:r w:rsidRPr="004F72B8">
        <w:t xml:space="preserve">The </w:t>
      </w:r>
      <w:r w:rsidRPr="004F72B8">
        <w:t>consensus is that the NHS provides about 20</w:t>
      </w:r>
      <w:r w:rsidRPr="004F72B8">
        <w:t>%</w:t>
      </w:r>
      <w:r w:rsidRPr="004F72B8">
        <w:t xml:space="preserve"> to 30% of the things that keep us healthy, but </w:t>
      </w:r>
      <w:r w:rsidRPr="004F72B8">
        <w:t>the overwhelming majority of</w:t>
      </w:r>
      <w:r w:rsidRPr="004F72B8">
        <w:t xml:space="preserve"> the factors that keep us healthy are the places where we live and work</w:t>
      </w:r>
      <w:r w:rsidRPr="004F72B8">
        <w:t>,</w:t>
      </w:r>
      <w:r w:rsidRPr="004F72B8">
        <w:t xml:space="preserve"> </w:t>
      </w:r>
      <w:r w:rsidRPr="004F72B8">
        <w:t xml:space="preserve">and the </w:t>
      </w:r>
      <w:r w:rsidRPr="004F72B8">
        <w:t xml:space="preserve">environments in which we find ourselves. </w:t>
      </w:r>
      <w:r w:rsidRPr="004F72B8">
        <w:t>T</w:t>
      </w:r>
      <w:r w:rsidRPr="004F72B8">
        <w:t xml:space="preserve">he NHS is good at mending us </w:t>
      </w:r>
      <w:r w:rsidRPr="004F72B8">
        <w:t xml:space="preserve">when </w:t>
      </w:r>
      <w:r w:rsidRPr="004F72B8">
        <w:t>we are not very well, but it is not really what keeps people healthy in the first place.</w:t>
      </w:r>
    </w:p>
    <w:p w:rsidR="004B4D03" w:rsidRPr="004F72B8" w:rsidP="004B4D03">
      <w:pPr>
        <w:pStyle w:val="Question"/>
      </w:pPr>
      <w:sdt>
        <w:sdtPr>
          <w:alias w:val="Member"/>
          <w:tag w:val="&lt;Member mnisId='4067' dodsId='62824'&gt;"/>
          <w:id w:val="-683976748"/>
          <w:placeholder>
            <w:docPart w:val="DefaultPlaceholder_-1854013440"/>
          </w:placeholder>
          <w:richText/>
        </w:sdtPr>
        <w:sdtContent>
          <w:r w:rsidRPr="004F72B8" w:rsidR="00540F6F">
            <w:rPr>
              <w:b/>
            </w:rPr>
            <w:t>Chair:</w:t>
          </w:r>
        </w:sdtContent>
      </w:sdt>
      <w:r w:rsidRPr="004F72B8" w:rsidR="00540F6F">
        <w:t xml:space="preserve"> Dr </w:t>
      </w:r>
      <w:r w:rsidRPr="004F72B8">
        <w:t>Green</w:t>
      </w:r>
      <w:r w:rsidRPr="004F72B8" w:rsidR="00540F6F">
        <w:t>,</w:t>
      </w:r>
      <w:r w:rsidRPr="004F72B8">
        <w:t xml:space="preserve"> is the biggest challenge </w:t>
      </w:r>
      <w:r w:rsidRPr="004F72B8" w:rsidR="00540F6F">
        <w:t>w</w:t>
      </w:r>
      <w:r w:rsidRPr="004F72B8">
        <w:t>hat was just alluded to</w:t>
      </w:r>
      <w:r w:rsidRPr="004F72B8" w:rsidR="00540F6F">
        <w:t xml:space="preserve"> by Julia</w:t>
      </w:r>
      <w:r w:rsidRPr="004F72B8" w:rsidR="00BC422C">
        <w:t xml:space="preserve"> Thrift</w:t>
      </w:r>
      <w:r w:rsidRPr="004F72B8" w:rsidR="00540F6F">
        <w:t>,</w:t>
      </w:r>
      <w:r w:rsidRPr="004F72B8">
        <w:t xml:space="preserve"> which is that the NHS has no control over all five of those things</w:t>
      </w:r>
      <w:r w:rsidRPr="004F72B8" w:rsidR="00540F6F">
        <w:t>?</w:t>
      </w:r>
    </w:p>
    <w:p w:rsidR="004B4D03" w:rsidRPr="004F72B8" w:rsidP="00540F6F">
      <w:pPr>
        <w:pStyle w:val="Answer"/>
      </w:pPr>
      <w:sdt>
        <w:sdtPr>
          <w:alias w:val="Witness"/>
          <w:id w:val="-657301204"/>
          <w:placeholder>
            <w:docPart w:val="DefaultPlaceholder_-1854013440"/>
          </w:placeholder>
          <w:richText/>
        </w:sdtPr>
        <w:sdtContent>
          <w:r w:rsidRPr="004F72B8" w:rsidR="003C4461">
            <w:rPr>
              <w:b/>
              <w:i/>
            </w:rPr>
            <w:t>Dr Green:</w:t>
          </w:r>
        </w:sdtContent>
      </w:sdt>
      <w:r w:rsidRPr="004F72B8" w:rsidR="00540F6F">
        <w:t xml:space="preserve"> </w:t>
      </w:r>
      <w:r w:rsidRPr="004F72B8">
        <w:t xml:space="preserve">That shows why it is </w:t>
      </w:r>
      <w:r w:rsidRPr="004F72B8">
        <w:t>really important</w:t>
      </w:r>
      <w:r w:rsidRPr="004F72B8">
        <w:t xml:space="preserve"> to invest in building healthy places, because we want to prevent people from developing conditions that then lead them to using </w:t>
      </w:r>
      <w:r w:rsidRPr="004F72B8" w:rsidR="00BC422C">
        <w:t xml:space="preserve">the NHS and </w:t>
      </w:r>
      <w:r w:rsidRPr="004F72B8">
        <w:t xml:space="preserve">NHS services. </w:t>
      </w:r>
      <w:r w:rsidRPr="004F72B8" w:rsidR="00540F6F">
        <w:t>In terms of the environment,</w:t>
      </w:r>
      <w:r w:rsidRPr="004F72B8">
        <w:t xml:space="preserve"> we can design healthier places</w:t>
      </w:r>
      <w:r w:rsidRPr="004F72B8" w:rsidR="00540F6F">
        <w:t xml:space="preserve"> and </w:t>
      </w:r>
      <w:r w:rsidRPr="004F72B8">
        <w:t>better environments. We know how to do this, and Juli</w:t>
      </w:r>
      <w:r w:rsidRPr="004F72B8" w:rsidR="00540F6F">
        <w:t>a</w:t>
      </w:r>
      <w:r w:rsidRPr="004F72B8">
        <w:t xml:space="preserve"> is exactly right. We have long known that place really matters for our health and wellbeing. The evidence has now moved on to exactly how and why it matters, </w:t>
      </w:r>
      <w:r w:rsidRPr="004F72B8">
        <w:t>and also</w:t>
      </w:r>
      <w:r w:rsidRPr="004F72B8">
        <w:t xml:space="preserve"> what we can do. </w:t>
      </w:r>
      <w:r w:rsidRPr="004F72B8" w:rsidR="00540F6F">
        <w:t>H</w:t>
      </w:r>
      <w:r w:rsidRPr="004F72B8">
        <w:t>ow can we modify the environment to maximise health and</w:t>
      </w:r>
      <w:r w:rsidRPr="004F72B8" w:rsidR="00540F6F">
        <w:t>,</w:t>
      </w:r>
      <w:r w:rsidRPr="004F72B8">
        <w:t xml:space="preserve"> ideally</w:t>
      </w:r>
      <w:r w:rsidRPr="004F72B8" w:rsidR="00540F6F">
        <w:t>,</w:t>
      </w:r>
      <w:r w:rsidRPr="004F72B8">
        <w:t xml:space="preserve"> tackle health inequalities at the same time?</w:t>
      </w:r>
    </w:p>
    <w:p w:rsidR="004B4D03" w:rsidRPr="004F72B8" w:rsidP="004B4D03">
      <w:pPr>
        <w:pStyle w:val="Question"/>
      </w:pPr>
      <w:sdt>
        <w:sdtPr>
          <w:alias w:val="Member"/>
          <w:tag w:val="&lt;Member mnisId='4067' dodsId='62824'&gt;"/>
          <w:id w:val="-49074309"/>
          <w:placeholder>
            <w:docPart w:val="DefaultPlaceholder_-1854013440"/>
          </w:placeholder>
          <w:richText/>
        </w:sdtPr>
        <w:sdtContent>
          <w:r w:rsidRPr="004F72B8" w:rsidR="00540F6F">
            <w:rPr>
              <w:b/>
            </w:rPr>
            <w:t>Chair:</w:t>
          </w:r>
        </w:sdtContent>
      </w:sdt>
      <w:r w:rsidRPr="004F72B8" w:rsidR="00540F6F">
        <w:t xml:space="preserve"> C</w:t>
      </w:r>
      <w:r w:rsidRPr="004F72B8">
        <w:t xml:space="preserve">ould you develop that for us </w:t>
      </w:r>
      <w:r w:rsidRPr="004F72B8" w:rsidR="00540F6F">
        <w:t>i</w:t>
      </w:r>
      <w:r w:rsidRPr="004F72B8">
        <w:t>n terms of neighbourhood design, which is the first one that Julia referred to</w:t>
      </w:r>
      <w:r w:rsidRPr="004F72B8" w:rsidR="00540F6F">
        <w:t>?</w:t>
      </w:r>
      <w:r w:rsidRPr="004F72B8">
        <w:t xml:space="preserve"> Could you just develop how we do that? We will be in Singapore as a </w:t>
      </w:r>
      <w:r w:rsidRPr="004F72B8" w:rsidR="00540F6F">
        <w:t>C</w:t>
      </w:r>
      <w:r w:rsidRPr="004F72B8">
        <w:t>ommittee next week as part of our future cancer inquiry, and I am expecting to see quite good environmental design with health in mind when we are there. Certainly</w:t>
      </w:r>
      <w:r w:rsidRPr="004F72B8" w:rsidR="00540F6F">
        <w:t>,</w:t>
      </w:r>
      <w:r w:rsidRPr="004F72B8">
        <w:t xml:space="preserve"> that is what I have read about. Just try to develop the neighbourhood design part of it.</w:t>
      </w:r>
    </w:p>
    <w:p w:rsidR="00540F6F" w:rsidRPr="004F72B8" w:rsidP="00540F6F">
      <w:pPr>
        <w:pStyle w:val="Answer"/>
      </w:pPr>
      <w:sdt>
        <w:sdtPr>
          <w:alias w:val="Witness"/>
          <w:id w:val="-1824498598"/>
          <w:placeholder>
            <w:docPart w:val="DefaultPlaceholder_-1854013440"/>
          </w:placeholder>
          <w:richText/>
        </w:sdtPr>
        <w:sdtContent>
          <w:r w:rsidRPr="004F72B8" w:rsidR="003C4461">
            <w:rPr>
              <w:b/>
              <w:i/>
            </w:rPr>
            <w:t>Julia Thrift:</w:t>
          </w:r>
        </w:sdtContent>
      </w:sdt>
      <w:r w:rsidRPr="004F72B8">
        <w:t xml:space="preserve"> T</w:t>
      </w:r>
      <w:r w:rsidRPr="004F72B8" w:rsidR="004B4D03">
        <w:t xml:space="preserve">here are general things that can be done that will support the health of the whole population. </w:t>
      </w:r>
      <w:r w:rsidRPr="004F72B8">
        <w:t xml:space="preserve">Those are </w:t>
      </w:r>
      <w:r w:rsidRPr="004F72B8" w:rsidR="004B4D03">
        <w:t xml:space="preserve">things like making it easy for people to be active in their day-to-day lives. The evidence around the benefits of physical activity to physical and mental health </w:t>
      </w:r>
      <w:r w:rsidRPr="004F72B8">
        <w:t xml:space="preserve">is </w:t>
      </w:r>
      <w:r w:rsidRPr="004F72B8" w:rsidR="004B4D03">
        <w:t>now enormous</w:t>
      </w:r>
      <w:r w:rsidRPr="004F72B8">
        <w:t>.</w:t>
      </w:r>
      <w:r w:rsidRPr="004F72B8" w:rsidR="004B4D03">
        <w:t xml:space="preserve"> </w:t>
      </w:r>
      <w:r w:rsidRPr="004F72B8">
        <w:t>I</w:t>
      </w:r>
      <w:r w:rsidRPr="004F72B8" w:rsidR="004B4D03">
        <w:t xml:space="preserve">t is not just major physical activity. We are not talking about people running marathons or playing rugby. It is that </w:t>
      </w:r>
      <w:r w:rsidRPr="004F72B8" w:rsidR="004B4D03">
        <w:t>everyday</w:t>
      </w:r>
      <w:r w:rsidRPr="004F72B8" w:rsidR="004B4D03">
        <w:t xml:space="preserve"> physical activity</w:t>
      </w:r>
      <w:r w:rsidRPr="004F72B8">
        <w:t xml:space="preserve">, like </w:t>
      </w:r>
      <w:r w:rsidRPr="004F72B8" w:rsidR="004B4D03">
        <w:t>getting</w:t>
      </w:r>
      <w:r w:rsidRPr="004F72B8">
        <w:t xml:space="preserve"> </w:t>
      </w:r>
      <w:r w:rsidRPr="004F72B8" w:rsidR="004B4D03">
        <w:t xml:space="preserve">up, walking to the shops, taking your kids to </w:t>
      </w:r>
      <w:r w:rsidRPr="004F72B8" w:rsidR="004B4D03">
        <w:t>school</w:t>
      </w:r>
      <w:r w:rsidRPr="004F72B8" w:rsidR="00BC422C">
        <w:t xml:space="preserve"> or</w:t>
      </w:r>
      <w:r w:rsidRPr="004F72B8" w:rsidR="004B4D03">
        <w:t xml:space="preserve"> doing a bit of gardening</w:t>
      </w:r>
      <w:r w:rsidRPr="004F72B8" w:rsidR="00BC422C">
        <w:t xml:space="preserve">. That sort of activity </w:t>
      </w:r>
      <w:r w:rsidRPr="004F72B8" w:rsidR="004B4D03">
        <w:t>is very beneficial to people’s health</w:t>
      </w:r>
      <w:r w:rsidRPr="004F72B8">
        <w:t>,</w:t>
      </w:r>
      <w:r w:rsidRPr="004F72B8" w:rsidR="004B4D03">
        <w:t xml:space="preserve"> and yet in this country many people are very inactive.</w:t>
      </w:r>
    </w:p>
    <w:p w:rsidR="00540F6F" w:rsidRPr="004F72B8" w:rsidP="00540F6F">
      <w:pPr>
        <w:pStyle w:val="Answer"/>
      </w:pPr>
      <w:r w:rsidRPr="004F72B8">
        <w:t>A</w:t>
      </w:r>
      <w:r w:rsidRPr="004F72B8" w:rsidR="004B4D03">
        <w:t xml:space="preserve">nything </w:t>
      </w:r>
      <w:r w:rsidRPr="004F72B8">
        <w:t xml:space="preserve">that </w:t>
      </w:r>
      <w:r w:rsidRPr="004F72B8" w:rsidR="004B4D03">
        <w:t xml:space="preserve">we can do to create environments that make it easy and attractive to walk a little bit is good. </w:t>
      </w:r>
      <w:r w:rsidRPr="004F72B8">
        <w:t>I</w:t>
      </w:r>
      <w:r w:rsidRPr="004F72B8" w:rsidR="004B4D03">
        <w:t>f you open your front door on</w:t>
      </w:r>
      <w:r w:rsidRPr="004F72B8" w:rsidR="00BC422C">
        <w:t xml:space="preserve"> </w:t>
      </w:r>
      <w:r w:rsidRPr="004F72B8" w:rsidR="004B4D03">
        <w:t xml:space="preserve">to a busy main road with lots of air pollution and </w:t>
      </w:r>
      <w:r w:rsidRPr="004F72B8">
        <w:t xml:space="preserve">lorries </w:t>
      </w:r>
      <w:r w:rsidRPr="004F72B8" w:rsidR="004B4D03">
        <w:t>r</w:t>
      </w:r>
      <w:r w:rsidRPr="004F72B8">
        <w:t>u</w:t>
      </w:r>
      <w:r w:rsidRPr="004F72B8" w:rsidR="004B4D03">
        <w:t>mbling by</w:t>
      </w:r>
      <w:r w:rsidRPr="004F72B8">
        <w:t>,</w:t>
      </w:r>
      <w:r w:rsidRPr="004F72B8" w:rsidR="004B4D03">
        <w:t xml:space="preserve"> you probably will not want to go for walk</w:t>
      </w:r>
      <w:r w:rsidRPr="004F72B8">
        <w:t xml:space="preserve">. If, </w:t>
      </w:r>
      <w:r w:rsidRPr="004F72B8" w:rsidR="004B4D03">
        <w:t>when you open your front door</w:t>
      </w:r>
      <w:r w:rsidRPr="004F72B8">
        <w:t>,</w:t>
      </w:r>
      <w:r w:rsidRPr="004F72B8" w:rsidR="004B4D03">
        <w:t xml:space="preserve"> there is a pleasant street,</w:t>
      </w:r>
      <w:r w:rsidRPr="004F72B8">
        <w:t xml:space="preserve"> </w:t>
      </w:r>
      <w:r w:rsidRPr="004F72B8" w:rsidR="004B4D03">
        <w:t>maybe some trees</w:t>
      </w:r>
      <w:r w:rsidRPr="004F72B8">
        <w:t xml:space="preserve"> and</w:t>
      </w:r>
      <w:r w:rsidRPr="004F72B8" w:rsidR="004B4D03">
        <w:t xml:space="preserve"> a nice wide pavement</w:t>
      </w:r>
      <w:r w:rsidRPr="004F72B8">
        <w:t>,</w:t>
      </w:r>
      <w:r w:rsidRPr="004F72B8" w:rsidR="004B4D03">
        <w:t xml:space="preserve"> and it perhaps leads to a nice green space that is attractive</w:t>
      </w:r>
      <w:r w:rsidRPr="004F72B8">
        <w:t>,</w:t>
      </w:r>
      <w:r w:rsidRPr="004F72B8" w:rsidR="004B4D03">
        <w:t xml:space="preserve"> </w:t>
      </w:r>
      <w:r w:rsidRPr="004F72B8">
        <w:t>t</w:t>
      </w:r>
      <w:r w:rsidRPr="004F72B8" w:rsidR="004B4D03">
        <w:t xml:space="preserve">hat </w:t>
      </w:r>
      <w:r w:rsidRPr="004F72B8">
        <w:t xml:space="preserve">will </w:t>
      </w:r>
      <w:r w:rsidRPr="004F72B8" w:rsidR="004B4D03">
        <w:t>encourage</w:t>
      </w:r>
      <w:r w:rsidRPr="004F72B8" w:rsidR="00BC422C">
        <w:t xml:space="preserve"> you</w:t>
      </w:r>
      <w:r w:rsidRPr="004F72B8" w:rsidR="004B4D03">
        <w:t xml:space="preserve"> to get out and be a little bit </w:t>
      </w:r>
      <w:r w:rsidRPr="004F72B8">
        <w:t>active</w:t>
      </w:r>
      <w:r w:rsidRPr="004F72B8" w:rsidR="004B4D03">
        <w:t>.</w:t>
      </w:r>
    </w:p>
    <w:p w:rsidR="00540F6F" w:rsidRPr="004F72B8" w:rsidP="00540F6F">
      <w:pPr>
        <w:pStyle w:val="Answer"/>
      </w:pPr>
      <w:r w:rsidRPr="004F72B8">
        <w:t>T</w:t>
      </w:r>
      <w:r w:rsidRPr="004F72B8" w:rsidR="004B4D03">
        <w:t>hose are general things, but</w:t>
      </w:r>
      <w:r w:rsidRPr="004F72B8">
        <w:t xml:space="preserve">, </w:t>
      </w:r>
      <w:r w:rsidRPr="004F72B8" w:rsidR="004B4D03">
        <w:t>if we want to reduce health inequalities, we really need to think about things that will support those people who have the very worst health or are the most vulnerable</w:t>
      </w:r>
      <w:r w:rsidRPr="004F72B8">
        <w:t>.</w:t>
      </w:r>
      <w:r w:rsidRPr="004F72B8" w:rsidR="004B4D03">
        <w:t xml:space="preserve"> </w:t>
      </w:r>
      <w:r w:rsidRPr="004F72B8">
        <w:t>T</w:t>
      </w:r>
      <w:r w:rsidRPr="004F72B8" w:rsidR="004B4D03">
        <w:t>hat could be making sure, for instance, that</w:t>
      </w:r>
      <w:r w:rsidRPr="004F72B8">
        <w:t xml:space="preserve">, </w:t>
      </w:r>
      <w:r w:rsidRPr="004F72B8" w:rsidR="004B4D03">
        <w:t>in our local spaces</w:t>
      </w:r>
      <w:r w:rsidRPr="004F72B8">
        <w:t>,</w:t>
      </w:r>
      <w:r w:rsidRPr="004F72B8" w:rsidR="004B4D03">
        <w:t xml:space="preserve"> there are benches for people to sit on. </w:t>
      </w:r>
      <w:r w:rsidRPr="004F72B8">
        <w:t>I</w:t>
      </w:r>
      <w:r w:rsidRPr="004F72B8" w:rsidR="004B4D03">
        <w:t xml:space="preserve">f you are not feeling very well, </w:t>
      </w:r>
      <w:r w:rsidRPr="004F72B8">
        <w:t xml:space="preserve">if </w:t>
      </w:r>
      <w:r w:rsidRPr="004F72B8" w:rsidR="004B4D03">
        <w:t xml:space="preserve">you are elderly, </w:t>
      </w:r>
      <w:r w:rsidRPr="004F72B8">
        <w:t xml:space="preserve">or if </w:t>
      </w:r>
      <w:r w:rsidRPr="004F72B8" w:rsidR="004B4D03">
        <w:t>you have little kids, you can walk a bit</w:t>
      </w:r>
      <w:r w:rsidRPr="004F72B8">
        <w:t>,</w:t>
      </w:r>
      <w:r w:rsidRPr="004F72B8" w:rsidR="004B4D03">
        <w:t xml:space="preserve"> and then you know that you can take a rest. It could be making sure that the pavements a</w:t>
      </w:r>
      <w:r w:rsidRPr="004F72B8">
        <w:t xml:space="preserve">re </w:t>
      </w:r>
      <w:r w:rsidRPr="004F72B8" w:rsidR="004B4D03">
        <w:t>very level</w:t>
      </w:r>
      <w:r w:rsidRPr="004F72B8">
        <w:t>,</w:t>
      </w:r>
      <w:r w:rsidRPr="004F72B8" w:rsidR="004B4D03">
        <w:t xml:space="preserve"> so that people who use wheelchairs </w:t>
      </w:r>
      <w:r w:rsidRPr="004F72B8">
        <w:t xml:space="preserve">or </w:t>
      </w:r>
      <w:r w:rsidRPr="004F72B8" w:rsidR="004B4D03">
        <w:t xml:space="preserve">who are unstable on their feet </w:t>
      </w:r>
      <w:r w:rsidRPr="004F72B8">
        <w:t xml:space="preserve">can </w:t>
      </w:r>
      <w:r w:rsidRPr="004F72B8" w:rsidR="004B4D03">
        <w:t>get around more easily.</w:t>
      </w:r>
    </w:p>
    <w:p w:rsidR="004B4D03" w:rsidRPr="004F72B8" w:rsidP="00540F6F">
      <w:pPr>
        <w:pStyle w:val="Answer"/>
      </w:pPr>
      <w:r w:rsidRPr="004F72B8">
        <w:t xml:space="preserve">There is also something about being connected. </w:t>
      </w:r>
      <w:r w:rsidRPr="004F72B8" w:rsidR="00540F6F">
        <w:t>C</w:t>
      </w:r>
      <w:r w:rsidRPr="004F72B8">
        <w:t xml:space="preserve">an you get from A to B </w:t>
      </w:r>
      <w:r w:rsidRPr="004F72B8">
        <w:t>really easily</w:t>
      </w:r>
      <w:r w:rsidRPr="004F72B8">
        <w:t xml:space="preserve"> by walking or </w:t>
      </w:r>
      <w:r w:rsidRPr="004F72B8" w:rsidR="00540F6F">
        <w:t xml:space="preserve">perhaps </w:t>
      </w:r>
      <w:r w:rsidRPr="004F72B8">
        <w:t>cycling, or do you</w:t>
      </w:r>
      <w:r w:rsidRPr="004F72B8" w:rsidR="00540F6F">
        <w:t>,</w:t>
      </w:r>
      <w:r w:rsidRPr="004F72B8">
        <w:t xml:space="preserve"> quite literally</w:t>
      </w:r>
      <w:r w:rsidRPr="004F72B8" w:rsidR="00540F6F">
        <w:t>,</w:t>
      </w:r>
      <w:r w:rsidRPr="004F72B8">
        <w:t xml:space="preserve"> have to go all around the houses? </w:t>
      </w:r>
      <w:r w:rsidRPr="004F72B8" w:rsidR="00540F6F">
        <w:t>I</w:t>
      </w:r>
      <w:r w:rsidRPr="004F72B8">
        <w:t>f you do</w:t>
      </w:r>
      <w:r w:rsidRPr="004F72B8" w:rsidR="00540F6F">
        <w:t>,</w:t>
      </w:r>
      <w:r w:rsidRPr="004F72B8">
        <w:t xml:space="preserve"> you probably will not bother</w:t>
      </w:r>
      <w:r w:rsidRPr="004F72B8" w:rsidR="00540F6F">
        <w:t>.</w:t>
      </w:r>
      <w:r w:rsidRPr="004F72B8">
        <w:t xml:space="preserve"> </w:t>
      </w:r>
      <w:r w:rsidRPr="004F72B8" w:rsidR="00540F6F">
        <w:t>Y</w:t>
      </w:r>
      <w:r w:rsidRPr="004F72B8">
        <w:t xml:space="preserve">ou will probably jump in the car. </w:t>
      </w:r>
      <w:r w:rsidRPr="004F72B8" w:rsidR="00540F6F">
        <w:t>P</w:t>
      </w:r>
      <w:r w:rsidRPr="004F72B8">
        <w:t xml:space="preserve">laces need to have good connections and need to be complete. There need to be </w:t>
      </w:r>
      <w:r w:rsidRPr="004F72B8" w:rsidR="000D7E05">
        <w:t xml:space="preserve">the </w:t>
      </w:r>
      <w:r w:rsidRPr="004F72B8" w:rsidR="00540F6F">
        <w:t xml:space="preserve">sorts of </w:t>
      </w:r>
      <w:r w:rsidRPr="004F72B8">
        <w:t xml:space="preserve">the things that you need </w:t>
      </w:r>
      <w:r w:rsidRPr="004F72B8" w:rsidR="00540F6F">
        <w:t xml:space="preserve">reasonably </w:t>
      </w:r>
      <w:r w:rsidRPr="004F72B8">
        <w:t xml:space="preserve">nearby. </w:t>
      </w:r>
      <w:r w:rsidRPr="004F72B8" w:rsidR="00540F6F">
        <w:t>I</w:t>
      </w:r>
      <w:r w:rsidRPr="004F72B8">
        <w:t xml:space="preserve">f </w:t>
      </w:r>
      <w:r w:rsidRPr="004F72B8" w:rsidR="00540F6F">
        <w:t xml:space="preserve">the </w:t>
      </w:r>
      <w:r w:rsidRPr="004F72B8">
        <w:t>local shop</w:t>
      </w:r>
      <w:r w:rsidRPr="004F72B8" w:rsidR="00540F6F">
        <w:t>,</w:t>
      </w:r>
      <w:r w:rsidRPr="004F72B8">
        <w:t xml:space="preserve"> </w:t>
      </w:r>
      <w:r w:rsidRPr="004F72B8" w:rsidR="00540F6F">
        <w:t xml:space="preserve">the </w:t>
      </w:r>
      <w:r w:rsidRPr="004F72B8">
        <w:t xml:space="preserve">local </w:t>
      </w:r>
      <w:r w:rsidRPr="004F72B8">
        <w:t>park</w:t>
      </w:r>
      <w:r w:rsidRPr="004F72B8">
        <w:t xml:space="preserve"> or the school is </w:t>
      </w:r>
      <w:r w:rsidRPr="004F72B8">
        <w:t xml:space="preserve">easy to </w:t>
      </w:r>
      <w:r w:rsidRPr="004F72B8" w:rsidR="00C91B36">
        <w:t>walk to</w:t>
      </w:r>
      <w:r w:rsidRPr="004F72B8">
        <w:t>, you will probably walk there, but</w:t>
      </w:r>
      <w:r w:rsidRPr="004F72B8" w:rsidR="00C91B36">
        <w:t>,</w:t>
      </w:r>
      <w:r w:rsidRPr="004F72B8">
        <w:t xml:space="preserve"> if it is miles away</w:t>
      </w:r>
      <w:r w:rsidRPr="004F72B8" w:rsidR="00C91B36">
        <w:t xml:space="preserve"> or</w:t>
      </w:r>
      <w:r w:rsidRPr="004F72B8">
        <w:t xml:space="preserve"> if it is a horrible journey</w:t>
      </w:r>
      <w:r w:rsidRPr="004F72B8" w:rsidR="00C91B36">
        <w:t>,</w:t>
      </w:r>
      <w:r w:rsidRPr="004F72B8">
        <w:t xml:space="preserve"> you will get in the car.</w:t>
      </w:r>
      <w:r w:rsidRPr="004F72B8" w:rsidR="00C91B36">
        <w:t xml:space="preserve"> T</w:t>
      </w:r>
      <w:r w:rsidRPr="004F72B8">
        <w:t>he quality of housing comes into that as well.</w:t>
      </w:r>
    </w:p>
    <w:p w:rsidR="004B4D03" w:rsidRPr="004F72B8" w:rsidP="004B4D03">
      <w:pPr>
        <w:pStyle w:val="Question"/>
      </w:pPr>
      <w:sdt>
        <w:sdtPr>
          <w:alias w:val="Member"/>
          <w:tag w:val="&lt;Member mnisId='4067' dodsId='62824'&gt;"/>
          <w:id w:val="354554466"/>
          <w:placeholder>
            <w:docPart w:val="DefaultPlaceholder_-1854013440"/>
          </w:placeholder>
          <w:richText/>
        </w:sdtPr>
        <w:sdtContent>
          <w:r w:rsidRPr="004F72B8" w:rsidR="00C91B36">
            <w:rPr>
              <w:b/>
            </w:rPr>
            <w:t>Chair:</w:t>
          </w:r>
        </w:sdtContent>
      </w:sdt>
      <w:r w:rsidRPr="004F72B8" w:rsidR="00C91B36">
        <w:t xml:space="preserve"> </w:t>
      </w:r>
      <w:r w:rsidRPr="004F72B8">
        <w:t>This sounds all very theoretical</w:t>
      </w:r>
      <w:r w:rsidRPr="004F72B8" w:rsidR="00C91B36">
        <w:t>.</w:t>
      </w:r>
      <w:r w:rsidRPr="004F72B8">
        <w:t xml:space="preserve"> </w:t>
      </w:r>
      <w:r w:rsidRPr="004F72B8" w:rsidR="00C91B36">
        <w:t>C</w:t>
      </w:r>
      <w:r w:rsidRPr="004F72B8">
        <w:t>learly</w:t>
      </w:r>
      <w:r w:rsidRPr="004F72B8" w:rsidR="00C91B36">
        <w:t>,</w:t>
      </w:r>
      <w:r w:rsidRPr="004F72B8">
        <w:t xml:space="preserve"> if you have a </w:t>
      </w:r>
      <w:r w:rsidRPr="004F72B8" w:rsidR="00C91B36">
        <w:t xml:space="preserve">terrace </w:t>
      </w:r>
      <w:r w:rsidRPr="004F72B8">
        <w:t>of houses that open on</w:t>
      </w:r>
      <w:r w:rsidRPr="004F72B8" w:rsidR="00BC422C">
        <w:t xml:space="preserve"> </w:t>
      </w:r>
      <w:r w:rsidRPr="004F72B8">
        <w:t>to a busy road, we are not going to be able to change that. We are not going to be able to reverse</w:t>
      </w:r>
      <w:r w:rsidRPr="004F72B8" w:rsidR="007F238E">
        <w:t>-</w:t>
      </w:r>
      <w:r w:rsidRPr="004F72B8">
        <w:t xml:space="preserve">engineer the build. </w:t>
      </w:r>
      <w:r w:rsidRPr="004F72B8" w:rsidR="00C91B36">
        <w:t>L</w:t>
      </w:r>
      <w:r w:rsidRPr="004F72B8">
        <w:t>ow</w:t>
      </w:r>
      <w:r w:rsidRPr="004F72B8" w:rsidR="007F238E">
        <w:t>-</w:t>
      </w:r>
      <w:r w:rsidRPr="004F72B8">
        <w:t>traffic neighbourhoods may help in that respect</w:t>
      </w:r>
      <w:r w:rsidRPr="004F72B8" w:rsidR="00C91B36">
        <w:t>,</w:t>
      </w:r>
      <w:r w:rsidRPr="004F72B8">
        <w:t xml:space="preserve"> </w:t>
      </w:r>
      <w:r w:rsidRPr="004F72B8" w:rsidR="00C91B36">
        <w:t>b</w:t>
      </w:r>
      <w:r w:rsidRPr="004F72B8">
        <w:t>ut</w:t>
      </w:r>
      <w:r w:rsidRPr="004F72B8" w:rsidR="00C91B36">
        <w:t>,</w:t>
      </w:r>
      <w:r w:rsidRPr="004F72B8">
        <w:t xml:space="preserve"> if we are going to be building significant numbers of new homes in the forthcoming years</w:t>
      </w:r>
      <w:r w:rsidRPr="004F72B8" w:rsidR="00C91B36">
        <w:t>,</w:t>
      </w:r>
      <w:r w:rsidRPr="004F72B8">
        <w:t xml:space="preserve"> and we are going to be building new towns, for instance, in the forthcoming years</w:t>
      </w:r>
      <w:r w:rsidRPr="004F72B8" w:rsidR="00C91B36">
        <w:t>,</w:t>
      </w:r>
      <w:r w:rsidRPr="004F72B8">
        <w:t xml:space="preserve"> </w:t>
      </w:r>
      <w:r w:rsidRPr="004F72B8" w:rsidR="00C91B36">
        <w:t>i</w:t>
      </w:r>
      <w:r w:rsidRPr="004F72B8">
        <w:t>s that the opportunity to get this right?</w:t>
      </w:r>
    </w:p>
    <w:p w:rsidR="00C91B36" w:rsidRPr="004F72B8" w:rsidP="00C91B36">
      <w:pPr>
        <w:pStyle w:val="Answer"/>
      </w:pPr>
      <w:sdt>
        <w:sdtPr>
          <w:alias w:val="Witness"/>
          <w:id w:val="-370305350"/>
          <w:placeholder>
            <w:docPart w:val="DefaultPlaceholder_-1854013440"/>
          </w:placeholder>
          <w:richText/>
        </w:sdtPr>
        <w:sdtContent>
          <w:r w:rsidRPr="004F72B8" w:rsidR="003C4461">
            <w:rPr>
              <w:b/>
              <w:i/>
            </w:rPr>
            <w:t>Julia Thrift:</w:t>
          </w:r>
        </w:sdtContent>
      </w:sdt>
      <w:r w:rsidRPr="004F72B8">
        <w:t xml:space="preserve"> </w:t>
      </w:r>
      <w:r w:rsidRPr="004F72B8" w:rsidR="004B4D03">
        <w:t>That is a big opportunity to get this right</w:t>
      </w:r>
      <w:r w:rsidRPr="004F72B8">
        <w:t>.</w:t>
      </w:r>
      <w:r w:rsidRPr="004F72B8" w:rsidR="004B4D03">
        <w:t xml:space="preserve"> </w:t>
      </w:r>
      <w:r w:rsidRPr="004F72B8">
        <w:t>A</w:t>
      </w:r>
      <w:r w:rsidRPr="004F72B8" w:rsidR="004B4D03">
        <w:t xml:space="preserve"> few years ago</w:t>
      </w:r>
      <w:r w:rsidRPr="004F72B8">
        <w:t>,</w:t>
      </w:r>
      <w:r w:rsidRPr="004F72B8" w:rsidR="004B4D03">
        <w:t xml:space="preserve"> NHS England initiated something called the Healthy New Towns program</w:t>
      </w:r>
      <w:r w:rsidRPr="004F72B8">
        <w:t>me</w:t>
      </w:r>
      <w:r w:rsidRPr="004F72B8" w:rsidR="004B4D03">
        <w:t xml:space="preserve">, which </w:t>
      </w:r>
      <w:r w:rsidRPr="004F72B8">
        <w:t xml:space="preserve">I think </w:t>
      </w:r>
      <w:r w:rsidRPr="004F72B8" w:rsidR="004B4D03">
        <w:t xml:space="preserve">you will be hearing about later. </w:t>
      </w:r>
      <w:r w:rsidRPr="004F72B8">
        <w:t>T</w:t>
      </w:r>
      <w:r w:rsidRPr="004F72B8" w:rsidR="004B4D03">
        <w:t xml:space="preserve">hat </w:t>
      </w:r>
      <w:r w:rsidRPr="004F72B8">
        <w:t xml:space="preserve">looked </w:t>
      </w:r>
      <w:r w:rsidRPr="004F72B8" w:rsidR="004B4D03">
        <w:t>at all the evidence and came up with very practical recommendations for getting it right for brand new places.</w:t>
      </w:r>
    </w:p>
    <w:p w:rsidR="004B4D03" w:rsidRPr="004F72B8" w:rsidP="00C91B36">
      <w:pPr>
        <w:pStyle w:val="Answer"/>
      </w:pPr>
      <w:r w:rsidRPr="004F72B8">
        <w:t xml:space="preserve">One of the things to think about is where you locate those </w:t>
      </w:r>
      <w:r w:rsidRPr="004F72B8">
        <w:t>brand</w:t>
      </w:r>
      <w:r w:rsidRPr="004F72B8" w:rsidR="00C91B36">
        <w:t xml:space="preserve"> </w:t>
      </w:r>
      <w:r w:rsidRPr="004F72B8">
        <w:t>new</w:t>
      </w:r>
      <w:r w:rsidRPr="004F72B8">
        <w:t xml:space="preserve"> places</w:t>
      </w:r>
      <w:r w:rsidRPr="004F72B8" w:rsidR="00C91B36">
        <w:t>.</w:t>
      </w:r>
      <w:r w:rsidRPr="004F72B8">
        <w:t xml:space="preserve"> </w:t>
      </w:r>
      <w:r w:rsidRPr="004F72B8" w:rsidR="00C91B36">
        <w:t>I</w:t>
      </w:r>
      <w:r w:rsidRPr="004F72B8">
        <w:t>f what you end up with is a housing estate with no public transport</w:t>
      </w:r>
      <w:r w:rsidRPr="004F72B8" w:rsidR="00C91B36">
        <w:t>,</w:t>
      </w:r>
      <w:r w:rsidRPr="004F72B8">
        <w:t xml:space="preserve"> </w:t>
      </w:r>
      <w:r w:rsidRPr="004F72B8" w:rsidR="00C91B36">
        <w:t xml:space="preserve">people are, of course, </w:t>
      </w:r>
      <w:r w:rsidRPr="004F72B8">
        <w:t>going to jump in their cars, but</w:t>
      </w:r>
      <w:r w:rsidRPr="004F72B8" w:rsidR="00C91B36">
        <w:t>,</w:t>
      </w:r>
      <w:r w:rsidRPr="004F72B8">
        <w:t xml:space="preserve"> if you end up with proper place that is big enough to support schools</w:t>
      </w:r>
      <w:r w:rsidRPr="004F72B8" w:rsidR="00C91B36">
        <w:t>,</w:t>
      </w:r>
      <w:r w:rsidRPr="004F72B8">
        <w:t xml:space="preserve"> </w:t>
      </w:r>
      <w:r w:rsidRPr="004F72B8">
        <w:t>healthcare</w:t>
      </w:r>
      <w:r w:rsidRPr="004F72B8">
        <w:t xml:space="preserve"> and cultural facilities</w:t>
      </w:r>
      <w:r w:rsidRPr="004F72B8" w:rsidR="00C91B36">
        <w:t>—</w:t>
      </w:r>
      <w:r w:rsidRPr="004F72B8">
        <w:t>things</w:t>
      </w:r>
      <w:r w:rsidRPr="004F72B8" w:rsidR="00C91B36">
        <w:t xml:space="preserve"> </w:t>
      </w:r>
      <w:r w:rsidRPr="004F72B8">
        <w:t>to do</w:t>
      </w:r>
      <w:r w:rsidRPr="004F72B8" w:rsidR="00C91B36">
        <w:t xml:space="preserve"> and</w:t>
      </w:r>
      <w:r w:rsidRPr="004F72B8">
        <w:t xml:space="preserve"> things to see</w:t>
      </w:r>
      <w:r w:rsidRPr="004F72B8" w:rsidR="00C91B36">
        <w:t>—</w:t>
      </w:r>
      <w:r w:rsidRPr="004F72B8">
        <w:t>you</w:t>
      </w:r>
      <w:r w:rsidRPr="004F72B8" w:rsidR="00C91B36">
        <w:t xml:space="preserve"> </w:t>
      </w:r>
      <w:r w:rsidRPr="004F72B8">
        <w:t>do not need to jump in your car.</w:t>
      </w:r>
      <w:r w:rsidRPr="004F72B8" w:rsidR="00C91B36">
        <w:t xml:space="preserve"> I</w:t>
      </w:r>
      <w:r w:rsidRPr="004F72B8">
        <w:t>f that place is connected</w:t>
      </w:r>
      <w:r w:rsidRPr="004F72B8" w:rsidR="00C91B36">
        <w:t>—</w:t>
      </w:r>
      <w:r w:rsidRPr="004F72B8">
        <w:t>if</w:t>
      </w:r>
      <w:r w:rsidRPr="004F72B8" w:rsidR="00C91B36">
        <w:t xml:space="preserve"> </w:t>
      </w:r>
      <w:r w:rsidRPr="004F72B8">
        <w:t>it has a railway station</w:t>
      </w:r>
      <w:r w:rsidRPr="004F72B8" w:rsidR="00C91B36">
        <w:t xml:space="preserve"> and </w:t>
      </w:r>
      <w:r w:rsidRPr="004F72B8">
        <w:t>good buses</w:t>
      </w:r>
      <w:r w:rsidRPr="004F72B8" w:rsidR="00C91B36">
        <w:t xml:space="preserve">—then, </w:t>
      </w:r>
      <w:r w:rsidRPr="004F72B8">
        <w:t>if you do need to go to a larger centre</w:t>
      </w:r>
      <w:r w:rsidRPr="004F72B8" w:rsidR="00C91B36">
        <w:t xml:space="preserve">, perhaps for </w:t>
      </w:r>
      <w:r w:rsidRPr="004F72B8">
        <w:t xml:space="preserve">a hospital appointment or whatever, you can use public transport. </w:t>
      </w:r>
      <w:r w:rsidRPr="004F72B8" w:rsidR="00C91B36">
        <w:t>S</w:t>
      </w:r>
      <w:r w:rsidRPr="004F72B8">
        <w:t xml:space="preserve">adly, for </w:t>
      </w:r>
      <w:r w:rsidRPr="004F72B8">
        <w:t>a number of</w:t>
      </w:r>
      <w:r w:rsidRPr="004F72B8">
        <w:t xml:space="preserve"> reasons, many of the places that have been built in the last </w:t>
      </w:r>
      <w:r w:rsidRPr="004F72B8" w:rsidR="00C91B36">
        <w:t xml:space="preserve">10 </w:t>
      </w:r>
      <w:r w:rsidRPr="004F72B8">
        <w:t>years have often been housing estates in disconnected places, which bakes in car dependency.</w:t>
      </w:r>
    </w:p>
    <w:p w:rsidR="004B4D03" w:rsidRPr="004F72B8" w:rsidP="004B4D03">
      <w:pPr>
        <w:pStyle w:val="Question"/>
      </w:pPr>
      <w:sdt>
        <w:sdtPr>
          <w:alias w:val="Member"/>
          <w:tag w:val="&lt;Member mnisId='4067' dodsId='62824'&gt;"/>
          <w:id w:val="-734779162"/>
          <w:placeholder>
            <w:docPart w:val="DefaultPlaceholder_-1854013440"/>
          </w:placeholder>
          <w:richText/>
        </w:sdtPr>
        <w:sdtContent>
          <w:r w:rsidRPr="004F72B8" w:rsidR="00C91B36">
            <w:rPr>
              <w:b/>
            </w:rPr>
            <w:t>Chair:</w:t>
          </w:r>
        </w:sdtContent>
      </w:sdt>
      <w:r w:rsidRPr="004F72B8" w:rsidR="00C91B36">
        <w:t xml:space="preserve"> This is a </w:t>
      </w:r>
      <w:r w:rsidRPr="004F72B8">
        <w:t xml:space="preserve">very </w:t>
      </w:r>
      <w:r w:rsidRPr="004F72B8" w:rsidR="00C91B36">
        <w:t xml:space="preserve">parochial </w:t>
      </w:r>
      <w:r w:rsidRPr="004F72B8">
        <w:t xml:space="preserve">point, but it will </w:t>
      </w:r>
      <w:r w:rsidRPr="004F72B8" w:rsidR="00C91B36">
        <w:t xml:space="preserve">probably </w:t>
      </w:r>
      <w:r w:rsidRPr="004F72B8">
        <w:t xml:space="preserve">have </w:t>
      </w:r>
      <w:r w:rsidRPr="004F72B8" w:rsidR="000D7E05">
        <w:t xml:space="preserve">a </w:t>
      </w:r>
      <w:r w:rsidRPr="004F72B8">
        <w:t>read</w:t>
      </w:r>
      <w:r w:rsidRPr="004F72B8" w:rsidR="000D7E05">
        <w:t>-</w:t>
      </w:r>
      <w:r w:rsidRPr="004F72B8">
        <w:t xml:space="preserve">across to other areas. </w:t>
      </w:r>
      <w:r w:rsidRPr="004F72B8" w:rsidR="00C91B36">
        <w:t>I</w:t>
      </w:r>
      <w:r w:rsidRPr="004F72B8">
        <w:t>n my constituency</w:t>
      </w:r>
      <w:r w:rsidRPr="004F72B8" w:rsidR="00C91B36">
        <w:t>,</w:t>
      </w:r>
      <w:r w:rsidRPr="004F72B8">
        <w:t xml:space="preserve"> we have a new housing development that is </w:t>
      </w:r>
      <w:r w:rsidRPr="004F72B8" w:rsidR="00C91B36">
        <w:t xml:space="preserve">being </w:t>
      </w:r>
      <w:r w:rsidRPr="004F72B8">
        <w:t>built</w:t>
      </w:r>
      <w:r w:rsidRPr="004F72B8" w:rsidR="00C91B36">
        <w:t>. T</w:t>
      </w:r>
      <w:r w:rsidRPr="004F72B8">
        <w:t>he main road that goes along the side of it is being d</w:t>
      </w:r>
      <w:r w:rsidRPr="004F72B8" w:rsidR="00C91B36">
        <w:t>i</w:t>
      </w:r>
      <w:r w:rsidRPr="004F72B8">
        <w:t>verted through it as part of the planning consent. Some people like that</w:t>
      </w:r>
      <w:r w:rsidRPr="004F72B8" w:rsidR="00C91B36">
        <w:t xml:space="preserve"> and </w:t>
      </w:r>
      <w:r w:rsidRPr="004F72B8">
        <w:t xml:space="preserve">some do not. Where would the Town and Country Planning Association sit on something like that, which cannot be purely an isolated example to </w:t>
      </w:r>
      <w:r w:rsidRPr="004F72B8" w:rsidR="00C91B36">
        <w:t>Winchester</w:t>
      </w:r>
      <w:r w:rsidRPr="004F72B8">
        <w:t xml:space="preserve">? I </w:t>
      </w:r>
      <w:r w:rsidRPr="004F72B8" w:rsidR="00C91B36">
        <w:t xml:space="preserve">would </w:t>
      </w:r>
      <w:r w:rsidRPr="004F72B8">
        <w:t xml:space="preserve">suspect </w:t>
      </w:r>
      <w:r w:rsidRPr="004F72B8" w:rsidR="00C91B36">
        <w:t xml:space="preserve">that </w:t>
      </w:r>
      <w:r w:rsidRPr="004F72B8">
        <w:t xml:space="preserve">there are many examples of new developments where there </w:t>
      </w:r>
      <w:r w:rsidRPr="004F72B8" w:rsidR="00C91B36">
        <w:t xml:space="preserve">are </w:t>
      </w:r>
      <w:r w:rsidRPr="004F72B8">
        <w:t>arguments around the road access.</w:t>
      </w:r>
    </w:p>
    <w:p w:rsidR="00C91B36" w:rsidRPr="004F72B8" w:rsidP="00C91B36">
      <w:pPr>
        <w:pStyle w:val="Answer"/>
      </w:pPr>
      <w:sdt>
        <w:sdtPr>
          <w:alias w:val="Witness"/>
          <w:id w:val="446512726"/>
          <w:placeholder>
            <w:docPart w:val="DefaultPlaceholder_-1854013440"/>
          </w:placeholder>
          <w:richText/>
        </w:sdtPr>
        <w:sdtContent>
          <w:r w:rsidRPr="004F72B8" w:rsidR="003C4461">
            <w:rPr>
              <w:b/>
              <w:i/>
            </w:rPr>
            <w:t>Julia Thrift:</w:t>
          </w:r>
        </w:sdtContent>
      </w:sdt>
      <w:r w:rsidRPr="004F72B8">
        <w:t xml:space="preserve"> </w:t>
      </w:r>
      <w:r w:rsidRPr="004F72B8" w:rsidR="004B4D03">
        <w:t>I really cannot talk about a particular situation</w:t>
      </w:r>
      <w:r w:rsidRPr="004F72B8">
        <w:t>.</w:t>
      </w:r>
    </w:p>
    <w:p w:rsidR="00C91B36" w:rsidRPr="004F72B8" w:rsidP="007F238E">
      <w:pPr>
        <w:pStyle w:val="Question"/>
        <w:numPr>
          <w:ilvl w:val="0"/>
          <w:numId w:val="0"/>
        </w:numPr>
        <w:ind w:left="794"/>
      </w:pPr>
      <w:sdt>
        <w:sdtPr>
          <w:alias w:val="Member"/>
          <w:tag w:val="&lt;Member mnisId='4067' dodsId='62824'&gt;"/>
          <w:id w:val="563769646"/>
          <w:placeholder>
            <w:docPart w:val="DefaultPlaceholder_-1854013440"/>
          </w:placeholder>
          <w:richText/>
        </w:sdtPr>
        <w:sdtContent>
          <w:r w:rsidRPr="004F72B8">
            <w:rPr>
              <w:b/>
            </w:rPr>
            <w:t>Chair:</w:t>
          </w:r>
        </w:sdtContent>
      </w:sdt>
      <w:r w:rsidRPr="004F72B8">
        <w:t xml:space="preserve"> </w:t>
      </w:r>
      <w:r w:rsidRPr="004F72B8" w:rsidR="007F238E">
        <w:t>T</w:t>
      </w:r>
      <w:r w:rsidRPr="004F72B8">
        <w:t>alk about it generally.</w:t>
      </w:r>
    </w:p>
    <w:p w:rsidR="00C91B36" w:rsidRPr="004F72B8" w:rsidP="00C91B36">
      <w:pPr>
        <w:pStyle w:val="Answer"/>
      </w:pPr>
      <w:sdt>
        <w:sdtPr>
          <w:alias w:val="Witness"/>
          <w:id w:val="447822145"/>
          <w:placeholder>
            <w:docPart w:val="DefaultPlaceholder_-1854013440"/>
          </w:placeholder>
          <w:richText/>
        </w:sdtPr>
        <w:sdtContent>
          <w:r w:rsidRPr="004F72B8" w:rsidR="003C4461">
            <w:rPr>
              <w:b/>
              <w:i/>
            </w:rPr>
            <w:t>Julia Thrift:</w:t>
          </w:r>
        </w:sdtContent>
      </w:sdt>
      <w:r w:rsidRPr="004F72B8">
        <w:t xml:space="preserve"> G</w:t>
      </w:r>
      <w:r w:rsidRPr="004F72B8" w:rsidR="004B4D03">
        <w:t>enerally</w:t>
      </w:r>
      <w:r w:rsidRPr="004F72B8">
        <w:t>,</w:t>
      </w:r>
      <w:r w:rsidRPr="004F72B8" w:rsidR="004B4D03">
        <w:t xml:space="preserve"> nobody</w:t>
      </w:r>
      <w:r w:rsidRPr="004F72B8">
        <w:t xml:space="preserve"> is</w:t>
      </w:r>
      <w:r w:rsidRPr="004F72B8" w:rsidR="004B4D03">
        <w:t xml:space="preserve"> saying that nobody</w:t>
      </w:r>
      <w:r w:rsidRPr="004F72B8">
        <w:t xml:space="preserve"> should</w:t>
      </w:r>
      <w:r w:rsidRPr="004F72B8" w:rsidR="004B4D03">
        <w:t xml:space="preserve"> ever drive anymore. People do need to drive, but we are very conscious that about 40% of journeys in urban areas are less than two miles, so there </w:t>
      </w:r>
      <w:r w:rsidRPr="004F72B8">
        <w:t xml:space="preserve">are </w:t>
      </w:r>
      <w:r w:rsidRPr="004F72B8" w:rsidR="004B4D03">
        <w:t>opportunities to reduce the amount of traffic.</w:t>
      </w:r>
    </w:p>
    <w:p w:rsidR="004B4D03" w:rsidRPr="004F72B8" w:rsidP="00C91B36">
      <w:pPr>
        <w:pStyle w:val="Answer"/>
      </w:pPr>
      <w:r w:rsidRPr="004F72B8">
        <w:t xml:space="preserve">There are then urban design things that can be done to mitigate the effects of that. If you have a huge road going through an urban centre, it is not ideal, but you can make sure that there are crossings in the places where people need them that are not </w:t>
      </w:r>
      <w:r w:rsidRPr="004F72B8" w:rsidR="00C91B36">
        <w:t>d</w:t>
      </w:r>
      <w:r w:rsidRPr="004F72B8">
        <w:t xml:space="preserve">ingy underpasses that people </w:t>
      </w:r>
      <w:r w:rsidRPr="004F72B8" w:rsidR="00C91B36">
        <w:t xml:space="preserve">are scared </w:t>
      </w:r>
      <w:r w:rsidRPr="004F72B8">
        <w:t>to use.</w:t>
      </w:r>
      <w:r w:rsidRPr="004F72B8" w:rsidR="00C91B36">
        <w:t xml:space="preserve"> </w:t>
      </w:r>
      <w:r w:rsidRPr="004F72B8">
        <w:t>You can prioritise the needs of pedestrians</w:t>
      </w:r>
      <w:r w:rsidRPr="004F72B8" w:rsidR="00C91B36">
        <w:t>,</w:t>
      </w:r>
      <w:r w:rsidRPr="004F72B8">
        <w:t xml:space="preserve"> so </w:t>
      </w:r>
      <w:r w:rsidRPr="004F72B8" w:rsidR="00C91B36">
        <w:t xml:space="preserve">that, </w:t>
      </w:r>
      <w:r w:rsidRPr="004F72B8">
        <w:t>as the traffic goes through</w:t>
      </w:r>
      <w:r w:rsidRPr="004F72B8" w:rsidR="00C91B36">
        <w:t>,</w:t>
      </w:r>
      <w:r w:rsidRPr="004F72B8">
        <w:t xml:space="preserve"> you can perhaps have plenty of greenery that helps reduce the air pollution</w:t>
      </w:r>
      <w:r w:rsidRPr="004F72B8" w:rsidR="00C91B36">
        <w:t>.</w:t>
      </w:r>
      <w:r w:rsidRPr="004F72B8">
        <w:t xml:space="preserve"> </w:t>
      </w:r>
      <w:r w:rsidRPr="004F72B8" w:rsidR="00C91B36">
        <w:t>T</w:t>
      </w:r>
      <w:r w:rsidRPr="004F72B8">
        <w:t xml:space="preserve">he design of the edges can make a big difference. </w:t>
      </w:r>
      <w:r w:rsidRPr="004F72B8" w:rsidR="00C91B36">
        <w:t>T</w:t>
      </w:r>
      <w:r w:rsidRPr="004F72B8">
        <w:t xml:space="preserve">here are </w:t>
      </w:r>
      <w:r w:rsidRPr="004F72B8" w:rsidR="00C91B36">
        <w:t>urban de</w:t>
      </w:r>
      <w:r w:rsidRPr="004F72B8">
        <w:t xml:space="preserve">sign things that </w:t>
      </w:r>
      <w:r w:rsidRPr="004F72B8" w:rsidR="00C91B36">
        <w:t xml:space="preserve">mitigate </w:t>
      </w:r>
      <w:r w:rsidRPr="004F72B8">
        <w:t>the effects.</w:t>
      </w:r>
    </w:p>
    <w:p w:rsidR="00C91B36" w:rsidRPr="004F72B8" w:rsidP="004B4D03">
      <w:pPr>
        <w:pStyle w:val="Question"/>
      </w:pPr>
      <w:sdt>
        <w:sdtPr>
          <w:alias w:val="Member"/>
          <w:tag w:val="&lt;Member mnisId='4067' dodsId='62824'&gt;"/>
          <w:id w:val="1032536456"/>
          <w:placeholder>
            <w:docPart w:val="DefaultPlaceholder_-1854013440"/>
          </w:placeholder>
          <w:richText/>
        </w:sdtPr>
        <w:sdtContent>
          <w:r w:rsidRPr="004F72B8">
            <w:rPr>
              <w:b/>
            </w:rPr>
            <w:t>Chair:</w:t>
          </w:r>
        </w:sdtContent>
      </w:sdt>
      <w:r w:rsidRPr="004F72B8">
        <w:t xml:space="preserve"> J</w:t>
      </w:r>
      <w:r w:rsidRPr="004F72B8" w:rsidR="004B4D03">
        <w:t>ust before I bring in James Morris</w:t>
      </w:r>
      <w:r w:rsidRPr="004F72B8">
        <w:t>,</w:t>
      </w:r>
      <w:r w:rsidRPr="004F72B8" w:rsidR="004B4D03">
        <w:t xml:space="preserve"> Dr Green, is this all just theoretical or is there somewhere that we should be looking </w:t>
      </w:r>
      <w:r w:rsidRPr="004F72B8">
        <w:t xml:space="preserve">at </w:t>
      </w:r>
      <w:r w:rsidRPr="004F72B8" w:rsidR="004B4D03">
        <w:t>as the apple of our eye in respect of what we are talking about here?</w:t>
      </w:r>
    </w:p>
    <w:p w:rsidR="00C91B36" w:rsidRPr="004F72B8" w:rsidP="00C91B36">
      <w:pPr>
        <w:pStyle w:val="Answer"/>
      </w:pPr>
      <w:sdt>
        <w:sdtPr>
          <w:alias w:val="Witness"/>
          <w:id w:val="-502434608"/>
          <w:placeholder>
            <w:docPart w:val="DefaultPlaceholder_-1854013440"/>
          </w:placeholder>
          <w:richText/>
        </w:sdtPr>
        <w:sdtContent>
          <w:r w:rsidRPr="004F72B8" w:rsidR="003C4461">
            <w:rPr>
              <w:b/>
              <w:i/>
            </w:rPr>
            <w:t>Dr Green:</w:t>
          </w:r>
        </w:sdtContent>
      </w:sdt>
      <w:r w:rsidRPr="004F72B8">
        <w:t xml:space="preserve"> T</w:t>
      </w:r>
      <w:r w:rsidRPr="004F72B8" w:rsidR="004B4D03">
        <w:t xml:space="preserve">he evidence is </w:t>
      </w:r>
      <w:r w:rsidRPr="004F72B8" w:rsidR="004B4D03">
        <w:t>pretty conclusive</w:t>
      </w:r>
      <w:r w:rsidRPr="004F72B8" w:rsidR="004B4D03">
        <w:t xml:space="preserve"> around why places </w:t>
      </w:r>
      <w:r w:rsidRPr="004F72B8">
        <w:t>im</w:t>
      </w:r>
      <w:r w:rsidRPr="004F72B8" w:rsidR="004B4D03">
        <w:t>p</w:t>
      </w:r>
      <w:r w:rsidRPr="004F72B8" w:rsidR="000D7E05">
        <w:t>act</w:t>
      </w:r>
      <w:r w:rsidRPr="004F72B8" w:rsidR="004B4D03">
        <w:t xml:space="preserve"> on our health and wellbeing. </w:t>
      </w:r>
      <w:r w:rsidRPr="004F72B8">
        <w:t>T</w:t>
      </w:r>
      <w:r w:rsidRPr="004F72B8" w:rsidR="004B4D03">
        <w:t xml:space="preserve">here </w:t>
      </w:r>
      <w:r w:rsidRPr="004F72B8">
        <w:t xml:space="preserve">are </w:t>
      </w:r>
      <w:r w:rsidRPr="004F72B8" w:rsidR="004B4D03">
        <w:t>plenty of good examples out there that we can do</w:t>
      </w:r>
      <w:r w:rsidRPr="004F72B8">
        <w:t>. W</w:t>
      </w:r>
      <w:r w:rsidRPr="004F72B8" w:rsidR="004B4D03">
        <w:t>hat Government can do better, though, is tak</w:t>
      </w:r>
      <w:r w:rsidRPr="004F72B8" w:rsidR="000D7E05">
        <w:t>e</w:t>
      </w:r>
      <w:r w:rsidRPr="004F72B8" w:rsidR="004B4D03">
        <w:t xml:space="preserve"> time to evaluate when we change things in the environment</w:t>
      </w:r>
      <w:r w:rsidRPr="004F72B8">
        <w:t>.</w:t>
      </w:r>
      <w:r w:rsidRPr="004F72B8" w:rsidR="004B4D03">
        <w:t xml:space="preserve"> </w:t>
      </w:r>
      <w:r w:rsidRPr="004F72B8">
        <w:t>W</w:t>
      </w:r>
      <w:r w:rsidRPr="004F72B8" w:rsidR="004B4D03">
        <w:t>hen we introduce policies and strategies</w:t>
      </w:r>
      <w:r w:rsidRPr="004F72B8">
        <w:t>,</w:t>
      </w:r>
      <w:r w:rsidRPr="004F72B8" w:rsidR="004B4D03">
        <w:t xml:space="preserve"> a lot of local authorities do not necessarily bake in that evaluation from the start.</w:t>
      </w:r>
    </w:p>
    <w:p w:rsidR="006C4D6A" w:rsidRPr="004F72B8" w:rsidP="00C91B36">
      <w:pPr>
        <w:pStyle w:val="Answer"/>
      </w:pPr>
      <w:r w:rsidRPr="004F72B8">
        <w:t>F</w:t>
      </w:r>
      <w:r w:rsidRPr="004F72B8" w:rsidR="004B4D03">
        <w:t xml:space="preserve">or example, we are working as part of our </w:t>
      </w:r>
      <w:r w:rsidRPr="004F72B8" w:rsidR="004B4D03">
        <w:t>Grounds</w:t>
      </w:r>
      <w:r w:rsidRPr="004F72B8">
        <w:t>W</w:t>
      </w:r>
      <w:r w:rsidRPr="004F72B8" w:rsidR="004B4D03">
        <w:t>ell</w:t>
      </w:r>
      <w:r w:rsidRPr="004F72B8" w:rsidR="004B4D03">
        <w:t xml:space="preserve"> project with the Woodland Trust around </w:t>
      </w:r>
      <w:r w:rsidRPr="004F72B8" w:rsidR="000D7E05">
        <w:t xml:space="preserve">a </w:t>
      </w:r>
      <w:r w:rsidRPr="004F72B8" w:rsidR="004B4D03">
        <w:t xml:space="preserve">project where they are rewilding </w:t>
      </w:r>
      <w:r w:rsidRPr="004F72B8" w:rsidR="006907BE">
        <w:t>an</w:t>
      </w:r>
      <w:r w:rsidRPr="004F72B8" w:rsidR="004B4D03">
        <w:t xml:space="preserve"> old golf course</w:t>
      </w:r>
      <w:r w:rsidRPr="004F72B8">
        <w:t>.</w:t>
      </w:r>
      <w:r w:rsidRPr="004F72B8" w:rsidR="004B4D03">
        <w:t xml:space="preserve"> </w:t>
      </w:r>
      <w:r w:rsidRPr="004F72B8">
        <w:t xml:space="preserve">The </w:t>
      </w:r>
      <w:r w:rsidRPr="004F72B8" w:rsidR="004B4D03">
        <w:t xml:space="preserve">Woodland Trust </w:t>
      </w:r>
      <w:r w:rsidRPr="004F72B8">
        <w:t xml:space="preserve">is </w:t>
      </w:r>
      <w:r w:rsidRPr="004F72B8" w:rsidR="004B4D03">
        <w:t xml:space="preserve">doing that for biodiversity reason </w:t>
      </w:r>
      <w:r w:rsidRPr="004F72B8" w:rsidR="000D7E05">
        <w:t xml:space="preserve">and is </w:t>
      </w:r>
      <w:r w:rsidRPr="004F72B8" w:rsidR="004B4D03">
        <w:t>not really thinking about health</w:t>
      </w:r>
      <w:r w:rsidRPr="004F72B8">
        <w:t>,</w:t>
      </w:r>
      <w:r w:rsidRPr="004F72B8" w:rsidR="004B4D03">
        <w:t xml:space="preserve"> </w:t>
      </w:r>
      <w:r w:rsidRPr="004F72B8" w:rsidR="007F238E">
        <w:t>but</w:t>
      </w:r>
      <w:r w:rsidRPr="004F72B8" w:rsidR="004B4D03">
        <w:t xml:space="preserve"> there is probably a very strong health reason for creating and rewi</w:t>
      </w:r>
      <w:r w:rsidRPr="004F72B8">
        <w:t>ld</w:t>
      </w:r>
      <w:r w:rsidRPr="004F72B8" w:rsidR="004B4D03">
        <w:t>ing a park that would benefit those constituents.</w:t>
      </w:r>
    </w:p>
    <w:p w:rsidR="006C4D6A" w:rsidRPr="004F72B8" w:rsidP="006C4D6A">
      <w:pPr>
        <w:pStyle w:val="Question"/>
      </w:pPr>
      <w:sdt>
        <w:sdtPr>
          <w:alias w:val="Member"/>
          <w:tag w:val="&lt;Member mnisId='4067' dodsId='62824'&gt;"/>
          <w:id w:val="-792127387"/>
          <w:placeholder>
            <w:docPart w:val="DefaultPlaceholder_-1854013440"/>
          </w:placeholder>
          <w:richText/>
        </w:sdtPr>
        <w:sdtContent>
          <w:r w:rsidRPr="004F72B8">
            <w:rPr>
              <w:b/>
            </w:rPr>
            <w:t>Chair:</w:t>
          </w:r>
        </w:sdtContent>
      </w:sdt>
      <w:r w:rsidRPr="004F72B8">
        <w:t xml:space="preserve"> </w:t>
      </w:r>
      <w:r w:rsidRPr="004F72B8" w:rsidR="004B4D03">
        <w:t>Could you give us any examples of specific places</w:t>
      </w:r>
      <w:r w:rsidRPr="004F72B8">
        <w:t xml:space="preserve"> that </w:t>
      </w:r>
      <w:r w:rsidRPr="004F72B8" w:rsidR="004B4D03">
        <w:t xml:space="preserve">we should be looking </w:t>
      </w:r>
      <w:r w:rsidRPr="004F72B8">
        <w:t>at?</w:t>
      </w:r>
    </w:p>
    <w:p w:rsidR="000D7E05" w:rsidRPr="004F72B8" w:rsidP="006C4D6A">
      <w:pPr>
        <w:pStyle w:val="Answer"/>
      </w:pPr>
      <w:sdt>
        <w:sdtPr>
          <w:alias w:val="Witness"/>
          <w:id w:val="-401682775"/>
          <w:placeholder>
            <w:docPart w:val="DefaultPlaceholder_-1854013440"/>
          </w:placeholder>
          <w:richText/>
        </w:sdtPr>
        <w:sdtContent>
          <w:r w:rsidRPr="004F72B8" w:rsidR="003C4461">
            <w:rPr>
              <w:b/>
              <w:i/>
            </w:rPr>
            <w:t>Dr Green:</w:t>
          </w:r>
        </w:sdtContent>
      </w:sdt>
      <w:r w:rsidRPr="004F72B8" w:rsidR="006C4D6A">
        <w:t xml:space="preserve"> </w:t>
      </w:r>
      <w:r w:rsidRPr="004F72B8" w:rsidR="004B4D03">
        <w:t xml:space="preserve">We are doing quite good work in </w:t>
      </w:r>
      <w:r w:rsidRPr="004F72B8" w:rsidR="006C4D6A">
        <w:t>Merseyside</w:t>
      </w:r>
      <w:r w:rsidRPr="004F72B8" w:rsidR="004B4D03">
        <w:t xml:space="preserve">. </w:t>
      </w:r>
      <w:r w:rsidRPr="004F72B8" w:rsidR="006C4D6A">
        <w:t xml:space="preserve">At </w:t>
      </w:r>
      <w:r w:rsidRPr="004F72B8" w:rsidR="004B4D03">
        <w:t>the minute</w:t>
      </w:r>
      <w:r w:rsidRPr="004F72B8" w:rsidR="006C4D6A">
        <w:t>,</w:t>
      </w:r>
      <w:r w:rsidRPr="004F72B8" w:rsidR="004B4D03">
        <w:t xml:space="preserve"> in </w:t>
      </w:r>
      <w:r w:rsidRPr="004F72B8" w:rsidR="006C4D6A">
        <w:t xml:space="preserve">Birkenhead, </w:t>
      </w:r>
      <w:r w:rsidRPr="004F72B8" w:rsidR="004B4D03">
        <w:t xml:space="preserve">they are doing </w:t>
      </w:r>
      <w:r w:rsidRPr="004F72B8" w:rsidR="006C4D6A">
        <w:t xml:space="preserve">a </w:t>
      </w:r>
      <w:r w:rsidRPr="004F72B8" w:rsidR="004B4D03">
        <w:t>redevelopment of what is called</w:t>
      </w:r>
      <w:r w:rsidRPr="004F72B8" w:rsidR="006C4D6A">
        <w:t xml:space="preserve"> Wirral Waters, which are the old dockland areas. </w:t>
      </w:r>
      <w:r w:rsidRPr="004F72B8" w:rsidR="004B4D03">
        <w:t>A lot of that is around building new housing and new industry, but they are also building new parks and converting old railway lines into parks, which is going to be very exciting</w:t>
      </w:r>
      <w:r w:rsidRPr="004F72B8" w:rsidR="006C4D6A">
        <w:t>.</w:t>
      </w:r>
      <w:r w:rsidRPr="004F72B8" w:rsidR="004B4D03">
        <w:t xml:space="preserve"> </w:t>
      </w:r>
    </w:p>
    <w:p w:rsidR="004B4D03" w:rsidRPr="004F72B8" w:rsidP="006C4D6A">
      <w:pPr>
        <w:pStyle w:val="Answer"/>
      </w:pPr>
      <w:r w:rsidRPr="004F72B8">
        <w:t>T</w:t>
      </w:r>
      <w:r w:rsidRPr="004F72B8">
        <w:t>his is a good thing that we can get involved in now</w:t>
      </w:r>
      <w:r w:rsidRPr="004F72B8">
        <w:t>.</w:t>
      </w:r>
      <w:r w:rsidRPr="004F72B8">
        <w:t xml:space="preserve"> </w:t>
      </w:r>
      <w:r w:rsidRPr="004F72B8">
        <w:t>I</w:t>
      </w:r>
      <w:r w:rsidRPr="004F72B8">
        <w:t xml:space="preserve">t is about getting into that </w:t>
      </w:r>
      <w:r w:rsidRPr="004F72B8">
        <w:t>e</w:t>
      </w:r>
      <w:r w:rsidRPr="004F72B8">
        <w:t>valuation and design right at the forefront</w:t>
      </w:r>
      <w:r w:rsidRPr="004F72B8">
        <w:t>,</w:t>
      </w:r>
      <w:r w:rsidRPr="004F72B8">
        <w:t xml:space="preserve"> </w:t>
      </w:r>
      <w:r w:rsidRPr="004F72B8">
        <w:t>and also</w:t>
      </w:r>
      <w:r w:rsidRPr="004F72B8">
        <w:t xml:space="preserve"> thinking </w:t>
      </w:r>
      <w:r w:rsidRPr="004F72B8">
        <w:t xml:space="preserve">that </w:t>
      </w:r>
      <w:r w:rsidRPr="004F72B8">
        <w:t>it is not just about new places</w:t>
      </w:r>
      <w:r w:rsidRPr="004F72B8">
        <w:t xml:space="preserve"> and</w:t>
      </w:r>
      <w:r w:rsidRPr="004F72B8">
        <w:t xml:space="preserve"> new towns, </w:t>
      </w:r>
      <w:r w:rsidRPr="004F72B8">
        <w:t xml:space="preserve">but </w:t>
      </w:r>
      <w:r w:rsidRPr="004F72B8">
        <w:t>about the maintenance of what we already have</w:t>
      </w:r>
      <w:r w:rsidRPr="004F72B8">
        <w:t>.</w:t>
      </w:r>
      <w:r w:rsidRPr="004F72B8">
        <w:t xml:space="preserve"> </w:t>
      </w:r>
      <w:r w:rsidRPr="004F72B8">
        <w:t>T</w:t>
      </w:r>
      <w:r w:rsidRPr="004F72B8">
        <w:t>he majority of</w:t>
      </w:r>
      <w:r w:rsidRPr="004F72B8">
        <w:t xml:space="preserve"> our housing and where we live is going to be pretty consistent over the next 50 </w:t>
      </w:r>
      <w:r w:rsidRPr="004F72B8">
        <w:t xml:space="preserve">to 70 </w:t>
      </w:r>
      <w:r w:rsidRPr="004F72B8">
        <w:t xml:space="preserve">years. </w:t>
      </w:r>
      <w:r w:rsidRPr="004F72B8">
        <w:t>W</w:t>
      </w:r>
      <w:r w:rsidRPr="004F72B8">
        <w:t xml:space="preserve">hen we talk about green spaces, it is about making sure </w:t>
      </w:r>
      <w:r w:rsidRPr="004F72B8">
        <w:t xml:space="preserve">that </w:t>
      </w:r>
      <w:r w:rsidRPr="004F72B8">
        <w:t>we do not lose those green spaces that we already have by building on them for various things</w:t>
      </w:r>
      <w:r w:rsidRPr="004F72B8">
        <w:t>,</w:t>
      </w:r>
      <w:r w:rsidRPr="004F72B8">
        <w:t xml:space="preserve"> as well as new things that we can do.</w:t>
      </w:r>
    </w:p>
    <w:p w:rsidR="004B4D03" w:rsidRPr="004F72B8" w:rsidP="006C4D6A">
      <w:pPr>
        <w:pStyle w:val="Question"/>
      </w:pPr>
      <w:sdt>
        <w:sdtPr>
          <w:alias w:val="Member"/>
          <w:tag w:val="&lt;Member mnisId='3992' dodsId='74640'&gt;"/>
          <w:id w:val="-448092022"/>
          <w:placeholder>
            <w:docPart w:val="DefaultPlaceholder_-1854013440"/>
          </w:placeholder>
          <w:richText/>
        </w:sdtPr>
        <w:sdtContent>
          <w:r w:rsidRPr="004F72B8" w:rsidR="006C4D6A">
            <w:rPr>
              <w:b/>
            </w:rPr>
            <w:t>James Morris:</w:t>
          </w:r>
        </w:sdtContent>
      </w:sdt>
      <w:r w:rsidRPr="004F72B8" w:rsidR="006C4D6A">
        <w:t xml:space="preserve"> </w:t>
      </w:r>
      <w:r w:rsidRPr="004F72B8">
        <w:t xml:space="preserve">As you </w:t>
      </w:r>
      <w:r w:rsidRPr="004F72B8" w:rsidR="006C4D6A">
        <w:t xml:space="preserve">will </w:t>
      </w:r>
      <w:r w:rsidRPr="004F72B8">
        <w:t xml:space="preserve">know, the </w:t>
      </w:r>
      <w:r w:rsidRPr="004F72B8" w:rsidR="007F238E">
        <w:t>national planning policy framework</w:t>
      </w:r>
      <w:r w:rsidRPr="004F72B8">
        <w:t xml:space="preserve"> is the key planning document for local authorities</w:t>
      </w:r>
      <w:r w:rsidRPr="004F72B8" w:rsidR="006C4D6A">
        <w:t>.</w:t>
      </w:r>
      <w:r w:rsidRPr="004F72B8">
        <w:t xml:space="preserve"> </w:t>
      </w:r>
      <w:r w:rsidRPr="004F72B8" w:rsidR="006C4D6A">
        <w:t>I</w:t>
      </w:r>
      <w:r w:rsidRPr="004F72B8">
        <w:t xml:space="preserve">t is going through a process of consultation now. </w:t>
      </w:r>
      <w:r w:rsidRPr="004F72B8" w:rsidR="006C4D6A">
        <w:t>T</w:t>
      </w:r>
      <w:r w:rsidRPr="004F72B8">
        <w:t xml:space="preserve">he Government published a revised version, which is open to consultation. </w:t>
      </w:r>
      <w:r w:rsidRPr="004F72B8" w:rsidR="006C4D6A">
        <w:t>I</w:t>
      </w:r>
      <w:r w:rsidRPr="004F72B8">
        <w:t>t contain</w:t>
      </w:r>
      <w:r w:rsidRPr="004F72B8" w:rsidR="006C4D6A">
        <w:t>s</w:t>
      </w:r>
      <w:r w:rsidRPr="004F72B8">
        <w:t xml:space="preserve"> material about local planning authorities having to consider some of the issues </w:t>
      </w:r>
      <w:r w:rsidRPr="004F72B8" w:rsidR="006C4D6A">
        <w:t xml:space="preserve">that </w:t>
      </w:r>
      <w:r w:rsidRPr="004F72B8">
        <w:t>we are discussing, but</w:t>
      </w:r>
      <w:r w:rsidRPr="004F72B8" w:rsidR="006C4D6A">
        <w:t>,</w:t>
      </w:r>
      <w:r w:rsidRPr="004F72B8">
        <w:t xml:space="preserve"> in your evidence, Julia, you suggested that health was not woven through the revised </w:t>
      </w:r>
      <w:r w:rsidRPr="004F72B8" w:rsidR="006C4D6A">
        <w:t>N</w:t>
      </w:r>
      <w:r w:rsidRPr="004F72B8">
        <w:t>PP</w:t>
      </w:r>
      <w:r w:rsidRPr="004F72B8" w:rsidR="006C4D6A">
        <w:t>F</w:t>
      </w:r>
      <w:r w:rsidRPr="004F72B8">
        <w:t xml:space="preserve">. </w:t>
      </w:r>
      <w:r w:rsidRPr="004F72B8" w:rsidR="006C4D6A">
        <w:t xml:space="preserve">Can you </w:t>
      </w:r>
      <w:r w:rsidRPr="004F72B8">
        <w:t xml:space="preserve">just talk a little bit about what you </w:t>
      </w:r>
      <w:r w:rsidRPr="004F72B8">
        <w:t>meant</w:t>
      </w:r>
      <w:r w:rsidRPr="004F72B8">
        <w:t xml:space="preserve"> by that</w:t>
      </w:r>
      <w:r w:rsidRPr="004F72B8" w:rsidR="006C4D6A">
        <w:t>?</w:t>
      </w:r>
    </w:p>
    <w:p w:rsidR="006C4D6A" w:rsidRPr="004F72B8" w:rsidP="006C4D6A">
      <w:pPr>
        <w:pStyle w:val="Answer"/>
      </w:pPr>
      <w:sdt>
        <w:sdtPr>
          <w:alias w:val="Witness"/>
          <w:id w:val="-1218203042"/>
          <w:placeholder>
            <w:docPart w:val="DefaultPlaceholder_-1854013440"/>
          </w:placeholder>
          <w:richText/>
        </w:sdtPr>
        <w:sdtContent>
          <w:r w:rsidRPr="004F72B8" w:rsidR="003C4461">
            <w:rPr>
              <w:b/>
              <w:i/>
            </w:rPr>
            <w:t>Julia Thrift:</w:t>
          </w:r>
        </w:sdtContent>
      </w:sdt>
      <w:r w:rsidRPr="004F72B8">
        <w:t xml:space="preserve"> </w:t>
      </w:r>
      <w:r w:rsidRPr="004F72B8" w:rsidR="004B4D03">
        <w:t xml:space="preserve">Yes, of course. </w:t>
      </w:r>
      <w:r w:rsidRPr="004F72B8">
        <w:t xml:space="preserve">The </w:t>
      </w:r>
      <w:r w:rsidRPr="004F72B8" w:rsidR="007F238E">
        <w:t>national planning policy framework</w:t>
      </w:r>
      <w:r w:rsidRPr="004F72B8">
        <w:t xml:space="preserve"> </w:t>
      </w:r>
      <w:r w:rsidRPr="004F72B8" w:rsidR="004B4D03">
        <w:t xml:space="preserve">mentions an enormous number of different things, all of which </w:t>
      </w:r>
      <w:r w:rsidRPr="004F72B8">
        <w:t xml:space="preserve">are </w:t>
      </w:r>
      <w:r w:rsidRPr="004F72B8" w:rsidR="004B4D03">
        <w:t xml:space="preserve">material </w:t>
      </w:r>
      <w:r w:rsidRPr="004F72B8" w:rsidR="004B4D03">
        <w:t>considerations</w:t>
      </w:r>
      <w:r w:rsidRPr="004F72B8">
        <w:t>.</w:t>
      </w:r>
      <w:r w:rsidRPr="004F72B8" w:rsidR="004B4D03">
        <w:t xml:space="preserve"> </w:t>
      </w:r>
      <w:r w:rsidRPr="004F72B8">
        <w:t>P</w:t>
      </w:r>
      <w:r w:rsidRPr="004F72B8" w:rsidR="004B4D03">
        <w:t xml:space="preserve">aragraph 92 is </w:t>
      </w:r>
      <w:r w:rsidRPr="004F72B8">
        <w:t>the</w:t>
      </w:r>
      <w:r w:rsidRPr="004F72B8" w:rsidR="004B4D03">
        <w:t xml:space="preserve"> significant section on health. It is not a priority. There </w:t>
      </w:r>
      <w:r w:rsidRPr="004F72B8">
        <w:t xml:space="preserve">is </w:t>
      </w:r>
      <w:r w:rsidRPr="004F72B8" w:rsidR="004B4D03">
        <w:t>no legal requirement for planning to consider health outcomes. There is no big policy requirement for planning to consider health outcomes.</w:t>
      </w:r>
      <w:r w:rsidRPr="004F72B8">
        <w:t xml:space="preserve"> </w:t>
      </w:r>
      <w:r w:rsidRPr="004F72B8" w:rsidR="004B4D03">
        <w:t xml:space="preserve">It is one of many things that could be </w:t>
      </w:r>
      <w:r w:rsidRPr="004F72B8" w:rsidR="004B4D03">
        <w:t>considered</w:t>
      </w:r>
      <w:r w:rsidRPr="004F72B8" w:rsidR="004B4D03">
        <w:t xml:space="preserve"> and it makes it very difficult for councillors to prioritise health. We support them. </w:t>
      </w:r>
      <w:r w:rsidRPr="004F72B8">
        <w:t>M</w:t>
      </w:r>
      <w:r w:rsidRPr="004F72B8" w:rsidR="004B4D03">
        <w:t>y day job is supporting councils and communities to try to prioritise health in the planning process</w:t>
      </w:r>
      <w:r w:rsidRPr="004F72B8">
        <w:t>, b</w:t>
      </w:r>
      <w:r w:rsidRPr="004F72B8" w:rsidR="004B4D03">
        <w:t>ut it is an uphill process</w:t>
      </w:r>
      <w:r w:rsidRPr="004F72B8">
        <w:t>.</w:t>
      </w:r>
    </w:p>
    <w:p w:rsidR="004B4D03" w:rsidRPr="004F72B8" w:rsidP="006C4D6A">
      <w:pPr>
        <w:pStyle w:val="Question"/>
      </w:pPr>
      <w:sdt>
        <w:sdtPr>
          <w:alias w:val="Member"/>
          <w:tag w:val="&lt;Member mnisId='3992' dodsId='74640'&gt;"/>
          <w:id w:val="1712927941"/>
          <w:placeholder>
            <w:docPart w:val="DefaultPlaceholder_-1854013440"/>
          </w:placeholder>
          <w:richText/>
        </w:sdtPr>
        <w:sdtContent>
          <w:r w:rsidRPr="004F72B8" w:rsidR="006C4D6A">
            <w:rPr>
              <w:b/>
            </w:rPr>
            <w:t>James Morris:</w:t>
          </w:r>
        </w:sdtContent>
      </w:sdt>
      <w:r w:rsidRPr="004F72B8" w:rsidR="006C4D6A">
        <w:t xml:space="preserve"> W</w:t>
      </w:r>
      <w:r w:rsidRPr="004F72B8">
        <w:t>hat</w:t>
      </w:r>
      <w:r w:rsidRPr="004F72B8" w:rsidR="006C4D6A">
        <w:t>,</w:t>
      </w:r>
      <w:r w:rsidRPr="004F72B8">
        <w:t xml:space="preserve"> specifically</w:t>
      </w:r>
      <w:r w:rsidRPr="004F72B8" w:rsidR="006C4D6A">
        <w:t>,</w:t>
      </w:r>
      <w:r w:rsidRPr="004F72B8">
        <w:t xml:space="preserve"> would you like to see in the </w:t>
      </w:r>
      <w:r w:rsidRPr="004F72B8" w:rsidR="006C4D6A">
        <w:t>N</w:t>
      </w:r>
      <w:r w:rsidRPr="004F72B8">
        <w:t xml:space="preserve">PPF </w:t>
      </w:r>
      <w:r w:rsidRPr="004F72B8" w:rsidR="006C4D6A">
        <w:t xml:space="preserve">that </w:t>
      </w:r>
      <w:r w:rsidRPr="004F72B8">
        <w:t xml:space="preserve">would strengthen the health </w:t>
      </w:r>
      <w:r w:rsidRPr="004F72B8">
        <w:t>outcomes</w:t>
      </w:r>
      <w:r w:rsidRPr="004F72B8">
        <w:t xml:space="preserve"> part?</w:t>
      </w:r>
    </w:p>
    <w:p w:rsidR="006C4D6A" w:rsidRPr="004F72B8" w:rsidP="006C4D6A">
      <w:pPr>
        <w:pStyle w:val="Answer"/>
      </w:pPr>
      <w:sdt>
        <w:sdtPr>
          <w:alias w:val="Witness"/>
          <w:id w:val="-440535404"/>
          <w:placeholder>
            <w:docPart w:val="DefaultPlaceholder_-1854013440"/>
          </w:placeholder>
          <w:richText/>
        </w:sdtPr>
        <w:sdtContent>
          <w:r w:rsidRPr="004F72B8" w:rsidR="003C4461">
            <w:rPr>
              <w:b/>
              <w:i/>
            </w:rPr>
            <w:t>Julia Thrift:</w:t>
          </w:r>
        </w:sdtContent>
      </w:sdt>
      <w:r w:rsidRPr="004F72B8">
        <w:t xml:space="preserve"> Y</w:t>
      </w:r>
      <w:r w:rsidRPr="004F72B8" w:rsidR="004B4D03">
        <w:t>ou could ask</w:t>
      </w:r>
      <w:r w:rsidRPr="004F72B8">
        <w:t>,</w:t>
      </w:r>
      <w:r w:rsidRPr="004F72B8" w:rsidR="004B4D03">
        <w:t xml:space="preserve"> </w:t>
      </w:r>
      <w:r w:rsidRPr="004F72B8">
        <w:t>“W</w:t>
      </w:r>
      <w:r w:rsidRPr="004F72B8" w:rsidR="004B4D03">
        <w:t xml:space="preserve">hat is the point of planning? Why </w:t>
      </w:r>
      <w:r w:rsidRPr="004F72B8">
        <w:t xml:space="preserve">do we have a </w:t>
      </w:r>
      <w:r w:rsidRPr="004F72B8" w:rsidR="004B4D03">
        <w:t>planning system?</w:t>
      </w:r>
      <w:r w:rsidRPr="004F72B8">
        <w:t>”</w:t>
      </w:r>
      <w:r w:rsidRPr="004F72B8" w:rsidR="004B4D03">
        <w:t xml:space="preserve"> </w:t>
      </w:r>
      <w:r w:rsidRPr="004F72B8">
        <w:t>S</w:t>
      </w:r>
      <w:r w:rsidRPr="004F72B8" w:rsidR="004B4D03">
        <w:t>urely the point of planning should be to create places in which people can thrive and live healthy lives</w:t>
      </w:r>
      <w:r w:rsidRPr="004F72B8">
        <w:t>.</w:t>
      </w:r>
      <w:r w:rsidRPr="004F72B8" w:rsidR="004B4D03">
        <w:t xml:space="preserve"> </w:t>
      </w:r>
      <w:r w:rsidRPr="004F72B8">
        <w:t>T</w:t>
      </w:r>
      <w:r w:rsidRPr="004F72B8" w:rsidR="004B4D03">
        <w:t>here should be a very clear statement that the purpose for planning is that, and there should be a legal requirement for planning to consider health</w:t>
      </w:r>
      <w:r w:rsidRPr="004F72B8">
        <w:t>.</w:t>
      </w:r>
    </w:p>
    <w:p w:rsidR="004B4D03" w:rsidRPr="004F72B8" w:rsidP="006C4D6A">
      <w:pPr>
        <w:pStyle w:val="Answer"/>
      </w:pPr>
      <w:r w:rsidRPr="004F72B8">
        <w:t>A</w:t>
      </w:r>
      <w:r w:rsidRPr="004F72B8">
        <w:t>t the moment</w:t>
      </w:r>
      <w:r w:rsidRPr="004F72B8">
        <w:t>, although many councils are very concerned about the health of their populations and really want to improve population health, it is very difficult for them, for instance, to reject a planning application on the ground</w:t>
      </w:r>
      <w:r w:rsidRPr="004F72B8">
        <w:t>s</w:t>
      </w:r>
      <w:r w:rsidRPr="004F72B8">
        <w:t xml:space="preserve"> that it will not support good health. </w:t>
      </w:r>
      <w:r w:rsidRPr="004F72B8">
        <w:t>T</w:t>
      </w:r>
      <w:r w:rsidRPr="004F72B8">
        <w:t>hey can do their best to have a local plan that supports good health</w:t>
      </w:r>
      <w:r w:rsidRPr="004F72B8" w:rsidR="001C18CA">
        <w:t xml:space="preserve">, they can </w:t>
      </w:r>
      <w:r w:rsidRPr="004F72B8">
        <w:t xml:space="preserve">bring in public health evidence, but it is just not a priority. Directors of public health </w:t>
      </w:r>
      <w:r w:rsidRPr="004F72B8">
        <w:t xml:space="preserve">are </w:t>
      </w:r>
      <w:r w:rsidRPr="004F72B8">
        <w:t xml:space="preserve">not statutory consultees. </w:t>
      </w:r>
      <w:r w:rsidRPr="004F72B8">
        <w:t>OHID</w:t>
      </w:r>
      <w:r w:rsidRPr="004F72B8">
        <w:t xml:space="preserve">, </w:t>
      </w:r>
      <w:r w:rsidRPr="004F72B8" w:rsidR="001C18CA">
        <w:t xml:space="preserve">which </w:t>
      </w:r>
      <w:r w:rsidRPr="004F72B8">
        <w:t xml:space="preserve">you are hearing from later, </w:t>
      </w:r>
      <w:r w:rsidRPr="004F72B8" w:rsidR="001C18CA">
        <w:t xml:space="preserve">is </w:t>
      </w:r>
      <w:r w:rsidRPr="004F72B8">
        <w:t xml:space="preserve">not </w:t>
      </w:r>
      <w:r w:rsidRPr="004F72B8" w:rsidR="001C18CA">
        <w:t xml:space="preserve">a </w:t>
      </w:r>
      <w:r w:rsidRPr="004F72B8">
        <w:t>statutory consultee.</w:t>
      </w:r>
    </w:p>
    <w:p w:rsidR="004B4D03" w:rsidRPr="004F72B8" w:rsidP="004B4D03">
      <w:pPr>
        <w:pStyle w:val="Question"/>
      </w:pPr>
      <w:sdt>
        <w:sdtPr>
          <w:alias w:val="Member"/>
          <w:tag w:val="&lt;Member mnisId='3992' dodsId='74640'&gt;"/>
          <w:id w:val="-1988082292"/>
          <w:placeholder>
            <w:docPart w:val="DefaultPlaceholder_-1854013440"/>
          </w:placeholder>
          <w:richText/>
        </w:sdtPr>
        <w:sdtContent>
          <w:r w:rsidRPr="004F72B8" w:rsidR="006C4D6A">
            <w:rPr>
              <w:b/>
            </w:rPr>
            <w:t>James Morris:</w:t>
          </w:r>
        </w:sdtContent>
      </w:sdt>
      <w:r w:rsidRPr="004F72B8" w:rsidR="006C4D6A">
        <w:t xml:space="preserve"> A</w:t>
      </w:r>
      <w:r w:rsidRPr="004F72B8">
        <w:t xml:space="preserve">re you suggesting that the current NPPF pays a bit of lip service, as it were, but </w:t>
      </w:r>
      <w:r w:rsidRPr="004F72B8" w:rsidR="006C4D6A">
        <w:t xml:space="preserve">is </w:t>
      </w:r>
      <w:r w:rsidRPr="004F72B8">
        <w:t>not specific enough in terms of directing local authorities in their planning decisions</w:t>
      </w:r>
      <w:r w:rsidRPr="004F72B8" w:rsidR="006C4D6A">
        <w:t>?</w:t>
      </w:r>
    </w:p>
    <w:p w:rsidR="006C4D6A" w:rsidRPr="004F72B8" w:rsidP="006C4D6A">
      <w:pPr>
        <w:pStyle w:val="Answer"/>
      </w:pPr>
      <w:sdt>
        <w:sdtPr>
          <w:alias w:val="Witness"/>
          <w:id w:val="-1781488864"/>
          <w:placeholder>
            <w:docPart w:val="DefaultPlaceholder_-1854013440"/>
          </w:placeholder>
          <w:richText/>
        </w:sdtPr>
        <w:sdtContent>
          <w:r w:rsidRPr="004F72B8" w:rsidR="003C4461">
            <w:rPr>
              <w:b/>
              <w:i/>
            </w:rPr>
            <w:t>Julia Thrift:</w:t>
          </w:r>
        </w:sdtContent>
      </w:sdt>
      <w:r w:rsidRPr="004F72B8">
        <w:t xml:space="preserve"> It is not. T</w:t>
      </w:r>
      <w:r w:rsidRPr="004F72B8" w:rsidR="004B4D03">
        <w:t xml:space="preserve">he NPPF is a very technical document. It uses terms like </w:t>
      </w:r>
      <w:r w:rsidRPr="004F72B8">
        <w:t>“</w:t>
      </w:r>
      <w:r w:rsidRPr="004F72B8" w:rsidR="004B4D03">
        <w:t>viability</w:t>
      </w:r>
      <w:r w:rsidRPr="004F72B8">
        <w:t>”,</w:t>
      </w:r>
      <w:r w:rsidRPr="004F72B8" w:rsidR="004B4D03">
        <w:t xml:space="preserve"> </w:t>
      </w:r>
      <w:r w:rsidRPr="004F72B8">
        <w:t>“</w:t>
      </w:r>
      <w:r w:rsidRPr="004F72B8" w:rsidR="004B4D03">
        <w:t>land allocations</w:t>
      </w:r>
      <w:r w:rsidRPr="004F72B8">
        <w:t>”</w:t>
      </w:r>
      <w:r w:rsidRPr="004F72B8" w:rsidR="004B4D03">
        <w:t xml:space="preserve"> and things like that. It is not about people. If you look at the latest Scottish</w:t>
      </w:r>
      <w:r w:rsidRPr="004F72B8" w:rsidR="001C18CA">
        <w:t xml:space="preserve"> planning policy—n</w:t>
      </w:r>
      <w:r w:rsidRPr="004F72B8">
        <w:t xml:space="preserve">ational </w:t>
      </w:r>
      <w:r w:rsidRPr="004F72B8" w:rsidR="001C18CA">
        <w:t>p</w:t>
      </w:r>
      <w:r w:rsidRPr="004F72B8" w:rsidR="004B4D03">
        <w:t xml:space="preserve">lanning </w:t>
      </w:r>
      <w:r w:rsidRPr="004F72B8" w:rsidR="001C18CA">
        <w:t>f</w:t>
      </w:r>
      <w:r w:rsidRPr="004F72B8">
        <w:t>ramework 4</w:t>
      </w:r>
      <w:r w:rsidRPr="004F72B8" w:rsidR="001C18CA">
        <w:t>—</w:t>
      </w:r>
      <w:r w:rsidRPr="004F72B8" w:rsidR="004B4D03">
        <w:t xml:space="preserve">it is about people. It is about what </w:t>
      </w:r>
      <w:r w:rsidRPr="004F72B8">
        <w:t xml:space="preserve">sorts of </w:t>
      </w:r>
      <w:r w:rsidRPr="004F72B8" w:rsidR="004B4D03">
        <w:t xml:space="preserve">places we </w:t>
      </w:r>
      <w:r w:rsidRPr="004F72B8">
        <w:t xml:space="preserve">should </w:t>
      </w:r>
      <w:r w:rsidRPr="004F72B8" w:rsidR="004B4D03">
        <w:t>be creating to help people thrive</w:t>
      </w:r>
      <w:r w:rsidRPr="004F72B8">
        <w:t>.</w:t>
      </w:r>
    </w:p>
    <w:p w:rsidR="006C4D6A" w:rsidRPr="004F72B8" w:rsidP="006C4D6A">
      <w:pPr>
        <w:pStyle w:val="Answer"/>
      </w:pPr>
      <w:r w:rsidRPr="004F72B8">
        <w:t>J</w:t>
      </w:r>
      <w:r w:rsidRPr="004F72B8" w:rsidR="004B4D03">
        <w:t xml:space="preserve">ust as one example, the English NPPF </w:t>
      </w:r>
      <w:r w:rsidRPr="004F72B8" w:rsidR="006907BE">
        <w:t>does</w:t>
      </w:r>
      <w:r w:rsidRPr="004F72B8" w:rsidR="004B4D03">
        <w:t xml:space="preserve"> not mention inequalities</w:t>
      </w:r>
      <w:r w:rsidRPr="004F72B8">
        <w:t xml:space="preserve"> once.</w:t>
      </w:r>
      <w:r w:rsidRPr="004F72B8" w:rsidR="004B4D03">
        <w:t xml:space="preserve"> </w:t>
      </w:r>
      <w:r w:rsidRPr="004F72B8">
        <w:t>T</w:t>
      </w:r>
      <w:r w:rsidRPr="004F72B8" w:rsidR="004B4D03">
        <w:t xml:space="preserve">he Scottish planning policy mentions </w:t>
      </w:r>
      <w:r w:rsidRPr="004F72B8">
        <w:t>ine</w:t>
      </w:r>
      <w:r w:rsidRPr="004F72B8" w:rsidR="004B4D03">
        <w:t>qualit</w:t>
      </w:r>
      <w:r w:rsidRPr="004F72B8" w:rsidR="0078527B">
        <w:t>ies</w:t>
      </w:r>
      <w:r w:rsidRPr="004F72B8" w:rsidR="004B4D03">
        <w:t xml:space="preserve"> 32 times</w:t>
      </w:r>
      <w:r w:rsidRPr="004F72B8">
        <w:t>.</w:t>
      </w:r>
      <w:r w:rsidRPr="004F72B8" w:rsidR="004B4D03">
        <w:t xml:space="preserve"> </w:t>
      </w:r>
      <w:r w:rsidRPr="004F72B8">
        <w:t>T</w:t>
      </w:r>
      <w:r w:rsidRPr="004F72B8" w:rsidR="004B4D03">
        <w:t>hey are completely different beasts.</w:t>
      </w:r>
      <w:r w:rsidRPr="004F72B8">
        <w:t xml:space="preserve"> </w:t>
      </w:r>
      <w:r w:rsidRPr="004F72B8" w:rsidR="004B4D03">
        <w:t xml:space="preserve">The Scottish one is about how </w:t>
      </w:r>
      <w:r w:rsidRPr="004F72B8">
        <w:t xml:space="preserve">we can </w:t>
      </w:r>
      <w:r w:rsidRPr="004F72B8" w:rsidR="004B4D03">
        <w:t>create places that will support good health and recognises that places are different</w:t>
      </w:r>
      <w:r w:rsidRPr="004F72B8">
        <w:t>.</w:t>
      </w:r>
      <w:r w:rsidRPr="004F72B8" w:rsidR="004B4D03">
        <w:t xml:space="preserve"> </w:t>
      </w:r>
      <w:r w:rsidRPr="004F72B8">
        <w:t>S</w:t>
      </w:r>
      <w:r w:rsidRPr="004F72B8" w:rsidR="004B4D03">
        <w:t>ome places are supporting good health better than others</w:t>
      </w:r>
      <w:r w:rsidRPr="004F72B8">
        <w:t>,</w:t>
      </w:r>
      <w:r w:rsidRPr="004F72B8" w:rsidR="004B4D03">
        <w:t xml:space="preserve"> so there needs to be a focus on the places that </w:t>
      </w:r>
      <w:r w:rsidRPr="004F72B8" w:rsidR="0078527B">
        <w:t xml:space="preserve">are </w:t>
      </w:r>
      <w:r w:rsidRPr="004F72B8" w:rsidR="004B4D03">
        <w:t>wors</w:t>
      </w:r>
      <w:r w:rsidRPr="004F72B8">
        <w:t>t</w:t>
      </w:r>
      <w:r w:rsidRPr="004F72B8" w:rsidR="004B4D03">
        <w:t xml:space="preserve"> off in terms of health.</w:t>
      </w:r>
    </w:p>
    <w:p w:rsidR="006C4D6A" w:rsidRPr="004F72B8" w:rsidP="006C4D6A">
      <w:pPr>
        <w:pStyle w:val="Question"/>
      </w:pPr>
      <w:sdt>
        <w:sdtPr>
          <w:alias w:val="Member"/>
          <w:tag w:val="&lt;Member mnisId='3992' dodsId='74640'&gt;"/>
          <w:id w:val="-1625454428"/>
          <w:placeholder>
            <w:docPart w:val="DefaultPlaceholder_-1854013440"/>
          </w:placeholder>
          <w:richText/>
        </w:sdtPr>
        <w:sdtContent>
          <w:r w:rsidRPr="004F72B8">
            <w:rPr>
              <w:b/>
            </w:rPr>
            <w:t>James Morris:</w:t>
          </w:r>
        </w:sdtContent>
      </w:sdt>
      <w:r w:rsidRPr="004F72B8">
        <w:t xml:space="preserve"> </w:t>
      </w:r>
      <w:r w:rsidRPr="004F72B8" w:rsidR="004B4D03">
        <w:t xml:space="preserve">Dr Green, have you any thoughts about </w:t>
      </w:r>
      <w:r w:rsidRPr="004F72B8">
        <w:t xml:space="preserve">the way in which </w:t>
      </w:r>
      <w:r w:rsidRPr="004F72B8" w:rsidR="004B4D03">
        <w:t xml:space="preserve">the </w:t>
      </w:r>
      <w:r w:rsidRPr="004F72B8">
        <w:t>N</w:t>
      </w:r>
      <w:r w:rsidRPr="004F72B8" w:rsidR="004B4D03">
        <w:t>PPF would need to be strengthened or otherwise, or the nature of it?</w:t>
      </w:r>
    </w:p>
    <w:p w:rsidR="006C4D6A" w:rsidRPr="004F72B8" w:rsidP="006C4D6A">
      <w:pPr>
        <w:pStyle w:val="Answer"/>
      </w:pPr>
      <w:sdt>
        <w:sdtPr>
          <w:alias w:val="Witness"/>
          <w:id w:val="-517387280"/>
          <w:placeholder>
            <w:docPart w:val="DefaultPlaceholder_-1854013440"/>
          </w:placeholder>
          <w:richText/>
        </w:sdtPr>
        <w:sdtContent>
          <w:r w:rsidRPr="004F72B8" w:rsidR="003C4461">
            <w:rPr>
              <w:b/>
              <w:i/>
            </w:rPr>
            <w:t>Dr Green:</w:t>
          </w:r>
        </w:sdtContent>
      </w:sdt>
      <w:r w:rsidRPr="004F72B8">
        <w:t xml:space="preserve"> I</w:t>
      </w:r>
      <w:r w:rsidRPr="004F72B8" w:rsidR="004B4D03">
        <w:t xml:space="preserve"> echo everything that Julia said. That is really Julia’s area of expertise. It is not really mine.</w:t>
      </w:r>
    </w:p>
    <w:p w:rsidR="0042336F" w:rsidRPr="004F72B8" w:rsidP="004B4D03">
      <w:pPr>
        <w:pStyle w:val="Question"/>
      </w:pPr>
      <w:sdt>
        <w:sdtPr>
          <w:alias w:val="Member"/>
          <w:tag w:val="&lt;Member mnisId='4471' dodsId='137703'&gt;"/>
          <w:id w:val="506718950"/>
          <w:placeholder>
            <w:docPart w:val="DefaultPlaceholder_-1854013440"/>
          </w:placeholder>
          <w:richText/>
        </w:sdtPr>
        <w:sdtContent>
          <w:r w:rsidRPr="004F72B8" w:rsidR="006C4D6A">
            <w:rPr>
              <w:b/>
            </w:rPr>
            <w:t>Rachael Maskell:</w:t>
          </w:r>
        </w:sdtContent>
      </w:sdt>
      <w:r w:rsidRPr="004F72B8" w:rsidR="006C4D6A">
        <w:t xml:space="preserve"> </w:t>
      </w:r>
      <w:r w:rsidRPr="004F72B8" w:rsidR="004B4D03">
        <w:t xml:space="preserve">I really want to follow on </w:t>
      </w:r>
      <w:r w:rsidRPr="004F72B8" w:rsidR="001C18CA">
        <w:t>about</w:t>
      </w:r>
      <w:r w:rsidRPr="004F72B8" w:rsidR="0078527B">
        <w:t xml:space="preserve"> </w:t>
      </w:r>
      <w:r w:rsidRPr="004F72B8" w:rsidR="004B4D03">
        <w:t>delivery</w:t>
      </w:r>
      <w:r w:rsidRPr="004F72B8" w:rsidR="0078527B">
        <w:t>,</w:t>
      </w:r>
      <w:r w:rsidRPr="004F72B8" w:rsidR="004B4D03">
        <w:t xml:space="preserve"> </w:t>
      </w:r>
      <w:r w:rsidRPr="004F72B8" w:rsidR="0078527B">
        <w:t xml:space="preserve">given </w:t>
      </w:r>
      <w:r w:rsidRPr="004F72B8" w:rsidR="004B4D03">
        <w:t xml:space="preserve">that we </w:t>
      </w:r>
      <w:r w:rsidRPr="004F72B8" w:rsidR="006C4D6A">
        <w:t xml:space="preserve">do not </w:t>
      </w:r>
      <w:r w:rsidRPr="004F72B8" w:rsidR="004B4D03">
        <w:t xml:space="preserve">have that legislative backup at this stage. </w:t>
      </w:r>
      <w:r w:rsidRPr="004F72B8">
        <w:t>W</w:t>
      </w:r>
      <w:r w:rsidRPr="004F72B8" w:rsidR="004B4D03">
        <w:t xml:space="preserve">e know </w:t>
      </w:r>
      <w:r w:rsidRPr="004F72B8">
        <w:t xml:space="preserve">that </w:t>
      </w:r>
      <w:r w:rsidRPr="004F72B8" w:rsidR="004B4D03">
        <w:t>we need leadership behind that</w:t>
      </w:r>
      <w:r w:rsidRPr="004F72B8" w:rsidR="001C18CA">
        <w:t>. W</w:t>
      </w:r>
      <w:r w:rsidRPr="004F72B8">
        <w:t xml:space="preserve">hat </w:t>
      </w:r>
      <w:r w:rsidRPr="004F72B8" w:rsidR="001C18CA">
        <w:t xml:space="preserve">does </w:t>
      </w:r>
      <w:r w:rsidRPr="004F72B8">
        <w:t>that look</w:t>
      </w:r>
      <w:r w:rsidRPr="004F72B8" w:rsidR="001C18CA">
        <w:t xml:space="preserve"> </w:t>
      </w:r>
      <w:r w:rsidRPr="004F72B8">
        <w:t>like,</w:t>
      </w:r>
      <w:r w:rsidRPr="004F72B8" w:rsidR="004B4D03">
        <w:t xml:space="preserve"> particularly at a time when </w:t>
      </w:r>
      <w:r w:rsidRPr="004F72B8" w:rsidR="004B4D03">
        <w:t>there is not a lot of resource</w:t>
      </w:r>
      <w:r w:rsidRPr="004F72B8" w:rsidR="001C18CA">
        <w:t xml:space="preserve">? That is </w:t>
      </w:r>
      <w:r w:rsidRPr="004F72B8" w:rsidR="004B4D03">
        <w:t xml:space="preserve">not only around new </w:t>
      </w:r>
      <w:r w:rsidRPr="004F72B8">
        <w:t xml:space="preserve">build </w:t>
      </w:r>
      <w:r w:rsidRPr="004F72B8" w:rsidR="004B4D03">
        <w:t xml:space="preserve">but also retrofitting the current environment and </w:t>
      </w:r>
      <w:r w:rsidRPr="004F72B8" w:rsidR="006907BE">
        <w:t>neighbourhoods</w:t>
      </w:r>
      <w:r w:rsidRPr="004F72B8" w:rsidR="004B4D03">
        <w:t xml:space="preserve"> that we have. </w:t>
      </w:r>
      <w:r w:rsidRPr="004F72B8">
        <w:t>Could I start with you first, Julia?</w:t>
      </w:r>
    </w:p>
    <w:p w:rsidR="0042336F" w:rsidRPr="004F72B8" w:rsidP="0042336F">
      <w:pPr>
        <w:pStyle w:val="Answer"/>
      </w:pPr>
      <w:sdt>
        <w:sdtPr>
          <w:alias w:val="Witness"/>
          <w:id w:val="1261407834"/>
          <w:placeholder>
            <w:docPart w:val="DefaultPlaceholder_-1854013440"/>
          </w:placeholder>
          <w:richText/>
        </w:sdtPr>
        <w:sdtContent>
          <w:r w:rsidRPr="004F72B8" w:rsidR="003C4461">
            <w:rPr>
              <w:b/>
              <w:i/>
            </w:rPr>
            <w:t>Julia Thrift:</w:t>
          </w:r>
        </w:sdtContent>
      </w:sdt>
      <w:r w:rsidRPr="004F72B8">
        <w:rPr>
          <w:b/>
        </w:rPr>
        <w:t xml:space="preserve"> </w:t>
      </w:r>
      <w:r w:rsidRPr="004F72B8">
        <w:t>I</w:t>
      </w:r>
      <w:r w:rsidRPr="004F72B8" w:rsidR="004B4D03">
        <w:t xml:space="preserve">ndividual planning applications are judged according to the local plan, which is the statutory document that each planning authority produces. </w:t>
      </w:r>
      <w:r w:rsidRPr="004F72B8">
        <w:t>T</w:t>
      </w:r>
      <w:r w:rsidRPr="004F72B8" w:rsidR="004B4D03">
        <w:t>hat</w:t>
      </w:r>
      <w:r w:rsidRPr="004F72B8">
        <w:t>,</w:t>
      </w:r>
      <w:r w:rsidRPr="004F72B8" w:rsidR="004B4D03">
        <w:t xml:space="preserve"> in </w:t>
      </w:r>
      <w:r w:rsidRPr="004F72B8">
        <w:t xml:space="preserve">turn, </w:t>
      </w:r>
      <w:r w:rsidRPr="004F72B8" w:rsidR="004B4D03">
        <w:t>has to</w:t>
      </w:r>
      <w:r w:rsidRPr="004F72B8" w:rsidR="004B4D03">
        <w:t xml:space="preserve"> fit in with the </w:t>
      </w:r>
      <w:r w:rsidRPr="004F72B8" w:rsidR="007F238E">
        <w:t>national planning policy framework</w:t>
      </w:r>
      <w:r w:rsidRPr="004F72B8">
        <w:t>.</w:t>
      </w:r>
      <w:r w:rsidRPr="004F72B8" w:rsidR="004B4D03">
        <w:t xml:space="preserve"> </w:t>
      </w:r>
      <w:r w:rsidRPr="004F72B8">
        <w:t>Y</w:t>
      </w:r>
      <w:r w:rsidRPr="004F72B8" w:rsidR="004B4D03">
        <w:t>ou really need to get the stuff at the top right, because it then filters down to all these other policies and affects what councils can do.</w:t>
      </w:r>
    </w:p>
    <w:p w:rsidR="0042336F" w:rsidRPr="004F72B8" w:rsidP="0042336F">
      <w:pPr>
        <w:pStyle w:val="Answer"/>
      </w:pPr>
      <w:r w:rsidRPr="004F72B8">
        <w:t xml:space="preserve">Councils, as we know, are short of cash and under pressure. They are not going to challenge things unless they are </w:t>
      </w:r>
      <w:r w:rsidRPr="004F72B8">
        <w:t>really certain</w:t>
      </w:r>
      <w:r w:rsidRPr="004F72B8">
        <w:t xml:space="preserve"> that they are going to win that challenge</w:t>
      </w:r>
      <w:r w:rsidRPr="004F72B8">
        <w:t>,</w:t>
      </w:r>
      <w:r w:rsidRPr="004F72B8">
        <w:t xml:space="preserve"> because they </w:t>
      </w:r>
      <w:r w:rsidRPr="004F72B8">
        <w:t xml:space="preserve">do </w:t>
      </w:r>
      <w:r w:rsidRPr="004F72B8">
        <w:t xml:space="preserve">not </w:t>
      </w:r>
      <w:r w:rsidRPr="004F72B8">
        <w:t xml:space="preserve">have </w:t>
      </w:r>
      <w:r w:rsidRPr="004F72B8">
        <w:t>the time or the resources to challenge developers effectively.</w:t>
      </w:r>
      <w:r w:rsidRPr="004F72B8">
        <w:t xml:space="preserve"> T</w:t>
      </w:r>
      <w:r w:rsidRPr="004F72B8">
        <w:t>hey need the back</w:t>
      </w:r>
      <w:r w:rsidRPr="004F72B8" w:rsidR="001C18CA">
        <w:t>-</w:t>
      </w:r>
      <w:r w:rsidRPr="004F72B8">
        <w:t xml:space="preserve">up of a strong </w:t>
      </w:r>
      <w:r w:rsidRPr="004F72B8" w:rsidR="007F238E">
        <w:t>national planning policy framework</w:t>
      </w:r>
      <w:r w:rsidRPr="004F72B8">
        <w:t xml:space="preserve"> that, for instance, says that public health data must be included in local plans</w:t>
      </w:r>
      <w:r w:rsidRPr="004F72B8">
        <w:t>.</w:t>
      </w:r>
      <w:r w:rsidRPr="004F72B8">
        <w:t xml:space="preserve"> </w:t>
      </w:r>
      <w:r w:rsidRPr="004F72B8">
        <w:t>P</w:t>
      </w:r>
      <w:r w:rsidRPr="004F72B8">
        <w:t>ublic health teams have an enormous amount of data about the health of their communities</w:t>
      </w:r>
      <w:r w:rsidRPr="004F72B8" w:rsidR="001C18CA">
        <w:t>; that</w:t>
      </w:r>
      <w:r w:rsidRPr="004F72B8">
        <w:t xml:space="preserve"> </w:t>
      </w:r>
      <w:r w:rsidRPr="004F72B8">
        <w:t>sometimes gets into local plans</w:t>
      </w:r>
      <w:r w:rsidRPr="004F72B8" w:rsidR="001C18CA">
        <w:t xml:space="preserve">, </w:t>
      </w:r>
      <w:r w:rsidRPr="004F72B8">
        <w:t>but</w:t>
      </w:r>
      <w:r w:rsidRPr="004F72B8" w:rsidR="001C18CA">
        <w:t xml:space="preserve"> </w:t>
      </w:r>
      <w:r w:rsidRPr="004F72B8">
        <w:t>very often</w:t>
      </w:r>
      <w:r w:rsidRPr="004F72B8" w:rsidR="001C18CA">
        <w:t xml:space="preserve"> it</w:t>
      </w:r>
      <w:r w:rsidRPr="004F72B8">
        <w:t xml:space="preserve"> </w:t>
      </w:r>
      <w:r w:rsidRPr="004F72B8" w:rsidR="006907BE">
        <w:t>does</w:t>
      </w:r>
      <w:r w:rsidRPr="004F72B8">
        <w:t xml:space="preserve"> not. </w:t>
      </w:r>
      <w:r w:rsidRPr="004F72B8">
        <w:t>E</w:t>
      </w:r>
      <w:r w:rsidRPr="004F72B8">
        <w:t>ach local place has a health and wellbeing plan that is produced</w:t>
      </w:r>
      <w:r w:rsidRPr="004F72B8">
        <w:t>,</w:t>
      </w:r>
      <w:r w:rsidRPr="004F72B8">
        <w:t xml:space="preserve"> based on data in the </w:t>
      </w:r>
      <w:r w:rsidRPr="004F72B8" w:rsidR="001C18CA">
        <w:t>j</w:t>
      </w:r>
      <w:r w:rsidRPr="004F72B8">
        <w:t xml:space="preserve">oint </w:t>
      </w:r>
      <w:r w:rsidRPr="004F72B8" w:rsidR="001C18CA">
        <w:t>s</w:t>
      </w:r>
      <w:r w:rsidRPr="004F72B8">
        <w:t xml:space="preserve">trategic </w:t>
      </w:r>
      <w:r w:rsidRPr="004F72B8" w:rsidR="001C18CA">
        <w:t>n</w:t>
      </w:r>
      <w:r w:rsidRPr="004F72B8">
        <w:t xml:space="preserve">eeds </w:t>
      </w:r>
      <w:r w:rsidRPr="004F72B8" w:rsidR="001C18CA">
        <w:t>a</w:t>
      </w:r>
      <w:r w:rsidRPr="004F72B8">
        <w:t xml:space="preserve">ssessment, but it is very </w:t>
      </w:r>
      <w:r w:rsidRPr="004F72B8">
        <w:t>hit</w:t>
      </w:r>
      <w:r w:rsidRPr="004F72B8" w:rsidR="001C18CA">
        <w:t>-</w:t>
      </w:r>
      <w:r w:rsidRPr="004F72B8">
        <w:t>and</w:t>
      </w:r>
      <w:r w:rsidRPr="004F72B8" w:rsidR="001C18CA">
        <w:t>-</w:t>
      </w:r>
      <w:r w:rsidRPr="004F72B8">
        <w:t xml:space="preserve">miss </w:t>
      </w:r>
      <w:r w:rsidRPr="004F72B8" w:rsidR="001C18CA">
        <w:t>as to</w:t>
      </w:r>
      <w:r w:rsidRPr="004F72B8">
        <w:t xml:space="preserve"> </w:t>
      </w:r>
      <w:r w:rsidRPr="004F72B8">
        <w:t>whether that data influences the local plan.</w:t>
      </w:r>
    </w:p>
    <w:p w:rsidR="004B4D03" w:rsidRPr="004F72B8" w:rsidP="0042336F">
      <w:pPr>
        <w:pStyle w:val="Answer"/>
      </w:pPr>
      <w:r w:rsidRPr="004F72B8">
        <w:t>A</w:t>
      </w:r>
      <w:r w:rsidRPr="004F72B8">
        <w:t xml:space="preserve">t </w:t>
      </w:r>
      <w:r w:rsidRPr="004F72B8">
        <w:t xml:space="preserve">a </w:t>
      </w:r>
      <w:r w:rsidRPr="004F72B8">
        <w:t>national level</w:t>
      </w:r>
      <w:r w:rsidRPr="004F72B8">
        <w:t>,</w:t>
      </w:r>
      <w:r w:rsidRPr="004F72B8">
        <w:t xml:space="preserve"> there could be </w:t>
      </w:r>
      <w:r w:rsidRPr="004F72B8">
        <w:t xml:space="preserve">a </w:t>
      </w:r>
      <w:r w:rsidRPr="004F72B8">
        <w:t>much stronger requirement for public health data to be included in local plans</w:t>
      </w:r>
      <w:r w:rsidRPr="004F72B8">
        <w:t>,</w:t>
      </w:r>
      <w:r w:rsidRPr="004F72B8">
        <w:t xml:space="preserve"> and for local plans to reflect the </w:t>
      </w:r>
      <w:r w:rsidRPr="004F72B8">
        <w:t xml:space="preserve">health </w:t>
      </w:r>
      <w:r w:rsidRPr="004F72B8">
        <w:t>needs of the</w:t>
      </w:r>
      <w:r w:rsidRPr="004F72B8">
        <w:t>ir</w:t>
      </w:r>
      <w:r w:rsidRPr="004F72B8">
        <w:t xml:space="preserve"> local populations</w:t>
      </w:r>
      <w:r w:rsidRPr="004F72B8">
        <w:t>.</w:t>
      </w:r>
      <w:r w:rsidRPr="004F72B8">
        <w:t xml:space="preserve"> </w:t>
      </w:r>
      <w:r w:rsidRPr="004F72B8">
        <w:t>T</w:t>
      </w:r>
      <w:r w:rsidRPr="004F72B8">
        <w:t>hat would make it much easier for councils to deliver those things</w:t>
      </w:r>
      <w:r w:rsidRPr="004F72B8">
        <w:t>,</w:t>
      </w:r>
      <w:r w:rsidRPr="004F72B8">
        <w:t xml:space="preserve"> and to require developers to consider those things in their developments and to respond to them.</w:t>
      </w:r>
    </w:p>
    <w:p w:rsidR="0042336F" w:rsidRPr="004F72B8" w:rsidP="004B4D03">
      <w:pPr>
        <w:pStyle w:val="Question"/>
      </w:pPr>
      <w:sdt>
        <w:sdtPr>
          <w:alias w:val="Member"/>
          <w:tag w:val="&lt;Member mnisId='4471' dodsId='137703'&gt;"/>
          <w:id w:val="-1290897118"/>
          <w:placeholder>
            <w:docPart w:val="DefaultPlaceholder_-1854013440"/>
          </w:placeholder>
          <w:richText/>
        </w:sdtPr>
        <w:sdtContent>
          <w:r w:rsidRPr="004F72B8">
            <w:rPr>
              <w:b/>
            </w:rPr>
            <w:t>Rachael Maskell:</w:t>
          </w:r>
        </w:sdtContent>
      </w:sdt>
      <w:r w:rsidRPr="004F72B8">
        <w:t xml:space="preserve"> </w:t>
      </w:r>
      <w:r w:rsidRPr="004F72B8" w:rsidR="004B4D03">
        <w:t>I want to just broaden it out a little bit</w:t>
      </w:r>
      <w:r w:rsidRPr="004F72B8">
        <w:t>.</w:t>
      </w:r>
      <w:r w:rsidRPr="004F72B8" w:rsidR="004B4D03">
        <w:t xml:space="preserve"> </w:t>
      </w:r>
      <w:r w:rsidRPr="004F72B8">
        <w:t>W</w:t>
      </w:r>
      <w:r w:rsidRPr="004F72B8" w:rsidR="004B4D03">
        <w:t xml:space="preserve">e know what </w:t>
      </w:r>
      <w:r w:rsidRPr="004F72B8" w:rsidR="004B4D03">
        <w:t>has to</w:t>
      </w:r>
      <w:r w:rsidRPr="004F72B8" w:rsidR="004B4D03">
        <w:t xml:space="preserve"> be done. We know </w:t>
      </w:r>
      <w:r w:rsidRPr="004F72B8">
        <w:t xml:space="preserve">what </w:t>
      </w:r>
      <w:r w:rsidRPr="004F72B8" w:rsidR="004B4D03">
        <w:t xml:space="preserve">interventions will really make a difference. How do we see a prioritisation of those? Is </w:t>
      </w:r>
      <w:r w:rsidRPr="004F72B8">
        <w:t xml:space="preserve">it </w:t>
      </w:r>
      <w:r w:rsidRPr="004F72B8" w:rsidR="004B4D03">
        <w:t xml:space="preserve">a targeted approach around focusing </w:t>
      </w:r>
      <w:r w:rsidRPr="004F72B8" w:rsidR="004B4D03">
        <w:t>particular elements</w:t>
      </w:r>
      <w:r w:rsidRPr="004F72B8" w:rsidR="004B4D03">
        <w:t xml:space="preserve"> of that as a first step, or should it be more devolved and broad</w:t>
      </w:r>
      <w:r w:rsidRPr="004F72B8" w:rsidR="0078527B">
        <w:t>er</w:t>
      </w:r>
      <w:r w:rsidRPr="004F72B8">
        <w:t>?</w:t>
      </w:r>
      <w:r w:rsidRPr="004F72B8" w:rsidR="004B4D03">
        <w:t xml:space="preserve"> </w:t>
      </w:r>
      <w:r w:rsidRPr="004F72B8">
        <w:t>H</w:t>
      </w:r>
      <w:r w:rsidRPr="004F72B8" w:rsidR="004B4D03">
        <w:t xml:space="preserve">ow do we hold decision-making bodies to account around </w:t>
      </w:r>
      <w:r w:rsidRPr="004F72B8">
        <w:t xml:space="preserve">this </w:t>
      </w:r>
      <w:r w:rsidRPr="004F72B8" w:rsidR="004B4D03">
        <w:t>agenda</w:t>
      </w:r>
      <w:r w:rsidRPr="004F72B8">
        <w:t>?</w:t>
      </w:r>
    </w:p>
    <w:p w:rsidR="0042336F" w:rsidRPr="004F72B8" w:rsidP="0042336F">
      <w:pPr>
        <w:pStyle w:val="Answer"/>
      </w:pPr>
      <w:sdt>
        <w:sdtPr>
          <w:alias w:val="Witness"/>
          <w:id w:val="-1356882769"/>
          <w:placeholder>
            <w:docPart w:val="DefaultPlaceholder_-1854013440"/>
          </w:placeholder>
          <w:richText/>
        </w:sdtPr>
        <w:sdtContent>
          <w:r w:rsidRPr="004F72B8" w:rsidR="003C4461">
            <w:rPr>
              <w:b/>
              <w:i/>
            </w:rPr>
            <w:t>Dr Green:</w:t>
          </w:r>
        </w:sdtContent>
      </w:sdt>
      <w:r w:rsidRPr="004F72B8">
        <w:t xml:space="preserve"> T</w:t>
      </w:r>
      <w:r w:rsidRPr="004F72B8" w:rsidR="004B4D03">
        <w:t xml:space="preserve">he way </w:t>
      </w:r>
      <w:r w:rsidRPr="004F72B8">
        <w:t xml:space="preserve">in which </w:t>
      </w:r>
      <w:r w:rsidRPr="004F72B8" w:rsidR="004B4D03">
        <w:t>we can hold places to account is by building in that evaluation from the offset</w:t>
      </w:r>
      <w:r w:rsidRPr="004F72B8">
        <w:t>.</w:t>
      </w:r>
      <w:r w:rsidRPr="004F72B8" w:rsidR="004B4D03">
        <w:t xml:space="preserve"> </w:t>
      </w:r>
      <w:r w:rsidRPr="004F72B8">
        <w:t>W</w:t>
      </w:r>
      <w:r w:rsidRPr="004F72B8" w:rsidR="004B4D03">
        <w:t xml:space="preserve">hen local areas or national </w:t>
      </w:r>
      <w:r w:rsidRPr="004F72B8">
        <w:t>G</w:t>
      </w:r>
      <w:r w:rsidRPr="004F72B8" w:rsidR="004B4D03">
        <w:t xml:space="preserve">overnment </w:t>
      </w:r>
      <w:r w:rsidRPr="004F72B8">
        <w:t xml:space="preserve">do </w:t>
      </w:r>
      <w:r w:rsidRPr="004F72B8" w:rsidR="004B4D03">
        <w:t>something, there should be some element of evaluation and some data</w:t>
      </w:r>
      <w:r w:rsidRPr="004F72B8">
        <w:t xml:space="preserve"> as</w:t>
      </w:r>
      <w:r w:rsidRPr="004F72B8" w:rsidR="004B4D03">
        <w:t xml:space="preserve"> part of that that allows </w:t>
      </w:r>
      <w:r w:rsidRPr="004F72B8">
        <w:t xml:space="preserve">a judgment of, “Was this a success? </w:t>
      </w:r>
      <w:r w:rsidRPr="004F72B8" w:rsidR="004B4D03">
        <w:t xml:space="preserve">If it was not </w:t>
      </w:r>
      <w:r w:rsidRPr="004F72B8">
        <w:t>a success</w:t>
      </w:r>
      <w:r w:rsidRPr="004F72B8" w:rsidR="004B4D03">
        <w:t xml:space="preserve">, </w:t>
      </w:r>
      <w:r w:rsidRPr="004F72B8">
        <w:t xml:space="preserve">what </w:t>
      </w:r>
      <w:r w:rsidRPr="004F72B8" w:rsidR="004B4D03">
        <w:t>can we take away from that? If it is a success, what should we do next?</w:t>
      </w:r>
      <w:r w:rsidRPr="004F72B8">
        <w:t>”</w:t>
      </w:r>
      <w:r w:rsidRPr="004F72B8" w:rsidR="004B4D03">
        <w:t xml:space="preserve"> </w:t>
      </w:r>
      <w:r w:rsidRPr="004F72B8">
        <w:t>a</w:t>
      </w:r>
      <w:r w:rsidRPr="004F72B8" w:rsidR="004B4D03">
        <w:t>nd feeding that back in</w:t>
      </w:r>
      <w:r w:rsidRPr="004F72B8">
        <w:t>.</w:t>
      </w:r>
    </w:p>
    <w:p w:rsidR="0042336F" w:rsidRPr="004F72B8" w:rsidP="0042336F">
      <w:pPr>
        <w:pStyle w:val="Answer"/>
      </w:pPr>
      <w:r w:rsidRPr="004F72B8">
        <w:t>A</w:t>
      </w:r>
      <w:r w:rsidRPr="004F72B8" w:rsidR="004B4D03">
        <w:t xml:space="preserve"> lot of places do things and then </w:t>
      </w:r>
      <w:r w:rsidRPr="004F72B8">
        <w:t xml:space="preserve">move straight </w:t>
      </w:r>
      <w:r w:rsidRPr="004F72B8" w:rsidR="004B4D03">
        <w:t>on</w:t>
      </w:r>
      <w:r w:rsidRPr="004F72B8">
        <w:t xml:space="preserve"> </w:t>
      </w:r>
      <w:r w:rsidRPr="004F72B8" w:rsidR="004B4D03">
        <w:t>to the next priority</w:t>
      </w:r>
      <w:r w:rsidRPr="004F72B8">
        <w:t xml:space="preserve"> or </w:t>
      </w:r>
      <w:r w:rsidRPr="004F72B8" w:rsidR="004B4D03">
        <w:t xml:space="preserve">intervention. There is not a lot of reflection </w:t>
      </w:r>
      <w:r w:rsidRPr="004F72B8">
        <w:t xml:space="preserve">or </w:t>
      </w:r>
      <w:r w:rsidRPr="004F72B8" w:rsidR="004B4D03">
        <w:t>time to look back on things</w:t>
      </w:r>
      <w:r w:rsidRPr="004F72B8">
        <w:t>.</w:t>
      </w:r>
      <w:r w:rsidRPr="004F72B8" w:rsidR="004B4D03">
        <w:t xml:space="preserve"> </w:t>
      </w:r>
      <w:r w:rsidRPr="004F72B8">
        <w:t>T</w:t>
      </w:r>
      <w:r w:rsidRPr="004F72B8" w:rsidR="004B4D03">
        <w:t>hat is some guidance that you can give in your role.</w:t>
      </w:r>
      <w:r w:rsidRPr="004F72B8">
        <w:t xml:space="preserve"> Y</w:t>
      </w:r>
      <w:r w:rsidRPr="004F72B8" w:rsidR="004B4D03">
        <w:t>ou can give a lot of national direction on these things, but local areas</w:t>
      </w:r>
      <w:r w:rsidRPr="004F72B8">
        <w:t xml:space="preserve"> </w:t>
      </w:r>
      <w:r w:rsidRPr="004F72B8" w:rsidR="004B4D03">
        <w:t xml:space="preserve">understand their local populations best </w:t>
      </w:r>
      <w:r w:rsidRPr="004F72B8">
        <w:t xml:space="preserve">and they </w:t>
      </w:r>
      <w:r w:rsidRPr="004F72B8" w:rsidR="004B4D03">
        <w:t>understand the local context</w:t>
      </w:r>
      <w:r w:rsidRPr="004F72B8">
        <w:t>,</w:t>
      </w:r>
      <w:r w:rsidRPr="004F72B8" w:rsidR="004B4D03">
        <w:t xml:space="preserve"> </w:t>
      </w:r>
      <w:r w:rsidRPr="004F72B8">
        <w:t>s</w:t>
      </w:r>
      <w:r w:rsidRPr="004F72B8" w:rsidR="004B4D03">
        <w:t xml:space="preserve">o it is </w:t>
      </w:r>
      <w:r w:rsidRPr="004F72B8">
        <w:t>has</w:t>
      </w:r>
      <w:r w:rsidRPr="004F72B8">
        <w:t xml:space="preserve"> to </w:t>
      </w:r>
      <w:r w:rsidRPr="004F72B8" w:rsidR="004B4D03">
        <w:t xml:space="preserve">be a bit of both </w:t>
      </w:r>
      <w:r w:rsidRPr="004F72B8">
        <w:t xml:space="preserve">in terms of </w:t>
      </w:r>
      <w:r w:rsidRPr="004F72B8" w:rsidR="004B4D03">
        <w:t>thinking around</w:t>
      </w:r>
      <w:r w:rsidRPr="004F72B8">
        <w:t>,</w:t>
      </w:r>
      <w:r w:rsidRPr="004F72B8" w:rsidR="004B4D03">
        <w:t xml:space="preserve"> </w:t>
      </w:r>
      <w:r w:rsidRPr="004F72B8">
        <w:t>“W</w:t>
      </w:r>
      <w:r w:rsidRPr="004F72B8" w:rsidR="004B4D03">
        <w:t>hat should be our priorities</w:t>
      </w:r>
      <w:r w:rsidRPr="004F72B8">
        <w:t>?”</w:t>
      </w:r>
    </w:p>
    <w:p w:rsidR="004B4D03" w:rsidRPr="004F72B8" w:rsidP="0042336F">
      <w:pPr>
        <w:pStyle w:val="Answer"/>
      </w:pPr>
      <w:r w:rsidRPr="004F72B8">
        <w:t>T</w:t>
      </w:r>
      <w:r w:rsidRPr="004F72B8">
        <w:t xml:space="preserve">here </w:t>
      </w:r>
      <w:r w:rsidRPr="004F72B8">
        <w:t xml:space="preserve">are </w:t>
      </w:r>
      <w:r w:rsidRPr="004F72B8">
        <w:t xml:space="preserve">a lot of things </w:t>
      </w:r>
      <w:r w:rsidRPr="004F72B8">
        <w:t xml:space="preserve">that </w:t>
      </w:r>
      <w:r w:rsidRPr="004F72B8">
        <w:t>we can do</w:t>
      </w:r>
      <w:r w:rsidRPr="004F72B8" w:rsidR="00C50F89">
        <w:t>,</w:t>
      </w:r>
      <w:r w:rsidRPr="004F72B8">
        <w:t xml:space="preserve"> </w:t>
      </w:r>
      <w:r w:rsidRPr="004F72B8" w:rsidR="00C50F89">
        <w:t xml:space="preserve">but </w:t>
      </w:r>
      <w:r w:rsidRPr="004F72B8">
        <w:t xml:space="preserve">how do you identify what you should do when you can do everything? </w:t>
      </w:r>
      <w:r w:rsidRPr="004F72B8" w:rsidR="00C50F89">
        <w:t xml:space="preserve">We could have a </w:t>
      </w:r>
      <w:r w:rsidRPr="004F72B8">
        <w:t xml:space="preserve">recommendation </w:t>
      </w:r>
      <w:r w:rsidRPr="004F72B8" w:rsidR="0078527B">
        <w:t xml:space="preserve">on </w:t>
      </w:r>
      <w:r w:rsidRPr="004F72B8">
        <w:t xml:space="preserve">what is the </w:t>
      </w:r>
      <w:r w:rsidRPr="004F72B8">
        <w:t>best</w:t>
      </w:r>
      <w:r w:rsidRPr="004F72B8" w:rsidR="00C50F89">
        <w:t>-</w:t>
      </w:r>
      <w:r w:rsidRPr="004F72B8">
        <w:t>buy</w:t>
      </w:r>
      <w:r w:rsidRPr="004F72B8">
        <w:t xml:space="preserve"> set of interventions</w:t>
      </w:r>
      <w:r w:rsidRPr="004F72B8" w:rsidR="00C50F89">
        <w:t xml:space="preserve">, such as, “If you have </w:t>
      </w:r>
      <w:r w:rsidRPr="004F72B8">
        <w:t>this amount of resources, you should be looking to do these types of things. If you want to maximise health outcomes, these are the best things you can do. If you want to tackle inequalities, maybe focus on these areas</w:t>
      </w:r>
      <w:r w:rsidRPr="004F72B8" w:rsidR="00C50F89">
        <w:t>”. H</w:t>
      </w:r>
      <w:r w:rsidRPr="004F72B8">
        <w:t xml:space="preserve">aving that from </w:t>
      </w:r>
      <w:r w:rsidRPr="004F72B8" w:rsidR="0078527B">
        <w:t xml:space="preserve">the </w:t>
      </w:r>
      <w:r w:rsidRPr="004F72B8">
        <w:t>top</w:t>
      </w:r>
      <w:r w:rsidRPr="004F72B8" w:rsidR="0078527B">
        <w:t xml:space="preserve"> </w:t>
      </w:r>
      <w:r w:rsidRPr="004F72B8">
        <w:t xml:space="preserve">down </w:t>
      </w:r>
      <w:r w:rsidRPr="004F72B8" w:rsidR="00C50F89">
        <w:t xml:space="preserve">and </w:t>
      </w:r>
      <w:r w:rsidRPr="004F72B8">
        <w:t xml:space="preserve">shared to local government would be </w:t>
      </w:r>
      <w:r w:rsidRPr="004F72B8">
        <w:t>really effective</w:t>
      </w:r>
      <w:r w:rsidRPr="004F72B8">
        <w:t xml:space="preserve"> in guiding </w:t>
      </w:r>
      <w:r w:rsidRPr="004F72B8" w:rsidR="008C4F4B">
        <w:t xml:space="preserve">them </w:t>
      </w:r>
      <w:r w:rsidRPr="004F72B8">
        <w:t>and letting them make the decisions around what to do.</w:t>
      </w:r>
    </w:p>
    <w:p w:rsidR="004B4D03" w:rsidRPr="004F72B8" w:rsidP="004B4D03">
      <w:pPr>
        <w:pStyle w:val="Question"/>
      </w:pPr>
      <w:sdt>
        <w:sdtPr>
          <w:alias w:val="Member"/>
          <w:tag w:val="&lt;Member mnisId='4471' dodsId='137703'&gt;"/>
          <w:id w:val="-616209602"/>
          <w:placeholder>
            <w:docPart w:val="DefaultPlaceholder_-1854013440"/>
          </w:placeholder>
          <w:richText/>
        </w:sdtPr>
        <w:sdtContent>
          <w:r w:rsidRPr="004F72B8" w:rsidR="00C50F89">
            <w:rPr>
              <w:b/>
            </w:rPr>
            <w:t>Rachael Maskell:</w:t>
          </w:r>
        </w:sdtContent>
      </w:sdt>
      <w:r w:rsidRPr="004F72B8" w:rsidR="00C50F89">
        <w:t xml:space="preserve"> </w:t>
      </w:r>
      <w:r w:rsidRPr="004F72B8">
        <w:t xml:space="preserve">I would </w:t>
      </w:r>
      <w:r w:rsidRPr="004F72B8" w:rsidR="00C50F89">
        <w:t xml:space="preserve">like </w:t>
      </w:r>
      <w:r w:rsidRPr="004F72B8">
        <w:t xml:space="preserve">to just pick up on one </w:t>
      </w:r>
      <w:r w:rsidRPr="004F72B8" w:rsidR="00C50F89">
        <w:t xml:space="preserve">other </w:t>
      </w:r>
      <w:r w:rsidRPr="004F72B8">
        <w:t xml:space="preserve">issues, </w:t>
      </w:r>
      <w:r w:rsidRPr="004F72B8" w:rsidR="00C50F89">
        <w:t xml:space="preserve">which </w:t>
      </w:r>
      <w:r w:rsidRPr="004F72B8">
        <w:t xml:space="preserve">is an observation </w:t>
      </w:r>
      <w:r w:rsidRPr="004F72B8" w:rsidR="00C50F89">
        <w:t xml:space="preserve">that </w:t>
      </w:r>
      <w:r w:rsidRPr="004F72B8">
        <w:t>I have in my own local authority in York</w:t>
      </w:r>
      <w:r w:rsidRPr="004F72B8" w:rsidR="00C50F89">
        <w:t>.</w:t>
      </w:r>
      <w:r w:rsidRPr="004F72B8">
        <w:t xml:space="preserve"> </w:t>
      </w:r>
      <w:r w:rsidRPr="004F72B8" w:rsidR="00C50F89">
        <w:t xml:space="preserve">It </w:t>
      </w:r>
      <w:r w:rsidRPr="004F72B8">
        <w:t xml:space="preserve">is around skill. We have a fantastic director of public health </w:t>
      </w:r>
      <w:r w:rsidRPr="004F72B8" w:rsidR="00C50F89">
        <w:t xml:space="preserve">who is </w:t>
      </w:r>
      <w:r w:rsidRPr="004F72B8">
        <w:t xml:space="preserve">just so </w:t>
      </w:r>
      <w:r w:rsidRPr="004F72B8">
        <w:t>data</w:t>
      </w:r>
      <w:r w:rsidRPr="004F72B8" w:rsidR="008C4F4B">
        <w:t>-</w:t>
      </w:r>
      <w:r w:rsidRPr="004F72B8">
        <w:t>rich</w:t>
      </w:r>
      <w:r w:rsidRPr="004F72B8" w:rsidR="00C50F89">
        <w:t>.</w:t>
      </w:r>
      <w:r w:rsidRPr="004F72B8">
        <w:t xml:space="preserve"> </w:t>
      </w:r>
      <w:r w:rsidRPr="004F72B8" w:rsidR="00C50F89">
        <w:t>O</w:t>
      </w:r>
      <w:r w:rsidRPr="004F72B8">
        <w:t>ther people perhaps do not have the urgency with</w:t>
      </w:r>
      <w:r w:rsidRPr="004F72B8" w:rsidR="00C50F89">
        <w:t xml:space="preserve">in their list of priorities </w:t>
      </w:r>
      <w:r w:rsidRPr="004F72B8">
        <w:t>around the importance of creating healthy places, particularly through planning</w:t>
      </w:r>
      <w:r w:rsidRPr="004F72B8" w:rsidR="00C50F89">
        <w:t>.</w:t>
      </w:r>
      <w:r w:rsidRPr="004F72B8">
        <w:t xml:space="preserve"> </w:t>
      </w:r>
      <w:r w:rsidRPr="004F72B8" w:rsidR="00C50F89">
        <w:t>W</w:t>
      </w:r>
      <w:r w:rsidRPr="004F72B8">
        <w:t xml:space="preserve">hat work </w:t>
      </w:r>
      <w:r w:rsidRPr="004F72B8" w:rsidR="00C50F89">
        <w:t xml:space="preserve">is being </w:t>
      </w:r>
      <w:r w:rsidRPr="004F72B8">
        <w:t>done around education</w:t>
      </w:r>
      <w:r w:rsidRPr="004F72B8" w:rsidR="00C50F89">
        <w:t xml:space="preserve"> and</w:t>
      </w:r>
      <w:r w:rsidRPr="004F72B8">
        <w:t xml:space="preserve"> training, </w:t>
      </w:r>
      <w:r w:rsidRPr="004F72B8" w:rsidR="00C50F89">
        <w:t xml:space="preserve">and </w:t>
      </w:r>
      <w:r w:rsidRPr="004F72B8">
        <w:t xml:space="preserve">ensuring </w:t>
      </w:r>
      <w:r w:rsidRPr="004F72B8" w:rsidR="00C50F89">
        <w:t xml:space="preserve">that </w:t>
      </w:r>
      <w:r w:rsidRPr="004F72B8">
        <w:t>we have new skills coming in to be able to deliver this?</w:t>
      </w:r>
      <w:r w:rsidRPr="004F72B8" w:rsidR="00C50F89">
        <w:t xml:space="preserve"> E</w:t>
      </w:r>
      <w:r w:rsidRPr="004F72B8">
        <w:t xml:space="preserve">ven if you have </w:t>
      </w:r>
      <w:r w:rsidRPr="004F72B8">
        <w:t>all of</w:t>
      </w:r>
      <w:r w:rsidRPr="004F72B8">
        <w:t xml:space="preserve"> those frameworks, if you </w:t>
      </w:r>
      <w:r w:rsidRPr="004F72B8" w:rsidR="00C50F89">
        <w:t>do not</w:t>
      </w:r>
      <w:r w:rsidRPr="004F72B8" w:rsidR="003C4461">
        <w:t xml:space="preserve"> </w:t>
      </w:r>
      <w:r w:rsidRPr="004F72B8" w:rsidR="00C50F89">
        <w:t xml:space="preserve">have </w:t>
      </w:r>
      <w:r w:rsidRPr="004F72B8">
        <w:t xml:space="preserve">the people </w:t>
      </w:r>
      <w:r w:rsidRPr="004F72B8" w:rsidR="00C50F89">
        <w:t xml:space="preserve">who </w:t>
      </w:r>
      <w:r w:rsidRPr="004F72B8">
        <w:t xml:space="preserve">can really drive this, it is just not going to get off the ground. I am just wondering what </w:t>
      </w:r>
      <w:r w:rsidRPr="004F72B8" w:rsidR="00C50F89">
        <w:t xml:space="preserve">work </w:t>
      </w:r>
      <w:r w:rsidRPr="004F72B8">
        <w:t>is being done to create that skills environment.</w:t>
      </w:r>
    </w:p>
    <w:p w:rsidR="00C50F89" w:rsidRPr="004F72B8" w:rsidP="00C50F89">
      <w:pPr>
        <w:pStyle w:val="Answer"/>
      </w:pPr>
      <w:sdt>
        <w:sdtPr>
          <w:alias w:val="Witness"/>
          <w:id w:val="-856808925"/>
          <w:placeholder>
            <w:docPart w:val="DefaultPlaceholder_-1854013440"/>
          </w:placeholder>
          <w:richText/>
        </w:sdtPr>
        <w:sdtContent>
          <w:r w:rsidRPr="004F72B8" w:rsidR="003C4461">
            <w:rPr>
              <w:b/>
              <w:i/>
            </w:rPr>
            <w:t>Julia Thrift:</w:t>
          </w:r>
        </w:sdtContent>
      </w:sdt>
      <w:r w:rsidRPr="004F72B8">
        <w:t xml:space="preserve"> DLUHC, </w:t>
      </w:r>
      <w:r w:rsidRPr="004F72B8" w:rsidR="004B4D03">
        <w:t xml:space="preserve">the </w:t>
      </w:r>
      <w:r w:rsidRPr="004F72B8">
        <w:t>D</w:t>
      </w:r>
      <w:r w:rsidRPr="004F72B8" w:rsidR="004B4D03">
        <w:t>epartment responsible for planning</w:t>
      </w:r>
      <w:r w:rsidRPr="004F72B8">
        <w:t>,</w:t>
      </w:r>
      <w:r w:rsidRPr="004F72B8" w:rsidR="004B4D03">
        <w:t xml:space="preserve"> </w:t>
      </w:r>
      <w:r w:rsidRPr="004F72B8" w:rsidR="004B4D03">
        <w:t>is well aware that</w:t>
      </w:r>
      <w:r w:rsidRPr="004F72B8" w:rsidR="004B4D03">
        <w:t xml:space="preserve"> there is a shortage of planners and </w:t>
      </w:r>
      <w:r w:rsidRPr="004F72B8">
        <w:t xml:space="preserve">that </w:t>
      </w:r>
      <w:r w:rsidRPr="004F72B8" w:rsidR="004B4D03">
        <w:t>there is a skills gap</w:t>
      </w:r>
      <w:r w:rsidRPr="004F72B8">
        <w:t xml:space="preserve">, </w:t>
      </w:r>
      <w:r w:rsidRPr="004F72B8" w:rsidR="004B4D03">
        <w:t xml:space="preserve">and they are doing work to try to address that. I do not think that </w:t>
      </w:r>
      <w:r w:rsidRPr="004F72B8">
        <w:t xml:space="preserve">that </w:t>
      </w:r>
      <w:r w:rsidRPr="004F72B8" w:rsidR="004B4D03">
        <w:t>work</w:t>
      </w:r>
      <w:r w:rsidRPr="004F72B8">
        <w:t xml:space="preserve"> i</w:t>
      </w:r>
      <w:r w:rsidRPr="004F72B8" w:rsidR="004B4D03">
        <w:t xml:space="preserve">s necessarily going to be around health. </w:t>
      </w:r>
      <w:r w:rsidRPr="004F72B8">
        <w:t>T</w:t>
      </w:r>
      <w:r w:rsidRPr="004F72B8" w:rsidR="004B4D03">
        <w:t>raditionally</w:t>
      </w:r>
      <w:r w:rsidRPr="004F72B8">
        <w:t>, planning</w:t>
      </w:r>
      <w:r w:rsidRPr="004F72B8" w:rsidR="004B4D03">
        <w:t xml:space="preserve"> has thought about health. The roots of planning and public health are the same. They go back to that same Victorian idea of trying to get people out of poor</w:t>
      </w:r>
      <w:r w:rsidRPr="004F72B8">
        <w:t>-</w:t>
      </w:r>
      <w:r w:rsidRPr="004F72B8" w:rsidR="004B4D03">
        <w:t>quality living conditions and into better living conditions.</w:t>
      </w:r>
    </w:p>
    <w:p w:rsidR="00C50F89" w:rsidRPr="004F72B8" w:rsidP="00C50F89">
      <w:pPr>
        <w:pStyle w:val="Answer"/>
      </w:pPr>
      <w:r w:rsidRPr="004F72B8">
        <w:t>O</w:t>
      </w:r>
      <w:r w:rsidRPr="004F72B8" w:rsidR="004B4D03">
        <w:t>ver the last 20 or 30 years</w:t>
      </w:r>
      <w:r w:rsidRPr="004F72B8">
        <w:t xml:space="preserve">, planning </w:t>
      </w:r>
      <w:r w:rsidRPr="004F72B8" w:rsidR="004B4D03">
        <w:t>has been a bit out of touch with what we now understand are the health needs of today.</w:t>
      </w:r>
      <w:r w:rsidRPr="004F72B8">
        <w:t xml:space="preserve"> T</w:t>
      </w:r>
      <w:r w:rsidRPr="004F72B8" w:rsidR="004B4D03">
        <w:t xml:space="preserve">hat is about </w:t>
      </w:r>
      <w:r w:rsidRPr="004F72B8">
        <w:t xml:space="preserve">not only </w:t>
      </w:r>
      <w:r w:rsidRPr="004F72B8" w:rsidR="004B4D03">
        <w:t xml:space="preserve">supporting people </w:t>
      </w:r>
      <w:r w:rsidRPr="004F72B8">
        <w:t xml:space="preserve">around </w:t>
      </w:r>
      <w:r w:rsidRPr="004F72B8" w:rsidR="004B4D03">
        <w:t xml:space="preserve">acute illnesses but helping </w:t>
      </w:r>
      <w:r w:rsidRPr="004F72B8">
        <w:t xml:space="preserve">them </w:t>
      </w:r>
      <w:r w:rsidRPr="004F72B8" w:rsidR="004B4D03">
        <w:t xml:space="preserve">avoid chronic illnesses. </w:t>
      </w:r>
      <w:r w:rsidRPr="004F72B8">
        <w:t>T</w:t>
      </w:r>
      <w:r w:rsidRPr="004F72B8" w:rsidR="004B4D03">
        <w:t xml:space="preserve">here could be a lot more education </w:t>
      </w:r>
      <w:r w:rsidRPr="004F72B8">
        <w:t xml:space="preserve">for </w:t>
      </w:r>
      <w:r w:rsidRPr="004F72B8" w:rsidR="004B4D03">
        <w:t xml:space="preserve">planners around health creation. It is not just </w:t>
      </w:r>
      <w:r w:rsidRPr="004F72B8">
        <w:t xml:space="preserve">about </w:t>
      </w:r>
      <w:r w:rsidRPr="004F72B8" w:rsidR="004B4D03">
        <w:t xml:space="preserve">protecting people from harms, </w:t>
      </w:r>
      <w:r w:rsidRPr="004F72B8">
        <w:t xml:space="preserve">but </w:t>
      </w:r>
      <w:r w:rsidRPr="004F72B8" w:rsidR="004B4D03">
        <w:t xml:space="preserve">creating places that really support health, particularly for those </w:t>
      </w:r>
      <w:r w:rsidRPr="004F72B8">
        <w:t xml:space="preserve">with the worst </w:t>
      </w:r>
      <w:r w:rsidRPr="004F72B8" w:rsidR="004B4D03">
        <w:t>health.</w:t>
      </w:r>
      <w:r w:rsidRPr="004F72B8">
        <w:t xml:space="preserve"> </w:t>
      </w:r>
      <w:r w:rsidRPr="004F72B8" w:rsidR="004B4D03">
        <w:t>We do a bit of that training at the TCPA, but it is not a systematic thing through the system.</w:t>
      </w:r>
    </w:p>
    <w:p w:rsidR="004B4D03" w:rsidRPr="004F72B8" w:rsidP="00C50F89">
      <w:pPr>
        <w:pStyle w:val="Answer"/>
      </w:pPr>
      <w:r w:rsidRPr="004F72B8">
        <w:t>W</w:t>
      </w:r>
      <w:r w:rsidRPr="004F72B8">
        <w:t xml:space="preserve">ith the policies that come out of </w:t>
      </w:r>
      <w:r w:rsidRPr="004F72B8">
        <w:t>DLUHC,</w:t>
      </w:r>
      <w:r w:rsidRPr="004F72B8">
        <w:t xml:space="preserve"> which is a very large </w:t>
      </w:r>
      <w:r w:rsidRPr="004F72B8">
        <w:t>D</w:t>
      </w:r>
      <w:r w:rsidRPr="004F72B8">
        <w:t>epartment with many staff</w:t>
      </w:r>
      <w:r w:rsidRPr="004F72B8">
        <w:t>, we notice</w:t>
      </w:r>
      <w:r w:rsidRPr="004F72B8">
        <w:t xml:space="preserve"> </w:t>
      </w:r>
      <w:r w:rsidRPr="004F72B8">
        <w:t xml:space="preserve">that </w:t>
      </w:r>
      <w:r w:rsidRPr="004F72B8">
        <w:t xml:space="preserve">they will </w:t>
      </w:r>
      <w:r w:rsidRPr="004F72B8">
        <w:t xml:space="preserve">sometimes </w:t>
      </w:r>
      <w:r w:rsidRPr="004F72B8">
        <w:t xml:space="preserve">say something </w:t>
      </w:r>
      <w:r w:rsidRPr="004F72B8">
        <w:t xml:space="preserve">that </w:t>
      </w:r>
      <w:r w:rsidRPr="004F72B8">
        <w:t>is very pro this agenda.</w:t>
      </w:r>
      <w:r w:rsidRPr="004F72B8">
        <w:t xml:space="preserve"> F</w:t>
      </w:r>
      <w:r w:rsidRPr="004F72B8">
        <w:t xml:space="preserve">or instance, the </w:t>
      </w:r>
      <w:r w:rsidRPr="004F72B8">
        <w:t>n</w:t>
      </w:r>
      <w:r w:rsidRPr="004F72B8">
        <w:t xml:space="preserve">ational </w:t>
      </w:r>
      <w:r w:rsidRPr="004F72B8">
        <w:t>d</w:t>
      </w:r>
      <w:r w:rsidRPr="004F72B8">
        <w:t xml:space="preserve">esign </w:t>
      </w:r>
      <w:r w:rsidRPr="004F72B8">
        <w:t>g</w:t>
      </w:r>
      <w:r w:rsidRPr="004F72B8">
        <w:t xml:space="preserve">uide is very good on elements that support good health, </w:t>
      </w:r>
      <w:r w:rsidRPr="004F72B8">
        <w:t xml:space="preserve">such as </w:t>
      </w:r>
      <w:r w:rsidRPr="004F72B8">
        <w:t>green spaces</w:t>
      </w:r>
      <w:r w:rsidRPr="004F72B8">
        <w:t xml:space="preserve"> or</w:t>
      </w:r>
      <w:r w:rsidRPr="004F72B8">
        <w:t xml:space="preserve"> walkable environments and so on</w:t>
      </w:r>
      <w:r w:rsidRPr="004F72B8">
        <w:t>. O</w:t>
      </w:r>
      <w:r w:rsidRPr="004F72B8">
        <w:t xml:space="preserve">ther things that come out </w:t>
      </w:r>
      <w:r w:rsidRPr="004F72B8" w:rsidR="0078527B">
        <w:t xml:space="preserve">of </w:t>
      </w:r>
      <w:r w:rsidRPr="004F72B8">
        <w:t xml:space="preserve">DLUHC, though, seem </w:t>
      </w:r>
      <w:r w:rsidRPr="004F72B8">
        <w:t xml:space="preserve">to be quite ignorant of the role of planning </w:t>
      </w:r>
      <w:r w:rsidRPr="004F72B8">
        <w:t xml:space="preserve">in </w:t>
      </w:r>
      <w:r w:rsidRPr="004F72B8">
        <w:t xml:space="preserve">supporting and creating health. </w:t>
      </w:r>
      <w:r w:rsidRPr="004F72B8">
        <w:t>T</w:t>
      </w:r>
      <w:r w:rsidRPr="004F72B8">
        <w:t>here is a skills gap there and it does need to be addressed.</w:t>
      </w:r>
    </w:p>
    <w:p w:rsidR="004B4D03" w:rsidRPr="004F72B8" w:rsidP="00C50F89">
      <w:pPr>
        <w:pStyle w:val="Question"/>
      </w:pPr>
      <w:sdt>
        <w:sdtPr>
          <w:alias w:val="Member"/>
          <w:tag w:val="&lt;Member mnisId='4471' dodsId='137703'&gt;"/>
          <w:id w:val="-1767369547"/>
          <w:placeholder>
            <w:docPart w:val="DefaultPlaceholder_-1854013440"/>
          </w:placeholder>
          <w:richText/>
        </w:sdtPr>
        <w:sdtContent>
          <w:r w:rsidRPr="004F72B8" w:rsidR="00C50F89">
            <w:rPr>
              <w:b/>
            </w:rPr>
            <w:t>Rachael Maskell:</w:t>
          </w:r>
        </w:sdtContent>
      </w:sdt>
      <w:r w:rsidRPr="004F72B8" w:rsidR="00C50F89">
        <w:t xml:space="preserve"> If I can ask you and add the issue </w:t>
      </w:r>
      <w:r w:rsidRPr="004F72B8">
        <w:t>around equality</w:t>
      </w:r>
      <w:r w:rsidRPr="004F72B8" w:rsidR="00C50F89">
        <w:t>,</w:t>
      </w:r>
      <w:r w:rsidRPr="004F72B8">
        <w:t xml:space="preserve"> we know that this is an agenda </w:t>
      </w:r>
      <w:r w:rsidRPr="004F72B8" w:rsidR="00C50F89">
        <w:t xml:space="preserve">that </w:t>
      </w:r>
      <w:r w:rsidRPr="004F72B8">
        <w:t xml:space="preserve">is embedded in </w:t>
      </w:r>
      <w:r w:rsidRPr="004F72B8" w:rsidR="00C50F89">
        <w:t>in</w:t>
      </w:r>
      <w:r w:rsidRPr="004F72B8">
        <w:t>equality, particularly around social deprivation, but also, for instance, disabled people</w:t>
      </w:r>
      <w:r w:rsidRPr="004F72B8" w:rsidR="00C50F89">
        <w:t xml:space="preserve"> and</w:t>
      </w:r>
      <w:r w:rsidRPr="004F72B8">
        <w:t xml:space="preserve"> ethnic minority communities being at a disadvantage within this</w:t>
      </w:r>
      <w:r w:rsidRPr="004F72B8" w:rsidR="00C50F89">
        <w:t>.</w:t>
      </w:r>
      <w:r w:rsidRPr="004F72B8">
        <w:t xml:space="preserve"> I wonder if you could just comment on that.</w:t>
      </w:r>
    </w:p>
    <w:p w:rsidR="00FC755C" w:rsidRPr="004F72B8" w:rsidP="00C50F89">
      <w:pPr>
        <w:pStyle w:val="Answer"/>
      </w:pPr>
      <w:sdt>
        <w:sdtPr>
          <w:alias w:val="Witness"/>
          <w:id w:val="-1426572281"/>
          <w:placeholder>
            <w:docPart w:val="DefaultPlaceholder_-1854013440"/>
          </w:placeholder>
          <w:richText/>
        </w:sdtPr>
        <w:sdtContent>
          <w:r w:rsidRPr="004F72B8" w:rsidR="003C4461">
            <w:rPr>
              <w:b/>
              <w:i/>
            </w:rPr>
            <w:t>Dr Green:</w:t>
          </w:r>
        </w:sdtContent>
      </w:sdt>
      <w:r w:rsidRPr="004F72B8" w:rsidR="00C50F89">
        <w:t xml:space="preserve"> </w:t>
      </w:r>
      <w:r w:rsidRPr="004F72B8">
        <w:t>T</w:t>
      </w:r>
      <w:r w:rsidRPr="004F72B8" w:rsidR="004B4D03">
        <w:t xml:space="preserve">here </w:t>
      </w:r>
      <w:r w:rsidRPr="004F72B8">
        <w:t xml:space="preserve">are </w:t>
      </w:r>
      <w:r w:rsidRPr="004F72B8" w:rsidR="004B4D03">
        <w:t xml:space="preserve">two things to add </w:t>
      </w:r>
      <w:r w:rsidRPr="004F72B8">
        <w:t xml:space="preserve">to </w:t>
      </w:r>
      <w:r w:rsidRPr="004F72B8" w:rsidR="004B4D03">
        <w:t>what Juli</w:t>
      </w:r>
      <w:r w:rsidRPr="004F72B8">
        <w:t>a</w:t>
      </w:r>
      <w:r w:rsidRPr="004F72B8" w:rsidR="004B4D03">
        <w:t xml:space="preserve"> said. </w:t>
      </w:r>
      <w:r w:rsidRPr="004F72B8">
        <w:t>O</w:t>
      </w:r>
      <w:r w:rsidRPr="004F72B8" w:rsidR="004B4D03">
        <w:t xml:space="preserve">ne opportunity </w:t>
      </w:r>
      <w:r w:rsidRPr="004F72B8">
        <w:t xml:space="preserve">that </w:t>
      </w:r>
      <w:r w:rsidRPr="004F72B8" w:rsidR="004B4D03">
        <w:t xml:space="preserve">we have is around academic and public partnerships. </w:t>
      </w:r>
      <w:r w:rsidRPr="004F72B8">
        <w:t>I</w:t>
      </w:r>
      <w:r w:rsidRPr="004F72B8" w:rsidR="004B4D03">
        <w:t xml:space="preserve">f I can give an example, during the pandemic I was part of a project called Local Data Spaces, </w:t>
      </w:r>
      <w:r w:rsidRPr="004F72B8">
        <w:t xml:space="preserve">which </w:t>
      </w:r>
      <w:r w:rsidRPr="004F72B8" w:rsidR="004B4D03">
        <w:t xml:space="preserve">was about building capacity </w:t>
      </w:r>
      <w:r w:rsidRPr="004F72B8">
        <w:t xml:space="preserve">in </w:t>
      </w:r>
      <w:r w:rsidRPr="004F72B8" w:rsidR="004B4D03">
        <w:t>local government to do the types of data analyses that they needed.</w:t>
      </w:r>
    </w:p>
    <w:p w:rsidR="00FC755C" w:rsidRPr="004F72B8" w:rsidP="00C50F89">
      <w:pPr>
        <w:pStyle w:val="Answer"/>
      </w:pPr>
      <w:r w:rsidRPr="004F72B8">
        <w:t xml:space="preserve">We identified </w:t>
      </w:r>
      <w:r w:rsidRPr="004F72B8">
        <w:t xml:space="preserve">that </w:t>
      </w:r>
      <w:r w:rsidRPr="004F72B8">
        <w:t>local government</w:t>
      </w:r>
      <w:r w:rsidRPr="004F72B8" w:rsidR="00BF39B3">
        <w:t xml:space="preserve"> was</w:t>
      </w:r>
      <w:r w:rsidRPr="004F72B8">
        <w:t xml:space="preserve"> quite strained at the time. </w:t>
      </w:r>
      <w:r w:rsidRPr="004F72B8" w:rsidR="00BF39B3">
        <w:t>It was</w:t>
      </w:r>
      <w:r w:rsidRPr="004F72B8">
        <w:t xml:space="preserve"> </w:t>
      </w:r>
      <w:r w:rsidRPr="004F72B8">
        <w:t xml:space="preserve">often in </w:t>
      </w:r>
      <w:r w:rsidRPr="004F72B8">
        <w:t xml:space="preserve">firefighting </w:t>
      </w:r>
      <w:r w:rsidRPr="004F72B8">
        <w:t>mode</w:t>
      </w:r>
      <w:r w:rsidRPr="004F72B8">
        <w:t>,</w:t>
      </w:r>
      <w:r w:rsidRPr="004F72B8">
        <w:t xml:space="preserve"> because</w:t>
      </w:r>
      <w:r w:rsidRPr="004F72B8">
        <w:t xml:space="preserve"> it was a crisis</w:t>
      </w:r>
      <w:r w:rsidRPr="004F72B8">
        <w:t>.</w:t>
      </w:r>
      <w:r w:rsidRPr="004F72B8">
        <w:t xml:space="preserve"> </w:t>
      </w:r>
      <w:r w:rsidRPr="004F72B8">
        <w:t>I</w:t>
      </w:r>
      <w:r w:rsidRPr="004F72B8">
        <w:t>ndeed</w:t>
      </w:r>
      <w:r w:rsidRPr="004F72B8">
        <w:t>,</w:t>
      </w:r>
      <w:r w:rsidRPr="004F72B8">
        <w:t xml:space="preserve"> that </w:t>
      </w:r>
      <w:r w:rsidRPr="004F72B8">
        <w:t xml:space="preserve">is </w:t>
      </w:r>
      <w:r w:rsidRPr="004F72B8">
        <w:t>pretty much continu</w:t>
      </w:r>
      <w:r w:rsidRPr="004F72B8">
        <w:t>ing</w:t>
      </w:r>
      <w:r w:rsidRPr="004F72B8">
        <w:t xml:space="preserve"> </w:t>
      </w:r>
      <w:r w:rsidRPr="004F72B8">
        <w:t>n</w:t>
      </w:r>
      <w:r w:rsidRPr="004F72B8">
        <w:t xml:space="preserve">ow </w:t>
      </w:r>
      <w:r w:rsidRPr="004F72B8">
        <w:t xml:space="preserve">as </w:t>
      </w:r>
      <w:r w:rsidRPr="004F72B8">
        <w:t xml:space="preserve">we </w:t>
      </w:r>
      <w:r w:rsidRPr="004F72B8">
        <w:t xml:space="preserve">go </w:t>
      </w:r>
      <w:r w:rsidRPr="004F72B8">
        <w:t xml:space="preserve">from one crisis to the next. </w:t>
      </w:r>
      <w:r w:rsidRPr="004F72B8">
        <w:t>T</w:t>
      </w:r>
      <w:r w:rsidRPr="004F72B8">
        <w:t>here is a lack of capacity to do a lot of that analysis, particularly after years of cu</w:t>
      </w:r>
      <w:r w:rsidRPr="004F72B8">
        <w:t>t</w:t>
      </w:r>
      <w:r w:rsidRPr="004F72B8">
        <w:t>s to the area.</w:t>
      </w:r>
    </w:p>
    <w:p w:rsidR="00FC755C" w:rsidRPr="004F72B8" w:rsidP="00C50F89">
      <w:pPr>
        <w:pStyle w:val="Answer"/>
      </w:pPr>
      <w:r w:rsidRPr="004F72B8">
        <w:t>W</w:t>
      </w:r>
      <w:r w:rsidRPr="004F72B8" w:rsidR="004B4D03">
        <w:t xml:space="preserve">e </w:t>
      </w:r>
      <w:r w:rsidRPr="004F72B8" w:rsidR="0078527B">
        <w:t xml:space="preserve">did some work </w:t>
      </w:r>
      <w:r w:rsidRPr="004F72B8" w:rsidR="004B4D03">
        <w:t xml:space="preserve">with York </w:t>
      </w:r>
      <w:r w:rsidRPr="004F72B8">
        <w:t xml:space="preserve">on </w:t>
      </w:r>
      <w:r w:rsidRPr="004F72B8" w:rsidR="004B4D03">
        <w:t>tourism</w:t>
      </w:r>
      <w:r w:rsidRPr="004F72B8">
        <w:t>.</w:t>
      </w:r>
      <w:r w:rsidRPr="004F72B8" w:rsidR="004B4D03">
        <w:t xml:space="preserve"> </w:t>
      </w:r>
      <w:r w:rsidRPr="004F72B8">
        <w:t>I</w:t>
      </w:r>
      <w:r w:rsidRPr="004F72B8" w:rsidR="004B4D03">
        <w:t xml:space="preserve">t was about </w:t>
      </w:r>
      <w:r w:rsidRPr="004F72B8" w:rsidR="004B4D03">
        <w:t>opening up</w:t>
      </w:r>
      <w:r w:rsidRPr="004F72B8" w:rsidR="004B4D03">
        <w:t xml:space="preserve"> data skills that academics have to do a lot of that analysis</w:t>
      </w:r>
      <w:r w:rsidRPr="004F72B8">
        <w:t>,</w:t>
      </w:r>
      <w:r w:rsidRPr="004F72B8" w:rsidR="004B4D03">
        <w:t xml:space="preserve"> where local authorities might not necessarily have that capacity themselves</w:t>
      </w:r>
      <w:r w:rsidRPr="004F72B8">
        <w:t>.</w:t>
      </w:r>
      <w:r w:rsidRPr="004F72B8" w:rsidR="004B4D03">
        <w:t xml:space="preserve"> </w:t>
      </w:r>
      <w:r w:rsidRPr="004F72B8">
        <w:t>T</w:t>
      </w:r>
      <w:r w:rsidRPr="004F72B8" w:rsidR="004B4D03">
        <w:t xml:space="preserve">hat goes both ways in having </w:t>
      </w:r>
      <w:r w:rsidRPr="004F72B8">
        <w:t xml:space="preserve">secondments </w:t>
      </w:r>
      <w:r w:rsidRPr="004F72B8" w:rsidR="004B4D03">
        <w:t xml:space="preserve">of academics to local and national </w:t>
      </w:r>
      <w:r w:rsidRPr="004F72B8">
        <w:t>Government</w:t>
      </w:r>
      <w:r w:rsidRPr="004F72B8" w:rsidR="00BF39B3">
        <w:t xml:space="preserve">, for </w:t>
      </w:r>
      <w:r w:rsidRPr="004F72B8">
        <w:t xml:space="preserve">them </w:t>
      </w:r>
      <w:r w:rsidRPr="004F72B8" w:rsidR="00BF39B3">
        <w:t xml:space="preserve">to </w:t>
      </w:r>
      <w:r w:rsidRPr="004F72B8" w:rsidR="004B4D03">
        <w:t xml:space="preserve">learn and help embed the skills that they need, </w:t>
      </w:r>
      <w:r w:rsidRPr="004F72B8" w:rsidR="004B4D03">
        <w:t>and also</w:t>
      </w:r>
      <w:r w:rsidRPr="004F72B8" w:rsidR="004B4D03">
        <w:t xml:space="preserve"> people going in the other way </w:t>
      </w:r>
      <w:r w:rsidRPr="004F72B8">
        <w:t xml:space="preserve">and </w:t>
      </w:r>
      <w:r w:rsidRPr="004F72B8" w:rsidR="004B4D03">
        <w:t>get</w:t>
      </w:r>
      <w:r w:rsidRPr="004F72B8">
        <w:t>ting</w:t>
      </w:r>
      <w:r w:rsidRPr="004F72B8" w:rsidR="004B4D03">
        <w:t xml:space="preserve"> a lot of </w:t>
      </w:r>
      <w:r w:rsidRPr="004F72B8">
        <w:t xml:space="preserve">that </w:t>
      </w:r>
      <w:r w:rsidRPr="004F72B8" w:rsidR="004B4D03">
        <w:t>education and skills development.</w:t>
      </w:r>
    </w:p>
    <w:p w:rsidR="00FC755C" w:rsidRPr="004F72B8" w:rsidP="00C50F89">
      <w:pPr>
        <w:pStyle w:val="Answer"/>
      </w:pPr>
      <w:r w:rsidRPr="004F72B8">
        <w:t>With regard to</w:t>
      </w:r>
      <w:r w:rsidRPr="004F72B8">
        <w:t xml:space="preserve"> the comment about inequalities, when we talk around public health, we </w:t>
      </w:r>
      <w:r w:rsidRPr="004F72B8">
        <w:t xml:space="preserve">often </w:t>
      </w:r>
      <w:r w:rsidRPr="004F72B8">
        <w:t>focus on the health of the individual and on maximising health.</w:t>
      </w:r>
      <w:r w:rsidRPr="004F72B8">
        <w:t xml:space="preserve"> </w:t>
      </w:r>
      <w:r w:rsidRPr="004F72B8">
        <w:t>We do not necessarily build</w:t>
      </w:r>
      <w:r w:rsidRPr="004F72B8">
        <w:t xml:space="preserve"> </w:t>
      </w:r>
      <w:r w:rsidRPr="004F72B8">
        <w:t>in the inequalities and inequit</w:t>
      </w:r>
      <w:r w:rsidRPr="004F72B8">
        <w:t>ies</w:t>
      </w:r>
      <w:r w:rsidRPr="004F72B8">
        <w:t xml:space="preserve"> side of things, and we do not always think about how intersectional categories or how specific issues</w:t>
      </w:r>
      <w:r w:rsidRPr="004F72B8">
        <w:t>,</w:t>
      </w:r>
      <w:r w:rsidRPr="004F72B8">
        <w:t xml:space="preserve"> </w:t>
      </w:r>
      <w:r w:rsidRPr="004F72B8">
        <w:t xml:space="preserve">such as </w:t>
      </w:r>
      <w:r w:rsidRPr="004F72B8">
        <w:t xml:space="preserve">place-based disadvantage, impact on certain outcomes. </w:t>
      </w:r>
      <w:r w:rsidRPr="004F72B8">
        <w:t>There should be a remit</w:t>
      </w:r>
      <w:r w:rsidRPr="004F72B8">
        <w:t xml:space="preserve"> that that should always be looked at, because </w:t>
      </w:r>
      <w:r w:rsidRPr="004F72B8">
        <w:t xml:space="preserve">a </w:t>
      </w:r>
      <w:r w:rsidRPr="004F72B8">
        <w:t xml:space="preserve">lot of what we do </w:t>
      </w:r>
      <w:r w:rsidRPr="004F72B8">
        <w:t xml:space="preserve">often </w:t>
      </w:r>
      <w:r w:rsidRPr="004F72B8">
        <w:t xml:space="preserve">might benefit </w:t>
      </w:r>
      <w:r w:rsidRPr="004F72B8">
        <w:t xml:space="preserve">just </w:t>
      </w:r>
      <w:r w:rsidRPr="004F72B8">
        <w:t xml:space="preserve">a small part of our population </w:t>
      </w:r>
      <w:r w:rsidRPr="004F72B8">
        <w:t xml:space="preserve">and </w:t>
      </w:r>
      <w:r w:rsidRPr="004F72B8">
        <w:t>can widen inequalities, particularly if we are doing things around improving educational program</w:t>
      </w:r>
      <w:r w:rsidRPr="004F72B8">
        <w:t>me</w:t>
      </w:r>
      <w:r w:rsidRPr="004F72B8">
        <w:t>s around health.</w:t>
      </w:r>
    </w:p>
    <w:p w:rsidR="00AE27AB" w:rsidRPr="004F72B8" w:rsidP="00FC755C">
      <w:pPr>
        <w:pStyle w:val="Question"/>
      </w:pPr>
      <w:sdt>
        <w:sdtPr>
          <w:alias w:val="Member"/>
          <w:tag w:val="&lt;Member mnisId='4938' dodsId='116913'&gt;"/>
          <w:id w:val="2053338566"/>
          <w:placeholder>
            <w:docPart w:val="DefaultPlaceholder_-1854013440"/>
          </w:placeholder>
          <w:richText/>
        </w:sdtPr>
        <w:sdtContent>
          <w:r w:rsidRPr="004F72B8" w:rsidR="00FC755C">
            <w:rPr>
              <w:b/>
            </w:rPr>
            <w:t xml:space="preserve">Mrs </w:t>
          </w:r>
          <w:r w:rsidRPr="004F72B8" w:rsidR="003C4461">
            <w:rPr>
              <w:b/>
            </w:rPr>
            <w:t>Hamilton:</w:t>
          </w:r>
        </w:sdtContent>
      </w:sdt>
      <w:r w:rsidRPr="004F72B8" w:rsidR="00FC755C">
        <w:t xml:space="preserve"> M</w:t>
      </w:r>
      <w:r w:rsidRPr="004F72B8" w:rsidR="004B4D03">
        <w:t>y question</w:t>
      </w:r>
      <w:r w:rsidRPr="004F72B8" w:rsidR="00FC755C">
        <w:t xml:space="preserve"> is </w:t>
      </w:r>
      <w:r w:rsidRPr="004F72B8" w:rsidR="004B4D03">
        <w:t xml:space="preserve">predominantly </w:t>
      </w:r>
      <w:r w:rsidRPr="004F72B8" w:rsidR="00FC755C">
        <w:t xml:space="preserve">for </w:t>
      </w:r>
      <w:r w:rsidRPr="004F72B8" w:rsidR="004B4D03">
        <w:t>Julia</w:t>
      </w:r>
      <w:r w:rsidRPr="004F72B8" w:rsidR="0078527B">
        <w:t>, b</w:t>
      </w:r>
      <w:r w:rsidRPr="004F72B8" w:rsidR="004B4D03">
        <w:t>eing with the Town and Country Planning Association</w:t>
      </w:r>
      <w:r w:rsidRPr="004F72B8" w:rsidR="0078527B">
        <w:t>.</w:t>
      </w:r>
      <w:r w:rsidRPr="004F72B8" w:rsidR="004B4D03">
        <w:t xml:space="preserve"> </w:t>
      </w:r>
      <w:r w:rsidRPr="004F72B8" w:rsidR="0078527B">
        <w:t>Y</w:t>
      </w:r>
      <w:r w:rsidRPr="004F72B8" w:rsidR="004B4D03">
        <w:t>ou talked about five areas at the beginning, but the area that I wanted to concentrate on was</w:t>
      </w:r>
      <w:r w:rsidRPr="004F72B8">
        <w:t xml:space="preserve"> </w:t>
      </w:r>
      <w:r w:rsidRPr="004F72B8" w:rsidR="004B4D03">
        <w:t>around the food environment</w:t>
      </w:r>
      <w:r w:rsidRPr="004F72B8">
        <w:t>.</w:t>
      </w:r>
      <w:r w:rsidRPr="004F72B8" w:rsidR="004B4D03">
        <w:t xml:space="preserve"> </w:t>
      </w:r>
      <w:r w:rsidRPr="004F72B8">
        <w:t xml:space="preserve">Planners </w:t>
      </w:r>
      <w:r w:rsidRPr="004F72B8" w:rsidR="004B4D03">
        <w:t>have talked about connecting food markets</w:t>
      </w:r>
      <w:r w:rsidRPr="004F72B8">
        <w:t>.</w:t>
      </w:r>
      <w:r w:rsidRPr="004F72B8" w:rsidR="004B4D03">
        <w:t xml:space="preserve"> </w:t>
      </w:r>
      <w:r w:rsidRPr="004F72B8">
        <w:t>T</w:t>
      </w:r>
      <w:r w:rsidRPr="004F72B8" w:rsidR="004B4D03">
        <w:t>hey have talked about allotments</w:t>
      </w:r>
      <w:r w:rsidRPr="004F72B8">
        <w:t>.</w:t>
      </w:r>
      <w:r w:rsidRPr="004F72B8" w:rsidR="004B4D03">
        <w:t xml:space="preserve"> </w:t>
      </w:r>
      <w:r w:rsidRPr="004F72B8">
        <w:t>T</w:t>
      </w:r>
      <w:r w:rsidRPr="004F72B8" w:rsidR="004B4D03">
        <w:t>hey have talked about community gardens</w:t>
      </w:r>
      <w:r w:rsidRPr="004F72B8">
        <w:t>.</w:t>
      </w:r>
      <w:r w:rsidRPr="004F72B8" w:rsidR="004B4D03">
        <w:t xml:space="preserve"> </w:t>
      </w:r>
      <w:r w:rsidRPr="004F72B8">
        <w:t>H</w:t>
      </w:r>
      <w:r w:rsidRPr="004F72B8" w:rsidR="004B4D03">
        <w:t xml:space="preserve">ow can </w:t>
      </w:r>
      <w:r w:rsidRPr="004F72B8" w:rsidR="006907BE">
        <w:t>neighbourhoods</w:t>
      </w:r>
      <w:r w:rsidRPr="004F72B8" w:rsidR="004B4D03">
        <w:t xml:space="preserve"> be designed to enable people to make healthier food choices?</w:t>
      </w:r>
    </w:p>
    <w:p w:rsidR="00AE27AB" w:rsidRPr="004F72B8" w:rsidP="00AE27AB">
      <w:pPr>
        <w:pStyle w:val="Answer"/>
      </w:pPr>
      <w:sdt>
        <w:sdtPr>
          <w:alias w:val="Witness"/>
          <w:id w:val="151033685"/>
          <w:placeholder>
            <w:docPart w:val="DefaultPlaceholder_-1854013440"/>
          </w:placeholder>
          <w:richText/>
        </w:sdtPr>
        <w:sdtContent>
          <w:r w:rsidRPr="004F72B8" w:rsidR="003C4461">
            <w:rPr>
              <w:b/>
              <w:i/>
            </w:rPr>
            <w:t>Julia Thrift:</w:t>
          </w:r>
        </w:sdtContent>
      </w:sdt>
      <w:r w:rsidRPr="004F72B8">
        <w:t xml:space="preserve"> </w:t>
      </w:r>
      <w:r w:rsidRPr="004F72B8" w:rsidR="004B4D03">
        <w:t>When we talk to planners about the food environment, that is the area that they find most difficult to understand</w:t>
      </w:r>
      <w:r w:rsidRPr="004F72B8" w:rsidR="00BF39B3">
        <w:t xml:space="preserve"> that </w:t>
      </w:r>
      <w:r w:rsidRPr="004F72B8" w:rsidR="004B4D03">
        <w:t>they have a role in supporting.</w:t>
      </w:r>
      <w:r w:rsidRPr="004F72B8">
        <w:t xml:space="preserve"> I</w:t>
      </w:r>
      <w:r w:rsidRPr="004F72B8" w:rsidR="004B4D03">
        <w:t xml:space="preserve">t is </w:t>
      </w:r>
      <w:r w:rsidRPr="004F72B8" w:rsidR="004B4D03">
        <w:t>absolutely vital</w:t>
      </w:r>
      <w:r w:rsidRPr="004F72B8" w:rsidR="004B4D03">
        <w:t xml:space="preserve">. There are some things that planning can do and some that </w:t>
      </w:r>
      <w:r w:rsidRPr="004F72B8" w:rsidR="0078527B">
        <w:t xml:space="preserve">it </w:t>
      </w:r>
      <w:r w:rsidRPr="004F72B8" w:rsidR="004B4D03">
        <w:t>cann</w:t>
      </w:r>
      <w:r w:rsidRPr="004F72B8" w:rsidR="0078527B">
        <w:t>ot</w:t>
      </w:r>
      <w:r w:rsidRPr="004F72B8" w:rsidR="004B4D03">
        <w:t xml:space="preserve">. </w:t>
      </w:r>
      <w:r w:rsidRPr="004F72B8">
        <w:t>T</w:t>
      </w:r>
      <w:r w:rsidRPr="004F72B8" w:rsidR="004B4D03">
        <w:t xml:space="preserve">hrough planning, for instance, some councils have tried to reduce the proliferation of hot food takeaways, which can sometimes be achieved if there is a lot of evidence that an extra hot food takeaway in a particular place would be detrimental. </w:t>
      </w:r>
      <w:r w:rsidRPr="004F72B8">
        <w:t>P</w:t>
      </w:r>
      <w:r w:rsidRPr="004F72B8" w:rsidR="004B4D03">
        <w:t>lanners cannot</w:t>
      </w:r>
      <w:r w:rsidRPr="004F72B8">
        <w:t>, of course,</w:t>
      </w:r>
      <w:r w:rsidRPr="004F72B8" w:rsidR="004B4D03">
        <w:t xml:space="preserve"> say what food</w:t>
      </w:r>
      <w:r w:rsidRPr="004F72B8">
        <w:t xml:space="preserve"> i</w:t>
      </w:r>
      <w:r w:rsidRPr="004F72B8" w:rsidR="004B4D03">
        <w:t>s served in a restaurant.</w:t>
      </w:r>
      <w:r w:rsidRPr="004F72B8">
        <w:t xml:space="preserve"> </w:t>
      </w:r>
      <w:r w:rsidRPr="004F72B8" w:rsidR="004B4D03">
        <w:t>It could be fantastically healthy food, but</w:t>
      </w:r>
      <w:r w:rsidRPr="004F72B8">
        <w:t>, generally,</w:t>
      </w:r>
      <w:r w:rsidRPr="004F72B8" w:rsidR="004B4D03">
        <w:t xml:space="preserve"> it often is not. </w:t>
      </w:r>
      <w:r w:rsidRPr="004F72B8">
        <w:t>T</w:t>
      </w:r>
      <w:r w:rsidRPr="004F72B8" w:rsidR="004B4D03">
        <w:t>here are limits to what planning can do.</w:t>
      </w:r>
    </w:p>
    <w:p w:rsidR="00AE27AB" w:rsidRPr="004F72B8" w:rsidP="00AE27AB">
      <w:pPr>
        <w:pStyle w:val="Answer"/>
      </w:pPr>
      <w:r w:rsidRPr="004F72B8">
        <w:t xml:space="preserve">There are </w:t>
      </w:r>
      <w:r w:rsidRPr="004F72B8">
        <w:t>definitely things</w:t>
      </w:r>
      <w:r w:rsidRPr="004F72B8">
        <w:t xml:space="preserve"> that can be done around the food environment in terms of ensuring that new developments have spaces where people can </w:t>
      </w:r>
      <w:r w:rsidRPr="004F72B8">
        <w:t>grow</w:t>
      </w:r>
      <w:r w:rsidRPr="004F72B8">
        <w:t xml:space="preserve"> </w:t>
      </w:r>
      <w:r w:rsidRPr="004F72B8" w:rsidR="0078527B">
        <w:t xml:space="preserve">food </w:t>
      </w:r>
      <w:r w:rsidRPr="004F72B8">
        <w:t>and</w:t>
      </w:r>
      <w:r w:rsidRPr="004F72B8">
        <w:t xml:space="preserve"> that there are community gardens. Those are things that can be planned in. I recommend you have a look at </w:t>
      </w:r>
      <w:r w:rsidRPr="004F72B8">
        <w:t xml:space="preserve">Ebbsfleet </w:t>
      </w:r>
      <w:r w:rsidRPr="004F72B8">
        <w:t xml:space="preserve">Garden City, which has done a lot around the food environment and taken it very seriously. There </w:t>
      </w:r>
      <w:r w:rsidRPr="004F72B8">
        <w:t xml:space="preserve">are </w:t>
      </w:r>
      <w:r w:rsidRPr="004F72B8">
        <w:t xml:space="preserve">some </w:t>
      </w:r>
      <w:r w:rsidRPr="004F72B8">
        <w:t>really good</w:t>
      </w:r>
      <w:r w:rsidRPr="004F72B8">
        <w:t xml:space="preserve"> initiatives there</w:t>
      </w:r>
      <w:r w:rsidRPr="004F72B8">
        <w:t>. I</w:t>
      </w:r>
      <w:r w:rsidRPr="004F72B8">
        <w:t xml:space="preserve">t is </w:t>
      </w:r>
      <w:r w:rsidRPr="004F72B8">
        <w:t xml:space="preserve">partly </w:t>
      </w:r>
      <w:r w:rsidRPr="004F72B8">
        <w:t>to do with planning and partly with supporting community groups and activities that happen within those spaces that planners create.</w:t>
      </w:r>
    </w:p>
    <w:p w:rsidR="00AE27AB" w:rsidRPr="004F72B8" w:rsidP="00AE27AB">
      <w:pPr>
        <w:pStyle w:val="Answer"/>
      </w:pPr>
      <w:r w:rsidRPr="004F72B8">
        <w:t>T</w:t>
      </w:r>
      <w:r w:rsidRPr="004F72B8" w:rsidR="004B4D03">
        <w:t xml:space="preserve">here are things that </w:t>
      </w:r>
      <w:r w:rsidRPr="004F72B8">
        <w:t xml:space="preserve">planners </w:t>
      </w:r>
      <w:r w:rsidRPr="004F72B8" w:rsidR="004B4D03">
        <w:t xml:space="preserve">can do, but we </w:t>
      </w:r>
      <w:r w:rsidRPr="004F72B8" w:rsidR="004B4D03">
        <w:t>have to</w:t>
      </w:r>
      <w:r w:rsidRPr="004F72B8" w:rsidR="004B4D03">
        <w:t xml:space="preserve"> realise that changing the food environment will require action across a very wide range of Government Departments. </w:t>
      </w:r>
      <w:r w:rsidRPr="004F72B8">
        <w:t>A</w:t>
      </w:r>
      <w:r w:rsidRPr="004F72B8" w:rsidR="004B4D03">
        <w:t xml:space="preserve">ny shop you go into will sell you </w:t>
      </w:r>
      <w:r w:rsidRPr="004F72B8">
        <w:t>un</w:t>
      </w:r>
      <w:r w:rsidRPr="004F72B8" w:rsidR="004B4D03">
        <w:t>healthy food</w:t>
      </w:r>
      <w:r w:rsidRPr="004F72B8">
        <w:t>.</w:t>
      </w:r>
      <w:r w:rsidRPr="004F72B8" w:rsidR="004B4D03">
        <w:t xml:space="preserve"> </w:t>
      </w:r>
      <w:r w:rsidRPr="004F72B8">
        <w:t xml:space="preserve">At </w:t>
      </w:r>
      <w:r w:rsidRPr="004F72B8" w:rsidR="004B4D03">
        <w:t xml:space="preserve">the newsagent, the first thing </w:t>
      </w:r>
      <w:r w:rsidRPr="004F72B8">
        <w:t xml:space="preserve">that </w:t>
      </w:r>
      <w:r w:rsidRPr="004F72B8" w:rsidR="004B4D03">
        <w:t xml:space="preserve">you see is that </w:t>
      </w:r>
      <w:r w:rsidRPr="004F72B8">
        <w:t xml:space="preserve">rack </w:t>
      </w:r>
      <w:r w:rsidRPr="004F72B8" w:rsidR="004B4D03">
        <w:t xml:space="preserve">of unhealthy snacks. </w:t>
      </w:r>
      <w:r w:rsidRPr="004F72B8">
        <w:t xml:space="preserve">At </w:t>
      </w:r>
      <w:r w:rsidRPr="004F72B8" w:rsidR="004B4D03">
        <w:t xml:space="preserve">the supermarket, the </w:t>
      </w:r>
      <w:r w:rsidRPr="004F72B8" w:rsidR="006907BE">
        <w:t>petrol</w:t>
      </w:r>
      <w:r w:rsidRPr="004F72B8" w:rsidR="004B4D03">
        <w:t xml:space="preserve"> station</w:t>
      </w:r>
      <w:r w:rsidRPr="004F72B8">
        <w:t xml:space="preserve"> or</w:t>
      </w:r>
      <w:r w:rsidRPr="004F72B8" w:rsidR="004B4D03">
        <w:t xml:space="preserve"> the train station</w:t>
      </w:r>
      <w:r w:rsidRPr="004F72B8">
        <w:t>, there is</w:t>
      </w:r>
      <w:r w:rsidRPr="004F72B8" w:rsidR="004B4D03">
        <w:t xml:space="preserve"> unhealthy food everywhere, so it is going to take a lot of individual actions</w:t>
      </w:r>
      <w:r w:rsidRPr="004F72B8">
        <w:t>.</w:t>
      </w:r>
      <w:r w:rsidRPr="004F72B8" w:rsidR="004B4D03">
        <w:t xml:space="preserve"> </w:t>
      </w:r>
      <w:r w:rsidRPr="004F72B8">
        <w:t xml:space="preserve">Planners </w:t>
      </w:r>
      <w:r w:rsidRPr="004F72B8" w:rsidR="004B4D03">
        <w:t>have a role to play in that, but they cannot solve that problem on their own.</w:t>
      </w:r>
    </w:p>
    <w:p w:rsidR="00E675EB" w:rsidRPr="004F72B8" w:rsidP="00AE27AB">
      <w:pPr>
        <w:pStyle w:val="Question"/>
      </w:pPr>
      <w:sdt>
        <w:sdtPr>
          <w:alias w:val="Member"/>
          <w:tag w:val="&lt;Member mnisId='4938' dodsId='116913'&gt;"/>
          <w:id w:val="1909952567"/>
          <w:placeholder>
            <w:docPart w:val="DefaultPlaceholder_-1854013440"/>
          </w:placeholder>
          <w:richText/>
        </w:sdtPr>
        <w:sdtContent>
          <w:r w:rsidRPr="004F72B8" w:rsidR="00AE27AB">
            <w:rPr>
              <w:b/>
            </w:rPr>
            <w:t xml:space="preserve">Mrs </w:t>
          </w:r>
          <w:r w:rsidRPr="004F72B8" w:rsidR="003C4461">
            <w:rPr>
              <w:b/>
            </w:rPr>
            <w:t>Hamilton:</w:t>
          </w:r>
        </w:sdtContent>
      </w:sdt>
      <w:r w:rsidRPr="004F72B8" w:rsidR="00AE27AB">
        <w:t xml:space="preserve"> </w:t>
      </w:r>
      <w:r w:rsidRPr="004F72B8" w:rsidR="004B4D03">
        <w:t>I will talk about a local issue in my area where it really relates quite well</w:t>
      </w:r>
      <w:r w:rsidRPr="004F72B8" w:rsidR="00AE27AB">
        <w:t xml:space="preserve"> to </w:t>
      </w:r>
      <w:r w:rsidRPr="004F72B8" w:rsidR="004B4D03">
        <w:t>my second point</w:t>
      </w:r>
      <w:r w:rsidRPr="004F72B8" w:rsidR="00AE27AB">
        <w:t>.</w:t>
      </w:r>
      <w:r w:rsidRPr="004F72B8" w:rsidR="004B4D03">
        <w:t xml:space="preserve"> </w:t>
      </w:r>
      <w:r w:rsidRPr="004F72B8" w:rsidR="00AE27AB">
        <w:t>W</w:t>
      </w:r>
      <w:r w:rsidRPr="004F72B8" w:rsidR="004B4D03">
        <w:t xml:space="preserve">e have large numbers of houses of multiple occupancy. Many of those people are unemployed. They do not have access to open spaces, because you have four or five people living in one property. </w:t>
      </w:r>
      <w:r w:rsidRPr="004F72B8" w:rsidR="00AE27AB">
        <w:t>O</w:t>
      </w:r>
      <w:r w:rsidRPr="004F72B8" w:rsidR="004B4D03">
        <w:t>pen spaces are just not close by.</w:t>
      </w:r>
      <w:r w:rsidRPr="004F72B8" w:rsidR="00AE27AB">
        <w:t xml:space="preserve"> Y</w:t>
      </w:r>
      <w:r w:rsidRPr="004F72B8" w:rsidR="004B4D03">
        <w:t xml:space="preserve">ou try to change the area </w:t>
      </w:r>
      <w:r w:rsidRPr="004F72B8" w:rsidR="00AE27AB">
        <w:t xml:space="preserve">through </w:t>
      </w:r>
      <w:r w:rsidRPr="004F72B8" w:rsidR="004B4D03">
        <w:t xml:space="preserve">traffic </w:t>
      </w:r>
      <w:r w:rsidRPr="004F72B8" w:rsidR="004B4D03">
        <w:t>management</w:t>
      </w:r>
      <w:r w:rsidRPr="004F72B8" w:rsidR="004B4D03">
        <w:t xml:space="preserve"> and it causes </w:t>
      </w:r>
      <w:r w:rsidRPr="004F72B8" w:rsidR="00AE27AB">
        <w:t>uproar</w:t>
      </w:r>
      <w:r w:rsidRPr="004F72B8" w:rsidR="004B4D03">
        <w:t>, because all it does is move the problem to another area</w:t>
      </w:r>
      <w:r w:rsidRPr="004F72B8" w:rsidR="00AE27AB">
        <w:t>.</w:t>
      </w:r>
    </w:p>
    <w:p w:rsidR="00AE27AB" w:rsidRPr="004F72B8" w:rsidP="00E675EB">
      <w:pPr>
        <w:pStyle w:val="Question"/>
        <w:numPr>
          <w:ilvl w:val="0"/>
          <w:numId w:val="0"/>
        </w:numPr>
        <w:ind w:left="794"/>
      </w:pPr>
      <w:r w:rsidRPr="004F72B8">
        <w:t>T</w:t>
      </w:r>
      <w:r w:rsidRPr="004F72B8" w:rsidR="004B4D03">
        <w:t>he food establishment</w:t>
      </w:r>
      <w:r w:rsidRPr="004F72B8">
        <w:t>s</w:t>
      </w:r>
      <w:r w:rsidRPr="004F72B8" w:rsidR="004B4D03">
        <w:t xml:space="preserve"> within that area are just not thought through enough, because you get one area, as you have said, being able to say yes to a project</w:t>
      </w:r>
      <w:r w:rsidRPr="004F72B8">
        <w:t>,</w:t>
      </w:r>
      <w:r w:rsidRPr="004F72B8" w:rsidR="004B4D03">
        <w:t xml:space="preserve"> and another saying </w:t>
      </w:r>
      <w:r w:rsidRPr="004F72B8">
        <w:t xml:space="preserve">that </w:t>
      </w:r>
      <w:r w:rsidRPr="004F72B8" w:rsidR="004B4D03">
        <w:t xml:space="preserve">it is not the best project for that area. </w:t>
      </w:r>
      <w:r w:rsidRPr="004F72B8">
        <w:t xml:space="preserve">On a </w:t>
      </w:r>
      <w:r w:rsidRPr="004F72B8" w:rsidR="00BF39B3">
        <w:t>little</w:t>
      </w:r>
      <w:r w:rsidRPr="004F72B8">
        <w:t xml:space="preserve"> strip, </w:t>
      </w:r>
      <w:r w:rsidRPr="004F72B8" w:rsidR="004B4D03">
        <w:t xml:space="preserve">you </w:t>
      </w:r>
      <w:r w:rsidRPr="004F72B8">
        <w:t xml:space="preserve">will </w:t>
      </w:r>
      <w:r w:rsidRPr="004F72B8" w:rsidR="004B4D03">
        <w:t xml:space="preserve">have four </w:t>
      </w:r>
      <w:r w:rsidRPr="004F72B8">
        <w:t xml:space="preserve">fish and </w:t>
      </w:r>
      <w:r w:rsidRPr="004F72B8" w:rsidR="004B4D03">
        <w:t>chip shops, whereas you will not have a shop where you can get fruit and vegetables</w:t>
      </w:r>
      <w:r w:rsidRPr="004F72B8">
        <w:t>,</w:t>
      </w:r>
      <w:r w:rsidRPr="004F72B8" w:rsidR="004B4D03">
        <w:t xml:space="preserve"> </w:t>
      </w:r>
      <w:r w:rsidRPr="004F72B8">
        <w:t>a</w:t>
      </w:r>
      <w:r w:rsidRPr="004F72B8" w:rsidR="004B4D03">
        <w:t xml:space="preserve">s I have in parts of my </w:t>
      </w:r>
      <w:r w:rsidRPr="004F72B8" w:rsidR="006907BE">
        <w:t>neighbourhood</w:t>
      </w:r>
      <w:r w:rsidRPr="004F72B8" w:rsidR="004B4D03">
        <w:t>.</w:t>
      </w:r>
    </w:p>
    <w:p w:rsidR="00E675EB" w:rsidRPr="004F72B8" w:rsidP="00AE27AB">
      <w:pPr>
        <w:pStyle w:val="Question"/>
        <w:numPr>
          <w:ilvl w:val="0"/>
          <w:numId w:val="0"/>
        </w:numPr>
        <w:ind w:left="794"/>
      </w:pPr>
      <w:r w:rsidRPr="004F72B8">
        <w:t xml:space="preserve">Once that has happened, </w:t>
      </w:r>
      <w:r w:rsidRPr="004F72B8" w:rsidR="004B4D03">
        <w:t xml:space="preserve">what can we do to reverse some of that? </w:t>
      </w:r>
      <w:r w:rsidRPr="004F72B8">
        <w:t>W</w:t>
      </w:r>
      <w:r w:rsidRPr="004F72B8" w:rsidR="004B4D03">
        <w:t xml:space="preserve">hat is happening is </w:t>
      </w:r>
      <w:r w:rsidRPr="004F72B8">
        <w:t xml:space="preserve">that </w:t>
      </w:r>
      <w:r w:rsidRPr="004F72B8" w:rsidR="004B4D03">
        <w:t xml:space="preserve">there are so many different </w:t>
      </w:r>
      <w:r w:rsidRPr="004F72B8">
        <w:t>D</w:t>
      </w:r>
      <w:r w:rsidRPr="004F72B8" w:rsidR="004B4D03">
        <w:t xml:space="preserve">epartments </w:t>
      </w:r>
      <w:r w:rsidRPr="004F72B8">
        <w:t xml:space="preserve">and </w:t>
      </w:r>
      <w:r w:rsidRPr="004F72B8" w:rsidR="004B4D03">
        <w:t>so many different things</w:t>
      </w:r>
      <w:r w:rsidRPr="004F72B8" w:rsidR="003C4461">
        <w:t xml:space="preserve"> </w:t>
      </w:r>
      <w:r w:rsidRPr="004F72B8">
        <w:t xml:space="preserve">that </w:t>
      </w:r>
      <w:r w:rsidRPr="004F72B8" w:rsidR="004B4D03">
        <w:t xml:space="preserve">we are facing </w:t>
      </w:r>
      <w:r w:rsidRPr="004F72B8">
        <w:t xml:space="preserve">in </w:t>
      </w:r>
      <w:r w:rsidRPr="004F72B8" w:rsidR="004B4D03">
        <w:t>many of our towns and local</w:t>
      </w:r>
      <w:r w:rsidRPr="004F72B8">
        <w:t xml:space="preserve"> areas</w:t>
      </w:r>
      <w:r w:rsidRPr="004F72B8" w:rsidR="004B4D03">
        <w:t xml:space="preserve">. </w:t>
      </w:r>
      <w:r w:rsidRPr="004F72B8">
        <w:t xml:space="preserve">Going </w:t>
      </w:r>
      <w:r w:rsidRPr="004F72B8" w:rsidR="004B4D03">
        <w:t>back to what Rach</w:t>
      </w:r>
      <w:r w:rsidRPr="004F72B8">
        <w:t>a</w:t>
      </w:r>
      <w:r w:rsidRPr="004F72B8" w:rsidR="004B4D03">
        <w:t xml:space="preserve">el was saying about inequalities, it is the poorer areas that are facing this </w:t>
      </w:r>
      <w:r w:rsidRPr="004F72B8" w:rsidR="006907BE">
        <w:t>onslaught</w:t>
      </w:r>
      <w:r w:rsidRPr="004F72B8">
        <w:t>,</w:t>
      </w:r>
      <w:r w:rsidRPr="004F72B8" w:rsidR="004B4D03">
        <w:t xml:space="preserve"> and </w:t>
      </w:r>
      <w:r w:rsidRPr="004F72B8">
        <w:t xml:space="preserve">it </w:t>
      </w:r>
      <w:r w:rsidRPr="004F72B8" w:rsidR="004B4D03">
        <w:t>seem</w:t>
      </w:r>
      <w:r w:rsidRPr="004F72B8">
        <w:t>s that we cannot</w:t>
      </w:r>
      <w:r w:rsidRPr="004F72B8" w:rsidR="004B4D03">
        <w:t xml:space="preserve"> change it in any way. It just seems to be getting worse. </w:t>
      </w:r>
      <w:r w:rsidRPr="004F72B8">
        <w:t>I</w:t>
      </w:r>
      <w:r w:rsidRPr="004F72B8" w:rsidR="004B4D03">
        <w:t xml:space="preserve">s there anything </w:t>
      </w:r>
      <w:r w:rsidRPr="004F72B8">
        <w:t xml:space="preserve">that </w:t>
      </w:r>
      <w:r w:rsidRPr="004F72B8" w:rsidR="004B4D03">
        <w:t>we can do to help change some of these things that have already gone wrong?</w:t>
      </w:r>
    </w:p>
    <w:p w:rsidR="00E675EB" w:rsidRPr="004F72B8" w:rsidP="00E675EB">
      <w:pPr>
        <w:pStyle w:val="Answer"/>
      </w:pPr>
      <w:sdt>
        <w:sdtPr>
          <w:alias w:val="Witness"/>
          <w:id w:val="508489372"/>
          <w:placeholder>
            <w:docPart w:val="DefaultPlaceholder_-1854013440"/>
          </w:placeholder>
          <w:richText/>
        </w:sdtPr>
        <w:sdtContent>
          <w:r w:rsidRPr="004F72B8" w:rsidR="003C4461">
            <w:rPr>
              <w:b/>
              <w:i/>
            </w:rPr>
            <w:t>Dr Green:</w:t>
          </w:r>
        </w:sdtContent>
      </w:sdt>
      <w:r w:rsidRPr="004F72B8">
        <w:t xml:space="preserve"> A</w:t>
      </w:r>
      <w:r w:rsidRPr="004F72B8" w:rsidR="004B4D03">
        <w:t xml:space="preserve"> </w:t>
      </w:r>
      <w:r w:rsidRPr="004F72B8" w:rsidR="004B4D03">
        <w:t>really good</w:t>
      </w:r>
      <w:r w:rsidRPr="004F72B8" w:rsidR="004B4D03">
        <w:t xml:space="preserve"> place to start would be subsidising rents</w:t>
      </w:r>
      <w:r w:rsidRPr="004F72B8">
        <w:t>.</w:t>
      </w:r>
      <w:r w:rsidRPr="004F72B8" w:rsidR="004B4D03">
        <w:t xml:space="preserve"> </w:t>
      </w:r>
      <w:r w:rsidRPr="004F72B8">
        <w:t xml:space="preserve">In terms of </w:t>
      </w:r>
      <w:r w:rsidRPr="004F72B8" w:rsidR="004B4D03">
        <w:t>supermarkets or places that will sell fresh fruit and vegetables</w:t>
      </w:r>
      <w:r w:rsidRPr="004F72B8">
        <w:t>,</w:t>
      </w:r>
      <w:r w:rsidRPr="004F72B8" w:rsidR="004B4D03">
        <w:t xml:space="preserve"> </w:t>
      </w:r>
      <w:r w:rsidRPr="004F72B8">
        <w:t>w</w:t>
      </w:r>
      <w:r w:rsidRPr="004F72B8" w:rsidR="004B4D03">
        <w:t xml:space="preserve">e could provide some incentive to encourage them to </w:t>
      </w:r>
      <w:r w:rsidRPr="004F72B8" w:rsidR="004B4D03">
        <w:t>open up</w:t>
      </w:r>
      <w:r w:rsidRPr="004F72B8" w:rsidR="004B4D03">
        <w:t xml:space="preserve">. You can use that business rate side of things to nudge places that we want to open or close. </w:t>
      </w:r>
      <w:r w:rsidRPr="004F72B8">
        <w:t xml:space="preserve">We could target </w:t>
      </w:r>
      <w:r w:rsidRPr="004F72B8" w:rsidR="004B4D03">
        <w:t>particular high</w:t>
      </w:r>
      <w:r w:rsidRPr="004F72B8" w:rsidR="004B4D03">
        <w:t xml:space="preserve"> streets around that, </w:t>
      </w:r>
      <w:r w:rsidRPr="004F72B8">
        <w:t xml:space="preserve">like you say, </w:t>
      </w:r>
      <w:r w:rsidRPr="004F72B8" w:rsidR="004B4D03">
        <w:t>but we have to caveat that</w:t>
      </w:r>
      <w:r w:rsidRPr="004F72B8">
        <w:t>.</w:t>
      </w:r>
      <w:r w:rsidRPr="004F72B8" w:rsidR="004B4D03">
        <w:t xml:space="preserve"> On my phone, I can access unhealthy food quite easily </w:t>
      </w:r>
      <w:r w:rsidRPr="004F72B8">
        <w:t>through Deliveroo or Just</w:t>
      </w:r>
      <w:r w:rsidRPr="004F72B8" w:rsidR="003C4461">
        <w:t xml:space="preserve"> </w:t>
      </w:r>
      <w:r w:rsidRPr="004F72B8">
        <w:t xml:space="preserve">Eat, so </w:t>
      </w:r>
      <w:r w:rsidRPr="004F72B8" w:rsidR="004B4D03">
        <w:t xml:space="preserve">moving places around </w:t>
      </w:r>
      <w:r w:rsidRPr="004F72B8" w:rsidR="006907BE">
        <w:t>does</w:t>
      </w:r>
      <w:r w:rsidRPr="004F72B8" w:rsidR="004B4D03">
        <w:t xml:space="preserve"> not necessarily stop our accessibility to them.</w:t>
      </w:r>
    </w:p>
    <w:p w:rsidR="00E675EB" w:rsidRPr="004F72B8" w:rsidP="00E675EB">
      <w:pPr>
        <w:pStyle w:val="Answer"/>
      </w:pPr>
      <w:r w:rsidRPr="004F72B8">
        <w:t>T</w:t>
      </w:r>
      <w:r w:rsidRPr="004F72B8" w:rsidR="004B4D03">
        <w:t xml:space="preserve">he other thing </w:t>
      </w:r>
      <w:r w:rsidRPr="004F72B8">
        <w:t xml:space="preserve">that </w:t>
      </w:r>
      <w:r w:rsidRPr="004F72B8" w:rsidR="004B4D03">
        <w:t xml:space="preserve">I want to say is </w:t>
      </w:r>
      <w:r w:rsidRPr="004F72B8">
        <w:t xml:space="preserve">that </w:t>
      </w:r>
      <w:r w:rsidRPr="004F72B8" w:rsidR="004B4D03">
        <w:t xml:space="preserve">we can focus on things like </w:t>
      </w:r>
      <w:r w:rsidRPr="004F72B8">
        <w:t>Mc</w:t>
      </w:r>
      <w:r w:rsidRPr="004F72B8" w:rsidR="004B4D03">
        <w:t xml:space="preserve">Donald’s and </w:t>
      </w:r>
      <w:r w:rsidRPr="004F72B8">
        <w:t>un</w:t>
      </w:r>
      <w:r w:rsidRPr="004F72B8" w:rsidR="004B4D03">
        <w:t xml:space="preserve">healthy food, but there </w:t>
      </w:r>
      <w:r w:rsidRPr="004F72B8">
        <w:t xml:space="preserve">are </w:t>
      </w:r>
      <w:r w:rsidRPr="004F72B8" w:rsidR="004B4D03">
        <w:t xml:space="preserve">twice as many food banks in the country as there are </w:t>
      </w:r>
      <w:r w:rsidRPr="004F72B8" w:rsidR="006907BE">
        <w:t>McDonald’s</w:t>
      </w:r>
      <w:r w:rsidRPr="004F72B8" w:rsidR="004B4D03">
        <w:t xml:space="preserve">. </w:t>
      </w:r>
      <w:r w:rsidRPr="004F72B8">
        <w:t>I</w:t>
      </w:r>
      <w:r w:rsidRPr="004F72B8" w:rsidR="004B4D03">
        <w:t xml:space="preserve">t really </w:t>
      </w:r>
      <w:r w:rsidRPr="004F72B8">
        <w:t xml:space="preserve">comes </w:t>
      </w:r>
      <w:r w:rsidRPr="004F72B8" w:rsidR="004B4D03">
        <w:t xml:space="preserve">down to affordability </w:t>
      </w:r>
      <w:r w:rsidRPr="004F72B8" w:rsidR="004B4D03">
        <w:t xml:space="preserve">and making sure that we have accessible, </w:t>
      </w:r>
      <w:r w:rsidRPr="004F72B8" w:rsidR="004B4D03">
        <w:t>healthy</w:t>
      </w:r>
      <w:r w:rsidRPr="004F72B8" w:rsidR="004B4D03">
        <w:t xml:space="preserve"> and nutritious food. </w:t>
      </w:r>
      <w:r w:rsidRPr="004F72B8">
        <w:t>W</w:t>
      </w:r>
      <w:r w:rsidRPr="004F72B8" w:rsidR="004B4D03">
        <w:t xml:space="preserve">e have been looking at this among people who are at risk of food insecurity in our </w:t>
      </w:r>
      <w:bookmarkStart w:id="1" w:name="_Hlk148617544"/>
      <w:r w:rsidRPr="004F72B8">
        <w:t xml:space="preserve">FIO-FOOD </w:t>
      </w:r>
      <w:r w:rsidRPr="004F72B8" w:rsidR="004B4D03">
        <w:t>project</w:t>
      </w:r>
      <w:bookmarkEnd w:id="1"/>
      <w:r w:rsidRPr="004F72B8">
        <w:t>.</w:t>
      </w:r>
      <w:r w:rsidRPr="004F72B8" w:rsidR="004B4D03">
        <w:t xml:space="preserve"> </w:t>
      </w:r>
      <w:r w:rsidRPr="004F72B8">
        <w:t>I</w:t>
      </w:r>
      <w:r w:rsidRPr="004F72B8" w:rsidR="004B4D03">
        <w:t>n particular</w:t>
      </w:r>
      <w:r w:rsidRPr="004F72B8">
        <w:t xml:space="preserve">, </w:t>
      </w:r>
      <w:r w:rsidRPr="004F72B8" w:rsidR="004B4D03">
        <w:t>when</w:t>
      </w:r>
      <w:r w:rsidRPr="004F72B8" w:rsidR="004B4D03">
        <w:t xml:space="preserve"> we speak to our residents through surveys and interviews, we see that affordability is the most pressing issue at the moment </w:t>
      </w:r>
      <w:r w:rsidRPr="004F72B8">
        <w:t xml:space="preserve">in terms of </w:t>
      </w:r>
      <w:r w:rsidRPr="004F72B8" w:rsidR="0078527B">
        <w:t xml:space="preserve">what </w:t>
      </w:r>
      <w:r w:rsidRPr="004F72B8" w:rsidR="004B4D03">
        <w:t>people want to see done</w:t>
      </w:r>
      <w:r w:rsidRPr="004F72B8">
        <w:t>.</w:t>
      </w:r>
    </w:p>
    <w:p w:rsidR="00E675EB" w:rsidRPr="004F72B8" w:rsidP="00E675EB">
      <w:pPr>
        <w:pStyle w:val="Answer"/>
      </w:pPr>
      <w:r w:rsidRPr="004F72B8">
        <w:t>W</w:t>
      </w:r>
      <w:r w:rsidRPr="004F72B8" w:rsidR="004B4D03">
        <w:t>e can think around the food environment, but</w:t>
      </w:r>
      <w:r w:rsidRPr="004F72B8">
        <w:t>,</w:t>
      </w:r>
      <w:r w:rsidRPr="004F72B8" w:rsidR="004B4D03">
        <w:t xml:space="preserve"> ultimately</w:t>
      </w:r>
      <w:r w:rsidRPr="004F72B8">
        <w:t>,</w:t>
      </w:r>
      <w:r w:rsidRPr="004F72B8" w:rsidR="004B4D03">
        <w:t xml:space="preserve"> what we are faced with at the minute is a highly expensive environment that is nudging people away from healthier diets. </w:t>
      </w:r>
      <w:r w:rsidRPr="004F72B8">
        <w:t>W</w:t>
      </w:r>
      <w:r w:rsidRPr="004F72B8" w:rsidR="004B4D03">
        <w:t>hat we have seen in our data is that people are moving towards budgeting. Budgeting is leading to lower</w:t>
      </w:r>
      <w:r w:rsidRPr="004F72B8" w:rsidR="0078527B">
        <w:t>-</w:t>
      </w:r>
      <w:r w:rsidRPr="004F72B8" w:rsidR="004B4D03">
        <w:t>quality diets, which</w:t>
      </w:r>
      <w:r w:rsidRPr="004F72B8">
        <w:t>, of course,</w:t>
      </w:r>
      <w:r w:rsidRPr="004F72B8" w:rsidR="004B4D03">
        <w:t xml:space="preserve"> will have an impact on their health and wellbeing </w:t>
      </w:r>
      <w:r w:rsidRPr="004F72B8">
        <w:t>in the short and long term.</w:t>
      </w:r>
    </w:p>
    <w:p w:rsidR="00E675EB" w:rsidRPr="004F72B8" w:rsidP="00E675EB">
      <w:pPr>
        <w:pStyle w:val="Answer"/>
      </w:pPr>
      <w:sdt>
        <w:sdtPr>
          <w:alias w:val="Witness"/>
          <w:id w:val="202070824"/>
          <w:placeholder>
            <w:docPart w:val="DefaultPlaceholder_-1854013440"/>
          </w:placeholder>
          <w:richText/>
        </w:sdtPr>
        <w:sdtContent>
          <w:r w:rsidRPr="004F72B8" w:rsidR="003C4461">
            <w:rPr>
              <w:b/>
              <w:i/>
            </w:rPr>
            <w:t>Julia Thrift:</w:t>
          </w:r>
        </w:sdtContent>
      </w:sdt>
      <w:r w:rsidRPr="004F72B8">
        <w:t xml:space="preserve"> </w:t>
      </w:r>
      <w:r w:rsidRPr="004F72B8" w:rsidR="004B4D03">
        <w:t xml:space="preserve">I </w:t>
      </w:r>
      <w:r w:rsidRPr="004F72B8">
        <w:t xml:space="preserve">absolutely </w:t>
      </w:r>
      <w:r w:rsidRPr="004F72B8" w:rsidR="004B4D03">
        <w:t>agree with that</w:t>
      </w:r>
      <w:r w:rsidRPr="004F72B8">
        <w:t>.</w:t>
      </w:r>
      <w:r w:rsidRPr="004F72B8" w:rsidR="004B4D03">
        <w:t xml:space="preserve"> </w:t>
      </w:r>
      <w:r w:rsidRPr="004F72B8">
        <w:t xml:space="preserve">There </w:t>
      </w:r>
      <w:r w:rsidRPr="004F72B8" w:rsidR="004B4D03">
        <w:t>is a limit to what planning can do around the food environment. There are things that councils can do</w:t>
      </w:r>
      <w:r w:rsidRPr="004F72B8">
        <w:t>—</w:t>
      </w:r>
      <w:r w:rsidRPr="004F72B8" w:rsidR="004B4D03">
        <w:t>for</w:t>
      </w:r>
      <w:r w:rsidRPr="004F72B8">
        <w:t xml:space="preserve"> </w:t>
      </w:r>
      <w:r w:rsidRPr="004F72B8" w:rsidR="004B4D03">
        <w:t>instance, taking over empty shops and making them available for community food organisations</w:t>
      </w:r>
      <w:r w:rsidRPr="004F72B8">
        <w:t>—</w:t>
      </w:r>
      <w:r w:rsidRPr="004F72B8" w:rsidR="004B4D03">
        <w:t>but</w:t>
      </w:r>
      <w:r w:rsidRPr="004F72B8">
        <w:t xml:space="preserve"> </w:t>
      </w:r>
      <w:r w:rsidRPr="004F72B8" w:rsidR="004B4D03">
        <w:t xml:space="preserve">that is not particularly a planning issue. </w:t>
      </w:r>
      <w:r w:rsidRPr="004F72B8">
        <w:t>T</w:t>
      </w:r>
      <w:r w:rsidRPr="004F72B8" w:rsidR="004B4D03">
        <w:t>here is something called the Obesity Health Alliance</w:t>
      </w:r>
      <w:r w:rsidRPr="004F72B8">
        <w:t>,</w:t>
      </w:r>
      <w:r w:rsidRPr="004F72B8" w:rsidR="004B4D03">
        <w:t xml:space="preserve"> </w:t>
      </w:r>
      <w:r w:rsidRPr="004F72B8">
        <w:t xml:space="preserve">which has </w:t>
      </w:r>
      <w:r w:rsidRPr="004F72B8" w:rsidR="004B4D03">
        <w:t>come up with some very strong recommendations, but they span the whole of society.</w:t>
      </w:r>
      <w:r w:rsidRPr="004F72B8">
        <w:t xml:space="preserve"> </w:t>
      </w:r>
      <w:r w:rsidRPr="004F72B8" w:rsidR="004B4D03">
        <w:t>Planning has a role to play, but its role is limited</w:t>
      </w:r>
      <w:r w:rsidRPr="004F72B8">
        <w:t>.</w:t>
      </w:r>
      <w:r w:rsidRPr="004F72B8" w:rsidR="004B4D03">
        <w:t xml:space="preserve"> </w:t>
      </w:r>
      <w:r w:rsidRPr="004F72B8">
        <w:t>I</w:t>
      </w:r>
      <w:r w:rsidRPr="004F72B8" w:rsidR="004B4D03">
        <w:t xml:space="preserve">t should absolutely do what it can, but it cannot solve </w:t>
      </w:r>
      <w:r w:rsidRPr="004F72B8" w:rsidR="004B4D03">
        <w:t>all of</w:t>
      </w:r>
      <w:r w:rsidRPr="004F72B8" w:rsidR="004B4D03">
        <w:t xml:space="preserve"> those problems.</w:t>
      </w:r>
    </w:p>
    <w:p w:rsidR="00E675EB" w:rsidRPr="004F72B8" w:rsidP="00E675EB">
      <w:pPr>
        <w:pStyle w:val="Question"/>
      </w:pPr>
      <w:sdt>
        <w:sdtPr>
          <w:alias w:val="Member"/>
          <w:tag w:val="&lt;Member mnisId='4938' dodsId='116913'&gt;"/>
          <w:id w:val="-1492401130"/>
          <w:placeholder>
            <w:docPart w:val="DefaultPlaceholder_-1854013440"/>
          </w:placeholder>
          <w:richText/>
        </w:sdtPr>
        <w:sdtContent>
          <w:r w:rsidRPr="004F72B8">
            <w:rPr>
              <w:b/>
            </w:rPr>
            <w:t xml:space="preserve">Mrs </w:t>
          </w:r>
          <w:r w:rsidRPr="004F72B8" w:rsidR="003C4461">
            <w:rPr>
              <w:b/>
            </w:rPr>
            <w:t>Hamilton:</w:t>
          </w:r>
        </w:sdtContent>
      </w:sdt>
      <w:r w:rsidRPr="004F72B8">
        <w:t xml:space="preserve"> </w:t>
      </w:r>
      <w:r w:rsidRPr="004F72B8" w:rsidR="004B4D03">
        <w:t>I am a great believer in vertical farming</w:t>
      </w:r>
      <w:r w:rsidRPr="004F72B8">
        <w:t xml:space="preserve"> and</w:t>
      </w:r>
      <w:r w:rsidRPr="004F72B8" w:rsidR="004B4D03">
        <w:t xml:space="preserve"> using old car parks and what</w:t>
      </w:r>
      <w:r w:rsidRPr="004F72B8" w:rsidR="006C7C01">
        <w:t>-</w:t>
      </w:r>
      <w:r w:rsidRPr="004F72B8" w:rsidR="004B4D03">
        <w:t>have</w:t>
      </w:r>
      <w:r w:rsidRPr="004F72B8" w:rsidR="006C7C01">
        <w:t>-</w:t>
      </w:r>
      <w:r w:rsidRPr="004F72B8" w:rsidR="004B4D03">
        <w:t xml:space="preserve">you to get </w:t>
      </w:r>
      <w:r w:rsidRPr="004F72B8" w:rsidR="004B4D03">
        <w:t>local residents</w:t>
      </w:r>
      <w:r w:rsidRPr="004F72B8" w:rsidR="004B4D03">
        <w:t xml:space="preserve"> planting food</w:t>
      </w:r>
      <w:r w:rsidRPr="004F72B8">
        <w:t>,</w:t>
      </w:r>
      <w:r w:rsidRPr="004F72B8" w:rsidR="004B4D03">
        <w:t xml:space="preserve"> and just different ways of using space that you would not normally have thought of. What are your views on this and how easy </w:t>
      </w:r>
      <w:r w:rsidRPr="004F72B8" w:rsidR="0078527B">
        <w:t xml:space="preserve">it is </w:t>
      </w:r>
      <w:r w:rsidRPr="004F72B8" w:rsidR="004B4D03">
        <w:t>to transfer land from, say</w:t>
      </w:r>
      <w:r w:rsidRPr="004F72B8">
        <w:t>,</w:t>
      </w:r>
      <w:r w:rsidRPr="004F72B8" w:rsidR="004B4D03">
        <w:t xml:space="preserve"> a parking lot to growing food</w:t>
      </w:r>
      <w:r w:rsidRPr="004F72B8">
        <w:t>?</w:t>
      </w:r>
      <w:r w:rsidRPr="004F72B8" w:rsidR="004B4D03">
        <w:t xml:space="preserve"> I am </w:t>
      </w:r>
      <w:r w:rsidRPr="004F72B8" w:rsidR="006C7C01">
        <w:t>asking</w:t>
      </w:r>
      <w:r w:rsidRPr="004F72B8" w:rsidR="004B4D03">
        <w:t xml:space="preserve"> you this because I was </w:t>
      </w:r>
      <w:r w:rsidRPr="004F72B8">
        <w:t xml:space="preserve">once </w:t>
      </w:r>
      <w:r w:rsidRPr="004F72B8" w:rsidR="004B4D03">
        <w:t>the chair of an allotment association. That is how I learned how to be a politician</w:t>
      </w:r>
      <w:r w:rsidRPr="004F72B8">
        <w:t>.</w:t>
      </w:r>
    </w:p>
    <w:p w:rsidR="004B4D03" w:rsidRPr="004F72B8" w:rsidP="00E675EB">
      <w:pPr>
        <w:pStyle w:val="Answer"/>
      </w:pPr>
      <w:sdt>
        <w:sdtPr>
          <w:alias w:val="Witness"/>
          <w:id w:val="1644543743"/>
          <w:placeholder>
            <w:docPart w:val="DefaultPlaceholder_-1854013440"/>
          </w:placeholder>
          <w:richText/>
        </w:sdtPr>
        <w:sdtContent>
          <w:r w:rsidRPr="004F72B8" w:rsidR="003C4461">
            <w:rPr>
              <w:b/>
              <w:i/>
            </w:rPr>
            <w:t>Julia Thrift:</w:t>
          </w:r>
        </w:sdtContent>
      </w:sdt>
      <w:r w:rsidRPr="004F72B8" w:rsidR="00E675EB">
        <w:t xml:space="preserve"> T</w:t>
      </w:r>
      <w:r w:rsidRPr="004F72B8">
        <w:t xml:space="preserve">here are all sorts of things that could be done. </w:t>
      </w:r>
      <w:r w:rsidRPr="004F72B8" w:rsidR="00E675EB">
        <w:t xml:space="preserve">Councils </w:t>
      </w:r>
      <w:r w:rsidRPr="004F72B8">
        <w:t xml:space="preserve">often own land that could be made available for growing. That is not particularly a planning issue either. There are new things like vertical farming. I do not think </w:t>
      </w:r>
      <w:r w:rsidRPr="004F72B8" w:rsidR="00E675EB">
        <w:t xml:space="preserve">that </w:t>
      </w:r>
      <w:r w:rsidRPr="004F72B8">
        <w:t xml:space="preserve">there is anything to stop that happening. </w:t>
      </w:r>
      <w:r w:rsidRPr="004F72B8" w:rsidR="00E675EB">
        <w:t>P</w:t>
      </w:r>
      <w:r w:rsidRPr="004F72B8">
        <w:t xml:space="preserve">eople </w:t>
      </w:r>
      <w:r w:rsidRPr="004F72B8" w:rsidR="00E675EB">
        <w:t xml:space="preserve">sometimes </w:t>
      </w:r>
      <w:r w:rsidRPr="004F72B8">
        <w:t xml:space="preserve">think </w:t>
      </w:r>
      <w:r w:rsidRPr="004F72B8" w:rsidR="00E675EB">
        <w:t xml:space="preserve">that </w:t>
      </w:r>
      <w:r w:rsidRPr="004F72B8">
        <w:t xml:space="preserve">there are reasons for not doing </w:t>
      </w:r>
      <w:r w:rsidRPr="004F72B8">
        <w:t>things</w:t>
      </w:r>
      <w:r w:rsidRPr="004F72B8" w:rsidR="00E675EB">
        <w:t>,</w:t>
      </w:r>
      <w:r w:rsidRPr="004F72B8">
        <w:t xml:space="preserve"> when</w:t>
      </w:r>
      <w:r w:rsidRPr="004F72B8">
        <w:t xml:space="preserve"> they could happen. I do not think </w:t>
      </w:r>
      <w:r w:rsidRPr="004F72B8" w:rsidR="00E675EB">
        <w:t xml:space="preserve">that </w:t>
      </w:r>
      <w:r w:rsidRPr="004F72B8">
        <w:t xml:space="preserve">there is any reason why that could not happen, but I will </w:t>
      </w:r>
      <w:r w:rsidRPr="004F72B8">
        <w:t>look into</w:t>
      </w:r>
      <w:r w:rsidRPr="004F72B8">
        <w:t xml:space="preserve"> it</w:t>
      </w:r>
      <w:r w:rsidRPr="004F72B8" w:rsidR="00E675EB">
        <w:t>,</w:t>
      </w:r>
      <w:r w:rsidRPr="004F72B8">
        <w:t xml:space="preserve"> as it is a very detailed question</w:t>
      </w:r>
      <w:r w:rsidRPr="004F72B8" w:rsidR="00E675EB">
        <w:t>,</w:t>
      </w:r>
      <w:r w:rsidRPr="004F72B8">
        <w:t xml:space="preserve"> and we will see if we can send you </w:t>
      </w:r>
      <w:r w:rsidRPr="004F72B8" w:rsidR="00E675EB">
        <w:t xml:space="preserve">a </w:t>
      </w:r>
      <w:r w:rsidRPr="004F72B8">
        <w:t>more detailed response.</w:t>
      </w:r>
    </w:p>
    <w:p w:rsidR="00E675EB" w:rsidRPr="004F72B8" w:rsidP="00E675EB">
      <w:pPr>
        <w:pStyle w:val="Answer"/>
      </w:pPr>
      <w:sdt>
        <w:sdtPr>
          <w:alias w:val="Witness"/>
          <w:id w:val="1069462352"/>
          <w:placeholder>
            <w:docPart w:val="DefaultPlaceholder_-1854013440"/>
          </w:placeholder>
          <w:richText/>
        </w:sdtPr>
        <w:sdtContent>
          <w:r w:rsidRPr="004F72B8" w:rsidR="003C4461">
            <w:rPr>
              <w:b/>
              <w:i/>
            </w:rPr>
            <w:t>Dr Green:</w:t>
          </w:r>
        </w:sdtContent>
      </w:sdt>
      <w:r w:rsidRPr="004F72B8">
        <w:t xml:space="preserve"> </w:t>
      </w:r>
      <w:r w:rsidRPr="004F72B8" w:rsidR="004B4D03">
        <w:t>I share your enthusiasm</w:t>
      </w:r>
      <w:r w:rsidRPr="004F72B8">
        <w:t xml:space="preserve"> and</w:t>
      </w:r>
      <w:r w:rsidRPr="004F72B8" w:rsidR="004B4D03">
        <w:t xml:space="preserve"> I am a fan</w:t>
      </w:r>
      <w:r w:rsidRPr="004F72B8">
        <w:t>.</w:t>
      </w:r>
      <w:r w:rsidRPr="004F72B8" w:rsidR="004B4D03">
        <w:t xml:space="preserve"> </w:t>
      </w:r>
      <w:r w:rsidRPr="004F72B8">
        <w:t>W</w:t>
      </w:r>
      <w:r w:rsidRPr="004F72B8" w:rsidR="004B4D03">
        <w:t xml:space="preserve">e know </w:t>
      </w:r>
      <w:r w:rsidRPr="004F72B8">
        <w:t xml:space="preserve">that </w:t>
      </w:r>
      <w:r w:rsidRPr="004F72B8" w:rsidR="004B4D03">
        <w:t>there is quite well-established literature that</w:t>
      </w:r>
      <w:r w:rsidRPr="004F72B8">
        <w:t>,</w:t>
      </w:r>
      <w:r w:rsidRPr="004F72B8" w:rsidR="004B4D03">
        <w:t xml:space="preserve"> when people garden or get involved in community gardens</w:t>
      </w:r>
      <w:r w:rsidRPr="004F72B8">
        <w:t>,</w:t>
      </w:r>
      <w:r w:rsidRPr="004F72B8" w:rsidR="004B4D03">
        <w:t xml:space="preserve"> </w:t>
      </w:r>
      <w:r w:rsidRPr="004F72B8">
        <w:t xml:space="preserve">it has </w:t>
      </w:r>
      <w:r w:rsidRPr="004F72B8" w:rsidR="004B4D03">
        <w:t>a very positive impact on their wellbeing</w:t>
      </w:r>
      <w:r w:rsidRPr="004F72B8">
        <w:t>,</w:t>
      </w:r>
      <w:r w:rsidRPr="004F72B8" w:rsidR="004B4D03">
        <w:t xml:space="preserve"> </w:t>
      </w:r>
      <w:r w:rsidRPr="004F72B8">
        <w:t>so v</w:t>
      </w:r>
      <w:r w:rsidRPr="004F72B8" w:rsidR="004B4D03">
        <w:t xml:space="preserve">ertical </w:t>
      </w:r>
      <w:r w:rsidRPr="004F72B8" w:rsidR="006907BE">
        <w:t>farming</w:t>
      </w:r>
      <w:r w:rsidRPr="004F72B8" w:rsidR="004B4D03">
        <w:t xml:space="preserve"> would fit into that. </w:t>
      </w:r>
      <w:r w:rsidRPr="004F72B8">
        <w:t>W</w:t>
      </w:r>
      <w:r w:rsidRPr="004F72B8" w:rsidR="004B4D03">
        <w:t>e can grow food in cities</w:t>
      </w:r>
      <w:r w:rsidRPr="004F72B8">
        <w:t>,</w:t>
      </w:r>
      <w:r w:rsidRPr="004F72B8" w:rsidR="004B4D03">
        <w:t xml:space="preserve"> and we should do more of that, but we are possibly not going to be able to sustain what we need in terms of the food that we need to generate in this country.</w:t>
      </w:r>
    </w:p>
    <w:p w:rsidR="00E675EB" w:rsidRPr="004F72B8" w:rsidP="00E675EB">
      <w:pPr>
        <w:pStyle w:val="Answer"/>
      </w:pPr>
      <w:r w:rsidRPr="004F72B8">
        <w:t xml:space="preserve">A </w:t>
      </w:r>
      <w:r w:rsidRPr="004F72B8" w:rsidR="004B4D03">
        <w:t xml:space="preserve">lot of the vertical farming </w:t>
      </w:r>
      <w:r w:rsidRPr="004F72B8">
        <w:t xml:space="preserve">that </w:t>
      </w:r>
      <w:r w:rsidRPr="004F72B8" w:rsidR="004B4D03">
        <w:t xml:space="preserve">we have seen in Liverpool is often just growing lettuce or salad </w:t>
      </w:r>
      <w:r w:rsidRPr="004F72B8" w:rsidR="006907BE">
        <w:t>leaves</w:t>
      </w:r>
      <w:r w:rsidRPr="004F72B8" w:rsidR="004B4D03">
        <w:t>, which is great. I am happy with that, but it is not necessarily going to solve</w:t>
      </w:r>
      <w:r w:rsidRPr="004F72B8" w:rsidR="006C7C01">
        <w:t xml:space="preserve"> </w:t>
      </w:r>
      <w:r w:rsidRPr="004F72B8" w:rsidR="006C7C01">
        <w:t>all of</w:t>
      </w:r>
      <w:r w:rsidRPr="004F72B8" w:rsidR="006C7C01">
        <w:t xml:space="preserve"> the problems </w:t>
      </w:r>
      <w:r w:rsidRPr="004F72B8" w:rsidR="004B4D03">
        <w:t>or build all of our resilience in the food system.</w:t>
      </w:r>
      <w:r w:rsidRPr="004F72B8">
        <w:t xml:space="preserve"> If </w:t>
      </w:r>
      <w:r w:rsidRPr="004F72B8" w:rsidR="004B4D03">
        <w:t>you get the community involved</w:t>
      </w:r>
      <w:r w:rsidRPr="004F72B8">
        <w:t xml:space="preserve"> and</w:t>
      </w:r>
      <w:r w:rsidRPr="004F72B8" w:rsidR="004B4D03">
        <w:t xml:space="preserve"> you get the community along</w:t>
      </w:r>
      <w:r w:rsidRPr="004F72B8">
        <w:t>,</w:t>
      </w:r>
      <w:r w:rsidRPr="004F72B8" w:rsidR="004B4D03">
        <w:t xml:space="preserve"> there is evidence that shows that that is going </w:t>
      </w:r>
      <w:r w:rsidRPr="004F72B8" w:rsidR="004B4D03">
        <w:t xml:space="preserve">to have a </w:t>
      </w:r>
      <w:r w:rsidRPr="004F72B8" w:rsidR="004B4D03">
        <w:t>real</w:t>
      </w:r>
      <w:r w:rsidRPr="004F72B8">
        <w:t>ly</w:t>
      </w:r>
      <w:r w:rsidRPr="004F72B8" w:rsidR="004B4D03">
        <w:t xml:space="preserve"> positive</w:t>
      </w:r>
      <w:r w:rsidRPr="004F72B8" w:rsidR="004B4D03">
        <w:t xml:space="preserve"> impact on wellbeing</w:t>
      </w:r>
      <w:r w:rsidRPr="004F72B8">
        <w:t>,</w:t>
      </w:r>
      <w:r w:rsidRPr="004F72B8" w:rsidR="004B4D03">
        <w:t xml:space="preserve"> </w:t>
      </w:r>
      <w:r w:rsidRPr="004F72B8">
        <w:t>s</w:t>
      </w:r>
      <w:r w:rsidRPr="004F72B8" w:rsidR="004B4D03">
        <w:t xml:space="preserve">o there is a positive side </w:t>
      </w:r>
      <w:r w:rsidRPr="004F72B8">
        <w:t xml:space="preserve">to </w:t>
      </w:r>
      <w:r w:rsidRPr="004F72B8" w:rsidR="004B4D03">
        <w:t>this.</w:t>
      </w:r>
    </w:p>
    <w:p w:rsidR="00E675EB" w:rsidRPr="004F72B8" w:rsidP="00E675EB">
      <w:pPr>
        <w:pStyle w:val="Question"/>
      </w:pPr>
      <w:sdt>
        <w:sdtPr>
          <w:alias w:val="Member"/>
          <w:tag w:val="&lt;Member mnisId='4067' dodsId='62824'&gt;"/>
          <w:id w:val="-1367288065"/>
          <w:placeholder>
            <w:docPart w:val="DefaultPlaceholder_-1854013440"/>
          </w:placeholder>
          <w:richText/>
        </w:sdtPr>
        <w:sdtContent>
          <w:r w:rsidRPr="004F72B8">
            <w:rPr>
              <w:b/>
            </w:rPr>
            <w:t>Chair:</w:t>
          </w:r>
        </w:sdtContent>
      </w:sdt>
      <w:r w:rsidRPr="004F72B8">
        <w:t xml:space="preserve"> </w:t>
      </w:r>
      <w:r w:rsidRPr="004F72B8" w:rsidR="004B4D03">
        <w:t xml:space="preserve">The Government’s Healthy Start scheme has been rebooted in recent years. </w:t>
      </w:r>
      <w:r w:rsidRPr="004F72B8">
        <w:t>S</w:t>
      </w:r>
      <w:r w:rsidRPr="004F72B8" w:rsidR="004B4D03">
        <w:t>urely</w:t>
      </w:r>
      <w:r w:rsidRPr="004F72B8">
        <w:t xml:space="preserve"> that</w:t>
      </w:r>
      <w:r w:rsidRPr="004F72B8" w:rsidR="004B4D03">
        <w:t xml:space="preserve"> is a positive, is </w:t>
      </w:r>
      <w:r w:rsidRPr="004F72B8">
        <w:t>it not</w:t>
      </w:r>
      <w:r w:rsidRPr="004F72B8" w:rsidR="004B4D03">
        <w:t>, in terms of helping people with support for healthy eating?</w:t>
      </w:r>
    </w:p>
    <w:p w:rsidR="00E675EB" w:rsidRPr="004F72B8" w:rsidP="00E675EB">
      <w:pPr>
        <w:pStyle w:val="Answer"/>
      </w:pPr>
      <w:sdt>
        <w:sdtPr>
          <w:alias w:val="Witness"/>
          <w:id w:val="-1910072952"/>
          <w:placeholder>
            <w:docPart w:val="DefaultPlaceholder_-1854013440"/>
          </w:placeholder>
          <w:richText/>
        </w:sdtPr>
        <w:sdtContent>
          <w:r w:rsidRPr="004F72B8" w:rsidR="003C4461">
            <w:rPr>
              <w:b/>
              <w:i/>
            </w:rPr>
            <w:t>Julia Thrift:</w:t>
          </w:r>
        </w:sdtContent>
      </w:sdt>
      <w:r w:rsidRPr="004F72B8">
        <w:t xml:space="preserve"> I am afraid that t</w:t>
      </w:r>
      <w:r w:rsidRPr="004F72B8" w:rsidR="004B4D03">
        <w:t>hat is slightly outside my area of expertise</w:t>
      </w:r>
      <w:r w:rsidRPr="004F72B8">
        <w:t>.</w:t>
      </w:r>
      <w:r w:rsidRPr="004F72B8" w:rsidR="004B4D03">
        <w:t xml:space="preserve"> I cannot </w:t>
      </w:r>
      <w:r w:rsidRPr="004F72B8">
        <w:t>comment.</w:t>
      </w:r>
    </w:p>
    <w:p w:rsidR="004B4D03" w:rsidRPr="004F72B8" w:rsidP="00E675EB">
      <w:pPr>
        <w:pStyle w:val="Question"/>
      </w:pPr>
      <w:sdt>
        <w:sdtPr>
          <w:alias w:val="Member"/>
          <w:tag w:val="&lt;Member mnisId='4067' dodsId='62824'&gt;"/>
          <w:id w:val="-157158614"/>
          <w:placeholder>
            <w:docPart w:val="DefaultPlaceholder_-1854013440"/>
          </w:placeholder>
          <w:richText/>
        </w:sdtPr>
        <w:sdtContent>
          <w:r w:rsidRPr="004F72B8" w:rsidR="00E675EB">
            <w:rPr>
              <w:b/>
            </w:rPr>
            <w:t>Chair:</w:t>
          </w:r>
        </w:sdtContent>
      </w:sdt>
      <w:r w:rsidRPr="004F72B8">
        <w:t xml:space="preserve"> Do you know anything about that</w:t>
      </w:r>
      <w:r w:rsidRPr="004F72B8" w:rsidR="00E675EB">
        <w:t>, Mark?</w:t>
      </w:r>
    </w:p>
    <w:p w:rsidR="00E675EB" w:rsidRPr="004F72B8" w:rsidP="00E675EB">
      <w:pPr>
        <w:pStyle w:val="Answer"/>
      </w:pPr>
      <w:sdt>
        <w:sdtPr>
          <w:alias w:val="Witness"/>
          <w:id w:val="1509021040"/>
          <w:placeholder>
            <w:docPart w:val="DefaultPlaceholder_-1854013440"/>
          </w:placeholder>
          <w:richText/>
        </w:sdtPr>
        <w:sdtContent>
          <w:r w:rsidRPr="004F72B8" w:rsidR="003C4461">
            <w:rPr>
              <w:b/>
              <w:i/>
            </w:rPr>
            <w:t>Dr Green:</w:t>
          </w:r>
        </w:sdtContent>
      </w:sdt>
      <w:r w:rsidRPr="004F72B8">
        <w:t xml:space="preserve"> </w:t>
      </w:r>
      <w:r w:rsidRPr="004F72B8" w:rsidR="004B4D03">
        <w:t>N</w:t>
      </w:r>
      <w:r w:rsidRPr="004F72B8" w:rsidR="006C7C01">
        <w:t>o, n</w:t>
      </w:r>
      <w:r w:rsidRPr="004F72B8" w:rsidR="004B4D03">
        <w:t xml:space="preserve">ot </w:t>
      </w:r>
      <w:r w:rsidRPr="004F72B8" w:rsidR="004B4D03">
        <w:t>at the moment</w:t>
      </w:r>
      <w:r w:rsidRPr="004F72B8" w:rsidR="004B4D03">
        <w:t>. I am happy to write back and provide evidence later.</w:t>
      </w:r>
    </w:p>
    <w:p w:rsidR="004B4D03" w:rsidRPr="004F72B8" w:rsidP="00C25660">
      <w:pPr>
        <w:pStyle w:val="Question"/>
        <w:numPr>
          <w:ilvl w:val="0"/>
          <w:numId w:val="0"/>
        </w:numPr>
        <w:ind w:left="794"/>
      </w:pPr>
      <w:sdt>
        <w:sdtPr>
          <w:alias w:val="Member"/>
          <w:tag w:val="&lt;Member mnisId='4067' dodsId='62824'&gt;"/>
          <w:id w:val="-79528228"/>
          <w:placeholder>
            <w:docPart w:val="DefaultPlaceholder_-1854013440"/>
          </w:placeholder>
          <w:richText/>
        </w:sdtPr>
        <w:sdtContent>
          <w:r w:rsidRPr="004F72B8" w:rsidR="00E675EB">
            <w:rPr>
              <w:b/>
            </w:rPr>
            <w:t>Chair:</w:t>
          </w:r>
        </w:sdtContent>
      </w:sdt>
      <w:r w:rsidRPr="004F72B8" w:rsidR="00E675EB">
        <w:t xml:space="preserve"> </w:t>
      </w:r>
      <w:r w:rsidRPr="004F72B8">
        <w:t xml:space="preserve">Maybe the second panel </w:t>
      </w:r>
      <w:r w:rsidRPr="004F72B8" w:rsidR="00E675EB">
        <w:t>might touch on that.</w:t>
      </w:r>
      <w:r w:rsidRPr="004F72B8">
        <w:t xml:space="preserve"> </w:t>
      </w:r>
      <w:r w:rsidRPr="004F72B8" w:rsidR="00E675EB">
        <w:t xml:space="preserve">It </w:t>
      </w:r>
      <w:r w:rsidRPr="004F72B8">
        <w:t xml:space="preserve">is good to hear you mention gardening. I spoke at an event organised by Gardening </w:t>
      </w:r>
      <w:r w:rsidRPr="004F72B8" w:rsidR="006C7C01">
        <w:t>4</w:t>
      </w:r>
      <w:r w:rsidRPr="004F72B8">
        <w:t xml:space="preserve"> </w:t>
      </w:r>
      <w:r w:rsidRPr="004F72B8" w:rsidR="00C25660">
        <w:t xml:space="preserve">Health </w:t>
      </w:r>
      <w:r w:rsidRPr="004F72B8">
        <w:t xml:space="preserve">in </w:t>
      </w:r>
      <w:r w:rsidRPr="004F72B8" w:rsidR="00C25660">
        <w:t>Emsworth</w:t>
      </w:r>
      <w:r w:rsidRPr="004F72B8" w:rsidR="00C25660">
        <w:t xml:space="preserve">, Sussex </w:t>
      </w:r>
      <w:r w:rsidRPr="004F72B8">
        <w:t>last week</w:t>
      </w:r>
      <w:r w:rsidRPr="004F72B8" w:rsidR="00C25660">
        <w:t>.</w:t>
      </w:r>
      <w:r w:rsidRPr="004F72B8">
        <w:t xml:space="preserve"> </w:t>
      </w:r>
      <w:r w:rsidRPr="004F72B8" w:rsidR="00C25660">
        <w:t xml:space="preserve">It was a </w:t>
      </w:r>
      <w:r w:rsidRPr="004F72B8">
        <w:t xml:space="preserve">one-day conference talking about the benefits </w:t>
      </w:r>
      <w:r w:rsidRPr="004F72B8" w:rsidR="00C25660">
        <w:t xml:space="preserve">of gardening </w:t>
      </w:r>
      <w:r w:rsidRPr="004F72B8">
        <w:t xml:space="preserve">to our </w:t>
      </w:r>
      <w:r w:rsidRPr="004F72B8" w:rsidR="00C25660">
        <w:t xml:space="preserve">physical and mental </w:t>
      </w:r>
      <w:r w:rsidRPr="004F72B8">
        <w:t>health</w:t>
      </w:r>
      <w:r w:rsidRPr="004F72B8" w:rsidR="00C25660">
        <w:t>, so a good plug for them there.</w:t>
      </w:r>
    </w:p>
    <w:p w:rsidR="00C25660" w:rsidRPr="004F72B8" w:rsidP="004B4D03">
      <w:pPr>
        <w:pStyle w:val="Question"/>
      </w:pPr>
      <w:sdt>
        <w:sdtPr>
          <w:alias w:val="Member"/>
          <w:tag w:val="&lt;Member mnisId='4779' dodsId='157094'&gt;"/>
          <w:id w:val="-1026551494"/>
          <w:placeholder>
            <w:docPart w:val="DefaultPlaceholder_-1854013440"/>
          </w:placeholder>
          <w:richText/>
        </w:sdtPr>
        <w:sdtContent>
          <w:r w:rsidRPr="004F72B8">
            <w:rPr>
              <w:b/>
            </w:rPr>
            <w:t xml:space="preserve">Taiwo </w:t>
          </w:r>
          <w:r w:rsidRPr="004F72B8">
            <w:rPr>
              <w:b/>
            </w:rPr>
            <w:t>Owatemi</w:t>
          </w:r>
          <w:r w:rsidRPr="004F72B8">
            <w:rPr>
              <w:b/>
            </w:rPr>
            <w:t>:</w:t>
          </w:r>
        </w:sdtContent>
      </w:sdt>
      <w:r w:rsidRPr="004F72B8">
        <w:t xml:space="preserve"> I want </w:t>
      </w:r>
      <w:r w:rsidRPr="004F72B8" w:rsidR="004B4D03">
        <w:t>to focus on planning in areas of high deprivation</w:t>
      </w:r>
      <w:r w:rsidRPr="004F72B8">
        <w:t>.</w:t>
      </w:r>
      <w:r w:rsidRPr="004F72B8" w:rsidR="004B4D03">
        <w:t xml:space="preserve"> </w:t>
      </w:r>
      <w:r w:rsidRPr="004F72B8">
        <w:t>O</w:t>
      </w:r>
      <w:r w:rsidRPr="004F72B8" w:rsidR="004B4D03">
        <w:t xml:space="preserve">ne of my biggest concerns is </w:t>
      </w:r>
      <w:r w:rsidRPr="004F72B8">
        <w:t xml:space="preserve">that, </w:t>
      </w:r>
      <w:r w:rsidRPr="004F72B8" w:rsidR="004B4D03">
        <w:t>in some areas of my constituency, particularly in Coventry, we have a lot of community education around food and how to live health</w:t>
      </w:r>
      <w:r w:rsidRPr="004F72B8">
        <w:t>il</w:t>
      </w:r>
      <w:r w:rsidRPr="004F72B8" w:rsidR="004B4D03">
        <w:t>y</w:t>
      </w:r>
      <w:r w:rsidRPr="004F72B8">
        <w:t>,</w:t>
      </w:r>
      <w:r w:rsidRPr="004F72B8" w:rsidR="004B4D03">
        <w:t xml:space="preserve"> based on one area of the city</w:t>
      </w:r>
      <w:r w:rsidRPr="004F72B8">
        <w:t>,</w:t>
      </w:r>
      <w:r w:rsidRPr="004F72B8" w:rsidR="004B4D03">
        <w:t xml:space="preserve"> </w:t>
      </w:r>
      <w:r w:rsidRPr="004F72B8">
        <w:t xml:space="preserve">but </w:t>
      </w:r>
      <w:r w:rsidRPr="004F72B8" w:rsidR="004B4D03">
        <w:t>the target population</w:t>
      </w:r>
      <w:r w:rsidRPr="004F72B8">
        <w:t xml:space="preserve"> that </w:t>
      </w:r>
      <w:r w:rsidRPr="004F72B8" w:rsidR="004B4D03">
        <w:t xml:space="preserve">needs it more is </w:t>
      </w:r>
      <w:r w:rsidRPr="004F72B8">
        <w:t xml:space="preserve">on the </w:t>
      </w:r>
      <w:r w:rsidRPr="004F72B8" w:rsidR="004B4D03">
        <w:t>opposite side of the city</w:t>
      </w:r>
      <w:r w:rsidRPr="004F72B8">
        <w:t>.</w:t>
      </w:r>
      <w:r w:rsidRPr="004F72B8" w:rsidR="004B4D03">
        <w:t xml:space="preserve"> </w:t>
      </w:r>
      <w:r w:rsidRPr="004F72B8">
        <w:t xml:space="preserve">In terms of, </w:t>
      </w:r>
      <w:r w:rsidRPr="004F72B8">
        <w:t>first of all</w:t>
      </w:r>
      <w:r w:rsidRPr="004F72B8">
        <w:t xml:space="preserve">, </w:t>
      </w:r>
      <w:r w:rsidRPr="004F72B8" w:rsidR="004B4D03">
        <w:t>chang</w:t>
      </w:r>
      <w:r w:rsidRPr="004F72B8">
        <w:t>ing</w:t>
      </w:r>
      <w:r w:rsidRPr="004F72B8" w:rsidR="004B4D03">
        <w:t xml:space="preserve"> the behaviour of the community</w:t>
      </w:r>
      <w:r w:rsidRPr="004F72B8">
        <w:t>, i</w:t>
      </w:r>
      <w:r w:rsidRPr="004F72B8" w:rsidR="004B4D03">
        <w:t>t is more difficult</w:t>
      </w:r>
      <w:r w:rsidRPr="004F72B8">
        <w:t>,</w:t>
      </w:r>
      <w:r w:rsidRPr="004F72B8" w:rsidR="004B4D03">
        <w:t xml:space="preserve"> because people have to travel and make sacrifices</w:t>
      </w:r>
      <w:r w:rsidRPr="004F72B8">
        <w:t>.</w:t>
      </w:r>
      <w:r w:rsidRPr="004F72B8" w:rsidR="004B4D03">
        <w:t xml:space="preserve"> </w:t>
      </w:r>
      <w:r w:rsidRPr="004F72B8">
        <w:t>S</w:t>
      </w:r>
      <w:r w:rsidRPr="004F72B8" w:rsidR="004B4D03">
        <w:t>econdly, it is about how we plan better to ensure that each area within a city</w:t>
      </w:r>
      <w:r w:rsidRPr="004F72B8">
        <w:t>—</w:t>
      </w:r>
      <w:r w:rsidRPr="004F72B8" w:rsidR="004B4D03">
        <w:t>for</w:t>
      </w:r>
      <w:r w:rsidRPr="004F72B8">
        <w:t xml:space="preserve"> </w:t>
      </w:r>
      <w:r w:rsidRPr="004F72B8" w:rsidR="004B4D03">
        <w:t>example</w:t>
      </w:r>
      <w:r w:rsidRPr="004F72B8">
        <w:t>,</w:t>
      </w:r>
      <w:r w:rsidRPr="004F72B8" w:rsidR="004B4D03">
        <w:t xml:space="preserve"> Coventry</w:t>
      </w:r>
      <w:r w:rsidRPr="004F72B8">
        <w:t>—</w:t>
      </w:r>
      <w:r w:rsidRPr="004F72B8" w:rsidR="004B4D03">
        <w:t>has</w:t>
      </w:r>
      <w:r w:rsidRPr="004F72B8">
        <w:t xml:space="preserve"> its </w:t>
      </w:r>
      <w:r w:rsidRPr="004F72B8" w:rsidR="004B4D03">
        <w:t>needs tailored to in terms of healthy living and ensuring that they have the necessary support to be able to achieve that.</w:t>
      </w:r>
    </w:p>
    <w:p w:rsidR="00C25660" w:rsidRPr="004F72B8" w:rsidP="00C25660">
      <w:pPr>
        <w:pStyle w:val="Question"/>
        <w:numPr>
          <w:ilvl w:val="0"/>
          <w:numId w:val="0"/>
        </w:numPr>
        <w:ind w:left="794"/>
      </w:pPr>
      <w:r w:rsidRPr="004F72B8">
        <w:t>T</w:t>
      </w:r>
      <w:r w:rsidRPr="004F72B8" w:rsidR="004B4D03">
        <w:t>he reason why I ask that question is because</w:t>
      </w:r>
      <w:r w:rsidRPr="004F72B8">
        <w:t>,</w:t>
      </w:r>
      <w:r w:rsidRPr="004F72B8" w:rsidR="004B4D03">
        <w:t xml:space="preserve"> </w:t>
      </w:r>
      <w:r w:rsidRPr="004F72B8">
        <w:t xml:space="preserve">in areas of </w:t>
      </w:r>
      <w:r w:rsidRPr="004F72B8" w:rsidR="004B4D03">
        <w:t xml:space="preserve">high deprivation in my city, we are noticing </w:t>
      </w:r>
      <w:r w:rsidRPr="004F72B8">
        <w:t xml:space="preserve">that </w:t>
      </w:r>
      <w:r w:rsidRPr="004F72B8" w:rsidR="004B4D03">
        <w:t xml:space="preserve">we have a lot of children coming in </w:t>
      </w:r>
      <w:r w:rsidRPr="004F72B8">
        <w:t xml:space="preserve">who are malnourished, but </w:t>
      </w:r>
      <w:r w:rsidRPr="004F72B8" w:rsidR="004B4D03">
        <w:t xml:space="preserve">not </w:t>
      </w:r>
      <w:r w:rsidRPr="004F72B8">
        <w:t xml:space="preserve">necessarily </w:t>
      </w:r>
      <w:r w:rsidRPr="004F72B8" w:rsidR="004B4D03">
        <w:t>because their parents do not have access to food</w:t>
      </w:r>
      <w:r w:rsidRPr="004F72B8" w:rsidR="006C7C01">
        <w:t>; it</w:t>
      </w:r>
      <w:r w:rsidRPr="004F72B8" w:rsidR="004B4D03">
        <w:t xml:space="preserve"> is about having the knowledge </w:t>
      </w:r>
      <w:r w:rsidRPr="004F72B8">
        <w:t xml:space="preserve">around </w:t>
      </w:r>
      <w:r w:rsidRPr="004F72B8" w:rsidR="004B4D03">
        <w:t>how to make a well-balanced diet.</w:t>
      </w:r>
    </w:p>
    <w:p w:rsidR="00C25660" w:rsidRPr="004F72B8" w:rsidP="00C25660">
      <w:pPr>
        <w:pStyle w:val="Answer"/>
      </w:pPr>
      <w:sdt>
        <w:sdtPr>
          <w:alias w:val="Witness"/>
          <w:id w:val="840056118"/>
          <w:placeholder>
            <w:docPart w:val="DefaultPlaceholder_-1854013440"/>
          </w:placeholder>
          <w:richText/>
        </w:sdtPr>
        <w:sdtContent>
          <w:r w:rsidRPr="004F72B8" w:rsidR="003C4461">
            <w:rPr>
              <w:b/>
              <w:i/>
            </w:rPr>
            <w:t>Julia Thrift:</w:t>
          </w:r>
        </w:sdtContent>
      </w:sdt>
      <w:r w:rsidRPr="004F72B8">
        <w:t xml:space="preserve"> W</w:t>
      </w:r>
      <w:r w:rsidRPr="004F72B8" w:rsidR="004B4D03">
        <w:t>hen we visit councils, we often bring together the planning team</w:t>
      </w:r>
      <w:r w:rsidRPr="004F72B8">
        <w:t xml:space="preserve"> and</w:t>
      </w:r>
      <w:r w:rsidRPr="004F72B8" w:rsidR="004B4D03">
        <w:t xml:space="preserve"> the public health team</w:t>
      </w:r>
      <w:r w:rsidRPr="004F72B8">
        <w:t>.</w:t>
      </w:r>
      <w:r w:rsidRPr="004F72B8" w:rsidR="004B4D03">
        <w:t xml:space="preserve"> </w:t>
      </w:r>
      <w:r w:rsidRPr="004F72B8">
        <w:t>W</w:t>
      </w:r>
      <w:r w:rsidRPr="004F72B8" w:rsidR="004B4D03">
        <w:t xml:space="preserve">hat is often the case is that the public health team has very detailed spatial knowledge of communities. They can show you on </w:t>
      </w:r>
      <w:r w:rsidRPr="004F72B8">
        <w:t xml:space="preserve">a </w:t>
      </w:r>
      <w:r w:rsidRPr="004F72B8" w:rsidR="004B4D03">
        <w:t xml:space="preserve">map where the communities with the worst health live </w:t>
      </w:r>
      <w:r w:rsidRPr="004F72B8">
        <w:t xml:space="preserve">and </w:t>
      </w:r>
      <w:r w:rsidRPr="004F72B8" w:rsidR="004B4D03">
        <w:t xml:space="preserve">where the areas of multiple deprivation are, but planners are often quite ignorant of that. When planners look at </w:t>
      </w:r>
      <w:r w:rsidRPr="004F72B8">
        <w:t xml:space="preserve">a </w:t>
      </w:r>
      <w:r w:rsidRPr="004F72B8" w:rsidR="004B4D03">
        <w:t xml:space="preserve">map, they </w:t>
      </w:r>
      <w:r w:rsidRPr="004F72B8">
        <w:t xml:space="preserve">often </w:t>
      </w:r>
      <w:r w:rsidRPr="004F72B8" w:rsidR="004B4D03">
        <w:t>do not know where the communities with the worst health live.</w:t>
      </w:r>
    </w:p>
    <w:p w:rsidR="00C25660" w:rsidRPr="004F72B8" w:rsidP="00C25660">
      <w:pPr>
        <w:pStyle w:val="Answer"/>
      </w:pPr>
      <w:r w:rsidRPr="004F72B8">
        <w:t xml:space="preserve">A </w:t>
      </w:r>
      <w:r w:rsidRPr="004F72B8" w:rsidR="004B4D03">
        <w:t>first step is making sure that planners have that information</w:t>
      </w:r>
      <w:r w:rsidRPr="004F72B8">
        <w:t>,</w:t>
      </w:r>
      <w:r w:rsidRPr="004F72B8" w:rsidR="004B4D03">
        <w:t xml:space="preserve"> and that is why it is </w:t>
      </w:r>
      <w:r w:rsidRPr="004F72B8" w:rsidR="004B4D03">
        <w:t>absolutely vital</w:t>
      </w:r>
      <w:r w:rsidRPr="004F72B8" w:rsidR="004B4D03">
        <w:t xml:space="preserve"> that the </w:t>
      </w:r>
      <w:r w:rsidRPr="004F72B8" w:rsidR="007F238E">
        <w:t>national planning policy framework</w:t>
      </w:r>
      <w:r w:rsidRPr="004F72B8" w:rsidR="004B4D03">
        <w:t xml:space="preserve"> prioritises health and says that local plans must include health data and that directors of public health must be statutory </w:t>
      </w:r>
      <w:r w:rsidRPr="004F72B8">
        <w:t>consultees.</w:t>
      </w:r>
      <w:r w:rsidRPr="004F72B8" w:rsidR="004B4D03">
        <w:t xml:space="preserve"> </w:t>
      </w:r>
      <w:r w:rsidRPr="004F72B8">
        <w:t>O</w:t>
      </w:r>
      <w:r w:rsidRPr="004F72B8" w:rsidR="004B4D03">
        <w:t>nce planners are told that</w:t>
      </w:r>
      <w:r w:rsidRPr="004F72B8" w:rsidR="006C7C01">
        <w:t xml:space="preserve"> a</w:t>
      </w:r>
      <w:r w:rsidRPr="004F72B8" w:rsidR="004B4D03">
        <w:t xml:space="preserve"> particular area has terrible health, they will think, </w:t>
      </w:r>
      <w:r w:rsidRPr="004F72B8">
        <w:t xml:space="preserve">“We </w:t>
      </w:r>
      <w:r w:rsidRPr="004F72B8" w:rsidR="004B4D03">
        <w:t>did not know that</w:t>
      </w:r>
      <w:r w:rsidRPr="004F72B8" w:rsidR="006C7C01">
        <w:t>. Now</w:t>
      </w:r>
      <w:r w:rsidRPr="004F72B8">
        <w:t xml:space="preserve"> </w:t>
      </w:r>
      <w:r w:rsidRPr="004F72B8" w:rsidR="004B4D03">
        <w:t xml:space="preserve">we </w:t>
      </w:r>
      <w:r w:rsidRPr="004F72B8" w:rsidR="006C7C01">
        <w:t>know that</w:t>
      </w:r>
      <w:r w:rsidRPr="004F72B8">
        <w:t xml:space="preserve">, </w:t>
      </w:r>
      <w:r w:rsidRPr="004F72B8" w:rsidR="004B4D03">
        <w:t xml:space="preserve">as we think about how our town or city or village is going to develop over the next 30 years, we can start thinking </w:t>
      </w:r>
      <w:r w:rsidRPr="004F72B8" w:rsidR="004B4D03">
        <w:t>about how the changes that are going to happen can be positive for those communities with the most need</w:t>
      </w:r>
      <w:r w:rsidRPr="004F72B8">
        <w:t>”</w:t>
      </w:r>
      <w:r w:rsidRPr="004F72B8" w:rsidR="004B4D03">
        <w:t>.</w:t>
      </w:r>
      <w:r w:rsidRPr="004F72B8">
        <w:t xml:space="preserve"> H</w:t>
      </w:r>
      <w:r w:rsidRPr="004F72B8" w:rsidR="004B4D03">
        <w:t>aving that knowledge is the first step</w:t>
      </w:r>
      <w:r w:rsidRPr="004F72B8">
        <w:t>,</w:t>
      </w:r>
      <w:r w:rsidRPr="004F72B8" w:rsidR="004B4D03">
        <w:t xml:space="preserve"> and then understanding from the public health team what the needs are in those communities is also helpful.</w:t>
      </w:r>
    </w:p>
    <w:p w:rsidR="00C25660" w:rsidRPr="004F72B8" w:rsidP="00C25660">
      <w:pPr>
        <w:pStyle w:val="Answer"/>
      </w:pPr>
      <w:r w:rsidRPr="004F72B8">
        <w:t>However</w:t>
      </w:r>
      <w:r w:rsidRPr="004F72B8">
        <w:t>,</w:t>
      </w:r>
      <w:r w:rsidRPr="004F72B8">
        <w:t xml:space="preserve"> there are more systemic problems to do with the way that</w:t>
      </w:r>
      <w:r w:rsidRPr="004F72B8">
        <w:t>,</w:t>
      </w:r>
      <w:r w:rsidRPr="004F72B8">
        <w:t xml:space="preserve"> when developments happen</w:t>
      </w:r>
      <w:r w:rsidRPr="004F72B8">
        <w:t>,</w:t>
      </w:r>
      <w:r w:rsidRPr="004F72B8">
        <w:t xml:space="preserve"> they </w:t>
      </w:r>
      <w:r w:rsidRPr="004F72B8">
        <w:t xml:space="preserve">usually </w:t>
      </w:r>
      <w:r w:rsidRPr="004F72B8">
        <w:t xml:space="preserve">produce some income for the council from </w:t>
      </w:r>
      <w:r w:rsidRPr="004F72B8">
        <w:t>s</w:t>
      </w:r>
      <w:r w:rsidRPr="004F72B8">
        <w:t>ection 106, as it is known</w:t>
      </w:r>
      <w:r w:rsidRPr="004F72B8">
        <w:t>,</w:t>
      </w:r>
      <w:r w:rsidRPr="004F72B8">
        <w:t xml:space="preserve"> or </w:t>
      </w:r>
      <w:r w:rsidRPr="004F72B8">
        <w:t>CIL</w:t>
      </w:r>
      <w:r w:rsidRPr="004F72B8">
        <w:t>.</w:t>
      </w:r>
      <w:r w:rsidRPr="004F72B8">
        <w:t xml:space="preserve"> I</w:t>
      </w:r>
      <w:r w:rsidRPr="004F72B8">
        <w:t>n areas of high development values</w:t>
      </w:r>
      <w:r w:rsidRPr="004F72B8">
        <w:t>,</w:t>
      </w:r>
      <w:r w:rsidRPr="004F72B8">
        <w:t xml:space="preserve"> there is more money to go around, so there is more that goes into that </w:t>
      </w:r>
      <w:r w:rsidRPr="004F72B8">
        <w:t xml:space="preserve">pot </w:t>
      </w:r>
      <w:r w:rsidRPr="004F72B8">
        <w:t>that can then be spent on local needs and infrastructure</w:t>
      </w:r>
      <w:r w:rsidRPr="004F72B8" w:rsidR="00474642">
        <w:t xml:space="preserve">, such as </w:t>
      </w:r>
      <w:r w:rsidRPr="004F72B8">
        <w:t>schools</w:t>
      </w:r>
      <w:r w:rsidRPr="004F72B8" w:rsidR="00474642">
        <w:t>,</w:t>
      </w:r>
      <w:r w:rsidRPr="004F72B8">
        <w:t xml:space="preserve"> parks</w:t>
      </w:r>
      <w:r w:rsidRPr="004F72B8" w:rsidR="00474642">
        <w:t xml:space="preserve"> and whatever is needed—</w:t>
      </w:r>
      <w:r w:rsidRPr="004F72B8">
        <w:t>a</w:t>
      </w:r>
      <w:r w:rsidRPr="004F72B8">
        <w:t xml:space="preserve">ffordable </w:t>
      </w:r>
      <w:r w:rsidRPr="004F72B8">
        <w:t>housing in particular</w:t>
      </w:r>
      <w:r w:rsidRPr="004F72B8">
        <w:t>.</w:t>
      </w:r>
    </w:p>
    <w:p w:rsidR="00C25660" w:rsidRPr="004F72B8" w:rsidP="00C25660">
      <w:pPr>
        <w:pStyle w:val="Answer"/>
      </w:pPr>
      <w:r w:rsidRPr="004F72B8">
        <w:t>I</w:t>
      </w:r>
      <w:r w:rsidRPr="004F72B8" w:rsidR="004B4D03">
        <w:t>n areas of low</w:t>
      </w:r>
      <w:r w:rsidRPr="004F72B8">
        <w:t xml:space="preserve"> </w:t>
      </w:r>
      <w:r w:rsidRPr="004F72B8" w:rsidR="004B4D03">
        <w:t>land value and low development values</w:t>
      </w:r>
      <w:r w:rsidRPr="004F72B8">
        <w:t>,</w:t>
      </w:r>
      <w:r w:rsidRPr="004F72B8" w:rsidR="004B4D03">
        <w:t xml:space="preserve"> such as the north</w:t>
      </w:r>
      <w:r w:rsidRPr="004F72B8" w:rsidR="00474642">
        <w:t>-</w:t>
      </w:r>
      <w:r w:rsidRPr="004F72B8" w:rsidR="004B4D03">
        <w:t>east, there is not really much money in that pot</w:t>
      </w:r>
      <w:r w:rsidRPr="004F72B8">
        <w:t>.</w:t>
      </w:r>
      <w:r w:rsidRPr="004F72B8" w:rsidR="004B4D03">
        <w:t xml:space="preserve"> </w:t>
      </w:r>
      <w:r w:rsidRPr="004F72B8">
        <w:t>In</w:t>
      </w:r>
      <w:r w:rsidRPr="004F72B8" w:rsidR="004B4D03">
        <w:t xml:space="preserve"> some places</w:t>
      </w:r>
      <w:r w:rsidRPr="004F72B8">
        <w:t>,</w:t>
      </w:r>
      <w:r w:rsidRPr="004F72B8" w:rsidR="004B4D03">
        <w:t xml:space="preserve"> there will be no money in that </w:t>
      </w:r>
      <w:r w:rsidRPr="004F72B8">
        <w:t xml:space="preserve">pot </w:t>
      </w:r>
      <w:r w:rsidRPr="004F72B8" w:rsidR="004B4D03">
        <w:t xml:space="preserve">at all. There is just enough money to create the development, possibly to </w:t>
      </w:r>
      <w:r w:rsidRPr="004F72B8">
        <w:t xml:space="preserve">a </w:t>
      </w:r>
      <w:r w:rsidRPr="004F72B8" w:rsidR="004B4D03">
        <w:t xml:space="preserve">rather </w:t>
      </w:r>
      <w:r w:rsidRPr="004F72B8">
        <w:t xml:space="preserve">poor </w:t>
      </w:r>
      <w:r w:rsidRPr="004F72B8" w:rsidR="004B4D03">
        <w:t>standard</w:t>
      </w:r>
      <w:r w:rsidRPr="004F72B8">
        <w:t>,</w:t>
      </w:r>
      <w:r w:rsidRPr="004F72B8" w:rsidR="004B4D03">
        <w:t xml:space="preserve"> </w:t>
      </w:r>
      <w:r w:rsidRPr="004F72B8" w:rsidR="005B2DB0">
        <w:t xml:space="preserve">but </w:t>
      </w:r>
      <w:r w:rsidRPr="004F72B8" w:rsidR="004B4D03">
        <w:t>there is nothing left over.</w:t>
      </w:r>
    </w:p>
    <w:p w:rsidR="00C25660" w:rsidRPr="004F72B8" w:rsidP="00C25660">
      <w:pPr>
        <w:pStyle w:val="Answer"/>
      </w:pPr>
      <w:r w:rsidRPr="004F72B8">
        <w:t>W</w:t>
      </w:r>
      <w:r w:rsidRPr="004F72B8" w:rsidR="004B4D03">
        <w:t xml:space="preserve">hat that means is that areas that are already quite prosperous have more money to create better places, and </w:t>
      </w:r>
      <w:r w:rsidRPr="004F72B8" w:rsidR="00474642">
        <w:t>areas</w:t>
      </w:r>
      <w:r w:rsidRPr="004F72B8">
        <w:t xml:space="preserve"> </w:t>
      </w:r>
      <w:r w:rsidRPr="004F72B8" w:rsidR="004B4D03">
        <w:t>that are already struggling</w:t>
      </w:r>
      <w:r w:rsidRPr="004F72B8">
        <w:t>,</w:t>
      </w:r>
      <w:r w:rsidRPr="004F72B8" w:rsidR="004B4D03">
        <w:t xml:space="preserve"> which tend to have populations with the poorest health</w:t>
      </w:r>
      <w:r w:rsidRPr="004F72B8">
        <w:t>,</w:t>
      </w:r>
      <w:r w:rsidRPr="004F72B8" w:rsidR="004B4D03">
        <w:t xml:space="preserve"> do not have access to that money. </w:t>
      </w:r>
      <w:r w:rsidRPr="004F72B8">
        <w:t>A</w:t>
      </w:r>
      <w:r w:rsidRPr="004F72B8" w:rsidR="004B4D03">
        <w:t>s time goes by, the healthier places are going to get healthier</w:t>
      </w:r>
      <w:r w:rsidRPr="004F72B8">
        <w:t>,</w:t>
      </w:r>
      <w:r w:rsidRPr="004F72B8" w:rsidR="004B4D03">
        <w:t xml:space="preserve"> and the least healthy place</w:t>
      </w:r>
      <w:r w:rsidRPr="004F72B8">
        <w:t>s</w:t>
      </w:r>
      <w:r w:rsidRPr="004F72B8" w:rsidR="004B4D03">
        <w:t xml:space="preserve"> </w:t>
      </w:r>
      <w:r w:rsidRPr="004F72B8">
        <w:t xml:space="preserve">are </w:t>
      </w:r>
      <w:r w:rsidRPr="004F72B8" w:rsidR="004B4D03">
        <w:t xml:space="preserve">going to </w:t>
      </w:r>
      <w:r w:rsidRPr="004F72B8">
        <w:t xml:space="preserve">remain where </w:t>
      </w:r>
      <w:r w:rsidRPr="004F72B8" w:rsidR="004B4D03">
        <w:t>they are and get worse.</w:t>
      </w:r>
      <w:r w:rsidRPr="004F72B8">
        <w:t xml:space="preserve"> T</w:t>
      </w:r>
      <w:r w:rsidRPr="004F72B8" w:rsidR="004B4D03">
        <w:t>here should be some redistribution at a national level to ensure that the places with the worst health have access to funds to improve their areas.</w:t>
      </w:r>
    </w:p>
    <w:p w:rsidR="00C25660" w:rsidRPr="004F72B8" w:rsidP="00C25660">
      <w:pPr>
        <w:pStyle w:val="Answer"/>
      </w:pPr>
      <w:sdt>
        <w:sdtPr>
          <w:alias w:val="Witness"/>
          <w:id w:val="1867797769"/>
          <w:placeholder>
            <w:docPart w:val="DefaultPlaceholder_-1854013440"/>
          </w:placeholder>
          <w:richText/>
        </w:sdtPr>
        <w:sdtContent>
          <w:r w:rsidRPr="004F72B8" w:rsidR="003C4461">
            <w:rPr>
              <w:b/>
              <w:i/>
            </w:rPr>
            <w:t>Dr Green:</w:t>
          </w:r>
        </w:sdtContent>
      </w:sdt>
      <w:r w:rsidRPr="004F72B8">
        <w:t xml:space="preserve"> Y</w:t>
      </w:r>
      <w:r w:rsidRPr="004F72B8" w:rsidR="004B4D03">
        <w:t>our question is really that we need more bottom-up thinking and engaging with our communities to design what we should be doing, and not necessarily just that top-down</w:t>
      </w:r>
      <w:r w:rsidRPr="004F72B8">
        <w:t>,</w:t>
      </w:r>
      <w:r w:rsidRPr="004F72B8" w:rsidR="004B4D03">
        <w:t xml:space="preserve"> </w:t>
      </w:r>
      <w:r w:rsidRPr="004F72B8">
        <w:t xml:space="preserve">“This is </w:t>
      </w:r>
      <w:r w:rsidRPr="004F72B8" w:rsidR="004B4D03">
        <w:t xml:space="preserve">what we </w:t>
      </w:r>
      <w:r w:rsidRPr="004F72B8" w:rsidR="004B4D03">
        <w:t>think</w:t>
      </w:r>
      <w:r w:rsidRPr="004F72B8" w:rsidR="004B4D03">
        <w:t xml:space="preserve"> and we are going to just target this area</w:t>
      </w:r>
      <w:r w:rsidRPr="004F72B8">
        <w:t>”</w:t>
      </w:r>
      <w:r w:rsidRPr="004F72B8" w:rsidR="004B4D03">
        <w:t>.</w:t>
      </w:r>
    </w:p>
    <w:p w:rsidR="00C25660" w:rsidRPr="004F72B8" w:rsidP="00C25660">
      <w:pPr>
        <w:pStyle w:val="Answer"/>
      </w:pPr>
      <w:r w:rsidRPr="004F72B8">
        <w:t>Y</w:t>
      </w:r>
      <w:r w:rsidRPr="004F72B8" w:rsidR="004B4D03">
        <w:t xml:space="preserve">our question </w:t>
      </w:r>
      <w:r w:rsidRPr="004F72B8">
        <w:t xml:space="preserve">also </w:t>
      </w:r>
      <w:r w:rsidRPr="004F72B8" w:rsidR="004B4D03">
        <w:t xml:space="preserve">talks </w:t>
      </w:r>
      <w:r w:rsidRPr="004F72B8">
        <w:t xml:space="preserve">about </w:t>
      </w:r>
      <w:r w:rsidRPr="004F72B8" w:rsidR="004B4D03">
        <w:t xml:space="preserve">accessibility and geographic accessibility. </w:t>
      </w:r>
      <w:r w:rsidRPr="004F72B8">
        <w:t>I</w:t>
      </w:r>
      <w:r w:rsidRPr="004F72B8" w:rsidR="004B4D03">
        <w:t xml:space="preserve">n Liverpool, one of the ways </w:t>
      </w:r>
      <w:r w:rsidRPr="004F72B8">
        <w:t xml:space="preserve">in which they are trying </w:t>
      </w:r>
      <w:r w:rsidRPr="004F72B8" w:rsidR="004B4D03">
        <w:t>to improve access to healthy food</w:t>
      </w:r>
      <w:r w:rsidRPr="004F72B8">
        <w:t xml:space="preserve"> at the minute</w:t>
      </w:r>
      <w:r w:rsidRPr="004F72B8" w:rsidR="004B4D03">
        <w:t xml:space="preserve">, </w:t>
      </w:r>
      <w:r w:rsidRPr="004F72B8">
        <w:t xml:space="preserve">which is </w:t>
      </w:r>
      <w:r w:rsidRPr="004F72B8" w:rsidR="004B4D03">
        <w:t>slightly different from what you are describing</w:t>
      </w:r>
      <w:r w:rsidRPr="004F72B8">
        <w:t>,</w:t>
      </w:r>
      <w:r w:rsidRPr="004F72B8" w:rsidR="004B4D03">
        <w:t xml:space="preserve"> is by having a bus or a van, which drives around different communities</w:t>
      </w:r>
      <w:r w:rsidRPr="004F72B8">
        <w:t>.</w:t>
      </w:r>
      <w:r w:rsidRPr="004F72B8" w:rsidR="004B4D03">
        <w:t xml:space="preserve"> </w:t>
      </w:r>
      <w:r w:rsidRPr="004F72B8">
        <w:t>Y</w:t>
      </w:r>
      <w:r w:rsidRPr="004F72B8" w:rsidR="004B4D03">
        <w:t xml:space="preserve">ou pay a small membership </w:t>
      </w:r>
      <w:r w:rsidRPr="004F72B8">
        <w:t xml:space="preserve">fee </w:t>
      </w:r>
      <w:r w:rsidRPr="004F72B8" w:rsidR="004B4D03">
        <w:t xml:space="preserve">to be part of it, but you get much cheaper food. </w:t>
      </w:r>
      <w:r w:rsidRPr="004F72B8">
        <w:t>W</w:t>
      </w:r>
      <w:r w:rsidRPr="004F72B8" w:rsidR="004B4D03">
        <w:t>e can get around that by thinking a bit innovatively around these things.</w:t>
      </w:r>
    </w:p>
    <w:p w:rsidR="004B4D03" w:rsidRPr="004F72B8" w:rsidP="00C25660">
      <w:pPr>
        <w:pStyle w:val="Answer"/>
      </w:pPr>
      <w:r w:rsidRPr="004F72B8">
        <w:t xml:space="preserve">We worked with </w:t>
      </w:r>
      <w:r w:rsidRPr="004F72B8" w:rsidR="00C25660">
        <w:t xml:space="preserve">Liverpool </w:t>
      </w:r>
      <w:r w:rsidRPr="004F72B8">
        <w:t xml:space="preserve">City Council during the pandemic to try to use, essentially, a bus to help improve vaccination rates </w:t>
      </w:r>
      <w:r w:rsidRPr="004F72B8" w:rsidR="00C25660">
        <w:t>b</w:t>
      </w:r>
      <w:r w:rsidRPr="004F72B8">
        <w:t xml:space="preserve">y taking the bus into communities that had low vaccination uptake and allowing people just to get </w:t>
      </w:r>
      <w:r w:rsidRPr="004F72B8" w:rsidR="00C25660">
        <w:t xml:space="preserve">vaccinated </w:t>
      </w:r>
      <w:r w:rsidRPr="004F72B8">
        <w:t xml:space="preserve">there on </w:t>
      </w:r>
      <w:r w:rsidRPr="004F72B8" w:rsidR="00C25660">
        <w:t xml:space="preserve">the </w:t>
      </w:r>
      <w:r w:rsidRPr="004F72B8">
        <w:t xml:space="preserve">bus. </w:t>
      </w:r>
      <w:r w:rsidRPr="004F72B8" w:rsidR="00C25660">
        <w:t>W</w:t>
      </w:r>
      <w:r w:rsidRPr="004F72B8">
        <w:t>e can use geography in quite powerful ways to get around some of these barriers as well.</w:t>
      </w:r>
    </w:p>
    <w:p w:rsidR="00C25660" w:rsidRPr="004F72B8" w:rsidP="004B4D03">
      <w:pPr>
        <w:pStyle w:val="Question"/>
      </w:pPr>
      <w:sdt>
        <w:sdtPr>
          <w:alias w:val="Member"/>
          <w:tag w:val="&lt;Member mnisId='4779' dodsId='157094'&gt;"/>
          <w:id w:val="-1284488435"/>
          <w:placeholder>
            <w:docPart w:val="DefaultPlaceholder_-1854013440"/>
          </w:placeholder>
          <w:richText/>
        </w:sdtPr>
        <w:sdtContent>
          <w:r w:rsidRPr="004F72B8">
            <w:rPr>
              <w:b/>
            </w:rPr>
            <w:t xml:space="preserve">Taiwo </w:t>
          </w:r>
          <w:r w:rsidRPr="004F72B8">
            <w:rPr>
              <w:b/>
            </w:rPr>
            <w:t>Owatemi</w:t>
          </w:r>
          <w:r w:rsidRPr="004F72B8">
            <w:rPr>
              <w:b/>
            </w:rPr>
            <w:t>:</w:t>
          </w:r>
        </w:sdtContent>
      </w:sdt>
      <w:r w:rsidRPr="004F72B8">
        <w:t xml:space="preserve"> Is </w:t>
      </w:r>
      <w:r w:rsidRPr="004F72B8" w:rsidR="004B4D03">
        <w:t xml:space="preserve">changing the way </w:t>
      </w:r>
      <w:r w:rsidRPr="004F72B8">
        <w:t xml:space="preserve">that </w:t>
      </w:r>
      <w:r w:rsidRPr="004F72B8" w:rsidR="004B4D03">
        <w:t>town planning is done sufficient to change people’s behaviour around health and healthy living</w:t>
      </w:r>
      <w:r w:rsidRPr="004F72B8">
        <w:t>?</w:t>
      </w:r>
      <w:r w:rsidRPr="004F72B8" w:rsidR="004B4D03">
        <w:t xml:space="preserve"> </w:t>
      </w:r>
      <w:r w:rsidRPr="004F72B8">
        <w:t>W</w:t>
      </w:r>
      <w:r w:rsidRPr="004F72B8" w:rsidR="004B4D03">
        <w:t>hat is the limitation in that?</w:t>
      </w:r>
    </w:p>
    <w:p w:rsidR="005B2DB0" w:rsidRPr="004F72B8" w:rsidP="00C25660">
      <w:pPr>
        <w:pStyle w:val="Answer"/>
      </w:pPr>
      <w:sdt>
        <w:sdtPr>
          <w:alias w:val="Witness"/>
          <w:id w:val="-102492123"/>
          <w:placeholder>
            <w:docPart w:val="DefaultPlaceholder_-1854013440"/>
          </w:placeholder>
          <w:richText/>
        </w:sdtPr>
        <w:sdtContent>
          <w:r w:rsidRPr="004F72B8" w:rsidR="003C4461">
            <w:rPr>
              <w:b/>
              <w:i/>
            </w:rPr>
            <w:t>Julia Thrift:</w:t>
          </w:r>
        </w:sdtContent>
      </w:sdt>
      <w:r w:rsidRPr="004F72B8" w:rsidR="00C25660">
        <w:t xml:space="preserve"> </w:t>
      </w:r>
      <w:r w:rsidRPr="004F72B8" w:rsidR="004B4D03">
        <w:t xml:space="preserve">Planning has a really important role in shaping places, but it is not going to solve all the problems. We are part of the Inequalities </w:t>
      </w:r>
      <w:r w:rsidRPr="004F72B8" w:rsidR="00DA41C0">
        <w:t xml:space="preserve">in </w:t>
      </w:r>
      <w:r w:rsidRPr="004F72B8" w:rsidR="004B4D03">
        <w:t>Health Alliance, which thinks that</w:t>
      </w:r>
      <w:r w:rsidRPr="004F72B8" w:rsidR="00DA41C0">
        <w:t>,</w:t>
      </w:r>
      <w:r w:rsidRPr="004F72B8" w:rsidR="004B4D03">
        <w:t xml:space="preserve"> in terms of inequalities, there should be a cross-</w:t>
      </w:r>
      <w:r w:rsidRPr="004F72B8" w:rsidR="00DA41C0">
        <w:t>G</w:t>
      </w:r>
      <w:r w:rsidRPr="004F72B8" w:rsidR="004B4D03">
        <w:t xml:space="preserve">overnment strategy. Planning should play its role in that, and it can influence the way </w:t>
      </w:r>
      <w:r w:rsidRPr="004F72B8" w:rsidR="00DA41C0">
        <w:t xml:space="preserve">that </w:t>
      </w:r>
      <w:r w:rsidRPr="004F72B8" w:rsidR="004B4D03">
        <w:t>people behave a bit.</w:t>
      </w:r>
      <w:r w:rsidRPr="004F72B8" w:rsidR="00DA41C0">
        <w:t xml:space="preserve"> </w:t>
      </w:r>
      <w:r w:rsidRPr="004F72B8" w:rsidR="004B4D03">
        <w:t xml:space="preserve">As I mentioned earlier, if your local environment is attractive and welcoming, you are much more likely to go out </w:t>
      </w:r>
      <w:r w:rsidRPr="004F72B8" w:rsidR="00DA41C0">
        <w:t xml:space="preserve">in it, meet people, go </w:t>
      </w:r>
      <w:r w:rsidRPr="004F72B8" w:rsidR="004B4D03">
        <w:t xml:space="preserve">to the </w:t>
      </w:r>
      <w:r w:rsidRPr="004F72B8" w:rsidR="004B4D03">
        <w:t>park</w:t>
      </w:r>
      <w:r w:rsidRPr="004F72B8" w:rsidR="00DA41C0">
        <w:t xml:space="preserve"> and</w:t>
      </w:r>
      <w:r w:rsidRPr="004F72B8" w:rsidR="004B4D03">
        <w:t xml:space="preserve"> do healthy things, but there is </w:t>
      </w:r>
      <w:r w:rsidRPr="004F72B8" w:rsidR="00DA41C0">
        <w:t xml:space="preserve">a </w:t>
      </w:r>
      <w:r w:rsidRPr="004F72B8" w:rsidR="004B4D03">
        <w:t>limit to what planning can do.</w:t>
      </w:r>
    </w:p>
    <w:p w:rsidR="00DA41C0" w:rsidRPr="004F72B8" w:rsidP="00C25660">
      <w:pPr>
        <w:pStyle w:val="Answer"/>
      </w:pPr>
      <w:r w:rsidRPr="004F72B8">
        <w:t>T</w:t>
      </w:r>
      <w:r w:rsidRPr="004F72B8" w:rsidR="004B4D03">
        <w:t>here is also education</w:t>
      </w:r>
      <w:r w:rsidRPr="004F72B8">
        <w:t>.</w:t>
      </w:r>
      <w:r w:rsidRPr="004F72B8" w:rsidR="004B4D03">
        <w:t xml:space="preserve"> </w:t>
      </w:r>
      <w:r w:rsidRPr="004F72B8">
        <w:t>T</w:t>
      </w:r>
      <w:r w:rsidRPr="004F72B8" w:rsidR="004B4D03">
        <w:t>here is the way the NHS operates</w:t>
      </w:r>
      <w:r w:rsidRPr="004F72B8">
        <w:t>.</w:t>
      </w:r>
      <w:r w:rsidRPr="004F72B8" w:rsidR="004B4D03">
        <w:t xml:space="preserve"> </w:t>
      </w:r>
      <w:r w:rsidRPr="004F72B8">
        <w:t>T</w:t>
      </w:r>
      <w:r w:rsidRPr="004F72B8" w:rsidR="004B4D03">
        <w:t>here is housing</w:t>
      </w:r>
      <w:r w:rsidRPr="004F72B8">
        <w:t>.</w:t>
      </w:r>
      <w:r w:rsidRPr="004F72B8" w:rsidR="004B4D03">
        <w:t xml:space="preserve"> </w:t>
      </w:r>
      <w:r w:rsidRPr="004F72B8">
        <w:t>T</w:t>
      </w:r>
      <w:r w:rsidRPr="004F72B8" w:rsidR="004B4D03">
        <w:t>here are multiple things that influence people</w:t>
      </w:r>
      <w:r w:rsidRPr="004F72B8">
        <w:t>.</w:t>
      </w:r>
      <w:r w:rsidRPr="004F72B8" w:rsidR="004B4D03">
        <w:t xml:space="preserve"> </w:t>
      </w:r>
      <w:r w:rsidRPr="004F72B8">
        <w:t>T</w:t>
      </w:r>
      <w:r w:rsidRPr="004F72B8" w:rsidR="004B4D03">
        <w:t>here is advertising</w:t>
      </w:r>
      <w:r w:rsidRPr="004F72B8">
        <w:t>.</w:t>
      </w:r>
      <w:r w:rsidRPr="004F72B8" w:rsidR="004B4D03">
        <w:t xml:space="preserve"> </w:t>
      </w:r>
      <w:r w:rsidRPr="004F72B8">
        <w:t>T</w:t>
      </w:r>
      <w:r w:rsidRPr="004F72B8" w:rsidR="004B4D03">
        <w:t>here is the commercial environment.</w:t>
      </w:r>
      <w:r w:rsidRPr="004F72B8">
        <w:t xml:space="preserve"> P</w:t>
      </w:r>
      <w:r w:rsidRPr="004F72B8" w:rsidR="004B4D03">
        <w:t>lanning absolutely must play its part, but it is not going to solve all the problems.</w:t>
      </w:r>
    </w:p>
    <w:p w:rsidR="004B4D03" w:rsidRPr="004F72B8" w:rsidP="00DA41C0">
      <w:pPr>
        <w:pStyle w:val="Question"/>
      </w:pPr>
      <w:sdt>
        <w:sdtPr>
          <w:alias w:val="Member"/>
          <w:tag w:val="&lt;Member mnisId='4058' dodsId='72247'&gt;"/>
          <w:id w:val="127977369"/>
          <w:placeholder>
            <w:docPart w:val="DefaultPlaceholder_-1854013440"/>
          </w:placeholder>
          <w:richText/>
        </w:sdtPr>
        <w:sdtContent>
          <w:r w:rsidRPr="004F72B8" w:rsidR="00DA41C0">
            <w:rPr>
              <w:b/>
            </w:rPr>
            <w:t xml:space="preserve">Paul </w:t>
          </w:r>
          <w:r w:rsidRPr="004F72B8" w:rsidR="00DA41C0">
            <w:rPr>
              <w:b/>
            </w:rPr>
            <w:t>Blomfield</w:t>
          </w:r>
          <w:r w:rsidRPr="004F72B8" w:rsidR="00DA41C0">
            <w:rPr>
              <w:b/>
            </w:rPr>
            <w:t>:</w:t>
          </w:r>
        </w:sdtContent>
      </w:sdt>
      <w:r w:rsidRPr="004F72B8" w:rsidR="00DA41C0">
        <w:t xml:space="preserve"> M</w:t>
      </w:r>
      <w:r w:rsidRPr="004F72B8">
        <w:t xml:space="preserve">y question follows on from </w:t>
      </w:r>
      <w:r w:rsidRPr="004F72B8" w:rsidR="00DA41C0">
        <w:t>Taiwo’s.</w:t>
      </w:r>
      <w:r w:rsidRPr="004F72B8">
        <w:t xml:space="preserve"> </w:t>
      </w:r>
      <w:r w:rsidRPr="004F72B8" w:rsidR="00DA41C0">
        <w:t xml:space="preserve">It is something that </w:t>
      </w:r>
      <w:r w:rsidRPr="004F72B8">
        <w:t xml:space="preserve">we have </w:t>
      </w:r>
      <w:r w:rsidRPr="004F72B8" w:rsidR="00DA41C0">
        <w:t xml:space="preserve">already </w:t>
      </w:r>
      <w:r w:rsidRPr="004F72B8">
        <w:t>touched on this morning</w:t>
      </w:r>
      <w:r w:rsidRPr="004F72B8" w:rsidR="00DA41C0">
        <w:t>,</w:t>
      </w:r>
      <w:r w:rsidRPr="004F72B8">
        <w:t xml:space="preserve"> </w:t>
      </w:r>
      <w:r w:rsidRPr="004F72B8" w:rsidR="00DA41C0">
        <w:t xml:space="preserve">but we </w:t>
      </w:r>
      <w:r w:rsidRPr="004F72B8">
        <w:t>ought to talk explicitly about the debate that is going on around 15</w:t>
      </w:r>
      <w:r w:rsidRPr="004F72B8" w:rsidR="00DA41C0">
        <w:t>-</w:t>
      </w:r>
      <w:r w:rsidRPr="004F72B8">
        <w:t>minute cities</w:t>
      </w:r>
      <w:r w:rsidRPr="004F72B8" w:rsidR="00DA41C0">
        <w:t xml:space="preserve">. </w:t>
      </w:r>
      <w:r w:rsidRPr="004F72B8">
        <w:t>I had no idea what this was until about 12 months ago</w:t>
      </w:r>
      <w:r w:rsidRPr="004F72B8" w:rsidR="00DA41C0">
        <w:t>,</w:t>
      </w:r>
      <w:r w:rsidRPr="004F72B8">
        <w:t xml:space="preserve"> when I started getting a very small number of campaign emails urging me to oppose the tyranny of 15</w:t>
      </w:r>
      <w:r w:rsidRPr="004F72B8" w:rsidR="00DA41C0">
        <w:t>-</w:t>
      </w:r>
      <w:r w:rsidRPr="004F72B8">
        <w:t>minute cities</w:t>
      </w:r>
      <w:r w:rsidRPr="004F72B8" w:rsidR="00DA41C0">
        <w:t>.</w:t>
      </w:r>
      <w:r w:rsidRPr="004F72B8">
        <w:t xml:space="preserve"> I then </w:t>
      </w:r>
      <w:r w:rsidRPr="004F72B8">
        <w:t>looked into</w:t>
      </w:r>
      <w:r w:rsidRPr="004F72B8">
        <w:t xml:space="preserve"> the idea and wrote back to constituen</w:t>
      </w:r>
      <w:r w:rsidRPr="004F72B8" w:rsidR="00DA41C0">
        <w:t>ts saying,</w:t>
      </w:r>
      <w:r w:rsidRPr="004F72B8">
        <w:t xml:space="preserve"> </w:t>
      </w:r>
      <w:r w:rsidRPr="004F72B8" w:rsidR="00DA41C0">
        <w:t xml:space="preserve">“What </w:t>
      </w:r>
      <w:r w:rsidRPr="004F72B8">
        <w:t>is not to like about having things conveniently placed locally</w:t>
      </w:r>
      <w:r w:rsidRPr="004F72B8" w:rsidR="00DA41C0">
        <w:t xml:space="preserve">?” </w:t>
      </w:r>
      <w:r w:rsidRPr="004F72B8">
        <w:t>I wonder what thoughts you have</w:t>
      </w:r>
      <w:r w:rsidRPr="004F72B8" w:rsidR="001656EC">
        <w:t xml:space="preserve">, </w:t>
      </w:r>
      <w:r w:rsidRPr="004F72B8">
        <w:t>recognising</w:t>
      </w:r>
      <w:r w:rsidRPr="004F72B8" w:rsidR="00DA41C0">
        <w:t>,</w:t>
      </w:r>
      <w:r w:rsidRPr="004F72B8">
        <w:t xml:space="preserve"> </w:t>
      </w:r>
      <w:r w:rsidRPr="004F72B8" w:rsidR="00DA41C0">
        <w:t>Julia</w:t>
      </w:r>
      <w:r w:rsidRPr="004F72B8">
        <w:t xml:space="preserve">, the points you </w:t>
      </w:r>
      <w:r w:rsidRPr="004F72B8" w:rsidR="00DA41C0">
        <w:t xml:space="preserve">were </w:t>
      </w:r>
      <w:r w:rsidRPr="004F72B8">
        <w:t>making about the limitation of planning</w:t>
      </w:r>
      <w:r w:rsidRPr="004F72B8" w:rsidR="001656EC">
        <w:t xml:space="preserve">, </w:t>
      </w:r>
      <w:r w:rsidRPr="004F72B8">
        <w:t>about</w:t>
      </w:r>
      <w:r w:rsidRPr="004F72B8" w:rsidR="00DA41C0">
        <w:t xml:space="preserve"> </w:t>
      </w:r>
      <w:r w:rsidRPr="004F72B8">
        <w:t xml:space="preserve">the </w:t>
      </w:r>
      <w:r w:rsidRPr="004F72B8" w:rsidR="00DA41C0">
        <w:t xml:space="preserve">concept and its </w:t>
      </w:r>
      <w:r w:rsidRPr="004F72B8">
        <w:t>potential to impact on public health.</w:t>
      </w:r>
    </w:p>
    <w:p w:rsidR="0053249A" w:rsidRPr="004F72B8" w:rsidP="0053249A">
      <w:pPr>
        <w:pStyle w:val="Answer"/>
      </w:pPr>
      <w:sdt>
        <w:sdtPr>
          <w:alias w:val="Witness"/>
          <w:id w:val="-389802494"/>
          <w:placeholder>
            <w:docPart w:val="DefaultPlaceholder_-1854013440"/>
          </w:placeholder>
          <w:richText/>
        </w:sdtPr>
        <w:sdtContent>
          <w:r w:rsidRPr="004F72B8" w:rsidR="003C4461">
            <w:rPr>
              <w:b/>
              <w:i/>
            </w:rPr>
            <w:t>Julia Thrift:</w:t>
          </w:r>
        </w:sdtContent>
      </w:sdt>
      <w:r w:rsidRPr="004F72B8">
        <w:t xml:space="preserve"> </w:t>
      </w:r>
      <w:r w:rsidRPr="004F72B8" w:rsidR="004B4D03">
        <w:t xml:space="preserve">If we go back to the research that Public Health England published called </w:t>
      </w:r>
      <w:r w:rsidRPr="004F72B8" w:rsidR="004B4D03">
        <w:rPr>
          <w:i/>
          <w:iCs/>
        </w:rPr>
        <w:t>Spatial Planning for Health</w:t>
      </w:r>
      <w:r w:rsidRPr="004F72B8">
        <w:rPr>
          <w:i/>
          <w:iCs/>
        </w:rPr>
        <w:t>:</w:t>
      </w:r>
      <w:r w:rsidRPr="004F72B8" w:rsidR="004B4D03">
        <w:rPr>
          <w:i/>
          <w:iCs/>
        </w:rPr>
        <w:t xml:space="preserve"> </w:t>
      </w:r>
      <w:r w:rsidRPr="004F72B8">
        <w:rPr>
          <w:i/>
          <w:iCs/>
        </w:rPr>
        <w:t>e</w:t>
      </w:r>
      <w:r w:rsidRPr="004F72B8" w:rsidR="004B4D03">
        <w:rPr>
          <w:i/>
          <w:iCs/>
        </w:rPr>
        <w:t xml:space="preserve">vidence </w:t>
      </w:r>
      <w:r w:rsidRPr="004F72B8">
        <w:rPr>
          <w:i/>
          <w:iCs/>
        </w:rPr>
        <w:t>r</w:t>
      </w:r>
      <w:r w:rsidRPr="004F72B8" w:rsidR="004B4D03">
        <w:rPr>
          <w:i/>
          <w:iCs/>
        </w:rPr>
        <w:t>eview</w:t>
      </w:r>
      <w:r w:rsidRPr="004F72B8" w:rsidR="004B4D03">
        <w:t xml:space="preserve">, </w:t>
      </w:r>
      <w:r w:rsidRPr="004F72B8">
        <w:t xml:space="preserve">which </w:t>
      </w:r>
      <w:r w:rsidRPr="004F72B8" w:rsidR="004B4D03">
        <w:t>brings together all the evidence about what makes a healthy place</w:t>
      </w:r>
      <w:r w:rsidRPr="004F72B8">
        <w:t>,</w:t>
      </w:r>
      <w:r w:rsidRPr="004F72B8" w:rsidR="004B4D03">
        <w:t xml:space="preserve"> </w:t>
      </w:r>
      <w:r w:rsidRPr="004F72B8">
        <w:t>o</w:t>
      </w:r>
      <w:r w:rsidRPr="004F72B8" w:rsidR="004B4D03">
        <w:t>ne of the things that comes out of that evidence is that healthy places are complete, compact and connected, which is another way of talking about 15</w:t>
      </w:r>
      <w:r w:rsidRPr="004F72B8">
        <w:t>-</w:t>
      </w:r>
      <w:r w:rsidRPr="004F72B8" w:rsidR="004B4D03">
        <w:t xml:space="preserve">minute cities </w:t>
      </w:r>
      <w:r w:rsidRPr="004F72B8">
        <w:t xml:space="preserve">or </w:t>
      </w:r>
      <w:r w:rsidRPr="004F72B8" w:rsidR="004B4D03">
        <w:t xml:space="preserve">20-minute </w:t>
      </w:r>
      <w:r w:rsidRPr="004F72B8" w:rsidR="006907BE">
        <w:t>neighbourhoods</w:t>
      </w:r>
      <w:r w:rsidRPr="004F72B8" w:rsidR="004B4D03">
        <w:t>.</w:t>
      </w:r>
    </w:p>
    <w:p w:rsidR="001656EC" w:rsidRPr="004F72B8" w:rsidP="0053249A">
      <w:pPr>
        <w:pStyle w:val="Answer"/>
      </w:pPr>
      <w:r w:rsidRPr="004F72B8">
        <w:t>T</w:t>
      </w:r>
      <w:r w:rsidRPr="004F72B8" w:rsidR="004B4D03">
        <w:t>hey are complete</w:t>
      </w:r>
      <w:r w:rsidRPr="004F72B8">
        <w:t>,</w:t>
      </w:r>
      <w:r w:rsidRPr="004F72B8" w:rsidR="004B4D03">
        <w:t xml:space="preserve"> </w:t>
      </w:r>
      <w:r w:rsidRPr="004F72B8">
        <w:t>so t</w:t>
      </w:r>
      <w:r w:rsidRPr="004F72B8" w:rsidR="004B4D03">
        <w:t xml:space="preserve">hey have most of the things that most people might need for their daily lives, </w:t>
      </w:r>
      <w:r w:rsidRPr="004F72B8">
        <w:t xml:space="preserve">such as </w:t>
      </w:r>
      <w:r w:rsidRPr="004F72B8" w:rsidR="004B4D03">
        <w:t>schools</w:t>
      </w:r>
      <w:r w:rsidRPr="004F72B8">
        <w:t>,</w:t>
      </w:r>
      <w:r w:rsidRPr="004F72B8" w:rsidR="004B4D03">
        <w:t xml:space="preserve"> parks and whatever the community wants</w:t>
      </w:r>
      <w:r w:rsidRPr="004F72B8">
        <w:t>.</w:t>
      </w:r>
      <w:r w:rsidRPr="004F72B8" w:rsidR="004B4D03">
        <w:t xml:space="preserve"> </w:t>
      </w:r>
      <w:r w:rsidRPr="004F72B8">
        <w:t>T</w:t>
      </w:r>
      <w:r w:rsidRPr="004F72B8" w:rsidR="004B4D03">
        <w:t>hey are compact, so things are quite close together</w:t>
      </w:r>
      <w:r w:rsidRPr="004F72B8">
        <w:t xml:space="preserve">; they are </w:t>
      </w:r>
      <w:r w:rsidRPr="004F72B8" w:rsidR="004B4D03">
        <w:t>not miles and miles apart. They are connected</w:t>
      </w:r>
      <w:r w:rsidRPr="004F72B8">
        <w:t>,</w:t>
      </w:r>
      <w:r w:rsidRPr="004F72B8" w:rsidR="004B4D03">
        <w:t xml:space="preserve"> </w:t>
      </w:r>
      <w:r w:rsidRPr="004F72B8">
        <w:t>so y</w:t>
      </w:r>
      <w:r w:rsidRPr="004F72B8" w:rsidR="004B4D03">
        <w:t>ou can get from A to B quite directly.</w:t>
      </w:r>
    </w:p>
    <w:p w:rsidR="001656EC" w:rsidRPr="004F72B8" w:rsidP="0053249A">
      <w:pPr>
        <w:pStyle w:val="Answer"/>
      </w:pPr>
      <w:r w:rsidRPr="004F72B8">
        <w:t>T</w:t>
      </w:r>
      <w:r w:rsidRPr="004F72B8" w:rsidR="004B4D03">
        <w:t xml:space="preserve">here is public health evidence that supports the idea of having local </w:t>
      </w:r>
      <w:r w:rsidRPr="004F72B8" w:rsidR="0053249A">
        <w:t xml:space="preserve">amenities </w:t>
      </w:r>
      <w:r w:rsidRPr="004F72B8" w:rsidR="004B4D03">
        <w:t xml:space="preserve">and making it easy to walk </w:t>
      </w:r>
      <w:r w:rsidRPr="004F72B8" w:rsidR="0053249A">
        <w:t>or</w:t>
      </w:r>
      <w:r w:rsidRPr="004F72B8" w:rsidR="004B4D03">
        <w:t xml:space="preserve"> cycle between them</w:t>
      </w:r>
      <w:r w:rsidRPr="004F72B8" w:rsidR="0053249A">
        <w:t>.</w:t>
      </w:r>
      <w:r w:rsidRPr="004F72B8" w:rsidR="004B4D03">
        <w:t xml:space="preserve"> </w:t>
      </w:r>
      <w:r w:rsidRPr="004F72B8" w:rsidR="0053249A">
        <w:t>P</w:t>
      </w:r>
      <w:r w:rsidRPr="004F72B8" w:rsidR="004B4D03">
        <w:t xml:space="preserve">laces around the world have been trying to apply this. What they are talking about is a very positive vision for the future. They are talking about places where it is nice and attractive to walk, where streets are green and easy to walk along, </w:t>
      </w:r>
      <w:r w:rsidRPr="004F72B8" w:rsidR="0053249A">
        <w:t xml:space="preserve">and </w:t>
      </w:r>
      <w:r w:rsidRPr="004F72B8" w:rsidR="004B4D03">
        <w:t xml:space="preserve">where there are local shops and things </w:t>
      </w:r>
      <w:r w:rsidRPr="004F72B8" w:rsidR="0053249A">
        <w:t xml:space="preserve">that </w:t>
      </w:r>
      <w:r w:rsidRPr="004F72B8" w:rsidR="004B4D03">
        <w:t>you might want to see and do.</w:t>
      </w:r>
      <w:r w:rsidRPr="004F72B8">
        <w:t xml:space="preserve"> </w:t>
      </w:r>
      <w:r w:rsidRPr="004F72B8" w:rsidR="004B4D03">
        <w:t>It is a very positive vision</w:t>
      </w:r>
      <w:r w:rsidRPr="004F72B8">
        <w:t>.</w:t>
      </w:r>
    </w:p>
    <w:p w:rsidR="004B4D03" w:rsidRPr="004F72B8" w:rsidP="0053249A">
      <w:pPr>
        <w:pStyle w:val="Answer"/>
      </w:pPr>
      <w:r w:rsidRPr="004F72B8">
        <w:t xml:space="preserve">That </w:t>
      </w:r>
      <w:r w:rsidRPr="004F72B8">
        <w:t>has got rather muddled up with traffic management schemes, which can be entirely different thing</w:t>
      </w:r>
      <w:r w:rsidRPr="004F72B8" w:rsidR="0053249A">
        <w:t>s</w:t>
      </w:r>
      <w:r w:rsidRPr="004F72B8">
        <w:t>.</w:t>
      </w:r>
      <w:r w:rsidRPr="004F72B8" w:rsidR="0053249A">
        <w:t xml:space="preserve"> T</w:t>
      </w:r>
      <w:r w:rsidRPr="004F72B8">
        <w:t xml:space="preserve">here is a bit of </w:t>
      </w:r>
      <w:r w:rsidRPr="004F72B8" w:rsidR="0053249A">
        <w:t>muddle.</w:t>
      </w:r>
      <w:r w:rsidRPr="004F72B8">
        <w:t xml:space="preserve"> </w:t>
      </w:r>
      <w:r w:rsidRPr="004F72B8" w:rsidR="0053249A">
        <w:t>T</w:t>
      </w:r>
      <w:r w:rsidRPr="004F72B8">
        <w:t>here is an overlap,</w:t>
      </w:r>
      <w:r w:rsidRPr="004F72B8" w:rsidR="0053249A">
        <w:t xml:space="preserve"> and</w:t>
      </w:r>
      <w:r w:rsidRPr="004F72B8">
        <w:t xml:space="preserve"> so</w:t>
      </w:r>
      <w:r w:rsidRPr="004F72B8" w:rsidR="0053249A">
        <w:t>,</w:t>
      </w:r>
      <w:r w:rsidRPr="004F72B8">
        <w:t xml:space="preserve"> if you want to create streets that are attractive to walk down, you might want to restrict some traffic</w:t>
      </w:r>
      <w:r w:rsidRPr="004F72B8" w:rsidR="0053249A">
        <w:t>—f</w:t>
      </w:r>
      <w:r w:rsidRPr="004F72B8">
        <w:t>air</w:t>
      </w:r>
      <w:r w:rsidRPr="004F72B8" w:rsidR="0053249A">
        <w:t xml:space="preserve"> </w:t>
      </w:r>
      <w:r w:rsidRPr="004F72B8">
        <w:t>enough</w:t>
      </w:r>
      <w:r w:rsidRPr="004F72B8" w:rsidR="0053249A">
        <w:t>—b</w:t>
      </w:r>
      <w:r w:rsidRPr="004F72B8">
        <w:t>ut</w:t>
      </w:r>
      <w:r w:rsidRPr="004F72B8" w:rsidR="0053249A">
        <w:t xml:space="preserve"> </w:t>
      </w:r>
      <w:r w:rsidRPr="004F72B8">
        <w:t xml:space="preserve">it is </w:t>
      </w:r>
      <w:r w:rsidRPr="004F72B8">
        <w:t>absolutely not</w:t>
      </w:r>
      <w:r w:rsidRPr="004F72B8">
        <w:t xml:space="preserve"> about restricting choice</w:t>
      </w:r>
      <w:r w:rsidRPr="004F72B8" w:rsidR="0053249A">
        <w:t xml:space="preserve"> </w:t>
      </w:r>
      <w:r w:rsidRPr="004F72B8">
        <w:t xml:space="preserve">generally. It is about allowing people </w:t>
      </w:r>
      <w:r w:rsidRPr="004F72B8">
        <w:t>to have more choices</w:t>
      </w:r>
      <w:r w:rsidRPr="004F72B8" w:rsidR="0053249A">
        <w:t xml:space="preserve">, whereby </w:t>
      </w:r>
      <w:r w:rsidRPr="004F72B8">
        <w:t xml:space="preserve">you could get in your car and drive </w:t>
      </w:r>
      <w:r w:rsidRPr="004F72B8" w:rsidR="0053249A">
        <w:t xml:space="preserve">10 </w:t>
      </w:r>
      <w:r w:rsidRPr="004F72B8">
        <w:t>miles to the supermarket</w:t>
      </w:r>
      <w:r w:rsidRPr="004F72B8" w:rsidR="0053249A">
        <w:t>,</w:t>
      </w:r>
      <w:r w:rsidRPr="004F72B8">
        <w:t xml:space="preserve"> </w:t>
      </w:r>
      <w:r w:rsidRPr="004F72B8" w:rsidR="0053249A">
        <w:t>b</w:t>
      </w:r>
      <w:r w:rsidRPr="004F72B8">
        <w:t xml:space="preserve">ut why would you, when there is a nice shop around the corner and a street market </w:t>
      </w:r>
      <w:r w:rsidRPr="004F72B8" w:rsidR="0053249A">
        <w:t xml:space="preserve">selling </w:t>
      </w:r>
      <w:r w:rsidRPr="004F72B8">
        <w:t>healthy food</w:t>
      </w:r>
      <w:r w:rsidRPr="004F72B8" w:rsidR="0053249A">
        <w:t>?</w:t>
      </w:r>
      <w:r w:rsidRPr="004F72B8">
        <w:t xml:space="preserve"> </w:t>
      </w:r>
      <w:r w:rsidRPr="004F72B8" w:rsidR="0053249A">
        <w:t>I</w:t>
      </w:r>
      <w:r w:rsidRPr="004F72B8">
        <w:t>t is about increasing people’s choice</w:t>
      </w:r>
      <w:r w:rsidRPr="004F72B8" w:rsidR="0053249A">
        <w:t>,</w:t>
      </w:r>
      <w:r w:rsidRPr="004F72B8">
        <w:t xml:space="preserve"> and it is unfortunate that it </w:t>
      </w:r>
      <w:r w:rsidRPr="004F72B8" w:rsidR="0053249A">
        <w:t xml:space="preserve">has </w:t>
      </w:r>
      <w:r w:rsidRPr="004F72B8">
        <w:t>got muddled up with some traffic management schemes that some people do not like.</w:t>
      </w:r>
    </w:p>
    <w:p w:rsidR="0053249A" w:rsidRPr="004F72B8" w:rsidP="004B4D03">
      <w:pPr>
        <w:pStyle w:val="Question"/>
      </w:pPr>
      <w:sdt>
        <w:sdtPr>
          <w:alias w:val="Member"/>
          <w:tag w:val="&lt;Member mnisId='4058' dodsId='72247'&gt;"/>
          <w:id w:val="426782543"/>
          <w:placeholder>
            <w:docPart w:val="DefaultPlaceholder_-1854013440"/>
          </w:placeholder>
          <w:richText/>
        </w:sdtPr>
        <w:sdtContent>
          <w:r w:rsidRPr="004F72B8">
            <w:rPr>
              <w:b/>
            </w:rPr>
            <w:t xml:space="preserve">Paul </w:t>
          </w:r>
          <w:r w:rsidRPr="004F72B8">
            <w:rPr>
              <w:b/>
            </w:rPr>
            <w:t>Blomfield</w:t>
          </w:r>
          <w:r w:rsidRPr="004F72B8">
            <w:rPr>
              <w:b/>
            </w:rPr>
            <w:t>:</w:t>
          </w:r>
        </w:sdtContent>
      </w:sdt>
      <w:r w:rsidRPr="004F72B8">
        <w:t xml:space="preserve"> </w:t>
      </w:r>
      <w:r w:rsidRPr="004F72B8" w:rsidR="004B4D03">
        <w:t xml:space="preserve">That is very helpful. </w:t>
      </w:r>
      <w:r w:rsidRPr="004F72B8">
        <w:t>T</w:t>
      </w:r>
      <w:r w:rsidRPr="004F72B8" w:rsidR="004B4D03">
        <w:t>here are some practical issues</w:t>
      </w:r>
      <w:r w:rsidRPr="004F72B8">
        <w:t>, are there not?</w:t>
      </w:r>
      <w:r w:rsidRPr="004F72B8" w:rsidR="004B4D03">
        <w:t xml:space="preserve"> </w:t>
      </w:r>
      <w:r w:rsidRPr="004F72B8">
        <w:t>W</w:t>
      </w:r>
      <w:r w:rsidRPr="004F72B8" w:rsidR="004B4D03">
        <w:t xml:space="preserve">e are the Health </w:t>
      </w:r>
      <w:r w:rsidRPr="004F72B8">
        <w:t xml:space="preserve">and Social Care </w:t>
      </w:r>
      <w:r w:rsidRPr="004F72B8" w:rsidR="004B4D03">
        <w:t>Select Committee, so I ought to reflect on the fact that my loca</w:t>
      </w:r>
      <w:r w:rsidRPr="004F72B8">
        <w:t>l</w:t>
      </w:r>
      <w:r w:rsidRPr="004F72B8" w:rsidR="004B4D03">
        <w:t xml:space="preserve"> ICB, not exceptionally, is looking at centralising services in health hubs and </w:t>
      </w:r>
      <w:r w:rsidRPr="004F72B8" w:rsidR="004B4D03">
        <w:t>closing down</w:t>
      </w:r>
      <w:r w:rsidRPr="004F72B8" w:rsidR="004B4D03">
        <w:t xml:space="preserve"> GP practices</w:t>
      </w:r>
      <w:r w:rsidRPr="004F72B8">
        <w:t>.</w:t>
      </w:r>
      <w:r w:rsidRPr="004F72B8" w:rsidR="004B4D03">
        <w:t xml:space="preserve"> I have supported it</w:t>
      </w:r>
      <w:r w:rsidRPr="004F72B8">
        <w:t>,</w:t>
      </w:r>
      <w:r w:rsidRPr="004F72B8" w:rsidR="004B4D03">
        <w:t xml:space="preserve"> because they have some significant benefits in terms of the service, but it is going to involve people trave</w:t>
      </w:r>
      <w:r w:rsidRPr="004F72B8">
        <w:t>l</w:t>
      </w:r>
      <w:r w:rsidRPr="004F72B8" w:rsidR="004B4D03">
        <w:t>ling greater distances</w:t>
      </w:r>
      <w:r w:rsidRPr="004F72B8">
        <w:t>,</w:t>
      </w:r>
      <w:r w:rsidRPr="004F72B8" w:rsidR="004B4D03">
        <w:t xml:space="preserve"> and probably beyond walking and cycling. How do you square those circles</w:t>
      </w:r>
      <w:r w:rsidRPr="004F72B8">
        <w:t>?</w:t>
      </w:r>
      <w:r w:rsidRPr="004F72B8" w:rsidR="004B4D03">
        <w:t xml:space="preserve"> </w:t>
      </w:r>
      <w:r w:rsidRPr="004F72B8">
        <w:t>Mark, do y</w:t>
      </w:r>
      <w:r w:rsidRPr="004F72B8" w:rsidR="004B4D03">
        <w:t xml:space="preserve">ou have any reflections on that? You know </w:t>
      </w:r>
      <w:r w:rsidRPr="004F72B8" w:rsidR="006907BE">
        <w:t>Sheffield</w:t>
      </w:r>
      <w:r w:rsidRPr="004F72B8">
        <w:t>.</w:t>
      </w:r>
    </w:p>
    <w:p w:rsidR="0053249A" w:rsidRPr="004F72B8" w:rsidP="0053249A">
      <w:pPr>
        <w:pStyle w:val="Answer"/>
      </w:pPr>
      <w:sdt>
        <w:sdtPr>
          <w:alias w:val="Witness"/>
          <w:id w:val="284557790"/>
          <w:placeholder>
            <w:docPart w:val="DefaultPlaceholder_-1854013440"/>
          </w:placeholder>
          <w:richText/>
        </w:sdtPr>
        <w:sdtContent>
          <w:r w:rsidRPr="004F72B8" w:rsidR="003C4461">
            <w:rPr>
              <w:b/>
              <w:i/>
            </w:rPr>
            <w:t>Dr Green:</w:t>
          </w:r>
        </w:sdtContent>
      </w:sdt>
      <w:r w:rsidRPr="004F72B8">
        <w:t xml:space="preserve"> Yes. </w:t>
      </w:r>
      <w:r w:rsidRPr="004F72B8" w:rsidR="004B4D03">
        <w:t xml:space="preserve">It is a lovely city. </w:t>
      </w:r>
      <w:r w:rsidRPr="004F72B8">
        <w:t>T</w:t>
      </w:r>
      <w:r w:rsidRPr="004F72B8" w:rsidR="004B4D03">
        <w:t xml:space="preserve">here </w:t>
      </w:r>
      <w:r w:rsidRPr="004F72B8">
        <w:t xml:space="preserve">are </w:t>
      </w:r>
      <w:r w:rsidRPr="004F72B8" w:rsidR="004B4D03">
        <w:t xml:space="preserve">a few things. One is </w:t>
      </w:r>
      <w:r w:rsidRPr="004F72B8">
        <w:t xml:space="preserve">that </w:t>
      </w:r>
      <w:r w:rsidRPr="004F72B8" w:rsidR="004B4D03">
        <w:t xml:space="preserve">there </w:t>
      </w:r>
      <w:r w:rsidRPr="004F72B8">
        <w:t xml:space="preserve">are </w:t>
      </w:r>
      <w:r w:rsidRPr="004F72B8" w:rsidR="004B4D03">
        <w:t xml:space="preserve">efficiency </w:t>
      </w:r>
      <w:r w:rsidRPr="004F72B8">
        <w:t>gains i</w:t>
      </w:r>
      <w:r w:rsidRPr="004F72B8" w:rsidR="004B4D03">
        <w:t>f you centralise certain specialised services</w:t>
      </w:r>
      <w:r w:rsidRPr="004F72B8">
        <w:t>.</w:t>
      </w:r>
      <w:r w:rsidRPr="004F72B8" w:rsidR="004B4D03">
        <w:t xml:space="preserve"> </w:t>
      </w:r>
      <w:r w:rsidRPr="004F72B8">
        <w:t xml:space="preserve">In terms of primary care and GPs, </w:t>
      </w:r>
      <w:r w:rsidRPr="004F72B8" w:rsidR="004B4D03">
        <w:t xml:space="preserve">we know that people who live further away from their nearest GP are less likely to go to their GP. </w:t>
      </w:r>
      <w:r w:rsidRPr="004F72B8">
        <w:t>I</w:t>
      </w:r>
      <w:r w:rsidRPr="004F72B8" w:rsidR="004B4D03">
        <w:t xml:space="preserve">t might just be the slight nudge of, </w:t>
      </w:r>
      <w:r w:rsidRPr="004F72B8">
        <w:t>“</w:t>
      </w:r>
      <w:r w:rsidRPr="004F72B8" w:rsidR="004B4D03">
        <w:t>I do not want to walk half an hour to my GP. I will not get checked out</w:t>
      </w:r>
      <w:r w:rsidRPr="004F72B8">
        <w:t>”,</w:t>
      </w:r>
      <w:r w:rsidRPr="004F72B8" w:rsidR="004B4D03">
        <w:t xml:space="preserve"> and then something progresses a little bit further before you go.</w:t>
      </w:r>
      <w:r w:rsidRPr="004F72B8">
        <w:t xml:space="preserve"> W</w:t>
      </w:r>
      <w:r w:rsidRPr="004F72B8" w:rsidR="004B4D03">
        <w:t xml:space="preserve">ith secondary </w:t>
      </w:r>
      <w:r w:rsidRPr="004F72B8">
        <w:t>and</w:t>
      </w:r>
      <w:r w:rsidRPr="004F72B8" w:rsidR="004B4D03">
        <w:t xml:space="preserve"> more specialist care,</w:t>
      </w:r>
      <w:r w:rsidRPr="004F72B8">
        <w:t xml:space="preserve"> we find that</w:t>
      </w:r>
      <w:r w:rsidRPr="004F72B8" w:rsidR="004B4D03">
        <w:t xml:space="preserve"> distance </w:t>
      </w:r>
      <w:r w:rsidRPr="004F72B8" w:rsidR="006907BE">
        <w:t>does</w:t>
      </w:r>
      <w:r w:rsidRPr="004F72B8" w:rsidR="004B4D03">
        <w:t xml:space="preserve"> not really matter. When things get serious</w:t>
      </w:r>
      <w:r w:rsidRPr="004F72B8">
        <w:t>,</w:t>
      </w:r>
      <w:r w:rsidRPr="004F72B8" w:rsidR="004B4D03">
        <w:t xml:space="preserve"> people will travel because </w:t>
      </w:r>
      <w:r w:rsidRPr="004F72B8" w:rsidR="00971DBE">
        <w:t xml:space="preserve">it is </w:t>
      </w:r>
      <w:r w:rsidRPr="004F72B8" w:rsidR="004B4D03">
        <w:t>really important</w:t>
      </w:r>
      <w:r w:rsidRPr="004F72B8" w:rsidR="004B4D03">
        <w:t xml:space="preserve"> to them.</w:t>
      </w:r>
    </w:p>
    <w:p w:rsidR="0053249A" w:rsidRPr="004F72B8" w:rsidP="0053249A">
      <w:pPr>
        <w:pStyle w:val="Answer"/>
      </w:pPr>
      <w:r w:rsidRPr="004F72B8">
        <w:t>T</w:t>
      </w:r>
      <w:r w:rsidRPr="004F72B8" w:rsidR="004B4D03">
        <w:t xml:space="preserve">here is a bit of negotiation over what we keep in the local community and what we specialise </w:t>
      </w:r>
      <w:r w:rsidRPr="004F72B8" w:rsidR="00A4291C">
        <w:t xml:space="preserve">in </w:t>
      </w:r>
      <w:r w:rsidRPr="004F72B8">
        <w:t>and</w:t>
      </w:r>
      <w:r w:rsidRPr="004F72B8" w:rsidR="004B4D03">
        <w:t xml:space="preserve"> have </w:t>
      </w:r>
      <w:r w:rsidRPr="004F72B8">
        <w:t xml:space="preserve">in </w:t>
      </w:r>
      <w:r w:rsidRPr="004F72B8" w:rsidR="004B4D03">
        <w:t>these hubs</w:t>
      </w:r>
      <w:r w:rsidRPr="004F72B8">
        <w:t>,</w:t>
      </w:r>
      <w:r w:rsidRPr="004F72B8" w:rsidR="004B4D03">
        <w:t xml:space="preserve"> where we can then get </w:t>
      </w:r>
      <w:r w:rsidRPr="004F72B8" w:rsidR="004B4D03">
        <w:t>all of</w:t>
      </w:r>
      <w:r w:rsidRPr="004F72B8" w:rsidR="004B4D03">
        <w:t xml:space="preserve"> the specialist services in one place. </w:t>
      </w:r>
      <w:r w:rsidRPr="004F72B8">
        <w:t>T</w:t>
      </w:r>
      <w:r w:rsidRPr="004F72B8" w:rsidR="004B4D03">
        <w:t xml:space="preserve">here </w:t>
      </w:r>
      <w:r w:rsidRPr="004F72B8">
        <w:t xml:space="preserve">are </w:t>
      </w:r>
      <w:r w:rsidRPr="004F72B8" w:rsidR="004B4D03">
        <w:t>a lot of benefits, say</w:t>
      </w:r>
      <w:r w:rsidRPr="004F72B8">
        <w:t>,</w:t>
      </w:r>
      <w:r w:rsidRPr="004F72B8" w:rsidR="004B4D03">
        <w:t xml:space="preserve"> if you go in for one operation and then have your post-care team there around you</w:t>
      </w:r>
      <w:r w:rsidRPr="004F72B8">
        <w:t>,</w:t>
      </w:r>
      <w:r w:rsidRPr="004F72B8" w:rsidR="004B4D03">
        <w:t xml:space="preserve"> so </w:t>
      </w:r>
      <w:r w:rsidRPr="004F72B8">
        <w:t xml:space="preserve">that </w:t>
      </w:r>
      <w:r w:rsidRPr="004F72B8" w:rsidR="004B4D03">
        <w:t xml:space="preserve">you can get </w:t>
      </w:r>
      <w:r w:rsidRPr="004F72B8" w:rsidR="004B4D03">
        <w:t>all of</w:t>
      </w:r>
      <w:r w:rsidRPr="004F72B8" w:rsidR="004B4D03">
        <w:t xml:space="preserve"> that specialist care in the same place. That is going to be much more positive for you.</w:t>
      </w:r>
    </w:p>
    <w:p w:rsidR="004B4D03" w:rsidRPr="004F72B8" w:rsidP="0053249A">
      <w:pPr>
        <w:pStyle w:val="Question"/>
      </w:pPr>
      <w:sdt>
        <w:sdtPr>
          <w:alias w:val="Member"/>
          <w:tag w:val="&lt;Member mnisId='4058' dodsId='72247'&gt;"/>
          <w:id w:val="-2126922198"/>
          <w:placeholder>
            <w:docPart w:val="DefaultPlaceholder_-1854013440"/>
          </w:placeholder>
          <w:richText/>
        </w:sdtPr>
        <w:sdtContent>
          <w:r w:rsidRPr="004F72B8" w:rsidR="0053249A">
            <w:rPr>
              <w:b/>
            </w:rPr>
            <w:t xml:space="preserve">Paul </w:t>
          </w:r>
          <w:r w:rsidRPr="004F72B8" w:rsidR="0053249A">
            <w:rPr>
              <w:b/>
            </w:rPr>
            <w:t>Blomfield</w:t>
          </w:r>
          <w:r w:rsidRPr="004F72B8" w:rsidR="0053249A">
            <w:rPr>
              <w:b/>
            </w:rPr>
            <w:t>:</w:t>
          </w:r>
        </w:sdtContent>
      </w:sdt>
      <w:r w:rsidRPr="004F72B8" w:rsidR="0053249A">
        <w:t xml:space="preserve"> </w:t>
      </w:r>
      <w:r w:rsidRPr="004F72B8">
        <w:t>I would like to explore that further. I am conscious of time, but I would like to ask one last question</w:t>
      </w:r>
      <w:r w:rsidRPr="004F72B8" w:rsidR="0053249A">
        <w:t xml:space="preserve"> </w:t>
      </w:r>
      <w:r w:rsidRPr="004F72B8">
        <w:t>on a related issue</w:t>
      </w:r>
      <w:r w:rsidRPr="004F72B8" w:rsidR="0053249A">
        <w:t xml:space="preserve"> </w:t>
      </w:r>
      <w:r w:rsidRPr="004F72B8" w:rsidR="00971DBE">
        <w:t>that</w:t>
      </w:r>
      <w:r w:rsidRPr="004F72B8">
        <w:t xml:space="preserve"> has similarly been </w:t>
      </w:r>
      <w:r w:rsidRPr="004F72B8" w:rsidR="00A4291C">
        <w:t xml:space="preserve">a </w:t>
      </w:r>
      <w:r w:rsidRPr="004F72B8">
        <w:t>bit controversial</w:t>
      </w:r>
      <w:r w:rsidRPr="004F72B8" w:rsidR="0053249A">
        <w:t>.</w:t>
      </w:r>
      <w:r w:rsidRPr="004F72B8">
        <w:t xml:space="preserve"> </w:t>
      </w:r>
      <w:r w:rsidRPr="004F72B8" w:rsidR="0053249A">
        <w:t xml:space="preserve">It is around </w:t>
      </w:r>
      <w:r w:rsidRPr="004F72B8">
        <w:t>how we tackle air quality in cities</w:t>
      </w:r>
      <w:r w:rsidRPr="004F72B8" w:rsidR="0053249A">
        <w:t xml:space="preserve">. </w:t>
      </w:r>
      <w:r w:rsidRPr="004F72B8">
        <w:t xml:space="preserve">I represent </w:t>
      </w:r>
      <w:r w:rsidRPr="004F72B8" w:rsidR="0053249A">
        <w:t>central Sheffield</w:t>
      </w:r>
      <w:r w:rsidRPr="004F72B8">
        <w:t>. We have recently launched a clean air zone</w:t>
      </w:r>
      <w:r w:rsidRPr="004F72B8" w:rsidR="0053249A">
        <w:t>,</w:t>
      </w:r>
      <w:r w:rsidRPr="004F72B8">
        <w:t xml:space="preserve"> </w:t>
      </w:r>
      <w:r w:rsidRPr="004F72B8" w:rsidR="0053249A">
        <w:t xml:space="preserve">not </w:t>
      </w:r>
      <w:r w:rsidRPr="004F72B8">
        <w:t>without controversy</w:t>
      </w:r>
      <w:r w:rsidRPr="004F72B8" w:rsidR="0053249A">
        <w:t>.</w:t>
      </w:r>
      <w:r w:rsidRPr="004F72B8">
        <w:t xml:space="preserve"> </w:t>
      </w:r>
      <w:r w:rsidRPr="004F72B8" w:rsidR="0053249A">
        <w:t>I</w:t>
      </w:r>
      <w:r w:rsidRPr="004F72B8">
        <w:t>t has caused some practical problems for small businesses</w:t>
      </w:r>
      <w:r w:rsidRPr="004F72B8" w:rsidR="0053249A">
        <w:t xml:space="preserve">, and taxi </w:t>
      </w:r>
      <w:r w:rsidRPr="004F72B8">
        <w:t>drivers in particular</w:t>
      </w:r>
      <w:r w:rsidRPr="004F72B8">
        <w:t>.</w:t>
      </w:r>
      <w:r w:rsidRPr="004F72B8" w:rsidR="0053249A">
        <w:t xml:space="preserve"> </w:t>
      </w:r>
      <w:r w:rsidRPr="004F72B8">
        <w:t xml:space="preserve">I wonder what reflections you have on how we get the balance right between protecting people from the very real health risks involved in </w:t>
      </w:r>
      <w:r w:rsidRPr="004F72B8" w:rsidR="0053249A">
        <w:t xml:space="preserve">poor air </w:t>
      </w:r>
      <w:r w:rsidRPr="004F72B8">
        <w:t xml:space="preserve">quality and providing </w:t>
      </w:r>
      <w:r w:rsidRPr="004F72B8" w:rsidR="0053249A">
        <w:t xml:space="preserve">the sort of </w:t>
      </w:r>
      <w:r w:rsidRPr="004F72B8">
        <w:t>choice</w:t>
      </w:r>
      <w:r w:rsidRPr="004F72B8" w:rsidR="0053249A">
        <w:t xml:space="preserve"> that you,</w:t>
      </w:r>
      <w:r w:rsidRPr="004F72B8">
        <w:t xml:space="preserve"> Julia, were talking about a moment ago.</w:t>
      </w:r>
    </w:p>
    <w:p w:rsidR="0053249A" w:rsidRPr="004F72B8" w:rsidP="0053249A">
      <w:pPr>
        <w:pStyle w:val="Answer"/>
      </w:pPr>
      <w:sdt>
        <w:sdtPr>
          <w:alias w:val="Witness"/>
          <w:id w:val="-375619916"/>
          <w:placeholder>
            <w:docPart w:val="DefaultPlaceholder_-1854013440"/>
          </w:placeholder>
          <w:richText/>
        </w:sdtPr>
        <w:sdtContent>
          <w:r w:rsidRPr="004F72B8" w:rsidR="003C4461">
            <w:rPr>
              <w:b/>
              <w:i/>
            </w:rPr>
            <w:t>Julia Thrift:</w:t>
          </w:r>
        </w:sdtContent>
      </w:sdt>
      <w:r w:rsidRPr="004F72B8">
        <w:t xml:space="preserve"> As </w:t>
      </w:r>
      <w:r w:rsidRPr="004F72B8" w:rsidR="004B4D03">
        <w:t>I expect you are aware</w:t>
      </w:r>
      <w:r w:rsidRPr="004F72B8">
        <w:t xml:space="preserve">, </w:t>
      </w:r>
      <w:r w:rsidRPr="004F72B8" w:rsidR="004B4D03">
        <w:t xml:space="preserve">the evidence around the health impacts of </w:t>
      </w:r>
      <w:r w:rsidRPr="004F72B8">
        <w:t xml:space="preserve">air </w:t>
      </w:r>
      <w:r w:rsidRPr="004F72B8" w:rsidR="004B4D03">
        <w:t>quality has grown recently</w:t>
      </w:r>
      <w:r w:rsidRPr="004F72B8">
        <w:t>,</w:t>
      </w:r>
      <w:r w:rsidRPr="004F72B8" w:rsidR="004B4D03">
        <w:t xml:space="preserve"> and it is now clear that it is </w:t>
      </w:r>
      <w:r w:rsidRPr="004F72B8" w:rsidR="004B4D03">
        <w:t>really significant</w:t>
      </w:r>
      <w:r w:rsidRPr="004F72B8" w:rsidR="004B4D03">
        <w:t xml:space="preserve">, much more </w:t>
      </w:r>
      <w:r w:rsidRPr="004F72B8">
        <w:t xml:space="preserve">so </w:t>
      </w:r>
      <w:r w:rsidRPr="004F72B8" w:rsidR="004B4D03">
        <w:t>than perhaps had been recognised.</w:t>
      </w:r>
    </w:p>
    <w:p w:rsidR="006F5D12" w:rsidRPr="004F72B8" w:rsidP="0053249A">
      <w:pPr>
        <w:pStyle w:val="Answer"/>
      </w:pPr>
      <w:r w:rsidRPr="004F72B8">
        <w:t xml:space="preserve">I will come back to </w:t>
      </w:r>
      <w:r w:rsidRPr="004F72B8" w:rsidR="00971DBE">
        <w:t>the thing</w:t>
      </w:r>
      <w:r w:rsidRPr="004F72B8" w:rsidR="00A4291C">
        <w:t xml:space="preserve"> </w:t>
      </w:r>
      <w:r w:rsidRPr="004F72B8">
        <w:t>I said before, which is that something like 40% of journeys in urban areas</w:t>
      </w:r>
      <w:r w:rsidRPr="004F72B8" w:rsidR="0053249A">
        <w:t xml:space="preserve"> are</w:t>
      </w:r>
      <w:r w:rsidRPr="004F72B8">
        <w:t xml:space="preserve"> less than two miles. </w:t>
      </w:r>
      <w:r w:rsidRPr="004F72B8" w:rsidR="0053249A">
        <w:t>T</w:t>
      </w:r>
      <w:r w:rsidRPr="004F72B8">
        <w:t xml:space="preserve">here is </w:t>
      </w:r>
      <w:r w:rsidRPr="004F72B8">
        <w:t>definitely something</w:t>
      </w:r>
      <w:r w:rsidRPr="004F72B8">
        <w:t xml:space="preserve"> about encouraging people to walk </w:t>
      </w:r>
      <w:r w:rsidRPr="004F72B8" w:rsidR="0053249A">
        <w:t xml:space="preserve">and </w:t>
      </w:r>
      <w:r w:rsidRPr="004F72B8">
        <w:t xml:space="preserve">cycle, but also </w:t>
      </w:r>
      <w:r w:rsidRPr="004F72B8" w:rsidR="00A4291C">
        <w:t xml:space="preserve">about </w:t>
      </w:r>
      <w:r w:rsidRPr="004F72B8">
        <w:t>good public transport</w:t>
      </w:r>
      <w:r w:rsidRPr="004F72B8" w:rsidR="0053249A">
        <w:t>.</w:t>
      </w:r>
      <w:r w:rsidRPr="004F72B8">
        <w:t xml:space="preserve"> </w:t>
      </w:r>
      <w:r w:rsidRPr="004F72B8" w:rsidR="0053249A">
        <w:t>T</w:t>
      </w:r>
      <w:r w:rsidRPr="004F72B8">
        <w:t xml:space="preserve">hat is outside </w:t>
      </w:r>
      <w:r w:rsidRPr="004F72B8">
        <w:t>planning</w:t>
      </w:r>
      <w:r w:rsidRPr="004F72B8">
        <w:t xml:space="preserve"> but it is absolutely vital</w:t>
      </w:r>
      <w:r w:rsidRPr="004F72B8" w:rsidR="0053249A">
        <w:t>.</w:t>
      </w:r>
      <w:r w:rsidRPr="004F72B8">
        <w:t xml:space="preserve"> </w:t>
      </w:r>
      <w:r w:rsidRPr="004F72B8" w:rsidR="0053249A">
        <w:t>I</w:t>
      </w:r>
      <w:r w:rsidRPr="004F72B8">
        <w:t xml:space="preserve">f there is a local bus that can get you there and can get 100 people down </w:t>
      </w:r>
      <w:r w:rsidRPr="004F72B8">
        <w:t>the road</w:t>
      </w:r>
      <w:r w:rsidRPr="004F72B8" w:rsidR="0053249A">
        <w:t>,</w:t>
      </w:r>
      <w:r w:rsidRPr="004F72B8">
        <w:t xml:space="preserve"> </w:t>
      </w:r>
      <w:r w:rsidRPr="004F72B8" w:rsidR="0053249A">
        <w:t>t</w:t>
      </w:r>
      <w:r w:rsidRPr="004F72B8">
        <w:t>hat is better than 100 cars.</w:t>
      </w:r>
      <w:r w:rsidRPr="004F72B8">
        <w:t xml:space="preserve"> </w:t>
      </w:r>
      <w:r w:rsidRPr="004F72B8" w:rsidR="0053249A">
        <w:t>M</w:t>
      </w:r>
      <w:r w:rsidRPr="004F72B8">
        <w:t xml:space="preserve">any </w:t>
      </w:r>
      <w:r w:rsidRPr="004F72B8" w:rsidR="0053249A">
        <w:t xml:space="preserve">schools </w:t>
      </w:r>
      <w:r w:rsidRPr="004F72B8">
        <w:t xml:space="preserve">are trying to introduce school </w:t>
      </w:r>
      <w:r w:rsidRPr="004F72B8">
        <w:t>super</w:t>
      </w:r>
      <w:r w:rsidRPr="004F72B8" w:rsidR="0053249A">
        <w:t>zo</w:t>
      </w:r>
      <w:r w:rsidRPr="004F72B8">
        <w:t>nes</w:t>
      </w:r>
      <w:r w:rsidRPr="004F72B8">
        <w:t>, as</w:t>
      </w:r>
      <w:r w:rsidRPr="004F72B8">
        <w:t xml:space="preserve"> they are called, where they are thinking about the area around the school and making </w:t>
      </w:r>
      <w:r w:rsidRPr="004F72B8" w:rsidR="00A4291C">
        <w:t xml:space="preserve">it </w:t>
      </w:r>
      <w:r w:rsidRPr="004F72B8">
        <w:t>easier for parents and children to walk safely to the school</w:t>
      </w:r>
      <w:r w:rsidRPr="004F72B8">
        <w:t>.</w:t>
      </w:r>
    </w:p>
    <w:p w:rsidR="006F5D12" w:rsidRPr="004F72B8" w:rsidP="0053249A">
      <w:pPr>
        <w:pStyle w:val="Answer"/>
      </w:pPr>
      <w:r w:rsidRPr="004F72B8">
        <w:t>I</w:t>
      </w:r>
      <w:r w:rsidRPr="004F72B8" w:rsidR="004B4D03">
        <w:t>t needs to be tackled on all fronts. Lots of things need to be tried</w:t>
      </w:r>
      <w:r w:rsidRPr="004F72B8">
        <w:t>.</w:t>
      </w:r>
      <w:r w:rsidRPr="004F72B8" w:rsidR="004B4D03">
        <w:t xml:space="preserve"> </w:t>
      </w:r>
      <w:r w:rsidRPr="004F72B8">
        <w:t>T</w:t>
      </w:r>
      <w:r w:rsidRPr="004F72B8" w:rsidR="004B4D03">
        <w:t xml:space="preserve">owns and cities are really complicated </w:t>
      </w:r>
      <w:r w:rsidRPr="004F72B8" w:rsidR="004B4D03">
        <w:t>places</w:t>
      </w:r>
      <w:r w:rsidRPr="004F72B8" w:rsidR="004B4D03">
        <w:t xml:space="preserve"> and it might be that</w:t>
      </w:r>
      <w:r w:rsidRPr="004F72B8">
        <w:t>,</w:t>
      </w:r>
      <w:r w:rsidRPr="004F72B8" w:rsidR="004B4D03">
        <w:t xml:space="preserve"> if you try something </w:t>
      </w:r>
      <w:r w:rsidRPr="004F72B8">
        <w:t xml:space="preserve">and it </w:t>
      </w:r>
      <w:r w:rsidRPr="004F72B8" w:rsidR="006907BE">
        <w:t>does</w:t>
      </w:r>
      <w:r w:rsidRPr="004F72B8" w:rsidR="004B4D03">
        <w:t xml:space="preserve"> not quite work and needs to be adjusted</w:t>
      </w:r>
      <w:r w:rsidRPr="004F72B8">
        <w:t>,</w:t>
      </w:r>
      <w:r w:rsidRPr="004F72B8" w:rsidR="004B4D03">
        <w:t xml:space="preserve"> we need to have an attitude </w:t>
      </w:r>
      <w:r w:rsidRPr="004F72B8">
        <w:t xml:space="preserve">of </w:t>
      </w:r>
      <w:r w:rsidRPr="004F72B8" w:rsidR="004B4D03">
        <w:t xml:space="preserve">that not being a failure. </w:t>
      </w:r>
      <w:r w:rsidRPr="004F72B8">
        <w:t>I</w:t>
      </w:r>
      <w:r w:rsidRPr="004F72B8" w:rsidR="004B4D03">
        <w:t>f you try it and it is not quite right, tinker with it, make it a bit better</w:t>
      </w:r>
      <w:r w:rsidRPr="004F72B8">
        <w:t xml:space="preserve"> and</w:t>
      </w:r>
      <w:r w:rsidRPr="004F72B8" w:rsidR="004B4D03">
        <w:t xml:space="preserve"> see what works</w:t>
      </w:r>
      <w:r w:rsidRPr="004F72B8">
        <w:t>,</w:t>
      </w:r>
      <w:r w:rsidRPr="004F72B8" w:rsidR="004B4D03">
        <w:t xml:space="preserve"> rather than saying, </w:t>
      </w:r>
      <w:r w:rsidRPr="004F72B8">
        <w:t>“T</w:t>
      </w:r>
      <w:r w:rsidRPr="004F72B8" w:rsidR="004B4D03">
        <w:t>hat was a failure</w:t>
      </w:r>
      <w:r w:rsidRPr="004F72B8">
        <w:t>.</w:t>
      </w:r>
      <w:r w:rsidRPr="004F72B8" w:rsidR="004B4D03">
        <w:t xml:space="preserve"> </w:t>
      </w:r>
      <w:r w:rsidRPr="004F72B8">
        <w:t>W</w:t>
      </w:r>
      <w:r w:rsidRPr="004F72B8" w:rsidR="004B4D03">
        <w:t>e will scrap that</w:t>
      </w:r>
      <w:r w:rsidRPr="004F72B8">
        <w:t>”</w:t>
      </w:r>
      <w:r w:rsidRPr="004F72B8" w:rsidR="004B4D03">
        <w:t>.</w:t>
      </w:r>
    </w:p>
    <w:p w:rsidR="004B4D03" w:rsidRPr="004F72B8" w:rsidP="0053249A">
      <w:pPr>
        <w:pStyle w:val="Answer"/>
      </w:pPr>
      <w:r w:rsidRPr="004F72B8">
        <w:t xml:space="preserve">Councils </w:t>
      </w:r>
      <w:r w:rsidRPr="004F72B8">
        <w:t>are sometimes criticised</w:t>
      </w:r>
      <w:r w:rsidRPr="004F72B8">
        <w:t>,</w:t>
      </w:r>
      <w:r w:rsidRPr="004F72B8">
        <w:t xml:space="preserve"> </w:t>
      </w:r>
      <w:r w:rsidRPr="004F72B8">
        <w:t xml:space="preserve">whereas </w:t>
      </w:r>
      <w:r w:rsidRPr="004F72B8">
        <w:t>they should be encouraged to try things out and see what works</w:t>
      </w:r>
      <w:r w:rsidRPr="004F72B8">
        <w:t>,</w:t>
      </w:r>
      <w:r w:rsidRPr="004F72B8">
        <w:t xml:space="preserve"> and not give up if the first plan or design </w:t>
      </w:r>
      <w:r w:rsidRPr="004F72B8" w:rsidR="006907BE">
        <w:t>does</w:t>
      </w:r>
      <w:r w:rsidRPr="004F72B8">
        <w:t xml:space="preserve"> not quite do the job. </w:t>
      </w:r>
      <w:r w:rsidRPr="004F72B8">
        <w:t>I</w:t>
      </w:r>
      <w:r w:rsidRPr="004F72B8">
        <w:t xml:space="preserve">t is partly about helping people understand why </w:t>
      </w:r>
      <w:r w:rsidRPr="004F72B8">
        <w:t xml:space="preserve">air </w:t>
      </w:r>
      <w:r w:rsidRPr="004F72B8">
        <w:t>quality is such a problem as well</w:t>
      </w:r>
      <w:r w:rsidRPr="004F72B8">
        <w:t>,</w:t>
      </w:r>
      <w:r w:rsidRPr="004F72B8">
        <w:t xml:space="preserve"> and why everybody would benefit from clean</w:t>
      </w:r>
      <w:r w:rsidRPr="004F72B8">
        <w:t>er air</w:t>
      </w:r>
      <w:r w:rsidRPr="004F72B8">
        <w:t>.</w:t>
      </w:r>
    </w:p>
    <w:p w:rsidR="004B4D03" w:rsidRPr="004F72B8" w:rsidP="004B4D03">
      <w:pPr>
        <w:pStyle w:val="Question"/>
      </w:pPr>
      <w:sdt>
        <w:sdtPr>
          <w:alias w:val="Member"/>
          <w:tag w:val="&lt;Member mnisId='4058' dodsId='72247'&gt;"/>
          <w:id w:val="-2112966540"/>
          <w:placeholder>
            <w:docPart w:val="DefaultPlaceholder_-1854013440"/>
          </w:placeholder>
          <w:richText/>
        </w:sdtPr>
        <w:sdtContent>
          <w:r w:rsidRPr="004F72B8" w:rsidR="006F5D12">
            <w:rPr>
              <w:b/>
            </w:rPr>
            <w:t xml:space="preserve">Paul </w:t>
          </w:r>
          <w:r w:rsidRPr="004F72B8" w:rsidR="006F5D12">
            <w:rPr>
              <w:b/>
            </w:rPr>
            <w:t>Blomfield</w:t>
          </w:r>
          <w:r w:rsidRPr="004F72B8" w:rsidR="006F5D12">
            <w:rPr>
              <w:b/>
            </w:rPr>
            <w:t>:</w:t>
          </w:r>
        </w:sdtContent>
      </w:sdt>
      <w:r w:rsidRPr="004F72B8" w:rsidR="006F5D12">
        <w:t xml:space="preserve"> Do we do </w:t>
      </w:r>
      <w:r w:rsidRPr="004F72B8">
        <w:t>enough on that</w:t>
      </w:r>
      <w:r w:rsidRPr="004F72B8" w:rsidR="006F5D12">
        <w:t>?</w:t>
      </w:r>
      <w:r w:rsidRPr="004F72B8">
        <w:t xml:space="preserve"> </w:t>
      </w:r>
      <w:r w:rsidRPr="004F72B8" w:rsidR="006F5D12">
        <w:t>W</w:t>
      </w:r>
      <w:r w:rsidRPr="004F72B8">
        <w:t xml:space="preserve">e are increasingly alerting people or giving them detailed information about UV levels, so that they can both address their behaviour on a particular day but also be aware of the risks. Do we do enough on alerting people to </w:t>
      </w:r>
      <w:r w:rsidRPr="004F72B8" w:rsidR="006F5D12">
        <w:t xml:space="preserve">the </w:t>
      </w:r>
      <w:r w:rsidRPr="004F72B8">
        <w:t>problems around pollution levels?</w:t>
      </w:r>
    </w:p>
    <w:p w:rsidR="006F5D12" w:rsidRPr="004F72B8" w:rsidP="006F5D12">
      <w:pPr>
        <w:pStyle w:val="Answer"/>
      </w:pPr>
      <w:sdt>
        <w:sdtPr>
          <w:alias w:val="Witness"/>
          <w:id w:val="-1121224502"/>
          <w:placeholder>
            <w:docPart w:val="DefaultPlaceholder_-1854013440"/>
          </w:placeholder>
          <w:richText/>
        </w:sdtPr>
        <w:sdtContent>
          <w:r w:rsidRPr="004F72B8" w:rsidR="003C4461">
            <w:rPr>
              <w:b/>
              <w:i/>
            </w:rPr>
            <w:t>Julia Thrift:</w:t>
          </w:r>
        </w:sdtContent>
      </w:sdt>
      <w:r w:rsidRPr="004F72B8">
        <w:t xml:space="preserve"> A</w:t>
      </w:r>
      <w:r w:rsidRPr="004F72B8" w:rsidR="004B4D03">
        <w:t xml:space="preserve"> lot more could be done</w:t>
      </w:r>
      <w:r w:rsidRPr="004F72B8">
        <w:t>.</w:t>
      </w:r>
      <w:r w:rsidRPr="004F72B8" w:rsidR="004B4D03">
        <w:t xml:space="preserve"> I do not think </w:t>
      </w:r>
      <w:r w:rsidRPr="004F72B8">
        <w:t xml:space="preserve">that </w:t>
      </w:r>
      <w:r w:rsidRPr="004F72B8" w:rsidR="004B4D03">
        <w:t xml:space="preserve">people are aware of the multiple illnesses that are impacted by </w:t>
      </w:r>
      <w:r w:rsidRPr="004F72B8">
        <w:t xml:space="preserve">air </w:t>
      </w:r>
      <w:r w:rsidRPr="004F72B8" w:rsidR="004B4D03">
        <w:t>quality. Many of them are illnesses that people absolutely would not want to get and would not want their family members to get</w:t>
      </w:r>
      <w:r w:rsidRPr="004F72B8">
        <w:t>,</w:t>
      </w:r>
      <w:r w:rsidRPr="004F72B8" w:rsidR="004B4D03">
        <w:t xml:space="preserve"> </w:t>
      </w:r>
      <w:r w:rsidRPr="004F72B8">
        <w:t>s</w:t>
      </w:r>
      <w:r w:rsidRPr="004F72B8" w:rsidR="004B4D03">
        <w:t xml:space="preserve">o there is something about helping people understand </w:t>
      </w:r>
      <w:r w:rsidRPr="004F72B8">
        <w:t xml:space="preserve">and </w:t>
      </w:r>
      <w:r w:rsidRPr="004F72B8" w:rsidR="004B4D03">
        <w:t>make decisions around that.</w:t>
      </w:r>
    </w:p>
    <w:p w:rsidR="006F5D12" w:rsidRPr="004F72B8" w:rsidP="006F5D12">
      <w:pPr>
        <w:pStyle w:val="Answer"/>
      </w:pPr>
      <w:r w:rsidRPr="004F72B8">
        <w:t>T</w:t>
      </w:r>
      <w:r w:rsidRPr="004F72B8" w:rsidR="004B4D03">
        <w:t>hese are quite complex things. If you are saying to people</w:t>
      </w:r>
      <w:r w:rsidRPr="004F72B8">
        <w:t>,</w:t>
      </w:r>
      <w:r w:rsidRPr="004F72B8" w:rsidR="004B4D03">
        <w:t xml:space="preserve"> </w:t>
      </w:r>
      <w:r w:rsidRPr="004F72B8">
        <w:t>“G</w:t>
      </w:r>
      <w:r w:rsidRPr="004F72B8" w:rsidR="004B4D03">
        <w:t>o by bus</w:t>
      </w:r>
      <w:r w:rsidRPr="004F72B8">
        <w:t>”,</w:t>
      </w:r>
      <w:r w:rsidRPr="004F72B8" w:rsidR="004B4D03">
        <w:t xml:space="preserve"> there </w:t>
      </w:r>
      <w:r w:rsidRPr="004F72B8" w:rsidR="004B4D03">
        <w:t>has to</w:t>
      </w:r>
      <w:r w:rsidRPr="004F72B8" w:rsidR="004B4D03">
        <w:t xml:space="preserve"> be a bus. If you are saying to people</w:t>
      </w:r>
      <w:r w:rsidRPr="004F72B8">
        <w:t>, “W</w:t>
      </w:r>
      <w:r w:rsidRPr="004F72B8" w:rsidR="004B4D03">
        <w:t xml:space="preserve">alk </w:t>
      </w:r>
      <w:r w:rsidRPr="004F72B8">
        <w:t>or</w:t>
      </w:r>
      <w:r w:rsidRPr="004F72B8" w:rsidR="004B4D03">
        <w:t xml:space="preserve"> cycle</w:t>
      </w:r>
      <w:r w:rsidRPr="004F72B8">
        <w:t>”,</w:t>
      </w:r>
      <w:r w:rsidRPr="004F72B8" w:rsidR="004B4D03">
        <w:t xml:space="preserve"> the</w:t>
      </w:r>
      <w:r w:rsidRPr="004F72B8">
        <w:t>re</w:t>
      </w:r>
      <w:r w:rsidRPr="004F72B8" w:rsidR="004B4D03">
        <w:t xml:space="preserve"> </w:t>
      </w:r>
      <w:r w:rsidRPr="004F72B8" w:rsidR="004B4D03">
        <w:t>have to</w:t>
      </w:r>
      <w:r w:rsidRPr="004F72B8" w:rsidR="004B4D03">
        <w:t xml:space="preserve"> be safe walking and cycling ro</w:t>
      </w:r>
      <w:r w:rsidRPr="004F72B8">
        <w:t>u</w:t>
      </w:r>
      <w:r w:rsidRPr="004F72B8" w:rsidR="004B4D03">
        <w:t>t</w:t>
      </w:r>
      <w:r w:rsidRPr="004F72B8">
        <w:t>e</w:t>
      </w:r>
      <w:r w:rsidRPr="004F72B8" w:rsidR="004B4D03">
        <w:t>s</w:t>
      </w:r>
      <w:r w:rsidRPr="004F72B8">
        <w:t>.</w:t>
      </w:r>
      <w:r w:rsidRPr="004F72B8" w:rsidR="004B4D03">
        <w:t xml:space="preserve"> </w:t>
      </w:r>
      <w:r w:rsidRPr="004F72B8">
        <w:t>Y</w:t>
      </w:r>
      <w:r w:rsidRPr="004F72B8" w:rsidR="004B4D03">
        <w:t xml:space="preserve">ou </w:t>
      </w:r>
      <w:r w:rsidRPr="004F72B8" w:rsidR="004B4D03">
        <w:t>have to</w:t>
      </w:r>
      <w:r w:rsidRPr="004F72B8" w:rsidR="004B4D03">
        <w:t xml:space="preserve"> get the infrastructure in place.</w:t>
      </w:r>
      <w:r w:rsidRPr="004F72B8">
        <w:t xml:space="preserve"> </w:t>
      </w:r>
      <w:r w:rsidRPr="004F72B8" w:rsidR="004B4D03">
        <w:t>You cannot just say to people</w:t>
      </w:r>
      <w:r w:rsidRPr="004F72B8">
        <w:t>,</w:t>
      </w:r>
      <w:r w:rsidRPr="004F72B8" w:rsidR="004B4D03">
        <w:t xml:space="preserve"> </w:t>
      </w:r>
      <w:r w:rsidRPr="004F72B8">
        <w:t>“G</w:t>
      </w:r>
      <w:r w:rsidRPr="004F72B8" w:rsidR="004B4D03">
        <w:t>et out of your cars</w:t>
      </w:r>
      <w:r w:rsidRPr="004F72B8">
        <w:t>”,</w:t>
      </w:r>
      <w:r w:rsidRPr="004F72B8" w:rsidR="004B4D03">
        <w:t xml:space="preserve"> if</w:t>
      </w:r>
      <w:r w:rsidRPr="004F72B8" w:rsidR="004B4D03">
        <w:t xml:space="preserve"> they have absolutely no choice about how they get around.</w:t>
      </w:r>
    </w:p>
    <w:p w:rsidR="006F5D12" w:rsidRPr="004F72B8" w:rsidP="006F5D12">
      <w:pPr>
        <w:pStyle w:val="Answer"/>
      </w:pPr>
      <w:sdt>
        <w:sdtPr>
          <w:alias w:val="Witness"/>
          <w:id w:val="-768383005"/>
          <w:placeholder>
            <w:docPart w:val="DefaultPlaceholder_-1854013440"/>
          </w:placeholder>
          <w:richText/>
        </w:sdtPr>
        <w:sdtContent>
          <w:r w:rsidRPr="004F72B8" w:rsidR="003C4461">
            <w:rPr>
              <w:b/>
              <w:i/>
            </w:rPr>
            <w:t>Dr Green:</w:t>
          </w:r>
        </w:sdtContent>
      </w:sdt>
      <w:r w:rsidRPr="004F72B8">
        <w:t xml:space="preserve"> E</w:t>
      </w:r>
      <w:r w:rsidRPr="004F72B8" w:rsidR="004B4D03">
        <w:t xml:space="preserve">ducation can go </w:t>
      </w:r>
      <w:r w:rsidRPr="004F72B8">
        <w:t xml:space="preserve">only </w:t>
      </w:r>
      <w:r w:rsidRPr="004F72B8" w:rsidR="004B4D03">
        <w:t>so far</w:t>
      </w:r>
      <w:r w:rsidRPr="004F72B8">
        <w:t>.</w:t>
      </w:r>
      <w:r w:rsidRPr="004F72B8" w:rsidR="004B4D03">
        <w:t xml:space="preserve"> </w:t>
      </w:r>
      <w:r w:rsidRPr="004F72B8">
        <w:t xml:space="preserve">It is </w:t>
      </w:r>
      <w:r w:rsidRPr="004F72B8" w:rsidR="004B4D03">
        <w:t>well</w:t>
      </w:r>
      <w:r w:rsidRPr="004F72B8">
        <w:t>-</w:t>
      </w:r>
      <w:r w:rsidRPr="004F72B8" w:rsidR="004B4D03">
        <w:t xml:space="preserve">established that smoking is </w:t>
      </w:r>
      <w:r w:rsidRPr="004F72B8" w:rsidR="004B4D03">
        <w:t>really bad</w:t>
      </w:r>
      <w:r w:rsidRPr="004F72B8" w:rsidR="004B4D03">
        <w:t xml:space="preserve"> for people’s health, </w:t>
      </w:r>
      <w:r w:rsidRPr="004F72B8">
        <w:t xml:space="preserve">but </w:t>
      </w:r>
      <w:r w:rsidRPr="004F72B8" w:rsidR="004B4D03">
        <w:t>people still smoke</w:t>
      </w:r>
      <w:r w:rsidRPr="004F72B8">
        <w:t>,</w:t>
      </w:r>
      <w:r w:rsidRPr="004F72B8" w:rsidR="004B4D03">
        <w:t xml:space="preserve"> </w:t>
      </w:r>
      <w:r w:rsidRPr="004F72B8">
        <w:t xml:space="preserve">even though they might </w:t>
      </w:r>
      <w:r w:rsidRPr="004F72B8" w:rsidR="004B4D03">
        <w:t xml:space="preserve">understand </w:t>
      </w:r>
      <w:r w:rsidRPr="004F72B8">
        <w:t>that there are risks to them</w:t>
      </w:r>
      <w:r w:rsidRPr="004F72B8" w:rsidR="004B4D03">
        <w:t xml:space="preserve">. </w:t>
      </w:r>
      <w:r w:rsidRPr="004F72B8">
        <w:t>E</w:t>
      </w:r>
      <w:r w:rsidRPr="004F72B8" w:rsidR="004B4D03">
        <w:t xml:space="preserve">ducation can go </w:t>
      </w:r>
      <w:r w:rsidRPr="004F72B8">
        <w:t xml:space="preserve">only </w:t>
      </w:r>
      <w:r w:rsidRPr="004F72B8" w:rsidR="004B4D03">
        <w:t>so far</w:t>
      </w:r>
      <w:r w:rsidRPr="004F72B8">
        <w:t>,</w:t>
      </w:r>
      <w:r w:rsidRPr="004F72B8" w:rsidR="004B4D03">
        <w:t xml:space="preserve"> and we need to be aware of that. </w:t>
      </w:r>
      <w:r w:rsidRPr="004F72B8" w:rsidR="004B4D03">
        <w:t>In particular, educational</w:t>
      </w:r>
      <w:r w:rsidRPr="004F72B8" w:rsidR="004B4D03">
        <w:t xml:space="preserve"> campaigns tend to benefit more affluent populations, so they end up widening inequalities at the same time.</w:t>
      </w:r>
    </w:p>
    <w:p w:rsidR="006F5D12" w:rsidRPr="004F72B8" w:rsidP="006F5D12">
      <w:pPr>
        <w:pStyle w:val="Answer"/>
      </w:pPr>
      <w:r w:rsidRPr="004F72B8">
        <w:t>T</w:t>
      </w:r>
      <w:r w:rsidRPr="004F72B8" w:rsidR="004B4D03">
        <w:t xml:space="preserve">here </w:t>
      </w:r>
      <w:r w:rsidRPr="004F72B8">
        <w:t xml:space="preserve">are </w:t>
      </w:r>
      <w:r w:rsidRPr="004F72B8" w:rsidR="004B4D03">
        <w:t>things that we should just do</w:t>
      </w:r>
      <w:r w:rsidRPr="004F72B8">
        <w:t>,</w:t>
      </w:r>
      <w:r w:rsidRPr="004F72B8" w:rsidR="004B4D03">
        <w:t xml:space="preserve"> and we should take the role that we can do these because they are positive for our </w:t>
      </w:r>
      <w:r w:rsidRPr="004F72B8">
        <w:t>citizens</w:t>
      </w:r>
      <w:r w:rsidRPr="004F72B8" w:rsidR="004B4D03">
        <w:t xml:space="preserve">. There is a lot of work </w:t>
      </w:r>
      <w:r w:rsidRPr="004F72B8">
        <w:t xml:space="preserve">that </w:t>
      </w:r>
      <w:r w:rsidRPr="004F72B8" w:rsidR="004B4D03">
        <w:t xml:space="preserve">we need to do to bring our </w:t>
      </w:r>
      <w:r w:rsidRPr="004F72B8" w:rsidR="006907BE">
        <w:t>citizens</w:t>
      </w:r>
      <w:r w:rsidRPr="004F72B8" w:rsidR="004B4D03">
        <w:t xml:space="preserve"> along with us in those decisions and to get them on board, but accepting that some things</w:t>
      </w:r>
      <w:r w:rsidRPr="004F72B8">
        <w:t>, while beneficial for their health,</w:t>
      </w:r>
      <w:r w:rsidRPr="004F72B8" w:rsidR="004B4D03">
        <w:t xml:space="preserve"> are just going to be </w:t>
      </w:r>
      <w:r w:rsidRPr="004F72B8">
        <w:t>un</w:t>
      </w:r>
      <w:r w:rsidRPr="004F72B8" w:rsidR="004B4D03">
        <w:t>popular.</w:t>
      </w:r>
    </w:p>
    <w:p w:rsidR="00900804" w:rsidRPr="004F72B8" w:rsidP="006F5D12">
      <w:pPr>
        <w:pStyle w:val="Question"/>
      </w:pPr>
      <w:sdt>
        <w:sdtPr>
          <w:alias w:val="Member"/>
          <w:tag w:val="&lt;Member mnisId='4067' dodsId='62824'&gt;"/>
          <w:id w:val="190973506"/>
          <w:placeholder>
            <w:docPart w:val="DefaultPlaceholder_-1854013440"/>
          </w:placeholder>
          <w:richText/>
        </w:sdtPr>
        <w:sdtContent>
          <w:r w:rsidRPr="004F72B8" w:rsidR="006F5D12">
            <w:rPr>
              <w:b/>
            </w:rPr>
            <w:t>Chair:</w:t>
          </w:r>
        </w:sdtContent>
      </w:sdt>
      <w:r w:rsidRPr="004F72B8" w:rsidR="006F5D12">
        <w:t xml:space="preserve"> T</w:t>
      </w:r>
      <w:r w:rsidRPr="004F72B8" w:rsidR="004B4D03">
        <w:t xml:space="preserve">hank you very much. If the next panel could ready themselves from their chair, that would be great. I </w:t>
      </w:r>
      <w:r w:rsidRPr="004F72B8" w:rsidR="006F5D12">
        <w:t xml:space="preserve">will </w:t>
      </w:r>
      <w:r w:rsidRPr="004F72B8" w:rsidR="004B4D03">
        <w:t xml:space="preserve">just thank Dr Mark Green from </w:t>
      </w:r>
      <w:r w:rsidRPr="004F72B8" w:rsidR="004B4D03">
        <w:t>the University of Liverpool and Juli</w:t>
      </w:r>
      <w:r w:rsidRPr="004F72B8" w:rsidR="006F5D12">
        <w:t>a</w:t>
      </w:r>
      <w:r w:rsidRPr="004F72B8" w:rsidR="004B4D03">
        <w:t xml:space="preserve"> Thrift from the Town and Country Planning Association for that. </w:t>
      </w:r>
      <w:r w:rsidRPr="004F72B8" w:rsidR="006F5D12">
        <w:t>There are l</w:t>
      </w:r>
      <w:r w:rsidRPr="004F72B8" w:rsidR="004B4D03">
        <w:t xml:space="preserve">ots of other things that we could explore. I would quite like to have had a chat with you about the Government’s plan for drivers, but </w:t>
      </w:r>
      <w:r w:rsidRPr="004F72B8" w:rsidR="006F5D12">
        <w:t xml:space="preserve">we will </w:t>
      </w:r>
      <w:r w:rsidRPr="004F72B8" w:rsidR="00A4291C">
        <w:t xml:space="preserve">save </w:t>
      </w:r>
      <w:r w:rsidRPr="004F72B8" w:rsidR="004B4D03">
        <w:t xml:space="preserve">that </w:t>
      </w:r>
      <w:r w:rsidRPr="004F72B8" w:rsidR="004B4D03">
        <w:t>particular treat</w:t>
      </w:r>
      <w:r w:rsidRPr="004F72B8" w:rsidR="004B4D03">
        <w:t xml:space="preserve"> for the next panel</w:t>
      </w:r>
      <w:r w:rsidRPr="004F72B8" w:rsidR="006F5D12">
        <w:t>. W</w:t>
      </w:r>
      <w:r w:rsidRPr="004F72B8" w:rsidR="004B4D03">
        <w:t xml:space="preserve">e thank you very much for giving evidence to us today. If there is anything that you </w:t>
      </w:r>
      <w:r w:rsidRPr="004F72B8" w:rsidR="006F5D12">
        <w:t>c</w:t>
      </w:r>
      <w:r w:rsidRPr="004F72B8" w:rsidR="004B4D03">
        <w:t xml:space="preserve">ommitted to follow up in writing, please do so. Equally, if there is anything that you wanted to make as a point </w:t>
      </w:r>
      <w:r w:rsidRPr="004F72B8" w:rsidR="006F5D12">
        <w:t xml:space="preserve">but </w:t>
      </w:r>
      <w:r w:rsidRPr="004F72B8" w:rsidR="004B4D03">
        <w:t xml:space="preserve">did not get to do so during the session, please feel free to write to us. We will be publishing this workstream of </w:t>
      </w:r>
      <w:r w:rsidRPr="004F72B8" w:rsidR="00080EF7">
        <w:t xml:space="preserve">the </w:t>
      </w:r>
      <w:r w:rsidRPr="004F72B8" w:rsidR="00A4291C">
        <w:t>inquiry</w:t>
      </w:r>
      <w:r w:rsidRPr="004F72B8" w:rsidR="00080EF7">
        <w:t xml:space="preserve"> </w:t>
      </w:r>
      <w:r w:rsidRPr="004F72B8" w:rsidR="00A4291C">
        <w:t xml:space="preserve">in due </w:t>
      </w:r>
      <w:r w:rsidRPr="004F72B8" w:rsidR="004B4D03">
        <w:t>course</w:t>
      </w:r>
      <w:r w:rsidRPr="004F72B8" w:rsidR="006F5D12">
        <w:t>.</w:t>
      </w:r>
      <w:r w:rsidRPr="004F72B8" w:rsidR="004B4D03">
        <w:t xml:space="preserve"> </w:t>
      </w:r>
      <w:r w:rsidRPr="004F72B8" w:rsidR="006F5D12">
        <w:t>T</w:t>
      </w:r>
      <w:r w:rsidRPr="004F72B8" w:rsidR="004B4D03">
        <w:t xml:space="preserve">hank you very much for joining us. </w:t>
      </w:r>
    </w:p>
    <w:p w:rsidR="006F5D12" w:rsidRPr="004F72B8" w:rsidP="006F5D12">
      <w:pPr>
        <w:pStyle w:val="QuestionCont"/>
      </w:pPr>
    </w:p>
    <w:sdt>
      <w:sdtPr>
        <w:rPr>
          <w:sz w:val="22"/>
        </w:rPr>
        <w:alias w:val="WitnessExamination"/>
        <w:tag w:val="WitnessExamination"/>
        <w:id w:val="350766116"/>
        <w:placeholder>
          <w:docPart w:val="A7648F63F24F4385AEA8C240B3BC0EA9"/>
        </w:placeholder>
        <w:richText/>
      </w:sdtPr>
      <w:sdtEndPr>
        <w:rPr>
          <w:sz w:val="28"/>
        </w:rPr>
      </w:sdtEndPr>
      <w:sdtContent>
        <w:p w:rsidR="00900804" w:rsidRPr="004F72B8" w:rsidP="004B4D03">
          <w:pPr>
            <w:pStyle w:val="TitlePanel0"/>
            <w:rPr>
              <w:szCs w:val="28"/>
            </w:rPr>
          </w:pPr>
          <w:bookmarkStart w:id="2" w:name="Panel2"/>
          <w:bookmarkEnd w:id="2"/>
          <w:r w:rsidRPr="004F72B8">
            <w:rPr>
              <w:szCs w:val="28"/>
            </w:rPr>
            <w:t xml:space="preserve">Examination of </w:t>
          </w:r>
          <w:r w:rsidRPr="004F72B8" w:rsidR="00080EF7">
            <w:rPr>
              <w:szCs w:val="28"/>
            </w:rPr>
            <w:t>w</w:t>
          </w:r>
          <w:r w:rsidRPr="004F72B8">
            <w:rPr>
              <w:szCs w:val="28"/>
            </w:rPr>
            <w:t>itnesses</w:t>
          </w:r>
        </w:p>
        <w:p w:rsidR="004B4D03" w:rsidRPr="004F72B8" w:rsidP="004B4D03">
          <w:pPr>
            <w:pStyle w:val="TitlePanel0"/>
            <w:jc w:val="both"/>
          </w:pPr>
          <w:r w:rsidRPr="004F72B8">
            <w:rPr>
              <w:sz w:val="22"/>
            </w:rPr>
            <w:t xml:space="preserve">Witnesses: </w:t>
          </w:r>
          <w:r w:rsidRPr="004F72B8">
            <w:rPr>
              <w:sz w:val="22"/>
            </w:rPr>
            <w:t>Chris Naylor and Simon Reeve.</w:t>
          </w:r>
        </w:p>
      </w:sdtContent>
    </w:sdt>
    <w:p w:rsidR="006F5D12" w:rsidRPr="004F72B8" w:rsidP="004D349B">
      <w:pPr>
        <w:pStyle w:val="Question"/>
      </w:pPr>
      <w:sdt>
        <w:sdtPr>
          <w:alias w:val="Member"/>
          <w:tag w:val="&lt;Member mnisId='4067' dodsId='62824'&gt;"/>
          <w:id w:val="-1009825903"/>
          <w:placeholder>
            <w:docPart w:val="DefaultPlaceholder_-1854013440"/>
          </w:placeholder>
          <w:richText/>
        </w:sdtPr>
        <w:sdtContent>
          <w:r w:rsidRPr="004F72B8" w:rsidR="004D349B">
            <w:rPr>
              <w:b/>
            </w:rPr>
            <w:t>Chair:</w:t>
          </w:r>
        </w:sdtContent>
      </w:sdt>
      <w:r w:rsidRPr="004F72B8" w:rsidR="004D349B">
        <w:t xml:space="preserve"> We have a second panel</w:t>
      </w:r>
      <w:r w:rsidRPr="004F72B8">
        <w:t>,</w:t>
      </w:r>
      <w:r w:rsidRPr="004F72B8" w:rsidR="004D349B">
        <w:t xml:space="preserve"> which we are just going to switch over to now. While we are doing that, I will introduce them</w:t>
      </w:r>
      <w:r w:rsidRPr="004F72B8">
        <w:t>.</w:t>
      </w:r>
      <w:r w:rsidRPr="004F72B8" w:rsidR="004D349B">
        <w:t xml:space="preserve"> </w:t>
      </w:r>
      <w:r w:rsidRPr="004F72B8">
        <w:t>W</w:t>
      </w:r>
      <w:r w:rsidRPr="004F72B8" w:rsidR="004D349B">
        <w:t xml:space="preserve">e will probably finish this panel by about </w:t>
      </w:r>
      <w:r w:rsidRPr="004F72B8">
        <w:t>11.45</w:t>
      </w:r>
      <w:r w:rsidRPr="004F72B8" w:rsidR="004D349B">
        <w:t>, because it is Prime Minister’s Questions here today</w:t>
      </w:r>
      <w:r w:rsidRPr="004F72B8">
        <w:t>.</w:t>
      </w:r>
      <w:r w:rsidRPr="004F72B8" w:rsidR="004D349B">
        <w:t xml:space="preserve"> </w:t>
      </w:r>
      <w:r w:rsidRPr="004F72B8">
        <w:t>W</w:t>
      </w:r>
      <w:r w:rsidRPr="004F72B8" w:rsidR="004D349B">
        <w:t>e have not had one of them for a while and we probably will not have too many of them for a while after.</w:t>
      </w:r>
    </w:p>
    <w:p w:rsidR="006A6D09" w:rsidRPr="004F72B8" w:rsidP="006F5D12">
      <w:pPr>
        <w:pStyle w:val="Question"/>
        <w:numPr>
          <w:ilvl w:val="0"/>
          <w:numId w:val="0"/>
        </w:numPr>
        <w:ind w:left="794"/>
      </w:pPr>
      <w:r w:rsidRPr="004F72B8">
        <w:t>T</w:t>
      </w:r>
      <w:r w:rsidRPr="004F72B8" w:rsidR="004D349B">
        <w:t>he second panel is interesting in that we have the King’s Fund in</w:t>
      </w:r>
      <w:r w:rsidRPr="004F72B8">
        <w:t>.</w:t>
      </w:r>
      <w:r w:rsidRPr="004F72B8" w:rsidR="004D349B">
        <w:t xml:space="preserve"> </w:t>
      </w:r>
      <w:r w:rsidRPr="004F72B8">
        <w:t>T</w:t>
      </w:r>
      <w:r w:rsidRPr="004F72B8" w:rsidR="004D349B">
        <w:t xml:space="preserve">aking his seat now is Chris </w:t>
      </w:r>
      <w:r w:rsidRPr="004F72B8">
        <w:t>Naylor</w:t>
      </w:r>
      <w:r w:rsidRPr="004F72B8" w:rsidR="004D349B">
        <w:t xml:space="preserve">, who is a </w:t>
      </w:r>
      <w:r w:rsidRPr="004F72B8">
        <w:t>s</w:t>
      </w:r>
      <w:r w:rsidRPr="004F72B8" w:rsidR="004D349B">
        <w:t xml:space="preserve">enior </w:t>
      </w:r>
      <w:r w:rsidRPr="004F72B8">
        <w:t>f</w:t>
      </w:r>
      <w:r w:rsidRPr="004F72B8" w:rsidR="004D349B">
        <w:t xml:space="preserve">ellow in </w:t>
      </w:r>
      <w:r w:rsidRPr="004F72B8">
        <w:t>h</w:t>
      </w:r>
      <w:r w:rsidRPr="004F72B8" w:rsidR="004D349B">
        <w:t xml:space="preserve">ealth </w:t>
      </w:r>
      <w:r w:rsidRPr="004F72B8">
        <w:t>p</w:t>
      </w:r>
      <w:r w:rsidRPr="004F72B8" w:rsidR="004D349B">
        <w:t>olicy at the King’s Fund.</w:t>
      </w:r>
      <w:r w:rsidRPr="004F72B8">
        <w:t xml:space="preserve"> </w:t>
      </w:r>
      <w:r w:rsidRPr="004F72B8" w:rsidR="004D349B">
        <w:t>Chris has also been working on NHS England’s Healthy New Towns program</w:t>
      </w:r>
      <w:r w:rsidRPr="004F72B8">
        <w:t>me</w:t>
      </w:r>
      <w:r w:rsidRPr="004F72B8" w:rsidR="004D349B">
        <w:t xml:space="preserve"> and conducted some reviews of the program</w:t>
      </w:r>
      <w:r w:rsidRPr="004F72B8">
        <w:t>me</w:t>
      </w:r>
      <w:r w:rsidRPr="004F72B8" w:rsidR="004D349B">
        <w:t xml:space="preserve"> back in 2019</w:t>
      </w:r>
      <w:r w:rsidRPr="004F72B8">
        <w:t>,</w:t>
      </w:r>
      <w:r w:rsidRPr="004F72B8" w:rsidR="004D349B">
        <w:t xml:space="preserve"> </w:t>
      </w:r>
      <w:r w:rsidRPr="004F72B8">
        <w:t xml:space="preserve">as well as </w:t>
      </w:r>
      <w:r w:rsidRPr="004F72B8" w:rsidR="004D349B">
        <w:t xml:space="preserve">this year, so </w:t>
      </w:r>
      <w:r w:rsidRPr="004F72B8">
        <w:t xml:space="preserve">I would </w:t>
      </w:r>
      <w:r w:rsidRPr="004F72B8" w:rsidR="004D349B">
        <w:t xml:space="preserve">be interested </w:t>
      </w:r>
      <w:r w:rsidRPr="004F72B8">
        <w:t xml:space="preserve">in touching </w:t>
      </w:r>
      <w:r w:rsidRPr="004F72B8" w:rsidR="004D349B">
        <w:t>on that with you, Chris. Welcome.</w:t>
      </w:r>
    </w:p>
    <w:p w:rsidR="006A6D09" w:rsidRPr="004F72B8" w:rsidP="006F5D12">
      <w:pPr>
        <w:pStyle w:val="Question"/>
        <w:numPr>
          <w:ilvl w:val="0"/>
          <w:numId w:val="0"/>
        </w:numPr>
        <w:ind w:left="794"/>
      </w:pPr>
      <w:r w:rsidRPr="004F72B8">
        <w:t>W</w:t>
      </w:r>
      <w:r w:rsidRPr="004F72B8" w:rsidR="004D349B">
        <w:t xml:space="preserve">e also have Simon Reeve, who is deputy director of public health systems and </w:t>
      </w:r>
      <w:r w:rsidRPr="004F72B8">
        <w:t>w</w:t>
      </w:r>
      <w:r w:rsidRPr="004F72B8" w:rsidR="004D349B">
        <w:t>orkforce at the Office for Health Improvement and Disparities, who I worked with when I was a Minister</w:t>
      </w:r>
      <w:r w:rsidRPr="004F72B8">
        <w:t xml:space="preserve">. I suspect that </w:t>
      </w:r>
      <w:r w:rsidRPr="004F72B8" w:rsidR="004D349B">
        <w:t xml:space="preserve">Mr Morris </w:t>
      </w:r>
      <w:r w:rsidRPr="004F72B8">
        <w:t xml:space="preserve">also came </w:t>
      </w:r>
      <w:r w:rsidRPr="004F72B8" w:rsidR="004D349B">
        <w:t xml:space="preserve">across </w:t>
      </w:r>
      <w:r w:rsidRPr="004F72B8">
        <w:t xml:space="preserve">him during </w:t>
      </w:r>
      <w:r w:rsidRPr="004F72B8" w:rsidR="004D349B">
        <w:t xml:space="preserve">his time when he was a Minister at the Department. </w:t>
      </w:r>
      <w:r w:rsidRPr="004F72B8">
        <w:t>We</w:t>
      </w:r>
      <w:r w:rsidRPr="004F72B8" w:rsidR="004D349B">
        <w:t>lcome to you, Simon.</w:t>
      </w:r>
    </w:p>
    <w:p w:rsidR="006A6D09" w:rsidRPr="004F72B8" w:rsidP="006F5D12">
      <w:pPr>
        <w:pStyle w:val="Question"/>
        <w:numPr>
          <w:ilvl w:val="0"/>
          <w:numId w:val="0"/>
        </w:numPr>
        <w:ind w:left="794"/>
      </w:pPr>
      <w:r w:rsidRPr="004F72B8">
        <w:t xml:space="preserve">Thank you very much for being here. You have heard the first panel and </w:t>
      </w:r>
      <w:r w:rsidRPr="004F72B8">
        <w:t xml:space="preserve">heard </w:t>
      </w:r>
      <w:r w:rsidRPr="004F72B8">
        <w:t xml:space="preserve">the discussion that we </w:t>
      </w:r>
      <w:r w:rsidRPr="004F72B8">
        <w:t>had</w:t>
      </w:r>
      <w:r w:rsidRPr="004F72B8">
        <w:t xml:space="preserve">. I want to start </w:t>
      </w:r>
      <w:r w:rsidRPr="004F72B8" w:rsidR="00A4291C">
        <w:t xml:space="preserve">on </w:t>
      </w:r>
      <w:r w:rsidRPr="004F72B8">
        <w:t>whether</w:t>
      </w:r>
      <w:r w:rsidRPr="004F72B8" w:rsidR="00A4291C">
        <w:t>,</w:t>
      </w:r>
      <w:r w:rsidRPr="004F72B8">
        <w:t xml:space="preserve"> from the conversation that we have just had </w:t>
      </w:r>
      <w:r w:rsidRPr="004F72B8">
        <w:t xml:space="preserve">and </w:t>
      </w:r>
      <w:r w:rsidRPr="004F72B8">
        <w:t xml:space="preserve">from the things that </w:t>
      </w:r>
      <w:r w:rsidRPr="004F72B8">
        <w:t>you know</w:t>
      </w:r>
      <w:r w:rsidRPr="004F72B8" w:rsidR="00A4291C">
        <w:t>, it is clear</w:t>
      </w:r>
      <w:r w:rsidRPr="004F72B8">
        <w:t xml:space="preserve"> </w:t>
      </w:r>
      <w:r w:rsidRPr="004F72B8">
        <w:t>who is responsible for promoting health in town planning</w:t>
      </w:r>
      <w:r w:rsidRPr="004F72B8">
        <w:t xml:space="preserve"> and</w:t>
      </w:r>
      <w:r w:rsidRPr="004F72B8">
        <w:t xml:space="preserve"> in organising healthy places at both a local and national level. Is it clear who is responsible?</w:t>
      </w:r>
    </w:p>
    <w:p w:rsidR="006A6D09" w:rsidRPr="004F72B8" w:rsidP="006A6D09">
      <w:pPr>
        <w:pStyle w:val="Answer"/>
      </w:pPr>
      <w:sdt>
        <w:sdtPr>
          <w:alias w:val="Witness"/>
          <w:id w:val="1922525722"/>
          <w:placeholder>
            <w:docPart w:val="DefaultPlaceholder_-1854013440"/>
          </w:placeholder>
          <w:richText/>
        </w:sdtPr>
        <w:sdtContent>
          <w:r w:rsidRPr="004F72B8" w:rsidR="003C4461">
            <w:rPr>
              <w:b/>
              <w:i/>
            </w:rPr>
            <w:t>Chris Naylor:</w:t>
          </w:r>
        </w:sdtContent>
      </w:sdt>
      <w:r w:rsidRPr="004F72B8">
        <w:t xml:space="preserve"> T</w:t>
      </w:r>
      <w:r w:rsidRPr="004F72B8" w:rsidR="004D349B">
        <w:t xml:space="preserve">he NHS is a </w:t>
      </w:r>
      <w:r w:rsidRPr="004F72B8">
        <w:t xml:space="preserve">statutory </w:t>
      </w:r>
      <w:r w:rsidRPr="004F72B8" w:rsidR="004D349B">
        <w:t xml:space="preserve">partner in planning processes, so it </w:t>
      </w:r>
      <w:r w:rsidRPr="004F72B8" w:rsidR="004D349B">
        <w:t>has to</w:t>
      </w:r>
      <w:r w:rsidRPr="004F72B8" w:rsidR="004D349B">
        <w:t xml:space="preserve"> be consulted</w:t>
      </w:r>
      <w:r w:rsidRPr="004F72B8">
        <w:t>, b</w:t>
      </w:r>
      <w:r w:rsidRPr="004F72B8" w:rsidR="004D349B">
        <w:t>ut the same is not true of public health teams, so their role could be clearer.</w:t>
      </w:r>
      <w:r w:rsidRPr="004F72B8">
        <w:t xml:space="preserve"> W</w:t>
      </w:r>
      <w:r w:rsidRPr="004F72B8" w:rsidR="004D349B">
        <w:t>hat we saw in the Healthy New Towns program</w:t>
      </w:r>
      <w:r w:rsidRPr="004F72B8">
        <w:t>me</w:t>
      </w:r>
      <w:r w:rsidRPr="004F72B8" w:rsidR="004D349B">
        <w:t xml:space="preserve"> was that there </w:t>
      </w:r>
      <w:r w:rsidRPr="004F72B8">
        <w:t xml:space="preserve">are </w:t>
      </w:r>
      <w:r w:rsidRPr="004F72B8" w:rsidR="004D349B">
        <w:t xml:space="preserve">real benefits </w:t>
      </w:r>
      <w:r w:rsidRPr="004F72B8" w:rsidR="00A4291C">
        <w:t xml:space="preserve">of </w:t>
      </w:r>
      <w:r w:rsidRPr="004F72B8" w:rsidR="004D349B">
        <w:t>town planners working more closely with public health teams</w:t>
      </w:r>
      <w:r w:rsidRPr="004F72B8">
        <w:t xml:space="preserve"> and</w:t>
      </w:r>
      <w:r w:rsidRPr="004F72B8" w:rsidR="004D349B">
        <w:t xml:space="preserve"> with colleagues in the NHS</w:t>
      </w:r>
      <w:r w:rsidRPr="004F72B8">
        <w:t>,</w:t>
      </w:r>
      <w:r w:rsidRPr="004F72B8" w:rsidR="004D349B">
        <w:t xml:space="preserve"> </w:t>
      </w:r>
      <w:r w:rsidRPr="004F72B8">
        <w:t>s</w:t>
      </w:r>
      <w:r w:rsidRPr="004F72B8" w:rsidR="004D349B">
        <w:t xml:space="preserve">o it would be helpful to clarify that </w:t>
      </w:r>
      <w:r w:rsidRPr="004F72B8">
        <w:t xml:space="preserve">that </w:t>
      </w:r>
      <w:r w:rsidRPr="004F72B8" w:rsidR="004D349B">
        <w:t>is the norm that we should be working towards.</w:t>
      </w:r>
    </w:p>
    <w:p w:rsidR="006A6D09" w:rsidRPr="004F72B8" w:rsidP="006A6D09">
      <w:pPr>
        <w:pStyle w:val="Question"/>
      </w:pPr>
      <w:sdt>
        <w:sdtPr>
          <w:alias w:val="Member"/>
          <w:tag w:val="&lt;Member mnisId='4067' dodsId='62824'&gt;"/>
          <w:id w:val="-1719576823"/>
          <w:placeholder>
            <w:docPart w:val="DefaultPlaceholder_-1854013440"/>
          </w:placeholder>
          <w:richText/>
        </w:sdtPr>
        <w:sdtContent>
          <w:r w:rsidRPr="004F72B8">
            <w:rPr>
              <w:b/>
            </w:rPr>
            <w:t>Chair:</w:t>
          </w:r>
        </w:sdtContent>
      </w:sdt>
      <w:r w:rsidRPr="004F72B8">
        <w:t xml:space="preserve"> To what extent </w:t>
      </w:r>
      <w:r w:rsidRPr="004F72B8" w:rsidR="004D349B">
        <w:t xml:space="preserve">is it the exception rather than the rule </w:t>
      </w:r>
      <w:r w:rsidRPr="004F72B8" w:rsidR="004D349B">
        <w:t>at the moment</w:t>
      </w:r>
      <w:r w:rsidRPr="004F72B8" w:rsidR="004D349B">
        <w:t>?</w:t>
      </w:r>
    </w:p>
    <w:p w:rsidR="006A6D09" w:rsidRPr="004F72B8" w:rsidP="006A6D09">
      <w:pPr>
        <w:pStyle w:val="Answer"/>
      </w:pPr>
      <w:sdt>
        <w:sdtPr>
          <w:alias w:val="Witness"/>
          <w:id w:val="-1622834575"/>
          <w:placeholder>
            <w:docPart w:val="DefaultPlaceholder_-1854013440"/>
          </w:placeholder>
          <w:richText/>
        </w:sdtPr>
        <w:sdtContent>
          <w:r w:rsidRPr="004F72B8" w:rsidR="003C4461">
            <w:rPr>
              <w:b/>
              <w:i/>
            </w:rPr>
            <w:t>Chris Naylor:</w:t>
          </w:r>
        </w:sdtContent>
      </w:sdt>
      <w:r w:rsidRPr="004F72B8">
        <w:t xml:space="preserve"> I</w:t>
      </w:r>
      <w:r w:rsidRPr="004F72B8" w:rsidR="004D349B">
        <w:t xml:space="preserve">f we look at integrated care boards, for example, they are engaged in planning processes, but their engagement is </w:t>
      </w:r>
      <w:r w:rsidRPr="004F72B8">
        <w:t xml:space="preserve">often </w:t>
      </w:r>
      <w:r w:rsidRPr="004F72B8" w:rsidR="004D349B">
        <w:t>about the provision of healthcare facilities rather than thinking about the prevention agenda and how influencing the planning and development process could deliver real health benefits.</w:t>
      </w:r>
    </w:p>
    <w:p w:rsidR="006A6D09" w:rsidRPr="004F72B8" w:rsidP="006A6D09">
      <w:pPr>
        <w:pStyle w:val="Question"/>
      </w:pPr>
      <w:sdt>
        <w:sdtPr>
          <w:alias w:val="Member"/>
          <w:tag w:val="&lt;Member mnisId='4067' dodsId='62824'&gt;"/>
          <w:id w:val="-542746173"/>
          <w:placeholder>
            <w:docPart w:val="DefaultPlaceholder_-1854013440"/>
          </w:placeholder>
          <w:richText/>
        </w:sdtPr>
        <w:sdtContent>
          <w:r w:rsidRPr="004F72B8">
            <w:rPr>
              <w:b/>
            </w:rPr>
            <w:t>Chair:</w:t>
          </w:r>
        </w:sdtContent>
      </w:sdt>
      <w:r w:rsidRPr="004F72B8">
        <w:t xml:space="preserve"> </w:t>
      </w:r>
      <w:r w:rsidRPr="004F72B8" w:rsidR="004D349B">
        <w:t xml:space="preserve">Why do they </w:t>
      </w:r>
      <w:r w:rsidRPr="004F72B8">
        <w:t xml:space="preserve">not </w:t>
      </w:r>
      <w:r w:rsidRPr="004F72B8" w:rsidR="004D349B">
        <w:t xml:space="preserve">think strategically like that? Is it that they are busy with the day job and that </w:t>
      </w:r>
      <w:r w:rsidRPr="004F72B8">
        <w:t xml:space="preserve">that </w:t>
      </w:r>
      <w:r w:rsidRPr="004F72B8" w:rsidR="004D349B">
        <w:t>is just a bit of a luxury nice</w:t>
      </w:r>
      <w:r w:rsidRPr="004F72B8">
        <w:t>-</w:t>
      </w:r>
      <w:r w:rsidRPr="004F72B8" w:rsidR="004D349B">
        <w:t>to</w:t>
      </w:r>
      <w:r w:rsidRPr="004F72B8">
        <w:t>-</w:t>
      </w:r>
      <w:r w:rsidRPr="004F72B8" w:rsidR="004D349B">
        <w:t>have, which</w:t>
      </w:r>
      <w:r w:rsidRPr="004F72B8">
        <w:t>,</w:t>
      </w:r>
      <w:r w:rsidRPr="004F72B8" w:rsidR="004D349B">
        <w:t xml:space="preserve"> frankly</w:t>
      </w:r>
      <w:r w:rsidRPr="004F72B8">
        <w:t>,</w:t>
      </w:r>
      <w:r w:rsidRPr="004F72B8" w:rsidR="004D349B">
        <w:t xml:space="preserve"> they would love to get to but cannot</w:t>
      </w:r>
      <w:r w:rsidRPr="004F72B8">
        <w:t>,</w:t>
      </w:r>
      <w:r w:rsidRPr="004F72B8" w:rsidR="004D349B">
        <w:t xml:space="preserve"> </w:t>
      </w:r>
      <w:r w:rsidRPr="004F72B8">
        <w:t>o</w:t>
      </w:r>
      <w:r w:rsidRPr="004F72B8" w:rsidR="004D349B">
        <w:t>r are they not getting any help</w:t>
      </w:r>
      <w:r w:rsidRPr="004F72B8">
        <w:t>,</w:t>
      </w:r>
      <w:r w:rsidRPr="004F72B8" w:rsidR="004D349B">
        <w:t xml:space="preserve"> </w:t>
      </w:r>
      <w:r w:rsidRPr="004F72B8" w:rsidR="004D349B">
        <w:t>guidance</w:t>
      </w:r>
      <w:r w:rsidRPr="004F72B8" w:rsidR="004D349B">
        <w:t xml:space="preserve"> and training on that? Why do you think that is?</w:t>
      </w:r>
    </w:p>
    <w:p w:rsidR="004D349B" w:rsidRPr="004F72B8" w:rsidP="006A6D09">
      <w:pPr>
        <w:pStyle w:val="Answer"/>
      </w:pPr>
      <w:sdt>
        <w:sdtPr>
          <w:alias w:val="Witness"/>
          <w:id w:val="1194040150"/>
          <w:placeholder>
            <w:docPart w:val="DefaultPlaceholder_-1854013440"/>
          </w:placeholder>
          <w:richText/>
        </w:sdtPr>
        <w:sdtContent>
          <w:r w:rsidRPr="004F72B8" w:rsidR="003C4461">
            <w:rPr>
              <w:b/>
              <w:i/>
            </w:rPr>
            <w:t>Chris Naylor:</w:t>
          </w:r>
        </w:sdtContent>
      </w:sdt>
      <w:r w:rsidRPr="004F72B8" w:rsidR="006A6D09">
        <w:t xml:space="preserve"> I</w:t>
      </w:r>
      <w:r w:rsidRPr="004F72B8">
        <w:t>t is a mixture of barriers</w:t>
      </w:r>
      <w:r w:rsidRPr="004F72B8" w:rsidR="006A6D09">
        <w:t xml:space="preserve">. </w:t>
      </w:r>
      <w:r w:rsidRPr="004F72B8">
        <w:t xml:space="preserve">Both </w:t>
      </w:r>
      <w:r w:rsidRPr="004F72B8" w:rsidR="006A6D09">
        <w:t xml:space="preserve">ICBs </w:t>
      </w:r>
      <w:r w:rsidRPr="004F72B8">
        <w:t xml:space="preserve">and their predecessors, </w:t>
      </w:r>
      <w:r w:rsidRPr="004F72B8" w:rsidR="006A6D09">
        <w:t>c</w:t>
      </w:r>
      <w:r w:rsidRPr="004F72B8">
        <w:t xml:space="preserve">linical </w:t>
      </w:r>
      <w:r w:rsidRPr="004F72B8" w:rsidR="006A6D09">
        <w:t>c</w:t>
      </w:r>
      <w:r w:rsidRPr="004F72B8">
        <w:t xml:space="preserve">ommissioning </w:t>
      </w:r>
      <w:r w:rsidRPr="004F72B8" w:rsidR="006A6D09">
        <w:t>g</w:t>
      </w:r>
      <w:r w:rsidRPr="004F72B8">
        <w:t xml:space="preserve">roups, often have limited capacity and expertise around planning and </w:t>
      </w:r>
      <w:r w:rsidRPr="004F72B8" w:rsidR="006A6D09">
        <w:t>e</w:t>
      </w:r>
      <w:r w:rsidRPr="004F72B8">
        <w:t xml:space="preserve">states, so the right skills are </w:t>
      </w:r>
      <w:r w:rsidRPr="004F72B8" w:rsidR="006A6D09">
        <w:t xml:space="preserve">sometimes </w:t>
      </w:r>
      <w:r w:rsidRPr="004F72B8">
        <w:t xml:space="preserve">not there. </w:t>
      </w:r>
      <w:r w:rsidRPr="004F72B8" w:rsidR="006A6D09">
        <w:t>T</w:t>
      </w:r>
      <w:r w:rsidRPr="004F72B8">
        <w:t>here is a mismatch of time horizons</w:t>
      </w:r>
      <w:r w:rsidRPr="004F72B8" w:rsidR="00080EF7">
        <w:t xml:space="preserve"> that </w:t>
      </w:r>
      <w:r w:rsidRPr="004F72B8">
        <w:t>sometimes get</w:t>
      </w:r>
      <w:r w:rsidRPr="004F72B8" w:rsidR="006A6D09">
        <w:t>s</w:t>
      </w:r>
      <w:r w:rsidRPr="004F72B8">
        <w:t xml:space="preserve"> in the way</w:t>
      </w:r>
      <w:r w:rsidRPr="004F72B8" w:rsidR="006A6D09">
        <w:t>. T</w:t>
      </w:r>
      <w:r w:rsidRPr="004F72B8">
        <w:t xml:space="preserve">he NHS will typically </w:t>
      </w:r>
      <w:r w:rsidRPr="004F72B8" w:rsidR="006A6D09">
        <w:t xml:space="preserve">be </w:t>
      </w:r>
      <w:r w:rsidRPr="004F72B8">
        <w:t>focusing on</w:t>
      </w:r>
      <w:r w:rsidRPr="004F72B8" w:rsidR="006A6D09">
        <w:t>,</w:t>
      </w:r>
      <w:r w:rsidRPr="004F72B8">
        <w:t xml:space="preserve"> </w:t>
      </w:r>
      <w:r w:rsidRPr="004F72B8" w:rsidR="006A6D09">
        <w:t>“</w:t>
      </w:r>
      <w:r w:rsidRPr="004F72B8">
        <w:t xml:space="preserve">How do we make sure </w:t>
      </w:r>
      <w:r w:rsidRPr="004F72B8" w:rsidR="006A6D09">
        <w:t xml:space="preserve">that </w:t>
      </w:r>
      <w:r w:rsidRPr="004F72B8">
        <w:t>our services are sustainable over the next year or so</w:t>
      </w:r>
      <w:r w:rsidRPr="004F72B8" w:rsidR="006A6D09">
        <w:t>?”</w:t>
      </w:r>
      <w:r w:rsidRPr="004F72B8">
        <w:t xml:space="preserve"> </w:t>
      </w:r>
      <w:r w:rsidRPr="004F72B8" w:rsidR="006A6D09">
        <w:t xml:space="preserve">Planners </w:t>
      </w:r>
      <w:r w:rsidRPr="004F72B8">
        <w:t>are talking about something going on over the next 30</w:t>
      </w:r>
      <w:r w:rsidRPr="004F72B8" w:rsidR="006A6D09">
        <w:t>, 40 or</w:t>
      </w:r>
      <w:r w:rsidRPr="004F72B8">
        <w:t xml:space="preserve"> 50 years. There can be issues around mutual understanding.</w:t>
      </w:r>
      <w:r w:rsidRPr="004F72B8" w:rsidR="006A6D09">
        <w:t xml:space="preserve"> We </w:t>
      </w:r>
      <w:r w:rsidRPr="004F72B8">
        <w:t xml:space="preserve">sometimes </w:t>
      </w:r>
      <w:r w:rsidRPr="004F72B8" w:rsidR="006A6D09">
        <w:t xml:space="preserve">see </w:t>
      </w:r>
      <w:r w:rsidRPr="004F72B8">
        <w:t>people in the NHS struggling to speak the same language as planners and developers.</w:t>
      </w:r>
    </w:p>
    <w:p w:rsidR="006A6D09" w:rsidRPr="004F72B8" w:rsidP="006A6D09">
      <w:pPr>
        <w:pStyle w:val="Answer"/>
      </w:pPr>
      <w:sdt>
        <w:sdtPr>
          <w:alias w:val="Witness"/>
          <w:id w:val="427547878"/>
          <w:placeholder>
            <w:docPart w:val="DefaultPlaceholder_-1854013440"/>
          </w:placeholder>
          <w:richText/>
        </w:sdtPr>
        <w:sdtContent>
          <w:r w:rsidRPr="004F72B8" w:rsidR="003C4461">
            <w:rPr>
              <w:b/>
              <w:i/>
            </w:rPr>
            <w:t>Simon Reeve:</w:t>
          </w:r>
        </w:sdtContent>
      </w:sdt>
      <w:r w:rsidRPr="004F72B8">
        <w:t xml:space="preserve"> I have </w:t>
      </w:r>
      <w:r w:rsidRPr="004F72B8" w:rsidR="004D349B">
        <w:t xml:space="preserve">a couple of observations. </w:t>
      </w:r>
      <w:r w:rsidRPr="004F72B8">
        <w:t>A</w:t>
      </w:r>
      <w:r w:rsidRPr="004F72B8" w:rsidR="004D349B">
        <w:t xml:space="preserve">t a very simple level, of course, national </w:t>
      </w:r>
      <w:r w:rsidRPr="004F72B8">
        <w:t>G</w:t>
      </w:r>
      <w:r w:rsidRPr="004F72B8" w:rsidR="004D349B">
        <w:t xml:space="preserve">overnment set the policy and legal framework for planning. </w:t>
      </w:r>
      <w:r w:rsidRPr="004F72B8">
        <w:t xml:space="preserve">They also set who has </w:t>
      </w:r>
      <w:r w:rsidRPr="004F72B8" w:rsidR="004D349B">
        <w:t xml:space="preserve">what responsibilities in statute </w:t>
      </w:r>
      <w:r w:rsidRPr="004F72B8">
        <w:t xml:space="preserve">with </w:t>
      </w:r>
      <w:r w:rsidRPr="004F72B8" w:rsidR="004D349B">
        <w:t>regard to</w:t>
      </w:r>
      <w:r w:rsidRPr="004F72B8" w:rsidR="004D349B">
        <w:t xml:space="preserve"> health. </w:t>
      </w:r>
      <w:r w:rsidRPr="004F72B8">
        <w:t>S</w:t>
      </w:r>
      <w:r w:rsidRPr="004F72B8" w:rsidR="004D349B">
        <w:t>ince 2013, those things have come together</w:t>
      </w:r>
      <w:r w:rsidRPr="004F72B8">
        <w:t>,</w:t>
      </w:r>
      <w:r w:rsidRPr="004F72B8" w:rsidR="004D349B">
        <w:t xml:space="preserve"> at least to a degree</w:t>
      </w:r>
      <w:r w:rsidRPr="004F72B8">
        <w:t xml:space="preserve">. I </w:t>
      </w:r>
      <w:r w:rsidRPr="004F72B8" w:rsidR="004D349B">
        <w:t xml:space="preserve">appreciate </w:t>
      </w:r>
      <w:r w:rsidRPr="004F72B8">
        <w:t xml:space="preserve">that </w:t>
      </w:r>
      <w:r w:rsidRPr="004F72B8" w:rsidR="004D349B">
        <w:t xml:space="preserve">planning operates at different </w:t>
      </w:r>
      <w:r w:rsidRPr="004F72B8">
        <w:t>levels of local government, but</w:t>
      </w:r>
      <w:r w:rsidRPr="004F72B8" w:rsidR="00A4291C">
        <w:t>,</w:t>
      </w:r>
      <w:r w:rsidRPr="004F72B8">
        <w:t xml:space="preserve"> certainly in the </w:t>
      </w:r>
      <w:r w:rsidRPr="004F72B8" w:rsidR="004D349B">
        <w:t>upper tier of local government</w:t>
      </w:r>
      <w:r w:rsidRPr="004F72B8">
        <w:t>,</w:t>
      </w:r>
      <w:r w:rsidRPr="004F72B8" w:rsidR="004D349B">
        <w:t xml:space="preserve"> the discussion </w:t>
      </w:r>
      <w:r w:rsidRPr="004F72B8">
        <w:t xml:space="preserve">that </w:t>
      </w:r>
      <w:r w:rsidRPr="004F72B8" w:rsidR="004D349B">
        <w:t xml:space="preserve">we are having is really part of the sense behind returning </w:t>
      </w:r>
      <w:r w:rsidRPr="004F72B8">
        <w:t xml:space="preserve">the statutory </w:t>
      </w:r>
      <w:r w:rsidRPr="004F72B8" w:rsidR="004D349B">
        <w:t xml:space="preserve">health improvement function to local government in 2013 </w:t>
      </w:r>
      <w:r w:rsidRPr="004F72B8">
        <w:t>in order to</w:t>
      </w:r>
      <w:r w:rsidRPr="004F72B8">
        <w:t xml:space="preserve"> </w:t>
      </w:r>
      <w:r w:rsidRPr="004F72B8" w:rsidR="004D349B">
        <w:t>enable the wider levers that local government is involved with to be brought to bear on health.</w:t>
      </w:r>
    </w:p>
    <w:p w:rsidR="006A6D09" w:rsidRPr="004F72B8" w:rsidP="006A6D09">
      <w:pPr>
        <w:pStyle w:val="Answer"/>
      </w:pPr>
      <w:r w:rsidRPr="004F72B8">
        <w:t xml:space="preserve">I was </w:t>
      </w:r>
      <w:r w:rsidRPr="004F72B8" w:rsidR="004D349B">
        <w:t xml:space="preserve">reading the LGA’s assessment of </w:t>
      </w:r>
      <w:r w:rsidRPr="004F72B8">
        <w:t xml:space="preserve">10 </w:t>
      </w:r>
      <w:r w:rsidRPr="004F72B8" w:rsidR="004D349B">
        <w:t xml:space="preserve">years on from those changes that they published, </w:t>
      </w:r>
      <w:r w:rsidRPr="004F72B8">
        <w:t xml:space="preserve">and </w:t>
      </w:r>
      <w:r w:rsidRPr="004F72B8" w:rsidR="004D349B">
        <w:t xml:space="preserve">one of the points </w:t>
      </w:r>
      <w:r w:rsidRPr="004F72B8">
        <w:t xml:space="preserve">that </w:t>
      </w:r>
      <w:r w:rsidRPr="004F72B8" w:rsidR="00A4291C">
        <w:t xml:space="preserve">it </w:t>
      </w:r>
      <w:r w:rsidRPr="004F72B8" w:rsidR="004D349B">
        <w:t xml:space="preserve">highlighted was a perceived growth in breadth and depth of public health team engagement in infrastructure, </w:t>
      </w:r>
      <w:r w:rsidRPr="004F72B8" w:rsidR="004D349B">
        <w:t>transport</w:t>
      </w:r>
      <w:r w:rsidRPr="004F72B8" w:rsidR="004D349B">
        <w:t xml:space="preserve"> and planning. </w:t>
      </w:r>
      <w:r w:rsidRPr="004F72B8">
        <w:t>I</w:t>
      </w:r>
      <w:r w:rsidRPr="004F72B8" w:rsidR="004D349B">
        <w:t>t is a long game, but putting some of that responsibility in the same broad place is a helpful step</w:t>
      </w:r>
      <w:r w:rsidRPr="004F72B8">
        <w:t xml:space="preserve"> so that,</w:t>
      </w:r>
      <w:r w:rsidRPr="004F72B8" w:rsidR="004D349B">
        <w:t xml:space="preserve"> </w:t>
      </w:r>
      <w:r w:rsidRPr="004F72B8">
        <w:t>o</w:t>
      </w:r>
      <w:r w:rsidRPr="004F72B8" w:rsidR="004D349B">
        <w:t>ver time, we will build relationships.</w:t>
      </w:r>
      <w:r w:rsidRPr="004F72B8">
        <w:t xml:space="preserve"> T</w:t>
      </w:r>
      <w:r w:rsidRPr="004F72B8" w:rsidR="004D349B">
        <w:t>he rate at which people can develop</w:t>
      </w:r>
      <w:r w:rsidRPr="004F72B8">
        <w:t>,</w:t>
      </w:r>
      <w:r w:rsidRPr="004F72B8" w:rsidR="004D349B">
        <w:t xml:space="preserve"> </w:t>
      </w:r>
      <w:r w:rsidRPr="004F72B8">
        <w:t xml:space="preserve">exploit, take </w:t>
      </w:r>
      <w:r w:rsidRPr="004F72B8" w:rsidR="004D349B">
        <w:t>advantage</w:t>
      </w:r>
      <w:r w:rsidRPr="004F72B8">
        <w:t xml:space="preserve"> and</w:t>
      </w:r>
      <w:r w:rsidRPr="004F72B8" w:rsidR="004D349B">
        <w:t xml:space="preserve"> </w:t>
      </w:r>
      <w:r w:rsidRPr="004F72B8">
        <w:t xml:space="preserve">see </w:t>
      </w:r>
      <w:r w:rsidRPr="004F72B8" w:rsidR="004D349B">
        <w:t xml:space="preserve">results </w:t>
      </w:r>
      <w:r w:rsidRPr="004F72B8">
        <w:t xml:space="preserve">from </w:t>
      </w:r>
      <w:r w:rsidRPr="004F72B8" w:rsidR="004D349B">
        <w:t>those relationships will vary</w:t>
      </w:r>
      <w:r w:rsidRPr="004F72B8">
        <w:t>,</w:t>
      </w:r>
      <w:r w:rsidRPr="004F72B8" w:rsidR="004D349B">
        <w:t xml:space="preserve"> depending on </w:t>
      </w:r>
      <w:r w:rsidRPr="004F72B8">
        <w:t xml:space="preserve">a </w:t>
      </w:r>
      <w:r w:rsidRPr="004F72B8" w:rsidR="004D349B">
        <w:t>number of</w:t>
      </w:r>
      <w:r w:rsidRPr="004F72B8" w:rsidR="004D349B">
        <w:t xml:space="preserve"> things.</w:t>
      </w:r>
    </w:p>
    <w:p w:rsidR="003C4461" w:rsidRPr="004F72B8" w:rsidP="006A6D09">
      <w:pPr>
        <w:pStyle w:val="Answer"/>
      </w:pPr>
      <w:r w:rsidRPr="004F72B8">
        <w:t>Then you have the ICS part of the picture</w:t>
      </w:r>
      <w:r w:rsidRPr="004F72B8" w:rsidR="006A6D09">
        <w:t>,</w:t>
      </w:r>
      <w:r w:rsidRPr="004F72B8">
        <w:t xml:space="preserve"> which Chris mentioned.</w:t>
      </w:r>
      <w:r w:rsidRPr="004F72B8" w:rsidR="006A6D09">
        <w:t xml:space="preserve"> </w:t>
      </w:r>
      <w:r w:rsidRPr="004F72B8">
        <w:t>The ICP element of that is quite interesting</w:t>
      </w:r>
      <w:r w:rsidRPr="004F72B8" w:rsidR="006A6D09">
        <w:t xml:space="preserve">, </w:t>
      </w:r>
      <w:r w:rsidRPr="004F72B8">
        <w:t>of course, because the integrat</w:t>
      </w:r>
      <w:r w:rsidRPr="004F72B8" w:rsidR="00A4291C">
        <w:t>ed</w:t>
      </w:r>
      <w:r w:rsidRPr="004F72B8">
        <w:t xml:space="preserve"> care partnership is the level at which you look right across that broader perspective on health needs. There is real potential there</w:t>
      </w:r>
      <w:r w:rsidRPr="004F72B8" w:rsidR="006A6D09">
        <w:t>,</w:t>
      </w:r>
      <w:r w:rsidRPr="004F72B8">
        <w:t xml:space="preserve"> because, again, if you look at the way</w:t>
      </w:r>
      <w:r w:rsidRPr="004F72B8" w:rsidR="006A6D09">
        <w:t xml:space="preserve"> </w:t>
      </w:r>
      <w:r w:rsidRPr="004F72B8">
        <w:t xml:space="preserve">that relates through </w:t>
      </w:r>
      <w:r w:rsidRPr="004F72B8" w:rsidR="006A6D09">
        <w:t>the NPPF,</w:t>
      </w:r>
      <w:r w:rsidRPr="004F72B8">
        <w:t xml:space="preserve"> that puts </w:t>
      </w:r>
      <w:r w:rsidRPr="004F72B8">
        <w:t>particular weight</w:t>
      </w:r>
      <w:r w:rsidRPr="004F72B8">
        <w:t xml:space="preserve"> on taking account of health in planning</w:t>
      </w:r>
      <w:r w:rsidRPr="004F72B8" w:rsidR="006A6D09">
        <w:t>,</w:t>
      </w:r>
      <w:r w:rsidRPr="004F72B8">
        <w:t xml:space="preserve"> particularly in relation to healthy behaviours, where that will support needs that are identified in a health strategy.</w:t>
      </w:r>
    </w:p>
    <w:p w:rsidR="003C4461" w:rsidRPr="004F72B8" w:rsidP="006A6D09">
      <w:pPr>
        <w:pStyle w:val="Answer"/>
      </w:pPr>
      <w:r w:rsidRPr="004F72B8">
        <w:t>Y</w:t>
      </w:r>
      <w:r w:rsidRPr="004F72B8" w:rsidR="004D349B">
        <w:t>ou can see a chain here</w:t>
      </w:r>
      <w:r w:rsidRPr="004F72B8">
        <w:t>,</w:t>
      </w:r>
      <w:r w:rsidRPr="004F72B8" w:rsidR="004D349B">
        <w:t xml:space="preserve"> where you have, in a sense</w:t>
      </w:r>
      <w:r w:rsidRPr="004F72B8">
        <w:t>,</w:t>
      </w:r>
      <w:r w:rsidRPr="004F72B8" w:rsidR="004D349B">
        <w:t xml:space="preserve"> national </w:t>
      </w:r>
      <w:r w:rsidRPr="004F72B8">
        <w:t>G</w:t>
      </w:r>
      <w:r w:rsidRPr="004F72B8" w:rsidR="004D349B">
        <w:t>overnment deciding what hooks and what the overall priorities are in the system.</w:t>
      </w:r>
      <w:r w:rsidRPr="004F72B8">
        <w:t xml:space="preserve"> </w:t>
      </w:r>
      <w:r w:rsidRPr="004F72B8" w:rsidR="004D349B">
        <w:t>You have the ICS</w:t>
      </w:r>
      <w:r w:rsidRPr="004F72B8">
        <w:t>/</w:t>
      </w:r>
      <w:r w:rsidRPr="004F72B8" w:rsidR="004D349B">
        <w:t>ICP umbrella saying</w:t>
      </w:r>
      <w:r w:rsidRPr="004F72B8">
        <w:t>,</w:t>
      </w:r>
      <w:r w:rsidRPr="004F72B8" w:rsidR="004D349B">
        <w:t xml:space="preserve"> </w:t>
      </w:r>
      <w:r w:rsidRPr="004F72B8">
        <w:t>“L</w:t>
      </w:r>
      <w:r w:rsidRPr="004F72B8" w:rsidR="004D349B">
        <w:t xml:space="preserve">et us take an overview </w:t>
      </w:r>
      <w:r w:rsidRPr="004F72B8">
        <w:t>or cross-</w:t>
      </w:r>
      <w:r w:rsidRPr="004F72B8" w:rsidR="004D349B">
        <w:t xml:space="preserve">system </w:t>
      </w:r>
      <w:r w:rsidRPr="004F72B8">
        <w:t xml:space="preserve">consensus </w:t>
      </w:r>
      <w:r w:rsidRPr="004F72B8" w:rsidR="004D349B">
        <w:t>on what local health needs and priorities are</w:t>
      </w:r>
      <w:r w:rsidRPr="004F72B8">
        <w:t>”</w:t>
      </w:r>
      <w:r w:rsidRPr="004F72B8" w:rsidR="004D349B">
        <w:t xml:space="preserve">. You </w:t>
      </w:r>
      <w:r w:rsidRPr="004F72B8">
        <w:t xml:space="preserve">then have </w:t>
      </w:r>
      <w:r w:rsidRPr="004F72B8" w:rsidR="004D349B">
        <w:t>local government where</w:t>
      </w:r>
      <w:r w:rsidRPr="004F72B8">
        <w:t xml:space="preserve"> there is</w:t>
      </w:r>
      <w:r w:rsidRPr="004F72B8" w:rsidR="004D349B">
        <w:t xml:space="preserve"> overlap with the ICS bit, but it is where health and planning then come together and you can start to feed some of that through. </w:t>
      </w:r>
      <w:r w:rsidRPr="004F72B8">
        <w:t xml:space="preserve">It </w:t>
      </w:r>
      <w:r w:rsidRPr="004F72B8" w:rsidR="004D349B">
        <w:t xml:space="preserve">is a chain, but it is </w:t>
      </w:r>
      <w:r w:rsidRPr="004F72B8">
        <w:t xml:space="preserve">not </w:t>
      </w:r>
      <w:r w:rsidRPr="004F72B8" w:rsidR="004D349B">
        <w:t>impossible to navigate.</w:t>
      </w:r>
    </w:p>
    <w:p w:rsidR="00792DDA" w:rsidRPr="004F72B8" w:rsidP="00FF21B0">
      <w:pPr>
        <w:pStyle w:val="Question"/>
      </w:pPr>
      <w:sdt>
        <w:sdtPr>
          <w:alias w:val="Member"/>
          <w:tag w:val="&lt;Member mnisId='4067' dodsId='62824'&gt;"/>
          <w:id w:val="879212100"/>
          <w:placeholder>
            <w:docPart w:val="DefaultPlaceholder_-1854013440"/>
          </w:placeholder>
          <w:richText/>
        </w:sdtPr>
        <w:sdtContent>
          <w:r w:rsidRPr="004F72B8" w:rsidR="003C4461">
            <w:rPr>
              <w:b/>
            </w:rPr>
            <w:t>Chair:</w:t>
          </w:r>
        </w:sdtContent>
      </w:sdt>
      <w:r w:rsidRPr="004F72B8" w:rsidR="003C4461">
        <w:t xml:space="preserve"> </w:t>
      </w:r>
      <w:r w:rsidRPr="004F72B8" w:rsidR="004D349B">
        <w:t xml:space="preserve">Could I just ask you both about the Government’s plan for drivers, which arrived during </w:t>
      </w:r>
      <w:r w:rsidRPr="004F72B8" w:rsidR="003C4461">
        <w:t xml:space="preserve">party </w:t>
      </w:r>
      <w:r w:rsidRPr="004F72B8" w:rsidR="004D349B">
        <w:t>conference season</w:t>
      </w:r>
      <w:r w:rsidRPr="004F72B8" w:rsidR="003C4461">
        <w:t>,</w:t>
      </w:r>
      <w:r w:rsidRPr="004F72B8" w:rsidR="004D349B">
        <w:t xml:space="preserve"> </w:t>
      </w:r>
      <w:r w:rsidRPr="004F72B8" w:rsidR="003C4461">
        <w:t>t</w:t>
      </w:r>
      <w:r w:rsidRPr="004F72B8" w:rsidR="004D349B">
        <w:t xml:space="preserve">alking about guidance against </w:t>
      </w:r>
      <w:r w:rsidRPr="004F72B8" w:rsidR="003C4461">
        <w:t xml:space="preserve">the </w:t>
      </w:r>
      <w:r w:rsidRPr="004F72B8" w:rsidR="004D349B">
        <w:t xml:space="preserve">blanket use of 20 </w:t>
      </w:r>
      <w:r w:rsidRPr="004F72B8" w:rsidR="003C4461">
        <w:t xml:space="preserve">mile an hour </w:t>
      </w:r>
      <w:r w:rsidRPr="004F72B8" w:rsidR="004D349B">
        <w:t>zones</w:t>
      </w:r>
      <w:r w:rsidRPr="004F72B8" w:rsidR="003C4461">
        <w:t xml:space="preserve"> and</w:t>
      </w:r>
      <w:r w:rsidRPr="004F72B8" w:rsidR="004D349B">
        <w:t xml:space="preserve"> </w:t>
      </w:r>
      <w:r w:rsidRPr="004F72B8" w:rsidR="003C4461">
        <w:t xml:space="preserve">a </w:t>
      </w:r>
      <w:r w:rsidRPr="004F72B8" w:rsidR="004D349B">
        <w:t>commitment to addressing existing low traffic neighbourhoods without consent</w:t>
      </w:r>
      <w:r w:rsidRPr="004F72B8" w:rsidR="003C4461">
        <w:t>?</w:t>
      </w:r>
      <w:r w:rsidRPr="004F72B8" w:rsidR="004D349B">
        <w:t xml:space="preserve"> What do you think about the plan for drivers and its impact on healthy places</w:t>
      </w:r>
      <w:r w:rsidRPr="004F72B8" w:rsidR="003C4461">
        <w:t>?</w:t>
      </w:r>
      <w:r w:rsidRPr="004F72B8" w:rsidR="00FF21B0">
        <w:t xml:space="preserve"> </w:t>
      </w:r>
      <w:r w:rsidRPr="004F72B8">
        <w:t>Have you given it any thought?</w:t>
      </w:r>
    </w:p>
    <w:p w:rsidR="00792DDA" w:rsidRPr="004F72B8" w:rsidP="00792DDA">
      <w:pPr>
        <w:pStyle w:val="Answer"/>
      </w:pPr>
      <w:sdt>
        <w:sdtPr>
          <w:alias w:val="Witness"/>
          <w:id w:val="-1191292316"/>
          <w:placeholder>
            <w:docPart w:val="C5937927AA1244EC88DD4DEFD0A43A52"/>
          </w:placeholder>
          <w:richText/>
        </w:sdtPr>
        <w:sdtContent>
          <w:r w:rsidRPr="004F72B8">
            <w:rPr>
              <w:b/>
              <w:i/>
            </w:rPr>
            <w:t>Chris Naylor:</w:t>
          </w:r>
        </w:sdtContent>
      </w:sdt>
      <w:r w:rsidRPr="004F72B8">
        <w:t xml:space="preserve"> There is going to be a review of low</w:t>
      </w:r>
      <w:r w:rsidRPr="004F72B8" w:rsidR="00FF21B0">
        <w:t>-</w:t>
      </w:r>
      <w:r w:rsidRPr="004F72B8">
        <w:t xml:space="preserve">traffic neighbourhoods to see what the evidence is around that. We know some things already, though. We know air pollution is responsible for 30,000 premature deaths every year in the UK. Traffic is a big contributor to that. We need to be thinking about effective solutions to that. </w:t>
      </w:r>
    </w:p>
    <w:p w:rsidR="00792DDA" w:rsidRPr="004F72B8" w:rsidP="00792DDA">
      <w:pPr>
        <w:pStyle w:val="Answer"/>
      </w:pPr>
      <w:r w:rsidRPr="004F72B8">
        <w:t xml:space="preserve">There </w:t>
      </w:r>
      <w:r w:rsidRPr="004F72B8">
        <w:t>is</w:t>
      </w:r>
      <w:r w:rsidRPr="004F72B8">
        <w:t xml:space="preserve"> evidence around low</w:t>
      </w:r>
      <w:r w:rsidRPr="004F72B8" w:rsidR="00FF21B0">
        <w:t>-</w:t>
      </w:r>
      <w:r w:rsidRPr="004F72B8">
        <w:t xml:space="preserve">traffic neighbourhoods. Research teams in Imperial College London and the London School of Hygiene and Tropical Medicine have done </w:t>
      </w:r>
      <w:r w:rsidRPr="004F72B8">
        <w:t>a number of</w:t>
      </w:r>
      <w:r w:rsidRPr="004F72B8">
        <w:t xml:space="preserve"> studies looking at this. The overall picture from that research is that there is good evidence for health benefits from low</w:t>
      </w:r>
      <w:r w:rsidRPr="004F72B8" w:rsidR="00FF21B0">
        <w:t>-</w:t>
      </w:r>
      <w:r w:rsidRPr="004F72B8">
        <w:t>traffic neighbourhoods, but there is also a big variation in the scale of those benefits across different schemes.</w:t>
      </w:r>
    </w:p>
    <w:p w:rsidR="00792DDA" w:rsidRPr="004F72B8" w:rsidP="00792DDA">
      <w:pPr>
        <w:pStyle w:val="Answer"/>
      </w:pPr>
      <w:r w:rsidRPr="004F72B8">
        <w:t xml:space="preserve">This really points to the importance of </w:t>
      </w:r>
      <w:r w:rsidRPr="004F72B8" w:rsidR="00FF21B0">
        <w:t xml:space="preserve">careful design of </w:t>
      </w:r>
      <w:r w:rsidRPr="004F72B8">
        <w:t xml:space="preserve">those schemes </w:t>
      </w:r>
      <w:r w:rsidRPr="004F72B8" w:rsidR="00FF21B0">
        <w:t xml:space="preserve">and </w:t>
      </w:r>
      <w:r w:rsidRPr="004F72B8">
        <w:t>ongoing monitoring at a local level o</w:t>
      </w:r>
      <w:r w:rsidRPr="004F72B8" w:rsidR="00FF21B0">
        <w:t>f</w:t>
      </w:r>
      <w:r w:rsidRPr="004F72B8">
        <w:t xml:space="preserve"> what effect they are having. The research suggests that some low</w:t>
      </w:r>
      <w:r w:rsidRPr="004F72B8" w:rsidR="00367E67">
        <w:t>-</w:t>
      </w:r>
      <w:r w:rsidRPr="004F72B8">
        <w:t>traffic neighbourhoods clearly are delivering health benefits. That is not to say everything you call a low</w:t>
      </w:r>
      <w:r w:rsidRPr="004F72B8" w:rsidR="00367E67">
        <w:t>-</w:t>
      </w:r>
      <w:r w:rsidRPr="004F72B8">
        <w:t>traffic neighbourhood will have the same effect. We need granular evidence and ongoing monitoring of what is working and what is not.</w:t>
      </w:r>
    </w:p>
    <w:p w:rsidR="00792DDA" w:rsidRPr="004F72B8" w:rsidP="00792DDA">
      <w:pPr>
        <w:pStyle w:val="Question"/>
        <w:numPr>
          <w:ilvl w:val="0"/>
          <w:numId w:val="9"/>
        </w:numPr>
      </w:pPr>
      <w:sdt>
        <w:sdtPr>
          <w:alias w:val="Member"/>
          <w:tag w:val="&lt;Member mnisId='1554' dodsId='31575'&gt;"/>
          <w:id w:val="-475907611"/>
          <w:placeholder>
            <w:docPart w:val="B1A71D3F2C714628AE719D8B670479E8"/>
          </w:placeholder>
          <w:richText/>
        </w:sdtPr>
        <w:sdtContent>
          <w:r w:rsidRPr="004F72B8">
            <w:rPr>
              <w:b/>
            </w:rPr>
            <w:t>James Morris:</w:t>
          </w:r>
        </w:sdtContent>
      </w:sdt>
      <w:r w:rsidRPr="004F72B8">
        <w:t xml:space="preserve"> I just wanted to come back to the interrelationship between health and planning that you were talking about, Simon. In our previous session, the Town and Country Planning Association was saying that the revised NPPF, which is currently out for consultation, does not have health woven through it. To what extent is that true? What other things would you like to see in the </w:t>
      </w:r>
      <w:r w:rsidRPr="004F72B8" w:rsidR="007F238E">
        <w:t>national policy planning framework</w:t>
      </w:r>
      <w:r w:rsidRPr="004F72B8">
        <w:t>?</w:t>
      </w:r>
    </w:p>
    <w:p w:rsidR="00792DDA" w:rsidRPr="004F72B8" w:rsidP="00792DDA">
      <w:pPr>
        <w:pStyle w:val="Answer"/>
      </w:pPr>
      <w:sdt>
        <w:sdtPr>
          <w:rPr>
            <w:b/>
            <w:i/>
            <w:iCs/>
          </w:rPr>
          <w:alias w:val="Witness"/>
          <w:id w:val="-211342339"/>
          <w:placeholder>
            <w:docPart w:val="88422D8714C847F5BEED3C2FF84FD0A9"/>
          </w:placeholder>
          <w:richText/>
        </w:sdtPr>
        <w:sdtContent>
          <w:r w:rsidRPr="004F72B8">
            <w:rPr>
              <w:b/>
              <w:i/>
              <w:iCs/>
            </w:rPr>
            <w:t>Simon Reeve:</w:t>
          </w:r>
        </w:sdtContent>
      </w:sdt>
      <w:r w:rsidRPr="004F72B8">
        <w:rPr>
          <w:b/>
          <w:i/>
          <w:iCs/>
        </w:rPr>
        <w:t xml:space="preserve"> </w:t>
      </w:r>
      <w:r w:rsidRPr="004F72B8">
        <w:rPr>
          <w:bCs/>
        </w:rPr>
        <w:t>T</w:t>
      </w:r>
      <w:r w:rsidRPr="004F72B8">
        <w:t xml:space="preserve">here is not a new version of the NPPF. There is a range of development policy consultation work going on that will ultimately inform it. </w:t>
      </w:r>
    </w:p>
    <w:p w:rsidR="00792DDA" w:rsidRPr="004F72B8" w:rsidP="00792DDA">
      <w:pPr>
        <w:pStyle w:val="Remark"/>
      </w:pPr>
      <w:sdt>
        <w:sdtPr>
          <w:alias w:val="Member"/>
          <w:tag w:val="&lt;Member mnisId='1554' dodsId='31575'&gt;"/>
          <w:id w:val="1057814145"/>
          <w:placeholder>
            <w:docPart w:val="8423928F2FC04115BC9772ADE07E4DD3"/>
          </w:placeholder>
          <w:richText/>
        </w:sdtPr>
        <w:sdtContent>
          <w:r w:rsidRPr="004F72B8">
            <w:rPr>
              <w:b/>
            </w:rPr>
            <w:t>James Morris:</w:t>
          </w:r>
        </w:sdtContent>
      </w:sdt>
      <w:r w:rsidRPr="004F72B8">
        <w:t xml:space="preserve"> Yes, that is correct. </w:t>
      </w:r>
    </w:p>
    <w:p w:rsidR="00792DDA" w:rsidRPr="004F72B8" w:rsidP="00792DDA">
      <w:pPr>
        <w:pStyle w:val="Answer"/>
      </w:pPr>
      <w:sdt>
        <w:sdtPr>
          <w:rPr>
            <w:b/>
          </w:rPr>
          <w:alias w:val="Witness"/>
          <w:id w:val="210389579"/>
          <w:placeholder>
            <w:docPart w:val="30BC4AE87FE7462DA78F706F983B1631"/>
          </w:placeholder>
          <w:richText/>
        </w:sdtPr>
        <w:sdtContent>
          <w:r w:rsidRPr="004F72B8">
            <w:rPr>
              <w:b/>
              <w:i/>
            </w:rPr>
            <w:t>Simon Reeve:</w:t>
          </w:r>
        </w:sdtContent>
      </w:sdt>
      <w:r w:rsidRPr="004F72B8">
        <w:rPr>
          <w:b/>
        </w:rPr>
        <w:t xml:space="preserve"> </w:t>
      </w:r>
      <w:r w:rsidRPr="004F72B8">
        <w:rPr>
          <w:bCs/>
        </w:rPr>
        <w:t>In</w:t>
      </w:r>
      <w:r w:rsidRPr="004F72B8">
        <w:t xml:space="preserve"> terms of what is there </w:t>
      </w:r>
      <w:r w:rsidRPr="004F72B8">
        <w:t>at the moment</w:t>
      </w:r>
      <w:r w:rsidRPr="004F72B8">
        <w:t xml:space="preserve">, there are definitely specific hooks. As I was saying, there is </w:t>
      </w:r>
      <w:r w:rsidRPr="004F72B8">
        <w:t>definitely a</w:t>
      </w:r>
      <w:r w:rsidRPr="004F72B8">
        <w:t xml:space="preserve"> link to understanding local health needs and, where you understand those and </w:t>
      </w:r>
      <w:r w:rsidRPr="004F72B8">
        <w:t>where you have a plan, giving explicit licence. In fact, it says “should” rather than just “may”. It is reasonably strong.</w:t>
      </w:r>
    </w:p>
    <w:p w:rsidR="00792DDA" w:rsidRPr="004F72B8" w:rsidP="00792DDA">
      <w:pPr>
        <w:pStyle w:val="Answer"/>
      </w:pPr>
      <w:r w:rsidRPr="004F72B8">
        <w:t xml:space="preserve">We know from recent survey work that not a </w:t>
      </w:r>
      <w:r w:rsidRPr="004F72B8">
        <w:t>majority</w:t>
      </w:r>
      <w:r w:rsidRPr="004F72B8">
        <w:t xml:space="preserve"> but a substantial minority of local authorities have explicit plans in place that reference the need to do health impact assessments in certain cases or have a specific reference to local health and wellbeing strategies or joint strategic needs assessments. </w:t>
      </w:r>
    </w:p>
    <w:p w:rsidR="00792DDA" w:rsidRPr="004F72B8" w:rsidP="00792DDA">
      <w:pPr>
        <w:pStyle w:val="Answer"/>
      </w:pPr>
      <w:r w:rsidRPr="004F72B8">
        <w:t xml:space="preserve">Those hooks are there. Given the range of things the NPPF </w:t>
      </w:r>
      <w:r w:rsidRPr="004F72B8">
        <w:t>has to</w:t>
      </w:r>
      <w:r w:rsidRPr="004F72B8">
        <w:t xml:space="preserve"> cover and the range of priorities you have to juggle, the debate is about how far you dial those up and down. </w:t>
      </w:r>
    </w:p>
    <w:p w:rsidR="00792DDA" w:rsidRPr="004F72B8" w:rsidP="00792DDA">
      <w:pPr>
        <w:pStyle w:val="Question"/>
        <w:numPr>
          <w:ilvl w:val="0"/>
          <w:numId w:val="9"/>
        </w:numPr>
      </w:pPr>
      <w:sdt>
        <w:sdtPr>
          <w:alias w:val="Member"/>
          <w:tag w:val="&lt;Member mnisId='1554' dodsId='31575'&gt;"/>
          <w:id w:val="-1041429790"/>
          <w:placeholder>
            <w:docPart w:val="D5B7862A72C64B46965AAC3ADE8E4E65"/>
          </w:placeholder>
          <w:richText/>
        </w:sdtPr>
        <w:sdtContent>
          <w:r w:rsidRPr="004F72B8">
            <w:rPr>
              <w:b/>
            </w:rPr>
            <w:t>James Morris:</w:t>
          </w:r>
        </w:sdtContent>
      </w:sdt>
      <w:r w:rsidRPr="004F72B8">
        <w:t xml:space="preserve"> To what extent have you been trying to influence that process? We had evidence from the Deputy Chief Medical Officer saying that you were going to be influencing that. To what extent have you been successful?</w:t>
      </w:r>
    </w:p>
    <w:p w:rsidR="00792DDA" w:rsidRPr="004F72B8" w:rsidP="00792DDA">
      <w:pPr>
        <w:pStyle w:val="Answer"/>
      </w:pPr>
      <w:sdt>
        <w:sdtPr>
          <w:alias w:val="Witness"/>
          <w:id w:val="-413781773"/>
          <w:placeholder>
            <w:docPart w:val="4FB79DFCDF004A84A3CB996806520E30"/>
          </w:placeholder>
          <w:richText/>
        </w:sdtPr>
        <w:sdtContent>
          <w:r w:rsidRPr="004F72B8">
            <w:rPr>
              <w:b/>
              <w:i/>
            </w:rPr>
            <w:t>Simon Reeve:</w:t>
          </w:r>
        </w:sdtContent>
      </w:sdt>
      <w:r w:rsidRPr="004F72B8">
        <w:t xml:space="preserve"> There are two dimensions</w:t>
      </w:r>
      <w:r w:rsidRPr="004F72B8" w:rsidR="00057E1B">
        <w:t xml:space="preserve">, looking at what </w:t>
      </w:r>
      <w:r w:rsidRPr="004F72B8" w:rsidR="00057E1B">
        <w:t>Jeanelle</w:t>
      </w:r>
      <w:r w:rsidRPr="004F72B8" w:rsidR="00057E1B">
        <w:t xml:space="preserve"> said</w:t>
      </w:r>
      <w:r w:rsidRPr="004F72B8">
        <w:t xml:space="preserve">. In terms of the national framework, as I say, we are not quite at the stage of statutory reforms yet because the Levelling-up and Regeneration Bill is still going through. There are various consultations going on. At the point when DLUHC officials sit down to look at how this translates into the NPPF, we would </w:t>
      </w:r>
      <w:r w:rsidRPr="004F72B8">
        <w:t>definitely envisage</w:t>
      </w:r>
      <w:r w:rsidRPr="004F72B8">
        <w:t xml:space="preserve"> being a part of that conversation. </w:t>
      </w:r>
    </w:p>
    <w:p w:rsidR="00792DDA" w:rsidRPr="004F72B8" w:rsidP="00792DDA">
      <w:pPr>
        <w:pStyle w:val="Question"/>
        <w:numPr>
          <w:ilvl w:val="0"/>
          <w:numId w:val="9"/>
        </w:numPr>
      </w:pPr>
      <w:sdt>
        <w:sdtPr>
          <w:alias w:val="Member"/>
          <w:tag w:val="&lt;Member mnisId='1554' dodsId='31575'&gt;"/>
          <w:id w:val="1829010373"/>
          <w:placeholder>
            <w:docPart w:val="5EF577CB731D416E90B45B0527D6B7A3"/>
          </w:placeholder>
          <w:richText/>
        </w:sdtPr>
        <w:sdtContent>
          <w:r w:rsidRPr="004F72B8">
            <w:rPr>
              <w:b/>
            </w:rPr>
            <w:t>James Morris:</w:t>
          </w:r>
        </w:sdtContent>
      </w:sdt>
      <w:r w:rsidRPr="004F72B8">
        <w:t xml:space="preserve"> In the previous session, there was a concern that there was not enough specificity and the legal framework needed to be clearer and firmer. What is your view?</w:t>
      </w:r>
    </w:p>
    <w:p w:rsidR="00792DDA" w:rsidRPr="004F72B8" w:rsidP="00057E1B">
      <w:pPr>
        <w:pStyle w:val="Answer"/>
      </w:pPr>
      <w:sdt>
        <w:sdtPr>
          <w:alias w:val="Witness"/>
          <w:id w:val="-166326931"/>
          <w:placeholder>
            <w:docPart w:val="D9F9986A455D4CA6998CE936E3CA8774"/>
          </w:placeholder>
          <w:richText/>
        </w:sdtPr>
        <w:sdtContent>
          <w:r w:rsidRPr="004F72B8">
            <w:rPr>
              <w:b/>
              <w:i/>
            </w:rPr>
            <w:t>Simon Reeve:</w:t>
          </w:r>
        </w:sdtContent>
      </w:sdt>
      <w:r w:rsidRPr="004F72B8">
        <w:t xml:space="preserve"> Ultimately, that is a judgment for Ministers. We can help support an informed discussion about what the evidence says. There are lots of informed stakeholders who will feed in and have fed in views to the consultations and people like Julia who have told you things today. </w:t>
      </w:r>
      <w:r w:rsidRPr="004F72B8">
        <w:rPr>
          <w:bCs/>
          <w:iCs/>
        </w:rPr>
        <w:t xml:space="preserve">Ultimately, it </w:t>
      </w:r>
      <w:r w:rsidRPr="004F72B8">
        <w:t>is a balance, is it not?</w:t>
      </w:r>
      <w:r w:rsidRPr="004F72B8" w:rsidR="00057E1B">
        <w:t xml:space="preserve"> </w:t>
      </w:r>
      <w:r w:rsidRPr="004F72B8">
        <w:t xml:space="preserve">There are </w:t>
      </w:r>
      <w:r w:rsidRPr="004F72B8">
        <w:t>definitely some</w:t>
      </w:r>
      <w:r w:rsidRPr="004F72B8">
        <w:t xml:space="preserve"> quite strong pushes in there at the moment. The judgment about whether you want to weight up health and be stronger on health, implicitly at the expense of something else, is something that needs to be considered.</w:t>
      </w:r>
    </w:p>
    <w:p w:rsidR="00792DDA" w:rsidRPr="004F72B8" w:rsidP="00792DDA">
      <w:pPr>
        <w:pStyle w:val="Question"/>
        <w:numPr>
          <w:ilvl w:val="0"/>
          <w:numId w:val="9"/>
        </w:numPr>
      </w:pPr>
      <w:sdt>
        <w:sdtPr>
          <w:alias w:val="Member"/>
          <w:tag w:val="&lt;Member mnisId='1554' dodsId='31575'&gt;"/>
          <w:id w:val="924464168"/>
          <w:placeholder>
            <w:docPart w:val="BFDE288BF264441E9D44B888AA389CEA"/>
          </w:placeholder>
          <w:richText/>
        </w:sdtPr>
        <w:sdtContent>
          <w:r w:rsidRPr="004F72B8">
            <w:rPr>
              <w:b/>
            </w:rPr>
            <w:t>James Morris:</w:t>
          </w:r>
        </w:sdtContent>
      </w:sdt>
      <w:r w:rsidRPr="004F72B8">
        <w:t xml:space="preserve"> Chris, do you have any views about the </w:t>
      </w:r>
      <w:r w:rsidRPr="004F72B8" w:rsidR="007F238E">
        <w:t>national planning policy framework</w:t>
      </w:r>
      <w:r w:rsidRPr="004F72B8">
        <w:t xml:space="preserve"> and whether it needs to be tougher or more specific?</w:t>
      </w:r>
    </w:p>
    <w:p w:rsidR="00792DDA" w:rsidRPr="004F72B8" w:rsidP="00792DDA">
      <w:pPr>
        <w:pStyle w:val="Answer"/>
      </w:pPr>
      <w:sdt>
        <w:sdtPr>
          <w:alias w:val="Witness"/>
          <w:id w:val="-1748189109"/>
          <w:placeholder>
            <w:docPart w:val="99075D72B4BE4E18A79AD6D992B4A03C"/>
          </w:placeholder>
          <w:richText/>
        </w:sdtPr>
        <w:sdtContent>
          <w:r w:rsidRPr="004F72B8">
            <w:rPr>
              <w:b/>
              <w:i/>
            </w:rPr>
            <w:t>Chris Naylor:</w:t>
          </w:r>
        </w:sdtContent>
      </w:sdt>
      <w:r w:rsidRPr="004F72B8">
        <w:t xml:space="preserve"> One of the lessons from the Healthy New Towns programme is that it is </w:t>
      </w:r>
      <w:r w:rsidRPr="004F72B8">
        <w:t>really helpful</w:t>
      </w:r>
      <w:r w:rsidRPr="004F72B8">
        <w:t xml:space="preserve"> to make health an explicit goal in planning policy. The reason I say that is because there is a superficial way in which you can create healthy places. You can say, “We are putting in a park and a bike lane. It is a healthy place”.</w:t>
      </w:r>
    </w:p>
    <w:p w:rsidR="00792DDA" w:rsidRPr="004F72B8" w:rsidP="00792DDA">
      <w:pPr>
        <w:pStyle w:val="Answer"/>
      </w:pPr>
      <w:r w:rsidRPr="004F72B8">
        <w:t xml:space="preserve">In terms of delivering the biggest possible health gain for the local community, you need to look at local data about what is going to deliver that. You often get the biggest health gains by focusing not on people who are already quite active and making them even healthier but by doing things targeted at people who currently have the poorest health </w:t>
      </w:r>
      <w:r w:rsidRPr="004F72B8" w:rsidR="004548FF">
        <w:t>out</w:t>
      </w:r>
      <w:r w:rsidRPr="004F72B8">
        <w:t xml:space="preserve">comes </w:t>
      </w:r>
      <w:r w:rsidRPr="004F72B8">
        <w:t xml:space="preserve">and perhaps helping them to incorporate </w:t>
      </w:r>
      <w:r w:rsidRPr="004F72B8" w:rsidR="004548FF">
        <w:t xml:space="preserve">just </w:t>
      </w:r>
      <w:r w:rsidRPr="004F72B8">
        <w:t>a little bit of physical activity in their daily life, which might just be walking short distances.</w:t>
      </w:r>
    </w:p>
    <w:p w:rsidR="00792DDA" w:rsidRPr="004F72B8" w:rsidP="00792DDA">
      <w:pPr>
        <w:pStyle w:val="Answer"/>
      </w:pPr>
      <w:r w:rsidRPr="004F72B8">
        <w:t xml:space="preserve">If you make health an explicit expectation in planning policy, it leads you to focus on different things. For example, are we putting enough benches along walking routes so that people can stop and take a rest? Are we ensuring there are enough public toilets so that people who are reliant on them have the confidence to leave their homes? We need to think about the groups with the poorest health outcomes and how we can design the built environment with them in mind. </w:t>
      </w:r>
    </w:p>
    <w:p w:rsidR="00792DDA" w:rsidRPr="004F72B8" w:rsidP="00792DDA">
      <w:pPr>
        <w:pStyle w:val="Question"/>
        <w:numPr>
          <w:ilvl w:val="0"/>
          <w:numId w:val="9"/>
        </w:numPr>
      </w:pPr>
      <w:sdt>
        <w:sdtPr>
          <w:alias w:val="Member"/>
          <w:tag w:val="&lt;Member mnisId='1554' dodsId='31575'&gt;"/>
          <w:id w:val="-1939679356"/>
          <w:placeholder>
            <w:docPart w:val="D2BF6F28278C4143A22B0C3236A2C799"/>
          </w:placeholder>
          <w:richText/>
        </w:sdtPr>
        <w:sdtContent>
          <w:r w:rsidRPr="004F72B8">
            <w:rPr>
              <w:b/>
            </w:rPr>
            <w:t>Rachael Maskell:</w:t>
          </w:r>
        </w:sdtContent>
      </w:sdt>
      <w:r w:rsidRPr="004F72B8">
        <w:t xml:space="preserve"> Chris, I would like to know who is doing this well</w:t>
      </w:r>
      <w:r w:rsidRPr="004F72B8" w:rsidR="004548FF">
        <w:t>,</w:t>
      </w:r>
      <w:r w:rsidRPr="004F72B8">
        <w:t xml:space="preserve"> either in the UK or across the world</w:t>
      </w:r>
      <w:r w:rsidRPr="004F72B8" w:rsidR="004548FF">
        <w:t>,</w:t>
      </w:r>
      <w:r w:rsidRPr="004F72B8">
        <w:t xml:space="preserve"> and why it is working so well for them.</w:t>
      </w:r>
    </w:p>
    <w:p w:rsidR="00792DDA" w:rsidRPr="004F72B8" w:rsidP="00792DDA">
      <w:pPr>
        <w:pStyle w:val="Answer"/>
      </w:pPr>
      <w:sdt>
        <w:sdtPr>
          <w:alias w:val="Witness"/>
          <w:id w:val="-2027324130"/>
          <w:placeholder>
            <w:docPart w:val="6E11ACC4445D462DAA5FE775C9C74333"/>
          </w:placeholder>
          <w:richText/>
        </w:sdtPr>
        <w:sdtContent>
          <w:r w:rsidRPr="004F72B8">
            <w:rPr>
              <w:b/>
              <w:i/>
            </w:rPr>
            <w:t>Chris Naylor:</w:t>
          </w:r>
        </w:sdtContent>
      </w:sdt>
      <w:r w:rsidRPr="004F72B8">
        <w:t xml:space="preserve"> I will pick out some examples from the Healthy New Towns programme because that has been my closest direct involvement in this. There were 10 demonstrator sites involved in that programme. They brought together planning teams with NHS colleagues, public health teams, </w:t>
      </w:r>
      <w:r w:rsidRPr="004F72B8">
        <w:t>developers</w:t>
      </w:r>
      <w:r w:rsidRPr="004F72B8">
        <w:t xml:space="preserve"> and others to try to develop a shared vision of what they are trying to achieve in their place. If you look at places like Ebbsfleet, Bicester, </w:t>
      </w:r>
      <w:r w:rsidRPr="004F72B8">
        <w:t>Cranbrook</w:t>
      </w:r>
      <w:r w:rsidRPr="004F72B8">
        <w:t xml:space="preserve"> and several of the other demonstrator sites, they did really good creative and cross-sectoral partnership work that is delivering some benefits to local people now.</w:t>
      </w:r>
    </w:p>
    <w:p w:rsidR="00792DDA" w:rsidRPr="004F72B8" w:rsidP="00792DDA">
      <w:pPr>
        <w:pStyle w:val="Answer"/>
      </w:pPr>
      <w:r w:rsidRPr="004F72B8">
        <w:t xml:space="preserve">One of the critical things that led to the programme having that impact was putting in a small amount of investment to have some dedicated people in the local system whose job it was to connect all those dots and to catalyse things. These are small teams who can cut across </w:t>
      </w:r>
      <w:r w:rsidRPr="004F72B8">
        <w:t>all of</w:t>
      </w:r>
      <w:r w:rsidRPr="004F72B8">
        <w:t xml:space="preserve"> the organisational boundaries, identify better opportunities for collaboration and help all of the local partner organisations to navigate the complexities around funding. Just having a small amount of resource for people in those connecting and catalysing roles can </w:t>
      </w:r>
      <w:r w:rsidRPr="004F72B8">
        <w:t>actually deliver</w:t>
      </w:r>
      <w:r w:rsidRPr="004F72B8">
        <w:t xml:space="preserve"> quite significant benefits.</w:t>
      </w:r>
    </w:p>
    <w:p w:rsidR="00792DDA" w:rsidRPr="004F72B8" w:rsidP="00792DDA">
      <w:pPr>
        <w:pStyle w:val="Question"/>
        <w:numPr>
          <w:ilvl w:val="0"/>
          <w:numId w:val="9"/>
        </w:numPr>
      </w:pPr>
      <w:sdt>
        <w:sdtPr>
          <w:alias w:val="Member"/>
          <w:tag w:val="&lt;Member mnisId='1554' dodsId='31575'&gt;"/>
          <w:id w:val="-1943910202"/>
          <w:placeholder>
            <w:docPart w:val="0F6F5C48BE8A4D4F997F0DFF577DD6F5"/>
          </w:placeholder>
          <w:richText/>
        </w:sdtPr>
        <w:sdtContent>
          <w:r w:rsidRPr="004F72B8">
            <w:rPr>
              <w:b/>
            </w:rPr>
            <w:t>Rachael Maskell:</w:t>
          </w:r>
        </w:sdtContent>
      </w:sdt>
      <w:r w:rsidRPr="004F72B8">
        <w:t xml:space="preserve"> Simon, I do not know whether you want to add to that. It certainly seems like there is an issue around leadership as well, which is </w:t>
      </w:r>
      <w:r w:rsidRPr="004F72B8">
        <w:t>really important</w:t>
      </w:r>
      <w:r w:rsidRPr="004F72B8">
        <w:t xml:space="preserve"> in this space.</w:t>
      </w:r>
    </w:p>
    <w:p w:rsidR="00792DDA" w:rsidRPr="004F72B8" w:rsidP="00792DDA">
      <w:pPr>
        <w:pStyle w:val="Answer"/>
      </w:pPr>
      <w:sdt>
        <w:sdtPr>
          <w:rPr>
            <w:b/>
          </w:rPr>
          <w:alias w:val="Witness"/>
          <w:id w:val="625748402"/>
          <w:placeholder>
            <w:docPart w:val="E82DAA60ED394392A98AF238AE03813C"/>
          </w:placeholder>
          <w:richText/>
        </w:sdtPr>
        <w:sdtContent>
          <w:r w:rsidRPr="004F72B8">
            <w:rPr>
              <w:b/>
              <w:i/>
            </w:rPr>
            <w:t>Simon Reeve:</w:t>
          </w:r>
        </w:sdtContent>
      </w:sdt>
      <w:r w:rsidRPr="004F72B8">
        <w:rPr>
          <w:b/>
        </w:rPr>
        <w:t xml:space="preserve"> </w:t>
      </w:r>
      <w:r w:rsidRPr="004F72B8">
        <w:t>Just to reflect and build on what Chris said, with which I agree, part of the work my team does is outward and system</w:t>
      </w:r>
      <w:r w:rsidRPr="004F72B8" w:rsidR="004548FF">
        <w:t>-</w:t>
      </w:r>
      <w:r w:rsidRPr="004F72B8">
        <w:t xml:space="preserve">facing. By the end of this </w:t>
      </w:r>
      <w:r w:rsidRPr="004F72B8">
        <w:t>year</w:t>
      </w:r>
      <w:r w:rsidRPr="004F72B8">
        <w:t xml:space="preserve"> we will have run something like 30 local workshops on health impact assessment. This is local places reaching out to us and asking for support and advice. I mention this point because I ran one in York last week.</w:t>
      </w:r>
    </w:p>
    <w:p w:rsidR="00792DDA" w:rsidRPr="004F72B8" w:rsidP="00792DDA">
      <w:pPr>
        <w:pStyle w:val="Answer"/>
      </w:pPr>
      <w:r w:rsidRPr="004F72B8">
        <w:t xml:space="preserve">In those workshops, we tend to find that part of what we are doing is the start of that joining up or contributing to that joining up and giving people a common focus for a conversation. Just because we have put planning and public health in the general space of local government does not automatically mean it all sits nicely together. Just knitting some of that together a bit and providing some focus can be </w:t>
      </w:r>
      <w:r w:rsidRPr="004F72B8">
        <w:t>really helpful</w:t>
      </w:r>
      <w:r w:rsidRPr="004F72B8">
        <w:t>.</w:t>
      </w:r>
    </w:p>
    <w:p w:rsidR="00792DDA" w:rsidRPr="004F72B8" w:rsidP="00792DDA">
      <w:pPr>
        <w:pStyle w:val="Answer"/>
      </w:pPr>
      <w:r w:rsidRPr="004F72B8">
        <w:t>Underneath it all, right across the system, we need to have a core understanding of population health, population health need and why that is important. That is a potentially vital underpinning.</w:t>
      </w:r>
    </w:p>
    <w:p w:rsidR="00792DDA" w:rsidRPr="004F72B8" w:rsidP="00792DDA">
      <w:pPr>
        <w:pStyle w:val="Question"/>
        <w:numPr>
          <w:ilvl w:val="0"/>
          <w:numId w:val="9"/>
        </w:numPr>
      </w:pPr>
      <w:sdt>
        <w:sdtPr>
          <w:alias w:val="Member"/>
          <w:tag w:val="&lt;Member mnisId='1554' dodsId='31575'&gt;"/>
          <w:id w:val="-1037967388"/>
          <w:placeholder>
            <w:docPart w:val="7391587A1E9B4AE8B33ED3669CF90D09"/>
          </w:placeholder>
          <w:richText/>
        </w:sdtPr>
        <w:sdtContent>
          <w:r w:rsidRPr="004F72B8">
            <w:rPr>
              <w:b/>
            </w:rPr>
            <w:t>Rachael Maskell:</w:t>
          </w:r>
        </w:sdtContent>
      </w:sdt>
      <w:r w:rsidRPr="004F72B8">
        <w:t xml:space="preserve"> We have talked a lot about planning infrastructure, which is </w:t>
      </w:r>
      <w:r w:rsidRPr="004F72B8">
        <w:t>absolutely vital</w:t>
      </w:r>
      <w:r w:rsidRPr="004F72B8">
        <w:t>, but things like time and people are also really important to ensure that people live healthy lives. I do not know whether you have any observations about the leadership that is required in that area</w:t>
      </w:r>
      <w:r w:rsidRPr="004F72B8" w:rsidR="00633D97">
        <w:t>,</w:t>
      </w:r>
      <w:r w:rsidRPr="004F72B8">
        <w:t xml:space="preserve"> not only in local authorities and their new placed-based approach to communities but also in workplaces. We spend a lot of our time at work, and we may not use that to the best of our ability with regards to our own health and wellbeing.</w:t>
      </w:r>
    </w:p>
    <w:p w:rsidR="00792DDA" w:rsidRPr="004F72B8" w:rsidP="00792DDA">
      <w:pPr>
        <w:pStyle w:val="Answer"/>
      </w:pPr>
      <w:sdt>
        <w:sdtPr>
          <w:alias w:val="Witness"/>
          <w:id w:val="1281678130"/>
          <w:placeholder>
            <w:docPart w:val="BCD4C45BF0804666845648F4DAB4E87D"/>
          </w:placeholder>
          <w:richText/>
        </w:sdtPr>
        <w:sdtContent>
          <w:r w:rsidRPr="004F72B8">
            <w:rPr>
              <w:b/>
              <w:i/>
            </w:rPr>
            <w:t>Simon Reeve:</w:t>
          </w:r>
        </w:sdtContent>
      </w:sdt>
      <w:r w:rsidRPr="004F72B8">
        <w:t xml:space="preserve"> The work and health point is a </w:t>
      </w:r>
      <w:r w:rsidRPr="004F72B8">
        <w:t>really good</w:t>
      </w:r>
      <w:r w:rsidRPr="004F72B8">
        <w:t xml:space="preserve"> one. You may be aware that there is a joint Work and Health Unit that sits between OHID and DWP, which is looking at precisely some of those issues. It is looking partly at health-related reasons for economic activity and some of what was announced earlier this year in terms of the focus on </w:t>
      </w:r>
      <w:r w:rsidRPr="004F72B8" w:rsidR="00633D97">
        <w:t xml:space="preserve">MSK and the mental health </w:t>
      </w:r>
      <w:r w:rsidRPr="004F72B8">
        <w:t xml:space="preserve">investment in </w:t>
      </w:r>
      <w:r w:rsidRPr="004F72B8" w:rsidR="00633D97">
        <w:t>around that</w:t>
      </w:r>
      <w:r w:rsidRPr="004F72B8">
        <w:t>, but it is also about amplifying the thinking on how we can work with employers and what interests they have in this space.</w:t>
      </w:r>
    </w:p>
    <w:p w:rsidR="00792DDA" w:rsidRPr="004F72B8" w:rsidP="00792DDA">
      <w:pPr>
        <w:pStyle w:val="Question"/>
        <w:numPr>
          <w:ilvl w:val="0"/>
          <w:numId w:val="9"/>
        </w:numPr>
      </w:pPr>
      <w:sdt>
        <w:sdtPr>
          <w:alias w:val="Member"/>
          <w:tag w:val="&lt;Member mnisId='1554' dodsId='31575'&gt;"/>
          <w:id w:val="-871066985"/>
          <w:placeholder>
            <w:docPart w:val="0E2179FF8E5C4077A74744FE393D5083"/>
          </w:placeholder>
          <w:richText/>
        </w:sdtPr>
        <w:sdtContent>
          <w:r w:rsidRPr="004F72B8">
            <w:rPr>
              <w:b/>
            </w:rPr>
            <w:t>Rachael Maskell:</w:t>
          </w:r>
        </w:sdtContent>
      </w:sdt>
      <w:r w:rsidRPr="004F72B8">
        <w:t xml:space="preserve"> If I can close with you, Chris, one of the incredible interventions in the health arena has been social prescribers. They are really helping people to go on a journey around their own wellbeing. What kind of catalyst could help change that whole personal approach to being able to live a healthier lifestyle in the communities we have, let alone the ones we aspire to? Is there something equivalent that we could invest in? It seems that catalysts can often cause a change of direction and enable people to prioritise things differently.</w:t>
      </w:r>
    </w:p>
    <w:p w:rsidR="00792DDA" w:rsidRPr="004F72B8" w:rsidP="00792DDA">
      <w:pPr>
        <w:pStyle w:val="Answer"/>
      </w:pPr>
      <w:sdt>
        <w:sdtPr>
          <w:alias w:val="Witness"/>
          <w:id w:val="-1012834223"/>
          <w:placeholder>
            <w:docPart w:val="FA3FCE1DBDF04B87900D81FEAD450161"/>
          </w:placeholder>
          <w:richText/>
        </w:sdtPr>
        <w:sdtContent>
          <w:r w:rsidRPr="004F72B8">
            <w:rPr>
              <w:b/>
              <w:i/>
            </w:rPr>
            <w:t>Chris Naylor:</w:t>
          </w:r>
        </w:sdtContent>
      </w:sdt>
      <w:r w:rsidRPr="004F72B8">
        <w:t xml:space="preserve"> The thing that can be </w:t>
      </w:r>
      <w:r w:rsidRPr="004F72B8">
        <w:t>really catalytic</w:t>
      </w:r>
      <w:r w:rsidRPr="004F72B8">
        <w:t xml:space="preserve"> is where you have multiple interventions in a local place that are all reinforcing each other. In the Healthy New Towns sites, as well as designing new built infrastructure, they were also engaging with communities and thinking about how to shift healthcare services to a more preventative model in these places.</w:t>
      </w:r>
    </w:p>
    <w:p w:rsidR="00792DDA" w:rsidRPr="004F72B8" w:rsidP="00792DDA">
      <w:pPr>
        <w:pStyle w:val="Answer"/>
      </w:pPr>
      <w:r w:rsidRPr="004F72B8">
        <w:t>As an example, you might have a new walking route built in the community. As well as putting in that built infrastructure, they were engaging with community groups and saying, “Okay, how are you going to make use of these new infrastructures we are creating? Can we</w:t>
      </w:r>
      <w:r w:rsidRPr="004F72B8" w:rsidR="00633D97">
        <w:t>, for example,</w:t>
      </w:r>
      <w:r w:rsidRPr="004F72B8">
        <w:t xml:space="preserve"> set up walking groups that make use of the new routes that we have built?” At the same time, they were also engaging with local GPs and saying, “Okay, how can you link the patients you are seeing to some of these community groups that are using the new walking routes through things like social prescribing?”</w:t>
      </w:r>
    </w:p>
    <w:p w:rsidR="00792DDA" w:rsidRPr="004F72B8" w:rsidP="00792DDA">
      <w:pPr>
        <w:pStyle w:val="Answer"/>
      </w:pPr>
      <w:r w:rsidRPr="004F72B8">
        <w:t xml:space="preserve">You got that layering, where you had the synergistic effects of multiple things being done in a place. That is a </w:t>
      </w:r>
      <w:r w:rsidRPr="004F72B8">
        <w:t>really key</w:t>
      </w:r>
      <w:r w:rsidRPr="004F72B8">
        <w:t xml:space="preserve"> lesson from the Healthy New Towns programme. Focusing on a place and the people who live in it in that way is very powerful because of those synergistic effects. It would </w:t>
      </w:r>
      <w:r w:rsidRPr="004F72B8">
        <w:t>be hard to design that from Whitehall. It can only really be done at a local level.</w:t>
      </w:r>
    </w:p>
    <w:p w:rsidR="00792DDA" w:rsidRPr="004F72B8" w:rsidP="00792DDA">
      <w:pPr>
        <w:pStyle w:val="Question"/>
        <w:numPr>
          <w:ilvl w:val="0"/>
          <w:numId w:val="9"/>
        </w:numPr>
      </w:pPr>
      <w:sdt>
        <w:sdtPr>
          <w:alias w:val="Member"/>
          <w:tag w:val="&lt;Member mnisId='1554' dodsId='31575'&gt;"/>
          <w:id w:val="100155777"/>
          <w:placeholder>
            <w:docPart w:val="499264B0483F4CCAA9EA6AA9A4A78822"/>
          </w:placeholder>
          <w:richText/>
        </w:sdtPr>
        <w:sdtContent>
          <w:r w:rsidRPr="004F72B8">
            <w:rPr>
              <w:b/>
            </w:rPr>
            <w:t>Rachael Maskell:</w:t>
          </w:r>
        </w:sdtContent>
      </w:sdt>
      <w:r w:rsidRPr="004F72B8">
        <w:t xml:space="preserve"> Just as a quick follow-up, we have talked a lot about adults, but it is also </w:t>
      </w:r>
      <w:r w:rsidRPr="004F72B8">
        <w:t>absolutely crucial</w:t>
      </w:r>
      <w:r w:rsidRPr="004F72B8">
        <w:t xml:space="preserve"> to set children on the right trajectory. </w:t>
      </w:r>
      <w:r w:rsidRPr="004F72B8" w:rsidR="00633D97">
        <w:t>T</w:t>
      </w:r>
      <w:r w:rsidRPr="004F72B8">
        <w:t xml:space="preserve">he UN’s Child Friendly Cities </w:t>
      </w:r>
      <w:r w:rsidRPr="004F72B8" w:rsidR="0016353E">
        <w:t>I</w:t>
      </w:r>
      <w:r w:rsidRPr="004F72B8">
        <w:t xml:space="preserve">nitiative </w:t>
      </w:r>
      <w:r w:rsidRPr="004F72B8" w:rsidR="0016353E">
        <w:t xml:space="preserve">is another intervention that </w:t>
      </w:r>
      <w:r w:rsidRPr="004F72B8">
        <w:t>could assist. I do not know whether Healthy New Towns ha</w:t>
      </w:r>
      <w:r w:rsidRPr="004F72B8" w:rsidR="0016353E">
        <w:t>s</w:t>
      </w:r>
      <w:r w:rsidRPr="004F72B8">
        <w:t xml:space="preserve"> looked at that at all.</w:t>
      </w:r>
    </w:p>
    <w:p w:rsidR="00792DDA" w:rsidRPr="004F72B8" w:rsidP="00792DDA">
      <w:pPr>
        <w:pStyle w:val="Answer"/>
      </w:pPr>
      <w:sdt>
        <w:sdtPr>
          <w:alias w:val="Witness"/>
          <w:id w:val="-1175262228"/>
          <w:placeholder>
            <w:docPart w:val="52E01EB352644AC28256C073DE4D8428"/>
          </w:placeholder>
          <w:richText/>
        </w:sdtPr>
        <w:sdtContent>
          <w:r w:rsidRPr="004F72B8">
            <w:rPr>
              <w:b/>
              <w:i/>
            </w:rPr>
            <w:t>Chris Naylor:</w:t>
          </w:r>
        </w:sdtContent>
      </w:sdt>
      <w:r w:rsidRPr="004F72B8">
        <w:t xml:space="preserve"> Yes, quite a few of them have things like play strategies. How do we create an environment where it is safe and fun for children to play outdoors? It is </w:t>
      </w:r>
      <w:r w:rsidRPr="004F72B8">
        <w:t>absolutely crucial</w:t>
      </w:r>
      <w:r w:rsidRPr="004F72B8">
        <w:t xml:space="preserve">. </w:t>
      </w:r>
    </w:p>
    <w:p w:rsidR="00792DDA" w:rsidRPr="004F72B8" w:rsidP="00792DDA">
      <w:pPr>
        <w:pStyle w:val="Question"/>
        <w:numPr>
          <w:ilvl w:val="0"/>
          <w:numId w:val="9"/>
        </w:numPr>
      </w:pPr>
      <w:sdt>
        <w:sdtPr>
          <w:rPr>
            <w:b/>
            <w:iCs/>
          </w:rPr>
          <w:alias w:val="Member"/>
          <w:tag w:val="&lt;Member mnisId='1554' dodsId='31575'&gt;"/>
          <w:id w:val="2112469148"/>
          <w:placeholder>
            <w:docPart w:val="E573675AC47C416B89067BF7CBAA8883"/>
          </w:placeholder>
          <w:richText/>
        </w:sdtPr>
        <w:sdtContent>
          <w:r w:rsidRPr="004F72B8">
            <w:rPr>
              <w:b/>
              <w:iCs/>
            </w:rPr>
            <w:t>Chair:</w:t>
          </w:r>
        </w:sdtContent>
      </w:sdt>
      <w:r w:rsidRPr="004F72B8">
        <w:rPr>
          <w:iCs/>
        </w:rPr>
        <w:t xml:space="preserve"> </w:t>
      </w:r>
      <w:r w:rsidRPr="004F72B8">
        <w:t>On the Healthy New Towns, you mentioned Bicester. I know where that is. Could just say the other ones again for the record? Where is Cranbrook?</w:t>
      </w:r>
    </w:p>
    <w:p w:rsidR="00792DDA" w:rsidRPr="004F72B8" w:rsidP="00792DDA">
      <w:pPr>
        <w:pStyle w:val="Answer"/>
      </w:pPr>
      <w:sdt>
        <w:sdtPr>
          <w:alias w:val="Witness"/>
          <w:id w:val="1322932045"/>
          <w:placeholder>
            <w:docPart w:val="3C8856ED49ED4AC29E4DA4EE612FB0E5"/>
          </w:placeholder>
          <w:richText/>
        </w:sdtPr>
        <w:sdtContent>
          <w:r w:rsidRPr="004F72B8">
            <w:rPr>
              <w:b/>
              <w:i/>
            </w:rPr>
            <w:t>Chris Naylor:</w:t>
          </w:r>
        </w:sdtContent>
      </w:sdt>
      <w:r w:rsidRPr="004F72B8">
        <w:t xml:space="preserve"> There were 10 of them. You are testing my memory here. </w:t>
      </w:r>
    </w:p>
    <w:p w:rsidR="00792DDA" w:rsidRPr="004F72B8" w:rsidP="00792DDA">
      <w:pPr>
        <w:pStyle w:val="Remark"/>
      </w:pPr>
      <w:sdt>
        <w:sdtPr>
          <w:alias w:val="Member"/>
          <w:tag w:val="&lt;Member mnisId='1554' dodsId='31575'&gt;"/>
          <w:id w:val="1043101834"/>
          <w:placeholder>
            <w:docPart w:val="F80D874B9A8B4827A02CC9A18F3D4C09"/>
          </w:placeholder>
          <w:richText/>
        </w:sdtPr>
        <w:sdtContent>
          <w:r w:rsidRPr="004F72B8">
            <w:rPr>
              <w:b/>
            </w:rPr>
            <w:t>Chair:</w:t>
          </w:r>
        </w:sdtContent>
      </w:sdt>
      <w:r w:rsidRPr="004F72B8">
        <w:t xml:space="preserve"> You mentioned Cranbrook. Where is that?</w:t>
      </w:r>
    </w:p>
    <w:p w:rsidR="00792DDA" w:rsidRPr="004F72B8" w:rsidP="00792DDA">
      <w:pPr>
        <w:pStyle w:val="Answer"/>
      </w:pPr>
      <w:sdt>
        <w:sdtPr>
          <w:alias w:val="Witness"/>
          <w:id w:val="49815986"/>
          <w:placeholder>
            <w:docPart w:val="3E4C4B7AAD81403193A6ED31A0EF536D"/>
          </w:placeholder>
          <w:richText/>
        </w:sdtPr>
        <w:sdtContent>
          <w:r w:rsidRPr="004F72B8">
            <w:rPr>
              <w:b/>
              <w:i/>
            </w:rPr>
            <w:t>Chris Naylor:</w:t>
          </w:r>
        </w:sdtContent>
      </w:sdt>
      <w:r w:rsidRPr="004F72B8">
        <w:t xml:space="preserve"> </w:t>
      </w:r>
      <w:r w:rsidRPr="004F72B8" w:rsidR="0016353E">
        <w:t xml:space="preserve">There is </w:t>
      </w:r>
      <w:r w:rsidRPr="004F72B8">
        <w:t>Cranbrook in Devon</w:t>
      </w:r>
      <w:r w:rsidRPr="004F72B8" w:rsidR="0016353E">
        <w:t>,</w:t>
      </w:r>
      <w:r w:rsidRPr="004F72B8">
        <w:t xml:space="preserve"> Barking Riverside in London</w:t>
      </w:r>
      <w:r w:rsidRPr="004F72B8" w:rsidR="0016353E">
        <w:t>,</w:t>
      </w:r>
      <w:r w:rsidRPr="004F72B8">
        <w:t xml:space="preserve"> Barton and Bicester in Oxfordshire</w:t>
      </w:r>
      <w:r w:rsidRPr="004F72B8" w:rsidR="0016353E">
        <w:t xml:space="preserve">, </w:t>
      </w:r>
      <w:r w:rsidRPr="004F72B8">
        <w:t>Darlington</w:t>
      </w:r>
      <w:r w:rsidRPr="004F72B8" w:rsidR="0016353E">
        <w:t xml:space="preserve">, </w:t>
      </w:r>
      <w:r w:rsidRPr="004F72B8">
        <w:t>Halton</w:t>
      </w:r>
      <w:r w:rsidRPr="004F72B8" w:rsidR="0016353E">
        <w:t>,</w:t>
      </w:r>
      <w:r w:rsidRPr="004F72B8">
        <w:t xml:space="preserve"> the Fylde </w:t>
      </w:r>
      <w:r w:rsidRPr="004F72B8" w:rsidR="0016353E">
        <w:t>c</w:t>
      </w:r>
      <w:r w:rsidRPr="004F72B8">
        <w:t>oast</w:t>
      </w:r>
      <w:r w:rsidRPr="004F72B8" w:rsidR="0016353E">
        <w:t xml:space="preserve"> and</w:t>
      </w:r>
      <w:r w:rsidRPr="004F72B8">
        <w:t xml:space="preserve"> Ebbsfleet.</w:t>
      </w:r>
    </w:p>
    <w:p w:rsidR="00792DDA" w:rsidRPr="004F72B8" w:rsidP="00792DDA">
      <w:pPr>
        <w:pStyle w:val="Question"/>
        <w:numPr>
          <w:ilvl w:val="0"/>
          <w:numId w:val="9"/>
        </w:numPr>
      </w:pPr>
      <w:sdt>
        <w:sdtPr>
          <w:alias w:val="Member"/>
          <w:tag w:val="&lt;Member mnisId='1554' dodsId='31575'&gt;"/>
          <w:id w:val="-1652521011"/>
          <w:placeholder>
            <w:docPart w:val="E29BF65B5E524255AF469EFA58F93EEE"/>
          </w:placeholder>
          <w:richText/>
        </w:sdtPr>
        <w:sdtContent>
          <w:r w:rsidRPr="004F72B8">
            <w:rPr>
              <w:b/>
            </w:rPr>
            <w:t>Chair:</w:t>
          </w:r>
        </w:sdtContent>
      </w:sdt>
      <w:r w:rsidRPr="004F72B8">
        <w:t xml:space="preserve"> That is fine. I have tested you enough. It just gives us some to look up. You talked about demonstrator sites. Where is the new towns programme </w:t>
      </w:r>
      <w:r w:rsidRPr="004F72B8">
        <w:t>at the moment</w:t>
      </w:r>
      <w:r w:rsidRPr="004F72B8">
        <w:t xml:space="preserve">? Where does it stand </w:t>
      </w:r>
      <w:r w:rsidRPr="004F72B8">
        <w:t>at the moment</w:t>
      </w:r>
      <w:r w:rsidRPr="004F72B8">
        <w:t xml:space="preserve">? </w:t>
      </w:r>
    </w:p>
    <w:p w:rsidR="00792DDA" w:rsidRPr="004F72B8" w:rsidP="00792DDA">
      <w:pPr>
        <w:pStyle w:val="Answer"/>
      </w:pPr>
      <w:sdt>
        <w:sdtPr>
          <w:rPr>
            <w:b/>
          </w:rPr>
          <w:alias w:val="Witness"/>
          <w:id w:val="756490535"/>
          <w:placeholder>
            <w:docPart w:val="DB7AAFFD044747B6AB867EB479351A57"/>
          </w:placeholder>
          <w:richText/>
        </w:sdtPr>
        <w:sdtContent>
          <w:r w:rsidRPr="004F72B8">
            <w:rPr>
              <w:b/>
              <w:i/>
            </w:rPr>
            <w:t>Chris Naylor:</w:t>
          </w:r>
        </w:sdtContent>
      </w:sdt>
      <w:r w:rsidRPr="004F72B8">
        <w:rPr>
          <w:b/>
        </w:rPr>
        <w:t xml:space="preserve"> </w:t>
      </w:r>
      <w:r w:rsidRPr="004F72B8">
        <w:t xml:space="preserve">NHS England and Public Health England, the predecessor to Simon’s organisation, jointly led the programme between 2015 and 2019. The 10 demonstrator sites received some funding and some national support over that </w:t>
      </w:r>
      <w:r w:rsidRPr="004F72B8">
        <w:t>period of time</w:t>
      </w:r>
      <w:r w:rsidRPr="004F72B8">
        <w:t>. As I said, there is evidence that it did have an impact in those 10 sites.</w:t>
      </w:r>
    </w:p>
    <w:p w:rsidR="00792DDA" w:rsidRPr="004F72B8" w:rsidP="00792DDA">
      <w:pPr>
        <w:pStyle w:val="Answer"/>
      </w:pPr>
      <w:r w:rsidRPr="004F72B8">
        <w:t xml:space="preserve">One of the things that is regrettable is that, like a lot of the innovation programmes we have seen from the NHS in recent years, it was funded for </w:t>
      </w:r>
      <w:r w:rsidRPr="004F72B8">
        <w:t>a period of time</w:t>
      </w:r>
      <w:r w:rsidRPr="004F72B8">
        <w:t>. That means pilots are done, but then there is not as much resource—</w:t>
      </w:r>
    </w:p>
    <w:p w:rsidR="00792DDA" w:rsidRPr="004F72B8" w:rsidP="00792DDA">
      <w:pPr>
        <w:pStyle w:val="Question"/>
        <w:numPr>
          <w:ilvl w:val="0"/>
          <w:numId w:val="9"/>
        </w:numPr>
      </w:pPr>
      <w:sdt>
        <w:sdtPr>
          <w:alias w:val="Member"/>
          <w:tag w:val="&lt;Member mnisId='1554' dodsId='31575'&gt;"/>
          <w:id w:val="1522359563"/>
          <w:placeholder>
            <w:docPart w:val="E820AF55C2894671B724166D199F4622"/>
          </w:placeholder>
          <w:richText/>
        </w:sdtPr>
        <w:sdtContent>
          <w:r w:rsidRPr="004F72B8">
            <w:rPr>
              <w:b/>
            </w:rPr>
            <w:t>Chair:</w:t>
          </w:r>
        </w:sdtContent>
      </w:sdt>
      <w:r w:rsidRPr="004F72B8">
        <w:t xml:space="preserve"> That is what I am getting at. I know the demonstrator sites finished in 2019. We are about making recommendations. We are about making and driving change. What would you have us say in respect of new towns? </w:t>
      </w:r>
    </w:p>
    <w:p w:rsidR="00792DDA" w:rsidRPr="004F72B8" w:rsidP="00792DDA">
      <w:pPr>
        <w:pStyle w:val="Answer"/>
      </w:pPr>
      <w:sdt>
        <w:sdtPr>
          <w:alias w:val="Witness"/>
          <w:id w:val="1066912709"/>
          <w:placeholder>
            <w:docPart w:val="5C4F25AA94F04050AC2F800880F3527B"/>
          </w:placeholder>
          <w:richText/>
        </w:sdtPr>
        <w:sdtContent>
          <w:r w:rsidRPr="004F72B8">
            <w:rPr>
              <w:b/>
              <w:i/>
            </w:rPr>
            <w:t>Chris Naylor:</w:t>
          </w:r>
        </w:sdtContent>
      </w:sdt>
      <w:r w:rsidRPr="004F72B8">
        <w:t xml:space="preserve"> To be clear, the work in the local demonstrator sites has continued off their own backs since the national programme ended, but there has not been the same level of national support.</w:t>
      </w:r>
      <w:r w:rsidRPr="004F72B8" w:rsidR="0016353E">
        <w:t xml:space="preserve"> </w:t>
      </w:r>
      <w:r w:rsidRPr="004F72B8">
        <w:rPr>
          <w:bCs/>
          <w:iCs/>
        </w:rPr>
        <w:t>T</w:t>
      </w:r>
      <w:r w:rsidRPr="004F72B8">
        <w:t xml:space="preserve">he recommendation to Government around that would be, when they are trialling new approaches, which is what the Healthy New Towns programme was trying to do, to invest as much effort into wider rollout as you do into the initial pilots. </w:t>
      </w:r>
    </w:p>
    <w:p w:rsidR="00792DDA" w:rsidRPr="004F72B8" w:rsidP="00792DDA">
      <w:pPr>
        <w:pStyle w:val="Question"/>
        <w:numPr>
          <w:ilvl w:val="0"/>
          <w:numId w:val="9"/>
        </w:numPr>
      </w:pPr>
      <w:sdt>
        <w:sdtPr>
          <w:alias w:val="Member"/>
          <w:tag w:val="&lt;Member mnisId='1554' dodsId='31575'&gt;"/>
          <w:id w:val="2064065616"/>
          <w:placeholder>
            <w:docPart w:val="394EE2243F614283B60C52A998EB07AA"/>
          </w:placeholder>
          <w:richText/>
        </w:sdtPr>
        <w:sdtContent>
          <w:r w:rsidRPr="004F72B8">
            <w:rPr>
              <w:b/>
            </w:rPr>
            <w:t>Chair:</w:t>
          </w:r>
        </w:sdtContent>
      </w:sdt>
      <w:r w:rsidRPr="004F72B8">
        <w:t xml:space="preserve"> Finally, </w:t>
      </w:r>
      <w:r w:rsidRPr="004F72B8">
        <w:t>on the subject of trialling</w:t>
      </w:r>
      <w:r w:rsidRPr="004F72B8">
        <w:t xml:space="preserve"> approaches, I want to come on to the </w:t>
      </w:r>
      <w:r w:rsidRPr="004F72B8" w:rsidR="0016353E">
        <w:t>c</w:t>
      </w:r>
      <w:r w:rsidRPr="004F72B8">
        <w:t xml:space="preserve">hildhood </w:t>
      </w:r>
      <w:r w:rsidRPr="004F72B8" w:rsidR="0016353E">
        <w:t>o</w:t>
      </w:r>
      <w:r w:rsidRPr="004F72B8">
        <w:t xml:space="preserve">besity </w:t>
      </w:r>
      <w:r w:rsidRPr="004F72B8" w:rsidR="0016353E">
        <w:t>t</w:t>
      </w:r>
      <w:r w:rsidRPr="004F72B8">
        <w:t xml:space="preserve">railblazer </w:t>
      </w:r>
      <w:r w:rsidRPr="004F72B8" w:rsidR="0016353E">
        <w:t>p</w:t>
      </w:r>
      <w:r w:rsidRPr="004F72B8">
        <w:t xml:space="preserve">rogramme. Simon, you will remember </w:t>
      </w:r>
      <w:r w:rsidRPr="004F72B8">
        <w:t xml:space="preserve">that this was in part </w:t>
      </w:r>
      <w:r w:rsidRPr="004F72B8" w:rsidR="0016353E">
        <w:t>2</w:t>
      </w:r>
      <w:r w:rsidRPr="004F72B8">
        <w:t xml:space="preserve"> of the childhood obesity plan, the update chapter. We trialled that</w:t>
      </w:r>
      <w:r w:rsidRPr="004F72B8" w:rsidR="0016353E">
        <w:t xml:space="preserve"> in </w:t>
      </w:r>
      <w:r w:rsidRPr="004F72B8">
        <w:t xml:space="preserve">Birmingham, Bradford, Lewisham, </w:t>
      </w:r>
      <w:r w:rsidRPr="004F72B8">
        <w:t>Nottinghamshire</w:t>
      </w:r>
      <w:r w:rsidRPr="004F72B8">
        <w:t xml:space="preserve"> and Lancashire. Where is the </w:t>
      </w:r>
      <w:r w:rsidRPr="004F72B8" w:rsidR="0016353E">
        <w:t>o</w:t>
      </w:r>
      <w:r w:rsidRPr="004F72B8">
        <w:t xml:space="preserve">besity </w:t>
      </w:r>
      <w:r w:rsidRPr="004F72B8" w:rsidR="0016353E">
        <w:t>t</w:t>
      </w:r>
      <w:r w:rsidRPr="004F72B8">
        <w:t xml:space="preserve">railblazer </w:t>
      </w:r>
      <w:r w:rsidRPr="004F72B8" w:rsidR="0016353E">
        <w:t>p</w:t>
      </w:r>
      <w:r w:rsidRPr="004F72B8">
        <w:t xml:space="preserve">rogramme? For those who do not know, this was about the conversation we were having earlier with </w:t>
      </w:r>
      <w:r w:rsidRPr="004F72B8" w:rsidR="0016353E">
        <w:t xml:space="preserve">the first </w:t>
      </w:r>
      <w:r w:rsidRPr="004F72B8">
        <w:t>panel about the rows of unhealthy food shops near schools and helping local authorities make the most of the existing powers they have. Whatever happened to that?</w:t>
      </w:r>
    </w:p>
    <w:p w:rsidR="00792DDA" w:rsidRPr="004F72B8" w:rsidP="00792DDA">
      <w:pPr>
        <w:pStyle w:val="Answer"/>
      </w:pPr>
      <w:sdt>
        <w:sdtPr>
          <w:alias w:val="Witness"/>
          <w:id w:val="-2007429992"/>
          <w:placeholder>
            <w:docPart w:val="4F3BF673E49343718E190BC8F01C5AC3"/>
          </w:placeholder>
          <w:richText/>
        </w:sdtPr>
        <w:sdtContent>
          <w:r w:rsidRPr="004F72B8">
            <w:rPr>
              <w:b/>
              <w:i/>
            </w:rPr>
            <w:t>Simon Reeve:</w:t>
          </w:r>
        </w:sdtContent>
      </w:sdt>
      <w:r w:rsidRPr="004F72B8">
        <w:t xml:space="preserve"> I cannot speak to </w:t>
      </w:r>
      <w:r w:rsidRPr="004F72B8">
        <w:t>that as a whole</w:t>
      </w:r>
      <w:r w:rsidRPr="004F72B8">
        <w:t xml:space="preserve">. In terms of the healthy food environment issue, there were </w:t>
      </w:r>
      <w:r w:rsidRPr="004F72B8">
        <w:t>a number of</w:t>
      </w:r>
      <w:r w:rsidRPr="004F72B8">
        <w:t xml:space="preserve"> places, either trailblazers or other local authorities, that were putting in place</w:t>
      </w:r>
      <w:r w:rsidRPr="004F72B8" w:rsidR="0016353E">
        <w:t xml:space="preserve"> </w:t>
      </w:r>
      <w:r w:rsidRPr="004F72B8">
        <w:t>specific policies to try to tackle food density and the relationship with healthy food.</w:t>
      </w:r>
    </w:p>
    <w:p w:rsidR="00792DDA" w:rsidRPr="004F72B8" w:rsidP="00792DDA">
      <w:pPr>
        <w:pStyle w:val="Answer"/>
      </w:pPr>
      <w:r w:rsidRPr="004F72B8">
        <w:t xml:space="preserve">There is </w:t>
      </w:r>
      <w:r w:rsidRPr="004F72B8">
        <w:t>actually an</w:t>
      </w:r>
      <w:r w:rsidRPr="004F72B8">
        <w:t xml:space="preserve"> NIHR-funded research study ongoing—it is due to report next year—looking at what impact that has had and</w:t>
      </w:r>
      <w:r w:rsidRPr="004F72B8" w:rsidR="0016353E">
        <w:t xml:space="preserve"> what</w:t>
      </w:r>
      <w:r w:rsidRPr="004F72B8">
        <w:t xml:space="preserve"> difference it has made. It comes back to the point that was made earlier about evaluating and learning. It is not confined to the trailblazers. It is looking more broadly at the experience of local authorities’ efforts specifically on hot food and takeaways. </w:t>
      </w:r>
    </w:p>
    <w:p w:rsidR="00792DDA" w:rsidRPr="004F72B8" w:rsidP="00792DDA">
      <w:pPr>
        <w:pStyle w:val="Answer"/>
      </w:pPr>
      <w:sdt>
        <w:sdtPr>
          <w:alias w:val="Member"/>
          <w:tag w:val="&lt;Member mnisId='1554' dodsId='31575'&gt;"/>
          <w:id w:val="-1288035800"/>
          <w:placeholder>
            <w:docPart w:val="E007E49BC57748D0B1091201477B2563"/>
          </w:placeholder>
          <w:richText/>
        </w:sdtPr>
        <w:sdtContent>
          <w:r w:rsidRPr="004F72B8">
            <w:rPr>
              <w:b/>
            </w:rPr>
            <w:t>Chair:</w:t>
          </w:r>
        </w:sdtContent>
      </w:sdt>
      <w:r w:rsidRPr="004F72B8">
        <w:t xml:space="preserve"> We will look out for that.</w:t>
      </w:r>
    </w:p>
    <w:p w:rsidR="00792DDA" w:rsidRPr="004F72B8" w:rsidP="00792DDA">
      <w:pPr>
        <w:pStyle w:val="Question"/>
        <w:numPr>
          <w:ilvl w:val="0"/>
          <w:numId w:val="9"/>
        </w:numPr>
      </w:pPr>
      <w:sdt>
        <w:sdtPr>
          <w:alias w:val="Member"/>
          <w:tag w:val="&lt;Member mnisId='1554' dodsId='31575'&gt;"/>
          <w:id w:val="-665019390"/>
          <w:placeholder>
            <w:docPart w:val="5AA264AB353548F3B2FBA677AD704233"/>
          </w:placeholder>
          <w:richText/>
        </w:sdtPr>
        <w:sdtContent>
          <w:r w:rsidRPr="004F72B8">
            <w:rPr>
              <w:b/>
            </w:rPr>
            <w:t>Paulette Hamilton:</w:t>
          </w:r>
        </w:sdtContent>
      </w:sdt>
      <w:r w:rsidRPr="004F72B8">
        <w:t xml:space="preserve"> You have sort of answered my question. I just have one question</w:t>
      </w:r>
      <w:r w:rsidRPr="004F72B8" w:rsidR="0016353E">
        <w:t>;</w:t>
      </w:r>
      <w:r w:rsidRPr="004F72B8">
        <w:t xml:space="preserve"> it might be a point. You have talked an awful lot about new towns and new developments. What about old towns with lots of issues? You highlighted rollout. I would like to know how some of this good work is going to be moved out into other areas. In areas like Birmingham, we desperately need some of what you have talked about in some of the new areas, especially Bicester and what</w:t>
      </w:r>
      <w:r w:rsidRPr="004F72B8" w:rsidR="0016353E">
        <w:t>-</w:t>
      </w:r>
      <w:r w:rsidRPr="004F72B8">
        <w:t>have</w:t>
      </w:r>
      <w:r w:rsidRPr="004F72B8" w:rsidR="0016353E">
        <w:t>-</w:t>
      </w:r>
      <w:r w:rsidRPr="004F72B8">
        <w:t>you. They are wonderful, but the point is, because of some of the deprivation and some of the issues that are being faced there, we do not seem to be able to sustain it even if we try.</w:t>
      </w:r>
    </w:p>
    <w:p w:rsidR="00792DDA" w:rsidRPr="004F72B8" w:rsidP="00792DDA">
      <w:pPr>
        <w:pStyle w:val="QuestionCont"/>
      </w:pPr>
      <w:r w:rsidRPr="004F72B8">
        <w:t>I would just like your thoughts on that. How do we take this forward for places</w:t>
      </w:r>
      <w:r w:rsidRPr="004F72B8" w:rsidR="0016353E">
        <w:t xml:space="preserve"> such as</w:t>
      </w:r>
      <w:r w:rsidRPr="004F72B8">
        <w:t xml:space="preserve"> London and Birmingham? I do not know about Rach</w:t>
      </w:r>
      <w:r w:rsidRPr="004F72B8" w:rsidR="0016353E">
        <w:t>a</w:t>
      </w:r>
      <w:r w:rsidRPr="004F72B8">
        <w:t>el’s area in York, but in other areas we have established towns and cities that would really benefit from some of this good work.</w:t>
      </w:r>
    </w:p>
    <w:p w:rsidR="00792DDA" w:rsidRPr="004F72B8" w:rsidP="00792DDA">
      <w:pPr>
        <w:pStyle w:val="Answer"/>
      </w:pPr>
      <w:sdt>
        <w:sdtPr>
          <w:alias w:val="Witness"/>
          <w:id w:val="-2033175916"/>
          <w:placeholder>
            <w:docPart w:val="F77BE0B2A6CE4A6E94F6485269C46F36"/>
          </w:placeholder>
          <w:richText/>
        </w:sdtPr>
        <w:sdtContent>
          <w:r w:rsidRPr="004F72B8">
            <w:rPr>
              <w:b/>
              <w:i/>
            </w:rPr>
            <w:t>Chris Naylor:</w:t>
          </w:r>
        </w:sdtContent>
      </w:sdt>
      <w:r w:rsidRPr="004F72B8">
        <w:t xml:space="preserve"> A lot of the fundamental principles that came out of the Healthy New Towns work are the same in existing communities as well. It is about trying to develop a shared vision across the NHS, public health planning teams and developers for how to create a healthy place; getting health into local policy frameworks, planning policy frameworks; and understanding the specific health needs and assets of the local population you are talking about. Some of those fundamental principles are the same.</w:t>
      </w:r>
    </w:p>
    <w:p w:rsidR="00792DDA" w:rsidRPr="004F72B8" w:rsidP="00792DDA">
      <w:pPr>
        <w:pStyle w:val="Answer"/>
      </w:pPr>
      <w:r w:rsidRPr="004F72B8">
        <w:t xml:space="preserve">Many of the practical interventions that we used in the demonstrator sites are also things that can be done in existing areas, whether that is making walking and cycling easier, enabling healthy </w:t>
      </w:r>
      <w:r w:rsidRPr="004F72B8">
        <w:t>eating</w:t>
      </w:r>
      <w:r w:rsidRPr="004F72B8">
        <w:t xml:space="preserve"> or trying to link NHS services into wider community assets through things like social prescribing.</w:t>
      </w:r>
    </w:p>
    <w:p w:rsidR="00792DDA" w:rsidRPr="004F72B8" w:rsidP="00792DDA">
      <w:pPr>
        <w:pStyle w:val="Answer"/>
      </w:pPr>
      <w:r w:rsidRPr="004F72B8">
        <w:t>The other thing I would say about the Healthy New Towns programme is that it really showed that, where you have a new housing development or a regeneration scheme going on in part of your town or city, you can use that as an opportunity to help bring about improvements for the established communities in the surrounding area.</w:t>
      </w:r>
    </w:p>
    <w:p w:rsidR="00792DDA" w:rsidRPr="004F72B8" w:rsidP="00792DDA">
      <w:pPr>
        <w:pStyle w:val="Answer"/>
      </w:pPr>
      <w:r w:rsidRPr="004F72B8">
        <w:t>In the demonstrator sites, they tried to make sure they did not get into an us-and-them situation. They made sure the new assets they were creating were also available to existing communities. In Ebbsfleet, for example, they have had quite a bit of success using a digital app to incentivise local people to be active. They made that app available to the established communities as well as the new community in the new town.</w:t>
      </w:r>
    </w:p>
    <w:p w:rsidR="00792DDA" w:rsidRPr="004F72B8" w:rsidP="00792DDA">
      <w:pPr>
        <w:pStyle w:val="Answer"/>
      </w:pPr>
      <w:r w:rsidRPr="004F72B8">
        <w:t xml:space="preserve">You can use development as an opportunity to have a wider impact beyond the boundaries of the development itself. </w:t>
      </w:r>
    </w:p>
    <w:p w:rsidR="00792DDA" w:rsidRPr="004F72B8" w:rsidP="00792DDA">
      <w:pPr>
        <w:pStyle w:val="Answer"/>
      </w:pPr>
      <w:sdt>
        <w:sdtPr>
          <w:alias w:val="Witness"/>
          <w:id w:val="2021111862"/>
          <w:placeholder>
            <w:docPart w:val="2A7FF318F41F4A57BCD56282FD40F58C"/>
          </w:placeholder>
          <w:richText/>
        </w:sdtPr>
        <w:sdtContent>
          <w:r w:rsidRPr="004F72B8">
            <w:rPr>
              <w:b/>
              <w:i/>
            </w:rPr>
            <w:t>Simon Reeve:</w:t>
          </w:r>
        </w:sdtContent>
      </w:sdt>
      <w:r w:rsidRPr="004F72B8">
        <w:t xml:space="preserve"> I will give you a bit of a plug. I agree entirely. I was thinking about this before I came. When you think about the difference between a greenfield or brownfield development</w:t>
      </w:r>
      <w:r w:rsidRPr="004F72B8" w:rsidR="003258C0">
        <w:t xml:space="preserve">, </w:t>
      </w:r>
      <w:r w:rsidRPr="004F72B8">
        <w:t xml:space="preserve">one of the areas I am very familiar with in </w:t>
      </w:r>
      <w:r w:rsidRPr="004F72B8" w:rsidR="003258C0">
        <w:t>n</w:t>
      </w:r>
      <w:r w:rsidRPr="004F72B8">
        <w:t>orth Leeds, which is dense two-up-two-down</w:t>
      </w:r>
      <w:r w:rsidRPr="004F72B8" w:rsidR="003258C0">
        <w:t>,</w:t>
      </w:r>
      <w:r w:rsidRPr="004F72B8">
        <w:t xml:space="preserve"> back-to-back terraced housing, you need to use different approaches. One of the assets you have in a place that is already built is that you already have a community; you already have people. You have people who can talk about what will work.</w:t>
      </w:r>
    </w:p>
    <w:p w:rsidR="00792DDA" w:rsidRPr="004F72B8" w:rsidP="00792DDA">
      <w:pPr>
        <w:pStyle w:val="Answer"/>
      </w:pPr>
      <w:r w:rsidRPr="004F72B8">
        <w:t xml:space="preserve">I will give you an example of good practice. This is a tool rather than the place. It is a Scottish one, but we are not shy about borrowing. It was highlighted in the ADPH planning policy note that came out this week. It is something called the </w:t>
      </w:r>
      <w:r w:rsidRPr="004F72B8" w:rsidR="003258C0">
        <w:t>p</w:t>
      </w:r>
      <w:r w:rsidRPr="004F72B8">
        <w:t xml:space="preserve">lace </w:t>
      </w:r>
      <w:r w:rsidRPr="004F72B8" w:rsidR="003258C0">
        <w:t>s</w:t>
      </w:r>
      <w:r w:rsidRPr="004F72B8">
        <w:t xml:space="preserve">tandard </w:t>
      </w:r>
      <w:r w:rsidRPr="004F72B8" w:rsidR="003258C0">
        <w:t>t</w:t>
      </w:r>
      <w:r w:rsidRPr="004F72B8">
        <w:t>ool. It is effectively a framework for having a structured local conversation with people and communities about what matters to them in respect of their space and their health and their wellbeing. It has won various awards. It is quite well known and quite well published. It is still active. It has got a website. It is internationally recognised. The WHO has picked it up.</w:t>
      </w:r>
    </w:p>
    <w:p w:rsidR="00792DDA" w:rsidRPr="004F72B8" w:rsidP="00792DDA">
      <w:pPr>
        <w:pStyle w:val="Answer"/>
      </w:pPr>
      <w:r w:rsidRPr="004F72B8">
        <w:t xml:space="preserve">It provides you with a scalable way of talking to people in their real world. It has been used by some English authorities. Some of the best examples I have seen come out of it are really small things. It is things like, “It would be really nice if there was better lighting on this walking route because we do not feel safe walking and </w:t>
      </w:r>
      <w:r w:rsidRPr="004F72B8">
        <w:t>therefore</w:t>
      </w:r>
      <w:r w:rsidRPr="004F72B8">
        <w:t xml:space="preserve"> we do not use it”. If there is a particular pedestrian crossing on a critical path that links one area of a neighbourhood to another, it can help make the difference in terms of whether people can walk safely from one place to another and how easy it is to get around.</w:t>
      </w:r>
    </w:p>
    <w:p w:rsidR="00792DDA" w:rsidRPr="004F72B8" w:rsidP="00792DDA">
      <w:pPr>
        <w:pStyle w:val="Answer"/>
      </w:pPr>
      <w:r w:rsidRPr="004F72B8">
        <w:t xml:space="preserve">It can do bigger things as well. You can use on greenfield. I have been really impressed with it as a structured approach for saying, “In the reality of the place we have, what can make a difference? A lot of the solutions are there. Some of the stuff that came out of the Healthy New Towns programme is Building for a Healthy Life, which is one of the many good documents that has lots of fantastic real-world examples of good things </w:t>
      </w:r>
      <w:r w:rsidRPr="004F72B8">
        <w:t>you can do. When it comes to working out what you can and should apply where, there is no substitute for talking to the people in the place about that.</w:t>
      </w:r>
    </w:p>
    <w:p w:rsidR="00792DDA" w:rsidRPr="004F72B8" w:rsidP="00B370AE">
      <w:pPr>
        <w:pStyle w:val="Question"/>
        <w:numPr>
          <w:ilvl w:val="0"/>
          <w:numId w:val="9"/>
        </w:numPr>
      </w:pPr>
      <w:sdt>
        <w:sdtPr>
          <w:alias w:val="Member"/>
          <w:tag w:val="&lt;Member mnisId='1554' dodsId='31575'&gt;"/>
          <w:id w:val="139858981"/>
          <w:placeholder>
            <w:docPart w:val="B1456419C7F148788578AE1537355489"/>
          </w:placeholder>
          <w:richText/>
        </w:sdtPr>
        <w:sdtContent>
          <w:r w:rsidRPr="004F72B8">
            <w:rPr>
              <w:b/>
            </w:rPr>
            <w:t>Paulette Hamilton:</w:t>
          </w:r>
        </w:sdtContent>
      </w:sdt>
      <w:r w:rsidRPr="004F72B8">
        <w:t xml:space="preserve"> When we do these pilot sites, there always seems to be a lot of funding to get those sites to a very high standard. As you start rolling out, the money </w:t>
      </w:r>
      <w:r w:rsidRPr="004F72B8" w:rsidR="00B370AE">
        <w:t>becomes</w:t>
      </w:r>
      <w:r w:rsidRPr="004F72B8">
        <w:t xml:space="preserve"> scarcer. What recommendations would you make to Government? If you could make Government hear anything relating to funding and re-scaling, what would </w:t>
      </w:r>
      <w:r w:rsidRPr="004F72B8" w:rsidR="00B370AE">
        <w:t xml:space="preserve">be the thought </w:t>
      </w:r>
      <w:r w:rsidRPr="004F72B8">
        <w:t xml:space="preserve">you </w:t>
      </w:r>
      <w:r w:rsidRPr="004F72B8" w:rsidR="00B370AE">
        <w:t xml:space="preserve">would </w:t>
      </w:r>
      <w:r w:rsidRPr="004F72B8">
        <w:t>like to put across?</w:t>
      </w:r>
    </w:p>
    <w:p w:rsidR="00792DDA" w:rsidRPr="004F72B8" w:rsidP="00792DDA">
      <w:pPr>
        <w:pStyle w:val="Answer"/>
      </w:pPr>
      <w:sdt>
        <w:sdtPr>
          <w:alias w:val="Witness"/>
          <w:id w:val="1637834779"/>
          <w:placeholder>
            <w:docPart w:val="BBF4FE08571246E28D39772BF09F4080"/>
          </w:placeholder>
          <w:richText/>
        </w:sdtPr>
        <w:sdtContent>
          <w:r w:rsidRPr="004F72B8">
            <w:rPr>
              <w:b/>
              <w:i/>
            </w:rPr>
            <w:t>Chris Naylor:</w:t>
          </w:r>
        </w:sdtContent>
      </w:sdt>
      <w:r w:rsidRPr="004F72B8">
        <w:t xml:space="preserve"> When these national programmes are running pilots in a set number of areas, clearly those pilots can only receive funding for a certain amount of time. It would be unfair for them to continue to get all the resources. </w:t>
      </w:r>
      <w:r w:rsidRPr="004F72B8" w:rsidR="00B370AE">
        <w:t xml:space="preserve">It would be helpful if, </w:t>
      </w:r>
      <w:r w:rsidRPr="004F72B8">
        <w:t xml:space="preserve">when the pilots are over, when that funding comes to an end, </w:t>
      </w:r>
      <w:r w:rsidRPr="004F72B8" w:rsidR="00B370AE">
        <w:t xml:space="preserve">you still </w:t>
      </w:r>
      <w:r w:rsidRPr="004F72B8">
        <w:t xml:space="preserve">have a team in a national body that is there to oversee rollout across other areas and to make sure the learning from those pilots is applied elsewhere, rather than an abrupt end when the programme finishes. </w:t>
      </w:r>
    </w:p>
    <w:p w:rsidR="00792DDA" w:rsidRPr="004F72B8" w:rsidP="00792DDA">
      <w:pPr>
        <w:pStyle w:val="Remark"/>
      </w:pPr>
      <w:sdt>
        <w:sdtPr>
          <w:alias w:val="Member"/>
          <w:tag w:val="&lt;Member mnisId='1554' dodsId='31575'&gt;"/>
          <w:id w:val="-755278998"/>
          <w:placeholder>
            <w:docPart w:val="470C4E83C92A4F5786C4DD924DAFD303"/>
          </w:placeholder>
          <w:richText/>
        </w:sdtPr>
        <w:sdtContent>
          <w:r w:rsidRPr="004F72B8">
            <w:rPr>
              <w:b/>
            </w:rPr>
            <w:t>Paulette Hamilton:</w:t>
          </w:r>
        </w:sdtContent>
      </w:sdt>
      <w:r w:rsidRPr="004F72B8">
        <w:t xml:space="preserve"> That is a good point.</w:t>
      </w:r>
    </w:p>
    <w:p w:rsidR="00792DDA" w:rsidRPr="004F72B8" w:rsidP="00792DDA">
      <w:pPr>
        <w:pStyle w:val="Answer"/>
      </w:pPr>
      <w:sdt>
        <w:sdtPr>
          <w:alias w:val="Witness"/>
          <w:id w:val="2136293572"/>
          <w:placeholder>
            <w:docPart w:val="10BA3AFE18394BDF89004C651C6A5DEC"/>
          </w:placeholder>
          <w:richText/>
        </w:sdtPr>
        <w:sdtContent>
          <w:r w:rsidRPr="004F72B8">
            <w:rPr>
              <w:b/>
              <w:i/>
            </w:rPr>
            <w:t>Simon Reeve:</w:t>
          </w:r>
        </w:sdtContent>
      </w:sdt>
      <w:r w:rsidRPr="004F72B8">
        <w:t xml:space="preserve"> As an official, it is not </w:t>
      </w:r>
      <w:r w:rsidRPr="004F72B8">
        <w:t>really appropriate</w:t>
      </w:r>
      <w:r w:rsidRPr="004F72B8">
        <w:t xml:space="preserve"> for me to say what I think the Government should do when it comes to things like that. I would just go back to a couple of good points that have been made. This links to Chris’</w:t>
      </w:r>
      <w:r w:rsidRPr="004F72B8" w:rsidR="00B370AE">
        <w:t>s</w:t>
      </w:r>
      <w:r w:rsidRPr="004F72B8">
        <w:t xml:space="preserve"> point</w:t>
      </w:r>
      <w:r w:rsidRPr="004F72B8" w:rsidR="00B370AE">
        <w:t>. W</w:t>
      </w:r>
      <w:r w:rsidRPr="004F72B8">
        <w:t>e need to make sure</w:t>
      </w:r>
      <w:r w:rsidRPr="004F72B8" w:rsidR="00B370AE">
        <w:t xml:space="preserve"> that</w:t>
      </w:r>
      <w:r w:rsidRPr="004F72B8">
        <w:t>, where we do something, we try to extract the learning and look at how we can get something sustained from it rather than just stopping and starting. That is a fair challenge, and that links to evaluation.</w:t>
      </w:r>
    </w:p>
    <w:p w:rsidR="00792DDA" w:rsidRPr="004F72B8" w:rsidP="00792DDA">
      <w:pPr>
        <w:pStyle w:val="Answer"/>
      </w:pPr>
      <w:r w:rsidRPr="004F72B8">
        <w:t xml:space="preserve">We also need to make the most of the co-location of public health and planning in local government, which, of all the bits of Government, is the one that understands its people and its communities best. How can we play to that strength in this whole conversation rather than making it all </w:t>
      </w:r>
      <w:r w:rsidRPr="004F72B8" w:rsidR="00B370AE">
        <w:t xml:space="preserve">about the </w:t>
      </w:r>
      <w:r w:rsidRPr="004F72B8">
        <w:t xml:space="preserve">top down? </w:t>
      </w:r>
    </w:p>
    <w:p w:rsidR="00792DDA" w:rsidRPr="004F72B8" w:rsidP="00792DDA">
      <w:pPr>
        <w:pStyle w:val="Question"/>
        <w:numPr>
          <w:ilvl w:val="0"/>
          <w:numId w:val="9"/>
        </w:numPr>
      </w:pPr>
      <w:sdt>
        <w:sdtPr>
          <w:alias w:val="Member"/>
          <w:tag w:val="&lt;Member mnisId='1554' dodsId='31575'&gt;"/>
          <w:id w:val="2109623477"/>
          <w:placeholder>
            <w:docPart w:val="DDD929FE8FDA4E59A72E04384B544C8D"/>
          </w:placeholder>
          <w:richText/>
        </w:sdtPr>
        <w:sdtContent>
          <w:r w:rsidRPr="004F72B8">
            <w:rPr>
              <w:b/>
            </w:rPr>
            <w:t xml:space="preserve">Paul </w:t>
          </w:r>
          <w:r w:rsidRPr="004F72B8">
            <w:rPr>
              <w:b/>
            </w:rPr>
            <w:t>Blomfield</w:t>
          </w:r>
          <w:r w:rsidRPr="004F72B8">
            <w:rPr>
              <w:b/>
            </w:rPr>
            <w:t>:</w:t>
          </w:r>
        </w:sdtContent>
      </w:sdt>
      <w:r w:rsidRPr="004F72B8">
        <w:t xml:space="preserve"> That covered one of the areas I was going to raise because I represent a very established community in central Sheffield. I will perhaps pick up on another point you made, Chris, about how we carry forward the lessons. You have talked about the 10 learning points from the Healthy New Towns programme. That stopped in 2019. </w:t>
      </w:r>
      <w:r w:rsidRPr="004F72B8" w:rsidR="00B370AE">
        <w:t>H</w:t>
      </w:r>
      <w:r w:rsidRPr="004F72B8">
        <w:t>ow effectively has NHS England learned those points? How is it driving them forward? Is there enough leadership from the NHS on the creation of healthy places?</w:t>
      </w:r>
    </w:p>
    <w:p w:rsidR="00792DDA" w:rsidRPr="004F72B8" w:rsidP="00792DDA">
      <w:pPr>
        <w:pStyle w:val="Answer"/>
      </w:pPr>
      <w:sdt>
        <w:sdtPr>
          <w:alias w:val="Witness"/>
          <w:id w:val="33467975"/>
          <w:placeholder>
            <w:docPart w:val="EF7EA904CA294DE2A92779151C48CB42"/>
          </w:placeholder>
          <w:richText/>
        </w:sdtPr>
        <w:sdtContent>
          <w:r w:rsidRPr="004F72B8">
            <w:rPr>
              <w:b/>
              <w:i/>
            </w:rPr>
            <w:t>Chris Naylor:</w:t>
          </w:r>
        </w:sdtContent>
      </w:sdt>
      <w:r w:rsidRPr="004F72B8">
        <w:t xml:space="preserve"> As I said earlier, the impact within the 10 demonstrator sites has been quite real. The wider impact is less clear. There are probably three reasons for that in my mind. The first is the issues with the national programme design itself and the fact there has not been continued leadership of the work that was done nationally.</w:t>
      </w:r>
    </w:p>
    <w:p w:rsidR="00792DDA" w:rsidRPr="004F72B8" w:rsidP="00792DDA">
      <w:pPr>
        <w:pStyle w:val="Answer"/>
      </w:pPr>
      <w:r w:rsidRPr="004F72B8">
        <w:t xml:space="preserve">The </w:t>
      </w:r>
      <w:r w:rsidRPr="004F72B8" w:rsidR="00ED6BCE">
        <w:t xml:space="preserve">other </w:t>
      </w:r>
      <w:r w:rsidRPr="004F72B8">
        <w:t>reason</w:t>
      </w:r>
      <w:r w:rsidRPr="004F72B8" w:rsidR="00ED6BCE">
        <w:t>s</w:t>
      </w:r>
      <w:r w:rsidRPr="004F72B8">
        <w:t xml:space="preserve"> why the programme did not have as much impact as it could have done </w:t>
      </w:r>
      <w:r w:rsidRPr="004F72B8" w:rsidR="00ED6BCE">
        <w:t xml:space="preserve">are about </w:t>
      </w:r>
      <w:r w:rsidRPr="004F72B8">
        <w:t xml:space="preserve">some of the challenges in local public services. </w:t>
      </w:r>
      <w:r w:rsidRPr="004F72B8">
        <w:t xml:space="preserve">It has been very hard for people in planning teams in the NHS and elsewhere to carve out the time to do this sort of collaborative work. The desire is often there, but on the NHS side, when people are busy firefighting and responding to the very urgent issues in the health and social care system </w:t>
      </w:r>
      <w:r w:rsidRPr="004F72B8">
        <w:t>at the moment</w:t>
      </w:r>
      <w:r w:rsidRPr="004F72B8">
        <w:t>, doing more farsighted collaborative work that could lead to dividends in the future is sometimes deprioritised.</w:t>
      </w:r>
    </w:p>
    <w:p w:rsidR="00792DDA" w:rsidRPr="004F72B8" w:rsidP="00792DDA">
      <w:pPr>
        <w:pStyle w:val="Answer"/>
      </w:pPr>
      <w:r w:rsidRPr="004F72B8">
        <w:t xml:space="preserve">The other challenge has been on the private side in relation to whether there are strong enough incentives and requirements for developers to engage with some of the Healthy New </w:t>
      </w:r>
      <w:r w:rsidRPr="004F72B8">
        <w:t>Towns</w:t>
      </w:r>
      <w:r w:rsidRPr="004F72B8">
        <w:t xml:space="preserve"> principles. Julia touched on this in the previous session. I know some developers are trying to apply those principles. A Healthy New Towns developer network was created for developers who wanted to try to pursue the Healthy New Towns principles in their work.</w:t>
      </w:r>
    </w:p>
    <w:p w:rsidR="00792DDA" w:rsidRPr="004F72B8" w:rsidP="00792DDA">
      <w:pPr>
        <w:pStyle w:val="Answer"/>
      </w:pPr>
      <w:r w:rsidRPr="004F72B8">
        <w:t xml:space="preserve">It is easier when the developers have a business model where they are long-term investors in the </w:t>
      </w:r>
      <w:r w:rsidRPr="004F72B8">
        <w:t>places</w:t>
      </w:r>
      <w:r w:rsidRPr="004F72B8">
        <w:t xml:space="preserve"> they are creating rather than building and exiting. The incentives and regulatory requirements for developers to take up these principles have not always been there.</w:t>
      </w:r>
    </w:p>
    <w:p w:rsidR="00792DDA" w:rsidRPr="004F72B8" w:rsidP="00792DDA">
      <w:pPr>
        <w:pStyle w:val="Question"/>
        <w:numPr>
          <w:ilvl w:val="0"/>
          <w:numId w:val="9"/>
        </w:numPr>
      </w:pPr>
      <w:sdt>
        <w:sdtPr>
          <w:alias w:val="Member"/>
          <w:tag w:val="&lt;Member mnisId='1554' dodsId='31575'&gt;"/>
          <w:id w:val="-287973714"/>
          <w:placeholder>
            <w:docPart w:val="C4C03D0C54EA4977A06D7303B745D13C"/>
          </w:placeholder>
          <w:richText/>
        </w:sdtPr>
        <w:sdtContent>
          <w:r w:rsidRPr="004F72B8">
            <w:rPr>
              <w:b/>
            </w:rPr>
            <w:t xml:space="preserve">Paul </w:t>
          </w:r>
          <w:r w:rsidRPr="004F72B8">
            <w:rPr>
              <w:b/>
            </w:rPr>
            <w:t>Blomfield</w:t>
          </w:r>
          <w:r w:rsidRPr="004F72B8">
            <w:rPr>
              <w:b/>
            </w:rPr>
            <w:t>:</w:t>
          </w:r>
        </w:sdtContent>
      </w:sdt>
      <w:r w:rsidRPr="004F72B8">
        <w:t xml:space="preserve"> I want to try to push you a little bit on that. Developers are part of the equation for new towns, but I want to look at areas like those that Paulette and I represent</w:t>
      </w:r>
      <w:r w:rsidRPr="004F72B8" w:rsidR="00ED6BCE">
        <w:t>, where it</w:t>
      </w:r>
      <w:r w:rsidRPr="004F72B8">
        <w:t xml:space="preserve"> is important that those 10 principles are learned in relation to established communities. I think I heard you </w:t>
      </w:r>
      <w:r w:rsidRPr="004F72B8" w:rsidR="00ED6BCE">
        <w:t>say</w:t>
      </w:r>
      <w:r w:rsidRPr="004F72B8">
        <w:t xml:space="preserve"> </w:t>
      </w:r>
      <w:r w:rsidRPr="004F72B8" w:rsidR="00ED6BCE">
        <w:t xml:space="preserve">that </w:t>
      </w:r>
      <w:r w:rsidRPr="004F72B8">
        <w:t>there has not been continued leadership from the NHS on these issues. We are looking with a view to making recommendations. Understanding your point about the desperate pressures on those working in the NHS, could more be done from a health perspective to drive that agenda from within the NHS?</w:t>
      </w:r>
    </w:p>
    <w:p w:rsidR="00792DDA" w:rsidRPr="004F72B8" w:rsidP="00792DDA">
      <w:pPr>
        <w:pStyle w:val="Answer"/>
      </w:pPr>
      <w:sdt>
        <w:sdtPr>
          <w:alias w:val="Witness"/>
          <w:id w:val="-984314004"/>
          <w:placeholder>
            <w:docPart w:val="3CA940CB152E41D3B1EEEB672965C3AA"/>
          </w:placeholder>
          <w:richText/>
        </w:sdtPr>
        <w:sdtContent>
          <w:r w:rsidRPr="004F72B8">
            <w:rPr>
              <w:b/>
              <w:i/>
            </w:rPr>
            <w:t>Chris Naylor:</w:t>
          </w:r>
        </w:sdtContent>
      </w:sdt>
      <w:r w:rsidRPr="004F72B8">
        <w:t xml:space="preserve"> I do a lot of work with integrated care system leaders. Many of the people who have gone into those leadership roles in integrated care systems are systems thinkers almost by default. They have taken up those roles because they are attracted to this new model of working where the NHS is supposed to be working in closer partnership with local government and other partners to do this kind of preventative work, which includes the place-shaping work.</w:t>
      </w:r>
    </w:p>
    <w:p w:rsidR="00792DDA" w:rsidRPr="004F72B8" w:rsidP="00792DDA">
      <w:pPr>
        <w:pStyle w:val="Answer"/>
      </w:pPr>
      <w:r w:rsidRPr="004F72B8">
        <w:t>Going back to the pressures,</w:t>
      </w:r>
      <w:r w:rsidRPr="004F72B8" w:rsidR="00ED6BCE">
        <w:t xml:space="preserve"> what I hear</w:t>
      </w:r>
      <w:r w:rsidRPr="004F72B8">
        <w:t xml:space="preserve"> when I talk to ICS leaders off the record</w:t>
      </w:r>
      <w:r w:rsidRPr="004F72B8" w:rsidR="00ED6BCE">
        <w:t xml:space="preserve"> is</w:t>
      </w:r>
      <w:r w:rsidRPr="004F72B8">
        <w:t xml:space="preserve"> that the </w:t>
      </w:r>
      <w:r w:rsidRPr="004F72B8">
        <w:t>job</w:t>
      </w:r>
      <w:r w:rsidRPr="004F72B8">
        <w:t xml:space="preserve"> they are doing in practice now is not always the job they thought they were going into because of the short-term pressures within the NHS. Despite that, there is good work being done. There </w:t>
      </w:r>
      <w:r w:rsidRPr="004F72B8">
        <w:t>are people who are</w:t>
      </w:r>
      <w:r w:rsidRPr="004F72B8">
        <w:t xml:space="preserve"> managing to find the time to do the longer-term work as well as the urgent work, but it is hard.</w:t>
      </w:r>
    </w:p>
    <w:p w:rsidR="00792DDA" w:rsidRPr="004F72B8" w:rsidP="00792DDA">
      <w:pPr>
        <w:pStyle w:val="Question"/>
        <w:numPr>
          <w:ilvl w:val="0"/>
          <w:numId w:val="9"/>
        </w:numPr>
      </w:pPr>
      <w:sdt>
        <w:sdtPr>
          <w:alias w:val="Member"/>
          <w:tag w:val="&lt;Member mnisId='1554' dodsId='31575'&gt;"/>
          <w:id w:val="-1585827473"/>
          <w:placeholder>
            <w:docPart w:val="C856EC385C5A40759E567169ADCFCFA4"/>
          </w:placeholder>
          <w:richText/>
        </w:sdtPr>
        <w:sdtContent>
          <w:r w:rsidRPr="004F72B8">
            <w:rPr>
              <w:b/>
            </w:rPr>
            <w:t xml:space="preserve">Paul </w:t>
          </w:r>
          <w:r w:rsidRPr="004F72B8">
            <w:rPr>
              <w:b/>
            </w:rPr>
            <w:t>Blomfield</w:t>
          </w:r>
          <w:r w:rsidRPr="004F72B8">
            <w:rPr>
              <w:b/>
            </w:rPr>
            <w:t>:</w:t>
          </w:r>
        </w:sdtContent>
      </w:sdt>
      <w:r w:rsidRPr="004F72B8">
        <w:t xml:space="preserve"> Simon, you were nodding vigorously. Would you like to make a final point?</w:t>
      </w:r>
    </w:p>
    <w:p w:rsidR="00792DDA" w:rsidRPr="004F72B8" w:rsidP="00792DDA">
      <w:pPr>
        <w:pStyle w:val="Answer"/>
      </w:pPr>
      <w:sdt>
        <w:sdtPr>
          <w:rPr>
            <w:b/>
          </w:rPr>
          <w:alias w:val="Witness"/>
          <w:id w:val="423922235"/>
          <w:placeholder>
            <w:docPart w:val="900C1C52D1034EDB8B20F9EA5DEE7305"/>
          </w:placeholder>
          <w:richText/>
        </w:sdtPr>
        <w:sdtContent>
          <w:r w:rsidRPr="004F72B8">
            <w:rPr>
              <w:b/>
              <w:i/>
            </w:rPr>
            <w:t>Simon Reeve:</w:t>
          </w:r>
        </w:sdtContent>
      </w:sdt>
      <w:r w:rsidRPr="004F72B8">
        <w:rPr>
          <w:b/>
        </w:rPr>
        <w:t xml:space="preserve"> </w:t>
      </w:r>
      <w:r w:rsidRPr="004F72B8">
        <w:t>Yes, I agree entirely with that. I was thinking that it does not need to be NHS England that is providing NHS leadership. There is something about what the health leadership in a place is.</w:t>
      </w:r>
    </w:p>
    <w:p w:rsidR="00792DDA" w:rsidRPr="004F72B8" w:rsidP="00792DDA">
      <w:pPr>
        <w:pStyle w:val="Answer"/>
      </w:pPr>
      <w:r w:rsidRPr="004F72B8">
        <w:t xml:space="preserve">Again, I would plug the integrated care partnership element of this. I was doing a bit of casual reading, as you do. Well over half of ICP chairs and co-chairs are from local government, which tells us something about the opportunity to take a broader perspective on the population’s health rather than the population’s illness. It is a bit hackneyed, is it not? Subject to space, </w:t>
      </w:r>
      <w:r w:rsidRPr="004F72B8">
        <w:t>priorities</w:t>
      </w:r>
      <w:r w:rsidRPr="004F72B8">
        <w:t xml:space="preserve"> and pressures, that is putting the right people, the right relationships and the right mission in the right place. </w:t>
      </w:r>
    </w:p>
    <w:p w:rsidR="00792DDA" w:rsidRPr="004F72B8" w:rsidP="00792DDA">
      <w:pPr>
        <w:pStyle w:val="Question"/>
        <w:numPr>
          <w:ilvl w:val="0"/>
          <w:numId w:val="9"/>
        </w:numPr>
      </w:pPr>
      <w:sdt>
        <w:sdtPr>
          <w:alias w:val="Member"/>
          <w:tag w:val="&lt;Member mnisId='1554' dodsId='31575'&gt;"/>
          <w:id w:val="-1024704361"/>
          <w:placeholder>
            <w:docPart w:val="E74E4A2A439840AD863A4B2FB8DC7A18"/>
          </w:placeholder>
          <w:richText/>
        </w:sdtPr>
        <w:sdtContent>
          <w:r w:rsidRPr="004F72B8">
            <w:rPr>
              <w:b/>
            </w:rPr>
            <w:t>Chair:</w:t>
          </w:r>
        </w:sdtContent>
      </w:sdt>
      <w:r w:rsidRPr="004F72B8">
        <w:t xml:space="preserve"> In closing, we are in the business of recommendations, ideas and trying to move the agenda on with Government. What would you put as your top ask in this area, Chris?</w:t>
      </w:r>
    </w:p>
    <w:p w:rsidR="00792DDA" w:rsidRPr="004F72B8" w:rsidP="00792DDA">
      <w:pPr>
        <w:pStyle w:val="Answer"/>
      </w:pPr>
      <w:sdt>
        <w:sdtPr>
          <w:alias w:val="Witness"/>
          <w:id w:val="-414859688"/>
          <w:placeholder>
            <w:docPart w:val="FFC38489DD384F87BEFCCB2CA57DF983"/>
          </w:placeholder>
          <w:richText/>
        </w:sdtPr>
        <w:sdtContent>
          <w:r w:rsidRPr="004F72B8">
            <w:rPr>
              <w:b/>
              <w:i/>
            </w:rPr>
            <w:t>Chris Naylor:</w:t>
          </w:r>
        </w:sdtContent>
      </w:sdt>
      <w:r w:rsidRPr="004F72B8">
        <w:t xml:space="preserve"> Thinking about the inquiry </w:t>
      </w:r>
      <w:r w:rsidRPr="004F72B8" w:rsidR="00ED6BCE">
        <w:t xml:space="preserve">on </w:t>
      </w:r>
      <w:r w:rsidRPr="004F72B8" w:rsidR="00ED6BCE">
        <w:t xml:space="preserve">prevention </w:t>
      </w:r>
      <w:r w:rsidRPr="004F72B8">
        <w:t>as a whole, you</w:t>
      </w:r>
      <w:r w:rsidRPr="004F72B8">
        <w:t xml:space="preserve"> will clearly want to recommend some </w:t>
      </w:r>
      <w:r w:rsidRPr="004F72B8" w:rsidR="00ED6BCE">
        <w:t xml:space="preserve">things that are about </w:t>
      </w:r>
      <w:r w:rsidRPr="004F72B8">
        <w:t xml:space="preserve">national actions. There are some things that national Government can really do to shift the dial on population health. One of the messages needs to be that some preventative work is best designed locally. Government </w:t>
      </w:r>
      <w:r w:rsidRPr="004F72B8">
        <w:t>need</w:t>
      </w:r>
      <w:r w:rsidRPr="004F72B8">
        <w:t xml:space="preserve"> to be thinking about how national bodies can go about their roles in a way that best enables that local partnership working. Part of that, of course, is about making sure there is cross-departmental alignment at a national level.</w:t>
      </w:r>
    </w:p>
    <w:p w:rsidR="00792DDA" w:rsidRPr="004F72B8" w:rsidP="00792DDA">
      <w:pPr>
        <w:pStyle w:val="Answer"/>
      </w:pPr>
      <w:r w:rsidRPr="004F72B8">
        <w:t>The other thing I would say is that we really need to try to aim for alignment between health policy, planning policy and climate policy. Lots of the things we want to do to create healthy places are the same things we would want to do to create sustainable places in the future.</w:t>
      </w:r>
    </w:p>
    <w:p w:rsidR="00792DDA" w:rsidRPr="004F72B8" w:rsidP="00792DDA">
      <w:pPr>
        <w:pStyle w:val="Answer"/>
      </w:pPr>
      <w:sdt>
        <w:sdtPr>
          <w:alias w:val="Witness"/>
          <w:id w:val="-1976833794"/>
          <w:placeholder>
            <w:docPart w:val="E7EF1214EFC742A495773866DA4E02D8"/>
          </w:placeholder>
          <w:richText/>
        </w:sdtPr>
        <w:sdtContent>
          <w:r w:rsidRPr="004F72B8">
            <w:rPr>
              <w:b/>
              <w:i/>
            </w:rPr>
            <w:t>Simon Reeve:</w:t>
          </w:r>
        </w:sdtContent>
      </w:sdt>
      <w:r w:rsidRPr="004F72B8">
        <w:t xml:space="preserve"> I do not have anything to add to that, to be honest. That was a helpful set of observations. </w:t>
      </w:r>
    </w:p>
    <w:p w:rsidR="00792DDA" w:rsidP="00792DDA">
      <w:pPr>
        <w:pStyle w:val="Remark"/>
      </w:pPr>
      <w:sdt>
        <w:sdtPr>
          <w:alias w:val="Member"/>
          <w:tag w:val="&lt;Member mnisId='1554' dodsId='31575'&gt;"/>
          <w:id w:val="1506482701"/>
          <w:placeholder>
            <w:docPart w:val="D1602149239448C38D93150A9178DC58"/>
          </w:placeholder>
          <w:richText/>
        </w:sdtPr>
        <w:sdtContent>
          <w:r w:rsidRPr="004F72B8">
            <w:rPr>
              <w:b/>
            </w:rPr>
            <w:t>Chair:</w:t>
          </w:r>
        </w:sdtContent>
      </w:sdt>
      <w:r w:rsidRPr="004F72B8">
        <w:t xml:space="preserve"> Thank you very much to both of you for your time, Chris Naylor from the King’s Fund and Simon Reeve from OHID. That concludes today’s evidence session and this </w:t>
      </w:r>
      <w:r w:rsidRPr="004F72B8">
        <w:t>particular workstream</w:t>
      </w:r>
      <w:r w:rsidRPr="004F72B8">
        <w:t xml:space="preserve"> of our mammoth prevention inquiry. Thank you for your time and thank you for </w:t>
      </w:r>
      <w:r w:rsidRPr="004F72B8">
        <w:t>watching, if</w:t>
      </w:r>
      <w:r w:rsidRPr="004F72B8">
        <w:t xml:space="preserve"> you have.</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34291F84AAD45EFBE768F835B24E0A4"/>
      </w:placeholder>
      <w:richText/>
    </w:sdtPr>
    <w:sdtContent>
      <w:p w:rsidR="003736A1" w:rsidP="009277D8">
        <w:pPr>
          <w:pStyle w:val="Para"/>
          <w:rPr>
            <w:color w:val="808080"/>
          </w:rPr>
        </w:pPr>
        <w:r w:rsidRPr="0090080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45939EF18874E608560CC35B4C363C6"/>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9E45E3C"/>
    <w:lvl w:ilvl="0">
      <w:start w:val="24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9008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34291F84AAD45EFBE768F835B24E0A4"/>
        <w:category>
          <w:name w:val="General"/>
          <w:gallery w:val="placeholder"/>
        </w:category>
        <w:types>
          <w:type w:val="bbPlcHdr"/>
        </w:types>
        <w:behaviors>
          <w:behavior w:val="content"/>
        </w:behaviors>
        <w:guid w:val="{2BDBB1B0-E0F7-42ED-9A35-9F715464C5FF}"/>
      </w:docPartPr>
      <w:docPartBody>
        <w:p w:rsidR="00F841A0" w:rsidP="002B04F8">
          <w:pPr>
            <w:pStyle w:val="E34291F84AAD45EFBE768F835B24E0A4"/>
          </w:pPr>
          <w:r w:rsidRPr="000753FC">
            <w:rPr>
              <w:rStyle w:val="PlaceholderText"/>
            </w:rPr>
            <w:t>Click here to enter text.</w:t>
          </w:r>
        </w:p>
      </w:docPartBody>
    </w:docPart>
    <w:docPart>
      <w:docPartPr>
        <w:name w:val="17584E91F1B242EAAB4ED9B48C28A175"/>
        <w:category>
          <w:name w:val="General"/>
          <w:gallery w:val="placeholder"/>
        </w:category>
        <w:types>
          <w:type w:val="bbPlcHdr"/>
        </w:types>
        <w:behaviors>
          <w:behavior w:val="content"/>
        </w:behaviors>
        <w:guid w:val="{65DC81C9-5BDD-41D8-BB39-44DF8F2D2C96}"/>
      </w:docPartPr>
      <w:docPartBody>
        <w:p w:rsidR="00F841A0" w:rsidP="002B04F8">
          <w:pPr>
            <w:pStyle w:val="17584E91F1B242EAAB4ED9B48C28A175"/>
          </w:pPr>
          <w:r w:rsidRPr="002B3926">
            <w:rPr>
              <w:rStyle w:val="PlaceholderText"/>
            </w:rPr>
            <w:t>Click here to enter text.</w:t>
          </w:r>
        </w:p>
      </w:docPartBody>
    </w:docPart>
    <w:docPart>
      <w:docPartPr>
        <w:name w:val="145939EF18874E608560CC35B4C363C6"/>
        <w:category>
          <w:name w:val="General"/>
          <w:gallery w:val="placeholder"/>
        </w:category>
        <w:types>
          <w:type w:val="bbPlcHdr"/>
        </w:types>
        <w:behaviors>
          <w:behavior w:val="content"/>
        </w:behaviors>
        <w:guid w:val="{BA57A9C1-AC94-47A1-8E45-739C232A006B}"/>
      </w:docPartPr>
      <w:docPartBody>
        <w:p w:rsidR="00F841A0" w:rsidP="002B04F8">
          <w:pPr>
            <w:pStyle w:val="145939EF18874E608560CC35B4C363C6"/>
          </w:pPr>
          <w:r w:rsidRPr="00D20745">
            <w:rPr>
              <w:rStyle w:val="PlaceholderText"/>
            </w:rPr>
            <w:t>Click here to enter text.</w:t>
          </w:r>
        </w:p>
      </w:docPartBody>
    </w:docPart>
    <w:docPart>
      <w:docPartPr>
        <w:name w:val="B3B7C1C57A76435C99B57B967BA1D28B"/>
        <w:category>
          <w:name w:val="General"/>
          <w:gallery w:val="placeholder"/>
        </w:category>
        <w:types>
          <w:type w:val="bbPlcHdr"/>
        </w:types>
        <w:behaviors>
          <w:behavior w:val="content"/>
        </w:behaviors>
        <w:guid w:val="{D0E50C33-7632-48E1-9D06-FA4CC1DE58F7}"/>
      </w:docPartPr>
      <w:docPartBody>
        <w:p w:rsidR="00F841A0" w:rsidP="002B04F8">
          <w:pPr>
            <w:pStyle w:val="B3B7C1C57A76435C99B57B967BA1D28B"/>
          </w:pPr>
          <w:r w:rsidRPr="002B3926">
            <w:rPr>
              <w:rStyle w:val="PlaceholderText"/>
            </w:rPr>
            <w:t>Click here to enter text.</w:t>
          </w:r>
        </w:p>
      </w:docPartBody>
    </w:docPart>
    <w:docPart>
      <w:docPartPr>
        <w:name w:val="A7648F63F24F4385AEA8C240B3BC0EA9"/>
        <w:category>
          <w:name w:val="General"/>
          <w:gallery w:val="placeholder"/>
        </w:category>
        <w:types>
          <w:type w:val="bbPlcHdr"/>
        </w:types>
        <w:behaviors>
          <w:behavior w:val="content"/>
        </w:behaviors>
        <w:guid w:val="{193CCB3F-839C-4BCA-B944-9EB12C75F3FA}"/>
      </w:docPartPr>
      <w:docPartBody>
        <w:p w:rsidR="00F841A0" w:rsidP="002B04F8">
          <w:pPr>
            <w:pStyle w:val="A7648F63F24F4385AEA8C240B3BC0EA9"/>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1C746E8-A7E4-438D-8354-26C65C320277}"/>
      </w:docPartPr>
      <w:docPartBody>
        <w:p w:rsidR="00F841A0">
          <w:r w:rsidRPr="00F31C5E">
            <w:rPr>
              <w:rStyle w:val="PlaceholderText"/>
            </w:rPr>
            <w:t>Click or tap here to enter text.</w:t>
          </w:r>
        </w:p>
      </w:docPartBody>
    </w:docPart>
    <w:docPart>
      <w:docPartPr>
        <w:name w:val="C5937927AA1244EC88DD4DEFD0A43A52"/>
        <w:category>
          <w:name w:val="General"/>
          <w:gallery w:val="placeholder"/>
        </w:category>
        <w:types>
          <w:type w:val="bbPlcHdr"/>
        </w:types>
        <w:behaviors>
          <w:behavior w:val="content"/>
        </w:behaviors>
        <w:guid w:val="{9ABD480D-F8F0-4613-AEA8-C8D3194DD317}"/>
      </w:docPartPr>
      <w:docPartBody>
        <w:p w:rsidR="00716C21" w:rsidP="00F841A0">
          <w:pPr>
            <w:pStyle w:val="C5937927AA1244EC88DD4DEFD0A43A52"/>
          </w:pPr>
          <w:r w:rsidRPr="00F15020">
            <w:rPr>
              <w:rStyle w:val="PlaceholderText"/>
            </w:rPr>
            <w:t>Click or tap here to enter text.</w:t>
          </w:r>
        </w:p>
      </w:docPartBody>
    </w:docPart>
    <w:docPart>
      <w:docPartPr>
        <w:name w:val="B1A71D3F2C714628AE719D8B670479E8"/>
        <w:category>
          <w:name w:val="General"/>
          <w:gallery w:val="placeholder"/>
        </w:category>
        <w:types>
          <w:type w:val="bbPlcHdr"/>
        </w:types>
        <w:behaviors>
          <w:behavior w:val="content"/>
        </w:behaviors>
        <w:guid w:val="{B8695488-7391-4E43-9DCB-8C87CA29D69F}"/>
      </w:docPartPr>
      <w:docPartBody>
        <w:p w:rsidR="00716C21" w:rsidP="00F841A0">
          <w:pPr>
            <w:pStyle w:val="B1A71D3F2C714628AE719D8B670479E8"/>
          </w:pPr>
          <w:r w:rsidRPr="00D94C60">
            <w:rPr>
              <w:rStyle w:val="PlaceholderText"/>
            </w:rPr>
            <w:t>Click or tap here to enter text.</w:t>
          </w:r>
        </w:p>
      </w:docPartBody>
    </w:docPart>
    <w:docPart>
      <w:docPartPr>
        <w:name w:val="88422D8714C847F5BEED3C2FF84FD0A9"/>
        <w:category>
          <w:name w:val="General"/>
          <w:gallery w:val="placeholder"/>
        </w:category>
        <w:types>
          <w:type w:val="bbPlcHdr"/>
        </w:types>
        <w:behaviors>
          <w:behavior w:val="content"/>
        </w:behaviors>
        <w:guid w:val="{9C8171DA-D3F2-4214-AD32-FDCC391278A7}"/>
      </w:docPartPr>
      <w:docPartBody>
        <w:p w:rsidR="00716C21" w:rsidP="00F841A0">
          <w:pPr>
            <w:pStyle w:val="88422D8714C847F5BEED3C2FF84FD0A9"/>
          </w:pPr>
          <w:r w:rsidRPr="00F15020">
            <w:rPr>
              <w:rStyle w:val="PlaceholderText"/>
            </w:rPr>
            <w:t>Click or tap here to enter text.</w:t>
          </w:r>
        </w:p>
      </w:docPartBody>
    </w:docPart>
    <w:docPart>
      <w:docPartPr>
        <w:name w:val="8423928F2FC04115BC9772ADE07E4DD3"/>
        <w:category>
          <w:name w:val="General"/>
          <w:gallery w:val="placeholder"/>
        </w:category>
        <w:types>
          <w:type w:val="bbPlcHdr"/>
        </w:types>
        <w:behaviors>
          <w:behavior w:val="content"/>
        </w:behaviors>
        <w:guid w:val="{CCE8A1C8-4CE6-4B60-87D1-C176A7B11449}"/>
      </w:docPartPr>
      <w:docPartBody>
        <w:p w:rsidR="00716C21" w:rsidP="00F841A0">
          <w:pPr>
            <w:pStyle w:val="8423928F2FC04115BC9772ADE07E4DD3"/>
          </w:pPr>
          <w:r w:rsidRPr="00D94C60">
            <w:rPr>
              <w:rStyle w:val="PlaceholderText"/>
            </w:rPr>
            <w:t>Click or tap here to enter text.</w:t>
          </w:r>
        </w:p>
      </w:docPartBody>
    </w:docPart>
    <w:docPart>
      <w:docPartPr>
        <w:name w:val="30BC4AE87FE7462DA78F706F983B1631"/>
        <w:category>
          <w:name w:val="General"/>
          <w:gallery w:val="placeholder"/>
        </w:category>
        <w:types>
          <w:type w:val="bbPlcHdr"/>
        </w:types>
        <w:behaviors>
          <w:behavior w:val="content"/>
        </w:behaviors>
        <w:guid w:val="{0AE32035-63D4-4DC8-BAC5-9049D0103FAA}"/>
      </w:docPartPr>
      <w:docPartBody>
        <w:p w:rsidR="00716C21" w:rsidP="00F841A0">
          <w:pPr>
            <w:pStyle w:val="30BC4AE87FE7462DA78F706F983B1631"/>
          </w:pPr>
          <w:r w:rsidRPr="00F15020">
            <w:rPr>
              <w:rStyle w:val="PlaceholderText"/>
            </w:rPr>
            <w:t>Click or tap here to enter text.</w:t>
          </w:r>
        </w:p>
      </w:docPartBody>
    </w:docPart>
    <w:docPart>
      <w:docPartPr>
        <w:name w:val="D5B7862A72C64B46965AAC3ADE8E4E65"/>
        <w:category>
          <w:name w:val="General"/>
          <w:gallery w:val="placeholder"/>
        </w:category>
        <w:types>
          <w:type w:val="bbPlcHdr"/>
        </w:types>
        <w:behaviors>
          <w:behavior w:val="content"/>
        </w:behaviors>
        <w:guid w:val="{E2D26BDB-379D-43E0-A81E-A54EBF6A0E12}"/>
      </w:docPartPr>
      <w:docPartBody>
        <w:p w:rsidR="00716C21" w:rsidP="00F841A0">
          <w:pPr>
            <w:pStyle w:val="D5B7862A72C64B46965AAC3ADE8E4E65"/>
          </w:pPr>
          <w:r w:rsidRPr="00D94C60">
            <w:rPr>
              <w:rStyle w:val="PlaceholderText"/>
            </w:rPr>
            <w:t>Click or tap here to enter text.</w:t>
          </w:r>
        </w:p>
      </w:docPartBody>
    </w:docPart>
    <w:docPart>
      <w:docPartPr>
        <w:name w:val="4FB79DFCDF004A84A3CB996806520E30"/>
        <w:category>
          <w:name w:val="General"/>
          <w:gallery w:val="placeholder"/>
        </w:category>
        <w:types>
          <w:type w:val="bbPlcHdr"/>
        </w:types>
        <w:behaviors>
          <w:behavior w:val="content"/>
        </w:behaviors>
        <w:guid w:val="{E0FA9490-E202-489E-913E-8A45C42B3895}"/>
      </w:docPartPr>
      <w:docPartBody>
        <w:p w:rsidR="00716C21" w:rsidP="00F841A0">
          <w:pPr>
            <w:pStyle w:val="4FB79DFCDF004A84A3CB996806520E30"/>
          </w:pPr>
          <w:r w:rsidRPr="00F15020">
            <w:rPr>
              <w:rStyle w:val="PlaceholderText"/>
            </w:rPr>
            <w:t>Click or tap here to enter text.</w:t>
          </w:r>
        </w:p>
      </w:docPartBody>
    </w:docPart>
    <w:docPart>
      <w:docPartPr>
        <w:name w:val="5EF577CB731D416E90B45B0527D6B7A3"/>
        <w:category>
          <w:name w:val="General"/>
          <w:gallery w:val="placeholder"/>
        </w:category>
        <w:types>
          <w:type w:val="bbPlcHdr"/>
        </w:types>
        <w:behaviors>
          <w:behavior w:val="content"/>
        </w:behaviors>
        <w:guid w:val="{AC9995C4-2A9D-4873-95B7-7F2557FC55B3}"/>
      </w:docPartPr>
      <w:docPartBody>
        <w:p w:rsidR="00716C21" w:rsidP="00F841A0">
          <w:pPr>
            <w:pStyle w:val="5EF577CB731D416E90B45B0527D6B7A3"/>
          </w:pPr>
          <w:r w:rsidRPr="00D94C60">
            <w:rPr>
              <w:rStyle w:val="PlaceholderText"/>
            </w:rPr>
            <w:t>Click or tap here to enter text.</w:t>
          </w:r>
        </w:p>
      </w:docPartBody>
    </w:docPart>
    <w:docPart>
      <w:docPartPr>
        <w:name w:val="D9F9986A455D4CA6998CE936E3CA8774"/>
        <w:category>
          <w:name w:val="General"/>
          <w:gallery w:val="placeholder"/>
        </w:category>
        <w:types>
          <w:type w:val="bbPlcHdr"/>
        </w:types>
        <w:behaviors>
          <w:behavior w:val="content"/>
        </w:behaviors>
        <w:guid w:val="{671E740F-D205-4C2F-8464-1E11354CD579}"/>
      </w:docPartPr>
      <w:docPartBody>
        <w:p w:rsidR="00716C21" w:rsidP="00F841A0">
          <w:pPr>
            <w:pStyle w:val="D9F9986A455D4CA6998CE936E3CA8774"/>
          </w:pPr>
          <w:r w:rsidRPr="00F15020">
            <w:rPr>
              <w:rStyle w:val="PlaceholderText"/>
            </w:rPr>
            <w:t>Click or tap here to enter text.</w:t>
          </w:r>
        </w:p>
      </w:docPartBody>
    </w:docPart>
    <w:docPart>
      <w:docPartPr>
        <w:name w:val="BFDE288BF264441E9D44B888AA389CEA"/>
        <w:category>
          <w:name w:val="General"/>
          <w:gallery w:val="placeholder"/>
        </w:category>
        <w:types>
          <w:type w:val="bbPlcHdr"/>
        </w:types>
        <w:behaviors>
          <w:behavior w:val="content"/>
        </w:behaviors>
        <w:guid w:val="{BB5174B6-CFB5-4B2A-96F6-B5930C1BDD2E}"/>
      </w:docPartPr>
      <w:docPartBody>
        <w:p w:rsidR="00716C21" w:rsidP="00F841A0">
          <w:pPr>
            <w:pStyle w:val="BFDE288BF264441E9D44B888AA389CEA"/>
          </w:pPr>
          <w:r w:rsidRPr="00D94C60">
            <w:rPr>
              <w:rStyle w:val="PlaceholderText"/>
            </w:rPr>
            <w:t>Click or tap here to enter text.</w:t>
          </w:r>
        </w:p>
      </w:docPartBody>
    </w:docPart>
    <w:docPart>
      <w:docPartPr>
        <w:name w:val="99075D72B4BE4E18A79AD6D992B4A03C"/>
        <w:category>
          <w:name w:val="General"/>
          <w:gallery w:val="placeholder"/>
        </w:category>
        <w:types>
          <w:type w:val="bbPlcHdr"/>
        </w:types>
        <w:behaviors>
          <w:behavior w:val="content"/>
        </w:behaviors>
        <w:guid w:val="{2A7A8386-C462-4A63-AE90-8C90C6B73AD1}"/>
      </w:docPartPr>
      <w:docPartBody>
        <w:p w:rsidR="00716C21" w:rsidP="00F841A0">
          <w:pPr>
            <w:pStyle w:val="99075D72B4BE4E18A79AD6D992B4A03C"/>
          </w:pPr>
          <w:r w:rsidRPr="00F15020">
            <w:rPr>
              <w:rStyle w:val="PlaceholderText"/>
            </w:rPr>
            <w:t>Click or tap here to enter text.</w:t>
          </w:r>
        </w:p>
      </w:docPartBody>
    </w:docPart>
    <w:docPart>
      <w:docPartPr>
        <w:name w:val="D2BF6F28278C4143A22B0C3236A2C799"/>
        <w:category>
          <w:name w:val="General"/>
          <w:gallery w:val="placeholder"/>
        </w:category>
        <w:types>
          <w:type w:val="bbPlcHdr"/>
        </w:types>
        <w:behaviors>
          <w:behavior w:val="content"/>
        </w:behaviors>
        <w:guid w:val="{8827FCD5-DB59-4BFE-BA7D-1EE5BB200BC2}"/>
      </w:docPartPr>
      <w:docPartBody>
        <w:p w:rsidR="00716C21" w:rsidP="00F841A0">
          <w:pPr>
            <w:pStyle w:val="D2BF6F28278C4143A22B0C3236A2C799"/>
          </w:pPr>
          <w:r w:rsidRPr="00D94C60">
            <w:rPr>
              <w:rStyle w:val="PlaceholderText"/>
            </w:rPr>
            <w:t>Click or tap here to enter text.</w:t>
          </w:r>
        </w:p>
      </w:docPartBody>
    </w:docPart>
    <w:docPart>
      <w:docPartPr>
        <w:name w:val="6E11ACC4445D462DAA5FE775C9C74333"/>
        <w:category>
          <w:name w:val="General"/>
          <w:gallery w:val="placeholder"/>
        </w:category>
        <w:types>
          <w:type w:val="bbPlcHdr"/>
        </w:types>
        <w:behaviors>
          <w:behavior w:val="content"/>
        </w:behaviors>
        <w:guid w:val="{20009436-EA2C-4DDC-940D-E92D88A9E4A5}"/>
      </w:docPartPr>
      <w:docPartBody>
        <w:p w:rsidR="00716C21" w:rsidP="00F841A0">
          <w:pPr>
            <w:pStyle w:val="6E11ACC4445D462DAA5FE775C9C74333"/>
          </w:pPr>
          <w:r w:rsidRPr="00F15020">
            <w:rPr>
              <w:rStyle w:val="PlaceholderText"/>
            </w:rPr>
            <w:t>Click or tap here to enter text.</w:t>
          </w:r>
        </w:p>
      </w:docPartBody>
    </w:docPart>
    <w:docPart>
      <w:docPartPr>
        <w:name w:val="0F6F5C48BE8A4D4F997F0DFF577DD6F5"/>
        <w:category>
          <w:name w:val="General"/>
          <w:gallery w:val="placeholder"/>
        </w:category>
        <w:types>
          <w:type w:val="bbPlcHdr"/>
        </w:types>
        <w:behaviors>
          <w:behavior w:val="content"/>
        </w:behaviors>
        <w:guid w:val="{337BB4A4-D1BF-448C-BAC8-9715B3728918}"/>
      </w:docPartPr>
      <w:docPartBody>
        <w:p w:rsidR="00716C21" w:rsidP="00F841A0">
          <w:pPr>
            <w:pStyle w:val="0F6F5C48BE8A4D4F997F0DFF577DD6F5"/>
          </w:pPr>
          <w:r>
            <w:rPr>
              <w:rStyle w:val="PlaceholderText"/>
            </w:rPr>
            <w:t>Click or tap here to enter text.</w:t>
          </w:r>
        </w:p>
      </w:docPartBody>
    </w:docPart>
    <w:docPart>
      <w:docPartPr>
        <w:name w:val="E82DAA60ED394392A98AF238AE03813C"/>
        <w:category>
          <w:name w:val="General"/>
          <w:gallery w:val="placeholder"/>
        </w:category>
        <w:types>
          <w:type w:val="bbPlcHdr"/>
        </w:types>
        <w:behaviors>
          <w:behavior w:val="content"/>
        </w:behaviors>
        <w:guid w:val="{92FA0E45-5817-4146-A1CB-86B677EB77C0}"/>
      </w:docPartPr>
      <w:docPartBody>
        <w:p w:rsidR="00716C21" w:rsidP="00F841A0">
          <w:pPr>
            <w:pStyle w:val="E82DAA60ED394392A98AF238AE03813C"/>
          </w:pPr>
          <w:r w:rsidRPr="00F15020">
            <w:rPr>
              <w:rStyle w:val="PlaceholderText"/>
            </w:rPr>
            <w:t>Click or tap here to enter text.</w:t>
          </w:r>
        </w:p>
      </w:docPartBody>
    </w:docPart>
    <w:docPart>
      <w:docPartPr>
        <w:name w:val="7391587A1E9B4AE8B33ED3669CF90D09"/>
        <w:category>
          <w:name w:val="General"/>
          <w:gallery w:val="placeholder"/>
        </w:category>
        <w:types>
          <w:type w:val="bbPlcHdr"/>
        </w:types>
        <w:behaviors>
          <w:behavior w:val="content"/>
        </w:behaviors>
        <w:guid w:val="{ACEFC715-85F3-4030-AB4C-2EC28B1D75DA}"/>
      </w:docPartPr>
      <w:docPartBody>
        <w:p w:rsidR="00716C21" w:rsidP="00F841A0">
          <w:pPr>
            <w:pStyle w:val="7391587A1E9B4AE8B33ED3669CF90D09"/>
          </w:pPr>
          <w:r>
            <w:rPr>
              <w:rStyle w:val="PlaceholderText"/>
            </w:rPr>
            <w:t>Click or tap here to enter text.</w:t>
          </w:r>
        </w:p>
      </w:docPartBody>
    </w:docPart>
    <w:docPart>
      <w:docPartPr>
        <w:name w:val="BCD4C45BF0804666845648F4DAB4E87D"/>
        <w:category>
          <w:name w:val="General"/>
          <w:gallery w:val="placeholder"/>
        </w:category>
        <w:types>
          <w:type w:val="bbPlcHdr"/>
        </w:types>
        <w:behaviors>
          <w:behavior w:val="content"/>
        </w:behaviors>
        <w:guid w:val="{1C3DE83F-8535-4D68-8600-F1797607E36F}"/>
      </w:docPartPr>
      <w:docPartBody>
        <w:p w:rsidR="00716C21" w:rsidP="00F841A0">
          <w:pPr>
            <w:pStyle w:val="BCD4C45BF0804666845648F4DAB4E87D"/>
          </w:pPr>
          <w:r w:rsidRPr="00F15020">
            <w:rPr>
              <w:rStyle w:val="PlaceholderText"/>
            </w:rPr>
            <w:t>Click or tap here to enter text.</w:t>
          </w:r>
        </w:p>
      </w:docPartBody>
    </w:docPart>
    <w:docPart>
      <w:docPartPr>
        <w:name w:val="0E2179FF8E5C4077A74744FE393D5083"/>
        <w:category>
          <w:name w:val="General"/>
          <w:gallery w:val="placeholder"/>
        </w:category>
        <w:types>
          <w:type w:val="bbPlcHdr"/>
        </w:types>
        <w:behaviors>
          <w:behavior w:val="content"/>
        </w:behaviors>
        <w:guid w:val="{0AC33D72-0235-45F0-87A1-578DE225D485}"/>
      </w:docPartPr>
      <w:docPartBody>
        <w:p w:rsidR="00716C21" w:rsidP="00F841A0">
          <w:pPr>
            <w:pStyle w:val="0E2179FF8E5C4077A74744FE393D5083"/>
          </w:pPr>
          <w:r>
            <w:rPr>
              <w:rStyle w:val="PlaceholderText"/>
            </w:rPr>
            <w:t>Click or tap here to enter text.</w:t>
          </w:r>
        </w:p>
      </w:docPartBody>
    </w:docPart>
    <w:docPart>
      <w:docPartPr>
        <w:name w:val="FA3FCE1DBDF04B87900D81FEAD450161"/>
        <w:category>
          <w:name w:val="General"/>
          <w:gallery w:val="placeholder"/>
        </w:category>
        <w:types>
          <w:type w:val="bbPlcHdr"/>
        </w:types>
        <w:behaviors>
          <w:behavior w:val="content"/>
        </w:behaviors>
        <w:guid w:val="{FC48E20C-80AF-4F07-8F94-F1A7B76CB8D6}"/>
      </w:docPartPr>
      <w:docPartBody>
        <w:p w:rsidR="00716C21" w:rsidP="00F841A0">
          <w:pPr>
            <w:pStyle w:val="FA3FCE1DBDF04B87900D81FEAD450161"/>
          </w:pPr>
          <w:r w:rsidRPr="00F15020">
            <w:rPr>
              <w:rStyle w:val="PlaceholderText"/>
            </w:rPr>
            <w:t>Click or tap here to enter text.</w:t>
          </w:r>
        </w:p>
      </w:docPartBody>
    </w:docPart>
    <w:docPart>
      <w:docPartPr>
        <w:name w:val="499264B0483F4CCAA9EA6AA9A4A78822"/>
        <w:category>
          <w:name w:val="General"/>
          <w:gallery w:val="placeholder"/>
        </w:category>
        <w:types>
          <w:type w:val="bbPlcHdr"/>
        </w:types>
        <w:behaviors>
          <w:behavior w:val="content"/>
        </w:behaviors>
        <w:guid w:val="{F85EA8EC-9415-4047-860E-8302B0E53D30}"/>
      </w:docPartPr>
      <w:docPartBody>
        <w:p w:rsidR="00716C21" w:rsidP="00F841A0">
          <w:pPr>
            <w:pStyle w:val="499264B0483F4CCAA9EA6AA9A4A78822"/>
          </w:pPr>
          <w:r>
            <w:rPr>
              <w:rStyle w:val="PlaceholderText"/>
            </w:rPr>
            <w:t>Click or tap here to enter text.</w:t>
          </w:r>
        </w:p>
      </w:docPartBody>
    </w:docPart>
    <w:docPart>
      <w:docPartPr>
        <w:name w:val="52E01EB352644AC28256C073DE4D8428"/>
        <w:category>
          <w:name w:val="General"/>
          <w:gallery w:val="placeholder"/>
        </w:category>
        <w:types>
          <w:type w:val="bbPlcHdr"/>
        </w:types>
        <w:behaviors>
          <w:behavior w:val="content"/>
        </w:behaviors>
        <w:guid w:val="{0B294DE2-9C7C-417B-A8C7-7D8309AA0459}"/>
      </w:docPartPr>
      <w:docPartBody>
        <w:p w:rsidR="00716C21" w:rsidP="00F841A0">
          <w:pPr>
            <w:pStyle w:val="52E01EB352644AC28256C073DE4D8428"/>
          </w:pPr>
          <w:r w:rsidRPr="00F15020">
            <w:rPr>
              <w:rStyle w:val="PlaceholderText"/>
            </w:rPr>
            <w:t>Click or tap here to enter text.</w:t>
          </w:r>
        </w:p>
      </w:docPartBody>
    </w:docPart>
    <w:docPart>
      <w:docPartPr>
        <w:name w:val="E573675AC47C416B89067BF7CBAA8883"/>
        <w:category>
          <w:name w:val="General"/>
          <w:gallery w:val="placeholder"/>
        </w:category>
        <w:types>
          <w:type w:val="bbPlcHdr"/>
        </w:types>
        <w:behaviors>
          <w:behavior w:val="content"/>
        </w:behaviors>
        <w:guid w:val="{250C10DE-8758-4326-AF3A-B661E503AC75}"/>
      </w:docPartPr>
      <w:docPartBody>
        <w:p w:rsidR="00716C21" w:rsidP="00F841A0">
          <w:pPr>
            <w:pStyle w:val="E573675AC47C416B89067BF7CBAA8883"/>
          </w:pPr>
          <w:r w:rsidRPr="00D94C60">
            <w:rPr>
              <w:rStyle w:val="PlaceholderText"/>
            </w:rPr>
            <w:t>Click or tap here to enter text.</w:t>
          </w:r>
        </w:p>
      </w:docPartBody>
    </w:docPart>
    <w:docPart>
      <w:docPartPr>
        <w:name w:val="3C8856ED49ED4AC29E4DA4EE612FB0E5"/>
        <w:category>
          <w:name w:val="General"/>
          <w:gallery w:val="placeholder"/>
        </w:category>
        <w:types>
          <w:type w:val="bbPlcHdr"/>
        </w:types>
        <w:behaviors>
          <w:behavior w:val="content"/>
        </w:behaviors>
        <w:guid w:val="{01A0597F-E397-49D0-B5C6-E84EB48B9F7B}"/>
      </w:docPartPr>
      <w:docPartBody>
        <w:p w:rsidR="00716C21" w:rsidP="00F841A0">
          <w:pPr>
            <w:pStyle w:val="3C8856ED49ED4AC29E4DA4EE612FB0E5"/>
          </w:pPr>
          <w:r w:rsidRPr="00F15020">
            <w:rPr>
              <w:rStyle w:val="PlaceholderText"/>
            </w:rPr>
            <w:t>Click or tap here to enter text.</w:t>
          </w:r>
        </w:p>
      </w:docPartBody>
    </w:docPart>
    <w:docPart>
      <w:docPartPr>
        <w:name w:val="F80D874B9A8B4827A02CC9A18F3D4C09"/>
        <w:category>
          <w:name w:val="General"/>
          <w:gallery w:val="placeholder"/>
        </w:category>
        <w:types>
          <w:type w:val="bbPlcHdr"/>
        </w:types>
        <w:behaviors>
          <w:behavior w:val="content"/>
        </w:behaviors>
        <w:guid w:val="{FC2221F9-43F0-4574-8BF2-275281C36861}"/>
      </w:docPartPr>
      <w:docPartBody>
        <w:p w:rsidR="00716C21" w:rsidP="00F841A0">
          <w:pPr>
            <w:pStyle w:val="F80D874B9A8B4827A02CC9A18F3D4C09"/>
          </w:pPr>
          <w:r w:rsidRPr="00D94C60">
            <w:rPr>
              <w:rStyle w:val="PlaceholderText"/>
            </w:rPr>
            <w:t>Click or tap here to enter text.</w:t>
          </w:r>
        </w:p>
      </w:docPartBody>
    </w:docPart>
    <w:docPart>
      <w:docPartPr>
        <w:name w:val="3E4C4B7AAD81403193A6ED31A0EF536D"/>
        <w:category>
          <w:name w:val="General"/>
          <w:gallery w:val="placeholder"/>
        </w:category>
        <w:types>
          <w:type w:val="bbPlcHdr"/>
        </w:types>
        <w:behaviors>
          <w:behavior w:val="content"/>
        </w:behaviors>
        <w:guid w:val="{D714A10C-B43A-4790-BEF9-D76AD03ECD03}"/>
      </w:docPartPr>
      <w:docPartBody>
        <w:p w:rsidR="00716C21" w:rsidP="00F841A0">
          <w:pPr>
            <w:pStyle w:val="3E4C4B7AAD81403193A6ED31A0EF536D"/>
          </w:pPr>
          <w:r w:rsidRPr="00F15020">
            <w:rPr>
              <w:rStyle w:val="PlaceholderText"/>
            </w:rPr>
            <w:t>Click or tap here to enter text.</w:t>
          </w:r>
        </w:p>
      </w:docPartBody>
    </w:docPart>
    <w:docPart>
      <w:docPartPr>
        <w:name w:val="E29BF65B5E524255AF469EFA58F93EEE"/>
        <w:category>
          <w:name w:val="General"/>
          <w:gallery w:val="placeholder"/>
        </w:category>
        <w:types>
          <w:type w:val="bbPlcHdr"/>
        </w:types>
        <w:behaviors>
          <w:behavior w:val="content"/>
        </w:behaviors>
        <w:guid w:val="{42635955-20BC-4531-90C0-CDB7D02847EC}"/>
      </w:docPartPr>
      <w:docPartBody>
        <w:p w:rsidR="00716C21" w:rsidP="00F841A0">
          <w:pPr>
            <w:pStyle w:val="E29BF65B5E524255AF469EFA58F93EEE"/>
          </w:pPr>
          <w:r w:rsidRPr="00D94C60">
            <w:rPr>
              <w:rStyle w:val="PlaceholderText"/>
            </w:rPr>
            <w:t>Click or tap here to enter text.</w:t>
          </w:r>
        </w:p>
      </w:docPartBody>
    </w:docPart>
    <w:docPart>
      <w:docPartPr>
        <w:name w:val="DB7AAFFD044747B6AB867EB479351A57"/>
        <w:category>
          <w:name w:val="General"/>
          <w:gallery w:val="placeholder"/>
        </w:category>
        <w:types>
          <w:type w:val="bbPlcHdr"/>
        </w:types>
        <w:behaviors>
          <w:behavior w:val="content"/>
        </w:behaviors>
        <w:guid w:val="{7B42111B-4B2B-4A63-AC66-F8264B0074DD}"/>
      </w:docPartPr>
      <w:docPartBody>
        <w:p w:rsidR="00716C21" w:rsidP="00F841A0">
          <w:pPr>
            <w:pStyle w:val="DB7AAFFD044747B6AB867EB479351A57"/>
          </w:pPr>
          <w:r w:rsidRPr="00F15020">
            <w:rPr>
              <w:rStyle w:val="PlaceholderText"/>
            </w:rPr>
            <w:t>Click or tap here to enter text.</w:t>
          </w:r>
        </w:p>
      </w:docPartBody>
    </w:docPart>
    <w:docPart>
      <w:docPartPr>
        <w:name w:val="E820AF55C2894671B724166D199F4622"/>
        <w:category>
          <w:name w:val="General"/>
          <w:gallery w:val="placeholder"/>
        </w:category>
        <w:types>
          <w:type w:val="bbPlcHdr"/>
        </w:types>
        <w:behaviors>
          <w:behavior w:val="content"/>
        </w:behaviors>
        <w:guid w:val="{752E9A88-DBAF-4CA5-A9B9-5CAAB497E9CA}"/>
      </w:docPartPr>
      <w:docPartBody>
        <w:p w:rsidR="00716C21" w:rsidP="00F841A0">
          <w:pPr>
            <w:pStyle w:val="E820AF55C2894671B724166D199F4622"/>
          </w:pPr>
          <w:r w:rsidRPr="00D94C60">
            <w:rPr>
              <w:rStyle w:val="PlaceholderText"/>
            </w:rPr>
            <w:t>Click or tap here to enter text.</w:t>
          </w:r>
        </w:p>
      </w:docPartBody>
    </w:docPart>
    <w:docPart>
      <w:docPartPr>
        <w:name w:val="5C4F25AA94F04050AC2F800880F3527B"/>
        <w:category>
          <w:name w:val="General"/>
          <w:gallery w:val="placeholder"/>
        </w:category>
        <w:types>
          <w:type w:val="bbPlcHdr"/>
        </w:types>
        <w:behaviors>
          <w:behavior w:val="content"/>
        </w:behaviors>
        <w:guid w:val="{3973FBA5-ED9A-41B9-A90D-48E57C1BB5CB}"/>
      </w:docPartPr>
      <w:docPartBody>
        <w:p w:rsidR="00716C21" w:rsidP="00F841A0">
          <w:pPr>
            <w:pStyle w:val="5C4F25AA94F04050AC2F800880F3527B"/>
          </w:pPr>
          <w:r w:rsidRPr="00F15020">
            <w:rPr>
              <w:rStyle w:val="PlaceholderText"/>
            </w:rPr>
            <w:t>Click or tap here to enter text.</w:t>
          </w:r>
        </w:p>
      </w:docPartBody>
    </w:docPart>
    <w:docPart>
      <w:docPartPr>
        <w:name w:val="394EE2243F614283B60C52A998EB07AA"/>
        <w:category>
          <w:name w:val="General"/>
          <w:gallery w:val="placeholder"/>
        </w:category>
        <w:types>
          <w:type w:val="bbPlcHdr"/>
        </w:types>
        <w:behaviors>
          <w:behavior w:val="content"/>
        </w:behaviors>
        <w:guid w:val="{174093B4-8725-4E9A-8842-64807FB15710}"/>
      </w:docPartPr>
      <w:docPartBody>
        <w:p w:rsidR="00716C21" w:rsidP="00F841A0">
          <w:pPr>
            <w:pStyle w:val="394EE2243F614283B60C52A998EB07AA"/>
          </w:pPr>
          <w:r w:rsidRPr="00D94C60">
            <w:rPr>
              <w:rStyle w:val="PlaceholderText"/>
            </w:rPr>
            <w:t>Click or tap here to enter text.</w:t>
          </w:r>
        </w:p>
      </w:docPartBody>
    </w:docPart>
    <w:docPart>
      <w:docPartPr>
        <w:name w:val="4F3BF673E49343718E190BC8F01C5AC3"/>
        <w:category>
          <w:name w:val="General"/>
          <w:gallery w:val="placeholder"/>
        </w:category>
        <w:types>
          <w:type w:val="bbPlcHdr"/>
        </w:types>
        <w:behaviors>
          <w:behavior w:val="content"/>
        </w:behaviors>
        <w:guid w:val="{7270317B-46FD-4E80-9E0B-F9764E3C9C25}"/>
      </w:docPartPr>
      <w:docPartBody>
        <w:p w:rsidR="00716C21" w:rsidP="00F841A0">
          <w:pPr>
            <w:pStyle w:val="4F3BF673E49343718E190BC8F01C5AC3"/>
          </w:pPr>
          <w:r w:rsidRPr="00F15020">
            <w:rPr>
              <w:rStyle w:val="PlaceholderText"/>
            </w:rPr>
            <w:t>Click or tap here to enter text.</w:t>
          </w:r>
        </w:p>
      </w:docPartBody>
    </w:docPart>
    <w:docPart>
      <w:docPartPr>
        <w:name w:val="E007E49BC57748D0B1091201477B2563"/>
        <w:category>
          <w:name w:val="General"/>
          <w:gallery w:val="placeholder"/>
        </w:category>
        <w:types>
          <w:type w:val="bbPlcHdr"/>
        </w:types>
        <w:behaviors>
          <w:behavior w:val="content"/>
        </w:behaviors>
        <w:guid w:val="{2F77CFA2-48DE-483E-A0C4-879E5BBB3EC5}"/>
      </w:docPartPr>
      <w:docPartBody>
        <w:p w:rsidR="00716C21" w:rsidP="00F841A0">
          <w:pPr>
            <w:pStyle w:val="E007E49BC57748D0B1091201477B2563"/>
          </w:pPr>
          <w:r w:rsidRPr="00D94C60">
            <w:rPr>
              <w:rStyle w:val="PlaceholderText"/>
            </w:rPr>
            <w:t>Click or tap here to enter text.</w:t>
          </w:r>
        </w:p>
      </w:docPartBody>
    </w:docPart>
    <w:docPart>
      <w:docPartPr>
        <w:name w:val="5AA264AB353548F3B2FBA677AD704233"/>
        <w:category>
          <w:name w:val="General"/>
          <w:gallery w:val="placeholder"/>
        </w:category>
        <w:types>
          <w:type w:val="bbPlcHdr"/>
        </w:types>
        <w:behaviors>
          <w:behavior w:val="content"/>
        </w:behaviors>
        <w:guid w:val="{7D2B0484-22FD-448E-AE71-DD63C8A8160A}"/>
      </w:docPartPr>
      <w:docPartBody>
        <w:p w:rsidR="00716C21" w:rsidP="00F841A0">
          <w:pPr>
            <w:pStyle w:val="5AA264AB353548F3B2FBA677AD704233"/>
          </w:pPr>
          <w:r w:rsidRPr="00D94C60">
            <w:rPr>
              <w:rStyle w:val="PlaceholderText"/>
            </w:rPr>
            <w:t>Click or tap here to enter text.</w:t>
          </w:r>
        </w:p>
      </w:docPartBody>
    </w:docPart>
    <w:docPart>
      <w:docPartPr>
        <w:name w:val="F77BE0B2A6CE4A6E94F6485269C46F36"/>
        <w:category>
          <w:name w:val="General"/>
          <w:gallery w:val="placeholder"/>
        </w:category>
        <w:types>
          <w:type w:val="bbPlcHdr"/>
        </w:types>
        <w:behaviors>
          <w:behavior w:val="content"/>
        </w:behaviors>
        <w:guid w:val="{2E732466-3D03-467F-BD52-7455D89479CC}"/>
      </w:docPartPr>
      <w:docPartBody>
        <w:p w:rsidR="00716C21" w:rsidP="00F841A0">
          <w:pPr>
            <w:pStyle w:val="F77BE0B2A6CE4A6E94F6485269C46F36"/>
          </w:pPr>
          <w:r w:rsidRPr="00F15020">
            <w:rPr>
              <w:rStyle w:val="PlaceholderText"/>
            </w:rPr>
            <w:t>Click or tap here to enter text.</w:t>
          </w:r>
        </w:p>
      </w:docPartBody>
    </w:docPart>
    <w:docPart>
      <w:docPartPr>
        <w:name w:val="2A7FF318F41F4A57BCD56282FD40F58C"/>
        <w:category>
          <w:name w:val="General"/>
          <w:gallery w:val="placeholder"/>
        </w:category>
        <w:types>
          <w:type w:val="bbPlcHdr"/>
        </w:types>
        <w:behaviors>
          <w:behavior w:val="content"/>
        </w:behaviors>
        <w:guid w:val="{A35603FC-3F46-4E51-8582-6587D03A5E0A}"/>
      </w:docPartPr>
      <w:docPartBody>
        <w:p w:rsidR="00716C21" w:rsidP="00F841A0">
          <w:pPr>
            <w:pStyle w:val="2A7FF318F41F4A57BCD56282FD40F58C"/>
          </w:pPr>
          <w:r w:rsidRPr="00F15020">
            <w:rPr>
              <w:rStyle w:val="PlaceholderText"/>
            </w:rPr>
            <w:t>Click or tap here to enter text.</w:t>
          </w:r>
        </w:p>
      </w:docPartBody>
    </w:docPart>
    <w:docPart>
      <w:docPartPr>
        <w:name w:val="B1456419C7F148788578AE1537355489"/>
        <w:category>
          <w:name w:val="General"/>
          <w:gallery w:val="placeholder"/>
        </w:category>
        <w:types>
          <w:type w:val="bbPlcHdr"/>
        </w:types>
        <w:behaviors>
          <w:behavior w:val="content"/>
        </w:behaviors>
        <w:guid w:val="{5A03472B-841B-4569-8EEF-EBA4B7E339AC}"/>
      </w:docPartPr>
      <w:docPartBody>
        <w:p w:rsidR="00716C21" w:rsidP="00F841A0">
          <w:pPr>
            <w:pStyle w:val="B1456419C7F148788578AE1537355489"/>
          </w:pPr>
          <w:r>
            <w:rPr>
              <w:rStyle w:val="PlaceholderText"/>
            </w:rPr>
            <w:t>Click or tap here to enter text.</w:t>
          </w:r>
        </w:p>
      </w:docPartBody>
    </w:docPart>
    <w:docPart>
      <w:docPartPr>
        <w:name w:val="BBF4FE08571246E28D39772BF09F4080"/>
        <w:category>
          <w:name w:val="General"/>
          <w:gallery w:val="placeholder"/>
        </w:category>
        <w:types>
          <w:type w:val="bbPlcHdr"/>
        </w:types>
        <w:behaviors>
          <w:behavior w:val="content"/>
        </w:behaviors>
        <w:guid w:val="{D9A51D78-FD38-4781-8E96-A2A11BA37556}"/>
      </w:docPartPr>
      <w:docPartBody>
        <w:p w:rsidR="00716C21" w:rsidP="00F841A0">
          <w:pPr>
            <w:pStyle w:val="BBF4FE08571246E28D39772BF09F4080"/>
          </w:pPr>
          <w:r w:rsidRPr="00F15020">
            <w:rPr>
              <w:rStyle w:val="PlaceholderText"/>
            </w:rPr>
            <w:t>Click or tap here to enter text.</w:t>
          </w:r>
        </w:p>
      </w:docPartBody>
    </w:docPart>
    <w:docPart>
      <w:docPartPr>
        <w:name w:val="470C4E83C92A4F5786C4DD924DAFD303"/>
        <w:category>
          <w:name w:val="General"/>
          <w:gallery w:val="placeholder"/>
        </w:category>
        <w:types>
          <w:type w:val="bbPlcHdr"/>
        </w:types>
        <w:behaviors>
          <w:behavior w:val="content"/>
        </w:behaviors>
        <w:guid w:val="{DEDBB7B8-0C67-4EFF-ABC4-2A82F824739D}"/>
      </w:docPartPr>
      <w:docPartBody>
        <w:p w:rsidR="00716C21" w:rsidP="00F841A0">
          <w:pPr>
            <w:pStyle w:val="470C4E83C92A4F5786C4DD924DAFD303"/>
          </w:pPr>
          <w:r>
            <w:rPr>
              <w:rStyle w:val="PlaceholderText"/>
            </w:rPr>
            <w:t>Click or tap here to enter text.</w:t>
          </w:r>
        </w:p>
      </w:docPartBody>
    </w:docPart>
    <w:docPart>
      <w:docPartPr>
        <w:name w:val="10BA3AFE18394BDF89004C651C6A5DEC"/>
        <w:category>
          <w:name w:val="General"/>
          <w:gallery w:val="placeholder"/>
        </w:category>
        <w:types>
          <w:type w:val="bbPlcHdr"/>
        </w:types>
        <w:behaviors>
          <w:behavior w:val="content"/>
        </w:behaviors>
        <w:guid w:val="{A628D75F-1710-4819-AB1C-D77BDDDAF49F}"/>
      </w:docPartPr>
      <w:docPartBody>
        <w:p w:rsidR="00716C21" w:rsidP="00F841A0">
          <w:pPr>
            <w:pStyle w:val="10BA3AFE18394BDF89004C651C6A5DEC"/>
          </w:pPr>
          <w:r w:rsidRPr="00F15020">
            <w:rPr>
              <w:rStyle w:val="PlaceholderText"/>
            </w:rPr>
            <w:t>Click or tap here to enter text.</w:t>
          </w:r>
        </w:p>
      </w:docPartBody>
    </w:docPart>
    <w:docPart>
      <w:docPartPr>
        <w:name w:val="DDD929FE8FDA4E59A72E04384B544C8D"/>
        <w:category>
          <w:name w:val="General"/>
          <w:gallery w:val="placeholder"/>
        </w:category>
        <w:types>
          <w:type w:val="bbPlcHdr"/>
        </w:types>
        <w:behaviors>
          <w:behavior w:val="content"/>
        </w:behaviors>
        <w:guid w:val="{D00EEEDA-9944-46CC-ACBF-213DF88ABC5E}"/>
      </w:docPartPr>
      <w:docPartBody>
        <w:p w:rsidR="00716C21" w:rsidP="00F841A0">
          <w:pPr>
            <w:pStyle w:val="DDD929FE8FDA4E59A72E04384B544C8D"/>
          </w:pPr>
          <w:r w:rsidRPr="00D94C60">
            <w:rPr>
              <w:rStyle w:val="PlaceholderText"/>
            </w:rPr>
            <w:t>Click or tap here to enter text.</w:t>
          </w:r>
        </w:p>
      </w:docPartBody>
    </w:docPart>
    <w:docPart>
      <w:docPartPr>
        <w:name w:val="EF7EA904CA294DE2A92779151C48CB42"/>
        <w:category>
          <w:name w:val="General"/>
          <w:gallery w:val="placeholder"/>
        </w:category>
        <w:types>
          <w:type w:val="bbPlcHdr"/>
        </w:types>
        <w:behaviors>
          <w:behavior w:val="content"/>
        </w:behaviors>
        <w:guid w:val="{D0DE2E3F-4BC4-4E0B-BA75-57C5208C6541}"/>
      </w:docPartPr>
      <w:docPartBody>
        <w:p w:rsidR="00716C21" w:rsidP="00F841A0">
          <w:pPr>
            <w:pStyle w:val="EF7EA904CA294DE2A92779151C48CB42"/>
          </w:pPr>
          <w:r w:rsidRPr="00F15020">
            <w:rPr>
              <w:rStyle w:val="PlaceholderText"/>
            </w:rPr>
            <w:t>Click or tap here to enter text.</w:t>
          </w:r>
        </w:p>
      </w:docPartBody>
    </w:docPart>
    <w:docPart>
      <w:docPartPr>
        <w:name w:val="C4C03D0C54EA4977A06D7303B745D13C"/>
        <w:category>
          <w:name w:val="General"/>
          <w:gallery w:val="placeholder"/>
        </w:category>
        <w:types>
          <w:type w:val="bbPlcHdr"/>
        </w:types>
        <w:behaviors>
          <w:behavior w:val="content"/>
        </w:behaviors>
        <w:guid w:val="{872194A7-CD2C-439B-8BDF-9B886D760CBA}"/>
      </w:docPartPr>
      <w:docPartBody>
        <w:p w:rsidR="00716C21" w:rsidP="00F841A0">
          <w:pPr>
            <w:pStyle w:val="C4C03D0C54EA4977A06D7303B745D13C"/>
          </w:pPr>
          <w:r>
            <w:rPr>
              <w:rStyle w:val="PlaceholderText"/>
            </w:rPr>
            <w:t>Click or tap here to enter text.</w:t>
          </w:r>
        </w:p>
      </w:docPartBody>
    </w:docPart>
    <w:docPart>
      <w:docPartPr>
        <w:name w:val="3CA940CB152E41D3B1EEEB672965C3AA"/>
        <w:category>
          <w:name w:val="General"/>
          <w:gallery w:val="placeholder"/>
        </w:category>
        <w:types>
          <w:type w:val="bbPlcHdr"/>
        </w:types>
        <w:behaviors>
          <w:behavior w:val="content"/>
        </w:behaviors>
        <w:guid w:val="{0452F833-CDED-47E1-B13A-8F867CF21DCB}"/>
      </w:docPartPr>
      <w:docPartBody>
        <w:p w:rsidR="00716C21" w:rsidP="00F841A0">
          <w:pPr>
            <w:pStyle w:val="3CA940CB152E41D3B1EEEB672965C3AA"/>
          </w:pPr>
          <w:r w:rsidRPr="00F15020">
            <w:rPr>
              <w:rStyle w:val="PlaceholderText"/>
            </w:rPr>
            <w:t>Click or tap here to enter text.</w:t>
          </w:r>
        </w:p>
      </w:docPartBody>
    </w:docPart>
    <w:docPart>
      <w:docPartPr>
        <w:name w:val="C856EC385C5A40759E567169ADCFCFA4"/>
        <w:category>
          <w:name w:val="General"/>
          <w:gallery w:val="placeholder"/>
        </w:category>
        <w:types>
          <w:type w:val="bbPlcHdr"/>
        </w:types>
        <w:behaviors>
          <w:behavior w:val="content"/>
        </w:behaviors>
        <w:guid w:val="{913A5438-6E02-43E3-B27F-C3141E3EBCB9}"/>
      </w:docPartPr>
      <w:docPartBody>
        <w:p w:rsidR="00716C21" w:rsidP="00F841A0">
          <w:pPr>
            <w:pStyle w:val="C856EC385C5A40759E567169ADCFCFA4"/>
          </w:pPr>
          <w:r>
            <w:rPr>
              <w:rStyle w:val="PlaceholderText"/>
            </w:rPr>
            <w:t>Click or tap here to enter text.</w:t>
          </w:r>
        </w:p>
      </w:docPartBody>
    </w:docPart>
    <w:docPart>
      <w:docPartPr>
        <w:name w:val="900C1C52D1034EDB8B20F9EA5DEE7305"/>
        <w:category>
          <w:name w:val="General"/>
          <w:gallery w:val="placeholder"/>
        </w:category>
        <w:types>
          <w:type w:val="bbPlcHdr"/>
        </w:types>
        <w:behaviors>
          <w:behavior w:val="content"/>
        </w:behaviors>
        <w:guid w:val="{6544463D-8622-4361-B199-0F48C7938A0C}"/>
      </w:docPartPr>
      <w:docPartBody>
        <w:p w:rsidR="00716C21" w:rsidP="00F841A0">
          <w:pPr>
            <w:pStyle w:val="900C1C52D1034EDB8B20F9EA5DEE7305"/>
          </w:pPr>
          <w:r w:rsidRPr="00F15020">
            <w:rPr>
              <w:rStyle w:val="PlaceholderText"/>
            </w:rPr>
            <w:t>Click or tap here to enter text.</w:t>
          </w:r>
        </w:p>
      </w:docPartBody>
    </w:docPart>
    <w:docPart>
      <w:docPartPr>
        <w:name w:val="E74E4A2A439840AD863A4B2FB8DC7A18"/>
        <w:category>
          <w:name w:val="General"/>
          <w:gallery w:val="placeholder"/>
        </w:category>
        <w:types>
          <w:type w:val="bbPlcHdr"/>
        </w:types>
        <w:behaviors>
          <w:behavior w:val="content"/>
        </w:behaviors>
        <w:guid w:val="{170B3097-C9EB-4033-BFFC-2D0B6FAFD4AA}"/>
      </w:docPartPr>
      <w:docPartBody>
        <w:p w:rsidR="00716C21" w:rsidP="00F841A0">
          <w:pPr>
            <w:pStyle w:val="E74E4A2A439840AD863A4B2FB8DC7A18"/>
          </w:pPr>
          <w:r w:rsidRPr="00D94C60">
            <w:rPr>
              <w:rStyle w:val="PlaceholderText"/>
            </w:rPr>
            <w:t>Click or tap here to enter text.</w:t>
          </w:r>
        </w:p>
      </w:docPartBody>
    </w:docPart>
    <w:docPart>
      <w:docPartPr>
        <w:name w:val="FFC38489DD384F87BEFCCB2CA57DF983"/>
        <w:category>
          <w:name w:val="General"/>
          <w:gallery w:val="placeholder"/>
        </w:category>
        <w:types>
          <w:type w:val="bbPlcHdr"/>
        </w:types>
        <w:behaviors>
          <w:behavior w:val="content"/>
        </w:behaviors>
        <w:guid w:val="{DAB3B5CF-EDC3-40C1-B9EA-AA00B40F26F5}"/>
      </w:docPartPr>
      <w:docPartBody>
        <w:p w:rsidR="00716C21" w:rsidP="00F841A0">
          <w:pPr>
            <w:pStyle w:val="FFC38489DD384F87BEFCCB2CA57DF983"/>
          </w:pPr>
          <w:r w:rsidRPr="00F15020">
            <w:rPr>
              <w:rStyle w:val="PlaceholderText"/>
            </w:rPr>
            <w:t>Click or tap here to enter text.</w:t>
          </w:r>
        </w:p>
      </w:docPartBody>
    </w:docPart>
    <w:docPart>
      <w:docPartPr>
        <w:name w:val="E7EF1214EFC742A495773866DA4E02D8"/>
        <w:category>
          <w:name w:val="General"/>
          <w:gallery w:val="placeholder"/>
        </w:category>
        <w:types>
          <w:type w:val="bbPlcHdr"/>
        </w:types>
        <w:behaviors>
          <w:behavior w:val="content"/>
        </w:behaviors>
        <w:guid w:val="{74999A73-B03F-4277-A977-33C5E5853F10}"/>
      </w:docPartPr>
      <w:docPartBody>
        <w:p w:rsidR="00716C21" w:rsidP="00F841A0">
          <w:pPr>
            <w:pStyle w:val="E7EF1214EFC742A495773866DA4E02D8"/>
          </w:pPr>
          <w:r w:rsidRPr="00F15020">
            <w:rPr>
              <w:rStyle w:val="PlaceholderText"/>
            </w:rPr>
            <w:t>Click or tap here to enter text.</w:t>
          </w:r>
        </w:p>
      </w:docPartBody>
    </w:docPart>
    <w:docPart>
      <w:docPartPr>
        <w:name w:val="D1602149239448C38D93150A9178DC58"/>
        <w:category>
          <w:name w:val="General"/>
          <w:gallery w:val="placeholder"/>
        </w:category>
        <w:types>
          <w:type w:val="bbPlcHdr"/>
        </w:types>
        <w:behaviors>
          <w:behavior w:val="content"/>
        </w:behaviors>
        <w:guid w:val="{0554BA4B-D251-41E6-B9B8-C7C4B1EC76B1}"/>
      </w:docPartPr>
      <w:docPartBody>
        <w:p w:rsidR="00716C21" w:rsidP="00F841A0">
          <w:pPr>
            <w:pStyle w:val="D1602149239448C38D93150A9178DC58"/>
          </w:pPr>
          <w:r w:rsidRPr="00D94C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41A0"/>
    <w:rPr>
      <w:color w:val="808080"/>
    </w:rPr>
  </w:style>
  <w:style w:type="paragraph" w:customStyle="1" w:styleId="E34291F84AAD45EFBE768F835B24E0A4">
    <w:name w:val="E34291F84AAD45EFBE768F835B24E0A4"/>
    <w:rsid w:val="002B04F8"/>
  </w:style>
  <w:style w:type="paragraph" w:customStyle="1" w:styleId="17584E91F1B242EAAB4ED9B48C28A175">
    <w:name w:val="17584E91F1B242EAAB4ED9B48C28A175"/>
    <w:rsid w:val="002B04F8"/>
  </w:style>
  <w:style w:type="paragraph" w:customStyle="1" w:styleId="145939EF18874E608560CC35B4C363C6">
    <w:name w:val="145939EF18874E608560CC35B4C363C6"/>
    <w:rsid w:val="002B04F8"/>
  </w:style>
  <w:style w:type="paragraph" w:customStyle="1" w:styleId="C5937927AA1244EC88DD4DEFD0A43A52">
    <w:name w:val="C5937927AA1244EC88DD4DEFD0A43A52"/>
    <w:rsid w:val="00F841A0"/>
  </w:style>
  <w:style w:type="paragraph" w:customStyle="1" w:styleId="B1A71D3F2C714628AE719D8B670479E8">
    <w:name w:val="B1A71D3F2C714628AE719D8B670479E8"/>
    <w:rsid w:val="00F841A0"/>
  </w:style>
  <w:style w:type="paragraph" w:customStyle="1" w:styleId="88422D8714C847F5BEED3C2FF84FD0A9">
    <w:name w:val="88422D8714C847F5BEED3C2FF84FD0A9"/>
    <w:rsid w:val="00F841A0"/>
  </w:style>
  <w:style w:type="paragraph" w:customStyle="1" w:styleId="B3B7C1C57A76435C99B57B967BA1D28B">
    <w:name w:val="B3B7C1C57A76435C99B57B967BA1D28B"/>
    <w:rsid w:val="002B04F8"/>
  </w:style>
  <w:style w:type="paragraph" w:customStyle="1" w:styleId="8423928F2FC04115BC9772ADE07E4DD3">
    <w:name w:val="8423928F2FC04115BC9772ADE07E4DD3"/>
    <w:rsid w:val="00F841A0"/>
  </w:style>
  <w:style w:type="paragraph" w:customStyle="1" w:styleId="30BC4AE87FE7462DA78F706F983B1631">
    <w:name w:val="30BC4AE87FE7462DA78F706F983B1631"/>
    <w:rsid w:val="00F841A0"/>
  </w:style>
  <w:style w:type="paragraph" w:customStyle="1" w:styleId="A7648F63F24F4385AEA8C240B3BC0EA9">
    <w:name w:val="A7648F63F24F4385AEA8C240B3BC0EA9"/>
    <w:rsid w:val="002B04F8"/>
  </w:style>
  <w:style w:type="paragraph" w:customStyle="1" w:styleId="D5B7862A72C64B46965AAC3ADE8E4E65">
    <w:name w:val="D5B7862A72C64B46965AAC3ADE8E4E65"/>
    <w:rsid w:val="00F841A0"/>
  </w:style>
  <w:style w:type="paragraph" w:customStyle="1" w:styleId="4FB79DFCDF004A84A3CB996806520E30">
    <w:name w:val="4FB79DFCDF004A84A3CB996806520E30"/>
    <w:rsid w:val="00F841A0"/>
  </w:style>
  <w:style w:type="paragraph" w:customStyle="1" w:styleId="5EF577CB731D416E90B45B0527D6B7A3">
    <w:name w:val="5EF577CB731D416E90B45B0527D6B7A3"/>
    <w:rsid w:val="00F841A0"/>
  </w:style>
  <w:style w:type="paragraph" w:customStyle="1" w:styleId="D9F9986A455D4CA6998CE936E3CA8774">
    <w:name w:val="D9F9986A455D4CA6998CE936E3CA8774"/>
    <w:rsid w:val="00F841A0"/>
  </w:style>
  <w:style w:type="paragraph" w:customStyle="1" w:styleId="BFDE288BF264441E9D44B888AA389CEA">
    <w:name w:val="BFDE288BF264441E9D44B888AA389CEA"/>
    <w:rsid w:val="00F841A0"/>
  </w:style>
  <w:style w:type="paragraph" w:customStyle="1" w:styleId="99075D72B4BE4E18A79AD6D992B4A03C">
    <w:name w:val="99075D72B4BE4E18A79AD6D992B4A03C"/>
    <w:rsid w:val="00F841A0"/>
  </w:style>
  <w:style w:type="paragraph" w:customStyle="1" w:styleId="D2BF6F28278C4143A22B0C3236A2C799">
    <w:name w:val="D2BF6F28278C4143A22B0C3236A2C799"/>
    <w:rsid w:val="00F841A0"/>
  </w:style>
  <w:style w:type="paragraph" w:customStyle="1" w:styleId="6E11ACC4445D462DAA5FE775C9C74333">
    <w:name w:val="6E11ACC4445D462DAA5FE775C9C74333"/>
    <w:rsid w:val="00F841A0"/>
  </w:style>
  <w:style w:type="paragraph" w:customStyle="1" w:styleId="0F6F5C48BE8A4D4F997F0DFF577DD6F5">
    <w:name w:val="0F6F5C48BE8A4D4F997F0DFF577DD6F5"/>
    <w:rsid w:val="00F841A0"/>
  </w:style>
  <w:style w:type="paragraph" w:customStyle="1" w:styleId="E82DAA60ED394392A98AF238AE03813C">
    <w:name w:val="E82DAA60ED394392A98AF238AE03813C"/>
    <w:rsid w:val="00F841A0"/>
  </w:style>
  <w:style w:type="paragraph" w:customStyle="1" w:styleId="7391587A1E9B4AE8B33ED3669CF90D09">
    <w:name w:val="7391587A1E9B4AE8B33ED3669CF90D09"/>
    <w:rsid w:val="00F841A0"/>
  </w:style>
  <w:style w:type="paragraph" w:customStyle="1" w:styleId="BCD4C45BF0804666845648F4DAB4E87D">
    <w:name w:val="BCD4C45BF0804666845648F4DAB4E87D"/>
    <w:rsid w:val="00F841A0"/>
  </w:style>
  <w:style w:type="paragraph" w:customStyle="1" w:styleId="0E2179FF8E5C4077A74744FE393D5083">
    <w:name w:val="0E2179FF8E5C4077A74744FE393D5083"/>
    <w:rsid w:val="00F841A0"/>
  </w:style>
  <w:style w:type="paragraph" w:customStyle="1" w:styleId="FA3FCE1DBDF04B87900D81FEAD450161">
    <w:name w:val="FA3FCE1DBDF04B87900D81FEAD450161"/>
    <w:rsid w:val="00F841A0"/>
  </w:style>
  <w:style w:type="paragraph" w:customStyle="1" w:styleId="499264B0483F4CCAA9EA6AA9A4A78822">
    <w:name w:val="499264B0483F4CCAA9EA6AA9A4A78822"/>
    <w:rsid w:val="00F841A0"/>
  </w:style>
  <w:style w:type="paragraph" w:customStyle="1" w:styleId="52E01EB352644AC28256C073DE4D8428">
    <w:name w:val="52E01EB352644AC28256C073DE4D8428"/>
    <w:rsid w:val="00F841A0"/>
  </w:style>
  <w:style w:type="paragraph" w:customStyle="1" w:styleId="E573675AC47C416B89067BF7CBAA8883">
    <w:name w:val="E573675AC47C416B89067BF7CBAA8883"/>
    <w:rsid w:val="00F841A0"/>
  </w:style>
  <w:style w:type="paragraph" w:customStyle="1" w:styleId="3C8856ED49ED4AC29E4DA4EE612FB0E5">
    <w:name w:val="3C8856ED49ED4AC29E4DA4EE612FB0E5"/>
    <w:rsid w:val="00F841A0"/>
  </w:style>
  <w:style w:type="paragraph" w:customStyle="1" w:styleId="F80D874B9A8B4827A02CC9A18F3D4C09">
    <w:name w:val="F80D874B9A8B4827A02CC9A18F3D4C09"/>
    <w:rsid w:val="00F841A0"/>
  </w:style>
  <w:style w:type="paragraph" w:customStyle="1" w:styleId="3E4C4B7AAD81403193A6ED31A0EF536D">
    <w:name w:val="3E4C4B7AAD81403193A6ED31A0EF536D"/>
    <w:rsid w:val="00F841A0"/>
  </w:style>
  <w:style w:type="paragraph" w:customStyle="1" w:styleId="E29BF65B5E524255AF469EFA58F93EEE">
    <w:name w:val="E29BF65B5E524255AF469EFA58F93EEE"/>
    <w:rsid w:val="00F841A0"/>
  </w:style>
  <w:style w:type="paragraph" w:customStyle="1" w:styleId="DB7AAFFD044747B6AB867EB479351A57">
    <w:name w:val="DB7AAFFD044747B6AB867EB479351A57"/>
    <w:rsid w:val="00F841A0"/>
  </w:style>
  <w:style w:type="paragraph" w:customStyle="1" w:styleId="E820AF55C2894671B724166D199F4622">
    <w:name w:val="E820AF55C2894671B724166D199F4622"/>
    <w:rsid w:val="00F841A0"/>
  </w:style>
  <w:style w:type="paragraph" w:customStyle="1" w:styleId="5C4F25AA94F04050AC2F800880F3527B">
    <w:name w:val="5C4F25AA94F04050AC2F800880F3527B"/>
    <w:rsid w:val="00F841A0"/>
  </w:style>
  <w:style w:type="paragraph" w:customStyle="1" w:styleId="394EE2243F614283B60C52A998EB07AA">
    <w:name w:val="394EE2243F614283B60C52A998EB07AA"/>
    <w:rsid w:val="00F841A0"/>
  </w:style>
  <w:style w:type="paragraph" w:customStyle="1" w:styleId="4F3BF673E49343718E190BC8F01C5AC3">
    <w:name w:val="4F3BF673E49343718E190BC8F01C5AC3"/>
    <w:rsid w:val="00F841A0"/>
  </w:style>
  <w:style w:type="paragraph" w:customStyle="1" w:styleId="E007E49BC57748D0B1091201477B2563">
    <w:name w:val="E007E49BC57748D0B1091201477B2563"/>
    <w:rsid w:val="00F841A0"/>
  </w:style>
  <w:style w:type="paragraph" w:customStyle="1" w:styleId="5AA264AB353548F3B2FBA677AD704233">
    <w:name w:val="5AA264AB353548F3B2FBA677AD704233"/>
    <w:rsid w:val="00F841A0"/>
  </w:style>
  <w:style w:type="paragraph" w:customStyle="1" w:styleId="F77BE0B2A6CE4A6E94F6485269C46F36">
    <w:name w:val="F77BE0B2A6CE4A6E94F6485269C46F36"/>
    <w:rsid w:val="00F841A0"/>
  </w:style>
  <w:style w:type="paragraph" w:customStyle="1" w:styleId="2A7FF318F41F4A57BCD56282FD40F58C">
    <w:name w:val="2A7FF318F41F4A57BCD56282FD40F58C"/>
    <w:rsid w:val="00F841A0"/>
  </w:style>
  <w:style w:type="paragraph" w:customStyle="1" w:styleId="B1456419C7F148788578AE1537355489">
    <w:name w:val="B1456419C7F148788578AE1537355489"/>
    <w:rsid w:val="00F841A0"/>
  </w:style>
  <w:style w:type="paragraph" w:customStyle="1" w:styleId="DD8EFEB1B1004C019090736D634B31FF">
    <w:name w:val="DD8EFEB1B1004C019090736D634B31FF"/>
    <w:rsid w:val="00F841A0"/>
  </w:style>
  <w:style w:type="paragraph" w:customStyle="1" w:styleId="161C4FA52AD74FD09D2C0E1D15FED265">
    <w:name w:val="161C4FA52AD74FD09D2C0E1D15FED265"/>
    <w:rsid w:val="00F841A0"/>
  </w:style>
  <w:style w:type="paragraph" w:customStyle="1" w:styleId="BBF4FE08571246E28D39772BF09F4080">
    <w:name w:val="BBF4FE08571246E28D39772BF09F4080"/>
    <w:rsid w:val="00F841A0"/>
  </w:style>
  <w:style w:type="paragraph" w:customStyle="1" w:styleId="470C4E83C92A4F5786C4DD924DAFD303">
    <w:name w:val="470C4E83C92A4F5786C4DD924DAFD303"/>
    <w:rsid w:val="00F841A0"/>
  </w:style>
  <w:style w:type="paragraph" w:customStyle="1" w:styleId="10BA3AFE18394BDF89004C651C6A5DEC">
    <w:name w:val="10BA3AFE18394BDF89004C651C6A5DEC"/>
    <w:rsid w:val="00F841A0"/>
  </w:style>
  <w:style w:type="paragraph" w:customStyle="1" w:styleId="DDD929FE8FDA4E59A72E04384B544C8D">
    <w:name w:val="DDD929FE8FDA4E59A72E04384B544C8D"/>
    <w:rsid w:val="00F841A0"/>
  </w:style>
  <w:style w:type="paragraph" w:customStyle="1" w:styleId="EF7EA904CA294DE2A92779151C48CB42">
    <w:name w:val="EF7EA904CA294DE2A92779151C48CB42"/>
    <w:rsid w:val="00F841A0"/>
  </w:style>
  <w:style w:type="paragraph" w:customStyle="1" w:styleId="C4C03D0C54EA4977A06D7303B745D13C">
    <w:name w:val="C4C03D0C54EA4977A06D7303B745D13C"/>
    <w:rsid w:val="00F841A0"/>
  </w:style>
  <w:style w:type="paragraph" w:customStyle="1" w:styleId="3CA940CB152E41D3B1EEEB672965C3AA">
    <w:name w:val="3CA940CB152E41D3B1EEEB672965C3AA"/>
    <w:rsid w:val="00F841A0"/>
  </w:style>
  <w:style w:type="paragraph" w:customStyle="1" w:styleId="C856EC385C5A40759E567169ADCFCFA4">
    <w:name w:val="C856EC385C5A40759E567169ADCFCFA4"/>
    <w:rsid w:val="00F841A0"/>
  </w:style>
  <w:style w:type="paragraph" w:customStyle="1" w:styleId="900C1C52D1034EDB8B20F9EA5DEE7305">
    <w:name w:val="900C1C52D1034EDB8B20F9EA5DEE7305"/>
    <w:rsid w:val="00F841A0"/>
  </w:style>
  <w:style w:type="paragraph" w:customStyle="1" w:styleId="E74E4A2A439840AD863A4B2FB8DC7A18">
    <w:name w:val="E74E4A2A439840AD863A4B2FB8DC7A18"/>
    <w:rsid w:val="00F841A0"/>
  </w:style>
  <w:style w:type="paragraph" w:customStyle="1" w:styleId="FFC38489DD384F87BEFCCB2CA57DF983">
    <w:name w:val="FFC38489DD384F87BEFCCB2CA57DF983"/>
    <w:rsid w:val="00F841A0"/>
  </w:style>
  <w:style w:type="paragraph" w:customStyle="1" w:styleId="E7EF1214EFC742A495773866DA4E02D8">
    <w:name w:val="E7EF1214EFC742A495773866DA4E02D8"/>
    <w:rsid w:val="00F841A0"/>
  </w:style>
  <w:style w:type="paragraph" w:customStyle="1" w:styleId="D1602149239448C38D93150A9178DC58">
    <w:name w:val="D1602149239448C38D93150A9178DC58"/>
    <w:rsid w:val="00F841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