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F23E2" w:rsidRPr="00BC18FA" w:rsidP="00E04F6D">
      <w:pPr>
        <w:pStyle w:val="TitleCommittee0"/>
      </w:pPr>
      <w:sdt>
        <w:sdtPr>
          <w:alias w:val="CommitteeName"/>
          <w:tag w:val="CommitteeName"/>
          <w:id w:val="1869951332"/>
          <w:placeholder>
            <w:docPart w:val="358CFA95A4E447C79390F2CF565B22BD"/>
          </w:placeholder>
          <w:richText/>
        </w:sdtPr>
        <w:sdtContent>
          <w:r w:rsidRPr="00BC18FA">
            <w:t>Health and Social Care Committee</w:t>
          </w:r>
        </w:sdtContent>
      </w:sdt>
    </w:p>
    <w:p w:rsidR="003F23E2" w:rsidRPr="00BC18FA" w:rsidP="00E04F6D">
      <w:pPr>
        <w:pStyle w:val="TitleInquiry0"/>
      </w:pPr>
      <w:r w:rsidRPr="00BC18FA">
        <w:t xml:space="preserve">Oral evidence: </w:t>
      </w:r>
      <w:sdt>
        <w:sdtPr>
          <w:alias w:val="InquiryName"/>
          <w:tag w:val="InquiryName"/>
          <w:id w:val="377371847"/>
          <w:placeholder>
            <w:docPart w:val="358CFA95A4E447C79390F2CF565B22BD"/>
          </w:placeholder>
          <w:richText/>
        </w:sdtPr>
        <w:sdtContent>
          <w:r w:rsidRPr="00BC18FA">
            <w:t>Future Cancer</w:t>
          </w:r>
        </w:sdtContent>
      </w:sdt>
      <w:r w:rsidRPr="00BC18FA">
        <w:t xml:space="preserve">, HC </w:t>
      </w:r>
      <w:sdt>
        <w:sdtPr>
          <w:alias w:val="InquiryRefNo"/>
          <w:tag w:val="InquiryRefNo"/>
          <w:id w:val="-281725174"/>
          <w:placeholder>
            <w:docPart w:val="358CFA95A4E447C79390F2CF565B22BD"/>
          </w:placeholder>
          <w:richText/>
        </w:sdtPr>
        <w:sdtContent>
          <w:r w:rsidRPr="00BC18FA" w:rsidR="00E22ACE">
            <w:t>1250</w:t>
          </w:r>
        </w:sdtContent>
      </w:sdt>
    </w:p>
    <w:sdt>
      <w:sdtPr>
        <w:alias w:val="SittingDate"/>
        <w:tag w:val="SittingDate"/>
        <w:id w:val="-1160222926"/>
        <w:placeholder>
          <w:docPart w:val="358CFA95A4E447C79390F2CF565B22BD"/>
        </w:placeholder>
        <w:richText/>
      </w:sdtPr>
      <w:sdtContent>
        <w:p w:rsidR="003F23E2" w:rsidRPr="00BC18FA" w:rsidP="00E04F6D">
          <w:pPr>
            <w:pStyle w:val="Para"/>
          </w:pPr>
          <w:r w:rsidRPr="00BC18FA">
            <w:t>Thursday 14 September 2023</w:t>
          </w:r>
        </w:p>
      </w:sdtContent>
    </w:sdt>
    <w:p w:rsidR="003F23E2" w:rsidRPr="00BC18FA" w:rsidP="00E04F6D">
      <w:pPr>
        <w:pStyle w:val="Para"/>
      </w:pPr>
      <w:r w:rsidRPr="00BC18FA">
        <w:t xml:space="preserve">Ordered by the House of </w:t>
      </w:r>
      <w:sdt>
        <w:sdtPr>
          <w:alias w:val="House"/>
          <w:tag w:val="House"/>
          <w:id w:val="809213435"/>
          <w:placeholder>
            <w:docPart w:val="358CFA95A4E447C79390F2CF565B22BD"/>
          </w:placeholder>
          <w:richText/>
        </w:sdtPr>
        <w:sdtContent>
          <w:r w:rsidRPr="00BC18FA">
            <w:t>Commons</w:t>
          </w:r>
        </w:sdtContent>
      </w:sdt>
      <w:r w:rsidRPr="00BC18FA">
        <w:t xml:space="preserve"> to be published on </w:t>
      </w:r>
      <w:sdt>
        <w:sdtPr>
          <w:alias w:val="PublishDate"/>
          <w:tag w:val="PublishDate"/>
          <w:id w:val="217021599"/>
          <w:placeholder>
            <w:docPart w:val="358CFA95A4E447C79390F2CF565B22BD"/>
          </w:placeholder>
          <w:richText/>
        </w:sdtPr>
        <w:sdtContent>
          <w:r w:rsidRPr="00BC18FA">
            <w:t>14 September 2023</w:t>
          </w:r>
        </w:sdtContent>
      </w:sdt>
      <w:r w:rsidRPr="00BC18FA">
        <w:t>.</w:t>
      </w:r>
    </w:p>
    <w:p w:rsidR="003F23E2" w:rsidRPr="00BC18FA" w:rsidP="00E04F6D">
      <w:sdt>
        <w:sdtPr>
          <w:alias w:val="VideoHyperlink"/>
          <w:tag w:val="VideoHyperlink"/>
          <w:id w:val="703995351"/>
          <w:placeholder>
            <w:docPart w:val="358CFA95A4E447C79390F2CF565B22BD"/>
          </w:placeholder>
          <w:richText/>
        </w:sdtPr>
        <w:sdtContent>
          <w:r>
            <w:fldChar w:fldCharType="begin"/>
          </w:r>
          <w:r>
            <w:instrText xml:space="preserve"> HYPERLINK "https://www.parliamentlive.tv/Event/Index/9a6f4d37-e7a1-4453-9b55-08c10c64664a" </w:instrText>
          </w:r>
          <w:r>
            <w:fldChar w:fldCharType="separate"/>
          </w:r>
          <w:r w:rsidRPr="00672EE9">
            <w:rPr>
              <w:rStyle w:val="Hyperlink"/>
            </w:rPr>
            <w:t>Watch the meeting</w:t>
          </w:r>
          <w:r>
            <w:fldChar w:fldCharType="end"/>
          </w:r>
        </w:sdtContent>
      </w:sdt>
    </w:p>
    <w:p w:rsidR="003F23E2" w:rsidRPr="00BC18FA" w:rsidP="00E04F6D">
      <w:r w:rsidRPr="00BC18FA">
        <w:t xml:space="preserve">Members present: </w:t>
      </w:r>
      <w:sdt>
        <w:sdtPr>
          <w:alias w:val="MembersPresent"/>
          <w:tag w:val="MembersPresent"/>
          <w:id w:val="366340316"/>
          <w:placeholder>
            <w:docPart w:val="358CFA95A4E447C79390F2CF565B22BD"/>
          </w:placeholder>
          <w:richText/>
        </w:sdtPr>
        <w:sdtContent>
          <w:r w:rsidRPr="00BC18FA">
            <w:t>Steve Brine (Chair); Paul Blomfield; Mrs Paulette Hamilton; Rachael Maskell; James Morris</w:t>
          </w:r>
        </w:sdtContent>
      </w:sdt>
      <w:r w:rsidRPr="00BC18FA" w:rsidR="00E22ACE">
        <w:t>.</w:t>
      </w:r>
    </w:p>
    <w:p w:rsidR="003F23E2" w:rsidRPr="00BC18FA" w:rsidP="00E04F6D">
      <w:pPr>
        <w:pStyle w:val="ParaCentre"/>
      </w:pPr>
      <w:r w:rsidRPr="00BC18FA">
        <w:t xml:space="preserve">Questions </w:t>
      </w:r>
      <w:sdt>
        <w:sdtPr>
          <w:alias w:val="QuestionNumbers"/>
          <w:tag w:val="QuestionNumbers"/>
          <w:id w:val="-1223666168"/>
          <w:placeholder>
            <w:docPart w:val="358CFA95A4E447C79390F2CF565B22BD"/>
          </w:placeholder>
          <w:richText/>
        </w:sdtPr>
        <w:sdtContent>
          <w:r w:rsidRPr="00BC18FA" w:rsidR="00E22ACE">
            <w:t xml:space="preserve">91 - </w:t>
          </w:r>
        </w:sdtContent>
      </w:sdt>
      <w:r w:rsidRPr="00BC18FA" w:rsidR="00BC18FA">
        <w:t>12</w:t>
      </w:r>
      <w:r w:rsidR="00693E4C">
        <w:t>1</w:t>
      </w:r>
    </w:p>
    <w:p w:rsidR="003F23E2" w:rsidRPr="00BC18FA" w:rsidP="00E04F6D">
      <w:pPr>
        <w:pStyle w:val="TitleWitnesses0"/>
      </w:pPr>
      <w:r w:rsidRPr="00BC18FA">
        <w:t>Witnesses</w:t>
      </w:r>
    </w:p>
    <w:sdt>
      <w:sdtPr>
        <w:alias w:val="WitnessSet"/>
        <w:tag w:val="WitnessSet"/>
        <w:id w:val="-368373484"/>
        <w:placeholder>
          <w:docPart w:val="A8F32AA425D54C49BF651BF8CAFA0CAE"/>
        </w:placeholder>
        <w:richText/>
      </w:sdtPr>
      <w:sdtContent>
        <w:p w:rsidR="003F23E2" w:rsidRPr="00BC18FA" w:rsidP="00E04F6D">
          <w:pPr>
            <w:pStyle w:val="Para"/>
          </w:pPr>
          <w:r w:rsidRPr="00BC18FA">
            <w:t>I: Professor Sir John Bell, Regius Professor of Medicine, Oxford University; Dr Robin Buckle</w:t>
          </w:r>
          <w:r w:rsidR="00693E4C">
            <w:t>,</w:t>
          </w:r>
          <w:r w:rsidRPr="00BC18FA">
            <w:t xml:space="preserve"> Chief Science Officer, Medical Research Council; Dr Susan Galbraith, Executive Vice</w:t>
          </w:r>
          <w:r w:rsidRPr="00BC18FA" w:rsidR="00E22ACE">
            <w:t xml:space="preserve"> </w:t>
          </w:r>
          <w:r w:rsidRPr="00BC18FA">
            <w:t xml:space="preserve">President of Oncology Research and Development, AstraZeneca; </w:t>
          </w:r>
          <w:r w:rsidR="00693E4C">
            <w:t xml:space="preserve">and </w:t>
          </w:r>
          <w:r w:rsidRPr="00BC18FA">
            <w:t>Professor Kevin Harrington, Head of the Division of Radiotherapy and Imaging, Institute of Cancer Research.</w:t>
          </w:r>
        </w:p>
      </w:sdtContent>
    </w:sdt>
    <w:p w:rsidR="003F23E2" w:rsidRPr="00BC18FA" w:rsidP="00E04F6D">
      <w:pPr>
        <w:rPr>
          <w:rFonts w:eastAsia="Times New Roman"/>
          <w:szCs w:val="20"/>
        </w:rPr>
      </w:pPr>
      <w:r w:rsidRPr="00BC18FA">
        <w:br w:type="page"/>
      </w:r>
    </w:p>
    <w:sdt>
      <w:sdtPr>
        <w:rPr>
          <w:sz w:val="22"/>
        </w:rPr>
        <w:alias w:val="WitnessExamination"/>
        <w:tag w:val="WitnessExamination"/>
        <w:id w:val="2003463402"/>
        <w:placeholder>
          <w:docPart w:val="A8F32AA425D54C49BF651BF8CAFA0CAE"/>
        </w:placeholder>
        <w:richText/>
      </w:sdtPr>
      <w:sdtEndPr>
        <w:rPr>
          <w:sz w:val="28"/>
        </w:rPr>
      </w:sdtEndPr>
      <w:sdtContent>
        <w:p w:rsidR="003F23E2" w:rsidRPr="00BC18FA" w:rsidP="003F23E2">
          <w:pPr>
            <w:pStyle w:val="TitlePanel0"/>
            <w:rPr>
              <w:szCs w:val="28"/>
            </w:rPr>
          </w:pPr>
          <w:bookmarkStart w:id="0" w:name="Panel1"/>
          <w:r w:rsidRPr="00BC18FA">
            <w:rPr>
              <w:szCs w:val="28"/>
            </w:rPr>
            <w:t xml:space="preserve">Examination of </w:t>
          </w:r>
          <w:r w:rsidRPr="00BC18FA" w:rsidR="00F5572F">
            <w:rPr>
              <w:szCs w:val="28"/>
            </w:rPr>
            <w:t>w</w:t>
          </w:r>
          <w:r w:rsidRPr="00BC18FA">
            <w:rPr>
              <w:szCs w:val="28"/>
            </w:rPr>
            <w:t>itnesses</w:t>
          </w:r>
        </w:p>
        <w:p w:rsidR="003F23E2" w:rsidRPr="00BC18FA" w:rsidP="003F23E2">
          <w:pPr>
            <w:pStyle w:val="TitlePanel0"/>
            <w:jc w:val="both"/>
          </w:pPr>
          <w:r w:rsidRPr="00BC18FA">
            <w:rPr>
              <w:sz w:val="22"/>
            </w:rPr>
            <w:t xml:space="preserve">Witnesses: </w:t>
          </w:r>
          <w:r w:rsidRPr="00BC18FA">
            <w:rPr>
              <w:sz w:val="22"/>
            </w:rPr>
            <w:t>Professor Sir John Bell, Dr Robin Buckle, Dr Susan Galbraith and Professor Kevin Harrington.</w:t>
          </w:r>
        </w:p>
      </w:sdtContent>
    </w:sdt>
    <w:p w:rsidR="00001943" w:rsidRPr="00BC18FA" w:rsidP="00BC18FA">
      <w:pPr>
        <w:pStyle w:val="Question"/>
      </w:pPr>
      <w:sdt>
        <w:sdtPr>
          <w:alias w:val="Member"/>
          <w:tag w:val="&lt;Member mnisId='4067' dodsId='62824'&gt;"/>
          <w:id w:val="1579173415"/>
          <w:placeholder>
            <w:docPart w:val="DefaultPlaceholder_-1854013440"/>
          </w:placeholder>
          <w:richText/>
        </w:sdtPr>
        <w:sdtContent>
          <w:r w:rsidRPr="00BC18FA">
            <w:rPr>
              <w:b/>
            </w:rPr>
            <w:t>Chair:</w:t>
          </w:r>
        </w:sdtContent>
      </w:sdt>
      <w:r w:rsidRPr="00BC18FA">
        <w:t xml:space="preserve"> Good morning. It is Thursday morning, 14 September. Welcome to the Palace of Westminster and the House of Commons. This is the Health and Social Care Select Committee, a cross-party </w:t>
      </w:r>
      <w:r w:rsidR="00693E4C">
        <w:t>C</w:t>
      </w:r>
      <w:r w:rsidRPr="00BC18FA">
        <w:t>ommittee of MPs. We are looking today at our big inquiry</w:t>
      </w:r>
      <w:r w:rsidR="00693E4C">
        <w:t xml:space="preserve"> that </w:t>
      </w:r>
      <w:r w:rsidRPr="00BC18FA">
        <w:t xml:space="preserve">we call </w:t>
      </w:r>
      <w:r w:rsidRPr="00BC18FA" w:rsidR="00F5572F">
        <w:t>“</w:t>
      </w:r>
      <w:r w:rsidRPr="00BC18FA">
        <w:t>Future Cancer</w:t>
      </w:r>
      <w:r w:rsidRPr="00BC18FA" w:rsidR="00F5572F">
        <w:t>”</w:t>
      </w:r>
      <w:r w:rsidRPr="00BC18FA">
        <w:t xml:space="preserve">. This is the third oral evidence session that we have taken into this inquiry, which follows a huge volume of written evidence that we have taken. The purpose of this inquiry is to look beyond the month-to-month cancer services figures. There </w:t>
      </w:r>
      <w:r w:rsidRPr="00BC18FA" w:rsidR="00CC7D2C">
        <w:t xml:space="preserve">has been </w:t>
      </w:r>
      <w:r w:rsidRPr="00BC18FA">
        <w:t>lots of debate recently around the 28-day faster diagnosis standard, or the 62-day treatment target. That is important to this Committee</w:t>
      </w:r>
      <w:r w:rsidR="00693E4C">
        <w:t>,</w:t>
      </w:r>
      <w:r w:rsidRPr="00BC18FA">
        <w:t xml:space="preserve"> and we have given and will continue to give great scrutiny to it.</w:t>
      </w:r>
    </w:p>
    <w:p w:rsidR="00001943" w:rsidRPr="00BC18FA" w:rsidP="00001943">
      <w:pPr>
        <w:pStyle w:val="Question"/>
        <w:numPr>
          <w:ilvl w:val="0"/>
          <w:numId w:val="0"/>
        </w:numPr>
        <w:ind w:left="794"/>
      </w:pPr>
      <w:r w:rsidRPr="00BC18FA">
        <w:t xml:space="preserve">The purpose of this inquiry is to lift our gaze above those day-to-day figures and </w:t>
      </w:r>
      <w:r w:rsidRPr="00BC18FA" w:rsidR="00CC7D2C">
        <w:t xml:space="preserve">to </w:t>
      </w:r>
      <w:r w:rsidRPr="00BC18FA">
        <w:t xml:space="preserve">look at what the future of upstream, pre-symptomatic cancer diagnosis looks like, and </w:t>
      </w:r>
      <w:r w:rsidRPr="00BC18FA" w:rsidR="00CC7D2C">
        <w:t xml:space="preserve">at </w:t>
      </w:r>
      <w:r w:rsidRPr="00BC18FA">
        <w:t>the future of cancer treatment in the next 10, 20 or 30 years, long after we have all gone. That is why we decided to do this inquiry.</w:t>
      </w:r>
    </w:p>
    <w:p w:rsidR="00930110" w:rsidRPr="00BC18FA" w:rsidP="00001943">
      <w:pPr>
        <w:pStyle w:val="Question"/>
        <w:numPr>
          <w:ilvl w:val="0"/>
          <w:numId w:val="0"/>
        </w:numPr>
        <w:ind w:left="794"/>
      </w:pPr>
      <w:r w:rsidRPr="00BC18FA">
        <w:t>I will introduce our guests in just a moment. This session will explore the landscape of cancer research in the context of the wider life sciences agenda in the UK. It will look at our status as a genuine world leader</w:t>
      </w:r>
      <w:r w:rsidRPr="00BC18FA">
        <w:t xml:space="preserve">—question mark, close brackets—in </w:t>
      </w:r>
      <w:r w:rsidRPr="00BC18FA">
        <w:t>cancer research</w:t>
      </w:r>
      <w:r w:rsidRPr="00BC18FA">
        <w:t>.</w:t>
      </w:r>
      <w:r w:rsidRPr="00BC18FA">
        <w:t xml:space="preserve"> </w:t>
      </w:r>
      <w:r w:rsidRPr="00BC18FA">
        <w:t>S</w:t>
      </w:r>
      <w:r w:rsidRPr="00BC18FA">
        <w:t>ome of my colleagues will touch on Horizon Europe</w:t>
      </w:r>
      <w:r w:rsidRPr="00BC18FA">
        <w:t>,</w:t>
      </w:r>
      <w:r w:rsidRPr="00BC18FA">
        <w:t xml:space="preserve"> </w:t>
      </w:r>
      <w:r w:rsidRPr="00BC18FA">
        <w:t xml:space="preserve">which </w:t>
      </w:r>
      <w:r w:rsidRPr="00BC18FA">
        <w:t>I am pretty sure will come up</w:t>
      </w:r>
      <w:r w:rsidRPr="00BC18FA">
        <w:t>.</w:t>
      </w:r>
      <w:r w:rsidRPr="00BC18FA">
        <w:t xml:space="preserve"> </w:t>
      </w:r>
      <w:r w:rsidRPr="00BC18FA">
        <w:t>I</w:t>
      </w:r>
      <w:r w:rsidRPr="00BC18FA">
        <w:t xml:space="preserve">f it </w:t>
      </w:r>
      <w:r w:rsidRPr="00BC18FA">
        <w:t xml:space="preserve">does </w:t>
      </w:r>
      <w:r w:rsidRPr="00BC18FA">
        <w:t>not from us</w:t>
      </w:r>
      <w:r w:rsidRPr="00BC18FA">
        <w:t>,</w:t>
      </w:r>
      <w:r w:rsidRPr="00BC18FA">
        <w:t xml:space="preserve"> I am sure </w:t>
      </w:r>
      <w:r w:rsidRPr="00BC18FA">
        <w:t xml:space="preserve">that </w:t>
      </w:r>
      <w:r w:rsidRPr="00BC18FA">
        <w:t>it will from you.</w:t>
      </w:r>
    </w:p>
    <w:p w:rsidR="00CC7D2C" w:rsidRPr="00BC18FA" w:rsidP="00001943">
      <w:pPr>
        <w:pStyle w:val="Question"/>
        <w:numPr>
          <w:ilvl w:val="0"/>
          <w:numId w:val="0"/>
        </w:numPr>
        <w:ind w:left="794"/>
      </w:pPr>
      <w:r w:rsidRPr="00BC18FA">
        <w:t>L</w:t>
      </w:r>
      <w:r w:rsidRPr="00BC18FA" w:rsidR="00001943">
        <w:t xml:space="preserve">et us introduce our guests. We have Professor Kevin </w:t>
      </w:r>
      <w:r w:rsidRPr="00BC18FA">
        <w:t>Harrington</w:t>
      </w:r>
      <w:r w:rsidRPr="00BC18FA" w:rsidR="00001943">
        <w:t xml:space="preserve">, </w:t>
      </w:r>
      <w:r w:rsidRPr="00BC18FA">
        <w:t>h</w:t>
      </w:r>
      <w:r w:rsidRPr="00BC18FA" w:rsidR="00001943">
        <w:t xml:space="preserve">ead of the </w:t>
      </w:r>
      <w:r w:rsidRPr="00BC18FA">
        <w:t>d</w:t>
      </w:r>
      <w:r w:rsidRPr="00BC18FA" w:rsidR="00001943">
        <w:t xml:space="preserve">ivision of </w:t>
      </w:r>
      <w:r w:rsidRPr="00BC18FA">
        <w:t>r</w:t>
      </w:r>
      <w:r w:rsidRPr="00BC18FA" w:rsidR="00001943">
        <w:t>adio</w:t>
      </w:r>
      <w:r w:rsidRPr="00BC18FA">
        <w:t>t</w:t>
      </w:r>
      <w:r w:rsidRPr="00BC18FA" w:rsidR="00001943">
        <w:t xml:space="preserve">herapy and </w:t>
      </w:r>
      <w:r w:rsidRPr="00BC18FA">
        <w:t>i</w:t>
      </w:r>
      <w:r w:rsidRPr="00BC18FA" w:rsidR="00001943">
        <w:t>maging at the Institute of Cancer Research.</w:t>
      </w:r>
      <w:r w:rsidRPr="00BC18FA">
        <w:t xml:space="preserve"> </w:t>
      </w:r>
      <w:r w:rsidRPr="00BC18FA" w:rsidR="00001943">
        <w:t>We have Professor John Bell</w:t>
      </w:r>
      <w:r w:rsidRPr="00BC18FA">
        <w:t>,</w:t>
      </w:r>
      <w:r w:rsidRPr="00BC18FA" w:rsidR="00001943">
        <w:t xml:space="preserve"> </w:t>
      </w:r>
      <w:r w:rsidRPr="00BC18FA">
        <w:t>r</w:t>
      </w:r>
      <w:r w:rsidRPr="00BC18FA" w:rsidR="00001943">
        <w:t>egi</w:t>
      </w:r>
      <w:r w:rsidRPr="00BC18FA">
        <w:t>us</w:t>
      </w:r>
      <w:r w:rsidRPr="00BC18FA" w:rsidR="00001943">
        <w:t xml:space="preserve"> </w:t>
      </w:r>
      <w:r w:rsidRPr="00BC18FA">
        <w:t>p</w:t>
      </w:r>
      <w:r w:rsidRPr="00BC18FA" w:rsidR="00001943">
        <w:t xml:space="preserve">rofessor of </w:t>
      </w:r>
      <w:r w:rsidRPr="00BC18FA">
        <w:t>m</w:t>
      </w:r>
      <w:r w:rsidRPr="00BC18FA" w:rsidR="00001943">
        <w:t>edicine at Oxford University</w:t>
      </w:r>
      <w:r w:rsidR="00693E4C">
        <w:t>,</w:t>
      </w:r>
      <w:r w:rsidRPr="00BC18FA">
        <w:t xml:space="preserve"> and</w:t>
      </w:r>
      <w:r w:rsidRPr="00BC18FA" w:rsidR="00001943">
        <w:t xml:space="preserve"> a well-known voice to many of our viewers from the pandemic. Dr Robin Buckle</w:t>
      </w:r>
      <w:r w:rsidRPr="00BC18FA">
        <w:t xml:space="preserve"> is c</w:t>
      </w:r>
      <w:r w:rsidRPr="00BC18FA" w:rsidR="00001943">
        <w:t xml:space="preserve">hief </w:t>
      </w:r>
      <w:r w:rsidRPr="00BC18FA">
        <w:t>s</w:t>
      </w:r>
      <w:r w:rsidRPr="00BC18FA" w:rsidR="00001943">
        <w:t xml:space="preserve">cientific </w:t>
      </w:r>
      <w:r w:rsidRPr="00BC18FA">
        <w:t>o</w:t>
      </w:r>
      <w:r w:rsidRPr="00BC18FA" w:rsidR="00001943">
        <w:t xml:space="preserve">fficer </w:t>
      </w:r>
      <w:r w:rsidRPr="00BC18FA">
        <w:t xml:space="preserve">at </w:t>
      </w:r>
      <w:r w:rsidRPr="00BC18FA" w:rsidR="00001943">
        <w:t>the Medical Research Council</w:t>
      </w:r>
      <w:r w:rsidRPr="00BC18FA">
        <w:t>.</w:t>
      </w:r>
      <w:r w:rsidRPr="00BC18FA" w:rsidR="00001943">
        <w:t xml:space="preserve"> </w:t>
      </w:r>
      <w:r w:rsidRPr="00BC18FA">
        <w:t>J</w:t>
      </w:r>
      <w:r w:rsidRPr="00BC18FA" w:rsidR="00001943">
        <w:t>oining us online is Dr Susan Galbr</w:t>
      </w:r>
      <w:r w:rsidRPr="00BC18FA">
        <w:t>aith</w:t>
      </w:r>
      <w:r w:rsidRPr="00BC18FA" w:rsidR="00001943">
        <w:t xml:space="preserve">, </w:t>
      </w:r>
      <w:r w:rsidRPr="00BC18FA">
        <w:t>who is e</w:t>
      </w:r>
      <w:r w:rsidRPr="00BC18FA" w:rsidR="00001943">
        <w:t xml:space="preserve">xecutive </w:t>
      </w:r>
      <w:r w:rsidRPr="00BC18FA">
        <w:t>v</w:t>
      </w:r>
      <w:r w:rsidRPr="00BC18FA" w:rsidR="00001943">
        <w:t>ice</w:t>
      </w:r>
      <w:r w:rsidR="00693E4C">
        <w:t>-</w:t>
      </w:r>
      <w:r w:rsidRPr="00BC18FA">
        <w:t>p</w:t>
      </w:r>
      <w:r w:rsidRPr="00BC18FA" w:rsidR="00001943">
        <w:t xml:space="preserve">resident of </w:t>
      </w:r>
      <w:r w:rsidRPr="00BC18FA">
        <w:t>o</w:t>
      </w:r>
      <w:r w:rsidRPr="00BC18FA" w:rsidR="00001943">
        <w:t xml:space="preserve">ncology </w:t>
      </w:r>
      <w:r w:rsidRPr="00BC18FA">
        <w:t>r</w:t>
      </w:r>
      <w:r w:rsidRPr="00BC18FA" w:rsidR="00001943">
        <w:t xml:space="preserve">esearch and </w:t>
      </w:r>
      <w:r w:rsidRPr="00BC18FA">
        <w:t>d</w:t>
      </w:r>
      <w:r w:rsidRPr="00BC18FA" w:rsidR="00001943">
        <w:t>evelopment</w:t>
      </w:r>
      <w:r w:rsidRPr="00BC18FA">
        <w:t xml:space="preserve"> at </w:t>
      </w:r>
      <w:r w:rsidRPr="00BC18FA" w:rsidR="00001943">
        <w:t>AstraZeneca.</w:t>
      </w:r>
    </w:p>
    <w:p w:rsidR="00930110" w:rsidRPr="00BC18FA" w:rsidP="00001943">
      <w:pPr>
        <w:pStyle w:val="Question"/>
        <w:numPr>
          <w:ilvl w:val="0"/>
          <w:numId w:val="0"/>
        </w:numPr>
        <w:ind w:left="794"/>
      </w:pPr>
      <w:r w:rsidRPr="00BC18FA">
        <w:t xml:space="preserve">Thank you </w:t>
      </w:r>
      <w:r w:rsidRPr="00BC18FA">
        <w:t xml:space="preserve">all </w:t>
      </w:r>
      <w:r w:rsidRPr="00BC18FA">
        <w:t xml:space="preserve">very much for joining us. We really appreciate you giving up your time on a Thursday morning for what we hope is an important inquiry, and I know </w:t>
      </w:r>
      <w:r w:rsidRPr="00BC18FA">
        <w:t>that</w:t>
      </w:r>
      <w:r w:rsidR="00693E4C">
        <w:t xml:space="preserve"> the subject is one that </w:t>
      </w:r>
      <w:r w:rsidRPr="00BC18FA">
        <w:t>you, as guests, will all be interested in.</w:t>
      </w:r>
    </w:p>
    <w:p w:rsidR="00930110" w:rsidRPr="00BC18FA" w:rsidP="00001943">
      <w:pPr>
        <w:pStyle w:val="Question"/>
        <w:numPr>
          <w:ilvl w:val="0"/>
          <w:numId w:val="0"/>
        </w:numPr>
        <w:ind w:left="794"/>
      </w:pPr>
      <w:r>
        <w:t xml:space="preserve">Looking </w:t>
      </w:r>
      <w:r w:rsidRPr="00BC18FA" w:rsidR="00001943">
        <w:t xml:space="preserve">back to </w:t>
      </w:r>
      <w:r w:rsidRPr="00BC18FA">
        <w:t xml:space="preserve">where </w:t>
      </w:r>
      <w:r w:rsidRPr="00BC18FA" w:rsidR="00001943">
        <w:t>we started this inquiry, we talked to the big cancer charities</w:t>
      </w:r>
      <w:r w:rsidRPr="00BC18FA">
        <w:t>.</w:t>
      </w:r>
      <w:r w:rsidRPr="00BC18FA" w:rsidR="00001943">
        <w:t xml:space="preserve"> Miche</w:t>
      </w:r>
      <w:r w:rsidRPr="00BC18FA">
        <w:t>l</w:t>
      </w:r>
      <w:r w:rsidRPr="00BC18FA" w:rsidR="00001943">
        <w:t xml:space="preserve">le Mitchell, the CEO of Cancer Research UK, told us that we want, as a country, to be </w:t>
      </w:r>
      <w:r w:rsidRPr="00BC18FA">
        <w:t>“</w:t>
      </w:r>
      <w:r w:rsidRPr="00BC18FA" w:rsidR="00001943">
        <w:t>world</w:t>
      </w:r>
      <w:r w:rsidRPr="00BC18FA" w:rsidR="00F5572F">
        <w:t>-</w:t>
      </w:r>
      <w:r w:rsidRPr="00BC18FA" w:rsidR="00001943">
        <w:t>leading</w:t>
      </w:r>
      <w:r w:rsidRPr="00BC18FA">
        <w:t xml:space="preserve"> and</w:t>
      </w:r>
      <w:r w:rsidRPr="00BC18FA" w:rsidR="00001943">
        <w:t xml:space="preserve"> not world</w:t>
      </w:r>
      <w:r w:rsidRPr="00BC18FA" w:rsidR="00F5572F">
        <w:t>-</w:t>
      </w:r>
      <w:r w:rsidRPr="00BC18FA" w:rsidR="00001943">
        <w:t>lagging</w:t>
      </w:r>
      <w:r w:rsidRPr="00BC18FA">
        <w:t>”</w:t>
      </w:r>
      <w:r w:rsidRPr="00BC18FA" w:rsidR="00001943">
        <w:t xml:space="preserve"> in cancer survival. She was very clear that we </w:t>
      </w:r>
      <w:r w:rsidRPr="00BC18FA">
        <w:t xml:space="preserve">have </w:t>
      </w:r>
      <w:r w:rsidRPr="00BC18FA" w:rsidR="00001943">
        <w:t xml:space="preserve">to retain our position as a global leader in science and cancer research. </w:t>
      </w:r>
      <w:r w:rsidRPr="00BC18FA">
        <w:t>J</w:t>
      </w:r>
      <w:r w:rsidRPr="00BC18FA" w:rsidR="00001943">
        <w:t xml:space="preserve">ust to give you all an early touch of the ball, starting with you, Professor Bell, </w:t>
      </w:r>
      <w:r w:rsidRPr="00BC18FA">
        <w:t xml:space="preserve">is </w:t>
      </w:r>
      <w:r w:rsidRPr="00BC18FA" w:rsidR="00001943">
        <w:t xml:space="preserve">the UK a genuine world leader in cancer research </w:t>
      </w:r>
      <w:r w:rsidRPr="00BC18FA">
        <w:t>a</w:t>
      </w:r>
      <w:r w:rsidRPr="00BC18FA" w:rsidR="00001943">
        <w:t>s things stand today</w:t>
      </w:r>
      <w:r w:rsidRPr="00BC18FA">
        <w:t>?</w:t>
      </w:r>
    </w:p>
    <w:p w:rsidR="00930110" w:rsidRPr="00BC18FA" w:rsidP="00930110">
      <w:pPr>
        <w:pStyle w:val="Answer"/>
      </w:pPr>
      <w:sdt>
        <w:sdtPr>
          <w:alias w:val="Witness"/>
          <w:id w:val="-994873592"/>
          <w:placeholder>
            <w:docPart w:val="DefaultPlaceholder_-1854013440"/>
          </w:placeholder>
          <w:richText/>
        </w:sdtPr>
        <w:sdtContent>
          <w:r w:rsidRPr="00BC18FA" w:rsidR="00CC7D2C">
            <w:rPr>
              <w:b/>
              <w:i/>
            </w:rPr>
            <w:t>Professor Sir John Bell:</w:t>
          </w:r>
        </w:sdtContent>
      </w:sdt>
      <w:r w:rsidRPr="00BC18FA">
        <w:t xml:space="preserve"> We are a world leader. </w:t>
      </w:r>
      <w:r w:rsidRPr="00BC18FA" w:rsidR="00001943">
        <w:t>We are not the world leader, but we are in the pack of people who make substantial contributions to cancer research.</w:t>
      </w:r>
      <w:r w:rsidRPr="00BC18FA">
        <w:t xml:space="preserve"> T</w:t>
      </w:r>
      <w:r w:rsidRPr="00BC18FA" w:rsidR="00001943">
        <w:t xml:space="preserve">hat is largely due to the fact that </w:t>
      </w:r>
      <w:r w:rsidRPr="00BC18FA">
        <w:t>w</w:t>
      </w:r>
      <w:r w:rsidRPr="00BC18FA" w:rsidR="00001943">
        <w:t xml:space="preserve">e have a very strong commercial sector in cancer research. AstraZeneca, of course, is one of the real leaders in oncology products, and that </w:t>
      </w:r>
      <w:r w:rsidRPr="00BC18FA">
        <w:t xml:space="preserve">has </w:t>
      </w:r>
      <w:r w:rsidRPr="00BC18FA" w:rsidR="00001943">
        <w:t xml:space="preserve">happened over the past </w:t>
      </w:r>
      <w:r w:rsidRPr="00BC18FA">
        <w:t xml:space="preserve">10 </w:t>
      </w:r>
      <w:r w:rsidRPr="00BC18FA" w:rsidR="00001943">
        <w:t>years. They have done a terrific job.</w:t>
      </w:r>
    </w:p>
    <w:p w:rsidR="00930110" w:rsidRPr="00BC18FA" w:rsidP="00930110">
      <w:pPr>
        <w:pStyle w:val="Answer"/>
      </w:pPr>
      <w:r w:rsidRPr="00BC18FA">
        <w:t>We have a wide biotech sector</w:t>
      </w:r>
      <w:r w:rsidRPr="00BC18FA">
        <w:t xml:space="preserve"> and </w:t>
      </w:r>
      <w:r w:rsidRPr="00BC18FA">
        <w:t>also a very strong academic sector</w:t>
      </w:r>
      <w:r w:rsidRPr="00BC18FA">
        <w:t>,</w:t>
      </w:r>
      <w:r w:rsidRPr="00BC18FA">
        <w:t xml:space="preserve"> which</w:t>
      </w:r>
      <w:r w:rsidRPr="00BC18FA">
        <w:t xml:space="preserve"> </w:t>
      </w:r>
      <w:r w:rsidRPr="00BC18FA">
        <w:t>really helps keep us afloat</w:t>
      </w:r>
      <w:r w:rsidRPr="00BC18FA">
        <w:t>,</w:t>
      </w:r>
      <w:r w:rsidRPr="00BC18FA">
        <w:t xml:space="preserve"> </w:t>
      </w:r>
      <w:r w:rsidRPr="00BC18FA">
        <w:t>but w</w:t>
      </w:r>
      <w:r w:rsidRPr="00BC18FA">
        <w:t>e do not have a perfect environment for undertaking cancer research yet, and</w:t>
      </w:r>
      <w:r w:rsidRPr="00BC18FA">
        <w:t xml:space="preserve"> </w:t>
      </w:r>
      <w:r w:rsidRPr="00BC18FA">
        <w:t>we do need to think about how we make that work better.</w:t>
      </w:r>
    </w:p>
    <w:p w:rsidR="00930110" w:rsidRPr="00BC18FA" w:rsidP="00930110">
      <w:pPr>
        <w:pStyle w:val="Question"/>
      </w:pPr>
      <w:sdt>
        <w:sdtPr>
          <w:alias w:val="Member"/>
          <w:tag w:val="&lt;Member mnisId='4067' dodsId='62824'&gt;"/>
          <w:id w:val="-1073736022"/>
          <w:placeholder>
            <w:docPart w:val="DefaultPlaceholder_-1854013440"/>
          </w:placeholder>
          <w:richText/>
        </w:sdtPr>
        <w:sdtContent>
          <w:r w:rsidRPr="00BC18FA">
            <w:rPr>
              <w:b/>
            </w:rPr>
            <w:t>Chair:</w:t>
          </w:r>
        </w:sdtContent>
      </w:sdt>
      <w:r w:rsidRPr="00BC18FA">
        <w:t xml:space="preserve"> </w:t>
      </w:r>
      <w:r w:rsidRPr="00BC18FA" w:rsidR="00001943">
        <w:t xml:space="preserve">Professor </w:t>
      </w:r>
      <w:r w:rsidRPr="00BC18FA">
        <w:t>Harrington</w:t>
      </w:r>
      <w:r w:rsidRPr="00BC18FA" w:rsidR="00001943">
        <w:t xml:space="preserve">, from </w:t>
      </w:r>
      <w:r w:rsidRPr="00BC18FA">
        <w:t xml:space="preserve">the </w:t>
      </w:r>
      <w:r w:rsidRPr="00BC18FA" w:rsidR="00001943">
        <w:t xml:space="preserve">point of view </w:t>
      </w:r>
      <w:r w:rsidRPr="00BC18FA">
        <w:t xml:space="preserve">of </w:t>
      </w:r>
      <w:r w:rsidRPr="00BC18FA" w:rsidR="00001943">
        <w:t xml:space="preserve">the </w:t>
      </w:r>
      <w:r w:rsidRPr="00BC18FA">
        <w:t>i</w:t>
      </w:r>
      <w:r w:rsidRPr="00BC18FA" w:rsidR="00001943">
        <w:t xml:space="preserve">nstitute, we are a genuine world leader. I am sure </w:t>
      </w:r>
      <w:r w:rsidRPr="00BC18FA">
        <w:t xml:space="preserve">that </w:t>
      </w:r>
      <w:r w:rsidRPr="00BC18FA" w:rsidR="00001943">
        <w:t xml:space="preserve">you would concur. What are the conditions </w:t>
      </w:r>
      <w:r w:rsidRPr="00BC18FA">
        <w:t xml:space="preserve">that </w:t>
      </w:r>
      <w:r w:rsidRPr="00BC18FA" w:rsidR="00001943">
        <w:t xml:space="preserve">we need </w:t>
      </w:r>
      <w:r w:rsidRPr="00BC18FA">
        <w:t xml:space="preserve">in order to </w:t>
      </w:r>
      <w:r w:rsidRPr="00BC18FA" w:rsidR="00001943">
        <w:t>go to the next division</w:t>
      </w:r>
      <w:r w:rsidRPr="00BC18FA">
        <w:t>?</w:t>
      </w:r>
    </w:p>
    <w:p w:rsidR="00930110" w:rsidRPr="00BC18FA" w:rsidP="00930110">
      <w:pPr>
        <w:pStyle w:val="Answer"/>
      </w:pPr>
      <w:sdt>
        <w:sdtPr>
          <w:alias w:val="Witness"/>
          <w:id w:val="-203401255"/>
          <w:placeholder>
            <w:docPart w:val="DefaultPlaceholder_-1854013440"/>
          </w:placeholder>
          <w:richText/>
        </w:sdtPr>
        <w:sdtContent>
          <w:r w:rsidRPr="00BC18FA" w:rsidR="00CC7D2C">
            <w:rPr>
              <w:b/>
              <w:i/>
            </w:rPr>
            <w:t>Professor Harrington:</w:t>
          </w:r>
        </w:sdtContent>
      </w:sdt>
      <w:r w:rsidRPr="00BC18FA">
        <w:t xml:space="preserve"> </w:t>
      </w:r>
      <w:r w:rsidRPr="00BC18FA" w:rsidR="00001943">
        <w:t>I would agree we are world</w:t>
      </w:r>
      <w:r w:rsidRPr="00BC18FA" w:rsidR="00F5572F">
        <w:t>-</w:t>
      </w:r>
      <w:r w:rsidRPr="00BC18FA" w:rsidR="00001943">
        <w:t>leading in cancer research. I would make the point, however, that</w:t>
      </w:r>
      <w:r w:rsidRPr="00BC18FA">
        <w:t>,</w:t>
      </w:r>
      <w:r w:rsidRPr="00BC18FA" w:rsidR="00F5572F">
        <w:t xml:space="preserve"> although</w:t>
      </w:r>
      <w:r w:rsidRPr="00BC18FA">
        <w:t xml:space="preserve"> w</w:t>
      </w:r>
      <w:r w:rsidRPr="00BC18FA" w:rsidR="00001943">
        <w:t>e are in the pack</w:t>
      </w:r>
      <w:r w:rsidRPr="00BC18FA">
        <w:t>,</w:t>
      </w:r>
      <w:r w:rsidRPr="00BC18FA" w:rsidR="00001943">
        <w:t xml:space="preserve"> to extend Professor Bell’s analogy, we are in danger of </w:t>
      </w:r>
      <w:r w:rsidR="00693E4C">
        <w:t xml:space="preserve">our position </w:t>
      </w:r>
      <w:r w:rsidRPr="00BC18FA" w:rsidR="00001943">
        <w:t xml:space="preserve">dropping down in that pack </w:t>
      </w:r>
      <w:r w:rsidRPr="00BC18FA">
        <w:t xml:space="preserve">and </w:t>
      </w:r>
      <w:r w:rsidRPr="00BC18FA" w:rsidR="00001943">
        <w:t>are being outpaced by others</w:t>
      </w:r>
      <w:r w:rsidRPr="00BC18FA">
        <w:t>.</w:t>
      </w:r>
    </w:p>
    <w:p w:rsidR="00930110" w:rsidRPr="00BC18FA" w:rsidP="00930110">
      <w:pPr>
        <w:pStyle w:val="Answer"/>
      </w:pPr>
      <w:r w:rsidRPr="00BC18FA">
        <w:t>I</w:t>
      </w:r>
      <w:r w:rsidRPr="00BC18FA" w:rsidR="00001943">
        <w:t>n order to try to address why we are doing that and how we can perhaps prevent that from happening</w:t>
      </w:r>
      <w:r w:rsidRPr="00BC18FA">
        <w:t xml:space="preserve">, </w:t>
      </w:r>
      <w:r w:rsidRPr="00BC18FA" w:rsidR="00001943">
        <w:t xml:space="preserve">we need to be far more effective in the way </w:t>
      </w:r>
      <w:r w:rsidRPr="00BC18FA">
        <w:t xml:space="preserve">in which </w:t>
      </w:r>
      <w:r w:rsidRPr="00BC18FA" w:rsidR="00001943">
        <w:t xml:space="preserve">we attract research leaders into this country. </w:t>
      </w:r>
      <w:r w:rsidRPr="00BC18FA">
        <w:t>W</w:t>
      </w:r>
      <w:r w:rsidRPr="00BC18FA" w:rsidR="00001943">
        <w:t>e have had some issues around recruitment and retention of the brightest and the best. There are issues relating to when we interact with pharma colleagues and ask for opportunities</w:t>
      </w:r>
      <w:r w:rsidRPr="00BC18FA">
        <w:t xml:space="preserve"> to work</w:t>
      </w:r>
      <w:r w:rsidRPr="00BC18FA" w:rsidR="00001943">
        <w:t>, for instance</w:t>
      </w:r>
      <w:r w:rsidRPr="00BC18FA">
        <w:t>,</w:t>
      </w:r>
      <w:r w:rsidRPr="00BC18FA" w:rsidR="00001943">
        <w:t xml:space="preserve"> in clinical trial activity.</w:t>
      </w:r>
    </w:p>
    <w:p w:rsidR="00930110" w:rsidRPr="00BC18FA" w:rsidP="00930110">
      <w:pPr>
        <w:pStyle w:val="Answer"/>
      </w:pPr>
      <w:r w:rsidRPr="00BC18FA">
        <w:t>Unfortunately, t</w:t>
      </w:r>
      <w:r w:rsidRPr="00BC18FA" w:rsidR="00001943">
        <w:t>he UK is being seen increasingly</w:t>
      </w:r>
      <w:r w:rsidRPr="00BC18FA">
        <w:t xml:space="preserve"> </w:t>
      </w:r>
      <w:r w:rsidRPr="00BC18FA" w:rsidR="00001943">
        <w:t>as a less favourable environment in which to conduct translational clinical research or</w:t>
      </w:r>
      <w:r w:rsidRPr="00BC18FA">
        <w:t>,</w:t>
      </w:r>
      <w:r w:rsidRPr="00BC18FA" w:rsidR="00001943">
        <w:t xml:space="preserve"> indeed</w:t>
      </w:r>
      <w:r w:rsidRPr="00BC18FA">
        <w:t>,</w:t>
      </w:r>
      <w:r w:rsidRPr="00BC18FA" w:rsidR="00001943">
        <w:t xml:space="preserve"> clinical trials. </w:t>
      </w:r>
      <w:r w:rsidRPr="00BC18FA">
        <w:t>I</w:t>
      </w:r>
      <w:r w:rsidRPr="00BC18FA" w:rsidR="00001943">
        <w:t>n many respects</w:t>
      </w:r>
      <w:r w:rsidRPr="00BC18FA">
        <w:t>,</w:t>
      </w:r>
      <w:r w:rsidRPr="00BC18FA" w:rsidR="00001943">
        <w:t xml:space="preserve"> that is due to the fact that we are not as nimble </w:t>
      </w:r>
      <w:r w:rsidRPr="00BC18FA">
        <w:t xml:space="preserve">or as </w:t>
      </w:r>
      <w:r w:rsidRPr="00BC18FA" w:rsidR="00001943">
        <w:t>quick as we could be in setting up and</w:t>
      </w:r>
      <w:r w:rsidRPr="00BC18FA">
        <w:t xml:space="preserve"> </w:t>
      </w:r>
      <w:r w:rsidRPr="00BC18FA" w:rsidR="00001943">
        <w:t>delivering on research.</w:t>
      </w:r>
    </w:p>
    <w:p w:rsidR="00930110" w:rsidRPr="00BC18FA" w:rsidP="00930110">
      <w:pPr>
        <w:pStyle w:val="Answer"/>
      </w:pPr>
      <w:r w:rsidRPr="00BC18FA">
        <w:t>W</w:t>
      </w:r>
      <w:r w:rsidRPr="00BC18FA" w:rsidR="00001943">
        <w:t>hen we deliver on that research, we are</w:t>
      </w:r>
      <w:r w:rsidRPr="00BC18FA">
        <w:t>, regrettably,</w:t>
      </w:r>
      <w:r w:rsidRPr="00BC18FA" w:rsidR="00001943">
        <w:t xml:space="preserve"> seen as a country where </w:t>
      </w:r>
      <w:r w:rsidRPr="00BC18FA" w:rsidR="00F5572F">
        <w:t>the</w:t>
      </w:r>
      <w:r w:rsidRPr="00BC18FA" w:rsidR="00CC7D2C">
        <w:t xml:space="preserve"> </w:t>
      </w:r>
      <w:r w:rsidRPr="00BC18FA" w:rsidR="00001943">
        <w:t xml:space="preserve">products </w:t>
      </w:r>
      <w:r w:rsidRPr="00BC18FA">
        <w:t xml:space="preserve">and </w:t>
      </w:r>
      <w:r w:rsidRPr="00BC18FA" w:rsidR="00001943">
        <w:t xml:space="preserve">outputs </w:t>
      </w:r>
      <w:r w:rsidRPr="00BC18FA" w:rsidR="00F5572F">
        <w:t xml:space="preserve">of that research </w:t>
      </w:r>
      <w:r w:rsidRPr="00BC18FA" w:rsidR="00001943">
        <w:t xml:space="preserve">are not always put into place. </w:t>
      </w:r>
      <w:r w:rsidRPr="00BC18FA">
        <w:t>W</w:t>
      </w:r>
      <w:r w:rsidRPr="00BC18FA" w:rsidR="00001943">
        <w:t xml:space="preserve">e do not always approve the novel therapies that we are part of establishing as being the new standards of care </w:t>
      </w:r>
      <w:r w:rsidRPr="00BC18FA">
        <w:t xml:space="preserve">that </w:t>
      </w:r>
      <w:r w:rsidRPr="00BC18FA" w:rsidR="00001943">
        <w:t>may apply around the world but do not necessarily apply here in this country.</w:t>
      </w:r>
      <w:r w:rsidRPr="00BC18FA">
        <w:t xml:space="preserve"> T</w:t>
      </w:r>
      <w:r w:rsidRPr="00BC18FA" w:rsidR="00001943">
        <w:t>hose are some of the things that</w:t>
      </w:r>
      <w:r w:rsidRPr="00BC18FA">
        <w:t xml:space="preserve"> </w:t>
      </w:r>
      <w:r w:rsidRPr="00BC18FA" w:rsidR="00001943">
        <w:t>we need to address.</w:t>
      </w:r>
    </w:p>
    <w:p w:rsidR="00930110" w:rsidRPr="00BC18FA" w:rsidP="00930110">
      <w:pPr>
        <w:pStyle w:val="Question"/>
      </w:pPr>
      <w:sdt>
        <w:sdtPr>
          <w:alias w:val="Member"/>
          <w:tag w:val="&lt;Member mnisId='4067' dodsId='62824'&gt;"/>
          <w:id w:val="-1314635036"/>
          <w:placeholder>
            <w:docPart w:val="DefaultPlaceholder_-1854013440"/>
          </w:placeholder>
          <w:richText/>
        </w:sdtPr>
        <w:sdtContent>
          <w:r w:rsidRPr="00BC18FA">
            <w:rPr>
              <w:b/>
            </w:rPr>
            <w:t>Chair:</w:t>
          </w:r>
        </w:sdtContent>
      </w:sdt>
      <w:r w:rsidRPr="00BC18FA">
        <w:t xml:space="preserve"> </w:t>
      </w:r>
      <w:r w:rsidRPr="00BC18FA" w:rsidR="00001943">
        <w:t>Can I just explore</w:t>
      </w:r>
      <w:r w:rsidR="00693E4C">
        <w:t xml:space="preserve"> that</w:t>
      </w:r>
      <w:r w:rsidRPr="00BC18FA" w:rsidR="00001943">
        <w:t xml:space="preserve"> further with you</w:t>
      </w:r>
      <w:r w:rsidRPr="00BC18FA">
        <w:t>?</w:t>
      </w:r>
      <w:r w:rsidRPr="00BC18FA" w:rsidR="00001943">
        <w:t xml:space="preserve"> I </w:t>
      </w:r>
      <w:r w:rsidRPr="00BC18FA" w:rsidR="00E22ACE">
        <w:t xml:space="preserve">will then </w:t>
      </w:r>
      <w:r w:rsidRPr="00BC18FA" w:rsidR="00001943">
        <w:t xml:space="preserve">bring in </w:t>
      </w:r>
      <w:r w:rsidRPr="00BC18FA">
        <w:t>AZ</w:t>
      </w:r>
      <w:r w:rsidRPr="00BC18FA" w:rsidR="00001943">
        <w:t xml:space="preserve">. </w:t>
      </w:r>
      <w:r w:rsidRPr="00BC18FA">
        <w:t>When you say “</w:t>
      </w:r>
      <w:r w:rsidRPr="00BC18FA" w:rsidR="00001943">
        <w:t>not as nimble</w:t>
      </w:r>
      <w:r w:rsidRPr="00BC18FA">
        <w:t>”,</w:t>
      </w:r>
      <w:r w:rsidRPr="00BC18FA" w:rsidR="00001943">
        <w:t xml:space="preserve"> </w:t>
      </w:r>
      <w:r w:rsidRPr="00BC18FA">
        <w:t>y</w:t>
      </w:r>
      <w:r w:rsidRPr="00BC18FA" w:rsidR="00001943">
        <w:t>ou are talking about barriers to research and particularly the transition of that to frontside</w:t>
      </w:r>
      <w:r w:rsidRPr="00BC18FA">
        <w:t xml:space="preserve"> </w:t>
      </w:r>
      <w:r w:rsidRPr="00BC18FA" w:rsidR="00001943">
        <w:t>use in the NHS.</w:t>
      </w:r>
      <w:r w:rsidRPr="00BC18FA">
        <w:t xml:space="preserve"> T</w:t>
      </w:r>
      <w:r w:rsidRPr="00BC18FA" w:rsidR="00001943">
        <w:t>herefore</w:t>
      </w:r>
      <w:r w:rsidRPr="00BC18FA">
        <w:t>,</w:t>
      </w:r>
      <w:r w:rsidRPr="00BC18FA" w:rsidR="00001943">
        <w:t xml:space="preserve"> is there a frustration from those researchers</w:t>
      </w:r>
      <w:r w:rsidR="00693E4C">
        <w:t>,</w:t>
      </w:r>
      <w:r w:rsidRPr="00BC18FA" w:rsidR="00001943">
        <w:t xml:space="preserve"> </w:t>
      </w:r>
      <w:r w:rsidRPr="00BC18FA">
        <w:t xml:space="preserve">in </w:t>
      </w:r>
      <w:r w:rsidRPr="00BC18FA" w:rsidR="00001943">
        <w:t>that they think</w:t>
      </w:r>
      <w:r w:rsidRPr="00BC18FA">
        <w:t>,</w:t>
      </w:r>
      <w:r w:rsidRPr="00BC18FA" w:rsidR="00001943">
        <w:t xml:space="preserve"> </w:t>
      </w:r>
      <w:r w:rsidRPr="00BC18FA">
        <w:t>“I</w:t>
      </w:r>
      <w:r w:rsidRPr="00BC18FA" w:rsidR="00001943">
        <w:t>t is not going to translate anything like quick</w:t>
      </w:r>
      <w:r w:rsidRPr="00BC18FA">
        <w:t>ly</w:t>
      </w:r>
      <w:r w:rsidRPr="00BC18FA" w:rsidR="00001943">
        <w:t xml:space="preserve"> enough, if at all</w:t>
      </w:r>
      <w:r w:rsidRPr="00BC18FA">
        <w:t>,</w:t>
      </w:r>
      <w:r w:rsidRPr="00BC18FA" w:rsidR="00001943">
        <w:t xml:space="preserve"> </w:t>
      </w:r>
      <w:r w:rsidRPr="00BC18FA">
        <w:t>a</w:t>
      </w:r>
      <w:r w:rsidRPr="00BC18FA" w:rsidR="00001943">
        <w:t>nd</w:t>
      </w:r>
      <w:r w:rsidRPr="00BC18FA">
        <w:t>,</w:t>
      </w:r>
      <w:r w:rsidRPr="00BC18FA" w:rsidR="00001943">
        <w:t xml:space="preserve"> therefore</w:t>
      </w:r>
      <w:r w:rsidRPr="00BC18FA">
        <w:t>,</w:t>
      </w:r>
      <w:r w:rsidRPr="00BC18FA" w:rsidR="00001943">
        <w:t xml:space="preserve"> there are other environments where it is a better place for me to be</w:t>
      </w:r>
      <w:r w:rsidRPr="00BC18FA">
        <w:t>”?</w:t>
      </w:r>
    </w:p>
    <w:p w:rsidR="00693E4C" w:rsidP="00930110">
      <w:pPr>
        <w:pStyle w:val="Answer"/>
      </w:pPr>
      <w:sdt>
        <w:sdtPr>
          <w:alias w:val="Witness"/>
          <w:id w:val="38177142"/>
          <w:placeholder>
            <w:docPart w:val="DefaultPlaceholder_-1854013440"/>
          </w:placeholder>
          <w:richText/>
        </w:sdtPr>
        <w:sdtContent>
          <w:r w:rsidRPr="00BC18FA" w:rsidR="00CC7D2C">
            <w:rPr>
              <w:b/>
              <w:i/>
            </w:rPr>
            <w:t>Professor Harrington:</w:t>
          </w:r>
        </w:sdtContent>
      </w:sdt>
      <w:r w:rsidRPr="00BC18FA" w:rsidR="00930110">
        <w:t xml:space="preserve"> There</w:t>
      </w:r>
      <w:r w:rsidRPr="00BC18FA" w:rsidR="00001943">
        <w:t xml:space="preserve"> is a little bit of that, but that is not what my comment was really addressed at. I am a practi</w:t>
      </w:r>
      <w:r w:rsidRPr="00BC18FA" w:rsidR="00930110">
        <w:t>s</w:t>
      </w:r>
      <w:r w:rsidRPr="00BC18FA" w:rsidR="00001943">
        <w:t xml:space="preserve">ing clinician as well as running a research laboratory at the Institute of Cancer Research. </w:t>
      </w:r>
      <w:r w:rsidRPr="00BC18FA" w:rsidR="00930110">
        <w:t>W</w:t>
      </w:r>
      <w:r w:rsidRPr="00BC18FA" w:rsidR="00001943">
        <w:t>ithin the last two years, for the first time in the last 20 years of leading clinical trials</w:t>
      </w:r>
      <w:r w:rsidRPr="00BC18FA" w:rsidR="00930110">
        <w:t>,</w:t>
      </w:r>
      <w:r w:rsidRPr="00BC18FA" w:rsidR="00001943">
        <w:t xml:space="preserve"> </w:t>
      </w:r>
      <w:r w:rsidRPr="00BC18FA" w:rsidR="00CC7D2C">
        <w:t xml:space="preserve">I am hearing, </w:t>
      </w:r>
      <w:r w:rsidRPr="00BC18FA" w:rsidR="00001943">
        <w:t>in discussion with pharmaceutical companies</w:t>
      </w:r>
      <w:r w:rsidRPr="00BC18FA" w:rsidR="00930110">
        <w:t>,</w:t>
      </w:r>
      <w:r w:rsidRPr="00BC18FA" w:rsidR="00001943">
        <w:t xml:space="preserve"> </w:t>
      </w:r>
      <w:r w:rsidRPr="00BC18FA" w:rsidR="00930110">
        <w:t>“W</w:t>
      </w:r>
      <w:r w:rsidRPr="00BC18FA" w:rsidR="00001943">
        <w:t>e are not going to bring this study to the UK</w:t>
      </w:r>
      <w:r w:rsidRPr="00BC18FA" w:rsidR="00930110">
        <w:t xml:space="preserve">”. </w:t>
      </w:r>
      <w:r w:rsidRPr="00BC18FA" w:rsidR="00001943">
        <w:t>I have not heard that before, and we are beginning to hear that as one of the risks that we face.</w:t>
      </w:r>
      <w:r>
        <w:t xml:space="preserve"> </w:t>
      </w:r>
      <w:r w:rsidRPr="00BC18FA" w:rsidR="00930110">
        <w:t>O</w:t>
      </w:r>
      <w:r w:rsidRPr="00BC18FA" w:rsidR="00001943">
        <w:t xml:space="preserve">ne of the reasons for that is </w:t>
      </w:r>
      <w:r w:rsidRPr="00BC18FA" w:rsidR="00930110">
        <w:t xml:space="preserve">that </w:t>
      </w:r>
      <w:r w:rsidRPr="00BC18FA" w:rsidR="00001943">
        <w:t>it takes such a long time to set up a clinical trial.</w:t>
      </w:r>
      <w:r w:rsidRPr="00BC18FA" w:rsidR="00930110">
        <w:t xml:space="preserve"> </w:t>
      </w:r>
      <w:r w:rsidRPr="00BC18FA" w:rsidR="00001943">
        <w:t>The delivery of the clinical trial is seen as potentially clunky, although</w:t>
      </w:r>
      <w:r w:rsidRPr="00BC18FA" w:rsidR="00930110">
        <w:t>,</w:t>
      </w:r>
      <w:r w:rsidRPr="00BC18FA" w:rsidR="00001943">
        <w:t xml:space="preserve"> when we</w:t>
      </w:r>
      <w:r w:rsidRPr="00BC18FA" w:rsidR="00930110">
        <w:t xml:space="preserve"> </w:t>
      </w:r>
      <w:r w:rsidRPr="00BC18FA" w:rsidR="00001943">
        <w:t>get the thing going</w:t>
      </w:r>
      <w:r w:rsidRPr="00BC18FA" w:rsidR="00930110">
        <w:t xml:space="preserve">, </w:t>
      </w:r>
      <w:r w:rsidRPr="00BC18FA" w:rsidR="00001943">
        <w:t>we are seen as delivering extraordinarily good</w:t>
      </w:r>
      <w:r w:rsidRPr="00BC18FA" w:rsidR="00E22ACE">
        <w:t>-</w:t>
      </w:r>
      <w:r w:rsidRPr="00BC18FA" w:rsidR="00001943">
        <w:t xml:space="preserve">quality data. </w:t>
      </w:r>
    </w:p>
    <w:p w:rsidR="0022713A" w:rsidRPr="00BC18FA" w:rsidP="00930110">
      <w:pPr>
        <w:pStyle w:val="Answer"/>
      </w:pPr>
      <w:r w:rsidRPr="00BC18FA">
        <w:t>It is expensive to deliver trials</w:t>
      </w:r>
      <w:r w:rsidRPr="00BC18FA">
        <w:t xml:space="preserve"> here in the UK</w:t>
      </w:r>
      <w:r w:rsidRPr="00BC18FA" w:rsidR="00E22ACE">
        <w:t xml:space="preserve">; </w:t>
      </w:r>
      <w:r w:rsidRPr="00BC18FA">
        <w:t>Dr Galbr</w:t>
      </w:r>
      <w:r w:rsidRPr="00BC18FA" w:rsidR="00930110">
        <w:t>aith</w:t>
      </w:r>
      <w:r w:rsidRPr="00BC18FA">
        <w:t xml:space="preserve"> may have comments on this. </w:t>
      </w:r>
      <w:r w:rsidRPr="00BC18FA">
        <w:t>T</w:t>
      </w:r>
      <w:r w:rsidRPr="00BC18FA">
        <w:t>hen there is the frustration that naturally comes with the fact that you may be involved in developing things that are seen as practice</w:t>
      </w:r>
      <w:r w:rsidRPr="00BC18FA" w:rsidR="00E22ACE">
        <w:t>-</w:t>
      </w:r>
      <w:r w:rsidRPr="00BC18FA">
        <w:t>changing</w:t>
      </w:r>
      <w:r w:rsidR="00693E4C">
        <w:t>,</w:t>
      </w:r>
      <w:r w:rsidRPr="00BC18FA">
        <w:t xml:space="preserve"> </w:t>
      </w:r>
      <w:r w:rsidRPr="00BC18FA">
        <w:t xml:space="preserve">but not here. </w:t>
      </w:r>
      <w:r w:rsidRPr="00BC18FA">
        <w:t>T</w:t>
      </w:r>
      <w:r w:rsidRPr="00BC18FA">
        <w:t>hat</w:t>
      </w:r>
      <w:r w:rsidRPr="00BC18FA" w:rsidR="00930110">
        <w:t xml:space="preserve"> </w:t>
      </w:r>
      <w:r w:rsidRPr="00BC18FA">
        <w:t>can be a frustration</w:t>
      </w:r>
      <w:r w:rsidRPr="00BC18FA">
        <w:t>.</w:t>
      </w:r>
    </w:p>
    <w:p w:rsidR="0022713A" w:rsidRPr="00BC18FA" w:rsidP="00930110">
      <w:pPr>
        <w:pStyle w:val="Answer"/>
      </w:pPr>
      <w:r w:rsidRPr="00BC18FA">
        <w:t xml:space="preserve">I do not think </w:t>
      </w:r>
      <w:r w:rsidRPr="00BC18FA">
        <w:t xml:space="preserve">that </w:t>
      </w:r>
      <w:r w:rsidRPr="00BC18FA">
        <w:t xml:space="preserve">scientists are </w:t>
      </w:r>
      <w:r w:rsidRPr="00BC18FA">
        <w:t>saying, “</w:t>
      </w:r>
      <w:r w:rsidRPr="00BC18FA">
        <w:t>I am not going to be appreciated in this country. I will go somewhere else</w:t>
      </w:r>
      <w:r w:rsidRPr="00BC18FA">
        <w:t>”</w:t>
      </w:r>
      <w:r w:rsidRPr="00BC18FA">
        <w:t xml:space="preserve">. I do not think that </w:t>
      </w:r>
      <w:r w:rsidRPr="00BC18FA">
        <w:t xml:space="preserve">that </w:t>
      </w:r>
      <w:r w:rsidRPr="00BC18FA">
        <w:t>is the motivator, but some of the other aspects that I have just outlined would be considered</w:t>
      </w:r>
      <w:r w:rsidRPr="00BC18FA">
        <w:t>.</w:t>
      </w:r>
    </w:p>
    <w:p w:rsidR="00001943" w:rsidRPr="00BC18FA" w:rsidP="0022713A">
      <w:pPr>
        <w:pStyle w:val="Question"/>
      </w:pPr>
      <w:sdt>
        <w:sdtPr>
          <w:alias w:val="Member"/>
          <w:tag w:val="&lt;Member mnisId='4067' dodsId='62824'&gt;"/>
          <w:id w:val="65531556"/>
          <w:placeholder>
            <w:docPart w:val="DefaultPlaceholder_-1854013440"/>
          </w:placeholder>
          <w:richText/>
        </w:sdtPr>
        <w:sdtContent>
          <w:r w:rsidRPr="00BC18FA" w:rsidR="0022713A">
            <w:rPr>
              <w:b/>
            </w:rPr>
            <w:t>Chair:</w:t>
          </w:r>
        </w:sdtContent>
      </w:sdt>
      <w:r w:rsidRPr="00BC18FA" w:rsidR="0022713A">
        <w:t xml:space="preserve"> That i</w:t>
      </w:r>
      <w:r w:rsidRPr="00BC18FA">
        <w:t>s fascinating</w:t>
      </w:r>
      <w:r w:rsidRPr="00BC18FA" w:rsidR="0022713A">
        <w:t>,</w:t>
      </w:r>
      <w:r w:rsidRPr="00BC18FA">
        <w:t xml:space="preserve"> and we are going to explore it more as we go on</w:t>
      </w:r>
      <w:r w:rsidRPr="00BC18FA" w:rsidR="0022713A">
        <w:t>,</w:t>
      </w:r>
      <w:r w:rsidRPr="00BC18FA">
        <w:t xml:space="preserve"> because you </w:t>
      </w:r>
      <w:r w:rsidRPr="00BC18FA" w:rsidR="0022713A">
        <w:t xml:space="preserve">have </w:t>
      </w:r>
      <w:r w:rsidRPr="00BC18FA">
        <w:t>literally</w:t>
      </w:r>
      <w:r w:rsidRPr="00BC18FA" w:rsidR="0022713A">
        <w:t>,</w:t>
      </w:r>
      <w:r w:rsidRPr="00BC18FA">
        <w:t xml:space="preserve"> very early on</w:t>
      </w:r>
      <w:r w:rsidRPr="00BC18FA" w:rsidR="0022713A">
        <w:t>,</w:t>
      </w:r>
      <w:r w:rsidRPr="00BC18FA">
        <w:t xml:space="preserve"> got to the nub of it. </w:t>
      </w:r>
      <w:r w:rsidRPr="00BC18FA" w:rsidR="0022713A">
        <w:t>L</w:t>
      </w:r>
      <w:r w:rsidRPr="00BC18FA">
        <w:t xml:space="preserve">et me bring </w:t>
      </w:r>
      <w:r w:rsidRPr="00BC18FA" w:rsidR="00CC7D2C">
        <w:t xml:space="preserve">in </w:t>
      </w:r>
      <w:r w:rsidRPr="00BC18FA" w:rsidR="0022713A">
        <w:t xml:space="preserve">Dr Galbraith </w:t>
      </w:r>
      <w:r w:rsidRPr="00BC18FA">
        <w:t xml:space="preserve">from </w:t>
      </w:r>
      <w:r w:rsidRPr="00BC18FA" w:rsidR="0022713A">
        <w:t>AZ</w:t>
      </w:r>
      <w:r w:rsidRPr="00BC18FA">
        <w:t>. Do you recognise what Professor Harri</w:t>
      </w:r>
      <w:r w:rsidRPr="00BC18FA" w:rsidR="0022713A">
        <w:t>ngt</w:t>
      </w:r>
      <w:r w:rsidRPr="00BC18FA">
        <w:t>on is saying</w:t>
      </w:r>
      <w:r w:rsidRPr="00BC18FA" w:rsidR="0022713A">
        <w:t>? H</w:t>
      </w:r>
      <w:r w:rsidRPr="00BC18FA">
        <w:t xml:space="preserve">ow are we in this position </w:t>
      </w:r>
      <w:r w:rsidRPr="00BC18FA" w:rsidR="0022713A">
        <w:t>s</w:t>
      </w:r>
      <w:r w:rsidRPr="00BC18FA">
        <w:t>o quick</w:t>
      </w:r>
      <w:r w:rsidRPr="00BC18FA" w:rsidR="0022713A">
        <w:t>ly</w:t>
      </w:r>
      <w:r w:rsidR="00693E4C">
        <w:t>,</w:t>
      </w:r>
      <w:r w:rsidRPr="00BC18FA">
        <w:t xml:space="preserve"> off the back of</w:t>
      </w:r>
      <w:r w:rsidRPr="00BC18FA" w:rsidR="0022713A">
        <w:t>—</w:t>
      </w:r>
      <w:r w:rsidRPr="00BC18FA">
        <w:t>let</w:t>
      </w:r>
      <w:r w:rsidRPr="00BC18FA" w:rsidR="0022713A">
        <w:t xml:space="preserve"> </w:t>
      </w:r>
      <w:r w:rsidRPr="00BC18FA">
        <w:t>us face it</w:t>
      </w:r>
      <w:r w:rsidRPr="00BC18FA" w:rsidR="0022713A">
        <w:t>—</w:t>
      </w:r>
      <w:r w:rsidRPr="00BC18FA">
        <w:t>what</w:t>
      </w:r>
      <w:r w:rsidRPr="00BC18FA" w:rsidR="0022713A">
        <w:t xml:space="preserve"> </w:t>
      </w:r>
      <w:r w:rsidRPr="00BC18FA">
        <w:t>look</w:t>
      </w:r>
      <w:r w:rsidR="00693E4C">
        <w:t>ed</w:t>
      </w:r>
      <w:r w:rsidRPr="00BC18FA">
        <w:t xml:space="preserve"> like an absolutely golden period</w:t>
      </w:r>
      <w:r w:rsidR="00693E4C">
        <w:t>, when</w:t>
      </w:r>
      <w:r w:rsidRPr="00BC18FA">
        <w:t xml:space="preserve"> this country delivered the vaccine </w:t>
      </w:r>
      <w:r w:rsidRPr="00BC18FA" w:rsidR="0022713A">
        <w:t xml:space="preserve">that </w:t>
      </w:r>
      <w:r w:rsidRPr="00BC18FA">
        <w:t>people all around the world benefited from</w:t>
      </w:r>
      <w:r w:rsidR="00693E4C">
        <w:t>,</w:t>
      </w:r>
      <w:r w:rsidRPr="00BC18FA">
        <w:t xml:space="preserve"> and showed ourselves to be the opposite of what Professor </w:t>
      </w:r>
      <w:r w:rsidRPr="00BC18FA" w:rsidR="0022713A">
        <w:t xml:space="preserve">Harrington </w:t>
      </w:r>
      <w:r w:rsidRPr="00BC18FA">
        <w:t>was talking about</w:t>
      </w:r>
      <w:r w:rsidRPr="00BC18FA" w:rsidR="00EC0BA9">
        <w:t>?</w:t>
      </w:r>
      <w:r w:rsidRPr="00BC18FA">
        <w:t xml:space="preserve"> We showed ourselves to be nimble</w:t>
      </w:r>
      <w:r w:rsidRPr="00BC18FA" w:rsidR="0022713A">
        <w:t xml:space="preserve"> and</w:t>
      </w:r>
      <w:r w:rsidRPr="00BC18FA">
        <w:t xml:space="preserve"> quick</w:t>
      </w:r>
      <w:r w:rsidRPr="00BC18FA" w:rsidR="00E22ACE">
        <w:t>-</w:t>
      </w:r>
      <w:r w:rsidRPr="00BC18FA">
        <w:t>footed</w:t>
      </w:r>
      <w:r w:rsidRPr="00BC18FA" w:rsidR="0022713A">
        <w:t>,</w:t>
      </w:r>
      <w:r w:rsidRPr="00BC18FA">
        <w:t xml:space="preserve"> and produce</w:t>
      </w:r>
      <w:r w:rsidRPr="00BC18FA" w:rsidR="0022713A">
        <w:t>d</w:t>
      </w:r>
      <w:r w:rsidRPr="00BC18FA">
        <w:t xml:space="preserve"> results. Do you recognise everything that you have heard so far?</w:t>
      </w:r>
    </w:p>
    <w:p w:rsidR="0022713A" w:rsidRPr="00BC18FA" w:rsidP="0022713A">
      <w:pPr>
        <w:pStyle w:val="Answer"/>
      </w:pPr>
      <w:sdt>
        <w:sdtPr>
          <w:alias w:val="Witness"/>
          <w:id w:val="-52077312"/>
          <w:placeholder>
            <w:docPart w:val="DefaultPlaceholder_-1854013440"/>
          </w:placeholder>
          <w:richText/>
        </w:sdtPr>
        <w:sdtContent>
          <w:r w:rsidRPr="00BC18FA" w:rsidR="00CC7D2C">
            <w:rPr>
              <w:b/>
              <w:i/>
            </w:rPr>
            <w:t>Dr Galbraith:</w:t>
          </w:r>
        </w:sdtContent>
      </w:sdt>
      <w:r w:rsidRPr="00BC18FA">
        <w:t xml:space="preserve"> </w:t>
      </w:r>
      <w:r w:rsidRPr="00BC18FA" w:rsidR="00001943">
        <w:t>I do recognise it</w:t>
      </w:r>
      <w:r w:rsidR="00693E4C">
        <w:t>,</w:t>
      </w:r>
      <w:r w:rsidRPr="00BC18FA" w:rsidR="00001943">
        <w:t xml:space="preserve"> and I would acknowledge that</w:t>
      </w:r>
      <w:r w:rsidRPr="00BC18FA">
        <w:t>,</w:t>
      </w:r>
      <w:r w:rsidRPr="00BC18FA" w:rsidR="00001943">
        <w:t xml:space="preserve"> in the context of the pandemic</w:t>
      </w:r>
      <w:r w:rsidRPr="00BC18FA">
        <w:t>,</w:t>
      </w:r>
      <w:r w:rsidRPr="00BC18FA" w:rsidR="00001943">
        <w:t xml:space="preserve"> </w:t>
      </w:r>
      <w:r w:rsidRPr="00BC18FA">
        <w:t xml:space="preserve">in </w:t>
      </w:r>
      <w:r w:rsidRPr="00BC18FA" w:rsidR="00001943">
        <w:t xml:space="preserve">what was then a crisis, people </w:t>
      </w:r>
      <w:r w:rsidRPr="00BC18FA">
        <w:t xml:space="preserve">absolutely </w:t>
      </w:r>
      <w:r w:rsidRPr="00BC18FA" w:rsidR="00001943">
        <w:t>came together and enabled the speed of clinical trials</w:t>
      </w:r>
      <w:r w:rsidRPr="00BC18FA">
        <w:t>,</w:t>
      </w:r>
      <w:r w:rsidRPr="00BC18FA" w:rsidR="00001943">
        <w:t xml:space="preserve"> but that is not the normal reality.</w:t>
      </w:r>
    </w:p>
    <w:p w:rsidR="0022713A" w:rsidRPr="00BC18FA" w:rsidP="0022713A">
      <w:pPr>
        <w:pStyle w:val="Answer"/>
      </w:pPr>
      <w:r w:rsidRPr="00BC18FA">
        <w:t xml:space="preserve">As noted in the </w:t>
      </w:r>
      <w:r w:rsidRPr="00BC18FA">
        <w:t>O’Shaughnessy r</w:t>
      </w:r>
      <w:r w:rsidRPr="00BC18FA">
        <w:t>eview, the UK is falling behind in commercial clinical trials activity</w:t>
      </w:r>
      <w:r w:rsidRPr="00BC18FA">
        <w:t>.</w:t>
      </w:r>
      <w:r w:rsidRPr="00BC18FA">
        <w:t xml:space="preserve"> </w:t>
      </w:r>
      <w:r w:rsidRPr="00BC18FA">
        <w:t>I</w:t>
      </w:r>
      <w:r w:rsidRPr="00BC18FA">
        <w:t>t has dropped from 50</w:t>
      </w:r>
      <w:r w:rsidRPr="00BC18FA">
        <w:t>,</w:t>
      </w:r>
      <w:r w:rsidRPr="00BC18FA">
        <w:t>000 patients per year</w:t>
      </w:r>
      <w:r w:rsidRPr="00BC18FA">
        <w:t xml:space="preserve"> in </w:t>
      </w:r>
      <w:r w:rsidRPr="00BC18FA">
        <w:t>commercially led</w:t>
      </w:r>
      <w:r w:rsidRPr="00BC18FA">
        <w:t xml:space="preserve"> studies</w:t>
      </w:r>
      <w:r w:rsidRPr="00BC18FA">
        <w:t xml:space="preserve"> supported by </w:t>
      </w:r>
      <w:r w:rsidRPr="00BC18FA">
        <w:t xml:space="preserve">the NIHR, to </w:t>
      </w:r>
      <w:r w:rsidRPr="00BC18FA">
        <w:t>28</w:t>
      </w:r>
      <w:r w:rsidRPr="00BC18FA">
        <w:t>,</w:t>
      </w:r>
      <w:r w:rsidRPr="00BC18FA">
        <w:t>000</w:t>
      </w:r>
      <w:r w:rsidRPr="00BC18FA">
        <w:t>.</w:t>
      </w:r>
      <w:r w:rsidRPr="00BC18FA">
        <w:t xml:space="preserve"> </w:t>
      </w:r>
      <w:r w:rsidRPr="00BC18FA">
        <w:t xml:space="preserve">It is also </w:t>
      </w:r>
      <w:r w:rsidRPr="00BC18FA">
        <w:t>falling behind in the number of clinical trials initiated</w:t>
      </w:r>
      <w:r w:rsidRPr="00BC18FA">
        <w:t>,</w:t>
      </w:r>
      <w:r w:rsidRPr="00BC18FA">
        <w:t xml:space="preserve"> and the time to get those up and going</w:t>
      </w:r>
      <w:r w:rsidRPr="00BC18FA">
        <w:t>,</w:t>
      </w:r>
      <w:r w:rsidRPr="00BC18FA">
        <w:t xml:space="preserve"> </w:t>
      </w:r>
      <w:r w:rsidRPr="00BC18FA">
        <w:t>s</w:t>
      </w:r>
      <w:r w:rsidRPr="00BC18FA">
        <w:t>o that is absolutely true</w:t>
      </w:r>
      <w:r w:rsidRPr="00BC18FA">
        <w:t>.</w:t>
      </w:r>
    </w:p>
    <w:p w:rsidR="0022713A" w:rsidRPr="00BC18FA" w:rsidP="0022713A">
      <w:pPr>
        <w:pStyle w:val="Answer"/>
      </w:pPr>
      <w:r>
        <w:t>On a</w:t>
      </w:r>
      <w:r w:rsidRPr="00BC18FA" w:rsidR="00001943">
        <w:t xml:space="preserve"> broader point that Professor </w:t>
      </w:r>
      <w:r w:rsidRPr="00BC18FA">
        <w:t xml:space="preserve">Harrington </w:t>
      </w:r>
      <w:r w:rsidRPr="00BC18FA" w:rsidR="00001943">
        <w:t xml:space="preserve">made, the UK is still a good place to do research </w:t>
      </w:r>
      <w:r w:rsidRPr="00BC18FA">
        <w:t xml:space="preserve">and </w:t>
      </w:r>
      <w:r w:rsidRPr="00BC18FA" w:rsidR="00001943">
        <w:t>development</w:t>
      </w:r>
      <w:r w:rsidRPr="00BC18FA">
        <w:t>.</w:t>
      </w:r>
      <w:r w:rsidRPr="00BC18FA" w:rsidR="00001943">
        <w:t xml:space="preserve"> </w:t>
      </w:r>
      <w:r w:rsidRPr="00BC18FA">
        <w:t>I</w:t>
      </w:r>
      <w:r w:rsidRPr="00BC18FA" w:rsidR="00001943">
        <w:t>ndeed</w:t>
      </w:r>
      <w:r w:rsidRPr="00BC18FA">
        <w:t>,</w:t>
      </w:r>
      <w:r w:rsidRPr="00BC18FA" w:rsidR="00001943">
        <w:t xml:space="preserve"> AstraZeneca contributes </w:t>
      </w:r>
      <w:r w:rsidRPr="00BC18FA">
        <w:t>£</w:t>
      </w:r>
      <w:r w:rsidRPr="00BC18FA" w:rsidR="00001943">
        <w:t xml:space="preserve">2.5 billion to the research that we </w:t>
      </w:r>
      <w:r w:rsidRPr="00BC18FA">
        <w:t>do in</w:t>
      </w:r>
      <w:r w:rsidRPr="00BC18FA" w:rsidR="00001943">
        <w:t xml:space="preserve"> this country on an annual basis. </w:t>
      </w:r>
      <w:r w:rsidRPr="00BC18FA">
        <w:t>A</w:t>
      </w:r>
      <w:r w:rsidRPr="00BC18FA" w:rsidR="00001943">
        <w:t xml:space="preserve">ccess to the medicines </w:t>
      </w:r>
      <w:r w:rsidRPr="00BC18FA">
        <w:t xml:space="preserve">that </w:t>
      </w:r>
      <w:r w:rsidRPr="00BC18FA" w:rsidR="00001943">
        <w:t>we research and develop in the UK is not good enough, and it makes it harder to justify investing in R&amp;D in the UK, particularly as other nations become more competitive.</w:t>
      </w:r>
    </w:p>
    <w:p w:rsidR="0022713A" w:rsidRPr="00BC18FA" w:rsidP="0022713A">
      <w:pPr>
        <w:pStyle w:val="Answer"/>
      </w:pPr>
      <w:r w:rsidRPr="00BC18FA">
        <w:t xml:space="preserve">One </w:t>
      </w:r>
      <w:r w:rsidRPr="00BC18FA" w:rsidR="00001943">
        <w:t xml:space="preserve">example that I can give </w:t>
      </w:r>
      <w:r w:rsidRPr="00BC18FA" w:rsidR="00EC0BA9">
        <w:t xml:space="preserve">of </w:t>
      </w:r>
      <w:r w:rsidRPr="00BC18FA" w:rsidR="00001943">
        <w:t xml:space="preserve">where technology is accelerating rapidly </w:t>
      </w:r>
      <w:r w:rsidRPr="00BC18FA">
        <w:t xml:space="preserve">is </w:t>
      </w:r>
      <w:r w:rsidRPr="00BC18FA" w:rsidR="00001943">
        <w:t>the area of cell therapy</w:t>
      </w:r>
      <w:r w:rsidRPr="00BC18FA">
        <w:t xml:space="preserve">, which is </w:t>
      </w:r>
      <w:r w:rsidRPr="00BC18FA" w:rsidR="00001943">
        <w:t xml:space="preserve">an innovative technique </w:t>
      </w:r>
      <w:r w:rsidRPr="00BC18FA">
        <w:t xml:space="preserve">that is </w:t>
      </w:r>
      <w:r w:rsidRPr="00BC18FA" w:rsidR="00001943">
        <w:t>making a difference in h</w:t>
      </w:r>
      <w:r w:rsidRPr="00BC18FA">
        <w:t>a</w:t>
      </w:r>
      <w:r w:rsidRPr="00BC18FA" w:rsidR="00001943">
        <w:t>ematologic malignancies</w:t>
      </w:r>
      <w:r w:rsidRPr="00BC18FA">
        <w:t>,</w:t>
      </w:r>
      <w:r w:rsidRPr="00BC18FA" w:rsidR="00001943">
        <w:t xml:space="preserve"> </w:t>
      </w:r>
      <w:r w:rsidRPr="00BC18FA">
        <w:t xml:space="preserve">but </w:t>
      </w:r>
      <w:r w:rsidR="00693E4C">
        <w:t xml:space="preserve">it </w:t>
      </w:r>
      <w:r w:rsidRPr="00BC18FA" w:rsidR="00001943">
        <w:t>has the potential to</w:t>
      </w:r>
      <w:r w:rsidRPr="00BC18FA" w:rsidR="00930110">
        <w:t xml:space="preserve"> </w:t>
      </w:r>
      <w:r w:rsidRPr="00BC18FA" w:rsidR="00001943">
        <w:t xml:space="preserve">affect solid tumour </w:t>
      </w:r>
      <w:r w:rsidRPr="00BC18FA">
        <w:t>trials. T</w:t>
      </w:r>
      <w:r w:rsidRPr="00BC18FA" w:rsidR="00001943">
        <w:t xml:space="preserve">he UK has a number of biotech companies </w:t>
      </w:r>
      <w:r w:rsidRPr="00BC18FA">
        <w:t xml:space="preserve">that </w:t>
      </w:r>
      <w:r w:rsidRPr="00BC18FA" w:rsidR="00001943">
        <w:t>have been developed in this area.</w:t>
      </w:r>
    </w:p>
    <w:p w:rsidR="0022713A" w:rsidRPr="00BC18FA" w:rsidP="0022713A">
      <w:pPr>
        <w:pStyle w:val="Answer"/>
      </w:pPr>
      <w:r w:rsidRPr="00BC18FA">
        <w:t>I</w:t>
      </w:r>
      <w:r w:rsidRPr="00BC18FA" w:rsidR="00001943">
        <w:t xml:space="preserve">f you look at what China </w:t>
      </w:r>
      <w:r w:rsidRPr="00BC18FA">
        <w:t xml:space="preserve">is </w:t>
      </w:r>
      <w:r w:rsidRPr="00BC18FA" w:rsidR="00001943">
        <w:t xml:space="preserve">doing, for example, the </w:t>
      </w:r>
      <w:r w:rsidRPr="00BC18FA">
        <w:t>Chinese r</w:t>
      </w:r>
      <w:r w:rsidRPr="00BC18FA" w:rsidR="00001943">
        <w:t xml:space="preserve">egulatory </w:t>
      </w:r>
      <w:r w:rsidRPr="00BC18FA">
        <w:t>a</w:t>
      </w:r>
      <w:r w:rsidRPr="00BC18FA" w:rsidR="00001943">
        <w:t>uthority in that space allows investigator-initiated trials to</w:t>
      </w:r>
      <w:r w:rsidRPr="00BC18FA" w:rsidR="00930110">
        <w:t xml:space="preserve"> </w:t>
      </w:r>
      <w:r w:rsidRPr="00BC18FA" w:rsidR="00001943">
        <w:t>start</w:t>
      </w:r>
      <w:r w:rsidRPr="00BC18FA">
        <w:t xml:space="preserve"> more rapidly</w:t>
      </w:r>
      <w:r w:rsidRPr="00BC18FA" w:rsidR="00001943">
        <w:t xml:space="preserve">. China used to have a longer timeframe to get clinical trials up and going than many </w:t>
      </w:r>
      <w:r w:rsidRPr="00BC18FA">
        <w:t>w</w:t>
      </w:r>
      <w:r w:rsidRPr="00BC18FA" w:rsidR="00001943">
        <w:t xml:space="preserve">estern countries. It has changed. It </w:t>
      </w:r>
      <w:r w:rsidRPr="00BC18FA">
        <w:t xml:space="preserve">has </w:t>
      </w:r>
      <w:r w:rsidRPr="00BC18FA" w:rsidR="00001943">
        <w:t>rapidly accelerated and is enabling research in this space</w:t>
      </w:r>
      <w:r w:rsidRPr="00BC18FA">
        <w:t>.</w:t>
      </w:r>
      <w:r w:rsidRPr="00BC18FA" w:rsidR="00001943">
        <w:t xml:space="preserve"> </w:t>
      </w:r>
      <w:r w:rsidRPr="00BC18FA">
        <w:t>I</w:t>
      </w:r>
      <w:r w:rsidRPr="00BC18FA" w:rsidR="00001943">
        <w:t>t is exploding in China, and they are</w:t>
      </w:r>
      <w:r w:rsidRPr="00BC18FA" w:rsidR="00930110">
        <w:t xml:space="preserve"> </w:t>
      </w:r>
      <w:r w:rsidRPr="00BC18FA" w:rsidR="00001943">
        <w:t xml:space="preserve">technologically </w:t>
      </w:r>
      <w:r w:rsidRPr="00BC18FA">
        <w:t>ahead</w:t>
      </w:r>
      <w:r w:rsidRPr="00BC18FA" w:rsidR="00E22ACE">
        <w:t>,</w:t>
      </w:r>
      <w:r w:rsidRPr="00BC18FA">
        <w:t xml:space="preserve"> </w:t>
      </w:r>
      <w:r w:rsidRPr="00BC18FA" w:rsidR="00001943">
        <w:t>from an innovation perspective</w:t>
      </w:r>
      <w:r w:rsidRPr="00BC18FA" w:rsidR="00E22ACE">
        <w:t>,</w:t>
      </w:r>
      <w:r w:rsidRPr="00BC18FA" w:rsidR="00001943">
        <w:t xml:space="preserve"> of any other country, in my view, having visited them a couple of times</w:t>
      </w:r>
      <w:r w:rsidRPr="00BC18FA">
        <w:t>.</w:t>
      </w:r>
      <w:r w:rsidRPr="00BC18FA" w:rsidR="00001943">
        <w:t xml:space="preserve"> I am just on my way to visit them.</w:t>
      </w:r>
    </w:p>
    <w:p w:rsidR="0022713A" w:rsidRPr="00BC18FA" w:rsidP="0022713A">
      <w:pPr>
        <w:pStyle w:val="Answer"/>
      </w:pPr>
      <w:r w:rsidRPr="00BC18FA">
        <w:t>T</w:t>
      </w:r>
      <w:r w:rsidRPr="00BC18FA" w:rsidR="00001943">
        <w:t xml:space="preserve">hat is </w:t>
      </w:r>
      <w:r w:rsidRPr="00BC18FA">
        <w:t xml:space="preserve">just </w:t>
      </w:r>
      <w:r w:rsidRPr="00BC18FA" w:rsidR="00001943">
        <w:t xml:space="preserve">one example of </w:t>
      </w:r>
      <w:r w:rsidRPr="00BC18FA">
        <w:t xml:space="preserve">the </w:t>
      </w:r>
      <w:r w:rsidRPr="00BC18FA" w:rsidR="00001943">
        <w:t xml:space="preserve">way in which that nimbleness that </w:t>
      </w:r>
      <w:r w:rsidRPr="00BC18FA">
        <w:t xml:space="preserve">Professor Harrington referred </w:t>
      </w:r>
      <w:r w:rsidRPr="00BC18FA" w:rsidR="00001943">
        <w:t xml:space="preserve">to is being adopted in some regions. </w:t>
      </w:r>
      <w:r w:rsidRPr="00BC18FA">
        <w:t>I</w:t>
      </w:r>
      <w:r w:rsidRPr="00BC18FA" w:rsidR="00001943">
        <w:t xml:space="preserve">f </w:t>
      </w:r>
      <w:r w:rsidRPr="00BC18FA">
        <w:t xml:space="preserve">we </w:t>
      </w:r>
      <w:r w:rsidRPr="00BC18FA" w:rsidR="00001943">
        <w:t>want to keep our research edge, that is something that the UK needs to continue to foster</w:t>
      </w:r>
      <w:r w:rsidRPr="00BC18FA">
        <w:t>.</w:t>
      </w:r>
      <w:r w:rsidRPr="00BC18FA" w:rsidR="00001943">
        <w:t xml:space="preserve"> </w:t>
      </w:r>
      <w:r w:rsidRPr="00BC18FA">
        <w:t>T</w:t>
      </w:r>
      <w:r w:rsidRPr="00BC18FA" w:rsidR="00001943">
        <w:t xml:space="preserve">his general environment </w:t>
      </w:r>
      <w:r w:rsidRPr="00BC18FA">
        <w:t xml:space="preserve">of </w:t>
      </w:r>
      <w:r w:rsidRPr="00BC18FA" w:rsidR="00001943">
        <w:t>then rewarding the innovation that is done is important</w:t>
      </w:r>
      <w:r w:rsidRPr="00BC18FA">
        <w:t xml:space="preserve"> if you want</w:t>
      </w:r>
      <w:r w:rsidRPr="00BC18FA" w:rsidR="00001943">
        <w:t xml:space="preserve"> large pharmaceutical companies to continue to invest </w:t>
      </w:r>
      <w:r w:rsidR="00693E4C">
        <w:t>on</w:t>
      </w:r>
      <w:r w:rsidRPr="00BC18FA" w:rsidR="00001943">
        <w:t xml:space="preserve"> the scale </w:t>
      </w:r>
      <w:r w:rsidRPr="00BC18FA">
        <w:t xml:space="preserve">that </w:t>
      </w:r>
      <w:r w:rsidRPr="00BC18FA" w:rsidR="00001943">
        <w:t>they have in previous decades</w:t>
      </w:r>
      <w:r w:rsidRPr="00BC18FA">
        <w:t>.</w:t>
      </w:r>
    </w:p>
    <w:p w:rsidR="0022713A" w:rsidRPr="00BC18FA" w:rsidP="0022713A">
      <w:pPr>
        <w:pStyle w:val="Answer"/>
      </w:pPr>
      <w:r w:rsidRPr="00BC18FA">
        <w:t>I</w:t>
      </w:r>
      <w:r w:rsidRPr="00BC18FA" w:rsidR="00001943">
        <w:t xml:space="preserve">n particular, we are also falling behind European countries in terms of that reward of innovation. </w:t>
      </w:r>
      <w:r w:rsidRPr="00BC18FA">
        <w:t>F</w:t>
      </w:r>
      <w:r w:rsidRPr="00BC18FA" w:rsidR="00001943">
        <w:t>or example, I can tell you that one of our breast cancer medicines, which addresses a high</w:t>
      </w:r>
      <w:r w:rsidRPr="00BC18FA" w:rsidR="00E22ACE">
        <w:t xml:space="preserve"> </w:t>
      </w:r>
      <w:r w:rsidRPr="00BC18FA" w:rsidR="00001943">
        <w:t>unmet</w:t>
      </w:r>
      <w:r w:rsidRPr="00BC18FA" w:rsidR="00E22ACE">
        <w:t>-</w:t>
      </w:r>
      <w:r w:rsidRPr="00BC18FA" w:rsidR="00001943">
        <w:t>need population</w:t>
      </w:r>
      <w:r w:rsidRPr="00BC18FA">
        <w:t>,</w:t>
      </w:r>
      <w:r w:rsidRPr="00BC18FA" w:rsidR="00001943">
        <w:t xml:space="preserve"> has been available in France since November </w:t>
      </w:r>
      <w:r w:rsidRPr="00BC18FA">
        <w:t>20</w:t>
      </w:r>
      <w:r w:rsidRPr="00BC18FA" w:rsidR="00001943">
        <w:t xml:space="preserve">22 and in Germany since January 2023. This </w:t>
      </w:r>
      <w:r w:rsidRPr="00BC18FA">
        <w:t xml:space="preserve">medicine </w:t>
      </w:r>
      <w:r w:rsidRPr="00BC18FA" w:rsidR="00001943">
        <w:t>has been extremely well received by clinicians.</w:t>
      </w:r>
      <w:r w:rsidRPr="00BC18FA">
        <w:t xml:space="preserve"> </w:t>
      </w:r>
      <w:r w:rsidRPr="00BC18FA" w:rsidR="00001943">
        <w:t xml:space="preserve">In fact, it got </w:t>
      </w:r>
      <w:r w:rsidRPr="00BC18FA">
        <w:t xml:space="preserve">a </w:t>
      </w:r>
      <w:r w:rsidRPr="00BC18FA" w:rsidR="00001943">
        <w:t xml:space="preserve">standing </w:t>
      </w:r>
      <w:r w:rsidRPr="00BC18FA" w:rsidR="008C7322">
        <w:t>ovation</w:t>
      </w:r>
      <w:r w:rsidRPr="00BC18FA" w:rsidR="00001943">
        <w:t xml:space="preserve"> </w:t>
      </w:r>
      <w:r w:rsidRPr="00BC18FA">
        <w:t xml:space="preserve">at </w:t>
      </w:r>
      <w:r w:rsidRPr="00BC18FA" w:rsidR="00001943">
        <w:t>the American Society of Clinical Oncology when the data were revealed</w:t>
      </w:r>
      <w:r w:rsidRPr="00BC18FA">
        <w:t>.</w:t>
      </w:r>
      <w:r w:rsidR="00693E4C">
        <w:t xml:space="preserve"> </w:t>
      </w:r>
      <w:r w:rsidRPr="00BC18FA">
        <w:t>I</w:t>
      </w:r>
      <w:r w:rsidRPr="00BC18FA" w:rsidR="00001943">
        <w:t xml:space="preserve">t is already used </w:t>
      </w:r>
      <w:r w:rsidRPr="00BC18FA">
        <w:t xml:space="preserve">routinely </w:t>
      </w:r>
      <w:r w:rsidRPr="00BC18FA" w:rsidR="00001943">
        <w:t>in other clinical settings, but we are uncertain that this medicine is ever going to reach UK patients</w:t>
      </w:r>
      <w:r w:rsidRPr="00BC18FA">
        <w:t>,</w:t>
      </w:r>
      <w:r w:rsidRPr="00BC18FA" w:rsidR="00001943">
        <w:t xml:space="preserve"> despite this strong clinical demand, even though we have a willingness to offer the same commercial terms </w:t>
      </w:r>
      <w:r w:rsidRPr="00BC18FA">
        <w:t xml:space="preserve">offered </w:t>
      </w:r>
      <w:r w:rsidR="00693E4C">
        <w:t>by</w:t>
      </w:r>
      <w:r w:rsidRPr="00BC18FA">
        <w:t xml:space="preserve"> France </w:t>
      </w:r>
      <w:r w:rsidRPr="00BC18FA" w:rsidR="00001943">
        <w:t xml:space="preserve">and Germany. </w:t>
      </w:r>
      <w:r w:rsidRPr="00BC18FA">
        <w:t>E</w:t>
      </w:r>
      <w:r w:rsidRPr="00BC18FA" w:rsidR="00001943">
        <w:t xml:space="preserve">ven in </w:t>
      </w:r>
      <w:r w:rsidR="00693E4C">
        <w:t xml:space="preserve">the </w:t>
      </w:r>
      <w:r w:rsidRPr="00BC18FA" w:rsidR="00001943">
        <w:t xml:space="preserve">best case, we are going to be a year behind Germany and France </w:t>
      </w:r>
      <w:r w:rsidRPr="00BC18FA">
        <w:t xml:space="preserve">in </w:t>
      </w:r>
      <w:r w:rsidRPr="00BC18FA" w:rsidR="00001943">
        <w:t>approving this medicine, and that is just one example.</w:t>
      </w:r>
    </w:p>
    <w:p w:rsidR="00001943" w:rsidRPr="00BC18FA" w:rsidP="0022713A">
      <w:pPr>
        <w:pStyle w:val="Answer"/>
      </w:pPr>
      <w:r>
        <w:t xml:space="preserve">The issue </w:t>
      </w:r>
      <w:r w:rsidRPr="00BC18FA">
        <w:t>is the general environment, not just in clinical trial</w:t>
      </w:r>
      <w:r w:rsidRPr="00BC18FA" w:rsidR="0022713A">
        <w:t>s</w:t>
      </w:r>
      <w:r w:rsidRPr="00BC18FA">
        <w:t xml:space="preserve"> but also in reward </w:t>
      </w:r>
      <w:r w:rsidRPr="00BC18FA" w:rsidR="0022713A">
        <w:t xml:space="preserve">and </w:t>
      </w:r>
      <w:r w:rsidRPr="00BC18FA">
        <w:t>innovation for what we are hoping to be</w:t>
      </w:r>
      <w:r w:rsidRPr="00BC18FA" w:rsidR="0022713A">
        <w:t>, which is a</w:t>
      </w:r>
      <w:r w:rsidRPr="00BC18FA">
        <w:t xml:space="preserve"> leading life sciences industry. </w:t>
      </w:r>
      <w:r w:rsidRPr="00BC18FA" w:rsidR="0022713A">
        <w:t>I</w:t>
      </w:r>
      <w:r w:rsidRPr="00BC18FA">
        <w:t xml:space="preserve">t is critically important that we do not </w:t>
      </w:r>
      <w:r w:rsidRPr="00BC18FA" w:rsidR="0022713A">
        <w:t xml:space="preserve">fall further behind </w:t>
      </w:r>
      <w:r w:rsidRPr="00BC18FA">
        <w:t>in this regard.</w:t>
      </w:r>
    </w:p>
    <w:p w:rsidR="00317C05" w:rsidRPr="00BC18FA" w:rsidP="00317C05">
      <w:pPr>
        <w:pStyle w:val="Question"/>
      </w:pPr>
      <w:sdt>
        <w:sdtPr>
          <w:alias w:val="Member"/>
          <w:tag w:val="&lt;Member mnisId='4067' dodsId='62824'&gt;"/>
          <w:id w:val="-18777895"/>
          <w:placeholder>
            <w:docPart w:val="DefaultPlaceholder_-1854013440"/>
          </w:placeholder>
          <w:richText/>
        </w:sdtPr>
        <w:sdtContent>
          <w:r w:rsidRPr="00BC18FA">
            <w:rPr>
              <w:b/>
            </w:rPr>
            <w:t>Chair:</w:t>
          </w:r>
        </w:sdtContent>
      </w:sdt>
      <w:r w:rsidRPr="00BC18FA">
        <w:t xml:space="preserve"> Dr Buckle, Dr Galbraith talked at the very start of her </w:t>
      </w:r>
      <w:r w:rsidRPr="00BC18FA" w:rsidR="00001943">
        <w:t xml:space="preserve">answer </w:t>
      </w:r>
      <w:r w:rsidR="00693E4C">
        <w:t xml:space="preserve">about </w:t>
      </w:r>
      <w:r w:rsidRPr="00BC18FA">
        <w:t>Covid</w:t>
      </w:r>
      <w:r w:rsidRPr="00BC18FA" w:rsidR="00C350B0">
        <w:t>. T</w:t>
      </w:r>
      <w:r w:rsidRPr="00BC18FA">
        <w:t xml:space="preserve">hat </w:t>
      </w:r>
      <w:r w:rsidRPr="00BC18FA" w:rsidR="00001943">
        <w:t xml:space="preserve">was not the normal reality. Are we saying that we can </w:t>
      </w:r>
      <w:r w:rsidRPr="00BC18FA" w:rsidR="00C350B0">
        <w:t xml:space="preserve">only </w:t>
      </w:r>
      <w:r w:rsidRPr="00BC18FA" w:rsidR="00001943">
        <w:t xml:space="preserve">be nimble and do that when our backs are against the wall in a crisis? </w:t>
      </w:r>
      <w:r w:rsidRPr="00BC18FA">
        <w:t>T</w:t>
      </w:r>
      <w:r w:rsidRPr="00BC18FA" w:rsidR="00001943">
        <w:t>hat is a pretty dam</w:t>
      </w:r>
      <w:r w:rsidRPr="00BC18FA" w:rsidR="008C7322">
        <w:t>n</w:t>
      </w:r>
      <w:r w:rsidRPr="00BC18FA" w:rsidR="00001943">
        <w:t xml:space="preserve">ing position, if </w:t>
      </w:r>
      <w:r w:rsidR="00693E4C">
        <w:t>so</w:t>
      </w:r>
      <w:r w:rsidRPr="00BC18FA" w:rsidR="00001943">
        <w:t>.</w:t>
      </w:r>
    </w:p>
    <w:p w:rsidR="00317C05" w:rsidRPr="00BC18FA" w:rsidP="00317C05">
      <w:pPr>
        <w:pStyle w:val="Answer"/>
      </w:pPr>
      <w:sdt>
        <w:sdtPr>
          <w:alias w:val="Witness"/>
          <w:id w:val="370502617"/>
          <w:placeholder>
            <w:docPart w:val="DefaultPlaceholder_-1854013440"/>
          </w:placeholder>
          <w:richText/>
        </w:sdtPr>
        <w:sdtContent>
          <w:r w:rsidRPr="00BC18FA" w:rsidR="00CC7D2C">
            <w:rPr>
              <w:b/>
              <w:i/>
            </w:rPr>
            <w:t>Dr Buckle:</w:t>
          </w:r>
        </w:sdtContent>
      </w:sdt>
      <w:r w:rsidRPr="00BC18FA">
        <w:t xml:space="preserve"> T</w:t>
      </w:r>
      <w:r w:rsidRPr="00BC18FA" w:rsidR="00001943">
        <w:t xml:space="preserve">he </w:t>
      </w:r>
      <w:r w:rsidRPr="00BC18FA">
        <w:t>C</w:t>
      </w:r>
      <w:r w:rsidRPr="00BC18FA" w:rsidR="00001943">
        <w:t>ovid example catalyse</w:t>
      </w:r>
      <w:r w:rsidRPr="00BC18FA">
        <w:t>d</w:t>
      </w:r>
      <w:r w:rsidRPr="00BC18FA" w:rsidR="00001943">
        <w:t xml:space="preserve"> everyone working in the same direction with a focus</w:t>
      </w:r>
      <w:r w:rsidRPr="00BC18FA">
        <w:t>,</w:t>
      </w:r>
      <w:r w:rsidRPr="00BC18FA" w:rsidR="00001943">
        <w:t xml:space="preserve"> and </w:t>
      </w:r>
      <w:r w:rsidRPr="00BC18FA">
        <w:t xml:space="preserve">there are </w:t>
      </w:r>
      <w:r w:rsidRPr="00BC18FA" w:rsidR="00001943">
        <w:t>elements to that response that we need to capture and bring into routine delivery.</w:t>
      </w:r>
      <w:r w:rsidR="00693E4C">
        <w:t xml:space="preserve"> The</w:t>
      </w:r>
      <w:r w:rsidRPr="00BC18FA" w:rsidR="00001943">
        <w:t xml:space="preserve"> build of that vaccine</w:t>
      </w:r>
      <w:r w:rsidR="00693E4C">
        <w:t>,</w:t>
      </w:r>
      <w:r w:rsidRPr="00BC18FA" w:rsidR="00001943">
        <w:t xml:space="preserve"> and the clinical trial structure that supported the assessment of many interventions</w:t>
      </w:r>
      <w:r w:rsidR="00693E4C">
        <w:t>,</w:t>
      </w:r>
      <w:r w:rsidRPr="00BC18FA" w:rsidR="00001943">
        <w:t xml:space="preserve"> was built on a long-term science base that was there</w:t>
      </w:r>
      <w:r w:rsidRPr="00BC18FA">
        <w:t xml:space="preserve"> and</w:t>
      </w:r>
      <w:r w:rsidRPr="00BC18FA" w:rsidR="00001943">
        <w:t xml:space="preserve"> ready to use. You cannot magic these things out of nothing.</w:t>
      </w:r>
    </w:p>
    <w:p w:rsidR="00317C05" w:rsidRPr="00BC18FA" w:rsidP="00317C05">
      <w:pPr>
        <w:pStyle w:val="Answer"/>
      </w:pPr>
      <w:r w:rsidRPr="00BC18FA">
        <w:t xml:space="preserve">The pipeline that we are responsible for establishing through UKRI and Medical Research Council funding is really dedicated </w:t>
      </w:r>
      <w:r w:rsidRPr="00BC18FA">
        <w:t xml:space="preserve">to </w:t>
      </w:r>
      <w:r w:rsidRPr="00BC18FA">
        <w:t>the discovery</w:t>
      </w:r>
      <w:r w:rsidRPr="00BC18FA">
        <w:t>,</w:t>
      </w:r>
      <w:r w:rsidRPr="00BC18FA">
        <w:t xml:space="preserve"> to the translatable</w:t>
      </w:r>
      <w:r w:rsidRPr="00BC18FA">
        <w:t xml:space="preserve"> and</w:t>
      </w:r>
      <w:r w:rsidRPr="00BC18FA">
        <w:t xml:space="preserve"> to the handover point into clinical studies. </w:t>
      </w:r>
      <w:r w:rsidRPr="00BC18FA">
        <w:t>A</w:t>
      </w:r>
      <w:r w:rsidRPr="00BC18FA">
        <w:t xml:space="preserve">s </w:t>
      </w:r>
      <w:r w:rsidRPr="00BC18FA">
        <w:t xml:space="preserve">has </w:t>
      </w:r>
      <w:r w:rsidRPr="00BC18FA">
        <w:t>been said, the research base is strong and competitive.</w:t>
      </w:r>
      <w:r w:rsidRPr="00BC18FA">
        <w:t xml:space="preserve"> </w:t>
      </w:r>
      <w:r w:rsidRPr="00BC18FA">
        <w:t>The issue really is about effective join</w:t>
      </w:r>
      <w:r w:rsidRPr="00BC18FA">
        <w:t>-</w:t>
      </w:r>
      <w:r w:rsidRPr="00BC18FA">
        <w:t>up</w:t>
      </w:r>
      <w:r w:rsidRPr="00BC18FA">
        <w:t xml:space="preserve"> and </w:t>
      </w:r>
      <w:r w:rsidRPr="00BC18FA">
        <w:t>synergy.</w:t>
      </w:r>
    </w:p>
    <w:p w:rsidR="00317C05" w:rsidRPr="00BC18FA" w:rsidP="00317C05">
      <w:pPr>
        <w:pStyle w:val="Answer"/>
      </w:pPr>
      <w:r w:rsidRPr="00BC18FA">
        <w:t>Post C</w:t>
      </w:r>
      <w:r w:rsidRPr="00BC18FA" w:rsidR="00001943">
        <w:t>ovid</w:t>
      </w:r>
      <w:r w:rsidRPr="00BC18FA">
        <w:t xml:space="preserve">, </w:t>
      </w:r>
      <w:r w:rsidRPr="00BC18FA" w:rsidR="00001943">
        <w:t>we have seen a relaxation</w:t>
      </w:r>
      <w:r w:rsidRPr="00BC18FA">
        <w:t>,</w:t>
      </w:r>
      <w:r w:rsidRPr="00BC18FA" w:rsidR="00001943">
        <w:t xml:space="preserve"> to some extent</w:t>
      </w:r>
      <w:r w:rsidRPr="00BC18FA">
        <w:t>,</w:t>
      </w:r>
      <w:r w:rsidRPr="00BC18FA" w:rsidR="00001943">
        <w:t xml:space="preserve"> into business as usual, which is </w:t>
      </w:r>
      <w:r w:rsidRPr="00BC18FA">
        <w:t xml:space="preserve">about </w:t>
      </w:r>
      <w:r w:rsidRPr="00BC18FA" w:rsidR="00001943">
        <w:t>different parts of the system being a little bit too self-interested</w:t>
      </w:r>
      <w:r w:rsidRPr="00BC18FA">
        <w:t>.</w:t>
      </w:r>
      <w:r w:rsidRPr="00BC18FA" w:rsidR="00001943">
        <w:t xml:space="preserve"> </w:t>
      </w:r>
      <w:r w:rsidRPr="00BC18FA">
        <w:t>B</w:t>
      </w:r>
      <w:r w:rsidRPr="00BC18FA" w:rsidR="00001943">
        <w:t xml:space="preserve">arriers to data access </w:t>
      </w:r>
      <w:r w:rsidRPr="00BC18FA">
        <w:t xml:space="preserve">and </w:t>
      </w:r>
      <w:r w:rsidRPr="00BC18FA" w:rsidR="00001943">
        <w:t>to recruitment and so on</w:t>
      </w:r>
      <w:r w:rsidRPr="00BC18FA">
        <w:t>,</w:t>
      </w:r>
      <w:r w:rsidRPr="00BC18FA" w:rsidR="00001943">
        <w:t xml:space="preserve"> </w:t>
      </w:r>
      <w:r w:rsidRPr="00BC18FA">
        <w:t xml:space="preserve">which </w:t>
      </w:r>
      <w:r w:rsidRPr="00BC18FA" w:rsidR="00001943">
        <w:t xml:space="preserve">we saw solved during </w:t>
      </w:r>
      <w:r w:rsidRPr="00BC18FA">
        <w:t>C</w:t>
      </w:r>
      <w:r w:rsidRPr="00BC18FA" w:rsidR="00001943">
        <w:t xml:space="preserve">ovid, have regressed to a situation </w:t>
      </w:r>
      <w:r w:rsidRPr="00BC18FA">
        <w:t xml:space="preserve">that </w:t>
      </w:r>
      <w:r w:rsidRPr="00BC18FA" w:rsidR="00001943">
        <w:t xml:space="preserve">is not great and causes some of the issues </w:t>
      </w:r>
      <w:r w:rsidRPr="00BC18FA">
        <w:t xml:space="preserve">that </w:t>
      </w:r>
      <w:r w:rsidRPr="00BC18FA" w:rsidR="00001943">
        <w:t>we are discussing today.</w:t>
      </w:r>
    </w:p>
    <w:p w:rsidR="00317C05" w:rsidRPr="00BC18FA" w:rsidP="00317C05">
      <w:pPr>
        <w:pStyle w:val="Answer"/>
      </w:pPr>
      <w:r w:rsidRPr="00BC18FA">
        <w:t>I</w:t>
      </w:r>
      <w:r w:rsidRPr="00BC18FA" w:rsidR="00001943">
        <w:t>n terms of our assessment of the science base</w:t>
      </w:r>
      <w:r w:rsidRPr="00BC18FA">
        <w:t>—</w:t>
      </w:r>
      <w:r w:rsidRPr="00BC18FA" w:rsidR="00001943">
        <w:t>and</w:t>
      </w:r>
      <w:r w:rsidRPr="00BC18FA">
        <w:t xml:space="preserve"> </w:t>
      </w:r>
      <w:r w:rsidRPr="00BC18FA" w:rsidR="00001943">
        <w:t>we use international peer review and have standards that are checked</w:t>
      </w:r>
      <w:r w:rsidRPr="00BC18FA">
        <w:t xml:space="preserve"> </w:t>
      </w:r>
      <w:r w:rsidR="00693E4C">
        <w:t>by</w:t>
      </w:r>
      <w:r w:rsidRPr="00BC18FA">
        <w:t xml:space="preserve"> </w:t>
      </w:r>
      <w:r w:rsidRPr="00BC18FA" w:rsidR="00001943">
        <w:t>international comparators</w:t>
      </w:r>
      <w:r w:rsidRPr="00BC18FA">
        <w:t xml:space="preserve">—we </w:t>
      </w:r>
      <w:r w:rsidRPr="00BC18FA" w:rsidR="00001943">
        <w:t xml:space="preserve">have a very strong basis. You visited, for example, the Crick Institute, I believe, and that </w:t>
      </w:r>
      <w:r w:rsidRPr="00BC18FA">
        <w:t xml:space="preserve">would </w:t>
      </w:r>
      <w:r w:rsidRPr="00BC18FA" w:rsidR="00001943">
        <w:t>be one example. There are many that we could point to</w:t>
      </w:r>
      <w:r w:rsidRPr="00BC18FA">
        <w:t>.</w:t>
      </w:r>
    </w:p>
    <w:p w:rsidR="00317C05" w:rsidRPr="00BC18FA" w:rsidP="00317C05">
      <w:pPr>
        <w:pStyle w:val="Answer"/>
      </w:pPr>
      <w:r w:rsidRPr="00BC18FA">
        <w:t>S</w:t>
      </w:r>
      <w:r w:rsidRPr="00BC18FA" w:rsidR="00001943">
        <w:t xml:space="preserve">ome of the infrastructures </w:t>
      </w:r>
      <w:r w:rsidRPr="00BC18FA">
        <w:t xml:space="preserve">that </w:t>
      </w:r>
      <w:r w:rsidRPr="00BC18FA" w:rsidR="00001943">
        <w:t xml:space="preserve">we built are attracting international attention in this space. </w:t>
      </w:r>
      <w:r w:rsidRPr="00BC18FA">
        <w:t>UK Biobank</w:t>
      </w:r>
      <w:r w:rsidRPr="00BC18FA" w:rsidR="00001943">
        <w:t xml:space="preserve"> is a fantastic example of an infrastructure that is open science, where researchers around the world are looking to the UK to develop, but it is the translation into commercial take-up and inward investment from companies </w:t>
      </w:r>
      <w:r w:rsidRPr="00BC18FA">
        <w:t>t</w:t>
      </w:r>
      <w:r w:rsidRPr="00BC18FA" w:rsidR="00001943">
        <w:t>hat is the concern.</w:t>
      </w:r>
      <w:r w:rsidRPr="00BC18FA" w:rsidR="00930110">
        <w:t xml:space="preserve"> </w:t>
      </w:r>
      <w:r w:rsidRPr="00BC18FA">
        <w:t>A</w:t>
      </w:r>
      <w:r w:rsidRPr="00BC18FA" w:rsidR="00001943">
        <w:t>t the research base level</w:t>
      </w:r>
      <w:r w:rsidRPr="00BC18FA">
        <w:t>,</w:t>
      </w:r>
      <w:r w:rsidRPr="00BC18FA" w:rsidR="00001943">
        <w:t xml:space="preserve"> we are doing what we can to promote in</w:t>
      </w:r>
      <w:r w:rsidRPr="00BC18FA">
        <w:t>ward</w:t>
      </w:r>
      <w:r w:rsidRPr="00BC18FA" w:rsidR="00001943">
        <w:t xml:space="preserve"> investment, and</w:t>
      </w:r>
      <w:r w:rsidRPr="00BC18FA" w:rsidR="00930110">
        <w:t xml:space="preserve"> </w:t>
      </w:r>
      <w:r w:rsidRPr="00BC18FA" w:rsidR="00001943">
        <w:t>we are fairly successful at that.</w:t>
      </w:r>
    </w:p>
    <w:p w:rsidR="00317C05" w:rsidRPr="00BC18FA" w:rsidP="00317C05">
      <w:pPr>
        <w:pStyle w:val="Question"/>
        <w:numPr>
          <w:ilvl w:val="0"/>
          <w:numId w:val="0"/>
        </w:numPr>
        <w:ind w:left="794"/>
      </w:pPr>
      <w:sdt>
        <w:sdtPr>
          <w:alias w:val="Member"/>
          <w:tag w:val="&lt;Member mnisId='4067' dodsId='62824'&gt;"/>
          <w:id w:val="448207177"/>
          <w:placeholder>
            <w:docPart w:val="DefaultPlaceholder_-1854013440"/>
          </w:placeholder>
          <w:richText/>
        </w:sdtPr>
        <w:sdtContent>
          <w:r w:rsidRPr="00BC18FA">
            <w:rPr>
              <w:b/>
            </w:rPr>
            <w:t>Chair:</w:t>
          </w:r>
        </w:sdtContent>
      </w:sdt>
      <w:r w:rsidRPr="00BC18FA">
        <w:t xml:space="preserve"> </w:t>
      </w:r>
      <w:r w:rsidRPr="00BC18FA" w:rsidR="00001943">
        <w:t xml:space="preserve">I am going to bring </w:t>
      </w:r>
      <w:r w:rsidRPr="00BC18FA">
        <w:t xml:space="preserve">in Paulette </w:t>
      </w:r>
      <w:r w:rsidRPr="00BC18FA" w:rsidR="00001943">
        <w:t>Hamilton, but we</w:t>
      </w:r>
      <w:r w:rsidR="00693E4C">
        <w:t xml:space="preserve"> will</w:t>
      </w:r>
      <w:r w:rsidRPr="00BC18FA" w:rsidR="00001943">
        <w:t xml:space="preserve"> come back to this issue around translating that work into the treatment space, because that seems to me, from all four of you, </w:t>
      </w:r>
      <w:r w:rsidRPr="00BC18FA">
        <w:t xml:space="preserve">to be </w:t>
      </w:r>
      <w:r w:rsidRPr="00BC18FA" w:rsidR="00001943">
        <w:t>at the heart of some of the challenge about future cancer</w:t>
      </w:r>
      <w:r w:rsidRPr="00BC18FA">
        <w:t>.</w:t>
      </w:r>
      <w:r w:rsidRPr="00BC18FA" w:rsidR="00001943">
        <w:t xml:space="preserve"> </w:t>
      </w:r>
      <w:r w:rsidRPr="00BC18FA">
        <w:t>W</w:t>
      </w:r>
      <w:r w:rsidRPr="00BC18FA" w:rsidR="00001943">
        <w:t>e can do the best lab work in the world, but if we are not getting it to patients</w:t>
      </w:r>
      <w:r w:rsidRPr="00BC18FA">
        <w:t>,</w:t>
      </w:r>
      <w:r w:rsidRPr="00BC18FA" w:rsidR="00001943">
        <w:t xml:space="preserve"> </w:t>
      </w:r>
      <w:r w:rsidRPr="00BC18FA">
        <w:t>problemo.</w:t>
      </w:r>
      <w:r w:rsidRPr="00BC18FA" w:rsidR="00001943">
        <w:t xml:space="preserve"> </w:t>
      </w:r>
      <w:r w:rsidRPr="00BC18FA">
        <w:t>What we just hea</w:t>
      </w:r>
      <w:r w:rsidRPr="00BC18FA" w:rsidR="00EC0BA9">
        <w:t>r</w:t>
      </w:r>
      <w:r w:rsidRPr="00BC18FA">
        <w:t xml:space="preserve">d is slightly </w:t>
      </w:r>
      <w:r w:rsidRPr="00BC18FA" w:rsidR="00001943">
        <w:t>depressing</w:t>
      </w:r>
      <w:r w:rsidRPr="00BC18FA">
        <w:t>,</w:t>
      </w:r>
      <w:r w:rsidRPr="00BC18FA" w:rsidR="00001943">
        <w:t xml:space="preserve"> </w:t>
      </w:r>
      <w:r w:rsidRPr="00BC18FA">
        <w:t>b</w:t>
      </w:r>
      <w:r w:rsidRPr="00BC18FA" w:rsidR="00001943">
        <w:t xml:space="preserve">ut I am an optimist. Someone </w:t>
      </w:r>
      <w:r w:rsidRPr="00BC18FA">
        <w:t xml:space="preserve">who is </w:t>
      </w:r>
      <w:r w:rsidRPr="00BC18FA" w:rsidR="00001943">
        <w:t>never depressing is Paul</w:t>
      </w:r>
      <w:r w:rsidRPr="00BC18FA">
        <w:t xml:space="preserve">ette </w:t>
      </w:r>
      <w:r w:rsidRPr="00BC18FA" w:rsidR="00001943">
        <w:t>Hamilton.</w:t>
      </w:r>
    </w:p>
    <w:p w:rsidR="00317C05" w:rsidRPr="00BC18FA" w:rsidP="00317C05">
      <w:pPr>
        <w:pStyle w:val="Question"/>
        <w:numPr>
          <w:ilvl w:val="0"/>
          <w:numId w:val="0"/>
        </w:numPr>
        <w:ind w:left="794"/>
      </w:pPr>
      <w:sdt>
        <w:sdtPr>
          <w:alias w:val="Member"/>
          <w:tag w:val="&lt;Member mnisId='4938' dodsId='116913'&gt;"/>
          <w:id w:val="132459074"/>
          <w:placeholder>
            <w:docPart w:val="DefaultPlaceholder_-1854013440"/>
          </w:placeholder>
          <w:richText/>
        </w:sdtPr>
        <w:sdtContent>
          <w:r w:rsidRPr="00BC18FA">
            <w:rPr>
              <w:b/>
            </w:rPr>
            <w:t xml:space="preserve">Mrs </w:t>
          </w:r>
          <w:r w:rsidRPr="00BC18FA" w:rsidR="00CC7D2C">
            <w:rPr>
              <w:b/>
            </w:rPr>
            <w:t>Hamilton:</w:t>
          </w:r>
        </w:sdtContent>
      </w:sdt>
      <w:r w:rsidRPr="00BC18FA">
        <w:t xml:space="preserve"> I a</w:t>
      </w:r>
      <w:r w:rsidRPr="00BC18FA" w:rsidR="00001943">
        <w:t>lways look on the bright side</w:t>
      </w:r>
      <w:r w:rsidRPr="00BC18FA">
        <w:t xml:space="preserve"> of life</w:t>
      </w:r>
      <w:r w:rsidRPr="00BC18FA" w:rsidR="00001943">
        <w:t>.</w:t>
      </w:r>
    </w:p>
    <w:p w:rsidR="00317C05" w:rsidRPr="00BC18FA" w:rsidP="00EC0BA9">
      <w:pPr>
        <w:pStyle w:val="Question"/>
        <w:numPr>
          <w:ilvl w:val="0"/>
          <w:numId w:val="0"/>
        </w:numPr>
        <w:ind w:left="794"/>
      </w:pPr>
      <w:sdt>
        <w:sdtPr>
          <w:alias w:val="Member"/>
          <w:tag w:val="&lt;Member mnisId='4067' dodsId='62824'&gt;"/>
          <w:id w:val="-1247885993"/>
          <w:placeholder>
            <w:docPart w:val="DefaultPlaceholder_-1854013440"/>
          </w:placeholder>
          <w:richText/>
        </w:sdtPr>
        <w:sdtContent>
          <w:r w:rsidRPr="00BC18FA">
            <w:rPr>
              <w:b/>
            </w:rPr>
            <w:t>Chair:</w:t>
          </w:r>
        </w:sdtContent>
      </w:sdt>
      <w:r w:rsidRPr="00BC18FA">
        <w:t xml:space="preserve"> </w:t>
      </w:r>
      <w:r w:rsidRPr="00BC18FA" w:rsidR="00001943">
        <w:t>She does.</w:t>
      </w:r>
    </w:p>
    <w:p w:rsidR="00317C05" w:rsidRPr="00BC18FA" w:rsidP="00317C05">
      <w:pPr>
        <w:pStyle w:val="Question"/>
      </w:pPr>
      <w:sdt>
        <w:sdtPr>
          <w:alias w:val="Member"/>
          <w:tag w:val="&lt;Member mnisId='4938' dodsId='116913'&gt;"/>
          <w:id w:val="1691479541"/>
          <w:placeholder>
            <w:docPart w:val="DefaultPlaceholder_-1854013440"/>
          </w:placeholder>
          <w:richText/>
        </w:sdtPr>
        <w:sdtContent>
          <w:r w:rsidRPr="00BC18FA">
            <w:rPr>
              <w:b/>
            </w:rPr>
            <w:t xml:space="preserve">Mrs </w:t>
          </w:r>
          <w:r w:rsidRPr="00BC18FA" w:rsidR="00CC7D2C">
            <w:rPr>
              <w:b/>
            </w:rPr>
            <w:t>Hamilton:</w:t>
          </w:r>
        </w:sdtContent>
      </w:sdt>
      <w:r w:rsidRPr="00BC18FA">
        <w:t xml:space="preserve"> </w:t>
      </w:r>
      <w:r w:rsidRPr="00BC18FA" w:rsidR="00001943">
        <w:t xml:space="preserve">Good morning. I have two questions </w:t>
      </w:r>
      <w:r w:rsidRPr="00BC18FA">
        <w:t xml:space="preserve">that </w:t>
      </w:r>
      <w:r w:rsidRPr="00BC18FA" w:rsidR="00001943">
        <w:t>follow on from each other</w:t>
      </w:r>
      <w:r w:rsidRPr="00BC18FA">
        <w:t>.</w:t>
      </w:r>
      <w:r w:rsidRPr="00BC18FA" w:rsidR="00001943">
        <w:t xml:space="preserve"> I will be asking Professor </w:t>
      </w:r>
      <w:r w:rsidRPr="00BC18FA">
        <w:t>Ha</w:t>
      </w:r>
      <w:r w:rsidRPr="00BC18FA" w:rsidR="00001943">
        <w:t>rrington and Dr Rob</w:t>
      </w:r>
      <w:r w:rsidRPr="00BC18FA" w:rsidR="00EC0BA9">
        <w:t>in</w:t>
      </w:r>
      <w:r w:rsidRPr="00BC18FA" w:rsidR="00001943">
        <w:t xml:space="preserve"> </w:t>
      </w:r>
      <w:r w:rsidRPr="00BC18FA">
        <w:t>Buckle</w:t>
      </w:r>
      <w:r w:rsidRPr="00BC18FA" w:rsidR="00001943">
        <w:t>, if you do not mind. If anybody else wants to pop in, I do not mind, but the</w:t>
      </w:r>
      <w:r w:rsidR="00693E4C">
        <w:t xml:space="preserve"> questions </w:t>
      </w:r>
      <w:r w:rsidRPr="00BC18FA" w:rsidR="00001943">
        <w:t>are quite simple.</w:t>
      </w:r>
    </w:p>
    <w:p w:rsidR="00317C05" w:rsidRPr="00BC18FA" w:rsidP="00317C05">
      <w:pPr>
        <w:pStyle w:val="Question"/>
        <w:numPr>
          <w:ilvl w:val="0"/>
          <w:numId w:val="0"/>
        </w:numPr>
        <w:ind w:left="794"/>
      </w:pPr>
      <w:r w:rsidRPr="00BC18FA">
        <w:t xml:space="preserve">First, there </w:t>
      </w:r>
      <w:r w:rsidRPr="00BC18FA" w:rsidR="00001943">
        <w:t xml:space="preserve">was a piece of research </w:t>
      </w:r>
      <w:r w:rsidRPr="00BC18FA">
        <w:t xml:space="preserve">from Nurse about </w:t>
      </w:r>
      <w:r w:rsidRPr="00BC18FA" w:rsidR="00001943">
        <w:t xml:space="preserve">funding in this area. </w:t>
      </w:r>
      <w:r w:rsidRPr="00BC18FA">
        <w:t xml:space="preserve">It </w:t>
      </w:r>
      <w:r w:rsidRPr="00BC18FA" w:rsidR="00001943">
        <w:t xml:space="preserve">said that the UK </w:t>
      </w:r>
      <w:r w:rsidRPr="00BC18FA">
        <w:t xml:space="preserve">invests </w:t>
      </w:r>
      <w:r w:rsidRPr="00BC18FA" w:rsidR="00001943">
        <w:t>a total of 2.6</w:t>
      </w:r>
      <w:r w:rsidRPr="00BC18FA">
        <w:t>%</w:t>
      </w:r>
      <w:r w:rsidRPr="00BC18FA" w:rsidR="00001943">
        <w:t xml:space="preserve"> to 2.7</w:t>
      </w:r>
      <w:r w:rsidRPr="00BC18FA">
        <w:t>%</w:t>
      </w:r>
      <w:r w:rsidRPr="00BC18FA" w:rsidR="00001943">
        <w:t xml:space="preserve"> of its GDP</w:t>
      </w:r>
      <w:r w:rsidRPr="00BC18FA">
        <w:t xml:space="preserve"> in research and development, when </w:t>
      </w:r>
      <w:r w:rsidRPr="00BC18FA" w:rsidR="00001943">
        <w:t>countries</w:t>
      </w:r>
      <w:r w:rsidRPr="00BC18FA" w:rsidR="000E4CB7">
        <w:t xml:space="preserve"> such as</w:t>
      </w:r>
      <w:r w:rsidRPr="00BC18FA" w:rsidR="00001943">
        <w:t xml:space="preserve"> </w:t>
      </w:r>
      <w:r w:rsidRPr="00BC18FA">
        <w:t xml:space="preserve">the </w:t>
      </w:r>
      <w:r w:rsidRPr="00BC18FA" w:rsidR="00001943">
        <w:t>USA, South Korea</w:t>
      </w:r>
      <w:r w:rsidRPr="00BC18FA">
        <w:t xml:space="preserve"> and</w:t>
      </w:r>
      <w:r w:rsidRPr="00BC18FA" w:rsidR="00001943">
        <w:t xml:space="preserve"> Germany</w:t>
      </w:r>
      <w:r w:rsidRPr="00BC18FA">
        <w:t xml:space="preserve"> </w:t>
      </w:r>
      <w:r w:rsidRPr="00BC18FA" w:rsidR="00001943">
        <w:t>invest 3.2</w:t>
      </w:r>
      <w:r w:rsidRPr="00BC18FA">
        <w:t>%</w:t>
      </w:r>
      <w:r w:rsidRPr="00BC18FA" w:rsidR="00001943">
        <w:t xml:space="preserve"> to 4.6</w:t>
      </w:r>
      <w:r w:rsidRPr="00BC18FA">
        <w:t>%</w:t>
      </w:r>
      <w:r w:rsidRPr="00BC18FA" w:rsidR="00001943">
        <w:t xml:space="preserve"> of </w:t>
      </w:r>
      <w:r w:rsidRPr="00BC18FA">
        <w:t xml:space="preserve">their </w:t>
      </w:r>
      <w:r w:rsidRPr="00BC18FA" w:rsidR="00001943">
        <w:t xml:space="preserve">GDP in research and development. Do you feel that the Government </w:t>
      </w:r>
      <w:r w:rsidRPr="00BC18FA">
        <w:t xml:space="preserve">are </w:t>
      </w:r>
      <w:r w:rsidRPr="00BC18FA" w:rsidR="00001943">
        <w:t>doing enough in terms of leadership and investment when it comes to funding research in the long</w:t>
      </w:r>
      <w:r w:rsidRPr="00BC18FA">
        <w:t xml:space="preserve"> </w:t>
      </w:r>
      <w:r w:rsidRPr="00BC18FA" w:rsidR="00001943">
        <w:t>term</w:t>
      </w:r>
      <w:r w:rsidRPr="00BC18FA">
        <w:t>?</w:t>
      </w:r>
    </w:p>
    <w:p w:rsidR="00317C05" w:rsidRPr="00BC18FA" w:rsidP="00317C05">
      <w:pPr>
        <w:pStyle w:val="Answer"/>
      </w:pPr>
      <w:sdt>
        <w:sdtPr>
          <w:alias w:val="Witness"/>
          <w:id w:val="1565295796"/>
          <w:placeholder>
            <w:docPart w:val="DefaultPlaceholder_-1854013440"/>
          </w:placeholder>
          <w:richText/>
        </w:sdtPr>
        <w:sdtContent>
          <w:r w:rsidRPr="00BC18FA" w:rsidR="00CC7D2C">
            <w:rPr>
              <w:b/>
              <w:i/>
            </w:rPr>
            <w:t>Dr Buckle:</w:t>
          </w:r>
        </w:sdtContent>
      </w:sdt>
      <w:r w:rsidRPr="00BC18FA">
        <w:t xml:space="preserve"> T</w:t>
      </w:r>
      <w:r w:rsidRPr="00BC18FA" w:rsidR="00001943">
        <w:t>he discussion of investment and the percent</w:t>
      </w:r>
      <w:r w:rsidRPr="00BC18FA">
        <w:t>age</w:t>
      </w:r>
      <w:r w:rsidRPr="00BC18FA" w:rsidR="00001943">
        <w:t xml:space="preserve"> of GDP is a live debate that </w:t>
      </w:r>
      <w:r w:rsidRPr="00BC18FA">
        <w:t xml:space="preserve">has </w:t>
      </w:r>
      <w:r w:rsidRPr="00BC18FA" w:rsidR="00001943">
        <w:t>been around for quite a while.</w:t>
      </w:r>
      <w:r w:rsidRPr="00BC18FA">
        <w:t xml:space="preserve"> </w:t>
      </w:r>
      <w:r w:rsidRPr="00BC18FA" w:rsidR="00001943">
        <w:t xml:space="preserve">The description that you have laid out </w:t>
      </w:r>
      <w:r w:rsidRPr="00BC18FA">
        <w:t xml:space="preserve">of Paul Nurse’s report alludes to </w:t>
      </w:r>
      <w:r w:rsidRPr="00BC18FA" w:rsidR="00001943">
        <w:t>the fact that we are low down the lea</w:t>
      </w:r>
      <w:r w:rsidRPr="00BC18FA">
        <w:t>gue</w:t>
      </w:r>
      <w:r w:rsidRPr="00BC18FA" w:rsidR="00001943">
        <w:t xml:space="preserve"> table</w:t>
      </w:r>
      <w:r w:rsidRPr="00BC18FA">
        <w:t>.</w:t>
      </w:r>
      <w:r w:rsidRPr="00BC18FA" w:rsidR="00001943">
        <w:t xml:space="preserve"> </w:t>
      </w:r>
      <w:r w:rsidRPr="00BC18FA">
        <w:t>W</w:t>
      </w:r>
      <w:r w:rsidRPr="00BC18FA" w:rsidR="00001943">
        <w:t xml:space="preserve">e should aspire to being </w:t>
      </w:r>
      <w:r w:rsidRPr="00BC18FA">
        <w:t xml:space="preserve">near </w:t>
      </w:r>
      <w:r w:rsidRPr="00BC18FA" w:rsidR="00001943">
        <w:t>the top of that table. That is undoubtedly the case</w:t>
      </w:r>
      <w:r w:rsidRPr="00BC18FA">
        <w:t>.</w:t>
      </w:r>
    </w:p>
    <w:p w:rsidR="00317C05" w:rsidRPr="00BC18FA" w:rsidP="00317C05">
      <w:pPr>
        <w:pStyle w:val="Answer"/>
      </w:pPr>
      <w:r w:rsidRPr="00BC18FA">
        <w:t>T</w:t>
      </w:r>
      <w:r w:rsidRPr="00BC18FA" w:rsidR="00001943">
        <w:t>he ambition of the current Government</w:t>
      </w:r>
      <w:r w:rsidRPr="00BC18FA">
        <w:t>—</w:t>
      </w:r>
      <w:r w:rsidRPr="00BC18FA" w:rsidR="00001943">
        <w:t>I have heard it from opposition parties as well</w:t>
      </w:r>
      <w:r w:rsidRPr="00BC18FA">
        <w:t>—</w:t>
      </w:r>
      <w:r w:rsidRPr="00BC18FA" w:rsidR="00001943">
        <w:t>to</w:t>
      </w:r>
      <w:r w:rsidRPr="00BC18FA">
        <w:t xml:space="preserve"> </w:t>
      </w:r>
      <w:r w:rsidRPr="00BC18FA" w:rsidR="00001943">
        <w:t>increase the R</w:t>
      </w:r>
      <w:r w:rsidRPr="00BC18FA">
        <w:t>&amp;</w:t>
      </w:r>
      <w:r w:rsidRPr="00BC18FA" w:rsidR="00001943">
        <w:t>D spend and commitment is moving in the right direction. We really need a long-term view, because</w:t>
      </w:r>
      <w:r w:rsidR="00693E4C">
        <w:t xml:space="preserve"> this is not just about </w:t>
      </w:r>
      <w:r w:rsidRPr="00BC18FA" w:rsidR="00001943">
        <w:t>delivering increased funding</w:t>
      </w:r>
      <w:r w:rsidR="00693E4C">
        <w:t xml:space="preserve">; </w:t>
      </w:r>
      <w:r w:rsidRPr="00BC18FA" w:rsidR="00001943">
        <w:t>with that will be a necessity to build research capacity and capability.</w:t>
      </w:r>
    </w:p>
    <w:p w:rsidR="00317C05" w:rsidRPr="00BC18FA" w:rsidP="00317C05">
      <w:pPr>
        <w:pStyle w:val="Answer"/>
      </w:pPr>
      <w:r w:rsidRPr="00BC18FA">
        <w:t>W</w:t>
      </w:r>
      <w:r w:rsidRPr="00BC18FA" w:rsidR="00001943">
        <w:t xml:space="preserve">e can honestly say that the UK punches above its weight, given the investment </w:t>
      </w:r>
      <w:r w:rsidRPr="00BC18FA">
        <w:t xml:space="preserve">that </w:t>
      </w:r>
      <w:r w:rsidRPr="00BC18FA" w:rsidR="00001943">
        <w:t>we have in R&amp;D</w:t>
      </w:r>
      <w:r w:rsidRPr="00BC18FA">
        <w:t>.</w:t>
      </w:r>
      <w:r w:rsidRPr="00BC18FA" w:rsidR="00001943">
        <w:t xml:space="preserve"> </w:t>
      </w:r>
      <w:r w:rsidRPr="00BC18FA">
        <w:t>T</w:t>
      </w:r>
      <w:r w:rsidRPr="00BC18FA" w:rsidR="00001943">
        <w:t>here is a lot of evidence that we have an effective R&amp;D system. Can we effectively super</w:t>
      </w:r>
      <w:r w:rsidRPr="00BC18FA" w:rsidR="000E4CB7">
        <w:t>-</w:t>
      </w:r>
      <w:r w:rsidRPr="00BC18FA" w:rsidR="00001943">
        <w:t xml:space="preserve">boost that with increased investment? I am sure </w:t>
      </w:r>
      <w:r w:rsidRPr="00BC18FA">
        <w:t xml:space="preserve">that </w:t>
      </w:r>
      <w:r w:rsidRPr="00BC18FA" w:rsidR="00001943">
        <w:t xml:space="preserve">we can, but </w:t>
      </w:r>
      <w:r w:rsidRPr="00BC18FA">
        <w:t xml:space="preserve">we need </w:t>
      </w:r>
      <w:r w:rsidRPr="00BC18FA" w:rsidR="00001943">
        <w:t xml:space="preserve">to recognise </w:t>
      </w:r>
      <w:r w:rsidRPr="00BC18FA">
        <w:t xml:space="preserve">that </w:t>
      </w:r>
      <w:r w:rsidRPr="00BC18FA" w:rsidR="00001943">
        <w:t>there are structural and capacity-building issues that need to go alongside that.</w:t>
      </w:r>
    </w:p>
    <w:p w:rsidR="00317C05" w:rsidRPr="00BC18FA" w:rsidP="00317C05">
      <w:pPr>
        <w:pStyle w:val="Answer"/>
      </w:pPr>
      <w:sdt>
        <w:sdtPr>
          <w:alias w:val="Witness"/>
          <w:id w:val="-1243417937"/>
          <w:placeholder>
            <w:docPart w:val="DefaultPlaceholder_-1854013440"/>
          </w:placeholder>
          <w:richText/>
        </w:sdtPr>
        <w:sdtContent>
          <w:r w:rsidRPr="00BC18FA" w:rsidR="00CC7D2C">
            <w:rPr>
              <w:b/>
              <w:i/>
            </w:rPr>
            <w:t>Professor Harrington:</w:t>
          </w:r>
        </w:sdtContent>
      </w:sdt>
      <w:r w:rsidRPr="00BC18FA">
        <w:t xml:space="preserve"> A</w:t>
      </w:r>
      <w:r w:rsidRPr="00BC18FA" w:rsidR="00001943">
        <w:t>s somebody who has devoted his career to research</w:t>
      </w:r>
      <w:r w:rsidRPr="00BC18FA">
        <w:t>,</w:t>
      </w:r>
      <w:r w:rsidRPr="00BC18FA" w:rsidR="00001943">
        <w:t xml:space="preserve"> you are not going to expect me to say</w:t>
      </w:r>
      <w:r w:rsidRPr="00BC18FA">
        <w:t>,</w:t>
      </w:r>
      <w:r w:rsidRPr="00BC18FA" w:rsidR="00001943">
        <w:t xml:space="preserve"> </w:t>
      </w:r>
      <w:r w:rsidRPr="00BC18FA">
        <w:t>“N</w:t>
      </w:r>
      <w:r w:rsidRPr="00BC18FA" w:rsidR="00001943">
        <w:t>o, you should not put more money into research</w:t>
      </w:r>
      <w:r w:rsidRPr="00BC18FA">
        <w:t>”.</w:t>
      </w:r>
      <w:r w:rsidRPr="00BC18FA" w:rsidR="00001943">
        <w:t xml:space="preserve"> </w:t>
      </w:r>
      <w:r w:rsidRPr="00BC18FA">
        <w:t>T</w:t>
      </w:r>
      <w:r w:rsidRPr="00BC18FA" w:rsidR="00001943">
        <w:t>o amplify Dr Buckle’s answer, I would agree with that</w:t>
      </w:r>
      <w:r w:rsidRPr="00BC18FA">
        <w:t>,</w:t>
      </w:r>
      <w:r w:rsidRPr="00BC18FA" w:rsidR="00001943">
        <w:t xml:space="preserve"> but</w:t>
      </w:r>
      <w:r w:rsidRPr="00BC18FA">
        <w:t xml:space="preserve">, </w:t>
      </w:r>
      <w:r w:rsidRPr="00BC18FA" w:rsidR="00001943">
        <w:t>of course</w:t>
      </w:r>
      <w:r w:rsidRPr="00BC18FA">
        <w:t>,</w:t>
      </w:r>
      <w:r w:rsidRPr="00BC18FA" w:rsidR="00001943">
        <w:t xml:space="preserve"> it has to be spent in a way that delivers benefit.</w:t>
      </w:r>
    </w:p>
    <w:p w:rsidR="005E05AF" w:rsidRPr="00BC18FA" w:rsidP="00317C05">
      <w:pPr>
        <w:pStyle w:val="Answer"/>
      </w:pPr>
      <w:r w:rsidRPr="00BC18FA">
        <w:t>O</w:t>
      </w:r>
      <w:r w:rsidRPr="00BC18FA" w:rsidR="00001943">
        <w:t>ne of the things that really needs to be looked at is the opportunity for sustainable investment, so that we</w:t>
      </w:r>
      <w:r w:rsidRPr="00BC18FA" w:rsidR="00930110">
        <w:t xml:space="preserve"> </w:t>
      </w:r>
      <w:r w:rsidRPr="00BC18FA" w:rsidR="00001943">
        <w:t xml:space="preserve">build research structures </w:t>
      </w:r>
      <w:r w:rsidRPr="00BC18FA">
        <w:t>and mechanisms whereby</w:t>
      </w:r>
      <w:r w:rsidRPr="00BC18FA" w:rsidR="00317C05">
        <w:t>,</w:t>
      </w:r>
      <w:r w:rsidRPr="00BC18FA" w:rsidR="00001943">
        <w:t xml:space="preserve"> rather than going </w:t>
      </w:r>
      <w:r w:rsidRPr="00BC18FA" w:rsidR="00317C05">
        <w:t xml:space="preserve">through </w:t>
      </w:r>
      <w:r w:rsidRPr="00BC18FA" w:rsidR="00001943">
        <w:t>five-year</w:t>
      </w:r>
      <w:r w:rsidR="00693E4C">
        <w:t>,</w:t>
      </w:r>
      <w:r w:rsidRPr="00BC18FA" w:rsidR="00001943">
        <w:t xml:space="preserve"> quinquennial cycle</w:t>
      </w:r>
      <w:r w:rsidRPr="00BC18FA" w:rsidR="00317C05">
        <w:t>s</w:t>
      </w:r>
      <w:r w:rsidRPr="00BC18FA" w:rsidR="00001943">
        <w:t>, which is the</w:t>
      </w:r>
      <w:r w:rsidRPr="00BC18FA" w:rsidR="00930110">
        <w:t xml:space="preserve"> </w:t>
      </w:r>
      <w:r w:rsidRPr="00BC18FA" w:rsidR="00317C05">
        <w:t xml:space="preserve">sort of </w:t>
      </w:r>
      <w:r w:rsidRPr="00BC18FA" w:rsidR="00001943">
        <w:t>thing that</w:t>
      </w:r>
      <w:r w:rsidRPr="00BC18FA" w:rsidR="00317C05">
        <w:t>,</w:t>
      </w:r>
      <w:r w:rsidRPr="00BC18FA" w:rsidR="00001943">
        <w:t xml:space="preserve"> </w:t>
      </w:r>
      <w:r w:rsidRPr="00BC18FA" w:rsidR="00317C05">
        <w:t xml:space="preserve">as </w:t>
      </w:r>
      <w:r w:rsidRPr="00BC18FA" w:rsidR="00001943">
        <w:t>a practi</w:t>
      </w:r>
      <w:r w:rsidRPr="00BC18FA">
        <w:t>s</w:t>
      </w:r>
      <w:r w:rsidRPr="00BC18FA" w:rsidR="00001943">
        <w:t>ing scientist</w:t>
      </w:r>
      <w:r w:rsidRPr="00BC18FA">
        <w:t>,</w:t>
      </w:r>
      <w:r w:rsidRPr="00BC18FA" w:rsidR="00001943">
        <w:t xml:space="preserve"> I am used to, </w:t>
      </w:r>
      <w:r w:rsidRPr="00BC18FA">
        <w:t xml:space="preserve">where </w:t>
      </w:r>
      <w:r w:rsidRPr="00BC18FA" w:rsidR="00001943">
        <w:t>you</w:t>
      </w:r>
      <w:r w:rsidRPr="00BC18FA" w:rsidR="00930110">
        <w:t xml:space="preserve"> </w:t>
      </w:r>
      <w:r w:rsidRPr="00BC18FA" w:rsidR="00001943">
        <w:t>live and die by the</w:t>
      </w:r>
      <w:r w:rsidRPr="00BC18FA" w:rsidR="00930110">
        <w:t xml:space="preserve"> </w:t>
      </w:r>
      <w:r w:rsidRPr="00BC18FA">
        <w:t xml:space="preserve">sword of </w:t>
      </w:r>
      <w:r w:rsidRPr="00BC18FA" w:rsidR="00001943">
        <w:t>every grant review</w:t>
      </w:r>
      <w:r w:rsidRPr="00BC18FA">
        <w:t>,</w:t>
      </w:r>
      <w:r w:rsidRPr="00BC18FA" w:rsidR="00001943">
        <w:t xml:space="preserve"> there is sustainable investment in research.</w:t>
      </w:r>
    </w:p>
    <w:p w:rsidR="005E05AF" w:rsidRPr="00BC18FA" w:rsidP="00317C05">
      <w:pPr>
        <w:pStyle w:val="Answer"/>
      </w:pPr>
      <w:r w:rsidRPr="00BC18FA">
        <w:t xml:space="preserve">We have to recognise that even when we go out and win a research grant for our organisation and for our own research laboratory, </w:t>
      </w:r>
      <w:r w:rsidRPr="00BC18FA">
        <w:t xml:space="preserve">you may get only 80% of that money FEC with </w:t>
      </w:r>
      <w:r w:rsidRPr="00BC18FA">
        <w:t>that grant, which leaves a funding gap</w:t>
      </w:r>
      <w:r w:rsidRPr="00BC18FA">
        <w:t>.</w:t>
      </w:r>
      <w:r w:rsidRPr="00BC18FA">
        <w:t xml:space="preserve"> </w:t>
      </w:r>
      <w:r w:rsidRPr="00BC18FA">
        <w:t>T</w:t>
      </w:r>
      <w:r w:rsidRPr="00BC18FA">
        <w:t>hat funding gap is a perennial problem that organisations have to face</w:t>
      </w:r>
      <w:r w:rsidRPr="00BC18FA">
        <w:t>.</w:t>
      </w:r>
      <w:r w:rsidRPr="00BC18FA">
        <w:t xml:space="preserve"> </w:t>
      </w:r>
      <w:r w:rsidRPr="00BC18FA">
        <w:t>A</w:t>
      </w:r>
      <w:r w:rsidRPr="00BC18FA">
        <w:t xml:space="preserve">gain, I would ask that there is </w:t>
      </w:r>
      <w:r w:rsidRPr="00BC18FA">
        <w:t xml:space="preserve">attention </w:t>
      </w:r>
      <w:r w:rsidRPr="00BC18FA">
        <w:t>paid to that</w:t>
      </w:r>
      <w:r w:rsidRPr="00BC18FA">
        <w:t>,</w:t>
      </w:r>
      <w:r w:rsidRPr="00BC18FA">
        <w:t xml:space="preserve"> </w:t>
      </w:r>
      <w:r w:rsidRPr="00BC18FA">
        <w:t xml:space="preserve">looking at grant </w:t>
      </w:r>
      <w:r w:rsidRPr="00BC18FA">
        <w:t>funding that allows for more of the direct cost</w:t>
      </w:r>
      <w:r w:rsidRPr="00BC18FA">
        <w:t>s</w:t>
      </w:r>
      <w:r w:rsidRPr="00BC18FA">
        <w:t xml:space="preserve"> of the research to be provided.</w:t>
      </w:r>
    </w:p>
    <w:p w:rsidR="005E05AF" w:rsidRPr="00BC18FA" w:rsidP="00317C05">
      <w:pPr>
        <w:pStyle w:val="Answer"/>
      </w:pPr>
      <w:r w:rsidRPr="00BC18FA">
        <w:t>T</w:t>
      </w:r>
      <w:r w:rsidRPr="00BC18FA" w:rsidR="00001943">
        <w:t>hen there is the long-term sustainability issue around the infrastructure and equipment that is needed to deliver research.</w:t>
      </w:r>
      <w:r w:rsidRPr="00BC18FA">
        <w:t xml:space="preserve"> O</w:t>
      </w:r>
      <w:r w:rsidRPr="00BC18FA" w:rsidR="00001943">
        <w:t xml:space="preserve">ne of the reasons why we may be lagging or falling back in the pack, </w:t>
      </w:r>
      <w:r w:rsidRPr="00BC18FA">
        <w:t xml:space="preserve">to use </w:t>
      </w:r>
      <w:r w:rsidRPr="00BC18FA" w:rsidR="00001943">
        <w:t xml:space="preserve">the analogy </w:t>
      </w:r>
      <w:r w:rsidRPr="00BC18FA">
        <w:t xml:space="preserve">that </w:t>
      </w:r>
      <w:r w:rsidRPr="00BC18FA" w:rsidR="00001943">
        <w:t>I used earlier</w:t>
      </w:r>
      <w:r w:rsidRPr="00BC18FA">
        <w:t xml:space="preserve">, </w:t>
      </w:r>
      <w:r w:rsidRPr="00BC18FA" w:rsidR="00001943">
        <w:t>is that</w:t>
      </w:r>
      <w:r w:rsidRPr="00BC18FA">
        <w:t>,</w:t>
      </w:r>
      <w:r w:rsidRPr="00BC18FA" w:rsidR="00001943">
        <w:t xml:space="preserve"> in order to deliver some of the really high-tech genomic research and some of the more translational biomarker</w:t>
      </w:r>
      <w:r w:rsidRPr="00BC18FA">
        <w:t>-</w:t>
      </w:r>
      <w:r w:rsidRPr="00BC18FA" w:rsidR="00001943">
        <w:t>led clinical work</w:t>
      </w:r>
      <w:r w:rsidRPr="00BC18FA">
        <w:t>, w</w:t>
      </w:r>
      <w:r w:rsidRPr="00BC18FA" w:rsidR="00001943">
        <w:t xml:space="preserve">e need to be up to date in terms of the equipment </w:t>
      </w:r>
      <w:r w:rsidRPr="00BC18FA">
        <w:t xml:space="preserve">and </w:t>
      </w:r>
      <w:r w:rsidRPr="00BC18FA" w:rsidR="00001943">
        <w:t>infrastructure that we have available</w:t>
      </w:r>
      <w:r w:rsidRPr="00BC18FA">
        <w:t>,</w:t>
      </w:r>
      <w:r w:rsidRPr="00BC18FA" w:rsidR="00001943">
        <w:t xml:space="preserve"> </w:t>
      </w:r>
      <w:r w:rsidRPr="00BC18FA">
        <w:t xml:space="preserve">as well as renewal </w:t>
      </w:r>
      <w:r w:rsidRPr="00BC18FA" w:rsidR="00001943">
        <w:t>program</w:t>
      </w:r>
      <w:r w:rsidRPr="00BC18FA">
        <w:t>me</w:t>
      </w:r>
      <w:r w:rsidRPr="00BC18FA" w:rsidR="00001943">
        <w:t>s for infrastructure for delivery of research, and that can be for biological research in the laboratory or</w:t>
      </w:r>
      <w:r w:rsidRPr="00BC18FA">
        <w:t>,</w:t>
      </w:r>
      <w:r w:rsidRPr="00BC18FA" w:rsidR="00001943">
        <w:t xml:space="preserve"> as a practi</w:t>
      </w:r>
      <w:r w:rsidRPr="00BC18FA">
        <w:t>s</w:t>
      </w:r>
      <w:r w:rsidRPr="00BC18FA" w:rsidR="00001943">
        <w:t>ing radiation oncologist, the delivery of radiation therapy through the latest state</w:t>
      </w:r>
      <w:r w:rsidRPr="00BC18FA" w:rsidR="000E4CB7">
        <w:t>-</w:t>
      </w:r>
      <w:r w:rsidRPr="00BC18FA" w:rsidR="00001943">
        <w:t>of</w:t>
      </w:r>
      <w:r w:rsidRPr="00BC18FA" w:rsidR="000E4CB7">
        <w:t>-</w:t>
      </w:r>
      <w:r w:rsidRPr="00BC18FA" w:rsidR="00001943">
        <w:t>t</w:t>
      </w:r>
      <w:r w:rsidRPr="00BC18FA" w:rsidR="000E4CB7">
        <w:t>he-</w:t>
      </w:r>
      <w:r w:rsidRPr="00BC18FA" w:rsidR="00001943">
        <w:t>art machinery</w:t>
      </w:r>
      <w:r w:rsidRPr="00BC18FA">
        <w:t>.</w:t>
      </w:r>
      <w:r w:rsidRPr="00BC18FA" w:rsidR="00001943">
        <w:t xml:space="preserve"> </w:t>
      </w:r>
      <w:r w:rsidRPr="00BC18FA">
        <w:t>W</w:t>
      </w:r>
      <w:r w:rsidRPr="00BC18FA" w:rsidR="00001943">
        <w:t>e need to make sure that there is a structure that allows us to fund that effectively.</w:t>
      </w:r>
    </w:p>
    <w:p w:rsidR="005E05AF" w:rsidRPr="00BC18FA" w:rsidP="00317C05">
      <w:pPr>
        <w:pStyle w:val="Answer"/>
      </w:pPr>
      <w:r w:rsidRPr="00BC18FA">
        <w:t>I would certainly endorse the idea that we could increase the percentage of GDP, and I leave it to the politicians to define how they are going to find that money, but</w:t>
      </w:r>
      <w:r w:rsidRPr="00BC18FA" w:rsidR="00930110">
        <w:t xml:space="preserve"> </w:t>
      </w:r>
      <w:r w:rsidRPr="00BC18FA">
        <w:t>we need to be really smart about the way we use that money.</w:t>
      </w:r>
    </w:p>
    <w:p w:rsidR="005E05AF" w:rsidRPr="00BC18FA" w:rsidP="005E05AF">
      <w:pPr>
        <w:pStyle w:val="Answer"/>
      </w:pPr>
      <w:sdt>
        <w:sdtPr>
          <w:alias w:val="Witness"/>
          <w:id w:val="1990590360"/>
          <w:placeholder>
            <w:docPart w:val="DefaultPlaceholder_-1854013440"/>
          </w:placeholder>
          <w:richText/>
        </w:sdtPr>
        <w:sdtContent>
          <w:r w:rsidRPr="00BC18FA" w:rsidR="00CC7D2C">
            <w:rPr>
              <w:b/>
              <w:i/>
            </w:rPr>
            <w:t>Professor Sir John Bell:</w:t>
          </w:r>
        </w:sdtContent>
      </w:sdt>
      <w:r w:rsidRPr="00BC18FA">
        <w:t xml:space="preserve"> This </w:t>
      </w:r>
      <w:r w:rsidRPr="00BC18FA" w:rsidR="00001943">
        <w:t>is a really important poin</w:t>
      </w:r>
      <w:r w:rsidRPr="00BC18FA">
        <w:t>t.</w:t>
      </w:r>
      <w:r w:rsidRPr="00BC18FA" w:rsidR="00001943">
        <w:t xml:space="preserve"> I do not want to be an apologist for the Government, but I have to say </w:t>
      </w:r>
      <w:r w:rsidRPr="00BC18FA">
        <w:t xml:space="preserve">that </w:t>
      </w:r>
      <w:r w:rsidRPr="00BC18FA" w:rsidR="00001943">
        <w:t xml:space="preserve">what we have seen over the past five years has been extraordinary in terms of the increase in </w:t>
      </w:r>
      <w:r w:rsidRPr="00BC18FA">
        <w:t>G</w:t>
      </w:r>
      <w:r w:rsidRPr="00BC18FA" w:rsidR="00001943">
        <w:t xml:space="preserve">overnment funding for </w:t>
      </w:r>
      <w:r w:rsidRPr="00BC18FA">
        <w:t>bio</w:t>
      </w:r>
      <w:r w:rsidRPr="00BC18FA" w:rsidR="00001943">
        <w:t xml:space="preserve">medical research and for research generally. </w:t>
      </w:r>
      <w:r w:rsidRPr="00BC18FA">
        <w:t>I</w:t>
      </w:r>
      <w:r w:rsidRPr="00BC18FA" w:rsidR="00001943">
        <w:t xml:space="preserve">t has risen to </w:t>
      </w:r>
      <w:r w:rsidRPr="00BC18FA">
        <w:t>£</w:t>
      </w:r>
      <w:r w:rsidRPr="00BC18FA" w:rsidR="00001943">
        <w:t>20 billion a year, which is extraordinary</w:t>
      </w:r>
      <w:r w:rsidRPr="00BC18FA">
        <w:t>. W</w:t>
      </w:r>
      <w:r w:rsidRPr="00BC18FA" w:rsidR="00001943">
        <w:t>hen I first started to make these arguments, we were at about 1.6</w:t>
      </w:r>
      <w:r w:rsidRPr="00BC18FA">
        <w:t>%</w:t>
      </w:r>
      <w:r w:rsidRPr="00BC18FA" w:rsidR="00001943">
        <w:t xml:space="preserve"> </w:t>
      </w:r>
      <w:r w:rsidRPr="00BC18FA">
        <w:t xml:space="preserve">of </w:t>
      </w:r>
      <w:r w:rsidRPr="00BC18FA" w:rsidR="00001943">
        <w:t>GDP</w:t>
      </w:r>
      <w:r w:rsidRPr="00BC18FA">
        <w:t>. T</w:t>
      </w:r>
      <w:r w:rsidRPr="00BC18FA" w:rsidR="00001943">
        <w:t>here is only a limited amount that the taxpayer can do to push the numbers up.</w:t>
      </w:r>
    </w:p>
    <w:p w:rsidR="005E05AF" w:rsidRPr="00BC18FA" w:rsidP="005E05AF">
      <w:pPr>
        <w:pStyle w:val="Answer"/>
      </w:pPr>
      <w:r w:rsidRPr="00BC18FA">
        <w:t>D</w:t>
      </w:r>
      <w:r w:rsidRPr="00BC18FA" w:rsidR="00001943">
        <w:t xml:space="preserve">o not forget that the other </w:t>
      </w:r>
      <w:r w:rsidRPr="00BC18FA">
        <w:t>key b</w:t>
      </w:r>
      <w:r w:rsidRPr="00BC18FA" w:rsidR="00001943">
        <w:t xml:space="preserve">it to this </w:t>
      </w:r>
      <w:r w:rsidRPr="00BC18FA">
        <w:t xml:space="preserve">is </w:t>
      </w:r>
      <w:r w:rsidRPr="00BC18FA" w:rsidR="00001943">
        <w:t>our friends in industry, because they also go to that number.</w:t>
      </w:r>
      <w:r w:rsidRPr="00BC18FA">
        <w:t xml:space="preserve"> I</w:t>
      </w:r>
      <w:r w:rsidRPr="00BC18FA" w:rsidR="00001943">
        <w:t xml:space="preserve">f we want to be at </w:t>
      </w:r>
      <w:r w:rsidRPr="00BC18FA">
        <w:t>3%</w:t>
      </w:r>
      <w:r w:rsidRPr="00BC18FA" w:rsidR="00001943">
        <w:t>, it is crucial that we</w:t>
      </w:r>
      <w:r w:rsidRPr="00BC18FA" w:rsidR="00930110">
        <w:t xml:space="preserve"> </w:t>
      </w:r>
      <w:r w:rsidRPr="00BC18FA" w:rsidR="00001943">
        <w:t>make this an attractive place for the industry to invest and do R</w:t>
      </w:r>
      <w:r w:rsidRPr="00BC18FA">
        <w:t>&amp;</w:t>
      </w:r>
      <w:r w:rsidRPr="00BC18FA" w:rsidR="00001943">
        <w:t xml:space="preserve">D. </w:t>
      </w:r>
      <w:r w:rsidRPr="00BC18FA">
        <w:t>T</w:t>
      </w:r>
      <w:r w:rsidRPr="00BC18FA" w:rsidR="00001943">
        <w:t xml:space="preserve">hat has turned out to be, as Susan has already alluded to, pretty challenging now. </w:t>
      </w:r>
      <w:r w:rsidRPr="00BC18FA">
        <w:t>W</w:t>
      </w:r>
      <w:r w:rsidRPr="00BC18FA" w:rsidR="00001943">
        <w:t xml:space="preserve">e have made the environment for </w:t>
      </w:r>
      <w:r w:rsidRPr="00BC18FA">
        <w:t xml:space="preserve">doing </w:t>
      </w:r>
      <w:r w:rsidRPr="00BC18FA" w:rsidR="00001943">
        <w:t>clinical trials almost impossible</w:t>
      </w:r>
      <w:r w:rsidRPr="00BC18FA">
        <w:t>.</w:t>
      </w:r>
      <w:r w:rsidRPr="00BC18FA" w:rsidR="00001943">
        <w:t xml:space="preserve"> </w:t>
      </w:r>
      <w:r w:rsidRPr="00BC18FA">
        <w:t>W</w:t>
      </w:r>
      <w:r w:rsidRPr="00BC18FA" w:rsidR="00001943">
        <w:t xml:space="preserve">e also </w:t>
      </w:r>
      <w:r w:rsidRPr="00BC18FA">
        <w:t xml:space="preserve">have </w:t>
      </w:r>
      <w:r w:rsidRPr="00BC18FA" w:rsidR="00001943">
        <w:t>this problem of uptake of the products that come through</w:t>
      </w:r>
      <w:r w:rsidRPr="00BC18FA">
        <w:t xml:space="preserve">, </w:t>
      </w:r>
      <w:r w:rsidRPr="00BC18FA" w:rsidR="00001943">
        <w:t xml:space="preserve">so you can see why industry is starting to say, </w:t>
      </w:r>
      <w:r w:rsidRPr="00BC18FA">
        <w:t>“</w:t>
      </w:r>
      <w:r w:rsidRPr="00BC18FA" w:rsidR="00001943">
        <w:t>I am not so sure about the UK</w:t>
      </w:r>
      <w:r w:rsidRPr="00BC18FA">
        <w:t xml:space="preserve">. </w:t>
      </w:r>
      <w:r w:rsidRPr="00BC18FA" w:rsidR="00001943">
        <w:t>I am going to go somewhere else</w:t>
      </w:r>
      <w:r w:rsidRPr="00BC18FA">
        <w:t>”</w:t>
      </w:r>
      <w:r w:rsidRPr="00BC18FA" w:rsidR="00001943">
        <w:t>.</w:t>
      </w:r>
    </w:p>
    <w:p w:rsidR="005E05AF" w:rsidRPr="00BC18FA" w:rsidP="005E05AF">
      <w:pPr>
        <w:pStyle w:val="Answer"/>
      </w:pPr>
      <w:r w:rsidRPr="00BC18FA">
        <w:t>I</w:t>
      </w:r>
      <w:r w:rsidRPr="00BC18FA" w:rsidR="00001943">
        <w:t xml:space="preserve">f you really want that number to grow, you </w:t>
      </w:r>
      <w:r w:rsidRPr="00BC18FA">
        <w:t xml:space="preserve">have </w:t>
      </w:r>
      <w:r w:rsidRPr="00BC18FA" w:rsidR="00001943">
        <w:t xml:space="preserve">to focus on what you are doing to make this a really good place for industry. In fact, you cannot rely on </w:t>
      </w:r>
      <w:r w:rsidRPr="00BC18FA">
        <w:t>G</w:t>
      </w:r>
      <w:r w:rsidRPr="00BC18FA" w:rsidR="00001943">
        <w:t>overnment to do that whole pitch. It is just unreasonable.</w:t>
      </w:r>
      <w:r w:rsidRPr="00BC18FA">
        <w:t xml:space="preserve"> I</w:t>
      </w:r>
      <w:r w:rsidRPr="00BC18FA" w:rsidR="00001943">
        <w:t xml:space="preserve">t is really important to remember </w:t>
      </w:r>
      <w:r w:rsidRPr="00BC18FA">
        <w:t xml:space="preserve">that </w:t>
      </w:r>
      <w:r w:rsidRPr="00BC18FA" w:rsidR="00001943">
        <w:t xml:space="preserve">we need to be good at working with industry </w:t>
      </w:r>
      <w:r w:rsidRPr="00BC18FA">
        <w:t xml:space="preserve">in making this </w:t>
      </w:r>
      <w:r w:rsidRPr="00BC18FA" w:rsidR="00001943">
        <w:t>a great place for them to do their research and their development program</w:t>
      </w:r>
      <w:r w:rsidRPr="00BC18FA">
        <w:t>me</w:t>
      </w:r>
      <w:r w:rsidRPr="00BC18FA" w:rsidR="00001943">
        <w:t>s.</w:t>
      </w:r>
    </w:p>
    <w:p w:rsidR="005E05AF" w:rsidRPr="00BC18FA" w:rsidP="005E05AF">
      <w:pPr>
        <w:pStyle w:val="Question"/>
      </w:pPr>
      <w:sdt>
        <w:sdtPr>
          <w:alias w:val="Member"/>
          <w:tag w:val="&lt;Member mnisId='4938' dodsId='116913'&gt;"/>
          <w:id w:val="-641663110"/>
          <w:placeholder>
            <w:docPart w:val="DefaultPlaceholder_-1854013440"/>
          </w:placeholder>
          <w:richText/>
        </w:sdtPr>
        <w:sdtContent>
          <w:r w:rsidRPr="00BC18FA">
            <w:rPr>
              <w:b/>
            </w:rPr>
            <w:t xml:space="preserve">Mrs </w:t>
          </w:r>
          <w:r w:rsidRPr="00BC18FA" w:rsidR="00CC7D2C">
            <w:rPr>
              <w:b/>
            </w:rPr>
            <w:t>Hamilton:</w:t>
          </w:r>
        </w:sdtContent>
      </w:sdt>
      <w:r w:rsidRPr="00BC18FA">
        <w:t xml:space="preserve"> F</w:t>
      </w:r>
      <w:r w:rsidRPr="00BC18FA" w:rsidR="00001943">
        <w:t>ollowing on from that, I am passionate about pancreatic cancer. It is a specific interest of mine</w:t>
      </w:r>
      <w:r w:rsidRPr="00BC18FA">
        <w:t>,</w:t>
      </w:r>
      <w:r w:rsidRPr="00BC18FA" w:rsidR="00001943">
        <w:t xml:space="preserve"> </w:t>
      </w:r>
      <w:r w:rsidRPr="00BC18FA">
        <w:t>the r</w:t>
      </w:r>
      <w:r w:rsidRPr="00BC18FA" w:rsidR="00001943">
        <w:t xml:space="preserve">eason being </w:t>
      </w:r>
      <w:r w:rsidRPr="00BC18FA">
        <w:t xml:space="preserve">that </w:t>
      </w:r>
      <w:r w:rsidRPr="00BC18FA" w:rsidR="00001943">
        <w:t xml:space="preserve">my best friend died of it. She was in </w:t>
      </w:r>
      <w:r w:rsidRPr="00BC18FA" w:rsidR="00EC0BA9">
        <w:t>her</w:t>
      </w:r>
      <w:r w:rsidRPr="00BC18FA" w:rsidR="00001943">
        <w:t xml:space="preserve"> late</w:t>
      </w:r>
      <w:r w:rsidRPr="00BC18FA">
        <w:t xml:space="preserve"> </w:t>
      </w:r>
      <w:r w:rsidRPr="00BC18FA" w:rsidR="00001943">
        <w:t>40s</w:t>
      </w:r>
      <w:r w:rsidRPr="00BC18FA">
        <w:t xml:space="preserve"> and</w:t>
      </w:r>
      <w:r w:rsidRPr="00BC18FA" w:rsidR="00001943">
        <w:t xml:space="preserve"> suddenly realised she had cancer. Within three months</w:t>
      </w:r>
      <w:r w:rsidRPr="00BC18FA">
        <w:t>,</w:t>
      </w:r>
      <w:r w:rsidRPr="00BC18FA" w:rsidR="00001943">
        <w:t xml:space="preserve"> she was dead. What I am trying to ask you </w:t>
      </w:r>
      <w:r w:rsidRPr="00BC18FA">
        <w:t xml:space="preserve">is </w:t>
      </w:r>
      <w:r w:rsidRPr="00BC18FA" w:rsidR="00001943">
        <w:t xml:space="preserve">around diagnosis. </w:t>
      </w:r>
      <w:r w:rsidRPr="00BC18FA">
        <w:t>W</w:t>
      </w:r>
      <w:r w:rsidRPr="00BC18FA" w:rsidR="00001943">
        <w:t>ith the research and development that is going on</w:t>
      </w:r>
      <w:r w:rsidRPr="00BC18FA">
        <w:t>, w</w:t>
      </w:r>
      <w:r w:rsidRPr="00BC18FA" w:rsidR="00001943">
        <w:t xml:space="preserve">hat would you like to see happen in areas around pancreatic cancer to increase Britain’s relevance around </w:t>
      </w:r>
      <w:r w:rsidRPr="00BC18FA">
        <w:t xml:space="preserve">earlier diagnosis in this area? I </w:t>
      </w:r>
      <w:r w:rsidRPr="00BC18FA" w:rsidR="00001943">
        <w:t>am saying pancreatic cancer, but it could be some difficult brain cancers and other conditions</w:t>
      </w:r>
      <w:r w:rsidRPr="00BC18FA">
        <w:t>.</w:t>
      </w:r>
      <w:r w:rsidRPr="00BC18FA" w:rsidR="00001943">
        <w:t xml:space="preserve"> </w:t>
      </w:r>
      <w:r w:rsidRPr="00BC18FA">
        <w:t>I</w:t>
      </w:r>
      <w:r w:rsidRPr="00BC18FA" w:rsidR="00001943">
        <w:t xml:space="preserve">t is just </w:t>
      </w:r>
      <w:r w:rsidRPr="00BC18FA" w:rsidR="00EC0BA9">
        <w:t xml:space="preserve">that </w:t>
      </w:r>
      <w:r w:rsidRPr="00BC18FA" w:rsidR="00001943">
        <w:t>pancreatic cancer</w:t>
      </w:r>
      <w:r w:rsidRPr="00BC18FA">
        <w:t xml:space="preserve"> is</w:t>
      </w:r>
      <w:r w:rsidRPr="00BC18FA" w:rsidR="00001943">
        <w:t xml:space="preserve"> something </w:t>
      </w:r>
      <w:r w:rsidRPr="00BC18FA">
        <w:t xml:space="preserve">that </w:t>
      </w:r>
      <w:r w:rsidRPr="00BC18FA" w:rsidR="00001943">
        <w:t>I am absolutely passionate about</w:t>
      </w:r>
      <w:r w:rsidRPr="00BC18FA">
        <w:t>,</w:t>
      </w:r>
      <w:r w:rsidRPr="00BC18FA" w:rsidR="00001943">
        <w:t xml:space="preserve"> and that is why I </w:t>
      </w:r>
      <w:r w:rsidRPr="00BC18FA">
        <w:t xml:space="preserve">have highlighted </w:t>
      </w:r>
      <w:r w:rsidRPr="00BC18FA" w:rsidR="00001943">
        <w:t>it.</w:t>
      </w:r>
    </w:p>
    <w:p w:rsidR="005E05AF" w:rsidRPr="00BC18FA" w:rsidP="005E05AF">
      <w:pPr>
        <w:pStyle w:val="Answer"/>
      </w:pPr>
      <w:sdt>
        <w:sdtPr>
          <w:alias w:val="Witness"/>
          <w:id w:val="919219942"/>
          <w:placeholder>
            <w:docPart w:val="DefaultPlaceholder_-1854013440"/>
          </w:placeholder>
          <w:richText/>
        </w:sdtPr>
        <w:sdtContent>
          <w:r w:rsidRPr="00BC18FA" w:rsidR="00CC7D2C">
            <w:rPr>
              <w:b/>
              <w:i/>
            </w:rPr>
            <w:t>Dr Buckle:</w:t>
          </w:r>
        </w:sdtContent>
      </w:sdt>
      <w:r w:rsidRPr="00BC18FA">
        <w:t xml:space="preserve"> You </w:t>
      </w:r>
      <w:r w:rsidRPr="00BC18FA" w:rsidR="00001943">
        <w:t xml:space="preserve">are absolutely right. </w:t>
      </w:r>
      <w:r w:rsidRPr="00BC18FA">
        <w:t>E</w:t>
      </w:r>
      <w:r w:rsidRPr="00BC18FA" w:rsidR="00001943">
        <w:t>fforts to improve early diagnosis and interception of cancer at the ear</w:t>
      </w:r>
      <w:r w:rsidRPr="00BC18FA">
        <w:t>liest</w:t>
      </w:r>
      <w:r w:rsidRPr="00BC18FA" w:rsidR="00001943">
        <w:t xml:space="preserve"> stages </w:t>
      </w:r>
      <w:r w:rsidRPr="00BC18FA" w:rsidR="00EC0BA9">
        <w:t xml:space="preserve">are </w:t>
      </w:r>
      <w:r w:rsidRPr="00BC18FA" w:rsidR="00001943">
        <w:t xml:space="preserve">something that everybody is </w:t>
      </w:r>
      <w:r w:rsidRPr="00BC18FA">
        <w:t xml:space="preserve">doing. </w:t>
      </w:r>
      <w:r w:rsidRPr="00BC18FA" w:rsidR="00001943">
        <w:t>I would say that we see the real challenges there about promoting interdisciplinary science at the outset, because a lot of this is around getting readouts from tissue samples</w:t>
      </w:r>
      <w:r w:rsidRPr="00BC18FA">
        <w:t>.</w:t>
      </w:r>
      <w:r w:rsidRPr="00BC18FA" w:rsidR="00001943">
        <w:t xml:space="preserve"> </w:t>
      </w:r>
      <w:r w:rsidRPr="00BC18FA">
        <w:t>Y</w:t>
      </w:r>
      <w:r w:rsidRPr="00BC18FA" w:rsidR="00001943">
        <w:t>ou need engineers, chemists, physicists</w:t>
      </w:r>
      <w:r w:rsidRPr="00BC18FA">
        <w:t xml:space="preserve"> and </w:t>
      </w:r>
      <w:r w:rsidRPr="00BC18FA" w:rsidR="00001943">
        <w:t>biologists</w:t>
      </w:r>
      <w:r w:rsidR="00693E4C">
        <w:t>,</w:t>
      </w:r>
      <w:r w:rsidRPr="00BC18FA" w:rsidR="00001943">
        <w:t xml:space="preserve"> as well as clinicians</w:t>
      </w:r>
      <w:r w:rsidRPr="00BC18FA">
        <w:t>.</w:t>
      </w:r>
      <w:r w:rsidRPr="00BC18FA" w:rsidR="00001943">
        <w:t xml:space="preserve"> </w:t>
      </w:r>
      <w:r w:rsidRPr="00BC18FA">
        <w:t>It is about b</w:t>
      </w:r>
      <w:r w:rsidRPr="00BC18FA" w:rsidR="00001943">
        <w:t>uilding team science</w:t>
      </w:r>
      <w:r w:rsidRPr="00BC18FA">
        <w:t xml:space="preserve"> and</w:t>
      </w:r>
      <w:r w:rsidRPr="00BC18FA" w:rsidR="00001943">
        <w:t xml:space="preserve"> promoting and incentivising interdisciplinary science</w:t>
      </w:r>
      <w:r w:rsidRPr="00BC18FA">
        <w:t>.</w:t>
      </w:r>
    </w:p>
    <w:p w:rsidR="005E05AF" w:rsidRPr="00BC18FA" w:rsidP="005E05AF">
      <w:pPr>
        <w:pStyle w:val="Answer"/>
      </w:pPr>
      <w:r w:rsidRPr="00BC18FA">
        <w:t>T</w:t>
      </w:r>
      <w:r w:rsidRPr="00BC18FA" w:rsidR="00001943">
        <w:t>here was an announcement yesterday, for example, in this space around doing exactly this, funded through UKRI</w:t>
      </w:r>
      <w:r w:rsidRPr="00BC18FA">
        <w:t xml:space="preserve"> and</w:t>
      </w:r>
      <w:r w:rsidRPr="00BC18FA" w:rsidR="00001943">
        <w:t xml:space="preserve"> through a cancer sandpit type of approach. </w:t>
      </w:r>
      <w:r w:rsidRPr="00BC18FA">
        <w:t>T</w:t>
      </w:r>
      <w:r w:rsidRPr="00BC18FA" w:rsidR="00001943">
        <w:t xml:space="preserve">hat is a small-scale example of </w:t>
      </w:r>
      <w:r w:rsidRPr="00BC18FA">
        <w:t xml:space="preserve">what is </w:t>
      </w:r>
      <w:r w:rsidRPr="00BC18FA" w:rsidR="00001943">
        <w:t>needed.</w:t>
      </w:r>
      <w:r w:rsidRPr="00BC18FA">
        <w:t xml:space="preserve"> </w:t>
      </w:r>
    </w:p>
    <w:p w:rsidR="00762687" w:rsidRPr="00BC18FA" w:rsidP="005E05AF">
      <w:pPr>
        <w:pStyle w:val="Answer"/>
      </w:pPr>
      <w:r w:rsidRPr="00BC18FA">
        <w:t>Then,</w:t>
      </w:r>
      <w:r w:rsidRPr="00BC18FA" w:rsidR="00001943">
        <w:t xml:space="preserve"> of course, we have to make sure, as John was alluding to, that industry is able to pick up </w:t>
      </w:r>
      <w:r w:rsidRPr="00BC18FA">
        <w:t xml:space="preserve">and license </w:t>
      </w:r>
      <w:r w:rsidRPr="00BC18FA" w:rsidR="00001943">
        <w:t>the IP</w:t>
      </w:r>
      <w:r w:rsidRPr="00BC18FA">
        <w:t xml:space="preserve">. There are investible propositions, so </w:t>
      </w:r>
      <w:r w:rsidRPr="00BC18FA" w:rsidR="00001943">
        <w:t xml:space="preserve">there needs to be proof of concept funding around this. </w:t>
      </w:r>
      <w:r w:rsidRPr="00BC18FA">
        <w:t>A</w:t>
      </w:r>
      <w:r w:rsidRPr="00BC18FA" w:rsidR="00001943">
        <w:t>gain, we have schemes that are dedicated to that</w:t>
      </w:r>
      <w:r w:rsidRPr="00BC18FA">
        <w:t>,</w:t>
      </w:r>
      <w:r w:rsidRPr="00BC18FA" w:rsidR="00001943">
        <w:t xml:space="preserve"> which I would say are successful with the amount of money </w:t>
      </w:r>
      <w:r w:rsidRPr="00BC18FA">
        <w:t xml:space="preserve">that </w:t>
      </w:r>
      <w:r w:rsidRPr="00BC18FA" w:rsidR="00001943">
        <w:t>we can put in, but</w:t>
      </w:r>
      <w:r w:rsidRPr="00BC18FA" w:rsidR="00930110">
        <w:t xml:space="preserve"> </w:t>
      </w:r>
      <w:r w:rsidRPr="00BC18FA" w:rsidR="00001943">
        <w:t xml:space="preserve">we will make progress </w:t>
      </w:r>
      <w:r w:rsidRPr="00BC18FA">
        <w:t xml:space="preserve">only </w:t>
      </w:r>
      <w:r w:rsidRPr="00BC18FA" w:rsidR="00001943">
        <w:t>if we join up</w:t>
      </w:r>
      <w:r w:rsidR="00693E4C">
        <w:t xml:space="preserve"> </w:t>
      </w:r>
      <w:r w:rsidRPr="00BC18FA" w:rsidR="00001943">
        <w:t xml:space="preserve">the fundamental science with the clinical </w:t>
      </w:r>
      <w:r w:rsidRPr="00BC18FA">
        <w:t xml:space="preserve">pull </w:t>
      </w:r>
      <w:r w:rsidRPr="00BC18FA" w:rsidR="00001943">
        <w:t>and the need to deliver conceptual advances, which can then be picked up by industry.</w:t>
      </w:r>
    </w:p>
    <w:p w:rsidR="00762687" w:rsidRPr="00BC18FA" w:rsidP="00762687">
      <w:pPr>
        <w:pStyle w:val="Answer"/>
      </w:pPr>
      <w:sdt>
        <w:sdtPr>
          <w:alias w:val="Witness"/>
          <w:id w:val="1461535797"/>
          <w:placeholder>
            <w:docPart w:val="DefaultPlaceholder_-1854013440"/>
          </w:placeholder>
          <w:richText/>
        </w:sdtPr>
        <w:sdtContent>
          <w:r w:rsidRPr="00BC18FA" w:rsidR="00CC7D2C">
            <w:rPr>
              <w:b/>
              <w:i/>
            </w:rPr>
            <w:t>Professor Harrington:</w:t>
          </w:r>
        </w:sdtContent>
      </w:sdt>
      <w:r w:rsidRPr="00BC18FA">
        <w:t xml:space="preserve"> You mentioned</w:t>
      </w:r>
      <w:r w:rsidR="00693E4C">
        <w:t xml:space="preserve"> </w:t>
      </w:r>
      <w:r w:rsidRPr="00BC18FA">
        <w:t>one of the cancers</w:t>
      </w:r>
      <w:r w:rsidRPr="00BC18FA" w:rsidR="00693E4C">
        <w:t xml:space="preserve"> par excellence</w:t>
      </w:r>
      <w:r w:rsidRPr="00BC18FA">
        <w:t>—and indeed brain cancer—</w:t>
      </w:r>
      <w:r w:rsidRPr="00BC18FA" w:rsidR="00001943">
        <w:t>where</w:t>
      </w:r>
      <w:r w:rsidRPr="00BC18FA">
        <w:t xml:space="preserve"> </w:t>
      </w:r>
      <w:r w:rsidRPr="00BC18FA" w:rsidR="00001943">
        <w:t>it is likely that early diagnosis could</w:t>
      </w:r>
      <w:r w:rsidRPr="00BC18FA" w:rsidR="00930110">
        <w:t xml:space="preserve"> </w:t>
      </w:r>
      <w:r w:rsidRPr="00BC18FA" w:rsidR="00001943">
        <w:t xml:space="preserve">change the landscape, because most pancreatic cancer is diagnosed </w:t>
      </w:r>
      <w:r w:rsidRPr="00BC18FA">
        <w:t xml:space="preserve">when </w:t>
      </w:r>
      <w:r w:rsidRPr="00BC18FA" w:rsidR="00001943">
        <w:t>it is already incurable by any of the existing treatments</w:t>
      </w:r>
      <w:r w:rsidR="00693E4C">
        <w:t>,</w:t>
      </w:r>
      <w:r w:rsidRPr="00BC18FA" w:rsidR="00001943">
        <w:t xml:space="preserve"> and possibly by future developments for the next decade or two.</w:t>
      </w:r>
    </w:p>
    <w:p w:rsidR="00762687" w:rsidRPr="00BC18FA" w:rsidP="00762687">
      <w:pPr>
        <w:pStyle w:val="Answer"/>
      </w:pPr>
      <w:r w:rsidRPr="00BC18FA">
        <w:t>W</w:t>
      </w:r>
      <w:r w:rsidRPr="00BC18FA" w:rsidR="00001943">
        <w:t>e need to look at ways of making diagnoses more quickly.</w:t>
      </w:r>
      <w:r w:rsidRPr="00BC18FA">
        <w:t xml:space="preserve"> T</w:t>
      </w:r>
      <w:r w:rsidRPr="00BC18FA" w:rsidR="00001943">
        <w:t>hat will include things that can be done, for instance, on blood tests</w:t>
      </w:r>
      <w:r w:rsidRPr="00BC18FA">
        <w:t>,</w:t>
      </w:r>
      <w:r w:rsidRPr="00BC18FA" w:rsidR="00001943">
        <w:t xml:space="preserve"> and there </w:t>
      </w:r>
      <w:r w:rsidRPr="00BC18FA">
        <w:t xml:space="preserve">are </w:t>
      </w:r>
      <w:r w:rsidRPr="00BC18FA" w:rsidR="00001943">
        <w:t>huge development</w:t>
      </w:r>
      <w:r w:rsidRPr="00BC18FA">
        <w:t>s</w:t>
      </w:r>
      <w:r w:rsidRPr="00BC18FA" w:rsidR="00001943">
        <w:t xml:space="preserve"> </w:t>
      </w:r>
      <w:r w:rsidRPr="00BC18FA">
        <w:t xml:space="preserve">around </w:t>
      </w:r>
      <w:r w:rsidRPr="00BC18FA" w:rsidR="00001943">
        <w:t>things like circulating tumour cells</w:t>
      </w:r>
      <w:r w:rsidRPr="00BC18FA">
        <w:t xml:space="preserve"> and</w:t>
      </w:r>
      <w:r w:rsidRPr="00BC18FA" w:rsidR="00001943">
        <w:t xml:space="preserve"> circulating tumour DNA</w:t>
      </w:r>
      <w:r w:rsidRPr="00BC18FA">
        <w:t>.</w:t>
      </w:r>
      <w:r w:rsidRPr="00BC18FA" w:rsidR="00001943">
        <w:t xml:space="preserve"> </w:t>
      </w:r>
      <w:r w:rsidRPr="00BC18FA">
        <w:t>There are b</w:t>
      </w:r>
      <w:r w:rsidRPr="00BC18FA" w:rsidR="00001943">
        <w:t>ig areas of opportunity t</w:t>
      </w:r>
      <w:r w:rsidRPr="00BC18FA">
        <w:t>here</w:t>
      </w:r>
      <w:r w:rsidRPr="00BC18FA" w:rsidR="00001943">
        <w:t xml:space="preserve"> to make the diagnosis </w:t>
      </w:r>
      <w:r w:rsidR="00693E4C">
        <w:t>so that</w:t>
      </w:r>
      <w:r w:rsidRPr="00BC18FA" w:rsidR="00001943">
        <w:t xml:space="preserve"> the treatment could be delivered when the disease is stage </w:t>
      </w:r>
      <w:r w:rsidRPr="00BC18FA">
        <w:t>1</w:t>
      </w:r>
      <w:r w:rsidR="00693E4C">
        <w:t>,</w:t>
      </w:r>
      <w:r w:rsidRPr="00BC18FA">
        <w:t xml:space="preserve"> </w:t>
      </w:r>
      <w:r w:rsidRPr="00BC18FA" w:rsidR="00001943">
        <w:t xml:space="preserve">rather than stage </w:t>
      </w:r>
      <w:r w:rsidRPr="00BC18FA">
        <w:t xml:space="preserve">4. It is the </w:t>
      </w:r>
      <w:r w:rsidRPr="00BC18FA" w:rsidR="00001943">
        <w:t xml:space="preserve">same in things like brain tumours </w:t>
      </w:r>
      <w:r w:rsidRPr="00BC18FA">
        <w:t xml:space="preserve">and </w:t>
      </w:r>
      <w:r w:rsidRPr="00BC18FA" w:rsidR="00001943">
        <w:t>other difficult</w:t>
      </w:r>
      <w:r w:rsidRPr="00BC18FA">
        <w:t>-</w:t>
      </w:r>
      <w:r w:rsidRPr="00BC18FA" w:rsidR="00001943">
        <w:t>to</w:t>
      </w:r>
      <w:r w:rsidRPr="00BC18FA">
        <w:t>-</w:t>
      </w:r>
      <w:r w:rsidRPr="00BC18FA" w:rsidR="00001943">
        <w:t>treat cancers.</w:t>
      </w:r>
    </w:p>
    <w:p w:rsidR="00762687" w:rsidRPr="00BC18FA" w:rsidP="00762687">
      <w:pPr>
        <w:pStyle w:val="Answer"/>
      </w:pPr>
      <w:r w:rsidRPr="00BC18FA">
        <w:t xml:space="preserve">It </w:t>
      </w:r>
      <w:r w:rsidRPr="00BC18FA" w:rsidR="00001943">
        <w:t>is really important that we throw efforts into that, but we should also recognise the fact that</w:t>
      </w:r>
      <w:r w:rsidRPr="00BC18FA">
        <w:t>,</w:t>
      </w:r>
      <w:r w:rsidRPr="00BC18FA" w:rsidR="00001943">
        <w:t xml:space="preserve"> even in the space </w:t>
      </w:r>
      <w:r w:rsidRPr="00BC18FA">
        <w:t xml:space="preserve">of </w:t>
      </w:r>
      <w:r w:rsidRPr="00BC18FA" w:rsidR="00001943">
        <w:t xml:space="preserve">pancreas cancer, which is quite often </w:t>
      </w:r>
      <w:r w:rsidRPr="00BC18FA">
        <w:t xml:space="preserve">driven </w:t>
      </w:r>
      <w:r w:rsidRPr="00BC18FA" w:rsidR="00001943">
        <w:t>by a specific genetic alteration</w:t>
      </w:r>
      <w:r w:rsidRPr="00BC18FA" w:rsidR="00902861">
        <w:t xml:space="preserve"> or mutation</w:t>
      </w:r>
      <w:r w:rsidRPr="00BC18FA" w:rsidR="00001943">
        <w:t xml:space="preserve"> in a protein that is called RAS</w:t>
      </w:r>
      <w:r w:rsidRPr="00BC18FA">
        <w:t xml:space="preserve">, </w:t>
      </w:r>
      <w:r w:rsidRPr="00BC18FA" w:rsidR="00001943">
        <w:t xml:space="preserve">within the last decade we have seen unprecedented developments in novel therapies built around </w:t>
      </w:r>
      <w:r w:rsidRPr="00BC18FA">
        <w:t xml:space="preserve">a </w:t>
      </w:r>
      <w:r w:rsidRPr="00BC18FA" w:rsidR="00001943">
        <w:t>deep understanding of the biology of the cancer and how potentially to target really difficult</w:t>
      </w:r>
      <w:r w:rsidRPr="00BC18FA">
        <w:t>-</w:t>
      </w:r>
      <w:r w:rsidRPr="00BC18FA" w:rsidR="00001943">
        <w:t>to</w:t>
      </w:r>
      <w:r w:rsidRPr="00BC18FA">
        <w:t>-</w:t>
      </w:r>
      <w:r w:rsidRPr="00BC18FA" w:rsidR="00001943">
        <w:t>drug protein target</w:t>
      </w:r>
      <w:r w:rsidRPr="00BC18FA">
        <w:t>s.</w:t>
      </w:r>
      <w:r w:rsidRPr="00BC18FA" w:rsidR="00001943">
        <w:t xml:space="preserve"> </w:t>
      </w:r>
      <w:r w:rsidRPr="00BC18FA">
        <w:t>T</w:t>
      </w:r>
      <w:r w:rsidRPr="00BC18FA" w:rsidR="00001943">
        <w:t xml:space="preserve">hat comes out of really revolutionary developmental science led in this country </w:t>
      </w:r>
      <w:r w:rsidRPr="00BC18FA">
        <w:t xml:space="preserve">and </w:t>
      </w:r>
      <w:r w:rsidRPr="00BC18FA" w:rsidR="00001943">
        <w:t>elsewhere in the world.</w:t>
      </w:r>
    </w:p>
    <w:p w:rsidR="00762687" w:rsidRPr="00BC18FA" w:rsidP="00762687">
      <w:pPr>
        <w:pStyle w:val="Answer"/>
      </w:pPr>
      <w:r w:rsidRPr="00BC18FA">
        <w:t>T</w:t>
      </w:r>
      <w:r w:rsidRPr="00BC18FA" w:rsidR="00001943">
        <w:t xml:space="preserve">hat is a very fine example, not just </w:t>
      </w:r>
      <w:r w:rsidR="00693E4C">
        <w:t>of something we want to di</w:t>
      </w:r>
      <w:r w:rsidRPr="00BC18FA" w:rsidR="00001943">
        <w:t>agnos</w:t>
      </w:r>
      <w:r w:rsidR="00693E4C">
        <w:t>e</w:t>
      </w:r>
      <w:r w:rsidRPr="00BC18FA" w:rsidR="00001943">
        <w:t xml:space="preserve"> earlier, but</w:t>
      </w:r>
      <w:r w:rsidR="00693E4C">
        <w:t xml:space="preserve"> because </w:t>
      </w:r>
      <w:r w:rsidRPr="00BC18FA" w:rsidR="00001943">
        <w:t xml:space="preserve">when you do, unfortunately, diagnose it at a later stage, </w:t>
      </w:r>
      <w:r w:rsidR="00693E4C">
        <w:t>some</w:t>
      </w:r>
      <w:r w:rsidRPr="00BC18FA" w:rsidR="00001943">
        <w:t xml:space="preserve"> of </w:t>
      </w:r>
      <w:r w:rsidR="00693E4C">
        <w:t xml:space="preserve">our </w:t>
      </w:r>
      <w:r w:rsidRPr="00BC18FA" w:rsidR="00001943">
        <w:t>technological</w:t>
      </w:r>
      <w:r w:rsidRPr="00BC18FA">
        <w:t>,</w:t>
      </w:r>
      <w:r w:rsidRPr="00BC18FA" w:rsidR="00001943">
        <w:t xml:space="preserve"> medical and biological developments can lead to new therapies that can really change </w:t>
      </w:r>
      <w:r w:rsidRPr="00BC18FA">
        <w:t>t</w:t>
      </w:r>
      <w:r w:rsidRPr="00BC18FA" w:rsidR="00001943">
        <w:t xml:space="preserve">he way we go about </w:t>
      </w:r>
      <w:r w:rsidRPr="00BC18FA">
        <w:t>this. I</w:t>
      </w:r>
      <w:r w:rsidRPr="00BC18FA" w:rsidR="00001943">
        <w:t>t is across the whole piece</w:t>
      </w:r>
      <w:r w:rsidRPr="00BC18FA">
        <w:t>—</w:t>
      </w:r>
      <w:r w:rsidRPr="00BC18FA" w:rsidR="00001943">
        <w:t>not</w:t>
      </w:r>
      <w:r w:rsidRPr="00BC18FA">
        <w:t xml:space="preserve"> </w:t>
      </w:r>
      <w:r w:rsidRPr="00BC18FA" w:rsidR="00001943">
        <w:t>just early diagnosis</w:t>
      </w:r>
      <w:r w:rsidRPr="00BC18FA">
        <w:t>,</w:t>
      </w:r>
      <w:r w:rsidRPr="00BC18FA" w:rsidR="00001943">
        <w:t xml:space="preserve"> but also treating patients at a later stage.</w:t>
      </w:r>
    </w:p>
    <w:p w:rsidR="00762687" w:rsidRPr="00BC18FA" w:rsidP="00762687">
      <w:pPr>
        <w:pStyle w:val="Answer"/>
      </w:pPr>
      <w:sdt>
        <w:sdtPr>
          <w:alias w:val="Witness"/>
          <w:id w:val="119040657"/>
          <w:placeholder>
            <w:docPart w:val="DefaultPlaceholder_-1854013440"/>
          </w:placeholder>
          <w:richText/>
        </w:sdtPr>
        <w:sdtContent>
          <w:r w:rsidRPr="00BC18FA" w:rsidR="00CC7D2C">
            <w:rPr>
              <w:b/>
              <w:i/>
            </w:rPr>
            <w:t>Dr Galbraith:</w:t>
          </w:r>
        </w:sdtContent>
      </w:sdt>
      <w:r w:rsidRPr="00BC18FA">
        <w:t xml:space="preserve"> I </w:t>
      </w:r>
      <w:r w:rsidRPr="00BC18FA" w:rsidR="00001943">
        <w:t>would like to re</w:t>
      </w:r>
      <w:r w:rsidRPr="00BC18FA">
        <w:t>-</w:t>
      </w:r>
      <w:r w:rsidRPr="00BC18FA" w:rsidR="00001943">
        <w:t xml:space="preserve">emphasise what Professor </w:t>
      </w:r>
      <w:r w:rsidRPr="00BC18FA">
        <w:t xml:space="preserve">Harrington </w:t>
      </w:r>
      <w:r w:rsidRPr="00BC18FA" w:rsidR="00001943">
        <w:t>said about early diagnosis</w:t>
      </w:r>
      <w:r w:rsidRPr="00BC18FA">
        <w:t>. F</w:t>
      </w:r>
      <w:r w:rsidRPr="00BC18FA" w:rsidR="00001943">
        <w:t>or some cancers</w:t>
      </w:r>
      <w:r w:rsidRPr="00BC18FA">
        <w:t>,</w:t>
      </w:r>
      <w:r w:rsidRPr="00BC18FA" w:rsidR="00001943">
        <w:t xml:space="preserve"> we have screening program</w:t>
      </w:r>
      <w:r w:rsidRPr="00BC18FA">
        <w:t>me</w:t>
      </w:r>
      <w:r w:rsidRPr="00BC18FA" w:rsidR="00001943">
        <w:t>s. For others, like pancreatic cancer, we do not</w:t>
      </w:r>
      <w:r w:rsidRPr="00BC18FA">
        <w:t>. T</w:t>
      </w:r>
      <w:r w:rsidRPr="00BC18FA" w:rsidR="00001943">
        <w:t xml:space="preserve">here </w:t>
      </w:r>
      <w:r w:rsidRPr="00BC18FA">
        <w:t xml:space="preserve">is </w:t>
      </w:r>
      <w:r w:rsidRPr="00BC18FA" w:rsidR="00001943">
        <w:t xml:space="preserve">a hope that we can introduce multi-cancer early detection tests, as they are called, through this technology of identifying circulating </w:t>
      </w:r>
      <w:r w:rsidRPr="00BC18FA">
        <w:t xml:space="preserve">tumour </w:t>
      </w:r>
      <w:r w:rsidRPr="00BC18FA" w:rsidR="00001943">
        <w:t>DNA</w:t>
      </w:r>
      <w:r w:rsidRPr="00BC18FA">
        <w:t xml:space="preserve">—bits </w:t>
      </w:r>
      <w:r w:rsidRPr="00BC18FA" w:rsidR="00001943">
        <w:t xml:space="preserve">of DNA that come off the tumour </w:t>
      </w:r>
      <w:r w:rsidRPr="00BC18FA">
        <w:t xml:space="preserve">and </w:t>
      </w:r>
      <w:r w:rsidRPr="00BC18FA" w:rsidR="00001943">
        <w:t>get released into the bloodstream</w:t>
      </w:r>
      <w:r w:rsidRPr="00BC18FA">
        <w:t>,</w:t>
      </w:r>
      <w:r w:rsidRPr="00BC18FA" w:rsidR="00001943">
        <w:t xml:space="preserve"> </w:t>
      </w:r>
      <w:r w:rsidRPr="00BC18FA">
        <w:t xml:space="preserve">which </w:t>
      </w:r>
      <w:r w:rsidRPr="00BC18FA" w:rsidR="00001943">
        <w:t>you can detect with the latest very sensitive test</w:t>
      </w:r>
      <w:r w:rsidRPr="00BC18FA">
        <w:t>s</w:t>
      </w:r>
      <w:r w:rsidRPr="00BC18FA" w:rsidR="00001943">
        <w:t>.</w:t>
      </w:r>
    </w:p>
    <w:p w:rsidR="00762687" w:rsidRPr="00BC18FA" w:rsidP="00762687">
      <w:pPr>
        <w:pStyle w:val="Answer"/>
      </w:pPr>
      <w:r w:rsidRPr="00BC18FA">
        <w:t>I am excited that the UK is</w:t>
      </w:r>
      <w:r w:rsidRPr="00BC18FA" w:rsidR="00930110">
        <w:t xml:space="preserve"> </w:t>
      </w:r>
      <w:r w:rsidRPr="00BC18FA">
        <w:t>participating in an early trial of these multi-cancer early detection tests</w:t>
      </w:r>
      <w:r w:rsidRPr="00BC18FA">
        <w:t>.</w:t>
      </w:r>
      <w:r w:rsidRPr="00BC18FA">
        <w:t xml:space="preserve"> </w:t>
      </w:r>
      <w:r w:rsidRPr="00BC18FA">
        <w:t>T</w:t>
      </w:r>
      <w:r w:rsidRPr="00BC18FA">
        <w:t>hat is very exciting and helpful, but it then needs to be followed by probably multimodal therapy</w:t>
      </w:r>
      <w:r w:rsidRPr="00BC18FA">
        <w:t>,</w:t>
      </w:r>
      <w:r w:rsidRPr="00BC18FA">
        <w:t xml:space="preserve"> </w:t>
      </w:r>
      <w:r w:rsidRPr="00BC18FA">
        <w:t xml:space="preserve">which </w:t>
      </w:r>
      <w:r w:rsidRPr="00BC18FA">
        <w:t>is the future of cancer treatment. We already have surgery, radiation and chemotherapy</w:t>
      </w:r>
      <w:r w:rsidRPr="00BC18FA">
        <w:t xml:space="preserve"> as </w:t>
      </w:r>
      <w:r w:rsidRPr="00BC18FA">
        <w:t>standard element</w:t>
      </w:r>
      <w:r w:rsidRPr="00BC18FA">
        <w:t>s</w:t>
      </w:r>
      <w:r w:rsidRPr="00BC18FA">
        <w:t xml:space="preserve"> of cancer treatment. We need to put those together in the right sequence</w:t>
      </w:r>
      <w:r w:rsidRPr="00BC18FA">
        <w:t>,</w:t>
      </w:r>
      <w:r w:rsidRPr="00BC18FA">
        <w:t xml:space="preserve"> together with some new therapies that can come in</w:t>
      </w:r>
      <w:r w:rsidRPr="00BC18FA">
        <w:t>,</w:t>
      </w:r>
      <w:r w:rsidRPr="00BC18FA">
        <w:t xml:space="preserve"> better than current chemotherapy</w:t>
      </w:r>
      <w:r w:rsidRPr="00BC18FA">
        <w:t>,</w:t>
      </w:r>
      <w:r w:rsidRPr="00BC18FA">
        <w:t xml:space="preserve"> </w:t>
      </w:r>
      <w:r w:rsidRPr="00BC18FA">
        <w:t>p</w:t>
      </w:r>
      <w:r w:rsidRPr="00BC18FA">
        <w:t>erhaps with technolog</w:t>
      </w:r>
      <w:r w:rsidRPr="00BC18FA">
        <w:t xml:space="preserve">ies </w:t>
      </w:r>
      <w:r w:rsidRPr="00BC18FA">
        <w:t xml:space="preserve">like antibody drug conjugates </w:t>
      </w:r>
      <w:r w:rsidRPr="00BC18FA">
        <w:t>or radio</w:t>
      </w:r>
      <w:r w:rsidRPr="00BC18FA">
        <w:t>immunoconjugates</w:t>
      </w:r>
      <w:r w:rsidRPr="00BC18FA">
        <w:t xml:space="preserve">. </w:t>
      </w:r>
      <w:r w:rsidRPr="00BC18FA">
        <w:t>We need to introduce immunotherapies into diseases like pancreatic cancer</w:t>
      </w:r>
      <w:r w:rsidRPr="00BC18FA">
        <w:t>.</w:t>
      </w:r>
      <w:r w:rsidRPr="00BC18FA">
        <w:t xml:space="preserve"> </w:t>
      </w:r>
      <w:r w:rsidRPr="00BC18FA">
        <w:t>T</w:t>
      </w:r>
      <w:r w:rsidRPr="00BC18FA">
        <w:t>here are new technologies like T cell engagers that pull the immune system into the cancer</w:t>
      </w:r>
      <w:r w:rsidRPr="00BC18FA">
        <w:t xml:space="preserve"> and </w:t>
      </w:r>
      <w:r w:rsidRPr="00BC18FA">
        <w:t>give it a better chance to respond</w:t>
      </w:r>
      <w:r w:rsidRPr="00BC18FA">
        <w:t>.</w:t>
      </w:r>
      <w:r w:rsidRPr="00BC18FA">
        <w:t xml:space="preserve"> </w:t>
      </w:r>
      <w:r w:rsidRPr="00BC18FA">
        <w:t xml:space="preserve">There is then </w:t>
      </w:r>
      <w:r w:rsidRPr="00BC18FA">
        <w:t>the cell therapy that I talked about earlier</w:t>
      </w:r>
      <w:r w:rsidRPr="00BC18FA">
        <w:t>.</w:t>
      </w:r>
    </w:p>
    <w:p w:rsidR="00001943" w:rsidRPr="00BC18FA" w:rsidP="00762687">
      <w:pPr>
        <w:pStyle w:val="Answer"/>
      </w:pPr>
      <w:r w:rsidRPr="00BC18FA">
        <w:t>A</w:t>
      </w:r>
      <w:r w:rsidRPr="00BC18FA">
        <w:t>ll of these can be done</w:t>
      </w:r>
      <w:r w:rsidRPr="00BC18FA">
        <w:t>,</w:t>
      </w:r>
      <w:r w:rsidRPr="00BC18FA">
        <w:t xml:space="preserve"> and </w:t>
      </w:r>
      <w:r w:rsidRPr="00BC18FA" w:rsidR="00680BF2">
        <w:t xml:space="preserve">there is </w:t>
      </w:r>
      <w:r w:rsidRPr="00BC18FA">
        <w:t xml:space="preserve">work ongoing right now </w:t>
      </w:r>
      <w:r w:rsidRPr="00BC18FA" w:rsidR="00680BF2">
        <w:t xml:space="preserve">on </w:t>
      </w:r>
      <w:r w:rsidRPr="00BC18FA">
        <w:t>the research and development of multiple biotechs in industry, as well as academic labs around the world</w:t>
      </w:r>
      <w:r w:rsidRPr="00BC18FA">
        <w:t xml:space="preserve"> t</w:t>
      </w:r>
      <w:r w:rsidRPr="00BC18FA">
        <w:t xml:space="preserve">o help do that, </w:t>
      </w:r>
      <w:r w:rsidRPr="00BC18FA">
        <w:t xml:space="preserve">but </w:t>
      </w:r>
      <w:r w:rsidRPr="00BC18FA">
        <w:t>we need the environment to help bring these together quickly into novel regimens</w:t>
      </w:r>
      <w:r w:rsidRPr="00BC18FA">
        <w:t>.</w:t>
      </w:r>
      <w:r w:rsidRPr="00BC18FA">
        <w:t xml:space="preserve"> </w:t>
      </w:r>
      <w:r w:rsidRPr="00BC18FA">
        <w:t>Th</w:t>
      </w:r>
      <w:r w:rsidRPr="00BC18FA" w:rsidR="00902861">
        <w:t>is</w:t>
      </w:r>
      <w:r w:rsidRPr="00BC18FA">
        <w:t xml:space="preserve"> </w:t>
      </w:r>
      <w:r w:rsidRPr="00BC18FA">
        <w:t>requires a partnership between industry</w:t>
      </w:r>
      <w:r w:rsidRPr="00BC18FA">
        <w:t>,</w:t>
      </w:r>
      <w:r w:rsidRPr="00BC18FA">
        <w:t xml:space="preserve"> academia and the clinical trial environment to enable the UK to be at the forefront of that</w:t>
      </w:r>
      <w:r w:rsidRPr="00BC18FA" w:rsidR="00930110">
        <w:t xml:space="preserve"> </w:t>
      </w:r>
      <w:r w:rsidRPr="00BC18FA">
        <w:t xml:space="preserve">kind of </w:t>
      </w:r>
      <w:r w:rsidRPr="00BC18FA">
        <w:t>development.</w:t>
      </w:r>
    </w:p>
    <w:p w:rsidR="003E0E90" w:rsidRPr="00BC18FA" w:rsidP="00FA1CB4">
      <w:pPr>
        <w:pStyle w:val="Question"/>
      </w:pPr>
      <w:sdt>
        <w:sdtPr>
          <w:alias w:val="Member"/>
          <w:tag w:val="&lt;Member mnisId='4067' dodsId='62824'&gt;"/>
          <w:id w:val="992530008"/>
          <w:placeholder>
            <w:docPart w:val="DefaultPlaceholder_-1854013440"/>
          </w:placeholder>
          <w:richText/>
        </w:sdtPr>
        <w:sdtContent>
          <w:r w:rsidRPr="00BC18FA" w:rsidR="00762687">
            <w:rPr>
              <w:b/>
            </w:rPr>
            <w:t>Chair:</w:t>
          </w:r>
        </w:sdtContent>
      </w:sdt>
      <w:r w:rsidRPr="00BC18FA" w:rsidR="00762687">
        <w:t xml:space="preserve"> Professor Bell, can I </w:t>
      </w:r>
      <w:r w:rsidRPr="00BC18FA" w:rsidR="00001943">
        <w:t xml:space="preserve">just touch on the life sciences vision, which you </w:t>
      </w:r>
      <w:r w:rsidRPr="00BC18FA" w:rsidR="00762687">
        <w:t xml:space="preserve">were at </w:t>
      </w:r>
      <w:r w:rsidRPr="00BC18FA" w:rsidR="00001943">
        <w:t>the heart of</w:t>
      </w:r>
      <w:r w:rsidRPr="00BC18FA" w:rsidR="00762687">
        <w:t>?</w:t>
      </w:r>
      <w:r w:rsidRPr="00BC18FA" w:rsidR="00656255">
        <w:t xml:space="preserve"> </w:t>
      </w:r>
      <w:r w:rsidRPr="00BC18FA" w:rsidR="00001943">
        <w:t xml:space="preserve">You </w:t>
      </w:r>
      <w:r w:rsidRPr="00BC18FA" w:rsidR="00656255">
        <w:t xml:space="preserve">said that the </w:t>
      </w:r>
      <w:r w:rsidRPr="00BC18FA" w:rsidR="00001943">
        <w:t xml:space="preserve">UK needs to be relentless in focusing energy and attention in the areas where it can gain competitive advantage. You talked about </w:t>
      </w:r>
      <w:r w:rsidRPr="00BC18FA" w:rsidR="00656255">
        <w:t>GRAIL</w:t>
      </w:r>
      <w:r w:rsidRPr="00BC18FA" w:rsidR="00001943">
        <w:t>, for instance, as a key example of that</w:t>
      </w:r>
      <w:r w:rsidRPr="00BC18FA" w:rsidR="00930110">
        <w:t xml:space="preserve"> </w:t>
      </w:r>
      <w:r w:rsidRPr="00BC18FA" w:rsidR="00001943">
        <w:t>innovative commercial partnership. Pin</w:t>
      </w:r>
      <w:r w:rsidRPr="00BC18FA">
        <w:t>P</w:t>
      </w:r>
      <w:r w:rsidRPr="00BC18FA" w:rsidR="00001943">
        <w:t>oint is another example of that</w:t>
      </w:r>
      <w:r w:rsidRPr="00BC18FA">
        <w:t>.</w:t>
      </w:r>
    </w:p>
    <w:p w:rsidR="003E0E90" w:rsidRPr="00BC18FA" w:rsidP="00762687">
      <w:pPr>
        <w:pStyle w:val="Question"/>
        <w:numPr>
          <w:ilvl w:val="0"/>
          <w:numId w:val="0"/>
        </w:numPr>
        <w:ind w:left="794"/>
      </w:pPr>
      <w:r w:rsidRPr="00BC18FA">
        <w:t>W</w:t>
      </w:r>
      <w:r w:rsidRPr="00BC18FA" w:rsidR="00001943">
        <w:t xml:space="preserve">e have not talked about </w:t>
      </w:r>
      <w:r w:rsidRPr="00BC18FA">
        <w:t xml:space="preserve">what </w:t>
      </w:r>
      <w:r w:rsidRPr="00BC18FA" w:rsidR="00001943">
        <w:t xml:space="preserve">the </w:t>
      </w:r>
      <w:r w:rsidRPr="00BC18FA">
        <w:t>Galleri trial, GRAIL or PinPoint</w:t>
      </w:r>
      <w:r w:rsidRPr="00BC18FA" w:rsidR="00001943">
        <w:t xml:space="preserve"> are doing</w:t>
      </w:r>
      <w:r w:rsidRPr="00BC18FA">
        <w:t>, b</w:t>
      </w:r>
      <w:r w:rsidRPr="00BC18FA" w:rsidR="00001943">
        <w:t>ut</w:t>
      </w:r>
      <w:r w:rsidRPr="00BC18FA">
        <w:t>,</w:t>
      </w:r>
      <w:r w:rsidRPr="00BC18FA" w:rsidR="00001943">
        <w:t xml:space="preserve"> in some of the answers that you have given so far</w:t>
      </w:r>
      <w:r w:rsidRPr="00BC18FA">
        <w:t>,</w:t>
      </w:r>
      <w:r w:rsidRPr="00BC18FA" w:rsidR="00001943">
        <w:t xml:space="preserve"> you seem to be alluding to that as some of the upstream detection </w:t>
      </w:r>
      <w:r w:rsidRPr="00BC18FA">
        <w:t xml:space="preserve">and </w:t>
      </w:r>
      <w:r w:rsidRPr="00BC18FA" w:rsidR="00001943">
        <w:t xml:space="preserve">prevention that we are talking about </w:t>
      </w:r>
      <w:r w:rsidRPr="00BC18FA">
        <w:t>i</w:t>
      </w:r>
      <w:r w:rsidRPr="00BC18FA" w:rsidR="00001943">
        <w:t>n future cancer</w:t>
      </w:r>
      <w:r w:rsidRPr="00BC18FA">
        <w:t>.</w:t>
      </w:r>
      <w:r w:rsidRPr="00BC18FA" w:rsidR="00001943">
        <w:t xml:space="preserve"> </w:t>
      </w:r>
      <w:r w:rsidRPr="00BC18FA">
        <w:t xml:space="preserve">When the GRAIL and PinPoint </w:t>
      </w:r>
      <w:r w:rsidRPr="00BC18FA" w:rsidR="00001943">
        <w:t>pieces of work are done and have proved their concept</w:t>
      </w:r>
      <w:r w:rsidRPr="00BC18FA">
        <w:t>,</w:t>
      </w:r>
      <w:r w:rsidRPr="00BC18FA" w:rsidR="00001943">
        <w:t xml:space="preserve"> </w:t>
      </w:r>
      <w:r w:rsidRPr="00BC18FA">
        <w:t xml:space="preserve">in terms of translating the work into practical examples, will we be in </w:t>
      </w:r>
      <w:r w:rsidRPr="00BC18FA" w:rsidR="00001943">
        <w:t xml:space="preserve">a place in this country </w:t>
      </w:r>
      <w:r w:rsidRPr="00BC18FA">
        <w:t xml:space="preserve">where </w:t>
      </w:r>
      <w:r w:rsidRPr="00BC18FA" w:rsidR="00680BF2">
        <w:t xml:space="preserve">we </w:t>
      </w:r>
      <w:r w:rsidRPr="00BC18FA" w:rsidR="00001943">
        <w:t xml:space="preserve">can take advantage of that? </w:t>
      </w:r>
      <w:r w:rsidRPr="00BC18FA">
        <w:t>W</w:t>
      </w:r>
      <w:r w:rsidRPr="00BC18FA" w:rsidR="00001943">
        <w:t>hat worries me is that we are going to prove it</w:t>
      </w:r>
      <w:r w:rsidR="00693E4C">
        <w:t>,</w:t>
      </w:r>
      <w:r w:rsidRPr="00BC18FA" w:rsidR="00001943">
        <w:t xml:space="preserve"> and then other parts of the world will run with it.</w:t>
      </w:r>
    </w:p>
    <w:p w:rsidR="003E0E90" w:rsidRPr="00BC18FA" w:rsidP="003E0E90">
      <w:pPr>
        <w:pStyle w:val="Answer"/>
      </w:pPr>
      <w:sdt>
        <w:sdtPr>
          <w:alias w:val="Witness"/>
          <w:id w:val="2099601754"/>
          <w:placeholder>
            <w:docPart w:val="DefaultPlaceholder_-1854013440"/>
          </w:placeholder>
          <w:richText/>
        </w:sdtPr>
        <w:sdtContent>
          <w:r w:rsidRPr="00BC18FA" w:rsidR="00CC7D2C">
            <w:rPr>
              <w:b/>
              <w:i/>
            </w:rPr>
            <w:t>Professor Sir John Bell:</w:t>
          </w:r>
        </w:sdtContent>
      </w:sdt>
      <w:r w:rsidRPr="00BC18FA">
        <w:t xml:space="preserve"> Y</w:t>
      </w:r>
      <w:r w:rsidRPr="00BC18FA" w:rsidR="00001943">
        <w:t>ou are bang on with the question</w:t>
      </w:r>
      <w:r w:rsidRPr="00BC18FA">
        <w:t>,</w:t>
      </w:r>
      <w:r w:rsidRPr="00BC18FA" w:rsidR="00001943">
        <w:t xml:space="preserve"> because</w:t>
      </w:r>
      <w:r w:rsidRPr="00BC18FA" w:rsidR="00930110">
        <w:t xml:space="preserve"> </w:t>
      </w:r>
      <w:r w:rsidRPr="00BC18FA" w:rsidR="00001943">
        <w:t>it is the thing that worries me most</w:t>
      </w:r>
      <w:r w:rsidRPr="00BC18FA">
        <w:t>. T</w:t>
      </w:r>
      <w:r w:rsidRPr="00BC18FA" w:rsidR="00001943">
        <w:t xml:space="preserve">here are many examples where we have led the world in discovery technology, both in the commercial world </w:t>
      </w:r>
      <w:r w:rsidR="00693E4C">
        <w:t>and in the</w:t>
      </w:r>
      <w:r w:rsidRPr="00BC18FA" w:rsidR="00001943">
        <w:t xml:space="preserve"> stuff that academia has been doing</w:t>
      </w:r>
      <w:r w:rsidRPr="00BC18FA">
        <w:t>,</w:t>
      </w:r>
      <w:r w:rsidRPr="00BC18FA" w:rsidR="00001943">
        <w:t xml:space="preserve"> </w:t>
      </w:r>
      <w:r w:rsidRPr="00BC18FA">
        <w:t>b</w:t>
      </w:r>
      <w:r w:rsidRPr="00BC18FA" w:rsidR="00001943">
        <w:t xml:space="preserve">ut because of the slow, incredibly pedestrian approach </w:t>
      </w:r>
      <w:r w:rsidRPr="00BC18FA">
        <w:t xml:space="preserve">that </w:t>
      </w:r>
      <w:r w:rsidRPr="00BC18FA" w:rsidR="00001943">
        <w:t>we take to adopting these therapies, we are often the last to</w:t>
      </w:r>
      <w:r w:rsidRPr="00BC18FA" w:rsidR="00930110">
        <w:t xml:space="preserve"> </w:t>
      </w:r>
      <w:r w:rsidRPr="00BC18FA" w:rsidR="00001943">
        <w:t>use the</w:t>
      </w:r>
      <w:r w:rsidRPr="00BC18FA">
        <w:t>m.</w:t>
      </w:r>
    </w:p>
    <w:p w:rsidR="003E0E90" w:rsidRPr="00BC18FA" w:rsidP="003E0E90">
      <w:pPr>
        <w:pStyle w:val="Answer"/>
      </w:pPr>
      <w:r w:rsidRPr="00BC18FA">
        <w:t xml:space="preserve">The GRAIL </w:t>
      </w:r>
      <w:r w:rsidRPr="00BC18FA" w:rsidR="00001943">
        <w:t xml:space="preserve">trial of circulating tumour DNA is great </w:t>
      </w:r>
      <w:r w:rsidRPr="00BC18FA">
        <w:t>one</w:t>
      </w:r>
      <w:r w:rsidRPr="00BC18FA" w:rsidR="00001943">
        <w:t xml:space="preserve">. They recruited fantastically well around the country. It was a really good exemplar of what you could do. They will be expecting data about a year from now, which will give us a view </w:t>
      </w:r>
      <w:r w:rsidR="00693E4C">
        <w:t xml:space="preserve">on </w:t>
      </w:r>
      <w:r w:rsidRPr="00BC18FA" w:rsidR="00001943">
        <w:t xml:space="preserve">whether it works. </w:t>
      </w:r>
      <w:r w:rsidRPr="00BC18FA">
        <w:t>W</w:t>
      </w:r>
      <w:r w:rsidRPr="00BC18FA" w:rsidR="00001943">
        <w:t xml:space="preserve">hat worries me about this is that the NHS is not really ready to take it up, so </w:t>
      </w:r>
      <w:r w:rsidRPr="00BC18FA">
        <w:t xml:space="preserve">who is </w:t>
      </w:r>
      <w:r w:rsidRPr="00BC18FA" w:rsidR="00001943">
        <w:t xml:space="preserve">going to do it and what are </w:t>
      </w:r>
      <w:r w:rsidRPr="00BC18FA">
        <w:t xml:space="preserve">we </w:t>
      </w:r>
      <w:r w:rsidRPr="00BC18FA" w:rsidR="00001943">
        <w:t>going to do with the results?</w:t>
      </w:r>
    </w:p>
    <w:p w:rsidR="003E0E90" w:rsidRPr="00BC18FA" w:rsidP="003E0E90">
      <w:pPr>
        <w:pStyle w:val="Answer"/>
      </w:pPr>
      <w:r w:rsidRPr="00BC18FA">
        <w:t>L</w:t>
      </w:r>
      <w:r w:rsidRPr="00BC18FA" w:rsidR="00001943">
        <w:t xml:space="preserve">et us pretend </w:t>
      </w:r>
      <w:r w:rsidRPr="00BC18FA">
        <w:t xml:space="preserve">that </w:t>
      </w:r>
      <w:r w:rsidRPr="00BC18FA" w:rsidR="00001943">
        <w:t>we can diagnose half the pancreatic cancer</w:t>
      </w:r>
      <w:r w:rsidRPr="00BC18FA">
        <w:t>s</w:t>
      </w:r>
      <w:r w:rsidRPr="00BC18FA" w:rsidR="00001943">
        <w:t xml:space="preserve"> early. </w:t>
      </w:r>
      <w:r w:rsidRPr="00BC18FA">
        <w:t>T</w:t>
      </w:r>
      <w:r w:rsidRPr="00BC18FA" w:rsidR="00001943">
        <w:t>hat is pretty interesting, but then that puts a burden on other bits of the NHS</w:t>
      </w:r>
      <w:r w:rsidRPr="00BC18FA">
        <w:t>.</w:t>
      </w:r>
      <w:r w:rsidRPr="00BC18FA" w:rsidR="00001943">
        <w:t xml:space="preserve"> </w:t>
      </w:r>
      <w:r w:rsidRPr="00BC18FA">
        <w:t>Who i</w:t>
      </w:r>
      <w:r w:rsidRPr="00BC18FA" w:rsidR="00001943">
        <w:t>s going to operate on them? How does the system deal with a lot of these early diagnostic opportunities</w:t>
      </w:r>
      <w:r w:rsidRPr="00BC18FA">
        <w:t>?</w:t>
      </w:r>
      <w:r w:rsidRPr="00BC18FA" w:rsidR="00001943">
        <w:t xml:space="preserve"> </w:t>
      </w:r>
      <w:r w:rsidRPr="00BC18FA">
        <w:t xml:space="preserve">They </w:t>
      </w:r>
      <w:r w:rsidRPr="00BC18FA" w:rsidR="00001943">
        <w:t>will dramatically change our outcomes, but you have to have a whole system to work</w:t>
      </w:r>
      <w:r w:rsidRPr="00BC18FA">
        <w:t>.</w:t>
      </w:r>
      <w:r w:rsidRPr="00BC18FA" w:rsidR="00001943">
        <w:t xml:space="preserve"> I worry about this a lot.</w:t>
      </w:r>
    </w:p>
    <w:p w:rsidR="003E0E90" w:rsidRPr="00BC18FA" w:rsidP="003E0E90">
      <w:pPr>
        <w:pStyle w:val="Answer"/>
      </w:pPr>
      <w:r w:rsidRPr="00BC18FA">
        <w:t>I</w:t>
      </w:r>
      <w:r w:rsidRPr="00BC18FA" w:rsidR="00001943">
        <w:t>n the same way</w:t>
      </w:r>
      <w:r w:rsidRPr="00BC18FA" w:rsidR="00680BF2">
        <w:t>,</w:t>
      </w:r>
      <w:r w:rsidRPr="00BC18FA" w:rsidR="00001943">
        <w:t xml:space="preserve"> </w:t>
      </w:r>
      <w:r w:rsidRPr="00BC18FA">
        <w:t xml:space="preserve">NICE is </w:t>
      </w:r>
      <w:r w:rsidRPr="00BC18FA" w:rsidR="00001943">
        <w:t>not interested</w:t>
      </w:r>
      <w:r w:rsidRPr="00BC18FA">
        <w:t xml:space="preserve"> in T cell engagers.</w:t>
      </w:r>
      <w:r w:rsidRPr="00BC18FA" w:rsidR="00001943">
        <w:t xml:space="preserve"> </w:t>
      </w:r>
      <w:r w:rsidRPr="00BC18FA">
        <w:t>T</w:t>
      </w:r>
      <w:r w:rsidRPr="00BC18FA" w:rsidR="00001943">
        <w:t>he</w:t>
      </w:r>
      <w:r w:rsidRPr="00BC18FA">
        <w:t>re are</w:t>
      </w:r>
      <w:r w:rsidRPr="00BC18FA" w:rsidR="00001943">
        <w:t xml:space="preserve"> problems </w:t>
      </w:r>
      <w:r w:rsidRPr="00BC18FA">
        <w:t xml:space="preserve">with </w:t>
      </w:r>
      <w:r w:rsidRPr="00BC18FA" w:rsidR="00001943">
        <w:t>armed antibodies</w:t>
      </w:r>
      <w:r w:rsidRPr="00BC18FA">
        <w:t xml:space="preserve"> and it is</w:t>
      </w:r>
      <w:r w:rsidRPr="00BC18FA" w:rsidR="00001943">
        <w:t xml:space="preserve"> really challenging to get them in use. </w:t>
      </w:r>
      <w:r w:rsidRPr="00BC18FA">
        <w:t>T</w:t>
      </w:r>
      <w:r w:rsidRPr="00BC18FA" w:rsidR="00001943">
        <w:t>his is the cutting edge of cancer. If we want to be at the front edge of cancer survival and outcomes, we have to do all these things</w:t>
      </w:r>
      <w:r w:rsidRPr="00BC18FA">
        <w:t>,</w:t>
      </w:r>
      <w:r w:rsidRPr="00BC18FA" w:rsidR="00001943">
        <w:t xml:space="preserve"> and do them at pace, a bit like we did stuff in the pandemic</w:t>
      </w:r>
      <w:r w:rsidRPr="00BC18FA">
        <w:t>,</w:t>
      </w:r>
      <w:r w:rsidRPr="00BC18FA" w:rsidR="00001943">
        <w:t xml:space="preserve"> </w:t>
      </w:r>
      <w:r w:rsidRPr="00BC18FA">
        <w:t>but</w:t>
      </w:r>
      <w:r w:rsidRPr="00BC18FA" w:rsidR="00001943">
        <w:t xml:space="preserve"> let me tell you </w:t>
      </w:r>
      <w:r w:rsidRPr="00BC18FA">
        <w:t xml:space="preserve">that </w:t>
      </w:r>
      <w:r w:rsidRPr="00BC18FA" w:rsidR="00001943">
        <w:t xml:space="preserve">this looks completely different </w:t>
      </w:r>
      <w:r w:rsidR="00693E4C">
        <w:t xml:space="preserve">from </w:t>
      </w:r>
      <w:r w:rsidRPr="00BC18FA" w:rsidR="00001943">
        <w:t>what we were doing there</w:t>
      </w:r>
      <w:r w:rsidRPr="00BC18FA">
        <w:t>.</w:t>
      </w:r>
    </w:p>
    <w:p w:rsidR="00C53E50" w:rsidRPr="00BC18FA" w:rsidP="003E0E90">
      <w:pPr>
        <w:pStyle w:val="Question"/>
      </w:pPr>
      <w:sdt>
        <w:sdtPr>
          <w:alias w:val="Member"/>
          <w:tag w:val="&lt;Member mnisId='4067' dodsId='62824'&gt;"/>
          <w:id w:val="-1717501245"/>
          <w:placeholder>
            <w:docPart w:val="DefaultPlaceholder_-1854013440"/>
          </w:placeholder>
          <w:richText/>
        </w:sdtPr>
        <w:sdtContent>
          <w:r w:rsidRPr="00BC18FA" w:rsidR="003E0E90">
            <w:rPr>
              <w:b/>
            </w:rPr>
            <w:t>Chair:</w:t>
          </w:r>
        </w:sdtContent>
      </w:sdt>
      <w:r w:rsidRPr="00BC18FA" w:rsidR="003E0E90">
        <w:t xml:space="preserve"> M</w:t>
      </w:r>
      <w:r w:rsidRPr="00BC18FA" w:rsidR="00001943">
        <w:t>y limited clinical knowledge of surgery relating to pancreatic cancer, sticking with that example, is that</w:t>
      </w:r>
      <w:r w:rsidRPr="00BC18FA" w:rsidR="003E0E90">
        <w:t>,</w:t>
      </w:r>
      <w:r w:rsidRPr="00BC18FA" w:rsidR="00001943">
        <w:t xml:space="preserve"> with a</w:t>
      </w:r>
      <w:r w:rsidRPr="00BC18FA" w:rsidR="003E0E90">
        <w:t>n</w:t>
      </w:r>
      <w:r w:rsidRPr="00BC18FA" w:rsidR="00001943">
        <w:t xml:space="preserve"> early stage </w:t>
      </w:r>
      <w:r w:rsidRPr="00BC18FA" w:rsidR="003E0E90">
        <w:t xml:space="preserve">1 or </w:t>
      </w:r>
      <w:r w:rsidRPr="00BC18FA" w:rsidR="00001943">
        <w:t xml:space="preserve">pre-stage </w:t>
      </w:r>
      <w:r w:rsidRPr="00BC18FA" w:rsidR="003E0E90">
        <w:t xml:space="preserve">1 </w:t>
      </w:r>
      <w:r w:rsidRPr="00BC18FA" w:rsidR="00001943">
        <w:t>detection</w:t>
      </w:r>
      <w:r w:rsidRPr="00BC18FA" w:rsidR="003E0E90">
        <w:t>,</w:t>
      </w:r>
      <w:r w:rsidRPr="00BC18FA" w:rsidR="00001943">
        <w:t xml:space="preserve"> </w:t>
      </w:r>
      <w:r w:rsidRPr="00BC18FA" w:rsidR="003E0E90">
        <w:t xml:space="preserve">a </w:t>
      </w:r>
      <w:r w:rsidRPr="00BC18FA">
        <w:t xml:space="preserve">Whipple surgery </w:t>
      </w:r>
      <w:r w:rsidRPr="00BC18FA" w:rsidR="00001943">
        <w:t>could remove the tumour and you could get a surviva</w:t>
      </w:r>
      <w:r w:rsidRPr="00BC18FA">
        <w:t>b</w:t>
      </w:r>
      <w:r w:rsidRPr="00BC18FA" w:rsidR="00001943">
        <w:t>l</w:t>
      </w:r>
      <w:r w:rsidRPr="00BC18FA">
        <w:t>e</w:t>
      </w:r>
      <w:r w:rsidRPr="00BC18FA" w:rsidR="00001943">
        <w:t xml:space="preserve"> outcome. Did you see anything in the NHS workforce plan that convinced you that we would be in a position, for instance, in that example, to take advantage of very early detection of pancreatic tumours?</w:t>
      </w:r>
    </w:p>
    <w:p w:rsidR="00C53E50" w:rsidRPr="00BC18FA" w:rsidP="00C53E50">
      <w:pPr>
        <w:pStyle w:val="Answer"/>
      </w:pPr>
      <w:sdt>
        <w:sdtPr>
          <w:alias w:val="Witness"/>
          <w:id w:val="157048698"/>
          <w:placeholder>
            <w:docPart w:val="DefaultPlaceholder_-1854013440"/>
          </w:placeholder>
          <w:richText/>
        </w:sdtPr>
        <w:sdtContent>
          <w:r w:rsidRPr="00BC18FA" w:rsidR="00CC7D2C">
            <w:rPr>
              <w:b/>
              <w:i/>
            </w:rPr>
            <w:t>Professor Sir John Bell:</w:t>
          </w:r>
        </w:sdtContent>
      </w:sdt>
      <w:r w:rsidRPr="00BC18FA">
        <w:t xml:space="preserve"> </w:t>
      </w:r>
      <w:r w:rsidRPr="00BC18FA" w:rsidR="00001943">
        <w:t xml:space="preserve">Unfortunately, the NHS workforce plan was at such a high level </w:t>
      </w:r>
      <w:r w:rsidRPr="00BC18FA">
        <w:t xml:space="preserve">that </w:t>
      </w:r>
      <w:r w:rsidRPr="00BC18FA" w:rsidR="00001943">
        <w:t xml:space="preserve">it was very difficult to know what you were going to do, but I can say a couple of things. One is </w:t>
      </w:r>
      <w:r w:rsidRPr="00BC18FA">
        <w:t>that</w:t>
      </w:r>
      <w:r w:rsidR="00693E4C">
        <w:t>sz</w:t>
      </w:r>
      <w:r w:rsidRPr="00BC18FA">
        <w:t xml:space="preserve"> </w:t>
      </w:r>
      <w:r w:rsidRPr="00BC18FA" w:rsidR="00001943">
        <w:t>every time you train a to</w:t>
      </w:r>
      <w:r w:rsidRPr="00BC18FA" w:rsidR="00FA1CB4">
        <w:t>n</w:t>
      </w:r>
      <w:r w:rsidRPr="00BC18FA" w:rsidR="00001943">
        <w:t xml:space="preserve"> of new doctors, productivity goes down, not up, so just be a bit careful about that model. </w:t>
      </w:r>
      <w:r w:rsidRPr="00BC18FA">
        <w:t>T</w:t>
      </w:r>
      <w:r w:rsidRPr="00BC18FA" w:rsidR="00001943">
        <w:t xml:space="preserve">he current environment in the NHS is not great for the medical profession. </w:t>
      </w:r>
      <w:r w:rsidRPr="00BC18FA">
        <w:t>T</w:t>
      </w:r>
      <w:r w:rsidRPr="00BC18FA" w:rsidR="00001943">
        <w:t xml:space="preserve">he analogy that I have been quoted on, which is probably fair, is that it is like training more people to go into battle in the </w:t>
      </w:r>
      <w:r w:rsidRPr="00BC18FA">
        <w:t>Somme.</w:t>
      </w:r>
      <w:r w:rsidRPr="00BC18FA" w:rsidR="00001943">
        <w:t xml:space="preserve"> </w:t>
      </w:r>
      <w:r w:rsidRPr="00BC18FA">
        <w:t xml:space="preserve">You </w:t>
      </w:r>
      <w:r w:rsidRPr="00BC18FA" w:rsidR="00001943">
        <w:t xml:space="preserve">send them across and things do not go so well. </w:t>
      </w:r>
      <w:r w:rsidRPr="00BC18FA">
        <w:t>T</w:t>
      </w:r>
      <w:r w:rsidRPr="00BC18FA" w:rsidR="00001943">
        <w:t xml:space="preserve">here </w:t>
      </w:r>
      <w:r w:rsidRPr="00BC18FA">
        <w:t xml:space="preserve">are </w:t>
      </w:r>
      <w:r w:rsidRPr="00BC18FA" w:rsidR="00001943">
        <w:t>some really fundamental issues about the environment in which we work.</w:t>
      </w:r>
    </w:p>
    <w:p w:rsidR="00C53E50" w:rsidRPr="00BC18FA" w:rsidP="00C53E50">
      <w:pPr>
        <w:pStyle w:val="Question"/>
      </w:pPr>
      <w:sdt>
        <w:sdtPr>
          <w:alias w:val="Member"/>
          <w:tag w:val="&lt;Member mnisId='4067' dodsId='62824'&gt;"/>
          <w:id w:val="804581448"/>
          <w:placeholder>
            <w:docPart w:val="DefaultPlaceholder_-1854013440"/>
          </w:placeholder>
          <w:richText/>
        </w:sdtPr>
        <w:sdtContent>
          <w:r w:rsidRPr="00BC18FA">
            <w:rPr>
              <w:b/>
            </w:rPr>
            <w:t>Chair:</w:t>
          </w:r>
        </w:sdtContent>
      </w:sdt>
      <w:r w:rsidRPr="00BC18FA">
        <w:t xml:space="preserve"> </w:t>
      </w:r>
      <w:r w:rsidRPr="00BC18FA" w:rsidR="00001943">
        <w:t xml:space="preserve">Why do you say </w:t>
      </w:r>
      <w:r w:rsidRPr="00BC18FA">
        <w:t xml:space="preserve">that when </w:t>
      </w:r>
      <w:r w:rsidRPr="00BC18FA" w:rsidR="00001943">
        <w:t>you train a bunch of new doctors</w:t>
      </w:r>
      <w:r w:rsidRPr="00BC18FA">
        <w:t>,</w:t>
      </w:r>
      <w:r w:rsidRPr="00BC18FA" w:rsidR="00001943">
        <w:t xml:space="preserve"> productivity goes down?</w:t>
      </w:r>
    </w:p>
    <w:p w:rsidR="00C53E50" w:rsidRPr="00BC18FA" w:rsidP="00C53E50">
      <w:pPr>
        <w:pStyle w:val="Answer"/>
      </w:pPr>
      <w:sdt>
        <w:sdtPr>
          <w:alias w:val="Witness"/>
          <w:id w:val="-1391719893"/>
          <w:placeholder>
            <w:docPart w:val="DefaultPlaceholder_-1854013440"/>
          </w:placeholder>
          <w:richText/>
        </w:sdtPr>
        <w:sdtContent>
          <w:r w:rsidRPr="00BC18FA" w:rsidR="00CC7D2C">
            <w:rPr>
              <w:b/>
              <w:i/>
            </w:rPr>
            <w:t>Professor Sir John Bell:</w:t>
          </w:r>
        </w:sdtContent>
      </w:sdt>
      <w:r w:rsidRPr="00BC18FA">
        <w:t xml:space="preserve"> We </w:t>
      </w:r>
      <w:r w:rsidRPr="00BC18FA" w:rsidR="00001943">
        <w:t>introduced about 2</w:t>
      </w:r>
      <w:r w:rsidRPr="00BC18FA">
        <w:t>,</w:t>
      </w:r>
      <w:r w:rsidRPr="00BC18FA" w:rsidR="00001943">
        <w:t>000 new medical school spaces in the early 2000s, and yet productivity in the health service</w:t>
      </w:r>
      <w:r w:rsidRPr="00BC18FA">
        <w:t xml:space="preserve"> has</w:t>
      </w:r>
      <w:r w:rsidRPr="00BC18FA" w:rsidR="00001943">
        <w:t xml:space="preserve"> fallen steadily. In fact, it is miles out of line with productivity in any other sector in the UK.</w:t>
      </w:r>
    </w:p>
    <w:p w:rsidR="00C53E50" w:rsidRPr="00BC18FA" w:rsidP="00C53E50">
      <w:pPr>
        <w:pStyle w:val="Question"/>
      </w:pPr>
      <w:sdt>
        <w:sdtPr>
          <w:alias w:val="Member"/>
          <w:tag w:val="&lt;Member mnisId='4067' dodsId='62824'&gt;"/>
          <w:id w:val="1208617035"/>
          <w:placeholder>
            <w:docPart w:val="DefaultPlaceholder_-1854013440"/>
          </w:placeholder>
          <w:richText/>
        </w:sdtPr>
        <w:sdtContent>
          <w:r w:rsidRPr="00BC18FA">
            <w:rPr>
              <w:b/>
            </w:rPr>
            <w:t>Chair:</w:t>
          </w:r>
        </w:sdtContent>
      </w:sdt>
      <w:r w:rsidRPr="00BC18FA">
        <w:t xml:space="preserve"> Were there </w:t>
      </w:r>
      <w:r w:rsidRPr="00BC18FA" w:rsidR="00001943">
        <w:t>other reasons for that?</w:t>
      </w:r>
    </w:p>
    <w:p w:rsidR="00C53E50" w:rsidRPr="00BC18FA" w:rsidP="00C53E50">
      <w:pPr>
        <w:pStyle w:val="Answer"/>
      </w:pPr>
      <w:sdt>
        <w:sdtPr>
          <w:alias w:val="Witness"/>
          <w:id w:val="-290677000"/>
          <w:placeholder>
            <w:docPart w:val="DefaultPlaceholder_-1854013440"/>
          </w:placeholder>
          <w:richText/>
        </w:sdtPr>
        <w:sdtContent>
          <w:r w:rsidRPr="00BC18FA" w:rsidR="00CC7D2C">
            <w:rPr>
              <w:b/>
              <w:i/>
            </w:rPr>
            <w:t>Professor Sir John Bell:</w:t>
          </w:r>
        </w:sdtContent>
      </w:sdt>
      <w:r w:rsidRPr="00BC18FA">
        <w:t xml:space="preserve"> T</w:t>
      </w:r>
      <w:r w:rsidRPr="00BC18FA" w:rsidR="00001943">
        <w:t xml:space="preserve">here are lots of other reasons </w:t>
      </w:r>
      <w:r w:rsidRPr="00BC18FA">
        <w:t>for that.</w:t>
      </w:r>
    </w:p>
    <w:p w:rsidR="00C53E50" w:rsidRPr="00BC18FA" w:rsidP="00C53E50">
      <w:pPr>
        <w:pStyle w:val="Question"/>
      </w:pPr>
      <w:sdt>
        <w:sdtPr>
          <w:alias w:val="Member"/>
          <w:tag w:val="&lt;Member mnisId='4067' dodsId='62824'&gt;"/>
          <w:id w:val="-1642954251"/>
          <w:placeholder>
            <w:docPart w:val="DefaultPlaceholder_-1854013440"/>
          </w:placeholder>
          <w:richText/>
        </w:sdtPr>
        <w:sdtContent>
          <w:r w:rsidRPr="00BC18FA">
            <w:rPr>
              <w:b/>
            </w:rPr>
            <w:t>Chair:</w:t>
          </w:r>
        </w:sdtContent>
      </w:sdt>
      <w:r w:rsidRPr="00BC18FA">
        <w:t xml:space="preserve"> </w:t>
      </w:r>
      <w:r w:rsidRPr="00BC18FA" w:rsidR="00001943">
        <w:t xml:space="preserve">I know </w:t>
      </w:r>
      <w:r w:rsidRPr="00BC18FA">
        <w:t xml:space="preserve">that </w:t>
      </w:r>
      <w:r w:rsidRPr="00BC18FA" w:rsidR="00001943">
        <w:t xml:space="preserve">we are digressing a bit, but I say that because one of the working assumptions at the heart of the workforce plan is </w:t>
      </w:r>
      <w:r w:rsidRPr="00BC18FA" w:rsidR="0030128A">
        <w:t xml:space="preserve">a </w:t>
      </w:r>
      <w:r w:rsidRPr="00BC18FA" w:rsidR="00001943">
        <w:t>productivity</w:t>
      </w:r>
      <w:r w:rsidRPr="00BC18FA" w:rsidR="0030128A">
        <w:t xml:space="preserve"> assumption</w:t>
      </w:r>
      <w:r w:rsidRPr="00BC18FA">
        <w:t>.</w:t>
      </w:r>
      <w:r w:rsidRPr="00BC18FA" w:rsidR="00001943">
        <w:t xml:space="preserve"> </w:t>
      </w:r>
      <w:r w:rsidRPr="00BC18FA">
        <w:t>I</w:t>
      </w:r>
      <w:r w:rsidRPr="00BC18FA" w:rsidR="00001943">
        <w:t>f that is not met</w:t>
      </w:r>
      <w:r w:rsidRPr="00BC18FA">
        <w:t>,</w:t>
      </w:r>
      <w:r w:rsidRPr="00BC18FA" w:rsidR="00001943">
        <w:t xml:space="preserve"> it worries me that the sums start to</w:t>
      </w:r>
      <w:r w:rsidRPr="00BC18FA">
        <w:t xml:space="preserve"> digress.</w:t>
      </w:r>
    </w:p>
    <w:p w:rsidR="00C53E50" w:rsidRPr="00BC18FA" w:rsidP="00C53E50">
      <w:pPr>
        <w:pStyle w:val="Answer"/>
      </w:pPr>
      <w:sdt>
        <w:sdtPr>
          <w:alias w:val="Witness"/>
          <w:id w:val="1819141149"/>
          <w:placeholder>
            <w:docPart w:val="DefaultPlaceholder_-1854013440"/>
          </w:placeholder>
          <w:richText/>
        </w:sdtPr>
        <w:sdtContent>
          <w:r w:rsidRPr="00BC18FA" w:rsidR="00CC7D2C">
            <w:rPr>
              <w:b/>
              <w:i/>
            </w:rPr>
            <w:t>Professor Sir John Bell:</w:t>
          </w:r>
        </w:sdtContent>
      </w:sdt>
      <w:r w:rsidRPr="00BC18FA">
        <w:t xml:space="preserve"> </w:t>
      </w:r>
      <w:r w:rsidRPr="00BC18FA" w:rsidR="00001943">
        <w:t xml:space="preserve">I would challenge that assumption, </w:t>
      </w:r>
      <w:r w:rsidRPr="00BC18FA">
        <w:t>be</w:t>
      </w:r>
      <w:r w:rsidRPr="00BC18FA" w:rsidR="00001943">
        <w:t xml:space="preserve">cause I am not entirely sure </w:t>
      </w:r>
      <w:r w:rsidRPr="00BC18FA">
        <w:t xml:space="preserve">that </w:t>
      </w:r>
      <w:r w:rsidRPr="00BC18FA" w:rsidR="00001943">
        <w:t xml:space="preserve">that is where you are going to end up. </w:t>
      </w:r>
      <w:r w:rsidRPr="00BC18FA">
        <w:t xml:space="preserve">I do not want </w:t>
      </w:r>
      <w:r w:rsidRPr="00BC18FA" w:rsidR="00001943">
        <w:t xml:space="preserve">to get into this discussion at length, but we have always said, </w:t>
      </w:r>
      <w:r w:rsidRPr="00BC18FA">
        <w:t xml:space="preserve">“It </w:t>
      </w:r>
      <w:r w:rsidRPr="00BC18FA" w:rsidR="00001943">
        <w:t xml:space="preserve">is a cheap and cheerful healthcare system. What do you expect? </w:t>
      </w:r>
      <w:r w:rsidRPr="00BC18FA">
        <w:t>W</w:t>
      </w:r>
      <w:r w:rsidRPr="00BC18FA" w:rsidR="00001943">
        <w:t>e are not going to get great outcomes</w:t>
      </w:r>
      <w:r w:rsidRPr="00BC18FA">
        <w:t>”</w:t>
      </w:r>
      <w:r w:rsidRPr="00BC18FA" w:rsidR="00001943">
        <w:t xml:space="preserve">. The truth is </w:t>
      </w:r>
      <w:r w:rsidRPr="00BC18FA">
        <w:t xml:space="preserve">that </w:t>
      </w:r>
      <w:r w:rsidRPr="00BC18FA" w:rsidR="00001943">
        <w:t xml:space="preserve">this is a very expensive healthcare system now. We are one of the most expensive healthcare systems on the planet, </w:t>
      </w:r>
      <w:r w:rsidRPr="00BC18FA">
        <w:t xml:space="preserve">although </w:t>
      </w:r>
      <w:r w:rsidRPr="00BC18FA" w:rsidR="00001943">
        <w:t>not as expensive as America, and our outcomes are the second</w:t>
      </w:r>
      <w:r w:rsidRPr="00BC18FA" w:rsidR="0030128A">
        <w:t>-</w:t>
      </w:r>
      <w:r w:rsidRPr="00BC18FA" w:rsidR="00001943">
        <w:t>worst in the OECD</w:t>
      </w:r>
      <w:r w:rsidRPr="00BC18FA">
        <w:t>.</w:t>
      </w:r>
      <w:r w:rsidRPr="00BC18FA" w:rsidR="00001943">
        <w:t xml:space="preserve"> Fortunately</w:t>
      </w:r>
      <w:r w:rsidRPr="00BC18FA">
        <w:t>,</w:t>
      </w:r>
      <w:r w:rsidRPr="00BC18FA" w:rsidR="00001943">
        <w:t xml:space="preserve"> America</w:t>
      </w:r>
      <w:r w:rsidRPr="00BC18FA">
        <w:t xml:space="preserve"> i</w:t>
      </w:r>
      <w:r w:rsidRPr="00BC18FA" w:rsidR="00001943">
        <w:t>s there</w:t>
      </w:r>
      <w:r w:rsidRPr="00BC18FA">
        <w:t xml:space="preserve"> and</w:t>
      </w:r>
      <w:r w:rsidRPr="00BC18FA" w:rsidR="00001943">
        <w:t xml:space="preserve"> they always take the bottom slot on outcomes, but we are right next to them.</w:t>
      </w:r>
    </w:p>
    <w:p w:rsidR="00C53E50" w:rsidRPr="00BC18FA" w:rsidP="00C53E50">
      <w:pPr>
        <w:pStyle w:val="Answer"/>
      </w:pPr>
      <w:r w:rsidRPr="00BC18FA">
        <w:t>T</w:t>
      </w:r>
      <w:r w:rsidRPr="00BC18FA" w:rsidR="00001943">
        <w:t xml:space="preserve">here are some fundamental issues that </w:t>
      </w:r>
      <w:r w:rsidRPr="00BC18FA">
        <w:t xml:space="preserve">do </w:t>
      </w:r>
      <w:r w:rsidRPr="00BC18FA" w:rsidR="00001943">
        <w:t xml:space="preserve">not really </w:t>
      </w:r>
      <w:r w:rsidRPr="00BC18FA">
        <w:t xml:space="preserve">have </w:t>
      </w:r>
      <w:r w:rsidRPr="00BC18FA" w:rsidR="00001943">
        <w:t xml:space="preserve">to do with the amount of money </w:t>
      </w:r>
      <w:r w:rsidRPr="00BC18FA">
        <w:t xml:space="preserve">that </w:t>
      </w:r>
      <w:r w:rsidRPr="00BC18FA" w:rsidR="00001943">
        <w:t>we are putting into</w:t>
      </w:r>
      <w:r w:rsidRPr="00BC18FA">
        <w:t xml:space="preserve"> it</w:t>
      </w:r>
      <w:r w:rsidRPr="00BC18FA" w:rsidR="00001943">
        <w:t xml:space="preserve">. </w:t>
      </w:r>
      <w:r w:rsidRPr="00BC18FA">
        <w:t xml:space="preserve">It is </w:t>
      </w:r>
      <w:r w:rsidRPr="00BC18FA" w:rsidR="00001943">
        <w:t xml:space="preserve">the way </w:t>
      </w:r>
      <w:r w:rsidRPr="00BC18FA">
        <w:t xml:space="preserve">in which </w:t>
      </w:r>
      <w:r w:rsidRPr="00BC18FA" w:rsidR="00001943">
        <w:t>the system</w:t>
      </w:r>
      <w:r w:rsidRPr="00BC18FA">
        <w:t xml:space="preserve"> i</w:t>
      </w:r>
      <w:r w:rsidRPr="00BC18FA" w:rsidR="00001943">
        <w:t>s organised.</w:t>
      </w:r>
      <w:r w:rsidRPr="00BC18FA">
        <w:t xml:space="preserve"> T</w:t>
      </w:r>
      <w:r w:rsidRPr="00BC18FA" w:rsidR="00001943">
        <w:t xml:space="preserve">he example of clinical trials, which we talked about earlier, is a good </w:t>
      </w:r>
      <w:r w:rsidRPr="00BC18FA">
        <w:t>one. W</w:t>
      </w:r>
      <w:r w:rsidRPr="00BC18FA" w:rsidR="00001943">
        <w:t>e really do unnecessarily make it very difficult to start a trial</w:t>
      </w:r>
      <w:r w:rsidRPr="00BC18FA">
        <w:t>,</w:t>
      </w:r>
      <w:r w:rsidRPr="00BC18FA" w:rsidR="00001943">
        <w:t xml:space="preserve"> to initiate first patients in</w:t>
      </w:r>
      <w:r w:rsidRPr="00BC18FA">
        <w:t xml:space="preserve"> and</w:t>
      </w:r>
      <w:r w:rsidRPr="00BC18FA" w:rsidR="00001943">
        <w:t xml:space="preserve"> get the things to run properly. </w:t>
      </w:r>
      <w:r w:rsidRPr="00BC18FA">
        <w:t xml:space="preserve">We </w:t>
      </w:r>
      <w:r w:rsidRPr="00BC18FA" w:rsidR="00001943">
        <w:t xml:space="preserve">have a million people who are trying to regulate something that probably needs </w:t>
      </w:r>
      <w:r w:rsidRPr="00BC18FA">
        <w:t>light-</w:t>
      </w:r>
      <w:r w:rsidRPr="00BC18FA" w:rsidR="00001943">
        <w:t xml:space="preserve">touch regulation rather than </w:t>
      </w:r>
      <w:r w:rsidRPr="00BC18FA">
        <w:t>heavy-</w:t>
      </w:r>
      <w:r w:rsidRPr="00BC18FA" w:rsidR="00001943">
        <w:t>duty regulation, and those regulators are slow.</w:t>
      </w:r>
      <w:r w:rsidRPr="00BC18FA">
        <w:t xml:space="preserve"> T</w:t>
      </w:r>
      <w:r w:rsidRPr="00BC18FA" w:rsidR="00001943">
        <w:t>here are lots of process things that do not involve having more doctors</w:t>
      </w:r>
      <w:r w:rsidRPr="00BC18FA">
        <w:t>,</w:t>
      </w:r>
      <w:r w:rsidRPr="00BC18FA" w:rsidR="00001943">
        <w:t xml:space="preserve"> </w:t>
      </w:r>
      <w:r w:rsidRPr="00BC18FA">
        <w:t xml:space="preserve">which </w:t>
      </w:r>
      <w:r w:rsidRPr="00BC18FA" w:rsidR="00001943">
        <w:t xml:space="preserve">could make the whole thing work a great deal </w:t>
      </w:r>
      <w:r w:rsidRPr="00BC18FA">
        <w:t>more smoothly.</w:t>
      </w:r>
    </w:p>
    <w:p w:rsidR="00C53E50" w:rsidRPr="00BC18FA" w:rsidP="00C53E50">
      <w:pPr>
        <w:pStyle w:val="Question"/>
      </w:pPr>
      <w:sdt>
        <w:sdtPr>
          <w:alias w:val="Member"/>
          <w:tag w:val="&lt;Member mnisId='4067' dodsId='62824'&gt;"/>
          <w:id w:val="-987083024"/>
          <w:placeholder>
            <w:docPart w:val="DefaultPlaceholder_-1854013440"/>
          </w:placeholder>
          <w:richText/>
        </w:sdtPr>
        <w:sdtContent>
          <w:r w:rsidRPr="00BC18FA">
            <w:rPr>
              <w:b/>
            </w:rPr>
            <w:t>Chair:</w:t>
          </w:r>
        </w:sdtContent>
      </w:sdt>
      <w:r w:rsidRPr="00BC18FA">
        <w:t xml:space="preserve"> W</w:t>
      </w:r>
      <w:r w:rsidRPr="00BC18FA" w:rsidR="00001943">
        <w:t xml:space="preserve">ith regards to </w:t>
      </w:r>
      <w:r w:rsidRPr="00BC18FA">
        <w:t xml:space="preserve">the </w:t>
      </w:r>
      <w:r w:rsidRPr="00BC18FA" w:rsidR="00001943">
        <w:t>life sciences strategy, one of the visions talks about a UK</w:t>
      </w:r>
      <w:r w:rsidRPr="00BC18FA">
        <w:t>-</w:t>
      </w:r>
      <w:r w:rsidRPr="00BC18FA" w:rsidR="00001943">
        <w:t>US bilateral cancer summit</w:t>
      </w:r>
      <w:r w:rsidRPr="00BC18FA">
        <w:t xml:space="preserve">—the </w:t>
      </w:r>
      <w:r w:rsidRPr="00BC18FA" w:rsidR="00001943">
        <w:t>first ever such summit</w:t>
      </w:r>
      <w:r w:rsidRPr="00BC18FA">
        <w:t>—</w:t>
      </w:r>
      <w:r w:rsidRPr="00BC18FA" w:rsidR="00001943">
        <w:t>to</w:t>
      </w:r>
      <w:r w:rsidRPr="00BC18FA">
        <w:t xml:space="preserve"> </w:t>
      </w:r>
      <w:r w:rsidRPr="00BC18FA" w:rsidR="00001943">
        <w:t xml:space="preserve">share ideas </w:t>
      </w:r>
      <w:r w:rsidRPr="00BC18FA">
        <w:t xml:space="preserve">and identify </w:t>
      </w:r>
      <w:r w:rsidRPr="00BC18FA" w:rsidR="00001943">
        <w:t>opportunities for collaboration to accelerate advances in lifesaving approaches to cancer. Has that summit happened yet?</w:t>
      </w:r>
      <w:r w:rsidRPr="00BC18FA">
        <w:t xml:space="preserve"> </w:t>
      </w:r>
      <w:r w:rsidRPr="00BC18FA" w:rsidR="00001943">
        <w:t xml:space="preserve">I do not believe </w:t>
      </w:r>
      <w:r w:rsidRPr="00BC18FA">
        <w:t xml:space="preserve">that </w:t>
      </w:r>
      <w:r w:rsidRPr="00BC18FA" w:rsidR="00001943">
        <w:t>it has.</w:t>
      </w:r>
    </w:p>
    <w:p w:rsidR="00C53E50" w:rsidRPr="00BC18FA" w:rsidP="00C53E50">
      <w:pPr>
        <w:pStyle w:val="Answer"/>
      </w:pPr>
      <w:sdt>
        <w:sdtPr>
          <w:alias w:val="Witness"/>
          <w:id w:val="1006551138"/>
          <w:placeholder>
            <w:docPart w:val="DefaultPlaceholder_-1854013440"/>
          </w:placeholder>
          <w:richText/>
        </w:sdtPr>
        <w:sdtContent>
          <w:r w:rsidRPr="00BC18FA" w:rsidR="00CC7D2C">
            <w:rPr>
              <w:b/>
              <w:i/>
            </w:rPr>
            <w:t>Professor Sir John Bell:</w:t>
          </w:r>
        </w:sdtContent>
      </w:sdt>
      <w:r w:rsidRPr="00BC18FA">
        <w:t xml:space="preserve"> T</w:t>
      </w:r>
      <w:r w:rsidRPr="00BC18FA" w:rsidR="00001943">
        <w:t xml:space="preserve">here was a </w:t>
      </w:r>
      <w:r w:rsidRPr="00BC18FA">
        <w:t>P</w:t>
      </w:r>
      <w:r w:rsidRPr="00BC18FA" w:rsidR="00001943">
        <w:t xml:space="preserve">rime </w:t>
      </w:r>
      <w:r w:rsidRPr="00BC18FA">
        <w:t>M</w:t>
      </w:r>
      <w:r w:rsidRPr="00BC18FA" w:rsidR="00001943">
        <w:t>inisterial</w:t>
      </w:r>
      <w:r w:rsidRPr="00BC18FA">
        <w:t>-P</w:t>
      </w:r>
      <w:r w:rsidRPr="00BC18FA" w:rsidR="00001943">
        <w:t xml:space="preserve">residential </w:t>
      </w:r>
      <w:r w:rsidRPr="00BC18FA">
        <w:t xml:space="preserve">ya-ya or whatever it was, </w:t>
      </w:r>
      <w:r w:rsidRPr="00BC18FA" w:rsidR="00001943">
        <w:t>and they</w:t>
      </w:r>
      <w:r w:rsidRPr="00BC18FA" w:rsidR="00930110">
        <w:t xml:space="preserve"> </w:t>
      </w:r>
      <w:r w:rsidRPr="00BC18FA" w:rsidR="00001943">
        <w:t>agreed things</w:t>
      </w:r>
      <w:r w:rsidRPr="00BC18FA">
        <w:t>.</w:t>
      </w:r>
      <w:r w:rsidRPr="00BC18FA" w:rsidR="00001943">
        <w:t xml:space="preserve"> </w:t>
      </w:r>
      <w:r w:rsidRPr="00BC18FA">
        <w:t>W</w:t>
      </w:r>
      <w:r w:rsidRPr="00BC18FA" w:rsidR="00001943">
        <w:t>e have been flipping through Prime Ministers pretty quickly</w:t>
      </w:r>
      <w:r w:rsidRPr="00BC18FA">
        <w:t>,</w:t>
      </w:r>
      <w:r w:rsidRPr="00BC18FA" w:rsidR="00001943">
        <w:t xml:space="preserve"> so these things get lost quite quickly.</w:t>
      </w:r>
    </w:p>
    <w:p w:rsidR="00C53E50" w:rsidRPr="00BC18FA" w:rsidP="00C53E50">
      <w:pPr>
        <w:pStyle w:val="Question"/>
      </w:pPr>
      <w:sdt>
        <w:sdtPr>
          <w:alias w:val="Member"/>
          <w:tag w:val="&lt;Member mnisId='4067' dodsId='62824'&gt;"/>
          <w:id w:val="-8075319"/>
          <w:placeholder>
            <w:docPart w:val="DefaultPlaceholder_-1854013440"/>
          </w:placeholder>
          <w:richText/>
        </w:sdtPr>
        <w:sdtContent>
          <w:r w:rsidRPr="00BC18FA">
            <w:rPr>
              <w:b/>
            </w:rPr>
            <w:t>Chair:</w:t>
          </w:r>
        </w:sdtContent>
      </w:sdt>
      <w:r w:rsidRPr="00BC18FA">
        <w:t xml:space="preserve"> Dr Buckle, it has not happened, has it?</w:t>
      </w:r>
    </w:p>
    <w:p w:rsidR="00C53E50" w:rsidRPr="00BC18FA" w:rsidP="00C53E50">
      <w:pPr>
        <w:pStyle w:val="Answer"/>
      </w:pPr>
      <w:sdt>
        <w:sdtPr>
          <w:alias w:val="Witness"/>
          <w:id w:val="1431859510"/>
          <w:placeholder>
            <w:docPart w:val="DefaultPlaceholder_-1854013440"/>
          </w:placeholder>
          <w:richText/>
        </w:sdtPr>
        <w:sdtContent>
          <w:r w:rsidRPr="00BC18FA" w:rsidR="00CC7D2C">
            <w:rPr>
              <w:b/>
              <w:i/>
            </w:rPr>
            <w:t>Dr Buckle:</w:t>
          </w:r>
        </w:sdtContent>
      </w:sdt>
      <w:r w:rsidRPr="00BC18FA">
        <w:t xml:space="preserve"> </w:t>
      </w:r>
      <w:r w:rsidRPr="00BC18FA" w:rsidR="00001943">
        <w:t>It has happened in terms of 60 or 70 top scientists getting together bilaterally</w:t>
      </w:r>
      <w:r w:rsidRPr="00BC18FA">
        <w:t xml:space="preserve"> and</w:t>
      </w:r>
      <w:r w:rsidRPr="00BC18FA" w:rsidR="00001943">
        <w:t xml:space="preserve"> having a discussion. A report is</w:t>
      </w:r>
      <w:r w:rsidRPr="00BC18FA" w:rsidR="00930110">
        <w:t xml:space="preserve"> </w:t>
      </w:r>
      <w:r w:rsidRPr="00BC18FA" w:rsidR="00001943">
        <w:t>going to be published later this month on that summit</w:t>
      </w:r>
      <w:r w:rsidRPr="00BC18FA">
        <w:t>.</w:t>
      </w:r>
    </w:p>
    <w:p w:rsidR="00C53E50" w:rsidRPr="00BC18FA" w:rsidP="00C53E50">
      <w:pPr>
        <w:pStyle w:val="Question"/>
      </w:pPr>
      <w:sdt>
        <w:sdtPr>
          <w:alias w:val="Member"/>
          <w:tag w:val="&lt;Member mnisId='4067' dodsId='62824'&gt;"/>
          <w:id w:val="-1717034854"/>
          <w:placeholder>
            <w:docPart w:val="DefaultPlaceholder_-1854013440"/>
          </w:placeholder>
          <w:richText/>
        </w:sdtPr>
        <w:sdtContent>
          <w:r w:rsidRPr="00BC18FA">
            <w:rPr>
              <w:b/>
            </w:rPr>
            <w:t>Chair:</w:t>
          </w:r>
        </w:sdtContent>
      </w:sdt>
      <w:r w:rsidRPr="00BC18FA">
        <w:t xml:space="preserve"> I</w:t>
      </w:r>
      <w:r w:rsidRPr="00BC18FA" w:rsidR="00001943">
        <w:t>s there more to do on that relationship?</w:t>
      </w:r>
    </w:p>
    <w:p w:rsidR="00C53E50" w:rsidRPr="00BC18FA" w:rsidP="00C53E50">
      <w:pPr>
        <w:pStyle w:val="Answer"/>
      </w:pPr>
      <w:sdt>
        <w:sdtPr>
          <w:alias w:val="Witness"/>
          <w:id w:val="1869403946"/>
          <w:placeholder>
            <w:docPart w:val="DefaultPlaceholder_-1854013440"/>
          </w:placeholder>
          <w:richText/>
        </w:sdtPr>
        <w:sdtContent>
          <w:r w:rsidRPr="00BC18FA" w:rsidR="00CC7D2C">
            <w:rPr>
              <w:b/>
              <w:i/>
            </w:rPr>
            <w:t>Dr Buckle:</w:t>
          </w:r>
        </w:sdtContent>
      </w:sdt>
      <w:r w:rsidRPr="00BC18FA">
        <w:t xml:space="preserve"> It has </w:t>
      </w:r>
      <w:r w:rsidRPr="00BC18FA" w:rsidR="00001943">
        <w:t>identified where the opportunities are. Many of those are</w:t>
      </w:r>
      <w:r w:rsidRPr="00BC18FA" w:rsidR="00930110">
        <w:t xml:space="preserve"> </w:t>
      </w:r>
      <w:r w:rsidRPr="00BC18FA" w:rsidR="00001943">
        <w:t>structural</w:t>
      </w:r>
      <w:r w:rsidR="00693E4C">
        <w:t>,</w:t>
      </w:r>
      <w:r w:rsidRPr="00BC18FA" w:rsidR="00001943">
        <w:t xml:space="preserve"> rather than</w:t>
      </w:r>
      <w:r w:rsidR="00693E4C">
        <w:t xml:space="preserve"> on</w:t>
      </w:r>
      <w:r w:rsidRPr="00BC18FA" w:rsidR="00001943">
        <w:t xml:space="preserve"> fundamental research</w:t>
      </w:r>
      <w:r w:rsidRPr="00BC18FA">
        <w:t>—</w:t>
      </w:r>
      <w:r w:rsidRPr="00BC18FA" w:rsidR="00001943">
        <w:t>for</w:t>
      </w:r>
      <w:r w:rsidRPr="00BC18FA">
        <w:t xml:space="preserve"> </w:t>
      </w:r>
      <w:r w:rsidRPr="00BC18FA" w:rsidR="00001943">
        <w:t xml:space="preserve">example, data sharing </w:t>
      </w:r>
      <w:r w:rsidRPr="00BC18FA">
        <w:t xml:space="preserve">or </w:t>
      </w:r>
      <w:r w:rsidRPr="00BC18FA" w:rsidR="00001943">
        <w:t>understanding regulatory pathways and synergies</w:t>
      </w:r>
      <w:r w:rsidRPr="00BC18FA">
        <w:t>,</w:t>
      </w:r>
      <w:r w:rsidRPr="00BC18FA" w:rsidR="00001943">
        <w:t xml:space="preserve"> </w:t>
      </w:r>
      <w:r w:rsidRPr="00BC18FA">
        <w:t>m</w:t>
      </w:r>
      <w:r w:rsidRPr="00BC18FA" w:rsidR="00001943">
        <w:t xml:space="preserve">uch of </w:t>
      </w:r>
      <w:r w:rsidRPr="00BC18FA">
        <w:t xml:space="preserve">which would </w:t>
      </w:r>
      <w:r w:rsidRPr="00BC18FA" w:rsidR="00001943">
        <w:t>address</w:t>
      </w:r>
      <w:r w:rsidRPr="00BC18FA">
        <w:t xml:space="preserve"> what we have.</w:t>
      </w:r>
      <w:r w:rsidRPr="00BC18FA" w:rsidR="00001943">
        <w:t xml:space="preserve"> </w:t>
      </w:r>
      <w:r w:rsidRPr="00BC18FA">
        <w:t>T</w:t>
      </w:r>
      <w:r w:rsidRPr="00BC18FA" w:rsidR="00001943">
        <w:t>here are some actions being enabled as a consequence of that</w:t>
      </w:r>
      <w:r w:rsidRPr="00BC18FA">
        <w:t>,</w:t>
      </w:r>
      <w:r w:rsidRPr="00BC18FA" w:rsidR="00001943">
        <w:t xml:space="preserve"> </w:t>
      </w:r>
      <w:r w:rsidRPr="00BC18FA">
        <w:t>b</w:t>
      </w:r>
      <w:r w:rsidRPr="00BC18FA" w:rsidR="00001943">
        <w:t xml:space="preserve">ut it is true to say </w:t>
      </w:r>
      <w:r w:rsidRPr="00BC18FA">
        <w:t xml:space="preserve">that </w:t>
      </w:r>
      <w:r w:rsidRPr="00BC18FA" w:rsidR="00001943">
        <w:t>the momentum that went into that, as John has said, has</w:t>
      </w:r>
      <w:r w:rsidRPr="00BC18FA" w:rsidR="00930110">
        <w:t xml:space="preserve"> </w:t>
      </w:r>
      <w:r w:rsidRPr="00BC18FA" w:rsidR="00001943">
        <w:t>dissipated because of the political landscape.</w:t>
      </w:r>
    </w:p>
    <w:p w:rsidR="00C53E50" w:rsidRPr="00BC18FA" w:rsidP="00C53E50">
      <w:pPr>
        <w:pStyle w:val="Answer"/>
      </w:pPr>
      <w:sdt>
        <w:sdtPr>
          <w:alias w:val="Witness"/>
          <w:id w:val="266660960"/>
          <w:placeholder>
            <w:docPart w:val="DefaultPlaceholder_-1854013440"/>
          </w:placeholder>
          <w:richText/>
        </w:sdtPr>
        <w:sdtContent>
          <w:r w:rsidRPr="00BC18FA" w:rsidR="00CC7D2C">
            <w:rPr>
              <w:b/>
              <w:i/>
            </w:rPr>
            <w:t>Professor Sir John Bell:</w:t>
          </w:r>
        </w:sdtContent>
      </w:sdt>
      <w:r w:rsidRPr="00BC18FA">
        <w:t xml:space="preserve"> I</w:t>
      </w:r>
      <w:r w:rsidRPr="00BC18FA" w:rsidR="00001943">
        <w:t xml:space="preserve"> might just mention one thing about the life sciences vision, which is very relevant to the cancer space, and that is </w:t>
      </w:r>
      <w:r w:rsidRPr="00BC18FA">
        <w:t xml:space="preserve">that </w:t>
      </w:r>
      <w:r w:rsidRPr="00BC18FA" w:rsidR="00001943">
        <w:t>we gather</w:t>
      </w:r>
      <w:r w:rsidRPr="00BC18FA">
        <w:t>ed</w:t>
      </w:r>
      <w:r w:rsidRPr="00BC18FA" w:rsidR="00001943">
        <w:t xml:space="preserve"> a group of industry </w:t>
      </w:r>
      <w:r w:rsidRPr="00BC18FA">
        <w:t xml:space="preserve">and </w:t>
      </w:r>
      <w:r w:rsidRPr="00BC18FA" w:rsidR="00001943">
        <w:t>scientific experts when we were building the vision and a strategy for life sciences in the UK</w:t>
      </w:r>
      <w:r w:rsidRPr="00BC18FA">
        <w:t>. W</w:t>
      </w:r>
      <w:r w:rsidRPr="00BC18FA" w:rsidR="00001943">
        <w:t xml:space="preserve">e said to them, </w:t>
      </w:r>
      <w:r w:rsidRPr="00BC18FA">
        <w:t>“T</w:t>
      </w:r>
      <w:r w:rsidRPr="00BC18FA" w:rsidR="00001943">
        <w:t>ell us where medicine</w:t>
      </w:r>
      <w:r w:rsidRPr="00BC18FA">
        <w:t xml:space="preserve"> i</w:t>
      </w:r>
      <w:r w:rsidRPr="00BC18FA" w:rsidR="00001943">
        <w:t>s going to be 20 years from now</w:t>
      </w:r>
      <w:r w:rsidRPr="00BC18FA">
        <w:t>”.</w:t>
      </w:r>
      <w:r w:rsidRPr="00BC18FA" w:rsidR="00001943">
        <w:t xml:space="preserve"> </w:t>
      </w:r>
      <w:r w:rsidRPr="00BC18FA">
        <w:t>T</w:t>
      </w:r>
      <w:r w:rsidRPr="00BC18FA" w:rsidR="00001943">
        <w:t>hat is where we should paddle to</w:t>
      </w:r>
      <w:r w:rsidRPr="00BC18FA">
        <w:t>,</w:t>
      </w:r>
      <w:r w:rsidRPr="00BC18FA" w:rsidR="00001943">
        <w:t xml:space="preserve"> so that we get to where we need to be.</w:t>
      </w:r>
      <w:r w:rsidR="00693E4C">
        <w:t xml:space="preserve"> </w:t>
      </w:r>
      <w:r w:rsidRPr="00BC18FA" w:rsidR="00001943">
        <w:t xml:space="preserve">They identified a number of areas </w:t>
      </w:r>
      <w:r w:rsidRPr="00BC18FA">
        <w:t xml:space="preserve">that </w:t>
      </w:r>
      <w:r w:rsidRPr="00BC18FA" w:rsidR="00001943">
        <w:t>they thought were going to be really powerful</w:t>
      </w:r>
      <w:r w:rsidR="00693E4C">
        <w:t>,</w:t>
      </w:r>
      <w:r w:rsidRPr="00BC18FA">
        <w:t xml:space="preserve"> and</w:t>
      </w:r>
      <w:r w:rsidRPr="00BC18FA" w:rsidR="00001943">
        <w:t xml:space="preserve"> where the UK could really contribute exceptionally well. One was genomics, </w:t>
      </w:r>
      <w:r w:rsidRPr="00BC18FA">
        <w:t xml:space="preserve">and </w:t>
      </w:r>
      <w:r w:rsidRPr="00BC18FA" w:rsidR="00001943">
        <w:t>we are seeing that evolution happen now and are in a very strong position</w:t>
      </w:r>
      <w:r w:rsidRPr="00BC18FA">
        <w:t xml:space="preserve"> in that space</w:t>
      </w:r>
      <w:r w:rsidRPr="00BC18FA" w:rsidR="00001943">
        <w:t>.</w:t>
      </w:r>
    </w:p>
    <w:p w:rsidR="00C53E50" w:rsidRPr="00BC18FA" w:rsidP="00C53E50">
      <w:pPr>
        <w:pStyle w:val="Answer"/>
      </w:pPr>
      <w:r w:rsidRPr="00BC18FA">
        <w:t>The s</w:t>
      </w:r>
      <w:r w:rsidRPr="00BC18FA" w:rsidR="00001943">
        <w:t xml:space="preserve">econd one is data, and you saw how impressive the data assets </w:t>
      </w:r>
      <w:r w:rsidRPr="00BC18FA">
        <w:t xml:space="preserve">were that </w:t>
      </w:r>
      <w:r w:rsidRPr="00BC18FA" w:rsidR="00001943">
        <w:t>this country</w:t>
      </w:r>
      <w:r w:rsidRPr="00BC18FA">
        <w:t xml:space="preserve"> </w:t>
      </w:r>
      <w:r w:rsidRPr="00BC18FA" w:rsidR="00001943">
        <w:t>had in Covid.</w:t>
      </w:r>
      <w:r w:rsidRPr="00BC18FA">
        <w:t xml:space="preserve"> For data, w</w:t>
      </w:r>
      <w:r w:rsidRPr="00BC18FA" w:rsidR="00001943">
        <w:t>e were the best country in the world</w:t>
      </w:r>
      <w:r w:rsidRPr="00BC18FA">
        <w:t>,</w:t>
      </w:r>
      <w:r w:rsidRPr="00BC18FA" w:rsidR="00001943">
        <w:t xml:space="preserve"> </w:t>
      </w:r>
      <w:r w:rsidRPr="00BC18FA">
        <w:t>w</w:t>
      </w:r>
      <w:r w:rsidRPr="00BC18FA" w:rsidR="00001943">
        <w:t>ithout a shadow of doubt</w:t>
      </w:r>
      <w:r w:rsidRPr="00BC18FA">
        <w:t>.</w:t>
      </w:r>
      <w:r w:rsidRPr="00BC18FA" w:rsidR="00001943">
        <w:t xml:space="preserve"> </w:t>
      </w:r>
      <w:r w:rsidRPr="00BC18FA">
        <w:t>T</w:t>
      </w:r>
      <w:r w:rsidRPr="00BC18FA" w:rsidR="00001943">
        <w:t xml:space="preserve">he elastic </w:t>
      </w:r>
      <w:r w:rsidRPr="00BC18FA">
        <w:t xml:space="preserve">band has twanged </w:t>
      </w:r>
      <w:r w:rsidRPr="00BC18FA" w:rsidR="00001943">
        <w:t xml:space="preserve">back now, so you cannot get access to any of the data, but that is a space that we could make </w:t>
      </w:r>
      <w:r w:rsidRPr="00BC18FA">
        <w:t xml:space="preserve">a </w:t>
      </w:r>
      <w:r w:rsidRPr="00BC18FA" w:rsidR="00001943">
        <w:t>very significant</w:t>
      </w:r>
      <w:r w:rsidRPr="00BC18FA">
        <w:t xml:space="preserve"> difference to.</w:t>
      </w:r>
    </w:p>
    <w:p w:rsidR="00F57DC2" w:rsidRPr="00BC18FA" w:rsidP="00C53E50">
      <w:pPr>
        <w:pStyle w:val="Answer"/>
      </w:pPr>
      <w:r w:rsidRPr="00BC18FA">
        <w:t>T</w:t>
      </w:r>
      <w:r w:rsidRPr="00BC18FA" w:rsidR="00001943">
        <w:t>he third came largely from industry</w:t>
      </w:r>
      <w:r w:rsidRPr="00BC18FA">
        <w:t>. I</w:t>
      </w:r>
      <w:r w:rsidRPr="00BC18FA" w:rsidR="00001943">
        <w:t>ndustry said to us</w:t>
      </w:r>
      <w:r w:rsidRPr="00BC18FA">
        <w:t>, “I</w:t>
      </w:r>
      <w:r w:rsidRPr="00BC18FA" w:rsidR="00001943">
        <w:t>n the future</w:t>
      </w:r>
      <w:r w:rsidRPr="00BC18FA">
        <w:t>,</w:t>
      </w:r>
      <w:r w:rsidRPr="00BC18FA" w:rsidR="00001943">
        <w:t xml:space="preserve"> </w:t>
      </w:r>
      <w:r w:rsidRPr="00BC18FA">
        <w:t xml:space="preserve">for </w:t>
      </w:r>
      <w:r w:rsidRPr="00BC18FA" w:rsidR="00001943">
        <w:t>all the big</w:t>
      </w:r>
      <w:r w:rsidRPr="00BC18FA">
        <w:t>,</w:t>
      </w:r>
      <w:r w:rsidRPr="00BC18FA" w:rsidR="00001943">
        <w:t xml:space="preserve"> chronic diseases, including cancer, the main focus should be on prevention, early detection and early treatment, because that is </w:t>
      </w:r>
      <w:r w:rsidRPr="00BC18FA">
        <w:t xml:space="preserve">what is </w:t>
      </w:r>
      <w:r w:rsidRPr="00BC18FA" w:rsidR="00001943">
        <w:t>going to get you the biggest uplift</w:t>
      </w:r>
      <w:r w:rsidRPr="00BC18FA">
        <w:t>”</w:t>
      </w:r>
      <w:r w:rsidRPr="00BC18FA" w:rsidR="00001943">
        <w:t xml:space="preserve">. </w:t>
      </w:r>
      <w:r w:rsidRPr="00BC18FA">
        <w:t>W</w:t>
      </w:r>
      <w:r w:rsidRPr="00BC18FA" w:rsidR="00001943">
        <w:t>e have tried to create some program</w:t>
      </w:r>
      <w:r w:rsidRPr="00BC18FA">
        <w:t>me</w:t>
      </w:r>
      <w:r w:rsidRPr="00BC18FA" w:rsidR="00001943">
        <w:t xml:space="preserve">s </w:t>
      </w:r>
      <w:r w:rsidRPr="00BC18FA">
        <w:t xml:space="preserve">that </w:t>
      </w:r>
      <w:r w:rsidRPr="00BC18FA" w:rsidR="00001943">
        <w:t>will allow us to evaluate that.</w:t>
      </w:r>
      <w:r w:rsidRPr="00BC18FA">
        <w:t xml:space="preserve"> The </w:t>
      </w:r>
      <w:r w:rsidRPr="00BC18FA" w:rsidR="00001943">
        <w:t xml:space="preserve">UK </w:t>
      </w:r>
      <w:r w:rsidRPr="00BC18FA">
        <w:t xml:space="preserve">has a </w:t>
      </w:r>
      <w:r w:rsidRPr="00BC18FA" w:rsidR="00001943">
        <w:t>single-payer healthcare system</w:t>
      </w:r>
      <w:r w:rsidRPr="00BC18FA">
        <w:t xml:space="preserve">, with </w:t>
      </w:r>
      <w:r w:rsidRPr="00BC18FA" w:rsidR="00001943">
        <w:t>55 million people</w:t>
      </w:r>
      <w:r w:rsidRPr="00BC18FA">
        <w:t xml:space="preserve"> in England.</w:t>
      </w:r>
      <w:r w:rsidRPr="00BC18FA" w:rsidR="00001943">
        <w:t xml:space="preserve"> </w:t>
      </w:r>
      <w:r w:rsidRPr="00BC18FA">
        <w:t>I</w:t>
      </w:r>
      <w:r w:rsidRPr="00BC18FA" w:rsidR="00001943">
        <w:t>t is a perfect place to evaluate those early intervention</w:t>
      </w:r>
      <w:r w:rsidRPr="00BC18FA">
        <w:t xml:space="preserve"> and</w:t>
      </w:r>
      <w:r w:rsidRPr="00BC18FA" w:rsidR="00001943">
        <w:t xml:space="preserve"> prevention</w:t>
      </w:r>
      <w:r w:rsidRPr="00BC18FA">
        <w:t>-</w:t>
      </w:r>
      <w:r w:rsidRPr="00BC18FA" w:rsidR="00001943">
        <w:t>type strategies</w:t>
      </w:r>
      <w:r w:rsidRPr="00BC18FA">
        <w:t>.</w:t>
      </w:r>
      <w:r w:rsidRPr="00BC18FA" w:rsidR="00001943">
        <w:t xml:space="preserve"> </w:t>
      </w:r>
      <w:r w:rsidRPr="00BC18FA">
        <w:t>W</w:t>
      </w:r>
      <w:r w:rsidRPr="00BC18FA" w:rsidR="00001943">
        <w:t>e need to push that agenda</w:t>
      </w:r>
      <w:r w:rsidRPr="00BC18FA">
        <w:t>,</w:t>
      </w:r>
      <w:r w:rsidRPr="00BC18FA" w:rsidR="00001943">
        <w:t xml:space="preserve"> because it is also one way to decompress the NHS. </w:t>
      </w:r>
      <w:r w:rsidRPr="00BC18FA">
        <w:t>T</w:t>
      </w:r>
      <w:r w:rsidRPr="00BC18FA" w:rsidR="00001943">
        <w:t>hat is much more important</w:t>
      </w:r>
      <w:r w:rsidRPr="00BC18FA">
        <w:t xml:space="preserve"> and,</w:t>
      </w:r>
      <w:r w:rsidRPr="00BC18FA" w:rsidR="00001943">
        <w:t xml:space="preserve"> to be clear, it does not need doctors</w:t>
      </w:r>
      <w:r w:rsidRPr="00BC18FA" w:rsidR="005B31AF">
        <w:t>; it</w:t>
      </w:r>
      <w:r w:rsidRPr="00BC18FA" w:rsidR="00001943">
        <w:t xml:space="preserve"> needs other types of people. </w:t>
      </w:r>
      <w:r w:rsidRPr="00BC18FA">
        <w:t xml:space="preserve">That </w:t>
      </w:r>
      <w:r w:rsidRPr="00BC18FA" w:rsidR="00001943">
        <w:t>is a</w:t>
      </w:r>
      <w:r w:rsidRPr="00BC18FA" w:rsidR="00930110">
        <w:t xml:space="preserve"> </w:t>
      </w:r>
      <w:r w:rsidRPr="00BC18FA" w:rsidR="00001943">
        <w:t xml:space="preserve">side issue </w:t>
      </w:r>
      <w:r w:rsidRPr="00BC18FA">
        <w:t xml:space="preserve">but </w:t>
      </w:r>
      <w:r w:rsidRPr="00BC18FA" w:rsidR="00001943">
        <w:t>a really important</w:t>
      </w:r>
      <w:r w:rsidRPr="00BC18FA">
        <w:t xml:space="preserve"> one.</w:t>
      </w:r>
    </w:p>
    <w:p w:rsidR="00F57DC2" w:rsidRPr="00BC18FA" w:rsidP="00680BF2">
      <w:pPr>
        <w:pStyle w:val="Question"/>
        <w:numPr>
          <w:ilvl w:val="0"/>
          <w:numId w:val="0"/>
        </w:numPr>
        <w:ind w:left="794"/>
      </w:pPr>
      <w:sdt>
        <w:sdtPr>
          <w:alias w:val="Member"/>
          <w:tag w:val="&lt;Member mnisId='4067' dodsId='62824'&gt;"/>
          <w:id w:val="1299581072"/>
          <w:placeholder>
            <w:docPart w:val="DefaultPlaceholder_-1854013440"/>
          </w:placeholder>
          <w:richText/>
        </w:sdtPr>
        <w:sdtContent>
          <w:r w:rsidRPr="00BC18FA">
            <w:rPr>
              <w:b/>
            </w:rPr>
            <w:t>Chair:</w:t>
          </w:r>
        </w:sdtContent>
      </w:sdt>
      <w:r w:rsidRPr="00BC18FA">
        <w:t xml:space="preserve"> It is </w:t>
      </w:r>
      <w:r w:rsidRPr="00BC18FA" w:rsidR="00001943">
        <w:t>very interesting</w:t>
      </w:r>
      <w:r w:rsidRPr="00BC18FA">
        <w:t>, and “P</w:t>
      </w:r>
      <w:r w:rsidRPr="00BC18FA" w:rsidR="00001943">
        <w:t xml:space="preserve">rime </w:t>
      </w:r>
      <w:r w:rsidRPr="00BC18FA">
        <w:t>M</w:t>
      </w:r>
      <w:r w:rsidRPr="00BC18FA" w:rsidR="00001943">
        <w:t>inisterial</w:t>
      </w:r>
      <w:r w:rsidRPr="00BC18FA">
        <w:t>-P</w:t>
      </w:r>
      <w:r w:rsidRPr="00BC18FA" w:rsidR="00001943">
        <w:t>residential</w:t>
      </w:r>
      <w:r w:rsidRPr="00BC18FA">
        <w:t xml:space="preserve"> ya-ya” is a new one on me, </w:t>
      </w:r>
      <w:r w:rsidRPr="00BC18FA" w:rsidR="00001943">
        <w:t xml:space="preserve">but I like it a lot. There is a lot of </w:t>
      </w:r>
      <w:r w:rsidRPr="00BC18FA">
        <w:t xml:space="preserve">ya-ya </w:t>
      </w:r>
      <w:r w:rsidRPr="00BC18FA" w:rsidR="00001943">
        <w:t>in here</w:t>
      </w:r>
      <w:r w:rsidRPr="00BC18FA">
        <w:t>—n</w:t>
      </w:r>
      <w:r w:rsidRPr="00BC18FA" w:rsidR="00001943">
        <w:t>ot on that subject, but on the subject of genomics, which you touched on</w:t>
      </w:r>
      <w:r w:rsidRPr="00BC18FA">
        <w:t>,</w:t>
      </w:r>
      <w:r w:rsidRPr="00BC18FA" w:rsidR="00001943">
        <w:t xml:space="preserve"> </w:t>
      </w:r>
      <w:r w:rsidR="00693E4C">
        <w:t xml:space="preserve">and </w:t>
      </w:r>
      <w:r w:rsidRPr="00BC18FA">
        <w:t>which is o</w:t>
      </w:r>
      <w:r w:rsidRPr="00BC18FA" w:rsidR="00001943">
        <w:t xml:space="preserve">ne of the things that </w:t>
      </w:r>
      <w:r w:rsidRPr="00BC18FA">
        <w:t xml:space="preserve">James Morris is </w:t>
      </w:r>
      <w:r w:rsidRPr="00BC18FA" w:rsidR="00001943">
        <w:t>interested in</w:t>
      </w:r>
      <w:r w:rsidRPr="00BC18FA">
        <w:t>.</w:t>
      </w:r>
    </w:p>
    <w:p w:rsidR="00F57DC2" w:rsidRPr="00BC18FA" w:rsidP="00F57DC2">
      <w:pPr>
        <w:pStyle w:val="Question"/>
      </w:pPr>
      <w:sdt>
        <w:sdtPr>
          <w:alias w:val="Member"/>
          <w:tag w:val="&lt;Member mnisId='3992' dodsId='74640'&gt;"/>
          <w:id w:val="778376768"/>
          <w:placeholder>
            <w:docPart w:val="DefaultPlaceholder_-1854013440"/>
          </w:placeholder>
          <w:richText/>
        </w:sdtPr>
        <w:sdtContent>
          <w:r w:rsidRPr="00BC18FA">
            <w:rPr>
              <w:b/>
            </w:rPr>
            <w:t>James Morris:</w:t>
          </w:r>
        </w:sdtContent>
      </w:sdt>
      <w:r w:rsidRPr="00BC18FA">
        <w:t xml:space="preserve"> </w:t>
      </w:r>
      <w:r w:rsidRPr="00BC18FA" w:rsidR="00001943">
        <w:t xml:space="preserve">Professor Bell, we have received quite a lot of evidence in this inquiry about the point </w:t>
      </w:r>
      <w:r w:rsidRPr="00BC18FA">
        <w:t xml:space="preserve">that </w:t>
      </w:r>
      <w:r w:rsidRPr="00BC18FA" w:rsidR="00001943">
        <w:t xml:space="preserve">you were making </w:t>
      </w:r>
      <w:r w:rsidRPr="00BC18FA" w:rsidR="00680BF2">
        <w:t xml:space="preserve">on </w:t>
      </w:r>
      <w:r w:rsidRPr="00BC18FA" w:rsidR="00001943">
        <w:t xml:space="preserve">data access and </w:t>
      </w:r>
      <w:r w:rsidRPr="00BC18FA">
        <w:t xml:space="preserve">the </w:t>
      </w:r>
      <w:r w:rsidRPr="00BC18FA" w:rsidR="00001943">
        <w:t xml:space="preserve">lack </w:t>
      </w:r>
      <w:r w:rsidRPr="00BC18FA">
        <w:t>there</w:t>
      </w:r>
      <w:r w:rsidRPr="00BC18FA" w:rsidR="00001943">
        <w:t>of</w:t>
      </w:r>
      <w:r w:rsidRPr="00BC18FA">
        <w:t>.</w:t>
      </w:r>
      <w:r w:rsidRPr="00BC18FA" w:rsidR="00930110">
        <w:t xml:space="preserve"> </w:t>
      </w:r>
      <w:r w:rsidRPr="00BC18FA">
        <w:t>O</w:t>
      </w:r>
      <w:r w:rsidRPr="00BC18FA" w:rsidR="00001943">
        <w:t xml:space="preserve">ne of the commitments that the </w:t>
      </w:r>
      <w:r w:rsidRPr="00BC18FA">
        <w:t>G</w:t>
      </w:r>
      <w:r w:rsidRPr="00BC18FA" w:rsidR="00001943">
        <w:t xml:space="preserve">overnment made </w:t>
      </w:r>
      <w:r w:rsidRPr="00BC18FA">
        <w:t xml:space="preserve">as </w:t>
      </w:r>
      <w:r w:rsidRPr="00BC18FA" w:rsidR="00001943">
        <w:t xml:space="preserve">part of </w:t>
      </w:r>
      <w:r w:rsidRPr="00BC18FA" w:rsidR="00680BF2">
        <w:t xml:space="preserve">their </w:t>
      </w:r>
      <w:r w:rsidRPr="00BC18FA" w:rsidR="00001943">
        <w:t>digital strategy for the NHS was to</w:t>
      </w:r>
      <w:r w:rsidRPr="00BC18FA">
        <w:t xml:space="preserve"> “t</w:t>
      </w:r>
      <w:r w:rsidRPr="00BC18FA" w:rsidR="00001943">
        <w:t>ransform access to and linkage of NHS health and genomic data for data-driven innovation and inclusive clinical trials, whose results will be critical to ensuring public confidence in data access for research and innovation purposes</w:t>
      </w:r>
      <w:r w:rsidRPr="00BC18FA">
        <w:t>”</w:t>
      </w:r>
      <w:r w:rsidRPr="00BC18FA" w:rsidR="00001943">
        <w:t>.</w:t>
      </w:r>
    </w:p>
    <w:p w:rsidR="00F57DC2" w:rsidRPr="00BC18FA" w:rsidP="00F57DC2">
      <w:pPr>
        <w:pStyle w:val="Question"/>
        <w:numPr>
          <w:ilvl w:val="0"/>
          <w:numId w:val="0"/>
        </w:numPr>
        <w:ind w:left="794"/>
      </w:pPr>
      <w:r w:rsidRPr="00BC18FA">
        <w:t>O</w:t>
      </w:r>
      <w:r w:rsidRPr="00BC18FA" w:rsidR="00001943">
        <w:t>ur expert panel, as part of this Committee</w:t>
      </w:r>
      <w:r w:rsidRPr="00BC18FA">
        <w:t>,</w:t>
      </w:r>
      <w:r w:rsidRPr="00BC18FA" w:rsidR="00001943">
        <w:t xml:space="preserve"> concluded that </w:t>
      </w:r>
      <w:r w:rsidRPr="00BC18FA">
        <w:t>“</w:t>
      </w:r>
      <w:r w:rsidRPr="00BC18FA" w:rsidR="00001943">
        <w:t>Government’s ambition in that area requires improvement in terms of implementation</w:t>
      </w:r>
      <w:r w:rsidRPr="00BC18FA">
        <w:t>”</w:t>
      </w:r>
      <w:r w:rsidRPr="00BC18FA" w:rsidR="00001943">
        <w:t xml:space="preserve">. </w:t>
      </w:r>
      <w:r w:rsidRPr="00BC18FA">
        <w:t>W</w:t>
      </w:r>
      <w:r w:rsidRPr="00BC18FA" w:rsidR="00001943">
        <w:t>e have received other evidence about this being a significant barrier. Why do you think it is a significant barrier and what do you think we can do to overcome it?</w:t>
      </w:r>
    </w:p>
    <w:p w:rsidR="00F57DC2" w:rsidRPr="00BC18FA" w:rsidP="00F57DC2">
      <w:pPr>
        <w:pStyle w:val="Answer"/>
      </w:pPr>
      <w:sdt>
        <w:sdtPr>
          <w:alias w:val="Witness"/>
          <w:id w:val="-1074123272"/>
          <w:placeholder>
            <w:docPart w:val="DefaultPlaceholder_-1854013440"/>
          </w:placeholder>
          <w:richText/>
        </w:sdtPr>
        <w:sdtContent>
          <w:r w:rsidRPr="00BC18FA" w:rsidR="00CC7D2C">
            <w:rPr>
              <w:b/>
              <w:i/>
            </w:rPr>
            <w:t>Professor Sir John Bell:</w:t>
          </w:r>
        </w:sdtContent>
      </w:sdt>
      <w:r w:rsidRPr="00BC18FA">
        <w:t xml:space="preserve"> Y</w:t>
      </w:r>
      <w:r w:rsidRPr="00BC18FA" w:rsidR="00001943">
        <w:t>ou have come to the right conclusion.</w:t>
      </w:r>
      <w:r w:rsidRPr="00BC18FA" w:rsidR="00930110">
        <w:t xml:space="preserve"> </w:t>
      </w:r>
      <w:r w:rsidRPr="00BC18FA">
        <w:t>I</w:t>
      </w:r>
      <w:r w:rsidRPr="00BC18FA" w:rsidR="00001943">
        <w:t>t needs more work.</w:t>
      </w:r>
      <w:r w:rsidRPr="00BC18FA" w:rsidR="00930110">
        <w:t xml:space="preserve"> </w:t>
      </w:r>
      <w:r w:rsidRPr="00BC18FA">
        <w:t>W</w:t>
      </w:r>
      <w:r w:rsidRPr="00BC18FA" w:rsidR="00001943">
        <w:t>e have demonstrated how powerful our data assets are</w:t>
      </w:r>
      <w:r w:rsidRPr="00BC18FA">
        <w:t xml:space="preserve"> in Covid</w:t>
      </w:r>
      <w:r w:rsidRPr="00BC18FA" w:rsidR="00001943">
        <w:t>, as I said earlier</w:t>
      </w:r>
      <w:r w:rsidRPr="00BC18FA">
        <w:t>,</w:t>
      </w:r>
      <w:r w:rsidRPr="00BC18FA" w:rsidR="00001943">
        <w:t xml:space="preserve"> </w:t>
      </w:r>
      <w:r w:rsidRPr="00BC18FA">
        <w:t>s</w:t>
      </w:r>
      <w:r w:rsidRPr="00BC18FA" w:rsidR="00001943">
        <w:t>o there is no question that they are there and available</w:t>
      </w:r>
      <w:r w:rsidRPr="00BC18FA">
        <w:t xml:space="preserve">, but </w:t>
      </w:r>
      <w:r w:rsidRPr="00BC18FA" w:rsidR="00001943">
        <w:t>the data world is confused by data ownership</w:t>
      </w:r>
      <w:r w:rsidRPr="00BC18FA">
        <w:t>. There</w:t>
      </w:r>
      <w:r w:rsidRPr="00BC18FA" w:rsidR="00001943">
        <w:t xml:space="preserve"> are lots of bits of the healthcare system that think that they own their bits of patient data</w:t>
      </w:r>
      <w:r w:rsidRPr="00BC18FA">
        <w:t>,</w:t>
      </w:r>
      <w:r w:rsidRPr="00BC18FA" w:rsidR="00001943">
        <w:t xml:space="preserve"> and they do not want to play with the wider set of healthcare providers.</w:t>
      </w:r>
      <w:r w:rsidR="00693E4C">
        <w:t xml:space="preserve"> </w:t>
      </w:r>
      <w:r w:rsidRPr="00BC18FA">
        <w:t>T</w:t>
      </w:r>
      <w:r w:rsidRPr="00BC18FA" w:rsidR="00001943">
        <w:t>hat has multiple disadvantages. It is massively disadvantage</w:t>
      </w:r>
      <w:r w:rsidRPr="00BC18FA">
        <w:t>ous</w:t>
      </w:r>
      <w:r w:rsidRPr="00BC18FA" w:rsidR="00001943">
        <w:t xml:space="preserve"> to patients</w:t>
      </w:r>
      <w:r w:rsidRPr="00BC18FA">
        <w:t>,</w:t>
      </w:r>
      <w:r w:rsidRPr="00BC18FA" w:rsidR="00001943">
        <w:t xml:space="preserve"> because it is</w:t>
      </w:r>
      <w:r w:rsidRPr="00BC18FA" w:rsidR="00930110">
        <w:t xml:space="preserve"> </w:t>
      </w:r>
      <w:r w:rsidRPr="00BC18FA" w:rsidR="00001943">
        <w:t>helpful that your hospital knows what</w:t>
      </w:r>
      <w:r w:rsidRPr="00BC18FA">
        <w:t xml:space="preserve"> is</w:t>
      </w:r>
      <w:r w:rsidRPr="00BC18FA" w:rsidR="00001943">
        <w:t xml:space="preserve"> in the GP record</w:t>
      </w:r>
      <w:r w:rsidRPr="00BC18FA">
        <w:t>,</w:t>
      </w:r>
      <w:r w:rsidRPr="00BC18FA" w:rsidR="00001943">
        <w:t xml:space="preserve"> and vice versa. </w:t>
      </w:r>
      <w:r w:rsidRPr="00BC18FA">
        <w:t>I</w:t>
      </w:r>
      <w:r w:rsidRPr="00BC18FA" w:rsidR="00001943">
        <w:t>n many cases</w:t>
      </w:r>
      <w:r w:rsidRPr="00BC18FA">
        <w:t>, that</w:t>
      </w:r>
      <w:r w:rsidRPr="00BC18FA" w:rsidR="00001943">
        <w:t xml:space="preserve"> does not happen at all, </w:t>
      </w:r>
      <w:r w:rsidRPr="00BC18FA">
        <w:t>s</w:t>
      </w:r>
      <w:r w:rsidRPr="00BC18FA" w:rsidR="00001943">
        <w:t>o that is not helpful.</w:t>
      </w:r>
    </w:p>
    <w:p w:rsidR="00F57DC2" w:rsidRPr="00BC18FA" w:rsidP="00F57DC2">
      <w:pPr>
        <w:pStyle w:val="Answer"/>
      </w:pPr>
      <w:r w:rsidRPr="00BC18FA">
        <w:t>It is also not helpful in terms of running a healthcare system, because</w:t>
      </w:r>
      <w:r w:rsidRPr="00BC18FA">
        <w:t>,</w:t>
      </w:r>
      <w:r w:rsidRPr="00BC18FA">
        <w:t xml:space="preserve"> like any big organisation, you really want to have access to all the data</w:t>
      </w:r>
      <w:r w:rsidRPr="00BC18FA">
        <w:t>—who is being seen where,</w:t>
      </w:r>
      <w:r w:rsidRPr="00BC18FA">
        <w:t xml:space="preserve"> what</w:t>
      </w:r>
      <w:r w:rsidRPr="00BC18FA">
        <w:t xml:space="preserve"> is</w:t>
      </w:r>
      <w:r w:rsidRPr="00BC18FA">
        <w:t xml:space="preserve"> an efficient way to manage these pathways</w:t>
      </w:r>
      <w:r w:rsidRPr="00BC18FA">
        <w:t xml:space="preserve"> and how </w:t>
      </w:r>
      <w:r w:rsidRPr="00BC18FA">
        <w:t>you make that work</w:t>
      </w:r>
      <w:r w:rsidRPr="00BC18FA">
        <w:t xml:space="preserve">. </w:t>
      </w:r>
      <w:r w:rsidRPr="00BC18FA">
        <w:t>Cancer is a really important example of this, I have to say, because getting that right does require data flows</w:t>
      </w:r>
      <w:r w:rsidRPr="00BC18FA">
        <w:t>.</w:t>
      </w:r>
    </w:p>
    <w:p w:rsidR="00F57DC2" w:rsidRPr="00BC18FA" w:rsidP="00F57DC2">
      <w:pPr>
        <w:pStyle w:val="Answer"/>
      </w:pPr>
      <w:r w:rsidRPr="00BC18FA">
        <w:t>T</w:t>
      </w:r>
      <w:r w:rsidRPr="00BC18FA" w:rsidR="00001943">
        <w:t>he third thing is that</w:t>
      </w:r>
      <w:r w:rsidRPr="00BC18FA">
        <w:t>,</w:t>
      </w:r>
      <w:r w:rsidRPr="00BC18FA" w:rsidR="00001943">
        <w:t xml:space="preserve"> if you are going to enable the innovation agenda, having access to that data is going to be hugely powerful</w:t>
      </w:r>
      <w:r w:rsidRPr="00BC18FA">
        <w:t>.</w:t>
      </w:r>
      <w:r w:rsidRPr="00BC18FA" w:rsidR="00001943">
        <w:t xml:space="preserve"> </w:t>
      </w:r>
      <w:r w:rsidRPr="00BC18FA">
        <w:t>T</w:t>
      </w:r>
      <w:r w:rsidRPr="00BC18FA" w:rsidR="00001943">
        <w:t>he new developments in AI that we have seen in the last year are going to make it not just important</w:t>
      </w:r>
      <w:r w:rsidRPr="00BC18FA">
        <w:t xml:space="preserve"> but </w:t>
      </w:r>
      <w:r w:rsidRPr="00BC18FA" w:rsidR="00001943">
        <w:t>essential that we get access to that data, otherwise we will not be able to use that for the discovery stuff.</w:t>
      </w:r>
    </w:p>
    <w:p w:rsidR="00F57DC2" w:rsidRPr="00BC18FA" w:rsidP="00F57DC2">
      <w:pPr>
        <w:pStyle w:val="Answer"/>
      </w:pPr>
      <w:r w:rsidRPr="00BC18FA">
        <w:t>T</w:t>
      </w:r>
      <w:r w:rsidRPr="00BC18FA" w:rsidR="00001943">
        <w:t xml:space="preserve">hose are the arguments in </w:t>
      </w:r>
      <w:r w:rsidRPr="00BC18FA">
        <w:t>favour. O</w:t>
      </w:r>
      <w:r w:rsidRPr="00BC18FA" w:rsidR="00001943">
        <w:t xml:space="preserve">ne of the reasons that this does not happen is </w:t>
      </w:r>
      <w:r w:rsidRPr="00BC18FA">
        <w:t xml:space="preserve">that </w:t>
      </w:r>
      <w:r w:rsidRPr="00BC18FA" w:rsidR="00001943">
        <w:t xml:space="preserve">there has not been a consistent view across the health system about who owns the data. </w:t>
      </w:r>
      <w:r w:rsidRPr="00BC18FA">
        <w:t xml:space="preserve">In </w:t>
      </w:r>
      <w:r w:rsidRPr="00BC18FA" w:rsidR="00001943">
        <w:t>my view, the data is owned by two people. It is owned by the patients</w:t>
      </w:r>
      <w:r w:rsidRPr="00BC18FA">
        <w:t>, f</w:t>
      </w:r>
      <w:r w:rsidRPr="00BC18FA" w:rsidR="00001943">
        <w:t>irst and foremost</w:t>
      </w:r>
      <w:r w:rsidRPr="00BC18FA">
        <w:t>. T</w:t>
      </w:r>
      <w:r w:rsidRPr="00BC18FA" w:rsidR="00001943">
        <w:t>hat is my data that is sitting in the GP records</w:t>
      </w:r>
      <w:r w:rsidRPr="00BC18FA">
        <w:t>.</w:t>
      </w:r>
      <w:r w:rsidRPr="00BC18FA" w:rsidR="00001943">
        <w:t xml:space="preserve"> </w:t>
      </w:r>
      <w:r w:rsidRPr="00BC18FA">
        <w:t xml:space="preserve">It is </w:t>
      </w:r>
      <w:r w:rsidRPr="00BC18FA" w:rsidR="00001943">
        <w:t>nobody else’s data</w:t>
      </w:r>
      <w:r w:rsidRPr="00BC18FA">
        <w:t>.</w:t>
      </w:r>
      <w:r w:rsidRPr="00BC18FA" w:rsidR="00001943">
        <w:t xml:space="preserve"> I have some ownership of that. </w:t>
      </w:r>
      <w:r w:rsidRPr="00BC18FA">
        <w:t>T</w:t>
      </w:r>
      <w:r w:rsidRPr="00BC18FA" w:rsidR="00001943">
        <w:t xml:space="preserve">he second person who owns it is the NHS, not </w:t>
      </w:r>
      <w:r w:rsidRPr="00BC18FA">
        <w:t xml:space="preserve">the </w:t>
      </w:r>
      <w:r w:rsidRPr="00BC18FA" w:rsidR="00001943">
        <w:t>hospital over here</w:t>
      </w:r>
      <w:r w:rsidRPr="00BC18FA">
        <w:t xml:space="preserve"> or</w:t>
      </w:r>
      <w:r w:rsidRPr="00BC18FA" w:rsidR="00001943">
        <w:t xml:space="preserve"> </w:t>
      </w:r>
      <w:r w:rsidRPr="00BC18FA">
        <w:t xml:space="preserve">the </w:t>
      </w:r>
      <w:r w:rsidRPr="00BC18FA" w:rsidR="00001943">
        <w:t>GP practice there</w:t>
      </w:r>
      <w:r w:rsidRPr="00BC18FA">
        <w:t xml:space="preserve">. It is </w:t>
      </w:r>
      <w:r w:rsidRPr="00BC18FA" w:rsidR="00001943">
        <w:t xml:space="preserve">owned by the NHS. </w:t>
      </w:r>
      <w:r w:rsidRPr="00BC18FA">
        <w:t>U</w:t>
      </w:r>
      <w:r w:rsidRPr="00BC18FA" w:rsidR="00001943">
        <w:t>ntil we get a real vision of that, it is going to be very hard to get it consolidated in one place</w:t>
      </w:r>
      <w:r w:rsidRPr="00BC18FA">
        <w:t>.</w:t>
      </w:r>
    </w:p>
    <w:p w:rsidR="00F57DC2" w:rsidRPr="00BC18FA" w:rsidP="00F57DC2">
      <w:pPr>
        <w:pStyle w:val="Question"/>
      </w:pPr>
      <w:sdt>
        <w:sdtPr>
          <w:alias w:val="Member"/>
          <w:tag w:val="&lt;Member mnisId='3992' dodsId='74640'&gt;"/>
          <w:id w:val="-886020625"/>
          <w:placeholder>
            <w:docPart w:val="DefaultPlaceholder_-1854013440"/>
          </w:placeholder>
          <w:richText/>
        </w:sdtPr>
        <w:sdtContent>
          <w:r w:rsidRPr="00BC18FA">
            <w:rPr>
              <w:b/>
            </w:rPr>
            <w:t>James Morris:</w:t>
          </w:r>
        </w:sdtContent>
      </w:sdt>
      <w:r w:rsidRPr="00BC18FA">
        <w:t xml:space="preserve"> In terms of, say, </w:t>
      </w:r>
      <w:r w:rsidRPr="00BC18FA" w:rsidR="00001943">
        <w:t>genomic innovation</w:t>
      </w:r>
      <w:r w:rsidRPr="00BC18FA">
        <w:t xml:space="preserve">, </w:t>
      </w:r>
      <w:r w:rsidRPr="00BC18FA" w:rsidR="00001943">
        <w:t>is it preventing us from doing exactly what we have been discussing, which is</w:t>
      </w:r>
      <w:r w:rsidRPr="00BC18FA" w:rsidR="00930110">
        <w:t xml:space="preserve"> </w:t>
      </w:r>
      <w:r w:rsidRPr="00BC18FA" w:rsidR="00001943">
        <w:t>translating good</w:t>
      </w:r>
      <w:r w:rsidRPr="00BC18FA" w:rsidR="005B31AF">
        <w:t>-</w:t>
      </w:r>
      <w:r w:rsidRPr="00BC18FA" w:rsidR="00001943">
        <w:t>quality, leading</w:t>
      </w:r>
      <w:r w:rsidRPr="00BC18FA" w:rsidR="005B31AF">
        <w:t>-</w:t>
      </w:r>
      <w:r w:rsidRPr="00BC18FA" w:rsidR="00001943">
        <w:t>edge research</w:t>
      </w:r>
      <w:r w:rsidRPr="00BC18FA">
        <w:t>?</w:t>
      </w:r>
      <w:r w:rsidRPr="00BC18FA" w:rsidR="00001943">
        <w:t xml:space="preserve"> </w:t>
      </w:r>
      <w:r w:rsidRPr="00BC18FA">
        <w:t>W</w:t>
      </w:r>
      <w:r w:rsidRPr="00BC18FA" w:rsidR="00001943">
        <w:t xml:space="preserve">hen </w:t>
      </w:r>
      <w:r w:rsidRPr="00BC18FA">
        <w:t xml:space="preserve">they are </w:t>
      </w:r>
      <w:r w:rsidRPr="00BC18FA" w:rsidR="00001943">
        <w:t xml:space="preserve">talking </w:t>
      </w:r>
      <w:r w:rsidRPr="00BC18FA">
        <w:t xml:space="preserve">in this statement </w:t>
      </w:r>
      <w:r w:rsidRPr="00BC18FA" w:rsidR="00001943">
        <w:t xml:space="preserve">about inclusive clinical trials, is it a major obstacle </w:t>
      </w:r>
      <w:r w:rsidRPr="00BC18FA">
        <w:t xml:space="preserve">that </w:t>
      </w:r>
      <w:r w:rsidRPr="00BC18FA" w:rsidR="00001943">
        <w:t>is going to mean that we lose our competitive advantage</w:t>
      </w:r>
      <w:r w:rsidRPr="00BC18FA">
        <w:t>?</w:t>
      </w:r>
      <w:r w:rsidRPr="00BC18FA" w:rsidR="00001943">
        <w:t xml:space="preserve"> </w:t>
      </w:r>
      <w:r w:rsidRPr="00BC18FA">
        <w:t>I</w:t>
      </w:r>
      <w:r w:rsidRPr="00BC18FA" w:rsidR="00001943">
        <w:t>f we do not sort it out</w:t>
      </w:r>
      <w:r w:rsidRPr="00BC18FA">
        <w:t xml:space="preserve">, are we </w:t>
      </w:r>
      <w:r w:rsidRPr="00BC18FA" w:rsidR="00001943">
        <w:t>going to be really behind the curve</w:t>
      </w:r>
      <w:r w:rsidRPr="00BC18FA">
        <w:t>?</w:t>
      </w:r>
    </w:p>
    <w:p w:rsidR="00F57DC2" w:rsidRPr="00BC18FA" w:rsidP="00F57DC2">
      <w:pPr>
        <w:pStyle w:val="Answer"/>
      </w:pPr>
      <w:sdt>
        <w:sdtPr>
          <w:alias w:val="Witness"/>
          <w:id w:val="-885026174"/>
          <w:placeholder>
            <w:docPart w:val="DefaultPlaceholder_-1854013440"/>
          </w:placeholder>
          <w:richText/>
        </w:sdtPr>
        <w:sdtContent>
          <w:r w:rsidRPr="00BC18FA" w:rsidR="00CC7D2C">
            <w:rPr>
              <w:b/>
              <w:i/>
            </w:rPr>
            <w:t>Professor Sir John Bell:</w:t>
          </w:r>
        </w:sdtContent>
      </w:sdt>
      <w:r w:rsidRPr="00BC18FA">
        <w:t xml:space="preserve"> W</w:t>
      </w:r>
      <w:r w:rsidRPr="00BC18FA" w:rsidR="00001943">
        <w:t xml:space="preserve">hen you talk to industry, what they would really like is rapid access to large, well-characterised populations, ideally with genomic and other types of data that would allow them to select particular subpopulations where they think </w:t>
      </w:r>
      <w:r w:rsidRPr="00BC18FA">
        <w:t xml:space="preserve">that </w:t>
      </w:r>
      <w:r w:rsidRPr="00BC18FA" w:rsidR="00001943">
        <w:t>they are going to have the biggest impact. We do not offer that at the moment, and</w:t>
      </w:r>
      <w:r w:rsidRPr="00BC18FA" w:rsidR="00930110">
        <w:t xml:space="preserve"> </w:t>
      </w:r>
      <w:r w:rsidRPr="00BC18FA" w:rsidR="00001943">
        <w:t xml:space="preserve">that </w:t>
      </w:r>
      <w:r w:rsidRPr="00BC18FA">
        <w:t xml:space="preserve">is a </w:t>
      </w:r>
      <w:r w:rsidRPr="00BC18FA" w:rsidR="00001943">
        <w:t>major limitation</w:t>
      </w:r>
      <w:r w:rsidRPr="00BC18FA">
        <w:t xml:space="preserve">. What is </w:t>
      </w:r>
      <w:r w:rsidRPr="00BC18FA" w:rsidR="00001943">
        <w:t xml:space="preserve">problematic about that is </w:t>
      </w:r>
      <w:r w:rsidRPr="00BC18FA">
        <w:t xml:space="preserve">that </w:t>
      </w:r>
      <w:r w:rsidRPr="00BC18FA" w:rsidR="00001943">
        <w:t>we could offer that if we wanted to.</w:t>
      </w:r>
      <w:r w:rsidRPr="00BC18FA">
        <w:t xml:space="preserve"> W</w:t>
      </w:r>
      <w:r w:rsidRPr="00BC18FA" w:rsidR="00001943">
        <w:t>e just need to get the will together to get it right.</w:t>
      </w:r>
    </w:p>
    <w:p w:rsidR="00F455EC" w:rsidRPr="00BC18FA" w:rsidP="00F57DC2">
      <w:pPr>
        <w:pStyle w:val="Answer"/>
      </w:pPr>
      <w:sdt>
        <w:sdtPr>
          <w:alias w:val="Witness"/>
          <w:id w:val="830803463"/>
          <w:placeholder>
            <w:docPart w:val="DefaultPlaceholder_-1854013440"/>
          </w:placeholder>
          <w:richText/>
        </w:sdtPr>
        <w:sdtContent>
          <w:r w:rsidRPr="00BC18FA" w:rsidR="00CC7D2C">
            <w:rPr>
              <w:b/>
              <w:i/>
            </w:rPr>
            <w:t>Dr Buckle:</w:t>
          </w:r>
        </w:sdtContent>
      </w:sdt>
      <w:r w:rsidRPr="00BC18FA" w:rsidR="00F57DC2">
        <w:t xml:space="preserve"> A</w:t>
      </w:r>
      <w:r w:rsidRPr="00BC18FA" w:rsidR="00001943">
        <w:t xml:space="preserve"> pivot point in terms of where research and implementation go is access to big data to have interoperable systems</w:t>
      </w:r>
      <w:r w:rsidRPr="00BC18FA" w:rsidR="00F57DC2">
        <w:t>.</w:t>
      </w:r>
      <w:r w:rsidRPr="00BC18FA" w:rsidR="00001943">
        <w:t xml:space="preserve"> </w:t>
      </w:r>
      <w:r w:rsidRPr="00BC18FA" w:rsidR="00F57DC2">
        <w:t>T</w:t>
      </w:r>
      <w:r w:rsidRPr="00BC18FA" w:rsidR="00001943">
        <w:t xml:space="preserve">here is a genetic basis for cancer, for sure, but there </w:t>
      </w:r>
      <w:r w:rsidRPr="00BC18FA" w:rsidR="00F57DC2">
        <w:t xml:space="preserve">is also an </w:t>
      </w:r>
      <w:r w:rsidRPr="00BC18FA" w:rsidR="00001943">
        <w:t>environmental basis</w:t>
      </w:r>
      <w:r w:rsidRPr="00BC18FA" w:rsidR="00F57DC2">
        <w:t>.</w:t>
      </w:r>
      <w:r w:rsidRPr="00BC18FA" w:rsidR="00001943">
        <w:t xml:space="preserve"> </w:t>
      </w:r>
      <w:r w:rsidRPr="00BC18FA" w:rsidR="00F57DC2">
        <w:t>T</w:t>
      </w:r>
      <w:r w:rsidRPr="00BC18FA" w:rsidR="00001943">
        <w:t xml:space="preserve">here is a lot of data in terms of </w:t>
      </w:r>
      <w:r w:rsidRPr="00BC18FA">
        <w:t xml:space="preserve">patient </w:t>
      </w:r>
      <w:r w:rsidRPr="00BC18FA" w:rsidR="00001943">
        <w:t xml:space="preserve">lifestyle and health inequity, </w:t>
      </w:r>
      <w:r w:rsidRPr="00BC18FA">
        <w:t xml:space="preserve">which I am sure </w:t>
      </w:r>
      <w:r w:rsidRPr="00BC18FA" w:rsidR="00001943">
        <w:t>we will get to</w:t>
      </w:r>
      <w:r w:rsidRPr="00BC18FA">
        <w:t>.</w:t>
      </w:r>
      <w:r w:rsidRPr="00BC18FA" w:rsidR="00001943">
        <w:t xml:space="preserve"> </w:t>
      </w:r>
      <w:r w:rsidRPr="00BC18FA">
        <w:t>D</w:t>
      </w:r>
      <w:r w:rsidRPr="00BC18FA" w:rsidR="00001943">
        <w:t>ata is a solution to that.</w:t>
      </w:r>
      <w:r w:rsidRPr="00BC18FA">
        <w:t xml:space="preserve"> A</w:t>
      </w:r>
      <w:r w:rsidRPr="00BC18FA" w:rsidR="00001943">
        <w:t xml:space="preserve">gain, going back to the </w:t>
      </w:r>
      <w:r w:rsidRPr="00BC18FA">
        <w:t>C</w:t>
      </w:r>
      <w:r w:rsidRPr="00BC18FA" w:rsidR="00001943">
        <w:t>ovid example, people dissolved some of the barriers and things worked very well</w:t>
      </w:r>
      <w:r w:rsidRPr="00BC18FA">
        <w:t>,</w:t>
      </w:r>
      <w:r w:rsidRPr="00BC18FA" w:rsidR="00001943">
        <w:t xml:space="preserve"> </w:t>
      </w:r>
      <w:r w:rsidRPr="00BC18FA">
        <w:t>s</w:t>
      </w:r>
      <w:r w:rsidRPr="00BC18FA" w:rsidR="00001943">
        <w:t xml:space="preserve">o we have a model </w:t>
      </w:r>
      <w:r w:rsidRPr="00BC18FA">
        <w:t xml:space="preserve">that </w:t>
      </w:r>
      <w:r w:rsidRPr="00BC18FA" w:rsidR="00001943">
        <w:t>we know can work.</w:t>
      </w:r>
    </w:p>
    <w:p w:rsidR="00F455EC" w:rsidRPr="00BC18FA" w:rsidP="00F57DC2">
      <w:pPr>
        <w:pStyle w:val="Answer"/>
      </w:pPr>
      <w:r w:rsidRPr="00BC18FA">
        <w:t>We also need to respect the</w:t>
      </w:r>
      <w:r w:rsidRPr="00BC18FA" w:rsidR="00930110">
        <w:t xml:space="preserve"> </w:t>
      </w:r>
      <w:r w:rsidRPr="00BC18FA">
        <w:t>analytical</w:t>
      </w:r>
      <w:r w:rsidRPr="00BC18FA" w:rsidR="00930110">
        <w:t xml:space="preserve"> </w:t>
      </w:r>
      <w:r w:rsidRPr="00BC18FA">
        <w:t>confidentiality piece</w:t>
      </w:r>
      <w:r w:rsidRPr="00BC18FA">
        <w:t xml:space="preserve"> and</w:t>
      </w:r>
      <w:r w:rsidRPr="00BC18FA">
        <w:t xml:space="preserve"> the respect of data donors. A lot of work is going in at this point in time </w:t>
      </w:r>
      <w:r w:rsidRPr="00BC18FA">
        <w:t xml:space="preserve">through </w:t>
      </w:r>
      <w:r w:rsidRPr="00BC18FA">
        <w:t xml:space="preserve">UKRI around setting up infrastructures for secure data, the ethics and so on. </w:t>
      </w:r>
      <w:r w:rsidRPr="00BC18FA">
        <w:t>W</w:t>
      </w:r>
      <w:r w:rsidRPr="00BC18FA">
        <w:t xml:space="preserve">e are at the leading edge of that, but </w:t>
      </w:r>
      <w:r w:rsidRPr="00BC18FA">
        <w:t xml:space="preserve">what is </w:t>
      </w:r>
      <w:r w:rsidRPr="00BC18FA">
        <w:t xml:space="preserve">holding us back are these policy barriers to how data is recognised </w:t>
      </w:r>
      <w:r w:rsidRPr="00BC18FA">
        <w:t xml:space="preserve">and made </w:t>
      </w:r>
      <w:r w:rsidRPr="00BC18FA">
        <w:t xml:space="preserve">discoverable. The confidence of the public is brought with us, because we have had </w:t>
      </w:r>
      <w:r w:rsidRPr="00BC18FA">
        <w:t xml:space="preserve">false </w:t>
      </w:r>
      <w:r w:rsidRPr="00BC18FA">
        <w:t>starts in this area before.</w:t>
      </w:r>
    </w:p>
    <w:p w:rsidR="00F455EC" w:rsidRPr="00BC18FA" w:rsidP="00F57DC2">
      <w:pPr>
        <w:pStyle w:val="Answer"/>
      </w:pPr>
      <w:r w:rsidRPr="00BC18FA">
        <w:t>I</w:t>
      </w:r>
      <w:r w:rsidRPr="00BC18FA" w:rsidR="00001943">
        <w:t>f AI is to be fully involved in this area, we need to make sure that the data going into the algorithms on which that is built is of the best quality</w:t>
      </w:r>
      <w:r w:rsidRPr="00BC18FA">
        <w:t>.</w:t>
      </w:r>
      <w:r w:rsidRPr="00BC18FA" w:rsidR="00001943">
        <w:t xml:space="preserve"> </w:t>
      </w:r>
      <w:r w:rsidRPr="00BC18FA">
        <w:t>I</w:t>
      </w:r>
      <w:r w:rsidRPr="00BC18FA" w:rsidR="00001943">
        <w:t>n the UK, again, we are well positioned to be able to do that</w:t>
      </w:r>
      <w:r w:rsidRPr="00BC18FA">
        <w:t>,</w:t>
      </w:r>
      <w:r w:rsidRPr="00BC18FA" w:rsidR="00001943">
        <w:t xml:space="preserve"> if we get this right</w:t>
      </w:r>
      <w:r w:rsidRPr="00BC18FA">
        <w:t>.</w:t>
      </w:r>
    </w:p>
    <w:p w:rsidR="00F455EC" w:rsidRPr="00BC18FA" w:rsidP="00F455EC">
      <w:pPr>
        <w:pStyle w:val="Answer"/>
      </w:pPr>
      <w:sdt>
        <w:sdtPr>
          <w:alias w:val="Witness"/>
          <w:id w:val="-1608808311"/>
          <w:placeholder>
            <w:docPart w:val="DefaultPlaceholder_-1854013440"/>
          </w:placeholder>
          <w:richText/>
        </w:sdtPr>
        <w:sdtContent>
          <w:r w:rsidRPr="00BC18FA" w:rsidR="00CC7D2C">
            <w:rPr>
              <w:b/>
              <w:i/>
            </w:rPr>
            <w:t>Dr Galbraith:</w:t>
          </w:r>
        </w:sdtContent>
      </w:sdt>
      <w:r w:rsidRPr="00BC18FA">
        <w:t xml:space="preserve"> W</w:t>
      </w:r>
      <w:r w:rsidRPr="00BC18FA" w:rsidR="00001943">
        <w:t xml:space="preserve">hat Professor </w:t>
      </w:r>
      <w:r w:rsidRPr="00BC18FA">
        <w:t xml:space="preserve">Sir John Bell </w:t>
      </w:r>
      <w:r w:rsidRPr="00BC18FA" w:rsidR="00001943">
        <w:t>said is absolutely right</w:t>
      </w:r>
      <w:r w:rsidRPr="00BC18FA">
        <w:t>.</w:t>
      </w:r>
      <w:r w:rsidRPr="00BC18FA" w:rsidR="00001943">
        <w:t xml:space="preserve"> </w:t>
      </w:r>
      <w:r w:rsidRPr="00BC18FA">
        <w:t>W</w:t>
      </w:r>
      <w:r w:rsidRPr="00BC18FA" w:rsidR="00001943">
        <w:t>hat industry wants is well</w:t>
      </w:r>
      <w:r w:rsidRPr="00BC18FA" w:rsidR="00335468">
        <w:t>-</w:t>
      </w:r>
      <w:r w:rsidRPr="00BC18FA" w:rsidR="00001943">
        <w:t>annotated clinical data linked to the genomic data and</w:t>
      </w:r>
      <w:r w:rsidRPr="00BC18FA">
        <w:t>,</w:t>
      </w:r>
      <w:r w:rsidRPr="00BC18FA" w:rsidR="00001943">
        <w:t xml:space="preserve"> </w:t>
      </w:r>
      <w:r w:rsidRPr="00BC18FA">
        <w:t xml:space="preserve">preferably, </w:t>
      </w:r>
      <w:r w:rsidRPr="00BC18FA" w:rsidR="00001943">
        <w:t>the pathology data as well</w:t>
      </w:r>
      <w:r w:rsidRPr="00BC18FA">
        <w:t>. W</w:t>
      </w:r>
      <w:r w:rsidRPr="00BC18FA" w:rsidR="00001943">
        <w:t>e have access to that in part</w:t>
      </w:r>
      <w:r w:rsidRPr="00BC18FA">
        <w:t>.</w:t>
      </w:r>
      <w:r w:rsidRPr="00BC18FA" w:rsidR="00001943">
        <w:t xml:space="preserve"> </w:t>
      </w:r>
      <w:r w:rsidRPr="00BC18FA">
        <w:t>W</w:t>
      </w:r>
      <w:r w:rsidRPr="00BC18FA" w:rsidR="00001943">
        <w:t>e have collaborations, for example, with companies such as Tempus</w:t>
      </w:r>
      <w:r w:rsidRPr="00BC18FA">
        <w:t>,</w:t>
      </w:r>
      <w:r w:rsidRPr="00BC18FA" w:rsidR="00001943">
        <w:t xml:space="preserve"> </w:t>
      </w:r>
      <w:r w:rsidRPr="00BC18FA">
        <w:t xml:space="preserve">which </w:t>
      </w:r>
      <w:r w:rsidRPr="00BC18FA" w:rsidR="00001943">
        <w:t>provide that</w:t>
      </w:r>
      <w:r w:rsidRPr="00BC18FA" w:rsidR="00930110">
        <w:t xml:space="preserve"> </w:t>
      </w:r>
      <w:r w:rsidRPr="00BC18FA">
        <w:t xml:space="preserve">kind of </w:t>
      </w:r>
      <w:r w:rsidRPr="00BC18FA" w:rsidR="00001943">
        <w:t xml:space="preserve">annotated data at scale. It is available in the United States. It is not currently available routinely in many other places outside of that, and it is hugely valuable. We use it routinely in the design of all of our </w:t>
      </w:r>
      <w:r w:rsidRPr="00BC18FA">
        <w:t xml:space="preserve">phase III </w:t>
      </w:r>
      <w:r w:rsidRPr="00BC18FA" w:rsidR="00001943">
        <w:t xml:space="preserve">trials. </w:t>
      </w:r>
      <w:r w:rsidRPr="00BC18FA">
        <w:t>W</w:t>
      </w:r>
      <w:r w:rsidRPr="00BC18FA" w:rsidR="00001943">
        <w:t>e have been doing that for a year to 18 months.</w:t>
      </w:r>
    </w:p>
    <w:p w:rsidR="00F455EC" w:rsidRPr="00BC18FA" w:rsidP="00F455EC">
      <w:pPr>
        <w:pStyle w:val="Answer"/>
      </w:pPr>
      <w:r w:rsidRPr="00BC18FA">
        <w:t xml:space="preserve">It is critical to get that design right, particularly in cancer, where you are often </w:t>
      </w:r>
      <w:r w:rsidRPr="00BC18FA">
        <w:t xml:space="preserve">doing it </w:t>
      </w:r>
      <w:r w:rsidRPr="00BC18FA">
        <w:t xml:space="preserve">in selective patient populations and you may not know how the standard of care in </w:t>
      </w:r>
      <w:r w:rsidRPr="00BC18FA">
        <w:t xml:space="preserve">the </w:t>
      </w:r>
      <w:r w:rsidRPr="00BC18FA">
        <w:t>control arm of your clinical trial is going to perform in that subset. It is hugely valuable.</w:t>
      </w:r>
    </w:p>
    <w:p w:rsidR="00001943" w:rsidRPr="00BC18FA" w:rsidP="00F455EC">
      <w:pPr>
        <w:pStyle w:val="Answer"/>
      </w:pPr>
      <w:r w:rsidRPr="00BC18FA">
        <w:t xml:space="preserve">I would also like to echo </w:t>
      </w:r>
      <w:r w:rsidR="00693E4C">
        <w:t xml:space="preserve">Sir John’s </w:t>
      </w:r>
      <w:r w:rsidRPr="00BC18FA">
        <w:t>comment that the patient owns these data</w:t>
      </w:r>
      <w:r w:rsidRPr="00BC18FA" w:rsidR="00F455EC">
        <w:t>.</w:t>
      </w:r>
      <w:r w:rsidRPr="00BC18FA">
        <w:t xml:space="preserve"> </w:t>
      </w:r>
      <w:r w:rsidRPr="00BC18FA" w:rsidR="00F455EC">
        <w:t>N</w:t>
      </w:r>
      <w:r w:rsidRPr="00BC18FA">
        <w:t>avigating through the system for patients to get access to their data</w:t>
      </w:r>
      <w:r w:rsidR="00693E4C">
        <w:t xml:space="preserve">, so that they can get </w:t>
      </w:r>
      <w:r w:rsidRPr="00BC18FA">
        <w:t>to the right people and the right decisions</w:t>
      </w:r>
      <w:r w:rsidR="00693E4C">
        <w:t>,</w:t>
      </w:r>
      <w:r w:rsidRPr="00BC18FA">
        <w:t xml:space="preserve"> is also very difficult.</w:t>
      </w:r>
      <w:r w:rsidRPr="00BC18FA" w:rsidR="00F455EC">
        <w:t xml:space="preserve"> W</w:t>
      </w:r>
      <w:r w:rsidRPr="00BC18FA">
        <w:t xml:space="preserve">e need to make sure that we also think about how the patient is enabled in terms of owning their journey through their cancer treatment. </w:t>
      </w:r>
      <w:r w:rsidRPr="00BC18FA" w:rsidR="00F455EC">
        <w:t>T</w:t>
      </w:r>
      <w:r w:rsidRPr="00BC18FA">
        <w:t xml:space="preserve">he patient is </w:t>
      </w:r>
      <w:r w:rsidRPr="00BC18FA" w:rsidR="00F455EC">
        <w:t xml:space="preserve">often </w:t>
      </w:r>
      <w:r w:rsidRPr="00BC18FA">
        <w:t>not allowed to get access to the data about their own cancer</w:t>
      </w:r>
      <w:r w:rsidRPr="00BC18FA" w:rsidR="00F455EC">
        <w:t>,</w:t>
      </w:r>
      <w:r w:rsidRPr="00BC18FA">
        <w:t xml:space="preserve"> and it can be extraordinarily frustrating to go through that system, so that needs to be sorted from a patient perspective</w:t>
      </w:r>
      <w:r w:rsidRPr="00BC18FA" w:rsidR="00F455EC">
        <w:t xml:space="preserve"> as well as </w:t>
      </w:r>
      <w:r w:rsidRPr="00BC18FA">
        <w:t>from a clinical trial access perspective.</w:t>
      </w:r>
    </w:p>
    <w:p w:rsidR="00F455EC" w:rsidRPr="00BC18FA" w:rsidP="00F455EC">
      <w:pPr>
        <w:pStyle w:val="Answer"/>
      </w:pPr>
      <w:sdt>
        <w:sdtPr>
          <w:alias w:val="Witness"/>
          <w:id w:val="690727894"/>
          <w:placeholder>
            <w:docPart w:val="DefaultPlaceholder_-1854013440"/>
          </w:placeholder>
          <w:richText/>
        </w:sdtPr>
        <w:sdtContent>
          <w:r w:rsidRPr="00BC18FA" w:rsidR="00CC7D2C">
            <w:rPr>
              <w:b/>
              <w:i/>
            </w:rPr>
            <w:t>Professor Harrington:</w:t>
          </w:r>
        </w:sdtContent>
      </w:sdt>
      <w:r w:rsidRPr="00BC18FA">
        <w:t xml:space="preserve"> </w:t>
      </w:r>
      <w:r w:rsidRPr="00BC18FA" w:rsidR="00001943">
        <w:t>Maybe I could just make one additional point and give a tangible example. I would agree with everything that the other witnesses have said.</w:t>
      </w:r>
      <w:r w:rsidRPr="00BC18FA" w:rsidR="00930110">
        <w:t xml:space="preserve"> </w:t>
      </w:r>
      <w:r w:rsidRPr="00BC18FA">
        <w:t>T</w:t>
      </w:r>
      <w:r w:rsidRPr="00BC18FA" w:rsidR="00001943">
        <w:t>he UK is in an unprecedented position of potentially being able to provide these exquisitely annotated, very well</w:t>
      </w:r>
      <w:r w:rsidRPr="00BC18FA" w:rsidR="00335468">
        <w:t>-</w:t>
      </w:r>
      <w:r w:rsidRPr="00BC18FA" w:rsidR="00001943">
        <w:t xml:space="preserve">curated but ultimately held in secrecy data sets </w:t>
      </w:r>
      <w:r w:rsidRPr="00BC18FA">
        <w:t xml:space="preserve">that </w:t>
      </w:r>
      <w:r w:rsidRPr="00BC18FA" w:rsidR="00001943">
        <w:t>are never joined up in the right way</w:t>
      </w:r>
      <w:r w:rsidRPr="00BC18FA">
        <w:t>.</w:t>
      </w:r>
      <w:r w:rsidRPr="00BC18FA" w:rsidR="00001943">
        <w:t xml:space="preserve"> </w:t>
      </w:r>
      <w:r w:rsidRPr="00BC18FA">
        <w:t>W</w:t>
      </w:r>
      <w:r w:rsidRPr="00BC18FA" w:rsidR="00001943">
        <w:t>e can correct that problem, I hope, and it would give us an enormous resource.</w:t>
      </w:r>
    </w:p>
    <w:p w:rsidR="00F455EC" w:rsidRPr="00BC18FA" w:rsidP="00F455EC">
      <w:pPr>
        <w:pStyle w:val="Answer"/>
      </w:pPr>
      <w:r w:rsidRPr="00BC18FA">
        <w:t>I want to give you an example of a process that I was involved in</w:t>
      </w:r>
      <w:r w:rsidRPr="00BC18FA">
        <w:t>.</w:t>
      </w:r>
      <w:r w:rsidRPr="00BC18FA">
        <w:t xml:space="preserve"> </w:t>
      </w:r>
      <w:r w:rsidRPr="00BC18FA">
        <w:t>A</w:t>
      </w:r>
      <w:r w:rsidRPr="00BC18FA">
        <w:t>s part of a C</w:t>
      </w:r>
      <w:r w:rsidRPr="00BC18FA">
        <w:t>R</w:t>
      </w:r>
      <w:r w:rsidRPr="00BC18FA">
        <w:t>UK award across the five major radiation research centres across the United Kingdom</w:t>
      </w:r>
      <w:r w:rsidRPr="00BC18FA">
        <w:t>,</w:t>
      </w:r>
      <w:r w:rsidRPr="00BC18FA">
        <w:t xml:space="preserve"> </w:t>
      </w:r>
      <w:r w:rsidRPr="00BC18FA">
        <w:t>w</w:t>
      </w:r>
      <w:r w:rsidRPr="00BC18FA">
        <w:t xml:space="preserve">e </w:t>
      </w:r>
      <w:r w:rsidRPr="00BC18FA">
        <w:t xml:space="preserve">won a </w:t>
      </w:r>
      <w:r w:rsidRPr="00BC18FA">
        <w:t>grant for a networked activity</w:t>
      </w:r>
      <w:r w:rsidRPr="00BC18FA">
        <w:t xml:space="preserve">, </w:t>
      </w:r>
      <w:r w:rsidRPr="00BC18FA">
        <w:t xml:space="preserve">at the heart of which was a data sharing platform. The </w:t>
      </w:r>
      <w:r w:rsidRPr="00BC18FA">
        <w:t>a</w:t>
      </w:r>
      <w:r w:rsidRPr="00BC18FA">
        <w:t>ward was for five years. It took us four</w:t>
      </w:r>
      <w:r w:rsidRPr="00BC18FA">
        <w:t xml:space="preserve"> </w:t>
      </w:r>
      <w:r w:rsidRPr="00BC18FA">
        <w:t>and</w:t>
      </w:r>
      <w:r w:rsidRPr="00BC18FA">
        <w:t xml:space="preserve"> </w:t>
      </w:r>
      <w:r w:rsidRPr="00BC18FA">
        <w:t>a</w:t>
      </w:r>
      <w:r w:rsidRPr="00BC18FA">
        <w:t xml:space="preserve"> </w:t>
      </w:r>
      <w:r w:rsidRPr="00BC18FA">
        <w:t>half years to do the data sharing agreement</w:t>
      </w:r>
      <w:r w:rsidRPr="00BC18FA">
        <w:t>.</w:t>
      </w:r>
      <w:r w:rsidRPr="00BC18FA">
        <w:t xml:space="preserve"> </w:t>
      </w:r>
      <w:r w:rsidRPr="00BC18FA">
        <w:t>U</w:t>
      </w:r>
      <w:r w:rsidRPr="00BC18FA">
        <w:t xml:space="preserve">nfortunately, </w:t>
      </w:r>
      <w:r w:rsidRPr="00BC18FA">
        <w:t xml:space="preserve">that </w:t>
      </w:r>
      <w:r w:rsidRPr="00BC18FA">
        <w:t>is symptomatic of some of the problems that we face</w:t>
      </w:r>
      <w:r w:rsidRPr="00BC18FA">
        <w:t>.</w:t>
      </w:r>
      <w:r w:rsidRPr="00BC18FA">
        <w:t xml:space="preserve"> </w:t>
      </w:r>
      <w:r w:rsidRPr="00BC18FA">
        <w:t>W</w:t>
      </w:r>
      <w:r w:rsidRPr="00BC18FA">
        <w:t>e need to correct that</w:t>
      </w:r>
      <w:r w:rsidRPr="00BC18FA">
        <w:t>,</w:t>
      </w:r>
      <w:r w:rsidRPr="00BC18FA">
        <w:t xml:space="preserve"> because it is a huge missed opportunity.</w:t>
      </w:r>
    </w:p>
    <w:p w:rsidR="00F455EC" w:rsidRPr="00BC18FA" w:rsidP="00F455EC">
      <w:pPr>
        <w:pStyle w:val="Answer"/>
      </w:pPr>
      <w:r w:rsidRPr="00BC18FA">
        <w:t xml:space="preserve">The </w:t>
      </w:r>
      <w:r w:rsidRPr="00BC18FA" w:rsidR="00001943">
        <w:t xml:space="preserve">final point </w:t>
      </w:r>
      <w:r w:rsidRPr="00BC18FA">
        <w:t xml:space="preserve">that </w:t>
      </w:r>
      <w:r w:rsidRPr="00BC18FA" w:rsidR="00001943">
        <w:t xml:space="preserve">I would make is </w:t>
      </w:r>
      <w:r w:rsidRPr="00BC18FA">
        <w:t xml:space="preserve">that </w:t>
      </w:r>
      <w:r w:rsidRPr="00BC18FA" w:rsidR="00001943">
        <w:t xml:space="preserve">I can picture the look of bewilderment on the patient’s face when you tell </w:t>
      </w:r>
      <w:r w:rsidRPr="00BC18FA" w:rsidR="00680BF2">
        <w:t>them,</w:t>
      </w:r>
      <w:r w:rsidRPr="00BC18FA" w:rsidR="00001943">
        <w:t xml:space="preserve"> </w:t>
      </w:r>
      <w:r w:rsidRPr="00BC18FA">
        <w:t>“</w:t>
      </w:r>
      <w:r w:rsidRPr="00BC18FA" w:rsidR="00001943">
        <w:t>I cannot share your data with Manchester</w:t>
      </w:r>
      <w:r w:rsidRPr="00BC18FA" w:rsidR="00335468">
        <w:t>,</w:t>
      </w:r>
      <w:r w:rsidRPr="00BC18FA" w:rsidR="00001943">
        <w:t xml:space="preserve"> because we do not have an agreement</w:t>
      </w:r>
      <w:r w:rsidRPr="00BC18FA">
        <w:t>”</w:t>
      </w:r>
      <w:r w:rsidRPr="00BC18FA" w:rsidR="00001943">
        <w:t xml:space="preserve">. The patient is absolutely perplexed that we would not be able to do that as a routine. </w:t>
      </w:r>
      <w:r w:rsidRPr="00BC18FA">
        <w:t>I</w:t>
      </w:r>
      <w:r w:rsidRPr="00BC18FA" w:rsidR="00001943">
        <w:t xml:space="preserve">t is really a fundamental missed opportunity that we have. </w:t>
      </w:r>
      <w:r w:rsidRPr="00BC18FA">
        <w:t>F</w:t>
      </w:r>
      <w:r w:rsidRPr="00BC18FA" w:rsidR="00001943">
        <w:t>ingers crossed</w:t>
      </w:r>
      <w:r w:rsidRPr="00BC18FA" w:rsidR="00335468">
        <w:t xml:space="preserve"> that</w:t>
      </w:r>
      <w:r w:rsidRPr="00BC18FA" w:rsidR="00001943">
        <w:t xml:space="preserve"> we are going to correct that</w:t>
      </w:r>
      <w:r w:rsidRPr="00BC18FA">
        <w:t>, a</w:t>
      </w:r>
      <w:r w:rsidRPr="00BC18FA" w:rsidR="00001943">
        <w:t>nd I am encouraged to hear comments from Professor Bell in regard to that.</w:t>
      </w:r>
    </w:p>
    <w:p w:rsidR="00F455EC" w:rsidRPr="00BC18FA" w:rsidP="00F455EC">
      <w:pPr>
        <w:pStyle w:val="Question"/>
      </w:pPr>
      <w:sdt>
        <w:sdtPr>
          <w:alias w:val="Member"/>
          <w:tag w:val="&lt;Member mnisId='3992' dodsId='74640'&gt;"/>
          <w:id w:val="590358475"/>
          <w:placeholder>
            <w:docPart w:val="DefaultPlaceholder_-1854013440"/>
          </w:placeholder>
          <w:richText/>
        </w:sdtPr>
        <w:sdtContent>
          <w:r w:rsidRPr="00BC18FA">
            <w:rPr>
              <w:b/>
            </w:rPr>
            <w:t>James Morris:</w:t>
          </w:r>
        </w:sdtContent>
      </w:sdt>
      <w:r w:rsidRPr="00BC18FA">
        <w:t xml:space="preserve"> </w:t>
      </w:r>
      <w:r w:rsidRPr="00BC18FA" w:rsidR="00001943">
        <w:t xml:space="preserve">That is a very interesting point. </w:t>
      </w:r>
      <w:r w:rsidRPr="00BC18FA">
        <w:t xml:space="preserve">Dr Buckle, </w:t>
      </w:r>
      <w:r w:rsidRPr="00BC18FA" w:rsidR="00001943">
        <w:t xml:space="preserve">you talked about policy decisions in this area </w:t>
      </w:r>
      <w:r w:rsidR="00693E4C">
        <w:t xml:space="preserve">that would </w:t>
      </w:r>
      <w:r w:rsidRPr="00BC18FA" w:rsidR="00001943">
        <w:t>flip the debate about data, but what did you mean by that? What can we do to overcome this four-and-a-half</w:t>
      </w:r>
      <w:r w:rsidRPr="00BC18FA">
        <w:t>-</w:t>
      </w:r>
      <w:r w:rsidRPr="00BC18FA" w:rsidR="00001943">
        <w:t xml:space="preserve">year issue? </w:t>
      </w:r>
      <w:r w:rsidRPr="00BC18FA">
        <w:t>W</w:t>
      </w:r>
      <w:r w:rsidRPr="00BC18FA" w:rsidR="00001943">
        <w:t xml:space="preserve">hat is that barrier? Why </w:t>
      </w:r>
      <w:r w:rsidRPr="00BC18FA">
        <w:t xml:space="preserve">can </w:t>
      </w:r>
      <w:r w:rsidRPr="00BC18FA" w:rsidR="00001943">
        <w:t xml:space="preserve">we </w:t>
      </w:r>
      <w:r w:rsidRPr="00BC18FA">
        <w:t xml:space="preserve">not </w:t>
      </w:r>
      <w:r w:rsidRPr="00BC18FA" w:rsidR="00001943">
        <w:t>just get on with it?</w:t>
      </w:r>
    </w:p>
    <w:p w:rsidR="00F455EC" w:rsidRPr="00BC18FA" w:rsidP="00F455EC">
      <w:pPr>
        <w:pStyle w:val="Answer"/>
      </w:pPr>
      <w:sdt>
        <w:sdtPr>
          <w:alias w:val="Witness"/>
          <w:id w:val="-634103399"/>
          <w:placeholder>
            <w:docPart w:val="DefaultPlaceholder_-1854013440"/>
          </w:placeholder>
          <w:richText/>
        </w:sdtPr>
        <w:sdtContent>
          <w:r w:rsidRPr="00BC18FA" w:rsidR="00CC7D2C">
            <w:rPr>
              <w:b/>
              <w:i/>
            </w:rPr>
            <w:t>Dr Buckle:</w:t>
          </w:r>
        </w:sdtContent>
      </w:sdt>
      <w:r w:rsidRPr="00BC18FA">
        <w:t xml:space="preserve"> T</w:t>
      </w:r>
      <w:r w:rsidRPr="00BC18FA" w:rsidR="00001943">
        <w:t xml:space="preserve">here is policy with a small </w:t>
      </w:r>
      <w:r w:rsidRPr="00BC18FA" w:rsidR="00335468">
        <w:t>P</w:t>
      </w:r>
      <w:r w:rsidRPr="00BC18FA" w:rsidR="00001943">
        <w:t xml:space="preserve"> and</w:t>
      </w:r>
      <w:r w:rsidRPr="00BC18FA" w:rsidR="00680BF2">
        <w:t xml:space="preserve"> </w:t>
      </w:r>
      <w:r w:rsidRPr="00BC18FA" w:rsidR="00335468">
        <w:t>p</w:t>
      </w:r>
      <w:r w:rsidRPr="00BC18FA" w:rsidR="00680BF2">
        <w:t>olicy with</w:t>
      </w:r>
      <w:r w:rsidRPr="00BC18FA" w:rsidR="00001943">
        <w:t xml:space="preserve"> a big P here</w:t>
      </w:r>
      <w:r w:rsidRPr="00BC18FA">
        <w:t>.</w:t>
      </w:r>
      <w:r w:rsidRPr="00BC18FA" w:rsidR="00001943">
        <w:t xml:space="preserve"> </w:t>
      </w:r>
      <w:r w:rsidRPr="00BC18FA">
        <w:t>D</w:t>
      </w:r>
      <w:r w:rsidRPr="00BC18FA" w:rsidR="00001943">
        <w:t xml:space="preserve">ata linkage to GP </w:t>
      </w:r>
      <w:r w:rsidRPr="00BC18FA" w:rsidR="00335468">
        <w:t>data set</w:t>
      </w:r>
      <w:r w:rsidRPr="00BC18FA" w:rsidR="00001943">
        <w:t xml:space="preserve">s, pharmacy records and so on is within the gift of </w:t>
      </w:r>
      <w:r w:rsidRPr="00BC18FA">
        <w:t xml:space="preserve">the </w:t>
      </w:r>
      <w:r w:rsidRPr="00BC18FA" w:rsidR="00001943">
        <w:t xml:space="preserve">Department of Health and Social Care and associated bodies. From our side, there is also a policy issue with a small </w:t>
      </w:r>
      <w:r w:rsidRPr="00BC18FA" w:rsidR="00335468">
        <w:t>P</w:t>
      </w:r>
      <w:r w:rsidRPr="00BC18FA" w:rsidR="00001943">
        <w:t xml:space="preserve"> in relation to how the university system operates, where there is, to some extent, some reluctance</w:t>
      </w:r>
      <w:r w:rsidRPr="00BC18FA">
        <w:t xml:space="preserve"> or</w:t>
      </w:r>
      <w:r w:rsidRPr="00BC18FA" w:rsidR="00001943">
        <w:t xml:space="preserve"> risk aversion. </w:t>
      </w:r>
      <w:r w:rsidRPr="00BC18FA">
        <w:t xml:space="preserve">As </w:t>
      </w:r>
      <w:r w:rsidRPr="00BC18FA" w:rsidR="00001943">
        <w:t>a funder</w:t>
      </w:r>
      <w:r w:rsidRPr="00BC18FA">
        <w:t>, we</w:t>
      </w:r>
      <w:r w:rsidRPr="00BC18FA" w:rsidR="00001943">
        <w:t xml:space="preserve"> are always trying to find initiatives to incentivise those barriers to come down.</w:t>
      </w:r>
    </w:p>
    <w:p w:rsidR="00F455EC" w:rsidRPr="00BC18FA" w:rsidP="00F455EC">
      <w:pPr>
        <w:pStyle w:val="Answer"/>
      </w:pPr>
      <w:r w:rsidRPr="00BC18FA">
        <w:t>As I said, during C</w:t>
      </w:r>
      <w:r w:rsidRPr="00BC18FA" w:rsidR="00001943">
        <w:t>ovid</w:t>
      </w:r>
      <w:r w:rsidRPr="00BC18FA">
        <w:t>, e</w:t>
      </w:r>
      <w:r w:rsidRPr="00BC18FA" w:rsidR="00001943">
        <w:t>veryone was prepared to see the bigger picture and move in that direction, and</w:t>
      </w:r>
      <w:r w:rsidRPr="00BC18FA" w:rsidR="00930110">
        <w:t xml:space="preserve"> </w:t>
      </w:r>
      <w:r w:rsidRPr="00BC18FA" w:rsidR="00001943">
        <w:t>we collectively need to check what the key components of that</w:t>
      </w:r>
      <w:r w:rsidRPr="00BC18FA">
        <w:t xml:space="preserve"> were</w:t>
      </w:r>
      <w:r w:rsidRPr="00BC18FA" w:rsidR="00001943">
        <w:t>, what we know can work and how we</w:t>
      </w:r>
      <w:r w:rsidRPr="00BC18FA" w:rsidR="00930110">
        <w:t xml:space="preserve"> </w:t>
      </w:r>
      <w:r w:rsidRPr="00BC18FA" w:rsidR="00001943">
        <w:t>reinforce that in the long term</w:t>
      </w:r>
      <w:r w:rsidRPr="00BC18FA">
        <w:t>.</w:t>
      </w:r>
    </w:p>
    <w:p w:rsidR="00070D63" w:rsidRPr="00BC18FA" w:rsidP="00F455EC">
      <w:pPr>
        <w:pStyle w:val="Question"/>
      </w:pPr>
      <w:sdt>
        <w:sdtPr>
          <w:alias w:val="Member"/>
          <w:tag w:val="&lt;Member mnisId='4471' dodsId='137703'&gt;"/>
          <w:id w:val="-820657153"/>
          <w:placeholder>
            <w:docPart w:val="DefaultPlaceholder_-1854013440"/>
          </w:placeholder>
          <w:richText/>
        </w:sdtPr>
        <w:sdtContent>
          <w:r w:rsidRPr="00BC18FA" w:rsidR="00F455EC">
            <w:rPr>
              <w:b/>
            </w:rPr>
            <w:t>Rachael Maskell:</w:t>
          </w:r>
        </w:sdtContent>
      </w:sdt>
      <w:r w:rsidRPr="00BC18FA" w:rsidR="00F455EC">
        <w:t xml:space="preserve"> </w:t>
      </w:r>
      <w:r w:rsidRPr="00BC18FA" w:rsidR="00001943">
        <w:t>It is a genuine privilege having you here today. I want to take a slightly different tac</w:t>
      </w:r>
      <w:r w:rsidR="00693E4C">
        <w:t>k</w:t>
      </w:r>
      <w:r w:rsidRPr="00BC18FA" w:rsidR="00001943">
        <w:t xml:space="preserve"> </w:t>
      </w:r>
      <w:r w:rsidRPr="00BC18FA" w:rsidR="00F455EC">
        <w:t xml:space="preserve">with the </w:t>
      </w:r>
      <w:r w:rsidRPr="00BC18FA" w:rsidR="00001943">
        <w:t>first question to Dr Buckl</w:t>
      </w:r>
      <w:r w:rsidRPr="00BC18FA" w:rsidR="00F455EC">
        <w:t>e</w:t>
      </w:r>
      <w:r w:rsidRPr="00BC18FA" w:rsidR="00001943">
        <w:t>.</w:t>
      </w:r>
      <w:r w:rsidRPr="00BC18FA" w:rsidR="00F455EC">
        <w:t xml:space="preserve"> </w:t>
      </w:r>
      <w:r w:rsidRPr="00BC18FA" w:rsidR="00001943">
        <w:t>We know that around 40</w:t>
      </w:r>
      <w:r w:rsidRPr="00BC18FA" w:rsidR="00F455EC">
        <w:t>%</w:t>
      </w:r>
      <w:r w:rsidRPr="00BC18FA" w:rsidR="00001943">
        <w:t xml:space="preserve"> of cancers can be avoided if proper prevention is in place</w:t>
      </w:r>
      <w:r w:rsidRPr="00BC18FA" w:rsidR="00F455EC">
        <w:t>.</w:t>
      </w:r>
      <w:r w:rsidRPr="00BC18FA" w:rsidR="00001943">
        <w:t xml:space="preserve"> </w:t>
      </w:r>
      <w:r w:rsidRPr="00BC18FA" w:rsidR="00F455EC">
        <w:t>T</w:t>
      </w:r>
      <w:r w:rsidRPr="00BC18FA" w:rsidR="00001943">
        <w:t xml:space="preserve">he whole area </w:t>
      </w:r>
      <w:r w:rsidRPr="00BC18FA">
        <w:t xml:space="preserve">that </w:t>
      </w:r>
      <w:r w:rsidRPr="00BC18FA" w:rsidR="00001943">
        <w:t>is blowing our minds</w:t>
      </w:r>
      <w:r w:rsidR="00693E4C">
        <w:t>—</w:t>
      </w:r>
      <w:r w:rsidRPr="00BC18FA" w:rsidR="00001943">
        <w:t xml:space="preserve">the technologies </w:t>
      </w:r>
      <w:r w:rsidRPr="00BC18FA">
        <w:t xml:space="preserve">and therapies that </w:t>
      </w:r>
      <w:r w:rsidRPr="00BC18FA" w:rsidR="00001943">
        <w:t>are being developed</w:t>
      </w:r>
      <w:r w:rsidR="00693E4C">
        <w:t>—</w:t>
      </w:r>
      <w:r w:rsidRPr="00BC18FA" w:rsidR="00001943">
        <w:t xml:space="preserve">is </w:t>
      </w:r>
      <w:r w:rsidRPr="00BC18FA">
        <w:t>of</w:t>
      </w:r>
      <w:r w:rsidRPr="00BC18FA" w:rsidR="00001943">
        <w:t xml:space="preserve"> real interest</w:t>
      </w:r>
      <w:r w:rsidRPr="00BC18FA">
        <w:t>.</w:t>
      </w:r>
      <w:r w:rsidRPr="00BC18FA" w:rsidR="00001943">
        <w:t xml:space="preserve"> </w:t>
      </w:r>
      <w:r w:rsidRPr="00BC18FA">
        <w:t>I</w:t>
      </w:r>
      <w:r w:rsidRPr="00BC18FA" w:rsidR="00001943">
        <w:t xml:space="preserve">f we are going to really drill into prevention, data is really important, </w:t>
      </w:r>
      <w:r w:rsidRPr="00BC18FA">
        <w:t xml:space="preserve">as </w:t>
      </w:r>
      <w:r w:rsidRPr="00BC18FA" w:rsidR="00F938BA">
        <w:t>is</w:t>
      </w:r>
      <w:r w:rsidRPr="00BC18FA">
        <w:t xml:space="preserve"> </w:t>
      </w:r>
      <w:r w:rsidRPr="00BC18FA" w:rsidR="00001943">
        <w:t xml:space="preserve">having the knowhow </w:t>
      </w:r>
      <w:r w:rsidRPr="00BC18FA">
        <w:t xml:space="preserve">and </w:t>
      </w:r>
      <w:r w:rsidRPr="00BC18FA" w:rsidR="00001943">
        <w:t>research</w:t>
      </w:r>
      <w:r w:rsidR="00693E4C">
        <w:t xml:space="preserve"> to</w:t>
      </w:r>
      <w:r w:rsidRPr="00BC18FA" w:rsidR="00783E19">
        <w:t xml:space="preserve"> </w:t>
      </w:r>
      <w:r w:rsidRPr="00BC18FA" w:rsidR="00001943">
        <w:t>ensur</w:t>
      </w:r>
      <w:r w:rsidR="00693E4C">
        <w:t>e</w:t>
      </w:r>
      <w:r w:rsidRPr="00BC18FA" w:rsidR="00001943">
        <w:t xml:space="preserve"> </w:t>
      </w:r>
      <w:r w:rsidRPr="00BC18FA">
        <w:t xml:space="preserve">that </w:t>
      </w:r>
      <w:r w:rsidRPr="00BC18FA" w:rsidR="00001943">
        <w:t xml:space="preserve">groups </w:t>
      </w:r>
      <w:r w:rsidRPr="00BC18FA">
        <w:t xml:space="preserve">that </w:t>
      </w:r>
      <w:r w:rsidRPr="00BC18FA" w:rsidR="00001943">
        <w:t>are more</w:t>
      </w:r>
      <w:r w:rsidR="00693E4C">
        <w:t xml:space="preserve"> </w:t>
      </w:r>
      <w:r w:rsidRPr="00BC18FA" w:rsidR="00001943">
        <w:t xml:space="preserve">exposed to cancers </w:t>
      </w:r>
      <w:r w:rsidRPr="00BC18FA">
        <w:t>are</w:t>
      </w:r>
      <w:r w:rsidRPr="00BC18FA" w:rsidR="00001943">
        <w:t xml:space="preserve"> targeted and supported.</w:t>
      </w:r>
    </w:p>
    <w:p w:rsidR="00070D63" w:rsidRPr="00BC18FA" w:rsidP="00070D63">
      <w:pPr>
        <w:pStyle w:val="Question"/>
        <w:numPr>
          <w:ilvl w:val="0"/>
          <w:numId w:val="0"/>
        </w:numPr>
        <w:ind w:left="794"/>
      </w:pPr>
      <w:r w:rsidRPr="00BC18FA">
        <w:t>In light of the data, h</w:t>
      </w:r>
      <w:r w:rsidRPr="00BC18FA" w:rsidR="00001943">
        <w:t>ow much resource is going into prevention</w:t>
      </w:r>
      <w:r w:rsidRPr="00BC18FA">
        <w:t>?</w:t>
      </w:r>
      <w:r w:rsidRPr="00BC18FA" w:rsidR="00001943">
        <w:t xml:space="preserve"> </w:t>
      </w:r>
      <w:r w:rsidRPr="00BC18FA">
        <w:t>H</w:t>
      </w:r>
      <w:r w:rsidRPr="00BC18FA" w:rsidR="00001943">
        <w:t>ow is that being seen as a priority in the research field</w:t>
      </w:r>
      <w:r w:rsidR="00693E4C">
        <w:t>,</w:t>
      </w:r>
      <w:r w:rsidRPr="00BC18FA" w:rsidR="00001943">
        <w:t xml:space="preserve"> to ensure significant change</w:t>
      </w:r>
      <w:r w:rsidR="00693E4C">
        <w:t>,</w:t>
      </w:r>
      <w:r w:rsidRPr="00BC18FA" w:rsidR="00001943">
        <w:t xml:space="preserve"> particularly targeted </w:t>
      </w:r>
      <w:r w:rsidRPr="00BC18FA">
        <w:t xml:space="preserve">at </w:t>
      </w:r>
      <w:r w:rsidRPr="00BC18FA" w:rsidR="00001943">
        <w:t>minoritised groups or those</w:t>
      </w:r>
      <w:r w:rsidRPr="00BC18FA" w:rsidR="00930110">
        <w:t xml:space="preserve"> </w:t>
      </w:r>
      <w:r w:rsidRPr="00BC18FA">
        <w:t xml:space="preserve">with </w:t>
      </w:r>
      <w:r w:rsidRPr="00BC18FA" w:rsidR="00001943">
        <w:t>socioeconomic disadvantage</w:t>
      </w:r>
      <w:r w:rsidRPr="00BC18FA">
        <w:t>?</w:t>
      </w:r>
    </w:p>
    <w:p w:rsidR="00070D63" w:rsidRPr="00BC18FA" w:rsidP="00070D63">
      <w:pPr>
        <w:pStyle w:val="Answer"/>
      </w:pPr>
      <w:sdt>
        <w:sdtPr>
          <w:alias w:val="Witness"/>
          <w:id w:val="1065457004"/>
          <w:placeholder>
            <w:docPart w:val="DefaultPlaceholder_-1854013440"/>
          </w:placeholder>
          <w:richText/>
        </w:sdtPr>
        <w:sdtContent>
          <w:r w:rsidRPr="00BC18FA" w:rsidR="00CC7D2C">
            <w:rPr>
              <w:b/>
              <w:i/>
            </w:rPr>
            <w:t>Dr Buckle:</w:t>
          </w:r>
        </w:sdtContent>
      </w:sdt>
      <w:r w:rsidRPr="00BC18FA">
        <w:t xml:space="preserve"> It is an excellent </w:t>
      </w:r>
      <w:r w:rsidRPr="00BC18FA" w:rsidR="00001943">
        <w:t>question.</w:t>
      </w:r>
      <w:r w:rsidRPr="00BC18FA" w:rsidR="00930110">
        <w:t xml:space="preserve"> </w:t>
      </w:r>
      <w:r w:rsidRPr="00BC18FA">
        <w:t>I</w:t>
      </w:r>
      <w:r w:rsidRPr="00BC18FA" w:rsidR="00001943">
        <w:t>ncreasingly</w:t>
      </w:r>
      <w:r w:rsidRPr="00BC18FA">
        <w:t xml:space="preserve">, </w:t>
      </w:r>
      <w:r w:rsidRPr="00BC18FA" w:rsidR="00001943">
        <w:t xml:space="preserve">the sector sees prevention as </w:t>
      </w:r>
      <w:r w:rsidRPr="00BC18FA" w:rsidR="00783E19">
        <w:t xml:space="preserve">a really </w:t>
      </w:r>
      <w:r w:rsidRPr="00BC18FA">
        <w:t xml:space="preserve">hot </w:t>
      </w:r>
      <w:r w:rsidRPr="00BC18FA" w:rsidR="00001943">
        <w:t>area to move into. It probably has been underplayed</w:t>
      </w:r>
      <w:r w:rsidRPr="00BC18FA">
        <w:t>.</w:t>
      </w:r>
      <w:r w:rsidRPr="00BC18FA" w:rsidR="00001943">
        <w:t xml:space="preserve"> </w:t>
      </w:r>
      <w:r w:rsidR="00693E4C">
        <w:t>S</w:t>
      </w:r>
      <w:r w:rsidRPr="00BC18FA" w:rsidR="00001943">
        <w:t>moking policy and the impact on lung cancer is one of the main examples of preventable cancer</w:t>
      </w:r>
      <w:r w:rsidRPr="00BC18FA">
        <w:t>.</w:t>
      </w:r>
      <w:r w:rsidRPr="00BC18FA" w:rsidR="00001943">
        <w:t xml:space="preserve"> </w:t>
      </w:r>
      <w:r w:rsidRPr="00BC18FA">
        <w:t>T</w:t>
      </w:r>
      <w:r w:rsidRPr="00BC18FA" w:rsidR="00001943">
        <w:t xml:space="preserve">hat was generated through </w:t>
      </w:r>
      <w:r w:rsidRPr="00BC18FA" w:rsidR="00F938BA">
        <w:t>large-scale</w:t>
      </w:r>
      <w:r w:rsidRPr="00BC18FA" w:rsidR="00001943">
        <w:t xml:space="preserve"> epidemiological evidence</w:t>
      </w:r>
      <w:r w:rsidR="00693E4C">
        <w:t>,</w:t>
      </w:r>
      <w:r w:rsidRPr="00BC18FA" w:rsidR="00001943">
        <w:t xml:space="preserve"> and then translated into policy changes</w:t>
      </w:r>
      <w:r w:rsidRPr="00BC18FA">
        <w:t>.</w:t>
      </w:r>
      <w:r w:rsidRPr="00BC18FA" w:rsidR="00001943">
        <w:t xml:space="preserve"> </w:t>
      </w:r>
      <w:r w:rsidRPr="00BC18FA">
        <w:t>T</w:t>
      </w:r>
      <w:r w:rsidRPr="00BC18FA" w:rsidR="00001943">
        <w:t>o some extent</w:t>
      </w:r>
      <w:r w:rsidRPr="00BC18FA">
        <w:t>,</w:t>
      </w:r>
      <w:r w:rsidRPr="00BC18FA" w:rsidR="00001943">
        <w:t xml:space="preserve"> the </w:t>
      </w:r>
      <w:r w:rsidRPr="00BC18FA">
        <w:t xml:space="preserve">molecular </w:t>
      </w:r>
      <w:r w:rsidRPr="00BC18FA" w:rsidR="00001943">
        <w:t>architecture of lung cancer was irrelevant to that action.</w:t>
      </w:r>
      <w:r w:rsidRPr="00BC18FA">
        <w:t xml:space="preserve"> T</w:t>
      </w:r>
      <w:r w:rsidRPr="00BC18FA" w:rsidR="00001943">
        <w:t>here are other lifestyle choices that we need to influence.</w:t>
      </w:r>
    </w:p>
    <w:p w:rsidR="00070D63" w:rsidRPr="00BC18FA" w:rsidP="00070D63">
      <w:pPr>
        <w:pStyle w:val="Answer"/>
      </w:pPr>
      <w:r w:rsidRPr="00BC18FA">
        <w:t xml:space="preserve">I have mentioned UK </w:t>
      </w:r>
      <w:r w:rsidRPr="00BC18FA">
        <w:t>Biobank</w:t>
      </w:r>
      <w:r w:rsidRPr="00BC18FA">
        <w:t xml:space="preserve">. </w:t>
      </w:r>
      <w:r w:rsidRPr="00BC18FA">
        <w:t>T</w:t>
      </w:r>
      <w:r w:rsidRPr="00BC18FA">
        <w:t>hat is the</w:t>
      </w:r>
      <w:r w:rsidRPr="00BC18FA" w:rsidR="00930110">
        <w:t xml:space="preserve"> </w:t>
      </w:r>
      <w:r w:rsidRPr="00BC18FA">
        <w:t xml:space="preserve">sort of </w:t>
      </w:r>
      <w:r w:rsidRPr="00BC18FA">
        <w:t>research that is providing increasing evidence about the interplay of modifiable lifestyle factors</w:t>
      </w:r>
      <w:r w:rsidRPr="00BC18FA">
        <w:t xml:space="preserve"> and</w:t>
      </w:r>
      <w:r w:rsidRPr="00BC18FA">
        <w:t xml:space="preserve"> particular preventable scenarios.</w:t>
      </w:r>
      <w:r w:rsidRPr="00BC18FA">
        <w:t xml:space="preserve"> </w:t>
      </w:r>
      <w:r w:rsidRPr="00BC18FA">
        <w:t xml:space="preserve">The problem with something like UK </w:t>
      </w:r>
      <w:r w:rsidRPr="00BC18FA">
        <w:t>Biobank</w:t>
      </w:r>
      <w:r w:rsidRPr="00BC18FA">
        <w:t xml:space="preserve">, which is not a criticism of </w:t>
      </w:r>
      <w:r w:rsidRPr="00BC18FA">
        <w:t>it</w:t>
      </w:r>
      <w:r w:rsidRPr="00BC18FA">
        <w:t xml:space="preserve">, is </w:t>
      </w:r>
      <w:r w:rsidRPr="00BC18FA">
        <w:t xml:space="preserve">that </w:t>
      </w:r>
      <w:r w:rsidRPr="00BC18FA">
        <w:t>it was not set up to be representative of the UK population</w:t>
      </w:r>
      <w:r w:rsidRPr="00BC18FA">
        <w:t>. A</w:t>
      </w:r>
      <w:r w:rsidRPr="00BC18FA">
        <w:t xml:space="preserve"> lot of our evidence base, whether genetic</w:t>
      </w:r>
      <w:r w:rsidRPr="00BC18FA">
        <w:t xml:space="preserve">, </w:t>
      </w:r>
      <w:r w:rsidRPr="00BC18FA">
        <w:t>epidemiological</w:t>
      </w:r>
      <w:r w:rsidRPr="00BC18FA">
        <w:t xml:space="preserve"> or </w:t>
      </w:r>
      <w:r w:rsidRPr="00BC18FA">
        <w:t>other forms, is based on a Caucasian</w:t>
      </w:r>
      <w:r w:rsidRPr="00BC18FA">
        <w:t>,</w:t>
      </w:r>
      <w:r w:rsidRPr="00BC18FA">
        <w:t xml:space="preserve"> quite often middle-class society</w:t>
      </w:r>
      <w:r w:rsidRPr="00BC18FA">
        <w:t>,</w:t>
      </w:r>
      <w:r w:rsidRPr="00BC18FA">
        <w:t xml:space="preserve"> and tracking their </w:t>
      </w:r>
      <w:r w:rsidRPr="00BC18FA">
        <w:t xml:space="preserve">routes </w:t>
      </w:r>
      <w:r w:rsidRPr="00BC18FA">
        <w:t>into illness.</w:t>
      </w:r>
    </w:p>
    <w:p w:rsidR="00070D63" w:rsidRPr="00BC18FA" w:rsidP="00070D63">
      <w:pPr>
        <w:pStyle w:val="Answer"/>
      </w:pPr>
      <w:r w:rsidRPr="00BC18FA">
        <w:t>W</w:t>
      </w:r>
      <w:r w:rsidRPr="00BC18FA" w:rsidR="00001943">
        <w:t xml:space="preserve">e all increasingly recognise the need to diversify the information that is available to researchers in terms of population diversity at the molecular and biological level, </w:t>
      </w:r>
      <w:r w:rsidRPr="00BC18FA" w:rsidR="00783E19">
        <w:t xml:space="preserve">as well as </w:t>
      </w:r>
      <w:r w:rsidRPr="00BC18FA" w:rsidR="00001943">
        <w:t>at the social level</w:t>
      </w:r>
      <w:r w:rsidRPr="00BC18FA">
        <w:t>.</w:t>
      </w:r>
      <w:r w:rsidRPr="00BC18FA" w:rsidR="00001943">
        <w:t xml:space="preserve"> </w:t>
      </w:r>
      <w:r w:rsidRPr="00BC18FA">
        <w:t>T</w:t>
      </w:r>
      <w:r w:rsidRPr="00BC18FA" w:rsidR="00001943">
        <w:t xml:space="preserve">hat can impact recruitment and also groups coming forward for treatment. </w:t>
      </w:r>
      <w:r w:rsidRPr="00BC18FA">
        <w:t>W</w:t>
      </w:r>
      <w:r w:rsidRPr="00BC18FA" w:rsidR="00001943">
        <w:t>e have now</w:t>
      </w:r>
      <w:r w:rsidRPr="00BC18FA" w:rsidR="00930110">
        <w:t xml:space="preserve"> </w:t>
      </w:r>
      <w:r w:rsidRPr="00BC18FA" w:rsidR="00001943">
        <w:t>understood, for example, in prostate cancer</w:t>
      </w:r>
      <w:r w:rsidRPr="00BC18FA">
        <w:t>,</w:t>
      </w:r>
      <w:r w:rsidRPr="00BC18FA" w:rsidR="00001943">
        <w:t xml:space="preserve"> through some recent evidence, how black men are more at risk in those areas.</w:t>
      </w:r>
      <w:r w:rsidRPr="00BC18FA">
        <w:t xml:space="preserve"> A</w:t>
      </w:r>
      <w:r w:rsidRPr="00BC18FA" w:rsidR="00001943">
        <w:t>s a funder</w:t>
      </w:r>
      <w:r w:rsidRPr="00BC18FA">
        <w:t>, we</w:t>
      </w:r>
      <w:r w:rsidRPr="00BC18FA" w:rsidR="00001943">
        <w:t xml:space="preserve"> have gone big on making sure that policy around diversity in research is addressed. We are targeting that.</w:t>
      </w:r>
    </w:p>
    <w:p w:rsidR="00070D63" w:rsidRPr="00BC18FA" w:rsidP="00070D63">
      <w:pPr>
        <w:pStyle w:val="Answer"/>
      </w:pPr>
      <w:r w:rsidRPr="00BC18FA">
        <w:t>In terms of the prevention question, at the UKRI level, we</w:t>
      </w:r>
      <w:r w:rsidRPr="00BC18FA">
        <w:t>,</w:t>
      </w:r>
      <w:r w:rsidRPr="00BC18FA">
        <w:t xml:space="preserve"> as the Medical Research Council</w:t>
      </w:r>
      <w:r w:rsidRPr="00BC18FA">
        <w:t>,</w:t>
      </w:r>
      <w:r w:rsidRPr="00BC18FA">
        <w:t xml:space="preserve"> have to work with groups such as the Economic and Social Research Council, </w:t>
      </w:r>
      <w:r w:rsidRPr="00BC18FA" w:rsidR="00F938BA">
        <w:t>which has</w:t>
      </w:r>
      <w:r w:rsidRPr="00BC18FA">
        <w:t xml:space="preserve"> the expertise </w:t>
      </w:r>
      <w:r w:rsidRPr="00BC18FA">
        <w:t xml:space="preserve">in </w:t>
      </w:r>
      <w:r w:rsidRPr="00BC18FA">
        <w:t>behavioural change in the community</w:t>
      </w:r>
      <w:r w:rsidRPr="00BC18FA">
        <w:t>.</w:t>
      </w:r>
      <w:r w:rsidRPr="00BC18FA">
        <w:t xml:space="preserve"> </w:t>
      </w:r>
      <w:r w:rsidRPr="00BC18FA">
        <w:t>I</w:t>
      </w:r>
      <w:r w:rsidRPr="00BC18FA">
        <w:t>mplementation of prevention is as much about communicating and influencing behaviour change in lifestyle</w:t>
      </w:r>
      <w:r w:rsidRPr="00BC18FA">
        <w:t>.</w:t>
      </w:r>
      <w:r w:rsidRPr="00BC18FA">
        <w:t xml:space="preserve"> </w:t>
      </w:r>
      <w:r w:rsidRPr="00BC18FA">
        <w:t>U</w:t>
      </w:r>
      <w:r w:rsidRPr="00BC18FA">
        <w:t>nfortunately</w:t>
      </w:r>
      <w:r w:rsidRPr="00BC18FA">
        <w:t>,</w:t>
      </w:r>
      <w:r w:rsidRPr="00BC18FA">
        <w:t xml:space="preserve"> </w:t>
      </w:r>
      <w:r w:rsidRPr="00BC18FA">
        <w:t xml:space="preserve">that </w:t>
      </w:r>
      <w:r w:rsidRPr="00BC18FA">
        <w:t>has</w:t>
      </w:r>
      <w:r w:rsidRPr="00BC18FA">
        <w:t>, again,</w:t>
      </w:r>
      <w:r w:rsidRPr="00BC18FA">
        <w:t xml:space="preserve"> been overly targeted at easy</w:t>
      </w:r>
      <w:r w:rsidRPr="00BC18FA" w:rsidR="00F938BA">
        <w:t>-</w:t>
      </w:r>
      <w:r w:rsidRPr="00BC18FA">
        <w:t>to</w:t>
      </w:r>
      <w:r w:rsidRPr="00BC18FA" w:rsidR="00F938BA">
        <w:t>-r</w:t>
      </w:r>
      <w:r w:rsidRPr="00BC18FA">
        <w:t>each communities in recent times.</w:t>
      </w:r>
    </w:p>
    <w:p w:rsidR="00070D63" w:rsidRPr="00BC18FA" w:rsidP="00070D63">
      <w:pPr>
        <w:pStyle w:val="Answer"/>
      </w:pPr>
      <w:r w:rsidRPr="00BC18FA">
        <w:t xml:space="preserve">I would conclude </w:t>
      </w:r>
      <w:r w:rsidRPr="00BC18FA" w:rsidR="00F938BA">
        <w:t>by</w:t>
      </w:r>
      <w:r w:rsidRPr="00BC18FA">
        <w:t xml:space="preserve"> just saying </w:t>
      </w:r>
      <w:r w:rsidRPr="00BC18FA">
        <w:t xml:space="preserve">that, </w:t>
      </w:r>
      <w:r w:rsidRPr="00BC18FA">
        <w:t xml:space="preserve">if you look at our delivery plan that was published last year, prevention is a major pillar. There are new initiatives within </w:t>
      </w:r>
      <w:r w:rsidRPr="00BC18FA">
        <w:t>UKRI</w:t>
      </w:r>
      <w:r w:rsidRPr="00BC18FA">
        <w:t>.</w:t>
      </w:r>
      <w:r w:rsidRPr="00BC18FA">
        <w:t xml:space="preserve"> </w:t>
      </w:r>
      <w:r w:rsidRPr="00BC18FA">
        <w:t xml:space="preserve">Health and wellbeing is a major strategic activity, </w:t>
      </w:r>
      <w:r w:rsidRPr="00BC18FA">
        <w:t xml:space="preserve">to </w:t>
      </w:r>
      <w:r w:rsidRPr="00BC18FA">
        <w:t xml:space="preserve">which prevention is central, and public health initiatives are being built. </w:t>
      </w:r>
      <w:r w:rsidRPr="00BC18FA">
        <w:t>T</w:t>
      </w:r>
      <w:r w:rsidRPr="00BC18FA">
        <w:t>he pendulum is very much swinging in that direction.</w:t>
      </w:r>
    </w:p>
    <w:p w:rsidR="00070D63" w:rsidRPr="00BC18FA" w:rsidP="00693E4C">
      <w:pPr>
        <w:pStyle w:val="Question"/>
      </w:pPr>
      <w:sdt>
        <w:sdtPr>
          <w:alias w:val="Member"/>
          <w:tag w:val="&lt;Member mnisId='4471' dodsId='137703'&gt;"/>
          <w:id w:val="131762841"/>
          <w:placeholder>
            <w:docPart w:val="DefaultPlaceholder_-1854013440"/>
          </w:placeholder>
          <w:richText/>
        </w:sdtPr>
        <w:sdtContent>
          <w:r w:rsidRPr="00BC18FA">
            <w:rPr>
              <w:b/>
            </w:rPr>
            <w:t>Rachael Maskell:</w:t>
          </w:r>
        </w:sdtContent>
      </w:sdt>
      <w:r w:rsidRPr="00BC18FA">
        <w:t xml:space="preserve"> </w:t>
      </w:r>
      <w:r w:rsidRPr="00BC18FA" w:rsidR="00001943">
        <w:t>It does seem that there is a</w:t>
      </w:r>
      <w:r w:rsidRPr="00BC18FA">
        <w:t>n</w:t>
      </w:r>
      <w:r w:rsidRPr="00BC18FA" w:rsidR="00930110">
        <w:t xml:space="preserve"> </w:t>
      </w:r>
      <w:r w:rsidRPr="00BC18FA" w:rsidR="00001943">
        <w:t xml:space="preserve">inherent </w:t>
      </w:r>
      <w:r w:rsidRPr="00BC18FA">
        <w:t xml:space="preserve">unconscious </w:t>
      </w:r>
      <w:r w:rsidRPr="00BC18FA" w:rsidR="00001943">
        <w:t>bias within the system that does still need addressing.</w:t>
      </w:r>
    </w:p>
    <w:p w:rsidR="001E6B7B" w:rsidRPr="00BC18FA" w:rsidP="00070D63">
      <w:pPr>
        <w:pStyle w:val="Answer"/>
      </w:pPr>
      <w:sdt>
        <w:sdtPr>
          <w:alias w:val="Witness"/>
          <w:id w:val="572093139"/>
          <w:placeholder>
            <w:docPart w:val="DefaultPlaceholder_-1854013440"/>
          </w:placeholder>
          <w:richText/>
        </w:sdtPr>
        <w:sdtContent>
          <w:r w:rsidRPr="00BC18FA" w:rsidR="00CC7D2C">
            <w:rPr>
              <w:b/>
              <w:i/>
            </w:rPr>
            <w:t>Professor Harrington:</w:t>
          </w:r>
        </w:sdtContent>
      </w:sdt>
      <w:r w:rsidRPr="00BC18FA" w:rsidR="00070D63">
        <w:t xml:space="preserve"> </w:t>
      </w:r>
      <w:r w:rsidRPr="00BC18FA" w:rsidR="00001943">
        <w:t xml:space="preserve">I just wanted to add to that, </w:t>
      </w:r>
      <w:r w:rsidRPr="00BC18FA" w:rsidR="00070D63">
        <w:t>be</w:t>
      </w:r>
      <w:r w:rsidRPr="00BC18FA" w:rsidR="00001943">
        <w:t>cause Dr Buckle raises the question of prostate cancer</w:t>
      </w:r>
      <w:r w:rsidRPr="00BC18FA" w:rsidR="00070D63">
        <w:t xml:space="preserve">. We </w:t>
      </w:r>
      <w:r w:rsidRPr="00BC18FA" w:rsidR="00001943">
        <w:t xml:space="preserve">have a test </w:t>
      </w:r>
      <w:r w:rsidRPr="00BC18FA" w:rsidR="00070D63">
        <w:t xml:space="preserve">that </w:t>
      </w:r>
      <w:r w:rsidRPr="00BC18FA" w:rsidR="00001943">
        <w:t>performs extremely badly in terms of trying to diagnose early prostate cancer</w:t>
      </w:r>
      <w:r w:rsidRPr="00BC18FA" w:rsidR="00070D63">
        <w:t xml:space="preserve"> so</w:t>
      </w:r>
      <w:r w:rsidRPr="00BC18FA" w:rsidR="00001943">
        <w:t xml:space="preserve"> </w:t>
      </w:r>
      <w:r w:rsidRPr="00BC18FA" w:rsidR="00070D63">
        <w:t xml:space="preserve">that </w:t>
      </w:r>
      <w:r w:rsidRPr="00BC18FA" w:rsidR="00001943">
        <w:t>it can be treated at a stage where it is not going to threaten the patient’s health</w:t>
      </w:r>
      <w:r w:rsidRPr="00BC18FA" w:rsidR="00070D63">
        <w:t>. T</w:t>
      </w:r>
      <w:r w:rsidRPr="00BC18FA" w:rsidR="00001943">
        <w:t>hat is the PSA test.</w:t>
      </w:r>
      <w:r w:rsidRPr="00BC18FA" w:rsidR="00070D63">
        <w:t xml:space="preserve"> T</w:t>
      </w:r>
      <w:r w:rsidRPr="00BC18FA" w:rsidR="00001943">
        <w:t xml:space="preserve">he reality is that that screening test is applied almost exclusively to a white, middle-aged and middle and upper-class population. </w:t>
      </w:r>
      <w:r w:rsidRPr="00BC18FA" w:rsidR="00070D63">
        <w:t>I</w:t>
      </w:r>
      <w:r w:rsidRPr="00BC18FA" w:rsidR="00001943">
        <w:t>t is exactly not the group of patients where the adverse outcomes occur</w:t>
      </w:r>
      <w:r w:rsidRPr="00BC18FA" w:rsidR="00070D63">
        <w:t>,</w:t>
      </w:r>
      <w:r w:rsidRPr="00BC18FA" w:rsidR="00001943">
        <w:t xml:space="preserve"> which is</w:t>
      </w:r>
      <w:r w:rsidRPr="00BC18FA" w:rsidR="00930110">
        <w:t xml:space="preserve"> </w:t>
      </w:r>
      <w:r w:rsidRPr="00BC18FA" w:rsidR="00001943">
        <w:t>in those lower socioeconomic groups</w:t>
      </w:r>
      <w:r w:rsidRPr="00BC18FA" w:rsidR="00070D63">
        <w:t>,</w:t>
      </w:r>
      <w:r w:rsidRPr="00BC18FA" w:rsidR="00001943">
        <w:t xml:space="preserve"> with a disproportionately bad outcome in black patients. </w:t>
      </w:r>
      <w:r w:rsidRPr="00BC18FA" w:rsidR="00070D63">
        <w:t>W</w:t>
      </w:r>
      <w:r w:rsidRPr="00BC18FA" w:rsidR="00001943">
        <w:t xml:space="preserve">e need to be able to initiate screening processes and get the prevention message into communities </w:t>
      </w:r>
      <w:r w:rsidRPr="00BC18FA" w:rsidR="00070D63">
        <w:t xml:space="preserve">and populations </w:t>
      </w:r>
      <w:r w:rsidRPr="00BC18FA" w:rsidR="00001943">
        <w:t>where it is going to really make a difference</w:t>
      </w:r>
      <w:r w:rsidRPr="00BC18FA" w:rsidR="00070D63">
        <w:t>.</w:t>
      </w:r>
    </w:p>
    <w:p w:rsidR="00070D63" w:rsidRPr="00BC18FA" w:rsidP="00070D63">
      <w:pPr>
        <w:pStyle w:val="Answer"/>
      </w:pPr>
      <w:r w:rsidRPr="00BC18FA">
        <w:t xml:space="preserve">A </w:t>
      </w:r>
      <w:r w:rsidRPr="00BC18FA" w:rsidR="00001943">
        <w:t xml:space="preserve">colleague of mine, </w:t>
      </w:r>
      <w:r w:rsidRPr="00BC18FA">
        <w:t>Professor</w:t>
      </w:r>
      <w:r w:rsidRPr="00BC18FA" w:rsidR="00001943">
        <w:t xml:space="preserve"> Nick James, appeared before a committee such as this relatively recently, talking about an initiative that is being run through the Institute of Cancer Research</w:t>
      </w:r>
      <w:r w:rsidRPr="00BC18FA">
        <w:t>.</w:t>
      </w:r>
      <w:r w:rsidRPr="00BC18FA" w:rsidR="00001943">
        <w:t xml:space="preserve"> </w:t>
      </w:r>
      <w:r w:rsidRPr="00BC18FA">
        <w:t xml:space="preserve">It is </w:t>
      </w:r>
      <w:r w:rsidRPr="00BC18FA" w:rsidR="00001943">
        <w:t>taking a van into the community and</w:t>
      </w:r>
      <w:r w:rsidRPr="00BC18FA" w:rsidR="00930110">
        <w:t xml:space="preserve"> </w:t>
      </w:r>
      <w:r w:rsidRPr="00BC18FA" w:rsidR="00001943">
        <w:t>offering screening</w:t>
      </w:r>
      <w:r w:rsidRPr="00BC18FA">
        <w:t xml:space="preserve"> to individuals</w:t>
      </w:r>
      <w:r w:rsidRPr="00BC18FA" w:rsidR="00001943">
        <w:t>, not in a hospital setting but</w:t>
      </w:r>
      <w:r w:rsidRPr="00BC18FA" w:rsidR="00930110">
        <w:t xml:space="preserve"> </w:t>
      </w:r>
      <w:r w:rsidRPr="00BC18FA" w:rsidR="00001943">
        <w:t>in the workplace</w:t>
      </w:r>
      <w:r w:rsidRPr="00BC18FA">
        <w:t>,</w:t>
      </w:r>
      <w:r w:rsidRPr="00BC18FA" w:rsidR="00001943">
        <w:t xml:space="preserve"> </w:t>
      </w:r>
      <w:r w:rsidRPr="00BC18FA">
        <w:t xml:space="preserve">and </w:t>
      </w:r>
      <w:r w:rsidRPr="00BC18FA" w:rsidR="00001943">
        <w:t xml:space="preserve">using that opportunity not just to screen for such things as prostate cancer, but also to check for diabetes </w:t>
      </w:r>
      <w:r w:rsidRPr="00BC18FA">
        <w:t xml:space="preserve">and </w:t>
      </w:r>
      <w:r w:rsidRPr="00BC18FA" w:rsidR="00001943">
        <w:t>hypertension risk</w:t>
      </w:r>
      <w:r w:rsidR="00693E4C">
        <w:t>,</w:t>
      </w:r>
      <w:r w:rsidRPr="00BC18FA" w:rsidR="00001943">
        <w:t xml:space="preserve"> and to</w:t>
      </w:r>
      <w:r w:rsidRPr="00BC18FA" w:rsidR="00930110">
        <w:t xml:space="preserve"> </w:t>
      </w:r>
      <w:r w:rsidRPr="00BC18FA" w:rsidR="00001943">
        <w:t xml:space="preserve">have a real opportunity to intervene with members of the community </w:t>
      </w:r>
      <w:r w:rsidRPr="00BC18FA">
        <w:t xml:space="preserve">and </w:t>
      </w:r>
      <w:r w:rsidRPr="00BC18FA" w:rsidR="00001943">
        <w:t xml:space="preserve">of society </w:t>
      </w:r>
      <w:r w:rsidRPr="00BC18FA">
        <w:t xml:space="preserve">who </w:t>
      </w:r>
      <w:r w:rsidRPr="00BC18FA" w:rsidR="00001943">
        <w:t xml:space="preserve">are probably less well served by the </w:t>
      </w:r>
      <w:r w:rsidRPr="00BC18FA">
        <w:t>h</w:t>
      </w:r>
      <w:r w:rsidRPr="00BC18FA" w:rsidR="00001943">
        <w:t xml:space="preserve">ealth </w:t>
      </w:r>
      <w:r w:rsidRPr="00BC18FA">
        <w:t>s</w:t>
      </w:r>
      <w:r w:rsidRPr="00BC18FA" w:rsidR="00001943">
        <w:t>ervice</w:t>
      </w:r>
      <w:r w:rsidRPr="00BC18FA">
        <w:t>. W</w:t>
      </w:r>
      <w:r w:rsidRPr="00BC18FA" w:rsidR="00001943">
        <w:t xml:space="preserve">e need to address opportunities in that way as well, </w:t>
      </w:r>
      <w:r w:rsidRPr="00BC18FA">
        <w:t>be</w:t>
      </w:r>
      <w:r w:rsidRPr="00BC18FA" w:rsidR="00001943">
        <w:t>cause those are relatively low</w:t>
      </w:r>
      <w:r w:rsidRPr="00BC18FA">
        <w:t>-</w:t>
      </w:r>
      <w:r w:rsidRPr="00BC18FA" w:rsidR="00001943">
        <w:t>cost but potentially high</w:t>
      </w:r>
      <w:r w:rsidRPr="00BC18FA">
        <w:t>-</w:t>
      </w:r>
      <w:r w:rsidRPr="00BC18FA" w:rsidR="00001943">
        <w:t>impact solutions.</w:t>
      </w:r>
    </w:p>
    <w:p w:rsidR="003F7964" w:rsidRPr="00BC18FA" w:rsidP="003F7964">
      <w:pPr>
        <w:pStyle w:val="Question"/>
        <w:numPr>
          <w:ilvl w:val="0"/>
          <w:numId w:val="0"/>
        </w:numPr>
        <w:ind w:left="794"/>
      </w:pPr>
      <w:sdt>
        <w:sdtPr>
          <w:alias w:val="Member"/>
          <w:tag w:val="&lt;Member mnisId='4067' dodsId='62824'&gt;"/>
          <w:id w:val="-232773666"/>
          <w:placeholder>
            <w:docPart w:val="DefaultPlaceholder_-1854013440"/>
          </w:placeholder>
          <w:richText/>
        </w:sdtPr>
        <w:sdtContent>
          <w:r w:rsidRPr="00BC18FA" w:rsidR="00070D63">
            <w:rPr>
              <w:b/>
            </w:rPr>
            <w:t>Chair:</w:t>
          </w:r>
        </w:sdtContent>
      </w:sdt>
      <w:r w:rsidRPr="00BC18FA" w:rsidR="00070D63">
        <w:t xml:space="preserve"> </w:t>
      </w:r>
      <w:r w:rsidRPr="00BC18FA" w:rsidR="00001943">
        <w:t>To be fair</w:t>
      </w:r>
      <w:r w:rsidRPr="00BC18FA">
        <w:t>,</w:t>
      </w:r>
      <w:r w:rsidRPr="00BC18FA" w:rsidR="00001943">
        <w:t xml:space="preserve"> there is the yellow van initiative in Greater Manchester, where exactly that is happening</w:t>
      </w:r>
      <w:r w:rsidRPr="00BC18FA">
        <w:t>.</w:t>
      </w:r>
      <w:r w:rsidRPr="00BC18FA" w:rsidR="00001943">
        <w:t xml:space="preserve"> I met that team at Confed </w:t>
      </w:r>
      <w:r w:rsidRPr="00BC18FA">
        <w:t xml:space="preserve">in </w:t>
      </w:r>
      <w:r w:rsidRPr="00BC18FA" w:rsidR="00001943">
        <w:t>Manchester this year</w:t>
      </w:r>
      <w:r w:rsidRPr="00BC18FA">
        <w:t>,</w:t>
      </w:r>
      <w:r w:rsidRPr="00BC18FA" w:rsidR="00001943">
        <w:t xml:space="preserve"> and they would be pleased to hear that </w:t>
      </w:r>
      <w:r w:rsidRPr="00BC18FA">
        <w:t xml:space="preserve">put </w:t>
      </w:r>
      <w:r w:rsidRPr="00BC18FA" w:rsidR="00001943">
        <w:t>on the record</w:t>
      </w:r>
      <w:r w:rsidRPr="00BC18FA">
        <w:t>.</w:t>
      </w:r>
    </w:p>
    <w:p w:rsidR="00D75267" w:rsidRPr="00BC18FA" w:rsidP="003F7964">
      <w:pPr>
        <w:pStyle w:val="Answer"/>
      </w:pPr>
      <w:sdt>
        <w:sdtPr>
          <w:alias w:val="Witness"/>
          <w:id w:val="-493415284"/>
          <w:placeholder>
            <w:docPart w:val="DefaultPlaceholder_-1854013440"/>
          </w:placeholder>
          <w:richText/>
        </w:sdtPr>
        <w:sdtContent>
          <w:r w:rsidRPr="00BC18FA" w:rsidR="00CC7D2C">
            <w:rPr>
              <w:b/>
              <w:i/>
            </w:rPr>
            <w:t>Professor Sir John Bell:</w:t>
          </w:r>
        </w:sdtContent>
      </w:sdt>
      <w:r w:rsidRPr="00BC18FA" w:rsidR="003F7964">
        <w:t xml:space="preserve"> A</w:t>
      </w:r>
      <w:r w:rsidRPr="00BC18FA" w:rsidR="00001943">
        <w:t>s the other witnesses have spoken about, this is a key issue</w:t>
      </w:r>
      <w:r w:rsidRPr="00BC18FA">
        <w:t>. Y</w:t>
      </w:r>
      <w:r w:rsidRPr="00BC18FA" w:rsidR="00001943">
        <w:t>ou may or may not be aware of the new initiative to try to make a larger cohort of adult people</w:t>
      </w:r>
      <w:r w:rsidRPr="00BC18FA">
        <w:t>,</w:t>
      </w:r>
      <w:r w:rsidRPr="00BC18FA" w:rsidR="00001943">
        <w:t xml:space="preserve"> starting at a much younger age than UK </w:t>
      </w:r>
      <w:r w:rsidRPr="00BC18FA">
        <w:t>Biobank</w:t>
      </w:r>
      <w:r w:rsidRPr="00BC18FA" w:rsidR="00001943">
        <w:t>, at 18</w:t>
      </w:r>
      <w:r w:rsidRPr="00BC18FA">
        <w:t>,</w:t>
      </w:r>
      <w:r w:rsidRPr="00BC18FA" w:rsidR="00001943">
        <w:t xml:space="preserve"> and going all the way up to 110</w:t>
      </w:r>
      <w:r w:rsidRPr="00BC18FA">
        <w:t xml:space="preserve">. The intention from the beginning is, </w:t>
      </w:r>
      <w:r w:rsidRPr="00BC18FA" w:rsidR="00001943">
        <w:t>first of all</w:t>
      </w:r>
      <w:r w:rsidRPr="00BC18FA">
        <w:t xml:space="preserve">, to </w:t>
      </w:r>
      <w:r w:rsidRPr="00BC18FA" w:rsidR="00001943">
        <w:t>scale the cohort.</w:t>
      </w:r>
      <w:r w:rsidRPr="00BC18FA">
        <w:t xml:space="preserve"> </w:t>
      </w:r>
      <w:r w:rsidRPr="00BC18FA" w:rsidR="00001943">
        <w:t>This is our future health</w:t>
      </w:r>
      <w:r w:rsidRPr="00BC18FA">
        <w:t>.</w:t>
      </w:r>
      <w:r w:rsidRPr="00BC18FA" w:rsidR="00001943">
        <w:t xml:space="preserve"> </w:t>
      </w:r>
      <w:r w:rsidRPr="00BC18FA">
        <w:t>I</w:t>
      </w:r>
      <w:r w:rsidRPr="00BC18FA" w:rsidR="00001943">
        <w:t xml:space="preserve">nterestingly, </w:t>
      </w:r>
      <w:r w:rsidRPr="00BC18FA">
        <w:t xml:space="preserve">it came </w:t>
      </w:r>
      <w:r w:rsidRPr="00BC18FA" w:rsidR="00001943">
        <w:t xml:space="preserve">out of the life sciences strategy, supported very strongly by industry but also by Innovate UK </w:t>
      </w:r>
      <w:r w:rsidRPr="00BC18FA">
        <w:t xml:space="preserve">and a number </w:t>
      </w:r>
      <w:r w:rsidRPr="00BC18FA" w:rsidR="00001943">
        <w:t>of charities</w:t>
      </w:r>
      <w:r w:rsidRPr="00BC18FA">
        <w:t>.</w:t>
      </w:r>
    </w:p>
    <w:p w:rsidR="00D75267" w:rsidRPr="00BC18FA" w:rsidP="003F7964">
      <w:pPr>
        <w:pStyle w:val="Answer"/>
      </w:pPr>
      <w:r w:rsidRPr="00BC18FA">
        <w:t>T</w:t>
      </w:r>
      <w:r w:rsidRPr="00BC18FA" w:rsidR="00001943">
        <w:t>he idea of that is to collect a large cohort</w:t>
      </w:r>
      <w:r w:rsidRPr="00BC18FA">
        <w:t>—</w:t>
      </w:r>
      <w:r w:rsidRPr="00BC18FA" w:rsidR="001E6B7B">
        <w:t xml:space="preserve">5 </w:t>
      </w:r>
      <w:r w:rsidRPr="00BC18FA" w:rsidR="00001943">
        <w:t xml:space="preserve">million people, </w:t>
      </w:r>
      <w:r w:rsidRPr="00BC18FA">
        <w:t xml:space="preserve">or 10% </w:t>
      </w:r>
      <w:r w:rsidRPr="00BC18FA" w:rsidR="00001943">
        <w:t>of the UK population, the same size as Denmark</w:t>
      </w:r>
      <w:r w:rsidRPr="00BC18FA">
        <w:t>—</w:t>
      </w:r>
      <w:r w:rsidRPr="00BC18FA" w:rsidR="00001943">
        <w:t>and</w:t>
      </w:r>
      <w:r w:rsidRPr="00BC18FA">
        <w:t xml:space="preserve"> </w:t>
      </w:r>
      <w:r w:rsidRPr="00BC18FA" w:rsidR="00001943">
        <w:t>scrutinise them for their risk factors, find out who</w:t>
      </w:r>
      <w:r w:rsidRPr="00BC18FA">
        <w:t xml:space="preserve"> </w:t>
      </w:r>
      <w:r w:rsidRPr="00BC18FA" w:rsidR="00001943">
        <w:t>is at risk of this and that, evaluate early diagnostic tools in that setting, and help with the prevention agenda</w:t>
      </w:r>
      <w:r w:rsidRPr="00BC18FA">
        <w:t xml:space="preserve">. It </w:t>
      </w:r>
      <w:r w:rsidRPr="00BC18FA" w:rsidR="00001943">
        <w:t>is bang on this</w:t>
      </w:r>
      <w:r w:rsidRPr="00BC18FA">
        <w:t>.</w:t>
      </w:r>
    </w:p>
    <w:p w:rsidR="00D75267" w:rsidRPr="00BC18FA" w:rsidP="003F7964">
      <w:pPr>
        <w:pStyle w:val="Answer"/>
      </w:pPr>
      <w:r w:rsidRPr="00BC18FA">
        <w:t>C</w:t>
      </w:r>
      <w:r w:rsidRPr="00BC18FA" w:rsidR="00001943">
        <w:t>rucially</w:t>
      </w:r>
      <w:r w:rsidRPr="00BC18FA">
        <w:t>,</w:t>
      </w:r>
      <w:r w:rsidRPr="00BC18FA" w:rsidR="00001943">
        <w:t xml:space="preserve"> we set out to try to recruit large numbers of people from diverse ethnic populations, but also from diverse socioeconomic populations</w:t>
      </w:r>
      <w:r w:rsidRPr="00BC18FA">
        <w:t>.</w:t>
      </w:r>
      <w:r w:rsidRPr="00BC18FA" w:rsidR="00001943">
        <w:t xml:space="preserve"> </w:t>
      </w:r>
      <w:r w:rsidRPr="00BC18FA">
        <w:t>I</w:t>
      </w:r>
      <w:r w:rsidRPr="00BC18FA" w:rsidR="00001943">
        <w:t>n less than a year</w:t>
      </w:r>
      <w:r w:rsidRPr="00BC18FA">
        <w:t>,</w:t>
      </w:r>
      <w:r w:rsidRPr="00BC18FA" w:rsidR="00001943">
        <w:t xml:space="preserve"> we recruited about 850</w:t>
      </w:r>
      <w:r w:rsidRPr="00BC18FA">
        <w:t>,000</w:t>
      </w:r>
      <w:r w:rsidRPr="00BC18FA" w:rsidR="00001943">
        <w:t xml:space="preserve"> people, so this is going to be a really big success story for the UK. We will recruit probably a million a year and get to our </w:t>
      </w:r>
      <w:r w:rsidRPr="00BC18FA" w:rsidR="001E6B7B">
        <w:t>5</w:t>
      </w:r>
      <w:r w:rsidRPr="00BC18FA" w:rsidR="00001943">
        <w:t xml:space="preserve"> million. </w:t>
      </w:r>
      <w:r w:rsidRPr="00BC18FA">
        <w:t>W</w:t>
      </w:r>
      <w:r w:rsidRPr="00BC18FA" w:rsidR="00001943">
        <w:t>e have already collected more people from hard</w:t>
      </w:r>
      <w:r w:rsidRPr="00BC18FA" w:rsidR="001E6B7B">
        <w:t>-</w:t>
      </w:r>
      <w:r w:rsidRPr="00BC18FA" w:rsidR="00001943">
        <w:t>to</w:t>
      </w:r>
      <w:r w:rsidRPr="00BC18FA" w:rsidR="001E6B7B">
        <w:t>-</w:t>
      </w:r>
      <w:r w:rsidRPr="00BC18FA" w:rsidR="00001943">
        <w:t>reach groups than all the other cohorts have ever done in the UK</w:t>
      </w:r>
      <w:r w:rsidRPr="00BC18FA">
        <w:t>,</w:t>
      </w:r>
      <w:r w:rsidRPr="00BC18FA" w:rsidR="00001943">
        <w:t xml:space="preserve"> </w:t>
      </w:r>
      <w:r w:rsidRPr="00BC18FA">
        <w:t>s</w:t>
      </w:r>
      <w:r w:rsidRPr="00BC18FA" w:rsidR="00001943">
        <w:t>o we are pushing very hard on that door to make sure that it is a properly representative population.</w:t>
      </w:r>
      <w:r w:rsidRPr="00BC18FA">
        <w:t xml:space="preserve"> T</w:t>
      </w:r>
      <w:r w:rsidRPr="00BC18FA" w:rsidR="00001943">
        <w:t xml:space="preserve">here are some assets in place that will help us to address that, focused on prevention and early detection, so </w:t>
      </w:r>
      <w:r w:rsidRPr="00BC18FA">
        <w:t>there we are</w:t>
      </w:r>
      <w:r w:rsidRPr="00BC18FA" w:rsidR="00001943">
        <w:t>.</w:t>
      </w:r>
    </w:p>
    <w:p w:rsidR="00D75267" w:rsidRPr="00BC18FA" w:rsidP="00D75267">
      <w:pPr>
        <w:pStyle w:val="Question"/>
      </w:pPr>
      <w:sdt>
        <w:sdtPr>
          <w:alias w:val="Member"/>
          <w:tag w:val="&lt;Member mnisId='4471' dodsId='137703'&gt;"/>
          <w:id w:val="-1899809045"/>
          <w:placeholder>
            <w:docPart w:val="DefaultPlaceholder_-1854013440"/>
          </w:placeholder>
          <w:richText/>
        </w:sdtPr>
        <w:sdtContent>
          <w:r w:rsidRPr="00BC18FA">
            <w:rPr>
              <w:b/>
            </w:rPr>
            <w:t>Rachael Maskell:</w:t>
          </w:r>
        </w:sdtContent>
      </w:sdt>
      <w:r w:rsidRPr="00BC18FA">
        <w:t xml:space="preserve"> </w:t>
      </w:r>
      <w:r w:rsidRPr="00BC18FA" w:rsidR="00001943">
        <w:t>That is very encouraging for me. I</w:t>
      </w:r>
      <w:r w:rsidRPr="00BC18FA">
        <w:t>f</w:t>
      </w:r>
      <w:r w:rsidRPr="00BC18FA" w:rsidR="00001943">
        <w:t xml:space="preserve"> </w:t>
      </w:r>
      <w:r w:rsidRPr="00BC18FA">
        <w:t xml:space="preserve">I may turn to a </w:t>
      </w:r>
      <w:r w:rsidRPr="00BC18FA" w:rsidR="00001943">
        <w:t xml:space="preserve">second topic </w:t>
      </w:r>
      <w:r w:rsidRPr="00BC18FA" w:rsidR="00783E19">
        <w:t xml:space="preserve">and </w:t>
      </w:r>
      <w:r w:rsidRPr="00BC18FA" w:rsidR="00001943">
        <w:t xml:space="preserve">a question to Professor </w:t>
      </w:r>
      <w:r w:rsidRPr="00BC18FA">
        <w:t xml:space="preserve">Harrington </w:t>
      </w:r>
      <w:r w:rsidRPr="00BC18FA" w:rsidR="00001943">
        <w:t>regarding radiotherapy</w:t>
      </w:r>
      <w:r w:rsidRPr="00BC18FA">
        <w:t>,</w:t>
      </w:r>
      <w:r w:rsidRPr="00BC18FA" w:rsidR="00001943">
        <w:t xml:space="preserve"> while you are before the Committee, we would love to hear </w:t>
      </w:r>
      <w:r w:rsidRPr="00BC18FA">
        <w:t xml:space="preserve">about </w:t>
      </w:r>
      <w:r w:rsidRPr="00BC18FA" w:rsidR="00001943">
        <w:t xml:space="preserve">your priorities for research </w:t>
      </w:r>
      <w:r w:rsidRPr="00BC18FA">
        <w:t xml:space="preserve">in </w:t>
      </w:r>
      <w:r w:rsidRPr="00BC18FA" w:rsidR="00001943">
        <w:t>radiotherapy. We know that there are lots of challenges with the supply of labour and treatment, which is holding back opportunity</w:t>
      </w:r>
      <w:r w:rsidRPr="00BC18FA">
        <w:t>.</w:t>
      </w:r>
      <w:r w:rsidRPr="00BC18FA" w:rsidR="00001943">
        <w:t xml:space="preserve"> </w:t>
      </w:r>
      <w:r w:rsidRPr="00BC18FA">
        <w:t>T</w:t>
      </w:r>
      <w:r w:rsidRPr="00BC18FA" w:rsidR="00001943">
        <w:t xml:space="preserve">o hear </w:t>
      </w:r>
      <w:r w:rsidRPr="00BC18FA">
        <w:t xml:space="preserve">about </w:t>
      </w:r>
      <w:r w:rsidRPr="00BC18FA" w:rsidR="00001943">
        <w:t>your priorities in that field today would be really helpful.</w:t>
      </w:r>
    </w:p>
    <w:p w:rsidR="00D75267" w:rsidRPr="00BC18FA" w:rsidP="00D75267">
      <w:pPr>
        <w:pStyle w:val="Answer"/>
      </w:pPr>
      <w:sdt>
        <w:sdtPr>
          <w:alias w:val="Witness"/>
          <w:id w:val="662445927"/>
          <w:placeholder>
            <w:docPart w:val="DefaultPlaceholder_-1854013440"/>
          </w:placeholder>
          <w:richText/>
        </w:sdtPr>
        <w:sdtContent>
          <w:r w:rsidRPr="00BC18FA" w:rsidR="00CC7D2C">
            <w:rPr>
              <w:b/>
              <w:i/>
            </w:rPr>
            <w:t>Professor Harrington:</w:t>
          </w:r>
        </w:sdtContent>
      </w:sdt>
      <w:r w:rsidRPr="00BC18FA">
        <w:t xml:space="preserve"> T</w:t>
      </w:r>
      <w:r w:rsidRPr="00BC18FA" w:rsidR="00001943">
        <w:t xml:space="preserve">hank you for that question and for the opportunity to highlight a treatment that often is not necessarily recognised as being as important as it is. </w:t>
      </w:r>
      <w:r w:rsidRPr="00BC18FA">
        <w:t>A</w:t>
      </w:r>
      <w:r w:rsidRPr="00BC18FA" w:rsidR="00001943">
        <w:t>s you may well know, radiotherapy is a component of treatment of at least 50</w:t>
      </w:r>
      <w:r w:rsidRPr="00BC18FA">
        <w:t>%</w:t>
      </w:r>
      <w:r w:rsidRPr="00BC18FA" w:rsidR="00001943">
        <w:t xml:space="preserve"> of people who are </w:t>
      </w:r>
      <w:r w:rsidRPr="00BC18FA">
        <w:t xml:space="preserve">cured of </w:t>
      </w:r>
      <w:r w:rsidRPr="00BC18FA" w:rsidR="00001943">
        <w:t>ca</w:t>
      </w:r>
      <w:r w:rsidRPr="00BC18FA">
        <w:t>ncer. I</w:t>
      </w:r>
      <w:r w:rsidRPr="00BC18FA" w:rsidR="00001943">
        <w:t>n its own right</w:t>
      </w:r>
      <w:r w:rsidRPr="00BC18FA">
        <w:t>, radiotherapy</w:t>
      </w:r>
      <w:r w:rsidRPr="00BC18FA" w:rsidR="00001943">
        <w:t xml:space="preserve"> can be curative as a definitive treatment or can be an adjunct to surgery and</w:t>
      </w:r>
      <w:r w:rsidRPr="00BC18FA">
        <w:t>/</w:t>
      </w:r>
      <w:r w:rsidRPr="00BC18FA" w:rsidR="00001943">
        <w:t>or chemotherapy to cure patients</w:t>
      </w:r>
      <w:r w:rsidRPr="00BC18FA">
        <w:t>.</w:t>
      </w:r>
    </w:p>
    <w:p w:rsidR="00D75267" w:rsidRPr="00BC18FA" w:rsidP="00D75267">
      <w:pPr>
        <w:pStyle w:val="Answer"/>
      </w:pPr>
      <w:r w:rsidRPr="00BC18FA">
        <w:t xml:space="preserve">The UK has a very proud record in </w:t>
      </w:r>
      <w:r w:rsidRPr="00BC18FA">
        <w:t xml:space="preserve">the </w:t>
      </w:r>
      <w:r w:rsidRPr="00BC18FA">
        <w:t>development of radiation research</w:t>
      </w:r>
      <w:r w:rsidRPr="00BC18FA">
        <w:t>.</w:t>
      </w:r>
      <w:r w:rsidRPr="00BC18FA">
        <w:t xml:space="preserve"> </w:t>
      </w:r>
      <w:r w:rsidRPr="00BC18FA">
        <w:t>I</w:t>
      </w:r>
      <w:r w:rsidRPr="00BC18FA">
        <w:t>n fact, to recognise the strengths of our National Health Service</w:t>
      </w:r>
      <w:r w:rsidRPr="00BC18FA">
        <w:t>,</w:t>
      </w:r>
      <w:r w:rsidRPr="00BC18FA">
        <w:t xml:space="preserve"> working within a system where you have to prove the benefit of a treatment before it is widely adopted has</w:t>
      </w:r>
      <w:r w:rsidRPr="00BC18FA">
        <w:t>, in some respects,</w:t>
      </w:r>
      <w:r w:rsidRPr="00BC18FA">
        <w:t xml:space="preserve"> been a major plus for the radiotherapy research community</w:t>
      </w:r>
      <w:r w:rsidRPr="00BC18FA">
        <w:t>.</w:t>
      </w:r>
      <w:r w:rsidRPr="00BC18FA">
        <w:t xml:space="preserve"> I would highlight initially things such as intensity modulated radiotherapy as being a treatment that was</w:t>
      </w:r>
      <w:r w:rsidRPr="00BC18FA">
        <w:t>,</w:t>
      </w:r>
      <w:r w:rsidRPr="00BC18FA">
        <w:t xml:space="preserve"> essentially</w:t>
      </w:r>
      <w:r w:rsidRPr="00BC18FA">
        <w:t>,</w:t>
      </w:r>
      <w:r w:rsidRPr="00BC18FA">
        <w:t xml:space="preserve"> taken up elsewhere in the world as being self</w:t>
      </w:r>
      <w:r w:rsidRPr="00BC18FA">
        <w:t>-</w:t>
      </w:r>
      <w:r w:rsidRPr="00BC18FA">
        <w:t>evidently better than the standard of care radio therapy given with 3D conformal or conventional radiation. We had to demonstrate that there were clearly tangible benefits. We did that and</w:t>
      </w:r>
      <w:r w:rsidRPr="00BC18FA">
        <w:t>,</w:t>
      </w:r>
      <w:r w:rsidRPr="00BC18FA">
        <w:t xml:space="preserve"> of course</w:t>
      </w:r>
      <w:r w:rsidRPr="00BC18FA">
        <w:t>,</w:t>
      </w:r>
      <w:r w:rsidRPr="00BC18FA">
        <w:t xml:space="preserve"> it </w:t>
      </w:r>
      <w:r w:rsidRPr="00BC18FA">
        <w:t xml:space="preserve">has </w:t>
      </w:r>
      <w:r w:rsidRPr="00BC18FA">
        <w:t xml:space="preserve">been supported and </w:t>
      </w:r>
      <w:r w:rsidRPr="00BC18FA">
        <w:t xml:space="preserve">is </w:t>
      </w:r>
      <w:r w:rsidRPr="00BC18FA">
        <w:t>now the gold standard across the country.</w:t>
      </w:r>
    </w:p>
    <w:p w:rsidR="00D75267" w:rsidRPr="00BC18FA" w:rsidP="00D75267">
      <w:pPr>
        <w:pStyle w:val="Answer"/>
      </w:pPr>
      <w:r w:rsidRPr="00BC18FA">
        <w:t>W</w:t>
      </w:r>
      <w:r w:rsidRPr="00BC18FA" w:rsidR="00001943">
        <w:t>hat</w:t>
      </w:r>
      <w:r w:rsidRPr="00BC18FA">
        <w:t xml:space="preserve"> is</w:t>
      </w:r>
      <w:r w:rsidRPr="00BC18FA" w:rsidR="00001943">
        <w:t xml:space="preserve"> the next thing? </w:t>
      </w:r>
      <w:r w:rsidRPr="00BC18FA">
        <w:t>I</w:t>
      </w:r>
      <w:r w:rsidRPr="00BC18FA" w:rsidR="00001943">
        <w:t>t is really around novel technologies such as image</w:t>
      </w:r>
      <w:r w:rsidRPr="00BC18FA">
        <w:t>-</w:t>
      </w:r>
      <w:r w:rsidRPr="00BC18FA" w:rsidR="00001943">
        <w:t>guided radiotherapy. Again, we are working very hard to demonstrate benefits for using, rather than simple CT-</w:t>
      </w:r>
      <w:r w:rsidRPr="00BC18FA">
        <w:t xml:space="preserve">guided </w:t>
      </w:r>
      <w:r w:rsidRPr="00BC18FA" w:rsidR="00001943">
        <w:t>simulation, things like MR</w:t>
      </w:r>
      <w:r w:rsidRPr="00BC18FA">
        <w:t>-</w:t>
      </w:r>
      <w:r w:rsidRPr="00BC18FA" w:rsidR="00001943">
        <w:t>guided radiotherapy delivery, be that with an</w:t>
      </w:r>
      <w:r w:rsidRPr="00BC18FA">
        <w:t xml:space="preserve"> </w:t>
      </w:r>
      <w:r w:rsidRPr="00BC18FA" w:rsidR="00001943">
        <w:t>M</w:t>
      </w:r>
      <w:r w:rsidRPr="00BC18FA">
        <w:t>R</w:t>
      </w:r>
      <w:r w:rsidRPr="00BC18FA" w:rsidR="00001943">
        <w:t xml:space="preserve"> Linac, which is a new type of radiation machine</w:t>
      </w:r>
      <w:r w:rsidRPr="00BC18FA">
        <w:t>,</w:t>
      </w:r>
      <w:r w:rsidRPr="00BC18FA" w:rsidR="00001943">
        <w:t xml:space="preserve"> or a scanning modality with an MR scan and then treatment on a standard </w:t>
      </w:r>
      <w:r w:rsidRPr="00BC18FA">
        <w:t xml:space="preserve">C-arm </w:t>
      </w:r>
      <w:r w:rsidRPr="00BC18FA" w:rsidR="00001943">
        <w:t>linear accelerator.</w:t>
      </w:r>
      <w:r w:rsidRPr="00BC18FA">
        <w:t xml:space="preserve"> A</w:t>
      </w:r>
      <w:r w:rsidRPr="00BC18FA" w:rsidR="00001943">
        <w:t>gain, the UK is at the very vanguard of the M</w:t>
      </w:r>
      <w:r w:rsidRPr="00BC18FA">
        <w:t>R</w:t>
      </w:r>
      <w:r w:rsidRPr="00BC18FA" w:rsidR="00783E19">
        <w:t>-</w:t>
      </w:r>
      <w:r w:rsidRPr="00BC18FA" w:rsidR="00001943">
        <w:t>L</w:t>
      </w:r>
      <w:r w:rsidRPr="00BC18FA">
        <w:t>inac</w:t>
      </w:r>
      <w:r w:rsidRPr="00BC18FA" w:rsidR="00001943">
        <w:t xml:space="preserve"> </w:t>
      </w:r>
      <w:r w:rsidRPr="00BC18FA" w:rsidR="00783E19">
        <w:t>C</w:t>
      </w:r>
      <w:r w:rsidRPr="00BC18FA" w:rsidR="00001943">
        <w:t xml:space="preserve">onsortium, for instance, leading that research globally, and we lead on a number of the themes in that area. </w:t>
      </w:r>
    </w:p>
    <w:p w:rsidR="00D75267" w:rsidRPr="00BC18FA" w:rsidP="00D75267">
      <w:pPr>
        <w:pStyle w:val="Answer"/>
      </w:pPr>
      <w:r w:rsidRPr="00BC18FA">
        <w:t>T</w:t>
      </w:r>
      <w:r w:rsidRPr="00BC18FA" w:rsidR="00001943">
        <w:t>he adoption of proton radiation therapy here in this country, with centres at UCL in London and in Manchester, means that</w:t>
      </w:r>
      <w:r w:rsidRPr="00BC18FA">
        <w:t>,</w:t>
      </w:r>
      <w:r w:rsidRPr="00BC18FA" w:rsidR="00001943">
        <w:t xml:space="preserve"> in order to evaluate that technology</w:t>
      </w:r>
      <w:r w:rsidRPr="00BC18FA">
        <w:t>,</w:t>
      </w:r>
      <w:r w:rsidRPr="00BC18FA" w:rsidR="00001943">
        <w:t xml:space="preserve"> we have had to conduct clinical trials</w:t>
      </w:r>
      <w:r w:rsidRPr="00BC18FA">
        <w:t>.</w:t>
      </w:r>
      <w:r w:rsidRPr="00BC18FA" w:rsidR="00001943">
        <w:t xml:space="preserve"> </w:t>
      </w:r>
      <w:r w:rsidRPr="00BC18FA">
        <w:t>I</w:t>
      </w:r>
      <w:r w:rsidRPr="00BC18FA" w:rsidR="00001943">
        <w:t xml:space="preserve">t is the data that comes from those clinical trials </w:t>
      </w:r>
      <w:r w:rsidRPr="00BC18FA">
        <w:t xml:space="preserve">that </w:t>
      </w:r>
      <w:r w:rsidRPr="00BC18FA" w:rsidR="00001943">
        <w:t xml:space="preserve">will allow us to make correct judgments as to who should and should not receive </w:t>
      </w:r>
      <w:r w:rsidRPr="00BC18FA">
        <w:t>p</w:t>
      </w:r>
      <w:r w:rsidRPr="00BC18FA" w:rsidR="00001943">
        <w:t xml:space="preserve">roton </w:t>
      </w:r>
      <w:r w:rsidRPr="00BC18FA">
        <w:t xml:space="preserve">beam </w:t>
      </w:r>
      <w:r w:rsidRPr="00BC18FA" w:rsidR="00001943">
        <w:t>radiotherapy</w:t>
      </w:r>
      <w:r w:rsidRPr="00BC18FA">
        <w:t>.</w:t>
      </w:r>
      <w:r w:rsidRPr="00BC18FA" w:rsidR="00001943">
        <w:t xml:space="preserve"> </w:t>
      </w:r>
      <w:r w:rsidRPr="00BC18FA">
        <w:t>A</w:t>
      </w:r>
      <w:r w:rsidRPr="00BC18FA" w:rsidR="00001943">
        <w:t>n area that</w:t>
      </w:r>
      <w:r w:rsidRPr="00BC18FA" w:rsidR="00930110">
        <w:t xml:space="preserve"> </w:t>
      </w:r>
      <w:r w:rsidRPr="00BC18FA" w:rsidR="00001943">
        <w:t>is going to be of major research is going to be in terms of the use of those treatments.</w:t>
      </w:r>
    </w:p>
    <w:p w:rsidR="00D75267" w:rsidRPr="00BC18FA" w:rsidP="00D75267">
      <w:pPr>
        <w:pStyle w:val="Answer"/>
      </w:pPr>
      <w:r w:rsidRPr="00BC18FA">
        <w:t xml:space="preserve">We have also led the drive to altered fractionation regimens and will continue to do so, and I would highlight </w:t>
      </w:r>
      <w:r w:rsidRPr="00BC18FA">
        <w:t xml:space="preserve">the </w:t>
      </w:r>
      <w:r w:rsidRPr="00BC18FA">
        <w:t xml:space="preserve">work of colleagues at the Institute of Cancer Research </w:t>
      </w:r>
      <w:r w:rsidRPr="00BC18FA">
        <w:t xml:space="preserve">and the Royal Marsden </w:t>
      </w:r>
      <w:r w:rsidRPr="00BC18FA">
        <w:t>Hospital</w:t>
      </w:r>
      <w:r w:rsidRPr="00BC18FA">
        <w:t xml:space="preserve">. </w:t>
      </w:r>
      <w:r w:rsidRPr="00BC18FA">
        <w:t xml:space="preserve">20 years ago, patients with prostate cancer would receive 37 fractions of radiotherapy. Colleagues conducted research </w:t>
      </w:r>
      <w:r w:rsidRPr="00BC18FA">
        <w:t xml:space="preserve">and </w:t>
      </w:r>
      <w:r w:rsidRPr="00BC18FA">
        <w:t xml:space="preserve">demonstrated </w:t>
      </w:r>
      <w:r w:rsidRPr="00BC18FA">
        <w:t xml:space="preserve">that </w:t>
      </w:r>
      <w:r w:rsidRPr="00BC18FA">
        <w:t xml:space="preserve">you could do the same job with less toxicity </w:t>
      </w:r>
      <w:r w:rsidRPr="00BC18FA">
        <w:t xml:space="preserve">in </w:t>
      </w:r>
      <w:r w:rsidRPr="00BC18FA">
        <w:t xml:space="preserve">20 fractions. We have now shown </w:t>
      </w:r>
      <w:r w:rsidRPr="00BC18FA">
        <w:t xml:space="preserve">that </w:t>
      </w:r>
      <w:r w:rsidRPr="00BC18FA">
        <w:t>you can do the same with five fractions</w:t>
      </w:r>
      <w:r w:rsidRPr="00BC18FA">
        <w:t>,</w:t>
      </w:r>
      <w:r w:rsidRPr="00BC18FA">
        <w:t xml:space="preserve"> and a trial is ongoing to deliver treatment with curative intent in two fractions of radiotherapy. </w:t>
      </w:r>
    </w:p>
    <w:p w:rsidR="00433F53" w:rsidRPr="00BC18FA" w:rsidP="00D75267">
      <w:pPr>
        <w:pStyle w:val="Answer"/>
      </w:pPr>
      <w:r w:rsidRPr="00BC18FA">
        <w:t xml:space="preserve">This is revolutionary work </w:t>
      </w:r>
      <w:r w:rsidRPr="00BC18FA" w:rsidR="00D75267">
        <w:t xml:space="preserve">that </w:t>
      </w:r>
      <w:r w:rsidRPr="00BC18FA">
        <w:t xml:space="preserve">has been adopted globally, but I would highlight the fact </w:t>
      </w:r>
      <w:r w:rsidRPr="00BC18FA" w:rsidR="00D75267">
        <w:t xml:space="preserve">that </w:t>
      </w:r>
      <w:r w:rsidRPr="00BC18FA">
        <w:t>there is a massive disincentive to do that work</w:t>
      </w:r>
      <w:r w:rsidRPr="00BC18FA" w:rsidR="00D75267">
        <w:t>, unfortunately. W</w:t>
      </w:r>
      <w:r w:rsidRPr="00BC18FA">
        <w:t>hen you work in a system where the payment for radiotherapy delivery is based on a tariff system</w:t>
      </w:r>
      <w:r w:rsidRPr="00BC18FA" w:rsidR="00D75267">
        <w:t>,</w:t>
      </w:r>
      <w:r w:rsidRPr="00BC18FA">
        <w:t xml:space="preserve"> and</w:t>
      </w:r>
      <w:r w:rsidRPr="00BC18FA" w:rsidR="00064A46">
        <w:t xml:space="preserve"> you get</w:t>
      </w:r>
      <w:r w:rsidRPr="00BC18FA" w:rsidR="00D75267">
        <w:t xml:space="preserve"> </w:t>
      </w:r>
      <w:r w:rsidRPr="00BC18FA">
        <w:t>paid per fraction of radiation, there is a danger that</w:t>
      </w:r>
      <w:r w:rsidRPr="00BC18FA" w:rsidR="00D75267">
        <w:t>,</w:t>
      </w:r>
      <w:r w:rsidRPr="00BC18FA">
        <w:t xml:space="preserve"> if you show that fewer fractions work, </w:t>
      </w:r>
      <w:r w:rsidRPr="00BC18FA" w:rsidR="00D75267">
        <w:t>you get</w:t>
      </w:r>
      <w:r w:rsidRPr="00BC18FA">
        <w:t xml:space="preserve"> less money into your organisation. </w:t>
      </w:r>
      <w:r w:rsidRPr="00BC18FA" w:rsidR="00D75267">
        <w:t>T</w:t>
      </w:r>
      <w:r w:rsidRPr="00BC18FA">
        <w:t xml:space="preserve">here has been a disincentive to take part in those studies, and I would ask that that </w:t>
      </w:r>
      <w:r w:rsidR="00693E4C">
        <w:t>be thought</w:t>
      </w:r>
      <w:r w:rsidRPr="00BC18FA">
        <w:t xml:space="preserve"> about and addressed. </w:t>
      </w:r>
      <w:r w:rsidRPr="00BC18FA">
        <w:t>W</w:t>
      </w:r>
      <w:r w:rsidRPr="00BC18FA">
        <w:t>e have led the world in that regard.</w:t>
      </w:r>
    </w:p>
    <w:p w:rsidR="00693E4C" w:rsidP="00D75267">
      <w:pPr>
        <w:pStyle w:val="Answer"/>
      </w:pPr>
      <w:r w:rsidRPr="00BC18FA">
        <w:t xml:space="preserve">Another area </w:t>
      </w:r>
      <w:r w:rsidRPr="00BC18FA" w:rsidR="00433F53">
        <w:t xml:space="preserve">where </w:t>
      </w:r>
      <w:r w:rsidRPr="00BC18FA">
        <w:t>we have a huge opportunity</w:t>
      </w:r>
      <w:r w:rsidRPr="00BC18FA" w:rsidR="00433F53">
        <w:t xml:space="preserve">—and </w:t>
      </w:r>
      <w:r w:rsidRPr="00BC18FA">
        <w:t>again, Susan Galbr</w:t>
      </w:r>
      <w:r w:rsidRPr="00BC18FA" w:rsidR="00433F53">
        <w:t>aith</w:t>
      </w:r>
      <w:r w:rsidRPr="00BC18FA">
        <w:t xml:space="preserve"> has been hugely supportive of this as a potential initiative</w:t>
      </w:r>
      <w:r w:rsidRPr="00BC18FA" w:rsidR="00433F53">
        <w:t>—</w:t>
      </w:r>
      <w:r w:rsidRPr="00BC18FA">
        <w:t xml:space="preserve">is the combination of radiation and drug treatment, both in terms of drugs that make the radiation kill cancer cells better, but also the way in </w:t>
      </w:r>
      <w:r w:rsidRPr="00BC18FA" w:rsidR="00433F53">
        <w:t xml:space="preserve">which </w:t>
      </w:r>
      <w:r w:rsidRPr="00BC18FA">
        <w:t>radiation can interact with the immune system and</w:t>
      </w:r>
      <w:r w:rsidRPr="00BC18FA" w:rsidR="00433F53">
        <w:t>,</w:t>
      </w:r>
      <w:r w:rsidRPr="00BC18FA">
        <w:t xml:space="preserve"> essentially</w:t>
      </w:r>
      <w:r w:rsidRPr="00BC18FA" w:rsidR="00433F53">
        <w:t>,</w:t>
      </w:r>
      <w:r w:rsidRPr="00BC18FA">
        <w:t xml:space="preserve"> act as an </w:t>
      </w:r>
      <w:r w:rsidRPr="00BC18FA" w:rsidR="00433F53">
        <w:t xml:space="preserve">in situ </w:t>
      </w:r>
      <w:r w:rsidRPr="00BC18FA">
        <w:t>vaccination against cancer recurrence</w:t>
      </w:r>
      <w:r w:rsidRPr="00BC18FA" w:rsidR="00433F53">
        <w:t>.</w:t>
      </w:r>
      <w:r w:rsidRPr="00BC18FA">
        <w:t xml:space="preserve"> </w:t>
      </w:r>
      <w:r w:rsidRPr="00BC18FA" w:rsidR="00433F53">
        <w:t xml:space="preserve">This </w:t>
      </w:r>
      <w:r w:rsidRPr="00BC18FA">
        <w:t xml:space="preserve">is a huge area of research </w:t>
      </w:r>
      <w:r w:rsidRPr="00BC18FA" w:rsidR="00433F53">
        <w:t xml:space="preserve">that </w:t>
      </w:r>
      <w:r w:rsidRPr="00BC18FA">
        <w:t>the UK is going to continue to lead on</w:t>
      </w:r>
      <w:r>
        <w:t xml:space="preserve">, </w:t>
      </w:r>
      <w:r w:rsidRPr="00BC18FA">
        <w:t xml:space="preserve">and </w:t>
      </w:r>
      <w:r>
        <w:t xml:space="preserve">an area where we have </w:t>
      </w:r>
      <w:r w:rsidRPr="00BC18FA">
        <w:t>a big opportunity.</w:t>
      </w:r>
      <w:r>
        <w:t xml:space="preserve"> </w:t>
      </w:r>
      <w:r w:rsidRPr="00BC18FA" w:rsidR="00433F53">
        <w:t>F</w:t>
      </w:r>
      <w:r w:rsidRPr="00BC18FA">
        <w:t xml:space="preserve">or me, </w:t>
      </w:r>
      <w:r w:rsidRPr="00BC18FA" w:rsidR="00433F53">
        <w:t xml:space="preserve">it is about </w:t>
      </w:r>
      <w:r w:rsidRPr="00BC18FA">
        <w:t xml:space="preserve">technological developments, smarter </w:t>
      </w:r>
      <w:r w:rsidRPr="00BC18FA" w:rsidR="00433F53">
        <w:t xml:space="preserve">and </w:t>
      </w:r>
      <w:r w:rsidRPr="00BC18FA">
        <w:t>kinder treatments, more cures</w:t>
      </w:r>
      <w:r w:rsidRPr="00BC18FA" w:rsidR="00433F53">
        <w:t xml:space="preserve"> and</w:t>
      </w:r>
      <w:r w:rsidRPr="00BC18FA">
        <w:t xml:space="preserve"> fewer side</w:t>
      </w:r>
      <w:r>
        <w:t>-</w:t>
      </w:r>
      <w:r w:rsidRPr="00BC18FA">
        <w:t xml:space="preserve">effects. We have done that for the last three or four decades and will continue to lead on that. </w:t>
      </w:r>
    </w:p>
    <w:p w:rsidR="00433F53" w:rsidRPr="00BC18FA" w:rsidP="00D75267">
      <w:pPr>
        <w:pStyle w:val="Answer"/>
      </w:pPr>
      <w:r w:rsidRPr="00BC18FA">
        <w:t>There are huge activities around n</w:t>
      </w:r>
      <w:r w:rsidRPr="00BC18FA" w:rsidR="00001943">
        <w:t xml:space="preserve">ovel biology </w:t>
      </w:r>
      <w:r w:rsidRPr="00BC18FA">
        <w:t xml:space="preserve">and </w:t>
      </w:r>
      <w:r w:rsidRPr="00BC18FA" w:rsidR="00001943">
        <w:t xml:space="preserve">how we can modulate radiation responses, </w:t>
      </w:r>
      <w:r w:rsidRPr="00BC18FA">
        <w:t xml:space="preserve">with </w:t>
      </w:r>
      <w:r w:rsidRPr="00BC18FA" w:rsidR="00001943">
        <w:t>massive opportunities for our patients.</w:t>
      </w:r>
      <w:r w:rsidRPr="00BC18FA" w:rsidR="00930110">
        <w:t xml:space="preserve"> </w:t>
      </w:r>
      <w:r w:rsidRPr="00BC18FA">
        <w:t>I</w:t>
      </w:r>
      <w:r w:rsidRPr="00BC18FA" w:rsidR="00001943">
        <w:t>t is an area that we should be justifiably proud of</w:t>
      </w:r>
      <w:r w:rsidR="00693E4C">
        <w:t>,</w:t>
      </w:r>
      <w:r w:rsidRPr="00BC18FA" w:rsidR="00001943">
        <w:t xml:space="preserve"> and </w:t>
      </w:r>
      <w:r w:rsidR="00693E4C">
        <w:t xml:space="preserve">with which we should </w:t>
      </w:r>
      <w:r w:rsidRPr="00BC18FA" w:rsidR="00001943">
        <w:t>continue to push forward.</w:t>
      </w:r>
    </w:p>
    <w:p w:rsidR="00001943" w:rsidRPr="00BC18FA" w:rsidP="00433F53">
      <w:pPr>
        <w:pStyle w:val="Question"/>
      </w:pPr>
      <w:sdt>
        <w:sdtPr>
          <w:alias w:val="Member"/>
          <w:tag w:val="&lt;Member mnisId='4471' dodsId='137703'&gt;"/>
          <w:id w:val="231287176"/>
          <w:placeholder>
            <w:docPart w:val="DefaultPlaceholder_-1854013440"/>
          </w:placeholder>
          <w:richText/>
        </w:sdtPr>
        <w:sdtContent>
          <w:r w:rsidRPr="00BC18FA" w:rsidR="00433F53">
            <w:rPr>
              <w:b/>
            </w:rPr>
            <w:t>Rachael Maskell:</w:t>
          </w:r>
        </w:sdtContent>
      </w:sdt>
      <w:r w:rsidRPr="00BC18FA" w:rsidR="00433F53">
        <w:t xml:space="preserve"> </w:t>
      </w:r>
      <w:r w:rsidRPr="00BC18FA">
        <w:t xml:space="preserve">Thank you so much. </w:t>
      </w:r>
      <w:r w:rsidRPr="00BC18FA" w:rsidR="00433F53">
        <w:t xml:space="preserve">I have a </w:t>
      </w:r>
      <w:r w:rsidRPr="00BC18FA">
        <w:t xml:space="preserve">final question </w:t>
      </w:r>
      <w:r w:rsidRPr="00BC18FA" w:rsidR="00433F53">
        <w:t xml:space="preserve">for Dr Galbraith, although </w:t>
      </w:r>
      <w:r w:rsidRPr="00BC18FA">
        <w:t>others may want to come in</w:t>
      </w:r>
      <w:r w:rsidRPr="00BC18FA" w:rsidR="00433F53">
        <w:t xml:space="preserve">. It is </w:t>
      </w:r>
      <w:r w:rsidRPr="00BC18FA">
        <w:t xml:space="preserve">about </w:t>
      </w:r>
      <w:r w:rsidRPr="00BC18FA" w:rsidR="00064A46">
        <w:t xml:space="preserve">the infrastructure and </w:t>
      </w:r>
      <w:r w:rsidRPr="00BC18FA">
        <w:t xml:space="preserve">how we target for the infrastructure, because it seems that we are very good at talking about </w:t>
      </w:r>
      <w:r w:rsidRPr="00BC18FA" w:rsidR="00433F53">
        <w:t>inputs</w:t>
      </w:r>
      <w:r w:rsidRPr="00BC18FA">
        <w:t xml:space="preserve">, but looking at outcomes </w:t>
      </w:r>
      <w:r w:rsidRPr="00BC18FA" w:rsidR="00433F53">
        <w:t xml:space="preserve">is particularly </w:t>
      </w:r>
      <w:r w:rsidRPr="00BC18FA">
        <w:t>important</w:t>
      </w:r>
      <w:r w:rsidRPr="00BC18FA" w:rsidR="00433F53">
        <w:t>,</w:t>
      </w:r>
      <w:r w:rsidRPr="00BC18FA">
        <w:t xml:space="preserve"> </w:t>
      </w:r>
      <w:r w:rsidRPr="00BC18FA" w:rsidR="00433F53">
        <w:t xml:space="preserve">as well as </w:t>
      </w:r>
      <w:r w:rsidRPr="00BC18FA">
        <w:t xml:space="preserve">ensuring that </w:t>
      </w:r>
      <w:r w:rsidRPr="00BC18FA" w:rsidR="00433F53">
        <w:t xml:space="preserve">they are </w:t>
      </w:r>
      <w:r w:rsidRPr="00BC18FA">
        <w:t>properly framed into the long term.</w:t>
      </w:r>
      <w:r w:rsidRPr="00BC18FA" w:rsidR="00433F53">
        <w:t xml:space="preserve"> Do we need a Kate </w:t>
      </w:r>
      <w:r w:rsidRPr="00BC18FA">
        <w:t>Bingham for driving forward a cancer strategy</w:t>
      </w:r>
      <w:r w:rsidR="00693E4C">
        <w:t>,</w:t>
      </w:r>
      <w:r w:rsidRPr="00BC18FA">
        <w:t xml:space="preserve"> so as to really join all these pieces together </w:t>
      </w:r>
      <w:r w:rsidR="00693E4C">
        <w:t xml:space="preserve">and </w:t>
      </w:r>
      <w:r w:rsidRPr="00BC18FA">
        <w:t>ensure that we see the outcomes that we want</w:t>
      </w:r>
      <w:r w:rsidRPr="00BC18FA" w:rsidR="00433F53">
        <w:t>?</w:t>
      </w:r>
    </w:p>
    <w:p w:rsidR="00433F53" w:rsidRPr="00BC18FA" w:rsidP="00433F53">
      <w:pPr>
        <w:pStyle w:val="Answer"/>
      </w:pPr>
      <w:sdt>
        <w:sdtPr>
          <w:alias w:val="Witness"/>
          <w:id w:val="-1106415508"/>
          <w:placeholder>
            <w:docPart w:val="DefaultPlaceholder_-1854013440"/>
          </w:placeholder>
          <w:richText/>
        </w:sdtPr>
        <w:sdtContent>
          <w:r w:rsidRPr="00BC18FA" w:rsidR="00CC7D2C">
            <w:rPr>
              <w:b/>
              <w:i/>
            </w:rPr>
            <w:t>Dr Galbraith:</w:t>
          </w:r>
        </w:sdtContent>
      </w:sdt>
      <w:r w:rsidRPr="00BC18FA">
        <w:t xml:space="preserve"> T</w:t>
      </w:r>
      <w:r w:rsidRPr="00BC18FA" w:rsidR="00001943">
        <w:t xml:space="preserve">here are many recommendations that are already in cancer strategies that have been written before </w:t>
      </w:r>
      <w:r w:rsidRPr="00BC18FA">
        <w:t xml:space="preserve">and </w:t>
      </w:r>
      <w:r w:rsidRPr="00BC18FA" w:rsidR="00001943">
        <w:t>require adoption. You have heard already much that is relevant to incentivising the continued influx of innovation into the UK.</w:t>
      </w:r>
      <w:r w:rsidRPr="00BC18FA" w:rsidR="00930110">
        <w:t xml:space="preserve"> </w:t>
      </w:r>
      <w:r w:rsidRPr="00BC18FA">
        <w:t>T</w:t>
      </w:r>
      <w:r w:rsidRPr="00BC18FA" w:rsidR="00001943">
        <w:t>hat is a key part of what needs to happen</w:t>
      </w:r>
      <w:r w:rsidRPr="00BC18FA">
        <w:t>.</w:t>
      </w:r>
      <w:r w:rsidRPr="00BC18FA" w:rsidR="00001943">
        <w:t xml:space="preserve"> </w:t>
      </w:r>
      <w:r w:rsidRPr="00BC18FA">
        <w:t>T</w:t>
      </w:r>
      <w:r w:rsidRPr="00BC18FA" w:rsidR="00001943">
        <w:t xml:space="preserve">hat can be addressed in a few relatively straightforward ways. It is not possible to </w:t>
      </w:r>
      <w:r w:rsidRPr="00BC18FA">
        <w:t xml:space="preserve">wave a </w:t>
      </w:r>
      <w:r w:rsidRPr="00BC18FA" w:rsidR="00001943">
        <w:t>magic wand and do everything that everybody wants instantaneously</w:t>
      </w:r>
      <w:r w:rsidRPr="00BC18FA">
        <w:t>,</w:t>
      </w:r>
      <w:r w:rsidRPr="00BC18FA" w:rsidR="00001943">
        <w:t xml:space="preserve"> </w:t>
      </w:r>
      <w:r w:rsidRPr="00BC18FA">
        <w:t>b</w:t>
      </w:r>
      <w:r w:rsidRPr="00BC18FA" w:rsidR="00001943">
        <w:t xml:space="preserve">ut there </w:t>
      </w:r>
      <w:r w:rsidRPr="00BC18FA">
        <w:t xml:space="preserve">are </w:t>
      </w:r>
      <w:r w:rsidRPr="00BC18FA" w:rsidR="00001943">
        <w:t xml:space="preserve">a few things that need </w:t>
      </w:r>
      <w:r w:rsidRPr="00BC18FA" w:rsidR="00380610">
        <w:t xml:space="preserve">to </w:t>
      </w:r>
      <w:r w:rsidRPr="00BC18FA">
        <w:t xml:space="preserve">and can </w:t>
      </w:r>
      <w:r w:rsidRPr="00BC18FA" w:rsidR="00001943">
        <w:t xml:space="preserve">be addressed and </w:t>
      </w:r>
      <w:r w:rsidRPr="00BC18FA">
        <w:t xml:space="preserve">are </w:t>
      </w:r>
      <w:r w:rsidRPr="00BC18FA" w:rsidR="00001943">
        <w:t>within our scope to do.</w:t>
      </w:r>
    </w:p>
    <w:p w:rsidR="00433F53" w:rsidRPr="00BC18FA" w:rsidP="00433F53">
      <w:pPr>
        <w:pStyle w:val="Answer"/>
      </w:pPr>
      <w:r w:rsidRPr="00BC18FA">
        <w:t xml:space="preserve">A </w:t>
      </w:r>
      <w:r w:rsidRPr="00BC18FA" w:rsidR="00001943">
        <w:t>focus on early diagnosis</w:t>
      </w:r>
      <w:r w:rsidRPr="00BC18FA">
        <w:t xml:space="preserve"> and </w:t>
      </w:r>
      <w:r w:rsidRPr="00BC18FA" w:rsidR="00001943">
        <w:t>on collecting the data that is already in the NHS and making it available more readily will be key. There are some workforce pieces that are needed. For example, we have a shortage of pathologists and radiologists, and</w:t>
      </w:r>
      <w:r w:rsidRPr="00BC18FA" w:rsidR="00930110">
        <w:t xml:space="preserve"> </w:t>
      </w:r>
      <w:r w:rsidRPr="00BC18FA" w:rsidR="00001943">
        <w:t xml:space="preserve">there is a technology opportunity to help deal with some of that, </w:t>
      </w:r>
      <w:r w:rsidRPr="00BC18FA">
        <w:t xml:space="preserve">in that, </w:t>
      </w:r>
      <w:r w:rsidRPr="00BC18FA" w:rsidR="00001943">
        <w:t xml:space="preserve">if we move more rapidly to digital pathology </w:t>
      </w:r>
      <w:r w:rsidRPr="00BC18FA">
        <w:t xml:space="preserve">and </w:t>
      </w:r>
      <w:r w:rsidRPr="00BC18FA" w:rsidR="00001943">
        <w:t>radiology, it can help relieve some of that backlo</w:t>
      </w:r>
      <w:r w:rsidRPr="00BC18FA">
        <w:t>g</w:t>
      </w:r>
      <w:r w:rsidRPr="00BC18FA" w:rsidR="00001943">
        <w:t>.</w:t>
      </w:r>
      <w:r w:rsidRPr="00BC18FA">
        <w:t xml:space="preserve"> T</w:t>
      </w:r>
      <w:r w:rsidRPr="00BC18FA" w:rsidR="00001943">
        <w:t>here are aspects of where the technology can help us address some of the infrastructure gaps, if adopted more rapidly.</w:t>
      </w:r>
    </w:p>
    <w:p w:rsidR="00433F53" w:rsidRPr="00BC18FA" w:rsidP="00433F53">
      <w:pPr>
        <w:pStyle w:val="Answer"/>
      </w:pPr>
      <w:r w:rsidRPr="00BC18FA">
        <w:t>T</w:t>
      </w:r>
      <w:r w:rsidRPr="00BC18FA" w:rsidR="00001943">
        <w:t xml:space="preserve">he pieces of </w:t>
      </w:r>
      <w:r w:rsidRPr="00BC18FA">
        <w:t xml:space="preserve">what is </w:t>
      </w:r>
      <w:r w:rsidRPr="00BC18FA" w:rsidR="00001943">
        <w:t xml:space="preserve">needed that would make a difference are already well articulated. </w:t>
      </w:r>
      <w:r w:rsidRPr="00BC18FA">
        <w:t>W</w:t>
      </w:r>
      <w:r w:rsidRPr="00BC18FA" w:rsidR="00001943">
        <w:t>hat we need is a co</w:t>
      </w:r>
      <w:r w:rsidRPr="00BC18FA">
        <w:t>-</w:t>
      </w:r>
      <w:r w:rsidRPr="00BC18FA" w:rsidR="00001943">
        <w:t xml:space="preserve">ordinated execution of those top recommendations in a timeframe that </w:t>
      </w:r>
      <w:r w:rsidRPr="00BC18FA">
        <w:t xml:space="preserve">is </w:t>
      </w:r>
      <w:r w:rsidRPr="00BC18FA" w:rsidR="00001943">
        <w:t xml:space="preserve">more similar to what we were able to do in the </w:t>
      </w:r>
      <w:r w:rsidRPr="00BC18FA">
        <w:t>C</w:t>
      </w:r>
      <w:r w:rsidRPr="00BC18FA" w:rsidR="00001943">
        <w:t xml:space="preserve">ovid pandemic. </w:t>
      </w:r>
      <w:r w:rsidRPr="00BC18FA">
        <w:t>T</w:t>
      </w:r>
      <w:r w:rsidRPr="00BC18FA" w:rsidR="00001943">
        <w:t>he urgency should be the same, because</w:t>
      </w:r>
      <w:r w:rsidRPr="00BC18FA">
        <w:t>,</w:t>
      </w:r>
      <w:r w:rsidRPr="00BC18FA" w:rsidR="00001943">
        <w:t xml:space="preserve"> if you look at the number of people who are unnecessarily dying</w:t>
      </w:r>
      <w:r w:rsidRPr="00BC18FA">
        <w:t xml:space="preserve"> and</w:t>
      </w:r>
      <w:r w:rsidRPr="00BC18FA" w:rsidR="00001943">
        <w:t xml:space="preserve"> </w:t>
      </w:r>
      <w:r w:rsidRPr="00BC18FA">
        <w:t xml:space="preserve">could be saved, </w:t>
      </w:r>
      <w:r w:rsidRPr="00BC18FA" w:rsidR="00001943">
        <w:t xml:space="preserve">it starts to come onto the same scale as what we addressed in the </w:t>
      </w:r>
      <w:r w:rsidRPr="00BC18FA">
        <w:t>C</w:t>
      </w:r>
      <w:r w:rsidRPr="00BC18FA" w:rsidR="00001943">
        <w:t xml:space="preserve">ovid pandemic. </w:t>
      </w:r>
      <w:r w:rsidRPr="00BC18FA">
        <w:t>T</w:t>
      </w:r>
      <w:r w:rsidRPr="00BC18FA" w:rsidR="00001943">
        <w:t>he sense of urgency should be there to make the difference to one of the biggest killers that we have within the UK, which is cancer.</w:t>
      </w:r>
      <w:r w:rsidRPr="00BC18FA">
        <w:t xml:space="preserve"> W</w:t>
      </w:r>
      <w:r w:rsidRPr="00BC18FA" w:rsidR="00001943">
        <w:t>e could do that and we have the attributes to do that.</w:t>
      </w:r>
    </w:p>
    <w:p w:rsidR="00433F53" w:rsidRPr="00BC18FA" w:rsidP="00433F53">
      <w:pPr>
        <w:pStyle w:val="Answer"/>
      </w:pPr>
      <w:r w:rsidRPr="00BC18FA">
        <w:t>T</w:t>
      </w:r>
      <w:r w:rsidRPr="00BC18FA" w:rsidR="00001943">
        <w:t xml:space="preserve">here </w:t>
      </w:r>
      <w:r w:rsidRPr="00BC18FA">
        <w:t xml:space="preserve">are </w:t>
      </w:r>
      <w:r w:rsidRPr="00BC18FA" w:rsidR="00001943">
        <w:t xml:space="preserve">a few key recommendations. </w:t>
      </w:r>
      <w:r w:rsidRPr="00BC18FA">
        <w:t>W</w:t>
      </w:r>
      <w:r w:rsidRPr="00BC18FA" w:rsidR="00001943">
        <w:t>e welcome the lung screening commitment</w:t>
      </w:r>
      <w:r w:rsidRPr="00BC18FA">
        <w:t>,</w:t>
      </w:r>
      <w:r w:rsidRPr="00BC18FA" w:rsidR="00001943">
        <w:t xml:space="preserve"> </w:t>
      </w:r>
      <w:r w:rsidRPr="00BC18FA">
        <w:t xml:space="preserve">which </w:t>
      </w:r>
      <w:r w:rsidRPr="00BC18FA" w:rsidR="00001943">
        <w:t>can also help with the health inequities that we talked about</w:t>
      </w:r>
      <w:r w:rsidRPr="00BC18FA">
        <w:t>,</w:t>
      </w:r>
      <w:r w:rsidRPr="00BC18FA" w:rsidR="00001943">
        <w:t xml:space="preserve"> </w:t>
      </w:r>
      <w:r w:rsidRPr="00BC18FA">
        <w:t>b</w:t>
      </w:r>
      <w:r w:rsidRPr="00BC18FA" w:rsidR="00001943">
        <w:t xml:space="preserve">ut please let us think about how we get over the barriers </w:t>
      </w:r>
      <w:r w:rsidRPr="00BC18FA">
        <w:t xml:space="preserve">that </w:t>
      </w:r>
      <w:r w:rsidRPr="00BC18FA" w:rsidR="00001943">
        <w:t>we have unnecessarily created for clinical trial adoption</w:t>
      </w:r>
      <w:r w:rsidRPr="00BC18FA">
        <w:t xml:space="preserve"> and</w:t>
      </w:r>
      <w:r w:rsidRPr="00BC18FA" w:rsidR="00001943">
        <w:t xml:space="preserve"> the sharing of data</w:t>
      </w:r>
      <w:r w:rsidRPr="00BC18FA">
        <w:t>,</w:t>
      </w:r>
      <w:r w:rsidRPr="00BC18FA" w:rsidR="00001943">
        <w:t xml:space="preserve"> and </w:t>
      </w:r>
      <w:r w:rsidRPr="00BC18FA">
        <w:t xml:space="preserve">fix </w:t>
      </w:r>
      <w:r w:rsidRPr="00BC18FA" w:rsidR="00001943">
        <w:t xml:space="preserve">some of the core pieces that are not right at the moment </w:t>
      </w:r>
      <w:r w:rsidRPr="00BC18FA">
        <w:t xml:space="preserve">in terms of </w:t>
      </w:r>
      <w:r w:rsidRPr="00BC18FA" w:rsidR="00001943">
        <w:t>rewarding innovation and creating an infrastructure where research and innovation</w:t>
      </w:r>
      <w:r w:rsidRPr="00BC18FA">
        <w:t>,</w:t>
      </w:r>
      <w:r w:rsidRPr="00BC18FA" w:rsidR="00001943">
        <w:t xml:space="preserve"> from end to end, </w:t>
      </w:r>
      <w:r w:rsidRPr="00BC18FA">
        <w:t xml:space="preserve">are </w:t>
      </w:r>
      <w:r w:rsidRPr="00BC18FA" w:rsidR="00001943">
        <w:t xml:space="preserve">encouraged and welcomed in this country. It would make a huge difference if we could do those </w:t>
      </w:r>
      <w:r w:rsidRPr="00BC18FA">
        <w:t xml:space="preserve">few </w:t>
      </w:r>
      <w:r w:rsidRPr="00BC18FA" w:rsidR="00001943">
        <w:t>things.</w:t>
      </w:r>
    </w:p>
    <w:p w:rsidR="00610C1E" w:rsidRPr="00BC18FA" w:rsidP="00433F53">
      <w:pPr>
        <w:pStyle w:val="Question"/>
      </w:pPr>
      <w:sdt>
        <w:sdtPr>
          <w:alias w:val="Member"/>
          <w:tag w:val="&lt;Member mnisId='4058' dodsId='72247'&gt;"/>
          <w:id w:val="-584998031"/>
          <w:placeholder>
            <w:docPart w:val="DefaultPlaceholder_-1854013440"/>
          </w:placeholder>
          <w:richText/>
        </w:sdtPr>
        <w:sdtContent>
          <w:r w:rsidRPr="00BC18FA" w:rsidR="00433F53">
            <w:rPr>
              <w:b/>
            </w:rPr>
            <w:t>Paul Blomfield:</w:t>
          </w:r>
        </w:sdtContent>
      </w:sdt>
      <w:r w:rsidRPr="00BC18FA" w:rsidR="00433F53">
        <w:t xml:space="preserve"> </w:t>
      </w:r>
      <w:r w:rsidRPr="00BC18FA" w:rsidR="00001943">
        <w:t xml:space="preserve">I wanted to try to probe a little further </w:t>
      </w:r>
      <w:r w:rsidR="00693E4C">
        <w:t xml:space="preserve">on </w:t>
      </w:r>
      <w:r w:rsidRPr="00BC18FA" w:rsidR="00001943">
        <w:t>where we are in relation to comparable countries</w:t>
      </w:r>
      <w:r w:rsidR="00693E4C">
        <w:t>,</w:t>
      </w:r>
      <w:r w:rsidRPr="00BC18FA" w:rsidR="00001943">
        <w:t xml:space="preserve"> and </w:t>
      </w:r>
      <w:r w:rsidR="00693E4C">
        <w:t xml:space="preserve">on </w:t>
      </w:r>
      <w:r w:rsidRPr="00BC18FA" w:rsidR="00001943">
        <w:t>what we can learn</w:t>
      </w:r>
      <w:r w:rsidRPr="00BC18FA" w:rsidR="00433F53">
        <w:t>.</w:t>
      </w:r>
      <w:r w:rsidRPr="00BC18FA" w:rsidR="00001943">
        <w:t xml:space="preserve"> </w:t>
      </w:r>
      <w:r w:rsidRPr="00BC18FA" w:rsidR="00433F53">
        <w:t xml:space="preserve">Paulette spoke </w:t>
      </w:r>
      <w:r w:rsidRPr="00BC18FA" w:rsidR="00001943">
        <w:t xml:space="preserve">about where we stood </w:t>
      </w:r>
      <w:r w:rsidR="00693E4C">
        <w:t>on</w:t>
      </w:r>
      <w:r w:rsidRPr="00BC18FA" w:rsidR="00001943">
        <w:t xml:space="preserve"> </w:t>
      </w:r>
      <w:r w:rsidRPr="00BC18FA" w:rsidR="00317C05">
        <w:t>R&amp;D</w:t>
      </w:r>
      <w:r w:rsidRPr="00BC18FA" w:rsidR="00001943">
        <w:t xml:space="preserve"> funding</w:t>
      </w:r>
      <w:r w:rsidRPr="00BC18FA" w:rsidR="00433F53">
        <w:t>,</w:t>
      </w:r>
      <w:r w:rsidRPr="00BC18FA" w:rsidR="00001943">
        <w:t xml:space="preserve"> and </w:t>
      </w:r>
      <w:r w:rsidRPr="00BC18FA" w:rsidR="00433F53">
        <w:t xml:space="preserve">you are </w:t>
      </w:r>
      <w:r w:rsidRPr="00BC18FA" w:rsidR="00001943">
        <w:t>right, Professor Bell, that we have come a long way from 1.6</w:t>
      </w:r>
      <w:r w:rsidRPr="00BC18FA" w:rsidR="00433F53">
        <w:t>%</w:t>
      </w:r>
      <w:r w:rsidRPr="00BC18FA" w:rsidR="00001943">
        <w:t xml:space="preserve"> over the last five years, but</w:t>
      </w:r>
      <w:r w:rsidRPr="00BC18FA" w:rsidR="00930110">
        <w:t xml:space="preserve"> </w:t>
      </w:r>
      <w:r w:rsidRPr="00BC18FA" w:rsidR="00001943">
        <w:t xml:space="preserve">we are still behind where we were 15 years ago. </w:t>
      </w:r>
      <w:r w:rsidRPr="00BC18FA" w:rsidR="00433F53">
        <w:t xml:space="preserve">That is in general terms, but </w:t>
      </w:r>
      <w:r w:rsidRPr="00BC18FA" w:rsidR="00001943">
        <w:t>I wonder where we are specifically in relation to cancer funding</w:t>
      </w:r>
      <w:r w:rsidRPr="00BC18FA" w:rsidR="00433F53">
        <w:t>.</w:t>
      </w:r>
    </w:p>
    <w:p w:rsidR="00610C1E" w:rsidRPr="00BC18FA" w:rsidP="00610C1E">
      <w:pPr>
        <w:pStyle w:val="Question"/>
        <w:numPr>
          <w:ilvl w:val="0"/>
          <w:numId w:val="0"/>
        </w:numPr>
        <w:ind w:left="794"/>
      </w:pPr>
      <w:r w:rsidRPr="00BC18FA">
        <w:t>I take your point about the relationship between public funding and investment from the private sector, but</w:t>
      </w:r>
      <w:r w:rsidRPr="00BC18FA" w:rsidR="00930110">
        <w:t xml:space="preserve"> </w:t>
      </w:r>
      <w:r w:rsidRPr="00BC18FA">
        <w:t xml:space="preserve">there is a relationship between those two. </w:t>
      </w:r>
      <w:r w:rsidRPr="00BC18FA">
        <w:t>W</w:t>
      </w:r>
      <w:r w:rsidRPr="00BC18FA">
        <w:t xml:space="preserve">here are </w:t>
      </w:r>
      <w:r w:rsidRPr="00BC18FA">
        <w:t xml:space="preserve">we </w:t>
      </w:r>
      <w:r w:rsidRPr="00BC18FA">
        <w:t>in relation to comparable countries</w:t>
      </w:r>
      <w:r w:rsidR="00693E4C">
        <w:t>,</w:t>
      </w:r>
      <w:r w:rsidRPr="00BC18FA">
        <w:t xml:space="preserve"> in terms of the</w:t>
      </w:r>
      <w:r w:rsidRPr="00BC18FA" w:rsidR="00930110">
        <w:t xml:space="preserve"> </w:t>
      </w:r>
      <w:r w:rsidRPr="00BC18FA">
        <w:t xml:space="preserve">sorts of </w:t>
      </w:r>
      <w:r w:rsidRPr="00BC18FA">
        <w:t>policies that could take us forward</w:t>
      </w:r>
      <w:r w:rsidRPr="00BC18FA">
        <w:t xml:space="preserve">, </w:t>
      </w:r>
      <w:r w:rsidRPr="00BC18FA">
        <w:t>collaboration</w:t>
      </w:r>
      <w:r w:rsidRPr="00BC18FA">
        <w:t>—we are in a b</w:t>
      </w:r>
      <w:r w:rsidRPr="00BC18FA">
        <w:t xml:space="preserve">etter place </w:t>
      </w:r>
      <w:r w:rsidRPr="00BC18FA">
        <w:t>than we were</w:t>
      </w:r>
      <w:r w:rsidR="00693E4C">
        <w:t>,</w:t>
      </w:r>
      <w:r w:rsidRPr="00BC18FA">
        <w:t xml:space="preserve"> and are finally back in and a</w:t>
      </w:r>
      <w:r w:rsidRPr="00BC18FA">
        <w:t>ssociated with the Horizon program</w:t>
      </w:r>
      <w:r w:rsidRPr="00BC18FA">
        <w:t xml:space="preserve">me—and </w:t>
      </w:r>
      <w:r w:rsidRPr="00BC18FA">
        <w:t>recruitment and retention of talent, which</w:t>
      </w:r>
      <w:r w:rsidRPr="00BC18FA" w:rsidR="00930110">
        <w:t xml:space="preserve"> </w:t>
      </w:r>
      <w:r w:rsidRPr="00BC18FA">
        <w:t xml:space="preserve">you mentioned, </w:t>
      </w:r>
      <w:r w:rsidRPr="00BC18FA">
        <w:t>as did Professor Harrington? A</w:t>
      </w:r>
      <w:r w:rsidRPr="00BC18FA">
        <w:t>cross the field, where are we? What can we learn in all of those areas?</w:t>
      </w:r>
    </w:p>
    <w:p w:rsidR="00610C1E" w:rsidRPr="00BC18FA" w:rsidP="006B3048">
      <w:pPr>
        <w:pStyle w:val="Answer"/>
      </w:pPr>
      <w:sdt>
        <w:sdtPr>
          <w:alias w:val="Witness"/>
          <w:id w:val="25914365"/>
          <w:placeholder>
            <w:docPart w:val="DefaultPlaceholder_-1854013440"/>
          </w:placeholder>
          <w:richText/>
        </w:sdtPr>
        <w:sdtContent>
          <w:r w:rsidRPr="00BC18FA" w:rsidR="00CC7D2C">
            <w:rPr>
              <w:b/>
              <w:i/>
            </w:rPr>
            <w:t>Professor Sir John Bell:</w:t>
          </w:r>
        </w:sdtContent>
      </w:sdt>
      <w:r w:rsidRPr="00BC18FA">
        <w:t xml:space="preserve"> W</w:t>
      </w:r>
      <w:r w:rsidRPr="00BC18FA" w:rsidR="00001943">
        <w:t>e are not in a terrible place</w:t>
      </w:r>
      <w:r w:rsidRPr="00BC18FA">
        <w:t>,</w:t>
      </w:r>
      <w:r w:rsidRPr="00BC18FA" w:rsidR="00001943">
        <w:t xml:space="preserve"> </w:t>
      </w:r>
      <w:r w:rsidRPr="00BC18FA">
        <w:t>but t</w:t>
      </w:r>
      <w:r w:rsidRPr="00BC18FA" w:rsidR="00001943">
        <w:t xml:space="preserve">here are a lot of things </w:t>
      </w:r>
      <w:r w:rsidRPr="00BC18FA">
        <w:t xml:space="preserve">that </w:t>
      </w:r>
      <w:r w:rsidRPr="00BC18FA" w:rsidR="00001943">
        <w:t>we could do to improve where we are.</w:t>
      </w:r>
      <w:r w:rsidRPr="00BC18FA" w:rsidR="00930110">
        <w:t xml:space="preserve"> </w:t>
      </w:r>
      <w:r w:rsidRPr="00BC18FA">
        <w:t>O</w:t>
      </w:r>
      <w:r w:rsidRPr="00BC18FA" w:rsidR="00001943">
        <w:t xml:space="preserve">ne of the issues about having so much money swimming around in </w:t>
      </w:r>
      <w:r w:rsidRPr="00BC18FA">
        <w:t>public sector</w:t>
      </w:r>
      <w:r w:rsidRPr="00BC18FA" w:rsidR="00001943">
        <w:t xml:space="preserve">-funded research is </w:t>
      </w:r>
      <w:r w:rsidRPr="00BC18FA">
        <w:t xml:space="preserve">that </w:t>
      </w:r>
      <w:r w:rsidRPr="00BC18FA" w:rsidR="00001943">
        <w:t>you have to be a bit more industrial</w:t>
      </w:r>
      <w:r w:rsidRPr="00BC18FA">
        <w:t>-</w:t>
      </w:r>
      <w:r w:rsidRPr="00BC18FA" w:rsidR="00001943">
        <w:t xml:space="preserve">like in terms of strategic allocation of your money, </w:t>
      </w:r>
      <w:r w:rsidRPr="00BC18FA">
        <w:t xml:space="preserve">and </w:t>
      </w:r>
      <w:r w:rsidRPr="00BC18FA" w:rsidR="00001943">
        <w:t>to be crystal clear about what you are trying to get out of your funding envelope that you are trying to use.</w:t>
      </w:r>
      <w:r w:rsidRPr="00BC18FA" w:rsidR="006B3048">
        <w:t xml:space="preserve"> </w:t>
      </w:r>
      <w:r w:rsidRPr="00BC18FA">
        <w:t>I</w:t>
      </w:r>
      <w:r w:rsidRPr="00BC18FA" w:rsidR="00001943">
        <w:t xml:space="preserve">t is all fine to have </w:t>
      </w:r>
      <w:r w:rsidRPr="00BC18FA">
        <w:t>£</w:t>
      </w:r>
      <w:r w:rsidRPr="00BC18FA" w:rsidR="00001943">
        <w:t xml:space="preserve">20 billion in the public sector research </w:t>
      </w:r>
      <w:r w:rsidRPr="00BC18FA">
        <w:t>pot,</w:t>
      </w:r>
      <w:r w:rsidRPr="00BC18FA" w:rsidR="00001943">
        <w:t xml:space="preserve"> </w:t>
      </w:r>
      <w:r w:rsidRPr="00BC18FA">
        <w:t>b</w:t>
      </w:r>
      <w:r w:rsidRPr="00BC18FA" w:rsidR="00001943">
        <w:t xml:space="preserve">ut </w:t>
      </w:r>
      <w:r w:rsidRPr="00BC18FA">
        <w:t xml:space="preserve">what is </w:t>
      </w:r>
      <w:r w:rsidRPr="00BC18FA" w:rsidR="00001943">
        <w:t>not clear to me is whether we have set out clear</w:t>
      </w:r>
      <w:r w:rsidRPr="00BC18FA">
        <w:t>,</w:t>
      </w:r>
      <w:r w:rsidRPr="00BC18FA" w:rsidR="00001943">
        <w:t xml:space="preserve"> strategic objectives to use that funding and what you would use it on. </w:t>
      </w:r>
      <w:r w:rsidRPr="00BC18FA">
        <w:t>N</w:t>
      </w:r>
      <w:r w:rsidRPr="00BC18FA" w:rsidR="00001943">
        <w:t xml:space="preserve">ot only that, but </w:t>
      </w:r>
      <w:r w:rsidRPr="00BC18FA">
        <w:t xml:space="preserve">who is </w:t>
      </w:r>
      <w:r w:rsidRPr="00BC18FA" w:rsidR="00001943">
        <w:t xml:space="preserve">accountable for getting that money out </w:t>
      </w:r>
      <w:r w:rsidRPr="00BC18FA">
        <w:t xml:space="preserve">of </w:t>
      </w:r>
      <w:r w:rsidRPr="00BC18FA" w:rsidR="00001943">
        <w:t xml:space="preserve">the door </w:t>
      </w:r>
      <w:r w:rsidRPr="00BC18FA">
        <w:t>a</w:t>
      </w:r>
      <w:r w:rsidRPr="00BC18FA" w:rsidR="00001943">
        <w:t>nd how do you measure the outcomes</w:t>
      </w:r>
      <w:r w:rsidRPr="00BC18FA">
        <w:t xml:space="preserve">? There </w:t>
      </w:r>
      <w:r w:rsidRPr="00BC18FA" w:rsidR="00001943">
        <w:t>is a lot of measurement of activity, but you have to try to see if you can measure outcomes in some significant way.</w:t>
      </w:r>
    </w:p>
    <w:p w:rsidR="00610C1E" w:rsidRPr="00BC18FA" w:rsidP="00610C1E">
      <w:pPr>
        <w:pStyle w:val="Answer"/>
      </w:pPr>
      <w:r w:rsidRPr="00BC18FA">
        <w:t>That is always hard in science</w:t>
      </w:r>
      <w:r w:rsidRPr="00BC18FA">
        <w:t>,</w:t>
      </w:r>
      <w:r w:rsidRPr="00BC18FA">
        <w:t xml:space="preserve"> </w:t>
      </w:r>
      <w:r w:rsidRPr="00BC18FA">
        <w:t>be</w:t>
      </w:r>
      <w:r w:rsidRPr="00BC18FA">
        <w:t>cause some things work</w:t>
      </w:r>
      <w:r w:rsidRPr="00BC18FA">
        <w:t xml:space="preserve"> and</w:t>
      </w:r>
      <w:r w:rsidRPr="00BC18FA">
        <w:t xml:space="preserve"> </w:t>
      </w:r>
      <w:r w:rsidRPr="00BC18FA">
        <w:t xml:space="preserve">some </w:t>
      </w:r>
      <w:r w:rsidRPr="00BC18FA">
        <w:t>do not work, but you should see a trend of success in domains where you put particular effort in.</w:t>
      </w:r>
      <w:r w:rsidRPr="00BC18FA">
        <w:t xml:space="preserve"> </w:t>
      </w:r>
      <w:r w:rsidRPr="00BC18FA">
        <w:t xml:space="preserve">I would argue that cancer should be one of the domains </w:t>
      </w:r>
      <w:r w:rsidRPr="00BC18FA">
        <w:t xml:space="preserve">that </w:t>
      </w:r>
      <w:r w:rsidRPr="00BC18FA">
        <w:t xml:space="preserve">we identify for strategic prioritisation in the health spend, simply because it is a major cause of death </w:t>
      </w:r>
      <w:r w:rsidRPr="00BC18FA">
        <w:t xml:space="preserve">as well as </w:t>
      </w:r>
      <w:r w:rsidRPr="00BC18FA">
        <w:t>a major cause of concern for most taxpayers. When you hit the age of 55, you start worrying about cancer</w:t>
      </w:r>
      <w:r w:rsidRPr="00BC18FA">
        <w:t xml:space="preserve">. It and </w:t>
      </w:r>
      <w:r w:rsidRPr="00BC18FA">
        <w:t>vascular disease</w:t>
      </w:r>
      <w:r w:rsidRPr="00BC18FA">
        <w:t xml:space="preserve"> are</w:t>
      </w:r>
      <w:r w:rsidRPr="00BC18FA">
        <w:t xml:space="preserve"> the two things that </w:t>
      </w:r>
      <w:r w:rsidRPr="00BC18FA">
        <w:t xml:space="preserve">will </w:t>
      </w:r>
      <w:r w:rsidRPr="00BC18FA">
        <w:t>likely see you off</w:t>
      </w:r>
      <w:r w:rsidRPr="00BC18FA">
        <w:t>,</w:t>
      </w:r>
      <w:r w:rsidRPr="00BC18FA">
        <w:t xml:space="preserve"> </w:t>
      </w:r>
      <w:r w:rsidRPr="00BC18FA">
        <w:t>s</w:t>
      </w:r>
      <w:r w:rsidRPr="00BC18FA">
        <w:t>o</w:t>
      </w:r>
      <w:r w:rsidRPr="00BC18FA" w:rsidR="00930110">
        <w:t xml:space="preserve"> </w:t>
      </w:r>
      <w:r w:rsidRPr="00BC18FA">
        <w:t>there is a real need to do that.</w:t>
      </w:r>
    </w:p>
    <w:p w:rsidR="00610C1E" w:rsidRPr="00BC18FA" w:rsidP="00610C1E">
      <w:pPr>
        <w:pStyle w:val="Answer"/>
      </w:pPr>
      <w:r w:rsidRPr="00BC18FA">
        <w:t>C</w:t>
      </w:r>
      <w:r w:rsidRPr="00BC18FA" w:rsidR="00001943">
        <w:t>ollaboratively</w:t>
      </w:r>
      <w:r w:rsidRPr="00BC18FA">
        <w:t xml:space="preserve">, </w:t>
      </w:r>
      <w:r w:rsidRPr="00BC18FA" w:rsidR="00001943">
        <w:t>the UK works pretty well</w:t>
      </w:r>
      <w:r w:rsidRPr="00BC18FA">
        <w:t>.</w:t>
      </w:r>
      <w:r w:rsidRPr="00BC18FA" w:rsidR="00001943">
        <w:t xml:space="preserve"> </w:t>
      </w:r>
      <w:r w:rsidRPr="00BC18FA">
        <w:t xml:space="preserve">We are </w:t>
      </w:r>
      <w:r w:rsidRPr="00BC18FA" w:rsidR="00001943">
        <w:t>very much part of a global network of centres that interact positively in a whole variety of domains.</w:t>
      </w:r>
      <w:r w:rsidRPr="00BC18FA">
        <w:t xml:space="preserve"> </w:t>
      </w:r>
      <w:r w:rsidRPr="00BC18FA" w:rsidR="00001943">
        <w:t>Horizon will probably help that, but</w:t>
      </w:r>
      <w:r w:rsidRPr="00BC18FA">
        <w:t>,</w:t>
      </w:r>
      <w:r w:rsidRPr="00BC18FA" w:rsidR="00001943">
        <w:t xml:space="preserve"> again, Horizon is not so great </w:t>
      </w:r>
      <w:r w:rsidRPr="00BC18FA">
        <w:t xml:space="preserve">at </w:t>
      </w:r>
      <w:r w:rsidRPr="00BC18FA" w:rsidR="00001943">
        <w:t>strategic prioritisation</w:t>
      </w:r>
      <w:r w:rsidRPr="00BC18FA">
        <w:t>,</w:t>
      </w:r>
      <w:r w:rsidRPr="00BC18FA" w:rsidR="00001943">
        <w:t xml:space="preserve"> </w:t>
      </w:r>
      <w:r w:rsidRPr="00BC18FA">
        <w:t xml:space="preserve">so </w:t>
      </w:r>
      <w:r w:rsidRPr="00BC18FA" w:rsidR="00001943">
        <w:t xml:space="preserve">you would have to be careful to make sure </w:t>
      </w:r>
      <w:r w:rsidRPr="00BC18FA">
        <w:t xml:space="preserve">that </w:t>
      </w:r>
      <w:r w:rsidRPr="00BC18FA" w:rsidR="00001943">
        <w:t xml:space="preserve">you understood what Horizon was going to do to bring the cancer community together </w:t>
      </w:r>
      <w:r w:rsidRPr="00BC18FA">
        <w:t xml:space="preserve">in </w:t>
      </w:r>
      <w:r w:rsidRPr="00BC18FA" w:rsidR="00001943">
        <w:t xml:space="preserve">particular projects. They will do some things, but </w:t>
      </w:r>
      <w:r w:rsidRPr="00BC18FA">
        <w:t xml:space="preserve">I am not sure </w:t>
      </w:r>
      <w:r w:rsidRPr="00BC18FA" w:rsidR="00001943">
        <w:t>whether that is enough.</w:t>
      </w:r>
      <w:r w:rsidRPr="00BC18FA">
        <w:t xml:space="preserve"> T</w:t>
      </w:r>
      <w:r w:rsidRPr="00BC18FA" w:rsidR="00001943">
        <w:t>hose are the things</w:t>
      </w:r>
      <w:r w:rsidRPr="00BC18FA" w:rsidR="00930110">
        <w:t xml:space="preserve"> </w:t>
      </w:r>
      <w:r w:rsidRPr="00BC18FA">
        <w:t xml:space="preserve">that </w:t>
      </w:r>
      <w:r w:rsidRPr="00BC18FA" w:rsidR="00001943">
        <w:t>we need to keep an eye on</w:t>
      </w:r>
      <w:r w:rsidRPr="00BC18FA">
        <w:t>,</w:t>
      </w:r>
      <w:r w:rsidRPr="00BC18FA" w:rsidR="00001943">
        <w:t xml:space="preserve"> if we are going to make best use of taxpayer</w:t>
      </w:r>
      <w:r w:rsidRPr="00BC18FA">
        <w:t>s’</w:t>
      </w:r>
      <w:r w:rsidRPr="00BC18FA" w:rsidR="00001943">
        <w:t xml:space="preserve"> money and make progress</w:t>
      </w:r>
      <w:r w:rsidRPr="00BC18FA">
        <w:t xml:space="preserve"> in this domain</w:t>
      </w:r>
      <w:r w:rsidRPr="00BC18FA" w:rsidR="00001943">
        <w:t>.</w:t>
      </w:r>
    </w:p>
    <w:p w:rsidR="00610C1E" w:rsidRPr="00BC18FA" w:rsidP="00610C1E">
      <w:pPr>
        <w:pStyle w:val="Question"/>
      </w:pPr>
      <w:sdt>
        <w:sdtPr>
          <w:alias w:val="Member"/>
          <w:tag w:val="&lt;Member mnisId='4058' dodsId='72247'&gt;"/>
          <w:id w:val="1688401795"/>
          <w:placeholder>
            <w:docPart w:val="DefaultPlaceholder_-1854013440"/>
          </w:placeholder>
          <w:richText/>
        </w:sdtPr>
        <w:sdtContent>
          <w:r w:rsidRPr="00BC18FA">
            <w:rPr>
              <w:b/>
            </w:rPr>
            <w:t>Paul Blomfield:</w:t>
          </w:r>
        </w:sdtContent>
      </w:sdt>
      <w:r w:rsidRPr="00BC18FA">
        <w:t xml:space="preserve"> </w:t>
      </w:r>
      <w:r w:rsidRPr="00BC18FA" w:rsidR="00001943">
        <w:t>That</w:t>
      </w:r>
      <w:r w:rsidRPr="00BC18FA" w:rsidR="00930110">
        <w:t xml:space="preserve"> </w:t>
      </w:r>
      <w:r w:rsidRPr="00BC18FA" w:rsidR="00001943">
        <w:t xml:space="preserve">probably leads to Dr </w:t>
      </w:r>
      <w:r w:rsidRPr="00BC18FA">
        <w:t>Buckle</w:t>
      </w:r>
      <w:r w:rsidR="00693E4C">
        <w:t>, for</w:t>
      </w:r>
      <w:r w:rsidRPr="00BC18FA" w:rsidR="00001943">
        <w:t xml:space="preserve"> comment on how we allocate funding </w:t>
      </w:r>
      <w:r w:rsidR="00693E4C">
        <w:t xml:space="preserve">for </w:t>
      </w:r>
      <w:r w:rsidRPr="00BC18FA" w:rsidR="00001943">
        <w:t>research</w:t>
      </w:r>
      <w:r w:rsidRPr="00BC18FA" w:rsidR="00380610">
        <w:t>.</w:t>
      </w:r>
      <w:r w:rsidRPr="00BC18FA" w:rsidR="00001943">
        <w:t xml:space="preserve"> </w:t>
      </w:r>
      <w:r w:rsidRPr="00BC18FA" w:rsidR="00380610">
        <w:t>W</w:t>
      </w:r>
      <w:r w:rsidRPr="00BC18FA" w:rsidR="00001943">
        <w:t>here are we specifically</w:t>
      </w:r>
      <w:r w:rsidRPr="00BC18FA">
        <w:t xml:space="preserve"> </w:t>
      </w:r>
      <w:r w:rsidR="00693E4C">
        <w:t xml:space="preserve">on </w:t>
      </w:r>
      <w:r w:rsidRPr="00BC18FA" w:rsidR="00001943">
        <w:t xml:space="preserve">the money </w:t>
      </w:r>
      <w:r w:rsidRPr="00BC18FA">
        <w:t xml:space="preserve">that </w:t>
      </w:r>
      <w:r w:rsidRPr="00BC18FA" w:rsidR="00001943">
        <w:t>we spend on cancer research</w:t>
      </w:r>
      <w:r w:rsidRPr="00BC18FA">
        <w:t>? D</w:t>
      </w:r>
      <w:r w:rsidRPr="00BC18FA" w:rsidR="00001943">
        <w:t xml:space="preserve">rill down from the general </w:t>
      </w:r>
      <w:r w:rsidR="00693E4C">
        <w:t>“</w:t>
      </w:r>
      <w:r w:rsidRPr="00BC18FA" w:rsidR="00317C05">
        <w:t>R&amp;D</w:t>
      </w:r>
      <w:r w:rsidRPr="00BC18FA" w:rsidR="00001943">
        <w:t xml:space="preserve"> as a percentage of GDP</w:t>
      </w:r>
      <w:r w:rsidR="00693E4C">
        <w:t>”</w:t>
      </w:r>
      <w:r w:rsidRPr="00BC18FA" w:rsidR="00001943">
        <w:t xml:space="preserve"> </w:t>
      </w:r>
      <w:r w:rsidRPr="00BC18FA">
        <w:t>debate.</w:t>
      </w:r>
    </w:p>
    <w:p w:rsidR="00610C1E" w:rsidRPr="00BC18FA" w:rsidP="00610C1E">
      <w:pPr>
        <w:pStyle w:val="Answer"/>
      </w:pPr>
      <w:sdt>
        <w:sdtPr>
          <w:alias w:val="Witness"/>
          <w:id w:val="726031185"/>
          <w:placeholder>
            <w:docPart w:val="DefaultPlaceholder_-1854013440"/>
          </w:placeholder>
          <w:richText/>
        </w:sdtPr>
        <w:sdtContent>
          <w:r w:rsidRPr="00BC18FA" w:rsidR="00CC7D2C">
            <w:rPr>
              <w:b/>
              <w:i/>
            </w:rPr>
            <w:t>Dr Buckle:</w:t>
          </w:r>
        </w:sdtContent>
      </w:sdt>
      <w:r w:rsidRPr="00BC18FA">
        <w:t xml:space="preserve"> </w:t>
      </w:r>
      <w:r w:rsidRPr="00BC18FA" w:rsidR="00001943">
        <w:t xml:space="preserve">I am sure </w:t>
      </w:r>
      <w:r w:rsidRPr="00BC18FA">
        <w:t xml:space="preserve">that spend </w:t>
      </w:r>
      <w:r w:rsidRPr="00BC18FA" w:rsidR="00001943">
        <w:t xml:space="preserve">figures have been presented to you already, although I noted some of the evidence given </w:t>
      </w:r>
      <w:r w:rsidRPr="00BC18FA">
        <w:t xml:space="preserve">had </w:t>
      </w:r>
      <w:r w:rsidRPr="00BC18FA" w:rsidR="00001943">
        <w:t xml:space="preserve">misquoted </w:t>
      </w:r>
      <w:r w:rsidRPr="00BC18FA">
        <w:t>us. J</w:t>
      </w:r>
      <w:r w:rsidRPr="00BC18FA" w:rsidR="00001943">
        <w:t xml:space="preserve">ust for clarity, MRC spends about </w:t>
      </w:r>
      <w:r w:rsidRPr="00BC18FA">
        <w:t>£</w:t>
      </w:r>
      <w:r w:rsidRPr="00BC18FA" w:rsidR="00001943">
        <w:t xml:space="preserve">125 million </w:t>
      </w:r>
      <w:r w:rsidRPr="00BC18FA">
        <w:t xml:space="preserve">per annum </w:t>
      </w:r>
      <w:r w:rsidRPr="00BC18FA" w:rsidR="00001943">
        <w:t xml:space="preserve">on cancer research. </w:t>
      </w:r>
      <w:r w:rsidRPr="00BC18FA">
        <w:t>Funding from UKRI</w:t>
      </w:r>
      <w:r w:rsidRPr="00BC18FA" w:rsidR="00001943">
        <w:t>, because of the other partners</w:t>
      </w:r>
      <w:r w:rsidRPr="00BC18FA">
        <w:t>—</w:t>
      </w:r>
      <w:r w:rsidRPr="00BC18FA" w:rsidR="00001943">
        <w:t>Innovate</w:t>
      </w:r>
      <w:r w:rsidRPr="00BC18FA">
        <w:t xml:space="preserve"> UK, EPSRC and BBSRC, which we have already heard about—is c</w:t>
      </w:r>
      <w:r w:rsidRPr="00BC18FA" w:rsidR="00001943">
        <w:t xml:space="preserve">ollectively around </w:t>
      </w:r>
      <w:r w:rsidRPr="00BC18FA">
        <w:t>£</w:t>
      </w:r>
      <w:r w:rsidRPr="00BC18FA" w:rsidR="00001943">
        <w:t>200 million per annum</w:t>
      </w:r>
      <w:r w:rsidRPr="00BC18FA">
        <w:t>.</w:t>
      </w:r>
      <w:r w:rsidRPr="00BC18FA" w:rsidR="00001943">
        <w:t xml:space="preserve"> </w:t>
      </w:r>
      <w:r w:rsidRPr="00BC18FA">
        <w:t>T</w:t>
      </w:r>
      <w:r w:rsidRPr="00BC18FA" w:rsidR="00001943">
        <w:t xml:space="preserve">he </w:t>
      </w:r>
      <w:r w:rsidRPr="00BC18FA">
        <w:t>CR</w:t>
      </w:r>
      <w:r w:rsidRPr="00BC18FA" w:rsidR="00001943">
        <w:t>UK budget</w:t>
      </w:r>
      <w:r w:rsidRPr="00BC18FA" w:rsidR="00930110">
        <w:t xml:space="preserve"> </w:t>
      </w:r>
      <w:r w:rsidRPr="00BC18FA" w:rsidR="00001943">
        <w:t xml:space="preserve">is in the order of </w:t>
      </w:r>
      <w:r w:rsidRPr="00BC18FA">
        <w:t>£</w:t>
      </w:r>
      <w:r w:rsidRPr="00BC18FA" w:rsidR="00001943">
        <w:t>430 million.</w:t>
      </w:r>
    </w:p>
    <w:p w:rsidR="00610C1E" w:rsidRPr="00BC18FA" w:rsidP="00610C1E">
      <w:pPr>
        <w:pStyle w:val="Question"/>
      </w:pPr>
      <w:sdt>
        <w:sdtPr>
          <w:alias w:val="Member"/>
          <w:tag w:val="&lt;Member mnisId='4058' dodsId='72247'&gt;"/>
          <w:id w:val="1774133930"/>
          <w:placeholder>
            <w:docPart w:val="DefaultPlaceholder_-1854013440"/>
          </w:placeholder>
          <w:richText/>
        </w:sdtPr>
        <w:sdtContent>
          <w:r w:rsidRPr="00BC18FA">
            <w:rPr>
              <w:b/>
            </w:rPr>
            <w:t>Paul Blomfield:</w:t>
          </w:r>
        </w:sdtContent>
      </w:sdt>
      <w:r w:rsidRPr="00BC18FA">
        <w:t xml:space="preserve"> </w:t>
      </w:r>
      <w:r w:rsidRPr="00BC18FA" w:rsidR="00001943">
        <w:t xml:space="preserve">How does it compare with comparable countries? </w:t>
      </w:r>
      <w:r w:rsidRPr="00BC18FA">
        <w:t>W</w:t>
      </w:r>
      <w:r w:rsidRPr="00BC18FA" w:rsidR="00001943">
        <w:t xml:space="preserve">e are always comparing </w:t>
      </w:r>
      <w:r w:rsidRPr="00BC18FA">
        <w:t>a big R&amp;D figure.</w:t>
      </w:r>
    </w:p>
    <w:p w:rsidR="00610C1E" w:rsidRPr="00BC18FA" w:rsidP="00610C1E">
      <w:pPr>
        <w:pStyle w:val="Answer"/>
      </w:pPr>
      <w:sdt>
        <w:sdtPr>
          <w:alias w:val="Witness"/>
          <w:id w:val="1517581061"/>
          <w:placeholder>
            <w:docPart w:val="DefaultPlaceholder_-1854013440"/>
          </w:placeholder>
          <w:richText/>
        </w:sdtPr>
        <w:sdtContent>
          <w:r w:rsidRPr="00BC18FA" w:rsidR="00CC7D2C">
            <w:rPr>
              <w:b/>
              <w:i/>
            </w:rPr>
            <w:t>Dr Buckle:</w:t>
          </w:r>
        </w:sdtContent>
      </w:sdt>
      <w:r w:rsidRPr="00BC18FA">
        <w:t xml:space="preserve"> A</w:t>
      </w:r>
      <w:r w:rsidRPr="00BC18FA" w:rsidR="00001943">
        <w:t xml:space="preserve">s </w:t>
      </w:r>
      <w:r w:rsidRPr="00BC18FA">
        <w:t xml:space="preserve">with </w:t>
      </w:r>
      <w:r w:rsidRPr="00BC18FA" w:rsidR="00001943">
        <w:t xml:space="preserve">everything in </w:t>
      </w:r>
      <w:r w:rsidRPr="00BC18FA" w:rsidR="00317C05">
        <w:t>R&amp;D</w:t>
      </w:r>
      <w:r w:rsidRPr="00BC18FA" w:rsidR="00001943">
        <w:t>, the US dwarfs the UK</w:t>
      </w:r>
      <w:r w:rsidRPr="00BC18FA">
        <w:t>.</w:t>
      </w:r>
      <w:r w:rsidRPr="00BC18FA" w:rsidR="00001943">
        <w:t xml:space="preserve"> </w:t>
      </w:r>
      <w:r w:rsidRPr="00BC18FA">
        <w:t>W</w:t>
      </w:r>
      <w:r w:rsidRPr="00BC18FA" w:rsidR="00001943">
        <w:t>e were talking about the emergence of China</w:t>
      </w:r>
      <w:r w:rsidRPr="00BC18FA">
        <w:t>.</w:t>
      </w:r>
    </w:p>
    <w:p w:rsidR="00610C1E" w:rsidRPr="00BC18FA" w:rsidP="00610C1E">
      <w:pPr>
        <w:pStyle w:val="Question"/>
      </w:pPr>
      <w:sdt>
        <w:sdtPr>
          <w:alias w:val="Member"/>
          <w:tag w:val="&lt;Member mnisId='4058' dodsId='72247'&gt;"/>
          <w:id w:val="-717271592"/>
          <w:placeholder>
            <w:docPart w:val="DefaultPlaceholder_-1854013440"/>
          </w:placeholder>
          <w:richText/>
        </w:sdtPr>
        <w:sdtContent>
          <w:r w:rsidRPr="00BC18FA">
            <w:rPr>
              <w:b/>
            </w:rPr>
            <w:t>Paul Blomfield:</w:t>
          </w:r>
        </w:sdtContent>
      </w:sdt>
      <w:r w:rsidRPr="00BC18FA">
        <w:t xml:space="preserve"> </w:t>
      </w:r>
      <w:r w:rsidRPr="00BC18FA" w:rsidR="006B3048">
        <w:t>What about p</w:t>
      </w:r>
      <w:r w:rsidRPr="00BC18FA">
        <w:t>er capita?</w:t>
      </w:r>
    </w:p>
    <w:p w:rsidR="00610C1E" w:rsidRPr="00BC18FA" w:rsidP="00610C1E">
      <w:pPr>
        <w:pStyle w:val="Answer"/>
      </w:pPr>
      <w:sdt>
        <w:sdtPr>
          <w:alias w:val="Witness"/>
          <w:id w:val="-269170597"/>
          <w:placeholder>
            <w:docPart w:val="DefaultPlaceholder_-1854013440"/>
          </w:placeholder>
          <w:richText/>
        </w:sdtPr>
        <w:sdtContent>
          <w:r w:rsidRPr="00BC18FA" w:rsidR="00CC7D2C">
            <w:rPr>
              <w:b/>
              <w:i/>
            </w:rPr>
            <w:t>Dr Buckle:</w:t>
          </w:r>
        </w:sdtContent>
      </w:sdt>
      <w:r w:rsidRPr="00BC18FA">
        <w:t xml:space="preserve"> </w:t>
      </w:r>
      <w:r w:rsidRPr="00BC18FA" w:rsidR="00001943">
        <w:t>It still does.</w:t>
      </w:r>
      <w:r w:rsidRPr="00BC18FA" w:rsidR="00930110">
        <w:t xml:space="preserve"> </w:t>
      </w:r>
      <w:r w:rsidRPr="00BC18FA">
        <w:t>W</w:t>
      </w:r>
      <w:r w:rsidRPr="00BC18FA" w:rsidR="00001943">
        <w:t>e can provide you with better figures</w:t>
      </w:r>
      <w:r w:rsidRPr="00BC18FA">
        <w:t>, if that is helpful.</w:t>
      </w:r>
      <w:r w:rsidRPr="00BC18FA" w:rsidR="00001943">
        <w:t xml:space="preserve"> I do not have them to hand. </w:t>
      </w:r>
      <w:r w:rsidRPr="00BC18FA">
        <w:t>I</w:t>
      </w:r>
      <w:r w:rsidRPr="00BC18FA" w:rsidR="00001943">
        <w:t>n the rest of mainland Europe</w:t>
      </w:r>
      <w:r w:rsidRPr="00BC18FA">
        <w:t>,</w:t>
      </w:r>
      <w:r w:rsidRPr="00BC18FA" w:rsidR="00001943">
        <w:t xml:space="preserve"> we have</w:t>
      </w:r>
      <w:r w:rsidRPr="00BC18FA" w:rsidR="00930110">
        <w:t xml:space="preserve"> </w:t>
      </w:r>
      <w:r w:rsidRPr="00BC18FA" w:rsidR="00001943">
        <w:t>comparable investments to the big players</w:t>
      </w:r>
      <w:r w:rsidRPr="00BC18FA">
        <w:t>,</w:t>
      </w:r>
      <w:r w:rsidRPr="00BC18FA" w:rsidR="00001943">
        <w:t xml:space="preserve"> </w:t>
      </w:r>
      <w:r w:rsidRPr="00BC18FA">
        <w:t>b</w:t>
      </w:r>
      <w:r w:rsidRPr="00BC18FA" w:rsidR="00001943">
        <w:t>ut I would not be able to tell you immediately how we compare to Germany</w:t>
      </w:r>
      <w:r w:rsidRPr="00BC18FA" w:rsidR="006B3048">
        <w:t xml:space="preserve">, </w:t>
      </w:r>
      <w:r w:rsidRPr="00BC18FA" w:rsidR="00001943">
        <w:t>France and so on.</w:t>
      </w:r>
    </w:p>
    <w:p w:rsidR="00323104" w:rsidRPr="00BC18FA" w:rsidP="00610C1E">
      <w:pPr>
        <w:pStyle w:val="Answer"/>
      </w:pPr>
      <w:r w:rsidRPr="00BC18FA">
        <w:t xml:space="preserve">I would also echo the point </w:t>
      </w:r>
      <w:r w:rsidRPr="00BC18FA" w:rsidR="00610C1E">
        <w:t xml:space="preserve">on </w:t>
      </w:r>
      <w:r w:rsidRPr="00BC18FA">
        <w:t>collaborative activit</w:t>
      </w:r>
      <w:r w:rsidRPr="00BC18FA" w:rsidR="00610C1E">
        <w:t>y</w:t>
      </w:r>
      <w:r w:rsidRPr="00BC18FA">
        <w:t>.</w:t>
      </w:r>
      <w:r w:rsidRPr="00BC18FA" w:rsidR="00930110">
        <w:t xml:space="preserve"> </w:t>
      </w:r>
      <w:r w:rsidRPr="00BC18FA" w:rsidR="00610C1E">
        <w:t>T</w:t>
      </w:r>
      <w:r w:rsidRPr="00BC18FA">
        <w:t>he UK should be proud of its collaborative ethos</w:t>
      </w:r>
      <w:r w:rsidRPr="00BC18FA" w:rsidR="00610C1E">
        <w:t>. M</w:t>
      </w:r>
      <w:r w:rsidRPr="00BC18FA">
        <w:t>any of the international partnerships and advis</w:t>
      </w:r>
      <w:r w:rsidRPr="00BC18FA" w:rsidR="006B3048">
        <w:t>e</w:t>
      </w:r>
      <w:r w:rsidRPr="00BC18FA">
        <w:t xml:space="preserve">rs </w:t>
      </w:r>
      <w:r w:rsidRPr="00BC18FA" w:rsidR="00610C1E">
        <w:t xml:space="preserve">that </w:t>
      </w:r>
      <w:r w:rsidRPr="00BC18FA">
        <w:t>we have in</w:t>
      </w:r>
      <w:r w:rsidRPr="00BC18FA" w:rsidR="00610C1E">
        <w:t xml:space="preserve"> </w:t>
      </w:r>
      <w:r w:rsidRPr="00BC18FA">
        <w:t xml:space="preserve">will say that </w:t>
      </w:r>
      <w:r w:rsidRPr="00BC18FA">
        <w:t xml:space="preserve">the </w:t>
      </w:r>
      <w:r w:rsidRPr="00BC18FA">
        <w:t>one thing that shines out is the ability of the UK to collaborate and to work in that style</w:t>
      </w:r>
      <w:r w:rsidRPr="00BC18FA">
        <w:t>,</w:t>
      </w:r>
      <w:r w:rsidRPr="00BC18FA">
        <w:t xml:space="preserve"> </w:t>
      </w:r>
      <w:r w:rsidRPr="00BC18FA">
        <w:t>s</w:t>
      </w:r>
      <w:r w:rsidRPr="00BC18FA">
        <w:t>o we have some credit in the bank on that one</w:t>
      </w:r>
      <w:r w:rsidRPr="00BC18FA">
        <w:t>, and m</w:t>
      </w:r>
      <w:r w:rsidRPr="00BC18FA">
        <w:t xml:space="preserve">echanisms such as </w:t>
      </w:r>
      <w:r w:rsidRPr="00BC18FA">
        <w:t xml:space="preserve">Horizon </w:t>
      </w:r>
      <w:r w:rsidRPr="00BC18FA">
        <w:t xml:space="preserve">Europe and other things that have </w:t>
      </w:r>
      <w:r w:rsidRPr="00BC18FA">
        <w:t xml:space="preserve">previously </w:t>
      </w:r>
      <w:r w:rsidRPr="00BC18FA">
        <w:t>been set up internationally put us in good stock there.</w:t>
      </w:r>
    </w:p>
    <w:p w:rsidR="00323104" w:rsidRPr="00BC18FA" w:rsidP="00610C1E">
      <w:pPr>
        <w:pStyle w:val="Answer"/>
      </w:pPr>
      <w:r w:rsidRPr="00BC18FA">
        <w:t>I fully accept what John said about strategic overlay on what we do</w:t>
      </w:r>
      <w:r w:rsidRPr="00BC18FA">
        <w:t>.</w:t>
      </w:r>
      <w:r w:rsidRPr="00BC18FA">
        <w:t xml:space="preserve"> </w:t>
      </w:r>
      <w:r w:rsidR="00693E4C">
        <w:t>On</w:t>
      </w:r>
      <w:r w:rsidRPr="00BC18FA">
        <w:t xml:space="preserve"> what we fund</w:t>
      </w:r>
      <w:r w:rsidRPr="00BC18FA" w:rsidR="006B3048">
        <w:t>,</w:t>
      </w:r>
      <w:r w:rsidRPr="00BC18FA" w:rsidR="00380610">
        <w:t xml:space="preserve"> </w:t>
      </w:r>
      <w:r w:rsidRPr="00BC18FA">
        <w:t>we have to be careful that we do not overly pitch into application areas</w:t>
      </w:r>
      <w:r w:rsidRPr="00BC18FA">
        <w:t>.</w:t>
      </w:r>
      <w:r w:rsidRPr="00BC18FA">
        <w:t xml:space="preserve"> </w:t>
      </w:r>
      <w:r w:rsidRPr="00BC18FA">
        <w:t xml:space="preserve">To give you an example, </w:t>
      </w:r>
      <w:r w:rsidRPr="00BC18FA">
        <w:t xml:space="preserve">monoclonal antibodies were discovered </w:t>
      </w:r>
      <w:r w:rsidRPr="00BC18FA">
        <w:t xml:space="preserve">and developed </w:t>
      </w:r>
      <w:r w:rsidRPr="00BC18FA">
        <w:t xml:space="preserve">at LMB in the </w:t>
      </w:r>
      <w:r w:rsidR="00693E4C">
        <w:t>’</w:t>
      </w:r>
      <w:r w:rsidRPr="00BC18FA">
        <w:t>70s</w:t>
      </w:r>
      <w:r w:rsidRPr="00BC18FA">
        <w:t>,</w:t>
      </w:r>
      <w:r w:rsidRPr="00BC18FA">
        <w:t xml:space="preserve"> </w:t>
      </w:r>
      <w:r w:rsidR="00693E4C">
        <w:t>’</w:t>
      </w:r>
      <w:r w:rsidRPr="00BC18FA">
        <w:t>80s</w:t>
      </w:r>
      <w:r w:rsidRPr="00BC18FA">
        <w:t xml:space="preserve"> and </w:t>
      </w:r>
      <w:r w:rsidR="00693E4C">
        <w:t>’</w:t>
      </w:r>
      <w:r w:rsidRPr="00BC18FA">
        <w:t>90s</w:t>
      </w:r>
      <w:r w:rsidRPr="00BC18FA">
        <w:t>.</w:t>
      </w:r>
      <w:r w:rsidRPr="00BC18FA">
        <w:t xml:space="preserve"> </w:t>
      </w:r>
      <w:r w:rsidRPr="00BC18FA">
        <w:t>T</w:t>
      </w:r>
      <w:r w:rsidRPr="00BC18FA">
        <w:t xml:space="preserve">hat provides the technology for nearly all of the major drugs in this space. </w:t>
      </w:r>
      <w:r w:rsidRPr="00BC18FA">
        <w:t>T</w:t>
      </w:r>
      <w:r w:rsidRPr="00BC18FA">
        <w:t>hat was not built through looking for cancer therapeutics</w:t>
      </w:r>
      <w:r w:rsidRPr="00BC18FA">
        <w:t>.</w:t>
      </w:r>
      <w:r w:rsidRPr="00BC18FA">
        <w:t xml:space="preserve"> It was discovery research </w:t>
      </w:r>
      <w:r w:rsidRPr="00BC18FA" w:rsidR="00380610">
        <w:t xml:space="preserve">that </w:t>
      </w:r>
      <w:r w:rsidRPr="00BC18FA">
        <w:t>was exploited</w:t>
      </w:r>
      <w:r w:rsidRPr="00BC18FA">
        <w:t>.</w:t>
      </w:r>
      <w:r w:rsidRPr="00BC18FA">
        <w:t xml:space="preserve"> </w:t>
      </w:r>
      <w:r w:rsidRPr="00BC18FA">
        <w:t>W</w:t>
      </w:r>
      <w:r w:rsidRPr="00BC18FA">
        <w:t>e can say the same about genomics and probably about some of the advanced therapeutic</w:t>
      </w:r>
      <w:r w:rsidRPr="00BC18FA">
        <w:t>s</w:t>
      </w:r>
      <w:r w:rsidRPr="00BC18FA">
        <w:t xml:space="preserve"> areas as well</w:t>
      </w:r>
      <w:r w:rsidRPr="00BC18FA">
        <w:t>.</w:t>
      </w:r>
    </w:p>
    <w:p w:rsidR="00323104" w:rsidRPr="00BC18FA" w:rsidP="00610C1E">
      <w:pPr>
        <w:pStyle w:val="Answer"/>
      </w:pPr>
      <w:r w:rsidRPr="00BC18FA">
        <w:t>W</w:t>
      </w:r>
      <w:r w:rsidRPr="00BC18FA" w:rsidR="00001943">
        <w:t>hen we give you the figures for cancer spend, that is what we can directly attribute to cancer</w:t>
      </w:r>
      <w:r w:rsidRPr="00BC18FA">
        <w:t>, b</w:t>
      </w:r>
      <w:r w:rsidRPr="00BC18FA" w:rsidR="00001943">
        <w:t xml:space="preserve">ut I would say </w:t>
      </w:r>
      <w:r w:rsidRPr="00BC18FA">
        <w:t xml:space="preserve">that </w:t>
      </w:r>
      <w:r w:rsidRPr="00BC18FA" w:rsidR="00001943">
        <w:t>the infrastructures that we built</w:t>
      </w:r>
      <w:r w:rsidRPr="00BC18FA">
        <w:t xml:space="preserve">, such as </w:t>
      </w:r>
      <w:r w:rsidRPr="00BC18FA" w:rsidR="00001943">
        <w:t>UK</w:t>
      </w:r>
      <w:r w:rsidRPr="00BC18FA">
        <w:t xml:space="preserve"> B</w:t>
      </w:r>
      <w:r w:rsidRPr="00BC18FA" w:rsidR="00001943">
        <w:t>iobank</w:t>
      </w:r>
      <w:r w:rsidRPr="00BC18FA">
        <w:t xml:space="preserve"> and the</w:t>
      </w:r>
      <w:r w:rsidRPr="00BC18FA">
        <w:t xml:space="preserve"> Francis Crick Institute</w:t>
      </w:r>
      <w:r w:rsidRPr="00BC18FA">
        <w:t xml:space="preserve">, </w:t>
      </w:r>
      <w:r w:rsidRPr="00BC18FA">
        <w:t xml:space="preserve">are </w:t>
      </w:r>
      <w:r w:rsidRPr="00BC18FA" w:rsidR="00001943">
        <w:t xml:space="preserve">incredibly supportive of cancer research </w:t>
      </w:r>
      <w:r w:rsidRPr="00BC18FA" w:rsidR="00380610">
        <w:t xml:space="preserve">as well as </w:t>
      </w:r>
      <w:r w:rsidRPr="00BC18FA" w:rsidR="00001943">
        <w:t>of other areas</w:t>
      </w:r>
      <w:r w:rsidRPr="00BC18FA">
        <w:t>. W</w:t>
      </w:r>
      <w:r w:rsidRPr="00BC18FA" w:rsidR="00001943">
        <w:t xml:space="preserve">e just </w:t>
      </w:r>
      <w:r w:rsidRPr="00BC18FA">
        <w:t xml:space="preserve">have </w:t>
      </w:r>
      <w:r w:rsidRPr="00BC18FA" w:rsidR="00001943">
        <w:t xml:space="preserve">to make sure </w:t>
      </w:r>
      <w:r w:rsidRPr="00BC18FA">
        <w:t xml:space="preserve">that </w:t>
      </w:r>
      <w:r w:rsidRPr="00BC18FA" w:rsidR="00001943">
        <w:t xml:space="preserve">we maintain that foundation of everything </w:t>
      </w:r>
      <w:r w:rsidRPr="00BC18FA">
        <w:t xml:space="preserve">that </w:t>
      </w:r>
      <w:r w:rsidRPr="00BC18FA" w:rsidR="00001943">
        <w:t>we do with the appropriate strategic overlay</w:t>
      </w:r>
      <w:r w:rsidRPr="00BC18FA">
        <w:t xml:space="preserve"> and pull</w:t>
      </w:r>
      <w:r w:rsidRPr="00BC18FA" w:rsidR="00001943">
        <w:t xml:space="preserve"> in terms of end users </w:t>
      </w:r>
      <w:r w:rsidRPr="00BC18FA">
        <w:t xml:space="preserve">and </w:t>
      </w:r>
      <w:r w:rsidRPr="00BC18FA" w:rsidR="00001943">
        <w:t>industry</w:t>
      </w:r>
      <w:r w:rsidRPr="00BC18FA">
        <w:t>.</w:t>
      </w:r>
    </w:p>
    <w:p w:rsidR="00323104" w:rsidRPr="00BC18FA" w:rsidP="00323104">
      <w:pPr>
        <w:pStyle w:val="Question"/>
      </w:pPr>
      <w:sdt>
        <w:sdtPr>
          <w:alias w:val="Member"/>
          <w:tag w:val="&lt;Member mnisId='4058' dodsId='72247'&gt;"/>
          <w:id w:val="-261527197"/>
          <w:placeholder>
            <w:docPart w:val="DefaultPlaceholder_-1854013440"/>
          </w:placeholder>
          <w:richText/>
        </w:sdtPr>
        <w:sdtContent>
          <w:r w:rsidRPr="00BC18FA">
            <w:rPr>
              <w:b/>
            </w:rPr>
            <w:t>Paul Blomfield:</w:t>
          </w:r>
        </w:sdtContent>
      </w:sdt>
      <w:r w:rsidRPr="00BC18FA">
        <w:t xml:space="preserve"> Dr </w:t>
      </w:r>
      <w:r w:rsidRPr="00BC18FA" w:rsidR="00001943">
        <w:t>Ha</w:t>
      </w:r>
      <w:r w:rsidRPr="00BC18FA">
        <w:t>r</w:t>
      </w:r>
      <w:r w:rsidRPr="00BC18FA" w:rsidR="00001943">
        <w:t>rington,</w:t>
      </w:r>
      <w:r w:rsidRPr="00BC18FA" w:rsidR="00930110">
        <w:t xml:space="preserve"> </w:t>
      </w:r>
      <w:r w:rsidRPr="00BC18FA" w:rsidR="00001943">
        <w:t xml:space="preserve">we as a Committee are looking for things that we should be recommending to </w:t>
      </w:r>
      <w:r w:rsidRPr="00BC18FA">
        <w:t>G</w:t>
      </w:r>
      <w:r w:rsidRPr="00BC18FA" w:rsidR="00001943">
        <w:t>overnment</w:t>
      </w:r>
      <w:r w:rsidR="00693E4C">
        <w:t>—</w:t>
      </w:r>
      <w:r w:rsidRPr="00BC18FA" w:rsidR="00001943">
        <w:t xml:space="preserve">public policy interventions </w:t>
      </w:r>
      <w:r w:rsidR="00693E4C">
        <w:t xml:space="preserve">that </w:t>
      </w:r>
      <w:r w:rsidRPr="00BC18FA" w:rsidR="00001943">
        <w:t>can remove barriers</w:t>
      </w:r>
      <w:r w:rsidRPr="00BC18FA">
        <w:t xml:space="preserve">, </w:t>
      </w:r>
      <w:r w:rsidRPr="00BC18FA" w:rsidR="00001943">
        <w:t xml:space="preserve">put us in </w:t>
      </w:r>
      <w:r w:rsidRPr="00BC18FA">
        <w:t xml:space="preserve">a </w:t>
      </w:r>
      <w:r w:rsidRPr="00BC18FA" w:rsidR="00001943">
        <w:t>better position</w:t>
      </w:r>
      <w:r w:rsidRPr="00BC18FA">
        <w:t xml:space="preserve"> </w:t>
      </w:r>
      <w:r w:rsidR="00693E4C">
        <w:t xml:space="preserve">through </w:t>
      </w:r>
      <w:r w:rsidRPr="00BC18FA" w:rsidR="00001943">
        <w:t>learning from comparable countries</w:t>
      </w:r>
      <w:r w:rsidR="00693E4C">
        <w:t>,</w:t>
      </w:r>
      <w:r w:rsidRPr="00BC18FA">
        <w:t xml:space="preserve"> and</w:t>
      </w:r>
      <w:r w:rsidRPr="00BC18FA" w:rsidR="00001943">
        <w:t xml:space="preserve"> </w:t>
      </w:r>
      <w:r w:rsidRPr="00BC18FA">
        <w:t>t</w:t>
      </w:r>
      <w:r w:rsidRPr="00BC18FA" w:rsidR="00001943">
        <w:t xml:space="preserve">ackle some of the issues that you have been raising with us. </w:t>
      </w:r>
      <w:r w:rsidRPr="00BC18FA">
        <w:t xml:space="preserve">Do you have any </w:t>
      </w:r>
      <w:r w:rsidRPr="00BC18FA" w:rsidR="00001943">
        <w:t>thoughts on what we should be saying?</w:t>
      </w:r>
    </w:p>
    <w:p w:rsidR="00323104" w:rsidRPr="00BC18FA" w:rsidP="00323104">
      <w:pPr>
        <w:pStyle w:val="Answer"/>
      </w:pPr>
      <w:sdt>
        <w:sdtPr>
          <w:alias w:val="Witness"/>
          <w:id w:val="-1986769249"/>
          <w:placeholder>
            <w:docPart w:val="DefaultPlaceholder_-1854013440"/>
          </w:placeholder>
          <w:richText/>
        </w:sdtPr>
        <w:sdtContent>
          <w:r w:rsidRPr="00BC18FA" w:rsidR="00CC7D2C">
            <w:rPr>
              <w:b/>
              <w:i/>
            </w:rPr>
            <w:t>Professor Harrington:</w:t>
          </w:r>
        </w:sdtContent>
      </w:sdt>
      <w:r w:rsidRPr="00BC18FA">
        <w:t xml:space="preserve"> T</w:t>
      </w:r>
      <w:r w:rsidRPr="00BC18FA" w:rsidR="00001943">
        <w:t>he first thing that I would wish to highlight in terms of discovery science</w:t>
      </w:r>
      <w:r w:rsidRPr="00BC18FA" w:rsidR="00380610">
        <w:t xml:space="preserve"> is</w:t>
      </w:r>
      <w:r w:rsidRPr="00BC18FA" w:rsidR="00001943">
        <w:t xml:space="preserve"> investment in sustainable program</w:t>
      </w:r>
      <w:r w:rsidRPr="00BC18FA">
        <w:t>me</w:t>
      </w:r>
      <w:r w:rsidRPr="00BC18FA" w:rsidR="00001943">
        <w:t>s of research that get</w:t>
      </w:r>
      <w:r w:rsidR="00693E4C">
        <w:t>s</w:t>
      </w:r>
      <w:r w:rsidRPr="00BC18FA" w:rsidR="00001943">
        <w:t xml:space="preserve"> away from the short-term</w:t>
      </w:r>
      <w:r w:rsidR="00693E4C">
        <w:t xml:space="preserve">—from </w:t>
      </w:r>
      <w:r w:rsidRPr="00BC18FA" w:rsidR="00001943">
        <w:t xml:space="preserve">living hand to mouth, </w:t>
      </w:r>
      <w:r w:rsidR="00693E4C">
        <w:t xml:space="preserve">and </w:t>
      </w:r>
      <w:r w:rsidRPr="00BC18FA" w:rsidR="00001943">
        <w:t>from grant to grant</w:t>
      </w:r>
      <w:r w:rsidR="00693E4C">
        <w:t xml:space="preserve">. There is also the issue of </w:t>
      </w:r>
      <w:r w:rsidRPr="00BC18FA">
        <w:t xml:space="preserve">support </w:t>
      </w:r>
      <w:r w:rsidRPr="00BC18FA" w:rsidR="00001943">
        <w:t>infrastructure in research organisations</w:t>
      </w:r>
      <w:r w:rsidR="00693E4C">
        <w:t>,</w:t>
      </w:r>
      <w:r w:rsidRPr="00BC18FA" w:rsidR="00001943">
        <w:t xml:space="preserve"> to make sure that we have state</w:t>
      </w:r>
      <w:r w:rsidRPr="00BC18FA" w:rsidR="00D70E05">
        <w:t>-</w:t>
      </w:r>
      <w:r w:rsidRPr="00BC18FA" w:rsidR="00001943">
        <w:t>of</w:t>
      </w:r>
      <w:r w:rsidRPr="00BC18FA" w:rsidR="00D70E05">
        <w:t>-</w:t>
      </w:r>
      <w:r w:rsidRPr="00BC18FA" w:rsidR="00001943">
        <w:t>the</w:t>
      </w:r>
      <w:r w:rsidRPr="00BC18FA" w:rsidR="00D70E05">
        <w:t>-</w:t>
      </w:r>
      <w:r w:rsidRPr="00BC18FA" w:rsidR="00001943">
        <w:t>art facilities and equipment</w:t>
      </w:r>
      <w:r w:rsidR="00693E4C">
        <w:t xml:space="preserve">, so that we can </w:t>
      </w:r>
      <w:r w:rsidRPr="00BC18FA" w:rsidR="00001943">
        <w:t>exploit the opportunities that we have heard about in terms of both clinical and translational research</w:t>
      </w:r>
      <w:r w:rsidRPr="00BC18FA">
        <w:t>.</w:t>
      </w:r>
    </w:p>
    <w:p w:rsidR="00323104" w:rsidRPr="00BC18FA" w:rsidP="00323104">
      <w:pPr>
        <w:pStyle w:val="Answer"/>
      </w:pPr>
      <w:r w:rsidRPr="00BC18FA">
        <w:t>T</w:t>
      </w:r>
      <w:r w:rsidRPr="00BC18FA" w:rsidR="00001943">
        <w:t>hinking about the clinical environment,</w:t>
      </w:r>
      <w:r w:rsidRPr="00BC18FA" w:rsidR="00930110">
        <w:t xml:space="preserve"> </w:t>
      </w:r>
      <w:r w:rsidRPr="00BC18FA" w:rsidR="00001943">
        <w:t>we have an unprecedented track record of having delivered practice</w:t>
      </w:r>
      <w:r w:rsidRPr="00BC18FA">
        <w:t>-</w:t>
      </w:r>
      <w:r w:rsidRPr="00BC18FA" w:rsidR="00001943">
        <w:t xml:space="preserve">changing research in cancer </w:t>
      </w:r>
      <w:r w:rsidRPr="00BC18FA">
        <w:t xml:space="preserve">medicine, as well as </w:t>
      </w:r>
      <w:r w:rsidRPr="00BC18FA" w:rsidR="00001943">
        <w:t xml:space="preserve">in other aspects of </w:t>
      </w:r>
      <w:r w:rsidRPr="00BC18FA">
        <w:t>medicine. A</w:t>
      </w:r>
      <w:r w:rsidRPr="00BC18FA" w:rsidR="00001943">
        <w:t>t the very beginning of this meeting</w:t>
      </w:r>
      <w:r w:rsidRPr="00BC18FA">
        <w:t>, we started</w:t>
      </w:r>
      <w:r w:rsidRPr="00BC18FA" w:rsidR="00001943">
        <w:t xml:space="preserve"> talking about the danger of us slipping down the pack </w:t>
      </w:r>
      <w:r w:rsidR="00693E4C">
        <w:t>on</w:t>
      </w:r>
      <w:r w:rsidRPr="00BC18FA" w:rsidR="00001943">
        <w:t xml:space="preserve"> that, and I would really make a point to this Committee to use whatever influence you may have to find a way </w:t>
      </w:r>
      <w:r w:rsidR="00693E4C">
        <w:t>to</w:t>
      </w:r>
      <w:r w:rsidRPr="00BC18FA" w:rsidR="00001943">
        <w:t xml:space="preserve"> turn the tide on that and make it easier for us</w:t>
      </w:r>
      <w:r w:rsidRPr="00BC18FA">
        <w:t xml:space="preserve"> to </w:t>
      </w:r>
      <w:r w:rsidRPr="00BC18FA" w:rsidR="00001943">
        <w:t>deliver on these investigator-initiated studies</w:t>
      </w:r>
      <w:r w:rsidRPr="00BC18FA" w:rsidR="00427227">
        <w:t>.</w:t>
      </w:r>
      <w:r w:rsidR="00693E4C">
        <w:t xml:space="preserve"> </w:t>
      </w:r>
      <w:r w:rsidRPr="00BC18FA" w:rsidR="00427227">
        <w:t xml:space="preserve">These are </w:t>
      </w:r>
      <w:r w:rsidRPr="00BC18FA" w:rsidR="00001943">
        <w:t>not industrial</w:t>
      </w:r>
      <w:r w:rsidRPr="00BC18FA">
        <w:t>ly</w:t>
      </w:r>
      <w:r w:rsidRPr="00BC18FA" w:rsidR="00001943">
        <w:t xml:space="preserve"> funded</w:t>
      </w:r>
      <w:r w:rsidRPr="00BC18FA">
        <w:t xml:space="preserve"> but, </w:t>
      </w:r>
      <w:r w:rsidRPr="00BC18FA" w:rsidR="00001943">
        <w:t>again</w:t>
      </w:r>
      <w:r w:rsidRPr="00BC18FA">
        <w:t xml:space="preserve">, </w:t>
      </w:r>
      <w:r w:rsidRPr="00BC18FA" w:rsidR="00001943">
        <w:t xml:space="preserve">are </w:t>
      </w:r>
      <w:r w:rsidRPr="00BC18FA">
        <w:t xml:space="preserve">mired </w:t>
      </w:r>
      <w:r w:rsidRPr="00BC18FA" w:rsidR="00001943">
        <w:t xml:space="preserve">in what is often seen as unnecessary </w:t>
      </w:r>
      <w:r w:rsidRPr="00BC18FA">
        <w:t xml:space="preserve">and </w:t>
      </w:r>
      <w:r w:rsidRPr="00BC18FA" w:rsidR="00001943">
        <w:t>laborious paperwork</w:t>
      </w:r>
      <w:r w:rsidRPr="00BC18FA" w:rsidR="00380610">
        <w:t>.</w:t>
      </w:r>
      <w:r w:rsidRPr="00BC18FA">
        <w:t xml:space="preserve"> </w:t>
      </w:r>
      <w:r w:rsidRPr="00BC18FA" w:rsidR="00380610">
        <w:t>S</w:t>
      </w:r>
      <w:r w:rsidRPr="00BC18FA" w:rsidR="00001943">
        <w:t xml:space="preserve">pecifically when it comes to increasing the spend </w:t>
      </w:r>
      <w:r w:rsidRPr="00BC18FA">
        <w:t xml:space="preserve">into </w:t>
      </w:r>
      <w:r w:rsidRPr="00BC18FA" w:rsidR="00001943">
        <w:t xml:space="preserve">the health service from partnership with pharmaceutical companies, we have to make ourselves an attractive country </w:t>
      </w:r>
      <w:r w:rsidRPr="00BC18FA">
        <w:t xml:space="preserve">to which to </w:t>
      </w:r>
      <w:r w:rsidRPr="00BC18FA" w:rsidR="00001943">
        <w:t xml:space="preserve">come and do that research. </w:t>
      </w:r>
    </w:p>
    <w:p w:rsidR="00427227" w:rsidRPr="00BC18FA" w:rsidP="00323104">
      <w:pPr>
        <w:pStyle w:val="Answer"/>
      </w:pPr>
      <w:r w:rsidRPr="00BC18FA">
        <w:t>A</w:t>
      </w:r>
      <w:r w:rsidRPr="00BC18FA" w:rsidR="00001943">
        <w:t>gain, I highlight the fact that</w:t>
      </w:r>
      <w:r w:rsidRPr="00BC18FA">
        <w:t>,</w:t>
      </w:r>
      <w:r w:rsidRPr="00BC18FA" w:rsidR="00001943">
        <w:t xml:space="preserve"> for the first time in my research career</w:t>
      </w:r>
      <w:r w:rsidRPr="00BC18FA">
        <w:t>,</w:t>
      </w:r>
      <w:r w:rsidRPr="00BC18FA" w:rsidR="00001943">
        <w:t xml:space="preserve"> I am hearing </w:t>
      </w:r>
      <w:r w:rsidRPr="00BC18FA">
        <w:t xml:space="preserve">in the last two years </w:t>
      </w:r>
      <w:r w:rsidRPr="00BC18FA" w:rsidR="00001943">
        <w:t>that, although we are regarded as world leaders in what we do, the decision has been taken not to come to the United Kingdom to do the trial</w:t>
      </w:r>
      <w:r w:rsidRPr="00BC18FA">
        <w:t>,</w:t>
      </w:r>
      <w:r w:rsidRPr="00BC18FA" w:rsidR="00001943">
        <w:t xml:space="preserve"> simply because of the organisation</w:t>
      </w:r>
      <w:r w:rsidRPr="00BC18FA">
        <w:t>al</w:t>
      </w:r>
      <w:r w:rsidRPr="00BC18FA" w:rsidR="00001943">
        <w:t xml:space="preserve"> barriers.</w:t>
      </w:r>
      <w:r w:rsidRPr="00BC18FA" w:rsidR="00380610">
        <w:t xml:space="preserve"> </w:t>
      </w:r>
      <w:r w:rsidRPr="00BC18FA">
        <w:t>I</w:t>
      </w:r>
      <w:r w:rsidRPr="00BC18FA" w:rsidR="00001943">
        <w:t xml:space="preserve">f there is anything that we can do, I would make that </w:t>
      </w:r>
      <w:r w:rsidRPr="00BC18FA">
        <w:t>plea</w:t>
      </w:r>
      <w:r w:rsidRPr="00BC18FA" w:rsidR="00001943">
        <w:t>, not just for the research</w:t>
      </w:r>
      <w:r w:rsidRPr="00BC18FA">
        <w:t>ers but,</w:t>
      </w:r>
      <w:r w:rsidRPr="00BC18FA" w:rsidR="00001943">
        <w:t xml:space="preserve"> most importantly, for the patients who then lose out on those opportunities.</w:t>
      </w:r>
    </w:p>
    <w:p w:rsidR="00427227" w:rsidRPr="00BC18FA" w:rsidP="00427227">
      <w:pPr>
        <w:pStyle w:val="Question"/>
      </w:pPr>
      <w:sdt>
        <w:sdtPr>
          <w:alias w:val="Member"/>
          <w:tag w:val="&lt;Member mnisId='4058' dodsId='72247'&gt;"/>
          <w:id w:val="-1474133483"/>
          <w:placeholder>
            <w:docPart w:val="DefaultPlaceholder_-1854013440"/>
          </w:placeholder>
          <w:richText/>
        </w:sdtPr>
        <w:sdtContent>
          <w:r w:rsidRPr="00BC18FA">
            <w:rPr>
              <w:b/>
            </w:rPr>
            <w:t>Paul Blomfield:</w:t>
          </w:r>
        </w:sdtContent>
      </w:sdt>
      <w:r w:rsidRPr="00BC18FA">
        <w:t xml:space="preserve"> </w:t>
      </w:r>
      <w:r w:rsidRPr="00BC18FA" w:rsidR="00001943">
        <w:t>Can I just press a little further on that</w:t>
      </w:r>
      <w:r w:rsidRPr="00BC18FA">
        <w:t>?</w:t>
      </w:r>
      <w:r w:rsidRPr="00BC18FA" w:rsidR="00001943">
        <w:t xml:space="preserve"> </w:t>
      </w:r>
      <w:r w:rsidRPr="00BC18FA">
        <w:t>Y</w:t>
      </w:r>
      <w:r w:rsidRPr="00BC18FA" w:rsidR="00001943">
        <w:t xml:space="preserve">ou </w:t>
      </w:r>
      <w:r w:rsidRPr="00BC18FA" w:rsidR="00380610">
        <w:t xml:space="preserve">and others have </w:t>
      </w:r>
      <w:r w:rsidRPr="00BC18FA" w:rsidR="00001943">
        <w:t>made that point throughout the discussion this morning. You have talked about over</w:t>
      </w:r>
      <w:r w:rsidR="00693E4C">
        <w:t>-</w:t>
      </w:r>
      <w:r w:rsidRPr="00BC18FA" w:rsidR="00001943">
        <w:t>regulation. What are the critical barriers that we need to change</w:t>
      </w:r>
      <w:r w:rsidR="00693E4C">
        <w:t>,</w:t>
      </w:r>
      <w:r w:rsidRPr="00BC18FA" w:rsidR="00001943">
        <w:t xml:space="preserve"> to improve translational research and to make it attractive to put money here</w:t>
      </w:r>
      <w:r w:rsidRPr="00BC18FA">
        <w:t>?</w:t>
      </w:r>
    </w:p>
    <w:p w:rsidR="00427227" w:rsidRPr="00BC18FA" w:rsidP="00D70E05">
      <w:pPr>
        <w:pStyle w:val="Answer"/>
      </w:pPr>
      <w:sdt>
        <w:sdtPr>
          <w:alias w:val="Witness"/>
          <w:id w:val="1245686344"/>
          <w:placeholder>
            <w:docPart w:val="DefaultPlaceholder_-1854013440"/>
          </w:placeholder>
          <w:richText/>
        </w:sdtPr>
        <w:sdtContent>
          <w:r w:rsidRPr="00BC18FA" w:rsidR="00CC7D2C">
            <w:rPr>
              <w:b/>
              <w:i/>
            </w:rPr>
            <w:t>Professor Harrington:</w:t>
          </w:r>
        </w:sdtContent>
      </w:sdt>
      <w:r w:rsidRPr="00BC18FA">
        <w:t xml:space="preserve"> M</w:t>
      </w:r>
      <w:r w:rsidRPr="00BC18FA" w:rsidR="00001943">
        <w:t xml:space="preserve">aybe I could start by walking you through the process that we have to go through in order to get an approval for a clinical trial. </w:t>
      </w:r>
      <w:r w:rsidRPr="00BC18FA">
        <w:t>O</w:t>
      </w:r>
      <w:r w:rsidRPr="00BC18FA" w:rsidR="00001943">
        <w:t xml:space="preserve">ne of the very first steps is </w:t>
      </w:r>
      <w:r w:rsidRPr="00BC18FA">
        <w:t xml:space="preserve">that </w:t>
      </w:r>
      <w:r w:rsidRPr="00BC18FA" w:rsidR="00001943">
        <w:t xml:space="preserve">we have to discuss things with the MHRA. I know </w:t>
      </w:r>
      <w:r w:rsidRPr="00BC18FA">
        <w:t xml:space="preserve">that </w:t>
      </w:r>
      <w:r w:rsidRPr="00BC18FA" w:rsidR="00001943">
        <w:t>the MHRA is under very significant pressure at the moment</w:t>
      </w:r>
      <w:r w:rsidRPr="00BC18FA">
        <w:t>,</w:t>
      </w:r>
      <w:r w:rsidRPr="00BC18FA" w:rsidR="00001943">
        <w:t xml:space="preserve"> for various reasons, but pharma companies</w:t>
      </w:r>
      <w:r w:rsidRPr="00BC18FA" w:rsidR="00D70E05">
        <w:t xml:space="preserve"> </w:t>
      </w:r>
      <w:r w:rsidRPr="00BC18FA" w:rsidR="00001943">
        <w:t xml:space="preserve">ask us, </w:t>
      </w:r>
      <w:r w:rsidRPr="00BC18FA">
        <w:t>“W</w:t>
      </w:r>
      <w:r w:rsidRPr="00BC18FA" w:rsidR="00001943">
        <w:t>hen can you reasonably expect that you might get a contract in order to do this research</w:t>
      </w:r>
      <w:r w:rsidRPr="00BC18FA">
        <w:t>?”</w:t>
      </w:r>
      <w:r w:rsidRPr="00BC18FA" w:rsidR="00D70E05">
        <w:t xml:space="preserve"> </w:t>
      </w:r>
      <w:r w:rsidRPr="00BC18FA">
        <w:t>T</w:t>
      </w:r>
      <w:r w:rsidRPr="00BC18FA" w:rsidR="00001943">
        <w:t>he time horizons for that now are stretching further and further</w:t>
      </w:r>
      <w:r w:rsidRPr="00BC18FA">
        <w:t>.</w:t>
      </w:r>
      <w:r w:rsidRPr="00BC18FA" w:rsidR="00001943">
        <w:t xml:space="preserve"> </w:t>
      </w:r>
      <w:r w:rsidRPr="00BC18FA">
        <w:t>W</w:t>
      </w:r>
      <w:r w:rsidRPr="00BC18FA" w:rsidR="00001943">
        <w:t>e heard recently, for instance, that it might take six months before we got an opinion from the MHRA</w:t>
      </w:r>
      <w:r w:rsidRPr="00BC18FA">
        <w:t xml:space="preserve"> on one clinical trial</w:t>
      </w:r>
      <w:r w:rsidRPr="00BC18FA" w:rsidR="00001943">
        <w:t xml:space="preserve">. </w:t>
      </w:r>
      <w:r w:rsidRPr="00BC18FA">
        <w:t>T</w:t>
      </w:r>
      <w:r w:rsidRPr="00BC18FA" w:rsidR="00001943">
        <w:t>hat needs to be much more rapid. We need to be in a position where we can set things up more quickly</w:t>
      </w:r>
      <w:r w:rsidRPr="00BC18FA">
        <w:t xml:space="preserve"> and </w:t>
      </w:r>
      <w:r w:rsidRPr="00BC18FA" w:rsidR="00001943">
        <w:t>get agreements in order to do clinical trials</w:t>
      </w:r>
      <w:r w:rsidRPr="00BC18FA">
        <w:t>.</w:t>
      </w:r>
    </w:p>
    <w:p w:rsidR="00427227" w:rsidRPr="00BC18FA" w:rsidP="00427227">
      <w:pPr>
        <w:pStyle w:val="Answer"/>
      </w:pPr>
      <w:r w:rsidRPr="00BC18FA">
        <w:t>O</w:t>
      </w:r>
      <w:r w:rsidRPr="00BC18FA" w:rsidR="00001943">
        <w:t xml:space="preserve">nce we get those agreements, we have to have infrastructures within the </w:t>
      </w:r>
      <w:r w:rsidRPr="00BC18FA">
        <w:t>N</w:t>
      </w:r>
      <w:r w:rsidRPr="00BC18FA" w:rsidR="00001943">
        <w:t xml:space="preserve">ational </w:t>
      </w:r>
      <w:r w:rsidRPr="00BC18FA">
        <w:t>H</w:t>
      </w:r>
      <w:r w:rsidRPr="00BC18FA" w:rsidR="00001943">
        <w:t xml:space="preserve">ealth </w:t>
      </w:r>
      <w:r w:rsidRPr="00BC18FA">
        <w:t>Service. F</w:t>
      </w:r>
      <w:r w:rsidRPr="00BC18FA" w:rsidR="00001943">
        <w:t>or instance, if we want to run a multi</w:t>
      </w:r>
      <w:r w:rsidRPr="00BC18FA">
        <w:t>-</w:t>
      </w:r>
      <w:r w:rsidRPr="00BC18FA" w:rsidR="00001943">
        <w:t>cent</w:t>
      </w:r>
      <w:r w:rsidRPr="00BC18FA">
        <w:t>re</w:t>
      </w:r>
      <w:r w:rsidRPr="00BC18FA" w:rsidR="00001943">
        <w:t xml:space="preserve"> clinical trial</w:t>
      </w:r>
      <w:r w:rsidRPr="00BC18FA">
        <w:t xml:space="preserve">, it has to be approved </w:t>
      </w:r>
      <w:r w:rsidRPr="00BC18FA" w:rsidR="00001943">
        <w:t>in every single hospital in which that trial will take place</w:t>
      </w:r>
      <w:r w:rsidRPr="00BC18FA">
        <w:t>.</w:t>
      </w:r>
      <w:r w:rsidRPr="00BC18FA" w:rsidR="00001943">
        <w:t xml:space="preserve"> </w:t>
      </w:r>
      <w:r w:rsidRPr="00BC18FA">
        <w:t xml:space="preserve">As the O’Shaughnessy </w:t>
      </w:r>
      <w:r w:rsidRPr="00BC18FA" w:rsidR="00001943">
        <w:t xml:space="preserve">report </w:t>
      </w:r>
      <w:r w:rsidRPr="00BC18FA">
        <w:t xml:space="preserve">discussed, we need </w:t>
      </w:r>
      <w:r w:rsidRPr="00BC18FA" w:rsidR="00001943">
        <w:t>more central approvals of these things</w:t>
      </w:r>
      <w:r w:rsidRPr="00BC18FA">
        <w:t>,</w:t>
      </w:r>
      <w:r w:rsidRPr="00BC18FA" w:rsidR="00001943">
        <w:t xml:space="preserve"> so that </w:t>
      </w:r>
      <w:r w:rsidRPr="00BC18FA">
        <w:t xml:space="preserve">you do </w:t>
      </w:r>
      <w:r w:rsidRPr="00BC18FA" w:rsidR="00001943">
        <w:t xml:space="preserve">not have to reinvent the wheel every time you go to a new hospital in order to get </w:t>
      </w:r>
      <w:r w:rsidRPr="00BC18FA">
        <w:t xml:space="preserve">multi-centre </w:t>
      </w:r>
      <w:r w:rsidRPr="00BC18FA" w:rsidR="00001943">
        <w:t xml:space="preserve">activity. These are two very simple things that could be done to accelerate </w:t>
      </w:r>
      <w:r w:rsidRPr="00BC18FA">
        <w:t>things.</w:t>
      </w:r>
    </w:p>
    <w:p w:rsidR="00427227" w:rsidRPr="00BC18FA" w:rsidP="00427227">
      <w:pPr>
        <w:pStyle w:val="Question"/>
      </w:pPr>
      <w:sdt>
        <w:sdtPr>
          <w:alias w:val="Member"/>
          <w:tag w:val="&lt;Member mnisId='4058' dodsId='72247'&gt;"/>
          <w:id w:val="1419898031"/>
          <w:placeholder>
            <w:docPart w:val="DefaultPlaceholder_-1854013440"/>
          </w:placeholder>
          <w:richText/>
        </w:sdtPr>
        <w:sdtContent>
          <w:r w:rsidRPr="00BC18FA">
            <w:rPr>
              <w:b/>
            </w:rPr>
            <w:t>Paul Blomfield:</w:t>
          </w:r>
        </w:sdtContent>
      </w:sdt>
      <w:r w:rsidRPr="00BC18FA">
        <w:t xml:space="preserve"> W</w:t>
      </w:r>
      <w:r w:rsidRPr="00BC18FA" w:rsidR="00001943">
        <w:t>ith the MHRA</w:t>
      </w:r>
      <w:r w:rsidRPr="00BC18FA">
        <w:t>,</w:t>
      </w:r>
      <w:r w:rsidRPr="00BC18FA" w:rsidR="00001943">
        <w:t xml:space="preserve"> </w:t>
      </w:r>
      <w:r w:rsidRPr="00BC18FA">
        <w:t>i</w:t>
      </w:r>
      <w:r w:rsidRPr="00BC18FA" w:rsidR="00001943">
        <w:t>s the problem resource</w:t>
      </w:r>
      <w:r w:rsidRPr="00BC18FA">
        <w:t>,</w:t>
      </w:r>
      <w:r w:rsidRPr="00BC18FA" w:rsidR="00001943">
        <w:t xml:space="preserve"> the decision-making or the thresholds for approval?</w:t>
      </w:r>
    </w:p>
    <w:p w:rsidR="00427227" w:rsidRPr="00BC18FA" w:rsidP="00427227">
      <w:pPr>
        <w:pStyle w:val="Answer"/>
      </w:pPr>
      <w:sdt>
        <w:sdtPr>
          <w:alias w:val="Witness"/>
          <w:id w:val="830107164"/>
          <w:placeholder>
            <w:docPart w:val="DefaultPlaceholder_-1854013440"/>
          </w:placeholder>
          <w:richText/>
        </w:sdtPr>
        <w:sdtContent>
          <w:r w:rsidRPr="00BC18FA" w:rsidR="00CC7D2C">
            <w:rPr>
              <w:b/>
              <w:i/>
            </w:rPr>
            <w:t>Professor Sir John Bell:</w:t>
          </w:r>
        </w:sdtContent>
      </w:sdt>
      <w:r w:rsidRPr="00BC18FA">
        <w:t xml:space="preserve"> </w:t>
      </w:r>
      <w:r w:rsidRPr="00BC18FA" w:rsidR="00001943">
        <w:t xml:space="preserve">I could probably comment on that, because I am helping them out of their hole at the moment. </w:t>
      </w:r>
      <w:r w:rsidRPr="00BC18FA">
        <w:t>T</w:t>
      </w:r>
      <w:r w:rsidRPr="00BC18FA" w:rsidR="00001943">
        <w:t>he problem is that</w:t>
      </w:r>
      <w:r w:rsidRPr="00BC18FA">
        <w:t>,</w:t>
      </w:r>
      <w:r w:rsidRPr="00BC18FA" w:rsidR="00001943">
        <w:t xml:space="preserve"> as the </w:t>
      </w:r>
      <w:r w:rsidRPr="00BC18FA">
        <w:t xml:space="preserve">MHRA emerged from </w:t>
      </w:r>
      <w:r w:rsidRPr="00BC18FA" w:rsidR="00001943">
        <w:t>EMA, they had to be restructured</w:t>
      </w:r>
      <w:r w:rsidRPr="00BC18FA">
        <w:t>. T</w:t>
      </w:r>
      <w:r w:rsidRPr="00BC18FA" w:rsidR="00001943">
        <w:t>hey went through a transformation process earlier in the year</w:t>
      </w:r>
      <w:r w:rsidRPr="00BC18FA">
        <w:t xml:space="preserve">, which </w:t>
      </w:r>
      <w:r w:rsidRPr="00BC18FA" w:rsidR="00001943">
        <w:t>turned out to be much more disruptive than it should have been</w:t>
      </w:r>
      <w:r w:rsidRPr="00BC18FA">
        <w:t>.</w:t>
      </w:r>
      <w:r w:rsidRPr="00BC18FA" w:rsidR="00001943">
        <w:t xml:space="preserve"> </w:t>
      </w:r>
      <w:r w:rsidRPr="00BC18FA">
        <w:t>T</w:t>
      </w:r>
      <w:r w:rsidRPr="00BC18FA" w:rsidR="00001943">
        <w:t>hey lost a lot of their senior people</w:t>
      </w:r>
      <w:r w:rsidRPr="00BC18FA">
        <w:t>,</w:t>
      </w:r>
      <w:r w:rsidRPr="00BC18FA" w:rsidR="00001943">
        <w:t xml:space="preserve"> </w:t>
      </w:r>
      <w:r w:rsidRPr="00BC18FA">
        <w:t>s</w:t>
      </w:r>
      <w:r w:rsidRPr="00BC18FA" w:rsidR="00001943">
        <w:t>o they are down in terms of the ability of the organisation to make decisions quickly.</w:t>
      </w:r>
    </w:p>
    <w:p w:rsidR="00427227" w:rsidRPr="00BC18FA" w:rsidP="00427227">
      <w:pPr>
        <w:pStyle w:val="Answer"/>
      </w:pPr>
      <w:r w:rsidRPr="00BC18FA">
        <w:t>T</w:t>
      </w:r>
      <w:r w:rsidRPr="00BC18FA" w:rsidR="00001943">
        <w:t>here was a rapid build</w:t>
      </w:r>
      <w:r w:rsidRPr="00BC18FA" w:rsidR="00D9735A">
        <w:t>-</w:t>
      </w:r>
      <w:r w:rsidRPr="00BC18FA" w:rsidR="00001943">
        <w:t>up of proposals for clinical trials</w:t>
      </w:r>
      <w:r w:rsidRPr="00BC18FA">
        <w:t xml:space="preserve"> and,</w:t>
      </w:r>
      <w:r w:rsidRPr="00BC18FA" w:rsidR="00001943">
        <w:t xml:space="preserve"> as Professor </w:t>
      </w:r>
      <w:r w:rsidRPr="00BC18FA">
        <w:t xml:space="preserve">Harrington </w:t>
      </w:r>
      <w:r w:rsidRPr="00BC18FA" w:rsidR="00001943">
        <w:t xml:space="preserve">said, </w:t>
      </w:r>
      <w:r w:rsidRPr="00BC18FA">
        <w:t xml:space="preserve">the delays were up to </w:t>
      </w:r>
      <w:r w:rsidRPr="00BC18FA" w:rsidR="00001943">
        <w:t>six</w:t>
      </w:r>
      <w:r w:rsidRPr="00BC18FA" w:rsidR="00380610">
        <w:t>,</w:t>
      </w:r>
      <w:r w:rsidRPr="00BC18FA" w:rsidR="00001943">
        <w:t xml:space="preserve"> eight </w:t>
      </w:r>
      <w:r w:rsidRPr="00BC18FA">
        <w:t xml:space="preserve">and </w:t>
      </w:r>
      <w:r w:rsidRPr="00BC18FA" w:rsidR="00001943">
        <w:t>sometimes nine months, which is ridiculous</w:t>
      </w:r>
      <w:r w:rsidRPr="00BC18FA">
        <w:t>.</w:t>
      </w:r>
      <w:r w:rsidRPr="00BC18FA" w:rsidR="00001943">
        <w:t xml:space="preserve"> </w:t>
      </w:r>
      <w:r w:rsidRPr="00BC18FA">
        <w:t>Th</w:t>
      </w:r>
      <w:r w:rsidRPr="00BC18FA" w:rsidR="00001943">
        <w:t xml:space="preserve">ey </w:t>
      </w:r>
      <w:r w:rsidR="00693E4C">
        <w:t>spoke</w:t>
      </w:r>
      <w:r w:rsidRPr="00BC18FA" w:rsidR="00001943">
        <w:t xml:space="preserve"> about eliminating that lag in the middle of the summer</w:t>
      </w:r>
      <w:r w:rsidR="00693E4C">
        <w:t>,</w:t>
      </w:r>
      <w:r w:rsidRPr="00BC18FA" w:rsidR="00001943">
        <w:t xml:space="preserve"> and</w:t>
      </w:r>
      <w:r w:rsidRPr="00BC18FA">
        <w:t xml:space="preserve"> </w:t>
      </w:r>
      <w:r w:rsidRPr="00BC18FA" w:rsidR="00001943">
        <w:t>by the beginning of October, they should have eliminated the backlog of both amendments and primary proposals.</w:t>
      </w:r>
    </w:p>
    <w:p w:rsidR="008F1C3B" w:rsidRPr="00BC18FA" w:rsidP="00427227">
      <w:pPr>
        <w:pStyle w:val="Answer"/>
      </w:pPr>
      <w:r w:rsidRPr="00BC18FA">
        <w:t>T</w:t>
      </w:r>
      <w:r w:rsidRPr="00BC18FA" w:rsidR="00001943">
        <w:t xml:space="preserve">he real question is </w:t>
      </w:r>
      <w:r w:rsidRPr="00BC18FA">
        <w:t xml:space="preserve">then, “What is </w:t>
      </w:r>
      <w:r w:rsidRPr="00BC18FA" w:rsidR="00001943">
        <w:t xml:space="preserve">the sustainable model </w:t>
      </w:r>
      <w:r w:rsidRPr="00BC18FA">
        <w:t>s</w:t>
      </w:r>
      <w:r w:rsidRPr="00BC18FA" w:rsidR="00001943">
        <w:t xml:space="preserve">o </w:t>
      </w:r>
      <w:r w:rsidRPr="00BC18FA">
        <w:t xml:space="preserve">that </w:t>
      </w:r>
      <w:r w:rsidRPr="00BC18FA" w:rsidR="00001943">
        <w:t>they can keep running at that pace</w:t>
      </w:r>
      <w:r w:rsidRPr="00BC18FA">
        <w:t>?”</w:t>
      </w:r>
      <w:r w:rsidRPr="00BC18FA" w:rsidR="00001943">
        <w:t xml:space="preserve"> and the answer there is pretty simple</w:t>
      </w:r>
      <w:r w:rsidRPr="00BC18FA">
        <w:t>.</w:t>
      </w:r>
      <w:r w:rsidRPr="00BC18FA" w:rsidR="00001943">
        <w:t xml:space="preserve"> </w:t>
      </w:r>
      <w:r w:rsidRPr="00BC18FA">
        <w:t>T</w:t>
      </w:r>
      <w:r w:rsidRPr="00BC18FA" w:rsidR="00001943">
        <w:t xml:space="preserve">here was legislation called the European </w:t>
      </w:r>
      <w:r w:rsidRPr="00BC18FA">
        <w:t>c</w:t>
      </w:r>
      <w:r w:rsidRPr="00BC18FA" w:rsidR="00001943">
        <w:t xml:space="preserve">linical </w:t>
      </w:r>
      <w:r w:rsidRPr="00BC18FA">
        <w:t>t</w:t>
      </w:r>
      <w:r w:rsidRPr="00BC18FA" w:rsidR="00001943">
        <w:t xml:space="preserve">rial </w:t>
      </w:r>
      <w:r w:rsidRPr="00BC18FA">
        <w:t>directive</w:t>
      </w:r>
      <w:r w:rsidRPr="00BC18FA" w:rsidR="00001943">
        <w:t xml:space="preserve">, which </w:t>
      </w:r>
      <w:r w:rsidRPr="00BC18FA">
        <w:t xml:space="preserve">very dramatically </w:t>
      </w:r>
      <w:r w:rsidRPr="00BC18FA" w:rsidR="00001943">
        <w:t xml:space="preserve">slowed </w:t>
      </w:r>
      <w:r w:rsidRPr="00BC18FA">
        <w:t xml:space="preserve">down </w:t>
      </w:r>
      <w:r w:rsidRPr="00BC18FA" w:rsidR="00001943">
        <w:t xml:space="preserve">the approval of trials. </w:t>
      </w:r>
      <w:r w:rsidRPr="00BC18FA">
        <w:t>B</w:t>
      </w:r>
      <w:r w:rsidRPr="00BC18FA" w:rsidR="00001943">
        <w:t>efore that</w:t>
      </w:r>
      <w:r w:rsidRPr="00BC18FA">
        <w:t>,</w:t>
      </w:r>
      <w:r w:rsidRPr="00BC18FA" w:rsidR="00001943">
        <w:t xml:space="preserve"> there was </w:t>
      </w:r>
      <w:r w:rsidRPr="00BC18FA">
        <w:t xml:space="preserve">something </w:t>
      </w:r>
      <w:r w:rsidRPr="00BC18FA" w:rsidR="00001943">
        <w:t>called CTX, which was a clinical trial approval by default</w:t>
      </w:r>
      <w:r w:rsidRPr="00BC18FA">
        <w:t xml:space="preserve">—in other words, “Send </w:t>
      </w:r>
      <w:r w:rsidRPr="00BC18FA" w:rsidR="00001943">
        <w:t>us your proposal</w:t>
      </w:r>
      <w:r w:rsidRPr="00BC18FA">
        <w:t>. I</w:t>
      </w:r>
      <w:r w:rsidRPr="00BC18FA" w:rsidR="00001943">
        <w:t xml:space="preserve">f you have not heard back from us in a month, you can assume that it </w:t>
      </w:r>
      <w:r w:rsidRPr="00BC18FA">
        <w:t xml:space="preserve">has </w:t>
      </w:r>
      <w:r w:rsidRPr="00BC18FA" w:rsidR="00001943">
        <w:t>been approved and you can get on and do it</w:t>
      </w:r>
      <w:r w:rsidRPr="00BC18FA">
        <w:t>”</w:t>
      </w:r>
      <w:r w:rsidRPr="00BC18FA" w:rsidR="00001943">
        <w:t>.</w:t>
      </w:r>
    </w:p>
    <w:p w:rsidR="008F1C3B" w:rsidRPr="00BC18FA" w:rsidP="00427227">
      <w:pPr>
        <w:pStyle w:val="Answer"/>
      </w:pPr>
      <w:r w:rsidRPr="00BC18FA">
        <w:t>A</w:t>
      </w:r>
      <w:r w:rsidRPr="00BC18FA" w:rsidR="00001943">
        <w:t xml:space="preserve"> lot of this upfront approval is completely unnecessary. For safety, it is crucial</w:t>
      </w:r>
      <w:r w:rsidRPr="00BC18FA">
        <w:t>.</w:t>
      </w:r>
      <w:r w:rsidRPr="00BC18FA" w:rsidR="00001943">
        <w:t xml:space="preserve"> </w:t>
      </w:r>
      <w:r w:rsidRPr="00BC18FA">
        <w:t>P</w:t>
      </w:r>
      <w:r w:rsidRPr="00BC18FA" w:rsidR="00001943">
        <w:t xml:space="preserve">articularly for new compounds and therapies, you want to spend time making sure </w:t>
      </w:r>
      <w:r w:rsidRPr="00BC18FA">
        <w:t>that it is safe. Y</w:t>
      </w:r>
      <w:r w:rsidRPr="00BC18FA" w:rsidR="00001943">
        <w:t xml:space="preserve">ou do not need to evaluate these trials for efficacy. That is the company’s problem. </w:t>
      </w:r>
      <w:r w:rsidRPr="00BC18FA">
        <w:t>If t</w:t>
      </w:r>
      <w:r w:rsidRPr="00BC18FA" w:rsidR="00001943">
        <w:t>hey design a trial that is not powered enough to get a result</w:t>
      </w:r>
      <w:r w:rsidRPr="00BC18FA">
        <w:t>,</w:t>
      </w:r>
      <w:r w:rsidRPr="00BC18FA" w:rsidR="00001943">
        <w:t xml:space="preserve"> </w:t>
      </w:r>
      <w:r w:rsidRPr="00BC18FA">
        <w:t>t</w:t>
      </w:r>
      <w:r w:rsidRPr="00BC18FA" w:rsidR="00001943">
        <w:t xml:space="preserve">hat is their problem. </w:t>
      </w:r>
      <w:r w:rsidRPr="00BC18FA">
        <w:t>W</w:t>
      </w:r>
      <w:r w:rsidRPr="00BC18FA" w:rsidR="00001943">
        <w:t>e have ended up with a system where they are evaluating all kinds of things</w:t>
      </w:r>
      <w:r w:rsidRPr="00BC18FA">
        <w:t xml:space="preserve"> that</w:t>
      </w:r>
      <w:r w:rsidRPr="00BC18FA" w:rsidR="00001943">
        <w:t xml:space="preserve"> </w:t>
      </w:r>
      <w:r w:rsidRPr="00BC18FA">
        <w:t>t</w:t>
      </w:r>
      <w:r w:rsidRPr="00BC18FA" w:rsidR="00001943">
        <w:t>hey do not need to evaluate.</w:t>
      </w:r>
    </w:p>
    <w:p w:rsidR="008F1C3B" w:rsidRPr="00BC18FA" w:rsidP="00427227">
      <w:pPr>
        <w:pStyle w:val="Answer"/>
      </w:pPr>
      <w:r w:rsidRPr="00BC18FA">
        <w:t xml:space="preserve">I have been promoting the use of a CTX again, which would immediately eliminate the backlogs. </w:t>
      </w:r>
      <w:r w:rsidRPr="00BC18FA">
        <w:t>For t</w:t>
      </w:r>
      <w:r w:rsidRPr="00BC18FA">
        <w:t xml:space="preserve">hose of us </w:t>
      </w:r>
      <w:r w:rsidR="00693E4C">
        <w:t xml:space="preserve">who </w:t>
      </w:r>
      <w:r w:rsidRPr="00BC18FA">
        <w:t>are old enough to remember</w:t>
      </w:r>
      <w:r w:rsidRPr="00BC18FA">
        <w:t>,</w:t>
      </w:r>
      <w:r w:rsidRPr="00BC18FA">
        <w:t xml:space="preserve"> it was really efficient</w:t>
      </w:r>
      <w:r w:rsidR="00693E4C">
        <w:t>,</w:t>
      </w:r>
      <w:r w:rsidRPr="00BC18FA">
        <w:t xml:space="preserve"> and you could get trials started literally within a month</w:t>
      </w:r>
      <w:r w:rsidRPr="00BC18FA">
        <w:t>. O</w:t>
      </w:r>
      <w:r w:rsidRPr="00BC18FA">
        <w:t xml:space="preserve">ff you </w:t>
      </w:r>
      <w:r w:rsidRPr="00BC18FA">
        <w:t xml:space="preserve">would </w:t>
      </w:r>
      <w:r w:rsidRPr="00BC18FA">
        <w:t>go</w:t>
      </w:r>
      <w:r w:rsidR="00693E4C">
        <w:t>,</w:t>
      </w:r>
      <w:r w:rsidRPr="00BC18FA">
        <w:t xml:space="preserve"> and it would be done. </w:t>
      </w:r>
      <w:r w:rsidRPr="00BC18FA">
        <w:t>T</w:t>
      </w:r>
      <w:r w:rsidRPr="00BC18FA">
        <w:t>here are solutions that</w:t>
      </w:r>
      <w:r w:rsidRPr="00BC18FA" w:rsidR="00930110">
        <w:t xml:space="preserve"> </w:t>
      </w:r>
      <w:r w:rsidRPr="00BC18FA">
        <w:t>we should try</w:t>
      </w:r>
      <w:r w:rsidRPr="00BC18FA">
        <w:t>.</w:t>
      </w:r>
      <w:r w:rsidRPr="00BC18FA">
        <w:t xml:space="preserve"> </w:t>
      </w:r>
      <w:r w:rsidRPr="00BC18FA">
        <w:t>I</w:t>
      </w:r>
      <w:r w:rsidRPr="00BC18FA">
        <w:t>f there are benefits of being out of the European Union</w:t>
      </w:r>
      <w:r w:rsidRPr="00BC18FA">
        <w:t>—</w:t>
      </w:r>
      <w:r w:rsidRPr="00BC18FA">
        <w:t>and</w:t>
      </w:r>
      <w:r w:rsidRPr="00BC18FA">
        <w:t xml:space="preserve"> </w:t>
      </w:r>
      <w:r w:rsidRPr="00BC18FA">
        <w:t>there will be</w:t>
      </w:r>
      <w:r w:rsidR="00693E4C">
        <w:t>,</w:t>
      </w:r>
      <w:r w:rsidRPr="00BC18FA">
        <w:t xml:space="preserve"> in the regulatory space</w:t>
      </w:r>
      <w:r w:rsidRPr="00BC18FA">
        <w:t xml:space="preserve">—that is one </w:t>
      </w:r>
      <w:r w:rsidRPr="00BC18FA">
        <w:t>example of things we could grab and just say</w:t>
      </w:r>
      <w:r w:rsidRPr="00BC18FA">
        <w:t>,</w:t>
      </w:r>
      <w:r w:rsidRPr="00BC18FA">
        <w:t xml:space="preserve"> </w:t>
      </w:r>
      <w:r w:rsidRPr="00BC18FA">
        <w:t>“O</w:t>
      </w:r>
      <w:r w:rsidRPr="00BC18FA">
        <w:t>kay, guys</w:t>
      </w:r>
      <w:r w:rsidRPr="00BC18FA">
        <w:t xml:space="preserve">, </w:t>
      </w:r>
      <w:r w:rsidRPr="00BC18FA">
        <w:t>compete with that if you can</w:t>
      </w:r>
      <w:r w:rsidRPr="00BC18FA">
        <w:t>”, and</w:t>
      </w:r>
      <w:r w:rsidRPr="00BC18FA">
        <w:t xml:space="preserve"> </w:t>
      </w:r>
      <w:r w:rsidRPr="00BC18FA">
        <w:t>o</w:t>
      </w:r>
      <w:r w:rsidRPr="00BC18FA">
        <w:t>ther countries will have a hard time doing that.</w:t>
      </w:r>
    </w:p>
    <w:p w:rsidR="008F1C3B" w:rsidRPr="00BC18FA" w:rsidP="00427227">
      <w:pPr>
        <w:pStyle w:val="Answer"/>
      </w:pPr>
      <w:r w:rsidRPr="00BC18FA">
        <w:t>T</w:t>
      </w:r>
      <w:r w:rsidRPr="00BC18FA" w:rsidR="00001943">
        <w:t>here are lots of opportunities to play in that space</w:t>
      </w:r>
      <w:r w:rsidRPr="00BC18FA">
        <w:t>.</w:t>
      </w:r>
      <w:r w:rsidRPr="00BC18FA" w:rsidR="00001943">
        <w:t xml:space="preserve"> </w:t>
      </w:r>
      <w:r w:rsidRPr="00BC18FA">
        <w:t xml:space="preserve">First of all, I should apologise. The MHRA feels </w:t>
      </w:r>
      <w:r w:rsidRPr="00BC18FA" w:rsidR="00001943">
        <w:t>really terrible about this, because they did crash the car, frankly</w:t>
      </w:r>
      <w:r w:rsidRPr="00BC18FA">
        <w:t>.</w:t>
      </w:r>
      <w:r w:rsidRPr="00BC18FA" w:rsidR="00001943">
        <w:t xml:space="preserve"> </w:t>
      </w:r>
      <w:r w:rsidRPr="00BC18FA">
        <w:t>T</w:t>
      </w:r>
      <w:r w:rsidRPr="00BC18FA" w:rsidR="00001943">
        <w:t>hey have</w:t>
      </w:r>
      <w:r w:rsidRPr="00BC18FA" w:rsidR="00930110">
        <w:t xml:space="preserve"> </w:t>
      </w:r>
      <w:r w:rsidRPr="00BC18FA">
        <w:t xml:space="preserve">now </w:t>
      </w:r>
      <w:r w:rsidRPr="00BC18FA" w:rsidR="00001943">
        <w:t>made a real effort to get it back on track</w:t>
      </w:r>
      <w:r w:rsidRPr="00BC18FA">
        <w:t>.</w:t>
      </w:r>
      <w:r w:rsidRPr="00BC18FA" w:rsidR="00001943">
        <w:t xml:space="preserve"> </w:t>
      </w:r>
      <w:r w:rsidRPr="00BC18FA">
        <w:t xml:space="preserve">That </w:t>
      </w:r>
      <w:r w:rsidRPr="00BC18FA" w:rsidR="00001943">
        <w:t>is happening at pace, and they have done a great job in getting it back in play.</w:t>
      </w:r>
    </w:p>
    <w:p w:rsidR="008F1C3B" w:rsidRPr="00BC18FA" w:rsidP="008F1C3B">
      <w:pPr>
        <w:pStyle w:val="Question"/>
        <w:numPr>
          <w:ilvl w:val="0"/>
          <w:numId w:val="0"/>
        </w:numPr>
        <w:ind w:left="794"/>
      </w:pPr>
      <w:sdt>
        <w:sdtPr>
          <w:alias w:val="Member"/>
          <w:tag w:val="&lt;Member mnisId='4058' dodsId='72247'&gt;"/>
          <w:id w:val="494153078"/>
          <w:placeholder>
            <w:docPart w:val="DefaultPlaceholder_-1854013440"/>
          </w:placeholder>
          <w:richText/>
        </w:sdtPr>
        <w:sdtContent>
          <w:r w:rsidRPr="00BC18FA">
            <w:rPr>
              <w:b/>
            </w:rPr>
            <w:t>Paul Blomfield:</w:t>
          </w:r>
        </w:sdtContent>
      </w:sdt>
      <w:r w:rsidRPr="00BC18FA">
        <w:t xml:space="preserve"> The circumstances behind the MHRA’s position were not entirely their fault.</w:t>
      </w:r>
    </w:p>
    <w:p w:rsidR="008F1C3B" w:rsidRPr="00BC18FA" w:rsidP="008F1C3B">
      <w:pPr>
        <w:pStyle w:val="Answer"/>
      </w:pPr>
      <w:sdt>
        <w:sdtPr>
          <w:alias w:val="Witness"/>
          <w:id w:val="62153676"/>
          <w:placeholder>
            <w:docPart w:val="DefaultPlaceholder_-1854013440"/>
          </w:placeholder>
          <w:richText/>
        </w:sdtPr>
        <w:sdtContent>
          <w:r w:rsidRPr="00BC18FA" w:rsidR="00CC7D2C">
            <w:rPr>
              <w:b/>
              <w:i/>
            </w:rPr>
            <w:t>Professor Sir John Bell:</w:t>
          </w:r>
        </w:sdtContent>
      </w:sdt>
      <w:r w:rsidRPr="00BC18FA">
        <w:t xml:space="preserve"> That is fair.</w:t>
      </w:r>
    </w:p>
    <w:p w:rsidR="00001943" w:rsidRPr="00BC18FA" w:rsidP="008F1C3B">
      <w:pPr>
        <w:pStyle w:val="Question"/>
      </w:pPr>
      <w:sdt>
        <w:sdtPr>
          <w:alias w:val="Member"/>
          <w:tag w:val="&lt;Member mnisId='4058' dodsId='72247'&gt;"/>
          <w:id w:val="1433406510"/>
          <w:placeholder>
            <w:docPart w:val="DefaultPlaceholder_-1854013440"/>
          </w:placeholder>
          <w:richText/>
        </w:sdtPr>
        <w:sdtContent>
          <w:r w:rsidRPr="00BC18FA" w:rsidR="008F1C3B">
            <w:rPr>
              <w:b/>
            </w:rPr>
            <w:t>Paul Blomfield:</w:t>
          </w:r>
        </w:sdtContent>
      </w:sdt>
      <w:r w:rsidRPr="00BC18FA" w:rsidR="008F1C3B">
        <w:t xml:space="preserve"> The last word goes to Dr Galbraith, not </w:t>
      </w:r>
      <w:r w:rsidRPr="00BC18FA">
        <w:t>simply on that point</w:t>
      </w:r>
      <w:r w:rsidRPr="00BC18FA" w:rsidR="008F1C3B">
        <w:t xml:space="preserve">, although </w:t>
      </w:r>
      <w:r w:rsidRPr="00BC18FA">
        <w:t xml:space="preserve">I am sure </w:t>
      </w:r>
      <w:r w:rsidRPr="00BC18FA" w:rsidR="008F1C3B">
        <w:t xml:space="preserve">that </w:t>
      </w:r>
      <w:r w:rsidRPr="00BC18FA">
        <w:t xml:space="preserve">you would echo the comments </w:t>
      </w:r>
      <w:r w:rsidRPr="00BC18FA" w:rsidR="008F1C3B">
        <w:t>that Professor Bell is making</w:t>
      </w:r>
      <w:r w:rsidRPr="00BC18FA">
        <w:t>, but on any of the wider points that I was asking.</w:t>
      </w:r>
    </w:p>
    <w:p w:rsidR="008F1C3B" w:rsidRPr="00BC18FA" w:rsidP="008F1C3B">
      <w:pPr>
        <w:pStyle w:val="Answer"/>
      </w:pPr>
      <w:sdt>
        <w:sdtPr>
          <w:alias w:val="Witness"/>
          <w:id w:val="1639385761"/>
          <w:placeholder>
            <w:docPart w:val="DefaultPlaceholder_-1854013440"/>
          </w:placeholder>
          <w:richText/>
        </w:sdtPr>
        <w:sdtContent>
          <w:r w:rsidRPr="00BC18FA" w:rsidR="00CC7D2C">
            <w:rPr>
              <w:b/>
              <w:i/>
            </w:rPr>
            <w:t>Dr Galbraith:</w:t>
          </w:r>
        </w:sdtContent>
      </w:sdt>
      <w:r w:rsidRPr="00BC18FA">
        <w:t xml:space="preserve"> </w:t>
      </w:r>
      <w:r w:rsidRPr="00BC18FA" w:rsidR="00001943">
        <w:t xml:space="preserve">I would just like to </w:t>
      </w:r>
      <w:r w:rsidRPr="00BC18FA">
        <w:t xml:space="preserve">mention </w:t>
      </w:r>
      <w:r w:rsidRPr="00BC18FA" w:rsidR="00001943">
        <w:t xml:space="preserve">three takeaways. Clinical trial speed is essential and I would support Professor </w:t>
      </w:r>
      <w:r w:rsidRPr="00BC18FA">
        <w:t xml:space="preserve">Sir John Bell’s </w:t>
      </w:r>
      <w:r w:rsidRPr="00BC18FA" w:rsidR="00001943">
        <w:t xml:space="preserve">suggestion for </w:t>
      </w:r>
      <w:r w:rsidRPr="00BC18FA">
        <w:t xml:space="preserve">a </w:t>
      </w:r>
      <w:r w:rsidRPr="00BC18FA" w:rsidR="00001943">
        <w:t>CTX</w:t>
      </w:r>
      <w:r w:rsidRPr="00BC18FA">
        <w:t xml:space="preserve">. If </w:t>
      </w:r>
      <w:r w:rsidRPr="00BC18FA" w:rsidR="00001943">
        <w:t>you want to be leading, that is about leading in the timeframe to get that approved globally</w:t>
      </w:r>
      <w:r w:rsidRPr="00BC18FA">
        <w:t>,</w:t>
      </w:r>
      <w:r w:rsidRPr="00BC18FA" w:rsidR="00001943">
        <w:t xml:space="preserve"> </w:t>
      </w:r>
      <w:r w:rsidRPr="00BC18FA">
        <w:t>s</w:t>
      </w:r>
      <w:r w:rsidRPr="00BC18FA" w:rsidR="00001943">
        <w:t xml:space="preserve">o 30 days is a good benchmark </w:t>
      </w:r>
      <w:r w:rsidRPr="00BC18FA">
        <w:t xml:space="preserve">for which </w:t>
      </w:r>
      <w:r w:rsidRPr="00BC18FA" w:rsidR="00001943">
        <w:t>to aim for a clinical trial approval.</w:t>
      </w:r>
    </w:p>
    <w:p w:rsidR="00001943" w:rsidRPr="00BC18FA" w:rsidP="008F1C3B">
      <w:pPr>
        <w:pStyle w:val="Answer"/>
      </w:pPr>
      <w:r w:rsidRPr="00BC18FA">
        <w:t>Widespread adoption of testing and investment in digital tools to enable digital pathology</w:t>
      </w:r>
      <w:r w:rsidRPr="00BC18FA" w:rsidR="008F1C3B">
        <w:t xml:space="preserve"> and </w:t>
      </w:r>
      <w:r w:rsidRPr="00BC18FA">
        <w:t>radiology</w:t>
      </w:r>
      <w:r w:rsidRPr="00BC18FA" w:rsidR="008F1C3B">
        <w:t xml:space="preserve"> would </w:t>
      </w:r>
      <w:r w:rsidRPr="00BC18FA">
        <w:t>really help</w:t>
      </w:r>
      <w:r w:rsidRPr="00BC18FA" w:rsidR="008F1C3B">
        <w:t>.</w:t>
      </w:r>
      <w:r w:rsidRPr="00BC18FA">
        <w:t xml:space="preserve"> </w:t>
      </w:r>
      <w:r w:rsidRPr="00BC18FA" w:rsidR="00ED2192">
        <w:t xml:space="preserve">An integrated MHRA </w:t>
      </w:r>
      <w:r w:rsidRPr="00BC18FA">
        <w:t>and NICE review</w:t>
      </w:r>
      <w:r w:rsidRPr="00BC18FA" w:rsidR="00ED2192">
        <w:t xml:space="preserve"> t</w:t>
      </w:r>
      <w:r w:rsidRPr="00BC18FA">
        <w:t>hat is</w:t>
      </w:r>
      <w:r w:rsidRPr="00BC18FA" w:rsidR="00930110">
        <w:t xml:space="preserve"> </w:t>
      </w:r>
      <w:r w:rsidRPr="00BC18FA">
        <w:t>resourced</w:t>
      </w:r>
      <w:r w:rsidRPr="00BC18FA" w:rsidR="00ED2192">
        <w:t xml:space="preserve"> would mean that you </w:t>
      </w:r>
      <w:r w:rsidRPr="00BC18FA">
        <w:t>get the innovation reward decision for reimbursement at the same time</w:t>
      </w:r>
      <w:r w:rsidRPr="00BC18FA" w:rsidR="00ED2192">
        <w:t>.</w:t>
      </w:r>
      <w:r w:rsidRPr="00BC18FA">
        <w:t xml:space="preserve"> </w:t>
      </w:r>
      <w:r w:rsidRPr="00BC18FA" w:rsidR="00ED2192">
        <w:t xml:space="preserve">In terms of </w:t>
      </w:r>
      <w:r w:rsidRPr="00BC18FA">
        <w:t>setting a standard</w:t>
      </w:r>
      <w:r w:rsidRPr="00BC18FA" w:rsidR="00ED2192">
        <w:t>,</w:t>
      </w:r>
      <w:r w:rsidRPr="00BC18FA">
        <w:t xml:space="preserve"> let us aim for our cancer services to be at the level of Germany and France</w:t>
      </w:r>
      <w:r w:rsidRPr="00BC18FA" w:rsidR="00ED2192">
        <w:t>,</w:t>
      </w:r>
      <w:r w:rsidRPr="00BC18FA">
        <w:t xml:space="preserve"> and </w:t>
      </w:r>
      <w:r w:rsidRPr="00BC18FA" w:rsidR="00ED2192">
        <w:t xml:space="preserve">for </w:t>
      </w:r>
      <w:r w:rsidRPr="00BC18FA">
        <w:t xml:space="preserve">the reward for innovation to be </w:t>
      </w:r>
      <w:r w:rsidRPr="00BC18FA" w:rsidR="00ED2192">
        <w:t xml:space="preserve">at </w:t>
      </w:r>
      <w:r w:rsidRPr="00BC18FA">
        <w:t>about that level</w:t>
      </w:r>
      <w:r w:rsidRPr="00BC18FA" w:rsidR="00ED2192">
        <w:t>. T</w:t>
      </w:r>
      <w:r w:rsidRPr="00BC18FA">
        <w:t>hat is affordable, doable</w:t>
      </w:r>
      <w:r w:rsidRPr="00BC18FA" w:rsidR="00ED2192">
        <w:t xml:space="preserve"> and</w:t>
      </w:r>
      <w:r w:rsidRPr="00BC18FA">
        <w:t xml:space="preserve"> achievable. </w:t>
      </w:r>
      <w:r w:rsidRPr="00BC18FA" w:rsidR="00ED2192">
        <w:t>I</w:t>
      </w:r>
      <w:r w:rsidRPr="00BC18FA">
        <w:t>f we could aim for those things</w:t>
      </w:r>
      <w:r w:rsidRPr="00BC18FA" w:rsidR="00ED2192">
        <w:t>,</w:t>
      </w:r>
      <w:r w:rsidRPr="00BC18FA">
        <w:t xml:space="preserve"> that </w:t>
      </w:r>
      <w:r w:rsidRPr="00BC18FA" w:rsidR="00ED2192">
        <w:t xml:space="preserve">would </w:t>
      </w:r>
      <w:r w:rsidRPr="00BC18FA">
        <w:t>be really helpful.</w:t>
      </w:r>
    </w:p>
    <w:p w:rsidR="00ED2192" w:rsidRPr="00BC18FA" w:rsidP="00ED2192">
      <w:pPr>
        <w:pStyle w:val="Question"/>
      </w:pPr>
      <w:sdt>
        <w:sdtPr>
          <w:alias w:val="Member"/>
          <w:tag w:val="&lt;Member mnisId='4067' dodsId='62824'&gt;"/>
          <w:id w:val="1734581633"/>
          <w:placeholder>
            <w:docPart w:val="DefaultPlaceholder_-1854013440"/>
          </w:placeholder>
          <w:richText/>
        </w:sdtPr>
        <w:sdtContent>
          <w:r w:rsidRPr="00BC18FA">
            <w:rPr>
              <w:b/>
            </w:rPr>
            <w:t>Chair:</w:t>
          </w:r>
        </w:sdtContent>
      </w:sdt>
      <w:r w:rsidRPr="00BC18FA">
        <w:t xml:space="preserve"> Mr Blomfield </w:t>
      </w:r>
      <w:r w:rsidRPr="00BC18FA" w:rsidR="00001943">
        <w:t xml:space="preserve">is excellent </w:t>
      </w:r>
      <w:r w:rsidRPr="00BC18FA">
        <w:t xml:space="preserve">at </w:t>
      </w:r>
      <w:r w:rsidRPr="00BC18FA" w:rsidR="00001943">
        <w:t xml:space="preserve">focusing us on policy, </w:t>
      </w:r>
      <w:r w:rsidRPr="00BC18FA">
        <w:t>be</w:t>
      </w:r>
      <w:r w:rsidRPr="00BC18FA" w:rsidR="00001943">
        <w:t>cause that is what we do. We scrutinise decisions, but we also put suggestions to Ministers</w:t>
      </w:r>
      <w:r w:rsidRPr="00BC18FA">
        <w:t>.</w:t>
      </w:r>
      <w:r w:rsidRPr="00BC18FA" w:rsidR="00001943">
        <w:t xml:space="preserve"> </w:t>
      </w:r>
      <w:r w:rsidRPr="00BC18FA">
        <w:t>I</w:t>
      </w:r>
      <w:r w:rsidRPr="00BC18FA" w:rsidR="00001943">
        <w:t xml:space="preserve">t just so happens </w:t>
      </w:r>
      <w:r w:rsidRPr="00BC18FA">
        <w:t xml:space="preserve">that </w:t>
      </w:r>
      <w:r w:rsidRPr="00BC18FA" w:rsidR="00001943">
        <w:t xml:space="preserve">the Secretary of State will be sitting there in a few weeks’ time. </w:t>
      </w:r>
      <w:r w:rsidRPr="00BC18FA">
        <w:t>A</w:t>
      </w:r>
      <w:r w:rsidRPr="00BC18FA" w:rsidR="00001943">
        <w:t xml:space="preserve">s a final point from each of you, what would be the one question that you would ask the </w:t>
      </w:r>
      <w:r w:rsidRPr="00BC18FA">
        <w:t>Secretary of State about this, if you were sitting here?</w:t>
      </w:r>
    </w:p>
    <w:p w:rsidR="00917DEF" w:rsidRPr="00BC18FA" w:rsidP="00ED2192">
      <w:pPr>
        <w:pStyle w:val="Answer"/>
      </w:pPr>
      <w:sdt>
        <w:sdtPr>
          <w:alias w:val="Witness"/>
          <w:id w:val="1095835429"/>
          <w:placeholder>
            <w:docPart w:val="DefaultPlaceholder_-1854013440"/>
          </w:placeholder>
          <w:richText/>
        </w:sdtPr>
        <w:sdtContent>
          <w:r w:rsidRPr="00BC18FA" w:rsidR="00CC7D2C">
            <w:rPr>
              <w:b/>
              <w:i/>
            </w:rPr>
            <w:t>Professor Harrington:</w:t>
          </w:r>
        </w:sdtContent>
      </w:sdt>
      <w:r w:rsidRPr="00BC18FA" w:rsidR="00ED2192">
        <w:t xml:space="preserve"> </w:t>
      </w:r>
      <w:r w:rsidRPr="00BC18FA" w:rsidR="00001943">
        <w:t>I would really like to hear his plans for future investment in research infrastructure specifically</w:t>
      </w:r>
      <w:r w:rsidR="00693E4C">
        <w:t>,</w:t>
      </w:r>
      <w:r w:rsidRPr="00BC18FA" w:rsidR="00001943">
        <w:t xml:space="preserve"> and also </w:t>
      </w:r>
      <w:r w:rsidR="00693E4C">
        <w:t xml:space="preserve">for </w:t>
      </w:r>
      <w:r w:rsidRPr="00BC18FA" w:rsidR="00001943">
        <w:t>research funding, to make sure that</w:t>
      </w:r>
      <w:r w:rsidR="00693E4C">
        <w:t xml:space="preserve">, in </w:t>
      </w:r>
      <w:r w:rsidRPr="00BC18FA" w:rsidR="00001943">
        <w:t>life sciences research</w:t>
      </w:r>
      <w:r w:rsidR="00693E4C">
        <w:t>,</w:t>
      </w:r>
      <w:r w:rsidRPr="00BC18FA" w:rsidR="00001943">
        <w:t xml:space="preserve"> health research, </w:t>
      </w:r>
      <w:r w:rsidR="00693E4C">
        <w:t xml:space="preserve">and </w:t>
      </w:r>
      <w:r w:rsidRPr="00BC18FA" w:rsidR="00001943">
        <w:t>especially cancer research,</w:t>
      </w:r>
      <w:r w:rsidRPr="00BC18FA" w:rsidR="00930110">
        <w:t xml:space="preserve"> </w:t>
      </w:r>
      <w:r w:rsidR="00693E4C">
        <w:t xml:space="preserve">we </w:t>
      </w:r>
      <w:r w:rsidRPr="00BC18FA" w:rsidR="00073019">
        <w:t xml:space="preserve">do </w:t>
      </w:r>
      <w:r w:rsidRPr="00BC18FA" w:rsidR="00001943">
        <w:t>not fall behind in the pack</w:t>
      </w:r>
      <w:r w:rsidR="00693E4C">
        <w:t xml:space="preserve">, but </w:t>
      </w:r>
      <w:r w:rsidRPr="00BC18FA" w:rsidR="00001943">
        <w:t>get up towards the front</w:t>
      </w:r>
      <w:r w:rsidRPr="00BC18FA">
        <w:t>. T</w:t>
      </w:r>
      <w:r w:rsidRPr="00BC18FA" w:rsidR="00001943">
        <w:t>here is no reason why we should not aspire to be world</w:t>
      </w:r>
      <w:r w:rsidRPr="00BC18FA" w:rsidR="00754FF0">
        <w:t>-</w:t>
      </w:r>
      <w:r w:rsidRPr="00BC18FA" w:rsidR="00001943">
        <w:t>leading</w:t>
      </w:r>
      <w:r w:rsidRPr="00BC18FA">
        <w:t>,</w:t>
      </w:r>
      <w:r w:rsidRPr="00BC18FA" w:rsidR="00001943">
        <w:t xml:space="preserve"> </w:t>
      </w:r>
      <w:r w:rsidRPr="00BC18FA">
        <w:t>s</w:t>
      </w:r>
      <w:r w:rsidRPr="00BC18FA" w:rsidR="00001943">
        <w:t>o I would like to hear what his plan is for that</w:t>
      </w:r>
      <w:r w:rsidRPr="00BC18FA">
        <w:t>.</w:t>
      </w:r>
    </w:p>
    <w:p w:rsidR="00001943" w:rsidRPr="00BC18FA" w:rsidP="00917DEF">
      <w:pPr>
        <w:pStyle w:val="Answer"/>
      </w:pPr>
      <w:sdt>
        <w:sdtPr>
          <w:alias w:val="Witness"/>
          <w:id w:val="986288208"/>
          <w:placeholder>
            <w:docPart w:val="DefaultPlaceholder_-1854013440"/>
          </w:placeholder>
          <w:richText/>
        </w:sdtPr>
        <w:sdtContent>
          <w:r w:rsidRPr="00BC18FA" w:rsidR="00CC7D2C">
            <w:rPr>
              <w:b/>
              <w:i/>
            </w:rPr>
            <w:t>Dr Galbraith:</w:t>
          </w:r>
        </w:sdtContent>
      </w:sdt>
      <w:r w:rsidRPr="00BC18FA" w:rsidR="00917DEF">
        <w:t xml:space="preserve"> Do </w:t>
      </w:r>
      <w:r w:rsidRPr="00BC18FA">
        <w:t>we want to be world leading in the reward for innovation</w:t>
      </w:r>
      <w:r w:rsidRPr="00BC18FA" w:rsidR="00917DEF">
        <w:t>?</w:t>
      </w:r>
      <w:r w:rsidRPr="00BC18FA">
        <w:t xml:space="preserve"> </w:t>
      </w:r>
      <w:r w:rsidRPr="00BC18FA" w:rsidR="00917DEF">
        <w:t>T</w:t>
      </w:r>
      <w:r w:rsidRPr="00BC18FA">
        <w:t xml:space="preserve">hat is what we need for </w:t>
      </w:r>
      <w:r w:rsidRPr="00BC18FA" w:rsidR="00917DEF">
        <w:t xml:space="preserve">the </w:t>
      </w:r>
      <w:r w:rsidRPr="00BC18FA">
        <w:t xml:space="preserve">life sciences industry to thrive </w:t>
      </w:r>
      <w:r w:rsidRPr="00BC18FA" w:rsidR="00917DEF">
        <w:t>here</w:t>
      </w:r>
      <w:r w:rsidRPr="00BC18FA">
        <w:t>.</w:t>
      </w:r>
    </w:p>
    <w:p w:rsidR="00917DEF" w:rsidRPr="00BC18FA" w:rsidP="00917DEF">
      <w:pPr>
        <w:pStyle w:val="Answer"/>
      </w:pPr>
      <w:sdt>
        <w:sdtPr>
          <w:alias w:val="Witness"/>
          <w:id w:val="2028832245"/>
          <w:placeholder>
            <w:docPart w:val="DefaultPlaceholder_-1854013440"/>
          </w:placeholder>
          <w:richText/>
        </w:sdtPr>
        <w:sdtContent>
          <w:r w:rsidRPr="00BC18FA" w:rsidR="00CC7D2C">
            <w:rPr>
              <w:b/>
              <w:i/>
            </w:rPr>
            <w:t>Dr Buckle:</w:t>
          </w:r>
        </w:sdtContent>
      </w:sdt>
      <w:r w:rsidRPr="00BC18FA">
        <w:t xml:space="preserve"> </w:t>
      </w:r>
      <w:r w:rsidRPr="00BC18FA" w:rsidR="00001943">
        <w:t xml:space="preserve">I will </w:t>
      </w:r>
      <w:r w:rsidRPr="00BC18FA">
        <w:t xml:space="preserve">not repeat what has been said, so I will mention </w:t>
      </w:r>
      <w:r w:rsidRPr="00BC18FA" w:rsidR="00001943">
        <w:t>the data question</w:t>
      </w:r>
      <w:r w:rsidRPr="00BC18FA">
        <w:t>. R</w:t>
      </w:r>
      <w:r w:rsidRPr="00BC18FA" w:rsidR="00001943">
        <w:t>emoving the points of transaction that currently slow things down would be a priority</w:t>
      </w:r>
      <w:r w:rsidRPr="00BC18FA">
        <w:t>, to my mind</w:t>
      </w:r>
      <w:r w:rsidRPr="00BC18FA" w:rsidR="00001943">
        <w:t>.</w:t>
      </w:r>
    </w:p>
    <w:p w:rsidR="00917DEF" w:rsidRPr="00BC18FA" w:rsidP="00917DEF">
      <w:pPr>
        <w:pStyle w:val="Answer"/>
      </w:pPr>
      <w:sdt>
        <w:sdtPr>
          <w:alias w:val="Witness"/>
          <w:id w:val="-1337833750"/>
          <w:placeholder>
            <w:docPart w:val="DefaultPlaceholder_-1854013440"/>
          </w:placeholder>
          <w:richText/>
        </w:sdtPr>
        <w:sdtContent>
          <w:r w:rsidRPr="00BC18FA" w:rsidR="00CC7D2C">
            <w:rPr>
              <w:b/>
              <w:i/>
            </w:rPr>
            <w:t>Professor Sir John Bell:</w:t>
          </w:r>
        </w:sdtContent>
      </w:sdt>
      <w:r w:rsidRPr="00BC18FA">
        <w:t xml:space="preserve"> </w:t>
      </w:r>
      <w:r w:rsidRPr="00BC18FA" w:rsidR="00001943">
        <w:t xml:space="preserve">I would ask him how quickly </w:t>
      </w:r>
      <w:r w:rsidRPr="00BC18FA">
        <w:t xml:space="preserve">he is </w:t>
      </w:r>
      <w:r w:rsidRPr="00BC18FA" w:rsidR="00001943">
        <w:t xml:space="preserve">going to implement </w:t>
      </w:r>
      <w:r w:rsidRPr="00BC18FA">
        <w:t xml:space="preserve">O’Shaughnessy in </w:t>
      </w:r>
      <w:r w:rsidRPr="00BC18FA" w:rsidR="00001943">
        <w:t>its totality</w:t>
      </w:r>
      <w:r w:rsidRPr="00BC18FA">
        <w:t>. I</w:t>
      </w:r>
      <w:r w:rsidRPr="00BC18FA" w:rsidR="00001943">
        <w:t>f they do not do that</w:t>
      </w:r>
      <w:r w:rsidRPr="00BC18FA">
        <w:t xml:space="preserve">, </w:t>
      </w:r>
      <w:r w:rsidRPr="00BC18FA" w:rsidR="00001943">
        <w:t xml:space="preserve">our clinical trial thing is going down the </w:t>
      </w:r>
      <w:r w:rsidRPr="00BC18FA" w:rsidR="00BC18FA">
        <w:t>gurgler</w:t>
      </w:r>
      <w:r w:rsidRPr="00BC18FA" w:rsidR="00001943">
        <w:t>.</w:t>
      </w:r>
    </w:p>
    <w:p w:rsidR="00BC18FA" w:rsidRPr="00BC18FA" w:rsidP="00BC18FA">
      <w:pPr>
        <w:pStyle w:val="Question"/>
        <w:numPr>
          <w:ilvl w:val="0"/>
          <w:numId w:val="0"/>
        </w:numPr>
        <w:ind w:left="794"/>
      </w:pPr>
      <w:sdt>
        <w:sdtPr>
          <w:alias w:val="Member"/>
          <w:tag w:val="&lt;Member mnisId='4067' dodsId='62824'&gt;"/>
          <w:id w:val="-423031240"/>
          <w:placeholder>
            <w:docPart w:val="DefaultPlaceholder_-1854013440"/>
          </w:placeholder>
          <w:richText/>
        </w:sdtPr>
        <w:sdtContent>
          <w:r w:rsidRPr="00BC18FA" w:rsidR="00917DEF">
            <w:rPr>
              <w:b/>
            </w:rPr>
            <w:t>Chair:</w:t>
          </w:r>
        </w:sdtContent>
      </w:sdt>
      <w:r w:rsidRPr="00BC18FA" w:rsidR="00917DEF">
        <w:t xml:space="preserve"> </w:t>
      </w:r>
      <w:r w:rsidRPr="00BC18FA" w:rsidR="00001943">
        <w:t>Lord O’</w:t>
      </w:r>
      <w:r w:rsidRPr="00BC18FA" w:rsidR="00917DEF">
        <w:t>S</w:t>
      </w:r>
      <w:r w:rsidRPr="00BC18FA" w:rsidR="00001943">
        <w:t xml:space="preserve">haughnessy </w:t>
      </w:r>
      <w:r w:rsidRPr="00BC18FA" w:rsidR="00073019">
        <w:t>wa</w:t>
      </w:r>
      <w:r w:rsidRPr="00BC18FA" w:rsidR="00001943">
        <w:t>s a fellow Minister of mine in the Department at the time</w:t>
      </w:r>
      <w:r w:rsidR="00693E4C">
        <w:t>,</w:t>
      </w:r>
      <w:r w:rsidRPr="00BC18FA" w:rsidR="00001943">
        <w:t xml:space="preserve"> and has produced a very thoughtful</w:t>
      </w:r>
      <w:r w:rsidRPr="00BC18FA" w:rsidR="00917DEF">
        <w:t xml:space="preserve"> and</w:t>
      </w:r>
      <w:r w:rsidRPr="00BC18FA" w:rsidR="00001943">
        <w:t xml:space="preserve"> actionable</w:t>
      </w:r>
      <w:r w:rsidRPr="00BC18FA" w:rsidR="00917DEF">
        <w:t>—</w:t>
      </w:r>
      <w:r w:rsidRPr="00BC18FA" w:rsidR="00001943">
        <w:t>in</w:t>
      </w:r>
      <w:r w:rsidRPr="00BC18FA" w:rsidR="00917DEF">
        <w:t xml:space="preserve"> </w:t>
      </w:r>
      <w:r w:rsidRPr="00BC18FA" w:rsidR="00001943">
        <w:t>the right sense</w:t>
      </w:r>
      <w:r w:rsidRPr="00BC18FA" w:rsidR="00917DEF">
        <w:t>—</w:t>
      </w:r>
      <w:r w:rsidRPr="00BC18FA" w:rsidR="00001943">
        <w:t>piece</w:t>
      </w:r>
      <w:r w:rsidRPr="00BC18FA" w:rsidR="00917DEF">
        <w:t xml:space="preserve"> </w:t>
      </w:r>
      <w:r w:rsidRPr="00BC18FA" w:rsidR="00001943">
        <w:t>of work</w:t>
      </w:r>
      <w:r w:rsidRPr="00BC18FA" w:rsidR="00917DEF">
        <w:t>, for which we are v</w:t>
      </w:r>
      <w:r w:rsidRPr="00BC18FA" w:rsidR="00001943">
        <w:t xml:space="preserve">ery grateful. </w:t>
      </w:r>
    </w:p>
    <w:p w:rsidR="00001943" w:rsidRPr="00001943" w:rsidP="00BC18FA">
      <w:pPr>
        <w:pStyle w:val="Question"/>
        <w:numPr>
          <w:ilvl w:val="0"/>
          <w:numId w:val="0"/>
        </w:numPr>
        <w:ind w:left="794"/>
      </w:pPr>
      <w:r w:rsidRPr="00BC18FA">
        <w:t>Thank you very much</w:t>
      </w:r>
      <w:r w:rsidRPr="00BC18FA" w:rsidR="00917DEF">
        <w:t>, Professor Harrington</w:t>
      </w:r>
      <w:r w:rsidRPr="00BC18FA">
        <w:t xml:space="preserve">, Professor </w:t>
      </w:r>
      <w:r w:rsidRPr="00BC18FA" w:rsidR="00917DEF">
        <w:t xml:space="preserve">Sir </w:t>
      </w:r>
      <w:r w:rsidRPr="00BC18FA">
        <w:t xml:space="preserve">John Bell, Dr Robin Buckle and Dr Susan </w:t>
      </w:r>
      <w:r w:rsidRPr="00BC18FA" w:rsidR="00917DEF">
        <w:t>Galbraith</w:t>
      </w:r>
      <w:r w:rsidRPr="00BC18FA">
        <w:t>. We really appreciate your time.</w:t>
      </w:r>
      <w:r w:rsidRPr="00BC18FA" w:rsidR="00930110">
        <w:t xml:space="preserve"> </w:t>
      </w:r>
      <w:r w:rsidRPr="00BC18FA" w:rsidR="00917DEF">
        <w:t xml:space="preserve">If I say </w:t>
      </w:r>
      <w:r w:rsidRPr="00BC18FA">
        <w:t>so</w:t>
      </w:r>
      <w:r w:rsidRPr="00BC18FA" w:rsidR="00917DEF">
        <w:t xml:space="preserve"> myself</w:t>
      </w:r>
      <w:r w:rsidRPr="00BC18FA">
        <w:t xml:space="preserve">, </w:t>
      </w:r>
      <w:r w:rsidRPr="00BC18FA" w:rsidR="00917DEF">
        <w:t xml:space="preserve">that </w:t>
      </w:r>
      <w:r w:rsidRPr="00BC18FA">
        <w:t>was a very excellent session</w:t>
      </w:r>
      <w:r w:rsidRPr="00BC18FA" w:rsidR="00917DEF">
        <w:t>.</w:t>
      </w:r>
      <w:r w:rsidRPr="00BC18FA">
        <w:t xml:space="preserve"> </w:t>
      </w:r>
      <w:r w:rsidRPr="00BC18FA" w:rsidR="00917DEF">
        <w:t>W</w:t>
      </w:r>
      <w:r w:rsidRPr="00BC18FA">
        <w:t xml:space="preserve">e are </w:t>
      </w:r>
      <w:r w:rsidRPr="00BC18FA" w:rsidR="00917DEF">
        <w:t xml:space="preserve">grateful </w:t>
      </w:r>
      <w:r w:rsidRPr="00BC18FA">
        <w:t>for your time.</w:t>
      </w:r>
      <w:bookmarkEnd w:id="0"/>
    </w:p>
    <w:sectPr w:rsidSect="008351F9">
      <w:headerReference w:type="default" r:id="rId5"/>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358CFA95A4E447C79390F2CF565B22BD"/>
      </w:placeholder>
      <w:richText/>
    </w:sdtPr>
    <w:sdtContent>
      <w:p w:rsidR="003736A1" w:rsidP="009277D8">
        <w:pPr>
          <w:pStyle w:val="Para"/>
          <w:rPr>
            <w:color w:val="808080"/>
          </w:rPr>
        </w:pPr>
        <w:r w:rsidRPr="003F23E2">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9673AFFDDD6145229F378B78480B1F64"/>
      </w:placeholder>
      <w:richText/>
    </w:sdtPr>
    <w:sdtContent>
      <w:p w:rsidR="003736A1"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45985C54"/>
    <w:lvl w:ilvl="0">
      <w:start w:val="9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Setting w:name="differentiateMultirowTableHeaders"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C2E29"/>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F028A8"/>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F028A8"/>
    <w:rPr>
      <w:rFonts w:ascii="Tahoma" w:hAnsi="Tahoma" w:cs="Tahoma"/>
      <w:sz w:val="16"/>
      <w:szCs w:val="16"/>
    </w:rPr>
  </w:style>
  <w:style w:type="paragraph" w:customStyle="1" w:styleId="QuestionCont">
    <w:name w:val="Question Cont"/>
    <w:basedOn w:val="Question"/>
    <w:qFormat/>
    <w:rsid w:val="0064555A"/>
    <w:pPr>
      <w:numPr>
        <w:numId w:val="0"/>
      </w:numPr>
      <w:ind w:left="794"/>
    </w:pPr>
  </w:style>
  <w:style w:type="character" w:customStyle="1" w:styleId="UnresolvedMention">
    <w:name w:val="Unresolved Mention"/>
    <w:basedOn w:val="DefaultParagraphFont"/>
    <w:uiPriority w:val="99"/>
    <w:semiHidden/>
    <w:unhideWhenUsed/>
    <w:rsid w:val="003F23E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glossaryDocument" Target="glossary/document.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mbowen\Desktop\Select%20Committee%20Template%202018.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358CFA95A4E447C79390F2CF565B22BD"/>
        <w:category>
          <w:name w:val="General"/>
          <w:gallery w:val="placeholder"/>
        </w:category>
        <w:types>
          <w:type w:val="bbPlcHdr"/>
        </w:types>
        <w:behaviors>
          <w:behavior w:val="content"/>
        </w:behaviors>
        <w:guid w:val="{5D48A600-5E13-41AD-9EA7-435BDF6B8C8B}"/>
      </w:docPartPr>
      <w:docPartBody>
        <w:p w:rsidR="001023FA" w:rsidP="008B3545">
          <w:pPr>
            <w:pStyle w:val="358CFA95A4E447C79390F2CF565B22BD"/>
          </w:pPr>
          <w:r w:rsidRPr="000753FC">
            <w:rPr>
              <w:rStyle w:val="PlaceholderText"/>
            </w:rPr>
            <w:t>Click here to enter text.</w:t>
          </w:r>
        </w:p>
      </w:docPartBody>
    </w:docPart>
    <w:docPart>
      <w:docPartPr>
        <w:name w:val="A8F32AA425D54C49BF651BF8CAFA0CAE"/>
        <w:category>
          <w:name w:val="General"/>
          <w:gallery w:val="placeholder"/>
        </w:category>
        <w:types>
          <w:type w:val="bbPlcHdr"/>
        </w:types>
        <w:behaviors>
          <w:behavior w:val="content"/>
        </w:behaviors>
        <w:guid w:val="{3D1D748D-52D1-4A4D-85D9-0A24D8AC992C}"/>
      </w:docPartPr>
      <w:docPartBody>
        <w:p w:rsidR="001023FA" w:rsidP="008B3545">
          <w:pPr>
            <w:pStyle w:val="A8F32AA425D54C49BF651BF8CAFA0CAE"/>
          </w:pPr>
          <w:r w:rsidRPr="002B3926">
            <w:rPr>
              <w:rStyle w:val="PlaceholderText"/>
            </w:rPr>
            <w:t>Click here to enter text.</w:t>
          </w:r>
        </w:p>
      </w:docPartBody>
    </w:docPart>
    <w:docPart>
      <w:docPartPr>
        <w:name w:val="9673AFFDDD6145229F378B78480B1F64"/>
        <w:category>
          <w:name w:val="General"/>
          <w:gallery w:val="placeholder"/>
        </w:category>
        <w:types>
          <w:type w:val="bbPlcHdr"/>
        </w:types>
        <w:behaviors>
          <w:behavior w:val="content"/>
        </w:behaviors>
        <w:guid w:val="{FF572C5A-6B46-4B0B-8B90-F815A09D71B5}"/>
      </w:docPartPr>
      <w:docPartBody>
        <w:p w:rsidR="001023FA" w:rsidP="008B3545">
          <w:pPr>
            <w:pStyle w:val="9673AFFDDD6145229F378B78480B1F64"/>
          </w:pPr>
          <w:r w:rsidRPr="00D20745">
            <w:rPr>
              <w:rStyle w:val="PlaceholderText"/>
            </w:rPr>
            <w:t>Click here to enter text.</w:t>
          </w:r>
        </w:p>
      </w:docPartBody>
    </w:docPart>
    <w:docPart>
      <w:docPartPr>
        <w:name w:val="DefaultPlaceholder_-1854013440"/>
        <w:category>
          <w:name w:val="General"/>
          <w:gallery w:val="placeholder"/>
        </w:category>
        <w:types>
          <w:type w:val="bbPlcHdr"/>
        </w:types>
        <w:behaviors>
          <w:behavior w:val="content"/>
        </w:behaviors>
        <w:guid w:val="{DFC5F9C3-F311-404F-A201-75B8410F7EBA}"/>
      </w:docPartPr>
      <w:docPartBody>
        <w:p w:rsidR="001023FA">
          <w:r w:rsidRPr="00B4508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3545"/>
    <w:rPr>
      <w:color w:val="808080"/>
    </w:rPr>
  </w:style>
  <w:style w:type="paragraph" w:customStyle="1" w:styleId="358CFA95A4E447C79390F2CF565B22BD">
    <w:name w:val="358CFA95A4E447C79390F2CF565B22BD"/>
    <w:rsid w:val="008B3545"/>
  </w:style>
  <w:style w:type="paragraph" w:customStyle="1" w:styleId="A8F32AA425D54C49BF651BF8CAFA0CAE">
    <w:name w:val="A8F32AA425D54C49BF651BF8CAFA0CAE"/>
    <w:rsid w:val="008B3545"/>
  </w:style>
  <w:style w:type="paragraph" w:customStyle="1" w:styleId="9673AFFDDD6145229F378B78480B1F64">
    <w:name w:val="9673AFFDDD6145229F378B78480B1F64"/>
    <w:rsid w:val="008B3545"/>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CD09E6D-93E9-4D67-9ACA-EC7D3F83B0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