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D3055" w:rsidRPr="003F4F1D" w:rsidP="007D50F0">
      <w:pPr>
        <w:pStyle w:val="TitleCommittee0"/>
      </w:pPr>
      <w:sdt>
        <w:sdtPr>
          <w:alias w:val="CommitteeName"/>
          <w:tag w:val="CommitteeName"/>
          <w:id w:val="1869951332"/>
          <w:placeholder>
            <w:docPart w:val="C355446E9E4D4D89AB9B3DACD85E5D7F"/>
          </w:placeholder>
          <w:richText/>
        </w:sdtPr>
        <w:sdtContent>
          <w:r w:rsidRPr="003F4F1D">
            <w:t>Defence Committee</w:t>
          </w:r>
        </w:sdtContent>
      </w:sdt>
    </w:p>
    <w:p w:rsidR="00FD3055" w:rsidRPr="003F4F1D" w:rsidP="007D50F0">
      <w:pPr>
        <w:pStyle w:val="TitleInquiry0"/>
      </w:pPr>
      <w:r w:rsidRPr="003F4F1D">
        <w:t xml:space="preserve">Oral evidence: </w:t>
      </w:r>
      <w:sdt>
        <w:sdtPr>
          <w:alias w:val="InquiryName"/>
          <w:tag w:val="InquiryName"/>
          <w:id w:val="377371847"/>
          <w:placeholder>
            <w:docPart w:val="C355446E9E4D4D89AB9B3DACD85E5D7F"/>
          </w:placeholder>
          <w:richText/>
        </w:sdtPr>
        <w:sdtContent>
          <w:r w:rsidRPr="003F4F1D" w:rsidR="00FE3660">
            <w:t>The Defence Command Paper 2023</w:t>
          </w:r>
        </w:sdtContent>
      </w:sdt>
      <w:r w:rsidRPr="003F4F1D">
        <w:t xml:space="preserve">, HC </w:t>
      </w:r>
      <w:sdt>
        <w:sdtPr>
          <w:alias w:val="InquiryRefNo"/>
          <w:tag w:val="InquiryRefNo"/>
          <w:id w:val="-281725174"/>
          <w:placeholder>
            <w:docPart w:val="C355446E9E4D4D89AB9B3DACD85E5D7F"/>
          </w:placeholder>
          <w:richText/>
        </w:sdtPr>
        <w:sdtContent>
          <w:r w:rsidRPr="003F4F1D" w:rsidR="00FE3660">
            <w:t>1804</w:t>
          </w:r>
        </w:sdtContent>
      </w:sdt>
    </w:p>
    <w:sdt>
      <w:sdtPr>
        <w:alias w:val="SittingDate"/>
        <w:tag w:val="SittingDate"/>
        <w:id w:val="-1160222926"/>
        <w:placeholder>
          <w:docPart w:val="C355446E9E4D4D89AB9B3DACD85E5D7F"/>
        </w:placeholder>
        <w:richText/>
      </w:sdtPr>
      <w:sdtContent>
        <w:p w:rsidR="00FD3055" w:rsidRPr="003F4F1D" w:rsidP="007D50F0">
          <w:pPr>
            <w:pStyle w:val="Para"/>
          </w:pPr>
          <w:r w:rsidRPr="003F4F1D">
            <w:t>Tuesday 5 September 2023</w:t>
          </w:r>
        </w:p>
      </w:sdtContent>
    </w:sdt>
    <w:p w:rsidR="00FD3055" w:rsidRPr="003F4F1D" w:rsidP="007D50F0">
      <w:pPr>
        <w:pStyle w:val="Para"/>
      </w:pPr>
      <w:r w:rsidRPr="003F4F1D">
        <w:t xml:space="preserve">Ordered by the House of </w:t>
      </w:r>
      <w:sdt>
        <w:sdtPr>
          <w:alias w:val="House"/>
          <w:tag w:val="House"/>
          <w:id w:val="809213435"/>
          <w:placeholder>
            <w:docPart w:val="C355446E9E4D4D89AB9B3DACD85E5D7F"/>
          </w:placeholder>
          <w:richText/>
        </w:sdtPr>
        <w:sdtContent>
          <w:r w:rsidRPr="003F4F1D">
            <w:t>Commons</w:t>
          </w:r>
        </w:sdtContent>
      </w:sdt>
      <w:r w:rsidRPr="003F4F1D">
        <w:t xml:space="preserve"> to be published on </w:t>
      </w:r>
      <w:sdt>
        <w:sdtPr>
          <w:alias w:val="PublishDate"/>
          <w:tag w:val="PublishDate"/>
          <w:id w:val="217021599"/>
          <w:placeholder>
            <w:docPart w:val="C355446E9E4D4D89AB9B3DACD85E5D7F"/>
          </w:placeholder>
          <w:richText/>
        </w:sdtPr>
        <w:sdtContent>
          <w:r w:rsidRPr="003F4F1D">
            <w:t>5 September 2023</w:t>
          </w:r>
        </w:sdtContent>
      </w:sdt>
      <w:r w:rsidRPr="003F4F1D">
        <w:t>.</w:t>
      </w:r>
    </w:p>
    <w:p w:rsidR="00FD3055" w:rsidRPr="003F4F1D" w:rsidP="007D50F0">
      <w:sdt>
        <w:sdtPr>
          <w:alias w:val="VideoHyperlink"/>
          <w:tag w:val="VideoHyperlink"/>
          <w:id w:val="703995351"/>
          <w:placeholder>
            <w:docPart w:val="C355446E9E4D4D89AB9B3DACD85E5D7F"/>
          </w:placeholder>
          <w:richText/>
        </w:sdtPr>
        <w:sdtContent>
          <w:r>
            <w:fldChar w:fldCharType="begin"/>
          </w:r>
          <w:r>
            <w:instrText xml:space="preserve"> HYPERLINK "https://parliamentlive.tv/Event/Index/121d3332-d995-4518-a20c-fc2bdeb68e57" </w:instrText>
          </w:r>
          <w:r>
            <w:fldChar w:fldCharType="separate"/>
          </w:r>
          <w:r w:rsidRPr="00CE1A91">
            <w:rPr>
              <w:rStyle w:val="Hyperlink"/>
            </w:rPr>
            <w:t>Watch the meeting</w:t>
          </w:r>
          <w:r>
            <w:fldChar w:fldCharType="end"/>
          </w:r>
        </w:sdtContent>
      </w:sdt>
    </w:p>
    <w:p w:rsidR="00FD3055" w:rsidRPr="003F4F1D" w:rsidP="007D50F0">
      <w:r w:rsidRPr="003F4F1D">
        <w:t xml:space="preserve">Members present: </w:t>
      </w:r>
      <w:sdt>
        <w:sdtPr>
          <w:alias w:val="MembersPresent"/>
          <w:tag w:val="MembersPresent"/>
          <w:id w:val="366340316"/>
          <w:placeholder>
            <w:docPart w:val="C355446E9E4D4D89AB9B3DACD85E5D7F"/>
          </w:placeholder>
          <w:richText/>
        </w:sdtPr>
        <w:sdtContent>
          <w:r w:rsidRPr="003F4F1D">
            <w:t>Tobias Ellwood (Chair); Sarah Atherton; Robert Courts; Dave Doogan; Richard Drax; Mark Francois; Kevan Jones; Mrs Emma Lewell-Buck; Gavin Robinson; John Spellar; Derek Twigg.</w:t>
          </w:r>
        </w:sdtContent>
      </w:sdt>
    </w:p>
    <w:p w:rsidR="00FD3055" w:rsidRPr="003F4F1D" w:rsidP="007D50F0">
      <w:pPr>
        <w:pStyle w:val="ParaCentre"/>
      </w:pPr>
      <w:r w:rsidRPr="003F4F1D">
        <w:t xml:space="preserve">Questions </w:t>
      </w:r>
      <w:sdt>
        <w:sdtPr>
          <w:alias w:val="QuestionNumbers"/>
          <w:tag w:val="QuestionNumbers"/>
          <w:id w:val="-1223666168"/>
          <w:placeholder>
            <w:docPart w:val="C355446E9E4D4D89AB9B3DACD85E5D7F"/>
          </w:placeholder>
          <w:richText/>
        </w:sdtPr>
        <w:sdtContent>
          <w:r w:rsidRPr="003F4F1D">
            <w:t xml:space="preserve">1 - </w:t>
          </w:r>
          <w:r w:rsidRPr="003F4F1D" w:rsidR="003F4F1D">
            <w:t>47</w:t>
          </w:r>
        </w:sdtContent>
      </w:sdt>
    </w:p>
    <w:p w:rsidR="00FD3055" w:rsidRPr="003F4F1D" w:rsidP="007D50F0">
      <w:pPr>
        <w:pStyle w:val="TitleWitnesses0"/>
      </w:pPr>
      <w:r w:rsidRPr="003F4F1D">
        <w:t>Witness</w:t>
      </w:r>
    </w:p>
    <w:sdt>
      <w:sdtPr>
        <w:alias w:val="WitnessSet"/>
        <w:tag w:val="WitnessSet"/>
        <w:id w:val="-368373484"/>
        <w:placeholder>
          <w:docPart w:val="3F88E7BBBC414D3FBDE4974A44AB5FF5"/>
        </w:placeholder>
        <w:richText/>
      </w:sdtPr>
      <w:sdtContent>
        <w:p w:rsidR="00FD3055" w:rsidRPr="003F4F1D" w:rsidP="007D50F0">
          <w:pPr>
            <w:pStyle w:val="Para"/>
          </w:pPr>
          <w:r>
            <w:fldChar w:fldCharType="begin"/>
          </w:r>
          <w:r>
            <w:instrText xml:space="preserve"> HYPERLINK \l "Panel1" </w:instrText>
          </w:r>
          <w:r>
            <w:fldChar w:fldCharType="separate"/>
          </w:r>
          <w:r w:rsidRPr="003F4F1D" w:rsidR="002B2116">
            <w:rPr>
              <w:rStyle w:val="Hyperlink"/>
            </w:rPr>
            <w:t>I</w:t>
          </w:r>
          <w:r>
            <w:fldChar w:fldCharType="end"/>
          </w:r>
          <w:r w:rsidRPr="003F4F1D" w:rsidR="002B2116">
            <w:rPr>
              <w:bCs/>
            </w:rPr>
            <w:t>:</w:t>
          </w:r>
          <w:r w:rsidRPr="003F4F1D" w:rsidR="00A6420E">
            <w:rPr>
              <w:b/>
            </w:rPr>
            <w:t xml:space="preserve"> </w:t>
          </w:r>
          <w:r w:rsidRPr="003F4F1D" w:rsidR="002B2116">
            <w:t xml:space="preserve">Professor Sir Lawrence Freedman, Emeritus Professor </w:t>
          </w:r>
          <w:r w:rsidRPr="003F4F1D" w:rsidR="00247A0E">
            <w:t xml:space="preserve">of War Studies, </w:t>
          </w:r>
          <w:r w:rsidRPr="003F4F1D" w:rsidR="002B2116">
            <w:t>King</w:t>
          </w:r>
          <w:r w:rsidRPr="003F4F1D" w:rsidR="00E50F79">
            <w:t>’</w:t>
          </w:r>
          <w:r w:rsidRPr="003F4F1D" w:rsidR="002B2116">
            <w:t>s College London</w:t>
          </w:r>
          <w:r w:rsidRPr="003F4F1D" w:rsidR="000F3D99">
            <w:t>.</w:t>
          </w:r>
        </w:p>
      </w:sdtContent>
    </w:sdt>
    <w:p w:rsidR="00FD3055" w:rsidRPr="003F4F1D" w:rsidP="007D50F0">
      <w:pPr>
        <w:rPr>
          <w:rFonts w:eastAsia="Times New Roman"/>
          <w:szCs w:val="20"/>
        </w:rPr>
      </w:pPr>
      <w:r w:rsidRPr="003F4F1D">
        <w:br w:type="page"/>
      </w:r>
    </w:p>
    <w:sdt>
      <w:sdtPr>
        <w:rPr>
          <w:sz w:val="22"/>
        </w:rPr>
        <w:alias w:val="WitnessExamination"/>
        <w:tag w:val="WitnessExamination"/>
        <w:id w:val="2003463402"/>
        <w:placeholder>
          <w:docPart w:val="3F88E7BBBC414D3FBDE4974A44AB5FF5"/>
        </w:placeholder>
        <w:richText/>
      </w:sdtPr>
      <w:sdtEndPr>
        <w:rPr>
          <w:sz w:val="28"/>
        </w:rPr>
      </w:sdtEndPr>
      <w:sdtContent>
        <w:p w:rsidR="00FD3055" w:rsidRPr="003F4F1D" w:rsidP="009D0A8A">
          <w:pPr>
            <w:pStyle w:val="TitlePanel0"/>
          </w:pPr>
          <w:bookmarkStart w:id="0" w:name="Panel1"/>
          <w:r w:rsidRPr="003F4F1D">
            <w:t>Examination of witness</w:t>
          </w:r>
        </w:p>
        <w:p w:rsidR="00C773E9" w:rsidRPr="003F4F1D" w:rsidP="005949C2">
          <w:pPr>
            <w:pStyle w:val="TitlePanel0"/>
            <w:jc w:val="left"/>
            <w:rPr>
              <w:sz w:val="22"/>
              <w:szCs w:val="18"/>
            </w:rPr>
          </w:pPr>
          <w:r w:rsidRPr="003F4F1D">
            <w:rPr>
              <w:sz w:val="22"/>
              <w:szCs w:val="18"/>
            </w:rPr>
            <w:t xml:space="preserve">Witness: </w:t>
          </w:r>
          <w:r w:rsidRPr="003F4F1D" w:rsidR="008061C7">
            <w:rPr>
              <w:sz w:val="22"/>
              <w:szCs w:val="18"/>
            </w:rPr>
            <w:t xml:space="preserve">Professor Sir </w:t>
          </w:r>
          <w:r w:rsidRPr="003F4F1D" w:rsidR="009D0A8A">
            <w:rPr>
              <w:sz w:val="22"/>
              <w:szCs w:val="18"/>
            </w:rPr>
            <w:t xml:space="preserve">Lawrence </w:t>
          </w:r>
          <w:r w:rsidRPr="003F4F1D" w:rsidR="005949C2">
            <w:rPr>
              <w:sz w:val="22"/>
              <w:szCs w:val="18"/>
            </w:rPr>
            <w:t>Freedman.</w:t>
          </w:r>
        </w:p>
      </w:sdtContent>
    </w:sdt>
    <w:p w:rsidR="00247A0E" w:rsidRPr="003F4F1D" w:rsidP="00A6420E">
      <w:pPr>
        <w:pStyle w:val="Question"/>
      </w:pPr>
      <w:bookmarkEnd w:id="0"/>
      <w:sdt>
        <w:sdtPr>
          <w:alias w:val="Member"/>
          <w:tag w:val="&lt;Member mnisId='1487' dodsId='31646'&gt;"/>
          <w:id w:val="-1016614102"/>
          <w:placeholder>
            <w:docPart w:val="EE1423A58E934BBA860734299F3EAF40"/>
          </w:placeholder>
          <w:richText/>
        </w:sdtPr>
        <w:sdtContent>
          <w:r w:rsidRPr="003F4F1D" w:rsidR="00A6420E">
            <w:rPr>
              <w:b/>
            </w:rPr>
            <w:t>Chair:</w:t>
          </w:r>
        </w:sdtContent>
      </w:sdt>
      <w:r w:rsidRPr="003F4F1D" w:rsidR="00A6420E">
        <w:t xml:space="preserve"> Welcome to this Defence Committee hearing on Tuesday 5 September 2023, where we will be looking at the </w:t>
      </w:r>
      <w:r w:rsidR="00E709A6">
        <w:t>Defence Command Paper</w:t>
      </w:r>
      <w:r w:rsidRPr="003F4F1D" w:rsidR="00A6420E">
        <w:t xml:space="preserve"> refresh. </w:t>
      </w:r>
      <w:r w:rsidRPr="003F4F1D" w:rsidR="00212900">
        <w:t xml:space="preserve">This session will examine the decisions made within the paper and the potential force structure and </w:t>
      </w:r>
      <w:r w:rsidRPr="003F4F1D" w:rsidR="00A6420E">
        <w:t xml:space="preserve">capability decisions </w:t>
      </w:r>
      <w:r w:rsidRPr="003F4F1D" w:rsidR="00212900">
        <w:t>that</w:t>
      </w:r>
      <w:r w:rsidRPr="003F4F1D" w:rsidR="00A6420E">
        <w:t xml:space="preserve"> are likely to occur as a result. </w:t>
      </w:r>
    </w:p>
    <w:p w:rsidR="00212900" w:rsidRPr="003F4F1D" w:rsidP="00247A0E">
      <w:pPr>
        <w:pStyle w:val="Question"/>
        <w:numPr>
          <w:ilvl w:val="0"/>
          <w:numId w:val="0"/>
        </w:numPr>
        <w:ind w:left="794"/>
      </w:pPr>
      <w:r w:rsidRPr="003F4F1D">
        <w:t>To help us in our studies, I am really delighted to welcome Professor Sir Lawrence Freedman, who is the em</w:t>
      </w:r>
      <w:r w:rsidRPr="003F4F1D" w:rsidR="00A6420E">
        <w:t xml:space="preserve">eritus </w:t>
      </w:r>
      <w:r w:rsidRPr="003F4F1D">
        <w:t>p</w:t>
      </w:r>
      <w:r w:rsidRPr="003F4F1D" w:rsidR="00A6420E">
        <w:t>rofessor</w:t>
      </w:r>
      <w:r w:rsidRPr="003F4F1D">
        <w:t xml:space="preserve"> of war studies at King</w:t>
      </w:r>
      <w:r w:rsidRPr="003F4F1D" w:rsidR="00E50F79">
        <w:t>’s College London</w:t>
      </w:r>
      <w:r w:rsidRPr="003F4F1D">
        <w:t>.</w:t>
      </w:r>
      <w:r w:rsidRPr="003F4F1D" w:rsidR="00E50F79">
        <w:t xml:space="preserve"> </w:t>
      </w:r>
      <w:r w:rsidRPr="003F4F1D">
        <w:t xml:space="preserve">Sir, Professor, </w:t>
      </w:r>
      <w:r w:rsidRPr="003F4F1D" w:rsidR="00A6420E">
        <w:t>welcome</w:t>
      </w:r>
      <w:r w:rsidRPr="003F4F1D">
        <w:t xml:space="preserve"> </w:t>
      </w:r>
      <w:r w:rsidRPr="003F4F1D" w:rsidR="00A6420E">
        <w:t>indeed.</w:t>
      </w:r>
      <w:r w:rsidRPr="003F4F1D" w:rsidR="00E50F79">
        <w:t xml:space="preserve"> </w:t>
      </w:r>
      <w:r w:rsidRPr="003F4F1D">
        <w:t>There is m</w:t>
      </w:r>
      <w:r w:rsidRPr="003F4F1D" w:rsidR="00A6420E">
        <w:t>uch to get</w:t>
      </w:r>
      <w:r w:rsidRPr="003F4F1D">
        <w:t xml:space="preserve"> through in the next 90 minutes</w:t>
      </w:r>
      <w:r w:rsidRPr="003F4F1D" w:rsidR="00247A0E">
        <w:t xml:space="preserve"> or so</w:t>
      </w:r>
      <w:r w:rsidRPr="003F4F1D">
        <w:t>.</w:t>
      </w:r>
      <w:r w:rsidRPr="003F4F1D" w:rsidR="00E50F79">
        <w:t xml:space="preserve"> </w:t>
      </w:r>
    </w:p>
    <w:p w:rsidR="00212900" w:rsidRPr="003F4F1D" w:rsidP="00E50F79">
      <w:pPr>
        <w:pStyle w:val="Question"/>
        <w:numPr>
          <w:ilvl w:val="0"/>
          <w:numId w:val="0"/>
        </w:numPr>
        <w:ind w:left="794"/>
      </w:pPr>
      <w:r w:rsidRPr="003F4F1D">
        <w:t xml:space="preserve">Before we go into the detail of looking at the </w:t>
      </w:r>
      <w:r w:rsidR="00E709A6">
        <w:t>Defence Command Paper</w:t>
      </w:r>
      <w:r w:rsidRPr="003F4F1D" w:rsidR="00E50F79">
        <w:t xml:space="preserve"> itself</w:t>
      </w:r>
      <w:r w:rsidRPr="003F4F1D">
        <w:t xml:space="preserve">, I wondered whether you could </w:t>
      </w:r>
      <w:r w:rsidRPr="003F4F1D" w:rsidR="00A6420E">
        <w:t>share your thoughts on the direction of travel</w:t>
      </w:r>
      <w:r w:rsidRPr="003F4F1D">
        <w:t xml:space="preserve"> of where </w:t>
      </w:r>
      <w:r w:rsidRPr="003F4F1D" w:rsidR="00E50F79">
        <w:t>threats are going. I will just remark that the opening paragraph of this new report says, “We have gone from a competitive age to a contested and volatile world. Since March 2021, the threats and challenges we faced have manifested themselves, as have many of the technological advances predicted and our need to adapt faster to them if we are to continue outmatching our adversaries”.</w:t>
      </w:r>
      <w:r w:rsidRPr="003F4F1D" w:rsidR="00A6420E">
        <w:t xml:space="preserve"> </w:t>
      </w:r>
    </w:p>
    <w:p w:rsidR="00A6420E" w:rsidRPr="003F4F1D" w:rsidP="00212900">
      <w:pPr>
        <w:pStyle w:val="Question"/>
        <w:numPr>
          <w:ilvl w:val="0"/>
          <w:numId w:val="0"/>
        </w:numPr>
        <w:ind w:left="794"/>
      </w:pPr>
      <w:r w:rsidRPr="003F4F1D">
        <w:t xml:space="preserve">Of course, we remain on a peacetime budget of around </w:t>
      </w:r>
      <w:r w:rsidRPr="003F4F1D">
        <w:t>2.2%.</w:t>
      </w:r>
      <w:r w:rsidRPr="003F4F1D" w:rsidR="00E50F79">
        <w:t xml:space="preserve"> </w:t>
      </w:r>
      <w:r w:rsidRPr="003F4F1D">
        <w:t>What a</w:t>
      </w:r>
      <w:r w:rsidRPr="003F4F1D">
        <w:t xml:space="preserve">re your thoughts on where we have </w:t>
      </w:r>
      <w:r w:rsidRPr="003F4F1D">
        <w:t>gone</w:t>
      </w:r>
      <w:r w:rsidRPr="003F4F1D">
        <w:t xml:space="preserve">, </w:t>
      </w:r>
      <w:r w:rsidR="00E709A6">
        <w:t xml:space="preserve">on </w:t>
      </w:r>
      <w:r w:rsidRPr="003F4F1D">
        <w:t xml:space="preserve">the last four to five years from a defence threat capability, to where we are </w:t>
      </w:r>
      <w:r w:rsidRPr="003F4F1D">
        <w:t>going</w:t>
      </w:r>
      <w:r w:rsidRPr="003F4F1D">
        <w:t xml:space="preserve"> into the future?</w:t>
      </w:r>
    </w:p>
    <w:p w:rsidR="00212900" w:rsidRPr="003F4F1D" w:rsidP="00A6420E">
      <w:pPr>
        <w:pStyle w:val="Answer"/>
      </w:pPr>
      <w:sdt>
        <w:sdtPr>
          <w:alias w:val="Witness"/>
          <w:id w:val="-1119446096"/>
          <w:placeholder>
            <w:docPart w:val="EE1423A58E934BBA860734299F3EAF40"/>
          </w:placeholder>
          <w:richText/>
        </w:sdtPr>
        <w:sdtContent>
          <w:r w:rsidRPr="003F4F1D" w:rsidR="00247A0E">
            <w:rPr>
              <w:b/>
              <w:i/>
              <w:iCs/>
            </w:rPr>
            <w:t>Professor Sir Lawrence Freedman:</w:t>
          </w:r>
          <w:r w:rsidRPr="003F4F1D" w:rsidR="00A6420E">
            <w:rPr>
              <w:b/>
            </w:rPr>
            <w:t xml:space="preserve"> </w:t>
          </w:r>
        </w:sdtContent>
      </w:sdt>
      <w:r w:rsidRPr="003F4F1D">
        <w:t>M</w:t>
      </w:r>
      <w:r w:rsidRPr="003F4F1D" w:rsidR="00A6420E">
        <w:t>aybe</w:t>
      </w:r>
      <w:r w:rsidRPr="003F4F1D">
        <w:t xml:space="preserve"> we have to go back a little </w:t>
      </w:r>
      <w:r w:rsidRPr="003F4F1D" w:rsidR="00A6420E">
        <w:t>further.</w:t>
      </w:r>
      <w:r w:rsidRPr="003F4F1D" w:rsidR="00E50F79">
        <w:t xml:space="preserve"> </w:t>
      </w:r>
      <w:r w:rsidRPr="003F4F1D" w:rsidR="00A6420E">
        <w:t xml:space="preserve">At the </w:t>
      </w:r>
      <w:r w:rsidRPr="003F4F1D">
        <w:t>start of this</w:t>
      </w:r>
      <w:r w:rsidRPr="003F4F1D" w:rsidR="00A6420E">
        <w:t xml:space="preserve"> century</w:t>
      </w:r>
      <w:r w:rsidRPr="003F4F1D">
        <w:t>, we believed that the main threats came from terrorism.</w:t>
      </w:r>
      <w:r w:rsidRPr="003F4F1D" w:rsidR="00E50F79">
        <w:t xml:space="preserve"> </w:t>
      </w:r>
      <w:r w:rsidRPr="003F4F1D" w:rsidR="00A6420E">
        <w:t xml:space="preserve">There was a real threat </w:t>
      </w:r>
      <w:r w:rsidRPr="003F4F1D">
        <w:t>from</w:t>
      </w:r>
      <w:r w:rsidRPr="003F4F1D" w:rsidR="00A6420E">
        <w:t xml:space="preserve"> terrorism</w:t>
      </w:r>
      <w:r w:rsidRPr="003F4F1D">
        <w:t>.</w:t>
      </w:r>
      <w:r w:rsidRPr="003F4F1D" w:rsidR="00E50F79">
        <w:t xml:space="preserve"> </w:t>
      </w:r>
      <w:r w:rsidRPr="003F4F1D">
        <w:t xml:space="preserve">That led us into </w:t>
      </w:r>
      <w:r w:rsidRPr="003F4F1D" w:rsidR="00A6420E">
        <w:t>Afghanistan</w:t>
      </w:r>
      <w:r w:rsidRPr="003F4F1D">
        <w:t xml:space="preserve"> and </w:t>
      </w:r>
      <w:r w:rsidRPr="003F4F1D" w:rsidR="00A6420E">
        <w:t>Iraq, both experiences</w:t>
      </w:r>
      <w:r w:rsidRPr="003F4F1D">
        <w:t xml:space="preserve"> that had their moments but turned out not to be quite as </w:t>
      </w:r>
      <w:r w:rsidRPr="003F4F1D" w:rsidR="00A6420E">
        <w:t xml:space="preserve">satisfactory in their conclusions. </w:t>
      </w:r>
      <w:r w:rsidRPr="003F4F1D">
        <w:t xml:space="preserve">There was a sort of frustration </w:t>
      </w:r>
      <w:r w:rsidRPr="003F4F1D" w:rsidR="00A6420E">
        <w:t>developing with how you work out that sort of warfare when it moves from dealing with specific threats</w:t>
      </w:r>
      <w:r w:rsidRPr="003F4F1D">
        <w:t xml:space="preserve"> that may manifest themselves in </w:t>
      </w:r>
      <w:r w:rsidRPr="003F4F1D" w:rsidR="00A6420E">
        <w:t>atrocities in the UK and challenges of nation building</w:t>
      </w:r>
      <w:r w:rsidRPr="003F4F1D">
        <w:t xml:space="preserve"> that turn out to be much more substantial and longer term.</w:t>
      </w:r>
      <w:r w:rsidRPr="003F4F1D" w:rsidR="00E50F79">
        <w:t xml:space="preserve"> </w:t>
      </w:r>
    </w:p>
    <w:p w:rsidR="00212900" w:rsidRPr="003F4F1D" w:rsidP="00A6420E">
      <w:pPr>
        <w:pStyle w:val="Answer"/>
      </w:pPr>
      <w:r w:rsidRPr="003F4F1D">
        <w:t xml:space="preserve">A </w:t>
      </w:r>
      <w:r w:rsidRPr="003F4F1D" w:rsidR="00A6420E">
        <w:t>stra</w:t>
      </w:r>
      <w:r w:rsidRPr="003F4F1D">
        <w:t xml:space="preserve">tegic decision was made in the </w:t>
      </w:r>
      <w:r w:rsidRPr="003F4F1D" w:rsidR="00C06824">
        <w:t>W</w:t>
      </w:r>
      <w:r w:rsidRPr="003F4F1D" w:rsidR="00A6420E">
        <w:t>est</w:t>
      </w:r>
      <w:r w:rsidRPr="003F4F1D">
        <w:t xml:space="preserve"> that we really do not want to get involved in that much more.</w:t>
      </w:r>
      <w:r w:rsidRPr="003F4F1D" w:rsidR="00E50F79">
        <w:t xml:space="preserve"> </w:t>
      </w:r>
      <w:r w:rsidRPr="003F4F1D">
        <w:t xml:space="preserve">That does not mean to say that the </w:t>
      </w:r>
      <w:r w:rsidRPr="003F4F1D" w:rsidR="00A6420E">
        <w:t xml:space="preserve">threat issue </w:t>
      </w:r>
      <w:r w:rsidRPr="003F4F1D">
        <w:t xml:space="preserve">from </w:t>
      </w:r>
      <w:r w:rsidRPr="003F4F1D" w:rsidR="00A6420E">
        <w:t>terrorism has gone</w:t>
      </w:r>
      <w:r w:rsidRPr="003F4F1D">
        <w:t>, but the idea that we deal with it by helping to create different sorts of nations has gone.</w:t>
      </w:r>
      <w:r w:rsidRPr="003F4F1D" w:rsidR="00E50F79">
        <w:t xml:space="preserve"> </w:t>
      </w:r>
      <w:r w:rsidRPr="003F4F1D">
        <w:t>A</w:t>
      </w:r>
      <w:r w:rsidRPr="003F4F1D" w:rsidR="00A6420E">
        <w:t>t the same time, you get this move back</w:t>
      </w:r>
      <w:r w:rsidRPr="003F4F1D">
        <w:t xml:space="preserve"> to thinking that</w:t>
      </w:r>
      <w:r w:rsidRPr="003F4F1D" w:rsidR="00C06824">
        <w:t xml:space="preserve"> </w:t>
      </w:r>
      <w:r w:rsidRPr="003F4F1D">
        <w:t xml:space="preserve">the sorts </w:t>
      </w:r>
      <w:r w:rsidRPr="003F4F1D" w:rsidR="00A6420E">
        <w:t>of things that we used to worry about</w:t>
      </w:r>
      <w:r w:rsidRPr="003F4F1D">
        <w:t xml:space="preserve"> in defence</w:t>
      </w:r>
      <w:r w:rsidRPr="003F4F1D" w:rsidR="00C06824">
        <w:t>—</w:t>
      </w:r>
      <w:r w:rsidRPr="003F4F1D">
        <w:t>great power competition and rivalry</w:t>
      </w:r>
      <w:r w:rsidRPr="003F4F1D" w:rsidR="00C06824">
        <w:t>—</w:t>
      </w:r>
      <w:r w:rsidRPr="003F4F1D">
        <w:t>come back to the fore.</w:t>
      </w:r>
      <w:r w:rsidRPr="003F4F1D" w:rsidR="00E50F79">
        <w:t xml:space="preserve"> </w:t>
      </w:r>
      <w:r w:rsidRPr="003F4F1D">
        <w:t>I would say that t</w:t>
      </w:r>
      <w:r w:rsidRPr="003F4F1D" w:rsidR="00A6420E">
        <w:t>he idea that Russia was returning</w:t>
      </w:r>
      <w:r w:rsidRPr="003F4F1D">
        <w:t xml:space="preserve"> as a challenge was </w:t>
      </w:r>
      <w:r w:rsidRPr="003F4F1D" w:rsidR="00A6420E">
        <w:t>pretty evident from 2007, when Putin made his speech</w:t>
      </w:r>
      <w:r w:rsidRPr="003F4F1D">
        <w:t xml:space="preserve"> decrying </w:t>
      </w:r>
      <w:r w:rsidRPr="003F4F1D" w:rsidR="00C06824">
        <w:t>the West</w:t>
      </w:r>
      <w:r w:rsidRPr="003F4F1D">
        <w:t xml:space="preserve"> for enlargement and double standards.</w:t>
      </w:r>
    </w:p>
    <w:p w:rsidR="00212900" w:rsidRPr="003F4F1D" w:rsidP="00212900">
      <w:pPr>
        <w:pStyle w:val="Question"/>
      </w:pPr>
      <w:sdt>
        <w:sdtPr>
          <w:alias w:val="Member"/>
          <w:tag w:val="&lt;Member mnisId='1487' dodsId='31646'&gt;"/>
          <w:id w:val="-413867576"/>
          <w:placeholder>
            <w:docPart w:val="D06E226318604E2DB8C74D854897B68C"/>
          </w:placeholder>
          <w:richText/>
        </w:sdtPr>
        <w:sdtContent>
          <w:r w:rsidRPr="003F4F1D">
            <w:rPr>
              <w:b/>
            </w:rPr>
            <w:t>Chair:</w:t>
          </w:r>
        </w:sdtContent>
      </w:sdt>
      <w:r w:rsidRPr="003F4F1D">
        <w:t xml:space="preserve"> Is this his Munich Security Conference speech?</w:t>
      </w:r>
    </w:p>
    <w:p w:rsidR="00212900" w:rsidRPr="003F4F1D" w:rsidP="00A6420E">
      <w:pPr>
        <w:pStyle w:val="Answer"/>
      </w:pPr>
      <w:sdt>
        <w:sdtPr>
          <w:alias w:val="Witness"/>
          <w:id w:val="-768997022"/>
          <w:placeholder>
            <w:docPart w:val="4719710F956841AC8CB8DFB51A56CEA0"/>
          </w:placeholder>
          <w:richText/>
        </w:sdtPr>
        <w:sdtContent>
          <w:r w:rsidRPr="003F4F1D" w:rsidR="00247A0E">
            <w:rPr>
              <w:b/>
              <w:i/>
              <w:iCs/>
            </w:rPr>
            <w:t>Professor Sir Lawrence Freedman:</w:t>
          </w:r>
          <w:r w:rsidRPr="003F4F1D">
            <w:rPr>
              <w:b/>
            </w:rPr>
            <w:t xml:space="preserve"> </w:t>
          </w:r>
        </w:sdtContent>
      </w:sdt>
      <w:r w:rsidRPr="003F4F1D" w:rsidR="00C06824">
        <w:t>Yes, t</w:t>
      </w:r>
      <w:r w:rsidRPr="003F4F1D">
        <w:t>he speech at the Munich Security Conference in March</w:t>
      </w:r>
      <w:r w:rsidRPr="003F4F1D" w:rsidR="00C405C1">
        <w:t xml:space="preserve"> </w:t>
      </w:r>
      <w:r w:rsidRPr="003F4F1D">
        <w:t>2007.</w:t>
      </w:r>
      <w:r w:rsidRPr="003F4F1D" w:rsidR="00E50F79">
        <w:t xml:space="preserve"> </w:t>
      </w:r>
      <w:r w:rsidRPr="003F4F1D">
        <w:t>It has been pretty clear from that point that there was trouble.</w:t>
      </w:r>
      <w:r w:rsidRPr="003F4F1D" w:rsidR="00E50F79">
        <w:t xml:space="preserve"> At the Bucharest summit</w:t>
      </w:r>
      <w:r w:rsidRPr="003F4F1D">
        <w:t xml:space="preserve"> the next year, </w:t>
      </w:r>
      <w:r w:rsidRPr="003F4F1D" w:rsidR="00A6420E">
        <w:t xml:space="preserve">NATO </w:t>
      </w:r>
      <w:r w:rsidRPr="003F4F1D" w:rsidR="00A6420E">
        <w:t>essentially fudged</w:t>
      </w:r>
      <w:r w:rsidRPr="003F4F1D">
        <w:t xml:space="preserve"> the question about enlargement.</w:t>
      </w:r>
      <w:r w:rsidRPr="003F4F1D" w:rsidR="00E50F79">
        <w:t xml:space="preserve"> </w:t>
      </w:r>
      <w:r w:rsidRPr="003F4F1D">
        <w:t xml:space="preserve">We have </w:t>
      </w:r>
      <w:r w:rsidRPr="003F4F1D" w:rsidR="00A6420E">
        <w:t xml:space="preserve">been on </w:t>
      </w:r>
      <w:r w:rsidRPr="003F4F1D">
        <w:t xml:space="preserve">a </w:t>
      </w:r>
      <w:r w:rsidRPr="003F4F1D" w:rsidR="00A6420E">
        <w:t>track with Russia for some time</w:t>
      </w:r>
      <w:r w:rsidRPr="003F4F1D">
        <w:t>.</w:t>
      </w:r>
      <w:r w:rsidRPr="003F4F1D" w:rsidR="00E50F79">
        <w:t xml:space="preserve"> </w:t>
      </w:r>
      <w:r w:rsidRPr="003F4F1D">
        <w:t xml:space="preserve">There are </w:t>
      </w:r>
      <w:r w:rsidRPr="003F4F1D" w:rsidR="00A6420E">
        <w:t>arguments about whether we could have dealt with it better diplomatically</w:t>
      </w:r>
      <w:r w:rsidRPr="003F4F1D" w:rsidR="00C405C1">
        <w:t xml:space="preserve"> and</w:t>
      </w:r>
      <w:r w:rsidRPr="003F4F1D">
        <w:t xml:space="preserve"> whether we should have been tougher earlier, for example over Georgia or certainly over </w:t>
      </w:r>
      <w:r w:rsidRPr="003F4F1D" w:rsidR="00A6420E">
        <w:t>Ukraine in 2014, but this has been developing for some time.</w:t>
      </w:r>
      <w:r w:rsidRPr="003F4F1D" w:rsidR="00E50F79">
        <w:t xml:space="preserve"> </w:t>
      </w:r>
    </w:p>
    <w:p w:rsidR="00212900" w:rsidRPr="003F4F1D" w:rsidP="00A6420E">
      <w:pPr>
        <w:pStyle w:val="Answer"/>
      </w:pPr>
      <w:r w:rsidRPr="003F4F1D">
        <w:t>W</w:t>
      </w:r>
      <w:r w:rsidRPr="003F4F1D" w:rsidR="00A6420E">
        <w:t xml:space="preserve">hat has </w:t>
      </w:r>
      <w:r w:rsidRPr="003F4F1D">
        <w:t xml:space="preserve">taken </w:t>
      </w:r>
      <w:r w:rsidRPr="003F4F1D" w:rsidR="00A6420E">
        <w:t>people by surprise</w:t>
      </w:r>
      <w:r w:rsidRPr="003F4F1D">
        <w:t xml:space="preserve"> is not that Putin is taking a pretty hostile view of </w:t>
      </w:r>
      <w:r w:rsidRPr="003F4F1D" w:rsidR="00C06824">
        <w:t>the West</w:t>
      </w:r>
      <w:r w:rsidRPr="003F4F1D">
        <w:t xml:space="preserve"> and its intentions, or that he has moved to rely more on the military instrument, because he relied on the military instrument in becoming </w:t>
      </w:r>
      <w:r w:rsidRPr="003F4F1D">
        <w:t>P</w:t>
      </w:r>
      <w:r w:rsidRPr="003F4F1D">
        <w:t>resid</w:t>
      </w:r>
      <w:r w:rsidRPr="003F4F1D" w:rsidR="00E50F79">
        <w:t>ent with Chechnya</w:t>
      </w:r>
      <w:r w:rsidRPr="003F4F1D">
        <w:t>, but that he took such a reckless gamble in 2022.</w:t>
      </w:r>
      <w:r w:rsidRPr="003F4F1D" w:rsidR="00E50F79">
        <w:t xml:space="preserve"> </w:t>
      </w:r>
      <w:r w:rsidRPr="003F4F1D">
        <w:t>That was the surprise.</w:t>
      </w:r>
      <w:r w:rsidRPr="003F4F1D" w:rsidR="00E50F79">
        <w:t xml:space="preserve"> </w:t>
      </w:r>
      <w:r w:rsidRPr="003F4F1D" w:rsidR="00A6420E">
        <w:t xml:space="preserve">Maybe he </w:t>
      </w:r>
      <w:r w:rsidRPr="003F4F1D">
        <w:t xml:space="preserve">did not </w:t>
      </w:r>
      <w:r w:rsidRPr="003F4F1D" w:rsidR="00A6420E">
        <w:t xml:space="preserve">think </w:t>
      </w:r>
      <w:r w:rsidRPr="003F4F1D">
        <w:t xml:space="preserve">that </w:t>
      </w:r>
      <w:r w:rsidRPr="003F4F1D" w:rsidR="00A6420E">
        <w:t>it was a reckless gamble.</w:t>
      </w:r>
      <w:r w:rsidRPr="003F4F1D" w:rsidR="00E50F79">
        <w:t xml:space="preserve"> </w:t>
      </w:r>
      <w:r w:rsidRPr="003F4F1D" w:rsidR="00A6420E">
        <w:t xml:space="preserve">Maybe he </w:t>
      </w:r>
      <w:r w:rsidRPr="003F4F1D">
        <w:t>thought that it would all be done and dusted in a few days.</w:t>
      </w:r>
      <w:r w:rsidRPr="003F4F1D" w:rsidR="00E50F79">
        <w:t xml:space="preserve"> </w:t>
      </w:r>
      <w:r w:rsidRPr="003F4F1D">
        <w:t xml:space="preserve">That is what has </w:t>
      </w:r>
      <w:r w:rsidRPr="003F4F1D" w:rsidR="00A6420E">
        <w:t>created a major sense of discontinuity</w:t>
      </w:r>
      <w:r w:rsidRPr="003F4F1D">
        <w:t>.</w:t>
      </w:r>
      <w:r w:rsidRPr="003F4F1D" w:rsidR="00E50F79">
        <w:t xml:space="preserve"> </w:t>
      </w:r>
      <w:r w:rsidRPr="003F4F1D">
        <w:t>This is something quite different to what we had before.</w:t>
      </w:r>
    </w:p>
    <w:p w:rsidR="001963E3" w:rsidRPr="003F4F1D" w:rsidP="00A6420E">
      <w:pPr>
        <w:pStyle w:val="Answer"/>
      </w:pPr>
      <w:r w:rsidRPr="003F4F1D">
        <w:t xml:space="preserve">Then, </w:t>
      </w:r>
      <w:r w:rsidRPr="003F4F1D" w:rsidR="00A6420E">
        <w:t xml:space="preserve">meanwhile, </w:t>
      </w:r>
      <w:r w:rsidRPr="003F4F1D">
        <w:t>you have</w:t>
      </w:r>
      <w:r w:rsidRPr="003F4F1D" w:rsidR="00A6420E">
        <w:t xml:space="preserve"> China</w:t>
      </w:r>
      <w:r w:rsidRPr="003F4F1D">
        <w:t xml:space="preserve"> coming more and more into view.</w:t>
      </w:r>
      <w:r w:rsidRPr="003F4F1D" w:rsidR="00E50F79">
        <w:t xml:space="preserve"> </w:t>
      </w:r>
      <w:r w:rsidRPr="003F4F1D">
        <w:t xml:space="preserve">At the time of the coalition Government, when it started, there was still </w:t>
      </w:r>
      <w:r w:rsidRPr="003F4F1D" w:rsidR="00A6420E">
        <w:t>some optimism</w:t>
      </w:r>
      <w:r w:rsidRPr="003F4F1D">
        <w:t xml:space="preserve"> that there would be chances for a pretty co</w:t>
      </w:r>
      <w:r w:rsidRPr="003F4F1D" w:rsidR="00C405C1">
        <w:t>-</w:t>
      </w:r>
      <w:r w:rsidRPr="003F4F1D">
        <w:t>operative relationship with China.</w:t>
      </w:r>
      <w:r w:rsidRPr="003F4F1D" w:rsidR="00E50F79">
        <w:t xml:space="preserve"> </w:t>
      </w:r>
      <w:r w:rsidRPr="003F4F1D">
        <w:t xml:space="preserve">Since Xi took over, </w:t>
      </w:r>
      <w:r w:rsidRPr="003F4F1D" w:rsidR="00A6420E">
        <w:t>that optimism has slowly dissipated</w:t>
      </w:r>
      <w:r w:rsidRPr="003F4F1D">
        <w:t>.</w:t>
      </w:r>
      <w:r w:rsidRPr="003F4F1D" w:rsidR="00E50F79">
        <w:t xml:space="preserve"> </w:t>
      </w:r>
      <w:r w:rsidRPr="003F4F1D">
        <w:t>A more realistic assessment of the challenge of dealing with China has taken over.</w:t>
      </w:r>
      <w:r w:rsidRPr="003F4F1D" w:rsidR="00E50F79">
        <w:t xml:space="preserve"> </w:t>
      </w:r>
    </w:p>
    <w:p w:rsidR="00E67887" w:rsidRPr="003F4F1D" w:rsidP="00A6420E">
      <w:pPr>
        <w:pStyle w:val="Answer"/>
      </w:pPr>
      <w:r w:rsidRPr="003F4F1D">
        <w:t>There has been a sort of shift</w:t>
      </w:r>
      <w:r w:rsidRPr="003F4F1D" w:rsidR="00C405C1">
        <w:t xml:space="preserve">; </w:t>
      </w:r>
      <w:r w:rsidRPr="003F4F1D">
        <w:t xml:space="preserve">I would not say </w:t>
      </w:r>
      <w:r w:rsidRPr="003F4F1D" w:rsidR="00C405C1">
        <w:t xml:space="preserve">it is </w:t>
      </w:r>
      <w:r w:rsidRPr="003F4F1D">
        <w:t xml:space="preserve">in the other direction to that with </w:t>
      </w:r>
      <w:r w:rsidRPr="003F4F1D">
        <w:t xml:space="preserve">Russia, because the China concern is still high, but </w:t>
      </w:r>
      <w:r w:rsidRPr="003F4F1D" w:rsidR="00E50F79">
        <w:t xml:space="preserve">there is </w:t>
      </w:r>
      <w:r w:rsidRPr="003F4F1D">
        <w:t>a greater awareness of the problems within China itself.</w:t>
      </w:r>
      <w:r w:rsidRPr="003F4F1D" w:rsidR="00E50F79">
        <w:t xml:space="preserve"> </w:t>
      </w:r>
      <w:r w:rsidRPr="003F4F1D">
        <w:t>The sense of inexorable growth taking us well past all western countries, even the US, no longer seems so clear.</w:t>
      </w:r>
      <w:r w:rsidRPr="003F4F1D" w:rsidR="00E50F79">
        <w:t xml:space="preserve"> </w:t>
      </w:r>
      <w:r w:rsidRPr="003F4F1D">
        <w:t>The dysfunctions in the Chinese system are more evident.</w:t>
      </w:r>
      <w:r w:rsidRPr="003F4F1D" w:rsidR="00E50F79">
        <w:t xml:space="preserve"> </w:t>
      </w:r>
      <w:r w:rsidRPr="003F4F1D">
        <w:t xml:space="preserve">There is </w:t>
      </w:r>
      <w:r w:rsidRPr="003F4F1D" w:rsidR="00A6420E">
        <w:t xml:space="preserve">a chance </w:t>
      </w:r>
      <w:r w:rsidRPr="003F4F1D">
        <w:t xml:space="preserve">for </w:t>
      </w:r>
      <w:r w:rsidRPr="003F4F1D" w:rsidR="00A6420E">
        <w:t xml:space="preserve">a </w:t>
      </w:r>
      <w:r w:rsidRPr="003F4F1D">
        <w:t xml:space="preserve">more </w:t>
      </w:r>
      <w:r w:rsidRPr="003F4F1D" w:rsidR="00A6420E">
        <w:t>balanced view</w:t>
      </w:r>
      <w:r w:rsidRPr="003F4F1D">
        <w:t xml:space="preserve"> of China, but with a much harsher view of Russia.</w:t>
      </w:r>
    </w:p>
    <w:p w:rsidR="00A6420E" w:rsidRPr="003F4F1D" w:rsidP="00A6420E">
      <w:pPr>
        <w:pStyle w:val="Answer"/>
      </w:pPr>
      <w:r w:rsidRPr="003F4F1D">
        <w:t>I have</w:t>
      </w:r>
      <w:r w:rsidRPr="003F4F1D" w:rsidR="00C405C1">
        <w:t xml:space="preserve"> </w:t>
      </w:r>
      <w:r w:rsidRPr="003F4F1D">
        <w:t xml:space="preserve">a </w:t>
      </w:r>
      <w:r w:rsidRPr="003F4F1D">
        <w:t>final point</w:t>
      </w:r>
      <w:r w:rsidRPr="003F4F1D">
        <w:t>.</w:t>
      </w:r>
      <w:r w:rsidRPr="003F4F1D" w:rsidR="00E50F79">
        <w:t xml:space="preserve"> </w:t>
      </w:r>
      <w:r w:rsidRPr="003F4F1D">
        <w:t>O</w:t>
      </w:r>
      <w:r w:rsidRPr="003F4F1D">
        <w:t xml:space="preserve">f course, </w:t>
      </w:r>
      <w:r w:rsidRPr="003F4F1D" w:rsidR="001963E3">
        <w:t>what is</w:t>
      </w:r>
      <w:r w:rsidRPr="003F4F1D">
        <w:t xml:space="preserve"> going on at the moment is that Russia is diminishing before our eyes</w:t>
      </w:r>
      <w:r w:rsidRPr="003F4F1D">
        <w:t xml:space="preserve"> as a substantial military power.</w:t>
      </w:r>
      <w:r w:rsidRPr="003F4F1D" w:rsidR="00E50F79">
        <w:t xml:space="preserve"> </w:t>
      </w:r>
      <w:r w:rsidRPr="003F4F1D">
        <w:t>At least in the land realm</w:t>
      </w:r>
      <w:r w:rsidRPr="003F4F1D" w:rsidR="00C405C1">
        <w:t>,</w:t>
      </w:r>
      <w:r w:rsidRPr="003F4F1D">
        <w:t xml:space="preserve"> it is going to take </w:t>
      </w:r>
      <w:r w:rsidR="00E709A6">
        <w:t xml:space="preserve">years </w:t>
      </w:r>
      <w:r w:rsidRPr="003F4F1D">
        <w:t>for it to recover</w:t>
      </w:r>
      <w:r w:rsidRPr="003F4F1D">
        <w:t xml:space="preserve"> from all of this, whatever happens in Ukraine itself.</w:t>
      </w:r>
      <w:r w:rsidRPr="003F4F1D" w:rsidR="00E50F79">
        <w:t xml:space="preserve"> </w:t>
      </w:r>
      <w:r w:rsidRPr="003F4F1D">
        <w:t>Getting the measure of Russia now is quite difficult, because you have this incredible</w:t>
      </w:r>
      <w:r w:rsidRPr="003F4F1D" w:rsidR="00E50F79">
        <w:t>,</w:t>
      </w:r>
      <w:r w:rsidRPr="003F4F1D">
        <w:t xml:space="preserve"> almost ideological antagonism that anybody who </w:t>
      </w:r>
      <w:r w:rsidRPr="003F4F1D">
        <w:t>spends any time looking at Russian media can see</w:t>
      </w:r>
      <w:r w:rsidRPr="003F4F1D">
        <w:t>, combined with a sense that a lot of this that is directed towards us is becoming bluster, because they struggle to see it through.</w:t>
      </w:r>
      <w:r w:rsidRPr="003F4F1D" w:rsidR="00E50F79">
        <w:t xml:space="preserve"> </w:t>
      </w:r>
      <w:r w:rsidRPr="003F4F1D">
        <w:t>Meanwhile</w:t>
      </w:r>
      <w:r w:rsidRPr="003F4F1D">
        <w:t>, of course, what they are doing in Ukraine is terrible.</w:t>
      </w:r>
      <w:r w:rsidRPr="003F4F1D" w:rsidR="00E50F79">
        <w:t xml:space="preserve"> </w:t>
      </w:r>
      <w:r w:rsidRPr="003F4F1D">
        <w:t xml:space="preserve">Getting the </w:t>
      </w:r>
      <w:r w:rsidRPr="003F4F1D">
        <w:t>measure of these two big challenges is important</w:t>
      </w:r>
      <w:r w:rsidRPr="003F4F1D">
        <w:t>.</w:t>
      </w:r>
      <w:r w:rsidRPr="003F4F1D" w:rsidR="00E50F79">
        <w:t xml:space="preserve"> </w:t>
      </w:r>
      <w:r w:rsidRPr="003F4F1D">
        <w:t>There is still Iran.</w:t>
      </w:r>
      <w:r w:rsidRPr="003F4F1D" w:rsidR="00E50F79">
        <w:t xml:space="preserve"> </w:t>
      </w:r>
      <w:r w:rsidRPr="003F4F1D">
        <w:t>There are still lots of other challenges around as well.</w:t>
      </w:r>
      <w:r w:rsidRPr="003F4F1D" w:rsidR="00E50F79">
        <w:t xml:space="preserve"> </w:t>
      </w:r>
    </w:p>
    <w:p w:rsidR="00A6420E" w:rsidRPr="003F4F1D" w:rsidP="00E67887">
      <w:pPr>
        <w:pStyle w:val="Remark"/>
      </w:pPr>
      <w:sdt>
        <w:sdtPr>
          <w:alias w:val="Member"/>
          <w:tag w:val="&lt;Member mnisId='1487' dodsId='31646'&gt;"/>
          <w:id w:val="224499153"/>
          <w:placeholder>
            <w:docPart w:val="EE1423A58E934BBA860734299F3EAF40"/>
          </w:placeholder>
          <w:richText/>
        </w:sdtPr>
        <w:sdtContent>
          <w:r w:rsidRPr="003F4F1D">
            <w:rPr>
              <w:b/>
            </w:rPr>
            <w:t>Chair:</w:t>
          </w:r>
        </w:sdtContent>
      </w:sdt>
      <w:r w:rsidRPr="003F4F1D" w:rsidR="00E67887">
        <w:t xml:space="preserve"> Thank you very much indeed.</w:t>
      </w:r>
      <w:r w:rsidRPr="003F4F1D" w:rsidR="00E50F79">
        <w:t xml:space="preserve"> </w:t>
      </w:r>
      <w:r w:rsidRPr="003F4F1D" w:rsidR="00E67887">
        <w:t>There is lots of food for thought there.</w:t>
      </w:r>
      <w:r w:rsidRPr="003F4F1D" w:rsidR="00E50F79">
        <w:t xml:space="preserve"> </w:t>
      </w:r>
    </w:p>
    <w:p w:rsidR="00A6420E" w:rsidRPr="003F4F1D" w:rsidP="00A6420E">
      <w:pPr>
        <w:pStyle w:val="Question"/>
      </w:pPr>
      <w:sdt>
        <w:sdtPr>
          <w:alias w:val="Member"/>
          <w:tag w:val="&lt;Member mnisId='429' dodsId='25293'&gt;"/>
          <w:id w:val="-786117218"/>
          <w:placeholder>
            <w:docPart w:val="EE1423A58E934BBA860734299F3EAF40"/>
          </w:placeholder>
          <w:richText/>
        </w:sdtPr>
        <w:sdtContent>
          <w:r w:rsidRPr="003F4F1D">
            <w:rPr>
              <w:b/>
            </w:rPr>
            <w:t>Derek Twigg:</w:t>
          </w:r>
        </w:sdtContent>
      </w:sdt>
      <w:r w:rsidRPr="003F4F1D">
        <w:t xml:space="preserve"> </w:t>
      </w:r>
      <w:r w:rsidRPr="003F4F1D" w:rsidR="00E67887">
        <w:t xml:space="preserve">Is the </w:t>
      </w:r>
      <w:r w:rsidR="00E709A6">
        <w:t>Defence Command Paper</w:t>
      </w:r>
      <w:r w:rsidRPr="003F4F1D" w:rsidR="00E67887">
        <w:t xml:space="preserve"> 2023 an appropriate and adequate response to a “more </w:t>
      </w:r>
      <w:r w:rsidRPr="003F4F1D" w:rsidR="00E50F79">
        <w:t>contested and volatile world”</w:t>
      </w:r>
      <w:r w:rsidRPr="003F4F1D" w:rsidR="00E67887">
        <w:t>, in particular following Russia’s full-scale invasion of Ukraine.</w:t>
      </w:r>
      <w:r w:rsidRPr="003F4F1D" w:rsidR="00E50F79">
        <w:t xml:space="preserve"> </w:t>
      </w:r>
      <w:r w:rsidRPr="003F4F1D" w:rsidR="00E67887">
        <w:t xml:space="preserve">If not, </w:t>
      </w:r>
      <w:r w:rsidRPr="003F4F1D" w:rsidR="001963E3">
        <w:t>what is</w:t>
      </w:r>
      <w:r w:rsidRPr="003F4F1D">
        <w:t xml:space="preserve"> missing?</w:t>
      </w:r>
    </w:p>
    <w:p w:rsidR="00E67887" w:rsidRPr="003F4F1D" w:rsidP="00A6420E">
      <w:pPr>
        <w:pStyle w:val="Answer"/>
      </w:pPr>
      <w:sdt>
        <w:sdtPr>
          <w:alias w:val="Witness"/>
          <w:id w:val="2102602327"/>
          <w:placeholder>
            <w:docPart w:val="EE1423A58E934BBA860734299F3EAF40"/>
          </w:placeholder>
          <w:richText/>
        </w:sdtPr>
        <w:sdtContent>
          <w:r w:rsidRPr="003F4F1D" w:rsidR="00247A0E">
            <w:rPr>
              <w:b/>
              <w:i/>
              <w:iCs/>
            </w:rPr>
            <w:t>Professor Sir Lawrence Freedman:</w:t>
          </w:r>
        </w:sdtContent>
      </w:sdt>
      <w:r w:rsidRPr="003F4F1D" w:rsidR="00A6420E">
        <w:t xml:space="preserve"> </w:t>
      </w:r>
      <w:r w:rsidRPr="003F4F1D">
        <w:t>It is difficult.</w:t>
      </w:r>
      <w:r w:rsidRPr="003F4F1D" w:rsidR="00E50F79">
        <w:t xml:space="preserve"> </w:t>
      </w:r>
      <w:r w:rsidRPr="003F4F1D">
        <w:t>It is not a plan of action.</w:t>
      </w:r>
      <w:r w:rsidRPr="003F4F1D" w:rsidR="00E50F79">
        <w:t xml:space="preserve"> </w:t>
      </w:r>
      <w:r w:rsidRPr="003F4F1D">
        <w:t xml:space="preserve">It has </w:t>
      </w:r>
      <w:r w:rsidRPr="003F4F1D" w:rsidR="00A6420E">
        <w:t xml:space="preserve">plans of action </w:t>
      </w:r>
      <w:r w:rsidRPr="003F4F1D">
        <w:t>with</w:t>
      </w:r>
      <w:r w:rsidRPr="003F4F1D" w:rsidR="00A6420E">
        <w:t>in it</w:t>
      </w:r>
      <w:r w:rsidRPr="003F4F1D">
        <w:t xml:space="preserve"> on looking after the human dimension, the industrial side </w:t>
      </w:r>
      <w:r w:rsidRPr="003F4F1D" w:rsidR="00A6420E">
        <w:t>and so on</w:t>
      </w:r>
      <w:r w:rsidRPr="003F4F1D">
        <w:t>.</w:t>
      </w:r>
      <w:r w:rsidRPr="003F4F1D" w:rsidR="00E50F79">
        <w:t xml:space="preserve"> </w:t>
      </w:r>
      <w:r w:rsidRPr="003F4F1D" w:rsidR="00A6420E">
        <w:t xml:space="preserve">These are issues </w:t>
      </w:r>
      <w:r w:rsidRPr="003F4F1D">
        <w:t xml:space="preserve">that </w:t>
      </w:r>
      <w:r w:rsidRPr="003F4F1D" w:rsidR="00A6420E">
        <w:t xml:space="preserve">have been </w:t>
      </w:r>
      <w:r w:rsidRPr="003F4F1D" w:rsidR="00A6420E">
        <w:t>around for some time.</w:t>
      </w:r>
      <w:r w:rsidRPr="003F4F1D" w:rsidR="00E50F79">
        <w:t xml:space="preserve"> </w:t>
      </w:r>
      <w:r w:rsidRPr="003F4F1D" w:rsidR="00A6420E">
        <w:t>The actual strategy</w:t>
      </w:r>
      <w:r w:rsidRPr="003F4F1D">
        <w:t xml:space="preserve"> for dealing with Russia and Ukraine is </w:t>
      </w:r>
      <w:r w:rsidRPr="003F4F1D" w:rsidR="00A6420E">
        <w:t>already there</w:t>
      </w:r>
      <w:r w:rsidRPr="003F4F1D">
        <w:t>.</w:t>
      </w:r>
      <w:r w:rsidRPr="003F4F1D" w:rsidR="00E50F79">
        <w:t xml:space="preserve"> </w:t>
      </w:r>
      <w:r w:rsidRPr="003F4F1D">
        <w:t xml:space="preserve">It is one that </w:t>
      </w:r>
      <w:r w:rsidRPr="003F4F1D" w:rsidR="00A6420E">
        <w:t>has to be worked out</w:t>
      </w:r>
      <w:r w:rsidRPr="003F4F1D">
        <w:t xml:space="preserve"> with allies.</w:t>
      </w:r>
      <w:r w:rsidRPr="003F4F1D" w:rsidR="00E50F79">
        <w:t xml:space="preserve"> </w:t>
      </w:r>
    </w:p>
    <w:p w:rsidR="00A6420E" w:rsidRPr="003F4F1D" w:rsidP="00A6420E">
      <w:pPr>
        <w:pStyle w:val="Answer"/>
      </w:pPr>
      <w:r w:rsidRPr="003F4F1D">
        <w:t>Also, one has to say that there are not a lot of decisions in it as such. It is a long essay</w:t>
      </w:r>
      <w:r w:rsidRPr="003F4F1D" w:rsidR="00E50F79">
        <w:t>,</w:t>
      </w:r>
      <w:r w:rsidRPr="003F4F1D">
        <w:t xml:space="preserve"> or a series of long essays</w:t>
      </w:r>
      <w:r w:rsidRPr="003F4F1D" w:rsidR="00E50F79">
        <w:t>,</w:t>
      </w:r>
      <w:r w:rsidRPr="003F4F1D">
        <w:t xml:space="preserve"> about things that we would like to do and initiatives that we have taken, but without a clear sense of, necessarily, where it needs to end up.</w:t>
      </w:r>
      <w:r w:rsidRPr="003F4F1D" w:rsidR="00E50F79">
        <w:t xml:space="preserve"> </w:t>
      </w:r>
      <w:r w:rsidRPr="003F4F1D">
        <w:t>I ha</w:t>
      </w:r>
      <w:r w:rsidRPr="003F4F1D">
        <w:t>d</w:t>
      </w:r>
      <w:r w:rsidRPr="003F4F1D">
        <w:t xml:space="preserve"> </w:t>
      </w:r>
      <w:r w:rsidRPr="003F4F1D">
        <w:t>a</w:t>
      </w:r>
      <w:r w:rsidRPr="003F4F1D">
        <w:t xml:space="preserve"> feeling</w:t>
      </w:r>
      <w:r w:rsidRPr="003F4F1D">
        <w:t xml:space="preserve"> that it was a sort of interim thing.</w:t>
      </w:r>
      <w:r w:rsidRPr="003F4F1D" w:rsidR="00E50F79">
        <w:t xml:space="preserve"> </w:t>
      </w:r>
      <w:r w:rsidRPr="003F4F1D">
        <w:t>There was a sense that, because there was a refresh of the main integrated review, it needed a refresh of the defence side as well.</w:t>
      </w:r>
      <w:r w:rsidRPr="003F4F1D" w:rsidR="00E50F79">
        <w:t xml:space="preserve"> </w:t>
      </w:r>
    </w:p>
    <w:p w:rsidR="00A6420E" w:rsidRPr="003F4F1D" w:rsidP="00A6420E">
      <w:pPr>
        <w:pStyle w:val="Question"/>
      </w:pPr>
      <w:sdt>
        <w:sdtPr>
          <w:alias w:val="Member"/>
          <w:tag w:val="&lt;Member mnisId='429' dodsId='25293'&gt;"/>
          <w:id w:val="-1495638180"/>
          <w:placeholder>
            <w:docPart w:val="EE1423A58E934BBA860734299F3EAF40"/>
          </w:placeholder>
          <w:richText/>
        </w:sdtPr>
        <w:sdtContent>
          <w:r w:rsidRPr="003F4F1D">
            <w:rPr>
              <w:b/>
            </w:rPr>
            <w:t>Derek Twigg:</w:t>
          </w:r>
        </w:sdtContent>
      </w:sdt>
      <w:r w:rsidRPr="003F4F1D" w:rsidR="00E67887">
        <w:t xml:space="preserve"> I</w:t>
      </w:r>
      <w:r w:rsidRPr="003F4F1D">
        <w:t>n terms of</w:t>
      </w:r>
      <w:r w:rsidRPr="003F4F1D" w:rsidR="00E67887">
        <w:t xml:space="preserve"> where the world is today, you talked quite eloquently about the history</w:t>
      </w:r>
      <w:r w:rsidRPr="003F4F1D" w:rsidR="00D3396A">
        <w:t xml:space="preserve"> in China and </w:t>
      </w:r>
      <w:r w:rsidRPr="003F4F1D" w:rsidR="00E67887">
        <w:t>Russia, the way things have changed, Putin’s speech and so on.</w:t>
      </w:r>
      <w:r w:rsidRPr="003F4F1D" w:rsidR="00E50F79">
        <w:t xml:space="preserve"> </w:t>
      </w:r>
      <w:r w:rsidRPr="003F4F1D" w:rsidR="00E67887">
        <w:t xml:space="preserve">In terms of the way things are today and what has happened in Ukraine, is this </w:t>
      </w:r>
      <w:r w:rsidRPr="003F4F1D">
        <w:t>an adequate response?</w:t>
      </w:r>
    </w:p>
    <w:p w:rsidR="00A6420E" w:rsidRPr="003F4F1D" w:rsidP="00A6420E">
      <w:pPr>
        <w:pStyle w:val="Answer"/>
      </w:pPr>
      <w:sdt>
        <w:sdtPr>
          <w:alias w:val="Witness"/>
          <w:id w:val="-1735846386"/>
          <w:placeholder>
            <w:docPart w:val="EE1423A58E934BBA860734299F3EAF40"/>
          </w:placeholder>
          <w:richText/>
        </w:sdtPr>
        <w:sdtContent>
          <w:r w:rsidRPr="003F4F1D" w:rsidR="00247A0E">
            <w:rPr>
              <w:b/>
              <w:i/>
              <w:iCs/>
            </w:rPr>
            <w:t>Professor Sir Lawrence Freedman:</w:t>
          </w:r>
          <w:r w:rsidRPr="003F4F1D">
            <w:rPr>
              <w:b/>
            </w:rPr>
            <w:t xml:space="preserve"> </w:t>
          </w:r>
        </w:sdtContent>
      </w:sdt>
      <w:r w:rsidRPr="003F4F1D" w:rsidR="00E67887">
        <w:t>The integrated review was</w:t>
      </w:r>
      <w:r w:rsidRPr="003F4F1D">
        <w:t xml:space="preserve"> more of a response, to be honest</w:t>
      </w:r>
      <w:r w:rsidRPr="003F4F1D" w:rsidR="00E67887">
        <w:t>, than this</w:t>
      </w:r>
      <w:r w:rsidRPr="003F4F1D">
        <w:t xml:space="preserve">. </w:t>
      </w:r>
      <w:r w:rsidRPr="003F4F1D" w:rsidR="00E67887">
        <w:t xml:space="preserve">It is packed with interesting </w:t>
      </w:r>
      <w:r w:rsidRPr="003F4F1D">
        <w:t>ideas and things to do</w:t>
      </w:r>
      <w:r w:rsidRPr="003F4F1D" w:rsidR="00E67887">
        <w:t>, but it does not strike me as being strategic in the sense of “Here is an emergency.</w:t>
      </w:r>
      <w:r w:rsidRPr="003F4F1D" w:rsidR="00E50F79">
        <w:t xml:space="preserve"> </w:t>
      </w:r>
      <w:r w:rsidRPr="003F4F1D" w:rsidR="00E67887">
        <w:t>H</w:t>
      </w:r>
      <w:r w:rsidRPr="003F4F1D">
        <w:t>ow do we deal with it?</w:t>
      </w:r>
      <w:r w:rsidRPr="003F4F1D" w:rsidR="00E67887">
        <w:t>”</w:t>
      </w:r>
      <w:r w:rsidRPr="003F4F1D" w:rsidR="00E50F79">
        <w:t xml:space="preserve"> </w:t>
      </w:r>
      <w:r w:rsidRPr="003F4F1D" w:rsidR="00E67887">
        <w:t>It</w:t>
      </w:r>
      <w:r w:rsidRPr="003F4F1D" w:rsidR="001963E3">
        <w:t xml:space="preserve"> is</w:t>
      </w:r>
      <w:r w:rsidRPr="003F4F1D">
        <w:t xml:space="preserve"> realising that there are </w:t>
      </w:r>
      <w:r w:rsidRPr="003F4F1D" w:rsidR="00E67887">
        <w:t>inadequacies</w:t>
      </w:r>
      <w:r w:rsidRPr="003F4F1D">
        <w:t xml:space="preserve"> in our system</w:t>
      </w:r>
      <w:r w:rsidRPr="003F4F1D" w:rsidR="00E67887">
        <w:t xml:space="preserve">—the industrial one </w:t>
      </w:r>
      <w:r w:rsidRPr="003F4F1D">
        <w:t>seems to be quite a major one</w:t>
      </w:r>
      <w:r w:rsidRPr="003F4F1D" w:rsidR="00E67887">
        <w:t xml:space="preserve">—and things </w:t>
      </w:r>
      <w:r w:rsidRPr="003F4F1D" w:rsidR="00E50F79">
        <w:t>that have happened like AUKUS</w:t>
      </w:r>
      <w:r w:rsidRPr="003F4F1D" w:rsidR="00E67887">
        <w:t xml:space="preserve">. </w:t>
      </w:r>
    </w:p>
    <w:p w:rsidR="00A6420E" w:rsidRPr="003F4F1D" w:rsidP="00A6420E">
      <w:pPr>
        <w:pStyle w:val="Question"/>
      </w:pPr>
      <w:sdt>
        <w:sdtPr>
          <w:alias w:val="Member"/>
          <w:tag w:val="&lt;Member mnisId='429' dodsId='25293'&gt;"/>
          <w:id w:val="1484279750"/>
          <w:placeholder>
            <w:docPart w:val="EE1423A58E934BBA860734299F3EAF40"/>
          </w:placeholder>
          <w:richText/>
        </w:sdtPr>
        <w:sdtContent>
          <w:r w:rsidRPr="003F4F1D">
            <w:rPr>
              <w:b/>
            </w:rPr>
            <w:t>Derek Twigg:</w:t>
          </w:r>
        </w:sdtContent>
      </w:sdt>
      <w:r w:rsidRPr="003F4F1D" w:rsidR="00E67887">
        <w:t xml:space="preserve"> Can I take from what you are saying that the Government and/or Whitehall have not really got to grips with a changing world through this command </w:t>
      </w:r>
      <w:r w:rsidRPr="003F4F1D" w:rsidR="00E50F79">
        <w:t>White Paper</w:t>
      </w:r>
      <w:r w:rsidRPr="003F4F1D" w:rsidR="00E67887">
        <w:t>.</w:t>
      </w:r>
      <w:r w:rsidRPr="003F4F1D" w:rsidR="00E50F79">
        <w:t xml:space="preserve"> </w:t>
      </w:r>
      <w:r w:rsidRPr="003F4F1D" w:rsidR="00E67887">
        <w:t>Is that being disingenuous?</w:t>
      </w:r>
      <w:r w:rsidRPr="003F4F1D" w:rsidR="00E50F79">
        <w:t xml:space="preserve"> </w:t>
      </w:r>
    </w:p>
    <w:p w:rsidR="00E67887" w:rsidRPr="003F4F1D" w:rsidP="00A6420E">
      <w:pPr>
        <w:pStyle w:val="Answer"/>
      </w:pPr>
      <w:sdt>
        <w:sdtPr>
          <w:alias w:val="Witness"/>
          <w:id w:val="-1255285544"/>
          <w:placeholder>
            <w:docPart w:val="EE1423A58E934BBA860734299F3EAF40"/>
          </w:placeholder>
          <w:richText/>
        </w:sdtPr>
        <w:sdtContent>
          <w:r w:rsidRPr="003F4F1D" w:rsidR="00247A0E">
            <w:rPr>
              <w:b/>
              <w:i/>
              <w:iCs/>
            </w:rPr>
            <w:t>Professor Sir Lawrence Freedman:</w:t>
          </w:r>
          <w:r w:rsidRPr="003F4F1D" w:rsidR="00A6420E">
            <w:rPr>
              <w:b/>
            </w:rPr>
            <w:t xml:space="preserve"> </w:t>
          </w:r>
        </w:sdtContent>
      </w:sdt>
      <w:r w:rsidRPr="003F4F1D">
        <w:t>As I said, the integrated review is pretty good.</w:t>
      </w:r>
      <w:r w:rsidRPr="003F4F1D" w:rsidR="00E50F79">
        <w:t xml:space="preserve"> </w:t>
      </w:r>
      <w:r w:rsidRPr="003F4F1D">
        <w:t xml:space="preserve">Our difficulty is that our major adversary at the moment, which I would say is Russia, </w:t>
      </w:r>
      <w:r w:rsidRPr="003F4F1D" w:rsidR="00A6420E">
        <w:t>is fighting a country that is not an ally</w:t>
      </w:r>
      <w:r w:rsidRPr="003F4F1D">
        <w:t>.</w:t>
      </w:r>
      <w:r w:rsidRPr="003F4F1D" w:rsidR="00E50F79">
        <w:t xml:space="preserve"> </w:t>
      </w:r>
      <w:r w:rsidRPr="003F4F1D">
        <w:t>That country that is not an ally is doing not a bad job in the circumstances</w:t>
      </w:r>
      <w:r w:rsidRPr="003F4F1D" w:rsidR="00266107">
        <w:t>,</w:t>
      </w:r>
      <w:r w:rsidRPr="003F4F1D">
        <w:t xml:space="preserve"> and we are supporting them with our allies.</w:t>
      </w:r>
      <w:r w:rsidRPr="003F4F1D" w:rsidR="00E50F79">
        <w:t xml:space="preserve"> </w:t>
      </w:r>
      <w:r w:rsidRPr="003F4F1D" w:rsidR="00A6420E">
        <w:t xml:space="preserve">That said, if </w:t>
      </w:r>
      <w:r w:rsidRPr="003F4F1D">
        <w:t>you are g</w:t>
      </w:r>
      <w:r w:rsidRPr="003F4F1D" w:rsidR="00A6420E">
        <w:t>oing to have a major discussion</w:t>
      </w:r>
      <w:r w:rsidRPr="003F4F1D">
        <w:t xml:space="preserve"> of options </w:t>
      </w:r>
      <w:r w:rsidRPr="003F4F1D" w:rsidR="00A6420E">
        <w:t>about Ukraine, this is</w:t>
      </w:r>
      <w:r w:rsidRPr="003F4F1D">
        <w:t xml:space="preserve"> not the place to do it.</w:t>
      </w:r>
      <w:r w:rsidRPr="003F4F1D" w:rsidR="00E50F79">
        <w:t xml:space="preserve"> </w:t>
      </w:r>
      <w:r w:rsidRPr="003F4F1D">
        <w:t>You a</w:t>
      </w:r>
      <w:r w:rsidRPr="003F4F1D" w:rsidR="00A6420E">
        <w:t xml:space="preserve">re left wondering, and </w:t>
      </w:r>
      <w:r w:rsidRPr="003F4F1D" w:rsidR="001963E3">
        <w:t>it is</w:t>
      </w:r>
      <w:r w:rsidRPr="003F4F1D" w:rsidR="00A6420E">
        <w:t xml:space="preserve"> still in the air</w:t>
      </w:r>
      <w:r w:rsidRPr="003F4F1D">
        <w:t>, what happens as the pieces fall into place with Ukraine.</w:t>
      </w:r>
      <w:r w:rsidRPr="003F4F1D" w:rsidR="00E50F79">
        <w:t xml:space="preserve"> </w:t>
      </w:r>
    </w:p>
    <w:p w:rsidR="00A6420E" w:rsidRPr="003F4F1D" w:rsidP="00A6420E">
      <w:pPr>
        <w:pStyle w:val="Answer"/>
      </w:pPr>
      <w:r w:rsidRPr="003F4F1D">
        <w:t>I think that a lot of people, when they read it, were expecting something different,</w:t>
      </w:r>
      <w:r w:rsidRPr="003F4F1D" w:rsidR="00266107">
        <w:t xml:space="preserve"> such as</w:t>
      </w:r>
      <w:r w:rsidRPr="003F4F1D">
        <w:t xml:space="preserve"> more on force structure</w:t>
      </w:r>
      <w:r w:rsidRPr="003F4F1D" w:rsidR="00266107">
        <w:t>, for</w:t>
      </w:r>
      <w:r w:rsidRPr="003F4F1D">
        <w:t xml:space="preserve"> example.</w:t>
      </w:r>
      <w:r w:rsidRPr="003F4F1D" w:rsidR="00E50F79">
        <w:t xml:space="preserve"> </w:t>
      </w:r>
      <w:r w:rsidRPr="003F4F1D">
        <w:t>It has kept the previous force structure.</w:t>
      </w:r>
      <w:r w:rsidRPr="003F4F1D" w:rsidR="00E50F79">
        <w:t xml:space="preserve"> </w:t>
      </w:r>
      <w:r w:rsidRPr="003F4F1D">
        <w:t>It is sort of the holding action until 2025, I would say.</w:t>
      </w:r>
      <w:r w:rsidRPr="003F4F1D" w:rsidR="00E50F79">
        <w:t xml:space="preserve"> </w:t>
      </w:r>
      <w:r w:rsidRPr="003F4F1D" w:rsidR="00266107">
        <w:t>T</w:t>
      </w:r>
      <w:r w:rsidRPr="003F4F1D">
        <w:t>hat was my feel for it when I read it.</w:t>
      </w:r>
      <w:r w:rsidRPr="003F4F1D" w:rsidR="00E50F79">
        <w:t xml:space="preserve"> </w:t>
      </w:r>
    </w:p>
    <w:p w:rsidR="00A6420E" w:rsidRPr="003F4F1D" w:rsidP="00A6420E">
      <w:pPr>
        <w:pStyle w:val="Question"/>
      </w:pPr>
      <w:sdt>
        <w:sdtPr>
          <w:alias w:val="Member"/>
          <w:tag w:val="&lt;Member mnisId='4360' dodsId='121653'&gt;"/>
          <w:id w:val="-2087994091"/>
          <w:placeholder>
            <w:docPart w:val="EE1423A58E934BBA860734299F3EAF40"/>
          </w:placeholder>
          <w:richText/>
        </w:sdtPr>
        <w:sdtContent>
          <w:r w:rsidRPr="003F4F1D">
            <w:rPr>
              <w:b/>
            </w:rPr>
            <w:t>Gavin Robinson:</w:t>
          </w:r>
        </w:sdtContent>
      </w:sdt>
      <w:r w:rsidRPr="003F4F1D">
        <w:t xml:space="preserve"> </w:t>
      </w:r>
      <w:r w:rsidRPr="003F4F1D" w:rsidR="00E67887">
        <w:t>Good afternoon, Professor.</w:t>
      </w:r>
      <w:r w:rsidRPr="003F4F1D" w:rsidR="00E50F79">
        <w:t xml:space="preserve"> </w:t>
      </w:r>
      <w:r w:rsidRPr="003F4F1D" w:rsidR="00E67887">
        <w:t>An essay</w:t>
      </w:r>
      <w:r w:rsidRPr="003F4F1D" w:rsidR="00E50F79">
        <w:t>,</w:t>
      </w:r>
      <w:r w:rsidRPr="003F4F1D" w:rsidR="00E67887">
        <w:t xml:space="preserve"> or a series of essays</w:t>
      </w:r>
      <w:r w:rsidRPr="003F4F1D" w:rsidR="00E50F79">
        <w:t>,</w:t>
      </w:r>
      <w:r w:rsidRPr="003F4F1D" w:rsidR="00E67887">
        <w:t xml:space="preserve"> and not many decisions was what you shared in your first answer.</w:t>
      </w:r>
      <w:r w:rsidRPr="003F4F1D" w:rsidR="00E50F79">
        <w:t xml:space="preserve"> It was promised in the IR</w:t>
      </w:r>
      <w:r w:rsidRPr="003F4F1D" w:rsidR="00E67887">
        <w:t xml:space="preserve">23 that we would be sufficiently capable, resilient, deployable and adaptive to </w:t>
      </w:r>
      <w:r w:rsidRPr="003F4F1D">
        <w:t xml:space="preserve">deter potential </w:t>
      </w:r>
      <w:r w:rsidRPr="003F4F1D" w:rsidR="00E67887">
        <w:t>adversaries from engaging in conflict across a range of areas.</w:t>
      </w:r>
      <w:r w:rsidRPr="003F4F1D" w:rsidR="00E50F79">
        <w:t xml:space="preserve"> </w:t>
      </w:r>
      <w:r w:rsidRPr="003F4F1D">
        <w:t>Do you believe that</w:t>
      </w:r>
      <w:r w:rsidRPr="003F4F1D" w:rsidR="00E50F79">
        <w:t xml:space="preserve"> the </w:t>
      </w:r>
      <w:r w:rsidR="00E709A6">
        <w:t>Command Paper</w:t>
      </w:r>
      <w:r w:rsidRPr="003F4F1D" w:rsidR="00E50F79">
        <w:t xml:space="preserve"> 2023</w:t>
      </w:r>
      <w:r w:rsidRPr="003F4F1D" w:rsidR="00E67887">
        <w:t xml:space="preserve"> will result in the </w:t>
      </w:r>
      <w:r w:rsidRPr="003F4F1D">
        <w:t>UK’s conventional</w:t>
      </w:r>
      <w:r w:rsidRPr="003F4F1D" w:rsidR="00E67887">
        <w:t>, cyber and space forces delivering on that promise?</w:t>
      </w:r>
      <w:r w:rsidRPr="003F4F1D">
        <w:t xml:space="preserve"> </w:t>
      </w:r>
    </w:p>
    <w:p w:rsidR="00E67887" w:rsidRPr="003F4F1D" w:rsidP="00A6420E">
      <w:pPr>
        <w:pStyle w:val="Answer"/>
      </w:pPr>
      <w:sdt>
        <w:sdtPr>
          <w:alias w:val="Witness"/>
          <w:id w:val="835351168"/>
          <w:placeholder>
            <w:docPart w:val="EE1423A58E934BBA860734299F3EAF40"/>
          </w:placeholder>
          <w:richText/>
        </w:sdtPr>
        <w:sdtContent>
          <w:r w:rsidRPr="003F4F1D" w:rsidR="00247A0E">
            <w:rPr>
              <w:b/>
              <w:i/>
              <w:iCs/>
            </w:rPr>
            <w:t>Professor Sir Lawrence Freedman:</w:t>
          </w:r>
          <w:r w:rsidRPr="003F4F1D" w:rsidR="00A6420E">
            <w:rPr>
              <w:b/>
            </w:rPr>
            <w:t xml:space="preserve"> </w:t>
          </w:r>
        </w:sdtContent>
      </w:sdt>
      <w:r w:rsidRPr="003F4F1D">
        <w:t>You left out nuclear.</w:t>
      </w:r>
      <w:r w:rsidRPr="003F4F1D" w:rsidR="00E50F79">
        <w:t xml:space="preserve"> </w:t>
      </w:r>
      <w:r w:rsidRPr="003F4F1D">
        <w:t xml:space="preserve">That </w:t>
      </w:r>
      <w:r w:rsidRPr="003F4F1D" w:rsidR="00A6420E">
        <w:t xml:space="preserve">remains the main deterrent. If you watch </w:t>
      </w:r>
      <w:r w:rsidRPr="003F4F1D">
        <w:t xml:space="preserve">some of the </w:t>
      </w:r>
      <w:r w:rsidRPr="003F4F1D" w:rsidR="00A6420E">
        <w:t>comments on Russian media</w:t>
      </w:r>
      <w:r w:rsidRPr="003F4F1D">
        <w:t xml:space="preserve">, along with the Iranians, they seem to be the few people who </w:t>
      </w:r>
      <w:r w:rsidRPr="003F4F1D" w:rsidR="00A6420E">
        <w:t xml:space="preserve">believe that the British still mastermind everything that goes </w:t>
      </w:r>
      <w:r w:rsidRPr="003F4F1D">
        <w:t xml:space="preserve">wrong </w:t>
      </w:r>
      <w:r w:rsidRPr="003F4F1D" w:rsidR="00A6420E">
        <w:t>for them</w:t>
      </w:r>
      <w:r w:rsidRPr="003F4F1D">
        <w:t>.</w:t>
      </w:r>
      <w:r w:rsidRPr="003F4F1D" w:rsidR="00E50F79">
        <w:t xml:space="preserve"> </w:t>
      </w:r>
      <w:r w:rsidRPr="003F4F1D">
        <w:t xml:space="preserve">They are </w:t>
      </w:r>
      <w:r w:rsidRPr="003F4F1D">
        <w:t>constantly issuing threats and occasionally somebody reminds them that the UK is a nuclear power.</w:t>
      </w:r>
      <w:r w:rsidRPr="003F4F1D" w:rsidR="00E50F79">
        <w:t xml:space="preserve"> </w:t>
      </w:r>
      <w:r w:rsidRPr="003F4F1D">
        <w:t xml:space="preserve">That </w:t>
      </w:r>
      <w:r w:rsidRPr="003F4F1D" w:rsidR="001963E3">
        <w:t>is</w:t>
      </w:r>
      <w:r w:rsidRPr="003F4F1D" w:rsidR="00A6420E">
        <w:t xml:space="preserve"> not a change</w:t>
      </w:r>
      <w:r w:rsidRPr="003F4F1D">
        <w:t xml:space="preserve"> or a shift.</w:t>
      </w:r>
      <w:r w:rsidRPr="003F4F1D" w:rsidR="00E50F79">
        <w:t xml:space="preserve"> </w:t>
      </w:r>
      <w:r w:rsidRPr="003F4F1D">
        <w:t>We have been one for a long time.</w:t>
      </w:r>
      <w:r w:rsidRPr="003F4F1D" w:rsidR="00E50F79">
        <w:t xml:space="preserve"> </w:t>
      </w:r>
      <w:r w:rsidRPr="003F4F1D">
        <w:t xml:space="preserve">This is one of those periods when you see why it can be quite useful to be a nuclear power. </w:t>
      </w:r>
    </w:p>
    <w:p w:rsidR="00E67887" w:rsidRPr="003F4F1D" w:rsidP="00A6420E">
      <w:pPr>
        <w:pStyle w:val="Answer"/>
      </w:pPr>
      <w:r w:rsidRPr="003F4F1D">
        <w:t>In that sense, t</w:t>
      </w:r>
      <w:r w:rsidRPr="003F4F1D" w:rsidR="00A6420E">
        <w:t>he prospect of nuclear war, which has been put under strain</w:t>
      </w:r>
      <w:r w:rsidRPr="003F4F1D">
        <w:t xml:space="preserve">, not particularly with us but generally </w:t>
      </w:r>
      <w:r w:rsidRPr="003F4F1D" w:rsidR="00A6420E">
        <w:t>over the last year and a half</w:t>
      </w:r>
      <w:r w:rsidRPr="003F4F1D">
        <w:t xml:space="preserve">, still holds </w:t>
      </w:r>
      <w:r w:rsidRPr="003F4F1D" w:rsidR="00A6420E">
        <w:t>as a deterrent. Russia has made it clear</w:t>
      </w:r>
      <w:r w:rsidRPr="003F4F1D">
        <w:t xml:space="preserve"> what it thinks would be a red line.</w:t>
      </w:r>
      <w:r w:rsidRPr="003F4F1D" w:rsidR="00E50F79">
        <w:t xml:space="preserve"> </w:t>
      </w:r>
      <w:r w:rsidRPr="003F4F1D">
        <w:t>We have made it clear what we think would be a red line.</w:t>
      </w:r>
      <w:r w:rsidRPr="003F4F1D" w:rsidR="00E50F79">
        <w:t xml:space="preserve"> </w:t>
      </w:r>
    </w:p>
    <w:p w:rsidR="00E67887" w:rsidRPr="003F4F1D" w:rsidP="00A6420E">
      <w:pPr>
        <w:pStyle w:val="Answer"/>
      </w:pPr>
      <w:r w:rsidRPr="003F4F1D">
        <w:t>W</w:t>
      </w:r>
      <w:r w:rsidRPr="003F4F1D" w:rsidR="00A6420E">
        <w:t>hen you get to</w:t>
      </w:r>
      <w:r w:rsidRPr="003F4F1D">
        <w:t xml:space="preserve"> </w:t>
      </w:r>
      <w:r w:rsidRPr="003F4F1D" w:rsidR="00A34016">
        <w:t xml:space="preserve">the </w:t>
      </w:r>
      <w:r w:rsidRPr="003F4F1D">
        <w:t xml:space="preserve">conventional side, </w:t>
      </w:r>
      <w:r w:rsidRPr="003F4F1D" w:rsidR="00A6420E">
        <w:t xml:space="preserve">the UK is not going </w:t>
      </w:r>
      <w:r w:rsidRPr="003F4F1D">
        <w:t xml:space="preserve">to </w:t>
      </w:r>
      <w:r w:rsidRPr="003F4F1D" w:rsidR="00A6420E">
        <w:t xml:space="preserve">be able to deter Russia by itself. </w:t>
      </w:r>
      <w:r w:rsidRPr="003F4F1D">
        <w:t>It depends on decisions being taken by allies.</w:t>
      </w:r>
      <w:r w:rsidRPr="003F4F1D" w:rsidR="00E50F79">
        <w:t xml:space="preserve"> </w:t>
      </w:r>
      <w:r w:rsidRPr="003F4F1D">
        <w:t xml:space="preserve">Our contribution </w:t>
      </w:r>
      <w:r w:rsidRPr="003F4F1D" w:rsidR="00A6420E">
        <w:t>is substantial</w:t>
      </w:r>
      <w:r w:rsidRPr="003F4F1D">
        <w:t>, a</w:t>
      </w:r>
      <w:r w:rsidRPr="003F4F1D" w:rsidR="00A6420E">
        <w:t xml:space="preserve"> modest increase in the amount of GDP</w:t>
      </w:r>
      <w:r w:rsidRPr="003F4F1D">
        <w:t xml:space="preserve"> committed.</w:t>
      </w:r>
      <w:r w:rsidRPr="003F4F1D" w:rsidR="00E50F79">
        <w:t xml:space="preserve"> </w:t>
      </w:r>
      <w:r w:rsidRPr="003F4F1D">
        <w:t xml:space="preserve">There is a </w:t>
      </w:r>
      <w:r w:rsidRPr="003F4F1D" w:rsidR="00A6420E">
        <w:t>decision that was taken some time ago</w:t>
      </w:r>
      <w:r w:rsidRPr="003F4F1D">
        <w:t xml:space="preserve"> that, in effect, all of our contribution is going to be maritime, </w:t>
      </w:r>
      <w:r w:rsidRPr="003F4F1D" w:rsidR="00A6420E">
        <w:t>and that has</w:t>
      </w:r>
      <w:r w:rsidRPr="003F4F1D">
        <w:t xml:space="preserve"> not changed very much.</w:t>
      </w:r>
      <w:r w:rsidRPr="003F4F1D" w:rsidR="00E50F79">
        <w:t xml:space="preserve"> </w:t>
      </w:r>
    </w:p>
    <w:p w:rsidR="00E67887" w:rsidRPr="003F4F1D" w:rsidP="00A6420E">
      <w:pPr>
        <w:pStyle w:val="Answer"/>
      </w:pPr>
      <w:r w:rsidRPr="003F4F1D">
        <w:t>You ha</w:t>
      </w:r>
      <w:r w:rsidRPr="003F4F1D" w:rsidR="00A6420E">
        <w:t>ve then got the issue</w:t>
      </w:r>
      <w:r w:rsidRPr="003F4F1D" w:rsidR="00A34016">
        <w:t xml:space="preserve"> that is</w:t>
      </w:r>
      <w:r w:rsidRPr="003F4F1D" w:rsidR="00A6420E">
        <w:t xml:space="preserve"> still left hanging as to what extent the UK sees itself as a major participant</w:t>
      </w:r>
      <w:r w:rsidRPr="003F4F1D">
        <w:t xml:space="preserve"> in a land war in the middle of Europe.</w:t>
      </w:r>
      <w:r w:rsidRPr="003F4F1D" w:rsidR="00E50F79">
        <w:t xml:space="preserve"> </w:t>
      </w:r>
      <w:r w:rsidRPr="003F4F1D">
        <w:t>E</w:t>
      </w:r>
      <w:r w:rsidRPr="003F4F1D" w:rsidR="00A6420E">
        <w:t>ven if we go back up</w:t>
      </w:r>
      <w:r w:rsidRPr="003F4F1D">
        <w:t xml:space="preserve"> to 82,000 or whatever, the numbers are </w:t>
      </w:r>
      <w:r w:rsidRPr="003F4F1D" w:rsidR="00A6420E">
        <w:t>still going to be relatively small.</w:t>
      </w:r>
      <w:r w:rsidRPr="003F4F1D" w:rsidR="00E50F79">
        <w:t xml:space="preserve"> </w:t>
      </w:r>
      <w:r w:rsidRPr="003F4F1D">
        <w:t xml:space="preserve">In that sense, it is significant but not that substantial and the UK is going to be a limited player on that side and in </w:t>
      </w:r>
      <w:r w:rsidRPr="003F4F1D" w:rsidR="00A6420E">
        <w:t>that aspect of the conflict.</w:t>
      </w:r>
      <w:r w:rsidRPr="003F4F1D" w:rsidR="00E50F79">
        <w:t xml:space="preserve"> </w:t>
      </w:r>
    </w:p>
    <w:p w:rsidR="00A6420E" w:rsidRPr="003F4F1D" w:rsidP="00A6420E">
      <w:pPr>
        <w:pStyle w:val="Answer"/>
      </w:pPr>
      <w:r w:rsidRPr="003F4F1D">
        <w:t xml:space="preserve">The cyber was </w:t>
      </w:r>
      <w:r w:rsidRPr="003F4F1D">
        <w:t>introduced as a big issue</w:t>
      </w:r>
      <w:r w:rsidRPr="003F4F1D" w:rsidR="00A34016">
        <w:t xml:space="preserve"> </w:t>
      </w:r>
      <w:r w:rsidRPr="003F4F1D">
        <w:t>in 2010</w:t>
      </w:r>
      <w:r w:rsidRPr="003F4F1D">
        <w:t>.</w:t>
      </w:r>
      <w:r w:rsidRPr="003F4F1D" w:rsidR="00E50F79">
        <w:t xml:space="preserve"> </w:t>
      </w:r>
      <w:r w:rsidRPr="003F4F1D">
        <w:t>The UK actually plays quite a good role on cyber.</w:t>
      </w:r>
      <w:r w:rsidRPr="003F4F1D" w:rsidR="00E50F79">
        <w:t xml:space="preserve"> </w:t>
      </w:r>
      <w:r w:rsidRPr="003F4F1D">
        <w:t>GCHQ is a pretty impressive outfit.</w:t>
      </w:r>
      <w:r w:rsidRPr="003F4F1D" w:rsidR="00E50F79">
        <w:t xml:space="preserve"> </w:t>
      </w:r>
      <w:r w:rsidRPr="003F4F1D">
        <w:t xml:space="preserve">GCHQ and others have played </w:t>
      </w:r>
      <w:r w:rsidRPr="003F4F1D">
        <w:t xml:space="preserve">quite an important role </w:t>
      </w:r>
      <w:r w:rsidRPr="003F4F1D">
        <w:t>on the Ukraine side as well.</w:t>
      </w:r>
      <w:r w:rsidRPr="003F4F1D" w:rsidR="00E50F79">
        <w:t xml:space="preserve"> </w:t>
      </w:r>
      <w:r w:rsidRPr="003F4F1D">
        <w:t>Space is a bit in its infancy.</w:t>
      </w:r>
      <w:r w:rsidRPr="003F4F1D" w:rsidR="00E50F79">
        <w:t xml:space="preserve"> </w:t>
      </w:r>
      <w:r w:rsidRPr="003F4F1D">
        <w:t>We will see how that develops.</w:t>
      </w:r>
      <w:r w:rsidRPr="003F4F1D" w:rsidR="00E50F79">
        <w:t xml:space="preserve"> </w:t>
      </w:r>
      <w:r w:rsidRPr="003F4F1D">
        <w:t>I</w:t>
      </w:r>
      <w:r w:rsidRPr="003F4F1D" w:rsidR="001963E3">
        <w:t>t is</w:t>
      </w:r>
      <w:r w:rsidRPr="003F4F1D">
        <w:t xml:space="preserve"> a</w:t>
      </w:r>
      <w:r w:rsidRPr="003F4F1D">
        <w:t xml:space="preserve">bout contributions that we make, </w:t>
      </w:r>
      <w:r w:rsidRPr="003F4F1D">
        <w:t>rather than</w:t>
      </w:r>
      <w:r w:rsidRPr="003F4F1D">
        <w:t>, the UK being able to deter by itself, with the exception of the nuclear side.</w:t>
      </w:r>
      <w:r w:rsidRPr="003F4F1D" w:rsidR="00E50F79">
        <w:t xml:space="preserve"> </w:t>
      </w:r>
    </w:p>
    <w:p w:rsidR="00A6420E" w:rsidRPr="003F4F1D" w:rsidP="00E67887">
      <w:pPr>
        <w:pStyle w:val="Question"/>
      </w:pPr>
      <w:sdt>
        <w:sdtPr>
          <w:alias w:val="Member"/>
          <w:tag w:val="&lt;Member mnisId='4855' dodsId='151254'&gt;"/>
          <w:id w:val="1174693209"/>
          <w:placeholder>
            <w:docPart w:val="EE1423A58E934BBA860734299F3EAF40"/>
          </w:placeholder>
          <w:richText/>
        </w:sdtPr>
        <w:sdtContent>
          <w:r w:rsidRPr="003F4F1D">
            <w:rPr>
              <w:b/>
            </w:rPr>
            <w:t>Sarah Atherton:</w:t>
          </w:r>
        </w:sdtContent>
      </w:sdt>
      <w:r w:rsidRPr="003F4F1D">
        <w:t xml:space="preserve"> </w:t>
      </w:r>
      <w:r w:rsidRPr="003F4F1D" w:rsidR="00E67887">
        <w:t xml:space="preserve">Both the </w:t>
      </w:r>
      <w:r w:rsidR="00E709A6">
        <w:t>Command Paper</w:t>
      </w:r>
      <w:r w:rsidRPr="003F4F1D" w:rsidR="00E67887">
        <w:t xml:space="preserve">s </w:t>
      </w:r>
      <w:r w:rsidRPr="003F4F1D" w:rsidR="00E50F79">
        <w:t>e</w:t>
      </w:r>
      <w:r w:rsidRPr="003F4F1D" w:rsidR="00E67887">
        <w:t>volve the approach of a global campaigning response, which suggests that defence is moving towards the maritime rather than the land power.</w:t>
      </w:r>
      <w:r w:rsidRPr="003F4F1D" w:rsidR="00E50F79">
        <w:t xml:space="preserve"> </w:t>
      </w:r>
      <w:r w:rsidRPr="003F4F1D" w:rsidR="00E67887">
        <w:t>Would you agree with this?</w:t>
      </w:r>
      <w:r w:rsidRPr="003F4F1D" w:rsidR="00E50F79">
        <w:t xml:space="preserve"> </w:t>
      </w:r>
      <w:r w:rsidRPr="003F4F1D" w:rsidR="00E67887">
        <w:t>Would you concur?</w:t>
      </w:r>
      <w:r w:rsidRPr="003F4F1D" w:rsidR="00E50F79">
        <w:t xml:space="preserve"> </w:t>
      </w:r>
      <w:r w:rsidRPr="003F4F1D" w:rsidR="00E67887">
        <w:t>If so, or if</w:t>
      </w:r>
      <w:r w:rsidRPr="003F4F1D">
        <w:t xml:space="preserve"> not</w:t>
      </w:r>
      <w:r w:rsidRPr="003F4F1D" w:rsidR="00E67887">
        <w:t>, what are the implications?</w:t>
      </w:r>
    </w:p>
    <w:p w:rsidR="00E67887" w:rsidRPr="003F4F1D" w:rsidP="00A6420E">
      <w:pPr>
        <w:pStyle w:val="Answer"/>
      </w:pPr>
      <w:sdt>
        <w:sdtPr>
          <w:alias w:val="Witness"/>
          <w:id w:val="1529444930"/>
          <w:placeholder>
            <w:docPart w:val="EE1423A58E934BBA860734299F3EAF40"/>
          </w:placeholder>
          <w:richText/>
        </w:sdtPr>
        <w:sdtContent>
          <w:r w:rsidRPr="003F4F1D" w:rsidR="00247A0E">
            <w:rPr>
              <w:b/>
              <w:i/>
              <w:iCs/>
            </w:rPr>
            <w:t>Professor Sir Lawrence Freedman:</w:t>
          </w:r>
          <w:r w:rsidRPr="003F4F1D" w:rsidR="00A6420E">
            <w:rPr>
              <w:b/>
            </w:rPr>
            <w:t xml:space="preserve"> </w:t>
          </w:r>
        </w:sdtContent>
      </w:sdt>
      <w:r w:rsidRPr="003F4F1D">
        <w:t>I found this term “campaigning” quite interesting.</w:t>
      </w:r>
      <w:r w:rsidRPr="003F4F1D" w:rsidR="00E50F79">
        <w:t xml:space="preserve"> </w:t>
      </w:r>
      <w:r w:rsidRPr="003F4F1D">
        <w:t xml:space="preserve">It suggests something </w:t>
      </w:r>
      <w:r w:rsidRPr="003F4F1D" w:rsidR="00A6420E">
        <w:t xml:space="preserve">more active </w:t>
      </w:r>
      <w:r w:rsidRPr="003F4F1D">
        <w:t xml:space="preserve">and </w:t>
      </w:r>
      <w:r w:rsidRPr="003F4F1D" w:rsidR="00A6420E">
        <w:t>dynamic</w:t>
      </w:r>
      <w:r w:rsidRPr="003F4F1D">
        <w:t xml:space="preserve"> in policy, but </w:t>
      </w:r>
      <w:r w:rsidRPr="003F4F1D" w:rsidR="00A34016">
        <w:t>it</w:t>
      </w:r>
      <w:r w:rsidRPr="003F4F1D" w:rsidR="00A6420E">
        <w:t xml:space="preserve"> just sounds like project management. </w:t>
      </w:r>
      <w:r w:rsidRPr="003F4F1D">
        <w:t>It is not quite clear exactly what it means.</w:t>
      </w:r>
      <w:r w:rsidRPr="003F4F1D" w:rsidR="00E50F79">
        <w:t xml:space="preserve"> </w:t>
      </w:r>
    </w:p>
    <w:p w:rsidR="00307C78" w:rsidRPr="003F4F1D" w:rsidP="00A6420E">
      <w:pPr>
        <w:pStyle w:val="Answer"/>
      </w:pPr>
      <w:r w:rsidRPr="003F4F1D">
        <w:t xml:space="preserve">On </w:t>
      </w:r>
      <w:r w:rsidRPr="003F4F1D" w:rsidR="00A6420E">
        <w:t>the maritime side</w:t>
      </w:r>
      <w:r w:rsidRPr="003F4F1D">
        <w:t>, in effect, the carrier decisions made that for us.</w:t>
      </w:r>
      <w:r w:rsidRPr="003F4F1D" w:rsidR="00E50F79">
        <w:t xml:space="preserve"> </w:t>
      </w:r>
      <w:r w:rsidRPr="003F4F1D">
        <w:t>Once we committed to two big carriers, a lot followed.</w:t>
      </w:r>
      <w:r w:rsidRPr="003F4F1D" w:rsidR="00E50F79">
        <w:t xml:space="preserve"> </w:t>
      </w:r>
      <w:r w:rsidRPr="003F4F1D">
        <w:t>These decisions, as you know, were taken a long time ago.</w:t>
      </w:r>
      <w:r w:rsidRPr="003F4F1D" w:rsidR="00E50F79">
        <w:t xml:space="preserve"> </w:t>
      </w:r>
      <w:r w:rsidRPr="003F4F1D">
        <w:t>A</w:t>
      </w:r>
      <w:r w:rsidRPr="003F4F1D" w:rsidR="00A6420E">
        <w:t>s it turns out, to the extent that foreign policy now leads us to</w:t>
      </w:r>
      <w:r w:rsidRPr="003F4F1D">
        <w:t xml:space="preserve"> think more globally</w:t>
      </w:r>
      <w:r w:rsidRPr="003F4F1D" w:rsidR="00A34016">
        <w:t>—</w:t>
      </w:r>
      <w:r w:rsidRPr="003F4F1D">
        <w:t>the Indo-Pacific as well as the Atlantic</w:t>
      </w:r>
      <w:r w:rsidRPr="003F4F1D" w:rsidR="00A34016">
        <w:t>—</w:t>
      </w:r>
      <w:r w:rsidRPr="003F4F1D">
        <w:t>the maritime dimension gives something to policy that might not otherwise be there.</w:t>
      </w:r>
      <w:r w:rsidRPr="003F4F1D" w:rsidR="00E50F79">
        <w:t xml:space="preserve"> </w:t>
      </w:r>
      <w:r w:rsidRPr="003F4F1D">
        <w:t>There are things you can do with ships, as we know, that you cannot do by other means.</w:t>
      </w:r>
      <w:r w:rsidRPr="003F4F1D" w:rsidR="00E50F79">
        <w:t xml:space="preserve"> </w:t>
      </w:r>
      <w:r w:rsidRPr="003F4F1D">
        <w:t xml:space="preserve">I am never quite sure how much trade follows ships and so on, but that is </w:t>
      </w:r>
      <w:r w:rsidRPr="003F4F1D" w:rsidR="00E1391B">
        <w:t xml:space="preserve">part of </w:t>
      </w:r>
      <w:r w:rsidRPr="003F4F1D">
        <w:t>the argument.</w:t>
      </w:r>
      <w:r w:rsidRPr="003F4F1D" w:rsidR="00E50F79">
        <w:t xml:space="preserve"> </w:t>
      </w:r>
    </w:p>
    <w:p w:rsidR="00307C78" w:rsidRPr="003F4F1D" w:rsidP="00A6420E">
      <w:pPr>
        <w:pStyle w:val="Answer"/>
      </w:pPr>
      <w:r w:rsidRPr="003F4F1D">
        <w:t xml:space="preserve">The naval contribution is </w:t>
      </w:r>
      <w:r w:rsidRPr="003F4F1D" w:rsidR="00A6420E">
        <w:t xml:space="preserve">potentially </w:t>
      </w:r>
      <w:r w:rsidRPr="003F4F1D">
        <w:t xml:space="preserve">now significant, plus AUKUS, which we really </w:t>
      </w:r>
      <w:r w:rsidRPr="003F4F1D" w:rsidR="00A6420E">
        <w:t xml:space="preserve">need to keep </w:t>
      </w:r>
      <w:r w:rsidRPr="003F4F1D">
        <w:t xml:space="preserve">a </w:t>
      </w:r>
      <w:r w:rsidRPr="003F4F1D" w:rsidR="00A6420E">
        <w:t>focus</w:t>
      </w:r>
      <w:r w:rsidRPr="003F4F1D">
        <w:t xml:space="preserve"> on.</w:t>
      </w:r>
      <w:r w:rsidRPr="003F4F1D" w:rsidR="00E50F79">
        <w:t xml:space="preserve"> </w:t>
      </w:r>
      <w:r w:rsidRPr="003F4F1D">
        <w:t xml:space="preserve">It tends to </w:t>
      </w:r>
      <w:r w:rsidRPr="003F4F1D" w:rsidR="00A6420E">
        <w:t xml:space="preserve">get lost a bit in some of the commentary, but </w:t>
      </w:r>
      <w:r w:rsidRPr="003F4F1D" w:rsidR="001963E3">
        <w:t>it is</w:t>
      </w:r>
      <w:r w:rsidRPr="003F4F1D" w:rsidR="00A6420E">
        <w:t xml:space="preserve"> actually really very important</w:t>
      </w:r>
      <w:r w:rsidRPr="003F4F1D">
        <w:t xml:space="preserve"> over the long term.</w:t>
      </w:r>
      <w:r w:rsidRPr="003F4F1D" w:rsidR="00E50F79">
        <w:t xml:space="preserve"> </w:t>
      </w:r>
      <w:r w:rsidRPr="003F4F1D">
        <w:t>That ties the UK, US and Australia not just in the nuclear realm but also, potentially, in some other high technology realms.</w:t>
      </w:r>
      <w:r w:rsidRPr="003F4F1D" w:rsidR="00E50F79">
        <w:t xml:space="preserve"> </w:t>
      </w:r>
      <w:r w:rsidRPr="003F4F1D">
        <w:t>That seems to me pretty important.</w:t>
      </w:r>
      <w:r w:rsidRPr="003F4F1D" w:rsidR="00E50F79">
        <w:t xml:space="preserve"> </w:t>
      </w:r>
    </w:p>
    <w:p w:rsidR="00307C78" w:rsidRPr="003F4F1D" w:rsidP="00A6420E">
      <w:pPr>
        <w:pStyle w:val="Answer"/>
      </w:pPr>
      <w:r w:rsidRPr="003F4F1D">
        <w:t xml:space="preserve">In that sense, there is </w:t>
      </w:r>
      <w:r w:rsidRPr="003F4F1D" w:rsidR="00A6420E">
        <w:t>a dimension that was always there</w:t>
      </w:r>
      <w:r w:rsidRPr="003F4F1D">
        <w:t xml:space="preserve"> but narrowed down</w:t>
      </w:r>
      <w:r w:rsidRPr="003F4F1D" w:rsidR="00A6420E">
        <w:t xml:space="preserve">. </w:t>
      </w:r>
      <w:r w:rsidRPr="003F4F1D">
        <w:t>If y</w:t>
      </w:r>
      <w:r w:rsidRPr="003F4F1D" w:rsidR="00E50F79">
        <w:t>ou go back to the Nott review</w:t>
      </w:r>
      <w:r w:rsidRPr="003F4F1D">
        <w:t xml:space="preserve"> in 1981, it was going in exactly </w:t>
      </w:r>
      <w:r w:rsidRPr="003F4F1D" w:rsidR="00A6420E">
        <w:t>the opposite direction.</w:t>
      </w:r>
      <w:r w:rsidRPr="003F4F1D" w:rsidR="00E50F79">
        <w:t xml:space="preserve"> </w:t>
      </w:r>
      <w:r w:rsidRPr="003F4F1D" w:rsidR="00A6420E">
        <w:t>Everything we did was about</w:t>
      </w:r>
      <w:r w:rsidRPr="003F4F1D">
        <w:t xml:space="preserve"> the central front and NATO.</w:t>
      </w:r>
      <w:r w:rsidRPr="003F4F1D" w:rsidR="00E50F79">
        <w:t xml:space="preserve"> </w:t>
      </w:r>
      <w:r w:rsidRPr="003F4F1D" w:rsidR="00A6420E">
        <w:t>The priority was to keep</w:t>
      </w:r>
      <w:r w:rsidRPr="003F4F1D">
        <w:t xml:space="preserve"> the AOR there and the </w:t>
      </w:r>
      <w:r w:rsidRPr="003F4F1D" w:rsidR="00E50F79">
        <w:t>Navy</w:t>
      </w:r>
      <w:r w:rsidRPr="003F4F1D">
        <w:t xml:space="preserve"> was cut.</w:t>
      </w:r>
      <w:r w:rsidRPr="003F4F1D" w:rsidR="00E50F79">
        <w:t xml:space="preserve"> </w:t>
      </w:r>
      <w:r w:rsidRPr="003F4F1D">
        <w:t xml:space="preserve">The </w:t>
      </w:r>
      <w:r w:rsidRPr="003F4F1D" w:rsidR="00E50F79">
        <w:t>Navy</w:t>
      </w:r>
      <w:r w:rsidRPr="003F4F1D">
        <w:t xml:space="preserve"> has been cut more than was envisaged then, but it is, I would argue, a higher-quality </w:t>
      </w:r>
      <w:r w:rsidRPr="003F4F1D" w:rsidR="00E50F79">
        <w:t>Navy</w:t>
      </w:r>
      <w:r w:rsidRPr="003F4F1D">
        <w:t>.</w:t>
      </w:r>
      <w:r w:rsidRPr="003F4F1D" w:rsidR="00E50F79">
        <w:t xml:space="preserve"> </w:t>
      </w:r>
      <w:r w:rsidRPr="003F4F1D">
        <w:t xml:space="preserve">Of course, at that time the Royal </w:t>
      </w:r>
      <w:r w:rsidRPr="003F4F1D" w:rsidR="00E50F79">
        <w:t>Navy</w:t>
      </w:r>
      <w:r w:rsidRPr="003F4F1D">
        <w:t xml:space="preserve"> kept the carriers going by calling them something</w:t>
      </w:r>
      <w:r w:rsidRPr="003F4F1D" w:rsidR="00E50F79">
        <w:t xml:space="preserve"> else, through-deck</w:t>
      </w:r>
      <w:r w:rsidRPr="003F4F1D">
        <w:t xml:space="preserve"> cruisers.</w:t>
      </w:r>
      <w:r w:rsidRPr="003F4F1D" w:rsidR="00E50F79">
        <w:t xml:space="preserve"> </w:t>
      </w:r>
      <w:r w:rsidRPr="003F4F1D">
        <w:t>Eventually they were revealed to be things that looked rather like carriers, but they were not of the size of the ones that we have now.</w:t>
      </w:r>
      <w:r w:rsidRPr="003F4F1D" w:rsidR="00E50F79">
        <w:t xml:space="preserve"> </w:t>
      </w:r>
    </w:p>
    <w:p w:rsidR="00A6420E" w:rsidRPr="003F4F1D" w:rsidP="00A6420E">
      <w:pPr>
        <w:pStyle w:val="Answer"/>
      </w:pPr>
      <w:r w:rsidRPr="003F4F1D">
        <w:t>There has been a shift.</w:t>
      </w:r>
      <w:r w:rsidRPr="003F4F1D" w:rsidR="00E50F79">
        <w:t xml:space="preserve"> </w:t>
      </w:r>
      <w:r w:rsidRPr="003F4F1D">
        <w:t>It is done.</w:t>
      </w:r>
      <w:r w:rsidRPr="003F4F1D" w:rsidR="00E50F79">
        <w:t xml:space="preserve"> </w:t>
      </w:r>
      <w:r w:rsidRPr="003F4F1D">
        <w:t>You are not going to go back on that now.</w:t>
      </w:r>
      <w:r w:rsidRPr="003F4F1D" w:rsidR="00E50F79">
        <w:t xml:space="preserve"> </w:t>
      </w:r>
      <w:r w:rsidRPr="003F4F1D">
        <w:t>In the circumstances it probably makes sense because of the reasons I gave before.</w:t>
      </w:r>
      <w:r w:rsidRPr="003F4F1D" w:rsidR="00E50F79">
        <w:t xml:space="preserve"> </w:t>
      </w:r>
      <w:r w:rsidRPr="003F4F1D">
        <w:t xml:space="preserve">Our contribution to a land war would be significant </w:t>
      </w:r>
      <w:r w:rsidRPr="003F4F1D">
        <w:t>but not decisive</w:t>
      </w:r>
      <w:r w:rsidRPr="003F4F1D">
        <w:t xml:space="preserve">, whereas we probably can make more of a significant </w:t>
      </w:r>
      <w:r w:rsidRPr="003F4F1D">
        <w:t xml:space="preserve">impact on </w:t>
      </w:r>
      <w:r w:rsidRPr="003F4F1D">
        <w:t xml:space="preserve">the </w:t>
      </w:r>
      <w:r w:rsidRPr="003F4F1D">
        <w:t>maritime</w:t>
      </w:r>
      <w:r w:rsidRPr="003F4F1D">
        <w:t xml:space="preserve"> side</w:t>
      </w:r>
      <w:r w:rsidRPr="003F4F1D">
        <w:t>.</w:t>
      </w:r>
    </w:p>
    <w:p w:rsidR="00A6420E" w:rsidRPr="003F4F1D" w:rsidP="00A6420E">
      <w:pPr>
        <w:pStyle w:val="Question"/>
      </w:pPr>
      <w:sdt>
        <w:sdtPr>
          <w:alias w:val="Member"/>
          <w:tag w:val="&lt;Member mnisId='4855' dodsId='151254'&gt;"/>
          <w:id w:val="-1728918910"/>
          <w:placeholder>
            <w:docPart w:val="EE1423A58E934BBA860734299F3EAF40"/>
          </w:placeholder>
          <w:richText/>
        </w:sdtPr>
        <w:sdtContent>
          <w:r w:rsidRPr="003F4F1D">
            <w:rPr>
              <w:b/>
            </w:rPr>
            <w:t>Sarah Atherton:</w:t>
          </w:r>
        </w:sdtContent>
      </w:sdt>
      <w:r w:rsidRPr="003F4F1D">
        <w:t xml:space="preserve"> </w:t>
      </w:r>
      <w:r w:rsidRPr="003F4F1D" w:rsidR="00307C78">
        <w:t>Do</w:t>
      </w:r>
      <w:r w:rsidRPr="003F4F1D">
        <w:t xml:space="preserve"> you think</w:t>
      </w:r>
      <w:r w:rsidRPr="003F4F1D" w:rsidR="00307C78">
        <w:t xml:space="preserve"> that the delegation of financial authority to the commands has been a positive, or has it been </w:t>
      </w:r>
      <w:r w:rsidRPr="003F4F1D">
        <w:t xml:space="preserve">to the detriment of </w:t>
      </w:r>
      <w:r w:rsidRPr="003F4F1D" w:rsidR="00307C78">
        <w:t>a modernisation of a whole-force military?</w:t>
      </w:r>
    </w:p>
    <w:p w:rsidR="00A6420E" w:rsidRPr="003F4F1D" w:rsidP="00A6420E">
      <w:pPr>
        <w:pStyle w:val="Answer"/>
      </w:pPr>
      <w:sdt>
        <w:sdtPr>
          <w:alias w:val="Witness"/>
          <w:id w:val="1187639295"/>
          <w:placeholder>
            <w:docPart w:val="EE1423A58E934BBA860734299F3EAF40"/>
          </w:placeholder>
          <w:richText/>
        </w:sdtPr>
        <w:sdtContent>
          <w:r w:rsidRPr="003F4F1D" w:rsidR="00247A0E">
            <w:rPr>
              <w:b/>
              <w:i/>
              <w:iCs/>
            </w:rPr>
            <w:t>Professor Sir Lawrence Freedman:</w:t>
          </w:r>
          <w:r w:rsidRPr="003F4F1D">
            <w:rPr>
              <w:b/>
            </w:rPr>
            <w:t xml:space="preserve"> </w:t>
          </w:r>
        </w:sdtContent>
      </w:sdt>
      <w:r w:rsidRPr="003F4F1D">
        <w:t xml:space="preserve">I </w:t>
      </w:r>
      <w:r w:rsidRPr="003F4F1D" w:rsidR="001963E3">
        <w:t>do not</w:t>
      </w:r>
      <w:r w:rsidRPr="003F4F1D">
        <w:t xml:space="preserve"> think </w:t>
      </w:r>
      <w:r w:rsidRPr="003F4F1D" w:rsidR="00307C78">
        <w:t xml:space="preserve">that </w:t>
      </w:r>
      <w:r w:rsidRPr="003F4F1D" w:rsidR="001963E3">
        <w:t>I am</w:t>
      </w:r>
      <w:r w:rsidRPr="003F4F1D">
        <w:t xml:space="preserve"> in a good position to judge that. </w:t>
      </w:r>
      <w:r w:rsidRPr="003F4F1D" w:rsidR="00307C78">
        <w:t xml:space="preserve">If you are going to have a project management approach to these things, a campaigning approach, you have </w:t>
      </w:r>
      <w:r w:rsidRPr="003F4F1D">
        <w:t xml:space="preserve">to give </w:t>
      </w:r>
      <w:r w:rsidRPr="003F4F1D" w:rsidR="00307C78">
        <w:t>p</w:t>
      </w:r>
      <w:r w:rsidRPr="003F4F1D">
        <w:t>eople financial latitude.</w:t>
      </w:r>
      <w:r w:rsidRPr="003F4F1D" w:rsidR="00E50F79">
        <w:t xml:space="preserve"> </w:t>
      </w:r>
      <w:r w:rsidRPr="003F4F1D" w:rsidR="00307C78">
        <w:t>They have</w:t>
      </w:r>
      <w:r w:rsidRPr="003F4F1D">
        <w:t xml:space="preserve"> to be able to make</w:t>
      </w:r>
      <w:r w:rsidRPr="003F4F1D" w:rsidR="00307C78">
        <w:t xml:space="preserve"> decisions without everything being checked all the time.</w:t>
      </w:r>
      <w:r w:rsidRPr="003F4F1D" w:rsidR="00E50F79">
        <w:t xml:space="preserve"> </w:t>
      </w:r>
      <w:r w:rsidRPr="003F4F1D" w:rsidR="00307C78">
        <w:t>I</w:t>
      </w:r>
      <w:r w:rsidRPr="003F4F1D" w:rsidR="00E50F79">
        <w:t>t</w:t>
      </w:r>
      <w:r w:rsidRPr="003F4F1D" w:rsidR="00307C78">
        <w:t xml:space="preserve"> does not seem to me that that is, as far as I can tell, a decisive aspect at the moment.</w:t>
      </w:r>
    </w:p>
    <w:p w:rsidR="00A6420E" w:rsidRPr="003F4F1D" w:rsidP="00A6420E">
      <w:pPr>
        <w:pStyle w:val="Question"/>
      </w:pPr>
      <w:sdt>
        <w:sdtPr>
          <w:alias w:val="Member"/>
          <w:tag w:val="&lt;Member mnisId='4855' dodsId='151254'&gt;"/>
          <w:id w:val="1822610594"/>
          <w:placeholder>
            <w:docPart w:val="EE1423A58E934BBA860734299F3EAF40"/>
          </w:placeholder>
          <w:richText/>
        </w:sdtPr>
        <w:sdtContent>
          <w:r w:rsidRPr="003F4F1D">
            <w:rPr>
              <w:b/>
            </w:rPr>
            <w:t>Sarah Atherton:</w:t>
          </w:r>
        </w:sdtContent>
      </w:sdt>
      <w:r w:rsidRPr="003F4F1D" w:rsidR="00307C78">
        <w:t xml:space="preserve"> Can I ask one quick question?</w:t>
      </w:r>
      <w:r w:rsidRPr="003F4F1D" w:rsidR="00E50F79">
        <w:t xml:space="preserve"> </w:t>
      </w:r>
      <w:r w:rsidRPr="003F4F1D" w:rsidR="00307C78">
        <w:t>D</w:t>
      </w:r>
      <w:r w:rsidRPr="003F4F1D" w:rsidR="009A1BAD">
        <w:t>o</w:t>
      </w:r>
      <w:r w:rsidRPr="003F4F1D" w:rsidR="00307C78">
        <w:t xml:space="preserve"> </w:t>
      </w:r>
      <w:r w:rsidRPr="003F4F1D">
        <w:t xml:space="preserve">you think the </w:t>
      </w:r>
      <w:r w:rsidRPr="003F4F1D" w:rsidR="00307C78">
        <w:t xml:space="preserve">field </w:t>
      </w:r>
      <w:r w:rsidRPr="003F4F1D" w:rsidR="00E50F79">
        <w:t>Army</w:t>
      </w:r>
      <w:r w:rsidRPr="003F4F1D">
        <w:t xml:space="preserve"> </w:t>
      </w:r>
      <w:r w:rsidRPr="003F4F1D" w:rsidR="00307C78">
        <w:t xml:space="preserve">has </w:t>
      </w:r>
      <w:r w:rsidRPr="003F4F1D">
        <w:t>lost out?</w:t>
      </w:r>
    </w:p>
    <w:p w:rsidR="00307C78" w:rsidRPr="003F4F1D" w:rsidP="00A6420E">
      <w:pPr>
        <w:pStyle w:val="Answer"/>
      </w:pPr>
      <w:sdt>
        <w:sdtPr>
          <w:alias w:val="Witness"/>
          <w:id w:val="-1412776746"/>
          <w:placeholder>
            <w:docPart w:val="EE1423A58E934BBA860734299F3EAF40"/>
          </w:placeholder>
          <w:richText/>
        </w:sdtPr>
        <w:sdtContent>
          <w:r w:rsidRPr="003F4F1D" w:rsidR="00247A0E">
            <w:rPr>
              <w:b/>
              <w:i/>
              <w:iCs/>
            </w:rPr>
            <w:t>Professor Sir Lawrence Freedman:</w:t>
          </w:r>
          <w:r w:rsidRPr="003F4F1D" w:rsidR="00A6420E">
            <w:rPr>
              <w:b/>
            </w:rPr>
            <w:t xml:space="preserve"> </w:t>
          </w:r>
        </w:sdtContent>
      </w:sdt>
      <w:r w:rsidRPr="003F4F1D" w:rsidR="00A6420E">
        <w:t xml:space="preserve">The </w:t>
      </w:r>
      <w:r w:rsidRPr="003F4F1D" w:rsidR="00E50F79">
        <w:t>Army</w:t>
      </w:r>
      <w:r w:rsidRPr="003F4F1D" w:rsidR="00A6420E">
        <w:t xml:space="preserve"> had a period whe</w:t>
      </w:r>
      <w:r w:rsidRPr="003F4F1D">
        <w:t>n it was the centre</w:t>
      </w:r>
      <w:r w:rsidRPr="003F4F1D" w:rsidR="009A1BAD">
        <w:t>,</w:t>
      </w:r>
      <w:r w:rsidRPr="003F4F1D">
        <w:t xml:space="preserve"> because it was fighting two big wars.</w:t>
      </w:r>
      <w:r w:rsidRPr="003F4F1D" w:rsidR="00E50F79">
        <w:t xml:space="preserve"> </w:t>
      </w:r>
      <w:r w:rsidRPr="003F4F1D">
        <w:t>It was not that long ago when it had Northern Ireland as well.</w:t>
      </w:r>
      <w:r w:rsidRPr="003F4F1D" w:rsidR="00E50F79">
        <w:t xml:space="preserve"> </w:t>
      </w:r>
      <w:r w:rsidRPr="003F4F1D">
        <w:t xml:space="preserve">It </w:t>
      </w:r>
      <w:r w:rsidRPr="003F4F1D" w:rsidR="00A6420E">
        <w:t>shrunk</w:t>
      </w:r>
      <w:r w:rsidRPr="003F4F1D">
        <w:t xml:space="preserve">. Let us be clear: it </w:t>
      </w:r>
      <w:r w:rsidRPr="003F4F1D" w:rsidR="00A6420E">
        <w:t>had trouble recruiting</w:t>
      </w:r>
      <w:r w:rsidRPr="003F4F1D">
        <w:t xml:space="preserve"> even before the numbers were brought down.</w:t>
      </w:r>
      <w:r w:rsidRPr="003F4F1D" w:rsidR="00E50F79">
        <w:t xml:space="preserve"> </w:t>
      </w:r>
      <w:r w:rsidRPr="003F4F1D">
        <w:t xml:space="preserve">There is a question for the </w:t>
      </w:r>
      <w:r w:rsidRPr="003F4F1D" w:rsidR="00E50F79">
        <w:t>Army</w:t>
      </w:r>
      <w:r w:rsidRPr="003F4F1D">
        <w:t xml:space="preserve"> about its role.</w:t>
      </w:r>
      <w:r w:rsidRPr="003F4F1D" w:rsidR="00E50F79">
        <w:t xml:space="preserve"> </w:t>
      </w:r>
    </w:p>
    <w:p w:rsidR="00307C78" w:rsidRPr="003F4F1D" w:rsidP="00A6420E">
      <w:pPr>
        <w:pStyle w:val="Answer"/>
      </w:pPr>
      <w:r w:rsidRPr="003F4F1D">
        <w:t>I have a reasonably pragmatic view.</w:t>
      </w:r>
      <w:r w:rsidRPr="003F4F1D" w:rsidR="00E50F79">
        <w:t xml:space="preserve"> </w:t>
      </w:r>
      <w:r w:rsidRPr="003F4F1D" w:rsidR="00A6420E">
        <w:t>There</w:t>
      </w:r>
      <w:r w:rsidRPr="003F4F1D">
        <w:t xml:space="preserve"> are</w:t>
      </w:r>
      <w:r w:rsidRPr="003F4F1D" w:rsidR="00A6420E">
        <w:t xml:space="preserve"> always things </w:t>
      </w:r>
      <w:r w:rsidRPr="003F4F1D" w:rsidR="009A1BAD">
        <w:t>that</w:t>
      </w:r>
      <w:r w:rsidRPr="003F4F1D" w:rsidR="00A6420E">
        <w:t xml:space="preserve"> </w:t>
      </w:r>
      <w:r w:rsidRPr="003F4F1D">
        <w:t xml:space="preserve">you will </w:t>
      </w:r>
      <w:r w:rsidRPr="003F4F1D" w:rsidR="00A6420E">
        <w:t xml:space="preserve">find you need the </w:t>
      </w:r>
      <w:r w:rsidRPr="003F4F1D" w:rsidR="00E50F79">
        <w:t>Army</w:t>
      </w:r>
      <w:r w:rsidRPr="003F4F1D" w:rsidR="00A6420E">
        <w:t xml:space="preserve"> to do</w:t>
      </w:r>
      <w:r w:rsidRPr="003F4F1D" w:rsidR="00E50F79">
        <w:t>. A</w:t>
      </w:r>
      <w:r w:rsidRPr="003F4F1D">
        <w:t>s we have seen even with Ukraine, t</w:t>
      </w:r>
      <w:r w:rsidRPr="003F4F1D" w:rsidR="00E50F79">
        <w:t>alking about training and so on, t</w:t>
      </w:r>
      <w:r w:rsidRPr="003F4F1D">
        <w:t>here are things for them to do.</w:t>
      </w:r>
      <w:r w:rsidRPr="003F4F1D" w:rsidR="00E50F79">
        <w:t xml:space="preserve"> </w:t>
      </w:r>
      <w:r w:rsidRPr="003F4F1D">
        <w:t>You do not have the lead role, running a headquarters in Afghanistan and things lik</w:t>
      </w:r>
      <w:r w:rsidRPr="003F4F1D" w:rsidR="00E50F79">
        <w:t>e that, or being in charge of MN</w:t>
      </w:r>
      <w:r w:rsidRPr="003F4F1D">
        <w:t xml:space="preserve">D </w:t>
      </w:r>
      <w:r w:rsidRPr="003F4F1D" w:rsidR="00E50F79">
        <w:t>South-East</w:t>
      </w:r>
      <w:r w:rsidRPr="003F4F1D">
        <w:t xml:space="preserve"> in Iraq.</w:t>
      </w:r>
      <w:r w:rsidRPr="003F4F1D" w:rsidR="00E50F79">
        <w:t xml:space="preserve"> </w:t>
      </w:r>
      <w:r w:rsidRPr="003F4F1D" w:rsidR="00A6420E">
        <w:t xml:space="preserve">You </w:t>
      </w:r>
      <w:r w:rsidRPr="003F4F1D" w:rsidR="001963E3">
        <w:t>do not</w:t>
      </w:r>
      <w:r w:rsidRPr="003F4F1D" w:rsidR="00A6420E">
        <w:t xml:space="preserve"> have that so</w:t>
      </w:r>
      <w:r w:rsidRPr="003F4F1D">
        <w:t>rt of big role.</w:t>
      </w:r>
      <w:r w:rsidRPr="003F4F1D" w:rsidR="00E50F79">
        <w:t xml:space="preserve"> </w:t>
      </w:r>
      <w:r w:rsidRPr="003F4F1D">
        <w:t>You ha</w:t>
      </w:r>
      <w:r w:rsidRPr="003F4F1D" w:rsidR="00A6420E">
        <w:t>ve the NATO headquarters</w:t>
      </w:r>
      <w:r w:rsidRPr="003F4F1D">
        <w:t xml:space="preserve"> and so on, but it is not quite the same.</w:t>
      </w:r>
      <w:r w:rsidRPr="003F4F1D" w:rsidR="00E50F79">
        <w:t xml:space="preserve"> </w:t>
      </w:r>
      <w:r w:rsidRPr="003F4F1D">
        <w:t xml:space="preserve">There are issues for the </w:t>
      </w:r>
      <w:r w:rsidRPr="003F4F1D" w:rsidR="00E50F79">
        <w:t>Army</w:t>
      </w:r>
      <w:r w:rsidRPr="003F4F1D">
        <w:t>.</w:t>
      </w:r>
    </w:p>
    <w:p w:rsidR="00A6420E" w:rsidRPr="003F4F1D" w:rsidP="00A6420E">
      <w:pPr>
        <w:pStyle w:val="Answer"/>
      </w:pPr>
      <w:r w:rsidRPr="003F4F1D">
        <w:t>My view is that</w:t>
      </w:r>
      <w:r w:rsidRPr="003F4F1D" w:rsidR="00307C78">
        <w:t>,</w:t>
      </w:r>
      <w:r w:rsidRPr="003F4F1D">
        <w:t xml:space="preserve"> because of </w:t>
      </w:r>
      <w:r w:rsidRPr="003F4F1D" w:rsidR="00307C78">
        <w:t>what ha</w:t>
      </w:r>
      <w:r w:rsidRPr="003F4F1D" w:rsidR="001963E3">
        <w:t>s</w:t>
      </w:r>
      <w:r w:rsidRPr="003F4F1D">
        <w:t xml:space="preserve"> happened</w:t>
      </w:r>
      <w:r w:rsidRPr="003F4F1D" w:rsidR="00307C78">
        <w:t xml:space="preserve"> to Russia, they have </w:t>
      </w:r>
      <w:r w:rsidRPr="003F4F1D">
        <w:t>a bit of time to sort these things out</w:t>
      </w:r>
      <w:r w:rsidRPr="003F4F1D" w:rsidR="00307C78">
        <w:t xml:space="preserve"> and to try to think it through and find a role.</w:t>
      </w:r>
      <w:r w:rsidRPr="003F4F1D" w:rsidR="00E50F79">
        <w:t xml:space="preserve"> </w:t>
      </w:r>
      <w:r w:rsidRPr="003F4F1D" w:rsidR="00307C78">
        <w:t xml:space="preserve">You are </w:t>
      </w:r>
      <w:r w:rsidRPr="003F4F1D">
        <w:t>going to need</w:t>
      </w:r>
      <w:r w:rsidRPr="003F4F1D" w:rsidR="00307C78">
        <w:t xml:space="preserve"> an </w:t>
      </w:r>
      <w:r w:rsidRPr="003F4F1D" w:rsidR="00E50F79">
        <w:t>Army</w:t>
      </w:r>
      <w:r w:rsidRPr="003F4F1D" w:rsidR="00307C78">
        <w:t>.</w:t>
      </w:r>
      <w:r w:rsidRPr="003F4F1D" w:rsidR="00E50F79">
        <w:t xml:space="preserve"> </w:t>
      </w:r>
      <w:r w:rsidRPr="003F4F1D" w:rsidR="00307C78">
        <w:t xml:space="preserve">You are going to need </w:t>
      </w:r>
      <w:r w:rsidRPr="003F4F1D">
        <w:t xml:space="preserve">something of this sort of size. </w:t>
      </w:r>
      <w:r w:rsidRPr="003F4F1D" w:rsidR="00307C78">
        <w:t xml:space="preserve">What you do not have, which the </w:t>
      </w:r>
      <w:r w:rsidRPr="003F4F1D" w:rsidR="00E50F79">
        <w:t>Navy</w:t>
      </w:r>
      <w:r w:rsidRPr="003F4F1D" w:rsidR="00307C78">
        <w:t xml:space="preserve"> has and the </w:t>
      </w:r>
      <w:r w:rsidRPr="003F4F1D" w:rsidR="001E4E89">
        <w:t>Air Force</w:t>
      </w:r>
      <w:r w:rsidRPr="003F4F1D" w:rsidR="00307C78">
        <w:t xml:space="preserve"> will always have because you will always need airpower whatever you are doing, </w:t>
      </w:r>
      <w:r w:rsidRPr="003F4F1D">
        <w:t xml:space="preserve">is a clear sense of how </w:t>
      </w:r>
      <w:r w:rsidRPr="003F4F1D" w:rsidR="00307C78">
        <w:t>they</w:t>
      </w:r>
      <w:r w:rsidRPr="003F4F1D">
        <w:t xml:space="preserve"> fit into the wider foreign policy</w:t>
      </w:r>
      <w:r w:rsidRPr="003F4F1D" w:rsidR="00307C78">
        <w:t xml:space="preserve"> of the UK</w:t>
      </w:r>
      <w:r w:rsidRPr="003F4F1D">
        <w:t>.</w:t>
      </w:r>
    </w:p>
    <w:p w:rsidR="00A6420E" w:rsidRPr="003F4F1D" w:rsidP="00307C78">
      <w:pPr>
        <w:pStyle w:val="Question"/>
      </w:pPr>
      <w:sdt>
        <w:sdtPr>
          <w:alias w:val="Member"/>
          <w:tag w:val="&lt;Member mnisId='4277' dodsId='104265'&gt;"/>
          <w:id w:val="642860078"/>
          <w:placeholder>
            <w:docPart w:val="EE1423A58E934BBA860734299F3EAF40"/>
          </w:placeholder>
          <w:richText/>
        </w:sdtPr>
        <w:sdtContent>
          <w:r w:rsidRPr="003F4F1D" w:rsidR="001E4E89">
            <w:rPr>
              <w:b/>
            </w:rPr>
            <w:t>Mrs Lewell-Buck:</w:t>
          </w:r>
        </w:sdtContent>
      </w:sdt>
      <w:r w:rsidRPr="003F4F1D">
        <w:t xml:space="preserve"> </w:t>
      </w:r>
      <w:r w:rsidRPr="003F4F1D" w:rsidR="009A1BAD">
        <w:t>Good a</w:t>
      </w:r>
      <w:r w:rsidRPr="003F4F1D" w:rsidR="00307C78">
        <w:t>fternoon, Professor.</w:t>
      </w:r>
      <w:r w:rsidRPr="003F4F1D" w:rsidR="00E50F79">
        <w:t xml:space="preserve"> </w:t>
      </w:r>
      <w:r w:rsidRPr="003F4F1D" w:rsidR="00307C78">
        <w:t>How effectively do you think that the commitments in the 2021 defence paper</w:t>
      </w:r>
      <w:r w:rsidRPr="003F4F1D" w:rsidR="00E50F79">
        <w:t>s</w:t>
      </w:r>
      <w:r w:rsidRPr="003F4F1D" w:rsidR="00307C78">
        <w:t>, so the DCP</w:t>
      </w:r>
      <w:r w:rsidRPr="003F4F1D" w:rsidR="00E50F79">
        <w:t xml:space="preserve"> and the DSIS</w:t>
      </w:r>
      <w:r w:rsidRPr="003F4F1D" w:rsidR="00307C78">
        <w:t xml:space="preserve">, </w:t>
      </w:r>
      <w:r w:rsidRPr="003F4F1D">
        <w:t>have been implemented?</w:t>
      </w:r>
    </w:p>
    <w:p w:rsidR="00307C78" w:rsidRPr="003F4F1D" w:rsidP="00A6420E">
      <w:pPr>
        <w:pStyle w:val="Answer"/>
      </w:pPr>
      <w:sdt>
        <w:sdtPr>
          <w:alias w:val="Witness"/>
          <w:id w:val="-418026629"/>
          <w:placeholder>
            <w:docPart w:val="EE1423A58E934BBA860734299F3EAF40"/>
          </w:placeholder>
          <w:richText/>
        </w:sdtPr>
        <w:sdtContent>
          <w:r w:rsidRPr="003F4F1D" w:rsidR="00247A0E">
            <w:rPr>
              <w:b/>
              <w:i/>
              <w:iCs/>
            </w:rPr>
            <w:t>Professor Sir Lawrence Freedman:</w:t>
          </w:r>
          <w:r w:rsidRPr="003F4F1D" w:rsidR="00A6420E">
            <w:rPr>
              <w:b/>
            </w:rPr>
            <w:t xml:space="preserve"> </w:t>
          </w:r>
        </w:sdtContent>
      </w:sdt>
      <w:r w:rsidRPr="003F4F1D">
        <w:t xml:space="preserve">For the last two years I have been totally preoccupied with Ukraine and before that I was preoccupied with Iraq, </w:t>
      </w:r>
      <w:r w:rsidRPr="003F4F1D" w:rsidR="00A6420E">
        <w:t xml:space="preserve">so I </w:t>
      </w:r>
      <w:r w:rsidRPr="003F4F1D" w:rsidR="001963E3">
        <w:t>do not</w:t>
      </w:r>
      <w:r w:rsidRPr="003F4F1D" w:rsidR="00A6420E">
        <w:t xml:space="preserve"> want to claim to be in a position to assess performance</w:t>
      </w:r>
      <w:r w:rsidRPr="003F4F1D">
        <w:t xml:space="preserve"> </w:t>
      </w:r>
      <w:r w:rsidRPr="003F4F1D" w:rsidR="00A6420E">
        <w:t xml:space="preserve">very sharply. </w:t>
      </w:r>
      <w:r w:rsidRPr="003F4F1D">
        <w:t xml:space="preserve">The problem with these </w:t>
      </w:r>
      <w:r w:rsidRPr="003F4F1D" w:rsidR="00A6420E">
        <w:t>papers</w:t>
      </w:r>
      <w:r w:rsidRPr="003F4F1D">
        <w:t xml:space="preserve"> is </w:t>
      </w:r>
      <w:r w:rsidRPr="003F4F1D" w:rsidR="00E50F79">
        <w:t>that they set desiderata: “T</w:t>
      </w:r>
      <w:r w:rsidRPr="003F4F1D">
        <w:t>his is what we would like to see.</w:t>
      </w:r>
      <w:r w:rsidRPr="003F4F1D" w:rsidR="00E50F79">
        <w:t xml:space="preserve"> </w:t>
      </w:r>
      <w:r w:rsidRPr="003F4F1D">
        <w:t>These are things we are trying to achieve.</w:t>
      </w:r>
      <w:r w:rsidRPr="003F4F1D" w:rsidR="00E50F79">
        <w:t xml:space="preserve"> </w:t>
      </w:r>
      <w:r w:rsidRPr="003F4F1D">
        <w:t>These are the things we are doing</w:t>
      </w:r>
      <w:r w:rsidRPr="003F4F1D" w:rsidR="00E50F79">
        <w:t>”</w:t>
      </w:r>
      <w:r w:rsidRPr="003F4F1D">
        <w:t>.</w:t>
      </w:r>
      <w:r w:rsidRPr="003F4F1D" w:rsidR="00E50F79">
        <w:t xml:space="preserve"> </w:t>
      </w:r>
      <w:r w:rsidRPr="003F4F1D">
        <w:t>It is very hard to measure success because they do not actually give you KPIs.</w:t>
      </w:r>
      <w:r w:rsidRPr="003F4F1D" w:rsidR="00E50F79">
        <w:t xml:space="preserve"> </w:t>
      </w:r>
      <w:r w:rsidRPr="003F4F1D">
        <w:t>They do not say, “This is how you will know that we have succeeded”.</w:t>
      </w:r>
      <w:r w:rsidRPr="003F4F1D" w:rsidR="00E50F79">
        <w:t xml:space="preserve"> </w:t>
      </w:r>
      <w:r w:rsidRPr="003F4F1D">
        <w:t>H</w:t>
      </w:r>
      <w:r w:rsidRPr="003F4F1D" w:rsidR="00A6420E">
        <w:t xml:space="preserve">ow do we know that this has been successful? </w:t>
      </w:r>
    </w:p>
    <w:p w:rsidR="00307C78" w:rsidRPr="003F4F1D" w:rsidP="00A6420E">
      <w:pPr>
        <w:pStyle w:val="Answer"/>
      </w:pPr>
      <w:r w:rsidRPr="003F4F1D">
        <w:t>When you are saying, “We are aiming to deter”, as long as nothing happens, you have been successful.</w:t>
      </w:r>
      <w:r w:rsidRPr="003F4F1D" w:rsidR="00E50F79">
        <w:t xml:space="preserve"> </w:t>
      </w:r>
      <w:r w:rsidRPr="003F4F1D">
        <w:t>It is quite hard to measure success.</w:t>
      </w:r>
      <w:r w:rsidRPr="003F4F1D" w:rsidR="00E50F79">
        <w:t xml:space="preserve"> </w:t>
      </w:r>
      <w:r w:rsidRPr="003F4F1D" w:rsidR="00A6420E">
        <w:t>You can measure success</w:t>
      </w:r>
      <w:r w:rsidRPr="003F4F1D">
        <w:t xml:space="preserve"> in shipbuilding by whether there are delays or cost overruns.</w:t>
      </w:r>
      <w:r w:rsidRPr="003F4F1D" w:rsidR="00E50F79">
        <w:t xml:space="preserve"> </w:t>
      </w:r>
      <w:r w:rsidRPr="003F4F1D">
        <w:t>You can measure success in recruiting</w:t>
      </w:r>
      <w:r w:rsidRPr="003F4F1D" w:rsidR="009A1BAD">
        <w:t>—</w:t>
      </w:r>
      <w:r w:rsidRPr="003F4F1D">
        <w:t>how many people you have in place</w:t>
      </w:r>
      <w:r w:rsidRPr="003F4F1D" w:rsidR="009A1BAD">
        <w:t>—</w:t>
      </w:r>
      <w:r w:rsidRPr="003F4F1D">
        <w:t>but a lot of the other stuff is quite hard to measure because it is not put to the test.</w:t>
      </w:r>
      <w:r w:rsidRPr="003F4F1D" w:rsidR="00E50F79">
        <w:t xml:space="preserve"> </w:t>
      </w:r>
    </w:p>
    <w:p w:rsidR="00A6420E" w:rsidRPr="003F4F1D" w:rsidP="00A6420E">
      <w:pPr>
        <w:pStyle w:val="Answer"/>
      </w:pPr>
      <w:r w:rsidRPr="003F4F1D">
        <w:t>T</w:t>
      </w:r>
      <w:r w:rsidRPr="003F4F1D">
        <w:t>he last couple of years</w:t>
      </w:r>
      <w:r w:rsidRPr="003F4F1D">
        <w:t xml:space="preserve"> have given an energy and a vigour to these debates that was not there before, because all of a sudden we see what a major war looks like in the middle of Europe.</w:t>
      </w:r>
      <w:r w:rsidRPr="003F4F1D" w:rsidR="00E50F79">
        <w:t xml:space="preserve"> </w:t>
      </w:r>
      <w:r w:rsidRPr="003F4F1D">
        <w:t>There is a seriousness about the situation that I hope is feeding itself through.</w:t>
      </w:r>
      <w:r w:rsidRPr="003F4F1D" w:rsidR="00E50F79">
        <w:t xml:space="preserve"> </w:t>
      </w:r>
      <w:r w:rsidRPr="003F4F1D">
        <w:t>I find it quite difficult to say</w:t>
      </w:r>
      <w:r w:rsidRPr="003F4F1D">
        <w:t xml:space="preserve">, “They are doing exactly what they said”, because what they said was, “We are aiming to do these things to meet these rather </w:t>
      </w:r>
      <w:r w:rsidRPr="003F4F1D" w:rsidR="008D2F3F">
        <w:t>ill</w:t>
      </w:r>
      <w:r w:rsidRPr="003F4F1D">
        <w:t>-defined objectives</w:t>
      </w:r>
      <w:r w:rsidRPr="003F4F1D" w:rsidR="008D2F3F">
        <w:t>”</w:t>
      </w:r>
      <w:r w:rsidRPr="003F4F1D">
        <w:t xml:space="preserve">, because you are never quite sure what it would take for these objectives to be met, other than you would know that deterrence failed if you </w:t>
      </w:r>
      <w:r w:rsidRPr="003F4F1D">
        <w:t xml:space="preserve">find yourself in the middle of </w:t>
      </w:r>
      <w:r w:rsidRPr="003F4F1D">
        <w:t>a war.</w:t>
      </w:r>
      <w:r w:rsidRPr="003F4F1D" w:rsidR="00E50F79">
        <w:t xml:space="preserve"> </w:t>
      </w:r>
      <w:r w:rsidRPr="003F4F1D">
        <w:t>If you are not in the middle of a war, deterrence has not failed.</w:t>
      </w:r>
      <w:r w:rsidRPr="003F4F1D" w:rsidR="00E50F79">
        <w:t xml:space="preserve"> </w:t>
      </w:r>
    </w:p>
    <w:p w:rsidR="00A6420E" w:rsidRPr="003F4F1D" w:rsidP="004800C1">
      <w:pPr>
        <w:pStyle w:val="Question"/>
      </w:pPr>
      <w:sdt>
        <w:sdtPr>
          <w:alias w:val="Member"/>
          <w:tag w:val="&lt;Member mnisId='4277' dodsId='104265'&gt;"/>
          <w:id w:val="-1303148395"/>
          <w:placeholder>
            <w:docPart w:val="EE1423A58E934BBA860734299F3EAF40"/>
          </w:placeholder>
          <w:richText/>
        </w:sdtPr>
        <w:sdtContent>
          <w:r w:rsidRPr="003F4F1D" w:rsidR="001E4E89">
            <w:rPr>
              <w:b/>
            </w:rPr>
            <w:t>Mrs Lewell-Buck:</w:t>
          </w:r>
        </w:sdtContent>
      </w:sdt>
      <w:r w:rsidRPr="003F4F1D">
        <w:t xml:space="preserve"> I think </w:t>
      </w:r>
      <w:r w:rsidRPr="003F4F1D" w:rsidR="004800C1">
        <w:t xml:space="preserve">that that is </w:t>
      </w:r>
      <w:r w:rsidRPr="003F4F1D">
        <w:t xml:space="preserve">why </w:t>
      </w:r>
      <w:r w:rsidRPr="003F4F1D" w:rsidR="001963E3">
        <w:t>it is</w:t>
      </w:r>
      <w:r w:rsidRPr="003F4F1D">
        <w:t xml:space="preserve"> sometimes difficult</w:t>
      </w:r>
      <w:r w:rsidRPr="003F4F1D" w:rsidR="004800C1">
        <w:t xml:space="preserve"> for our Committee to keep a check on </w:t>
      </w:r>
      <w:r w:rsidRPr="003F4F1D" w:rsidR="008D2F3F">
        <w:t>things</w:t>
      </w:r>
      <w:r w:rsidRPr="003F4F1D" w:rsidR="004800C1">
        <w:t>.</w:t>
      </w:r>
    </w:p>
    <w:p w:rsidR="00A6420E" w:rsidRPr="003F4F1D" w:rsidP="00A6420E">
      <w:pPr>
        <w:pStyle w:val="Answer"/>
      </w:pPr>
      <w:sdt>
        <w:sdtPr>
          <w:alias w:val="Witness"/>
          <w:id w:val="208699137"/>
          <w:placeholder>
            <w:docPart w:val="EE1423A58E934BBA860734299F3EAF40"/>
          </w:placeholder>
          <w:richText/>
        </w:sdtPr>
        <w:sdtContent>
          <w:r w:rsidRPr="003F4F1D" w:rsidR="00247A0E">
            <w:rPr>
              <w:b/>
              <w:i/>
              <w:iCs/>
            </w:rPr>
            <w:t>Professor Sir Lawrence Freedman:</w:t>
          </w:r>
          <w:r w:rsidRPr="003F4F1D">
            <w:rPr>
              <w:b/>
            </w:rPr>
            <w:t xml:space="preserve"> </w:t>
          </w:r>
        </w:sdtContent>
      </w:sdt>
      <w:r w:rsidRPr="003F4F1D" w:rsidR="004800C1">
        <w:t>It is a problem with defence.</w:t>
      </w:r>
      <w:r w:rsidRPr="003F4F1D" w:rsidR="00E50F79">
        <w:t xml:space="preserve"> </w:t>
      </w:r>
      <w:r w:rsidRPr="003F4F1D" w:rsidR="004800C1">
        <w:t xml:space="preserve">It used to be </w:t>
      </w:r>
      <w:r w:rsidRPr="003F4F1D">
        <w:t>described as an insurance policy</w:t>
      </w:r>
      <w:r w:rsidRPr="003F4F1D" w:rsidR="004800C1">
        <w:t xml:space="preserve">, which always struck me as quite a bad analogy because it does not </w:t>
      </w:r>
      <w:r w:rsidRPr="003F4F1D">
        <w:t>pay out in the same way, but it is in the sense that</w:t>
      </w:r>
      <w:r w:rsidRPr="003F4F1D" w:rsidR="004800C1">
        <w:t xml:space="preserve"> you are preparing for something that you hope will never happen.</w:t>
      </w:r>
      <w:r w:rsidRPr="003F4F1D" w:rsidR="00E50F79">
        <w:t xml:space="preserve"> </w:t>
      </w:r>
      <w:r w:rsidRPr="003F4F1D" w:rsidR="004800C1">
        <w:t>T</w:t>
      </w:r>
      <w:r w:rsidRPr="003F4F1D">
        <w:t xml:space="preserve">hat makes it hard to judge. </w:t>
      </w:r>
      <w:r w:rsidRPr="003F4F1D" w:rsidR="004800C1">
        <w:t>Going back to my original comments on the refresh document, I find it problematic that you do not have as part of it, after you have said, “These are the things we want to achieve.</w:t>
      </w:r>
      <w:r w:rsidRPr="003F4F1D" w:rsidR="00E50F79">
        <w:t xml:space="preserve"> </w:t>
      </w:r>
      <w:r w:rsidRPr="003F4F1D" w:rsidR="004800C1">
        <w:t xml:space="preserve">These are all the things we are doing”, something that says, “This is how you will </w:t>
      </w:r>
      <w:r w:rsidRPr="003F4F1D" w:rsidR="004800C1">
        <w:t>know whether we are succeeding”.</w:t>
      </w:r>
      <w:r w:rsidRPr="003F4F1D" w:rsidR="00E50F79">
        <w:t xml:space="preserve"> </w:t>
      </w:r>
      <w:r w:rsidRPr="003F4F1D" w:rsidR="004800C1">
        <w:t>I understand why Government Departments do not like to do that, because it is hostages to fortune.</w:t>
      </w:r>
    </w:p>
    <w:p w:rsidR="00A6420E" w:rsidRPr="003F4F1D" w:rsidP="00A6420E">
      <w:pPr>
        <w:pStyle w:val="Question"/>
      </w:pPr>
      <w:sdt>
        <w:sdtPr>
          <w:alias w:val="Member"/>
          <w:tag w:val="&lt;Member mnisId='4277' dodsId='104265'&gt;"/>
          <w:id w:val="-1581284942"/>
          <w:placeholder>
            <w:docPart w:val="EE1423A58E934BBA860734299F3EAF40"/>
          </w:placeholder>
          <w:richText/>
        </w:sdtPr>
        <w:sdtContent>
          <w:r w:rsidRPr="003F4F1D" w:rsidR="001E4E89">
            <w:rPr>
              <w:b/>
            </w:rPr>
            <w:t>Mrs Lewell-Buck:</w:t>
          </w:r>
        </w:sdtContent>
      </w:sdt>
      <w:r w:rsidRPr="003F4F1D" w:rsidR="004800C1">
        <w:t xml:space="preserve"> Some have commented that the departure of the Secretary of State might reduce momentum in the </w:t>
      </w:r>
      <w:r w:rsidRPr="003F4F1D" w:rsidR="00E50F79">
        <w:t>MoD in implementing the DCP23</w:t>
      </w:r>
      <w:r w:rsidRPr="003F4F1D" w:rsidR="004800C1">
        <w:t>.</w:t>
      </w:r>
      <w:r w:rsidRPr="003F4F1D" w:rsidR="00E50F79">
        <w:t xml:space="preserve"> </w:t>
      </w:r>
      <w:r w:rsidRPr="003F4F1D">
        <w:t>Do you share that view?</w:t>
      </w:r>
    </w:p>
    <w:p w:rsidR="004800C1" w:rsidRPr="003F4F1D" w:rsidP="00A6420E">
      <w:pPr>
        <w:pStyle w:val="Answer"/>
      </w:pPr>
      <w:sdt>
        <w:sdtPr>
          <w:alias w:val="Witness"/>
          <w:id w:val="-262382823"/>
          <w:placeholder>
            <w:docPart w:val="EE1423A58E934BBA860734299F3EAF40"/>
          </w:placeholder>
          <w:richText/>
        </w:sdtPr>
        <w:sdtContent>
          <w:r w:rsidRPr="003F4F1D" w:rsidR="00247A0E">
            <w:rPr>
              <w:b/>
              <w:i/>
              <w:iCs/>
            </w:rPr>
            <w:t>Professor Sir Lawrence Freedman:</w:t>
          </w:r>
          <w:r w:rsidRPr="003F4F1D" w:rsidR="00A6420E">
            <w:rPr>
              <w:b/>
            </w:rPr>
            <w:t xml:space="preserve"> </w:t>
          </w:r>
        </w:sdtContent>
      </w:sdt>
      <w:r w:rsidRPr="003F4F1D">
        <w:t>It would be impolitic for me to say.</w:t>
      </w:r>
      <w:r w:rsidRPr="003F4F1D" w:rsidR="00E50F79">
        <w:t xml:space="preserve"> </w:t>
      </w:r>
      <w:r w:rsidRPr="003F4F1D">
        <w:t>It is a bit early.</w:t>
      </w:r>
      <w:r w:rsidRPr="003F4F1D" w:rsidR="00E50F79">
        <w:t xml:space="preserve"> </w:t>
      </w:r>
      <w:r w:rsidRPr="003F4F1D">
        <w:t>It is about the fourth or fifth desk that he has been getting his feet under this year.</w:t>
      </w:r>
      <w:r w:rsidRPr="003F4F1D" w:rsidR="00E50F79">
        <w:t xml:space="preserve"> </w:t>
      </w:r>
      <w:r w:rsidRPr="003F4F1D" w:rsidR="001963E3">
        <w:t>It is</w:t>
      </w:r>
      <w:r w:rsidRPr="003F4F1D" w:rsidR="00A6420E">
        <w:t xml:space="preserve"> a demanding job.</w:t>
      </w:r>
      <w:r w:rsidRPr="003F4F1D" w:rsidR="00E50F79">
        <w:t xml:space="preserve"> </w:t>
      </w:r>
      <w:r w:rsidRPr="003F4F1D">
        <w:t>Going back to what I was saying about the paper,</w:t>
      </w:r>
      <w:r w:rsidRPr="003F4F1D" w:rsidR="00A6420E">
        <w:t xml:space="preserve"> there is a sense</w:t>
      </w:r>
      <w:r w:rsidRPr="003F4F1D">
        <w:t xml:space="preserve"> that this is a holding operation now </w:t>
      </w:r>
      <w:r w:rsidRPr="003F4F1D" w:rsidR="00A6420E">
        <w:t>until 2025 or whenever the next major</w:t>
      </w:r>
      <w:r w:rsidRPr="003F4F1D">
        <w:t xml:space="preserve"> review </w:t>
      </w:r>
      <w:r w:rsidRPr="003F4F1D" w:rsidR="00A6420E">
        <w:t xml:space="preserve">takes place. </w:t>
      </w:r>
    </w:p>
    <w:p w:rsidR="00A6420E" w:rsidRPr="003F4F1D" w:rsidP="00A6420E">
      <w:pPr>
        <w:pStyle w:val="Answer"/>
      </w:pPr>
      <w:r w:rsidRPr="003F4F1D">
        <w:t xml:space="preserve">To me, the key question is whether he will keep the focus that the previous </w:t>
      </w:r>
      <w:r w:rsidRPr="003F4F1D" w:rsidR="00E50F79">
        <w:t>Defence</w:t>
      </w:r>
      <w:r w:rsidRPr="003F4F1D">
        <w:t xml:space="preserve"> </w:t>
      </w:r>
      <w:r w:rsidRPr="003F4F1D" w:rsidR="00E50F79">
        <w:t xml:space="preserve">Secretary </w:t>
      </w:r>
      <w:r w:rsidRPr="003F4F1D">
        <w:t xml:space="preserve">had on Ukraine, because that is </w:t>
      </w:r>
      <w:r w:rsidRPr="003F4F1D">
        <w:t>the biggest challenge</w:t>
      </w:r>
      <w:r w:rsidRPr="003F4F1D">
        <w:t xml:space="preserve"> that we face.</w:t>
      </w:r>
      <w:r w:rsidRPr="003F4F1D" w:rsidR="00E50F79">
        <w:t xml:space="preserve"> </w:t>
      </w:r>
      <w:r w:rsidRPr="003F4F1D">
        <w:t>The biggest need we have at the moment is to crank up defence production and our training effort to help Ukraine.</w:t>
      </w:r>
      <w:r w:rsidRPr="003F4F1D" w:rsidR="00E50F79">
        <w:t xml:space="preserve"> </w:t>
      </w:r>
      <w:r w:rsidRPr="003F4F1D">
        <w:t xml:space="preserve">If we fail in that, if the alliance fails in that, </w:t>
      </w:r>
      <w:r w:rsidRPr="003F4F1D">
        <w:t>all the other things</w:t>
      </w:r>
      <w:r w:rsidRPr="003F4F1D">
        <w:t xml:space="preserve"> we are talking about become much more serious.</w:t>
      </w:r>
      <w:r w:rsidRPr="003F4F1D" w:rsidR="00E50F79">
        <w:t xml:space="preserve"> </w:t>
      </w:r>
    </w:p>
    <w:p w:rsidR="00A6420E" w:rsidRPr="003F4F1D" w:rsidP="004800C1">
      <w:pPr>
        <w:pStyle w:val="Remark"/>
      </w:pPr>
      <w:sdt>
        <w:sdtPr>
          <w:alias w:val="Member"/>
          <w:tag w:val="&lt;Member mnisId='1487' dodsId='31646'&gt;"/>
          <w:id w:val="-949699592"/>
          <w:placeholder>
            <w:docPart w:val="EE1423A58E934BBA860734299F3EAF40"/>
          </w:placeholder>
          <w:richText/>
        </w:sdtPr>
        <w:sdtContent>
          <w:r w:rsidRPr="003F4F1D">
            <w:rPr>
              <w:b/>
            </w:rPr>
            <w:t>Chair:</w:t>
          </w:r>
        </w:sdtContent>
      </w:sdt>
      <w:r w:rsidRPr="003F4F1D">
        <w:t xml:space="preserve"> </w:t>
      </w:r>
      <w:r w:rsidRPr="003F4F1D" w:rsidR="004800C1">
        <w:t>We are letting the Defence Secretary get his feet under the table and then we will be inviting him to take your seat, where you are.</w:t>
      </w:r>
      <w:r w:rsidRPr="003F4F1D" w:rsidR="00E50F79">
        <w:t xml:space="preserve"> </w:t>
      </w:r>
      <w:r w:rsidRPr="003F4F1D" w:rsidR="001E4E89">
        <w:t>We have defence questions</w:t>
      </w:r>
      <w:r w:rsidRPr="003F4F1D" w:rsidR="004800C1">
        <w:t xml:space="preserve"> on Monday, </w:t>
      </w:r>
      <w:r w:rsidRPr="003F4F1D">
        <w:t>which will be interesting</w:t>
      </w:r>
      <w:r w:rsidRPr="003F4F1D" w:rsidR="004800C1">
        <w:t>.</w:t>
      </w:r>
      <w:r w:rsidRPr="003F4F1D" w:rsidR="00E50F79">
        <w:t xml:space="preserve"> </w:t>
      </w:r>
      <w:r w:rsidRPr="003F4F1D" w:rsidR="004800C1">
        <w:t>We will get a flavour of what is going on then.</w:t>
      </w:r>
    </w:p>
    <w:p w:rsidR="00A6420E" w:rsidRPr="003F4F1D" w:rsidP="00A6420E">
      <w:pPr>
        <w:pStyle w:val="Question"/>
      </w:pPr>
      <w:sdt>
        <w:sdtPr>
          <w:alias w:val="Member"/>
          <w:tag w:val="&lt;Member mnisId='1444' dodsId='25619'&gt;"/>
          <w:id w:val="1955136227"/>
          <w:placeholder>
            <w:docPart w:val="EE1423A58E934BBA860734299F3EAF40"/>
          </w:placeholder>
          <w:richText/>
        </w:sdtPr>
        <w:sdtContent>
          <w:r w:rsidRPr="003F4F1D" w:rsidR="001E4E89">
            <w:rPr>
              <w:b/>
            </w:rPr>
            <w:t>Mr Francois:</w:t>
          </w:r>
        </w:sdtContent>
      </w:sdt>
      <w:r w:rsidRPr="003F4F1D">
        <w:t xml:space="preserve"> Professor, you mentioned essays.</w:t>
      </w:r>
      <w:r w:rsidRPr="003F4F1D" w:rsidR="00E50F79">
        <w:t xml:space="preserve"> </w:t>
      </w:r>
      <w:r w:rsidRPr="003F4F1D" w:rsidR="004800C1">
        <w:t>It is a while since you had to mark mine.</w:t>
      </w:r>
      <w:r w:rsidRPr="003F4F1D" w:rsidR="00E50F79">
        <w:t xml:space="preserve"> </w:t>
      </w:r>
      <w:r w:rsidRPr="003F4F1D">
        <w:t>You seem to have survived the experience</w:t>
      </w:r>
      <w:r w:rsidRPr="003F4F1D" w:rsidR="004800C1">
        <w:t>, so it is great to see you.</w:t>
      </w:r>
      <w:r w:rsidRPr="003F4F1D" w:rsidR="00E50F79">
        <w:t xml:space="preserve"> </w:t>
      </w:r>
      <w:r w:rsidRPr="003F4F1D" w:rsidR="008D2F3F">
        <w:t>W</w:t>
      </w:r>
      <w:r w:rsidRPr="003F4F1D" w:rsidR="004800C1">
        <w:t xml:space="preserve">e have the </w:t>
      </w:r>
      <w:r w:rsidRPr="003F4F1D">
        <w:t>commitments</w:t>
      </w:r>
      <w:r w:rsidRPr="003F4F1D" w:rsidR="004800C1">
        <w:t xml:space="preserve"> in the people section of DCP23.</w:t>
      </w:r>
      <w:r w:rsidRPr="003F4F1D" w:rsidR="00E50F79">
        <w:t xml:space="preserve"> </w:t>
      </w:r>
      <w:r w:rsidRPr="003F4F1D">
        <w:t xml:space="preserve">Do you think </w:t>
      </w:r>
      <w:r w:rsidRPr="003F4F1D" w:rsidR="004800C1">
        <w:t xml:space="preserve">that they are </w:t>
      </w:r>
      <w:r w:rsidRPr="003F4F1D">
        <w:t xml:space="preserve">going to be enough to solve some of the recruitment </w:t>
      </w:r>
      <w:r w:rsidRPr="003F4F1D" w:rsidR="004800C1">
        <w:t xml:space="preserve">and </w:t>
      </w:r>
      <w:r w:rsidRPr="003F4F1D">
        <w:t>retention</w:t>
      </w:r>
      <w:r w:rsidRPr="003F4F1D" w:rsidR="004800C1">
        <w:t xml:space="preserve"> problems in the services?</w:t>
      </w:r>
      <w:r w:rsidRPr="003F4F1D" w:rsidR="00E50F79">
        <w:t xml:space="preserve"> </w:t>
      </w:r>
      <w:r w:rsidRPr="003F4F1D" w:rsidR="004800C1">
        <w:t>H</w:t>
      </w:r>
      <w:r w:rsidRPr="003F4F1D">
        <w:t>owever much you spend</w:t>
      </w:r>
      <w:r w:rsidRPr="003F4F1D" w:rsidR="004800C1">
        <w:t xml:space="preserve"> on shiny kit, </w:t>
      </w:r>
      <w:r w:rsidRPr="003F4F1D">
        <w:t xml:space="preserve">if you </w:t>
      </w:r>
      <w:r w:rsidRPr="003F4F1D" w:rsidR="004800C1">
        <w:t xml:space="preserve">do not have </w:t>
      </w:r>
      <w:r w:rsidRPr="003F4F1D">
        <w:t>enough</w:t>
      </w:r>
      <w:r w:rsidRPr="003F4F1D" w:rsidR="004800C1">
        <w:t xml:space="preserve"> suitably skilled personnel, at the end of the day you cannot use it.</w:t>
      </w:r>
      <w:r w:rsidRPr="003F4F1D" w:rsidR="00E50F79">
        <w:t xml:space="preserve"> </w:t>
      </w:r>
    </w:p>
    <w:p w:rsidR="004800C1" w:rsidRPr="003F4F1D" w:rsidP="00A6420E">
      <w:pPr>
        <w:pStyle w:val="Answer"/>
      </w:pPr>
      <w:sdt>
        <w:sdtPr>
          <w:alias w:val="Witness"/>
          <w:id w:val="259347522"/>
          <w:placeholder>
            <w:docPart w:val="EE1423A58E934BBA860734299F3EAF40"/>
          </w:placeholder>
          <w:richText/>
        </w:sdtPr>
        <w:sdtContent>
          <w:r w:rsidRPr="003F4F1D" w:rsidR="00247A0E">
            <w:rPr>
              <w:b/>
              <w:i/>
              <w:iCs/>
            </w:rPr>
            <w:t>Professor Sir Lawrence Freedman:</w:t>
          </w:r>
          <w:r w:rsidRPr="003F4F1D" w:rsidR="00A6420E">
            <w:rPr>
              <w:b/>
            </w:rPr>
            <w:t xml:space="preserve"> </w:t>
          </w:r>
        </w:sdtContent>
      </w:sdt>
      <w:r w:rsidRPr="003F4F1D">
        <w:t>I thought that it was a good section of the paper.</w:t>
      </w:r>
      <w:r w:rsidRPr="003F4F1D" w:rsidR="00E50F79">
        <w:t xml:space="preserve"> </w:t>
      </w:r>
      <w:r w:rsidRPr="003F4F1D">
        <w:t>I thought that it was realistic.</w:t>
      </w:r>
      <w:r w:rsidRPr="003F4F1D" w:rsidR="00E50F79">
        <w:t xml:space="preserve"> </w:t>
      </w:r>
      <w:r w:rsidRPr="003F4F1D">
        <w:t xml:space="preserve">It seemed to me to be trying </w:t>
      </w:r>
      <w:r w:rsidRPr="003F4F1D" w:rsidR="00A6420E">
        <w:t>to address some of the problems</w:t>
      </w:r>
      <w:r w:rsidRPr="003F4F1D">
        <w:t xml:space="preserve"> that we have been aware of for some time.</w:t>
      </w:r>
      <w:r w:rsidRPr="003F4F1D" w:rsidR="00E50F79">
        <w:t xml:space="preserve"> </w:t>
      </w:r>
      <w:r w:rsidRPr="003F4F1D">
        <w:t>It i</w:t>
      </w:r>
      <w:r w:rsidRPr="003F4F1D" w:rsidR="001963E3">
        <w:t>s</w:t>
      </w:r>
      <w:r w:rsidRPr="003F4F1D">
        <w:t xml:space="preserve"> a challenge</w:t>
      </w:r>
      <w:r w:rsidRPr="003F4F1D" w:rsidR="00A6420E">
        <w:t xml:space="preserve"> because</w:t>
      </w:r>
      <w:r w:rsidRPr="003F4F1D">
        <w:t xml:space="preserve"> this economy does not move very fast but </w:t>
      </w:r>
      <w:r w:rsidRPr="003F4F1D" w:rsidR="00A6420E">
        <w:t xml:space="preserve">has labour shortages. </w:t>
      </w:r>
      <w:r w:rsidRPr="003F4F1D">
        <w:t>People can get jobs.</w:t>
      </w:r>
      <w:r w:rsidRPr="003F4F1D" w:rsidR="00E50F79">
        <w:t xml:space="preserve"> </w:t>
      </w:r>
      <w:r w:rsidRPr="003F4F1D">
        <w:t>I do not know—I would be interested to know—</w:t>
      </w:r>
      <w:r w:rsidRPr="003F4F1D" w:rsidR="001E4E89">
        <w:t>what effe</w:t>
      </w:r>
      <w:r w:rsidRPr="003F4F1D" w:rsidR="00A6420E">
        <w:t xml:space="preserve">ct </w:t>
      </w:r>
      <w:r w:rsidRPr="003F4F1D" w:rsidR="008D2F3F">
        <w:t>a</w:t>
      </w:r>
      <w:r w:rsidRPr="003F4F1D">
        <w:t>rmed</w:t>
      </w:r>
      <w:r w:rsidRPr="003F4F1D" w:rsidR="008D2F3F">
        <w:t xml:space="preserve"> f</w:t>
      </w:r>
      <w:r w:rsidRPr="003F4F1D">
        <w:t>orces being in the news at the moment has.</w:t>
      </w:r>
      <w:r w:rsidRPr="003F4F1D" w:rsidR="00E50F79">
        <w:t xml:space="preserve"> </w:t>
      </w:r>
      <w:r w:rsidRPr="003F4F1D">
        <w:t>P</w:t>
      </w:r>
      <w:r w:rsidRPr="003F4F1D" w:rsidR="00A6420E">
        <w:t>eople are seeing the importance of</w:t>
      </w:r>
      <w:r w:rsidRPr="003F4F1D">
        <w:t xml:space="preserve"> armed force.</w:t>
      </w:r>
      <w:r w:rsidRPr="003F4F1D" w:rsidR="00E50F79">
        <w:t xml:space="preserve"> </w:t>
      </w:r>
      <w:r w:rsidRPr="003F4F1D">
        <w:t>I think that it is going to be a challenge.</w:t>
      </w:r>
      <w:r w:rsidRPr="003F4F1D" w:rsidR="00E50F79">
        <w:t xml:space="preserve"> </w:t>
      </w:r>
    </w:p>
    <w:p w:rsidR="004800C1" w:rsidRPr="003F4F1D" w:rsidP="008D2F3F">
      <w:pPr>
        <w:pStyle w:val="Answer"/>
      </w:pPr>
      <w:r w:rsidRPr="003F4F1D">
        <w:t>A</w:t>
      </w:r>
      <w:r w:rsidRPr="003F4F1D" w:rsidR="00A6420E">
        <w:t xml:space="preserve">gain, </w:t>
      </w:r>
      <w:r w:rsidRPr="003F4F1D" w:rsidR="001963E3">
        <w:t>it is</w:t>
      </w:r>
      <w:r w:rsidRPr="003F4F1D" w:rsidR="00A6420E">
        <w:t xml:space="preserve"> one of those things where you would have liked to have seen</w:t>
      </w:r>
      <w:r w:rsidRPr="003F4F1D">
        <w:t xml:space="preserve"> more targets, “This is what we hope to achieve by these numbers”, so </w:t>
      </w:r>
      <w:r w:rsidRPr="003F4F1D" w:rsidR="00A6420E">
        <w:t>we can judge better h</w:t>
      </w:r>
      <w:r w:rsidRPr="003F4F1D">
        <w:t>ow</w:t>
      </w:r>
      <w:r w:rsidRPr="003F4F1D" w:rsidR="00A6420E">
        <w:t xml:space="preserve"> </w:t>
      </w:r>
      <w:r w:rsidRPr="003F4F1D" w:rsidR="001963E3">
        <w:t>it is</w:t>
      </w:r>
      <w:r w:rsidRPr="003F4F1D" w:rsidR="00A6420E">
        <w:t xml:space="preserve"> going.</w:t>
      </w:r>
      <w:r w:rsidRPr="003F4F1D">
        <w:t xml:space="preserve"> It</w:t>
      </w:r>
      <w:r w:rsidRPr="003F4F1D" w:rsidR="00A6420E">
        <w:t xml:space="preserve"> was good</w:t>
      </w:r>
      <w:r w:rsidRPr="003F4F1D">
        <w:t xml:space="preserve"> that it came early on.</w:t>
      </w:r>
      <w:r w:rsidRPr="003F4F1D" w:rsidR="00E50F79">
        <w:t xml:space="preserve"> </w:t>
      </w:r>
      <w:r w:rsidRPr="003F4F1D">
        <w:t>T</w:t>
      </w:r>
      <w:r w:rsidRPr="003F4F1D" w:rsidR="00A6420E">
        <w:t>hat showed the right sort of commitment.</w:t>
      </w:r>
      <w:r w:rsidRPr="003F4F1D" w:rsidR="00E50F79">
        <w:t xml:space="preserve"> </w:t>
      </w:r>
      <w:r w:rsidRPr="003F4F1D">
        <w:t xml:space="preserve">It is a wider point, but the way that Governments sometimes talk about civil servants and the people who are working for them is not </w:t>
      </w:r>
      <w:r w:rsidRPr="003F4F1D" w:rsidR="00A6420E">
        <w:t>always helpful for morale</w:t>
      </w:r>
      <w:r w:rsidRPr="003F4F1D">
        <w:t>.</w:t>
      </w:r>
      <w:r w:rsidRPr="003F4F1D" w:rsidR="00A6420E">
        <w:t xml:space="preserve"> I thought it was good</w:t>
      </w:r>
      <w:r w:rsidRPr="003F4F1D">
        <w:t xml:space="preserve"> that you had an opening that recognised </w:t>
      </w:r>
      <w:r w:rsidRPr="003F4F1D" w:rsidR="00A6420E">
        <w:t>the importance not just of the</w:t>
      </w:r>
      <w:r w:rsidRPr="003F4F1D">
        <w:t xml:space="preserve"> servicemen and </w:t>
      </w:r>
      <w:r w:rsidRPr="003F4F1D" w:rsidR="009B2066">
        <w:t>service</w:t>
      </w:r>
      <w:r w:rsidRPr="003F4F1D">
        <w:t xml:space="preserve">women </w:t>
      </w:r>
      <w:r w:rsidRPr="003F4F1D" w:rsidR="00A6420E">
        <w:t>but also of the civil servants</w:t>
      </w:r>
      <w:r w:rsidRPr="003F4F1D">
        <w:t xml:space="preserve"> who find themselves in quite challenging situations.</w:t>
      </w:r>
      <w:r w:rsidRPr="003F4F1D" w:rsidR="00E50F79">
        <w:t xml:space="preserve"> </w:t>
      </w:r>
    </w:p>
    <w:p w:rsidR="00A6420E" w:rsidRPr="003F4F1D" w:rsidP="00A6420E">
      <w:pPr>
        <w:pStyle w:val="Answer"/>
      </w:pPr>
      <w:r w:rsidRPr="003F4F1D">
        <w:t>A</w:t>
      </w:r>
      <w:r w:rsidRPr="003F4F1D">
        <w:t>gain, you have to look at i</w:t>
      </w:r>
      <w:r w:rsidRPr="003F4F1D">
        <w:t>mplementation</w:t>
      </w:r>
      <w:r w:rsidRPr="003F4F1D" w:rsidR="009B2066">
        <w:t xml:space="preserve">. In terms of </w:t>
      </w:r>
      <w:r w:rsidRPr="003F4F1D">
        <w:t>all the things they say they are going to do in opening up</w:t>
      </w:r>
      <w:r w:rsidRPr="003F4F1D" w:rsidR="009B2066">
        <w:t>, h</w:t>
      </w:r>
      <w:r w:rsidRPr="003F4F1D">
        <w:t>ow well are they being enacted?</w:t>
      </w:r>
      <w:r w:rsidRPr="003F4F1D" w:rsidR="00E50F79">
        <w:t xml:space="preserve"> </w:t>
      </w:r>
      <w:r w:rsidRPr="003F4F1D">
        <w:t>What sort of response do they get?</w:t>
      </w:r>
      <w:r w:rsidRPr="003F4F1D" w:rsidR="00E50F79">
        <w:t xml:space="preserve"> </w:t>
      </w:r>
      <w:r w:rsidRPr="003F4F1D">
        <w:t>What adjustments will be made?</w:t>
      </w:r>
      <w:r w:rsidRPr="003F4F1D" w:rsidR="00E50F79">
        <w:t xml:space="preserve"> </w:t>
      </w:r>
      <w:r w:rsidRPr="003F4F1D">
        <w:t>We will see, but actually it was one of the stronger parts.</w:t>
      </w:r>
      <w:r w:rsidRPr="003F4F1D" w:rsidR="00E50F79">
        <w:t xml:space="preserve"> </w:t>
      </w:r>
    </w:p>
    <w:p w:rsidR="004800C1" w:rsidRPr="003F4F1D" w:rsidP="00A6420E">
      <w:pPr>
        <w:pStyle w:val="Question"/>
      </w:pPr>
      <w:sdt>
        <w:sdtPr>
          <w:alias w:val="Member"/>
          <w:tag w:val="&lt;Member mnisId='1444' dodsId='25619'&gt;"/>
          <w:id w:val="-893197274"/>
          <w:placeholder>
            <w:docPart w:val="EE1423A58E934BBA860734299F3EAF40"/>
          </w:placeholder>
          <w:richText/>
        </w:sdtPr>
        <w:sdtContent>
          <w:r w:rsidRPr="003F4F1D" w:rsidR="001E4E89">
            <w:rPr>
              <w:b/>
            </w:rPr>
            <w:t>Mr Francois:</w:t>
          </w:r>
        </w:sdtContent>
      </w:sdt>
      <w:r w:rsidRPr="003F4F1D" w:rsidR="00A6420E">
        <w:t xml:space="preserve"> </w:t>
      </w:r>
      <w:r w:rsidRPr="003F4F1D">
        <w:t>To</w:t>
      </w:r>
      <w:r w:rsidRPr="003F4F1D" w:rsidR="00A6420E">
        <w:t xml:space="preserve"> press you a bit</w:t>
      </w:r>
      <w:r w:rsidRPr="003F4F1D">
        <w:t xml:space="preserve">, in terms of metrics, the </w:t>
      </w:r>
      <w:r w:rsidRPr="003F4F1D" w:rsidR="00E50F79">
        <w:t>Army</w:t>
      </w:r>
      <w:r w:rsidRPr="003F4F1D">
        <w:t xml:space="preserve"> has had a particular problem because, as this Committee has catalogued in the past, it has outsourced its recruitin</w:t>
      </w:r>
      <w:r w:rsidRPr="003F4F1D" w:rsidR="001E4E89">
        <w:t>g to Capita</w:t>
      </w:r>
      <w:r w:rsidRPr="003F4F1D">
        <w:t xml:space="preserve">, </w:t>
      </w:r>
      <w:r w:rsidRPr="003F4F1D" w:rsidR="00A6420E">
        <w:t>the results of which have been</w:t>
      </w:r>
      <w:r w:rsidRPr="003F4F1D">
        <w:t>—I will choose my words carefully—distinctly sub</w:t>
      </w:r>
      <w:r w:rsidRPr="003F4F1D" w:rsidR="009B2066">
        <w:t>-</w:t>
      </w:r>
      <w:r w:rsidRPr="003F4F1D">
        <w:t>optimal.</w:t>
      </w:r>
      <w:r w:rsidRPr="003F4F1D" w:rsidR="00E50F79">
        <w:t xml:space="preserve"> </w:t>
      </w:r>
      <w:r w:rsidRPr="003F4F1D">
        <w:t xml:space="preserve">In the </w:t>
      </w:r>
      <w:r w:rsidRPr="003F4F1D" w:rsidR="00A6420E">
        <w:t xml:space="preserve">financial year </w:t>
      </w:r>
      <w:r w:rsidRPr="003F4F1D">
        <w:t>2022-</w:t>
      </w:r>
      <w:r w:rsidRPr="003F4F1D" w:rsidR="00A6420E">
        <w:t xml:space="preserve">23, the </w:t>
      </w:r>
      <w:r w:rsidRPr="003F4F1D" w:rsidR="00E50F79">
        <w:t>Army</w:t>
      </w:r>
      <w:r w:rsidRPr="003F4F1D" w:rsidR="00A6420E">
        <w:t xml:space="preserve"> hit about 80% of its recruiting target, but </w:t>
      </w:r>
      <w:r w:rsidRPr="003F4F1D">
        <w:t>it ha</w:t>
      </w:r>
      <w:r w:rsidRPr="003F4F1D" w:rsidR="001963E3">
        <w:t>s</w:t>
      </w:r>
      <w:r w:rsidRPr="003F4F1D" w:rsidR="00A6420E">
        <w:t xml:space="preserve"> been worse than that for quite a few years</w:t>
      </w:r>
      <w:r w:rsidRPr="003F4F1D">
        <w:t>.</w:t>
      </w:r>
      <w:r w:rsidRPr="003F4F1D" w:rsidR="00E50F79">
        <w:t xml:space="preserve"> </w:t>
      </w:r>
      <w:r w:rsidRPr="003F4F1D">
        <w:t>The</w:t>
      </w:r>
      <w:r w:rsidRPr="003F4F1D" w:rsidR="00A6420E">
        <w:t xml:space="preserve"> cumulative effect of that has been thinning out in a lot of the regiments. </w:t>
      </w:r>
    </w:p>
    <w:p w:rsidR="00A6420E" w:rsidRPr="003F4F1D" w:rsidP="004800C1">
      <w:pPr>
        <w:pStyle w:val="Question"/>
        <w:numPr>
          <w:ilvl w:val="0"/>
          <w:numId w:val="0"/>
        </w:numPr>
        <w:ind w:left="794"/>
      </w:pPr>
      <w:r w:rsidRPr="003F4F1D">
        <w:t xml:space="preserve">You are absolutely right about relatively low unemployment and, by definition, many </w:t>
      </w:r>
      <w:r w:rsidRPr="003F4F1D" w:rsidR="00B576B4">
        <w:t>A</w:t>
      </w:r>
      <w:r w:rsidRPr="003F4F1D">
        <w:t xml:space="preserve">rmed </w:t>
      </w:r>
      <w:r w:rsidRPr="003F4F1D" w:rsidR="00B576B4">
        <w:t>F</w:t>
      </w:r>
      <w:r w:rsidRPr="003F4F1D">
        <w:t xml:space="preserve">orces personnel have </w:t>
      </w:r>
      <w:r w:rsidRPr="003F4F1D">
        <w:t xml:space="preserve">skills </w:t>
      </w:r>
      <w:r w:rsidRPr="003F4F1D">
        <w:t xml:space="preserve">that </w:t>
      </w:r>
      <w:r w:rsidRPr="003F4F1D">
        <w:t>are very marketable</w:t>
      </w:r>
      <w:r w:rsidRPr="003F4F1D">
        <w:t>, not least in the defence industry.</w:t>
      </w:r>
      <w:r w:rsidRPr="003F4F1D" w:rsidR="00E50F79">
        <w:t xml:space="preserve"> </w:t>
      </w:r>
      <w:r w:rsidRPr="003F4F1D">
        <w:t xml:space="preserve">What really worries the Committee, in a nutshell, is that recruitment is falling across all three services now quite markedly, while </w:t>
      </w:r>
      <w:r w:rsidRPr="003F4F1D">
        <w:t>out</w:t>
      </w:r>
      <w:r w:rsidRPr="003F4F1D">
        <w:t xml:space="preserve">flow, people leaving, is going up quite </w:t>
      </w:r>
      <w:r w:rsidRPr="003F4F1D">
        <w:t>markedly</w:t>
      </w:r>
      <w:r w:rsidRPr="003F4F1D">
        <w:t>.</w:t>
      </w:r>
      <w:r w:rsidRPr="003F4F1D" w:rsidR="00E50F79">
        <w:t xml:space="preserve"> </w:t>
      </w:r>
      <w:r w:rsidRPr="003F4F1D">
        <w:t>If you project forward those trends four or five years, you end up with operational failure.</w:t>
      </w:r>
      <w:r w:rsidRPr="003F4F1D" w:rsidR="00E50F79">
        <w:t xml:space="preserve"> </w:t>
      </w:r>
      <w:r w:rsidRPr="003F4F1D">
        <w:t xml:space="preserve">I think </w:t>
      </w:r>
      <w:r w:rsidRPr="003F4F1D">
        <w:t xml:space="preserve">that </w:t>
      </w:r>
      <w:r w:rsidRPr="003F4F1D">
        <w:t xml:space="preserve">many of us think </w:t>
      </w:r>
      <w:r w:rsidRPr="003F4F1D">
        <w:t xml:space="preserve">that </w:t>
      </w:r>
      <w:r w:rsidRPr="003F4F1D">
        <w:t>this is g</w:t>
      </w:r>
      <w:r w:rsidRPr="003F4F1D">
        <w:t>oing to be one of the biggest ch</w:t>
      </w:r>
      <w:r w:rsidRPr="003F4F1D">
        <w:t>allenges</w:t>
      </w:r>
      <w:r w:rsidRPr="003F4F1D">
        <w:t xml:space="preserve"> that the new Secretary of State has when he takes up his post.</w:t>
      </w:r>
      <w:r w:rsidRPr="003F4F1D" w:rsidR="00E50F79">
        <w:t xml:space="preserve"> </w:t>
      </w:r>
      <w:r w:rsidRPr="003F4F1D">
        <w:t>Is that a fair comment?</w:t>
      </w:r>
      <w:r w:rsidRPr="003F4F1D">
        <w:t xml:space="preserve"> </w:t>
      </w:r>
    </w:p>
    <w:p w:rsidR="004800C1" w:rsidRPr="003F4F1D" w:rsidP="00A6420E">
      <w:pPr>
        <w:pStyle w:val="Answer"/>
      </w:pPr>
      <w:sdt>
        <w:sdtPr>
          <w:alias w:val="Witness"/>
          <w:id w:val="-449933338"/>
          <w:placeholder>
            <w:docPart w:val="EE1423A58E934BBA860734299F3EAF40"/>
          </w:placeholder>
          <w:richText/>
        </w:sdtPr>
        <w:sdtContent>
          <w:r w:rsidRPr="003F4F1D" w:rsidR="00247A0E">
            <w:rPr>
              <w:b/>
              <w:i/>
              <w:iCs/>
            </w:rPr>
            <w:t>Professor Sir Lawrence Freedman:</w:t>
          </w:r>
          <w:r w:rsidRPr="003F4F1D" w:rsidR="00A6420E">
            <w:rPr>
              <w:b/>
            </w:rPr>
            <w:t xml:space="preserve"> </w:t>
          </w:r>
        </w:sdtContent>
      </w:sdt>
      <w:r w:rsidRPr="003F4F1D">
        <w:t>It ha</w:t>
      </w:r>
      <w:r w:rsidRPr="003F4F1D" w:rsidR="001963E3">
        <w:t>s</w:t>
      </w:r>
      <w:r w:rsidRPr="003F4F1D" w:rsidR="00A6420E">
        <w:t xml:space="preserve"> been a problem</w:t>
      </w:r>
      <w:r w:rsidRPr="003F4F1D">
        <w:t xml:space="preserve">, as you say, for a </w:t>
      </w:r>
      <w:r w:rsidRPr="003F4F1D" w:rsidR="00A6420E">
        <w:t xml:space="preserve">while. </w:t>
      </w:r>
      <w:r w:rsidRPr="003F4F1D">
        <w:t xml:space="preserve">It has been hanging over the </w:t>
      </w:r>
      <w:r w:rsidRPr="003F4F1D" w:rsidR="00E50F79">
        <w:t>Army</w:t>
      </w:r>
      <w:r w:rsidRPr="003F4F1D">
        <w:t xml:space="preserve"> number debate all the way through.</w:t>
      </w:r>
      <w:r w:rsidRPr="003F4F1D" w:rsidR="00E50F79">
        <w:t xml:space="preserve"> </w:t>
      </w:r>
      <w:r w:rsidRPr="003F4F1D">
        <w:t xml:space="preserve">There is no point in saying that we want an </w:t>
      </w:r>
      <w:r w:rsidRPr="003F4F1D" w:rsidR="00E50F79">
        <w:t>Army</w:t>
      </w:r>
      <w:r w:rsidRPr="003F4F1D">
        <w:t xml:space="preserve"> of such</w:t>
      </w:r>
      <w:r w:rsidRPr="003F4F1D" w:rsidR="00943477">
        <w:t>-</w:t>
      </w:r>
      <w:r w:rsidRPr="003F4F1D">
        <w:t>and</w:t>
      </w:r>
      <w:r w:rsidRPr="003F4F1D" w:rsidR="00943477">
        <w:t>-</w:t>
      </w:r>
      <w:r w:rsidRPr="003F4F1D">
        <w:t>such a size if</w:t>
      </w:r>
      <w:r w:rsidRPr="003F4F1D" w:rsidR="00943477">
        <w:t>,</w:t>
      </w:r>
      <w:r w:rsidRPr="003F4F1D">
        <w:t xml:space="preserve"> in the end</w:t>
      </w:r>
      <w:r w:rsidRPr="003F4F1D" w:rsidR="00943477">
        <w:t>,</w:t>
      </w:r>
      <w:r w:rsidRPr="003F4F1D">
        <w:t xml:space="preserve"> you cannot get them through the door.</w:t>
      </w:r>
      <w:r w:rsidRPr="003F4F1D" w:rsidR="00E50F79">
        <w:t xml:space="preserve"> </w:t>
      </w:r>
      <w:r w:rsidRPr="003F4F1D">
        <w:t>It is not my field, so I would not care to say how effective the ideas will be.</w:t>
      </w:r>
      <w:r w:rsidRPr="003F4F1D" w:rsidR="00E50F79">
        <w:t xml:space="preserve"> </w:t>
      </w:r>
      <w:r w:rsidRPr="003F4F1D">
        <w:t>It is a problem.</w:t>
      </w:r>
    </w:p>
    <w:p w:rsidR="00A6420E" w:rsidRPr="003F4F1D" w:rsidP="00A6420E">
      <w:pPr>
        <w:pStyle w:val="Answer"/>
      </w:pPr>
      <w:r w:rsidRPr="003F4F1D">
        <w:t>GCHQ is an incredibly impressive organisation</w:t>
      </w:r>
      <w:r w:rsidR="00E709A6">
        <w:t>;</w:t>
      </w:r>
      <w:r w:rsidRPr="003F4F1D">
        <w:t xml:space="preserve"> it is competing with a pretty lucrative private sector a lot of the time, but </w:t>
      </w:r>
      <w:r w:rsidR="00E709A6">
        <w:t>it finds</w:t>
      </w:r>
      <w:r w:rsidRPr="003F4F1D">
        <w:t xml:space="preserve"> ways of making it still attractive.</w:t>
      </w:r>
      <w:r w:rsidRPr="003F4F1D" w:rsidR="00E50F79">
        <w:t xml:space="preserve"> </w:t>
      </w:r>
      <w:r w:rsidRPr="003F4F1D">
        <w:t>Maybe being in Cheltenham is part of it.</w:t>
      </w:r>
      <w:r w:rsidRPr="003F4F1D" w:rsidR="00E50F79">
        <w:t xml:space="preserve"> </w:t>
      </w:r>
      <w:r w:rsidRPr="003F4F1D">
        <w:t>You have to be pretty imaginative.</w:t>
      </w:r>
      <w:r w:rsidRPr="003F4F1D" w:rsidR="00E50F79">
        <w:t xml:space="preserve"> </w:t>
      </w:r>
      <w:r w:rsidRPr="003F4F1D" w:rsidR="001E4E89">
        <w:t>The pay review body</w:t>
      </w:r>
      <w:r w:rsidRPr="003F4F1D">
        <w:t xml:space="preserve"> and so on is part of that, but we are going through a period when every pay review body is under stress.</w:t>
      </w:r>
      <w:r w:rsidRPr="003F4F1D" w:rsidR="00E50F79">
        <w:t xml:space="preserve"> </w:t>
      </w:r>
      <w:r w:rsidRPr="003F4F1D">
        <w:t xml:space="preserve">I </w:t>
      </w:r>
      <w:r w:rsidRPr="003F4F1D" w:rsidR="001963E3">
        <w:t>cannot</w:t>
      </w:r>
      <w:r w:rsidRPr="003F4F1D">
        <w:t xml:space="preserve"> disagree with you that</w:t>
      </w:r>
      <w:r w:rsidRPr="003F4F1D">
        <w:t>,</w:t>
      </w:r>
      <w:r w:rsidRPr="003F4F1D">
        <w:t xml:space="preserve"> if they </w:t>
      </w:r>
      <w:r w:rsidRPr="003F4F1D" w:rsidR="001963E3">
        <w:t>do not</w:t>
      </w:r>
      <w:r w:rsidRPr="003F4F1D">
        <w:t xml:space="preserve"> make progress</w:t>
      </w:r>
      <w:r w:rsidRPr="003F4F1D">
        <w:t xml:space="preserve"> and reverse these trends, it is </w:t>
      </w:r>
      <w:r w:rsidRPr="003F4F1D">
        <w:t>going to be</w:t>
      </w:r>
      <w:r w:rsidRPr="003F4F1D">
        <w:t xml:space="preserve"> awkward.</w:t>
      </w:r>
      <w:r w:rsidRPr="003F4F1D" w:rsidR="00E50F79">
        <w:t xml:space="preserve"> </w:t>
      </w:r>
      <w:r w:rsidRPr="003F4F1D">
        <w:t>It is one reason why I think that what success looks like would be quite an important part of the discussion.</w:t>
      </w:r>
      <w:r w:rsidRPr="003F4F1D" w:rsidR="00E50F79">
        <w:t xml:space="preserve"> </w:t>
      </w:r>
    </w:p>
    <w:p w:rsidR="00A6420E" w:rsidRPr="003F4F1D" w:rsidP="004800C1">
      <w:pPr>
        <w:pStyle w:val="Question"/>
      </w:pPr>
      <w:sdt>
        <w:sdtPr>
          <w:alias w:val="Member"/>
          <w:tag w:val="&lt;Member mnisId='4855' dodsId='151254'&gt;"/>
          <w:id w:val="2040552129"/>
          <w:placeholder>
            <w:docPart w:val="EE1423A58E934BBA860734299F3EAF40"/>
          </w:placeholder>
          <w:richText/>
        </w:sdtPr>
        <w:sdtContent>
          <w:r w:rsidRPr="003F4F1D">
            <w:rPr>
              <w:b/>
            </w:rPr>
            <w:t>Sarah Atherton:</w:t>
          </w:r>
        </w:sdtContent>
      </w:sdt>
      <w:r w:rsidRPr="003F4F1D">
        <w:t xml:space="preserve"> </w:t>
      </w:r>
      <w:r w:rsidRPr="003F4F1D" w:rsidR="004800C1">
        <w:t>You are quite right: chapter 1 is all about people.</w:t>
      </w:r>
      <w:r w:rsidRPr="003F4F1D" w:rsidR="00E50F79">
        <w:t xml:space="preserve"> </w:t>
      </w:r>
      <w:r w:rsidRPr="003F4F1D" w:rsidR="004800C1">
        <w:t>It is very project</w:t>
      </w:r>
      <w:r w:rsidRPr="003F4F1D" w:rsidR="00943477">
        <w:t xml:space="preserve"> </w:t>
      </w:r>
      <w:r w:rsidRPr="003F4F1D" w:rsidR="004800C1">
        <w:t>management speak.</w:t>
      </w:r>
      <w:r w:rsidRPr="003F4F1D" w:rsidR="00E50F79">
        <w:t xml:space="preserve"> </w:t>
      </w:r>
      <w:r w:rsidRPr="003F4F1D" w:rsidR="004800C1">
        <w:t>I was just pulling out a few</w:t>
      </w:r>
      <w:r w:rsidRPr="003F4F1D" w:rsidR="001E4E89">
        <w:t xml:space="preserve"> terms: “spectrum of service”, “employment model”</w:t>
      </w:r>
      <w:r w:rsidRPr="003F4F1D" w:rsidR="004800C1">
        <w:t>, “surging t</w:t>
      </w:r>
      <w:r w:rsidRPr="003F4F1D" w:rsidR="001E4E89">
        <w:t>alent across the whole force”</w:t>
      </w:r>
      <w:r w:rsidRPr="003F4F1D" w:rsidR="004800C1">
        <w:t>, “</w:t>
      </w:r>
      <w:r w:rsidRPr="003F4F1D" w:rsidR="001E4E89">
        <w:t>’</w:t>
      </w:r>
      <w:r w:rsidRPr="003F4F1D" w:rsidR="004800C1">
        <w:t>zig-zag</w:t>
      </w:r>
      <w:r w:rsidRPr="003F4F1D" w:rsidR="001E4E89">
        <w:t>’ or</w:t>
      </w:r>
      <w:r w:rsidRPr="003F4F1D" w:rsidR="004800C1">
        <w:t xml:space="preserve"> </w:t>
      </w:r>
      <w:r w:rsidRPr="003F4F1D" w:rsidR="001E4E89">
        <w:t>‘</w:t>
      </w:r>
      <w:r w:rsidRPr="003F4F1D" w:rsidR="004800C1">
        <w:t>portfolio</w:t>
      </w:r>
      <w:r w:rsidRPr="003F4F1D" w:rsidR="001E4E89">
        <w:t>’ careers”</w:t>
      </w:r>
      <w:r w:rsidRPr="003F4F1D" w:rsidR="004800C1">
        <w:t>.</w:t>
      </w:r>
      <w:r w:rsidRPr="003F4F1D" w:rsidR="00E50F79">
        <w:t xml:space="preserve"> </w:t>
      </w:r>
      <w:r w:rsidRPr="003F4F1D" w:rsidR="004800C1">
        <w:t xml:space="preserve">It is fantastic, incorporating a lot of the </w:t>
      </w:r>
      <w:r w:rsidRPr="003F4F1D" w:rsidR="00943477">
        <w:t>Haythornthwaite</w:t>
      </w:r>
      <w:r w:rsidRPr="003F4F1D" w:rsidR="004800C1">
        <w:t>.</w:t>
      </w:r>
      <w:r w:rsidRPr="003F4F1D" w:rsidR="00E50F79">
        <w:t xml:space="preserve"> </w:t>
      </w:r>
      <w:r w:rsidRPr="003F4F1D" w:rsidR="004800C1">
        <w:t xml:space="preserve">Is the test not </w:t>
      </w:r>
      <w:r w:rsidRPr="003F4F1D">
        <w:t>how this is going to be done</w:t>
      </w:r>
      <w:r w:rsidRPr="003F4F1D" w:rsidR="004800C1">
        <w:t xml:space="preserve"> and how quickly it is done?</w:t>
      </w:r>
      <w:r w:rsidRPr="003F4F1D" w:rsidR="00E50F79">
        <w:t xml:space="preserve"> </w:t>
      </w:r>
      <w:r w:rsidRPr="003F4F1D" w:rsidR="004800C1">
        <w:t xml:space="preserve">Is the </w:t>
      </w:r>
      <w:r w:rsidR="00E709A6">
        <w:t>Defence Command Paper</w:t>
      </w:r>
      <w:r w:rsidRPr="003F4F1D" w:rsidR="004800C1">
        <w:t xml:space="preserve"> refresh </w:t>
      </w:r>
      <w:r w:rsidRPr="003F4F1D">
        <w:t>not a bit light on detail?</w:t>
      </w:r>
    </w:p>
    <w:p w:rsidR="00A6420E" w:rsidRPr="003F4F1D" w:rsidP="00A6420E">
      <w:pPr>
        <w:pStyle w:val="Answer"/>
      </w:pPr>
      <w:sdt>
        <w:sdtPr>
          <w:alias w:val="Witness"/>
          <w:id w:val="-183675069"/>
          <w:placeholder>
            <w:docPart w:val="EE1423A58E934BBA860734299F3EAF40"/>
          </w:placeholder>
          <w:richText/>
        </w:sdtPr>
        <w:sdtContent>
          <w:r w:rsidRPr="003F4F1D" w:rsidR="00247A0E">
            <w:rPr>
              <w:b/>
              <w:i/>
              <w:iCs/>
            </w:rPr>
            <w:t>Professor Sir Lawrence Freedman:</w:t>
          </w:r>
          <w:r w:rsidRPr="003F4F1D">
            <w:rPr>
              <w:b/>
            </w:rPr>
            <w:t xml:space="preserve"> </w:t>
          </w:r>
        </w:sdtContent>
      </w:sdt>
      <w:r w:rsidRPr="003F4F1D">
        <w:t xml:space="preserve">It refers to lots of activity. </w:t>
      </w:r>
      <w:r w:rsidRPr="003F4F1D" w:rsidR="004800C1">
        <w:t>I once had to write these sorts of documents for a university.</w:t>
      </w:r>
      <w:r w:rsidRPr="003F4F1D" w:rsidR="00E50F79">
        <w:t xml:space="preserve"> </w:t>
      </w:r>
      <w:r w:rsidRPr="003F4F1D" w:rsidR="004800C1">
        <w:t>You were always wanting to be a bit careful about what you were promising.</w:t>
      </w:r>
      <w:r w:rsidRPr="003F4F1D" w:rsidR="00E50F79">
        <w:t xml:space="preserve"> </w:t>
      </w:r>
      <w:r w:rsidRPr="003F4F1D" w:rsidR="004800C1">
        <w:t>You want an analysis of the numbers.</w:t>
      </w:r>
      <w:r w:rsidRPr="003F4F1D" w:rsidR="00E50F79">
        <w:t xml:space="preserve"> </w:t>
      </w:r>
      <w:r w:rsidRPr="003F4F1D" w:rsidR="004800C1">
        <w:t xml:space="preserve">Going back to Mark’s point, if you are talking </w:t>
      </w:r>
      <w:r w:rsidRPr="003F4F1D" w:rsidR="004800C1">
        <w:t xml:space="preserve">about recruitment it would </w:t>
      </w:r>
      <w:r w:rsidRPr="003F4F1D">
        <w:t xml:space="preserve">be good to see </w:t>
      </w:r>
      <w:r w:rsidRPr="003F4F1D" w:rsidR="004800C1">
        <w:t xml:space="preserve">an </w:t>
      </w:r>
      <w:r w:rsidRPr="003F4F1D">
        <w:t>analysis</w:t>
      </w:r>
      <w:r w:rsidRPr="003F4F1D" w:rsidR="004800C1">
        <w:t xml:space="preserve"> of where the problems are, rather than lots of, “In order to achieve this, we will do that”.</w:t>
      </w:r>
      <w:r w:rsidRPr="003F4F1D" w:rsidR="00E50F79">
        <w:t xml:space="preserve"> </w:t>
      </w:r>
      <w:r w:rsidRPr="003F4F1D" w:rsidR="004800C1">
        <w:t>The analysis of the actual problem, and therefore how you would judge success, tends to be a bit lacking. That is a general problem across Government about the way these documents get written.</w:t>
      </w:r>
      <w:r w:rsidRPr="003F4F1D">
        <w:t xml:space="preserve"> </w:t>
      </w:r>
    </w:p>
    <w:p w:rsidR="00A6420E" w:rsidRPr="003F4F1D" w:rsidP="004800C1">
      <w:pPr>
        <w:pStyle w:val="Question"/>
      </w:pPr>
      <w:sdt>
        <w:sdtPr>
          <w:alias w:val="Member"/>
          <w:tag w:val="&lt;Member mnisId='4855' dodsId='151254'&gt;"/>
          <w:id w:val="-314259307"/>
          <w:placeholder>
            <w:docPart w:val="EE1423A58E934BBA860734299F3EAF40"/>
          </w:placeholder>
          <w:richText/>
        </w:sdtPr>
        <w:sdtContent>
          <w:r w:rsidRPr="003F4F1D">
            <w:rPr>
              <w:b/>
            </w:rPr>
            <w:t>Sarah Atherton:</w:t>
          </w:r>
        </w:sdtContent>
      </w:sdt>
      <w:r w:rsidRPr="003F4F1D">
        <w:t xml:space="preserve"> </w:t>
      </w:r>
      <w:r w:rsidRPr="003F4F1D" w:rsidR="004800C1">
        <w:t xml:space="preserve">Quite a few parliamentarians are very concerned about the </w:t>
      </w:r>
      <w:r w:rsidRPr="003F4F1D">
        <w:t xml:space="preserve">reduction in </w:t>
      </w:r>
      <w:r w:rsidRPr="003F4F1D" w:rsidR="00E50F79">
        <w:t>Army</w:t>
      </w:r>
      <w:r w:rsidRPr="003F4F1D">
        <w:t xml:space="preserve"> numbers, but is it right</w:t>
      </w:r>
      <w:r w:rsidRPr="003F4F1D" w:rsidR="004800C1">
        <w:t>?</w:t>
      </w:r>
      <w:r w:rsidRPr="003F4F1D" w:rsidR="00E50F79">
        <w:t xml:space="preserve"> </w:t>
      </w:r>
      <w:r w:rsidRPr="003F4F1D" w:rsidR="004800C1">
        <w:t xml:space="preserve">Is headcount an appropriate measure of size when we are looking at modernising the </w:t>
      </w:r>
      <w:r w:rsidRPr="003F4F1D" w:rsidR="00E50F79">
        <w:t>Army</w:t>
      </w:r>
      <w:r w:rsidRPr="003F4F1D" w:rsidR="004800C1">
        <w:t xml:space="preserve">, </w:t>
      </w:r>
      <w:r w:rsidRPr="003F4F1D">
        <w:t>digitalising</w:t>
      </w:r>
      <w:r w:rsidRPr="003F4F1D" w:rsidR="004800C1">
        <w:t xml:space="preserve">, </w:t>
      </w:r>
      <w:r w:rsidRPr="003F4F1D">
        <w:t>innovation</w:t>
      </w:r>
      <w:r w:rsidRPr="003F4F1D" w:rsidR="004800C1">
        <w:t xml:space="preserve"> and projections of force effect?</w:t>
      </w:r>
      <w:r w:rsidRPr="003F4F1D" w:rsidR="00E50F79">
        <w:t xml:space="preserve"> </w:t>
      </w:r>
      <w:r w:rsidRPr="003F4F1D">
        <w:t>Are we banging on the wrong drum?</w:t>
      </w:r>
    </w:p>
    <w:p w:rsidR="004800C1" w:rsidRPr="003F4F1D" w:rsidP="00A6420E">
      <w:pPr>
        <w:pStyle w:val="Answer"/>
      </w:pPr>
      <w:sdt>
        <w:sdtPr>
          <w:alias w:val="Witness"/>
          <w:id w:val="1637304031"/>
          <w:placeholder>
            <w:docPart w:val="EE1423A58E934BBA860734299F3EAF40"/>
          </w:placeholder>
          <w:richText/>
        </w:sdtPr>
        <w:sdtContent>
          <w:r w:rsidRPr="003F4F1D" w:rsidR="00247A0E">
            <w:rPr>
              <w:b/>
              <w:i/>
              <w:iCs/>
            </w:rPr>
            <w:t>Professor Sir Lawrence Freedman:</w:t>
          </w:r>
          <w:r w:rsidRPr="003F4F1D" w:rsidR="00A6420E">
            <w:rPr>
              <w:b/>
            </w:rPr>
            <w:t xml:space="preserve"> </w:t>
          </w:r>
        </w:sdtContent>
      </w:sdt>
      <w:r w:rsidRPr="003F4F1D">
        <w:t>It is the line that at some point quantity has a quality all of its own.</w:t>
      </w:r>
      <w:r w:rsidRPr="003F4F1D" w:rsidR="00E50F79">
        <w:t xml:space="preserve"> </w:t>
      </w:r>
      <w:r w:rsidRPr="003F4F1D">
        <w:t>T</w:t>
      </w:r>
      <w:r w:rsidRPr="003F4F1D" w:rsidR="00A6420E">
        <w:t>he quality is important, clearly</w:t>
      </w:r>
      <w:r w:rsidRPr="003F4F1D">
        <w:t>.</w:t>
      </w:r>
      <w:r w:rsidRPr="003F4F1D" w:rsidR="00E50F79">
        <w:t xml:space="preserve"> </w:t>
      </w:r>
      <w:r w:rsidRPr="003F4F1D">
        <w:t>Something that says</w:t>
      </w:r>
      <w:r w:rsidRPr="003F4F1D" w:rsidR="00943477">
        <w:t xml:space="preserve"> that t</w:t>
      </w:r>
      <w:r w:rsidRPr="003F4F1D">
        <w:t xml:space="preserve">his is the smallest </w:t>
      </w:r>
      <w:r w:rsidRPr="003F4F1D" w:rsidR="00E50F79">
        <w:t>Navy</w:t>
      </w:r>
      <w:r w:rsidRPr="003F4F1D">
        <w:t xml:space="preserve"> </w:t>
      </w:r>
      <w:r w:rsidRPr="003F4F1D" w:rsidR="00943477">
        <w:t xml:space="preserve">or the smallest Army </w:t>
      </w:r>
      <w:r w:rsidRPr="003F4F1D">
        <w:t>since whenever</w:t>
      </w:r>
      <w:r w:rsidRPr="003F4F1D" w:rsidR="00943477">
        <w:t xml:space="preserve"> </w:t>
      </w:r>
      <w:r w:rsidRPr="003F4F1D">
        <w:t>is not really helpful because the capabilities they have are quite different.</w:t>
      </w:r>
      <w:r w:rsidRPr="003F4F1D" w:rsidR="00E50F79">
        <w:t xml:space="preserve"> </w:t>
      </w:r>
    </w:p>
    <w:p w:rsidR="004800C1" w:rsidRPr="003F4F1D" w:rsidP="00A6420E">
      <w:pPr>
        <w:pStyle w:val="Answer"/>
      </w:pPr>
      <w:r w:rsidRPr="003F4F1D">
        <w:t xml:space="preserve">One </w:t>
      </w:r>
      <w:r w:rsidRPr="003F4F1D" w:rsidR="00A6420E">
        <w:t>of the big lessons from Ukraine</w:t>
      </w:r>
      <w:r w:rsidRPr="003F4F1D">
        <w:t xml:space="preserve"> will be </w:t>
      </w:r>
      <w:r w:rsidRPr="003F4F1D" w:rsidR="00943477">
        <w:t xml:space="preserve">about </w:t>
      </w:r>
      <w:r w:rsidRPr="003F4F1D">
        <w:t>the role of autonomous vehicles, how much more you can do with drones and so on, where tasks that would have been given to people y</w:t>
      </w:r>
      <w:r w:rsidRPr="003F4F1D" w:rsidR="00A6420E">
        <w:t xml:space="preserve">ou </w:t>
      </w:r>
      <w:r w:rsidRPr="003F4F1D" w:rsidR="001963E3">
        <w:t>do not</w:t>
      </w:r>
      <w:r w:rsidRPr="003F4F1D" w:rsidR="00A6420E">
        <w:t xml:space="preserve"> give to people anymore. </w:t>
      </w:r>
      <w:r w:rsidRPr="003F4F1D">
        <w:t>Over time, that will make a difference.</w:t>
      </w:r>
      <w:r w:rsidRPr="003F4F1D" w:rsidR="00E50F79">
        <w:t xml:space="preserve"> </w:t>
      </w:r>
      <w:r w:rsidRPr="003F4F1D">
        <w:t>I</w:t>
      </w:r>
      <w:r w:rsidRPr="003F4F1D" w:rsidR="001963E3">
        <w:t>t is</w:t>
      </w:r>
      <w:r w:rsidRPr="003F4F1D" w:rsidR="00A6420E">
        <w:t xml:space="preserve"> true that just counting heads</w:t>
      </w:r>
      <w:r w:rsidRPr="003F4F1D">
        <w:t xml:space="preserve"> only takes you so far.</w:t>
      </w:r>
      <w:r w:rsidRPr="003F4F1D" w:rsidR="00E50F79">
        <w:t xml:space="preserve"> </w:t>
      </w:r>
      <w:r w:rsidRPr="003F4F1D">
        <w:t>There is also a point where, if you do not have the heads you cannot even do the other stuff, so there is a</w:t>
      </w:r>
      <w:r w:rsidRPr="003F4F1D" w:rsidR="00A6420E">
        <w:t xml:space="preserve"> danger in that argument.</w:t>
      </w:r>
      <w:r w:rsidRPr="003F4F1D" w:rsidR="00E50F79">
        <w:t xml:space="preserve"> </w:t>
      </w:r>
    </w:p>
    <w:p w:rsidR="00A6420E" w:rsidRPr="003F4F1D" w:rsidP="00A6420E">
      <w:pPr>
        <w:pStyle w:val="Answer"/>
      </w:pPr>
      <w:r w:rsidRPr="003F4F1D">
        <w:t>If you</w:t>
      </w:r>
      <w:r w:rsidRPr="003F4F1D" w:rsidR="004800C1">
        <w:t xml:space="preserve"> have</w:t>
      </w:r>
      <w:r w:rsidRPr="003F4F1D">
        <w:t xml:space="preserve"> come out and said</w:t>
      </w:r>
      <w:r w:rsidRPr="003F4F1D" w:rsidR="004800C1">
        <w:t xml:space="preserve">, “These are the appropriate levels for the RAF, </w:t>
      </w:r>
      <w:r w:rsidRPr="003F4F1D" w:rsidR="00E50F79">
        <w:t>Navy</w:t>
      </w:r>
      <w:r w:rsidRPr="003F4F1D" w:rsidR="004800C1">
        <w:t xml:space="preserve"> and </w:t>
      </w:r>
      <w:r w:rsidRPr="003F4F1D" w:rsidR="00E50F79">
        <w:t>Army</w:t>
      </w:r>
      <w:r w:rsidRPr="003F4F1D" w:rsidR="004800C1">
        <w:t>”, presumably they are appropriate levels for a reason and if you are not meeting them you are going to have problems.</w:t>
      </w:r>
      <w:r w:rsidRPr="003F4F1D" w:rsidR="00E50F79">
        <w:t xml:space="preserve"> </w:t>
      </w:r>
      <w:r w:rsidRPr="003F4F1D" w:rsidR="004800C1">
        <w:t>Y</w:t>
      </w:r>
      <w:r w:rsidRPr="003F4F1D">
        <w:t xml:space="preserve">es, </w:t>
      </w:r>
      <w:r w:rsidRPr="003F4F1D" w:rsidR="001963E3">
        <w:t>do not</w:t>
      </w:r>
      <w:r w:rsidRPr="003F4F1D">
        <w:t xml:space="preserve"> get obsessed with headcount</w:t>
      </w:r>
      <w:r w:rsidRPr="003F4F1D" w:rsidR="004800C1">
        <w:t>s</w:t>
      </w:r>
      <w:r w:rsidRPr="003F4F1D">
        <w:t>, but</w:t>
      </w:r>
      <w:r w:rsidRPr="003F4F1D" w:rsidR="004800C1">
        <w:t>,</w:t>
      </w:r>
      <w:r w:rsidRPr="003F4F1D">
        <w:t xml:space="preserve"> if you let the number</w:t>
      </w:r>
      <w:r w:rsidRPr="003F4F1D" w:rsidR="004800C1">
        <w:t>s</w:t>
      </w:r>
      <w:r w:rsidRPr="003F4F1D">
        <w:t xml:space="preserve"> fall too low</w:t>
      </w:r>
      <w:r w:rsidRPr="003F4F1D" w:rsidR="004800C1">
        <w:t>, you are going to have ships in dock because you cannot man them.</w:t>
      </w:r>
      <w:r w:rsidRPr="003F4F1D" w:rsidR="00E50F79">
        <w:t xml:space="preserve"> </w:t>
      </w:r>
    </w:p>
    <w:p w:rsidR="00A6420E" w:rsidRPr="003F4F1D" w:rsidP="00A6420E">
      <w:pPr>
        <w:pStyle w:val="Question"/>
      </w:pPr>
      <w:sdt>
        <w:sdtPr>
          <w:alias w:val="Member"/>
          <w:tag w:val="&lt;Member mnisId='429' dodsId='25293'&gt;"/>
          <w:id w:val="1721165443"/>
          <w:placeholder>
            <w:docPart w:val="EE1423A58E934BBA860734299F3EAF40"/>
          </w:placeholder>
          <w:richText/>
        </w:sdtPr>
        <w:sdtContent>
          <w:r w:rsidRPr="003F4F1D">
            <w:rPr>
              <w:b/>
            </w:rPr>
            <w:t>Derek Twigg:</w:t>
          </w:r>
        </w:sdtContent>
      </w:sdt>
      <w:r w:rsidRPr="003F4F1D">
        <w:t xml:space="preserve"> </w:t>
      </w:r>
      <w:r w:rsidRPr="003F4F1D" w:rsidR="004800C1">
        <w:t>You made the point and I agree with it, in terms of autonomous vehicl</w:t>
      </w:r>
      <w:r w:rsidRPr="003F4F1D" w:rsidR="001E4E89">
        <w:t>es, UAVs</w:t>
      </w:r>
      <w:r w:rsidRPr="003F4F1D" w:rsidR="004800C1">
        <w:t xml:space="preserve"> and so forth, but one other big lesson we have learnt from Ukraine is that actually you need boots on the ground.</w:t>
      </w:r>
    </w:p>
    <w:p w:rsidR="004800C1" w:rsidRPr="003F4F1D" w:rsidP="00A6420E">
      <w:pPr>
        <w:pStyle w:val="Answer"/>
      </w:pPr>
      <w:sdt>
        <w:sdtPr>
          <w:alias w:val="Witness"/>
          <w:id w:val="-1548215222"/>
          <w:placeholder>
            <w:docPart w:val="EE1423A58E934BBA860734299F3EAF40"/>
          </w:placeholder>
          <w:richText/>
        </w:sdtPr>
        <w:sdtContent>
          <w:r w:rsidRPr="003F4F1D" w:rsidR="00247A0E">
            <w:rPr>
              <w:b/>
              <w:i/>
              <w:iCs/>
            </w:rPr>
            <w:t>Professor Sir Lawrence Freedman:</w:t>
          </w:r>
          <w:r w:rsidRPr="003F4F1D" w:rsidR="00A6420E">
            <w:rPr>
              <w:b/>
            </w:rPr>
            <w:t xml:space="preserve"> </w:t>
          </w:r>
        </w:sdtContent>
      </w:sdt>
      <w:r w:rsidRPr="003F4F1D" w:rsidR="00A6420E">
        <w:t>Yes.</w:t>
      </w:r>
      <w:r w:rsidRPr="003F4F1D" w:rsidR="00E50F79">
        <w:t xml:space="preserve"> </w:t>
      </w:r>
      <w:r w:rsidRPr="003F4F1D">
        <w:t>If</w:t>
      </w:r>
      <w:r w:rsidRPr="003F4F1D" w:rsidR="00A6420E">
        <w:t xml:space="preserve"> you</w:t>
      </w:r>
      <w:r w:rsidRPr="003F4F1D">
        <w:t xml:space="preserve"> are</w:t>
      </w:r>
      <w:r w:rsidRPr="003F4F1D" w:rsidR="00A6420E">
        <w:t xml:space="preserve"> going to fight a war</w:t>
      </w:r>
      <w:r w:rsidRPr="003F4F1D">
        <w:t xml:space="preserve"> like this, these are total wars in that sense.</w:t>
      </w:r>
      <w:r w:rsidRPr="003F4F1D" w:rsidR="00E50F79">
        <w:t xml:space="preserve"> </w:t>
      </w:r>
      <w:r w:rsidRPr="003F4F1D">
        <w:t>H</w:t>
      </w:r>
      <w:r w:rsidRPr="003F4F1D" w:rsidR="00A6420E">
        <w:t>undreds of thousands of people on both sides</w:t>
      </w:r>
      <w:r w:rsidRPr="003F4F1D">
        <w:t xml:space="preserve"> have been mobilised. T</w:t>
      </w:r>
      <w:r w:rsidRPr="003F4F1D" w:rsidR="001963E3">
        <w:t>hat is</w:t>
      </w:r>
      <w:r w:rsidRPr="003F4F1D" w:rsidR="00A6420E">
        <w:t xml:space="preserve"> not a war that we are prepared to fight</w:t>
      </w:r>
      <w:r w:rsidRPr="003F4F1D">
        <w:t xml:space="preserve"> at the moment, because we do not expect to be invaded and </w:t>
      </w:r>
      <w:r w:rsidRPr="003F4F1D" w:rsidR="00A6420E">
        <w:t>we expect to be support</w:t>
      </w:r>
      <w:r w:rsidRPr="003F4F1D">
        <w:t xml:space="preserve">ing a country that has been with </w:t>
      </w:r>
      <w:r w:rsidRPr="003F4F1D" w:rsidR="00A6420E">
        <w:t xml:space="preserve">a number of other countries. </w:t>
      </w:r>
    </w:p>
    <w:p w:rsidR="004800C1" w:rsidRPr="003F4F1D" w:rsidP="00A6420E">
      <w:pPr>
        <w:pStyle w:val="Answer"/>
      </w:pPr>
      <w:r w:rsidRPr="003F4F1D">
        <w:t>T</w:t>
      </w:r>
      <w:r w:rsidRPr="003F4F1D" w:rsidR="00A6420E">
        <w:t>he lessons of Ukraine are really interesting</w:t>
      </w:r>
      <w:r w:rsidRPr="003F4F1D">
        <w:t xml:space="preserve">, but you have to contextualise </w:t>
      </w:r>
      <w:r w:rsidRPr="003F4F1D" w:rsidR="00A6420E">
        <w:t xml:space="preserve">quite carefully. </w:t>
      </w:r>
      <w:r w:rsidRPr="003F4F1D">
        <w:t xml:space="preserve">The lesson of Ukraine is that, if neither side has superiority in firepower, you </w:t>
      </w:r>
      <w:r w:rsidRPr="003F4F1D" w:rsidR="001E4E89">
        <w:t>end up with a sort of attritional</w:t>
      </w:r>
      <w:r w:rsidRPr="003F4F1D">
        <w:t xml:space="preserve"> conflict.</w:t>
      </w:r>
      <w:r w:rsidRPr="003F4F1D" w:rsidR="00E50F79">
        <w:t xml:space="preserve"> </w:t>
      </w:r>
      <w:r w:rsidRPr="003F4F1D">
        <w:t>It is gruelling and will mean boots on the ground.</w:t>
      </w:r>
      <w:r w:rsidRPr="003F4F1D" w:rsidR="00E50F79">
        <w:t xml:space="preserve"> </w:t>
      </w:r>
      <w:r w:rsidRPr="003F4F1D">
        <w:t xml:space="preserve">Yes, if, at some point, we found ourselves engaged in a fight with the Russian Federation, or indeed anybody else, with numbers, we would need </w:t>
      </w:r>
      <w:r w:rsidRPr="003F4F1D" w:rsidR="00A6420E">
        <w:t xml:space="preserve">numbers of our own, but the UK would </w:t>
      </w:r>
      <w:r w:rsidRPr="003F4F1D">
        <w:t>not</w:t>
      </w:r>
      <w:r w:rsidRPr="003F4F1D" w:rsidR="00A6420E">
        <w:t xml:space="preserve"> be expected </w:t>
      </w:r>
      <w:r w:rsidRPr="003F4F1D">
        <w:t>to, or could not, provide the bulk of those.</w:t>
      </w:r>
      <w:r w:rsidRPr="003F4F1D" w:rsidR="00E50F79">
        <w:t xml:space="preserve"> </w:t>
      </w:r>
    </w:p>
    <w:p w:rsidR="00A6420E" w:rsidRPr="003F4F1D" w:rsidP="00A6420E">
      <w:pPr>
        <w:pStyle w:val="Answer"/>
      </w:pPr>
      <w:r w:rsidRPr="003F4F1D">
        <w:t>We do not really have a mobilisation strategy.</w:t>
      </w:r>
      <w:r w:rsidRPr="003F4F1D" w:rsidR="00E50F79">
        <w:t xml:space="preserve"> </w:t>
      </w:r>
      <w:r w:rsidRPr="003F4F1D">
        <w:t xml:space="preserve">We have reservists, </w:t>
      </w:r>
      <w:r w:rsidRPr="003F4F1D">
        <w:t xml:space="preserve">but </w:t>
      </w:r>
      <w:r w:rsidRPr="003F4F1D" w:rsidR="001963E3">
        <w:t>that is</w:t>
      </w:r>
      <w:r w:rsidRPr="003F4F1D">
        <w:t xml:space="preserve"> not quite the same thing</w:t>
      </w:r>
      <w:r w:rsidRPr="003F4F1D">
        <w:t>.</w:t>
      </w:r>
      <w:r w:rsidRPr="003F4F1D" w:rsidR="00E50F79">
        <w:t xml:space="preserve"> </w:t>
      </w:r>
      <w:r w:rsidRPr="003F4F1D">
        <w:t>If that sort of situation developed, if you really found yourself in what looked like being a long conventional war, there would need to be a substantial rethink of almost all our assumptions about future warfare that there have been.</w:t>
      </w:r>
      <w:r w:rsidRPr="003F4F1D" w:rsidR="00E50F79">
        <w:t xml:space="preserve"> </w:t>
      </w:r>
      <w:r w:rsidRPr="003F4F1D">
        <w:t>We would not be the only ones having to engage in that rethink.</w:t>
      </w:r>
      <w:r w:rsidRPr="003F4F1D" w:rsidR="00E50F79">
        <w:t xml:space="preserve"> </w:t>
      </w:r>
    </w:p>
    <w:p w:rsidR="00A6420E" w:rsidRPr="003F4F1D" w:rsidP="001E4E89">
      <w:pPr>
        <w:pStyle w:val="Question"/>
      </w:pPr>
      <w:sdt>
        <w:sdtPr>
          <w:alias w:val="Member"/>
          <w:tag w:val="&lt;Member mnisId='4589' dodsId='134363'&gt;"/>
          <w:id w:val="-1307398534"/>
          <w:placeholder>
            <w:docPart w:val="EE1423A58E934BBA860734299F3EAF40"/>
          </w:placeholder>
          <w:richText/>
        </w:sdtPr>
        <w:sdtContent>
          <w:r w:rsidRPr="003F4F1D">
            <w:rPr>
              <w:b/>
            </w:rPr>
            <w:t>Robert Courts:</w:t>
          </w:r>
        </w:sdtContent>
      </w:sdt>
      <w:r w:rsidRPr="003F4F1D">
        <w:t xml:space="preserve"> </w:t>
      </w:r>
      <w:r w:rsidRPr="003F4F1D" w:rsidR="004800C1">
        <w:t>Thank you very much indeed for the thoughts you have given us so far.</w:t>
      </w:r>
      <w:r w:rsidRPr="003F4F1D" w:rsidR="00E50F79">
        <w:t xml:space="preserve"> </w:t>
      </w:r>
      <w:r w:rsidRPr="003F4F1D" w:rsidR="004800C1">
        <w:t>I wanted to ask you about the reserves in particular and focus in on that.</w:t>
      </w:r>
      <w:r w:rsidRPr="003F4F1D" w:rsidR="00E50F79">
        <w:t xml:space="preserve"> </w:t>
      </w:r>
      <w:r w:rsidRPr="003F4F1D" w:rsidR="004800C1">
        <w:t xml:space="preserve">What the </w:t>
      </w:r>
      <w:r w:rsidR="00E709A6">
        <w:t>Command Paper</w:t>
      </w:r>
      <w:r w:rsidRPr="003F4F1D" w:rsidR="004800C1">
        <w:t xml:space="preserve"> says, again in an example of what my colleague has referred to as the management speak, is that the MoD commits to </w:t>
      </w:r>
      <w:r w:rsidRPr="003F4F1D" w:rsidR="001E4E89">
        <w:t>“address identified policy and process frustrations, and to tackle the cultural and resource issues our reservists face”</w:t>
      </w:r>
      <w:r w:rsidR="00E709A6">
        <w:t>.</w:t>
      </w:r>
      <w:r w:rsidRPr="003F4F1D" w:rsidR="00E50F79">
        <w:t xml:space="preserve"> </w:t>
      </w:r>
      <w:r w:rsidRPr="003F4F1D">
        <w:t>Perhaps slightly more straightforward</w:t>
      </w:r>
      <w:r w:rsidRPr="003F4F1D" w:rsidR="004800C1">
        <w:t>ly, Lord Ho</w:t>
      </w:r>
      <w:r w:rsidRPr="003F4F1D" w:rsidR="001E4E89">
        <w:t>ughton</w:t>
      </w:r>
      <w:r w:rsidRPr="003F4F1D" w:rsidR="004800C1">
        <w:t xml:space="preserve"> has told us that </w:t>
      </w:r>
      <w:r w:rsidRPr="003F4F1D">
        <w:t>the lack of a properly functioning reserve is a national embarrassment</w:t>
      </w:r>
      <w:r w:rsidRPr="003F4F1D" w:rsidR="004800C1">
        <w:t>.</w:t>
      </w:r>
      <w:r w:rsidRPr="003F4F1D" w:rsidR="00E50F79">
        <w:t xml:space="preserve"> </w:t>
      </w:r>
      <w:r w:rsidRPr="003F4F1D">
        <w:t>I wanted to get your views on that</w:t>
      </w:r>
      <w:r w:rsidRPr="003F4F1D" w:rsidR="004800C1">
        <w:t xml:space="preserve"> but particularly to see whether the DCP goes far enough to address the issues we have with the reserves, but also the strategic reserve.</w:t>
      </w:r>
      <w:r w:rsidRPr="003F4F1D" w:rsidR="00E50F79">
        <w:t xml:space="preserve"> </w:t>
      </w:r>
    </w:p>
    <w:p w:rsidR="004800C1" w:rsidRPr="003F4F1D" w:rsidP="00A6420E">
      <w:pPr>
        <w:pStyle w:val="Answer"/>
      </w:pPr>
      <w:sdt>
        <w:sdtPr>
          <w:alias w:val="Witness"/>
          <w:id w:val="-268242872"/>
          <w:placeholder>
            <w:docPart w:val="EE1423A58E934BBA860734299F3EAF40"/>
          </w:placeholder>
          <w:richText/>
        </w:sdtPr>
        <w:sdtContent>
          <w:r w:rsidRPr="003F4F1D" w:rsidR="00247A0E">
            <w:rPr>
              <w:b/>
              <w:i/>
              <w:iCs/>
            </w:rPr>
            <w:t>Professor Sir Lawrence Freedman:</w:t>
          </w:r>
          <w:r w:rsidRPr="003F4F1D" w:rsidR="00A6420E">
            <w:rPr>
              <w:b/>
            </w:rPr>
            <w:t xml:space="preserve"> </w:t>
          </w:r>
        </w:sdtContent>
      </w:sdt>
      <w:r w:rsidRPr="003F4F1D">
        <w:t>I come back to the same point.</w:t>
      </w:r>
      <w:r w:rsidRPr="003F4F1D" w:rsidR="00E50F79">
        <w:t xml:space="preserve"> </w:t>
      </w:r>
      <w:r w:rsidRPr="003F4F1D">
        <w:t xml:space="preserve">You </w:t>
      </w:r>
      <w:r w:rsidRPr="003F4F1D" w:rsidR="00A6420E">
        <w:t>need an analysis of the problem</w:t>
      </w:r>
      <w:r w:rsidRPr="003F4F1D">
        <w:t xml:space="preserve"> rather than saying that there is a problem that we are trying to address.</w:t>
      </w:r>
      <w:r w:rsidRPr="003F4F1D" w:rsidR="00E50F79">
        <w:t xml:space="preserve"> </w:t>
      </w:r>
      <w:r w:rsidRPr="003F4F1D">
        <w:t>I do not think that that is there.</w:t>
      </w:r>
      <w:r w:rsidRPr="003F4F1D" w:rsidR="00E50F79">
        <w:t xml:space="preserve"> </w:t>
      </w:r>
      <w:r w:rsidRPr="003F4F1D">
        <w:t>I w</w:t>
      </w:r>
      <w:r w:rsidRPr="003F4F1D" w:rsidR="001E4E89">
        <w:t>ould certainly defer to Lord Hough</w:t>
      </w:r>
      <w:r w:rsidRPr="003F4F1D">
        <w:t>ton on the state.</w:t>
      </w:r>
    </w:p>
    <w:p w:rsidR="004800C1" w:rsidRPr="003F4F1D" w:rsidP="00A6420E">
      <w:pPr>
        <w:pStyle w:val="Answer"/>
      </w:pPr>
      <w:r w:rsidRPr="003F4F1D">
        <w:t>I find it perplexing</w:t>
      </w:r>
      <w:r w:rsidRPr="003F4F1D" w:rsidR="001E4E89">
        <w:t xml:space="preserve"> because</w:t>
      </w:r>
      <w:r w:rsidRPr="003F4F1D">
        <w:t xml:space="preserve"> it seems to me that reserves are a very obvious way for us to go.</w:t>
      </w:r>
      <w:r w:rsidRPr="003F4F1D" w:rsidR="00E50F79">
        <w:t xml:space="preserve"> </w:t>
      </w:r>
      <w:r w:rsidRPr="003F4F1D">
        <w:t>If you are having a struggle with recruitment for full</w:t>
      </w:r>
      <w:r w:rsidRPr="003F4F1D" w:rsidR="007D7CD4">
        <w:t>-</w:t>
      </w:r>
      <w:r w:rsidRPr="003F4F1D">
        <w:t xml:space="preserve">time service, I know a lot of people </w:t>
      </w:r>
      <w:r w:rsidRPr="003F4F1D" w:rsidR="001E4E89">
        <w:t>who enjoy the reserve, want to be part of it, both in the sense of it being</w:t>
      </w:r>
      <w:r w:rsidRPr="003F4F1D">
        <w:t xml:space="preserve"> personally satisfying </w:t>
      </w:r>
      <w:r w:rsidRPr="003F4F1D" w:rsidR="001E4E89">
        <w:t xml:space="preserve">and </w:t>
      </w:r>
      <w:r w:rsidRPr="003F4F1D">
        <w:t>in the sense of service.</w:t>
      </w:r>
      <w:r w:rsidRPr="003F4F1D" w:rsidR="00E50F79">
        <w:t xml:space="preserve"> </w:t>
      </w:r>
      <w:r w:rsidRPr="003F4F1D">
        <w:t xml:space="preserve">You </w:t>
      </w:r>
      <w:r w:rsidRPr="003F4F1D" w:rsidR="00A6420E">
        <w:t>want to encourage that</w:t>
      </w:r>
      <w:r w:rsidRPr="003F4F1D">
        <w:t>.</w:t>
      </w:r>
      <w:r w:rsidRPr="003F4F1D" w:rsidR="00E50F79">
        <w:t xml:space="preserve"> </w:t>
      </w:r>
      <w:r w:rsidRPr="003F4F1D">
        <w:t xml:space="preserve">There are also </w:t>
      </w:r>
      <w:r w:rsidRPr="003F4F1D" w:rsidR="00A6420E">
        <w:t>a lot more specialist areas</w:t>
      </w:r>
      <w:r w:rsidRPr="003F4F1D">
        <w:t xml:space="preserve"> where it is unrealistic to</w:t>
      </w:r>
      <w:r w:rsidRPr="003F4F1D" w:rsidR="001E4E89">
        <w:t xml:space="preserve"> expect that you would get full</w:t>
      </w:r>
      <w:r w:rsidRPr="003F4F1D" w:rsidR="001E4E89">
        <w:noBreakHyphen/>
      </w:r>
      <w:r w:rsidRPr="003F4F1D" w:rsidR="00A6420E">
        <w:t>timers</w:t>
      </w:r>
      <w:r w:rsidRPr="003F4F1D">
        <w:t>, or enough full-timers, but you could mobilise people quite quickly.</w:t>
      </w:r>
      <w:r w:rsidRPr="003F4F1D" w:rsidR="00E50F79">
        <w:t xml:space="preserve"> </w:t>
      </w:r>
      <w:r w:rsidRPr="003F4F1D">
        <w:t>I knew a lot of medics, for example, who spent time in Afghanistan.</w:t>
      </w:r>
      <w:r w:rsidRPr="003F4F1D" w:rsidR="00E50F79">
        <w:t xml:space="preserve"> </w:t>
      </w:r>
    </w:p>
    <w:p w:rsidR="00A6420E" w:rsidRPr="003F4F1D" w:rsidP="00A6420E">
      <w:pPr>
        <w:pStyle w:val="Answer"/>
      </w:pPr>
      <w:r w:rsidRPr="003F4F1D">
        <w:t xml:space="preserve">I would make the reserves </w:t>
      </w:r>
      <w:r w:rsidRPr="003F4F1D" w:rsidR="004800C1">
        <w:t xml:space="preserve">a </w:t>
      </w:r>
      <w:r w:rsidRPr="003F4F1D">
        <w:t>pretty high priority</w:t>
      </w:r>
      <w:r w:rsidRPr="003F4F1D" w:rsidR="004800C1">
        <w:t>.</w:t>
      </w:r>
      <w:r w:rsidRPr="003F4F1D" w:rsidR="00E50F79">
        <w:t xml:space="preserve"> </w:t>
      </w:r>
      <w:r w:rsidRPr="003F4F1D" w:rsidR="004800C1">
        <w:t>I</w:t>
      </w:r>
      <w:r w:rsidRPr="003F4F1D">
        <w:t>t requires the services to work out themselves</w:t>
      </w:r>
      <w:r w:rsidRPr="003F4F1D" w:rsidR="004800C1">
        <w:t xml:space="preserve"> their own attitudes towards the reservists and how they fit in.</w:t>
      </w:r>
      <w:r w:rsidRPr="003F4F1D" w:rsidR="00E50F79">
        <w:t xml:space="preserve"> </w:t>
      </w:r>
      <w:r w:rsidRPr="003F4F1D" w:rsidR="004800C1">
        <w:t xml:space="preserve">When I was doing the </w:t>
      </w:r>
      <w:r w:rsidRPr="003F4F1D">
        <w:t>Iraq inquiry, it was pretty eviden</w:t>
      </w:r>
      <w:r w:rsidRPr="003F4F1D" w:rsidR="004800C1">
        <w:t>t</w:t>
      </w:r>
      <w:r w:rsidRPr="003F4F1D">
        <w:t xml:space="preserve"> that a lot of the post-conflict problems</w:t>
      </w:r>
      <w:r w:rsidRPr="003F4F1D" w:rsidR="007D7CD4">
        <w:t>—</w:t>
      </w:r>
      <w:r w:rsidRPr="003F4F1D" w:rsidR="004800C1">
        <w:t>PTSD, mental health issues, drinking problems or whatever</w:t>
      </w:r>
      <w:r w:rsidRPr="003F4F1D" w:rsidR="007D7CD4">
        <w:t>—</w:t>
      </w:r>
      <w:r w:rsidRPr="003F4F1D" w:rsidR="004800C1">
        <w:t xml:space="preserve">were worse among the reservists because they did not </w:t>
      </w:r>
      <w:r w:rsidRPr="003F4F1D">
        <w:t>have the community to give them the same sort of support</w:t>
      </w:r>
      <w:r w:rsidRPr="003F4F1D" w:rsidR="004800C1">
        <w:t>.</w:t>
      </w:r>
      <w:r w:rsidRPr="003F4F1D" w:rsidR="00E50F79">
        <w:t xml:space="preserve"> </w:t>
      </w:r>
      <w:r w:rsidRPr="003F4F1D" w:rsidR="004800C1">
        <w:t>It is a challenge of not only a policy about wanting reserves and encouraging employers to recognise the importance and not having them hold back their civilian careers, but also for the services themselves to work out better how they integrate.</w:t>
      </w:r>
      <w:r w:rsidRPr="003F4F1D" w:rsidR="00E50F79">
        <w:t xml:space="preserve"> </w:t>
      </w:r>
    </w:p>
    <w:p w:rsidR="00A6420E" w:rsidRPr="003F4F1D" w:rsidP="004800C1">
      <w:pPr>
        <w:pStyle w:val="Question"/>
      </w:pPr>
      <w:sdt>
        <w:sdtPr>
          <w:alias w:val="Member"/>
          <w:tag w:val="&lt;Member mnisId='4589' dodsId='134363'&gt;"/>
          <w:id w:val="2018416248"/>
          <w:placeholder>
            <w:docPart w:val="EE1423A58E934BBA860734299F3EAF40"/>
          </w:placeholder>
          <w:richText/>
        </w:sdtPr>
        <w:sdtContent>
          <w:r w:rsidRPr="003F4F1D">
            <w:rPr>
              <w:b/>
            </w:rPr>
            <w:t>Robert Courts:</w:t>
          </w:r>
        </w:sdtContent>
      </w:sdt>
      <w:r w:rsidRPr="003F4F1D">
        <w:t xml:space="preserve"> </w:t>
      </w:r>
      <w:r w:rsidRPr="003F4F1D" w:rsidR="004800C1">
        <w:t>Yes, it is about the integration and how they fit together, is it not?</w:t>
      </w:r>
      <w:r w:rsidRPr="003F4F1D" w:rsidR="00E50F79">
        <w:t xml:space="preserve"> </w:t>
      </w:r>
      <w:r w:rsidRPr="003F4F1D" w:rsidR="004800C1">
        <w:t>It has always seemed to me that we have had them very separate.</w:t>
      </w:r>
      <w:r w:rsidRPr="003F4F1D" w:rsidR="00E50F79">
        <w:t xml:space="preserve"> </w:t>
      </w:r>
      <w:r w:rsidRPr="003F4F1D" w:rsidR="004800C1">
        <w:t xml:space="preserve">You have had the </w:t>
      </w:r>
      <w:r w:rsidRPr="003F4F1D" w:rsidR="00E50F79">
        <w:t>Army</w:t>
      </w:r>
      <w:r w:rsidRPr="003F4F1D" w:rsidR="004800C1">
        <w:t xml:space="preserve"> and the </w:t>
      </w:r>
      <w:r w:rsidRPr="003F4F1D" w:rsidR="001E4E89">
        <w:t>T</w:t>
      </w:r>
      <w:r w:rsidRPr="003F4F1D" w:rsidR="004800C1">
        <w:t xml:space="preserve">erritorial </w:t>
      </w:r>
      <w:r w:rsidRPr="003F4F1D" w:rsidR="00E50F79">
        <w:t>Army</w:t>
      </w:r>
      <w:r w:rsidRPr="003F4F1D" w:rsidR="004800C1">
        <w:t xml:space="preserve"> historically and the </w:t>
      </w:r>
      <w:r w:rsidRPr="003F4F1D" w:rsidR="001E4E89">
        <w:t>Air Force and A</w:t>
      </w:r>
      <w:r w:rsidRPr="003F4F1D" w:rsidR="004800C1">
        <w:t xml:space="preserve">uxiliary </w:t>
      </w:r>
      <w:r w:rsidRPr="003F4F1D" w:rsidR="001E4E89">
        <w:t>Air Force</w:t>
      </w:r>
      <w:r w:rsidRPr="003F4F1D" w:rsidR="00564E1A">
        <w:t xml:space="preserve">. In terms of </w:t>
      </w:r>
      <w:r w:rsidRPr="003F4F1D" w:rsidR="004800C1">
        <w:t>integrating the two</w:t>
      </w:r>
      <w:r w:rsidRPr="003F4F1D" w:rsidR="00564E1A">
        <w:t>,</w:t>
      </w:r>
      <w:r w:rsidRPr="003F4F1D" w:rsidR="00E50F79">
        <w:t xml:space="preserve"> </w:t>
      </w:r>
      <w:r w:rsidRPr="003F4F1D" w:rsidR="00564E1A">
        <w:t>o</w:t>
      </w:r>
      <w:r w:rsidRPr="003F4F1D" w:rsidR="004800C1">
        <w:t xml:space="preserve">ther </w:t>
      </w:r>
      <w:r w:rsidRPr="003F4F1D">
        <w:t xml:space="preserve">countries are much better </w:t>
      </w:r>
      <w:r w:rsidRPr="003F4F1D" w:rsidR="004800C1">
        <w:t xml:space="preserve">at </w:t>
      </w:r>
      <w:r w:rsidRPr="003F4F1D">
        <w:t>this</w:t>
      </w:r>
      <w:r w:rsidRPr="003F4F1D" w:rsidR="004800C1">
        <w:t>, are they not, at seeing the reserves being much more a part of their armed forces than we have historically done?</w:t>
      </w:r>
      <w:r w:rsidRPr="003F4F1D" w:rsidR="00E50F79">
        <w:t xml:space="preserve"> </w:t>
      </w:r>
      <w:r w:rsidRPr="003F4F1D" w:rsidR="004800C1">
        <w:t>Y</w:t>
      </w:r>
      <w:r w:rsidRPr="003F4F1D">
        <w:t xml:space="preserve">our advice would be not just </w:t>
      </w:r>
      <w:r w:rsidRPr="003F4F1D" w:rsidR="004800C1">
        <w:t>focusing</w:t>
      </w:r>
      <w:r w:rsidRPr="003F4F1D">
        <w:t xml:space="preserve"> on the numbers</w:t>
      </w:r>
      <w:r w:rsidRPr="003F4F1D" w:rsidR="004800C1">
        <w:t xml:space="preserve"> and getting more </w:t>
      </w:r>
      <w:r w:rsidRPr="003F4F1D" w:rsidR="004800C1">
        <w:t>people through the doors but the integration.</w:t>
      </w:r>
    </w:p>
    <w:p w:rsidR="00A6420E" w:rsidRPr="003F4F1D" w:rsidP="00A6420E">
      <w:pPr>
        <w:pStyle w:val="Answer"/>
      </w:pPr>
      <w:sdt>
        <w:sdtPr>
          <w:alias w:val="Witness"/>
          <w:id w:val="-776174595"/>
          <w:placeholder>
            <w:docPart w:val="EE1423A58E934BBA860734299F3EAF40"/>
          </w:placeholder>
          <w:richText/>
        </w:sdtPr>
        <w:sdtContent>
          <w:r w:rsidRPr="003F4F1D" w:rsidR="00247A0E">
            <w:rPr>
              <w:b/>
              <w:i/>
              <w:iCs/>
            </w:rPr>
            <w:t>Professor Sir Lawrence Freedman:</w:t>
          </w:r>
          <w:r w:rsidRPr="003F4F1D">
            <w:rPr>
              <w:b/>
            </w:rPr>
            <w:t xml:space="preserve"> </w:t>
          </w:r>
        </w:sdtContent>
      </w:sdt>
      <w:r w:rsidRPr="003F4F1D" w:rsidR="004800C1">
        <w:t>The integration is important, because then you get the benefit.</w:t>
      </w:r>
      <w:r w:rsidRPr="003F4F1D" w:rsidR="00E50F79">
        <w:t xml:space="preserve"> </w:t>
      </w:r>
      <w:r w:rsidRPr="003F4F1D" w:rsidR="004800C1">
        <w:t xml:space="preserve">That may require </w:t>
      </w:r>
      <w:r w:rsidRPr="003F4F1D">
        <w:t>requiring more of the reserves</w:t>
      </w:r>
      <w:r w:rsidRPr="003F4F1D" w:rsidR="004800C1">
        <w:t xml:space="preserve"> and having them play a larger role.</w:t>
      </w:r>
      <w:r w:rsidRPr="003F4F1D" w:rsidR="00E50F79">
        <w:t xml:space="preserve"> </w:t>
      </w:r>
      <w:r w:rsidRPr="003F4F1D" w:rsidR="004800C1">
        <w:t xml:space="preserve">Of course, during the insurgency reservists often found </w:t>
      </w:r>
      <w:r w:rsidRPr="003F4F1D">
        <w:t>themselves</w:t>
      </w:r>
      <w:r w:rsidRPr="003F4F1D" w:rsidR="004800C1">
        <w:t xml:space="preserve"> there quite a lot of the time.</w:t>
      </w:r>
      <w:r w:rsidRPr="003F4F1D" w:rsidR="00E50F79">
        <w:t xml:space="preserve"> </w:t>
      </w:r>
      <w:r w:rsidRPr="003F4F1D" w:rsidR="004800C1">
        <w:t>I</w:t>
      </w:r>
      <w:r w:rsidRPr="003F4F1D">
        <w:t>n the US, the reserves are</w:t>
      </w:r>
      <w:r w:rsidRPr="003F4F1D" w:rsidR="004800C1">
        <w:t xml:space="preserve"> very important in the structure.</w:t>
      </w:r>
    </w:p>
    <w:p w:rsidR="00A6420E" w:rsidRPr="003F4F1D" w:rsidP="00A6420E">
      <w:pPr>
        <w:pStyle w:val="Question"/>
      </w:pPr>
      <w:sdt>
        <w:sdtPr>
          <w:alias w:val="Member"/>
          <w:tag w:val="&lt;Member mnisId='1444' dodsId='25619'&gt;"/>
          <w:id w:val="-718436590"/>
          <w:placeholder>
            <w:docPart w:val="EE1423A58E934BBA860734299F3EAF40"/>
          </w:placeholder>
          <w:richText/>
        </w:sdtPr>
        <w:sdtContent>
          <w:r w:rsidRPr="003F4F1D" w:rsidR="001E4E89">
            <w:rPr>
              <w:b/>
            </w:rPr>
            <w:t>Mr Francois:</w:t>
          </w:r>
        </w:sdtContent>
      </w:sdt>
      <w:r w:rsidRPr="003F4F1D">
        <w:t xml:space="preserve"> </w:t>
      </w:r>
      <w:r w:rsidRPr="003F4F1D" w:rsidR="004800C1">
        <w:t>Can I follow on on one point?</w:t>
      </w:r>
      <w:r w:rsidRPr="003F4F1D" w:rsidR="00E50F79">
        <w:t xml:space="preserve"> </w:t>
      </w:r>
      <w:r w:rsidRPr="003F4F1D" w:rsidR="001E4E89">
        <w:t>You have some former T</w:t>
      </w:r>
      <w:r w:rsidRPr="003F4F1D" w:rsidR="004800C1">
        <w:t xml:space="preserve">erritorial </w:t>
      </w:r>
      <w:r w:rsidRPr="003F4F1D" w:rsidR="00E50F79">
        <w:t>Army</w:t>
      </w:r>
      <w:r w:rsidR="00E709A6">
        <w:t>,</w:t>
      </w:r>
      <w:r w:rsidRPr="003F4F1D" w:rsidR="004800C1">
        <w:t xml:space="preserve"> </w:t>
      </w:r>
      <w:r w:rsidRPr="003F4F1D" w:rsidR="00E50F79">
        <w:t>Army</w:t>
      </w:r>
      <w:r w:rsidRPr="003F4F1D" w:rsidR="001E4E89">
        <w:t xml:space="preserve"> Reserve officers</w:t>
      </w:r>
      <w:r w:rsidRPr="003F4F1D" w:rsidR="004800C1">
        <w:t xml:space="preserve"> on this Committee.</w:t>
      </w:r>
      <w:r w:rsidRPr="003F4F1D" w:rsidR="00E50F79">
        <w:t xml:space="preserve"> </w:t>
      </w:r>
      <w:r w:rsidRPr="003F4F1D" w:rsidR="004800C1">
        <w:t xml:space="preserve">We have struggled in recent years to maintain an </w:t>
      </w:r>
      <w:r w:rsidRPr="003F4F1D" w:rsidR="00E50F79">
        <w:t>Army</w:t>
      </w:r>
      <w:r w:rsidRPr="003F4F1D" w:rsidR="004800C1">
        <w:t xml:space="preserve"> reserve of around about 30,000 personnel.</w:t>
      </w:r>
      <w:r w:rsidRPr="003F4F1D" w:rsidR="00E50F79">
        <w:t xml:space="preserve"> </w:t>
      </w:r>
      <w:r w:rsidRPr="003F4F1D" w:rsidR="004800C1">
        <w:t xml:space="preserve">We have about 26,000 </w:t>
      </w:r>
      <w:r w:rsidRPr="003F4F1D">
        <w:t>to 27,000 on the books, but not all of those attend their training sessions regularly</w:t>
      </w:r>
      <w:r w:rsidRPr="003F4F1D" w:rsidR="004800C1">
        <w:t>.</w:t>
      </w:r>
      <w:r w:rsidRPr="003F4F1D" w:rsidR="00E50F79">
        <w:t xml:space="preserve"> </w:t>
      </w:r>
      <w:r w:rsidRPr="003F4F1D" w:rsidR="004800C1">
        <w:t>Not all of those qu</w:t>
      </w:r>
      <w:r w:rsidRPr="003F4F1D" w:rsidR="001E4E89">
        <w:t>alify for their annual bounty</w:t>
      </w:r>
      <w:r w:rsidRPr="003F4F1D" w:rsidR="004800C1">
        <w:t>.</w:t>
      </w:r>
      <w:r w:rsidRPr="003F4F1D" w:rsidR="00E50F79">
        <w:t xml:space="preserve"> </w:t>
      </w:r>
      <w:r w:rsidRPr="003F4F1D">
        <w:t>Have you heard the rumours that some of us</w:t>
      </w:r>
      <w:r w:rsidRPr="003F4F1D" w:rsidR="004800C1">
        <w:t xml:space="preserve"> on this Committee are hearing that the </w:t>
      </w:r>
      <w:r w:rsidRPr="003F4F1D" w:rsidR="00E50F79">
        <w:t>Army</w:t>
      </w:r>
      <w:r w:rsidRPr="003F4F1D" w:rsidR="004800C1">
        <w:t xml:space="preserve"> is shortly to announce that it is </w:t>
      </w:r>
      <w:r w:rsidRPr="003F4F1D">
        <w:t>actually going to slash</w:t>
      </w:r>
      <w:r w:rsidRPr="003F4F1D" w:rsidR="004800C1">
        <w:t xml:space="preserve"> the </w:t>
      </w:r>
      <w:r w:rsidRPr="003F4F1D" w:rsidR="00E50F79">
        <w:t>Army</w:t>
      </w:r>
      <w:r w:rsidRPr="003F4F1D" w:rsidR="004800C1">
        <w:t xml:space="preserve"> reserve to under 15,000?</w:t>
      </w:r>
    </w:p>
    <w:p w:rsidR="00A6420E" w:rsidRPr="003F4F1D" w:rsidP="00A6420E">
      <w:pPr>
        <w:pStyle w:val="Answer"/>
      </w:pPr>
      <w:sdt>
        <w:sdtPr>
          <w:alias w:val="Witness"/>
          <w:id w:val="183562301"/>
          <w:placeholder>
            <w:docPart w:val="EE1423A58E934BBA860734299F3EAF40"/>
          </w:placeholder>
          <w:richText/>
        </w:sdtPr>
        <w:sdtContent>
          <w:r w:rsidRPr="003F4F1D" w:rsidR="00247A0E">
            <w:rPr>
              <w:b/>
              <w:i/>
              <w:iCs/>
            </w:rPr>
            <w:t>Professor Sir Lawrence Freedman:</w:t>
          </w:r>
          <w:r w:rsidRPr="003F4F1D">
            <w:rPr>
              <w:b/>
            </w:rPr>
            <w:t xml:space="preserve"> </w:t>
          </w:r>
        </w:sdtContent>
      </w:sdt>
      <w:r w:rsidRPr="003F4F1D">
        <w:t xml:space="preserve">I </w:t>
      </w:r>
      <w:r w:rsidRPr="003F4F1D" w:rsidR="004800C1">
        <w:t>have not.</w:t>
      </w:r>
      <w:r w:rsidRPr="003F4F1D" w:rsidR="00E50F79">
        <w:t xml:space="preserve"> </w:t>
      </w:r>
      <w:r w:rsidRPr="003F4F1D" w:rsidR="004800C1">
        <w:t>That does not mean to say that they are not true</w:t>
      </w:r>
      <w:r w:rsidRPr="003F4F1D" w:rsidR="00B576B4">
        <w:t xml:space="preserve">; it is </w:t>
      </w:r>
      <w:r w:rsidRPr="003F4F1D" w:rsidR="004800C1">
        <w:t>just that I have not heard them.</w:t>
      </w:r>
      <w:r w:rsidRPr="003F4F1D" w:rsidR="00E50F79">
        <w:t xml:space="preserve"> </w:t>
      </w:r>
      <w:r w:rsidRPr="003F4F1D" w:rsidR="004800C1">
        <w:t>I would be disappointed if that was the case.</w:t>
      </w:r>
    </w:p>
    <w:p w:rsidR="00A6420E" w:rsidRPr="003F4F1D" w:rsidP="00B576B4">
      <w:pPr>
        <w:pStyle w:val="Question"/>
        <w:numPr>
          <w:ilvl w:val="0"/>
          <w:numId w:val="0"/>
        </w:numPr>
        <w:ind w:left="794"/>
      </w:pPr>
      <w:sdt>
        <w:sdtPr>
          <w:alias w:val="Member"/>
          <w:tag w:val="&lt;Member mnisId='1444' dodsId='25619'&gt;"/>
          <w:id w:val="-1230612183"/>
          <w:placeholder>
            <w:docPart w:val="EE1423A58E934BBA860734299F3EAF40"/>
          </w:placeholder>
          <w:richText/>
        </w:sdtPr>
        <w:sdtContent>
          <w:r w:rsidRPr="003F4F1D" w:rsidR="001E4E89">
            <w:rPr>
              <w:b/>
            </w:rPr>
            <w:t>Mr Francois:</w:t>
          </w:r>
        </w:sdtContent>
      </w:sdt>
      <w:r w:rsidRPr="003F4F1D">
        <w:t xml:space="preserve"> We would</w:t>
      </w:r>
      <w:r w:rsidRPr="003F4F1D" w:rsidR="00B576B4">
        <w:t xml:space="preserve"> be</w:t>
      </w:r>
      <w:r w:rsidRPr="003F4F1D">
        <w:t xml:space="preserve"> too.</w:t>
      </w:r>
    </w:p>
    <w:p w:rsidR="00A6420E" w:rsidRPr="003F4F1D" w:rsidP="00A6420E">
      <w:pPr>
        <w:pStyle w:val="Answer"/>
      </w:pPr>
      <w:sdt>
        <w:sdtPr>
          <w:alias w:val="Witness"/>
          <w:id w:val="-803389234"/>
          <w:placeholder>
            <w:docPart w:val="EE1423A58E934BBA860734299F3EAF40"/>
          </w:placeholder>
          <w:richText/>
        </w:sdtPr>
        <w:sdtContent>
          <w:r w:rsidRPr="003F4F1D" w:rsidR="00247A0E">
            <w:rPr>
              <w:b/>
              <w:i/>
              <w:iCs/>
            </w:rPr>
            <w:t>Professor Sir Lawrence Freedman:</w:t>
          </w:r>
          <w:r w:rsidRPr="003F4F1D">
            <w:rPr>
              <w:b/>
            </w:rPr>
            <w:t xml:space="preserve"> </w:t>
          </w:r>
        </w:sdtContent>
      </w:sdt>
      <w:r w:rsidRPr="003F4F1D" w:rsidR="004800C1">
        <w:t>My view is that there is an awful lot you could do with the reserves at a time when you are finding it difficult to recruit the regulars.</w:t>
      </w:r>
      <w:r w:rsidRPr="003F4F1D" w:rsidR="00E50F79">
        <w:t xml:space="preserve"> </w:t>
      </w:r>
      <w:r w:rsidRPr="003F4F1D" w:rsidR="004800C1">
        <w:t>It is a cultural thing as much as anything else, but I have heard nothing of that.</w:t>
      </w:r>
      <w:r w:rsidRPr="003F4F1D" w:rsidR="00E50F79">
        <w:t xml:space="preserve"> </w:t>
      </w:r>
    </w:p>
    <w:p w:rsidR="00A6420E" w:rsidRPr="003F4F1D" w:rsidP="00A6420E">
      <w:pPr>
        <w:pStyle w:val="Question"/>
      </w:pPr>
      <w:sdt>
        <w:sdtPr>
          <w:alias w:val="Member"/>
          <w:tag w:val="&lt;Member mnisId='1444' dodsId='25619'&gt;"/>
          <w:id w:val="1943032103"/>
          <w:placeholder>
            <w:docPart w:val="EE1423A58E934BBA860734299F3EAF40"/>
          </w:placeholder>
          <w:richText/>
        </w:sdtPr>
        <w:sdtContent>
          <w:r w:rsidRPr="003F4F1D" w:rsidR="001E4E89">
            <w:rPr>
              <w:b/>
            </w:rPr>
            <w:t>Mr Francois:</w:t>
          </w:r>
        </w:sdtContent>
      </w:sdt>
      <w:r w:rsidRPr="003F4F1D" w:rsidR="00DB0BF3">
        <w:t xml:space="preserve"> </w:t>
      </w:r>
      <w:r w:rsidRPr="003F4F1D">
        <w:t xml:space="preserve">The only reason </w:t>
      </w:r>
      <w:r w:rsidRPr="003F4F1D" w:rsidR="001963E3">
        <w:t xml:space="preserve">I </w:t>
      </w:r>
      <w:r w:rsidRPr="003F4F1D" w:rsidR="00DB0BF3">
        <w:t xml:space="preserve">raise </w:t>
      </w:r>
      <w:r w:rsidRPr="003F4F1D">
        <w:t>it</w:t>
      </w:r>
      <w:r w:rsidRPr="003F4F1D" w:rsidR="00790CA8">
        <w:t xml:space="preserve"> is because we have heard the mantra many times that, between the regular </w:t>
      </w:r>
      <w:r w:rsidRPr="003F4F1D" w:rsidR="00E50F79">
        <w:t>Army</w:t>
      </w:r>
      <w:r w:rsidRPr="003F4F1D" w:rsidR="00790CA8">
        <w:t xml:space="preserve"> and the reserves, we could rapidly mobilise over 100,000 men and women </w:t>
      </w:r>
      <w:r w:rsidRPr="003F4F1D">
        <w:t xml:space="preserve">in the </w:t>
      </w:r>
      <w:r w:rsidRPr="003F4F1D" w:rsidR="00E50F79">
        <w:t>Army</w:t>
      </w:r>
      <w:r w:rsidRPr="003F4F1D">
        <w:t>.</w:t>
      </w:r>
      <w:r w:rsidRPr="003F4F1D" w:rsidR="00E50F79">
        <w:t xml:space="preserve"> </w:t>
      </w:r>
      <w:r w:rsidRPr="003F4F1D">
        <w:t xml:space="preserve">If </w:t>
      </w:r>
      <w:r w:rsidRPr="003F4F1D" w:rsidR="001963E3">
        <w:t>we are</w:t>
      </w:r>
      <w:r w:rsidRPr="003F4F1D">
        <w:t xml:space="preserve"> going to reduce</w:t>
      </w:r>
      <w:r w:rsidRPr="003F4F1D" w:rsidR="00790CA8">
        <w:t xml:space="preserve"> the regulars to about 73,000, because there was a very small add-back, and then </w:t>
      </w:r>
      <w:r w:rsidRPr="003F4F1D">
        <w:t>cut the reserves to 15,000</w:t>
      </w:r>
      <w:r w:rsidRPr="003F4F1D" w:rsidR="00790CA8">
        <w:t>, by my maths that is</w:t>
      </w:r>
      <w:r w:rsidRPr="003F4F1D" w:rsidR="00B576B4">
        <w:t xml:space="preserve"> fewer</w:t>
      </w:r>
      <w:r w:rsidRPr="003F4F1D" w:rsidR="00790CA8">
        <w:t xml:space="preserve"> than 90,000 soldiers.</w:t>
      </w:r>
      <w:r w:rsidRPr="003F4F1D">
        <w:t xml:space="preserve"> </w:t>
      </w:r>
    </w:p>
    <w:p w:rsidR="00A6420E" w:rsidRPr="003F4F1D" w:rsidP="00A6420E">
      <w:pPr>
        <w:pStyle w:val="Answer"/>
      </w:pPr>
      <w:sdt>
        <w:sdtPr>
          <w:alias w:val="Witness"/>
          <w:id w:val="-1655914597"/>
          <w:placeholder>
            <w:docPart w:val="EE1423A58E934BBA860734299F3EAF40"/>
          </w:placeholder>
          <w:richText/>
        </w:sdtPr>
        <w:sdtContent>
          <w:r w:rsidRPr="003F4F1D" w:rsidR="00247A0E">
            <w:rPr>
              <w:b/>
              <w:i/>
              <w:iCs/>
            </w:rPr>
            <w:t>Professor Sir Lawrence Freedman:</w:t>
          </w:r>
          <w:r w:rsidRPr="003F4F1D">
            <w:rPr>
              <w:b/>
            </w:rPr>
            <w:t xml:space="preserve"> </w:t>
          </w:r>
        </w:sdtContent>
      </w:sdt>
      <w:r w:rsidRPr="003F4F1D" w:rsidR="00B576B4">
        <w:t>Yes, you would</w:t>
      </w:r>
      <w:r w:rsidRPr="003F4F1D" w:rsidR="00790CA8">
        <w:t xml:space="preserve"> struggle.</w:t>
      </w:r>
      <w:r w:rsidRPr="003F4F1D" w:rsidR="00E50F79">
        <w:t xml:space="preserve"> </w:t>
      </w:r>
      <w:r w:rsidRPr="003F4F1D" w:rsidR="00790CA8">
        <w:t>Again, this is where the headcount question is different from the quality question.</w:t>
      </w:r>
      <w:r w:rsidRPr="003F4F1D" w:rsidR="00E50F79">
        <w:t xml:space="preserve"> </w:t>
      </w:r>
      <w:r w:rsidRPr="003F4F1D" w:rsidR="00790CA8">
        <w:t xml:space="preserve">You can send people their papers and they can turn up, but, if they have not been actually doing their training and learning their trades, </w:t>
      </w:r>
      <w:r w:rsidRPr="003F4F1D" w:rsidR="001963E3">
        <w:t>it is</w:t>
      </w:r>
      <w:r w:rsidRPr="003F4F1D">
        <w:t xml:space="preserve"> not necessarily going to be a great</w:t>
      </w:r>
      <w:r w:rsidRPr="003F4F1D" w:rsidR="00790CA8">
        <w:t xml:space="preserve"> help.</w:t>
      </w:r>
      <w:r w:rsidRPr="003F4F1D" w:rsidR="00E50F79">
        <w:t xml:space="preserve"> </w:t>
      </w:r>
      <w:r w:rsidRPr="003F4F1D" w:rsidR="00790CA8">
        <w:t>As I say, my preference would be to go stronger on reserves, but I honestly do not know</w:t>
      </w:r>
      <w:r w:rsidRPr="003F4F1D" w:rsidR="00B576B4">
        <w:t xml:space="preserve"> what</w:t>
      </w:r>
      <w:r w:rsidRPr="003F4F1D" w:rsidR="00790CA8">
        <w:t xml:space="preserve"> Government thinking</w:t>
      </w:r>
      <w:r w:rsidRPr="003F4F1D" w:rsidR="00B576B4">
        <w:t xml:space="preserve"> is</w:t>
      </w:r>
      <w:r w:rsidRPr="003F4F1D" w:rsidR="00790CA8">
        <w:t>.</w:t>
      </w:r>
    </w:p>
    <w:p w:rsidR="00A6420E" w:rsidRPr="003F4F1D" w:rsidP="00790CA8">
      <w:pPr>
        <w:pStyle w:val="Remark"/>
      </w:pPr>
      <w:sdt>
        <w:sdtPr>
          <w:alias w:val="Member"/>
          <w:tag w:val="&lt;Member mnisId='1444' dodsId='25619'&gt;"/>
          <w:id w:val="-84992911"/>
          <w:placeholder>
            <w:docPart w:val="EE1423A58E934BBA860734299F3EAF40"/>
          </w:placeholder>
          <w:richText/>
        </w:sdtPr>
        <w:sdtContent>
          <w:r w:rsidRPr="003F4F1D" w:rsidR="001E4E89">
            <w:rPr>
              <w:b/>
            </w:rPr>
            <w:t>Mr Francois:</w:t>
          </w:r>
        </w:sdtContent>
      </w:sdt>
      <w:r w:rsidRPr="003F4F1D">
        <w:t xml:space="preserve"> </w:t>
      </w:r>
      <w:r w:rsidRPr="003F4F1D" w:rsidR="00790CA8">
        <w:t>We will wait to see whether the rumours are true.</w:t>
      </w:r>
    </w:p>
    <w:p w:rsidR="00A6420E" w:rsidRPr="003F4F1D" w:rsidP="00A6420E">
      <w:pPr>
        <w:pStyle w:val="Question"/>
      </w:pPr>
      <w:sdt>
        <w:sdtPr>
          <w:alias w:val="Member"/>
          <w:tag w:val="&lt;Member mnisId='4589' dodsId='134363'&gt;"/>
          <w:id w:val="1565905419"/>
          <w:placeholder>
            <w:docPart w:val="EE1423A58E934BBA860734299F3EAF40"/>
          </w:placeholder>
          <w:richText/>
        </w:sdtPr>
        <w:sdtContent>
          <w:r w:rsidRPr="003F4F1D">
            <w:rPr>
              <w:b/>
            </w:rPr>
            <w:t>Robert Courts:</w:t>
          </w:r>
        </w:sdtContent>
      </w:sdt>
      <w:r w:rsidRPr="003F4F1D">
        <w:t xml:space="preserve"> </w:t>
      </w:r>
      <w:r w:rsidRPr="003F4F1D" w:rsidR="00790CA8">
        <w:t>Can I pin you down slightly more on that point though?</w:t>
      </w:r>
      <w:r w:rsidRPr="003F4F1D" w:rsidR="00E50F79">
        <w:t xml:space="preserve"> </w:t>
      </w:r>
      <w:r w:rsidRPr="003F4F1D" w:rsidR="00790CA8">
        <w:t xml:space="preserve">There is a distinction between Government thinking and </w:t>
      </w:r>
      <w:r w:rsidRPr="003F4F1D" w:rsidR="00B576B4">
        <w:t>A</w:t>
      </w:r>
      <w:r w:rsidRPr="003F4F1D" w:rsidR="00790CA8">
        <w:t xml:space="preserve">rmed </w:t>
      </w:r>
      <w:r w:rsidRPr="003F4F1D" w:rsidR="00B576B4">
        <w:t>F</w:t>
      </w:r>
      <w:r w:rsidRPr="003F4F1D" w:rsidR="00790CA8">
        <w:t>orces thinking.</w:t>
      </w:r>
      <w:r w:rsidRPr="003F4F1D" w:rsidR="00E50F79">
        <w:t xml:space="preserve"> </w:t>
      </w:r>
      <w:r w:rsidRPr="003F4F1D" w:rsidR="00790CA8">
        <w:t xml:space="preserve">Am I </w:t>
      </w:r>
      <w:r w:rsidRPr="003F4F1D">
        <w:t>understanding you correctly</w:t>
      </w:r>
      <w:r w:rsidRPr="003F4F1D" w:rsidR="00790CA8">
        <w:t>?</w:t>
      </w:r>
      <w:r w:rsidRPr="003F4F1D" w:rsidR="00E50F79">
        <w:t xml:space="preserve"> </w:t>
      </w:r>
      <w:r w:rsidRPr="003F4F1D" w:rsidR="00790CA8">
        <w:t xml:space="preserve">You are saying that the </w:t>
      </w:r>
      <w:r w:rsidRPr="003F4F1D" w:rsidR="00B576B4">
        <w:t>A</w:t>
      </w:r>
      <w:r w:rsidRPr="003F4F1D" w:rsidR="00790CA8">
        <w:t xml:space="preserve">rmed </w:t>
      </w:r>
      <w:r w:rsidRPr="003F4F1D" w:rsidR="00B576B4">
        <w:t>F</w:t>
      </w:r>
      <w:r w:rsidRPr="003F4F1D" w:rsidR="00790CA8">
        <w:t>orces themselves, i.e. operationally, need to</w:t>
      </w:r>
      <w:r w:rsidRPr="003F4F1D">
        <w:t xml:space="preserve"> think through what they do</w:t>
      </w:r>
      <w:r w:rsidRPr="003F4F1D" w:rsidR="00790CA8">
        <w:t xml:space="preserve"> with reserves rather than looking at the MoD itself.</w:t>
      </w:r>
      <w:r w:rsidRPr="003F4F1D" w:rsidR="00E50F79">
        <w:t xml:space="preserve"> </w:t>
      </w:r>
    </w:p>
    <w:p w:rsidR="00A6420E" w:rsidRPr="003F4F1D" w:rsidP="00A6420E">
      <w:pPr>
        <w:pStyle w:val="Answer"/>
      </w:pPr>
      <w:sdt>
        <w:sdtPr>
          <w:alias w:val="Witness"/>
          <w:id w:val="1655726844"/>
          <w:placeholder>
            <w:docPart w:val="EE1423A58E934BBA860734299F3EAF40"/>
          </w:placeholder>
          <w:richText/>
        </w:sdtPr>
        <w:sdtContent>
          <w:r w:rsidRPr="003F4F1D" w:rsidR="00247A0E">
            <w:rPr>
              <w:b/>
              <w:i/>
              <w:iCs/>
            </w:rPr>
            <w:t>Professor Sir Lawrence Freedman:</w:t>
          </w:r>
          <w:r w:rsidRPr="003F4F1D">
            <w:rPr>
              <w:b/>
            </w:rPr>
            <w:t xml:space="preserve"> </w:t>
          </w:r>
        </w:sdtContent>
      </w:sdt>
      <w:r w:rsidRPr="003F4F1D">
        <w:t>Yes</w:t>
      </w:r>
      <w:r w:rsidRPr="003F4F1D" w:rsidR="00790CA8">
        <w:t>.</w:t>
      </w:r>
      <w:r w:rsidRPr="003F4F1D" w:rsidR="00E50F79">
        <w:t xml:space="preserve"> </w:t>
      </w:r>
      <w:r w:rsidRPr="003F4F1D" w:rsidR="00790CA8">
        <w:t>If you are</w:t>
      </w:r>
      <w:r w:rsidRPr="003F4F1D">
        <w:t xml:space="preserve"> going through a career in the forces</w:t>
      </w:r>
      <w:r w:rsidRPr="003F4F1D" w:rsidR="00790CA8">
        <w:t xml:space="preserve">, you will be working with the same cohort through your </w:t>
      </w:r>
      <w:r w:rsidRPr="003F4F1D" w:rsidR="00790CA8">
        <w:t>career.</w:t>
      </w:r>
      <w:r w:rsidRPr="003F4F1D" w:rsidR="00E50F79">
        <w:t xml:space="preserve"> </w:t>
      </w:r>
      <w:r w:rsidRPr="003F4F1D" w:rsidR="00790CA8">
        <w:t>You will know them and you will know your regiment and so on.</w:t>
      </w:r>
      <w:r w:rsidRPr="003F4F1D" w:rsidR="00E50F79">
        <w:t xml:space="preserve"> </w:t>
      </w:r>
      <w:r w:rsidRPr="003F4F1D" w:rsidR="00790CA8">
        <w:t>People who just appear now and again are not going to be seen in the same way, so there is a challenge.</w:t>
      </w:r>
      <w:r w:rsidRPr="003F4F1D" w:rsidR="00E50F79">
        <w:t xml:space="preserve"> </w:t>
      </w:r>
      <w:r w:rsidRPr="003F4F1D" w:rsidR="00790CA8">
        <w:t xml:space="preserve">That is why </w:t>
      </w:r>
      <w:r w:rsidRPr="003F4F1D">
        <w:t xml:space="preserve">I </w:t>
      </w:r>
      <w:r w:rsidRPr="003F4F1D" w:rsidR="00790CA8">
        <w:t xml:space="preserve">would </w:t>
      </w:r>
      <w:r w:rsidRPr="003F4F1D">
        <w:t>put more stress on making the reserve function more demanding</w:t>
      </w:r>
      <w:r w:rsidRPr="003F4F1D" w:rsidR="00790CA8">
        <w:t>, so that they are there more and are actually deploying much more.</w:t>
      </w:r>
      <w:r w:rsidRPr="003F4F1D" w:rsidR="00E50F79">
        <w:t xml:space="preserve"> </w:t>
      </w:r>
      <w:r w:rsidRPr="003F4F1D" w:rsidR="00790CA8">
        <w:t>If it is just a weekend thing, it is not going to work as well.</w:t>
      </w:r>
      <w:r w:rsidRPr="003F4F1D" w:rsidR="00E50F79">
        <w:t xml:space="preserve"> </w:t>
      </w:r>
    </w:p>
    <w:p w:rsidR="00A6420E" w:rsidRPr="003F4F1D" w:rsidP="00A6420E">
      <w:pPr>
        <w:pStyle w:val="Question"/>
      </w:pPr>
      <w:sdt>
        <w:sdtPr>
          <w:alias w:val="Member"/>
          <w:tag w:val="&lt;Member mnisId='1487' dodsId='31646'&gt;"/>
          <w:id w:val="-886873355"/>
          <w:placeholder>
            <w:docPart w:val="EE1423A58E934BBA860734299F3EAF40"/>
          </w:placeholder>
          <w:richText/>
        </w:sdtPr>
        <w:sdtContent>
          <w:r w:rsidRPr="003F4F1D">
            <w:rPr>
              <w:b/>
            </w:rPr>
            <w:t>Chair:</w:t>
          </w:r>
        </w:sdtContent>
      </w:sdt>
      <w:r w:rsidRPr="003F4F1D">
        <w:t xml:space="preserve"> </w:t>
      </w:r>
      <w:r w:rsidRPr="003F4F1D" w:rsidR="00790CA8">
        <w:t xml:space="preserve">On recruitment and retention, is there something fundamentally wrong, given that you spelled out a picture of rising threats, that our </w:t>
      </w:r>
      <w:r w:rsidRPr="003F4F1D" w:rsidR="00E50F79">
        <w:t>Army</w:t>
      </w:r>
      <w:r w:rsidRPr="003F4F1D">
        <w:t xml:space="preserve"> is reducing</w:t>
      </w:r>
      <w:r w:rsidRPr="003F4F1D" w:rsidR="00790CA8">
        <w:t xml:space="preserve"> its total strength from 82,000 to 72,000?</w:t>
      </w:r>
      <w:r w:rsidRPr="003F4F1D" w:rsidR="00E50F79">
        <w:t xml:space="preserve"> </w:t>
      </w:r>
      <w:r w:rsidRPr="003F4F1D" w:rsidR="00790CA8">
        <w:t xml:space="preserve">Surely we are </w:t>
      </w:r>
      <w:r w:rsidRPr="003F4F1D">
        <w:t xml:space="preserve">placing </w:t>
      </w:r>
      <w:r w:rsidRPr="003F4F1D" w:rsidR="00790CA8">
        <w:t xml:space="preserve">ever </w:t>
      </w:r>
      <w:r w:rsidRPr="003F4F1D">
        <w:t>more burden on those people who are required to do the jobs</w:t>
      </w:r>
      <w:r w:rsidRPr="003F4F1D" w:rsidR="00790CA8">
        <w:t>.</w:t>
      </w:r>
      <w:r w:rsidRPr="003F4F1D" w:rsidR="00E50F79">
        <w:t xml:space="preserve"> </w:t>
      </w:r>
      <w:r w:rsidRPr="003F4F1D" w:rsidR="00790CA8">
        <w:t>O</w:t>
      </w:r>
      <w:r w:rsidRPr="003F4F1D">
        <w:t>perationally</w:t>
      </w:r>
      <w:r w:rsidRPr="003F4F1D" w:rsidR="00790CA8">
        <w:t>, duties are only going to increase.</w:t>
      </w:r>
      <w:r w:rsidRPr="003F4F1D">
        <w:t xml:space="preserve"> </w:t>
      </w:r>
    </w:p>
    <w:p w:rsidR="00790CA8" w:rsidRPr="003F4F1D" w:rsidP="00A6420E">
      <w:pPr>
        <w:pStyle w:val="Answer"/>
      </w:pPr>
      <w:sdt>
        <w:sdtPr>
          <w:alias w:val="Witness"/>
          <w:id w:val="-1295443473"/>
          <w:placeholder>
            <w:docPart w:val="EE1423A58E934BBA860734299F3EAF40"/>
          </w:placeholder>
          <w:richText/>
        </w:sdtPr>
        <w:sdtContent>
          <w:r w:rsidRPr="003F4F1D" w:rsidR="00247A0E">
            <w:rPr>
              <w:b/>
              <w:i/>
              <w:iCs/>
            </w:rPr>
            <w:t>Professor Sir Lawrence Freedman:</w:t>
          </w:r>
          <w:r w:rsidRPr="003F4F1D" w:rsidR="00A6420E">
            <w:rPr>
              <w:b/>
            </w:rPr>
            <w:t xml:space="preserve"> </w:t>
          </w:r>
        </w:sdtContent>
      </w:sdt>
      <w:r w:rsidRPr="003F4F1D">
        <w:t>We</w:t>
      </w:r>
      <w:r w:rsidRPr="003F4F1D" w:rsidR="00A6420E">
        <w:t xml:space="preserve"> come back to the problem</w:t>
      </w:r>
      <w:r w:rsidRPr="003F4F1D">
        <w:t xml:space="preserve"> that we can say we need more, but, </w:t>
      </w:r>
      <w:r w:rsidRPr="003F4F1D" w:rsidR="00A6420E">
        <w:t xml:space="preserve">if </w:t>
      </w:r>
      <w:r w:rsidRPr="003F4F1D">
        <w:t>you</w:t>
      </w:r>
      <w:r w:rsidRPr="003F4F1D" w:rsidR="00A6420E">
        <w:t xml:space="preserve"> </w:t>
      </w:r>
      <w:r w:rsidRPr="003F4F1D" w:rsidR="001963E3">
        <w:t>cannot</w:t>
      </w:r>
      <w:r w:rsidRPr="003F4F1D" w:rsidR="00A6420E">
        <w:t xml:space="preserve"> recruit them, </w:t>
      </w:r>
      <w:r w:rsidRPr="003F4F1D">
        <w:t>you</w:t>
      </w:r>
      <w:r w:rsidRPr="003F4F1D" w:rsidR="00A6420E">
        <w:t xml:space="preserve"> </w:t>
      </w:r>
      <w:r w:rsidRPr="003F4F1D" w:rsidR="001963E3">
        <w:t>cannot</w:t>
      </w:r>
      <w:r w:rsidRPr="003F4F1D" w:rsidR="00A6420E">
        <w:t xml:space="preserve"> recruit them</w:t>
      </w:r>
      <w:r w:rsidRPr="003F4F1D">
        <w:t xml:space="preserve"> and you have a problem</w:t>
      </w:r>
      <w:r w:rsidRPr="003F4F1D" w:rsidR="00A6420E">
        <w:t xml:space="preserve">. </w:t>
      </w:r>
      <w:r w:rsidRPr="003F4F1D">
        <w:t>T</w:t>
      </w:r>
      <w:r w:rsidRPr="003F4F1D" w:rsidR="00A6420E">
        <w:t xml:space="preserve">he </w:t>
      </w:r>
      <w:r w:rsidRPr="003F4F1D" w:rsidR="00E50F79">
        <w:t>Army</w:t>
      </w:r>
      <w:r w:rsidRPr="003F4F1D" w:rsidR="00A6420E">
        <w:t xml:space="preserve"> needs to think through</w:t>
      </w:r>
      <w:r w:rsidRPr="003F4F1D">
        <w:t xml:space="preserve"> its role and identity after the insurgencies.</w:t>
      </w:r>
      <w:r w:rsidRPr="003F4F1D" w:rsidR="00E50F79">
        <w:t xml:space="preserve"> </w:t>
      </w:r>
      <w:r w:rsidRPr="003F4F1D">
        <w:t>Ukraine helps a bit in that.</w:t>
      </w:r>
      <w:r w:rsidRPr="003F4F1D" w:rsidR="00E50F79">
        <w:t xml:space="preserve"> </w:t>
      </w:r>
      <w:r w:rsidRPr="003F4F1D">
        <w:t xml:space="preserve">It </w:t>
      </w:r>
      <w:r w:rsidRPr="003F4F1D" w:rsidR="00A6420E">
        <w:t>gives an understanding</w:t>
      </w:r>
      <w:r w:rsidRPr="003F4F1D">
        <w:t xml:space="preserve"> of modern war that the </w:t>
      </w:r>
      <w:r w:rsidRPr="003F4F1D" w:rsidR="00E50F79">
        <w:t>Army</w:t>
      </w:r>
      <w:r w:rsidRPr="003F4F1D">
        <w:t xml:space="preserve"> is best placed </w:t>
      </w:r>
      <w:r w:rsidRPr="003F4F1D" w:rsidR="00A6420E">
        <w:t>to digest and understand</w:t>
      </w:r>
      <w:r w:rsidRPr="003F4F1D">
        <w:t>.</w:t>
      </w:r>
      <w:r w:rsidRPr="003F4F1D" w:rsidR="00E50F79">
        <w:t xml:space="preserve"> </w:t>
      </w:r>
      <w:r w:rsidRPr="003F4F1D">
        <w:t>The training role it has played has been important.</w:t>
      </w:r>
      <w:r w:rsidRPr="003F4F1D" w:rsidR="00E50F79">
        <w:t xml:space="preserve"> </w:t>
      </w:r>
    </w:p>
    <w:p w:rsidR="00790CA8" w:rsidRPr="003F4F1D" w:rsidP="00A6420E">
      <w:pPr>
        <w:pStyle w:val="Answer"/>
      </w:pPr>
      <w:r w:rsidRPr="003F4F1D">
        <w:t>When these issues have been discussed in the past, my view has always been that you will always need the numbers at some point, even if they are dealing with domestic crises, environmental disasters or whatever.</w:t>
      </w:r>
      <w:r w:rsidRPr="003F4F1D" w:rsidR="00E50F79">
        <w:t xml:space="preserve"> </w:t>
      </w:r>
      <w:r w:rsidRPr="003F4F1D">
        <w:t>You will need the numbers at some point.</w:t>
      </w:r>
    </w:p>
    <w:p w:rsidR="00790CA8" w:rsidRPr="003F4F1D" w:rsidP="00A6420E">
      <w:pPr>
        <w:pStyle w:val="Answer"/>
      </w:pPr>
      <w:r w:rsidRPr="003F4F1D">
        <w:t xml:space="preserve">Incidentally, there is often a squeamishness in defence debates about </w:t>
      </w:r>
      <w:r w:rsidRPr="003F4F1D" w:rsidR="00A6420E">
        <w:t xml:space="preserve">acknowledging the role that the </w:t>
      </w:r>
      <w:r w:rsidRPr="003F4F1D" w:rsidR="00687F7A">
        <w:t>A</w:t>
      </w:r>
      <w:r w:rsidRPr="003F4F1D" w:rsidR="00A6420E">
        <w:t xml:space="preserve">rmed </w:t>
      </w:r>
      <w:r w:rsidRPr="003F4F1D" w:rsidR="00687F7A">
        <w:t>F</w:t>
      </w:r>
      <w:r w:rsidRPr="003F4F1D" w:rsidR="00A6420E">
        <w:t>orces play</w:t>
      </w:r>
      <w:r w:rsidRPr="003F4F1D">
        <w:t xml:space="preserve"> when they are really the only people who can manage the big challenges, whether it is foot and mouth, pandemics or whatever.</w:t>
      </w:r>
      <w:r w:rsidRPr="003F4F1D" w:rsidR="00E50F79">
        <w:t xml:space="preserve"> </w:t>
      </w:r>
      <w:r w:rsidRPr="003F4F1D">
        <w:t>They are good at that.</w:t>
      </w:r>
      <w:r w:rsidRPr="003F4F1D" w:rsidR="00E50F79">
        <w:t xml:space="preserve"> </w:t>
      </w:r>
      <w:r w:rsidRPr="003F4F1D">
        <w:t>They are good at logistics.</w:t>
      </w:r>
      <w:r w:rsidRPr="003F4F1D" w:rsidR="00E50F79">
        <w:t xml:space="preserve"> </w:t>
      </w:r>
      <w:r w:rsidRPr="003F4F1D">
        <w:t>They are good at that sort of thing.</w:t>
      </w:r>
      <w:r w:rsidRPr="003F4F1D" w:rsidR="00E50F79">
        <w:t xml:space="preserve"> </w:t>
      </w:r>
      <w:r w:rsidRPr="003F4F1D">
        <w:t xml:space="preserve">I do not think that one should see </w:t>
      </w:r>
      <w:r w:rsidRPr="003F4F1D" w:rsidR="00687F7A">
        <w:t>it</w:t>
      </w:r>
      <w:r w:rsidRPr="003F4F1D">
        <w:t xml:space="preserve"> as somehow improper that the military is used for those roles.</w:t>
      </w:r>
      <w:r w:rsidRPr="003F4F1D" w:rsidR="00E50F79">
        <w:t xml:space="preserve"> </w:t>
      </w:r>
      <w:r w:rsidRPr="003F4F1D" w:rsidR="00687F7A">
        <w:t>Again, I remind you that</w:t>
      </w:r>
      <w:r w:rsidRPr="003F4F1D">
        <w:t xml:space="preserve"> it is all stress.</w:t>
      </w:r>
      <w:r w:rsidRPr="003F4F1D" w:rsidR="00E50F79">
        <w:t xml:space="preserve"> </w:t>
      </w:r>
      <w:r w:rsidRPr="003F4F1D" w:rsidR="001E4E89">
        <w:t>It all adds t</w:t>
      </w:r>
      <w:r w:rsidRPr="003F4F1D">
        <w:t>o the demands.</w:t>
      </w:r>
    </w:p>
    <w:p w:rsidR="00A6420E" w:rsidRPr="003F4F1D" w:rsidP="00A6420E">
      <w:pPr>
        <w:pStyle w:val="Answer"/>
      </w:pPr>
      <w:r w:rsidRPr="003F4F1D">
        <w:t xml:space="preserve">The </w:t>
      </w:r>
      <w:r w:rsidRPr="003F4F1D" w:rsidR="00E50F79">
        <w:t>Army</w:t>
      </w:r>
      <w:r w:rsidRPr="003F4F1D">
        <w:t xml:space="preserve"> needs </w:t>
      </w:r>
      <w:r w:rsidRPr="003F4F1D">
        <w:t>to think it through a bit more</w:t>
      </w:r>
      <w:r w:rsidRPr="003F4F1D">
        <w:t>.</w:t>
      </w:r>
      <w:r w:rsidRPr="003F4F1D" w:rsidR="00E50F79">
        <w:t xml:space="preserve"> </w:t>
      </w:r>
      <w:r w:rsidRPr="003F4F1D">
        <w:t>I know that it has a big programme under</w:t>
      </w:r>
      <w:r w:rsidRPr="003F4F1D" w:rsidR="00687F7A">
        <w:t xml:space="preserve"> </w:t>
      </w:r>
      <w:r w:rsidRPr="003F4F1D">
        <w:t xml:space="preserve">way trying to </w:t>
      </w:r>
      <w:r w:rsidRPr="003F4F1D">
        <w:t xml:space="preserve">bring </w:t>
      </w:r>
      <w:r w:rsidRPr="003F4F1D">
        <w:t xml:space="preserve">in </w:t>
      </w:r>
      <w:r w:rsidRPr="003F4F1D">
        <w:t xml:space="preserve">all of their experience in </w:t>
      </w:r>
      <w:r w:rsidRPr="003F4F1D">
        <w:t xml:space="preserve">the </w:t>
      </w:r>
      <w:r w:rsidRPr="003F4F1D">
        <w:t>insurgencies</w:t>
      </w:r>
      <w:r w:rsidRPr="003F4F1D">
        <w:t>, now the experience of Ukraine and some of the new technologies.</w:t>
      </w:r>
      <w:r w:rsidRPr="003F4F1D" w:rsidR="00E50F79">
        <w:t xml:space="preserve"> </w:t>
      </w:r>
      <w:r w:rsidRPr="003F4F1D">
        <w:t>It has to think it through a bit more.</w:t>
      </w:r>
      <w:r w:rsidRPr="003F4F1D" w:rsidR="00E50F79">
        <w:t xml:space="preserve"> </w:t>
      </w:r>
      <w:r w:rsidRPr="003F4F1D">
        <w:t>You can always make a case for more numbers but, as we have just been discussing, we are having enough trouble getting the numbers we already—</w:t>
      </w:r>
    </w:p>
    <w:p w:rsidR="00790CA8" w:rsidRPr="003F4F1D" w:rsidP="00790CA8">
      <w:pPr>
        <w:pStyle w:val="Question"/>
      </w:pPr>
      <w:sdt>
        <w:sdtPr>
          <w:alias w:val="Member"/>
          <w:tag w:val="&lt;Member mnisId='1444' dodsId='25619'&gt;"/>
          <w:id w:val="1073316203"/>
          <w:placeholder>
            <w:docPart w:val="EE1423A58E934BBA860734299F3EAF40"/>
          </w:placeholder>
          <w:richText/>
        </w:sdtPr>
        <w:sdtContent>
          <w:r w:rsidRPr="003F4F1D" w:rsidR="001E4E89">
            <w:rPr>
              <w:b/>
            </w:rPr>
            <w:t>Mr Francois:</w:t>
          </w:r>
        </w:sdtContent>
      </w:sdt>
      <w:r w:rsidRPr="003F4F1D" w:rsidR="00A6420E">
        <w:t xml:space="preserve"> </w:t>
      </w:r>
      <w:r w:rsidRPr="003F4F1D" w:rsidR="001E4E89">
        <w:t>To follow the C</w:t>
      </w:r>
      <w:r w:rsidRPr="003F4F1D">
        <w:t>hair’s point, within Whitehall the MoD is often known as the Department of last resort.</w:t>
      </w:r>
      <w:r w:rsidRPr="003F4F1D" w:rsidR="00E50F79">
        <w:t xml:space="preserve"> </w:t>
      </w:r>
      <w:r w:rsidRPr="003F4F1D">
        <w:t xml:space="preserve">When you have a natural disaster, what tends to happen is that other Departments scream for military assistance but </w:t>
      </w:r>
      <w:r w:rsidRPr="003F4F1D" w:rsidR="001963E3">
        <w:t>do not</w:t>
      </w:r>
      <w:r w:rsidRPr="003F4F1D" w:rsidR="00A6420E">
        <w:t xml:space="preserve"> want to pay for it. </w:t>
      </w:r>
      <w:r w:rsidRPr="003F4F1D">
        <w:t xml:space="preserve">We have all seen that ourselves. </w:t>
      </w:r>
    </w:p>
    <w:p w:rsidR="00A6420E" w:rsidRPr="003F4F1D" w:rsidP="00790CA8">
      <w:pPr>
        <w:pStyle w:val="Question"/>
        <w:numPr>
          <w:ilvl w:val="0"/>
          <w:numId w:val="0"/>
        </w:numPr>
        <w:ind w:left="794"/>
      </w:pPr>
      <w:r w:rsidRPr="003F4F1D">
        <w:t>D</w:t>
      </w:r>
      <w:r w:rsidRPr="003F4F1D">
        <w:t>uring the Cold War</w:t>
      </w:r>
      <w:r w:rsidRPr="003F4F1D">
        <w:t xml:space="preserve">, when we had three divisions </w:t>
      </w:r>
      <w:r w:rsidRPr="003F4F1D">
        <w:t>in Germany</w:t>
      </w:r>
      <w:r w:rsidRPr="003F4F1D">
        <w:t xml:space="preserve"> and another one in the UK ready to reinforce it, we were absolutely renowned for maintaining our NATO commitments.</w:t>
      </w:r>
      <w:r w:rsidRPr="003F4F1D" w:rsidR="00E50F79">
        <w:t xml:space="preserve"> </w:t>
      </w:r>
      <w:r w:rsidRPr="003F4F1D">
        <w:t>The outgoing S</w:t>
      </w:r>
      <w:r w:rsidRPr="003F4F1D">
        <w:t xml:space="preserve">ecretary of </w:t>
      </w:r>
      <w:r w:rsidRPr="003F4F1D">
        <w:t>S</w:t>
      </w:r>
      <w:r w:rsidRPr="003F4F1D">
        <w:t>tate</w:t>
      </w:r>
      <w:r w:rsidRPr="003F4F1D" w:rsidR="001E4E89">
        <w:t xml:space="preserve"> admitted at the </w:t>
      </w:r>
      <w:r w:rsidRPr="003F4F1D" w:rsidR="00687F7A">
        <w:t>D</w:t>
      </w:r>
      <w:r w:rsidRPr="003F4F1D" w:rsidR="001E4E89">
        <w:t xml:space="preserve">ispatch </w:t>
      </w:r>
      <w:r w:rsidRPr="003F4F1D" w:rsidR="00687F7A">
        <w:t>B</w:t>
      </w:r>
      <w:r w:rsidRPr="003F4F1D" w:rsidR="001E4E89">
        <w:t>ox</w:t>
      </w:r>
      <w:r w:rsidRPr="003F4F1D">
        <w:t xml:space="preserve"> a few months ago that we cannot meet our core NATO commitment to provide a warfighting division.</w:t>
      </w:r>
      <w:r w:rsidRPr="003F4F1D" w:rsidR="00E50F79">
        <w:t xml:space="preserve"> </w:t>
      </w:r>
      <w:r w:rsidRPr="003F4F1D">
        <w:t>With</w:t>
      </w:r>
      <w:r w:rsidRPr="003F4F1D">
        <w:t>in the number of years that you ha</w:t>
      </w:r>
      <w:r w:rsidRPr="003F4F1D">
        <w:t>ve been looking</w:t>
      </w:r>
      <w:r w:rsidRPr="003F4F1D">
        <w:t xml:space="preserve"> at defence, have you ever </w:t>
      </w:r>
      <w:r w:rsidRPr="003F4F1D">
        <w:t>seen anything quite like this before?</w:t>
      </w:r>
    </w:p>
    <w:p w:rsidR="00790CA8" w:rsidRPr="003F4F1D" w:rsidP="00A6420E">
      <w:pPr>
        <w:pStyle w:val="Answer"/>
      </w:pPr>
      <w:sdt>
        <w:sdtPr>
          <w:alias w:val="Witness"/>
          <w:id w:val="1220632710"/>
          <w:placeholder>
            <w:docPart w:val="EE1423A58E934BBA860734299F3EAF40"/>
          </w:placeholder>
          <w:richText/>
        </w:sdtPr>
        <w:sdtContent>
          <w:r w:rsidRPr="003F4F1D" w:rsidR="00247A0E">
            <w:rPr>
              <w:b/>
              <w:i/>
              <w:iCs/>
            </w:rPr>
            <w:t>Professor Sir Lawrence Freedman:</w:t>
          </w:r>
          <w:r w:rsidRPr="003F4F1D" w:rsidR="00A6420E">
            <w:rPr>
              <w:b/>
            </w:rPr>
            <w:t xml:space="preserve"> </w:t>
          </w:r>
        </w:sdtContent>
      </w:sdt>
      <w:r w:rsidRPr="003F4F1D" w:rsidR="00687F7A">
        <w:t>I have</w:t>
      </w:r>
      <w:r w:rsidRPr="003F4F1D" w:rsidR="00A6420E">
        <w:t xml:space="preserve"> in the</w:t>
      </w:r>
      <w:r w:rsidRPr="003F4F1D" w:rsidR="001E4E89">
        <w:t xml:space="preserve"> 1970s</w:t>
      </w:r>
      <w:r w:rsidRPr="003F4F1D">
        <w:t>.</w:t>
      </w:r>
      <w:r w:rsidRPr="003F4F1D" w:rsidR="00E50F79">
        <w:t xml:space="preserve"> </w:t>
      </w:r>
      <w:r w:rsidRPr="003F4F1D">
        <w:t>I have been doing it a long time.</w:t>
      </w:r>
      <w:r w:rsidRPr="003F4F1D" w:rsidR="00E50F79">
        <w:t xml:space="preserve"> </w:t>
      </w:r>
      <w:r w:rsidRPr="003F4F1D">
        <w:t>You absolutely had this sense in the mid-</w:t>
      </w:r>
      <w:r w:rsidRPr="003F4F1D" w:rsidR="001E4E89">
        <w:t>19</w:t>
      </w:r>
      <w:r w:rsidRPr="003F4F1D">
        <w:t>70s of forces that were hollowed out.</w:t>
      </w:r>
      <w:r w:rsidRPr="003F4F1D" w:rsidR="00E50F79">
        <w:t xml:space="preserve"> </w:t>
      </w:r>
      <w:r w:rsidRPr="003F4F1D">
        <w:t xml:space="preserve">A lot of it was being done </w:t>
      </w:r>
      <w:r w:rsidRPr="003F4F1D" w:rsidR="00A6420E">
        <w:t>just for show</w:t>
      </w:r>
      <w:r w:rsidRPr="003F4F1D">
        <w:t>.</w:t>
      </w:r>
      <w:r w:rsidRPr="003F4F1D" w:rsidR="00E50F79">
        <w:t xml:space="preserve"> </w:t>
      </w:r>
      <w:r w:rsidRPr="003F4F1D">
        <w:t>If push had come to shove, they would be in serious trouble.</w:t>
      </w:r>
      <w:r w:rsidRPr="003F4F1D" w:rsidR="00E50F79">
        <w:t xml:space="preserve"> </w:t>
      </w:r>
      <w:r w:rsidRPr="003F4F1D">
        <w:t>I do not think that this is new.</w:t>
      </w:r>
      <w:r w:rsidRPr="003F4F1D" w:rsidR="00E50F79">
        <w:t xml:space="preserve"> </w:t>
      </w:r>
    </w:p>
    <w:p w:rsidR="00A6420E" w:rsidRPr="003F4F1D" w:rsidP="00A6420E">
      <w:pPr>
        <w:pStyle w:val="Answer"/>
      </w:pPr>
      <w:r w:rsidRPr="003F4F1D">
        <w:t xml:space="preserve">You now have </w:t>
      </w:r>
      <w:r w:rsidRPr="003F4F1D">
        <w:t>some areas</w:t>
      </w:r>
      <w:r w:rsidRPr="003F4F1D">
        <w:t xml:space="preserve">, the </w:t>
      </w:r>
      <w:r w:rsidRPr="003F4F1D" w:rsidR="00E50F79">
        <w:t>Navy</w:t>
      </w:r>
      <w:r w:rsidRPr="003F4F1D">
        <w:t xml:space="preserve"> and so on.</w:t>
      </w:r>
      <w:r w:rsidRPr="003F4F1D" w:rsidR="00E50F79">
        <w:t xml:space="preserve"> </w:t>
      </w:r>
      <w:r w:rsidRPr="003F4F1D">
        <w:t xml:space="preserve">The </w:t>
      </w:r>
      <w:r w:rsidRPr="003F4F1D" w:rsidR="001E4E89">
        <w:t>Air Force</w:t>
      </w:r>
      <w:r w:rsidRPr="003F4F1D">
        <w:t xml:space="preserve"> has its programmes.</w:t>
      </w:r>
      <w:r w:rsidRPr="003F4F1D" w:rsidR="00E50F79">
        <w:t xml:space="preserve"> </w:t>
      </w:r>
      <w:r w:rsidRPr="003F4F1D">
        <w:t xml:space="preserve">The </w:t>
      </w:r>
      <w:r w:rsidRPr="003F4F1D" w:rsidR="00E50F79">
        <w:t>Army</w:t>
      </w:r>
      <w:r w:rsidRPr="003F4F1D">
        <w:t xml:space="preserve"> has had trouble with its equipment programmes as well.</w:t>
      </w:r>
      <w:r w:rsidRPr="003F4F1D" w:rsidR="00E50F79">
        <w:t xml:space="preserve"> </w:t>
      </w:r>
      <w:r w:rsidRPr="003F4F1D">
        <w:t>I</w:t>
      </w:r>
      <w:r w:rsidRPr="003F4F1D" w:rsidR="001963E3">
        <w:t>t is</w:t>
      </w:r>
      <w:r w:rsidRPr="003F4F1D">
        <w:t xml:space="preserve"> something </w:t>
      </w:r>
      <w:r w:rsidRPr="003F4F1D" w:rsidR="001963E3">
        <w:t>that is</w:t>
      </w:r>
      <w:r w:rsidRPr="003F4F1D">
        <w:t xml:space="preserve"> a concern. </w:t>
      </w:r>
      <w:r w:rsidRPr="003F4F1D">
        <w:t>As I say, we need to think hard with our allies about where this is all going.</w:t>
      </w:r>
      <w:r w:rsidRPr="003F4F1D" w:rsidR="00E50F79">
        <w:t xml:space="preserve"> </w:t>
      </w:r>
      <w:r w:rsidRPr="003F4F1D">
        <w:t>I</w:t>
      </w:r>
      <w:r w:rsidRPr="003F4F1D" w:rsidR="001963E3">
        <w:t>t is</w:t>
      </w:r>
      <w:r w:rsidRPr="003F4F1D">
        <w:t xml:space="preserve"> quite hard at the </w:t>
      </w:r>
      <w:r w:rsidRPr="003F4F1D">
        <w:t>moment because, if things turn out badly in Ukraine—I hope that they will not and I do not think that they will—we are in a much more serious situation.</w:t>
      </w:r>
      <w:r w:rsidRPr="003F4F1D" w:rsidR="00E50F79">
        <w:t xml:space="preserve"> </w:t>
      </w:r>
    </w:p>
    <w:p w:rsidR="00A6420E" w:rsidRPr="003F4F1D" w:rsidP="00A6420E">
      <w:pPr>
        <w:pStyle w:val="Question"/>
      </w:pPr>
      <w:sdt>
        <w:sdtPr>
          <w:alias w:val="Member"/>
          <w:tag w:val="&lt;Member mnisId='429' dodsId='25293'&gt;"/>
          <w:id w:val="982738623"/>
          <w:placeholder>
            <w:docPart w:val="EE1423A58E934BBA860734299F3EAF40"/>
          </w:placeholder>
          <w:richText/>
        </w:sdtPr>
        <w:sdtContent>
          <w:r w:rsidRPr="003F4F1D">
            <w:rPr>
              <w:b/>
            </w:rPr>
            <w:t>Derek Twigg:</w:t>
          </w:r>
        </w:sdtContent>
      </w:sdt>
      <w:r w:rsidRPr="003F4F1D">
        <w:t xml:space="preserve"> </w:t>
      </w:r>
      <w:r w:rsidRPr="003F4F1D" w:rsidR="00790CA8">
        <w:t xml:space="preserve">Just to be clear, you said about the </w:t>
      </w:r>
      <w:r w:rsidRPr="003F4F1D" w:rsidR="001E4E89">
        <w:t>19</w:t>
      </w:r>
      <w:r w:rsidRPr="003F4F1D" w:rsidR="00790CA8">
        <w:t>70s.</w:t>
      </w:r>
      <w:r w:rsidRPr="003F4F1D" w:rsidR="00E50F79">
        <w:t xml:space="preserve"> </w:t>
      </w:r>
      <w:r w:rsidRPr="003F4F1D" w:rsidR="00790CA8">
        <w:t xml:space="preserve">Are you saying that in the </w:t>
      </w:r>
      <w:r w:rsidRPr="003F4F1D" w:rsidR="001E4E89">
        <w:t>19</w:t>
      </w:r>
      <w:r w:rsidRPr="003F4F1D" w:rsidR="00790CA8">
        <w:t>70s we could not field a warfighting division?</w:t>
      </w:r>
    </w:p>
    <w:p w:rsidR="00A6420E" w:rsidRPr="003F4F1D" w:rsidP="00A6420E">
      <w:pPr>
        <w:pStyle w:val="Answer"/>
      </w:pPr>
      <w:sdt>
        <w:sdtPr>
          <w:alias w:val="Witness"/>
          <w:id w:val="-168869772"/>
          <w:placeholder>
            <w:docPart w:val="EE1423A58E934BBA860734299F3EAF40"/>
          </w:placeholder>
          <w:richText/>
        </w:sdtPr>
        <w:sdtContent>
          <w:r w:rsidRPr="003F4F1D" w:rsidR="00247A0E">
            <w:rPr>
              <w:b/>
              <w:i/>
              <w:iCs/>
            </w:rPr>
            <w:t>Professor Sir Lawrence Freedman:</w:t>
          </w:r>
          <w:r w:rsidRPr="003F4F1D">
            <w:rPr>
              <w:b/>
            </w:rPr>
            <w:t xml:space="preserve"> </w:t>
          </w:r>
        </w:sdtContent>
      </w:sdt>
      <w:r w:rsidRPr="003F4F1D" w:rsidR="00790CA8">
        <w:t>We would have had real trouble.</w:t>
      </w:r>
      <w:r w:rsidRPr="003F4F1D" w:rsidR="00E50F79">
        <w:t xml:space="preserve"> </w:t>
      </w:r>
      <w:r w:rsidRPr="003F4F1D" w:rsidR="00790CA8">
        <w:t>We would have had a division there, which we said would be suitable for warfighting, but it was hollowed out.</w:t>
      </w:r>
      <w:r w:rsidRPr="003F4F1D" w:rsidR="00E50F79">
        <w:t xml:space="preserve"> </w:t>
      </w:r>
      <w:r w:rsidRPr="003F4F1D" w:rsidR="00790CA8">
        <w:t>The equipment was old.</w:t>
      </w:r>
      <w:r w:rsidRPr="003F4F1D" w:rsidR="00E50F79">
        <w:t xml:space="preserve"> </w:t>
      </w:r>
      <w:r w:rsidRPr="003F4F1D" w:rsidR="00790CA8">
        <w:t>Training</w:t>
      </w:r>
      <w:r w:rsidR="00E709A6">
        <w:t xml:space="preserve"> and exercises</w:t>
      </w:r>
      <w:r w:rsidRPr="003F4F1D" w:rsidR="00790CA8">
        <w:t xml:space="preserve"> were often cut.</w:t>
      </w:r>
      <w:r w:rsidRPr="003F4F1D" w:rsidR="00E50F79">
        <w:t xml:space="preserve"> </w:t>
      </w:r>
    </w:p>
    <w:p w:rsidR="00A6420E" w:rsidRPr="003F4F1D" w:rsidP="00790CA8">
      <w:pPr>
        <w:pStyle w:val="Question"/>
      </w:pPr>
      <w:sdt>
        <w:sdtPr>
          <w:alias w:val="Member"/>
          <w:tag w:val="&lt;Member mnisId='4589' dodsId='134363'&gt;"/>
          <w:id w:val="-324283738"/>
          <w:placeholder>
            <w:docPart w:val="EE1423A58E934BBA860734299F3EAF40"/>
          </w:placeholder>
          <w:richText/>
        </w:sdtPr>
        <w:sdtContent>
          <w:r w:rsidRPr="003F4F1D">
            <w:rPr>
              <w:b/>
            </w:rPr>
            <w:t>Robert Courts:</w:t>
          </w:r>
        </w:sdtContent>
      </w:sdt>
      <w:r w:rsidRPr="003F4F1D">
        <w:t xml:space="preserve"> </w:t>
      </w:r>
      <w:r w:rsidRPr="003F4F1D" w:rsidR="00790CA8">
        <w:t>We might have had the numbers but not the kit and the training.</w:t>
      </w:r>
    </w:p>
    <w:p w:rsidR="00790CA8" w:rsidRPr="003F4F1D" w:rsidP="00A6420E">
      <w:pPr>
        <w:pStyle w:val="Answer"/>
      </w:pPr>
      <w:sdt>
        <w:sdtPr>
          <w:alias w:val="Witness"/>
          <w:id w:val="-1971130423"/>
          <w:placeholder>
            <w:docPart w:val="EE1423A58E934BBA860734299F3EAF40"/>
          </w:placeholder>
          <w:richText/>
        </w:sdtPr>
        <w:sdtContent>
          <w:r w:rsidRPr="003F4F1D" w:rsidR="00247A0E">
            <w:rPr>
              <w:b/>
              <w:i/>
              <w:iCs/>
            </w:rPr>
            <w:t>Professor Sir Lawrence Freedman:</w:t>
          </w:r>
          <w:r w:rsidRPr="003F4F1D" w:rsidR="00A6420E">
            <w:rPr>
              <w:b/>
            </w:rPr>
            <w:t xml:space="preserve"> </w:t>
          </w:r>
        </w:sdtContent>
      </w:sdt>
      <w:r w:rsidRPr="003F4F1D">
        <w:t>We had the numbers.</w:t>
      </w:r>
      <w:r w:rsidRPr="003F4F1D" w:rsidR="00E50F79">
        <w:t xml:space="preserve"> </w:t>
      </w:r>
      <w:r w:rsidRPr="003F4F1D">
        <w:t>That is what led to the 1981 review.</w:t>
      </w:r>
    </w:p>
    <w:p w:rsidR="00790CA8" w:rsidRPr="003F4F1D" w:rsidP="001E4E89">
      <w:pPr>
        <w:pStyle w:val="Question"/>
      </w:pPr>
      <w:sdt>
        <w:sdtPr>
          <w:alias w:val="Member"/>
          <w:tag w:val="&lt;Member mnisId='429' dodsId='25293'&gt;"/>
          <w:id w:val="893397166"/>
          <w:placeholder>
            <w:docPart w:val="62A06666EC994DB996D90E3394CA9147"/>
          </w:placeholder>
          <w:richText/>
        </w:sdtPr>
        <w:sdtContent>
          <w:r w:rsidRPr="003F4F1D" w:rsidR="001E4E89">
            <w:rPr>
              <w:b/>
            </w:rPr>
            <w:t>Derek Twigg:</w:t>
          </w:r>
        </w:sdtContent>
      </w:sdt>
      <w:r w:rsidRPr="003F4F1D" w:rsidR="001E4E89">
        <w:t xml:space="preserve"> </w:t>
      </w:r>
      <w:r w:rsidRPr="003F4F1D" w:rsidR="00773173">
        <w:t xml:space="preserve">We had a number of </w:t>
      </w:r>
      <w:r w:rsidRPr="003F4F1D">
        <w:t xml:space="preserve">divisions in the </w:t>
      </w:r>
      <w:r w:rsidRPr="003F4F1D" w:rsidR="00687F7A">
        <w:t>19</w:t>
      </w:r>
      <w:r w:rsidRPr="003F4F1D">
        <w:t>70s.</w:t>
      </w:r>
      <w:r w:rsidRPr="003F4F1D" w:rsidR="00E50F79">
        <w:t xml:space="preserve"> </w:t>
      </w:r>
    </w:p>
    <w:p w:rsidR="00A6420E" w:rsidRPr="003F4F1D" w:rsidP="00A6420E">
      <w:pPr>
        <w:pStyle w:val="Answer"/>
      </w:pPr>
      <w:sdt>
        <w:sdtPr>
          <w:alias w:val="Witness"/>
          <w:id w:val="1975408393"/>
          <w:placeholder>
            <w:docPart w:val="2CD01CD2EC2E43DEA3CB129B14A63836"/>
          </w:placeholder>
          <w:richText/>
        </w:sdtPr>
        <w:sdtContent>
          <w:r w:rsidRPr="003F4F1D" w:rsidR="00247A0E">
            <w:rPr>
              <w:b/>
              <w:i/>
              <w:iCs/>
            </w:rPr>
            <w:t>Professor Sir Lawrence Freedman:</w:t>
          </w:r>
          <w:r w:rsidRPr="003F4F1D" w:rsidR="00790CA8">
            <w:rPr>
              <w:b/>
            </w:rPr>
            <w:t xml:space="preserve"> </w:t>
          </w:r>
        </w:sdtContent>
      </w:sdt>
      <w:r w:rsidRPr="003F4F1D" w:rsidR="00790CA8">
        <w:t>It was not the numbers.</w:t>
      </w:r>
      <w:r w:rsidRPr="003F4F1D" w:rsidR="00E50F79">
        <w:t xml:space="preserve"> </w:t>
      </w:r>
    </w:p>
    <w:p w:rsidR="00790CA8" w:rsidRPr="003F4F1D" w:rsidP="00773173">
      <w:pPr>
        <w:pStyle w:val="Question"/>
        <w:numPr>
          <w:ilvl w:val="0"/>
          <w:numId w:val="0"/>
        </w:numPr>
        <w:ind w:left="794"/>
      </w:pPr>
      <w:sdt>
        <w:sdtPr>
          <w:alias w:val="Member"/>
          <w:tag w:val="&lt;Member mnisId='429' dodsId='25293'&gt;"/>
          <w:id w:val="-1351492427"/>
          <w:placeholder>
            <w:docPart w:val="90487DB266E8442B9654E7A8B4597F73"/>
          </w:placeholder>
          <w:richText/>
        </w:sdtPr>
        <w:sdtContent>
          <w:r w:rsidRPr="003F4F1D" w:rsidR="001E4E89">
            <w:rPr>
              <w:b/>
            </w:rPr>
            <w:t>Derek Twigg:</w:t>
          </w:r>
        </w:sdtContent>
      </w:sdt>
      <w:r w:rsidRPr="003F4F1D" w:rsidR="001E4E89">
        <w:t xml:space="preserve"> </w:t>
      </w:r>
      <w:r w:rsidRPr="003F4F1D">
        <w:t>I am talking about numbers.</w:t>
      </w:r>
    </w:p>
    <w:p w:rsidR="00790CA8" w:rsidRPr="003F4F1D" w:rsidP="00A6420E">
      <w:pPr>
        <w:pStyle w:val="Answer"/>
      </w:pPr>
      <w:sdt>
        <w:sdtPr>
          <w:alias w:val="Witness"/>
          <w:id w:val="1195732546"/>
          <w:placeholder>
            <w:docPart w:val="96DC7DD0D5BA4A0CBE349B2EF600CD3D"/>
          </w:placeholder>
          <w:richText/>
        </w:sdtPr>
        <w:sdtContent>
          <w:r w:rsidRPr="003F4F1D" w:rsidR="00247A0E">
            <w:rPr>
              <w:b/>
              <w:i/>
              <w:iCs/>
            </w:rPr>
            <w:t>Professor Sir Lawrence Freedman:</w:t>
          </w:r>
        </w:sdtContent>
      </w:sdt>
      <w:r w:rsidRPr="003F4F1D">
        <w:t xml:space="preserve"> It was how well they would have performed. </w:t>
      </w:r>
    </w:p>
    <w:p w:rsidR="00A6420E" w:rsidRPr="003F4F1D" w:rsidP="00A6420E">
      <w:pPr>
        <w:pStyle w:val="Question"/>
      </w:pPr>
      <w:sdt>
        <w:sdtPr>
          <w:alias w:val="Member"/>
          <w:tag w:val="&lt;Member mnisId='1444' dodsId='25619'&gt;"/>
          <w:id w:val="1424689123"/>
          <w:placeholder>
            <w:docPart w:val="EE1423A58E934BBA860734299F3EAF40"/>
          </w:placeholder>
          <w:richText/>
        </w:sdtPr>
        <w:sdtContent>
          <w:r w:rsidRPr="003F4F1D" w:rsidR="001E4E89">
            <w:rPr>
              <w:b/>
            </w:rPr>
            <w:t>Mr Francois:</w:t>
          </w:r>
        </w:sdtContent>
      </w:sdt>
      <w:r w:rsidRPr="003F4F1D">
        <w:t xml:space="preserve"> </w:t>
      </w:r>
      <w:r w:rsidRPr="003F4F1D" w:rsidR="00790CA8">
        <w:t xml:space="preserve">The fairest way to characterise that—tell me </w:t>
      </w:r>
      <w:r w:rsidRPr="003F4F1D" w:rsidR="00773173">
        <w:t>if</w:t>
      </w:r>
      <w:r w:rsidRPr="003F4F1D" w:rsidR="00790CA8">
        <w:t xml:space="preserve"> you agree—is that, in the mid-</w:t>
      </w:r>
      <w:r w:rsidRPr="003F4F1D" w:rsidR="001E4E89">
        <w:t>19</w:t>
      </w:r>
      <w:r w:rsidRPr="003F4F1D" w:rsidR="00790CA8">
        <w:t xml:space="preserve">70s, the British </w:t>
      </w:r>
      <w:r w:rsidRPr="003F4F1D" w:rsidR="00E50F79">
        <w:t>Army</w:t>
      </w:r>
      <w:r w:rsidRPr="003F4F1D" w:rsidR="001E4E89">
        <w:t xml:space="preserve"> of the Rhine</w:t>
      </w:r>
      <w:r w:rsidRPr="003F4F1D" w:rsidR="00790CA8">
        <w:t xml:space="preserve"> had three armoured divisions in Germany and another division back in the UK to reinforce it, much of which was </w:t>
      </w:r>
      <w:r w:rsidRPr="003F4F1D" w:rsidR="00E50F79">
        <w:t>Army</w:t>
      </w:r>
      <w:r w:rsidRPr="003F4F1D" w:rsidR="00790CA8">
        <w:t xml:space="preserve"> reserve.</w:t>
      </w:r>
      <w:r w:rsidRPr="003F4F1D" w:rsidR="00E50F79">
        <w:t xml:space="preserve"> </w:t>
      </w:r>
      <w:r w:rsidRPr="003F4F1D" w:rsidR="00790CA8">
        <w:t>It is probably true to say that they were badly hollowed out.</w:t>
      </w:r>
      <w:r w:rsidRPr="003F4F1D" w:rsidR="00E50F79">
        <w:t xml:space="preserve"> </w:t>
      </w:r>
      <w:r w:rsidRPr="003F4F1D" w:rsidR="00790CA8">
        <w:t>In other words, we had three armoured divisions on paper, but whether we could have fielded three on the day was another matter.</w:t>
      </w:r>
      <w:r w:rsidRPr="003F4F1D" w:rsidR="00E50F79">
        <w:t xml:space="preserve"> </w:t>
      </w:r>
    </w:p>
    <w:p w:rsidR="00A6420E" w:rsidRPr="003F4F1D" w:rsidP="00A6420E">
      <w:pPr>
        <w:pStyle w:val="Answer"/>
      </w:pPr>
      <w:sdt>
        <w:sdtPr>
          <w:alias w:val="Witness"/>
          <w:id w:val="-334536490"/>
          <w:placeholder>
            <w:docPart w:val="EE1423A58E934BBA860734299F3EAF40"/>
          </w:placeholder>
          <w:richText/>
        </w:sdtPr>
        <w:sdtContent>
          <w:r w:rsidRPr="003F4F1D" w:rsidR="00247A0E">
            <w:rPr>
              <w:b/>
              <w:i/>
              <w:iCs/>
            </w:rPr>
            <w:t>Professor Sir Lawrence Freedman:</w:t>
          </w:r>
          <w:r w:rsidRPr="003F4F1D">
            <w:rPr>
              <w:b/>
            </w:rPr>
            <w:t xml:space="preserve"> </w:t>
          </w:r>
        </w:sdtContent>
      </w:sdt>
      <w:r w:rsidRPr="003F4F1D" w:rsidR="00790CA8">
        <w:t xml:space="preserve">Just look at what happened in 1990 and 1991 with </w:t>
      </w:r>
      <w:r w:rsidRPr="003F4F1D" w:rsidR="00773173">
        <w:t>D</w:t>
      </w:r>
      <w:r w:rsidRPr="003F4F1D" w:rsidR="001E4E89">
        <w:t xml:space="preserve">esert </w:t>
      </w:r>
      <w:r w:rsidRPr="003F4F1D" w:rsidR="00773173">
        <w:t>S</w:t>
      </w:r>
      <w:r w:rsidRPr="003F4F1D" w:rsidR="001E4E89">
        <w:t>torm</w:t>
      </w:r>
      <w:r w:rsidRPr="003F4F1D" w:rsidR="00790CA8">
        <w:t>.</w:t>
      </w:r>
      <w:r w:rsidRPr="003F4F1D" w:rsidR="00E50F79">
        <w:t xml:space="preserve"> </w:t>
      </w:r>
      <w:r w:rsidRPr="003F4F1D" w:rsidR="00790CA8">
        <w:t>We sent all the armoured division off to fight and we had to cannibalise tanks in order to make up the numbers.</w:t>
      </w:r>
      <w:r w:rsidRPr="003F4F1D" w:rsidR="00E50F79">
        <w:t xml:space="preserve"> </w:t>
      </w:r>
      <w:r w:rsidRPr="003F4F1D" w:rsidR="00790CA8">
        <w:t>There were debates that I came into, in a sense, in the mid</w:t>
      </w:r>
      <w:r w:rsidRPr="003F4F1D" w:rsidR="00790CA8">
        <w:noBreakHyphen/>
      </w:r>
      <w:r w:rsidRPr="003F4F1D" w:rsidR="001E4E89">
        <w:t>19</w:t>
      </w:r>
      <w:r w:rsidRPr="003F4F1D" w:rsidR="00790CA8">
        <w:t>70s, which lasted really until the Falklands, assumed that we were trying to do too much and that something had to give.</w:t>
      </w:r>
      <w:r w:rsidRPr="003F4F1D" w:rsidR="00E50F79">
        <w:t xml:space="preserve"> </w:t>
      </w:r>
      <w:r w:rsidRPr="003F4F1D" w:rsidR="001E4E89">
        <w:t>Was it BAOR</w:t>
      </w:r>
      <w:r w:rsidRPr="003F4F1D" w:rsidR="00790CA8">
        <w:t>?</w:t>
      </w:r>
      <w:r w:rsidRPr="003F4F1D" w:rsidR="00E50F79">
        <w:t xml:space="preserve"> </w:t>
      </w:r>
      <w:r w:rsidRPr="003F4F1D" w:rsidR="00790CA8">
        <w:t>Was it the number of ships</w:t>
      </w:r>
      <w:r w:rsidRPr="003F4F1D" w:rsidR="00773173">
        <w:t>? Was it</w:t>
      </w:r>
      <w:r w:rsidRPr="003F4F1D" w:rsidR="00790CA8">
        <w:t xml:space="preserve"> the RAF?</w:t>
      </w:r>
      <w:r w:rsidRPr="003F4F1D" w:rsidR="00E50F79">
        <w:t xml:space="preserve"> </w:t>
      </w:r>
      <w:r w:rsidRPr="003F4F1D" w:rsidR="00790CA8">
        <w:t>Someth</w:t>
      </w:r>
      <w:r w:rsidRPr="003F4F1D" w:rsidR="001E4E89">
        <w:t>ing had to give and John Nott</w:t>
      </w:r>
      <w:r w:rsidRPr="003F4F1D" w:rsidR="00790CA8">
        <w:t xml:space="preserve"> bought into that, which led to the 1981 review.</w:t>
      </w:r>
      <w:r w:rsidRPr="003F4F1D" w:rsidR="00E50F79">
        <w:t xml:space="preserve"> </w:t>
      </w:r>
    </w:p>
    <w:p w:rsidR="00A6420E" w:rsidRPr="003F4F1D" w:rsidP="00A6420E">
      <w:pPr>
        <w:pStyle w:val="Question"/>
      </w:pPr>
      <w:sdt>
        <w:sdtPr>
          <w:alias w:val="Member"/>
          <w:tag w:val="&lt;Member mnisId='1444' dodsId='25619'&gt;"/>
          <w:id w:val="1241525224"/>
          <w:placeholder>
            <w:docPart w:val="EE1423A58E934BBA860734299F3EAF40"/>
          </w:placeholder>
          <w:richText/>
        </w:sdtPr>
        <w:sdtContent>
          <w:r w:rsidRPr="003F4F1D" w:rsidR="001E4E89">
            <w:rPr>
              <w:b/>
            </w:rPr>
            <w:t>Mr Francois:</w:t>
          </w:r>
        </w:sdtContent>
      </w:sdt>
      <w:r w:rsidRPr="003F4F1D">
        <w:t xml:space="preserve"> </w:t>
      </w:r>
      <w:r w:rsidRPr="003F4F1D" w:rsidR="00790CA8">
        <w:t>D</w:t>
      </w:r>
      <w:r w:rsidRPr="003F4F1D">
        <w:t>oes something have to give now?</w:t>
      </w:r>
    </w:p>
    <w:p w:rsidR="00F83C70" w:rsidRPr="003F4F1D" w:rsidP="00A6420E">
      <w:pPr>
        <w:pStyle w:val="Answer"/>
      </w:pPr>
      <w:sdt>
        <w:sdtPr>
          <w:alias w:val="Witness"/>
          <w:id w:val="-1572572699"/>
          <w:placeholder>
            <w:docPart w:val="EE1423A58E934BBA860734299F3EAF40"/>
          </w:placeholder>
          <w:richText/>
        </w:sdtPr>
        <w:sdtContent>
          <w:r w:rsidRPr="003F4F1D" w:rsidR="00247A0E">
            <w:rPr>
              <w:b/>
              <w:i/>
              <w:iCs/>
            </w:rPr>
            <w:t>Professor Sir Lawrence Freedman:</w:t>
          </w:r>
          <w:r w:rsidRPr="003F4F1D" w:rsidR="00A6420E">
            <w:rPr>
              <w:b/>
            </w:rPr>
            <w:t xml:space="preserve"> </w:t>
          </w:r>
        </w:sdtContent>
      </w:sdt>
      <w:r w:rsidRPr="003F4F1D" w:rsidR="00A6420E">
        <w:t xml:space="preserve">I </w:t>
      </w:r>
      <w:r w:rsidRPr="003F4F1D">
        <w:t>do not think so.</w:t>
      </w:r>
      <w:r w:rsidRPr="003F4F1D" w:rsidR="00E50F79">
        <w:t xml:space="preserve"> </w:t>
      </w:r>
      <w:r w:rsidRPr="003F4F1D">
        <w:t>I do not think that something has to give in that sense because we have slimmed down.</w:t>
      </w:r>
      <w:r w:rsidRPr="003F4F1D" w:rsidR="00E50F79">
        <w:t xml:space="preserve"> </w:t>
      </w:r>
      <w:r w:rsidRPr="003F4F1D">
        <w:t>The problem, which I think the Chair was alluding to, is</w:t>
      </w:r>
      <w:r w:rsidRPr="003F4F1D" w:rsidR="00773173">
        <w:t xml:space="preserve"> whether</w:t>
      </w:r>
      <w:r w:rsidRPr="003F4F1D">
        <w:t xml:space="preserve">, in the situation we are in at the moment, it </w:t>
      </w:r>
      <w:r w:rsidRPr="003F4F1D" w:rsidR="00773173">
        <w:t xml:space="preserve">is </w:t>
      </w:r>
      <w:r w:rsidRPr="003F4F1D">
        <w:t>enough</w:t>
      </w:r>
      <w:r w:rsidRPr="003F4F1D" w:rsidR="00773173">
        <w:t>.</w:t>
      </w:r>
      <w:r w:rsidRPr="003F4F1D" w:rsidR="00E50F79">
        <w:t xml:space="preserve"> </w:t>
      </w:r>
      <w:r w:rsidRPr="003F4F1D">
        <w:t>T</w:t>
      </w:r>
      <w:r w:rsidRPr="003F4F1D" w:rsidR="00A6420E">
        <w:t>he policies that we have can probably be sustained</w:t>
      </w:r>
      <w:r w:rsidRPr="003F4F1D" w:rsidR="00773173">
        <w:t>. T</w:t>
      </w:r>
      <w:r w:rsidRPr="003F4F1D">
        <w:t>here</w:t>
      </w:r>
      <w:r w:rsidRPr="003F4F1D" w:rsidR="00773173">
        <w:t xml:space="preserve"> is </w:t>
      </w:r>
      <w:r w:rsidRPr="003F4F1D">
        <w:t>the issue of recruitment that you have mentioned.</w:t>
      </w:r>
      <w:r w:rsidRPr="003F4F1D" w:rsidR="00E50F79">
        <w:t xml:space="preserve"> </w:t>
      </w:r>
    </w:p>
    <w:p w:rsidR="00A6420E" w:rsidRPr="003F4F1D" w:rsidP="00A6420E">
      <w:pPr>
        <w:pStyle w:val="Answer"/>
      </w:pPr>
      <w:r w:rsidRPr="003F4F1D">
        <w:t xml:space="preserve">My concerns would still be that the cupboard is a </w:t>
      </w:r>
      <w:r w:rsidRPr="003F4F1D">
        <w:t>bit bare</w:t>
      </w:r>
      <w:r w:rsidRPr="003F4F1D">
        <w:t xml:space="preserve"> because of what we have given to Ukraine.</w:t>
      </w:r>
      <w:r w:rsidRPr="003F4F1D" w:rsidR="00E50F79">
        <w:t xml:space="preserve"> </w:t>
      </w:r>
      <w:r w:rsidRPr="003F4F1D">
        <w:t xml:space="preserve">It is for good use but, nonetheless, there is </w:t>
      </w:r>
      <w:r w:rsidRPr="003F4F1D">
        <w:t>an awful lot</w:t>
      </w:r>
      <w:r w:rsidRPr="003F4F1D">
        <w:t xml:space="preserve"> to be made up, so I am </w:t>
      </w:r>
      <w:r w:rsidRPr="003F4F1D">
        <w:t>very concerned on the production side</w:t>
      </w:r>
      <w:r w:rsidRPr="003F4F1D">
        <w:t>.</w:t>
      </w:r>
      <w:r w:rsidRPr="003F4F1D" w:rsidR="00E50F79">
        <w:t xml:space="preserve"> </w:t>
      </w:r>
      <w:r w:rsidRPr="003F4F1D">
        <w:t xml:space="preserve">Again, it is part of the current Government’s policy, but a very high priority is to crank up the industrial base so that we have </w:t>
      </w:r>
      <w:r w:rsidRPr="003F4F1D">
        <w:t>got the stocks</w:t>
      </w:r>
      <w:r w:rsidRPr="003F4F1D">
        <w:t xml:space="preserve"> even just to sustain Ukraine in the current war, never mind to fill in the backlog that we have.</w:t>
      </w:r>
      <w:r w:rsidRPr="003F4F1D" w:rsidR="00E50F79">
        <w:t xml:space="preserve"> </w:t>
      </w:r>
    </w:p>
    <w:p w:rsidR="00A6420E" w:rsidRPr="003F4F1D" w:rsidP="00F83C70">
      <w:pPr>
        <w:pStyle w:val="Remark"/>
      </w:pPr>
      <w:sdt>
        <w:sdtPr>
          <w:alias w:val="Member"/>
          <w:tag w:val="&lt;Member mnisId='1487' dodsId='31646'&gt;"/>
          <w:id w:val="-1418476368"/>
          <w:placeholder>
            <w:docPart w:val="EE1423A58E934BBA860734299F3EAF40"/>
          </w:placeholder>
          <w:richText/>
        </w:sdtPr>
        <w:sdtContent>
          <w:r w:rsidRPr="003F4F1D">
            <w:rPr>
              <w:b/>
            </w:rPr>
            <w:t>Chair:</w:t>
          </w:r>
        </w:sdtContent>
      </w:sdt>
      <w:r w:rsidRPr="003F4F1D" w:rsidR="00F83C70">
        <w:t xml:space="preserve"> </w:t>
      </w:r>
      <w:r w:rsidRPr="003F4F1D">
        <w:t>I have</w:t>
      </w:r>
      <w:r w:rsidRPr="003F4F1D" w:rsidR="00F83C70">
        <w:t xml:space="preserve"> not</w:t>
      </w:r>
      <w:r w:rsidRPr="003F4F1D">
        <w:t xml:space="preserve"> gone to my substantive question</w:t>
      </w:r>
      <w:r w:rsidRPr="003F4F1D" w:rsidR="00F83C70">
        <w:t xml:space="preserve"> yet, but I do not mind that because it has actually generated a really important discussion, which I am keen to keep going.</w:t>
      </w:r>
    </w:p>
    <w:p w:rsidR="00A6420E" w:rsidRPr="003F4F1D" w:rsidP="00A6420E">
      <w:pPr>
        <w:pStyle w:val="Question"/>
      </w:pPr>
      <w:sdt>
        <w:sdtPr>
          <w:alias w:val="Member"/>
          <w:tag w:val="&lt;Member mnisId='318' dodsId='25322'&gt;"/>
          <w:id w:val="-136577621"/>
          <w:placeholder>
            <w:docPart w:val="EE1423A58E934BBA860734299F3EAF40"/>
          </w:placeholder>
          <w:richText/>
        </w:sdtPr>
        <w:sdtContent>
          <w:r w:rsidRPr="003F4F1D">
            <w:rPr>
              <w:b/>
            </w:rPr>
            <w:t>John Spellar:</w:t>
          </w:r>
        </w:sdtContent>
      </w:sdt>
      <w:r w:rsidRPr="003F4F1D">
        <w:t xml:space="preserve"> </w:t>
      </w:r>
      <w:r w:rsidRPr="003F4F1D" w:rsidR="00F83C70">
        <w:t xml:space="preserve">Taking your point about something having to give or not, with the </w:t>
      </w:r>
      <w:r w:rsidRPr="003F4F1D">
        <w:t>increasing pressures in central and eastern Europe</w:t>
      </w:r>
      <w:r w:rsidRPr="003F4F1D" w:rsidR="00F83C70">
        <w:t xml:space="preserve"> and Euro</w:t>
      </w:r>
      <w:r w:rsidRPr="003F4F1D" w:rsidR="00F83C70">
        <w:noBreakHyphen/>
        <w:t xml:space="preserve">Atlantic </w:t>
      </w:r>
      <w:r w:rsidRPr="003F4F1D">
        <w:t>and increasing commitments</w:t>
      </w:r>
      <w:r w:rsidRPr="003F4F1D" w:rsidR="00F83C70">
        <w:t xml:space="preserve"> in Indo-Pacific, unless there is a change in resourcing in both the material and manpower, are we not in fact overstretched?</w:t>
      </w:r>
    </w:p>
    <w:p w:rsidR="00F83C70" w:rsidRPr="003F4F1D" w:rsidP="00A6420E">
      <w:pPr>
        <w:pStyle w:val="Answer"/>
      </w:pPr>
      <w:sdt>
        <w:sdtPr>
          <w:alias w:val="Witness"/>
          <w:id w:val="117809642"/>
          <w:placeholder>
            <w:docPart w:val="EE1423A58E934BBA860734299F3EAF40"/>
          </w:placeholder>
          <w:richText/>
        </w:sdtPr>
        <w:sdtContent>
          <w:r w:rsidRPr="003F4F1D" w:rsidR="00247A0E">
            <w:rPr>
              <w:b/>
              <w:i/>
              <w:iCs/>
            </w:rPr>
            <w:t>Professor Sir Lawrence Freedman:</w:t>
          </w:r>
          <w:r w:rsidRPr="003F4F1D" w:rsidR="00A6420E">
            <w:rPr>
              <w:b/>
            </w:rPr>
            <w:t xml:space="preserve"> </w:t>
          </w:r>
        </w:sdtContent>
      </w:sdt>
      <w:r w:rsidRPr="003F4F1D" w:rsidR="00A6420E">
        <w:t xml:space="preserve">I </w:t>
      </w:r>
      <w:r w:rsidRPr="003F4F1D" w:rsidR="001963E3">
        <w:t>do not</w:t>
      </w:r>
      <w:r w:rsidRPr="003F4F1D" w:rsidR="00A6420E">
        <w:t xml:space="preserve"> think so at the moment. </w:t>
      </w:r>
      <w:r w:rsidRPr="003F4F1D">
        <w:t>The Indo-Pacific is largely maritime and it is very much a secondary role.</w:t>
      </w:r>
      <w:r w:rsidRPr="003F4F1D" w:rsidR="00E50F79">
        <w:t xml:space="preserve"> </w:t>
      </w:r>
      <w:r w:rsidRPr="003F4F1D">
        <w:t xml:space="preserve">I </w:t>
      </w:r>
      <w:r w:rsidRPr="003F4F1D" w:rsidR="001963E3">
        <w:t>am</w:t>
      </w:r>
      <w:r w:rsidRPr="003F4F1D" w:rsidR="00A6420E">
        <w:t xml:space="preserve"> all in favour of </w:t>
      </w:r>
      <w:r w:rsidRPr="003F4F1D">
        <w:t xml:space="preserve">us </w:t>
      </w:r>
      <w:r w:rsidRPr="003F4F1D" w:rsidR="00A6420E">
        <w:t>taking an active interest and role</w:t>
      </w:r>
      <w:r w:rsidRPr="003F4F1D">
        <w:t xml:space="preserve"> in the Indo-Pacific, but we are not going to be doing an awful lot independently there.</w:t>
      </w:r>
      <w:r w:rsidRPr="003F4F1D" w:rsidR="00E50F79">
        <w:t xml:space="preserve"> </w:t>
      </w:r>
      <w:r w:rsidRPr="003F4F1D">
        <w:t>AUKUS is very important.</w:t>
      </w:r>
      <w:r w:rsidRPr="003F4F1D" w:rsidR="00E50F79">
        <w:t xml:space="preserve"> </w:t>
      </w:r>
      <w:r w:rsidRPr="003F4F1D">
        <w:t xml:space="preserve">In some ways, it extends our capabilities because the Australians are </w:t>
      </w:r>
      <w:r w:rsidRPr="003F4F1D" w:rsidR="00A6420E">
        <w:t xml:space="preserve">paying for some of it. </w:t>
      </w:r>
      <w:r w:rsidRPr="003F4F1D">
        <w:t xml:space="preserve">That said, that part of it does not </w:t>
      </w:r>
      <w:r w:rsidRPr="003F4F1D" w:rsidR="00A6420E">
        <w:t>bother me.</w:t>
      </w:r>
      <w:r w:rsidRPr="003F4F1D" w:rsidR="00E50F79">
        <w:t xml:space="preserve"> </w:t>
      </w:r>
    </w:p>
    <w:p w:rsidR="00F83C70" w:rsidRPr="003F4F1D" w:rsidP="00A6420E">
      <w:pPr>
        <w:pStyle w:val="Answer"/>
      </w:pPr>
      <w:r w:rsidRPr="003F4F1D">
        <w:t xml:space="preserve">With regard to Europe, </w:t>
      </w:r>
      <w:r w:rsidRPr="003F4F1D" w:rsidR="001963E3">
        <w:t>I am</w:t>
      </w:r>
      <w:r w:rsidRPr="003F4F1D">
        <w:t xml:space="preserve"> not too bothered at the moment</w:t>
      </w:r>
      <w:r w:rsidRPr="003F4F1D">
        <w:t xml:space="preserve"> but would become very bothered </w:t>
      </w:r>
      <w:r w:rsidRPr="003F4F1D">
        <w:t>indeed if</w:t>
      </w:r>
      <w:r w:rsidRPr="003F4F1D">
        <w:t xml:space="preserve"> things went badly in Ukraine, </w:t>
      </w:r>
      <w:r w:rsidRPr="003F4F1D">
        <w:t xml:space="preserve">because then </w:t>
      </w:r>
      <w:r w:rsidRPr="003F4F1D">
        <w:t xml:space="preserve">the alliance would </w:t>
      </w:r>
      <w:r w:rsidRPr="003F4F1D" w:rsidR="00773173">
        <w:t>get</w:t>
      </w:r>
      <w:r w:rsidRPr="003F4F1D">
        <w:t xml:space="preserve"> itself in quite a state, correctly.</w:t>
      </w:r>
      <w:r w:rsidRPr="003F4F1D" w:rsidR="00E50F79">
        <w:t xml:space="preserve"> </w:t>
      </w:r>
      <w:r w:rsidRPr="003F4F1D">
        <w:t xml:space="preserve">That would put a </w:t>
      </w:r>
      <w:r w:rsidRPr="003F4F1D">
        <w:t>lot of stress</w:t>
      </w:r>
      <w:r w:rsidRPr="003F4F1D">
        <w:t xml:space="preserve"> on all our systems.</w:t>
      </w:r>
    </w:p>
    <w:p w:rsidR="00F83C70" w:rsidRPr="003F4F1D" w:rsidP="00A6420E">
      <w:pPr>
        <w:pStyle w:val="Answer"/>
      </w:pPr>
      <w:r w:rsidRPr="003F4F1D">
        <w:t xml:space="preserve">The third factor, which we have not </w:t>
      </w:r>
      <w:r w:rsidRPr="003F4F1D" w:rsidR="00A6420E">
        <w:t>mentioned</w:t>
      </w:r>
      <w:r w:rsidRPr="003F4F1D">
        <w:t xml:space="preserve">, is this </w:t>
      </w:r>
      <w:r w:rsidRPr="003F4F1D" w:rsidR="00A6420E">
        <w:t>underlying concern of what happens in the US presidential election</w:t>
      </w:r>
      <w:r w:rsidRPr="003F4F1D">
        <w:t xml:space="preserve"> and if there is a shift in US policy towards cutting off alliance commitments.</w:t>
      </w:r>
      <w:r w:rsidRPr="003F4F1D" w:rsidR="00E50F79">
        <w:t xml:space="preserve"> </w:t>
      </w:r>
      <w:r w:rsidRPr="003F4F1D" w:rsidR="001963E3">
        <w:t>I am</w:t>
      </w:r>
      <w:r w:rsidRPr="003F4F1D" w:rsidR="00A6420E">
        <w:t xml:space="preserve"> not as pessimistic about that </w:t>
      </w:r>
      <w:r w:rsidRPr="003F4F1D">
        <w:t>as others, but it is foolish to disregard it.</w:t>
      </w:r>
      <w:r w:rsidRPr="003F4F1D" w:rsidR="00E50F79">
        <w:t xml:space="preserve"> </w:t>
      </w:r>
      <w:r w:rsidRPr="003F4F1D">
        <w:t>T</w:t>
      </w:r>
      <w:r w:rsidRPr="003F4F1D" w:rsidR="00A6420E">
        <w:t>hat would be a major shock</w:t>
      </w:r>
      <w:r w:rsidRPr="003F4F1D">
        <w:t>. It would be a major shock to the UK probably more than any other European country because we are so integrated in so much of what we do with the United States</w:t>
      </w:r>
      <w:r w:rsidRPr="003F4F1D" w:rsidR="002229CC">
        <w:t>,</w:t>
      </w:r>
      <w:r w:rsidRPr="003F4F1D">
        <w:t xml:space="preserve"> in so many of our programmes.</w:t>
      </w:r>
      <w:r w:rsidRPr="003F4F1D" w:rsidR="00E50F79">
        <w:t xml:space="preserve"> </w:t>
      </w:r>
      <w:r w:rsidRPr="003F4F1D">
        <w:t>That is something that could make a big difference.</w:t>
      </w:r>
    </w:p>
    <w:p w:rsidR="00A6420E" w:rsidRPr="003F4F1D" w:rsidP="00A6420E">
      <w:pPr>
        <w:pStyle w:val="Answer"/>
      </w:pPr>
      <w:r w:rsidRPr="003F4F1D">
        <w:t xml:space="preserve">While Russia is bogged down in Ukraine and losing people and kit on a pretty regular basis, </w:t>
      </w:r>
      <w:r w:rsidRPr="003F4F1D" w:rsidR="001963E3">
        <w:t>I am</w:t>
      </w:r>
      <w:r w:rsidRPr="003F4F1D">
        <w:t xml:space="preserve"> less worried about an immediate crisis there, but </w:t>
      </w:r>
      <w:r w:rsidRPr="003F4F1D">
        <w:t>that could change quite quickly</w:t>
      </w:r>
      <w:r w:rsidRPr="003F4F1D">
        <w:t>.</w:t>
      </w:r>
      <w:r w:rsidRPr="003F4F1D" w:rsidR="00E50F79">
        <w:t xml:space="preserve"> </w:t>
      </w:r>
      <w:r w:rsidRPr="003F4F1D">
        <w:t>Again, that is an issue for the whole alliance, not just the UK.</w:t>
      </w:r>
      <w:r w:rsidRPr="003F4F1D" w:rsidR="00E50F79">
        <w:t xml:space="preserve"> </w:t>
      </w:r>
    </w:p>
    <w:p w:rsidR="00A6420E" w:rsidRPr="003F4F1D" w:rsidP="00A6420E">
      <w:pPr>
        <w:pStyle w:val="Question"/>
      </w:pPr>
      <w:sdt>
        <w:sdtPr>
          <w:alias w:val="Member"/>
          <w:tag w:val="&lt;Member mnisId='1487' dodsId='31646'&gt;"/>
          <w:id w:val="-394822191"/>
          <w:placeholder>
            <w:docPart w:val="EE1423A58E934BBA860734299F3EAF40"/>
          </w:placeholder>
          <w:richText/>
        </w:sdtPr>
        <w:sdtContent>
          <w:r w:rsidRPr="003F4F1D">
            <w:rPr>
              <w:b/>
            </w:rPr>
            <w:t>Chair:</w:t>
          </w:r>
        </w:sdtContent>
      </w:sdt>
      <w:r w:rsidRPr="003F4F1D">
        <w:t xml:space="preserve"> </w:t>
      </w:r>
      <w:r w:rsidRPr="003F4F1D" w:rsidR="00F83C70">
        <w:t>You are right to understand the importance of alliances, because we cannot simply do these things alon</w:t>
      </w:r>
      <w:r w:rsidRPr="003F4F1D" w:rsidR="002229CC">
        <w:t>e</w:t>
      </w:r>
      <w:r w:rsidRPr="003F4F1D" w:rsidR="00F83C70">
        <w:t xml:space="preserve"> anymore, nor could we in the past.</w:t>
      </w:r>
      <w:r w:rsidRPr="003F4F1D" w:rsidR="00E50F79">
        <w:t xml:space="preserve"> </w:t>
      </w:r>
      <w:r w:rsidRPr="003F4F1D" w:rsidR="00F83C70">
        <w:t>T</w:t>
      </w:r>
      <w:r w:rsidRPr="003F4F1D">
        <w:t>here</w:t>
      </w:r>
      <w:r w:rsidRPr="003F4F1D" w:rsidR="00F83C70">
        <w:t xml:space="preserve"> i</w:t>
      </w:r>
      <w:r w:rsidRPr="003F4F1D">
        <w:t xml:space="preserve">s a </w:t>
      </w:r>
      <w:r w:rsidRPr="003F4F1D" w:rsidR="00F83C70">
        <w:t>curiosity</w:t>
      </w:r>
      <w:r w:rsidRPr="003F4F1D">
        <w:t xml:space="preserve"> in strategic thinking</w:t>
      </w:r>
      <w:r w:rsidRPr="003F4F1D" w:rsidR="00F83C70">
        <w:t xml:space="preserve"> in the Government that they are </w:t>
      </w:r>
      <w:r w:rsidRPr="003F4F1D">
        <w:t>willing to move to 2.5%</w:t>
      </w:r>
      <w:r w:rsidRPr="003F4F1D" w:rsidR="00F83C70">
        <w:t xml:space="preserve"> when the economic environment suggests that that is </w:t>
      </w:r>
      <w:r w:rsidRPr="003F4F1D">
        <w:t>possible to do</w:t>
      </w:r>
      <w:r w:rsidRPr="003F4F1D" w:rsidR="00F83C70">
        <w:t xml:space="preserve">, but that completely ignores the fact that our </w:t>
      </w:r>
      <w:r w:rsidRPr="003F4F1D">
        <w:t>economy and our security</w:t>
      </w:r>
      <w:r w:rsidRPr="003F4F1D" w:rsidR="00F83C70">
        <w:t xml:space="preserve"> are </w:t>
      </w:r>
      <w:r w:rsidRPr="003F4F1D">
        <w:t xml:space="preserve">symbiotically connected. </w:t>
      </w:r>
      <w:r w:rsidRPr="003F4F1D" w:rsidR="00F83C70">
        <w:t>One is related to the other.</w:t>
      </w:r>
      <w:r w:rsidRPr="003F4F1D" w:rsidR="00E50F79">
        <w:t xml:space="preserve"> </w:t>
      </w:r>
      <w:r w:rsidRPr="003F4F1D" w:rsidR="00F83C70">
        <w:t xml:space="preserve">Therefore, waiting for your economy to </w:t>
      </w:r>
      <w:r w:rsidRPr="003F4F1D">
        <w:t xml:space="preserve">get better when security is </w:t>
      </w:r>
      <w:r w:rsidRPr="003F4F1D" w:rsidR="00F83C70">
        <w:t>deteriorating seems a complete nonsense.</w:t>
      </w:r>
      <w:r w:rsidRPr="003F4F1D" w:rsidR="00E50F79">
        <w:t xml:space="preserve"> </w:t>
      </w:r>
      <w:r w:rsidRPr="003F4F1D" w:rsidR="00F83C70">
        <w:t xml:space="preserve">I hope you would agree that you invest in your security </w:t>
      </w:r>
      <w:r w:rsidRPr="003F4F1D">
        <w:t>in order to defend your economy</w:t>
      </w:r>
      <w:r w:rsidRPr="003F4F1D" w:rsidR="00F83C70">
        <w:t>.</w:t>
      </w:r>
      <w:r w:rsidRPr="003F4F1D" w:rsidR="00E50F79">
        <w:t xml:space="preserve"> </w:t>
      </w:r>
      <w:r w:rsidRPr="003F4F1D" w:rsidR="00F83C70">
        <w:t>O</w:t>
      </w:r>
      <w:r w:rsidRPr="003F4F1D">
        <w:t xml:space="preserve">ur globalised exposure means </w:t>
      </w:r>
      <w:r w:rsidRPr="003F4F1D" w:rsidR="00F83C70">
        <w:t xml:space="preserve">that </w:t>
      </w:r>
      <w:r w:rsidRPr="003F4F1D">
        <w:t xml:space="preserve">we are </w:t>
      </w:r>
      <w:r w:rsidRPr="003F4F1D" w:rsidR="00F83C70">
        <w:t>perhaps more open to international disruption than other countries.</w:t>
      </w:r>
    </w:p>
    <w:p w:rsidR="00F83C70" w:rsidRPr="003F4F1D" w:rsidP="00A6420E">
      <w:pPr>
        <w:pStyle w:val="Answer"/>
      </w:pPr>
      <w:sdt>
        <w:sdtPr>
          <w:alias w:val="Witness"/>
          <w:id w:val="215945767"/>
          <w:placeholder>
            <w:docPart w:val="EE1423A58E934BBA860734299F3EAF40"/>
          </w:placeholder>
          <w:richText/>
        </w:sdtPr>
        <w:sdtContent>
          <w:r w:rsidRPr="003F4F1D" w:rsidR="00247A0E">
            <w:rPr>
              <w:b/>
              <w:i/>
              <w:iCs/>
            </w:rPr>
            <w:t>Professor Sir Lawrence Freedman:</w:t>
          </w:r>
          <w:r w:rsidRPr="003F4F1D" w:rsidR="00A6420E">
            <w:rPr>
              <w:b/>
            </w:rPr>
            <w:t xml:space="preserve"> </w:t>
          </w:r>
        </w:sdtContent>
      </w:sdt>
      <w:r w:rsidRPr="003F4F1D">
        <w:t>We are certainly open to international disruption.</w:t>
      </w:r>
      <w:r w:rsidRPr="003F4F1D" w:rsidR="00E50F79">
        <w:t xml:space="preserve"> </w:t>
      </w:r>
      <w:r w:rsidRPr="003F4F1D">
        <w:t>A</w:t>
      </w:r>
      <w:r w:rsidRPr="003F4F1D" w:rsidR="00A6420E">
        <w:t>s we saw during the pandemic</w:t>
      </w:r>
      <w:r w:rsidRPr="003F4F1D">
        <w:t>, disruption can take many forms.</w:t>
      </w:r>
      <w:r w:rsidRPr="003F4F1D" w:rsidR="00E50F79">
        <w:t xml:space="preserve"> </w:t>
      </w:r>
      <w:r w:rsidRPr="003F4F1D">
        <w:t xml:space="preserve">The themes of </w:t>
      </w:r>
      <w:r w:rsidRPr="003F4F1D" w:rsidR="00A6420E">
        <w:t>resilience and so on that you see</w:t>
      </w:r>
      <w:r w:rsidRPr="003F4F1D">
        <w:t xml:space="preserve"> in the integrated review are important in that regard.</w:t>
      </w:r>
      <w:r w:rsidRPr="003F4F1D" w:rsidR="00E50F79">
        <w:t xml:space="preserve"> </w:t>
      </w:r>
      <w:r w:rsidRPr="003F4F1D">
        <w:t>T</w:t>
      </w:r>
      <w:r w:rsidRPr="003F4F1D" w:rsidR="00A6420E">
        <w:t>he difficulty, as you well know</w:t>
      </w:r>
      <w:r w:rsidRPr="003F4F1D">
        <w:t xml:space="preserve">, that the country faces </w:t>
      </w:r>
      <w:r w:rsidRPr="003F4F1D" w:rsidR="00A6420E">
        <w:t xml:space="preserve">is that, in every area of public </w:t>
      </w:r>
      <w:r w:rsidRPr="003F4F1D">
        <w:t>expenditure, there is unmet demand.</w:t>
      </w:r>
      <w:r w:rsidRPr="003F4F1D" w:rsidR="00E50F79">
        <w:t xml:space="preserve"> </w:t>
      </w:r>
      <w:r w:rsidRPr="003F4F1D">
        <w:t>In the end, security</w:t>
      </w:r>
      <w:r w:rsidRPr="003F4F1D" w:rsidR="00A6420E">
        <w:t xml:space="preserve"> is the prime requirement</w:t>
      </w:r>
      <w:r w:rsidRPr="003F4F1D">
        <w:t xml:space="preserve"> of Government.</w:t>
      </w:r>
      <w:r w:rsidRPr="003F4F1D" w:rsidR="00E50F79">
        <w:t xml:space="preserve"> </w:t>
      </w:r>
      <w:r w:rsidRPr="003F4F1D">
        <w:t>W</w:t>
      </w:r>
      <w:r w:rsidRPr="003F4F1D" w:rsidR="00A6420E">
        <w:t>e are sentencing people to go to prison</w:t>
      </w:r>
      <w:r w:rsidRPr="003F4F1D">
        <w:t>s where there are no prison spaces.</w:t>
      </w:r>
      <w:r w:rsidRPr="003F4F1D" w:rsidR="00E50F79">
        <w:t xml:space="preserve"> </w:t>
      </w:r>
      <w:r w:rsidRPr="003F4F1D">
        <w:t>There is</w:t>
      </w:r>
      <w:r w:rsidRPr="003F4F1D" w:rsidR="00A6420E">
        <w:t xml:space="preserve"> so much demand at the moment that anybody who looks</w:t>
      </w:r>
      <w:r w:rsidRPr="003F4F1D">
        <w:t xml:space="preserve"> at public expenditure just sees one problem after another.</w:t>
      </w:r>
      <w:r w:rsidRPr="003F4F1D" w:rsidR="00E50F79">
        <w:t xml:space="preserve"> </w:t>
      </w:r>
    </w:p>
    <w:p w:rsidR="00A6420E" w:rsidRPr="003F4F1D" w:rsidP="00A6420E">
      <w:pPr>
        <w:pStyle w:val="Answer"/>
      </w:pPr>
      <w:r w:rsidRPr="003F4F1D">
        <w:t>Ukraine has given us one shock.</w:t>
      </w:r>
      <w:r w:rsidRPr="003F4F1D" w:rsidR="00E50F79">
        <w:t xml:space="preserve"> </w:t>
      </w:r>
      <w:r w:rsidRPr="003F4F1D">
        <w:t>If Ukraine goes in the wrong direction, it will give us an even bigger shock.</w:t>
      </w:r>
      <w:r w:rsidRPr="003F4F1D" w:rsidR="00E50F79">
        <w:t xml:space="preserve"> </w:t>
      </w:r>
      <w:r w:rsidRPr="003F4F1D">
        <w:t>That is why</w:t>
      </w:r>
      <w:r w:rsidRPr="003F4F1D">
        <w:t xml:space="preserve"> my real priority is making sure that we sustain</w:t>
      </w:r>
      <w:r w:rsidRPr="003F4F1D">
        <w:t xml:space="preserve"> the current policy and backing for Ukraine.</w:t>
      </w:r>
    </w:p>
    <w:p w:rsidR="00A6420E" w:rsidRPr="003F4F1D" w:rsidP="00A6420E">
      <w:pPr>
        <w:pStyle w:val="Question"/>
      </w:pPr>
      <w:sdt>
        <w:sdtPr>
          <w:alias w:val="Member"/>
          <w:tag w:val="&lt;Member mnisId='1487' dodsId='31646'&gt;"/>
          <w:id w:val="-1171098170"/>
          <w:placeholder>
            <w:docPart w:val="EE1423A58E934BBA860734299F3EAF40"/>
          </w:placeholder>
          <w:richText/>
        </w:sdtPr>
        <w:sdtContent>
          <w:r w:rsidRPr="003F4F1D">
            <w:rPr>
              <w:b/>
            </w:rPr>
            <w:t>Chair:</w:t>
          </w:r>
        </w:sdtContent>
      </w:sdt>
      <w:r w:rsidRPr="003F4F1D">
        <w:t xml:space="preserve"> </w:t>
      </w:r>
      <w:r w:rsidRPr="003F4F1D" w:rsidR="00F83C70">
        <w:t>On</w:t>
      </w:r>
      <w:r w:rsidRPr="003F4F1D">
        <w:t xml:space="preserve"> that point</w:t>
      </w:r>
      <w:r w:rsidRPr="003F4F1D" w:rsidR="00F83C70">
        <w:t xml:space="preserve">, your colourful description of this document, the IR refresh, being </w:t>
      </w:r>
      <w:r w:rsidRPr="003F4F1D">
        <w:t>a series of extended essays</w:t>
      </w:r>
      <w:r w:rsidRPr="003F4F1D" w:rsidR="00F83C70">
        <w:t xml:space="preserve"> is absolutely apt.</w:t>
      </w:r>
      <w:r w:rsidRPr="003F4F1D" w:rsidR="00E50F79">
        <w:t xml:space="preserve"> </w:t>
      </w:r>
      <w:r w:rsidRPr="003F4F1D" w:rsidR="00F83C70">
        <w:t xml:space="preserve">We were comparing it with this document, which was the original </w:t>
      </w:r>
      <w:r w:rsidR="00E709A6">
        <w:t>Defence Command Paper</w:t>
      </w:r>
      <w:r w:rsidRPr="003F4F1D" w:rsidR="00F83C70">
        <w:t>, w</w:t>
      </w:r>
      <w:r w:rsidRPr="003F4F1D">
        <w:t>hich had some</w:t>
      </w:r>
      <w:r w:rsidRPr="003F4F1D" w:rsidR="00F83C70">
        <w:t xml:space="preserve"> swathing cuts in it.</w:t>
      </w:r>
      <w:r w:rsidRPr="003F4F1D" w:rsidR="00E50F79">
        <w:t xml:space="preserve"> </w:t>
      </w:r>
      <w:r w:rsidRPr="003F4F1D" w:rsidR="00F83C70">
        <w:t>I do not know how other Committee members feel, but I was half hoping that many of the cuts in here, particularly the personnel numbers, but also tank numbers and so forth, after Ukraine, which is what prompted this to be written, would be reversed.</w:t>
      </w:r>
      <w:r w:rsidRPr="003F4F1D" w:rsidR="00E50F79">
        <w:t xml:space="preserve"> </w:t>
      </w:r>
      <w:r w:rsidRPr="003F4F1D" w:rsidR="00F83C70">
        <w:t xml:space="preserve">That has not </w:t>
      </w:r>
      <w:r w:rsidRPr="003F4F1D">
        <w:t xml:space="preserve">happened. </w:t>
      </w:r>
      <w:r w:rsidRPr="003F4F1D" w:rsidR="00F83C70">
        <w:t xml:space="preserve">All this has done is, as you say, use a lot of colourful language </w:t>
      </w:r>
      <w:r w:rsidRPr="003F4F1D">
        <w:t xml:space="preserve">to describe a </w:t>
      </w:r>
      <w:r w:rsidRPr="003F4F1D" w:rsidR="00F83C70">
        <w:t>difficult</w:t>
      </w:r>
      <w:r w:rsidRPr="003F4F1D">
        <w:t xml:space="preserve"> scenario</w:t>
      </w:r>
      <w:r w:rsidRPr="003F4F1D" w:rsidR="00F83C70">
        <w:t>, but nothing is going to change.</w:t>
      </w:r>
      <w:r w:rsidRPr="003F4F1D" w:rsidR="00E50F79">
        <w:t xml:space="preserve"> </w:t>
      </w:r>
    </w:p>
    <w:p w:rsidR="00A6420E" w:rsidRPr="003F4F1D" w:rsidP="00F83C70">
      <w:pPr>
        <w:pStyle w:val="Remark"/>
      </w:pPr>
      <w:sdt>
        <w:sdtPr>
          <w:alias w:val="Member"/>
          <w:tag w:val="&lt;Member mnisId='4589' dodsId='134363'&gt;"/>
          <w:id w:val="-2106484487"/>
          <w:placeholder>
            <w:docPart w:val="EE1423A58E934BBA860734299F3EAF40"/>
          </w:placeholder>
          <w:richText/>
        </w:sdtPr>
        <w:sdtContent>
          <w:r w:rsidRPr="003F4F1D">
            <w:rPr>
              <w:b/>
            </w:rPr>
            <w:t>Robert Courts:</w:t>
          </w:r>
        </w:sdtContent>
      </w:sdt>
      <w:r w:rsidRPr="003F4F1D" w:rsidR="00F83C70">
        <w:t xml:space="preserve"> It puts it off to 2025.</w:t>
      </w:r>
      <w:r w:rsidRPr="003F4F1D" w:rsidR="00E50F79">
        <w:t xml:space="preserve"> </w:t>
      </w:r>
    </w:p>
    <w:p w:rsidR="00247A0E" w:rsidRPr="003F4F1D" w:rsidP="00247A0E">
      <w:pPr>
        <w:pStyle w:val="Answer"/>
      </w:pPr>
      <w:sdt>
        <w:sdtPr>
          <w:alias w:val="Witness"/>
          <w:id w:val="2136605100"/>
          <w:placeholder>
            <w:docPart w:val="96560C7A4C1943F1B454DF72352D5654"/>
          </w:placeholder>
          <w:richText/>
        </w:sdtPr>
        <w:sdtContent>
          <w:r w:rsidRPr="003F4F1D">
            <w:rPr>
              <w:b/>
              <w:i/>
              <w:iCs/>
            </w:rPr>
            <w:t>Professor Sir Lawrence Freedman:</w:t>
          </w:r>
          <w:r w:rsidRPr="003F4F1D">
            <w:rPr>
              <w:b/>
            </w:rPr>
            <w:t xml:space="preserve"> </w:t>
          </w:r>
        </w:sdtContent>
      </w:sdt>
      <w:r w:rsidRPr="003F4F1D">
        <w:t xml:space="preserve">It is a holding document. It has some interesting stuff in it, but a new Government will come in and </w:t>
      </w:r>
      <w:r w:rsidRPr="003F4F1D" w:rsidR="007A254D">
        <w:t xml:space="preserve">they </w:t>
      </w:r>
      <w:r w:rsidRPr="003F4F1D">
        <w:t xml:space="preserve">are going to have to take some decisions, or the old Government </w:t>
      </w:r>
      <w:r w:rsidRPr="003F4F1D" w:rsidR="007A254D">
        <w:t xml:space="preserve">will </w:t>
      </w:r>
      <w:r w:rsidRPr="003F4F1D">
        <w:t>come back in</w:t>
      </w:r>
      <w:r w:rsidRPr="003F4F1D" w:rsidR="007A254D">
        <w:t xml:space="preserve"> and </w:t>
      </w:r>
      <w:r w:rsidRPr="003F4F1D">
        <w:t>are going to have to take some decisions about these questions</w:t>
      </w:r>
      <w:r w:rsidRPr="003F4F1D" w:rsidR="007A254D">
        <w:t>,</w:t>
      </w:r>
      <w:r w:rsidRPr="003F4F1D">
        <w:t xml:space="preserve"> in the light of what has happened in the war. That has all its twists and turns, even as we have seen over the last few months.</w:t>
      </w:r>
    </w:p>
    <w:p w:rsidR="00247A0E" w:rsidRPr="003F4F1D" w:rsidP="00247A0E">
      <w:pPr>
        <w:pStyle w:val="Question"/>
        <w:numPr>
          <w:ilvl w:val="0"/>
          <w:numId w:val="9"/>
        </w:numPr>
      </w:pPr>
      <w:sdt>
        <w:sdtPr>
          <w:alias w:val="Member"/>
          <w:tag w:val="&lt;Member mnisId='1444' dodsId='25619'&gt;"/>
          <w:id w:val="-1153453546"/>
          <w:placeholder>
            <w:docPart w:val="96560C7A4C1943F1B454DF72352D5654"/>
          </w:placeholder>
          <w:richText/>
        </w:sdtPr>
        <w:sdtContent>
          <w:r w:rsidRPr="003F4F1D" w:rsidR="007A254D">
            <w:rPr>
              <w:b/>
            </w:rPr>
            <w:t>Mr Francois:</w:t>
          </w:r>
        </w:sdtContent>
      </w:sdt>
      <w:r w:rsidRPr="003F4F1D">
        <w:t xml:space="preserve"> I just wanted to follow up quickly on what you have said there</w:t>
      </w:r>
      <w:r w:rsidRPr="003F4F1D" w:rsidR="007A254D">
        <w:t xml:space="preserve"> about it being a</w:t>
      </w:r>
      <w:r w:rsidRPr="003F4F1D">
        <w:t xml:space="preserve"> series of essays. Another thing that has concerned </w:t>
      </w:r>
      <w:r w:rsidRPr="003F4F1D">
        <w:t xml:space="preserve">us is not just the shortages of people, which </w:t>
      </w:r>
      <w:r w:rsidRPr="003F4F1D" w:rsidR="007A254D">
        <w:t>we have</w:t>
      </w:r>
      <w:r w:rsidRPr="003F4F1D">
        <w:t xml:space="preserve"> given a good go-to now</w:t>
      </w:r>
      <w:r w:rsidRPr="003F4F1D" w:rsidR="007A254D">
        <w:t>;</w:t>
      </w:r>
      <w:r w:rsidRPr="003F4F1D">
        <w:t xml:space="preserve"> it is also the shortages of equipment</w:t>
      </w:r>
      <w:r w:rsidRPr="003F4F1D" w:rsidR="007A254D">
        <w:t xml:space="preserve"> </w:t>
      </w:r>
      <w:r w:rsidRPr="003F4F1D">
        <w:t>and particularly the shortages of reserves of equipment. If we were to have to fight a peer-on-peer conflict, which is not inconceivable now, we have got a handful of frigates</w:t>
      </w:r>
      <w:r w:rsidRPr="003F4F1D" w:rsidR="007A254D">
        <w:t>. W</w:t>
      </w:r>
      <w:r w:rsidRPr="003F4F1D">
        <w:t>e do not actually have a reserve fleet. We have no real reserve surface escorts</w:t>
      </w:r>
      <w:r w:rsidRPr="003F4F1D" w:rsidR="007A254D">
        <w:t>. We</w:t>
      </w:r>
      <w:r w:rsidRPr="003F4F1D">
        <w:t xml:space="preserve"> </w:t>
      </w:r>
      <w:r w:rsidRPr="003F4F1D" w:rsidR="007A254D">
        <w:t xml:space="preserve">have </w:t>
      </w:r>
      <w:r w:rsidRPr="003F4F1D">
        <w:t>one squadron of Tranche 1 Typhoon</w:t>
      </w:r>
      <w:r w:rsidRPr="003F4F1D" w:rsidR="007A254D">
        <w:t>s sitting in a hangar</w:t>
      </w:r>
      <w:r w:rsidRPr="003F4F1D">
        <w:t xml:space="preserve"> at Shawbury. We have large numbers of arm</w:t>
      </w:r>
      <w:r w:rsidRPr="003F4F1D" w:rsidR="007A254D">
        <w:t>our</w:t>
      </w:r>
      <w:r w:rsidRPr="003F4F1D">
        <w:t>ed vehicles from Afghanistan and Iraq, many of which might not be suitable for a peer-to-peer conventional conflict.</w:t>
      </w:r>
    </w:p>
    <w:p w:rsidR="00247A0E" w:rsidRPr="003F4F1D" w:rsidP="00247A0E">
      <w:pPr>
        <w:pStyle w:val="Question"/>
        <w:numPr>
          <w:ilvl w:val="0"/>
          <w:numId w:val="0"/>
        </w:numPr>
        <w:ind w:left="794"/>
      </w:pPr>
      <w:r w:rsidRPr="003F4F1D">
        <w:t>A</w:t>
      </w:r>
      <w:r w:rsidRPr="003F4F1D">
        <w:t xml:space="preserve">s well as the concerns about personnel, are we right to be concerned about the fact that, if the balloon did go up and we had to fight what the analysts call a come-as-you-are war, once we have used up what is in the front line, there is hardly anything behind it? </w:t>
      </w:r>
    </w:p>
    <w:p w:rsidR="00247A0E" w:rsidRPr="003F4F1D" w:rsidP="00247A0E">
      <w:pPr>
        <w:pStyle w:val="Answer"/>
      </w:pPr>
      <w:sdt>
        <w:sdtPr>
          <w:alias w:val="Witness"/>
          <w:id w:val="1517193428"/>
          <w:placeholder>
            <w:docPart w:val="96560C7A4C1943F1B454DF72352D5654"/>
          </w:placeholder>
          <w:richText/>
        </w:sdtPr>
        <w:sdtContent>
          <w:r w:rsidRPr="003F4F1D">
            <w:rPr>
              <w:b/>
              <w:i/>
              <w:iCs/>
            </w:rPr>
            <w:t>Professor Sir Lawrence Freedman:</w:t>
          </w:r>
          <w:r w:rsidRPr="003F4F1D">
            <w:rPr>
              <w:b/>
            </w:rPr>
            <w:t xml:space="preserve"> </w:t>
          </w:r>
        </w:sdtContent>
      </w:sdt>
      <w:r w:rsidRPr="003F4F1D" w:rsidR="007A254D">
        <w:t>There is n</w:t>
      </w:r>
      <w:r w:rsidRPr="003F4F1D">
        <w:t xml:space="preserve">ot a lot. </w:t>
      </w:r>
      <w:r w:rsidRPr="003F4F1D" w:rsidR="007A254D">
        <w:t>T</w:t>
      </w:r>
      <w:r w:rsidRPr="003F4F1D">
        <w:t>he main problem at the moment is stocks. That really would be my priority. Every time a war is fought, not just this one, people get amazed by the speed at which shells get used, and you soon discover that what you thought would last six months barely lasts a few weeks. That would really be my main priority at the moment, both because</w:t>
      </w:r>
      <w:r w:rsidRPr="003F4F1D" w:rsidR="00233B9C">
        <w:t xml:space="preserve"> the</w:t>
      </w:r>
      <w:r w:rsidRPr="003F4F1D">
        <w:t xml:space="preserve"> Ukrain</w:t>
      </w:r>
      <w:r w:rsidRPr="003F4F1D" w:rsidR="00233B9C">
        <w:t>ians are</w:t>
      </w:r>
      <w:r w:rsidRPr="003F4F1D">
        <w:t xml:space="preserve"> still going to need them and </w:t>
      </w:r>
      <w:r w:rsidRPr="003F4F1D" w:rsidR="00233B9C">
        <w:t xml:space="preserve">because </w:t>
      </w:r>
      <w:r w:rsidRPr="003F4F1D">
        <w:t>we just do not have the stocks left</w:t>
      </w:r>
      <w:r w:rsidRPr="003F4F1D" w:rsidR="00233B9C">
        <w:t xml:space="preserve">. </w:t>
      </w:r>
      <w:r w:rsidRPr="003F4F1D">
        <w:t xml:space="preserve">I know that is a major concern of the </w:t>
      </w:r>
      <w:r w:rsidRPr="003F4F1D" w:rsidR="00233B9C">
        <w:t>c</w:t>
      </w:r>
      <w:r w:rsidRPr="003F4F1D">
        <w:t>hief</w:t>
      </w:r>
      <w:r w:rsidRPr="003F4F1D" w:rsidR="00233B9C">
        <w:t>s</w:t>
      </w:r>
      <w:r w:rsidRPr="003F4F1D">
        <w:t>.</w:t>
      </w:r>
    </w:p>
    <w:p w:rsidR="00247A0E" w:rsidRPr="003F4F1D" w:rsidP="00233B9C">
      <w:pPr>
        <w:pStyle w:val="Question"/>
        <w:numPr>
          <w:ilvl w:val="0"/>
          <w:numId w:val="0"/>
        </w:numPr>
        <w:ind w:left="794"/>
      </w:pPr>
      <w:sdt>
        <w:sdtPr>
          <w:alias w:val="Member"/>
          <w:tag w:val="&lt;Member mnisId='318' dodsId='25322'&gt;"/>
          <w:id w:val="1806956798"/>
          <w:placeholder>
            <w:docPart w:val="96560C7A4C1943F1B454DF72352D5654"/>
          </w:placeholder>
          <w:richText/>
        </w:sdtPr>
        <w:sdtContent>
          <w:r w:rsidRPr="003F4F1D" w:rsidR="007A254D">
            <w:rPr>
              <w:b/>
            </w:rPr>
            <w:t>Mr Francois:</w:t>
          </w:r>
        </w:sdtContent>
      </w:sdt>
      <w:r w:rsidRPr="003F4F1D">
        <w:t xml:space="preserve"> It is of us</w:t>
      </w:r>
      <w:r w:rsidRPr="003F4F1D" w:rsidR="00233B9C">
        <w:t xml:space="preserve"> </w:t>
      </w:r>
      <w:r w:rsidRPr="003F4F1D">
        <w:t>too, for the record.</w:t>
      </w:r>
    </w:p>
    <w:p w:rsidR="00233B9C" w:rsidRPr="003F4F1D" w:rsidP="00233B9C">
      <w:pPr>
        <w:pStyle w:val="QuestionCont"/>
      </w:pPr>
      <w:sdt>
        <w:sdtPr>
          <w:alias w:val="Witness"/>
          <w:id w:val="185641533"/>
          <w:placeholder>
            <w:docPart w:val="D284882F549F43E1BFBF086C51EC8854"/>
          </w:placeholder>
          <w:richText/>
        </w:sdtPr>
        <w:sdtContent>
          <w:r w:rsidRPr="003F4F1D">
            <w:rPr>
              <w:b/>
              <w:i/>
              <w:iCs/>
            </w:rPr>
            <w:t>Professor Sir Lawrence Freedman:</w:t>
          </w:r>
          <w:r w:rsidRPr="003F4F1D">
            <w:rPr>
              <w:b/>
            </w:rPr>
            <w:t xml:space="preserve"> </w:t>
          </w:r>
        </w:sdtContent>
      </w:sdt>
      <w:r w:rsidRPr="003F4F1D">
        <w:t>I am sure it is.</w:t>
      </w:r>
    </w:p>
    <w:p w:rsidR="00247A0E" w:rsidRPr="003F4F1D" w:rsidP="00247A0E">
      <w:pPr>
        <w:pStyle w:val="Question"/>
        <w:numPr>
          <w:ilvl w:val="0"/>
          <w:numId w:val="9"/>
        </w:numPr>
      </w:pPr>
      <w:sdt>
        <w:sdtPr>
          <w:alias w:val="Member"/>
          <w:tag w:val="&lt;Member mnisId='429' dodsId='25293'&gt;"/>
          <w:id w:val="1374345218"/>
          <w:placeholder>
            <w:docPart w:val="83584E47862D4F6385E1F8072933B854"/>
          </w:placeholder>
          <w:richText/>
        </w:sdtPr>
        <w:sdtContent>
          <w:r w:rsidRPr="003F4F1D">
            <w:rPr>
              <w:b/>
            </w:rPr>
            <w:t>John Spellar:</w:t>
          </w:r>
        </w:sdtContent>
      </w:sdt>
      <w:r w:rsidRPr="003F4F1D">
        <w:t xml:space="preserve"> Why are they surprised?</w:t>
      </w:r>
    </w:p>
    <w:p w:rsidR="00247A0E" w:rsidRPr="003F4F1D" w:rsidP="00247A0E">
      <w:pPr>
        <w:pStyle w:val="Answer"/>
      </w:pPr>
      <w:sdt>
        <w:sdtPr>
          <w:alias w:val="Witness"/>
          <w:id w:val="1240145015"/>
          <w:placeholder>
            <w:docPart w:val="83584E47862D4F6385E1F8072933B854"/>
          </w:placeholder>
          <w:richText/>
        </w:sdtPr>
        <w:sdtContent>
          <w:r w:rsidRPr="003F4F1D">
            <w:rPr>
              <w:b/>
              <w:i/>
              <w:iCs/>
            </w:rPr>
            <w:t>Professor Sir Lawrence Freedman:</w:t>
          </w:r>
          <w:r w:rsidRPr="003F4F1D">
            <w:rPr>
              <w:b/>
            </w:rPr>
            <w:t xml:space="preserve"> </w:t>
          </w:r>
        </w:sdtContent>
      </w:sdt>
      <w:r w:rsidRPr="003F4F1D">
        <w:t>I do not know, because it always happens.</w:t>
      </w:r>
    </w:p>
    <w:p w:rsidR="00247A0E" w:rsidRPr="003F4F1D" w:rsidP="00247A0E">
      <w:pPr>
        <w:pStyle w:val="Question"/>
        <w:numPr>
          <w:ilvl w:val="0"/>
          <w:numId w:val="9"/>
        </w:numPr>
      </w:pPr>
      <w:sdt>
        <w:sdtPr>
          <w:alias w:val="Member"/>
          <w:tag w:val="&lt;Member mnisId='429' dodsId='25293'&gt;"/>
          <w:id w:val="202526823"/>
          <w:placeholder>
            <w:docPart w:val="BB1D653E911C4AADB33C25FC9E80D3E1"/>
          </w:placeholder>
          <w:richText/>
        </w:sdtPr>
        <w:sdtContent>
          <w:r w:rsidRPr="003F4F1D">
            <w:rPr>
              <w:b/>
            </w:rPr>
            <w:t>John Spellar:</w:t>
          </w:r>
        </w:sdtContent>
      </w:sdt>
      <w:r w:rsidRPr="003F4F1D">
        <w:t xml:space="preserve"> Why?</w:t>
      </w:r>
    </w:p>
    <w:p w:rsidR="00247A0E" w:rsidRPr="003F4F1D" w:rsidP="00247A0E">
      <w:pPr>
        <w:pStyle w:val="Question"/>
        <w:numPr>
          <w:ilvl w:val="0"/>
          <w:numId w:val="0"/>
        </w:numPr>
        <w:ind w:left="794"/>
      </w:pPr>
      <w:sdt>
        <w:sdtPr>
          <w:alias w:val="Witness"/>
          <w:id w:val="1625731247"/>
          <w:placeholder>
            <w:docPart w:val="96560C7A4C1943F1B454DF72352D5654"/>
          </w:placeholder>
          <w:richText/>
        </w:sdtPr>
        <w:sdtContent>
          <w:r w:rsidRPr="003F4F1D">
            <w:rPr>
              <w:b/>
              <w:i/>
              <w:iCs/>
            </w:rPr>
            <w:t>Professor Sir Lawrence Freedman:</w:t>
          </w:r>
          <w:r w:rsidRPr="003F4F1D">
            <w:rPr>
              <w:b/>
            </w:rPr>
            <w:t xml:space="preserve"> </w:t>
          </w:r>
        </w:sdtContent>
      </w:sdt>
      <w:r w:rsidRPr="003F4F1D">
        <w:t>I do not know. Maybe it is because of exercises or something. We have not done this thing ourselves for a while</w:t>
      </w:r>
      <w:r w:rsidRPr="003F4F1D" w:rsidR="00233B9C">
        <w:t>.</w:t>
      </w:r>
    </w:p>
    <w:p w:rsidR="00247A0E" w:rsidRPr="003F4F1D" w:rsidP="00247A0E">
      <w:pPr>
        <w:pStyle w:val="Question"/>
        <w:numPr>
          <w:ilvl w:val="0"/>
          <w:numId w:val="9"/>
        </w:numPr>
      </w:pPr>
      <w:sdt>
        <w:sdtPr>
          <w:alias w:val="Member"/>
          <w:tag w:val="&lt;Member mnisId='318' dodsId='25322'&gt;"/>
          <w:id w:val="1227418188"/>
          <w:placeholder>
            <w:docPart w:val="96560C7A4C1943F1B454DF72352D5654"/>
          </w:placeholder>
          <w:richText/>
        </w:sdtPr>
        <w:sdtContent>
          <w:r w:rsidRPr="003F4F1D">
            <w:rPr>
              <w:b/>
            </w:rPr>
            <w:t>Derek Twigg:</w:t>
          </w:r>
        </w:sdtContent>
      </w:sdt>
      <w:r w:rsidRPr="003F4F1D">
        <w:t xml:space="preserve"> </w:t>
      </w:r>
      <w:r w:rsidRPr="003F4F1D" w:rsidR="00233B9C">
        <w:t xml:space="preserve">It goes back to </w:t>
      </w:r>
      <w:r w:rsidRPr="003F4F1D">
        <w:t xml:space="preserve">what you said. </w:t>
      </w:r>
      <w:r w:rsidRPr="003F4F1D" w:rsidR="00233B9C">
        <w:t xml:space="preserve">They </w:t>
      </w:r>
      <w:r w:rsidRPr="003F4F1D">
        <w:t>should actually do an analysis of why and then sort the problem out.</w:t>
      </w:r>
    </w:p>
    <w:p w:rsidR="00247A0E" w:rsidRPr="003F4F1D" w:rsidP="00247A0E">
      <w:pPr>
        <w:pStyle w:val="Answer"/>
      </w:pPr>
      <w:sdt>
        <w:sdtPr>
          <w:alias w:val="Witness"/>
          <w:id w:val="291102807"/>
          <w:placeholder>
            <w:docPart w:val="96560C7A4C1943F1B454DF72352D5654"/>
          </w:placeholder>
          <w:richText/>
        </w:sdtPr>
        <w:sdtContent>
          <w:r w:rsidRPr="003F4F1D">
            <w:rPr>
              <w:b/>
              <w:i/>
              <w:iCs/>
            </w:rPr>
            <w:t>Professor Sir Lawrence Freedman:</w:t>
          </w:r>
          <w:r w:rsidRPr="003F4F1D">
            <w:rPr>
              <w:b/>
            </w:rPr>
            <w:t xml:space="preserve"> </w:t>
          </w:r>
        </w:sdtContent>
      </w:sdt>
      <w:r w:rsidRPr="003F4F1D" w:rsidR="00233B9C">
        <w:t>I</w:t>
      </w:r>
      <w:r w:rsidRPr="003F4F1D">
        <w:t>t is amongst the commentariat as well, so I do not think that anybody is off the hook on this.</w:t>
      </w:r>
      <w:r w:rsidRPr="003F4F1D" w:rsidR="00233B9C">
        <w:t xml:space="preserve"> Warfare</w:t>
      </w:r>
      <w:r w:rsidRPr="003F4F1D">
        <w:t>, when it is fought with this intensity</w:t>
      </w:r>
      <w:r w:rsidRPr="003F4F1D" w:rsidR="00233B9C">
        <w:t xml:space="preserve">, </w:t>
      </w:r>
      <w:r w:rsidRPr="003F4F1D">
        <w:t xml:space="preserve">is different from the insurgencies. </w:t>
      </w:r>
      <w:r w:rsidRPr="003F4F1D" w:rsidR="00577E28">
        <w:t>In terms of d</w:t>
      </w:r>
      <w:r w:rsidRPr="003F4F1D">
        <w:t>efeating the Iraqi army, we actually got through quite a lot of stuff then, but it just was not for this length of time and</w:t>
      </w:r>
      <w:r w:rsidRPr="003F4F1D" w:rsidR="00577E28">
        <w:t xml:space="preserve"> with</w:t>
      </w:r>
      <w:r w:rsidRPr="003F4F1D">
        <w:t xml:space="preserve"> this intensity, so you could recover, and </w:t>
      </w:r>
      <w:r w:rsidRPr="003F4F1D" w:rsidR="00577E28">
        <w:t xml:space="preserve">it was </w:t>
      </w:r>
      <w:r w:rsidRPr="003F4F1D">
        <w:t>not against an army that could fight back in the same way. It is just a long time since we have seen anything like this seriously</w:t>
      </w:r>
      <w:r w:rsidRPr="003F4F1D" w:rsidR="00577E28">
        <w:t>,</w:t>
      </w:r>
      <w:r w:rsidRPr="003F4F1D">
        <w:t xml:space="preserve"> amongst anybody. </w:t>
      </w:r>
      <w:r w:rsidRPr="003F4F1D" w:rsidR="00577E28">
        <w:t>W</w:t>
      </w:r>
      <w:r w:rsidRPr="003F4F1D">
        <w:t>e had the Falklands</w:t>
      </w:r>
      <w:r w:rsidRPr="003F4F1D" w:rsidR="00577E28">
        <w:t xml:space="preserve"> and </w:t>
      </w:r>
      <w:r w:rsidRPr="003F4F1D">
        <w:t xml:space="preserve">we had the Iran-Iraq war in the </w:t>
      </w:r>
      <w:r w:rsidRPr="003F4F1D" w:rsidR="00577E28">
        <w:t xml:space="preserve">1980s; </w:t>
      </w:r>
      <w:r w:rsidRPr="003F4F1D">
        <w:t>other than that</w:t>
      </w:r>
      <w:r w:rsidRPr="003F4F1D" w:rsidR="00577E28">
        <w:t xml:space="preserve">, you are </w:t>
      </w:r>
      <w:r w:rsidRPr="003F4F1D">
        <w:t xml:space="preserve">going back into the </w:t>
      </w:r>
      <w:r w:rsidRPr="003F4F1D" w:rsidR="00577E28">
        <w:t>1970s</w:t>
      </w:r>
      <w:r w:rsidRPr="003F4F1D">
        <w:t>, so it has been quite a long time since we have watched a war like this.</w:t>
      </w:r>
    </w:p>
    <w:p w:rsidR="00247A0E" w:rsidRPr="003F4F1D" w:rsidP="00247A0E">
      <w:pPr>
        <w:pStyle w:val="Question"/>
        <w:numPr>
          <w:ilvl w:val="0"/>
          <w:numId w:val="9"/>
        </w:numPr>
      </w:pPr>
      <w:sdt>
        <w:sdtPr>
          <w:alias w:val="Member"/>
          <w:tag w:val="&lt;Member mnisId='1487' dodsId='31646'&gt;"/>
          <w:id w:val="-1950457985"/>
          <w:placeholder>
            <w:docPart w:val="96560C7A4C1943F1B454DF72352D5654"/>
          </w:placeholder>
          <w:richText/>
        </w:sdtPr>
        <w:sdtContent>
          <w:r w:rsidRPr="003F4F1D">
            <w:rPr>
              <w:b/>
            </w:rPr>
            <w:t>John Spellar:</w:t>
          </w:r>
        </w:sdtContent>
      </w:sdt>
      <w:r w:rsidRPr="003F4F1D">
        <w:t xml:space="preserve"> When they did a</w:t>
      </w:r>
      <w:r w:rsidRPr="003F4F1D" w:rsidR="00577E28">
        <w:t xml:space="preserve"> desktop</w:t>
      </w:r>
      <w:r w:rsidRPr="003F4F1D">
        <w:t xml:space="preserve"> exercise two or three years ago, </w:t>
      </w:r>
      <w:r w:rsidRPr="003F4F1D">
        <w:t>General Hodges gave evidence to us that that showed</w:t>
      </w:r>
      <w:r w:rsidRPr="003F4F1D" w:rsidR="00577E28">
        <w:t xml:space="preserve"> </w:t>
      </w:r>
      <w:r w:rsidRPr="003F4F1D">
        <w:t xml:space="preserve">that the British </w:t>
      </w:r>
      <w:r w:rsidRPr="003F4F1D" w:rsidR="00577E28">
        <w:t>A</w:t>
      </w:r>
      <w:r w:rsidRPr="003F4F1D">
        <w:t xml:space="preserve">rmy ran out of munitions after about a week. I still am trying to get to the root of why </w:t>
      </w:r>
      <w:r w:rsidRPr="003F4F1D" w:rsidR="00577E28">
        <w:t xml:space="preserve">those </w:t>
      </w:r>
      <w:r w:rsidRPr="003F4F1D">
        <w:t xml:space="preserve">lessons </w:t>
      </w:r>
      <w:r w:rsidRPr="003F4F1D" w:rsidR="00577E28">
        <w:t xml:space="preserve">were </w:t>
      </w:r>
      <w:r w:rsidRPr="003F4F1D">
        <w:t>not taken on board with any sense of urgency in terms of rebuilding stocks and rebuilding industrial capacity</w:t>
      </w:r>
      <w:r w:rsidRPr="003F4F1D" w:rsidR="00577E28">
        <w:t>.</w:t>
      </w:r>
    </w:p>
    <w:p w:rsidR="00247A0E" w:rsidRPr="003F4F1D" w:rsidP="00247A0E">
      <w:pPr>
        <w:pStyle w:val="Answer"/>
      </w:pPr>
      <w:sdt>
        <w:sdtPr>
          <w:alias w:val="Witness"/>
          <w:id w:val="1562445388"/>
          <w:placeholder>
            <w:docPart w:val="96560C7A4C1943F1B454DF72352D5654"/>
          </w:placeholder>
          <w:richText/>
        </w:sdtPr>
        <w:sdtContent>
          <w:r w:rsidRPr="003F4F1D">
            <w:rPr>
              <w:b/>
              <w:i/>
              <w:iCs/>
            </w:rPr>
            <w:t>Professor Sir Lawrence Freedman:</w:t>
          </w:r>
          <w:r w:rsidRPr="003F4F1D">
            <w:rPr>
              <w:b/>
            </w:rPr>
            <w:t xml:space="preserve"> </w:t>
          </w:r>
        </w:sdtContent>
      </w:sdt>
      <w:r w:rsidRPr="003F4F1D">
        <w:t>I do not know</w:t>
      </w:r>
      <w:r w:rsidRPr="003F4F1D" w:rsidR="00577E28">
        <w:t>. T</w:t>
      </w:r>
      <w:r w:rsidRPr="003F4F1D">
        <w:t>he industrial capacity issue has been one for some time. The problem is that</w:t>
      </w:r>
      <w:r w:rsidRPr="003F4F1D" w:rsidR="00577E28">
        <w:t>,</w:t>
      </w:r>
      <w:r w:rsidRPr="003F4F1D">
        <w:t xml:space="preserve"> if you do not expect to fight a war and you want to show that you have the numbers of this, that and the other, stocks is the last thing you look at</w:t>
      </w:r>
      <w:r w:rsidRPr="003F4F1D" w:rsidR="00577E28">
        <w:t>;</w:t>
      </w:r>
      <w:r w:rsidRPr="003F4F1D">
        <w:t xml:space="preserve"> that is not a new problem. Going back to the </w:t>
      </w:r>
      <w:r w:rsidRPr="003F4F1D" w:rsidR="00577E28">
        <w:t>1970s</w:t>
      </w:r>
      <w:r w:rsidRPr="003F4F1D">
        <w:t xml:space="preserve"> again, that was a problem then. There is always this issue of forces that look good, have the numbers</w:t>
      </w:r>
      <w:r w:rsidRPr="003F4F1D" w:rsidR="00577E28">
        <w:t xml:space="preserve"> and</w:t>
      </w:r>
      <w:r w:rsidRPr="003F4F1D">
        <w:t xml:space="preserve"> can do a parade, but </w:t>
      </w:r>
      <w:r w:rsidRPr="003F4F1D" w:rsidR="00577E28">
        <w:t xml:space="preserve">that </w:t>
      </w:r>
      <w:r w:rsidRPr="003F4F1D">
        <w:t>do not necessarily have the stocks for a</w:t>
      </w:r>
      <w:r w:rsidRPr="003F4F1D" w:rsidR="00577E28">
        <w:t xml:space="preserve"> serious period.</w:t>
      </w:r>
    </w:p>
    <w:p w:rsidR="00247A0E" w:rsidRPr="003F4F1D" w:rsidP="00247A0E">
      <w:pPr>
        <w:pStyle w:val="Question"/>
        <w:numPr>
          <w:ilvl w:val="0"/>
          <w:numId w:val="9"/>
        </w:numPr>
      </w:pPr>
      <w:sdt>
        <w:sdtPr>
          <w:alias w:val="Member"/>
          <w:tag w:val="&lt;Member mnisId='1487' dodsId='31646'&gt;"/>
          <w:id w:val="-691222264"/>
          <w:placeholder>
            <w:docPart w:val="753FFF4FC5F9427CBD472A01E8402F8B"/>
          </w:placeholder>
          <w:richText/>
        </w:sdtPr>
        <w:sdtContent>
          <w:r w:rsidRPr="003F4F1D">
            <w:rPr>
              <w:b/>
            </w:rPr>
            <w:t>John Spellar:</w:t>
          </w:r>
        </w:sdtContent>
      </w:sdt>
      <w:r w:rsidRPr="003F4F1D">
        <w:t xml:space="preserve"> Is that not a complete failure of strategic thinking?</w:t>
      </w:r>
    </w:p>
    <w:p w:rsidR="00577E28" w:rsidRPr="003F4F1D" w:rsidP="00247A0E">
      <w:pPr>
        <w:pStyle w:val="Answer"/>
      </w:pPr>
      <w:sdt>
        <w:sdtPr>
          <w:alias w:val="Witness"/>
          <w:id w:val="-1762529593"/>
          <w:placeholder>
            <w:docPart w:val="753FFF4FC5F9427CBD472A01E8402F8B"/>
          </w:placeholder>
          <w:richText/>
        </w:sdtPr>
        <w:sdtContent>
          <w:r w:rsidRPr="003F4F1D" w:rsidR="00247A0E">
            <w:rPr>
              <w:b/>
              <w:i/>
              <w:iCs/>
            </w:rPr>
            <w:t>Professor Sir Lawrence Freedman:</w:t>
          </w:r>
          <w:r w:rsidRPr="003F4F1D" w:rsidR="00247A0E">
            <w:rPr>
              <w:b/>
            </w:rPr>
            <w:t xml:space="preserve"> </w:t>
          </w:r>
        </w:sdtContent>
      </w:sdt>
      <w:r w:rsidRPr="003F4F1D" w:rsidR="00247A0E">
        <w:t>It is a failure. It is not a unique one</w:t>
      </w:r>
      <w:r w:rsidRPr="003F4F1D">
        <w:t xml:space="preserve"> </w:t>
      </w:r>
      <w:r w:rsidRPr="003F4F1D" w:rsidR="00247A0E">
        <w:t>but it is</w:t>
      </w:r>
      <w:r w:rsidRPr="003F4F1D">
        <w:t>. Y</w:t>
      </w:r>
      <w:r w:rsidRPr="003F4F1D" w:rsidR="00247A0E">
        <w:t xml:space="preserve">ou can see it </w:t>
      </w:r>
      <w:r w:rsidRPr="003F4F1D">
        <w:t xml:space="preserve">a bit </w:t>
      </w:r>
      <w:r w:rsidRPr="003F4F1D" w:rsidR="00247A0E">
        <w:t xml:space="preserve">in the original integrated review </w:t>
      </w:r>
      <w:r w:rsidRPr="003F4F1D">
        <w:t>and</w:t>
      </w:r>
      <w:r w:rsidRPr="003F4F1D" w:rsidR="00247A0E">
        <w:t xml:space="preserve"> the refresh, recognising this</w:t>
      </w:r>
      <w:r w:rsidRPr="003F4F1D">
        <w:t>. T</w:t>
      </w:r>
      <w:r w:rsidRPr="003F4F1D" w:rsidR="00247A0E">
        <w:t>he way in which we can contribute and participate in the event of conflict is not necessarily always by doing the fighting ourselves</w:t>
      </w:r>
      <w:r w:rsidRPr="003F4F1D">
        <w:t>;</w:t>
      </w:r>
      <w:r w:rsidRPr="003F4F1D" w:rsidR="00247A0E">
        <w:t xml:space="preserve"> you may want to support others, as we have wanted to do this time</w:t>
      </w:r>
      <w:r w:rsidRPr="003F4F1D">
        <w:t>. T</w:t>
      </w:r>
      <w:r w:rsidRPr="003F4F1D" w:rsidR="00247A0E">
        <w:t xml:space="preserve">he UK can be proud of what we have done. </w:t>
      </w:r>
    </w:p>
    <w:p w:rsidR="00247A0E" w:rsidRPr="003F4F1D" w:rsidP="00247A0E">
      <w:pPr>
        <w:pStyle w:val="Answer"/>
      </w:pPr>
      <w:r w:rsidRPr="003F4F1D">
        <w:t>Y</w:t>
      </w:r>
      <w:r w:rsidRPr="003F4F1D">
        <w:t>ou cannot do it if you are going to run out of stock very quickly, so if we are in situations where these sorts of things are going to happen even occasionally, you are going to need the stock. There are issues that have been highlighted</w:t>
      </w:r>
      <w:r w:rsidRPr="003F4F1D">
        <w:t>. T</w:t>
      </w:r>
      <w:r w:rsidRPr="003F4F1D">
        <w:t>he less prominent, visible, exciting aspects of conflict are easily neglected, and logistics and stocks is one of them.</w:t>
      </w:r>
    </w:p>
    <w:p w:rsidR="00247A0E" w:rsidRPr="003F4F1D" w:rsidP="00247A0E">
      <w:pPr>
        <w:pStyle w:val="Question"/>
        <w:numPr>
          <w:ilvl w:val="0"/>
          <w:numId w:val="9"/>
        </w:numPr>
      </w:pPr>
      <w:sdt>
        <w:sdtPr>
          <w:alias w:val="Member"/>
          <w:tag w:val="&lt;Member mnisId='1487' dodsId='31646'&gt;"/>
          <w:id w:val="1390305056"/>
          <w:placeholder>
            <w:docPart w:val="96560C7A4C1943F1B454DF72352D5654"/>
          </w:placeholder>
          <w:richText/>
        </w:sdtPr>
        <w:sdtContent>
          <w:r w:rsidRPr="003F4F1D">
            <w:rPr>
              <w:b/>
            </w:rPr>
            <w:t>Chair:</w:t>
          </w:r>
        </w:sdtContent>
      </w:sdt>
      <w:r w:rsidRPr="003F4F1D">
        <w:t xml:space="preserve"> Just on that,</w:t>
      </w:r>
      <w:r w:rsidRPr="003F4F1D" w:rsidR="00577E28">
        <w:t xml:space="preserve"> it is</w:t>
      </w:r>
      <w:r w:rsidRPr="003F4F1D">
        <w:t xml:space="preserve"> not just the stocks but the ability to replenish</w:t>
      </w:r>
      <w:r w:rsidRPr="003F4F1D" w:rsidR="00577E28">
        <w:t>.</w:t>
      </w:r>
      <w:r w:rsidRPr="003F4F1D">
        <w:t xml:space="preserve"> </w:t>
      </w:r>
      <w:r w:rsidRPr="003F4F1D" w:rsidR="00577E28">
        <w:t>W</w:t>
      </w:r>
      <w:r w:rsidRPr="003F4F1D">
        <w:t>e went to Northern Ireland and a lot of the equipment</w:t>
      </w:r>
      <w:r w:rsidRPr="003F4F1D" w:rsidR="00577E28">
        <w:t>—</w:t>
      </w:r>
      <w:r w:rsidRPr="003F4F1D">
        <w:t>Starstreak</w:t>
      </w:r>
      <w:r w:rsidRPr="003F4F1D" w:rsidR="00577E28">
        <w:t>,</w:t>
      </w:r>
      <w:r w:rsidRPr="003F4F1D">
        <w:t xml:space="preserve"> </w:t>
      </w:r>
      <w:r w:rsidRPr="003F4F1D" w:rsidR="00577E28">
        <w:t>NLAW</w:t>
      </w:r>
      <w:r w:rsidRPr="003F4F1D">
        <w:t xml:space="preserve"> and so forth</w:t>
      </w:r>
      <w:r w:rsidRPr="003F4F1D" w:rsidR="00577E28">
        <w:t>—</w:t>
      </w:r>
      <w:r w:rsidRPr="003F4F1D">
        <w:t xml:space="preserve">have not been made for a </w:t>
      </w:r>
      <w:r w:rsidRPr="003F4F1D" w:rsidR="00577E28">
        <w:t>number</w:t>
      </w:r>
      <w:r w:rsidRPr="003F4F1D">
        <w:t xml:space="preserve"> of years. To rekindle those programmes would be</w:t>
      </w:r>
      <w:r w:rsidRPr="003F4F1D" w:rsidR="00577E28">
        <w:t xml:space="preserve"> </w:t>
      </w:r>
      <w:r w:rsidRPr="003F4F1D">
        <w:t>very difficult indeed</w:t>
      </w:r>
      <w:r w:rsidRPr="003F4F1D" w:rsidR="00577E28">
        <w:t>. T</w:t>
      </w:r>
      <w:r w:rsidRPr="003F4F1D">
        <w:t xml:space="preserve">here is not even a button to press to say, </w:t>
      </w:r>
      <w:r w:rsidRPr="003F4F1D" w:rsidR="00577E28">
        <w:t>“</w:t>
      </w:r>
      <w:r w:rsidRPr="003F4F1D">
        <w:t>Now is my hour of need. I now need to thump more of these out</w:t>
      </w:r>
      <w:r w:rsidRPr="003F4F1D" w:rsidR="00577E28">
        <w:t>”</w:t>
      </w:r>
      <w:r w:rsidRPr="003F4F1D">
        <w:t>. There is no strategic thinking along those lines.</w:t>
      </w:r>
    </w:p>
    <w:p w:rsidR="00247A0E" w:rsidRPr="003F4F1D" w:rsidP="00247A0E">
      <w:pPr>
        <w:pStyle w:val="Answer"/>
      </w:pPr>
      <w:sdt>
        <w:sdtPr>
          <w:alias w:val="Witness"/>
          <w:id w:val="1305892344"/>
          <w:placeholder>
            <w:docPart w:val="96560C7A4C1943F1B454DF72352D5654"/>
          </w:placeholder>
          <w:richText/>
        </w:sdtPr>
        <w:sdtContent>
          <w:r w:rsidRPr="003F4F1D">
            <w:rPr>
              <w:b/>
              <w:i/>
              <w:iCs/>
            </w:rPr>
            <w:t>Professor Sir Lawrence Freedman:</w:t>
          </w:r>
          <w:r w:rsidRPr="003F4F1D">
            <w:rPr>
              <w:b/>
            </w:rPr>
            <w:t xml:space="preserve"> </w:t>
          </w:r>
        </w:sdtContent>
      </w:sdt>
      <w:r w:rsidRPr="003F4F1D">
        <w:t>Keeping production lines open is difficult. It is expensive</w:t>
      </w:r>
      <w:r w:rsidRPr="003F4F1D" w:rsidR="00577E28">
        <w:t xml:space="preserve">, and </w:t>
      </w:r>
      <w:r w:rsidRPr="003F4F1D">
        <w:t>industry needs to know that</w:t>
      </w:r>
      <w:r w:rsidRPr="003F4F1D" w:rsidR="00577E28">
        <w:t xml:space="preserve"> it</w:t>
      </w:r>
      <w:r w:rsidRPr="003F4F1D">
        <w:t xml:space="preserve"> is not going to be </w:t>
      </w:r>
      <w:r w:rsidRPr="003F4F1D" w:rsidR="00577E28">
        <w:t xml:space="preserve">a </w:t>
      </w:r>
      <w:r w:rsidRPr="003F4F1D">
        <w:t>one-off</w:t>
      </w:r>
      <w:r w:rsidRPr="003F4F1D" w:rsidR="00577E28">
        <w:t xml:space="preserve">, that </w:t>
      </w:r>
      <w:r w:rsidRPr="003F4F1D">
        <w:t xml:space="preserve">the orders will keep on coming and so on. These are addressable problems. </w:t>
      </w:r>
    </w:p>
    <w:p w:rsidR="00247A0E" w:rsidRPr="003F4F1D" w:rsidP="00247A0E">
      <w:pPr>
        <w:pStyle w:val="Question"/>
        <w:numPr>
          <w:ilvl w:val="0"/>
          <w:numId w:val="9"/>
        </w:numPr>
      </w:pPr>
      <w:sdt>
        <w:sdtPr>
          <w:alias w:val="Member"/>
          <w:tag w:val="&lt;Member mnisId='1487' dodsId='31646'&gt;"/>
          <w:id w:val="1834333394"/>
          <w:placeholder>
            <w:docPart w:val="96560C7A4C1943F1B454DF72352D5654"/>
          </w:placeholder>
          <w:richText/>
        </w:sdtPr>
        <w:sdtContent>
          <w:r w:rsidRPr="003F4F1D">
            <w:rPr>
              <w:b/>
            </w:rPr>
            <w:t>Chair:</w:t>
          </w:r>
        </w:sdtContent>
      </w:sdt>
      <w:r w:rsidRPr="003F4F1D">
        <w:t xml:space="preserve"> There is this myth in Russia that baked bean can companies have to, every so often, produce shells for artillery. I am not sure if that is actually true, but the concept is understandable</w:t>
      </w:r>
      <w:r w:rsidRPr="003F4F1D" w:rsidR="00577E28">
        <w:t xml:space="preserve">: </w:t>
      </w:r>
      <w:r w:rsidRPr="003F4F1D">
        <w:t>that you have companies that are producing</w:t>
      </w:r>
      <w:r w:rsidRPr="003F4F1D" w:rsidR="00577E28">
        <w:t xml:space="preserve"> and</w:t>
      </w:r>
      <w:r w:rsidRPr="003F4F1D">
        <w:t xml:space="preserve"> procuring things </w:t>
      </w:r>
      <w:r w:rsidRPr="003F4F1D" w:rsidR="00577E28">
        <w:t>with</w:t>
      </w:r>
      <w:r w:rsidRPr="003F4F1D">
        <w:t xml:space="preserve"> an everyday capability</w:t>
      </w:r>
      <w:r w:rsidRPr="003F4F1D" w:rsidR="00577E28">
        <w:t>, which</w:t>
      </w:r>
      <w:r w:rsidRPr="003F4F1D">
        <w:t xml:space="preserve"> are able to, when required, flip across and do something for the war effort.</w:t>
      </w:r>
    </w:p>
    <w:p w:rsidR="00247A0E" w:rsidRPr="003F4F1D" w:rsidP="00247A0E">
      <w:pPr>
        <w:pStyle w:val="Answer"/>
      </w:pPr>
      <w:sdt>
        <w:sdtPr>
          <w:alias w:val="Witness"/>
          <w:id w:val="-341322029"/>
          <w:placeholder>
            <w:docPart w:val="96560C7A4C1943F1B454DF72352D5654"/>
          </w:placeholder>
          <w:richText/>
        </w:sdtPr>
        <w:sdtContent>
          <w:r w:rsidRPr="003F4F1D">
            <w:rPr>
              <w:b/>
              <w:i/>
              <w:iCs/>
            </w:rPr>
            <w:t>Professor Sir Lawrence Freedman:</w:t>
          </w:r>
          <w:r w:rsidRPr="003F4F1D">
            <w:rPr>
              <w:b/>
            </w:rPr>
            <w:t xml:space="preserve"> </w:t>
          </w:r>
        </w:sdtContent>
      </w:sdt>
      <w:r w:rsidRPr="003F4F1D">
        <w:t>Russians like quite basic stuff, though.</w:t>
      </w:r>
    </w:p>
    <w:p w:rsidR="00247A0E" w:rsidRPr="003F4F1D" w:rsidP="00577E28">
      <w:pPr>
        <w:pStyle w:val="Question"/>
        <w:numPr>
          <w:ilvl w:val="0"/>
          <w:numId w:val="0"/>
        </w:numPr>
        <w:ind w:left="794"/>
      </w:pPr>
      <w:sdt>
        <w:sdtPr>
          <w:alias w:val="Member"/>
          <w:tag w:val="&lt;Member mnisId='1487' dodsId='31646'&gt;"/>
          <w:id w:val="-1466496859"/>
          <w:placeholder>
            <w:docPart w:val="96560C7A4C1943F1B454DF72352D5654"/>
          </w:placeholder>
          <w:richText/>
        </w:sdtPr>
        <w:sdtContent>
          <w:r w:rsidRPr="003F4F1D">
            <w:rPr>
              <w:b/>
            </w:rPr>
            <w:t>Chair:</w:t>
          </w:r>
        </w:sdtContent>
      </w:sdt>
      <w:r w:rsidRPr="003F4F1D">
        <w:t xml:space="preserve"> Ye</w:t>
      </w:r>
      <w:r w:rsidRPr="003F4F1D" w:rsidR="00577E28">
        <w:t>s</w:t>
      </w:r>
      <w:r w:rsidRPr="003F4F1D">
        <w:t>, baked bean cans and artillery.</w:t>
      </w:r>
    </w:p>
    <w:p w:rsidR="005F4A7C" w:rsidRPr="003F4F1D" w:rsidP="00577E28">
      <w:pPr>
        <w:pStyle w:val="Question"/>
        <w:numPr>
          <w:ilvl w:val="0"/>
          <w:numId w:val="9"/>
        </w:numPr>
      </w:pPr>
      <w:sdt>
        <w:sdtPr>
          <w:alias w:val="Member"/>
          <w:tag w:val="&lt;Member mnisId='1444' dodsId='25619'&gt;"/>
          <w:id w:val="1932935437"/>
          <w:placeholder>
            <w:docPart w:val="96560C7A4C1943F1B454DF72352D5654"/>
          </w:placeholder>
          <w:richText/>
        </w:sdtPr>
        <w:sdtContent>
          <w:r w:rsidRPr="003F4F1D" w:rsidR="007A254D">
            <w:rPr>
              <w:b/>
            </w:rPr>
            <w:t>Mr Francois:</w:t>
          </w:r>
        </w:sdtContent>
      </w:sdt>
      <w:r w:rsidRPr="003F4F1D" w:rsidR="00247A0E">
        <w:t xml:space="preserve"> Professor, </w:t>
      </w:r>
      <w:r w:rsidRPr="003F4F1D" w:rsidR="00577E28">
        <w:t xml:space="preserve">apropos this, </w:t>
      </w:r>
      <w:r w:rsidRPr="003F4F1D" w:rsidR="00247A0E">
        <w:t xml:space="preserve">how you prepare for a war depends </w:t>
      </w:r>
      <w:r w:rsidRPr="003F4F1D" w:rsidR="00247A0E">
        <w:t xml:space="preserve">on the kind of war that you expect to fight. As a </w:t>
      </w:r>
      <w:r w:rsidRPr="003F4F1D" w:rsidR="00577E28">
        <w:t>C</w:t>
      </w:r>
      <w:r w:rsidRPr="003F4F1D" w:rsidR="00247A0E">
        <w:t>ommittee, we have multiple different inquiries under</w:t>
      </w:r>
      <w:r w:rsidRPr="003F4F1D" w:rsidR="00577E28">
        <w:t xml:space="preserve"> </w:t>
      </w:r>
      <w:r w:rsidRPr="003F4F1D" w:rsidR="00247A0E">
        <w:t>way at any one time</w:t>
      </w:r>
      <w:r w:rsidRPr="003F4F1D" w:rsidR="00577E28">
        <w:t>. W</w:t>
      </w:r>
      <w:r w:rsidRPr="003F4F1D" w:rsidR="00247A0E">
        <w:t>e are doing one on readiness, which overlaps with today.</w:t>
      </w:r>
      <w:r w:rsidRPr="003F4F1D" w:rsidR="00577E28">
        <w:t xml:space="preserve"> </w:t>
      </w:r>
      <w:r w:rsidRPr="003F4F1D" w:rsidR="00247A0E">
        <w:t xml:space="preserve">We took evidence from General Sir Nick Carter just before the summer recess, and we asked him </w:t>
      </w:r>
      <w:r w:rsidRPr="003F4F1D">
        <w:t xml:space="preserve">whether </w:t>
      </w:r>
      <w:r w:rsidRPr="003F4F1D" w:rsidR="00247A0E">
        <w:t xml:space="preserve">the MoD </w:t>
      </w:r>
      <w:r w:rsidRPr="003F4F1D">
        <w:t xml:space="preserve">was </w:t>
      </w:r>
      <w:r w:rsidRPr="003F4F1D" w:rsidR="00247A0E">
        <w:t xml:space="preserve">still operating a 10-year rule, i.e. we did not expect a major war for 10 years, which was the situation we had in the </w:t>
      </w:r>
      <w:r w:rsidRPr="003F4F1D">
        <w:t>1920s</w:t>
      </w:r>
      <w:r w:rsidRPr="003F4F1D" w:rsidR="00247A0E">
        <w:t xml:space="preserve">. His answer was really quite candid. He said that we had actually, up to 2018, at least in the case of the </w:t>
      </w:r>
      <w:r w:rsidRPr="003F4F1D">
        <w:t>A</w:t>
      </w:r>
      <w:r w:rsidRPr="003F4F1D" w:rsidR="00247A0E">
        <w:t>rmy, been operating a 12-year rule, i.e. no major war for 10 years, and a further two years once we realise</w:t>
      </w:r>
      <w:r w:rsidRPr="003F4F1D">
        <w:t>d</w:t>
      </w:r>
      <w:r w:rsidRPr="003F4F1D" w:rsidR="00247A0E">
        <w:t xml:space="preserve"> we </w:t>
      </w:r>
      <w:r w:rsidRPr="003F4F1D">
        <w:t xml:space="preserve">would </w:t>
      </w:r>
      <w:r w:rsidRPr="003F4F1D" w:rsidR="00247A0E">
        <w:t xml:space="preserve">have to fight to reconstitute. </w:t>
      </w:r>
    </w:p>
    <w:p w:rsidR="00247A0E" w:rsidRPr="003F4F1D" w:rsidP="005F4A7C">
      <w:pPr>
        <w:pStyle w:val="Question"/>
        <w:numPr>
          <w:ilvl w:val="0"/>
          <w:numId w:val="0"/>
        </w:numPr>
        <w:ind w:left="794"/>
      </w:pPr>
      <w:r w:rsidRPr="003F4F1D">
        <w:t>That tells you how we allow</w:t>
      </w:r>
      <w:r w:rsidRPr="003F4F1D" w:rsidR="005F4A7C">
        <w:t>ed a</w:t>
      </w:r>
      <w:r w:rsidRPr="003F4F1D">
        <w:t xml:space="preserve"> situation where our ammunition </w:t>
      </w:r>
      <w:r w:rsidRPr="003F4F1D" w:rsidR="005F4A7C">
        <w:t xml:space="preserve">stocks </w:t>
      </w:r>
      <w:r w:rsidRPr="003F4F1D">
        <w:t>r</w:t>
      </w:r>
      <w:r w:rsidRPr="003F4F1D" w:rsidR="005F4A7C">
        <w:t>a</w:t>
      </w:r>
      <w:r w:rsidRPr="003F4F1D">
        <w:t>n down that low, because</w:t>
      </w:r>
      <w:r w:rsidRPr="003F4F1D" w:rsidR="005F4A7C">
        <w:t>,</w:t>
      </w:r>
      <w:r w:rsidRPr="003F4F1D">
        <w:t xml:space="preserve"> for over a decade, we were not going to have to do it at scale for real. Are we still, even now, despite Ukraine, operating a bit of an informal 10-year rule in defence planning?</w:t>
      </w:r>
    </w:p>
    <w:p w:rsidR="00247A0E" w:rsidRPr="003F4F1D" w:rsidP="00247A0E">
      <w:pPr>
        <w:pStyle w:val="Answer"/>
      </w:pPr>
      <w:sdt>
        <w:sdtPr>
          <w:alias w:val="Witness"/>
          <w:id w:val="-1158836992"/>
          <w:placeholder>
            <w:docPart w:val="96560C7A4C1943F1B454DF72352D5654"/>
          </w:placeholder>
          <w:richText/>
        </w:sdtPr>
        <w:sdtContent>
          <w:r w:rsidRPr="003F4F1D">
            <w:rPr>
              <w:b/>
              <w:i/>
              <w:iCs/>
            </w:rPr>
            <w:t>Professor Sir Lawrence Freedman:</w:t>
          </w:r>
          <w:r w:rsidRPr="003F4F1D">
            <w:rPr>
              <w:b/>
            </w:rPr>
            <w:t xml:space="preserve"> </w:t>
          </w:r>
        </w:sdtContent>
      </w:sdt>
      <w:r w:rsidRPr="003F4F1D" w:rsidR="005F4A7C">
        <w:t>T</w:t>
      </w:r>
      <w:r w:rsidRPr="003F4F1D">
        <w:t xml:space="preserve">hat is </w:t>
      </w:r>
      <w:r w:rsidRPr="003F4F1D" w:rsidR="005F4A7C">
        <w:t xml:space="preserve">not </w:t>
      </w:r>
      <w:r w:rsidRPr="003F4F1D">
        <w:t xml:space="preserve">an assumption anymore, just </w:t>
      </w:r>
      <w:r w:rsidRPr="003F4F1D" w:rsidR="005F4A7C">
        <w:t xml:space="preserve">from </w:t>
      </w:r>
      <w:r w:rsidRPr="003F4F1D">
        <w:t>talking to people. The problem the Chairman alluded to of how you actually crank up production is bothering people a lot</w:t>
      </w:r>
      <w:r w:rsidRPr="003F4F1D" w:rsidR="005F4A7C">
        <w:t>. T</w:t>
      </w:r>
      <w:r w:rsidRPr="003F4F1D">
        <w:t xml:space="preserve">hat remains a challenge. </w:t>
      </w:r>
      <w:r w:rsidRPr="003F4F1D" w:rsidR="005F4A7C">
        <w:t xml:space="preserve">It </w:t>
      </w:r>
      <w:r w:rsidRPr="003F4F1D">
        <w:t xml:space="preserve">is </w:t>
      </w:r>
      <w:r w:rsidRPr="003F4F1D" w:rsidR="005F4A7C">
        <w:t xml:space="preserve">not </w:t>
      </w:r>
      <w:r w:rsidRPr="003F4F1D">
        <w:t>a rule so much now. The expectations of a few years ago that Russia would go so far but no further have been dashed, because they went further</w:t>
      </w:r>
      <w:r w:rsidRPr="003F4F1D" w:rsidR="005F4A7C">
        <w:t>. O</w:t>
      </w:r>
      <w:r w:rsidRPr="003F4F1D">
        <w:t>nce we recognised that it was in our interests</w:t>
      </w:r>
      <w:r w:rsidRPr="003F4F1D" w:rsidR="005F4A7C">
        <w:t xml:space="preserve"> and</w:t>
      </w:r>
      <w:r w:rsidRPr="003F4F1D">
        <w:t xml:space="preserve"> our allies’ interests to stop them, even if we were not going to do the fighting itself, then we have given what we can</w:t>
      </w:r>
      <w:r w:rsidRPr="003F4F1D" w:rsidR="005F4A7C">
        <w:t>. I</w:t>
      </w:r>
      <w:r w:rsidRPr="003F4F1D">
        <w:t>t is not trivial by any means, but it has left us with very little left. It is going to take time to be able to build the stocks up again. That</w:t>
      </w:r>
      <w:r w:rsidRPr="003F4F1D" w:rsidR="005F4A7C">
        <w:t xml:space="preserve"> </w:t>
      </w:r>
      <w:r w:rsidRPr="003F4F1D">
        <w:t xml:space="preserve">is a major priority for the moment. </w:t>
      </w:r>
    </w:p>
    <w:p w:rsidR="00247A0E" w:rsidRPr="003F4F1D" w:rsidP="00247A0E">
      <w:pPr>
        <w:pStyle w:val="Question"/>
        <w:numPr>
          <w:ilvl w:val="0"/>
          <w:numId w:val="9"/>
        </w:numPr>
      </w:pPr>
      <w:sdt>
        <w:sdtPr>
          <w:alias w:val="Member"/>
          <w:tag w:val="&lt;Member mnisId='1444' dodsId='25619'&gt;"/>
          <w:id w:val="-1711486572"/>
          <w:placeholder>
            <w:docPart w:val="96560C7A4C1943F1B454DF72352D5654"/>
          </w:placeholder>
          <w:richText/>
        </w:sdtPr>
        <w:sdtContent>
          <w:r w:rsidRPr="003F4F1D" w:rsidR="007A254D">
            <w:rPr>
              <w:b/>
            </w:rPr>
            <w:t>Mr Francois:</w:t>
          </w:r>
        </w:sdtContent>
      </w:sdt>
      <w:r w:rsidRPr="003F4F1D">
        <w:t xml:space="preserve"> </w:t>
      </w:r>
      <w:r w:rsidRPr="003F4F1D" w:rsidR="005F4A7C">
        <w:t>That is e</w:t>
      </w:r>
      <w:r w:rsidRPr="003F4F1D">
        <w:t>ven if we ha</w:t>
      </w:r>
      <w:r w:rsidRPr="003F4F1D" w:rsidR="005F4A7C">
        <w:t xml:space="preserve">ve </w:t>
      </w:r>
      <w:r w:rsidRPr="003F4F1D">
        <w:t xml:space="preserve">to sacrifice </w:t>
      </w:r>
      <w:r w:rsidRPr="003F4F1D" w:rsidR="005F4A7C">
        <w:t xml:space="preserve">some </w:t>
      </w:r>
      <w:r w:rsidRPr="003F4F1D">
        <w:t>bright shin</w:t>
      </w:r>
      <w:r w:rsidRPr="003F4F1D" w:rsidR="005F4A7C">
        <w:t>y</w:t>
      </w:r>
      <w:r w:rsidRPr="003F4F1D">
        <w:t xml:space="preserve"> kit </w:t>
      </w:r>
      <w:r w:rsidRPr="003F4F1D" w:rsidR="005F4A7C">
        <w:t xml:space="preserve">in order to </w:t>
      </w:r>
      <w:r w:rsidRPr="003F4F1D">
        <w:t>do it</w:t>
      </w:r>
      <w:r w:rsidRPr="003F4F1D" w:rsidR="005F4A7C">
        <w:t>.</w:t>
      </w:r>
    </w:p>
    <w:p w:rsidR="00247A0E" w:rsidRPr="003F4F1D" w:rsidP="00247A0E">
      <w:pPr>
        <w:pStyle w:val="Answer"/>
      </w:pPr>
      <w:sdt>
        <w:sdtPr>
          <w:alias w:val="Witness"/>
          <w:id w:val="-2020227415"/>
          <w:placeholder>
            <w:docPart w:val="96560C7A4C1943F1B454DF72352D5654"/>
          </w:placeholder>
          <w:richText/>
        </w:sdtPr>
        <w:sdtContent>
          <w:r w:rsidRPr="003F4F1D">
            <w:rPr>
              <w:b/>
              <w:i/>
              <w:iCs/>
            </w:rPr>
            <w:t>Professor Sir Lawrence Freedman:</w:t>
          </w:r>
          <w:r w:rsidRPr="003F4F1D">
            <w:rPr>
              <w:b/>
            </w:rPr>
            <w:t xml:space="preserve"> </w:t>
          </w:r>
        </w:sdtContent>
      </w:sdt>
      <w:r w:rsidRPr="003F4F1D">
        <w:t>Ye</w:t>
      </w:r>
      <w:r w:rsidRPr="003F4F1D" w:rsidR="005F4A7C">
        <w:t>s, it</w:t>
      </w:r>
      <w:r w:rsidRPr="003F4F1D">
        <w:t xml:space="preserve"> is really quite important.</w:t>
      </w:r>
    </w:p>
    <w:p w:rsidR="00247A0E" w:rsidRPr="003F4F1D" w:rsidP="00247A0E">
      <w:pPr>
        <w:pStyle w:val="Question"/>
        <w:numPr>
          <w:ilvl w:val="0"/>
          <w:numId w:val="9"/>
        </w:numPr>
      </w:pPr>
      <w:sdt>
        <w:sdtPr>
          <w:alias w:val="Member"/>
          <w:tag w:val="&lt;Member mnisId='1487' dodsId='31646'&gt;"/>
          <w:id w:val="-709647869"/>
          <w:placeholder>
            <w:docPart w:val="96560C7A4C1943F1B454DF72352D5654"/>
          </w:placeholder>
          <w:richText/>
        </w:sdtPr>
        <w:sdtContent>
          <w:r w:rsidRPr="003F4F1D">
            <w:rPr>
              <w:b/>
            </w:rPr>
            <w:t>Chair:</w:t>
          </w:r>
        </w:sdtContent>
      </w:sdt>
      <w:r w:rsidRPr="003F4F1D">
        <w:t xml:space="preserve"> In our remaining minutes, I just wondered if we could take advantage of your thoughts and reflections on Ukraine and the character of conflict. Many expect</w:t>
      </w:r>
      <w:r w:rsidRPr="003F4F1D" w:rsidR="005F4A7C">
        <w:t>ed</w:t>
      </w:r>
      <w:r w:rsidRPr="003F4F1D">
        <w:t xml:space="preserve">, looking at the Gulf War and looking at other conflicts, that it </w:t>
      </w:r>
      <w:r w:rsidRPr="003F4F1D" w:rsidR="005F4A7C">
        <w:t xml:space="preserve">would </w:t>
      </w:r>
      <w:r w:rsidRPr="003F4F1D">
        <w:t xml:space="preserve">be over quite quickly. Clearly, the resilience and determination of the Ukrainian people has been phenomenal, but who would have thought trench warfare would have been back? Who would have thought the utility of the tank </w:t>
      </w:r>
      <w:r w:rsidRPr="003F4F1D" w:rsidR="005F4A7C">
        <w:t xml:space="preserve">would </w:t>
      </w:r>
      <w:r w:rsidRPr="003F4F1D">
        <w:t xml:space="preserve">now </w:t>
      </w:r>
      <w:r w:rsidRPr="003F4F1D" w:rsidR="005F4A7C">
        <w:t xml:space="preserve">be </w:t>
      </w:r>
      <w:r w:rsidRPr="003F4F1D">
        <w:t>back in play? We were hoping, again, given that it is Ukraine</w:t>
      </w:r>
      <w:r w:rsidRPr="003F4F1D" w:rsidR="005F4A7C">
        <w:t xml:space="preserve"> that was </w:t>
      </w:r>
      <w:r w:rsidRPr="003F4F1D">
        <w:t>supposed to have prompted the upgrade, that this would reflect the composition and the make-up of our own defence posture. Can you just give us some thoughts</w:t>
      </w:r>
      <w:r w:rsidRPr="003F4F1D" w:rsidR="005F4A7C">
        <w:t xml:space="preserve"> and</w:t>
      </w:r>
      <w:r w:rsidRPr="003F4F1D">
        <w:t xml:space="preserve"> your take on what is happening? The</w:t>
      </w:r>
      <w:r w:rsidRPr="003F4F1D" w:rsidR="005F4A7C">
        <w:t>re is the</w:t>
      </w:r>
      <w:r w:rsidRPr="003F4F1D">
        <w:t xml:space="preserve"> combination of drones</w:t>
      </w:r>
      <w:r w:rsidRPr="003F4F1D" w:rsidR="005F4A7C">
        <w:t xml:space="preserve"> and</w:t>
      </w:r>
      <w:r w:rsidRPr="003F4F1D">
        <w:t xml:space="preserve"> the high-tech capability satellites, and yet we have trench warfare taking place at the same time.</w:t>
      </w:r>
    </w:p>
    <w:p w:rsidR="00247A0E" w:rsidRPr="003F4F1D" w:rsidP="00247A0E">
      <w:pPr>
        <w:pStyle w:val="Answer"/>
      </w:pPr>
      <w:sdt>
        <w:sdtPr>
          <w:alias w:val="Witness"/>
          <w:id w:val="-867604666"/>
          <w:placeholder>
            <w:docPart w:val="96560C7A4C1943F1B454DF72352D5654"/>
          </w:placeholder>
          <w:richText/>
        </w:sdtPr>
        <w:sdtContent>
          <w:r w:rsidRPr="003F4F1D">
            <w:rPr>
              <w:b/>
              <w:i/>
              <w:iCs/>
            </w:rPr>
            <w:t>Professor Sir Lawrence Freedman:</w:t>
          </w:r>
          <w:r w:rsidRPr="003F4F1D">
            <w:rPr>
              <w:b/>
            </w:rPr>
            <w:t xml:space="preserve"> </w:t>
          </w:r>
        </w:sdtContent>
      </w:sdt>
      <w:r w:rsidRPr="003F4F1D">
        <w:t xml:space="preserve">It is a very old-fashioned war in many respects. Mines and artillery have been critical to the Russian defence. </w:t>
      </w:r>
      <w:r w:rsidRPr="003F4F1D" w:rsidR="005F4A7C">
        <w:t>There has been a</w:t>
      </w:r>
      <w:r w:rsidRPr="003F4F1D">
        <w:t xml:space="preserve"> readiness to sacrifice people on both sides, but the Russia tactics are based on expendable forces, literally. This is stuff that we </w:t>
      </w:r>
      <w:r w:rsidRPr="003F4F1D" w:rsidR="005F4A7C">
        <w:t xml:space="preserve">did not </w:t>
      </w:r>
      <w:r w:rsidRPr="003F4F1D">
        <w:t>really expect to see, because a lot of the American strategic thinking</w:t>
      </w:r>
      <w:r w:rsidRPr="003F4F1D" w:rsidR="005F4A7C">
        <w:t>—</w:t>
      </w:r>
      <w:r w:rsidRPr="003F4F1D">
        <w:t>this was probably too inf</w:t>
      </w:r>
      <w:r w:rsidRPr="003F4F1D" w:rsidR="005F4A7C">
        <w:t>luential</w:t>
      </w:r>
      <w:r w:rsidRPr="003F4F1D">
        <w:t xml:space="preserve"> in thinking through how Ukraine </w:t>
      </w:r>
      <w:r w:rsidRPr="003F4F1D">
        <w:t>might do its counter-offen</w:t>
      </w:r>
      <w:r w:rsidRPr="003F4F1D" w:rsidR="005F4A7C">
        <w:t>sive—</w:t>
      </w:r>
      <w:r w:rsidRPr="003F4F1D">
        <w:t xml:space="preserve">has been based on manoeuvre. A lot of people have been warning that manoeuvre is really quite difficult. In modern warfare, as soon as you are in the open, you are likely to be hit. </w:t>
      </w:r>
    </w:p>
    <w:p w:rsidR="005F4A7C" w:rsidRPr="003F4F1D" w:rsidP="00247A0E">
      <w:pPr>
        <w:pStyle w:val="Answer"/>
      </w:pPr>
      <w:r w:rsidRPr="003F4F1D">
        <w:t>W</w:t>
      </w:r>
      <w:r w:rsidRPr="003F4F1D" w:rsidR="00247A0E">
        <w:t>hat we have been seeing over the last couple of months is the Ukrainians moving away</w:t>
      </w:r>
      <w:r w:rsidRPr="003F4F1D">
        <w:t>,</w:t>
      </w:r>
      <w:r w:rsidRPr="003F4F1D" w:rsidR="00247A0E">
        <w:t xml:space="preserve"> for the moment—I do not think it is precluded—</w:t>
      </w:r>
      <w:r w:rsidRPr="003F4F1D">
        <w:t xml:space="preserve">from </w:t>
      </w:r>
      <w:r w:rsidRPr="003F4F1D" w:rsidR="00247A0E">
        <w:t>using the tanks and the infantry fighting vehicles</w:t>
      </w:r>
      <w:r w:rsidRPr="003F4F1D">
        <w:t xml:space="preserve"> </w:t>
      </w:r>
      <w:r w:rsidRPr="003F4F1D" w:rsidR="00247A0E">
        <w:t xml:space="preserve">to dismounted infantry, moving forward very slowly, taking out mines as they can, combined with highly accurate, longer-range artillery, Storm Shadow and so on, and then drones. Even since this war started, </w:t>
      </w:r>
      <w:r w:rsidRPr="003F4F1D">
        <w:t xml:space="preserve">the </w:t>
      </w:r>
      <w:r w:rsidRPr="003F4F1D" w:rsidR="00247A0E">
        <w:t xml:space="preserve">role </w:t>
      </w:r>
      <w:r w:rsidRPr="003F4F1D">
        <w:t xml:space="preserve">of drones </w:t>
      </w:r>
      <w:r w:rsidRPr="003F4F1D" w:rsidR="00247A0E">
        <w:t>has been transformational, because at any given time</w:t>
      </w:r>
      <w:r w:rsidRPr="003F4F1D">
        <w:t xml:space="preserve"> </w:t>
      </w:r>
      <w:r w:rsidRPr="003F4F1D" w:rsidR="00247A0E">
        <w:t>there can be 50 or so of these things in the sky, and they are expendable</w:t>
      </w:r>
      <w:r w:rsidRPr="003F4F1D">
        <w:t xml:space="preserve">; </w:t>
      </w:r>
      <w:r w:rsidRPr="003F4F1D" w:rsidR="00247A0E">
        <w:t>they are cheap. We started off with the highly capable drones that could follow events and launch missiles and so on</w:t>
      </w:r>
      <w:r w:rsidRPr="003F4F1D">
        <w:t xml:space="preserve">. </w:t>
      </w:r>
      <w:r w:rsidRPr="003F4F1D" w:rsidR="00247A0E">
        <w:t>Now, it is very basic stuff that is not expected to last</w:t>
      </w:r>
      <w:r w:rsidRPr="003F4F1D">
        <w:t>. T</w:t>
      </w:r>
      <w:r w:rsidRPr="003F4F1D" w:rsidR="00247A0E">
        <w:t xml:space="preserve">his means that the knowledge of what is going on in the battlefield is really quite extensive. It makes it, again, much harder to hide. </w:t>
      </w:r>
    </w:p>
    <w:p w:rsidR="00CC48A7" w:rsidRPr="003F4F1D" w:rsidP="00247A0E">
      <w:pPr>
        <w:pStyle w:val="Answer"/>
      </w:pPr>
      <w:r w:rsidRPr="003F4F1D">
        <w:t>Now, all of this is being done with limited airpower</w:t>
      </w:r>
      <w:r w:rsidRPr="003F4F1D" w:rsidR="005F4A7C">
        <w:t>. T</w:t>
      </w:r>
      <w:r w:rsidRPr="003F4F1D">
        <w:t>hat is where we have to be quite careful about the lessons that we draw, because the West would not have fought the war in this way. If the US air force had been involved and the issue of nuclear weapons had not been so prominent, the Russians would not have lasted very long. It would have been a different sort of war. Equally, if the Russian air force had performed as people were expecting it to perform early on, you would not have expected the Ukrainians to last this long.</w:t>
      </w:r>
      <w:r w:rsidRPr="003F4F1D">
        <w:t xml:space="preserve"> The</w:t>
      </w:r>
      <w:r w:rsidRPr="003F4F1D">
        <w:t xml:space="preserve"> air dimension</w:t>
      </w:r>
      <w:r w:rsidRPr="003F4F1D">
        <w:t xml:space="preserve"> has not been</w:t>
      </w:r>
      <w:r w:rsidRPr="003F4F1D">
        <w:t xml:space="preserve"> absent</w:t>
      </w:r>
      <w:r w:rsidRPr="003F4F1D">
        <w:t>—t</w:t>
      </w:r>
      <w:r w:rsidRPr="003F4F1D">
        <w:t xml:space="preserve">here </w:t>
      </w:r>
      <w:r w:rsidRPr="003F4F1D">
        <w:t xml:space="preserve">are a lot of </w:t>
      </w:r>
      <w:r w:rsidRPr="003F4F1D">
        <w:t>aircraft</w:t>
      </w:r>
      <w:r w:rsidRPr="003F4F1D">
        <w:t xml:space="preserve"> </w:t>
      </w:r>
      <w:r w:rsidRPr="003F4F1D">
        <w:t>being flown</w:t>
      </w:r>
      <w:r w:rsidRPr="003F4F1D">
        <w:t>—</w:t>
      </w:r>
      <w:r w:rsidRPr="003F4F1D">
        <w:t xml:space="preserve">but it is nothing like what we expected. </w:t>
      </w:r>
      <w:r w:rsidRPr="003F4F1D">
        <w:t>That</w:t>
      </w:r>
      <w:r w:rsidRPr="003F4F1D">
        <w:t xml:space="preserve"> means that the drones have taken over a role. </w:t>
      </w:r>
    </w:p>
    <w:p w:rsidR="00CC48A7" w:rsidRPr="003F4F1D" w:rsidP="00247A0E">
      <w:pPr>
        <w:pStyle w:val="Answer"/>
      </w:pPr>
      <w:r w:rsidRPr="003F4F1D">
        <w:t xml:space="preserve">You are </w:t>
      </w:r>
      <w:r w:rsidRPr="003F4F1D" w:rsidR="00247A0E">
        <w:t>then just back to old-fashioned artillery</w:t>
      </w:r>
      <w:r w:rsidRPr="003F4F1D">
        <w:t>. T</w:t>
      </w:r>
      <w:r w:rsidRPr="003F4F1D" w:rsidR="00247A0E">
        <w:t xml:space="preserve">he Ukraine war in 2014 was an artillery war. Artillery is still the most important battlefield weapon. </w:t>
      </w:r>
      <w:r w:rsidRPr="003F4F1D">
        <w:t>A</w:t>
      </w:r>
      <w:r w:rsidRPr="003F4F1D" w:rsidR="00247A0E">
        <w:t xml:space="preserve">t the moment </w:t>
      </w:r>
      <w:r w:rsidRPr="003F4F1D">
        <w:t xml:space="preserve">it </w:t>
      </w:r>
      <w:r w:rsidRPr="003F4F1D" w:rsidR="00247A0E">
        <w:t xml:space="preserve">is </w:t>
      </w:r>
      <w:r w:rsidRPr="003F4F1D">
        <w:t xml:space="preserve">difficult </w:t>
      </w:r>
      <w:r w:rsidRPr="003F4F1D" w:rsidR="00247A0E">
        <w:t>to try to extract lessons that are relevant to a different sort of conflict fought by our forces, because we would not be fighting in the same sort of way, but it is a very important reminder</w:t>
      </w:r>
      <w:r w:rsidRPr="003F4F1D">
        <w:t xml:space="preserve"> of</w:t>
      </w:r>
      <w:r w:rsidRPr="003F4F1D" w:rsidR="00247A0E">
        <w:t xml:space="preserve"> just how gruelling l</w:t>
      </w:r>
      <w:r w:rsidRPr="003F4F1D">
        <w:t>and</w:t>
      </w:r>
      <w:r w:rsidRPr="003F4F1D" w:rsidR="00247A0E">
        <w:t xml:space="preserve"> warfare can be, the problems of operating in a pretty transparent battlefield, and the ammunition stocks that we have already </w:t>
      </w:r>
      <w:r w:rsidRPr="003F4F1D">
        <w:t xml:space="preserve">talked </w:t>
      </w:r>
      <w:r w:rsidRPr="003F4F1D" w:rsidR="00247A0E">
        <w:t>about</w:t>
      </w:r>
      <w:r w:rsidRPr="003F4F1D">
        <w:t xml:space="preserve">. </w:t>
      </w:r>
    </w:p>
    <w:p w:rsidR="00247A0E" w:rsidRPr="003F4F1D" w:rsidP="00247A0E">
      <w:pPr>
        <w:pStyle w:val="Answer"/>
      </w:pPr>
      <w:r w:rsidRPr="003F4F1D">
        <w:t>I</w:t>
      </w:r>
      <w:r w:rsidRPr="003F4F1D">
        <w:t>t is also a reminder of the importance of willpower</w:t>
      </w:r>
      <w:r w:rsidRPr="003F4F1D">
        <w:t xml:space="preserve">, </w:t>
      </w:r>
      <w:r w:rsidRPr="003F4F1D">
        <w:t>morale and all of those components</w:t>
      </w:r>
      <w:r w:rsidRPr="003F4F1D">
        <w:t>. W</w:t>
      </w:r>
      <w:r w:rsidRPr="003F4F1D">
        <w:t>hat is striking about the Ukrainian effort,</w:t>
      </w:r>
      <w:r w:rsidRPr="003F4F1D">
        <w:t xml:space="preserve"> despite</w:t>
      </w:r>
      <w:r w:rsidRPr="003F4F1D">
        <w:t xml:space="preserve"> all of the pain that they are suffering, is </w:t>
      </w:r>
      <w:r w:rsidRPr="003F4F1D">
        <w:t xml:space="preserve">that </w:t>
      </w:r>
      <w:r w:rsidRPr="003F4F1D">
        <w:t>they keep at it. There are interesting lessons also about attacks on infrastructure</w:t>
      </w:r>
      <w:r w:rsidRPr="003F4F1D">
        <w:t xml:space="preserve"> and</w:t>
      </w:r>
      <w:r w:rsidRPr="003F4F1D">
        <w:t xml:space="preserve"> the importance the Russians attach to</w:t>
      </w:r>
      <w:r w:rsidRPr="003F4F1D">
        <w:t xml:space="preserve"> </w:t>
      </w:r>
      <w:r w:rsidRPr="003F4F1D">
        <w:t>taking out electricity</w:t>
      </w:r>
      <w:r w:rsidRPr="003F4F1D">
        <w:t>—I think we will see this again in the coming winter—</w:t>
      </w:r>
      <w:r w:rsidRPr="003F4F1D">
        <w:t xml:space="preserve">and trying to generally disrupt the Ukrainian economy, agriculture and so on. </w:t>
      </w:r>
    </w:p>
    <w:p w:rsidR="00247A0E" w:rsidRPr="003F4F1D" w:rsidP="00247A0E">
      <w:pPr>
        <w:pStyle w:val="Answer"/>
      </w:pPr>
      <w:r w:rsidRPr="003F4F1D">
        <w:t>T</w:t>
      </w:r>
      <w:r w:rsidRPr="003F4F1D">
        <w:t>here are all sorts of things that are going on here, and a lot of them are quite specific lessons that may not be that relevant to other conflicts</w:t>
      </w:r>
      <w:r w:rsidRPr="003F4F1D">
        <w:t>.</w:t>
      </w:r>
      <w:r w:rsidRPr="003F4F1D">
        <w:t xml:space="preserve"> </w:t>
      </w:r>
      <w:r w:rsidRPr="003F4F1D">
        <w:t>For m</w:t>
      </w:r>
      <w:r w:rsidRPr="003F4F1D">
        <w:t>ost people who are following this, who have studied military history, the surprising thing is how little of it is that surprising</w:t>
      </w:r>
      <w:r w:rsidRPr="003F4F1D">
        <w:t xml:space="preserve">, </w:t>
      </w:r>
      <w:r w:rsidRPr="003F4F1D">
        <w:t xml:space="preserve">how familiar so much of it seems, how much you can go back into battles of the past and </w:t>
      </w:r>
      <w:r w:rsidRPr="003F4F1D">
        <w:t>recognise what is going on, and how much World War II generals, after they had been introduced to some of the new technologies, would have understood perfectly well what was happening.</w:t>
      </w:r>
    </w:p>
    <w:p w:rsidR="00247A0E" w:rsidRPr="003F4F1D" w:rsidP="00247A0E">
      <w:pPr>
        <w:pStyle w:val="Question"/>
        <w:numPr>
          <w:ilvl w:val="0"/>
          <w:numId w:val="9"/>
        </w:numPr>
      </w:pPr>
      <w:sdt>
        <w:sdtPr>
          <w:alias w:val="Member"/>
          <w:tag w:val="&lt;Member mnisId='1444' dodsId='25619'&gt;"/>
          <w:id w:val="-1254420649"/>
          <w:placeholder>
            <w:docPart w:val="AB1909DE6DB84D76AC83F47689031AA9"/>
          </w:placeholder>
          <w:richText/>
        </w:sdtPr>
        <w:sdtContent>
          <w:r w:rsidRPr="003F4F1D" w:rsidR="00CC48A7">
            <w:rPr>
              <w:b/>
            </w:rPr>
            <w:t>Mr Francois:</w:t>
          </w:r>
        </w:sdtContent>
      </w:sdt>
      <w:r w:rsidRPr="003F4F1D" w:rsidR="00CC48A7">
        <w:t xml:space="preserve"> </w:t>
      </w:r>
      <w:r w:rsidRPr="003F4F1D">
        <w:t xml:space="preserve">You could argue back that </w:t>
      </w:r>
      <w:r w:rsidR="00C217B3">
        <w:t>at</w:t>
      </w:r>
      <w:r w:rsidRPr="003F4F1D">
        <w:t xml:space="preserve"> one time </w:t>
      </w:r>
      <w:r w:rsidR="00C217B3">
        <w:t xml:space="preserve">it </w:t>
      </w:r>
      <w:r w:rsidRPr="003F4F1D">
        <w:t xml:space="preserve">was starting to look like </w:t>
      </w:r>
      <w:r w:rsidRPr="003F4F1D" w:rsidR="003F4F1D">
        <w:t>Verdun</w:t>
      </w:r>
      <w:r w:rsidRPr="003F4F1D">
        <w:t>.</w:t>
      </w:r>
    </w:p>
    <w:p w:rsidR="00247A0E" w:rsidRPr="003F4F1D" w:rsidP="00247A0E">
      <w:pPr>
        <w:pStyle w:val="Answer"/>
      </w:pPr>
      <w:sdt>
        <w:sdtPr>
          <w:alias w:val="Witness"/>
          <w:id w:val="-53707165"/>
          <w:placeholder>
            <w:docPart w:val="96560C7A4C1943F1B454DF72352D5654"/>
          </w:placeholder>
          <w:richText/>
        </w:sdtPr>
        <w:sdtContent>
          <w:r w:rsidRPr="003F4F1D">
            <w:rPr>
              <w:b/>
              <w:i/>
              <w:iCs/>
            </w:rPr>
            <w:t>Professor Sir Lawrence Freedman:</w:t>
          </w:r>
          <w:r w:rsidRPr="003F4F1D">
            <w:rPr>
              <w:b/>
            </w:rPr>
            <w:t xml:space="preserve"> </w:t>
          </w:r>
        </w:sdtContent>
      </w:sdt>
      <w:r w:rsidRPr="003F4F1D" w:rsidR="00CC48A7">
        <w:t>T</w:t>
      </w:r>
      <w:r w:rsidRPr="003F4F1D">
        <w:t>he numbers are much smaller. That is just the thing—the Battle of Kursk or whatever. The numbers were far greater then.</w:t>
      </w:r>
    </w:p>
    <w:p w:rsidR="00247A0E" w:rsidRPr="003F4F1D" w:rsidP="00247A0E">
      <w:pPr>
        <w:pStyle w:val="Question"/>
        <w:numPr>
          <w:ilvl w:val="0"/>
          <w:numId w:val="9"/>
        </w:numPr>
      </w:pPr>
      <w:sdt>
        <w:sdtPr>
          <w:alias w:val="Member"/>
          <w:tag w:val="&lt;Member mnisId='1487' dodsId='31646'&gt;"/>
          <w:id w:val="-1669402734"/>
          <w:placeholder>
            <w:docPart w:val="96560C7A4C1943F1B454DF72352D5654"/>
          </w:placeholder>
          <w:richText/>
        </w:sdtPr>
        <w:sdtContent>
          <w:r w:rsidRPr="003F4F1D">
            <w:rPr>
              <w:b/>
            </w:rPr>
            <w:t>Chair:</w:t>
          </w:r>
        </w:sdtContent>
      </w:sdt>
      <w:r w:rsidRPr="003F4F1D">
        <w:t xml:space="preserve"> </w:t>
      </w:r>
      <w:r w:rsidRPr="003F4F1D" w:rsidR="00CC48A7">
        <w:t>I have a f</w:t>
      </w:r>
      <w:r w:rsidRPr="003F4F1D">
        <w:t xml:space="preserve">inal question. This is Putin’s war. A big chapter or a big development that has taken place is the removal of Prigozhin. The </w:t>
      </w:r>
      <w:r w:rsidRPr="003F4F1D" w:rsidR="00CC48A7">
        <w:t>Wagner Group</w:t>
      </w:r>
      <w:r w:rsidRPr="003F4F1D">
        <w:t xml:space="preserve"> was arguably the most potent capability fighting against Ukrainians</w:t>
      </w:r>
      <w:r w:rsidRPr="003F4F1D" w:rsidR="00CC48A7">
        <w:t>. T</w:t>
      </w:r>
      <w:r w:rsidRPr="003F4F1D">
        <w:t>hey have now gone. Are Putin’s days now numbered?</w:t>
      </w:r>
    </w:p>
    <w:p w:rsidR="003F4F1D" w:rsidRPr="003F4F1D" w:rsidP="00247A0E">
      <w:pPr>
        <w:pStyle w:val="Answer"/>
      </w:pPr>
      <w:sdt>
        <w:sdtPr>
          <w:alias w:val="Witness"/>
          <w:id w:val="-640657393"/>
          <w:placeholder>
            <w:docPart w:val="96560C7A4C1943F1B454DF72352D5654"/>
          </w:placeholder>
          <w:richText/>
        </w:sdtPr>
        <w:sdtContent>
          <w:r w:rsidRPr="003F4F1D" w:rsidR="00247A0E">
            <w:rPr>
              <w:b/>
              <w:i/>
              <w:iCs/>
            </w:rPr>
            <w:t>Professor Sir Lawrence Freedman:</w:t>
          </w:r>
          <w:r w:rsidRPr="003F4F1D" w:rsidR="00247A0E">
            <w:rPr>
              <w:b/>
            </w:rPr>
            <w:t xml:space="preserve"> </w:t>
          </w:r>
        </w:sdtContent>
      </w:sdt>
      <w:r w:rsidRPr="003F4F1D" w:rsidR="00247A0E">
        <w:t xml:space="preserve">I hope so. I am always reluctant to predict. General Surovikin’s departure is as important. It is still called the Surovikin </w:t>
      </w:r>
      <w:r w:rsidRPr="003F4F1D" w:rsidR="00CC48A7">
        <w:t>l</w:t>
      </w:r>
      <w:r w:rsidRPr="003F4F1D" w:rsidR="00247A0E">
        <w:t>ine, the main defensive line. He was by far the most accomplished general</w:t>
      </w:r>
      <w:r w:rsidRPr="003F4F1D">
        <w:t xml:space="preserve">. He was </w:t>
      </w:r>
      <w:r w:rsidRPr="003F4F1D" w:rsidR="00247A0E">
        <w:t xml:space="preserve">certainly far more accomplished than </w:t>
      </w:r>
      <w:r w:rsidRPr="003F4F1D">
        <w:t>Gerasimov. H</w:t>
      </w:r>
      <w:r w:rsidRPr="003F4F1D" w:rsidR="00247A0E">
        <w:t xml:space="preserve">e was last seen in civvy clothes. Other generals have been dismissed for insubordination. </w:t>
      </w:r>
    </w:p>
    <w:p w:rsidR="00247A0E" w:rsidRPr="003F4F1D" w:rsidP="00247A0E">
      <w:pPr>
        <w:pStyle w:val="Answer"/>
      </w:pPr>
      <w:r w:rsidRPr="003F4F1D">
        <w:t>There are real problems there, but there is stoicism and resilience in the Russian system that is unwise to underestimate. One of the problems that we have is that Putin’s days are numbered the day this war ends, which is why he wanted to keep it going.</w:t>
      </w:r>
    </w:p>
    <w:p w:rsidR="00247A0E" w:rsidRPr="003F4F1D" w:rsidP="00247A0E">
      <w:pPr>
        <w:pStyle w:val="Question"/>
        <w:numPr>
          <w:ilvl w:val="0"/>
          <w:numId w:val="9"/>
        </w:numPr>
      </w:pPr>
      <w:sdt>
        <w:sdtPr>
          <w:alias w:val="Member"/>
          <w:tag w:val="&lt;Member mnisId='318' dodsId='25322'&gt;"/>
          <w:id w:val="-1226752172"/>
          <w:placeholder>
            <w:docPart w:val="96560C7A4C1943F1B454DF72352D5654"/>
          </w:placeholder>
          <w:richText/>
        </w:sdtPr>
        <w:sdtContent>
          <w:r w:rsidRPr="003F4F1D">
            <w:rPr>
              <w:b/>
            </w:rPr>
            <w:t>John Spellar:</w:t>
          </w:r>
        </w:sdtContent>
      </w:sdt>
      <w:r w:rsidRPr="003F4F1D">
        <w:t xml:space="preserve"> You mentioned the resonance with previous conflicts</w:t>
      </w:r>
      <w:r w:rsidRPr="003F4F1D" w:rsidR="003F4F1D">
        <w:t>.</w:t>
      </w:r>
      <w:r w:rsidRPr="003F4F1D">
        <w:t xml:space="preserve"> </w:t>
      </w:r>
      <w:r w:rsidRPr="003F4F1D" w:rsidR="003F4F1D">
        <w:t>I</w:t>
      </w:r>
      <w:r w:rsidRPr="003F4F1D">
        <w:t>n the light of the experience in this one as well, are we going to have to revisit the question of mines in the interface between NATO and Russia?</w:t>
      </w:r>
    </w:p>
    <w:p w:rsidR="003F4F1D" w:rsidRPr="003F4F1D" w:rsidP="00247A0E">
      <w:pPr>
        <w:pStyle w:val="Answer"/>
      </w:pPr>
      <w:sdt>
        <w:sdtPr>
          <w:alias w:val="Witness"/>
          <w:id w:val="-530420901"/>
          <w:placeholder>
            <w:docPart w:val="96560C7A4C1943F1B454DF72352D5654"/>
          </w:placeholder>
          <w:richText/>
        </w:sdtPr>
        <w:sdtContent>
          <w:r w:rsidRPr="003F4F1D" w:rsidR="00247A0E">
            <w:rPr>
              <w:b/>
              <w:i/>
              <w:iCs/>
            </w:rPr>
            <w:t>Professor Sir Lawrence Freedman:</w:t>
          </w:r>
          <w:r w:rsidRPr="003F4F1D" w:rsidR="00247A0E">
            <w:rPr>
              <w:b/>
            </w:rPr>
            <w:t xml:space="preserve"> </w:t>
          </w:r>
        </w:sdtContent>
      </w:sdt>
      <w:r w:rsidRPr="003F4F1D" w:rsidR="00247A0E">
        <w:t xml:space="preserve">No. Mines and cluster munitions are playing critical roles. </w:t>
      </w:r>
      <w:r w:rsidRPr="003F4F1D">
        <w:t>O</w:t>
      </w:r>
      <w:r w:rsidRPr="003F4F1D" w:rsidR="00247A0E">
        <w:t xml:space="preserve">ne part of Ukraine is going to be an environmental mess because of the munitions that are going to be left over. </w:t>
      </w:r>
    </w:p>
    <w:p w:rsidR="00247A0E" w:rsidRPr="003F4F1D" w:rsidP="00247A0E">
      <w:pPr>
        <w:pStyle w:val="Answer"/>
      </w:pPr>
      <w:r w:rsidRPr="003F4F1D">
        <w:t>T</w:t>
      </w:r>
      <w:r w:rsidRPr="003F4F1D">
        <w:t>he reasons why people do not like mines and cluster munitions remain valid, but they turn out to be quite effective in war</w:t>
      </w:r>
      <w:r w:rsidRPr="003F4F1D">
        <w:t>. T</w:t>
      </w:r>
      <w:r w:rsidRPr="003F4F1D">
        <w:t>hat is the problem that is going to have to be addressed</w:t>
      </w:r>
      <w:r w:rsidRPr="003F4F1D">
        <w:t xml:space="preserve">. </w:t>
      </w:r>
      <w:r w:rsidRPr="003F4F1D">
        <w:t>Russian tactics depend on mines combined with drones</w:t>
      </w:r>
      <w:r w:rsidRPr="003F4F1D">
        <w:t xml:space="preserve">, </w:t>
      </w:r>
      <w:r w:rsidRPr="003F4F1D">
        <w:t>artillery</w:t>
      </w:r>
      <w:r w:rsidRPr="003F4F1D">
        <w:t xml:space="preserve">, </w:t>
      </w:r>
      <w:r w:rsidRPr="003F4F1D">
        <w:t>forward infantry and so on. It is not just mines but mines have played a critical role, as any account of the first days of the Ukrainian offensive will testify</w:t>
      </w:r>
      <w:r w:rsidRPr="003F4F1D">
        <w:t>. Y</w:t>
      </w:r>
      <w:r w:rsidRPr="003F4F1D">
        <w:t xml:space="preserve">ou just have to be honest about the choices you make. </w:t>
      </w:r>
      <w:r w:rsidRPr="003F4F1D">
        <w:t xml:space="preserve">You </w:t>
      </w:r>
      <w:r w:rsidRPr="003F4F1D">
        <w:t>may not expect to be defending territory in similar ways, but if you are, mines are a good means of defence.</w:t>
      </w:r>
    </w:p>
    <w:p w:rsidR="00247A0E" w:rsidRPr="003F4F1D" w:rsidP="00247A0E">
      <w:pPr>
        <w:pStyle w:val="Question"/>
        <w:numPr>
          <w:ilvl w:val="0"/>
          <w:numId w:val="9"/>
        </w:numPr>
      </w:pPr>
      <w:sdt>
        <w:sdtPr>
          <w:alias w:val="Member"/>
          <w:tag w:val="&lt;Member mnisId='318' dodsId='25322'&gt;"/>
          <w:id w:val="-28106833"/>
          <w:placeholder>
            <w:docPart w:val="96560C7A4C1943F1B454DF72352D5654"/>
          </w:placeholder>
          <w:richText/>
        </w:sdtPr>
        <w:sdtContent>
          <w:r w:rsidRPr="003F4F1D">
            <w:rPr>
              <w:b/>
            </w:rPr>
            <w:t>John Spellar:</w:t>
          </w:r>
        </w:sdtContent>
      </w:sdt>
      <w:r w:rsidRPr="003F4F1D">
        <w:t xml:space="preserve"> That is why I posed the question. Should we be at least re</w:t>
      </w:r>
      <w:r w:rsidRPr="003F4F1D" w:rsidR="003F4F1D">
        <w:t>-</w:t>
      </w:r>
      <w:r w:rsidRPr="003F4F1D">
        <w:t xml:space="preserve">examining, if not revisiting, </w:t>
      </w:r>
      <w:r w:rsidRPr="003F4F1D" w:rsidR="003F4F1D">
        <w:t xml:space="preserve">our </w:t>
      </w:r>
      <w:r w:rsidRPr="003F4F1D">
        <w:t>prohibition on landmines?</w:t>
      </w:r>
    </w:p>
    <w:p w:rsidR="003F4F1D" w:rsidRPr="003F4F1D" w:rsidP="00247A0E">
      <w:pPr>
        <w:pStyle w:val="Answer"/>
      </w:pPr>
      <w:sdt>
        <w:sdtPr>
          <w:alias w:val="Witness"/>
          <w:id w:val="-1581743221"/>
          <w:placeholder>
            <w:docPart w:val="96560C7A4C1943F1B454DF72352D5654"/>
          </w:placeholder>
          <w:richText/>
        </w:sdtPr>
        <w:sdtContent>
          <w:r w:rsidRPr="003F4F1D" w:rsidR="00247A0E">
            <w:rPr>
              <w:b/>
              <w:i/>
              <w:iCs/>
            </w:rPr>
            <w:t>Professor Sir Lawrence Freedman:</w:t>
          </w:r>
          <w:r w:rsidRPr="003F4F1D" w:rsidR="00247A0E">
            <w:rPr>
              <w:b/>
            </w:rPr>
            <w:t xml:space="preserve"> </w:t>
          </w:r>
        </w:sdtContent>
      </w:sdt>
      <w:r w:rsidRPr="003F4F1D">
        <w:t xml:space="preserve">As </w:t>
      </w:r>
      <w:r w:rsidRPr="003F4F1D" w:rsidR="00247A0E">
        <w:t>a matter of practice</w:t>
      </w:r>
      <w:r w:rsidRPr="003F4F1D">
        <w:t>,</w:t>
      </w:r>
      <w:r w:rsidRPr="003F4F1D" w:rsidR="00247A0E">
        <w:t xml:space="preserve"> </w:t>
      </w:r>
      <w:r w:rsidRPr="003F4F1D">
        <w:t>w</w:t>
      </w:r>
      <w:r w:rsidRPr="003F4F1D" w:rsidR="00247A0E">
        <w:t>e have to reckon on the fact that enemies that we face are likely to be using mines. We have to think about whether there are going to be situations in which we are really going to regret that we do not have them. I doubt if there will be that many</w:t>
      </w:r>
      <w:r w:rsidRPr="003F4F1D">
        <w:t xml:space="preserve">. </w:t>
      </w:r>
    </w:p>
    <w:p w:rsidR="003F4F1D" w:rsidRPr="003F4F1D" w:rsidP="00247A0E">
      <w:pPr>
        <w:pStyle w:val="Answer"/>
      </w:pPr>
      <w:r w:rsidRPr="003F4F1D">
        <w:t>T</w:t>
      </w:r>
      <w:r w:rsidRPr="003F4F1D" w:rsidR="00247A0E">
        <w:t>he Ukrainians use mines. The Ukrainians mined the area around Odesa</w:t>
      </w:r>
      <w:r w:rsidRPr="003F4F1D">
        <w:t>.</w:t>
      </w:r>
      <w:r w:rsidRPr="003F4F1D" w:rsidR="00247A0E">
        <w:t xml:space="preserve"> </w:t>
      </w:r>
      <w:r w:rsidRPr="003F4F1D">
        <w:t>T</w:t>
      </w:r>
      <w:r w:rsidRPr="003F4F1D" w:rsidR="00247A0E">
        <w:t>his will have long-term consequences.</w:t>
      </w:r>
      <w:r w:rsidRPr="003F4F1D">
        <w:t xml:space="preserve"> </w:t>
      </w:r>
      <w:r w:rsidRPr="003F4F1D" w:rsidR="00247A0E">
        <w:t>With wars and conflict, there are trade-offs, and the things you do in the short</w:t>
      </w:r>
      <w:r w:rsidRPr="003F4F1D">
        <w:t xml:space="preserve"> </w:t>
      </w:r>
      <w:r w:rsidRPr="003F4F1D" w:rsidR="00247A0E">
        <w:t>term can come and bite you back in the long-term</w:t>
      </w:r>
      <w:r w:rsidRPr="003F4F1D">
        <w:t>.</w:t>
      </w:r>
      <w:r w:rsidRPr="003F4F1D" w:rsidR="00247A0E">
        <w:t xml:space="preserve"> </w:t>
      </w:r>
    </w:p>
    <w:p w:rsidR="00247A0E" w:rsidRPr="003F4F1D" w:rsidP="00247A0E">
      <w:pPr>
        <w:pStyle w:val="Answer"/>
      </w:pPr>
      <w:r w:rsidRPr="003F4F1D">
        <w:t>C</w:t>
      </w:r>
      <w:r w:rsidRPr="003F4F1D">
        <w:t>luster munitions are an even better example than mines. They are terrible weapons. They have a terrible legacy. If the Ukrainians were not using cluster munitions, they did not have very much else</w:t>
      </w:r>
      <w:r w:rsidRPr="003F4F1D">
        <w:t>. I</w:t>
      </w:r>
      <w:r w:rsidRPr="003F4F1D">
        <w:t xml:space="preserve">t has made quite a bit of difference to some of their recent success. </w:t>
      </w:r>
      <w:r w:rsidRPr="003F4F1D">
        <w:t>A</w:t>
      </w:r>
      <w:r w:rsidRPr="003F4F1D">
        <w:t xml:space="preserve">gain, these are trade-offs. You have to recognise that if you accept the prohibitions, you may lose </w:t>
      </w:r>
      <w:r w:rsidRPr="003F4F1D">
        <w:t>ground</w:t>
      </w:r>
      <w:r w:rsidRPr="003F4F1D">
        <w:t xml:space="preserve">. </w:t>
      </w:r>
    </w:p>
    <w:p w:rsidR="004A7EAF" w:rsidRPr="002A477C" w:rsidP="003F4F1D">
      <w:pPr>
        <w:pStyle w:val="Question"/>
        <w:numPr>
          <w:ilvl w:val="0"/>
          <w:numId w:val="0"/>
        </w:numPr>
        <w:ind w:left="794"/>
      </w:pPr>
      <w:sdt>
        <w:sdtPr>
          <w:alias w:val="Member"/>
          <w:tag w:val="&lt;Member mnisId='1487' dodsId='31646'&gt;"/>
          <w:id w:val="-2034483922"/>
          <w:placeholder>
            <w:docPart w:val="96560C7A4C1943F1B454DF72352D5654"/>
          </w:placeholder>
          <w:richText/>
        </w:sdtPr>
        <w:sdtContent>
          <w:r w:rsidRPr="003F4F1D" w:rsidR="00247A0E">
            <w:rPr>
              <w:b/>
            </w:rPr>
            <w:t>Chair:</w:t>
          </w:r>
        </w:sdtContent>
      </w:sdt>
      <w:r w:rsidRPr="003F4F1D" w:rsidR="00247A0E">
        <w:t xml:space="preserve"> Professor, it has been a fascinating and illuminating discussion this afternoon. You have left us with that </w:t>
      </w:r>
      <w:r w:rsidRPr="003F4F1D" w:rsidR="003F4F1D">
        <w:t>phrase, “a</w:t>
      </w:r>
      <w:r w:rsidRPr="003F4F1D" w:rsidR="00247A0E">
        <w:t xml:space="preserve"> series of essays</w:t>
      </w:r>
      <w:r w:rsidRPr="003F4F1D" w:rsidR="003F4F1D">
        <w:t xml:space="preserve">”, </w:t>
      </w:r>
      <w:r w:rsidRPr="003F4F1D" w:rsidR="00247A0E">
        <w:t xml:space="preserve">which I think we will take away with us as a wonderful description of the integrated review refresh. Can I thank you for your time? Can I thank the </w:t>
      </w:r>
      <w:r w:rsidRPr="003F4F1D" w:rsidR="003F4F1D">
        <w:t>C</w:t>
      </w:r>
      <w:r w:rsidRPr="003F4F1D" w:rsidR="00247A0E">
        <w:t xml:space="preserve">ommittee and the staff as well? That brings an end to this Defence Committee hearing focusing on the </w:t>
      </w:r>
      <w:r w:rsidR="00E709A6">
        <w:t>Defence Command Paper</w:t>
      </w:r>
      <w:r w:rsidRPr="003F4F1D" w:rsidR="00247A0E">
        <w:t>.</w:t>
      </w:r>
      <w:r w:rsidR="00247A0E">
        <w:t xml:space="preserve"> </w:t>
      </w:r>
    </w:p>
    <w:sectPr w:rsidSect="008351F9">
      <w:headerReference w:type="default" r:id="rId8"/>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C355446E9E4D4D89AB9B3DACD85E5D7F"/>
      </w:placeholder>
      <w:richText/>
    </w:sdtPr>
    <w:sdtContent>
      <w:p w:rsidR="003736A1" w:rsidP="009277D8">
        <w:pPr>
          <w:pStyle w:val="Para"/>
          <w:rPr>
            <w:color w:val="808080"/>
          </w:rPr>
        </w:pPr>
        <w:r w:rsidRPr="00FD3055">
          <w:rPr>
            <w:noProof/>
            <w:color w:val="808080"/>
            <w:lang w:eastAsia="en-GB"/>
          </w:rPr>
          <w:drawing>
            <wp:inline distT="0" distB="0" distL="0" distR="0">
              <wp:extent cx="3053715" cy="499110"/>
              <wp:effectExtent l="0" t="0" r="0" b="0"/>
              <wp:docPr id="4" name="Picture 4"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606A097245C7407DB2C2D7B1BEDE70C6"/>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0264AA2"/>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1">
    <w:name w:val="Unresolved Mention1"/>
    <w:basedOn w:val="DefaultParagraphFont"/>
    <w:uiPriority w:val="99"/>
    <w:semiHidden/>
    <w:unhideWhenUsed/>
    <w:rsid w:val="00FD3055"/>
    <w:rPr>
      <w:color w:val="605E5C"/>
      <w:shd w:val="clear" w:color="auto" w:fill="E1DFDD"/>
    </w:rPr>
  </w:style>
  <w:style w:type="character" w:customStyle="1" w:styleId="UnresolvedMention">
    <w:name w:val="Unresolved Mention"/>
    <w:basedOn w:val="DefaultParagraphFont"/>
    <w:uiPriority w:val="99"/>
    <w:semiHidden/>
    <w:unhideWhenUsed/>
    <w:rsid w:val="00CE1A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glossaryDocument" Target="glossary/document.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sbutt\Desktop\Select%20Committee%20Template%202018%20(1).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355446E9E4D4D89AB9B3DACD85E5D7F"/>
        <w:category>
          <w:name w:val="General"/>
          <w:gallery w:val="placeholder"/>
        </w:category>
        <w:types>
          <w:type w:val="bbPlcHdr"/>
        </w:types>
        <w:behaviors>
          <w:behavior w:val="content"/>
        </w:behaviors>
        <w:guid w:val="{92A5F3CE-700A-4827-9C5D-BCE4540B3001}"/>
      </w:docPartPr>
      <w:docPartBody>
        <w:p w:rsidR="002F4C78" w:rsidP="009C2B6C">
          <w:pPr>
            <w:pStyle w:val="C355446E9E4D4D89AB9B3DACD85E5D7F"/>
          </w:pPr>
          <w:r w:rsidRPr="000753FC">
            <w:rPr>
              <w:rStyle w:val="PlaceholderText"/>
            </w:rPr>
            <w:t>Click here to enter text.</w:t>
          </w:r>
        </w:p>
      </w:docPartBody>
    </w:docPart>
    <w:docPart>
      <w:docPartPr>
        <w:name w:val="3F88E7BBBC414D3FBDE4974A44AB5FF5"/>
        <w:category>
          <w:name w:val="General"/>
          <w:gallery w:val="placeholder"/>
        </w:category>
        <w:types>
          <w:type w:val="bbPlcHdr"/>
        </w:types>
        <w:behaviors>
          <w:behavior w:val="content"/>
        </w:behaviors>
        <w:guid w:val="{47843D7B-9EF8-4C6D-9AC4-8E24B46347F0}"/>
      </w:docPartPr>
      <w:docPartBody>
        <w:p w:rsidR="002F4C78" w:rsidP="009C2B6C">
          <w:pPr>
            <w:pStyle w:val="3F88E7BBBC414D3FBDE4974A44AB5FF5"/>
          </w:pPr>
          <w:r w:rsidRPr="002B3926">
            <w:rPr>
              <w:rStyle w:val="PlaceholderText"/>
            </w:rPr>
            <w:t>Click here to enter text.</w:t>
          </w:r>
        </w:p>
      </w:docPartBody>
    </w:docPart>
    <w:docPart>
      <w:docPartPr>
        <w:name w:val="606A097245C7407DB2C2D7B1BEDE70C6"/>
        <w:category>
          <w:name w:val="General"/>
          <w:gallery w:val="placeholder"/>
        </w:category>
        <w:types>
          <w:type w:val="bbPlcHdr"/>
        </w:types>
        <w:behaviors>
          <w:behavior w:val="content"/>
        </w:behaviors>
        <w:guid w:val="{AF074BA9-E595-4BB9-98A9-F149BCE91D84}"/>
      </w:docPartPr>
      <w:docPartBody>
        <w:p w:rsidR="002F4C78" w:rsidP="009C2B6C">
          <w:pPr>
            <w:pStyle w:val="606A097245C7407DB2C2D7B1BEDE70C6"/>
          </w:pPr>
          <w:r w:rsidRPr="00D20745">
            <w:rPr>
              <w:rStyle w:val="PlaceholderText"/>
            </w:rPr>
            <w:t>Click here to enter text.</w:t>
          </w:r>
        </w:p>
      </w:docPartBody>
    </w:docPart>
    <w:docPart>
      <w:docPartPr>
        <w:name w:val="EE1423A58E934BBA860734299F3EAF40"/>
        <w:category>
          <w:name w:val="General"/>
          <w:gallery w:val="placeholder"/>
        </w:category>
        <w:types>
          <w:type w:val="bbPlcHdr"/>
        </w:types>
        <w:behaviors>
          <w:behavior w:val="content"/>
        </w:behaviors>
        <w:guid w:val="{604626FC-7E1C-4262-B2ED-E79D5D1A9BED}"/>
      </w:docPartPr>
      <w:docPartBody>
        <w:p w:rsidR="00424121" w:rsidP="002F4C78">
          <w:pPr>
            <w:pStyle w:val="EE1423A58E934BBA860734299F3EAF40"/>
          </w:pPr>
          <w:r w:rsidRPr="00B468FF">
            <w:rPr>
              <w:rStyle w:val="PlaceholderText"/>
            </w:rPr>
            <w:t>Click or tap here to enter text.</w:t>
          </w:r>
        </w:p>
      </w:docPartBody>
    </w:docPart>
    <w:docPart>
      <w:docPartPr>
        <w:name w:val="D06E226318604E2DB8C74D854897B68C"/>
        <w:category>
          <w:name w:val="General"/>
          <w:gallery w:val="placeholder"/>
        </w:category>
        <w:types>
          <w:type w:val="bbPlcHdr"/>
        </w:types>
        <w:behaviors>
          <w:behavior w:val="content"/>
        </w:behaviors>
        <w:guid w:val="{621E2687-B805-4853-B2FA-FA4EA1B8E074}"/>
      </w:docPartPr>
      <w:docPartBody>
        <w:p w:rsidR="00424121" w:rsidP="002F4C78">
          <w:pPr>
            <w:pStyle w:val="D06E226318604E2DB8C74D854897B68C"/>
          </w:pPr>
          <w:r w:rsidRPr="00B468FF">
            <w:rPr>
              <w:rStyle w:val="PlaceholderText"/>
            </w:rPr>
            <w:t>Click or tap here to enter text.</w:t>
          </w:r>
        </w:p>
      </w:docPartBody>
    </w:docPart>
    <w:docPart>
      <w:docPartPr>
        <w:name w:val="4719710F956841AC8CB8DFB51A56CEA0"/>
        <w:category>
          <w:name w:val="General"/>
          <w:gallery w:val="placeholder"/>
        </w:category>
        <w:types>
          <w:type w:val="bbPlcHdr"/>
        </w:types>
        <w:behaviors>
          <w:behavior w:val="content"/>
        </w:behaviors>
        <w:guid w:val="{04889168-0E29-4056-B534-39C548F0B062}"/>
      </w:docPartPr>
      <w:docPartBody>
        <w:p w:rsidR="00424121" w:rsidP="002F4C78">
          <w:pPr>
            <w:pStyle w:val="4719710F956841AC8CB8DFB51A56CEA0"/>
          </w:pPr>
          <w:r w:rsidRPr="00B468FF">
            <w:rPr>
              <w:rStyle w:val="PlaceholderText"/>
            </w:rPr>
            <w:t>Click or tap here to enter text.</w:t>
          </w:r>
        </w:p>
      </w:docPartBody>
    </w:docPart>
    <w:docPart>
      <w:docPartPr>
        <w:name w:val="2CD01CD2EC2E43DEA3CB129B14A63836"/>
        <w:category>
          <w:name w:val="General"/>
          <w:gallery w:val="placeholder"/>
        </w:category>
        <w:types>
          <w:type w:val="bbPlcHdr"/>
        </w:types>
        <w:behaviors>
          <w:behavior w:val="content"/>
        </w:behaviors>
        <w:guid w:val="{0C1E6C71-D3FA-4D20-A985-1F89CAC8F170}"/>
      </w:docPartPr>
      <w:docPartBody>
        <w:p w:rsidR="00424121" w:rsidP="002F4C78">
          <w:pPr>
            <w:pStyle w:val="2CD01CD2EC2E43DEA3CB129B14A63836"/>
          </w:pPr>
          <w:r w:rsidRPr="00B468FF">
            <w:rPr>
              <w:rStyle w:val="PlaceholderText"/>
            </w:rPr>
            <w:t>Click or tap here to enter text.</w:t>
          </w:r>
        </w:p>
      </w:docPartBody>
    </w:docPart>
    <w:docPart>
      <w:docPartPr>
        <w:name w:val="96DC7DD0D5BA4A0CBE349B2EF600CD3D"/>
        <w:category>
          <w:name w:val="General"/>
          <w:gallery w:val="placeholder"/>
        </w:category>
        <w:types>
          <w:type w:val="bbPlcHdr"/>
        </w:types>
        <w:behaviors>
          <w:behavior w:val="content"/>
        </w:behaviors>
        <w:guid w:val="{BFC9D478-03C5-45AC-829B-685BDDB5EA83}"/>
      </w:docPartPr>
      <w:docPartBody>
        <w:p w:rsidR="00424121" w:rsidP="002F4C78">
          <w:pPr>
            <w:pStyle w:val="96DC7DD0D5BA4A0CBE349B2EF600CD3D"/>
          </w:pPr>
          <w:r w:rsidRPr="00B468FF">
            <w:rPr>
              <w:rStyle w:val="PlaceholderText"/>
            </w:rPr>
            <w:t>Click or tap here to enter text.</w:t>
          </w:r>
        </w:p>
      </w:docPartBody>
    </w:docPart>
    <w:docPart>
      <w:docPartPr>
        <w:name w:val="62A06666EC994DB996D90E3394CA9147"/>
        <w:category>
          <w:name w:val="General"/>
          <w:gallery w:val="placeholder"/>
        </w:category>
        <w:types>
          <w:type w:val="bbPlcHdr"/>
        </w:types>
        <w:behaviors>
          <w:behavior w:val="content"/>
        </w:behaviors>
        <w:guid w:val="{1B234178-EE37-44ED-B45B-508D614EC341}"/>
      </w:docPartPr>
      <w:docPartBody>
        <w:p w:rsidR="00F25976" w:rsidP="00424121">
          <w:pPr>
            <w:pStyle w:val="62A06666EC994DB996D90E3394CA9147"/>
          </w:pPr>
          <w:r w:rsidRPr="00B468FF">
            <w:rPr>
              <w:rStyle w:val="PlaceholderText"/>
            </w:rPr>
            <w:t>Click or tap here to enter text.</w:t>
          </w:r>
        </w:p>
      </w:docPartBody>
    </w:docPart>
    <w:docPart>
      <w:docPartPr>
        <w:name w:val="90487DB266E8442B9654E7A8B4597F73"/>
        <w:category>
          <w:name w:val="General"/>
          <w:gallery w:val="placeholder"/>
        </w:category>
        <w:types>
          <w:type w:val="bbPlcHdr"/>
        </w:types>
        <w:behaviors>
          <w:behavior w:val="content"/>
        </w:behaviors>
        <w:guid w:val="{00E26166-3900-4F00-8E47-1675FF8412E4}"/>
      </w:docPartPr>
      <w:docPartBody>
        <w:p w:rsidR="00F25976" w:rsidP="00424121">
          <w:pPr>
            <w:pStyle w:val="90487DB266E8442B9654E7A8B4597F73"/>
          </w:pPr>
          <w:r w:rsidRPr="00B468FF">
            <w:rPr>
              <w:rStyle w:val="PlaceholderText"/>
            </w:rPr>
            <w:t>Click or tap here to enter text.</w:t>
          </w:r>
        </w:p>
      </w:docPartBody>
    </w:docPart>
    <w:docPart>
      <w:docPartPr>
        <w:name w:val="96560C7A4C1943F1B454DF72352D5654"/>
        <w:category>
          <w:name w:val="General"/>
          <w:gallery w:val="placeholder"/>
        </w:category>
        <w:types>
          <w:type w:val="bbPlcHdr"/>
        </w:types>
        <w:behaviors>
          <w:behavior w:val="content"/>
        </w:behaviors>
        <w:guid w:val="{06A10D43-6D4E-468C-BAF3-61575DA23F1E}"/>
      </w:docPartPr>
      <w:docPartBody>
        <w:p w:rsidR="00336E86" w:rsidP="00F25976">
          <w:pPr>
            <w:pStyle w:val="96560C7A4C1943F1B454DF72352D5654"/>
          </w:pPr>
          <w:r w:rsidRPr="00B468FF">
            <w:rPr>
              <w:rStyle w:val="PlaceholderText"/>
            </w:rPr>
            <w:t>Click or tap here to enter text.</w:t>
          </w:r>
        </w:p>
      </w:docPartBody>
    </w:docPart>
    <w:docPart>
      <w:docPartPr>
        <w:name w:val="83584E47862D4F6385E1F8072933B854"/>
        <w:category>
          <w:name w:val="General"/>
          <w:gallery w:val="placeholder"/>
        </w:category>
        <w:types>
          <w:type w:val="bbPlcHdr"/>
        </w:types>
        <w:behaviors>
          <w:behavior w:val="content"/>
        </w:behaviors>
        <w:guid w:val="{53B2DCDC-8A12-4A3F-A339-757A4FD8AB8D}"/>
      </w:docPartPr>
      <w:docPartBody>
        <w:p w:rsidR="00336E86" w:rsidP="00F25976">
          <w:pPr>
            <w:pStyle w:val="83584E47862D4F6385E1F8072933B854"/>
          </w:pPr>
          <w:r w:rsidRPr="00B468FF">
            <w:rPr>
              <w:rStyle w:val="PlaceholderText"/>
            </w:rPr>
            <w:t>Click or tap here to enter text.</w:t>
          </w:r>
        </w:p>
      </w:docPartBody>
    </w:docPart>
    <w:docPart>
      <w:docPartPr>
        <w:name w:val="BB1D653E911C4AADB33C25FC9E80D3E1"/>
        <w:category>
          <w:name w:val="General"/>
          <w:gallery w:val="placeholder"/>
        </w:category>
        <w:types>
          <w:type w:val="bbPlcHdr"/>
        </w:types>
        <w:behaviors>
          <w:behavior w:val="content"/>
        </w:behaviors>
        <w:guid w:val="{137165A9-EF35-4557-8B02-F76772F5A98F}"/>
      </w:docPartPr>
      <w:docPartBody>
        <w:p w:rsidR="00336E86" w:rsidP="00F25976">
          <w:pPr>
            <w:pStyle w:val="BB1D653E911C4AADB33C25FC9E80D3E1"/>
          </w:pPr>
          <w:r w:rsidRPr="00B468FF">
            <w:rPr>
              <w:rStyle w:val="PlaceholderText"/>
            </w:rPr>
            <w:t>Click or tap here to enter text.</w:t>
          </w:r>
        </w:p>
      </w:docPartBody>
    </w:docPart>
    <w:docPart>
      <w:docPartPr>
        <w:name w:val="753FFF4FC5F9427CBD472A01E8402F8B"/>
        <w:category>
          <w:name w:val="General"/>
          <w:gallery w:val="placeholder"/>
        </w:category>
        <w:types>
          <w:type w:val="bbPlcHdr"/>
        </w:types>
        <w:behaviors>
          <w:behavior w:val="content"/>
        </w:behaviors>
        <w:guid w:val="{5EF2D685-7F18-426D-9948-CA50EFF1B863}"/>
      </w:docPartPr>
      <w:docPartBody>
        <w:p w:rsidR="00336E86" w:rsidP="00F25976">
          <w:pPr>
            <w:pStyle w:val="753FFF4FC5F9427CBD472A01E8402F8B"/>
          </w:pPr>
          <w:r w:rsidRPr="00B468FF">
            <w:rPr>
              <w:rStyle w:val="PlaceholderText"/>
            </w:rPr>
            <w:t>Click or tap here to enter text.</w:t>
          </w:r>
        </w:p>
      </w:docPartBody>
    </w:docPart>
    <w:docPart>
      <w:docPartPr>
        <w:name w:val="D284882F549F43E1BFBF086C51EC8854"/>
        <w:category>
          <w:name w:val="General"/>
          <w:gallery w:val="placeholder"/>
        </w:category>
        <w:types>
          <w:type w:val="bbPlcHdr"/>
        </w:types>
        <w:behaviors>
          <w:behavior w:val="content"/>
        </w:behaviors>
        <w:guid w:val="{26102947-E621-4E3B-BC99-8978BB1416BF}"/>
      </w:docPartPr>
      <w:docPartBody>
        <w:p w:rsidR="00336E86" w:rsidP="00F25976">
          <w:pPr>
            <w:pStyle w:val="D284882F549F43E1BFBF086C51EC8854"/>
          </w:pPr>
          <w:r w:rsidRPr="00B468FF">
            <w:rPr>
              <w:rStyle w:val="PlaceholderText"/>
            </w:rPr>
            <w:t>Click or tap here to enter text.</w:t>
          </w:r>
        </w:p>
      </w:docPartBody>
    </w:docPart>
    <w:docPart>
      <w:docPartPr>
        <w:name w:val="AB1909DE6DB84D76AC83F47689031AA9"/>
        <w:category>
          <w:name w:val="General"/>
          <w:gallery w:val="placeholder"/>
        </w:category>
        <w:types>
          <w:type w:val="bbPlcHdr"/>
        </w:types>
        <w:behaviors>
          <w:behavior w:val="content"/>
        </w:behaviors>
        <w:guid w:val="{04B4A96B-CC5F-45A2-A6BC-BD9FC8028840}"/>
      </w:docPartPr>
      <w:docPartBody>
        <w:p w:rsidR="00336E86" w:rsidP="00F25976">
          <w:pPr>
            <w:pStyle w:val="AB1909DE6DB84D76AC83F47689031AA9"/>
          </w:pPr>
          <w:r w:rsidRPr="00B468F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25976"/>
    <w:rPr>
      <w:color w:val="808080"/>
    </w:rPr>
  </w:style>
  <w:style w:type="paragraph" w:customStyle="1" w:styleId="C355446E9E4D4D89AB9B3DACD85E5D7F">
    <w:name w:val="C355446E9E4D4D89AB9B3DACD85E5D7F"/>
    <w:rsid w:val="009C2B6C"/>
  </w:style>
  <w:style w:type="paragraph" w:customStyle="1" w:styleId="3F88E7BBBC414D3FBDE4974A44AB5FF5">
    <w:name w:val="3F88E7BBBC414D3FBDE4974A44AB5FF5"/>
    <w:rsid w:val="009C2B6C"/>
  </w:style>
  <w:style w:type="paragraph" w:customStyle="1" w:styleId="606A097245C7407DB2C2D7B1BEDE70C6">
    <w:name w:val="606A097245C7407DB2C2D7B1BEDE70C6"/>
    <w:rsid w:val="009C2B6C"/>
  </w:style>
  <w:style w:type="paragraph" w:customStyle="1" w:styleId="96560C7A4C1943F1B454DF72352D5654">
    <w:name w:val="96560C7A4C1943F1B454DF72352D5654"/>
    <w:rsid w:val="00F25976"/>
  </w:style>
  <w:style w:type="paragraph" w:customStyle="1" w:styleId="83584E47862D4F6385E1F8072933B854">
    <w:name w:val="83584E47862D4F6385E1F8072933B854"/>
    <w:rsid w:val="00F25976"/>
  </w:style>
  <w:style w:type="paragraph" w:customStyle="1" w:styleId="BB1D653E911C4AADB33C25FC9E80D3E1">
    <w:name w:val="BB1D653E911C4AADB33C25FC9E80D3E1"/>
    <w:rsid w:val="00F25976"/>
  </w:style>
  <w:style w:type="paragraph" w:customStyle="1" w:styleId="753FFF4FC5F9427CBD472A01E8402F8B">
    <w:name w:val="753FFF4FC5F9427CBD472A01E8402F8B"/>
    <w:rsid w:val="00F25976"/>
  </w:style>
  <w:style w:type="paragraph" w:customStyle="1" w:styleId="D284882F549F43E1BFBF086C51EC8854">
    <w:name w:val="D284882F549F43E1BFBF086C51EC8854"/>
    <w:rsid w:val="00F25976"/>
  </w:style>
  <w:style w:type="paragraph" w:customStyle="1" w:styleId="AB1909DE6DB84D76AC83F47689031AA9">
    <w:name w:val="AB1909DE6DB84D76AC83F47689031AA9"/>
    <w:rsid w:val="00F25976"/>
  </w:style>
  <w:style w:type="paragraph" w:customStyle="1" w:styleId="EE1423A58E934BBA860734299F3EAF40">
    <w:name w:val="EE1423A58E934BBA860734299F3EAF40"/>
    <w:rsid w:val="002F4C78"/>
    <w:pPr>
      <w:spacing w:after="200" w:line="276" w:lineRule="auto"/>
    </w:pPr>
    <w:rPr>
      <w:kern w:val="0"/>
    </w:rPr>
  </w:style>
  <w:style w:type="paragraph" w:customStyle="1" w:styleId="D06E226318604E2DB8C74D854897B68C">
    <w:name w:val="D06E226318604E2DB8C74D854897B68C"/>
    <w:rsid w:val="002F4C78"/>
    <w:pPr>
      <w:spacing w:after="200" w:line="276" w:lineRule="auto"/>
    </w:pPr>
    <w:rPr>
      <w:kern w:val="0"/>
    </w:rPr>
  </w:style>
  <w:style w:type="paragraph" w:customStyle="1" w:styleId="4719710F956841AC8CB8DFB51A56CEA0">
    <w:name w:val="4719710F956841AC8CB8DFB51A56CEA0"/>
    <w:rsid w:val="002F4C78"/>
    <w:pPr>
      <w:spacing w:after="200" w:line="276" w:lineRule="auto"/>
    </w:pPr>
    <w:rPr>
      <w:kern w:val="0"/>
    </w:rPr>
  </w:style>
  <w:style w:type="paragraph" w:customStyle="1" w:styleId="2CD01CD2EC2E43DEA3CB129B14A63836">
    <w:name w:val="2CD01CD2EC2E43DEA3CB129B14A63836"/>
    <w:rsid w:val="002F4C78"/>
    <w:pPr>
      <w:spacing w:after="200" w:line="276" w:lineRule="auto"/>
    </w:pPr>
    <w:rPr>
      <w:kern w:val="0"/>
    </w:rPr>
  </w:style>
  <w:style w:type="paragraph" w:customStyle="1" w:styleId="96DC7DD0D5BA4A0CBE349B2EF600CD3D">
    <w:name w:val="96DC7DD0D5BA4A0CBE349B2EF600CD3D"/>
    <w:rsid w:val="002F4C78"/>
    <w:pPr>
      <w:spacing w:after="200" w:line="276" w:lineRule="auto"/>
    </w:pPr>
    <w:rPr>
      <w:kern w:val="0"/>
    </w:rPr>
  </w:style>
  <w:style w:type="paragraph" w:customStyle="1" w:styleId="62A06666EC994DB996D90E3394CA9147">
    <w:name w:val="62A06666EC994DB996D90E3394CA9147"/>
    <w:rsid w:val="00424121"/>
    <w:pPr>
      <w:spacing w:after="200" w:line="276" w:lineRule="auto"/>
    </w:pPr>
    <w:rPr>
      <w:kern w:val="0"/>
    </w:rPr>
  </w:style>
  <w:style w:type="paragraph" w:customStyle="1" w:styleId="90487DB266E8442B9654E7A8B4597F73">
    <w:name w:val="90487DB266E8442B9654E7A8B4597F73"/>
    <w:rsid w:val="00424121"/>
    <w:pPr>
      <w:spacing w:after="200" w:line="276" w:lineRule="auto"/>
    </w:pPr>
    <w:rPr>
      <w:kern w:val="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6EB5FC7D0CFB4B859FCC6C93EFF82F" ma:contentTypeVersion="16" ma:contentTypeDescription="Create a new document." ma:contentTypeScope="" ma:versionID="9132cf5720e179a5a33156652818944a">
  <xsd:schema xmlns:xsd="http://www.w3.org/2001/XMLSchema" xmlns:xs="http://www.w3.org/2001/XMLSchema" xmlns:p="http://schemas.microsoft.com/office/2006/metadata/properties" xmlns:ns3="38c213d5-66ed-49da-86b1-50afd15ab056" xmlns:ns4="82ccd615-6f1a-4bf3-bc59-e430298c7372" targetNamespace="http://schemas.microsoft.com/office/2006/metadata/properties" ma:root="true" ma:fieldsID="ea279462d6a8df21133d352d817ea336" ns3:_="" ns4:_="">
    <xsd:import namespace="38c213d5-66ed-49da-86b1-50afd15ab056"/>
    <xsd:import namespace="82ccd615-6f1a-4bf3-bc59-e430298c737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EventHashCode" minOccurs="0"/>
                <xsd:element ref="ns4:MediaServiceGenerationTime" minOccurs="0"/>
                <xsd:element ref="ns4:MediaServiceAutoTags" minOccurs="0"/>
                <xsd:element ref="ns4:MediaServiceOCR" minOccurs="0"/>
                <xsd:element ref="ns4:MediaServiceDateTaken" minOccurs="0"/>
                <xsd:element ref="ns4:MediaServiceLocation" minOccurs="0"/>
                <xsd:element ref="ns4:MediaServiceAutoKeyPoints" minOccurs="0"/>
                <xsd:element ref="ns4:MediaServiceKeyPoints" minOccurs="0"/>
                <xsd:element ref="ns4:_activity"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c213d5-66ed-49da-86b1-50afd15ab05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ccd615-6f1a-4bf3-bc59-e430298c7372"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82ccd615-6f1a-4bf3-bc59-e430298c737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DF03D-B55D-4421-A7E7-303E406E2E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c213d5-66ed-49da-86b1-50afd15ab056"/>
    <ds:schemaRef ds:uri="82ccd615-6f1a-4bf3-bc59-e430298c73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666698-915A-413B-B047-63D6C5DAE731}">
  <ds:schemaRefs>
    <ds:schemaRef ds:uri="http://schemas.microsoft.com/office/2006/metadata/properties"/>
    <ds:schemaRef ds:uri="http://schemas.microsoft.com/office/infopath/2007/PartnerControls"/>
    <ds:schemaRef ds:uri="82ccd615-6f1a-4bf3-bc59-e430298c7372"/>
  </ds:schemaRefs>
</ds:datastoreItem>
</file>

<file path=customXml/itemProps3.xml><?xml version="1.0" encoding="utf-8"?>
<ds:datastoreItem xmlns:ds="http://schemas.openxmlformats.org/officeDocument/2006/customXml" ds:itemID="{DCD6E9EE-E6C2-4567-9E3F-65C14BECCB25}">
  <ds:schemaRefs>
    <ds:schemaRef ds:uri="http://schemas.microsoft.com/sharepoint/v3/contenttype/forms"/>
  </ds:schemaRefs>
</ds:datastoreItem>
</file>

<file path=customXml/itemProps4.xml><?xml version="1.0" encoding="utf-8"?>
<ds:datastoreItem xmlns:ds="http://schemas.openxmlformats.org/officeDocument/2006/customXml" ds:itemID="{73AAE169-141C-4DEE-B34A-0B0940D3D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