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760C0" w:rsidRPr="001567B7" w:rsidP="00E04F6D">
      <w:pPr>
        <w:pStyle w:val="TitleCommittee0"/>
      </w:pPr>
      <w:sdt>
        <w:sdtPr>
          <w:alias w:val="CommitteeName"/>
          <w:tag w:val="CommitteeName"/>
          <w:id w:val="1869951332"/>
          <w:placeholder>
            <w:docPart w:val="2581BE4119704BCC8AB5600630AED460"/>
          </w:placeholder>
          <w:richText/>
        </w:sdtPr>
        <w:sdtContent>
          <w:r>
            <w:fldChar w:fldCharType="begin"/>
          </w:r>
          <w:r>
            <w:instrText xml:space="preserve"> HYPERLINK "https://committees.parliament.uk/committee/327/public-administration-and-constitutional-affairs-committee/work/5/?committeebusinesstypeslug=preappointment-hearing" </w:instrText>
          </w:r>
          <w:r>
            <w:fldChar w:fldCharType="separate"/>
          </w:r>
          <w:r w:rsidRPr="00B95C8A">
            <w:rPr>
              <w:rStyle w:val="Hyperlink"/>
            </w:rPr>
            <w:t>Public Administration and Constitutional Affairs Committee</w:t>
          </w:r>
          <w:r>
            <w:fldChar w:fldCharType="end"/>
          </w:r>
        </w:sdtContent>
      </w:sdt>
    </w:p>
    <w:p w:rsidR="00B95C8A" w:rsidP="00E04F6D">
      <w:pPr>
        <w:pStyle w:val="TitleInquiry0"/>
      </w:pPr>
      <w:r w:rsidRPr="001567B7">
        <w:t xml:space="preserve">Oral evidence: </w:t>
      </w:r>
      <w:r>
        <w:fldChar w:fldCharType="begin"/>
      </w:r>
      <w:r>
        <w:instrText xml:space="preserve"> HYPERLINK "https://committees.parliament.uk/work/7808/transforming-the-uks-evidence-base/" </w:instrText>
      </w:r>
      <w:r>
        <w:fldChar w:fldCharType="separate"/>
      </w:r>
      <w:sdt>
        <w:sdtPr>
          <w:rPr>
            <w:rStyle w:val="Hyperlink"/>
          </w:rPr>
          <w:alias w:val="InquiryName"/>
          <w:tag w:val="InquiryName"/>
          <w:id w:val="377371847"/>
          <w:placeholder>
            <w:docPart w:val="2581BE4119704BCC8AB5600630AED460"/>
          </w:placeholder>
          <w:richText/>
        </w:sdtPr>
        <w:sdtEndPr>
          <w:rPr>
            <w:rStyle w:val="Hyperlink"/>
          </w:rPr>
        </w:sdtEndPr>
        <w:sdtContent>
          <w:r w:rsidRPr="00B95C8A">
            <w:rPr>
              <w:rStyle w:val="Hyperlink"/>
            </w:rPr>
            <w:t xml:space="preserve">Transforming the UK’s </w:t>
          </w:r>
          <w:r w:rsidRPr="00B95C8A" w:rsidR="00EC306A">
            <w:rPr>
              <w:rStyle w:val="Hyperlink"/>
            </w:rPr>
            <w:t>E</w:t>
          </w:r>
          <w:r w:rsidRPr="00B95C8A">
            <w:rPr>
              <w:rStyle w:val="Hyperlink"/>
            </w:rPr>
            <w:t xml:space="preserve">vidence </w:t>
          </w:r>
          <w:r w:rsidRPr="00B95C8A" w:rsidR="00EC306A">
            <w:rPr>
              <w:rStyle w:val="Hyperlink"/>
            </w:rPr>
            <w:t>B</w:t>
          </w:r>
          <w:r w:rsidRPr="00B95C8A">
            <w:rPr>
              <w:rStyle w:val="Hyperlink"/>
            </w:rPr>
            <w:t>ase</w:t>
          </w:r>
        </w:sdtContent>
      </w:sdt>
      <w:r w:rsidRPr="00B95C8A">
        <w:rPr>
          <w:rStyle w:val="Hyperlink"/>
        </w:rPr>
        <w:t>, HC 1682</w:t>
      </w:r>
      <w:r>
        <w:fldChar w:fldCharType="end"/>
      </w:r>
    </w:p>
    <w:p w:rsidR="00C760C0" w:rsidRPr="001567B7" w:rsidP="00E04F6D">
      <w:pPr>
        <w:pStyle w:val="TitleInquiry0"/>
      </w:pPr>
    </w:p>
    <w:sdt>
      <w:sdtPr>
        <w:alias w:val="SittingDate"/>
        <w:tag w:val="SittingDate"/>
        <w:id w:val="-1160222926"/>
        <w:placeholder>
          <w:docPart w:val="2581BE4119704BCC8AB5600630AED460"/>
        </w:placeholder>
        <w:richText/>
      </w:sdtPr>
      <w:sdtContent>
        <w:p w:rsidR="00C760C0" w:rsidRPr="001567B7" w:rsidP="00E04F6D">
          <w:pPr>
            <w:pStyle w:val="Para"/>
          </w:pPr>
          <w:r w:rsidRPr="001567B7">
            <w:t>Tuesday 5 September 2023</w:t>
          </w:r>
        </w:p>
      </w:sdtContent>
    </w:sdt>
    <w:p w:rsidR="00C760C0" w:rsidRPr="001567B7" w:rsidP="00E04F6D">
      <w:pPr>
        <w:pStyle w:val="Para"/>
      </w:pPr>
      <w:r w:rsidRPr="001567B7">
        <w:t xml:space="preserve">Ordered by the House of </w:t>
      </w:r>
      <w:sdt>
        <w:sdtPr>
          <w:alias w:val="House"/>
          <w:tag w:val="House"/>
          <w:id w:val="809213435"/>
          <w:placeholder>
            <w:docPart w:val="2581BE4119704BCC8AB5600630AED460"/>
          </w:placeholder>
          <w:richText/>
        </w:sdtPr>
        <w:sdtContent>
          <w:r w:rsidRPr="001567B7">
            <w:t>Commons</w:t>
          </w:r>
        </w:sdtContent>
      </w:sdt>
      <w:r w:rsidRPr="001567B7">
        <w:t xml:space="preserve"> to be published on </w:t>
      </w:r>
      <w:r w:rsidRPr="001567B7" w:rsidR="001A178A">
        <w:t>5 September 2023</w:t>
      </w:r>
    </w:p>
    <w:p w:rsidR="00C760C0" w:rsidRPr="001567B7" w:rsidP="00E04F6D">
      <w:r>
        <w:fldChar w:fldCharType="begin"/>
      </w:r>
      <w:r>
        <w:instrText xml:space="preserve"> HYPERLINK "https://www.parliamentlive.tv/Event/Index/cf1d813f-48be-40b8-9d1f-fe8d84e6875c" </w:instrText>
      </w:r>
      <w:r>
        <w:fldChar w:fldCharType="separate"/>
      </w:r>
      <w:sdt>
        <w:sdtPr>
          <w:rPr>
            <w:rStyle w:val="Hyperlink"/>
          </w:rPr>
          <w:alias w:val="VideoHyperlink"/>
          <w:tag w:val="VideoHyperlink"/>
          <w:id w:val="703995351"/>
          <w:placeholder>
            <w:docPart w:val="2581BE4119704BCC8AB5600630AED460"/>
          </w:placeholder>
          <w:richText/>
        </w:sdtPr>
        <w:sdtEndPr>
          <w:rPr>
            <w:rStyle w:val="Hyperlink"/>
          </w:rPr>
        </w:sdtEndPr>
        <w:sdtContent>
          <w:r w:rsidRPr="00731980">
            <w:rPr>
              <w:rStyle w:val="Hyperlink"/>
            </w:rPr>
            <w:t>Watch the meeting</w:t>
          </w:r>
        </w:sdtContent>
      </w:sdt>
      <w:r>
        <w:fldChar w:fldCharType="end"/>
      </w:r>
    </w:p>
    <w:p w:rsidR="00C760C0" w:rsidRPr="001567B7" w:rsidP="00E04F6D">
      <w:r w:rsidRPr="001567B7">
        <w:t xml:space="preserve">Members present: </w:t>
      </w:r>
      <w:sdt>
        <w:sdtPr>
          <w:alias w:val="MembersPresent"/>
          <w:tag w:val="MembersPresent"/>
          <w:id w:val="366340316"/>
          <w:placeholder>
            <w:docPart w:val="2581BE4119704BCC8AB5600630AED460"/>
          </w:placeholder>
          <w:richText/>
        </w:sdtPr>
        <w:sdtContent>
          <w:r w:rsidRPr="001567B7">
            <w:t>Mr William Wragg (Chair)</w:t>
          </w:r>
          <w:r w:rsidRPr="001567B7" w:rsidR="001A178A">
            <w:t xml:space="preserve">; </w:t>
          </w:r>
          <w:r w:rsidRPr="001567B7">
            <w:t>Jo Gideon</w:t>
          </w:r>
          <w:r w:rsidRPr="001567B7" w:rsidR="001A178A">
            <w:t>;</w:t>
          </w:r>
          <w:r w:rsidRPr="001567B7">
            <w:t xml:space="preserve"> Mr David Jones</w:t>
          </w:r>
          <w:r w:rsidRPr="001567B7" w:rsidR="001A178A">
            <w:t xml:space="preserve">; </w:t>
          </w:r>
          <w:r w:rsidRPr="001567B7">
            <w:t>Damien Moore</w:t>
          </w:r>
          <w:r w:rsidRPr="001567B7" w:rsidR="001A178A">
            <w:t>;</w:t>
          </w:r>
          <w:r w:rsidRPr="001567B7">
            <w:t xml:space="preserve"> Tom Randall</w:t>
          </w:r>
          <w:r w:rsidRPr="001567B7" w:rsidR="001A178A">
            <w:t>;</w:t>
          </w:r>
          <w:r w:rsidRPr="001567B7">
            <w:t xml:space="preserve"> Lloyd Russell-Moyle</w:t>
          </w:r>
          <w:r w:rsidRPr="001567B7" w:rsidR="001A178A">
            <w:t>;</w:t>
          </w:r>
          <w:r w:rsidRPr="001567B7">
            <w:t xml:space="preserve"> Karin Smyth</w:t>
          </w:r>
          <w:r w:rsidRPr="001567B7" w:rsidR="001A178A">
            <w:t xml:space="preserve">; </w:t>
          </w:r>
          <w:r w:rsidRPr="001567B7">
            <w:t>John Stevenson.</w:t>
          </w:r>
        </w:sdtContent>
      </w:sdt>
    </w:p>
    <w:p w:rsidR="00C760C0" w:rsidRPr="001567B7" w:rsidP="00E04F6D">
      <w:pPr>
        <w:pStyle w:val="ParaCentre"/>
      </w:pPr>
      <w:r w:rsidRPr="001567B7">
        <w:t xml:space="preserve">Questions </w:t>
      </w:r>
      <w:sdt>
        <w:sdtPr>
          <w:alias w:val="QuestionNumbers"/>
          <w:tag w:val="QuestionNumbers"/>
          <w:id w:val="-1223666168"/>
          <w:placeholder>
            <w:docPart w:val="2581BE4119704BCC8AB5600630AED460"/>
          </w:placeholder>
          <w:richText/>
        </w:sdtPr>
        <w:sdtContent>
          <w:r w:rsidRPr="001567B7">
            <w:t xml:space="preserve">1 - </w:t>
          </w:r>
          <w:r w:rsidR="00FC0CA3">
            <w:t>47</w:t>
          </w:r>
        </w:sdtContent>
      </w:sdt>
    </w:p>
    <w:p w:rsidR="00C760C0" w:rsidRPr="001567B7" w:rsidP="00E04F6D">
      <w:pPr>
        <w:pStyle w:val="TitleWitnesses0"/>
      </w:pPr>
      <w:r w:rsidRPr="001567B7">
        <w:t>Witness</w:t>
      </w:r>
    </w:p>
    <w:sdt>
      <w:sdtPr>
        <w:alias w:val="WitnessSet"/>
        <w:tag w:val="WitnessSet"/>
        <w:id w:val="-368373484"/>
        <w:placeholder>
          <w:docPart w:val="51A6FD3B7653449684499DC7502E2CC7"/>
        </w:placeholder>
        <w:richText/>
      </w:sdtPr>
      <w:sdtContent>
        <w:p w:rsidR="00C760C0" w:rsidRPr="001567B7" w:rsidP="00C760C0">
          <w:pPr>
            <w:pStyle w:val="Para"/>
          </w:pPr>
          <w:r>
            <w:fldChar w:fldCharType="begin"/>
          </w:r>
          <w:r>
            <w:instrText xml:space="preserve"> HYPERLINK \l "panel1" </w:instrText>
          </w:r>
          <w:r>
            <w:fldChar w:fldCharType="separate"/>
          </w:r>
          <w:r w:rsidRPr="001567B7" w:rsidR="00B8593F">
            <w:rPr>
              <w:rStyle w:val="Hyperlink"/>
            </w:rPr>
            <w:t>I</w:t>
          </w:r>
          <w:r>
            <w:fldChar w:fldCharType="end"/>
          </w:r>
          <w:r w:rsidRPr="001567B7" w:rsidR="00B8593F">
            <w:rPr>
              <w:bCs/>
            </w:rPr>
            <w:t>:</w:t>
          </w:r>
          <w:r w:rsidRPr="001567B7" w:rsidR="00E46BD5">
            <w:rPr>
              <w:b/>
            </w:rPr>
            <w:t xml:space="preserve"> </w:t>
          </w:r>
          <w:r w:rsidRPr="001567B7">
            <w:t>Professor Sir Ian Diamond, National Statistician</w:t>
          </w:r>
          <w:r w:rsidRPr="001567B7" w:rsidR="001A178A">
            <w:t>.</w:t>
          </w:r>
        </w:p>
      </w:sdtContent>
    </w:sdt>
    <w:p w:rsidR="00C760C0" w:rsidRPr="001567B7" w:rsidP="00E04F6D">
      <w:pPr>
        <w:pStyle w:val="Para"/>
      </w:pPr>
    </w:p>
    <w:p w:rsidR="00C760C0" w:rsidRPr="001567B7" w:rsidP="00E04F6D">
      <w:pPr>
        <w:pStyle w:val="Para"/>
      </w:pPr>
      <w:r w:rsidRPr="001567B7">
        <w:t>Written evidence from witnesses:</w:t>
      </w:r>
    </w:p>
    <w:p w:rsidR="00C760C0" w:rsidRPr="001567B7" w:rsidP="00B95C8A">
      <w:pPr>
        <w:pStyle w:val="Witnesssubmission"/>
        <w:ind w:left="993" w:hanging="273"/>
      </w:pPr>
      <w:r w:rsidRPr="001567B7">
        <w:t xml:space="preserve">– </w:t>
      </w:r>
      <w:r>
        <w:fldChar w:fldCharType="begin"/>
      </w:r>
      <w:r>
        <w:instrText xml:space="preserve"> HYPERLINK "https://committees.parliament.uk/writtenevidence/123952/pdf/" </w:instrText>
      </w:r>
      <w:r>
        <w:fldChar w:fldCharType="separate"/>
      </w:r>
      <w:r w:rsidRPr="00B95C8A" w:rsidR="00B95C8A">
        <w:rPr>
          <w:rStyle w:val="Hyperlink"/>
          <w:rFonts w:eastAsiaTheme="minorHAnsi" w:cstheme="minorBidi"/>
          <w:szCs w:val="22"/>
        </w:rPr>
        <w:t>UK Statistics Authority, Office for National Statistics, and Office for Statistics Regulation</w:t>
      </w:r>
      <w:r>
        <w:fldChar w:fldCharType="end"/>
      </w:r>
      <w:r w:rsidRPr="00B95C8A" w:rsidR="00B95C8A">
        <w:rPr>
          <w:rFonts w:eastAsiaTheme="minorHAnsi" w:cstheme="minorBidi"/>
          <w:szCs w:val="22"/>
        </w:rPr>
        <w:t> </w:t>
      </w:r>
    </w:p>
    <w:p w:rsidR="00B95C8A" w:rsidP="00095DF3">
      <w:pPr>
        <w:pStyle w:val="TitlePanel0"/>
        <w:rPr>
          <w:sz w:val="22"/>
        </w:rPr>
      </w:pPr>
    </w:p>
    <w:sdt>
      <w:sdtPr>
        <w:rPr>
          <w:sz w:val="22"/>
        </w:rPr>
        <w:alias w:val="WitnessExamination"/>
        <w:tag w:val="WitnessExamination"/>
        <w:id w:val="-458794940"/>
        <w:placeholder>
          <w:docPart w:val="E9155A3117CC40A983858F2D79F4D817"/>
        </w:placeholder>
        <w:richText/>
      </w:sdtPr>
      <w:sdtEndPr>
        <w:rPr>
          <w:sz w:val="28"/>
        </w:rPr>
      </w:sdtEndPr>
      <w:sdtContent>
        <w:p w:rsidR="00095DF3" w:rsidRPr="001567B7" w:rsidP="00095DF3">
          <w:pPr>
            <w:pStyle w:val="TitlePanel0"/>
            <w:rPr>
              <w:szCs w:val="28"/>
            </w:rPr>
          </w:pPr>
          <w:r w:rsidRPr="001567B7">
            <w:rPr>
              <w:szCs w:val="28"/>
            </w:rPr>
            <w:t>Examination of</w:t>
          </w:r>
          <w:bookmarkStart w:id="0" w:name="panel1"/>
          <w:bookmarkEnd w:id="0"/>
          <w:r w:rsidRPr="001567B7">
            <w:rPr>
              <w:szCs w:val="28"/>
            </w:rPr>
            <w:t xml:space="preserve"> witness</w:t>
          </w:r>
        </w:p>
        <w:p w:rsidR="00095DF3" w:rsidRPr="001567B7" w:rsidP="00095DF3">
          <w:pPr>
            <w:pStyle w:val="TitlePanel0"/>
            <w:jc w:val="left"/>
            <w:rPr>
              <w:sz w:val="22"/>
            </w:rPr>
          </w:pPr>
          <w:r w:rsidRPr="001567B7">
            <w:rPr>
              <w:sz w:val="22"/>
            </w:rPr>
            <w:t>Witness: Professor Sir Ian Diamond.</w:t>
          </w:r>
        </w:p>
      </w:sdtContent>
    </w:sdt>
    <w:p w:rsidR="00F56802" w:rsidRPr="001567B7" w:rsidP="00D61F66">
      <w:pPr>
        <w:pStyle w:val="Question"/>
        <w:numPr>
          <w:ilvl w:val="0"/>
          <w:numId w:val="0"/>
        </w:numPr>
        <w:ind w:left="794"/>
      </w:pPr>
      <w:sdt>
        <w:sdtPr>
          <w:alias w:val="Member"/>
          <w:tag w:val="&lt;Member mnisId='1554' dodsId='31575'&gt;"/>
          <w:id w:val="-1939679356"/>
          <w:placeholder>
            <w:docPart w:val="884733FE7ED74528877CD9D167E1FB8C"/>
          </w:placeholder>
          <w:richText/>
        </w:sdtPr>
        <w:sdtContent>
          <w:r w:rsidRPr="001567B7" w:rsidR="00095DF3">
            <w:rPr>
              <w:b/>
            </w:rPr>
            <w:t>Chair:</w:t>
          </w:r>
        </w:sdtContent>
      </w:sdt>
      <w:r w:rsidRPr="001567B7" w:rsidR="00313CB9">
        <w:t xml:space="preserve"> </w:t>
      </w:r>
      <w:r w:rsidRPr="001567B7" w:rsidR="00BA4764">
        <w:t xml:space="preserve">Good morning and welcome to the Public Administration </w:t>
      </w:r>
      <w:r w:rsidRPr="001567B7" w:rsidR="00313CB9">
        <w:t xml:space="preserve">and </w:t>
      </w:r>
      <w:r w:rsidRPr="001567B7" w:rsidR="00BA4764">
        <w:t>Constitutional Affairs Committee. Today the Committee is holding its first evidence session in our inquiry into transforming the UK’s evidence base</w:t>
      </w:r>
      <w:r w:rsidRPr="001567B7">
        <w:t>. T</w:t>
      </w:r>
      <w:r w:rsidRPr="001567B7" w:rsidR="00BA4764">
        <w:t>his timely inquiry</w:t>
      </w:r>
      <w:r w:rsidRPr="001567B7">
        <w:t xml:space="preserve"> will </w:t>
      </w:r>
      <w:r w:rsidRPr="001567B7" w:rsidR="00BA4764">
        <w:t xml:space="preserve">look at how officials produce statistics and analysis, how demands for data are changing in the modern world and </w:t>
      </w:r>
      <w:r w:rsidRPr="001567B7">
        <w:t xml:space="preserve">whether </w:t>
      </w:r>
      <w:r w:rsidRPr="001567B7" w:rsidR="00BA4764">
        <w:t>the privacy of citizens is being adequately protected as new and innovative sources of data become available to decision</w:t>
      </w:r>
      <w:r w:rsidR="00D61F66">
        <w:t xml:space="preserve"> </w:t>
      </w:r>
      <w:r w:rsidRPr="001567B7" w:rsidR="00BA4764">
        <w:t>makers.</w:t>
      </w:r>
    </w:p>
    <w:p w:rsidR="00F56802" w:rsidRPr="001567B7" w:rsidP="00F56802">
      <w:pPr>
        <w:pStyle w:val="QuestionCont"/>
      </w:pPr>
      <w:r w:rsidRPr="001567B7">
        <w:t>This morning w</w:t>
      </w:r>
      <w:r w:rsidRPr="001567B7" w:rsidR="00BA4764">
        <w:t xml:space="preserve">e are joined by the </w:t>
      </w:r>
      <w:r w:rsidRPr="001567B7" w:rsidR="00022C3F">
        <w:t>N</w:t>
      </w:r>
      <w:r w:rsidRPr="001567B7" w:rsidR="00BA4764">
        <w:t xml:space="preserve">ational </w:t>
      </w:r>
      <w:r w:rsidRPr="001567B7" w:rsidR="00022C3F">
        <w:t>S</w:t>
      </w:r>
      <w:r w:rsidRPr="001567B7" w:rsidR="00BA4764">
        <w:t>tatistician</w:t>
      </w:r>
      <w:r w:rsidRPr="001567B7" w:rsidR="00022C3F">
        <w:t>,</w:t>
      </w:r>
      <w:r w:rsidRPr="001567B7">
        <w:t xml:space="preserve"> Sir Ian</w:t>
      </w:r>
      <w:r w:rsidRPr="001567B7" w:rsidR="00BA4764">
        <w:t xml:space="preserve"> Diamond. I </w:t>
      </w:r>
      <w:r w:rsidRPr="001567B7">
        <w:t xml:space="preserve">wonder, Sir Ian, whether </w:t>
      </w:r>
      <w:r w:rsidRPr="001567B7" w:rsidR="00BA4764">
        <w:t xml:space="preserve">you </w:t>
      </w:r>
      <w:r w:rsidRPr="001567B7" w:rsidR="005B6E66">
        <w:t>would</w:t>
      </w:r>
      <w:r w:rsidRPr="001567B7">
        <w:t xml:space="preserve"> </w:t>
      </w:r>
      <w:r w:rsidRPr="001567B7" w:rsidR="00BA4764">
        <w:t xml:space="preserve">introduce yourself for the record, please. </w:t>
      </w:r>
    </w:p>
    <w:p w:rsidR="00F56802" w:rsidRPr="001567B7" w:rsidP="00BA4764">
      <w:pPr>
        <w:pStyle w:val="Answer"/>
      </w:pPr>
      <w:sdt>
        <w:sdtPr>
          <w:alias w:val="Witness"/>
          <w:id w:val="880983187"/>
          <w:placeholder>
            <w:docPart w:val="9FF9C55D0E284137B96230FB56C702B1"/>
          </w:placeholder>
          <w:richText/>
        </w:sdtPr>
        <w:sdtContent>
          <w:r w:rsidRPr="001567B7">
            <w:rPr>
              <w:b/>
              <w:i/>
            </w:rPr>
            <w:t>Professor Sir Ian Diamond:</w:t>
          </w:r>
        </w:sdtContent>
      </w:sdt>
      <w:r w:rsidRPr="001567B7">
        <w:t xml:space="preserve"> </w:t>
      </w:r>
      <w:r w:rsidRPr="001567B7" w:rsidR="00BA4764">
        <w:t>Good morning, Chair.</w:t>
      </w:r>
      <w:r w:rsidRPr="001567B7">
        <w:t xml:space="preserve"> </w:t>
      </w:r>
      <w:r w:rsidRPr="001567B7" w:rsidR="00BA4764">
        <w:t xml:space="preserve">I am </w:t>
      </w:r>
      <w:r w:rsidRPr="001567B7">
        <w:t xml:space="preserve">Ian </w:t>
      </w:r>
      <w:r w:rsidRPr="001567B7" w:rsidR="00BA4764">
        <w:t xml:space="preserve">Diamond. I am the UK </w:t>
      </w:r>
      <w:r w:rsidRPr="001567B7" w:rsidR="00022C3F">
        <w:t>N</w:t>
      </w:r>
      <w:r w:rsidRPr="001567B7" w:rsidR="00BA4764">
        <w:t xml:space="preserve">ational </w:t>
      </w:r>
      <w:r w:rsidRPr="001567B7" w:rsidR="00022C3F">
        <w:t>S</w:t>
      </w:r>
      <w:r w:rsidRPr="001567B7" w:rsidR="00BA4764">
        <w:t xml:space="preserve">tatistician. </w:t>
      </w:r>
    </w:p>
    <w:p w:rsidR="00F56802" w:rsidRPr="001567B7" w:rsidP="00BA4764">
      <w:pPr>
        <w:pStyle w:val="Question"/>
      </w:pPr>
      <w:sdt>
        <w:sdtPr>
          <w:alias w:val="Member"/>
          <w:tag w:val="&lt;Member mnisId='1554' dodsId='31575'&gt;"/>
          <w:id w:val="-1217195228"/>
          <w:placeholder>
            <w:docPart w:val="BE2C989CC835476EA07FEAF1396BAB31"/>
          </w:placeholder>
          <w:richText/>
        </w:sdtPr>
        <w:sdtContent>
          <w:r w:rsidRPr="001567B7">
            <w:rPr>
              <w:b/>
            </w:rPr>
            <w:t>Chair:</w:t>
          </w:r>
        </w:sdtContent>
      </w:sdt>
      <w:r w:rsidRPr="001567B7">
        <w:t xml:space="preserve"> </w:t>
      </w:r>
      <w:r w:rsidRPr="001567B7" w:rsidR="00BA4764">
        <w:t>Thank you very much.</w:t>
      </w:r>
      <w:r w:rsidRPr="001567B7">
        <w:t xml:space="preserve"> </w:t>
      </w:r>
      <w:r w:rsidRPr="001567B7" w:rsidR="00BA4764">
        <w:t xml:space="preserve">Before we come on to the things I </w:t>
      </w:r>
      <w:r w:rsidRPr="001567B7">
        <w:t>out</w:t>
      </w:r>
      <w:r w:rsidRPr="001567B7" w:rsidR="00BA4764">
        <w:t xml:space="preserve">lined in my introduction, </w:t>
      </w:r>
      <w:r w:rsidRPr="001567B7">
        <w:t>as</w:t>
      </w:r>
      <w:r w:rsidRPr="001567B7" w:rsidR="00022C3F">
        <w:t xml:space="preserve"> </w:t>
      </w:r>
      <w:r w:rsidRPr="001567B7" w:rsidR="00BA4764">
        <w:t>we have the opportunity of having you before us</w:t>
      </w:r>
      <w:r w:rsidRPr="001567B7">
        <w:t>, c</w:t>
      </w:r>
      <w:r w:rsidRPr="001567B7" w:rsidR="00BA4764">
        <w:t xml:space="preserve">ould I ask about the </w:t>
      </w:r>
      <w:r w:rsidRPr="001567B7">
        <w:t xml:space="preserve">recent </w:t>
      </w:r>
      <w:r w:rsidRPr="001567B7" w:rsidR="00BA4764">
        <w:t xml:space="preserve">revision of the GDP figures? </w:t>
      </w:r>
      <w:r w:rsidRPr="001567B7">
        <w:t xml:space="preserve">What is your </w:t>
      </w:r>
      <w:r w:rsidRPr="001567B7" w:rsidR="00BA4764">
        <w:t>thinking as to that</w:t>
      </w:r>
      <w:r w:rsidRPr="001567B7">
        <w:t xml:space="preserve">? I just really want some </w:t>
      </w:r>
      <w:r w:rsidRPr="001567B7" w:rsidR="00BA4764">
        <w:t xml:space="preserve">context, if you would not mind explaining </w:t>
      </w:r>
      <w:r w:rsidRPr="001567B7" w:rsidR="002D698F">
        <w:t xml:space="preserve">it </w:t>
      </w:r>
      <w:r w:rsidRPr="001567B7" w:rsidR="00BA4764">
        <w:t>to us, please</w:t>
      </w:r>
      <w:r w:rsidRPr="001567B7">
        <w:t xml:space="preserve">. </w:t>
      </w:r>
    </w:p>
    <w:p w:rsidR="00F56802" w:rsidRPr="001567B7" w:rsidP="00BA4764">
      <w:pPr>
        <w:pStyle w:val="Answer"/>
      </w:pPr>
      <w:sdt>
        <w:sdtPr>
          <w:rPr>
            <w:b/>
            <w:bCs/>
            <w:i/>
            <w:iCs/>
          </w:rPr>
          <w:alias w:val="Witness"/>
          <w:id w:val="-1830291581"/>
          <w:placeholder>
            <w:docPart w:val="DC1D9D5A211F4816AE01C082928B5DBB"/>
          </w:placeholder>
          <w:richText/>
        </w:sdtPr>
        <w:sdtContent>
          <w:r w:rsidRPr="001567B7">
            <w:rPr>
              <w:b/>
              <w:bCs/>
              <w:i/>
              <w:iCs/>
            </w:rPr>
            <w:t>Professor Sir Ian Diamond:</w:t>
          </w:r>
        </w:sdtContent>
      </w:sdt>
      <w:r w:rsidRPr="001567B7">
        <w:t xml:space="preserve"> </w:t>
      </w:r>
      <w:r w:rsidRPr="001567B7" w:rsidR="00BA4764">
        <w:t>I would be delighted.</w:t>
      </w:r>
      <w:r w:rsidRPr="001567B7">
        <w:t xml:space="preserve"> </w:t>
      </w:r>
      <w:r w:rsidRPr="001567B7" w:rsidR="00BA4764">
        <w:t xml:space="preserve">International best practice is that we get GDP figures as quickly as we can, </w:t>
      </w:r>
      <w:r w:rsidRPr="001567B7">
        <w:t xml:space="preserve">but we </w:t>
      </w:r>
      <w:r w:rsidRPr="001567B7" w:rsidR="00BA4764">
        <w:t xml:space="preserve">recognise that </w:t>
      </w:r>
      <w:r w:rsidRPr="001567B7" w:rsidR="00115914">
        <w:t xml:space="preserve">that </w:t>
      </w:r>
      <w:r w:rsidRPr="001567B7" w:rsidR="00BA4764">
        <w:t xml:space="preserve">is </w:t>
      </w:r>
      <w:r w:rsidRPr="001567B7" w:rsidR="00115914">
        <w:t xml:space="preserve">not </w:t>
      </w:r>
      <w:r w:rsidRPr="001567B7" w:rsidR="00BA4764">
        <w:t>based on the complete data</w:t>
      </w:r>
      <w:r w:rsidRPr="001567B7">
        <w:t>. C</w:t>
      </w:r>
      <w:r w:rsidRPr="001567B7" w:rsidR="00BA4764">
        <w:t xml:space="preserve">entral banks and </w:t>
      </w:r>
      <w:r w:rsidRPr="001567B7" w:rsidR="00022C3F">
        <w:t>G</w:t>
      </w:r>
      <w:r w:rsidRPr="001567B7" w:rsidR="00BA4764">
        <w:t>overnments like an initial view very quickly</w:t>
      </w:r>
      <w:r w:rsidRPr="001567B7">
        <w:t xml:space="preserve">. We </w:t>
      </w:r>
      <w:r w:rsidRPr="001567B7" w:rsidR="00BA4764">
        <w:t xml:space="preserve">then produce subsequently what we call the Blue Book, which is </w:t>
      </w:r>
      <w:r w:rsidRPr="001567B7">
        <w:t xml:space="preserve">the </w:t>
      </w:r>
      <w:r w:rsidRPr="001567B7" w:rsidR="00BA4764">
        <w:t>revised figures</w:t>
      </w:r>
      <w:r w:rsidRPr="001567B7">
        <w:t xml:space="preserve"> </w:t>
      </w:r>
      <w:r w:rsidRPr="001567B7" w:rsidR="00BA4764">
        <w:t>based on the very best data.</w:t>
      </w:r>
    </w:p>
    <w:p w:rsidR="005342EF" w:rsidRPr="001567B7" w:rsidP="00BA4764">
      <w:pPr>
        <w:pStyle w:val="Answer"/>
      </w:pPr>
      <w:r w:rsidRPr="001567B7">
        <w:t>The figures we put out last week were for 2020 and 2021.</w:t>
      </w:r>
      <w:r w:rsidRPr="001567B7" w:rsidR="00F56802">
        <w:t xml:space="preserve"> </w:t>
      </w:r>
      <w:r w:rsidRPr="001567B7">
        <w:t>I do not need to tell the Committee that this was a period of great turmoil in the country</w:t>
      </w:r>
      <w:r w:rsidRPr="001567B7" w:rsidR="00BC2814">
        <w:t xml:space="preserve">, </w:t>
      </w:r>
      <w:r w:rsidRPr="001567B7">
        <w:t>as we went through the pandemic</w:t>
      </w:r>
      <w:r w:rsidRPr="001567B7" w:rsidR="00BC2814">
        <w:t>. T</w:t>
      </w:r>
      <w:r w:rsidRPr="001567B7">
        <w:t xml:space="preserve">hat means </w:t>
      </w:r>
      <w:r w:rsidRPr="001567B7" w:rsidR="00BC2814">
        <w:t xml:space="preserve">the </w:t>
      </w:r>
      <w:r w:rsidRPr="001567B7">
        <w:t xml:space="preserve">data on which we have based our </w:t>
      </w:r>
      <w:r w:rsidRPr="001567B7" w:rsidR="00BC2814">
        <w:t>re</w:t>
      </w:r>
      <w:r w:rsidRPr="001567B7">
        <w:t xml:space="preserve">visions have been subject to a lot of scrutiny by ourselves and a lot of checking, but also </w:t>
      </w:r>
      <w:r w:rsidRPr="001567B7">
        <w:t xml:space="preserve">some of </w:t>
      </w:r>
      <w:r w:rsidRPr="001567B7" w:rsidR="00BC2814">
        <w:t xml:space="preserve">the data </w:t>
      </w:r>
      <w:r w:rsidRPr="001567B7">
        <w:t>have come later</w:t>
      </w:r>
      <w:r w:rsidRPr="001567B7" w:rsidR="00BC2814">
        <w:t>.</w:t>
      </w:r>
    </w:p>
    <w:p w:rsidR="00BA4764" w:rsidRPr="001567B7" w:rsidP="00BA4764">
      <w:pPr>
        <w:pStyle w:val="Answer"/>
      </w:pPr>
      <w:r w:rsidRPr="001567B7">
        <w:t>A</w:t>
      </w:r>
      <w:r w:rsidRPr="001567B7">
        <w:t>s I said, this is international best practice. Other countries will be producing revisions over the next little while</w:t>
      </w:r>
      <w:r w:rsidRPr="001567B7" w:rsidR="00A2434C">
        <w:t>. W</w:t>
      </w:r>
      <w:r w:rsidRPr="001567B7">
        <w:t>e are producing our revisions perhaps a little earlier than some other countries.</w:t>
      </w:r>
    </w:p>
    <w:p w:rsidR="00BA4764" w:rsidRPr="001567B7" w:rsidP="00BA4764">
      <w:pPr>
        <w:pStyle w:val="Answer"/>
      </w:pPr>
      <w:r w:rsidRPr="001567B7">
        <w:t xml:space="preserve">I </w:t>
      </w:r>
      <w:r w:rsidRPr="001567B7" w:rsidR="00D40DE0">
        <w:t xml:space="preserve">also do not need to tell you that </w:t>
      </w:r>
      <w:r w:rsidRPr="001567B7" w:rsidR="00FF2B8F">
        <w:t xml:space="preserve">there are eight quarters </w:t>
      </w:r>
      <w:r w:rsidRPr="001567B7">
        <w:t>across the period 2020 and 2021</w:t>
      </w:r>
      <w:r w:rsidRPr="001567B7" w:rsidR="00D40DE0">
        <w:t>. W</w:t>
      </w:r>
      <w:r w:rsidRPr="001567B7">
        <w:t xml:space="preserve">e did not revise six of those quarters. The two that were subject to significant revision were quarter </w:t>
      </w:r>
      <w:r w:rsidRPr="001567B7" w:rsidR="00F13A23">
        <w:t>2</w:t>
      </w:r>
      <w:r w:rsidRPr="001567B7" w:rsidR="0040367F">
        <w:t xml:space="preserve"> 2020—that is </w:t>
      </w:r>
      <w:r w:rsidRPr="001567B7">
        <w:t>April, May</w:t>
      </w:r>
      <w:r w:rsidRPr="001567B7" w:rsidR="0040367F">
        <w:t xml:space="preserve"> and </w:t>
      </w:r>
      <w:r w:rsidRPr="001567B7">
        <w:t>June</w:t>
      </w:r>
      <w:r w:rsidRPr="001567B7" w:rsidR="0040367F">
        <w:t xml:space="preserve">, which you may recall was </w:t>
      </w:r>
      <w:r w:rsidRPr="001567B7">
        <w:t xml:space="preserve">the height of that first wave of the </w:t>
      </w:r>
      <w:r w:rsidRPr="001567B7" w:rsidR="0040367F">
        <w:t xml:space="preserve">dreadful </w:t>
      </w:r>
      <w:r w:rsidRPr="001567B7">
        <w:t>pandemic</w:t>
      </w:r>
      <w:r w:rsidRPr="001567B7" w:rsidR="0040367F">
        <w:t xml:space="preserve">—and </w:t>
      </w:r>
      <w:r w:rsidRPr="001567B7">
        <w:t xml:space="preserve">quarter </w:t>
      </w:r>
      <w:r w:rsidRPr="001567B7" w:rsidR="00F13A23">
        <w:t>2</w:t>
      </w:r>
      <w:r w:rsidRPr="001567B7" w:rsidR="0040367F">
        <w:t xml:space="preserve"> </w:t>
      </w:r>
      <w:r w:rsidRPr="001567B7">
        <w:t>2021, as we started to recover really quite quick</w:t>
      </w:r>
      <w:r w:rsidRPr="001567B7" w:rsidR="0040367F">
        <w:t>ly</w:t>
      </w:r>
      <w:r w:rsidRPr="001567B7">
        <w:t>.</w:t>
      </w:r>
    </w:p>
    <w:p w:rsidR="00472247" w:rsidRPr="001567B7" w:rsidP="00BA4764">
      <w:pPr>
        <w:pStyle w:val="Answer"/>
      </w:pPr>
      <w:r w:rsidRPr="001567B7">
        <w:t>I might then move on</w:t>
      </w:r>
      <w:r w:rsidRPr="001567B7" w:rsidR="00F13A23">
        <w:t xml:space="preserve"> </w:t>
      </w:r>
      <w:r w:rsidRPr="001567B7">
        <w:t>and talk a little bit about what the new data showed us and explain a little bit about where that came from</w:t>
      </w:r>
      <w:r w:rsidRPr="001567B7" w:rsidR="009B2A01">
        <w:t>.</w:t>
      </w:r>
      <w:r w:rsidRPr="001567B7" w:rsidR="00705D9E">
        <w:t xml:space="preserve"> </w:t>
      </w:r>
      <w:r w:rsidRPr="001567B7" w:rsidR="009B2A01">
        <w:t xml:space="preserve">There </w:t>
      </w:r>
      <w:r w:rsidRPr="001567B7" w:rsidR="00C90CFD">
        <w:t>we</w:t>
      </w:r>
      <w:r w:rsidRPr="001567B7">
        <w:t xml:space="preserve">re four main areas that caused the revisions that we brought out last week. </w:t>
      </w:r>
      <w:r w:rsidRPr="001567B7" w:rsidR="00C90CFD">
        <w:t xml:space="preserve">First, </w:t>
      </w:r>
      <w:r w:rsidRPr="001567B7">
        <w:t>we had underestimated the extent to which firms were stockpiling</w:t>
      </w:r>
      <w:r w:rsidRPr="001567B7" w:rsidR="00BB4210">
        <w:t xml:space="preserve">. We </w:t>
      </w:r>
      <w:r w:rsidRPr="001567B7">
        <w:t>just did not have the data</w:t>
      </w:r>
      <w:r w:rsidRPr="001567B7" w:rsidR="00BB4210">
        <w:t>. F</w:t>
      </w:r>
      <w:r w:rsidRPr="001567B7">
        <w:t>irms really did have a lot of reserves.</w:t>
      </w:r>
    </w:p>
    <w:p w:rsidR="00BA4764" w:rsidRPr="001567B7" w:rsidP="00BA4764">
      <w:pPr>
        <w:pStyle w:val="Answer"/>
      </w:pPr>
      <w:r w:rsidRPr="001567B7">
        <w:t>Secondly, the costs facing firms</w:t>
      </w:r>
      <w:r w:rsidRPr="001567B7" w:rsidR="00BB4210">
        <w:t xml:space="preserve"> </w:t>
      </w:r>
      <w:r w:rsidRPr="001567B7">
        <w:t>in some areas</w:t>
      </w:r>
      <w:r w:rsidRPr="001567B7" w:rsidR="00F13A23">
        <w:t>—flour,</w:t>
      </w:r>
      <w:r w:rsidRPr="001567B7" w:rsidR="00BB4210">
        <w:t xml:space="preserve"> f</w:t>
      </w:r>
      <w:r w:rsidRPr="001567B7">
        <w:t>or example</w:t>
      </w:r>
      <w:r w:rsidRPr="001567B7" w:rsidR="00F13A23">
        <w:t>—</w:t>
      </w:r>
      <w:r w:rsidRPr="001567B7">
        <w:t>were going up</w:t>
      </w:r>
      <w:r w:rsidRPr="001567B7" w:rsidR="00BB4210">
        <w:t xml:space="preserve">, </w:t>
      </w:r>
      <w:r w:rsidRPr="001567B7">
        <w:t>and overall the cost</w:t>
      </w:r>
      <w:r w:rsidRPr="001567B7" w:rsidR="00BB4210">
        <w:t>s</w:t>
      </w:r>
      <w:r w:rsidRPr="001567B7">
        <w:t xml:space="preserve"> facing firms we</w:t>
      </w:r>
      <w:r w:rsidRPr="001567B7" w:rsidR="00BB4210">
        <w:t>nt</w:t>
      </w:r>
      <w:r w:rsidRPr="001567B7">
        <w:t xml:space="preserve"> up.</w:t>
      </w:r>
    </w:p>
    <w:p w:rsidR="00472247" w:rsidRPr="001567B7" w:rsidP="00BA4764">
      <w:pPr>
        <w:pStyle w:val="Answer"/>
      </w:pPr>
      <w:r w:rsidRPr="001567B7">
        <w:t xml:space="preserve">Thirdly, both retail and wholesale margins held up better than in our early estimates. </w:t>
      </w:r>
      <w:r w:rsidRPr="001567B7" w:rsidR="00BB4210">
        <w:t>T</w:t>
      </w:r>
      <w:r w:rsidRPr="001567B7">
        <w:t xml:space="preserve">here may </w:t>
      </w:r>
      <w:r w:rsidRPr="001567B7" w:rsidR="00BB4210">
        <w:t xml:space="preserve">now </w:t>
      </w:r>
      <w:r w:rsidRPr="001567B7">
        <w:t>be some really interesting work to do to understand that. I stress</w:t>
      </w:r>
      <w:r w:rsidRPr="001567B7" w:rsidR="00BB4210">
        <w:t xml:space="preserve"> that</w:t>
      </w:r>
      <w:r w:rsidRPr="001567B7">
        <w:t xml:space="preserve"> what I am about to say</w:t>
      </w:r>
      <w:r w:rsidRPr="001567B7" w:rsidR="00BB4210">
        <w:t xml:space="preserve"> is speculation, but</w:t>
      </w:r>
      <w:r w:rsidRPr="001567B7">
        <w:t xml:space="preserve"> </w:t>
      </w:r>
      <w:r w:rsidRPr="001567B7" w:rsidR="00705D9E">
        <w:t xml:space="preserve">that </w:t>
      </w:r>
      <w:r w:rsidRPr="001567B7">
        <w:t xml:space="preserve">could well be to do with some of the interventions that were made by </w:t>
      </w:r>
      <w:r w:rsidRPr="001567B7" w:rsidR="00BB4210">
        <w:t>the G</w:t>
      </w:r>
      <w:r w:rsidRPr="001567B7">
        <w:t>overnment to protect the economy during the</w:t>
      </w:r>
      <w:r w:rsidRPr="001567B7" w:rsidR="00BB4210">
        <w:t xml:space="preserve"> period.</w:t>
      </w:r>
    </w:p>
    <w:p w:rsidR="007F5CA5" w:rsidRPr="001567B7" w:rsidP="00BA4764">
      <w:pPr>
        <w:pStyle w:val="Answer"/>
      </w:pPr>
      <w:r w:rsidRPr="001567B7">
        <w:t xml:space="preserve">The </w:t>
      </w:r>
      <w:r w:rsidRPr="001567B7" w:rsidR="00BA4764">
        <w:t xml:space="preserve">final one was the extent to which our wonderful NHS </w:t>
      </w:r>
      <w:r w:rsidRPr="001567B7">
        <w:t xml:space="preserve">bounced </w:t>
      </w:r>
      <w:r w:rsidRPr="001567B7" w:rsidR="00BA4764">
        <w:t>back and did rather more operations</w:t>
      </w:r>
      <w:r w:rsidRPr="001567B7" w:rsidR="00B10D45">
        <w:t xml:space="preserve"> or </w:t>
      </w:r>
      <w:r w:rsidRPr="001567B7" w:rsidR="00BA4764">
        <w:t>outputs, as we would call them, than we had initially expected.</w:t>
      </w:r>
      <w:r w:rsidRPr="001567B7">
        <w:t xml:space="preserve"> </w:t>
      </w:r>
      <w:r w:rsidRPr="001567B7" w:rsidR="00BA4764">
        <w:t>If you put all those together</w:t>
      </w:r>
      <w:r w:rsidRPr="001567B7" w:rsidR="00B10D45">
        <w:t xml:space="preserve">, </w:t>
      </w:r>
      <w:r w:rsidRPr="001567B7" w:rsidR="00F13A23">
        <w:t>at</w:t>
      </w:r>
      <w:r w:rsidRPr="001567B7" w:rsidR="00B10D45">
        <w:t xml:space="preserve"> </w:t>
      </w:r>
      <w:r w:rsidRPr="001567B7" w:rsidR="00BA4764">
        <w:t xml:space="preserve">a time of enormous </w:t>
      </w:r>
      <w:r w:rsidRPr="001567B7" w:rsidR="00B10D45">
        <w:t>turmoil</w:t>
      </w:r>
      <w:r w:rsidRPr="001567B7" w:rsidR="00F13A23">
        <w:t>, y</w:t>
      </w:r>
      <w:r w:rsidRPr="001567B7" w:rsidR="00B10D45">
        <w:t xml:space="preserve">es, </w:t>
      </w:r>
      <w:r w:rsidRPr="001567B7" w:rsidR="00BA4764">
        <w:t xml:space="preserve">we have made a revision, </w:t>
      </w:r>
      <w:r w:rsidRPr="001567B7" w:rsidR="005A0746">
        <w:t xml:space="preserve">and it </w:t>
      </w:r>
      <w:r w:rsidRPr="001567B7" w:rsidR="00BA4764">
        <w:t xml:space="preserve">is </w:t>
      </w:r>
      <w:r w:rsidRPr="001567B7" w:rsidR="00472247">
        <w:t>a positive one.</w:t>
      </w:r>
    </w:p>
    <w:p w:rsidR="00BA4764" w:rsidRPr="001567B7" w:rsidP="00BA4764">
      <w:pPr>
        <w:pStyle w:val="Answer"/>
      </w:pPr>
      <w:r w:rsidRPr="001567B7">
        <w:t xml:space="preserve">I also </w:t>
      </w:r>
      <w:r w:rsidRPr="001567B7" w:rsidR="00472247">
        <w:t xml:space="preserve">have </w:t>
      </w:r>
      <w:r w:rsidRPr="001567B7">
        <w:t xml:space="preserve">to say that some of our initial work was rather different to some of </w:t>
      </w:r>
      <w:r w:rsidRPr="001567B7" w:rsidR="00472247">
        <w:t xml:space="preserve">the work in </w:t>
      </w:r>
      <w:r w:rsidRPr="001567B7">
        <w:t xml:space="preserve">our sister </w:t>
      </w:r>
      <w:r w:rsidRPr="001567B7" w:rsidR="00472247">
        <w:t xml:space="preserve">NSIs </w:t>
      </w:r>
      <w:r w:rsidRPr="001567B7">
        <w:t>in other European countries</w:t>
      </w:r>
      <w:r w:rsidRPr="001567B7" w:rsidR="00472247">
        <w:t>. W</w:t>
      </w:r>
      <w:r w:rsidRPr="001567B7">
        <w:t xml:space="preserve">e tried to </w:t>
      </w:r>
      <w:r w:rsidRPr="001567B7">
        <w:t>measure the extent to which education and health had been impacted by the pandemic. Other countries just assumed</w:t>
      </w:r>
      <w:r w:rsidRPr="001567B7" w:rsidR="005A0746">
        <w:t xml:space="preserve"> that </w:t>
      </w:r>
      <w:r w:rsidRPr="001567B7">
        <w:t xml:space="preserve">input equals output, and therefore the amount of money </w:t>
      </w:r>
      <w:r w:rsidRPr="001567B7" w:rsidR="007F5CA5">
        <w:t>being</w:t>
      </w:r>
      <w:r w:rsidRPr="001567B7">
        <w:t xml:space="preserve"> spent was the same as the output. We tr</w:t>
      </w:r>
      <w:r w:rsidRPr="001567B7" w:rsidR="007F5CA5">
        <w:t xml:space="preserve">ied </w:t>
      </w:r>
      <w:r w:rsidRPr="001567B7">
        <w:t>to measure the extent to which education was impacted</w:t>
      </w:r>
      <w:r w:rsidRPr="001567B7" w:rsidR="0095536E">
        <w:t xml:space="preserve">, which </w:t>
      </w:r>
      <w:r w:rsidRPr="001567B7">
        <w:t>mean</w:t>
      </w:r>
      <w:r w:rsidRPr="001567B7" w:rsidR="0095536E">
        <w:t>t</w:t>
      </w:r>
      <w:r w:rsidRPr="001567B7">
        <w:t xml:space="preserve"> our initial declines were a little bigger than some other countries</w:t>
      </w:r>
      <w:r w:rsidRPr="001567B7" w:rsidR="0095536E">
        <w:t xml:space="preserve"> and so now </w:t>
      </w:r>
      <w:r w:rsidRPr="001567B7">
        <w:t>we have seen a return.</w:t>
      </w:r>
    </w:p>
    <w:p w:rsidR="00F06841" w:rsidRPr="001567B7" w:rsidP="00BB72D5">
      <w:pPr>
        <w:pStyle w:val="Question"/>
      </w:pPr>
      <w:sdt>
        <w:sdtPr>
          <w:alias w:val="Member"/>
          <w:tag w:val="&lt;Member mnisId='1554' dodsId='31575'&gt;"/>
          <w:id w:val="-738704812"/>
          <w:placeholder>
            <w:docPart w:val="05980B3F5EFA4D15A17D1028387E9914"/>
          </w:placeholder>
          <w:richText/>
        </w:sdtPr>
        <w:sdtContent>
          <w:r w:rsidRPr="001567B7">
            <w:rPr>
              <w:b/>
            </w:rPr>
            <w:t>Chair:</w:t>
          </w:r>
        </w:sdtContent>
      </w:sdt>
      <w:r w:rsidRPr="001567B7">
        <w:t xml:space="preserve"> The </w:t>
      </w:r>
      <w:r w:rsidRPr="001567B7" w:rsidR="00BA4764">
        <w:t>variation</w:t>
      </w:r>
      <w:r w:rsidRPr="001567B7">
        <w:t xml:space="preserve"> is</w:t>
      </w:r>
      <w:r w:rsidRPr="001567B7" w:rsidR="00BA4764">
        <w:t xml:space="preserve"> 1.8%</w:t>
      </w:r>
      <w:r w:rsidRPr="001567B7">
        <w:t xml:space="preserve">, </w:t>
      </w:r>
      <w:r w:rsidRPr="001567B7" w:rsidR="00BA4764">
        <w:t>which is significant</w:t>
      </w:r>
      <w:r w:rsidRPr="001567B7">
        <w:t xml:space="preserve">. It is a </w:t>
      </w:r>
      <w:r w:rsidRPr="001567B7" w:rsidR="00BA4764">
        <w:t xml:space="preserve">very politically </w:t>
      </w:r>
      <w:r w:rsidRPr="001567B7">
        <w:t>important matter</w:t>
      </w:r>
      <w:r w:rsidRPr="001567B7" w:rsidR="0095536E">
        <w:t xml:space="preserve"> </w:t>
      </w:r>
      <w:r w:rsidRPr="001567B7" w:rsidR="00BA4764">
        <w:t xml:space="preserve">as to whether this country was the </w:t>
      </w:r>
      <w:r w:rsidRPr="001567B7">
        <w:t>“</w:t>
      </w:r>
      <w:r w:rsidRPr="001567B7" w:rsidR="00BA4764">
        <w:t>sick man of Europe</w:t>
      </w:r>
      <w:r w:rsidRPr="001567B7">
        <w:t>”</w:t>
      </w:r>
      <w:r w:rsidRPr="001567B7" w:rsidR="00BA4764">
        <w:t xml:space="preserve"> in terms of </w:t>
      </w:r>
      <w:r w:rsidRPr="001567B7">
        <w:t xml:space="preserve">the </w:t>
      </w:r>
      <w:r w:rsidRPr="001567B7" w:rsidR="00BA4764">
        <w:t xml:space="preserve">recovery or was firing on more cylinders than we thought. </w:t>
      </w:r>
      <w:r w:rsidRPr="001567B7" w:rsidR="00F13A23">
        <w:t>Y</w:t>
      </w:r>
      <w:r w:rsidRPr="001567B7">
        <w:t xml:space="preserve">ou </w:t>
      </w:r>
      <w:r w:rsidRPr="001567B7" w:rsidR="00F13A23">
        <w:t xml:space="preserve">are </w:t>
      </w:r>
      <w:r w:rsidRPr="001567B7" w:rsidR="00BA4764">
        <w:t xml:space="preserve">very mindful of the political significance of </w:t>
      </w:r>
      <w:r w:rsidRPr="001567B7" w:rsidR="00C61411">
        <w:t>this</w:t>
      </w:r>
      <w:r w:rsidRPr="001567B7" w:rsidR="00F13A23">
        <w:t xml:space="preserve">, or of how </w:t>
      </w:r>
      <w:r w:rsidRPr="001567B7" w:rsidR="00BA4764">
        <w:t>your statistics are used by politicians</w:t>
      </w:r>
      <w:r w:rsidRPr="001567B7" w:rsidR="00F13A23">
        <w:t>.</w:t>
      </w:r>
    </w:p>
    <w:p w:rsidR="00F25FC4" w:rsidRPr="001567B7" w:rsidP="00BA4764">
      <w:pPr>
        <w:pStyle w:val="Answer"/>
      </w:pPr>
      <w:sdt>
        <w:sdtPr>
          <w:alias w:val="Witness"/>
          <w:id w:val="-1062481111"/>
          <w:placeholder>
            <w:docPart w:val="235B04BD9FC642FEA91DE7AC113D9DA6"/>
          </w:placeholder>
          <w:richText/>
        </w:sdtPr>
        <w:sdtContent>
          <w:r w:rsidRPr="001567B7" w:rsidR="00F06841">
            <w:rPr>
              <w:b/>
              <w:i/>
            </w:rPr>
            <w:t>Professor Sir Ian Diamond:</w:t>
          </w:r>
        </w:sdtContent>
      </w:sdt>
      <w:r w:rsidRPr="001567B7" w:rsidR="00F06841">
        <w:t xml:space="preserve"> </w:t>
      </w:r>
      <w:r w:rsidRPr="001567B7" w:rsidR="00BA4764">
        <w:t>I spent August completely concerned</w:t>
      </w:r>
      <w:r w:rsidRPr="001567B7" w:rsidR="00D473A7">
        <w:t xml:space="preserve"> with this</w:t>
      </w:r>
      <w:r w:rsidRPr="001567B7" w:rsidR="00BA4764">
        <w:t xml:space="preserve">, as </w:t>
      </w:r>
      <w:r w:rsidRPr="001567B7" w:rsidR="00FF0533">
        <w:t>have</w:t>
      </w:r>
      <w:r w:rsidRPr="001567B7" w:rsidR="00BA4764">
        <w:t xml:space="preserve"> my colleagues</w:t>
      </w:r>
      <w:r w:rsidRPr="001567B7" w:rsidR="00330C5C">
        <w:t>. W</w:t>
      </w:r>
      <w:r w:rsidRPr="001567B7" w:rsidR="00BA4764">
        <w:t>hat we call our curiosity sessions have been in overdrive</w:t>
      </w:r>
      <w:r w:rsidRPr="001567B7" w:rsidR="00330C5C">
        <w:t>. W</w:t>
      </w:r>
      <w:r w:rsidRPr="001567B7" w:rsidR="00BA4764">
        <w:t xml:space="preserve">e really wanted to be sure </w:t>
      </w:r>
      <w:r w:rsidRPr="001567B7">
        <w:t xml:space="preserve">about </w:t>
      </w:r>
      <w:r w:rsidRPr="001567B7" w:rsidR="00BA4764">
        <w:t>what we were saying</w:t>
      </w:r>
      <w:r w:rsidRPr="001567B7">
        <w:t xml:space="preserve">. </w:t>
      </w:r>
      <w:r w:rsidRPr="001567B7" w:rsidR="00BA4764">
        <w:t xml:space="preserve">We knew </w:t>
      </w:r>
      <w:r w:rsidRPr="001567B7">
        <w:t xml:space="preserve">we were </w:t>
      </w:r>
      <w:r w:rsidRPr="001567B7" w:rsidR="00BA4764">
        <w:t>going to be under deep scrutiny about</w:t>
      </w:r>
      <w:r w:rsidRPr="001567B7">
        <w:t xml:space="preserve"> this, but we wanted to be sure we would not have to </w:t>
      </w:r>
      <w:r w:rsidRPr="001567B7" w:rsidR="00BA4764">
        <w:t>revise.</w:t>
      </w:r>
      <w:r w:rsidRPr="001567B7">
        <w:t xml:space="preserve"> </w:t>
      </w:r>
      <w:r w:rsidRPr="001567B7" w:rsidR="00BA4764">
        <w:t>We are very comfortable with the numbers we have</w:t>
      </w:r>
      <w:r w:rsidRPr="001567B7">
        <w:t xml:space="preserve">. </w:t>
      </w:r>
    </w:p>
    <w:p w:rsidR="00F72497" w:rsidRPr="001567B7" w:rsidP="00F25FC4">
      <w:pPr>
        <w:pStyle w:val="Question"/>
      </w:pPr>
      <w:sdt>
        <w:sdtPr>
          <w:alias w:val="Member"/>
          <w:tag w:val="&lt;Member mnisId='1554' dodsId='31575'&gt;"/>
          <w:id w:val="-839464261"/>
          <w:placeholder>
            <w:docPart w:val="6E210853B08F438890A9A62D835832D6"/>
          </w:placeholder>
          <w:richText/>
        </w:sdtPr>
        <w:sdtContent>
          <w:r w:rsidRPr="001567B7" w:rsidR="00F25FC4">
            <w:rPr>
              <w:b/>
            </w:rPr>
            <w:t>Chair:</w:t>
          </w:r>
        </w:sdtContent>
      </w:sdt>
      <w:r w:rsidRPr="001567B7" w:rsidR="00F25FC4">
        <w:t xml:space="preserve"> </w:t>
      </w:r>
      <w:r w:rsidRPr="001567B7" w:rsidR="00485212">
        <w:t>P</w:t>
      </w:r>
      <w:r w:rsidRPr="001567B7" w:rsidR="00F25FC4">
        <w:t>erhaps particularly</w:t>
      </w:r>
      <w:r w:rsidRPr="001567B7" w:rsidR="00485212">
        <w:t xml:space="preserve"> in terms of </w:t>
      </w:r>
      <w:r w:rsidRPr="001567B7" w:rsidR="00BA4764">
        <w:t>comparable</w:t>
      </w:r>
      <w:r w:rsidRPr="001567B7" w:rsidR="00F25FC4">
        <w:t xml:space="preserve"> </w:t>
      </w:r>
      <w:r w:rsidRPr="001567B7" w:rsidR="00BA4764">
        <w:t xml:space="preserve">European systems </w:t>
      </w:r>
      <w:r w:rsidRPr="001567B7" w:rsidR="00F25FC4">
        <w:t xml:space="preserve">or </w:t>
      </w:r>
      <w:r w:rsidRPr="001567B7" w:rsidR="00BA4764">
        <w:t>economies</w:t>
      </w:r>
      <w:r w:rsidRPr="001567B7" w:rsidR="00F25FC4">
        <w:t>, a</w:t>
      </w:r>
      <w:r w:rsidRPr="001567B7" w:rsidR="00BA4764">
        <w:t>re you aware that</w:t>
      </w:r>
      <w:r w:rsidRPr="001567B7" w:rsidR="00F25FC4">
        <w:t xml:space="preserve"> those </w:t>
      </w:r>
      <w:r w:rsidRPr="001567B7" w:rsidR="00BA4764">
        <w:t>revisions are going on</w:t>
      </w:r>
      <w:r w:rsidRPr="001567B7" w:rsidR="00F25FC4">
        <w:t xml:space="preserve">? </w:t>
      </w:r>
      <w:r w:rsidRPr="001567B7" w:rsidR="00BA4764">
        <w:t>Do you have any indication</w:t>
      </w:r>
      <w:r w:rsidRPr="001567B7">
        <w:t xml:space="preserve"> that their </w:t>
      </w:r>
      <w:r w:rsidRPr="001567B7" w:rsidR="00BA4764">
        <w:t xml:space="preserve">GDP </w:t>
      </w:r>
      <w:r w:rsidRPr="001567B7">
        <w:t>figures are going to be revised upwards or indeed downwards?</w:t>
      </w:r>
    </w:p>
    <w:p w:rsidR="00BA4764" w:rsidRPr="001567B7" w:rsidP="00F72497">
      <w:pPr>
        <w:pStyle w:val="Answer"/>
      </w:pPr>
      <w:sdt>
        <w:sdtPr>
          <w:alias w:val="Witness"/>
          <w:id w:val="534862074"/>
          <w:placeholder>
            <w:docPart w:val="390BDDC78B284E57A28AA213345CC3EB"/>
          </w:placeholder>
          <w:richText/>
        </w:sdtPr>
        <w:sdtContent>
          <w:r w:rsidRPr="001567B7" w:rsidR="00F72497">
            <w:rPr>
              <w:b/>
              <w:i/>
            </w:rPr>
            <w:t>Professor Sir Ian Diamond:</w:t>
          </w:r>
        </w:sdtContent>
      </w:sdt>
      <w:r w:rsidRPr="001567B7" w:rsidR="00F72497">
        <w:t xml:space="preserve"> </w:t>
      </w:r>
      <w:r w:rsidRPr="001567B7">
        <w:t>No</w:t>
      </w:r>
      <w:r w:rsidRPr="001567B7" w:rsidR="00F72497">
        <w:t xml:space="preserve">. </w:t>
      </w:r>
      <w:r w:rsidRPr="001567B7" w:rsidR="00BA2A77">
        <w:t xml:space="preserve">Given </w:t>
      </w:r>
      <w:r w:rsidRPr="001567B7">
        <w:t>all the issues of pre</w:t>
      </w:r>
      <w:r w:rsidRPr="001567B7" w:rsidR="00F72497">
        <w:noBreakHyphen/>
      </w:r>
      <w:r w:rsidRPr="001567B7">
        <w:t>release access,</w:t>
      </w:r>
      <w:r w:rsidRPr="001567B7" w:rsidR="00F72497">
        <w:t xml:space="preserve"> William,</w:t>
      </w:r>
      <w:r w:rsidRPr="001567B7">
        <w:t xml:space="preserve"> I would not tell you the numbers ahead of their publication. I can assure you</w:t>
      </w:r>
      <w:r w:rsidRPr="001567B7" w:rsidR="00F72497">
        <w:t xml:space="preserve"> I</w:t>
      </w:r>
      <w:r w:rsidRPr="001567B7">
        <w:t xml:space="preserve"> have not told the French or the Germans in advance either and nor, sadly</w:t>
      </w:r>
      <w:r w:rsidRPr="001567B7" w:rsidR="00F72497">
        <w:t xml:space="preserve">, </w:t>
      </w:r>
      <w:r w:rsidRPr="001567B7">
        <w:t>are they ringing me up.</w:t>
      </w:r>
    </w:p>
    <w:p w:rsidR="00BB31E0" w:rsidRPr="001567B7" w:rsidP="00BA4764">
      <w:pPr>
        <w:pStyle w:val="Answer"/>
      </w:pPr>
      <w:r w:rsidRPr="001567B7">
        <w:t>A</w:t>
      </w:r>
      <w:r w:rsidRPr="001567B7" w:rsidR="00BA4764">
        <w:t xml:space="preserve">s soon as any </w:t>
      </w:r>
      <w:r w:rsidRPr="001567B7">
        <w:t xml:space="preserve">of them </w:t>
      </w:r>
      <w:r w:rsidRPr="001567B7" w:rsidR="00BA4764">
        <w:t>publish, we will make sure we give you a message to let you know</w:t>
      </w:r>
      <w:r w:rsidRPr="001567B7">
        <w:t>, “T</w:t>
      </w:r>
      <w:r w:rsidRPr="001567B7" w:rsidR="00BA4764">
        <w:t>his is a new one</w:t>
      </w:r>
      <w:r w:rsidRPr="001567B7">
        <w:t xml:space="preserve">”. </w:t>
      </w:r>
    </w:p>
    <w:p w:rsidR="00BB31E0" w:rsidRPr="001567B7" w:rsidP="00773703">
      <w:pPr>
        <w:pStyle w:val="Remark"/>
      </w:pPr>
      <w:sdt>
        <w:sdtPr>
          <w:alias w:val="Member"/>
          <w:tag w:val="&lt;Member mnisId='1554' dodsId='31575'&gt;"/>
          <w:id w:val="-1907297878"/>
          <w:placeholder>
            <w:docPart w:val="731DCC37F79F4383992985E9ADE8AD3B"/>
          </w:placeholder>
          <w:richText/>
        </w:sdtPr>
        <w:sdtContent>
          <w:r w:rsidRPr="001567B7">
            <w:rPr>
              <w:b/>
            </w:rPr>
            <w:t>Chair:</w:t>
          </w:r>
        </w:sdtContent>
      </w:sdt>
      <w:r w:rsidRPr="001567B7">
        <w:t xml:space="preserve"> </w:t>
      </w:r>
      <w:r w:rsidRPr="001567B7" w:rsidR="00BA4764">
        <w:t>You will forg</w:t>
      </w:r>
      <w:r w:rsidRPr="001567B7">
        <w:t>ive</w:t>
      </w:r>
      <w:r w:rsidRPr="001567B7" w:rsidR="00BA4764">
        <w:t xml:space="preserve"> me for my curiosity</w:t>
      </w:r>
      <w:r w:rsidRPr="001567B7">
        <w:t xml:space="preserve">, I am sure. </w:t>
      </w:r>
    </w:p>
    <w:p w:rsidR="00BB31E0" w:rsidRPr="001567B7" w:rsidP="00BA4764">
      <w:pPr>
        <w:pStyle w:val="Answer"/>
      </w:pPr>
      <w:sdt>
        <w:sdtPr>
          <w:alias w:val="Witness"/>
          <w:id w:val="-1640950682"/>
          <w:placeholder>
            <w:docPart w:val="372D7CEEB721445FA976EB707F5D2A81"/>
          </w:placeholder>
          <w:richText/>
        </w:sdtPr>
        <w:sdtContent>
          <w:r w:rsidRPr="001567B7">
            <w:rPr>
              <w:b/>
              <w:i/>
            </w:rPr>
            <w:t>Professor Sir Ian Diamond:</w:t>
          </w:r>
        </w:sdtContent>
      </w:sdt>
      <w:r w:rsidRPr="001567B7">
        <w:t xml:space="preserve"> </w:t>
      </w:r>
      <w:r w:rsidRPr="001567B7" w:rsidR="00BA4764">
        <w:t>I am equally curious</w:t>
      </w:r>
      <w:r w:rsidRPr="001567B7">
        <w:t>—d</w:t>
      </w:r>
      <w:r w:rsidRPr="001567B7" w:rsidR="00BA4764">
        <w:t>o not worry</w:t>
      </w:r>
      <w:r w:rsidRPr="001567B7">
        <w:t>—</w:t>
      </w:r>
      <w:r w:rsidRPr="001567B7" w:rsidR="00BA4764">
        <w:t>but I know what the answer would be if I</w:t>
      </w:r>
      <w:r w:rsidRPr="001567B7" w:rsidR="0062039B">
        <w:t xml:space="preserve"> made</w:t>
      </w:r>
      <w:r w:rsidRPr="001567B7" w:rsidR="00101262">
        <w:t xml:space="preserve"> </w:t>
      </w:r>
      <w:r w:rsidRPr="001567B7" w:rsidR="00BA4764">
        <w:t xml:space="preserve">a phone call. </w:t>
      </w:r>
    </w:p>
    <w:p w:rsidR="00BA4764" w:rsidRPr="001567B7" w:rsidP="00773703">
      <w:pPr>
        <w:pStyle w:val="Remark"/>
      </w:pPr>
      <w:sdt>
        <w:sdtPr>
          <w:alias w:val="Member"/>
          <w:tag w:val="&lt;Member mnisId='1554' dodsId='31575'&gt;"/>
          <w:id w:val="1004170253"/>
          <w:placeholder>
            <w:docPart w:val="F064949873F74AF9947EB7A48CED8C27"/>
          </w:placeholder>
          <w:richText/>
        </w:sdtPr>
        <w:sdtContent>
          <w:r w:rsidRPr="001567B7" w:rsidR="00BB31E0">
            <w:rPr>
              <w:b/>
            </w:rPr>
            <w:t>Chair:</w:t>
          </w:r>
        </w:sdtContent>
      </w:sdt>
      <w:r w:rsidRPr="001567B7" w:rsidR="00BB31E0">
        <w:t xml:space="preserve"> Yes, that is u</w:t>
      </w:r>
      <w:r w:rsidRPr="001567B7">
        <w:t>nderstood.</w:t>
      </w:r>
    </w:p>
    <w:p w:rsidR="00BA4764" w:rsidRPr="001567B7" w:rsidP="00BB31E0">
      <w:pPr>
        <w:pStyle w:val="Question"/>
      </w:pPr>
      <w:sdt>
        <w:sdtPr>
          <w:alias w:val="Member"/>
          <w:tag w:val="&lt;Member mnisId='1502' dodsId='31694'&gt;"/>
          <w:id w:val="1390994101"/>
          <w:placeholder>
            <w:docPart w:val="2DAD1DA1992B4988BB8588EC9F585DB5"/>
          </w:placeholder>
          <w:richText/>
        </w:sdtPr>
        <w:sdtContent>
          <w:r w:rsidRPr="001567B7" w:rsidR="0062039B">
            <w:rPr>
              <w:b/>
            </w:rPr>
            <w:t>Mr Jones:</w:t>
          </w:r>
        </w:sdtContent>
      </w:sdt>
      <w:r w:rsidRPr="001567B7" w:rsidR="00BB31E0">
        <w:t xml:space="preserve"> Sir Ian, </w:t>
      </w:r>
      <w:r w:rsidRPr="001567B7" w:rsidR="00FC422A">
        <w:t xml:space="preserve">is it </w:t>
      </w:r>
      <w:r w:rsidRPr="001567B7">
        <w:t xml:space="preserve">fair to say that this episode has been rather embarrassing for the </w:t>
      </w:r>
      <w:r w:rsidRPr="001567B7" w:rsidR="00BB31E0">
        <w:t>O</w:t>
      </w:r>
      <w:r w:rsidRPr="001567B7">
        <w:t>NS?</w:t>
      </w:r>
    </w:p>
    <w:p w:rsidR="00BA4764" w:rsidRPr="001567B7" w:rsidP="00BA4764">
      <w:pPr>
        <w:pStyle w:val="Answer"/>
      </w:pPr>
      <w:sdt>
        <w:sdtPr>
          <w:alias w:val="Witness"/>
          <w:id w:val="1386143473"/>
          <w:placeholder>
            <w:docPart w:val="600BAF9661F34648919463B8056BDD61"/>
          </w:placeholder>
          <w:richText/>
        </w:sdtPr>
        <w:sdtContent>
          <w:r w:rsidRPr="001567B7" w:rsidR="00D727C7">
            <w:rPr>
              <w:b/>
              <w:i/>
            </w:rPr>
            <w:t>Professor Sir Ian Diamond:</w:t>
          </w:r>
        </w:sdtContent>
      </w:sdt>
      <w:r w:rsidRPr="001567B7" w:rsidR="00D727C7">
        <w:t xml:space="preserve"> </w:t>
      </w:r>
      <w:r w:rsidRPr="001567B7">
        <w:t xml:space="preserve">I would not say </w:t>
      </w:r>
      <w:r w:rsidRPr="001567B7" w:rsidR="008910F5">
        <w:t xml:space="preserve">it was </w:t>
      </w:r>
      <w:r w:rsidRPr="001567B7">
        <w:t>embarrassing. I would have to say</w:t>
      </w:r>
      <w:r w:rsidRPr="001567B7" w:rsidR="00D727C7">
        <w:t xml:space="preserve">, </w:t>
      </w:r>
      <w:r w:rsidRPr="001567B7">
        <w:t xml:space="preserve">as I started my remarks, </w:t>
      </w:r>
      <w:r w:rsidRPr="001567B7" w:rsidR="0062039B">
        <w:t xml:space="preserve">that </w:t>
      </w:r>
      <w:r w:rsidRPr="001567B7">
        <w:t>this is international best practice. We would expect to revise</w:t>
      </w:r>
      <w:r w:rsidRPr="001567B7" w:rsidR="00773703">
        <w:t>. W</w:t>
      </w:r>
      <w:r w:rsidRPr="001567B7">
        <w:t>e cannot revise on the basis of no data</w:t>
      </w:r>
      <w:r w:rsidRPr="001567B7" w:rsidR="00935FDF">
        <w:t>,</w:t>
      </w:r>
      <w:r w:rsidRPr="001567B7" w:rsidR="00773703">
        <w:t xml:space="preserve"> and s</w:t>
      </w:r>
      <w:r w:rsidRPr="001567B7">
        <w:t>ome data take some time to come in. The alternativ</w:t>
      </w:r>
      <w:r w:rsidRPr="001567B7" w:rsidR="003A16E0">
        <w:t xml:space="preserve">e </w:t>
      </w:r>
      <w:r w:rsidRPr="001567B7">
        <w:t>would have been not to have produced data</w:t>
      </w:r>
      <w:r w:rsidRPr="001567B7" w:rsidR="00773703">
        <w:t>. T</w:t>
      </w:r>
      <w:r w:rsidRPr="001567B7">
        <w:t>hat is a wors</w:t>
      </w:r>
      <w:r w:rsidRPr="001567B7" w:rsidR="00773703">
        <w:t>e</w:t>
      </w:r>
      <w:r w:rsidRPr="001567B7">
        <w:t xml:space="preserve"> place to be.</w:t>
      </w:r>
      <w:r w:rsidRPr="001567B7" w:rsidR="00773703">
        <w:t xml:space="preserve"> </w:t>
      </w:r>
      <w:r w:rsidRPr="001567B7">
        <w:t>Central banks</w:t>
      </w:r>
      <w:r w:rsidRPr="001567B7" w:rsidR="00773703">
        <w:t xml:space="preserve"> </w:t>
      </w:r>
      <w:r w:rsidRPr="001567B7">
        <w:t xml:space="preserve">and </w:t>
      </w:r>
      <w:r w:rsidRPr="001567B7" w:rsidR="0062039B">
        <w:t>G</w:t>
      </w:r>
      <w:r w:rsidRPr="001567B7">
        <w:t>overnments would not want us to do that.</w:t>
      </w:r>
    </w:p>
    <w:p w:rsidR="00BA4764" w:rsidRPr="001567B7" w:rsidP="00BA4764">
      <w:pPr>
        <w:pStyle w:val="Answer"/>
      </w:pPr>
      <w:r w:rsidRPr="001567B7">
        <w:t xml:space="preserve">Certainly, perhaps we might spend more time </w:t>
      </w:r>
      <w:r w:rsidRPr="001567B7" w:rsidR="0083503C">
        <w:t xml:space="preserve">on the day </w:t>
      </w:r>
      <w:r w:rsidRPr="001567B7">
        <w:t xml:space="preserve">explaining </w:t>
      </w:r>
      <w:r w:rsidRPr="001567B7" w:rsidR="0083503C">
        <w:t xml:space="preserve">this </w:t>
      </w:r>
      <w:r w:rsidRPr="001567B7">
        <w:t>to anyone who wishes to listen, but sometimes people just look at the headlines.</w:t>
      </w:r>
    </w:p>
    <w:p w:rsidR="00BA4764" w:rsidRPr="001567B7" w:rsidP="00B87875">
      <w:pPr>
        <w:pStyle w:val="Question"/>
      </w:pPr>
      <w:sdt>
        <w:sdtPr>
          <w:alias w:val="Member"/>
          <w:tag w:val="&lt;Member mnisId='1502' dodsId='31694'&gt;"/>
          <w:id w:val="-1707019509"/>
          <w:placeholder>
            <w:docPart w:val="855538C4B4AE4B95842D77CE649244AF"/>
          </w:placeholder>
          <w:richText/>
        </w:sdtPr>
        <w:sdtContent>
          <w:r w:rsidRPr="001567B7" w:rsidR="0062039B">
            <w:rPr>
              <w:b/>
            </w:rPr>
            <w:t>Mr Jones:</w:t>
          </w:r>
        </w:sdtContent>
      </w:sdt>
      <w:r w:rsidRPr="001567B7" w:rsidR="0083503C">
        <w:t xml:space="preserve"> T</w:t>
      </w:r>
      <w:r w:rsidRPr="001567B7">
        <w:t xml:space="preserve">here has been adverse comment in the press, as you probably know. The </w:t>
      </w:r>
      <w:r w:rsidRPr="001567B7">
        <w:rPr>
          <w:i/>
          <w:iCs/>
        </w:rPr>
        <w:t>Spectator</w:t>
      </w:r>
      <w:r w:rsidRPr="001567B7">
        <w:t xml:space="preserve"> commented yesterday</w:t>
      </w:r>
      <w:r w:rsidRPr="001567B7" w:rsidR="00B87875">
        <w:t>, “Indeed, this blunder makes you wonder: if they can get this one wrong, just what else are they cooking up or nodding through?”</w:t>
      </w:r>
    </w:p>
    <w:p w:rsidR="009B13AA" w:rsidRPr="001567B7" w:rsidP="00BA4764">
      <w:pPr>
        <w:pStyle w:val="Answer"/>
      </w:pPr>
      <w:sdt>
        <w:sdtPr>
          <w:alias w:val="Witness"/>
          <w:id w:val="1179306493"/>
          <w:placeholder>
            <w:docPart w:val="3AA45C1843524548B6BBDC429CBE1B31"/>
          </w:placeholder>
          <w:richText/>
        </w:sdtPr>
        <w:sdtContent>
          <w:r w:rsidRPr="001567B7" w:rsidR="00B87875">
            <w:rPr>
              <w:b/>
              <w:i/>
            </w:rPr>
            <w:t>Professor Sir Ian Diamond:</w:t>
          </w:r>
        </w:sdtContent>
      </w:sdt>
      <w:r w:rsidRPr="001567B7" w:rsidR="00B87875">
        <w:t xml:space="preserve"> </w:t>
      </w:r>
      <w:r w:rsidRPr="001567B7" w:rsidR="00BA4764">
        <w:t xml:space="preserve">I have said </w:t>
      </w:r>
      <w:r w:rsidRPr="001567B7" w:rsidR="00B87875">
        <w:t xml:space="preserve">this </w:t>
      </w:r>
      <w:r w:rsidRPr="001567B7" w:rsidR="00BA4764">
        <w:t>on a number of occasions</w:t>
      </w:r>
      <w:r w:rsidRPr="001567B7" w:rsidR="00B87875">
        <w:t>. I</w:t>
      </w:r>
      <w:r w:rsidRPr="001567B7" w:rsidR="00BA4764">
        <w:t>t is very easy to s</w:t>
      </w:r>
      <w:r w:rsidRPr="001567B7" w:rsidR="00B87875">
        <w:t>ay</w:t>
      </w:r>
      <w:r w:rsidRPr="001567B7" w:rsidR="0062039B">
        <w:t>,</w:t>
      </w:r>
      <w:r w:rsidRPr="001567B7" w:rsidR="00BA4764">
        <w:t xml:space="preserve"> </w:t>
      </w:r>
      <w:r w:rsidRPr="001567B7" w:rsidR="00B87875">
        <w:t>“</w:t>
      </w:r>
      <w:r w:rsidRPr="001567B7" w:rsidR="0062039B">
        <w:t>I</w:t>
      </w:r>
      <w:r w:rsidRPr="001567B7" w:rsidR="00BA4764">
        <w:t>f they can get this one wrong</w:t>
      </w:r>
      <w:r w:rsidRPr="001567B7" w:rsidR="00B87875">
        <w:t>”</w:t>
      </w:r>
      <w:r w:rsidRPr="001567B7" w:rsidR="00BA4764">
        <w:t xml:space="preserve">. We have followed international best practice to produce the best estimates that are possible to give with the data that are available at a particular time because central banks and </w:t>
      </w:r>
      <w:r w:rsidRPr="001567B7" w:rsidR="0062039B">
        <w:t>G</w:t>
      </w:r>
      <w:r w:rsidRPr="001567B7" w:rsidR="00BA4764">
        <w:t xml:space="preserve">overnments would like to get those answers </w:t>
      </w:r>
      <w:r w:rsidRPr="001567B7">
        <w:t xml:space="preserve">reasonably </w:t>
      </w:r>
      <w:r w:rsidRPr="001567B7" w:rsidR="00BA4764">
        <w:t>quickly.</w:t>
      </w:r>
    </w:p>
    <w:p w:rsidR="009B13AA" w:rsidRPr="001567B7" w:rsidP="00BA4764">
      <w:pPr>
        <w:pStyle w:val="Answer"/>
      </w:pPr>
      <w:r w:rsidRPr="001567B7">
        <w:t xml:space="preserve">There are </w:t>
      </w:r>
      <w:r w:rsidRPr="001567B7" w:rsidR="00BA4764">
        <w:t xml:space="preserve">data </w:t>
      </w:r>
      <w:r w:rsidRPr="001567B7">
        <w:t xml:space="preserve">that </w:t>
      </w:r>
      <w:r w:rsidRPr="001567B7">
        <w:t xml:space="preserve">are </w:t>
      </w:r>
      <w:r w:rsidRPr="001567B7" w:rsidR="00BA4764">
        <w:t>simply not available</w:t>
      </w:r>
      <w:r w:rsidRPr="001567B7">
        <w:t xml:space="preserve">. When </w:t>
      </w:r>
      <w:r w:rsidRPr="001567B7" w:rsidR="00BA4764">
        <w:t>they come out</w:t>
      </w:r>
      <w:r w:rsidRPr="001567B7">
        <w:t xml:space="preserve">, </w:t>
      </w:r>
      <w:r w:rsidRPr="001567B7" w:rsidR="00BA4764">
        <w:t xml:space="preserve">you </w:t>
      </w:r>
      <w:r w:rsidRPr="001567B7">
        <w:t xml:space="preserve">then </w:t>
      </w:r>
      <w:r w:rsidRPr="001567B7" w:rsidR="00BA4764">
        <w:t>revise. That is international best practice. It is not a mistake</w:t>
      </w:r>
      <w:r w:rsidRPr="001567B7">
        <w:t>. I</w:t>
      </w:r>
      <w:r w:rsidRPr="001567B7" w:rsidR="00BA4764">
        <w:t>t is a revision</w:t>
      </w:r>
      <w:r w:rsidRPr="001567B7">
        <w:t xml:space="preserve">. </w:t>
      </w:r>
      <w:r w:rsidRPr="001567B7" w:rsidR="00BA4764">
        <w:t>I recognise that</w:t>
      </w:r>
      <w:r w:rsidRPr="001567B7">
        <w:t xml:space="preserve"> y</w:t>
      </w:r>
      <w:r w:rsidRPr="001567B7" w:rsidR="00BA4764">
        <w:t>ou may think I am playing with semantics in doing that, but</w:t>
      </w:r>
      <w:r w:rsidRPr="001567B7">
        <w:t xml:space="preserve">, </w:t>
      </w:r>
      <w:r w:rsidRPr="001567B7" w:rsidR="00BA4764">
        <w:t xml:space="preserve">if you </w:t>
      </w:r>
      <w:r w:rsidRPr="001567B7">
        <w:t xml:space="preserve">had </w:t>
      </w:r>
      <w:r w:rsidRPr="001567B7" w:rsidR="00BA4764">
        <w:t xml:space="preserve">asked me two years ago </w:t>
      </w:r>
      <w:r w:rsidRPr="001567B7">
        <w:t xml:space="preserve">or </w:t>
      </w:r>
      <w:r w:rsidRPr="001567B7" w:rsidR="00BA4764">
        <w:t xml:space="preserve">when we originally published those data, </w:t>
      </w:r>
      <w:r w:rsidRPr="001567B7">
        <w:t xml:space="preserve">“Will </w:t>
      </w:r>
      <w:r w:rsidRPr="001567B7" w:rsidR="00BA4764">
        <w:t>these data be revised</w:t>
      </w:r>
      <w:r w:rsidRPr="001567B7">
        <w:t xml:space="preserve">?” I would have </w:t>
      </w:r>
      <w:r w:rsidRPr="001567B7" w:rsidR="00BA4764">
        <w:t>said</w:t>
      </w:r>
      <w:r w:rsidRPr="001567B7">
        <w:t xml:space="preserve">, “Of course, yes. </w:t>
      </w:r>
      <w:r w:rsidRPr="001567B7" w:rsidR="00BA4764">
        <w:t>I am expecting them to be</w:t>
      </w:r>
      <w:r w:rsidRPr="001567B7">
        <w:t xml:space="preserve">”. That </w:t>
      </w:r>
      <w:r w:rsidRPr="001567B7" w:rsidR="00BA4764">
        <w:t>is what we would do.</w:t>
      </w:r>
    </w:p>
    <w:p w:rsidR="00BA4764" w:rsidRPr="001567B7" w:rsidP="00BA4764">
      <w:pPr>
        <w:pStyle w:val="Answer"/>
      </w:pPr>
      <w:r w:rsidRPr="001567B7">
        <w:t>I return to the point I made</w:t>
      </w:r>
      <w:r w:rsidRPr="001567B7" w:rsidR="009B13AA">
        <w:t>. O</w:t>
      </w:r>
      <w:r w:rsidRPr="001567B7">
        <w:t>f eight quarters at a very difficult time, six of them we did not need to revise</w:t>
      </w:r>
      <w:r w:rsidRPr="001567B7" w:rsidR="009B13AA">
        <w:t xml:space="preserve">. Particularly </w:t>
      </w:r>
      <w:r w:rsidRPr="001567B7">
        <w:t xml:space="preserve">where the big decline </w:t>
      </w:r>
      <w:r w:rsidRPr="001567B7" w:rsidR="009B13AA">
        <w:t xml:space="preserve">was </w:t>
      </w:r>
      <w:r w:rsidRPr="001567B7">
        <w:t xml:space="preserve">and </w:t>
      </w:r>
      <w:r w:rsidRPr="001567B7" w:rsidR="009B13AA">
        <w:t xml:space="preserve">where </w:t>
      </w:r>
      <w:r w:rsidRPr="001567B7">
        <w:t>the big recovery</w:t>
      </w:r>
      <w:r w:rsidRPr="001567B7" w:rsidR="009B13AA">
        <w:t xml:space="preserve"> was</w:t>
      </w:r>
      <w:r w:rsidRPr="001567B7">
        <w:t>, we have had to make some revisions because the data simply were not there.</w:t>
      </w:r>
    </w:p>
    <w:p w:rsidR="006B72E5" w:rsidRPr="001567B7" w:rsidP="0062039B">
      <w:pPr>
        <w:pStyle w:val="Answer"/>
      </w:pPr>
      <w:r w:rsidRPr="001567B7">
        <w:t xml:space="preserve">I am sure you read the article by Tim Leunig </w:t>
      </w:r>
      <w:r w:rsidRPr="001567B7" w:rsidR="00BA4764">
        <w:t xml:space="preserve">in the </w:t>
      </w:r>
      <w:r w:rsidRPr="001567B7" w:rsidR="00BA4764">
        <w:rPr>
          <w:i/>
          <w:iCs/>
        </w:rPr>
        <w:t>Financial Times</w:t>
      </w:r>
      <w:r w:rsidRPr="001567B7" w:rsidR="00BA4764">
        <w:t xml:space="preserve"> yesterday</w:t>
      </w:r>
      <w:r w:rsidRPr="001567B7" w:rsidR="0062039B">
        <w:t xml:space="preserve">. He </w:t>
      </w:r>
      <w:r w:rsidRPr="001567B7">
        <w:t xml:space="preserve">said </w:t>
      </w:r>
      <w:r w:rsidRPr="001567B7" w:rsidR="00BA4764">
        <w:t xml:space="preserve">the ONS data are fine. </w:t>
      </w:r>
      <w:r w:rsidRPr="001567B7">
        <w:t xml:space="preserve">He said </w:t>
      </w:r>
      <w:r w:rsidRPr="001567B7" w:rsidR="00BA4764">
        <w:t xml:space="preserve">the ONS statisticians are fine. </w:t>
      </w:r>
      <w:r w:rsidRPr="001567B7">
        <w:t>Interestingly, t</w:t>
      </w:r>
      <w:r w:rsidRPr="001567B7">
        <w:t xml:space="preserve">he main thrust of his </w:t>
      </w:r>
      <w:r w:rsidRPr="001567B7" w:rsidR="00BA4764">
        <w:t>argument, which is a reasonable one</w:t>
      </w:r>
      <w:r w:rsidRPr="001567B7">
        <w:t>—</w:t>
      </w:r>
      <w:r w:rsidRPr="001567B7" w:rsidR="00BA4764">
        <w:t>we</w:t>
      </w:r>
      <w:r w:rsidRPr="001567B7" w:rsidR="0062039B">
        <w:t xml:space="preserve"> have</w:t>
      </w:r>
      <w:r w:rsidRPr="001567B7" w:rsidR="00DD2F6E">
        <w:t xml:space="preserve"> </w:t>
      </w:r>
      <w:r w:rsidRPr="001567B7" w:rsidR="00BA4764">
        <w:t xml:space="preserve">already </w:t>
      </w:r>
      <w:r w:rsidRPr="001567B7" w:rsidR="0062039B">
        <w:t xml:space="preserve">been </w:t>
      </w:r>
      <w:r w:rsidRPr="001567B7" w:rsidR="00BA4764">
        <w:t>thinking about</w:t>
      </w:r>
      <w:r w:rsidRPr="001567B7">
        <w:t xml:space="preserve"> </w:t>
      </w:r>
      <w:r w:rsidRPr="001567B7" w:rsidR="00DD2F6E">
        <w:t>it</w:t>
      </w:r>
      <w:r w:rsidRPr="001567B7">
        <w:t>—</w:t>
      </w:r>
      <w:r w:rsidRPr="001567B7" w:rsidR="00BA4764">
        <w:t xml:space="preserve">is </w:t>
      </w:r>
      <w:r w:rsidRPr="001567B7">
        <w:t xml:space="preserve">about whether we can get </w:t>
      </w:r>
      <w:r w:rsidRPr="001567B7" w:rsidR="00BA4764">
        <w:t xml:space="preserve">the data </w:t>
      </w:r>
      <w:r w:rsidRPr="001567B7" w:rsidR="00CB31DF">
        <w:t xml:space="preserve">that </w:t>
      </w:r>
      <w:r w:rsidRPr="001567B7" w:rsidR="00BA4764">
        <w:t>we have to wait a long time</w:t>
      </w:r>
      <w:r w:rsidRPr="001567B7">
        <w:t xml:space="preserve"> for any</w:t>
      </w:r>
      <w:r w:rsidRPr="001567B7" w:rsidR="00BA4764">
        <w:t xml:space="preserve"> quicker</w:t>
      </w:r>
      <w:r w:rsidRPr="001567B7">
        <w:t>.</w:t>
      </w:r>
      <w:r w:rsidRPr="001567B7" w:rsidR="0062039B">
        <w:t xml:space="preserve"> </w:t>
      </w:r>
      <w:r w:rsidRPr="001567B7" w:rsidR="00BA4764">
        <w:t xml:space="preserve">I waited until the team that had been working flat out to get these numbers out </w:t>
      </w:r>
      <w:r w:rsidRPr="001567B7">
        <w:t xml:space="preserve">had </w:t>
      </w:r>
      <w:r w:rsidRPr="001567B7" w:rsidR="00BA4764">
        <w:t>finished</w:t>
      </w:r>
      <w:r w:rsidRPr="001567B7">
        <w:t>. M</w:t>
      </w:r>
      <w:r w:rsidRPr="001567B7" w:rsidR="00BA4764">
        <w:t xml:space="preserve">y first </w:t>
      </w:r>
      <w:r w:rsidRPr="001567B7">
        <w:t xml:space="preserve">port </w:t>
      </w:r>
      <w:r w:rsidRPr="001567B7" w:rsidR="00BA4764">
        <w:t>of call in September was to say</w:t>
      </w:r>
      <w:r w:rsidRPr="001567B7">
        <w:t>, “L</w:t>
      </w:r>
      <w:r w:rsidRPr="001567B7" w:rsidR="00BA4764">
        <w:t>et us get together and see how we can get some of these data quicker</w:t>
      </w:r>
      <w:r w:rsidRPr="001567B7">
        <w:t>”</w:t>
      </w:r>
      <w:r w:rsidRPr="001567B7" w:rsidR="00BA4764">
        <w:t>.</w:t>
      </w:r>
      <w:r w:rsidRPr="001567B7" w:rsidR="0071280E">
        <w:t xml:space="preserve"> </w:t>
      </w:r>
      <w:r w:rsidRPr="001567B7">
        <w:t>S</w:t>
      </w:r>
      <w:r w:rsidRPr="001567B7" w:rsidR="00BA4764">
        <w:t>ome that would require</w:t>
      </w:r>
      <w:r w:rsidRPr="001567B7">
        <w:t xml:space="preserve"> data sharing, and </w:t>
      </w:r>
      <w:r w:rsidRPr="001567B7" w:rsidR="00BA4764">
        <w:t xml:space="preserve">I hope we are going to </w:t>
      </w:r>
      <w:r w:rsidRPr="001567B7">
        <w:t xml:space="preserve">talk about that </w:t>
      </w:r>
      <w:r w:rsidRPr="001567B7" w:rsidR="00BA4764">
        <w:t>at some stage</w:t>
      </w:r>
      <w:r w:rsidRPr="001567B7">
        <w:t xml:space="preserve"> later this morning</w:t>
      </w:r>
      <w:r w:rsidRPr="001567B7" w:rsidR="00BA4764">
        <w:t>.</w:t>
      </w:r>
    </w:p>
    <w:p w:rsidR="006B72E5" w:rsidRPr="001567B7" w:rsidP="006B72E5">
      <w:pPr>
        <w:pStyle w:val="Remark"/>
      </w:pPr>
      <w:sdt>
        <w:sdtPr>
          <w:alias w:val="Member"/>
          <w:tag w:val="&lt;Member mnisId='1554' dodsId='31575'&gt;"/>
          <w:id w:val="1433008474"/>
          <w:placeholder>
            <w:docPart w:val="0890EC7F54D34F27954E9427770AC5F1"/>
          </w:placeholder>
          <w:richText/>
        </w:sdtPr>
        <w:sdtContent>
          <w:r w:rsidRPr="001567B7">
            <w:rPr>
              <w:b/>
            </w:rPr>
            <w:t>Chair:</w:t>
          </w:r>
        </w:sdtContent>
      </w:sdt>
      <w:r w:rsidRPr="001567B7">
        <w:t xml:space="preserve"> </w:t>
      </w:r>
      <w:r w:rsidRPr="001567B7" w:rsidR="00BA4764">
        <w:t>We are indeed.</w:t>
      </w:r>
    </w:p>
    <w:p w:rsidR="007E72F0" w:rsidRPr="001567B7" w:rsidP="006B72E5">
      <w:pPr>
        <w:pStyle w:val="Answer"/>
      </w:pPr>
      <w:sdt>
        <w:sdtPr>
          <w:alias w:val="Witness"/>
          <w:id w:val="-1378468596"/>
          <w:placeholder>
            <w:docPart w:val="C4B173BCAA1346CDA80715345B01ACFE"/>
          </w:placeholder>
          <w:richText/>
        </w:sdtPr>
        <w:sdtContent>
          <w:r w:rsidRPr="001567B7" w:rsidR="006B72E5">
            <w:rPr>
              <w:b/>
              <w:i/>
            </w:rPr>
            <w:t>Professor Sir Ian Diamond:</w:t>
          </w:r>
        </w:sdtContent>
      </w:sdt>
      <w:r w:rsidRPr="001567B7" w:rsidR="006B72E5">
        <w:t xml:space="preserve"> </w:t>
      </w:r>
      <w:r w:rsidRPr="001567B7" w:rsidR="00BA4764">
        <w:t xml:space="preserve">That is going to require quick data sharing across Government in some areas. If that could be done, we might be able to get some of those data quicker. That would mean </w:t>
      </w:r>
      <w:r w:rsidRPr="001567B7" w:rsidR="0062039B">
        <w:t xml:space="preserve">the revisions </w:t>
      </w:r>
      <w:r w:rsidRPr="001567B7" w:rsidR="006B72E5">
        <w:t xml:space="preserve">would potentially be </w:t>
      </w:r>
      <w:r w:rsidRPr="001567B7" w:rsidR="0062039B">
        <w:t>a little less</w:t>
      </w:r>
      <w:r w:rsidRPr="001567B7" w:rsidR="00BA4764">
        <w:t xml:space="preserve"> because we would </w:t>
      </w:r>
      <w:r w:rsidRPr="001567B7">
        <w:t xml:space="preserve">have </w:t>
      </w:r>
      <w:r w:rsidRPr="001567B7" w:rsidR="00BA4764">
        <w:t xml:space="preserve">some of the more accurate data earlier. </w:t>
      </w:r>
    </w:p>
    <w:p w:rsidR="00BA4764" w:rsidRPr="001567B7" w:rsidP="007E72F0">
      <w:pPr>
        <w:pStyle w:val="Question"/>
      </w:pPr>
      <w:sdt>
        <w:sdtPr>
          <w:alias w:val="Member"/>
          <w:tag w:val="&lt;Member mnisId='1554' dodsId='31575'&gt;"/>
          <w:id w:val="1080330044"/>
          <w:placeholder>
            <w:docPart w:val="1F0F5DE0D33A43B18DF99ED6DF5F9A1A"/>
          </w:placeholder>
          <w:richText/>
        </w:sdtPr>
        <w:sdtContent>
          <w:r w:rsidRPr="001567B7" w:rsidR="007E72F0">
            <w:rPr>
              <w:b/>
            </w:rPr>
            <w:t>Chair:</w:t>
          </w:r>
        </w:sdtContent>
      </w:sdt>
      <w:r w:rsidRPr="001567B7" w:rsidR="007E72F0">
        <w:t xml:space="preserve"> </w:t>
      </w:r>
      <w:r w:rsidRPr="001567B7">
        <w:t>Thank you very much indeed for that.</w:t>
      </w:r>
      <w:r w:rsidRPr="001567B7" w:rsidR="007E72F0">
        <w:t xml:space="preserve"> </w:t>
      </w:r>
      <w:r w:rsidRPr="001567B7">
        <w:t xml:space="preserve">Going on with our agenda as planned, could you briefly outline which areas of Government are responsible for producing statistics and analysis </w:t>
      </w:r>
      <w:r w:rsidRPr="001567B7" w:rsidR="007E72F0">
        <w:t xml:space="preserve">and </w:t>
      </w:r>
      <w:r w:rsidRPr="001567B7">
        <w:t>which parts of those systems you have responsibility for?</w:t>
      </w:r>
    </w:p>
    <w:p w:rsidR="00AE488C" w:rsidRPr="001567B7" w:rsidP="00BA4764">
      <w:pPr>
        <w:pStyle w:val="Answer"/>
      </w:pPr>
      <w:sdt>
        <w:sdtPr>
          <w:alias w:val="Witness"/>
          <w:id w:val="-411392978"/>
          <w:placeholder>
            <w:docPart w:val="1118528CB7A8455A98E6A2C1AB22EFD9"/>
          </w:placeholder>
          <w:richText/>
        </w:sdtPr>
        <w:sdtContent>
          <w:r w:rsidRPr="001567B7" w:rsidR="007E72F0">
            <w:rPr>
              <w:b/>
              <w:i/>
            </w:rPr>
            <w:t>Professor Sir Ian Diamond:</w:t>
          </w:r>
        </w:sdtContent>
      </w:sdt>
      <w:r w:rsidRPr="001567B7" w:rsidR="007E72F0">
        <w:t xml:space="preserve"> S</w:t>
      </w:r>
      <w:r w:rsidRPr="001567B7" w:rsidR="00BA4764">
        <w:t xml:space="preserve">tatistics are produced right across Government in </w:t>
      </w:r>
      <w:r w:rsidRPr="001567B7" w:rsidR="0062039B">
        <w:t>D</w:t>
      </w:r>
      <w:r w:rsidRPr="001567B7" w:rsidR="00BA4764">
        <w:t xml:space="preserve">epartments and indeed </w:t>
      </w:r>
      <w:r w:rsidRPr="001567B7" w:rsidR="007E72F0">
        <w:t xml:space="preserve">in </w:t>
      </w:r>
      <w:r w:rsidRPr="001567B7" w:rsidR="00BA4764">
        <w:t xml:space="preserve">some cases in </w:t>
      </w:r>
      <w:r w:rsidRPr="001567B7" w:rsidR="007E72F0">
        <w:t>arm’s</w:t>
      </w:r>
      <w:r w:rsidR="006440B1">
        <w:t xml:space="preserve"> </w:t>
      </w:r>
      <w:r w:rsidRPr="001567B7" w:rsidR="007E72F0">
        <w:t xml:space="preserve">length </w:t>
      </w:r>
      <w:r w:rsidRPr="001567B7" w:rsidR="00BA4764">
        <w:t>bodies</w:t>
      </w:r>
      <w:r w:rsidRPr="001567B7" w:rsidR="007E72F0">
        <w:t>. T</w:t>
      </w:r>
      <w:r w:rsidRPr="001567B7" w:rsidR="00BA4764">
        <w:t>hose statistics are subject to a code of practice</w:t>
      </w:r>
      <w:r w:rsidRPr="001567B7">
        <w:t>.</w:t>
      </w:r>
    </w:p>
    <w:p w:rsidR="007A101D" w:rsidRPr="001567B7" w:rsidP="00BA4764">
      <w:pPr>
        <w:pStyle w:val="Answer"/>
      </w:pPr>
      <w:r w:rsidRPr="001567B7">
        <w:t xml:space="preserve">I have responsibility in two different ways. I have formal responsibility for the </w:t>
      </w:r>
      <w:r w:rsidRPr="001567B7" w:rsidR="00AE488C">
        <w:t>Office for National Statistics</w:t>
      </w:r>
      <w:r w:rsidRPr="001567B7">
        <w:t>, which produces a large number of data</w:t>
      </w:r>
      <w:r w:rsidRPr="001567B7" w:rsidR="00AE488C">
        <w:t xml:space="preserve">. </w:t>
      </w:r>
      <w:r w:rsidRPr="001567B7">
        <w:t xml:space="preserve">We have just been talking about some of the economic data </w:t>
      </w:r>
      <w:r w:rsidRPr="001567B7" w:rsidR="0062039B">
        <w:t xml:space="preserve">that </w:t>
      </w:r>
      <w:r w:rsidRPr="001567B7">
        <w:t>we produce.</w:t>
      </w:r>
      <w:r w:rsidRPr="001567B7">
        <w:t xml:space="preserve"> </w:t>
      </w:r>
      <w:r w:rsidRPr="001567B7">
        <w:t>I then have</w:t>
      </w:r>
      <w:r w:rsidRPr="001567B7">
        <w:t xml:space="preserve"> </w:t>
      </w:r>
      <w:r w:rsidRPr="001567B7">
        <w:t>dotted</w:t>
      </w:r>
      <w:r w:rsidRPr="001567B7">
        <w:t>-</w:t>
      </w:r>
      <w:r w:rsidRPr="001567B7">
        <w:t>line responsibility</w:t>
      </w:r>
      <w:r w:rsidRPr="001567B7">
        <w:t xml:space="preserve">, </w:t>
      </w:r>
      <w:r w:rsidRPr="001567B7">
        <w:t>through my leadership of the Government Statistical Service</w:t>
      </w:r>
      <w:r w:rsidRPr="001567B7">
        <w:t xml:space="preserve">, </w:t>
      </w:r>
      <w:r w:rsidRPr="001567B7" w:rsidR="009C4904">
        <w:t>for</w:t>
      </w:r>
      <w:r w:rsidRPr="001567B7">
        <w:t xml:space="preserve"> all the other statistics that are produced</w:t>
      </w:r>
      <w:r w:rsidRPr="001567B7">
        <w:t>.</w:t>
      </w:r>
    </w:p>
    <w:p w:rsidR="00A30493" w:rsidRPr="001567B7" w:rsidP="00BA4764">
      <w:pPr>
        <w:pStyle w:val="Answer"/>
      </w:pPr>
      <w:r w:rsidRPr="001567B7">
        <w:t>I</w:t>
      </w:r>
      <w:r w:rsidRPr="001567B7" w:rsidR="00BA4764">
        <w:t xml:space="preserve">n each </w:t>
      </w:r>
      <w:r w:rsidRPr="001567B7" w:rsidR="0062039B">
        <w:t>D</w:t>
      </w:r>
      <w:r w:rsidRPr="001567B7" w:rsidR="00BA4764">
        <w:t>epartment</w:t>
      </w:r>
      <w:r w:rsidRPr="001567B7">
        <w:t>, t</w:t>
      </w:r>
      <w:r w:rsidRPr="001567B7" w:rsidR="00BA4764">
        <w:t xml:space="preserve">here will be a </w:t>
      </w:r>
      <w:r w:rsidRPr="001567B7">
        <w:t>head of profession for statistics, w</w:t>
      </w:r>
      <w:r w:rsidRPr="001567B7" w:rsidR="00BA4764">
        <w:t>ho is responsible for producing those statistics</w:t>
      </w:r>
      <w:r w:rsidRPr="001567B7">
        <w:t xml:space="preserve">. She or he </w:t>
      </w:r>
      <w:r w:rsidRPr="001567B7" w:rsidR="00BA4764">
        <w:t xml:space="preserve">is part of the </w:t>
      </w:r>
      <w:r w:rsidRPr="001567B7">
        <w:t xml:space="preserve">heads of profession for statistics in </w:t>
      </w:r>
      <w:r w:rsidRPr="001567B7" w:rsidR="00BA4764">
        <w:t xml:space="preserve">the Government </w:t>
      </w:r>
      <w:r w:rsidRPr="001567B7">
        <w:t>S</w:t>
      </w:r>
      <w:r w:rsidRPr="001567B7" w:rsidR="00BA4764">
        <w:t>tatistical Service</w:t>
      </w:r>
      <w:r w:rsidRPr="001567B7">
        <w:t>. W</w:t>
      </w:r>
      <w:r w:rsidRPr="001567B7" w:rsidR="00BA4764">
        <w:t>hile the</w:t>
      </w:r>
      <w:r w:rsidRPr="001567B7">
        <w:t>ir</w:t>
      </w:r>
      <w:r w:rsidRPr="001567B7" w:rsidR="00BA4764">
        <w:t xml:space="preserve"> line management responsibility goes vertically through the</w:t>
      </w:r>
      <w:r w:rsidRPr="001567B7">
        <w:t xml:space="preserve">ir </w:t>
      </w:r>
      <w:r w:rsidRPr="001567B7" w:rsidR="0062039B">
        <w:t>De</w:t>
      </w:r>
      <w:r w:rsidRPr="001567B7" w:rsidR="00BA4764">
        <w:t>partment, I have</w:t>
      </w:r>
      <w:r w:rsidRPr="001567B7">
        <w:t xml:space="preserve"> </w:t>
      </w:r>
      <w:r w:rsidRPr="001567B7" w:rsidR="00BA4764">
        <w:t xml:space="preserve">a pastoral responsibility and </w:t>
      </w:r>
      <w:r w:rsidRPr="001567B7">
        <w:t xml:space="preserve">a </w:t>
      </w:r>
      <w:r w:rsidRPr="001567B7" w:rsidR="00BA4764">
        <w:t>responsibility to make sure standards are met across the</w:t>
      </w:r>
      <w:r w:rsidRPr="001567B7">
        <w:t xml:space="preserve"> Government S</w:t>
      </w:r>
      <w:r w:rsidRPr="001567B7" w:rsidR="00BA4764">
        <w:t xml:space="preserve">tatistical </w:t>
      </w:r>
      <w:r w:rsidRPr="001567B7">
        <w:t>S</w:t>
      </w:r>
      <w:r w:rsidRPr="001567B7" w:rsidR="00BA4764">
        <w:t>ervice</w:t>
      </w:r>
      <w:r w:rsidRPr="001567B7">
        <w:t xml:space="preserve">. </w:t>
      </w:r>
    </w:p>
    <w:p w:rsidR="00BA4764" w:rsidRPr="001567B7" w:rsidP="00BA4764">
      <w:pPr>
        <w:pStyle w:val="Answer"/>
      </w:pPr>
      <w:r w:rsidRPr="001567B7">
        <w:t xml:space="preserve">In </w:t>
      </w:r>
      <w:r w:rsidRPr="001567B7">
        <w:t>the rest of the UK</w:t>
      </w:r>
      <w:r w:rsidRPr="001567B7">
        <w:t>, a</w:t>
      </w:r>
      <w:r w:rsidRPr="001567B7">
        <w:t>gain, I have very strong dotted</w:t>
      </w:r>
      <w:r w:rsidRPr="001567B7">
        <w:t>-</w:t>
      </w:r>
      <w:r w:rsidRPr="001567B7">
        <w:t xml:space="preserve">line relationships with the </w:t>
      </w:r>
      <w:r w:rsidRPr="001567B7">
        <w:t xml:space="preserve">chief statisticians </w:t>
      </w:r>
      <w:r w:rsidRPr="001567B7">
        <w:t xml:space="preserve">of Scotland, </w:t>
      </w:r>
      <w:r w:rsidRPr="001567B7">
        <w:t xml:space="preserve">Wales </w:t>
      </w:r>
      <w:r w:rsidRPr="001567B7">
        <w:t xml:space="preserve">and </w:t>
      </w:r>
      <w:r w:rsidRPr="001567B7">
        <w:t xml:space="preserve">Northern Ireland, </w:t>
      </w:r>
      <w:r w:rsidRPr="001567B7">
        <w:t>but</w:t>
      </w:r>
      <w:r w:rsidRPr="001567B7">
        <w:t xml:space="preserve">, </w:t>
      </w:r>
      <w:r w:rsidRPr="001567B7">
        <w:t>again, statistics in those</w:t>
      </w:r>
      <w:r w:rsidRPr="001567B7" w:rsidR="003B77F5">
        <w:t xml:space="preserve"> A</w:t>
      </w:r>
      <w:r w:rsidRPr="001567B7">
        <w:t>dministrations is a devolved responsibility.</w:t>
      </w:r>
    </w:p>
    <w:p w:rsidR="00BA4764" w:rsidRPr="001567B7" w:rsidP="00E879C2">
      <w:pPr>
        <w:pStyle w:val="Question"/>
      </w:pPr>
      <w:sdt>
        <w:sdtPr>
          <w:alias w:val="Member"/>
          <w:tag w:val="&lt;Member mnisId='1554' dodsId='31575'&gt;"/>
          <w:id w:val="1537241850"/>
          <w:placeholder>
            <w:docPart w:val="26DFC3BC482F456D974776DBA0584EFC"/>
          </w:placeholder>
          <w:richText/>
        </w:sdtPr>
        <w:sdtContent>
          <w:r w:rsidRPr="001567B7" w:rsidR="00A30493">
            <w:rPr>
              <w:b/>
            </w:rPr>
            <w:t>Chair:</w:t>
          </w:r>
        </w:sdtContent>
      </w:sdt>
      <w:r w:rsidRPr="001567B7" w:rsidR="00A30493">
        <w:t xml:space="preserve"> W</w:t>
      </w:r>
      <w:r w:rsidRPr="001567B7">
        <w:t xml:space="preserve">hat is your involvement in the drafting of the </w:t>
      </w:r>
      <w:r w:rsidRPr="001567B7" w:rsidR="003B77F5">
        <w:t>n</w:t>
      </w:r>
      <w:r w:rsidRPr="001567B7" w:rsidR="008A323A">
        <w:t xml:space="preserve">ational </w:t>
      </w:r>
      <w:r w:rsidRPr="001567B7" w:rsidR="003B77F5">
        <w:t>d</w:t>
      </w:r>
      <w:r w:rsidRPr="001567B7" w:rsidR="008A323A">
        <w:t xml:space="preserve">ata </w:t>
      </w:r>
      <w:r w:rsidRPr="001567B7" w:rsidR="003B77F5">
        <w:t>s</w:t>
      </w:r>
      <w:r w:rsidRPr="001567B7" w:rsidR="008A323A">
        <w:t>trategy</w:t>
      </w:r>
      <w:r w:rsidRPr="001567B7">
        <w:t xml:space="preserve">? </w:t>
      </w:r>
      <w:r w:rsidRPr="001567B7" w:rsidR="00A30493">
        <w:t>D</w:t>
      </w:r>
      <w:r w:rsidRPr="001567B7">
        <w:t xml:space="preserve">o you have any role in the ongoing delivery of </w:t>
      </w:r>
      <w:r w:rsidRPr="001567B7" w:rsidR="00A30493">
        <w:t>that strategy?</w:t>
      </w:r>
    </w:p>
    <w:p w:rsidR="00A52246" w:rsidRPr="001567B7" w:rsidP="003B77F5">
      <w:pPr>
        <w:pStyle w:val="Answer"/>
      </w:pPr>
      <w:sdt>
        <w:sdtPr>
          <w:alias w:val="Witness"/>
          <w:id w:val="-1778318231"/>
          <w:placeholder>
            <w:docPart w:val="070FA68BD88443069D4EF350C75044C9"/>
          </w:placeholder>
          <w:richText/>
        </w:sdtPr>
        <w:sdtContent>
          <w:r w:rsidRPr="001567B7" w:rsidR="00A30493">
            <w:rPr>
              <w:b/>
              <w:i/>
            </w:rPr>
            <w:t>Professor Sir Ian Diamond:</w:t>
          </w:r>
        </w:sdtContent>
      </w:sdt>
      <w:r w:rsidRPr="001567B7" w:rsidR="00A30493">
        <w:t xml:space="preserve"> We</w:t>
      </w:r>
      <w:r w:rsidRPr="001567B7" w:rsidR="00BA4764">
        <w:t xml:space="preserve"> were involved, as in ONS was involved</w:t>
      </w:r>
      <w:r w:rsidRPr="001567B7" w:rsidR="00A30493">
        <w:t xml:space="preserve">, </w:t>
      </w:r>
      <w:r w:rsidRPr="001567B7" w:rsidR="00BA4764">
        <w:t>in contributing to it. It was being drafted formally within DCMS</w:t>
      </w:r>
      <w:r w:rsidRPr="001567B7" w:rsidR="00A30493">
        <w:t>. W</w:t>
      </w:r>
      <w:r w:rsidRPr="001567B7" w:rsidR="00BA4764">
        <w:t>e offered our views and we were part of it.</w:t>
      </w:r>
      <w:r w:rsidRPr="001567B7" w:rsidR="003B77F5">
        <w:t xml:space="preserve"> </w:t>
      </w:r>
      <w:r w:rsidRPr="001567B7" w:rsidR="00BA4764">
        <w:t xml:space="preserve">I have a responsibility for </w:t>
      </w:r>
      <w:r w:rsidRPr="001567B7" w:rsidR="008A323A">
        <w:t>m</w:t>
      </w:r>
      <w:r w:rsidRPr="001567B7" w:rsidR="00BA4764">
        <w:t xml:space="preserve">ission </w:t>
      </w:r>
      <w:r w:rsidRPr="001567B7" w:rsidR="003B77F5">
        <w:t>3</w:t>
      </w:r>
      <w:r w:rsidRPr="001567B7" w:rsidR="00BA4764">
        <w:t xml:space="preserve">, which looks at data standards </w:t>
      </w:r>
      <w:r w:rsidRPr="001567B7">
        <w:t xml:space="preserve">and data </w:t>
      </w:r>
      <w:r w:rsidRPr="001567B7" w:rsidR="00BA4764">
        <w:t>sharing</w:t>
      </w:r>
      <w:r w:rsidRPr="001567B7">
        <w:t xml:space="preserve">. </w:t>
      </w:r>
      <w:r w:rsidRPr="001567B7" w:rsidR="00BA4764">
        <w:t xml:space="preserve">I drive that forward, but I do not have the overall responsibility for the </w:t>
      </w:r>
      <w:r w:rsidRPr="001567B7" w:rsidR="003B77F5">
        <w:t>national data strategy</w:t>
      </w:r>
      <w:r w:rsidRPr="001567B7" w:rsidR="00BA4764">
        <w:t xml:space="preserve">. </w:t>
      </w:r>
    </w:p>
    <w:p w:rsidR="00BA4764" w:rsidRPr="001567B7" w:rsidP="00AD2A9F">
      <w:pPr>
        <w:pStyle w:val="Question"/>
      </w:pPr>
      <w:sdt>
        <w:sdtPr>
          <w:alias w:val="Member"/>
          <w:tag w:val="&lt;Member mnisId='1554' dodsId='31575'&gt;"/>
          <w:id w:val="-786808163"/>
          <w:placeholder>
            <w:docPart w:val="22A7ED7D848B4533993C381E1D4894B9"/>
          </w:placeholder>
          <w:richText/>
        </w:sdtPr>
        <w:sdtContent>
          <w:r w:rsidRPr="001567B7" w:rsidR="00A52246">
            <w:rPr>
              <w:b/>
            </w:rPr>
            <w:t>Chair:</w:t>
          </w:r>
        </w:sdtContent>
      </w:sdt>
      <w:r w:rsidRPr="001567B7" w:rsidR="00A52246">
        <w:t xml:space="preserve"> H</w:t>
      </w:r>
      <w:r w:rsidRPr="001567B7">
        <w:t xml:space="preserve">ow do you work with the </w:t>
      </w:r>
      <w:r w:rsidRPr="001567B7" w:rsidR="00A52246">
        <w:t xml:space="preserve">Cabinet </w:t>
      </w:r>
      <w:r w:rsidRPr="001567B7">
        <w:t>Office’s Central Digital and Data Office?</w:t>
      </w:r>
    </w:p>
    <w:p w:rsidR="00A52246" w:rsidRPr="001567B7" w:rsidP="00BA4764">
      <w:pPr>
        <w:pStyle w:val="Answer"/>
      </w:pPr>
      <w:sdt>
        <w:sdtPr>
          <w:alias w:val="Witness"/>
          <w:id w:val="-224688119"/>
          <w:placeholder>
            <w:docPart w:val="F249DDFA16DD49CB99222CC62FEE9670"/>
          </w:placeholder>
          <w:richText/>
        </w:sdtPr>
        <w:sdtContent>
          <w:r w:rsidRPr="001567B7">
            <w:rPr>
              <w:b/>
              <w:i/>
            </w:rPr>
            <w:t>Professor Sir Ian Diamond:</w:t>
          </w:r>
        </w:sdtContent>
      </w:sdt>
      <w:r w:rsidRPr="001567B7">
        <w:t xml:space="preserve"> We work extremely p</w:t>
      </w:r>
      <w:r w:rsidRPr="001567B7" w:rsidR="00BA4764">
        <w:t>ositively</w:t>
      </w:r>
      <w:r w:rsidRPr="001567B7">
        <w:t>. Megan Lee Devlin</w:t>
      </w:r>
      <w:r w:rsidRPr="001567B7" w:rsidR="00BA4764">
        <w:t>, who</w:t>
      </w:r>
      <w:r w:rsidRPr="001567B7">
        <w:t xml:space="preserve"> is</w:t>
      </w:r>
      <w:r w:rsidRPr="001567B7" w:rsidR="00BA4764">
        <w:t xml:space="preserve"> the </w:t>
      </w:r>
      <w:r w:rsidRPr="001567B7">
        <w:t>h</w:t>
      </w:r>
      <w:r w:rsidRPr="001567B7" w:rsidR="00BA4764">
        <w:t>ead, and I meet on a regular basis</w:t>
      </w:r>
      <w:r w:rsidRPr="001567B7">
        <w:t>.</w:t>
      </w:r>
      <w:r w:rsidRPr="001567B7" w:rsidR="00BA4764">
        <w:t xml:space="preserve"> </w:t>
      </w:r>
      <w:r w:rsidRPr="001567B7" w:rsidR="003B77F5">
        <w:t>It</w:t>
      </w:r>
      <w:r w:rsidRPr="001567B7">
        <w:t xml:space="preserve"> is the </w:t>
      </w:r>
      <w:r w:rsidRPr="001567B7" w:rsidR="00BA4764">
        <w:t>central place where</w:t>
      </w:r>
      <w:r w:rsidRPr="001567B7">
        <w:t xml:space="preserve"> </w:t>
      </w:r>
      <w:r w:rsidRPr="001567B7" w:rsidR="00BA4764">
        <w:t>the frameworks and some of the standards are put together</w:t>
      </w:r>
      <w:r w:rsidRPr="001567B7">
        <w:t>. W</w:t>
      </w:r>
      <w:r w:rsidRPr="001567B7" w:rsidR="00BA4764">
        <w:t>hile it is a fragmented system, it is a system that we work hard to make sure is coherent</w:t>
      </w:r>
      <w:r w:rsidRPr="001567B7">
        <w:t xml:space="preserve">. </w:t>
      </w:r>
    </w:p>
    <w:p w:rsidR="00BA4764" w:rsidRPr="001567B7" w:rsidP="00AD2A9F">
      <w:pPr>
        <w:pStyle w:val="Question"/>
      </w:pPr>
      <w:sdt>
        <w:sdtPr>
          <w:alias w:val="Member"/>
          <w:tag w:val="&lt;Member mnisId='4817' dodsId='127783'&gt;"/>
          <w:id w:val="-1994320162"/>
          <w:placeholder>
            <w:docPart w:val="DF5A62A82BC94E44A39CE702A91536CB"/>
          </w:placeholder>
          <w:richText/>
        </w:sdtPr>
        <w:sdtContent>
          <w:r w:rsidRPr="001567B7" w:rsidR="00AD2A9F">
            <w:rPr>
              <w:b/>
            </w:rPr>
            <w:t>Jo Gideon:</w:t>
          </w:r>
        </w:sdtContent>
      </w:sdt>
      <w:r w:rsidRPr="001567B7" w:rsidR="00AD2A9F">
        <w:t xml:space="preserve"> Sir Ian, w</w:t>
      </w:r>
      <w:r w:rsidRPr="001567B7">
        <w:t xml:space="preserve">e have received evidence describing the UK’s data landscape </w:t>
      </w:r>
      <w:r w:rsidRPr="001567B7" w:rsidR="00AD2A9F">
        <w:t>a</w:t>
      </w:r>
      <w:r w:rsidRPr="001567B7">
        <w:t xml:space="preserve">s </w:t>
      </w:r>
      <w:r w:rsidRPr="001567B7" w:rsidR="00AD2A9F">
        <w:t>“</w:t>
      </w:r>
      <w:r w:rsidRPr="001567B7">
        <w:t xml:space="preserve">highly </w:t>
      </w:r>
      <w:r w:rsidRPr="001567B7" w:rsidR="00AD2A9F">
        <w:t xml:space="preserve">and </w:t>
      </w:r>
      <w:r w:rsidRPr="001567B7">
        <w:t>unnecessarily fragmented</w:t>
      </w:r>
      <w:r w:rsidRPr="001567B7" w:rsidR="00AD2A9F">
        <w:t>”</w:t>
      </w:r>
      <w:r w:rsidRPr="001567B7">
        <w:t xml:space="preserve">. </w:t>
      </w:r>
      <w:r w:rsidRPr="001567B7" w:rsidR="00AD2A9F">
        <w:t xml:space="preserve">Is that </w:t>
      </w:r>
      <w:r w:rsidRPr="001567B7">
        <w:t>true?</w:t>
      </w:r>
    </w:p>
    <w:p w:rsidR="008D063E" w:rsidRPr="001567B7" w:rsidP="00BA4764">
      <w:pPr>
        <w:pStyle w:val="Answer"/>
      </w:pPr>
      <w:sdt>
        <w:sdtPr>
          <w:alias w:val="Witness"/>
          <w:id w:val="-647438085"/>
          <w:placeholder>
            <w:docPart w:val="11396A118FF248B68354929264661E28"/>
          </w:placeholder>
          <w:richText/>
        </w:sdtPr>
        <w:sdtContent>
          <w:r w:rsidRPr="001567B7" w:rsidR="00AD2A9F">
            <w:rPr>
              <w:b/>
              <w:i/>
            </w:rPr>
            <w:t>Professor Sir Ian Diamond:</w:t>
          </w:r>
        </w:sdtContent>
      </w:sdt>
      <w:r w:rsidRPr="001567B7" w:rsidR="00AD2A9F">
        <w:t xml:space="preserve"> I</w:t>
      </w:r>
      <w:r w:rsidRPr="001567B7" w:rsidR="00BA4764">
        <w:t>t is certainly fragmented.</w:t>
      </w:r>
      <w:r w:rsidRPr="001567B7" w:rsidR="00AD2A9F">
        <w:t xml:space="preserve"> </w:t>
      </w:r>
      <w:r w:rsidRPr="001567B7" w:rsidR="00BA4764">
        <w:t>If you think of the way I have just described it</w:t>
      </w:r>
      <w:r w:rsidRPr="001567B7" w:rsidR="00AD2A9F">
        <w:t xml:space="preserve">, </w:t>
      </w:r>
      <w:r w:rsidRPr="001567B7" w:rsidR="00BA4764">
        <w:t xml:space="preserve">there are different statistics decisions being made in all four </w:t>
      </w:r>
      <w:r w:rsidRPr="001567B7" w:rsidR="003B77F5">
        <w:t>A</w:t>
      </w:r>
      <w:r w:rsidRPr="001567B7" w:rsidR="00BA4764">
        <w:t xml:space="preserve">dministrations of the </w:t>
      </w:r>
      <w:r w:rsidRPr="001567B7">
        <w:t xml:space="preserve">United </w:t>
      </w:r>
      <w:r w:rsidRPr="001567B7" w:rsidR="00BA4764">
        <w:t>Kingdom</w:t>
      </w:r>
      <w:r w:rsidRPr="001567B7">
        <w:t>. I</w:t>
      </w:r>
      <w:r w:rsidRPr="001567B7" w:rsidR="00BA4764">
        <w:t xml:space="preserve">f I then may move to Westminster, </w:t>
      </w:r>
      <w:r w:rsidRPr="001567B7">
        <w:t>e</w:t>
      </w:r>
      <w:r w:rsidRPr="001567B7" w:rsidR="00BA4764">
        <w:t xml:space="preserve">ach </w:t>
      </w:r>
      <w:r w:rsidRPr="001567B7" w:rsidR="003B77F5">
        <w:t>D</w:t>
      </w:r>
      <w:r w:rsidRPr="001567B7" w:rsidR="00BA4764">
        <w:t>epartment has its own statistics</w:t>
      </w:r>
      <w:r w:rsidRPr="001567B7">
        <w:t>.</w:t>
      </w:r>
    </w:p>
    <w:p w:rsidR="00BA4764" w:rsidRPr="001567B7" w:rsidP="00BA4764">
      <w:pPr>
        <w:pStyle w:val="Answer"/>
      </w:pPr>
      <w:r w:rsidRPr="001567B7">
        <w:t>H</w:t>
      </w:r>
      <w:r w:rsidRPr="001567B7">
        <w:t>aving said that, the Government Statistical Service does work very hard to make sure we are producing statistics to the same standards</w:t>
      </w:r>
      <w:r w:rsidRPr="001567B7">
        <w:t xml:space="preserve">. The </w:t>
      </w:r>
      <w:r w:rsidRPr="001567B7">
        <w:t>heads of profession, if they require some advice</w:t>
      </w:r>
      <w:r w:rsidRPr="001567B7">
        <w:t xml:space="preserve"> or </w:t>
      </w:r>
      <w:r w:rsidRPr="001567B7">
        <w:t xml:space="preserve">support, are very good at ringing me up or </w:t>
      </w:r>
      <w:r w:rsidRPr="001567B7">
        <w:t xml:space="preserve">having </w:t>
      </w:r>
      <w:r w:rsidRPr="001567B7">
        <w:t>meeting</w:t>
      </w:r>
      <w:r w:rsidRPr="001567B7">
        <w:t>s with me. Together</w:t>
      </w:r>
      <w:r w:rsidRPr="001567B7">
        <w:t xml:space="preserve"> with the chair of the UK Statistics Authority, </w:t>
      </w:r>
      <w:r w:rsidRPr="001567B7" w:rsidR="009A7E13">
        <w:t xml:space="preserve">Sir </w:t>
      </w:r>
      <w:r w:rsidRPr="001567B7">
        <w:t xml:space="preserve">Robert </w:t>
      </w:r>
      <w:r w:rsidRPr="001567B7">
        <w:t xml:space="preserve">Chote, I </w:t>
      </w:r>
      <w:r w:rsidRPr="001567B7">
        <w:t xml:space="preserve">have spent a lot of time visiting each </w:t>
      </w:r>
      <w:r w:rsidRPr="001567B7" w:rsidR="003B77F5">
        <w:t>D</w:t>
      </w:r>
      <w:r w:rsidRPr="001567B7">
        <w:t>epartment to engage with statisticians</w:t>
      </w:r>
      <w:r w:rsidRPr="001567B7" w:rsidR="003B77F5">
        <w:t>,</w:t>
      </w:r>
      <w:r w:rsidRPr="001567B7">
        <w:t xml:space="preserve"> </w:t>
      </w:r>
      <w:r w:rsidRPr="001567B7">
        <w:t>to listen to them about their challenges and to give advice.</w:t>
      </w:r>
    </w:p>
    <w:p w:rsidR="00BA4764" w:rsidRPr="001567B7" w:rsidP="00BA4764">
      <w:pPr>
        <w:pStyle w:val="Answer"/>
      </w:pPr>
      <w:r w:rsidRPr="001567B7">
        <w:t>You could do things in a slightly different way.</w:t>
      </w:r>
      <w:r w:rsidRPr="001567B7" w:rsidR="009A7E13">
        <w:t xml:space="preserve"> </w:t>
      </w:r>
      <w:r w:rsidRPr="001567B7">
        <w:t xml:space="preserve">In Canada, for example, statistics is, in </w:t>
      </w:r>
      <w:r w:rsidRPr="001567B7" w:rsidR="003C4FF9">
        <w:t xml:space="preserve">its </w:t>
      </w:r>
      <w:r w:rsidRPr="001567B7">
        <w:t>terms, a federal responsibility</w:t>
      </w:r>
      <w:r w:rsidRPr="001567B7" w:rsidR="009A7E13">
        <w:t xml:space="preserve">. We </w:t>
      </w:r>
      <w:r w:rsidRPr="001567B7">
        <w:t>have a system</w:t>
      </w:r>
      <w:r w:rsidRPr="001567B7" w:rsidR="009A7E13">
        <w:t xml:space="preserve"> that </w:t>
      </w:r>
      <w:r w:rsidRPr="001567B7">
        <w:t>we have to work very hard to make work</w:t>
      </w:r>
      <w:r w:rsidRPr="001567B7" w:rsidR="009A7E13">
        <w:t xml:space="preserve">, </w:t>
      </w:r>
      <w:r w:rsidRPr="001567B7">
        <w:t xml:space="preserve">and </w:t>
      </w:r>
      <w:r w:rsidRPr="001567B7" w:rsidR="009A7E13">
        <w:t xml:space="preserve">I will </w:t>
      </w:r>
      <w:r w:rsidRPr="001567B7">
        <w:t>continue to do so.</w:t>
      </w:r>
      <w:r w:rsidRPr="001567B7" w:rsidR="00EF3B82">
        <w:t xml:space="preserve"> </w:t>
      </w:r>
      <w:r w:rsidRPr="001567B7" w:rsidR="009A7E13">
        <w:t xml:space="preserve">Some </w:t>
      </w:r>
      <w:r w:rsidRPr="001567B7">
        <w:t xml:space="preserve">of the other questions that are likely to come will highlight some of the challenges we face. For example, statistics </w:t>
      </w:r>
      <w:r w:rsidRPr="001567B7" w:rsidR="009959B9">
        <w:t xml:space="preserve">are </w:t>
      </w:r>
      <w:r w:rsidRPr="001567B7">
        <w:t>produced t</w:t>
      </w:r>
      <w:r w:rsidRPr="001567B7" w:rsidR="003C4FF9">
        <w:t>hrough</w:t>
      </w:r>
      <w:r w:rsidRPr="001567B7">
        <w:t xml:space="preserve"> the code of practice, and that is great, but I have no influence on which statistics are produced, for example.</w:t>
      </w:r>
    </w:p>
    <w:p w:rsidR="00BA4764" w:rsidRPr="001567B7" w:rsidP="009959B9">
      <w:pPr>
        <w:pStyle w:val="Question"/>
      </w:pPr>
      <w:sdt>
        <w:sdtPr>
          <w:alias w:val="Member"/>
          <w:tag w:val="&lt;Member mnisId='4817' dodsId='127783'&gt;"/>
          <w:id w:val="-690913940"/>
          <w:placeholder>
            <w:docPart w:val="78F3505FF5F145FFBC1D9C2132A09D0F"/>
          </w:placeholder>
          <w:richText/>
        </w:sdtPr>
        <w:sdtContent>
          <w:r w:rsidRPr="001567B7" w:rsidR="009959B9">
            <w:rPr>
              <w:b/>
            </w:rPr>
            <w:t>Jo Gideon:</w:t>
          </w:r>
        </w:sdtContent>
      </w:sdt>
      <w:r w:rsidRPr="001567B7" w:rsidR="009959B9">
        <w:t xml:space="preserve"> </w:t>
      </w:r>
      <w:r w:rsidRPr="001567B7">
        <w:t xml:space="preserve">Can you please tell us about the rationale behind the establishment of the </w:t>
      </w:r>
      <w:r w:rsidRPr="001567B7" w:rsidR="00A34553">
        <w:t>Government Analysis F</w:t>
      </w:r>
      <w:r w:rsidRPr="001567B7">
        <w:t>unction?</w:t>
      </w:r>
    </w:p>
    <w:p w:rsidR="00A34553" w:rsidRPr="001567B7" w:rsidP="00BA4764">
      <w:pPr>
        <w:pStyle w:val="Answer"/>
      </w:pPr>
      <w:sdt>
        <w:sdtPr>
          <w:alias w:val="Witness"/>
          <w:id w:val="-130786972"/>
          <w:placeholder>
            <w:docPart w:val="998FCE5D1B3F4F2981C266EDA587F9A3"/>
          </w:placeholder>
          <w:richText/>
        </w:sdtPr>
        <w:sdtContent>
          <w:r w:rsidRPr="001567B7" w:rsidR="009959B9">
            <w:rPr>
              <w:b/>
              <w:i/>
            </w:rPr>
            <w:t>Professor Sir Ian Diamond:</w:t>
          </w:r>
        </w:sdtContent>
      </w:sdt>
      <w:r w:rsidRPr="001567B7" w:rsidR="009959B9">
        <w:t xml:space="preserve"> Yes, the analysis </w:t>
      </w:r>
      <w:r w:rsidRPr="001567B7" w:rsidR="00BA4764">
        <w:t>function was established before I joined this role</w:t>
      </w:r>
      <w:r w:rsidRPr="001567B7" w:rsidR="009959B9">
        <w:t>. I</w:t>
      </w:r>
      <w:r w:rsidRPr="001567B7" w:rsidR="00BA4764">
        <w:t xml:space="preserve">t was set up at a time when Government </w:t>
      </w:r>
      <w:r w:rsidRPr="001567B7" w:rsidR="003C4FF9">
        <w:t>were</w:t>
      </w:r>
      <w:r w:rsidRPr="001567B7" w:rsidR="00BA4764">
        <w:t xml:space="preserve"> really looking at</w:t>
      </w:r>
      <w:r w:rsidRPr="001567B7" w:rsidR="003C4FF9">
        <w:t xml:space="preserve"> </w:t>
      </w:r>
      <w:r w:rsidRPr="001567B7">
        <w:t xml:space="preserve">a </w:t>
      </w:r>
      <w:r w:rsidRPr="001567B7" w:rsidR="00BA4764">
        <w:t>matrix model</w:t>
      </w:r>
      <w:r w:rsidRPr="001567B7">
        <w:t xml:space="preserve">. You still </w:t>
      </w:r>
      <w:r w:rsidRPr="001567B7" w:rsidR="00BA4764">
        <w:t xml:space="preserve">have the </w:t>
      </w:r>
      <w:r w:rsidRPr="001567B7" w:rsidR="003C4FF9">
        <w:t>D</w:t>
      </w:r>
      <w:r w:rsidRPr="001567B7" w:rsidR="00BA4764">
        <w:t xml:space="preserve">epartments but there is much </w:t>
      </w:r>
      <w:r w:rsidRPr="001567B7">
        <w:t xml:space="preserve">greater </w:t>
      </w:r>
      <w:r w:rsidRPr="001567B7" w:rsidR="00BA4764">
        <w:t>strength</w:t>
      </w:r>
      <w:r w:rsidRPr="001567B7">
        <w:t>.</w:t>
      </w:r>
      <w:r w:rsidRPr="001567B7" w:rsidR="003C4FF9">
        <w:t xml:space="preserve"> </w:t>
      </w:r>
      <w:r w:rsidRPr="001567B7" w:rsidR="00BA4764">
        <w:t>I am a huge fan of this model in this case</w:t>
      </w:r>
      <w:r w:rsidRPr="001567B7">
        <w:t>. I</w:t>
      </w:r>
      <w:r w:rsidRPr="001567B7" w:rsidR="00BA4764">
        <w:t xml:space="preserve">nstead of each </w:t>
      </w:r>
      <w:r w:rsidRPr="001567B7" w:rsidR="003C4FF9">
        <w:t>D</w:t>
      </w:r>
      <w:r w:rsidRPr="001567B7" w:rsidR="00BA4764">
        <w:t xml:space="preserve">epartment having its own function and doing it in its own way, we try to get standards that go right across </w:t>
      </w:r>
      <w:r w:rsidRPr="001567B7">
        <w:t>G</w:t>
      </w:r>
      <w:r w:rsidRPr="001567B7" w:rsidR="00BA4764">
        <w:t>overnment.</w:t>
      </w:r>
      <w:r w:rsidRPr="001567B7">
        <w:t xml:space="preserve"> </w:t>
      </w:r>
      <w:r w:rsidRPr="001567B7" w:rsidR="00BA4764">
        <w:t xml:space="preserve">I do not need to tell you about the </w:t>
      </w:r>
      <w:r w:rsidRPr="001567B7">
        <w:t xml:space="preserve">Government Finance Function </w:t>
      </w:r>
      <w:r w:rsidRPr="001567B7" w:rsidR="00BA4764">
        <w:t xml:space="preserve">or the Government </w:t>
      </w:r>
      <w:r w:rsidRPr="001567B7">
        <w:t>Commercial Function</w:t>
      </w:r>
      <w:r w:rsidRPr="001567B7" w:rsidR="00BA4764">
        <w:t>.</w:t>
      </w:r>
    </w:p>
    <w:p w:rsidR="003C4FF9" w:rsidRPr="001567B7" w:rsidP="00BA4764">
      <w:pPr>
        <w:pStyle w:val="Answer"/>
      </w:pPr>
      <w:r w:rsidRPr="001567B7">
        <w:t xml:space="preserve">The proposal </w:t>
      </w:r>
      <w:r w:rsidRPr="001567B7" w:rsidR="00F3079D">
        <w:t>that</w:t>
      </w:r>
      <w:r w:rsidRPr="001567B7">
        <w:t xml:space="preserve"> was made, which was a good one, was to say</w:t>
      </w:r>
      <w:r w:rsidRPr="001567B7" w:rsidR="00F3079D">
        <w:t>, “L</w:t>
      </w:r>
      <w:r w:rsidRPr="001567B7">
        <w:t xml:space="preserve">et us bring together the professions who are </w:t>
      </w:r>
      <w:r w:rsidRPr="001567B7" w:rsidR="00F3079D">
        <w:t xml:space="preserve">doing </w:t>
      </w:r>
      <w:r w:rsidRPr="001567B7">
        <w:t>analysis on a regular basis</w:t>
      </w:r>
      <w:r w:rsidRPr="001567B7" w:rsidR="00F3079D">
        <w:t>:</w:t>
      </w:r>
      <w:r w:rsidRPr="001567B7">
        <w:t xml:space="preserve"> actuaries, economists, operation</w:t>
      </w:r>
      <w:r w:rsidRPr="001567B7" w:rsidR="00F3079D">
        <w:t>al</w:t>
      </w:r>
      <w:r w:rsidRPr="001567B7">
        <w:t xml:space="preserve"> researchers, statisticians and social researchers.</w:t>
      </w:r>
      <w:r w:rsidRPr="001567B7" w:rsidR="00F3079D">
        <w:t xml:space="preserve"> </w:t>
      </w:r>
      <w:r w:rsidRPr="001567B7">
        <w:t>Let us bring them together and say that this group can have similar standards, similar career opportunities and bring better quality to Government across the piece</w:t>
      </w:r>
      <w:r w:rsidRPr="001567B7" w:rsidR="00F3079D">
        <w:t>”</w:t>
      </w:r>
      <w:r w:rsidRPr="001567B7">
        <w:t>.</w:t>
      </w:r>
      <w:r w:rsidRPr="001567B7">
        <w:t xml:space="preserve"> </w:t>
      </w:r>
      <w:r w:rsidRPr="001567B7" w:rsidR="00F3079D">
        <w:t>T</w:t>
      </w:r>
      <w:r w:rsidRPr="001567B7">
        <w:t xml:space="preserve">hat was a very good point. </w:t>
      </w:r>
    </w:p>
    <w:p w:rsidR="00F3079D" w:rsidRPr="001567B7" w:rsidP="00BA4764">
      <w:pPr>
        <w:pStyle w:val="Answer"/>
      </w:pPr>
      <w:r w:rsidRPr="001567B7">
        <w:t>Subsequent to that, the geographers asked to join</w:t>
      </w:r>
      <w:r w:rsidRPr="001567B7">
        <w:t>. T</w:t>
      </w:r>
      <w:r w:rsidRPr="001567B7">
        <w:t>hat was agreed</w:t>
      </w:r>
      <w:r w:rsidRPr="001567B7">
        <w:t>. J</w:t>
      </w:r>
      <w:r w:rsidRPr="001567B7">
        <w:t xml:space="preserve">ust yesterday we held a town hall for data science to discuss where data science was, what data scientists would like to be and </w:t>
      </w:r>
      <w:r w:rsidRPr="001567B7">
        <w:t xml:space="preserve">whether </w:t>
      </w:r>
      <w:r w:rsidRPr="001567B7">
        <w:t>potentially</w:t>
      </w:r>
      <w:r w:rsidRPr="001567B7">
        <w:t>—</w:t>
      </w:r>
      <w:r w:rsidRPr="001567B7">
        <w:t xml:space="preserve">and I use the word </w:t>
      </w:r>
      <w:r w:rsidRPr="001567B7" w:rsidR="00EF3B82">
        <w:t>“</w:t>
      </w:r>
      <w:r w:rsidRPr="001567B7">
        <w:t>potentially</w:t>
      </w:r>
      <w:r w:rsidRPr="001567B7" w:rsidR="00EF3B82">
        <w:t>”</w:t>
      </w:r>
      <w:r w:rsidRPr="001567B7">
        <w:t xml:space="preserve"> deliberately</w:t>
      </w:r>
      <w:r w:rsidRPr="001567B7">
        <w:t>—</w:t>
      </w:r>
      <w:r w:rsidRPr="001567B7">
        <w:t>they might want to join the analysis function.</w:t>
      </w:r>
    </w:p>
    <w:p w:rsidR="00F3079D" w:rsidRPr="001567B7" w:rsidP="00F3079D">
      <w:pPr>
        <w:pStyle w:val="Answer"/>
      </w:pPr>
      <w:r w:rsidRPr="001567B7">
        <w:t>Y</w:t>
      </w:r>
      <w:r w:rsidRPr="001567B7" w:rsidR="00BA4764">
        <w:t xml:space="preserve">ou may say, </w:t>
      </w:r>
      <w:r w:rsidRPr="001567B7">
        <w:t>“</w:t>
      </w:r>
      <w:r w:rsidRPr="001567B7" w:rsidR="003C4FF9">
        <w:t>T</w:t>
      </w:r>
      <w:r w:rsidRPr="001567B7" w:rsidR="00BA4764">
        <w:t>he statisticians are different to the economists</w:t>
      </w:r>
      <w:r w:rsidRPr="001567B7">
        <w:t>”</w:t>
      </w:r>
      <w:r w:rsidRPr="001567B7" w:rsidR="003C4FF9">
        <w:t>,</w:t>
      </w:r>
      <w:r w:rsidRPr="001567B7">
        <w:t xml:space="preserve"> </w:t>
      </w:r>
      <w:r w:rsidRPr="001567B7" w:rsidR="00BA4764">
        <w:t>or whatever.</w:t>
      </w:r>
      <w:r w:rsidRPr="001567B7">
        <w:t xml:space="preserve"> It is worth saying that</w:t>
      </w:r>
      <w:r w:rsidRPr="001567B7" w:rsidR="001832CE">
        <w:t xml:space="preserve"> in a </w:t>
      </w:r>
      <w:r w:rsidRPr="001567B7" w:rsidR="003C4FF9">
        <w:t>D</w:t>
      </w:r>
      <w:r w:rsidRPr="001567B7" w:rsidR="001832CE">
        <w:t>epartment</w:t>
      </w:r>
      <w:r w:rsidRPr="001567B7">
        <w:t xml:space="preserve">, on the ground, </w:t>
      </w:r>
      <w:r w:rsidRPr="001567B7" w:rsidR="00BA4764">
        <w:t xml:space="preserve">analysing data, you will </w:t>
      </w:r>
      <w:r w:rsidRPr="001567B7" w:rsidR="00EF3B82">
        <w:t xml:space="preserve">often </w:t>
      </w:r>
      <w:r w:rsidRPr="001567B7" w:rsidR="00BA4764">
        <w:t xml:space="preserve">find an operational researcher, an economist </w:t>
      </w:r>
      <w:r w:rsidRPr="001567B7">
        <w:t xml:space="preserve">and </w:t>
      </w:r>
      <w:r w:rsidRPr="001567B7" w:rsidR="00BA4764">
        <w:t xml:space="preserve">a statistician working on the same project, sitting next to each other and driving things through. </w:t>
      </w:r>
      <w:r w:rsidRPr="001567B7">
        <w:t>I</w:t>
      </w:r>
      <w:r w:rsidRPr="001567B7" w:rsidR="00BA4764">
        <w:t>t does make sense</w:t>
      </w:r>
      <w:r w:rsidRPr="001567B7">
        <w:t xml:space="preserve">. </w:t>
      </w:r>
    </w:p>
    <w:p w:rsidR="00BA4764" w:rsidRPr="001567B7" w:rsidP="00F3079D">
      <w:pPr>
        <w:pStyle w:val="Answer"/>
      </w:pPr>
      <w:r w:rsidRPr="001567B7">
        <w:t>A</w:t>
      </w:r>
      <w:r w:rsidRPr="001567B7">
        <w:t>t the same time</w:t>
      </w:r>
      <w:r w:rsidRPr="001567B7">
        <w:t xml:space="preserve">, we have to </w:t>
      </w:r>
      <w:r w:rsidRPr="001567B7">
        <w:t>recognis</w:t>
      </w:r>
      <w:r w:rsidRPr="001567B7">
        <w:t>e</w:t>
      </w:r>
      <w:r w:rsidRPr="001567B7">
        <w:t xml:space="preserve"> the unique properties of each profession. </w:t>
      </w:r>
      <w:r w:rsidRPr="001567B7">
        <w:t>I</w:t>
      </w:r>
      <w:r w:rsidRPr="001567B7">
        <w:t>f I take those professions I have just described to you, there is an intersection in the Venn diagram between them</w:t>
      </w:r>
      <w:r w:rsidRPr="001567B7" w:rsidR="00995600">
        <w:t>. There is n</w:t>
      </w:r>
      <w:r w:rsidRPr="001567B7">
        <w:t xml:space="preserve">o question. There is quite a big intersection in the </w:t>
      </w:r>
      <w:r w:rsidRPr="001567B7" w:rsidR="00995600">
        <w:t xml:space="preserve">Venn diagram between </w:t>
      </w:r>
      <w:r w:rsidRPr="001567B7">
        <w:t>some of them</w:t>
      </w:r>
      <w:r w:rsidRPr="001567B7" w:rsidR="00995600">
        <w:t>. A</w:t>
      </w:r>
      <w:r w:rsidRPr="001567B7">
        <w:t>t the same time</w:t>
      </w:r>
      <w:r w:rsidRPr="001567B7" w:rsidR="00995600">
        <w:t xml:space="preserve">, </w:t>
      </w:r>
      <w:r w:rsidRPr="001567B7">
        <w:t>there are distinct features of each one that mean it is right to be a profession.</w:t>
      </w:r>
    </w:p>
    <w:p w:rsidR="00BA4764" w:rsidRPr="001567B7" w:rsidP="00BA4764">
      <w:pPr>
        <w:pStyle w:val="Answer"/>
      </w:pPr>
      <w:r w:rsidRPr="001567B7">
        <w:t xml:space="preserve">The </w:t>
      </w:r>
      <w:r w:rsidRPr="001567B7">
        <w:t>aim of the analysis function was to bring standards, to bring career advice</w:t>
      </w:r>
      <w:r w:rsidRPr="001567B7">
        <w:t xml:space="preserve">, </w:t>
      </w:r>
      <w:r w:rsidRPr="001567B7">
        <w:t xml:space="preserve">to work together, to make sure the whole was bigger than </w:t>
      </w:r>
      <w:r w:rsidRPr="001567B7" w:rsidR="00E24B43">
        <w:t xml:space="preserve">the sum </w:t>
      </w:r>
      <w:r w:rsidRPr="001567B7">
        <w:t>of the parts</w:t>
      </w:r>
      <w:r w:rsidRPr="001567B7" w:rsidR="00E24B43">
        <w:t xml:space="preserve"> and </w:t>
      </w:r>
      <w:r w:rsidRPr="001567B7">
        <w:t>to make sure that</w:t>
      </w:r>
      <w:r w:rsidRPr="001567B7" w:rsidR="00E24B43">
        <w:t xml:space="preserve">, </w:t>
      </w:r>
      <w:r w:rsidRPr="001567B7">
        <w:t>where there were particular skills that were needed, the function could work on them and bring them to the table.</w:t>
      </w:r>
    </w:p>
    <w:p w:rsidR="00BA4764" w:rsidRPr="001567B7" w:rsidP="00BA4764">
      <w:pPr>
        <w:pStyle w:val="Answer"/>
      </w:pPr>
      <w:r w:rsidRPr="001567B7">
        <w:t xml:space="preserve">Are we there yet? </w:t>
      </w:r>
      <w:r w:rsidRPr="001567B7" w:rsidR="00961B8E">
        <w:t>W</w:t>
      </w:r>
      <w:r w:rsidRPr="001567B7">
        <w:t>e have really moved on</w:t>
      </w:r>
      <w:r w:rsidRPr="001567B7" w:rsidR="00961B8E">
        <w:t xml:space="preserve">. When </w:t>
      </w:r>
      <w:r w:rsidRPr="001567B7">
        <w:t>I took over this role</w:t>
      </w:r>
      <w:r w:rsidRPr="001567B7" w:rsidR="00961B8E">
        <w:t xml:space="preserve">, </w:t>
      </w:r>
      <w:r w:rsidRPr="001567B7">
        <w:t xml:space="preserve">I would say the vision was there, but the journey had not </w:t>
      </w:r>
      <w:r w:rsidRPr="001567B7" w:rsidR="001832CE">
        <w:t xml:space="preserve">yet </w:t>
      </w:r>
      <w:r w:rsidRPr="001567B7">
        <w:t xml:space="preserve">really started. </w:t>
      </w:r>
      <w:r w:rsidRPr="001567B7" w:rsidR="00961B8E">
        <w:t>W</w:t>
      </w:r>
      <w:r w:rsidRPr="001567B7">
        <w:t>e have moved quite a long way in the last couple of years</w:t>
      </w:r>
      <w:r w:rsidRPr="001567B7" w:rsidR="00961B8E">
        <w:t>. W</w:t>
      </w:r>
      <w:r w:rsidRPr="001567B7">
        <w:t xml:space="preserve">e are </w:t>
      </w:r>
      <w:r w:rsidRPr="001567B7" w:rsidR="004F68B4">
        <w:t xml:space="preserve">now </w:t>
      </w:r>
      <w:r w:rsidRPr="001567B7">
        <w:t>coherently together</w:t>
      </w:r>
      <w:r w:rsidRPr="001567B7" w:rsidR="004F68B4">
        <w:t>.</w:t>
      </w:r>
      <w:r w:rsidRPr="001567B7" w:rsidR="00176496">
        <w:t xml:space="preserve"> </w:t>
      </w:r>
      <w:r w:rsidRPr="001567B7" w:rsidR="004F68B4">
        <w:t>I</w:t>
      </w:r>
      <w:r w:rsidRPr="001567B7">
        <w:t>n many ways</w:t>
      </w:r>
      <w:r w:rsidRPr="001567B7" w:rsidR="004F68B4">
        <w:t xml:space="preserve">, </w:t>
      </w:r>
      <w:r w:rsidRPr="001567B7">
        <w:t>you might say</w:t>
      </w:r>
      <w:r w:rsidRPr="001567B7" w:rsidR="004F68B4">
        <w:t>, “H</w:t>
      </w:r>
      <w:r w:rsidRPr="001567B7">
        <w:t>old it</w:t>
      </w:r>
      <w:r w:rsidRPr="001567B7" w:rsidR="004F68B4">
        <w:t xml:space="preserve">. </w:t>
      </w:r>
      <w:r w:rsidRPr="001567B7">
        <w:t>How can you bring these together?</w:t>
      </w:r>
      <w:r w:rsidRPr="001567B7" w:rsidR="004F68B4">
        <w:t xml:space="preserve">” </w:t>
      </w:r>
      <w:r w:rsidRPr="001567B7" w:rsidR="00176496">
        <w:t>I</w:t>
      </w:r>
      <w:r w:rsidRPr="001567B7">
        <w:t xml:space="preserve">f you think of the </w:t>
      </w:r>
      <w:r w:rsidRPr="001567B7" w:rsidR="00176496">
        <w:t>Government Finance Function</w:t>
      </w:r>
      <w:r w:rsidRPr="001567B7">
        <w:t xml:space="preserve">, there are disparate professions within the </w:t>
      </w:r>
      <w:r w:rsidRPr="001567B7" w:rsidR="00176496">
        <w:t xml:space="preserve">Government Finance Function </w:t>
      </w:r>
      <w:r w:rsidRPr="001567B7">
        <w:t>and</w:t>
      </w:r>
      <w:r w:rsidRPr="001567B7" w:rsidR="00176496">
        <w:t xml:space="preserve">, </w:t>
      </w:r>
      <w:r w:rsidRPr="001567B7">
        <w:t>again, they work together as one.</w:t>
      </w:r>
    </w:p>
    <w:p w:rsidR="002D6E10" w:rsidRPr="001567B7" w:rsidP="003C4FF9">
      <w:pPr>
        <w:pStyle w:val="Answer"/>
      </w:pPr>
      <w:r w:rsidRPr="001567B7">
        <w:t>T</w:t>
      </w:r>
      <w:r w:rsidRPr="001567B7" w:rsidR="00BA4764">
        <w:t>hat is the vision of the analysis function</w:t>
      </w:r>
      <w:r w:rsidRPr="001567B7">
        <w:t xml:space="preserve">: </w:t>
      </w:r>
      <w:r w:rsidRPr="001567B7" w:rsidR="00BA4764">
        <w:t>Government get better quality analysis across the piece and we are able to have some sensible conversations with, for example, the policy profession.</w:t>
      </w:r>
      <w:r w:rsidRPr="001567B7">
        <w:t xml:space="preserve"> </w:t>
      </w:r>
      <w:r w:rsidRPr="001567B7" w:rsidR="00BA4764">
        <w:t>My own view</w:t>
      </w:r>
      <w:r w:rsidRPr="001567B7" w:rsidR="003C4FF9">
        <w:t xml:space="preserve">, which </w:t>
      </w:r>
      <w:r w:rsidRPr="001567B7" w:rsidR="00BA4764">
        <w:t xml:space="preserve">is shared by </w:t>
      </w:r>
      <w:r w:rsidRPr="001567B7">
        <w:t xml:space="preserve">Tamara </w:t>
      </w:r>
      <w:r w:rsidRPr="001567B7" w:rsidR="00BA4764">
        <w:t xml:space="preserve">Finkelstein, who is the </w:t>
      </w:r>
      <w:r w:rsidRPr="001567B7">
        <w:t>h</w:t>
      </w:r>
      <w:r w:rsidRPr="001567B7" w:rsidR="00BA4764">
        <w:t xml:space="preserve">ead of the </w:t>
      </w:r>
      <w:r w:rsidRPr="001567B7">
        <w:t xml:space="preserve">policy profession </w:t>
      </w:r>
      <w:r w:rsidRPr="001567B7" w:rsidR="00BA4764">
        <w:t>across Government</w:t>
      </w:r>
      <w:r w:rsidRPr="001567B7" w:rsidR="003C4FF9">
        <w:t xml:space="preserve">, </w:t>
      </w:r>
      <w:r w:rsidRPr="001567B7" w:rsidR="00BA4764">
        <w:t>is that the very best policy is not made by analysts</w:t>
      </w:r>
      <w:r w:rsidRPr="001567B7">
        <w:t xml:space="preserve"> sitting </w:t>
      </w:r>
      <w:r w:rsidRPr="001567B7" w:rsidR="00BA4764">
        <w:t>in darkened rooms, thinking up some analysis and metaphorically throwing it over and hoping a policy professional catches it.</w:t>
      </w:r>
      <w:r w:rsidRPr="001567B7">
        <w:t xml:space="preserve"> </w:t>
      </w:r>
      <w:r w:rsidRPr="001567B7" w:rsidR="00BA4764">
        <w:t>It is made by teams of policy professionals and analysts working together to identify the questions that need answers</w:t>
      </w:r>
      <w:r w:rsidRPr="001567B7" w:rsidR="001832CE">
        <w:t xml:space="preserve"> and </w:t>
      </w:r>
      <w:r w:rsidRPr="001567B7" w:rsidR="00BA4764">
        <w:t>the data that are needed to answer those questions and</w:t>
      </w:r>
      <w:r w:rsidRPr="001567B7" w:rsidR="001832CE">
        <w:t xml:space="preserve"> </w:t>
      </w:r>
      <w:r w:rsidRPr="001567B7" w:rsidR="00BA4764">
        <w:t>develop</w:t>
      </w:r>
      <w:r w:rsidRPr="001567B7" w:rsidR="001832CE">
        <w:t>ing</w:t>
      </w:r>
      <w:r w:rsidRPr="001567B7" w:rsidR="003C4FF9">
        <w:t>, in an iterative way,</w:t>
      </w:r>
      <w:r w:rsidRPr="001567B7" w:rsidR="001832CE">
        <w:t xml:space="preserve"> </w:t>
      </w:r>
      <w:r w:rsidRPr="001567B7" w:rsidR="00BA4764">
        <w:t>better analysis, which leads to better policy.</w:t>
      </w:r>
    </w:p>
    <w:p w:rsidR="00BA4764" w:rsidRPr="001567B7" w:rsidP="00BA4764">
      <w:pPr>
        <w:pStyle w:val="Answer"/>
      </w:pPr>
      <w:r w:rsidRPr="001567B7">
        <w:t>I have been privileged in my career to do that on a number of occasions.</w:t>
      </w:r>
      <w:r w:rsidRPr="001567B7" w:rsidR="00821D63">
        <w:t xml:space="preserve"> </w:t>
      </w:r>
      <w:r w:rsidRPr="001567B7">
        <w:t>I am very clear that analys</w:t>
      </w:r>
      <w:r w:rsidRPr="001567B7" w:rsidR="003C4FF9">
        <w:t>ts</w:t>
      </w:r>
      <w:r w:rsidRPr="001567B7">
        <w:t xml:space="preserve"> benefit enormously from spending time working with the policy professionals and the potential beneficiaries.</w:t>
      </w:r>
      <w:r w:rsidRPr="001567B7" w:rsidR="00821D63">
        <w:t xml:space="preserve"> </w:t>
      </w:r>
      <w:r w:rsidRPr="001567B7" w:rsidR="001832CE">
        <w:t xml:space="preserve">It makes better analysis. </w:t>
      </w:r>
      <w:r w:rsidRPr="001567B7" w:rsidR="00821D63">
        <w:t>T</w:t>
      </w:r>
      <w:r w:rsidRPr="001567B7">
        <w:t>hat is what we are trying to achieve. I am not going to pretend to you that the journey is over</w:t>
      </w:r>
      <w:r w:rsidRPr="001567B7" w:rsidR="00821D63">
        <w:t>—i</w:t>
      </w:r>
      <w:r w:rsidRPr="001567B7">
        <w:t>s the journey ever over?</w:t>
      </w:r>
      <w:r w:rsidRPr="001567B7" w:rsidR="00821D63">
        <w:t xml:space="preserve">—but </w:t>
      </w:r>
      <w:r w:rsidRPr="001567B7">
        <w:t xml:space="preserve">I have to say we are </w:t>
      </w:r>
      <w:r w:rsidRPr="001567B7" w:rsidR="00821D63">
        <w:t xml:space="preserve">really </w:t>
      </w:r>
      <w:r w:rsidRPr="001567B7">
        <w:t xml:space="preserve">making good progress. </w:t>
      </w:r>
    </w:p>
    <w:p w:rsidR="00821D63" w:rsidRPr="001567B7" w:rsidP="00150681">
      <w:pPr>
        <w:pStyle w:val="Question"/>
      </w:pPr>
      <w:sdt>
        <w:sdtPr>
          <w:alias w:val="Member"/>
          <w:tag w:val="&lt;Member mnisId='4817' dodsId='127783'&gt;"/>
          <w:id w:val="1013959014"/>
          <w:placeholder>
            <w:docPart w:val="39EF832A9DDB428FA5D56AE4430C0C24"/>
          </w:placeholder>
          <w:richText/>
        </w:sdtPr>
        <w:sdtContent>
          <w:r w:rsidRPr="001567B7">
            <w:rPr>
              <w:b/>
            </w:rPr>
            <w:t>Jo Gideon:</w:t>
          </w:r>
        </w:sdtContent>
      </w:sdt>
      <w:r w:rsidRPr="001567B7">
        <w:t xml:space="preserve"> </w:t>
      </w:r>
      <w:r w:rsidRPr="001567B7" w:rsidR="00BA4764">
        <w:t xml:space="preserve">I </w:t>
      </w:r>
      <w:r w:rsidRPr="001567B7">
        <w:t xml:space="preserve">was </w:t>
      </w:r>
      <w:r w:rsidRPr="001567B7" w:rsidR="00BA4764">
        <w:t>going to ask you</w:t>
      </w:r>
      <w:r w:rsidRPr="001567B7">
        <w:t xml:space="preserve"> whether</w:t>
      </w:r>
      <w:r w:rsidRPr="001567B7" w:rsidR="00BA4764">
        <w:t xml:space="preserve"> the analysis function has achieved what you hoped it might</w:t>
      </w:r>
      <w:r w:rsidRPr="001567B7">
        <w:t>.</w:t>
      </w:r>
    </w:p>
    <w:p w:rsidR="00BA4764" w:rsidRPr="001567B7" w:rsidP="003C4FF9">
      <w:pPr>
        <w:pStyle w:val="Answer"/>
      </w:pPr>
      <w:sdt>
        <w:sdtPr>
          <w:alias w:val="Witness"/>
          <w:id w:val="999238321"/>
          <w:placeholder>
            <w:docPart w:val="DF0AC9B2062D4CE9A0A724BF884093C1"/>
          </w:placeholder>
          <w:richText/>
        </w:sdtPr>
        <w:sdtContent>
          <w:r w:rsidRPr="001567B7" w:rsidR="00821D63">
            <w:rPr>
              <w:b/>
              <w:i/>
            </w:rPr>
            <w:t>Professor Sir Ian Diamond:</w:t>
          </w:r>
        </w:sdtContent>
      </w:sdt>
      <w:r w:rsidRPr="001567B7" w:rsidR="00821D63">
        <w:t xml:space="preserve"> </w:t>
      </w:r>
      <w:r w:rsidRPr="001567B7">
        <w:t>It has not achieved what I hoped it might.</w:t>
      </w:r>
      <w:r w:rsidRPr="001567B7" w:rsidR="00821D63">
        <w:t xml:space="preserve"> </w:t>
      </w:r>
      <w:r w:rsidRPr="001567B7">
        <w:t>It will achieve what I hope it might</w:t>
      </w:r>
      <w:r w:rsidRPr="001567B7" w:rsidR="00821D63">
        <w:t>. W</w:t>
      </w:r>
      <w:r w:rsidRPr="001567B7">
        <w:t xml:space="preserve">e are making good progress. </w:t>
      </w:r>
      <w:r w:rsidRPr="001567B7" w:rsidR="003C4FF9">
        <w:t>M</w:t>
      </w:r>
      <w:r w:rsidRPr="001567B7">
        <w:t xml:space="preserve">y view is always </w:t>
      </w:r>
      <w:r w:rsidRPr="001567B7" w:rsidR="003C34AC">
        <w:t xml:space="preserve">that </w:t>
      </w:r>
      <w:r w:rsidRPr="001567B7">
        <w:t xml:space="preserve">you need a crisp </w:t>
      </w:r>
      <w:r w:rsidRPr="001567B7" w:rsidR="003C34AC">
        <w:t xml:space="preserve">enunciation, </w:t>
      </w:r>
      <w:r w:rsidRPr="001567B7">
        <w:t xml:space="preserve">which I </w:t>
      </w:r>
      <w:r w:rsidRPr="001567B7" w:rsidR="003C34AC">
        <w:t xml:space="preserve">have tried </w:t>
      </w:r>
      <w:r w:rsidRPr="001567B7">
        <w:t>to give you</w:t>
      </w:r>
      <w:r w:rsidRPr="001567B7" w:rsidR="003C34AC">
        <w:t xml:space="preserve">: </w:t>
      </w:r>
      <w:r w:rsidRPr="001567B7">
        <w:t>improve</w:t>
      </w:r>
      <w:r w:rsidRPr="001567B7" w:rsidR="003C34AC">
        <w:t>d</w:t>
      </w:r>
      <w:r w:rsidRPr="001567B7">
        <w:t xml:space="preserve"> policy, better analysis right across Government</w:t>
      </w:r>
      <w:r w:rsidRPr="001567B7" w:rsidR="003C34AC">
        <w:t xml:space="preserve"> and </w:t>
      </w:r>
      <w:r w:rsidRPr="001567B7">
        <w:t>highe</w:t>
      </w:r>
      <w:r w:rsidRPr="001567B7" w:rsidR="003C34AC">
        <w:t>r</w:t>
      </w:r>
      <w:r w:rsidRPr="001567B7">
        <w:t xml:space="preserve"> standards</w:t>
      </w:r>
      <w:r w:rsidRPr="001567B7" w:rsidR="003C34AC">
        <w:t>. Y</w:t>
      </w:r>
      <w:r w:rsidRPr="001567B7">
        <w:t>ou need to know what success looks like and you need to know broadly what the ro</w:t>
      </w:r>
      <w:r w:rsidRPr="001567B7" w:rsidR="003C34AC">
        <w:t xml:space="preserve">ute </w:t>
      </w:r>
      <w:r w:rsidRPr="001567B7">
        <w:t xml:space="preserve">map is </w:t>
      </w:r>
      <w:r w:rsidRPr="001567B7" w:rsidR="003C4FF9">
        <w:t xml:space="preserve">that </w:t>
      </w:r>
      <w:r w:rsidRPr="001567B7">
        <w:t>you are on to get there. Are we there</w:t>
      </w:r>
      <w:r w:rsidRPr="001567B7" w:rsidR="003C34AC">
        <w:t xml:space="preserve">? No, </w:t>
      </w:r>
      <w:r w:rsidRPr="001567B7">
        <w:t>not yet</w:t>
      </w:r>
      <w:r w:rsidRPr="001567B7" w:rsidR="003C34AC">
        <w:t xml:space="preserve">. </w:t>
      </w:r>
      <w:r w:rsidRPr="001567B7">
        <w:t>Have we made good progress? Yes.</w:t>
      </w:r>
    </w:p>
    <w:p w:rsidR="00BA4764" w:rsidRPr="001567B7" w:rsidP="00150681">
      <w:pPr>
        <w:pStyle w:val="Question"/>
      </w:pPr>
      <w:sdt>
        <w:sdtPr>
          <w:alias w:val="Member"/>
          <w:tag w:val="&lt;Member mnisId='4817' dodsId='127783'&gt;"/>
          <w:id w:val="1952204811"/>
          <w:placeholder>
            <w:docPart w:val="2D0BCF17591E46E6A3DA54FF51799CB8"/>
          </w:placeholder>
          <w:richText/>
        </w:sdtPr>
        <w:sdtContent>
          <w:r w:rsidRPr="001567B7" w:rsidR="003C34AC">
            <w:rPr>
              <w:b/>
            </w:rPr>
            <w:t>Jo Gideon:</w:t>
          </w:r>
        </w:sdtContent>
      </w:sdt>
      <w:r w:rsidRPr="001567B7" w:rsidR="003C34AC">
        <w:t xml:space="preserve"> Was the </w:t>
      </w:r>
      <w:r w:rsidRPr="001567B7">
        <w:t xml:space="preserve">establishment of the function </w:t>
      </w:r>
      <w:r w:rsidRPr="001567B7" w:rsidR="003C34AC">
        <w:t>a sign</w:t>
      </w:r>
      <w:r w:rsidRPr="001567B7">
        <w:t xml:space="preserve"> that the distinction between statistics and other forms of analysis is unhelpful?</w:t>
      </w:r>
    </w:p>
    <w:p w:rsidR="003217B8" w:rsidRPr="001567B7" w:rsidP="00BA4764">
      <w:pPr>
        <w:pStyle w:val="Answer"/>
      </w:pPr>
      <w:sdt>
        <w:sdtPr>
          <w:alias w:val="Witness"/>
          <w:id w:val="1004098713"/>
          <w:placeholder>
            <w:docPart w:val="DEC658B483574B02A092C61BEB6EE78E"/>
          </w:placeholder>
          <w:richText/>
        </w:sdtPr>
        <w:sdtContent>
          <w:r w:rsidRPr="001567B7" w:rsidR="003C34AC">
            <w:rPr>
              <w:b/>
              <w:i/>
            </w:rPr>
            <w:t>Professor Sir Ian Diamond:</w:t>
          </w:r>
        </w:sdtContent>
      </w:sdt>
      <w:r w:rsidRPr="001567B7" w:rsidR="003C34AC">
        <w:t xml:space="preserve"> </w:t>
      </w:r>
      <w:r w:rsidRPr="001567B7" w:rsidR="00BA4764">
        <w:t>I do not think so</w:t>
      </w:r>
      <w:r w:rsidRPr="001567B7" w:rsidR="003C34AC">
        <w:t xml:space="preserve">. </w:t>
      </w:r>
      <w:r w:rsidRPr="001567B7" w:rsidR="00BA4764">
        <w:t>It is over 50 years since I took my first undergraduate course in statistics</w:t>
      </w:r>
      <w:r w:rsidRPr="001567B7" w:rsidR="00150681">
        <w:t>. D</w:t>
      </w:r>
      <w:r w:rsidRPr="001567B7" w:rsidR="00BA4764">
        <w:t>uring that time</w:t>
      </w:r>
      <w:r w:rsidRPr="001567B7" w:rsidR="00150681">
        <w:t xml:space="preserve">, </w:t>
      </w:r>
      <w:r w:rsidRPr="001567B7" w:rsidR="00BA4764">
        <w:t xml:space="preserve">I have worked with and engaged with people </w:t>
      </w:r>
      <w:r w:rsidRPr="001567B7" w:rsidR="00576C60">
        <w:t xml:space="preserve">from </w:t>
      </w:r>
      <w:r w:rsidRPr="001567B7" w:rsidR="00BA4764">
        <w:t>many different</w:t>
      </w:r>
      <w:r w:rsidRPr="001567B7" w:rsidR="006F6136">
        <w:t xml:space="preserve"> </w:t>
      </w:r>
      <w:r w:rsidRPr="001567B7" w:rsidR="00BA4764">
        <w:t>disciplines</w:t>
      </w:r>
      <w:r w:rsidRPr="001567B7" w:rsidR="00576C60">
        <w:t>.</w:t>
      </w:r>
    </w:p>
    <w:p w:rsidR="004D35FC" w:rsidRPr="001567B7" w:rsidP="00BA4764">
      <w:pPr>
        <w:pStyle w:val="Answer"/>
      </w:pPr>
      <w:r w:rsidRPr="001567B7">
        <w:t>In s</w:t>
      </w:r>
      <w:r w:rsidRPr="001567B7" w:rsidR="00BA4764">
        <w:t xml:space="preserve">ome </w:t>
      </w:r>
      <w:r w:rsidRPr="001567B7">
        <w:t xml:space="preserve">of the </w:t>
      </w:r>
      <w:r w:rsidRPr="001567B7" w:rsidR="00BA4764">
        <w:t>work I did in the 1980s</w:t>
      </w:r>
      <w:r w:rsidRPr="001567B7">
        <w:t xml:space="preserve">, I was developing </w:t>
      </w:r>
      <w:r w:rsidRPr="001567B7" w:rsidR="00BA4764">
        <w:t xml:space="preserve">things that the economists were </w:t>
      </w:r>
      <w:r w:rsidRPr="001567B7" w:rsidR="003217B8">
        <w:t xml:space="preserve">developing </w:t>
      </w:r>
      <w:r w:rsidRPr="001567B7" w:rsidR="00BA4764">
        <w:t>at the same time</w:t>
      </w:r>
      <w:r w:rsidRPr="001567B7" w:rsidR="003217B8">
        <w:t>. M</w:t>
      </w:r>
      <w:r w:rsidRPr="001567B7" w:rsidR="00CF1EF0">
        <w:t>icro</w:t>
      </w:r>
      <w:r w:rsidRPr="001567B7" w:rsidR="00BA4764">
        <w:t>economists</w:t>
      </w:r>
      <w:r w:rsidRPr="001567B7" w:rsidR="003C4FF9">
        <w:t xml:space="preserve"> </w:t>
      </w:r>
      <w:r w:rsidRPr="001567B7" w:rsidR="003217B8">
        <w:t>were</w:t>
      </w:r>
      <w:r w:rsidRPr="001567B7" w:rsidR="00BA4764">
        <w:t xml:space="preserve"> developing very similar models.</w:t>
      </w:r>
      <w:r w:rsidRPr="001567B7" w:rsidR="003217B8">
        <w:t xml:space="preserve"> </w:t>
      </w:r>
      <w:r w:rsidRPr="001567B7" w:rsidR="00BA4764">
        <w:t xml:space="preserve">They </w:t>
      </w:r>
      <w:r w:rsidRPr="001567B7" w:rsidR="00CF1EF0">
        <w:t>we</w:t>
      </w:r>
      <w:r w:rsidRPr="001567B7" w:rsidR="00BA4764">
        <w:t>re just calling them different names</w:t>
      </w:r>
      <w:r w:rsidRPr="001567B7" w:rsidR="00CF1EF0">
        <w:t xml:space="preserve">, </w:t>
      </w:r>
      <w:r w:rsidRPr="001567B7" w:rsidR="00BA4764">
        <w:t>essentially, and maybe using slightly different methods to estimate</w:t>
      </w:r>
      <w:r w:rsidRPr="001567B7" w:rsidR="00CF1EF0">
        <w:t xml:space="preserve"> them. </w:t>
      </w:r>
      <w:r w:rsidRPr="001567B7" w:rsidR="003C4FF9">
        <w:t>It</w:t>
      </w:r>
      <w:r w:rsidRPr="001567B7" w:rsidR="00CF1EF0">
        <w:t xml:space="preserve"> is not </w:t>
      </w:r>
      <w:r w:rsidRPr="001567B7" w:rsidR="00BA4764">
        <w:t xml:space="preserve">new. </w:t>
      </w:r>
      <w:r w:rsidRPr="001567B7" w:rsidR="00CF1EF0">
        <w:t xml:space="preserve">This is </w:t>
      </w:r>
      <w:r w:rsidRPr="001567B7" w:rsidR="00BA4764">
        <w:t xml:space="preserve">my point about </w:t>
      </w:r>
      <w:r w:rsidRPr="001567B7" w:rsidR="00CF1EF0">
        <w:t xml:space="preserve">the </w:t>
      </w:r>
      <w:r w:rsidRPr="001567B7" w:rsidR="00BA4764">
        <w:t xml:space="preserve">intersection </w:t>
      </w:r>
      <w:r w:rsidRPr="001567B7" w:rsidR="00CF1EF0">
        <w:t xml:space="preserve">in </w:t>
      </w:r>
      <w:r w:rsidRPr="001567B7" w:rsidR="00BA4764">
        <w:t xml:space="preserve">the Venn diagram. </w:t>
      </w:r>
      <w:r w:rsidRPr="001567B7" w:rsidR="00CF1EF0">
        <w:t>A</w:t>
      </w:r>
      <w:r w:rsidRPr="001567B7" w:rsidR="00BA4764">
        <w:t xml:space="preserve"> lot of microeconomists use a lot of very good statistics</w:t>
      </w:r>
      <w:r w:rsidRPr="001567B7" w:rsidR="00CF1EF0">
        <w:t xml:space="preserve">. </w:t>
      </w:r>
      <w:r w:rsidRPr="001567B7" w:rsidR="00BA4764">
        <w:t xml:space="preserve">I have </w:t>
      </w:r>
      <w:r w:rsidRPr="001567B7" w:rsidR="00BA4764">
        <w:t>worked with operation</w:t>
      </w:r>
      <w:r w:rsidRPr="001567B7" w:rsidR="00CF1EF0">
        <w:t>al</w:t>
      </w:r>
      <w:r w:rsidRPr="001567B7" w:rsidR="00BA4764">
        <w:t xml:space="preserve"> researchers who are using the same or very similar methods</w:t>
      </w:r>
      <w:r w:rsidRPr="001567B7" w:rsidR="00CF1EF0">
        <w:t xml:space="preserve">. It </w:t>
      </w:r>
      <w:r w:rsidRPr="001567B7" w:rsidR="00BA4764">
        <w:t xml:space="preserve">is </w:t>
      </w:r>
      <w:r w:rsidRPr="001567B7" w:rsidR="00CF1EF0">
        <w:t xml:space="preserve">not </w:t>
      </w:r>
      <w:r w:rsidRPr="001567B7" w:rsidR="00BA4764">
        <w:t>an unhelpful distinction.</w:t>
      </w:r>
    </w:p>
    <w:p w:rsidR="004D35FC" w:rsidRPr="001567B7" w:rsidP="00BA4764">
      <w:pPr>
        <w:pStyle w:val="Answer"/>
      </w:pPr>
      <w:r w:rsidRPr="001567B7">
        <w:t xml:space="preserve">It </w:t>
      </w:r>
      <w:r w:rsidRPr="001567B7" w:rsidR="00BA4764">
        <w:t>is incredibly helpful</w:t>
      </w:r>
      <w:r w:rsidRPr="001567B7">
        <w:t xml:space="preserve"> </w:t>
      </w:r>
      <w:r w:rsidRPr="001567B7" w:rsidR="00BA4764">
        <w:t>that different professions</w:t>
      </w:r>
      <w:r w:rsidRPr="001567B7">
        <w:t xml:space="preserve"> </w:t>
      </w:r>
      <w:r w:rsidRPr="001567B7" w:rsidR="00BA4764">
        <w:t>with different ways of thinking</w:t>
      </w:r>
      <w:r w:rsidRPr="001567B7">
        <w:t>—o</w:t>
      </w:r>
      <w:r w:rsidRPr="001567B7" w:rsidR="00BA4764">
        <w:t xml:space="preserve">perational researchers think </w:t>
      </w:r>
      <w:r w:rsidRPr="001567B7">
        <w:t xml:space="preserve">in </w:t>
      </w:r>
      <w:r w:rsidRPr="001567B7" w:rsidR="00BA4764">
        <w:t>a different way</w:t>
      </w:r>
      <w:r w:rsidRPr="001567B7">
        <w:t xml:space="preserve">—and </w:t>
      </w:r>
      <w:r w:rsidRPr="001567B7">
        <w:t xml:space="preserve">different </w:t>
      </w:r>
      <w:r w:rsidRPr="001567B7">
        <w:t xml:space="preserve">training </w:t>
      </w:r>
      <w:r w:rsidRPr="001567B7" w:rsidR="00BA4764">
        <w:t xml:space="preserve">are approaching the same problem </w:t>
      </w:r>
      <w:r w:rsidRPr="001567B7" w:rsidR="006B6AD7">
        <w:t>in</w:t>
      </w:r>
      <w:r w:rsidRPr="001567B7" w:rsidR="00BA4764">
        <w:t xml:space="preserve"> slight</w:t>
      </w:r>
      <w:r w:rsidRPr="001567B7">
        <w:t xml:space="preserve">ly </w:t>
      </w:r>
      <w:r w:rsidRPr="001567B7" w:rsidR="00BA4764">
        <w:t>different way</w:t>
      </w:r>
      <w:r w:rsidRPr="001567B7" w:rsidR="006B6AD7">
        <w:t>s</w:t>
      </w:r>
      <w:r w:rsidRPr="001567B7">
        <w:t xml:space="preserve">. You </w:t>
      </w:r>
      <w:r w:rsidRPr="001567B7" w:rsidR="00BA4764">
        <w:t>end up with better answers because you can toss things around and really improve the analysis.</w:t>
      </w:r>
    </w:p>
    <w:p w:rsidR="00E52BD8" w:rsidRPr="001567B7" w:rsidP="00BA4764">
      <w:pPr>
        <w:pStyle w:val="Answer"/>
      </w:pPr>
      <w:r w:rsidRPr="001567B7">
        <w:t xml:space="preserve">It is not </w:t>
      </w:r>
      <w:r w:rsidRPr="001567B7" w:rsidR="00BA4764">
        <w:t xml:space="preserve">an unhelpful distinction. </w:t>
      </w:r>
      <w:r w:rsidRPr="001567B7">
        <w:t xml:space="preserve">There </w:t>
      </w:r>
      <w:r w:rsidRPr="001567B7" w:rsidR="00BA4764">
        <w:t>is a distinction between being a statistician, being an economist</w:t>
      </w:r>
      <w:r w:rsidRPr="001567B7">
        <w:t xml:space="preserve"> and </w:t>
      </w:r>
      <w:r w:rsidRPr="001567B7" w:rsidR="00BA4764">
        <w:t xml:space="preserve">being an operational researcher, but it </w:t>
      </w:r>
      <w:r w:rsidRPr="001567B7" w:rsidR="006B6AD7">
        <w:t xml:space="preserve">also </w:t>
      </w:r>
      <w:r w:rsidRPr="001567B7" w:rsidR="00BA4764">
        <w:t>benefits everybody to interact and work together.</w:t>
      </w:r>
    </w:p>
    <w:p w:rsidR="00BA4764" w:rsidRPr="001567B7" w:rsidP="00E52BD8">
      <w:pPr>
        <w:pStyle w:val="Remark"/>
      </w:pPr>
      <w:sdt>
        <w:sdtPr>
          <w:alias w:val="Member"/>
          <w:tag w:val="&lt;Member mnisId='1554' dodsId='31575'&gt;"/>
          <w:id w:val="-1539428939"/>
          <w:placeholder>
            <w:docPart w:val="607825900DED4570BC19CEA799C4ACAB"/>
          </w:placeholder>
          <w:richText/>
        </w:sdtPr>
        <w:sdtContent>
          <w:r w:rsidRPr="001567B7" w:rsidR="00E52BD8">
            <w:rPr>
              <w:b/>
            </w:rPr>
            <w:t>Chair:</w:t>
          </w:r>
        </w:sdtContent>
      </w:sdt>
      <w:r w:rsidRPr="001567B7" w:rsidR="00E52BD8">
        <w:t xml:space="preserve"> W</w:t>
      </w:r>
      <w:r w:rsidRPr="001567B7">
        <w:t>e have a set of quite existential questions now from David Jones.</w:t>
      </w:r>
    </w:p>
    <w:p w:rsidR="00E52BD8" w:rsidRPr="001567B7" w:rsidP="00BA4764">
      <w:pPr>
        <w:pStyle w:val="Answer"/>
      </w:pPr>
      <w:sdt>
        <w:sdtPr>
          <w:alias w:val="Witness"/>
          <w:id w:val="1112862564"/>
          <w:placeholder>
            <w:docPart w:val="18472347A33845479050807441F75317"/>
          </w:placeholder>
          <w:richText/>
        </w:sdtPr>
        <w:sdtContent>
          <w:r w:rsidRPr="001567B7">
            <w:rPr>
              <w:b/>
              <w:i/>
            </w:rPr>
            <w:t>Professor Sir Ian Diamond:</w:t>
          </w:r>
        </w:sdtContent>
      </w:sdt>
      <w:r w:rsidRPr="001567B7">
        <w:t xml:space="preserve"> </w:t>
      </w:r>
      <w:r w:rsidRPr="001567B7" w:rsidR="00BA4764">
        <w:t xml:space="preserve">I would have expected </w:t>
      </w:r>
      <w:r w:rsidRPr="001567B7">
        <w:t xml:space="preserve">nothing less. </w:t>
      </w:r>
    </w:p>
    <w:p w:rsidR="00BA4764" w:rsidRPr="001567B7" w:rsidP="00E52BD8">
      <w:pPr>
        <w:pStyle w:val="Question"/>
      </w:pPr>
      <w:sdt>
        <w:sdtPr>
          <w:alias w:val="Member"/>
          <w:tag w:val="&lt;Member mnisId='1502' dodsId='31694'&gt;"/>
          <w:id w:val="926551051"/>
          <w:placeholder>
            <w:docPart w:val="0D87C2F2BED5427B872E8FEEB8529D14"/>
          </w:placeholder>
          <w:richText/>
        </w:sdtPr>
        <w:sdtContent>
          <w:r w:rsidRPr="001567B7" w:rsidR="0062039B">
            <w:rPr>
              <w:b/>
            </w:rPr>
            <w:t>Mr Jones:</w:t>
          </w:r>
        </w:sdtContent>
      </w:sdt>
      <w:r w:rsidRPr="001567B7" w:rsidR="00E52BD8">
        <w:t xml:space="preserve"> Sir Ian, c</w:t>
      </w:r>
      <w:r w:rsidRPr="001567B7">
        <w:t>ould you tell us how analysts decide what is properly categorised as a statistic and therefore subject to the standard</w:t>
      </w:r>
      <w:r w:rsidRPr="001567B7" w:rsidR="00E52BD8">
        <w:t>s</w:t>
      </w:r>
      <w:r w:rsidRPr="001567B7">
        <w:t xml:space="preserve"> set and enforced by the O</w:t>
      </w:r>
      <w:r w:rsidRPr="001567B7" w:rsidR="00E52BD8">
        <w:t>SR? W</w:t>
      </w:r>
      <w:r w:rsidRPr="001567B7">
        <w:t xml:space="preserve">hat </w:t>
      </w:r>
      <w:r w:rsidRPr="001567B7" w:rsidR="00E52BD8">
        <w:t xml:space="preserve">are </w:t>
      </w:r>
      <w:r w:rsidRPr="001567B7">
        <w:t xml:space="preserve">some different species of analysis </w:t>
      </w:r>
      <w:r w:rsidRPr="001567B7" w:rsidR="00E52BD8">
        <w:t xml:space="preserve">that </w:t>
      </w:r>
      <w:r w:rsidRPr="001567B7">
        <w:t xml:space="preserve">may be used to inform Ministers, for example, but </w:t>
      </w:r>
      <w:r w:rsidRPr="001567B7" w:rsidR="00E52BD8">
        <w:t xml:space="preserve">may </w:t>
      </w:r>
      <w:r w:rsidRPr="001567B7">
        <w:t>not necessarily be made available for public consumption</w:t>
      </w:r>
      <w:r w:rsidRPr="001567B7" w:rsidR="00E52BD8">
        <w:t xml:space="preserve">? </w:t>
      </w:r>
      <w:r w:rsidRPr="001567B7">
        <w:t>Do these analysts always get these decisions right?</w:t>
      </w:r>
    </w:p>
    <w:p w:rsidR="00737B0C" w:rsidRPr="001567B7" w:rsidP="00BA4764">
      <w:pPr>
        <w:pStyle w:val="Answer"/>
      </w:pPr>
      <w:sdt>
        <w:sdtPr>
          <w:alias w:val="Witness"/>
          <w:id w:val="1071471086"/>
          <w:placeholder>
            <w:docPart w:val="0065B11C0B514CEBA264FCEC99E59F3B"/>
          </w:placeholder>
          <w:richText/>
        </w:sdtPr>
        <w:sdtContent>
          <w:r w:rsidRPr="001567B7" w:rsidR="00E52BD8">
            <w:rPr>
              <w:b/>
              <w:i/>
            </w:rPr>
            <w:t>Professor Sir Ian Diamond:</w:t>
          </w:r>
        </w:sdtContent>
      </w:sdt>
      <w:r w:rsidRPr="001567B7" w:rsidR="00E52BD8">
        <w:t xml:space="preserve"> </w:t>
      </w:r>
      <w:r w:rsidRPr="001567B7" w:rsidR="006B6AD7">
        <w:t>That</w:t>
      </w:r>
      <w:r w:rsidRPr="001567B7" w:rsidR="00BA4764">
        <w:t xml:space="preserve"> is existential</w:t>
      </w:r>
      <w:r w:rsidRPr="001567B7" w:rsidR="00885851">
        <w:t>.</w:t>
      </w:r>
      <w:r w:rsidRPr="001567B7" w:rsidR="00BA4764">
        <w:t xml:space="preserve"> </w:t>
      </w:r>
      <w:r w:rsidRPr="001567B7" w:rsidR="00885851">
        <w:t xml:space="preserve">Those are really </w:t>
      </w:r>
      <w:r w:rsidRPr="001567B7" w:rsidR="00BA4764">
        <w:t xml:space="preserve">important questions. </w:t>
      </w:r>
      <w:r w:rsidRPr="001567B7" w:rsidR="00885851">
        <w:t>I</w:t>
      </w:r>
      <w:r w:rsidRPr="001567B7" w:rsidR="00BA4764">
        <w:t>t is absolutely right that</w:t>
      </w:r>
      <w:r w:rsidRPr="001567B7" w:rsidR="00885851">
        <w:t xml:space="preserve">, </w:t>
      </w:r>
      <w:r w:rsidRPr="001567B7" w:rsidR="00BA4764">
        <w:t>when you do analysis</w:t>
      </w:r>
      <w:r w:rsidRPr="001567B7" w:rsidR="000E27C8">
        <w:t>,</w:t>
      </w:r>
      <w:r w:rsidRPr="001567B7" w:rsidR="00BA4764">
        <w:t xml:space="preserve"> you might work on a whole set of different issues</w:t>
      </w:r>
      <w:r w:rsidRPr="001567B7" w:rsidR="00F5044C">
        <w:t>. S</w:t>
      </w:r>
      <w:r w:rsidRPr="001567B7" w:rsidR="00BA4764">
        <w:t xml:space="preserve">ome of </w:t>
      </w:r>
      <w:r w:rsidRPr="001567B7" w:rsidR="00F5044C">
        <w:t xml:space="preserve">those </w:t>
      </w:r>
      <w:r w:rsidRPr="001567B7" w:rsidR="00BA4764">
        <w:t>may not subsequently become policy, but you want to be able to try things out</w:t>
      </w:r>
      <w:r w:rsidRPr="001567B7" w:rsidR="00F5044C">
        <w:t xml:space="preserve">. </w:t>
      </w:r>
      <w:r w:rsidRPr="001567B7" w:rsidR="008869D9">
        <w:t>Y</w:t>
      </w:r>
      <w:r w:rsidRPr="001567B7" w:rsidR="00F5044C">
        <w:t xml:space="preserve">ou are </w:t>
      </w:r>
      <w:r w:rsidRPr="001567B7" w:rsidR="00BA4764">
        <w:t xml:space="preserve">answering </w:t>
      </w:r>
      <w:r w:rsidRPr="001567B7" w:rsidR="00F5044C">
        <w:t>a “</w:t>
      </w:r>
      <w:r w:rsidRPr="001567B7" w:rsidR="00BA4764">
        <w:t>what if</w:t>
      </w:r>
      <w:r w:rsidRPr="001567B7" w:rsidR="008869D9">
        <w:t>”</w:t>
      </w:r>
      <w:r w:rsidRPr="001567B7" w:rsidR="00F5044C">
        <w:t>,</w:t>
      </w:r>
      <w:r w:rsidRPr="001567B7" w:rsidR="008869D9">
        <w:t xml:space="preserve"> and</w:t>
      </w:r>
      <w:r w:rsidRPr="001567B7" w:rsidR="00F5044C">
        <w:t xml:space="preserve"> </w:t>
      </w:r>
      <w:r w:rsidRPr="001567B7" w:rsidR="00BA4764">
        <w:t xml:space="preserve">you might have five different </w:t>
      </w:r>
      <w:r w:rsidRPr="001567B7" w:rsidR="00F5044C">
        <w:t>“</w:t>
      </w:r>
      <w:r w:rsidRPr="001567B7" w:rsidR="00BA4764">
        <w:t>what ifs</w:t>
      </w:r>
      <w:r w:rsidRPr="001567B7" w:rsidR="00F5044C">
        <w:t>”</w:t>
      </w:r>
      <w:r w:rsidRPr="001567B7" w:rsidR="00BA4764">
        <w:t>. You then are able to present an options analysis</w:t>
      </w:r>
      <w:r w:rsidRPr="001567B7" w:rsidR="00F5044C">
        <w:t xml:space="preserve">, </w:t>
      </w:r>
      <w:r w:rsidRPr="001567B7" w:rsidR="00BA4764">
        <w:t>and one becomes policy.</w:t>
      </w:r>
      <w:r w:rsidRPr="001567B7">
        <w:t xml:space="preserve"> </w:t>
      </w:r>
      <w:r w:rsidRPr="001567B7" w:rsidR="00F5044C">
        <w:t>I</w:t>
      </w:r>
      <w:r w:rsidRPr="001567B7" w:rsidR="00BA4764">
        <w:t xml:space="preserve">t is entirely reasonable that those </w:t>
      </w:r>
      <w:r w:rsidRPr="001567B7">
        <w:t xml:space="preserve">kinds of </w:t>
      </w:r>
      <w:r w:rsidRPr="001567B7" w:rsidR="00BA4764">
        <w:t>analyses take place</w:t>
      </w:r>
      <w:r w:rsidRPr="001567B7">
        <w:t xml:space="preserve">. </w:t>
      </w:r>
    </w:p>
    <w:p w:rsidR="00BA4764" w:rsidRPr="001567B7" w:rsidP="00BA4764">
      <w:pPr>
        <w:pStyle w:val="Answer"/>
      </w:pPr>
      <w:r w:rsidRPr="001567B7">
        <w:t>W</w:t>
      </w:r>
      <w:r w:rsidRPr="001567B7">
        <w:t>hen something becomes a statistic is when you are saying</w:t>
      </w:r>
      <w:r w:rsidRPr="001567B7">
        <w:t>, “W</w:t>
      </w:r>
      <w:r w:rsidRPr="001567B7">
        <w:t xml:space="preserve">e have met all </w:t>
      </w:r>
      <w:r w:rsidRPr="001567B7">
        <w:t xml:space="preserve">of </w:t>
      </w:r>
      <w:r w:rsidRPr="001567B7">
        <w:t xml:space="preserve">the standards of the OSR and we now </w:t>
      </w:r>
      <w:r w:rsidRPr="001567B7">
        <w:t>have</w:t>
      </w:r>
      <w:r w:rsidRPr="001567B7">
        <w:t xml:space="preserve"> a national statistic</w:t>
      </w:r>
      <w:r w:rsidRPr="001567B7">
        <w:t>. W</w:t>
      </w:r>
      <w:r w:rsidRPr="001567B7">
        <w:t>e are going to put that into the public domain and explain exactly how we came to it</w:t>
      </w:r>
      <w:r w:rsidRPr="001567B7">
        <w:t>”</w:t>
      </w:r>
      <w:r w:rsidRPr="001567B7">
        <w:t>.</w:t>
      </w:r>
    </w:p>
    <w:p w:rsidR="00737B0C" w:rsidRPr="001567B7" w:rsidP="00BA4764">
      <w:pPr>
        <w:pStyle w:val="Answer"/>
      </w:pPr>
      <w:r w:rsidRPr="001567B7">
        <w:t>Y</w:t>
      </w:r>
      <w:r w:rsidRPr="001567B7" w:rsidR="00BA4764">
        <w:t>our question is</w:t>
      </w:r>
      <w:r w:rsidRPr="001567B7">
        <w:t>, “C</w:t>
      </w:r>
      <w:r w:rsidRPr="001567B7" w:rsidR="00BA4764">
        <w:t>an you get that wrong?</w:t>
      </w:r>
      <w:r w:rsidRPr="001567B7">
        <w:t xml:space="preserve">” </w:t>
      </w:r>
      <w:r w:rsidRPr="001567B7" w:rsidR="00BA4764">
        <w:t xml:space="preserve">It is hard to </w:t>
      </w:r>
      <w:r w:rsidRPr="001567B7">
        <w:t>know. T</w:t>
      </w:r>
      <w:r w:rsidRPr="001567B7" w:rsidR="00BA4764">
        <w:t>here is a subtle difference</w:t>
      </w:r>
      <w:r w:rsidRPr="001567B7">
        <w:t xml:space="preserve"> in asking, “Can you </w:t>
      </w:r>
      <w:r w:rsidRPr="001567B7" w:rsidR="00BA4764">
        <w:t xml:space="preserve">always </w:t>
      </w:r>
      <w:r w:rsidRPr="001567B7">
        <w:t xml:space="preserve">get it </w:t>
      </w:r>
      <w:r w:rsidRPr="001567B7" w:rsidR="00BA4764">
        <w:t>right</w:t>
      </w:r>
      <w:r w:rsidRPr="001567B7">
        <w:t xml:space="preserve">?” </w:t>
      </w:r>
      <w:r w:rsidRPr="001567B7" w:rsidR="00BA4764">
        <w:t xml:space="preserve">There is </w:t>
      </w:r>
      <w:r w:rsidRPr="001567B7">
        <w:t xml:space="preserve">a </w:t>
      </w:r>
      <w:r w:rsidRPr="001567B7" w:rsidR="00BA4764">
        <w:t>standard question</w:t>
      </w:r>
      <w:r w:rsidRPr="001567B7">
        <w:t xml:space="preserve"> about when we </w:t>
      </w:r>
      <w:r w:rsidRPr="001567B7" w:rsidR="00BA4764">
        <w:t>put things into the public domain</w:t>
      </w:r>
      <w:r w:rsidRPr="001567B7">
        <w:t xml:space="preserve">. That </w:t>
      </w:r>
      <w:r w:rsidRPr="001567B7" w:rsidR="00BA4764">
        <w:t>is a reasonable one.</w:t>
      </w:r>
      <w:r w:rsidRPr="001567B7" w:rsidR="003909B9">
        <w:t xml:space="preserve"> </w:t>
      </w:r>
      <w:r w:rsidRPr="001567B7">
        <w:t>I</w:t>
      </w:r>
      <w:r w:rsidRPr="001567B7" w:rsidR="00BA4764">
        <w:t>f it is going to be used</w:t>
      </w:r>
      <w:r w:rsidRPr="001567B7">
        <w:t>, if a Minister</w:t>
      </w:r>
      <w:r w:rsidRPr="001567B7" w:rsidR="003909B9">
        <w:t xml:space="preserve"> or </w:t>
      </w:r>
      <w:r w:rsidRPr="001567B7">
        <w:t>a</w:t>
      </w:r>
      <w:r w:rsidRPr="001567B7" w:rsidR="00BA4764">
        <w:t xml:space="preserve"> politician </w:t>
      </w:r>
      <w:r w:rsidRPr="001567B7" w:rsidR="003909B9">
        <w:t>is going to talk about it</w:t>
      </w:r>
      <w:r w:rsidRPr="001567B7" w:rsidR="008869D9">
        <w:t>,</w:t>
      </w:r>
      <w:r w:rsidRPr="001567B7" w:rsidR="003909B9">
        <w:t xml:space="preserve"> </w:t>
      </w:r>
      <w:r w:rsidRPr="001567B7" w:rsidR="00BA4764">
        <w:t xml:space="preserve">or indeed </w:t>
      </w:r>
      <w:r w:rsidRPr="001567B7" w:rsidR="003909B9">
        <w:t>if I</w:t>
      </w:r>
      <w:r w:rsidRPr="001567B7" w:rsidR="00BA4764">
        <w:t xml:space="preserve"> am going to talk about it, it needs to be</w:t>
      </w:r>
      <w:r w:rsidRPr="001567B7">
        <w:t xml:space="preserve"> of </w:t>
      </w:r>
      <w:r w:rsidRPr="001567B7" w:rsidR="00BA4764">
        <w:t>the right standard and in the public domain</w:t>
      </w:r>
      <w:r w:rsidRPr="001567B7">
        <w:t xml:space="preserve">. </w:t>
      </w:r>
    </w:p>
    <w:p w:rsidR="006C673B" w:rsidRPr="001567B7" w:rsidP="00BA4764">
      <w:pPr>
        <w:pStyle w:val="Answer"/>
      </w:pPr>
      <w:r w:rsidRPr="001567B7">
        <w:t>W</w:t>
      </w:r>
      <w:r w:rsidRPr="001567B7" w:rsidR="00BA4764">
        <w:t xml:space="preserve">e do sometimes use the term </w:t>
      </w:r>
      <w:r w:rsidRPr="001567B7">
        <w:t>“</w:t>
      </w:r>
      <w:r w:rsidRPr="001567B7" w:rsidR="00BA4764">
        <w:t>experimental statistics</w:t>
      </w:r>
      <w:r w:rsidRPr="001567B7">
        <w:t>”</w:t>
      </w:r>
      <w:r w:rsidRPr="001567B7" w:rsidR="00BA4764">
        <w:t xml:space="preserve"> when we are developing things</w:t>
      </w:r>
      <w:r w:rsidRPr="001567B7">
        <w:t xml:space="preserve">. I will </w:t>
      </w:r>
      <w:r w:rsidRPr="001567B7" w:rsidR="00BA4764">
        <w:t>be honest with you</w:t>
      </w:r>
      <w:r w:rsidRPr="001567B7">
        <w:t xml:space="preserve">: </w:t>
      </w:r>
      <w:r w:rsidRPr="001567B7" w:rsidR="00BA4764">
        <w:t>that is not a term I particularly like</w:t>
      </w:r>
      <w:r w:rsidRPr="001567B7">
        <w:t xml:space="preserve"> because “</w:t>
      </w:r>
      <w:r w:rsidRPr="001567B7" w:rsidR="00BA4764">
        <w:t>experimental</w:t>
      </w:r>
      <w:r w:rsidRPr="001567B7">
        <w:t>”</w:t>
      </w:r>
      <w:r w:rsidRPr="001567B7" w:rsidR="00BA4764">
        <w:t xml:space="preserve"> suggests </w:t>
      </w:r>
      <w:r w:rsidRPr="001567B7">
        <w:t xml:space="preserve">we </w:t>
      </w:r>
      <w:r w:rsidRPr="001567B7" w:rsidR="00BA4764">
        <w:t>are not quite sure they are any good.</w:t>
      </w:r>
      <w:r w:rsidRPr="001567B7">
        <w:t xml:space="preserve"> </w:t>
      </w:r>
      <w:r w:rsidRPr="001567B7" w:rsidR="00BA4764">
        <w:t xml:space="preserve">Actually, </w:t>
      </w:r>
      <w:r w:rsidRPr="001567B7">
        <w:t xml:space="preserve">they </w:t>
      </w:r>
      <w:r w:rsidRPr="001567B7" w:rsidR="00BA4764">
        <w:t xml:space="preserve">are </w:t>
      </w:r>
      <w:r w:rsidRPr="001567B7">
        <w:t xml:space="preserve">very </w:t>
      </w:r>
      <w:r w:rsidRPr="001567B7" w:rsidR="00BA4764">
        <w:t>good, but we want to make sure we can get them absolutely right before they become national statistics.</w:t>
      </w:r>
    </w:p>
    <w:p w:rsidR="007727B1" w:rsidRPr="001567B7" w:rsidP="008869D9">
      <w:pPr>
        <w:pStyle w:val="Answer"/>
      </w:pPr>
      <w:r w:rsidRPr="001567B7">
        <w:t>I</w:t>
      </w:r>
      <w:r w:rsidRPr="001567B7" w:rsidR="00BA4764">
        <w:t xml:space="preserve">n summary, analysis </w:t>
      </w:r>
      <w:r w:rsidRPr="001567B7" w:rsidR="00C676AE">
        <w:t xml:space="preserve">needs to be going </w:t>
      </w:r>
      <w:r w:rsidRPr="001567B7" w:rsidR="00BA4764">
        <w:t>on all the time</w:t>
      </w:r>
      <w:r w:rsidRPr="001567B7" w:rsidR="00C676AE">
        <w:t>. W</w:t>
      </w:r>
      <w:r w:rsidRPr="001567B7" w:rsidR="00BA4764">
        <w:t xml:space="preserve">hen you actually want to talk about it, it then has to be in the public domain. I could give </w:t>
      </w:r>
      <w:r w:rsidRPr="001567B7" w:rsidR="00BA4764">
        <w:t>you an example.</w:t>
      </w:r>
      <w:r w:rsidRPr="001567B7" w:rsidR="008869D9">
        <w:t xml:space="preserve"> </w:t>
      </w:r>
      <w:r w:rsidRPr="001567B7" w:rsidR="00C676AE">
        <w:t>F</w:t>
      </w:r>
      <w:r w:rsidRPr="001567B7" w:rsidR="00BA4764">
        <w:t>or example, during the pandemic</w:t>
      </w:r>
      <w:r w:rsidRPr="001567B7" w:rsidR="00C676AE">
        <w:t xml:space="preserve">, </w:t>
      </w:r>
      <w:r w:rsidRPr="001567B7" w:rsidR="00BA4764">
        <w:t>we were producing estimates of positivity.</w:t>
      </w:r>
      <w:r w:rsidRPr="001567B7" w:rsidR="00DA46AE">
        <w:t xml:space="preserve"> </w:t>
      </w:r>
      <w:r w:rsidRPr="001567B7" w:rsidR="00BA4764">
        <w:t xml:space="preserve">If I was not happy, as happened just two or three times over two years, with the quality of </w:t>
      </w:r>
      <w:r w:rsidRPr="001567B7" w:rsidR="00DA46AE">
        <w:t xml:space="preserve">the </w:t>
      </w:r>
      <w:r w:rsidRPr="001567B7" w:rsidR="00BA4764">
        <w:t>data that were coming from the laboratories</w:t>
      </w:r>
      <w:r w:rsidRPr="001567B7" w:rsidR="00DA46AE">
        <w:t>—m</w:t>
      </w:r>
      <w:r w:rsidRPr="001567B7" w:rsidR="00BA4764">
        <w:t>aybe the laboratory had changed its machine or something</w:t>
      </w:r>
      <w:r w:rsidRPr="001567B7" w:rsidR="00183DA1">
        <w:t>—we would say, “Hold up. W</w:t>
      </w:r>
      <w:r w:rsidRPr="001567B7" w:rsidR="00BA4764">
        <w:t>e are not happy</w:t>
      </w:r>
      <w:r w:rsidRPr="001567B7">
        <w:t xml:space="preserve">”. </w:t>
      </w:r>
      <w:r w:rsidRPr="001567B7" w:rsidR="00183DA1">
        <w:t>I</w:t>
      </w:r>
      <w:r w:rsidRPr="001567B7" w:rsidR="00BA4764">
        <w:t>f I did not publish on the right da</w:t>
      </w:r>
      <w:r w:rsidRPr="001567B7">
        <w:t>y</w:t>
      </w:r>
      <w:r w:rsidRPr="001567B7" w:rsidR="00BA4764">
        <w:t xml:space="preserve">, I had to ring up the regulator and make </w:t>
      </w:r>
      <w:r w:rsidRPr="001567B7">
        <w:t xml:space="preserve">that </w:t>
      </w:r>
      <w:r w:rsidRPr="001567B7" w:rsidR="00BA4764">
        <w:t>very clear.</w:t>
      </w:r>
    </w:p>
    <w:p w:rsidR="00BA4764" w:rsidRPr="001567B7" w:rsidP="00BA4764">
      <w:pPr>
        <w:pStyle w:val="Answer"/>
      </w:pPr>
      <w:r w:rsidRPr="001567B7">
        <w:t xml:space="preserve">It </w:t>
      </w:r>
      <w:r w:rsidRPr="001567B7">
        <w:t xml:space="preserve">is very good that we have a system </w:t>
      </w:r>
      <w:r w:rsidRPr="001567B7">
        <w:t xml:space="preserve">that </w:t>
      </w:r>
      <w:r w:rsidRPr="001567B7">
        <w:t>says</w:t>
      </w:r>
      <w:r w:rsidRPr="001567B7">
        <w:t>, “W</w:t>
      </w:r>
      <w:r w:rsidRPr="001567B7">
        <w:t xml:space="preserve">e will announce when we are going to publish. </w:t>
      </w:r>
      <w:r w:rsidRPr="001567B7">
        <w:t xml:space="preserve">As </w:t>
      </w:r>
      <w:r w:rsidRPr="001567B7">
        <w:t>soon as it is spoken about</w:t>
      </w:r>
      <w:r w:rsidRPr="001567B7">
        <w:t xml:space="preserve">, it </w:t>
      </w:r>
      <w:r w:rsidRPr="001567B7">
        <w:t>needs to be in the public domain</w:t>
      </w:r>
      <w:r w:rsidRPr="001567B7">
        <w:t xml:space="preserve">, </w:t>
      </w:r>
      <w:r w:rsidRPr="001567B7">
        <w:t>at the same time as everybody else has it</w:t>
      </w:r>
      <w:r w:rsidRPr="001567B7">
        <w:t>”</w:t>
      </w:r>
      <w:r w:rsidRPr="001567B7">
        <w:t>.</w:t>
      </w:r>
      <w:r w:rsidRPr="001567B7">
        <w:t xml:space="preserve"> A</w:t>
      </w:r>
      <w:r w:rsidRPr="001567B7">
        <w:t>t the same time</w:t>
      </w:r>
      <w:r w:rsidRPr="001567B7">
        <w:t xml:space="preserve">, </w:t>
      </w:r>
      <w:r w:rsidRPr="001567B7">
        <w:t>there is a lot of analysis going on day in, day out, which is exploring and trying to understand exactly what is going on in a system.</w:t>
      </w:r>
    </w:p>
    <w:p w:rsidR="00BA4764" w:rsidRPr="001567B7" w:rsidP="007727B1">
      <w:pPr>
        <w:pStyle w:val="Question"/>
      </w:pPr>
      <w:sdt>
        <w:sdtPr>
          <w:alias w:val="Member"/>
          <w:tag w:val="&lt;Member mnisId='1502' dodsId='31694'&gt;"/>
          <w:id w:val="1501630203"/>
          <w:placeholder>
            <w:docPart w:val="EB3C0A65056546ECB3927072C1DA60AB"/>
          </w:placeholder>
          <w:richText/>
        </w:sdtPr>
        <w:sdtContent>
          <w:r w:rsidRPr="001567B7" w:rsidR="0062039B">
            <w:rPr>
              <w:b/>
            </w:rPr>
            <w:t>Mr Jones:</w:t>
          </w:r>
        </w:sdtContent>
      </w:sdt>
      <w:r w:rsidRPr="001567B7" w:rsidR="007727B1">
        <w:t xml:space="preserve"> </w:t>
      </w:r>
      <w:r w:rsidRPr="001567B7">
        <w:t>The Committee</w:t>
      </w:r>
      <w:r w:rsidRPr="001567B7" w:rsidR="007727B1">
        <w:t xml:space="preserve"> has</w:t>
      </w:r>
      <w:r w:rsidRPr="001567B7">
        <w:t xml:space="preserve"> seen a number of examples of pieces of analysis being produced by officials </w:t>
      </w:r>
      <w:r w:rsidRPr="001567B7" w:rsidR="007727B1">
        <w:t xml:space="preserve">that are </w:t>
      </w:r>
      <w:r w:rsidRPr="001567B7">
        <w:t>not then being made publicly available or perhaps being published</w:t>
      </w:r>
      <w:r w:rsidRPr="001567B7" w:rsidR="007727B1">
        <w:t xml:space="preserve"> after c</w:t>
      </w:r>
      <w:r w:rsidRPr="001567B7">
        <w:t>onsiderable delay</w:t>
      </w:r>
      <w:r w:rsidRPr="001567B7" w:rsidR="007727B1">
        <w:t xml:space="preserve">, </w:t>
      </w:r>
      <w:r w:rsidRPr="001567B7">
        <w:t xml:space="preserve">apparently </w:t>
      </w:r>
      <w:r w:rsidRPr="001567B7" w:rsidR="007727B1">
        <w:t xml:space="preserve">not really </w:t>
      </w:r>
      <w:r w:rsidRPr="001567B7">
        <w:t xml:space="preserve">taking into account the needs of users. Would you agree, therefore, that the standards of the analysis function are weaker than the </w:t>
      </w:r>
      <w:r w:rsidRPr="001567B7" w:rsidR="00F035F7">
        <w:t>c</w:t>
      </w:r>
      <w:r w:rsidRPr="001567B7">
        <w:t xml:space="preserve">ode </w:t>
      </w:r>
      <w:r w:rsidRPr="001567B7" w:rsidR="00F035F7">
        <w:t>o</w:t>
      </w:r>
      <w:r w:rsidRPr="001567B7">
        <w:t xml:space="preserve">f </w:t>
      </w:r>
      <w:r w:rsidRPr="001567B7" w:rsidR="00F035F7">
        <w:t>p</w:t>
      </w:r>
      <w:r w:rsidRPr="001567B7">
        <w:t>ractice</w:t>
      </w:r>
      <w:r w:rsidRPr="001567B7" w:rsidR="00F035F7">
        <w:t xml:space="preserve"> f</w:t>
      </w:r>
      <w:r w:rsidRPr="001567B7">
        <w:t xml:space="preserve">or </w:t>
      </w:r>
      <w:r w:rsidRPr="001567B7" w:rsidR="00F035F7">
        <w:t>s</w:t>
      </w:r>
      <w:r w:rsidRPr="001567B7">
        <w:t>tatistics?</w:t>
      </w:r>
    </w:p>
    <w:p w:rsidR="00BA4764" w:rsidRPr="001567B7" w:rsidP="00BA4764">
      <w:pPr>
        <w:pStyle w:val="Answer"/>
      </w:pPr>
      <w:sdt>
        <w:sdtPr>
          <w:alias w:val="Witness"/>
          <w:id w:val="-1485467762"/>
          <w:placeholder>
            <w:docPart w:val="5D6F970FDC424791803EDAB568E6E70D"/>
          </w:placeholder>
          <w:richText/>
        </w:sdtPr>
        <w:sdtContent>
          <w:r w:rsidRPr="001567B7" w:rsidR="003644E9">
            <w:rPr>
              <w:b/>
              <w:i/>
            </w:rPr>
            <w:t>Professor Sir Ian Diamond:</w:t>
          </w:r>
        </w:sdtContent>
      </w:sdt>
      <w:r w:rsidRPr="001567B7" w:rsidR="003644E9">
        <w:t xml:space="preserve"> </w:t>
      </w:r>
      <w:r w:rsidRPr="001567B7" w:rsidR="00B01CDF">
        <w:t>I am not s</w:t>
      </w:r>
      <w:r w:rsidRPr="001567B7" w:rsidR="003644E9">
        <w:t xml:space="preserve">ure </w:t>
      </w:r>
      <w:r w:rsidRPr="001567B7">
        <w:t>I completely agree with that, but</w:t>
      </w:r>
      <w:r w:rsidRPr="001567B7" w:rsidR="00B01CDF">
        <w:t xml:space="preserve"> </w:t>
      </w:r>
      <w:r w:rsidRPr="001567B7">
        <w:t>I have always said very clearly that things should be published. I am very clear in my mind on that. I have always said that we should, as Government</w:t>
      </w:r>
      <w:r w:rsidRPr="001567B7" w:rsidR="00B01CDF">
        <w:t xml:space="preserve">, </w:t>
      </w:r>
      <w:r w:rsidRPr="001567B7">
        <w:t xml:space="preserve">be part of what we would call </w:t>
      </w:r>
      <w:r w:rsidRPr="001567B7" w:rsidR="008E55C9">
        <w:t xml:space="preserve">the </w:t>
      </w:r>
      <w:r w:rsidRPr="001567B7" w:rsidR="005C2B37">
        <w:t>Concordat to Support Research Integrity</w:t>
      </w:r>
      <w:r w:rsidRPr="001567B7" w:rsidR="008E55C9">
        <w:t xml:space="preserve">. </w:t>
      </w:r>
      <w:r w:rsidRPr="001567B7">
        <w:t>Patrick Val</w:t>
      </w:r>
      <w:r w:rsidRPr="001567B7" w:rsidR="005C2B37">
        <w:t>la</w:t>
      </w:r>
      <w:r w:rsidRPr="001567B7">
        <w:t>n</w:t>
      </w:r>
      <w:r w:rsidRPr="001567B7" w:rsidR="008E55C9">
        <w:t>ce</w:t>
      </w:r>
      <w:r w:rsidRPr="001567B7" w:rsidR="005C2B37">
        <w:t>,</w:t>
      </w:r>
      <w:r w:rsidRPr="001567B7">
        <w:t xml:space="preserve"> when he was Chief Scientific Advis</w:t>
      </w:r>
      <w:r w:rsidRPr="001567B7" w:rsidR="005C2B37">
        <w:t>e</w:t>
      </w:r>
      <w:r w:rsidRPr="001567B7">
        <w:t>r, and I signed that</w:t>
      </w:r>
      <w:r w:rsidRPr="001567B7" w:rsidR="005C2B37">
        <w:t>. T</w:t>
      </w:r>
      <w:r w:rsidRPr="001567B7">
        <w:t xml:space="preserve">hat says </w:t>
      </w:r>
      <w:r w:rsidRPr="001567B7" w:rsidR="00F035F7">
        <w:t xml:space="preserve">that </w:t>
      </w:r>
      <w:r w:rsidRPr="001567B7">
        <w:t>we will publish the results of the work we have done.</w:t>
      </w:r>
    </w:p>
    <w:p w:rsidR="00BA4764" w:rsidRPr="001567B7" w:rsidP="00BA4764">
      <w:pPr>
        <w:pStyle w:val="Answer"/>
      </w:pPr>
      <w:r w:rsidRPr="001567B7">
        <w:t>F</w:t>
      </w:r>
      <w:r w:rsidRPr="001567B7">
        <w:t>or example, I believe very strongly that</w:t>
      </w:r>
      <w:r w:rsidRPr="001567B7" w:rsidR="009013EF">
        <w:t>,</w:t>
      </w:r>
      <w:r w:rsidRPr="001567B7">
        <w:t xml:space="preserve"> if you are going to do an evaluatio</w:t>
      </w:r>
      <w:r w:rsidRPr="001567B7" w:rsidR="009013EF">
        <w:t xml:space="preserve">n </w:t>
      </w:r>
      <w:r w:rsidRPr="001567B7">
        <w:t xml:space="preserve">of </w:t>
      </w:r>
      <w:r w:rsidRPr="001567B7" w:rsidR="003C174F">
        <w:t>a</w:t>
      </w:r>
      <w:r w:rsidRPr="001567B7">
        <w:t xml:space="preserve"> policy, you should announce your protocol and put that in the public domain</w:t>
      </w:r>
      <w:r w:rsidRPr="001567B7" w:rsidR="009013EF">
        <w:t xml:space="preserve">; </w:t>
      </w:r>
      <w:r w:rsidRPr="001567B7">
        <w:t>you should announce when you expect to publish</w:t>
      </w:r>
      <w:r w:rsidRPr="001567B7" w:rsidR="009013EF">
        <w:t xml:space="preserve">; </w:t>
      </w:r>
      <w:r w:rsidRPr="001567B7">
        <w:t>and you should publish it</w:t>
      </w:r>
      <w:r w:rsidRPr="001567B7" w:rsidR="009013EF">
        <w:t xml:space="preserve">. That </w:t>
      </w:r>
      <w:r w:rsidRPr="001567B7">
        <w:t>should be the norm</w:t>
      </w:r>
      <w:r w:rsidRPr="001567B7" w:rsidR="009013EF">
        <w:t>. H</w:t>
      </w:r>
      <w:r w:rsidRPr="001567B7">
        <w:t>aving those data not only published but available for secondary analysis is absolutely essential.</w:t>
      </w:r>
    </w:p>
    <w:p w:rsidR="00BA4764" w:rsidRPr="001567B7" w:rsidP="009013EF">
      <w:pPr>
        <w:pStyle w:val="Question"/>
      </w:pPr>
      <w:sdt>
        <w:sdtPr>
          <w:alias w:val="Member"/>
          <w:tag w:val="&lt;Member mnisId='1502' dodsId='31694'&gt;"/>
          <w:id w:val="1859854873"/>
          <w:placeholder>
            <w:docPart w:val="647B883A32AC43529E59FC340A6715C0"/>
          </w:placeholder>
          <w:richText/>
        </w:sdtPr>
        <w:sdtContent>
          <w:r w:rsidRPr="001567B7" w:rsidR="0062039B">
            <w:rPr>
              <w:b/>
            </w:rPr>
            <w:t>Mr Jones:</w:t>
          </w:r>
        </w:sdtContent>
      </w:sdt>
      <w:r w:rsidRPr="001567B7" w:rsidR="009013EF">
        <w:t xml:space="preserve"> W</w:t>
      </w:r>
      <w:r w:rsidRPr="001567B7">
        <w:t>ould you accept that, as I said, analysis is apparently produced and not published</w:t>
      </w:r>
      <w:r w:rsidRPr="001567B7" w:rsidR="00F035F7">
        <w:t>,</w:t>
      </w:r>
      <w:r w:rsidRPr="001567B7">
        <w:t xml:space="preserve"> or </w:t>
      </w:r>
      <w:r w:rsidRPr="001567B7" w:rsidR="00F035F7">
        <w:t xml:space="preserve">may be </w:t>
      </w:r>
      <w:r w:rsidRPr="001567B7">
        <w:t>published some considerable time later</w:t>
      </w:r>
      <w:r w:rsidRPr="001567B7" w:rsidR="009013EF">
        <w:t>?</w:t>
      </w:r>
    </w:p>
    <w:p w:rsidR="00BA4764" w:rsidRPr="001567B7" w:rsidP="00BA4764">
      <w:pPr>
        <w:pStyle w:val="Answer"/>
      </w:pPr>
      <w:sdt>
        <w:sdtPr>
          <w:alias w:val="Witness"/>
          <w:id w:val="-411784407"/>
          <w:placeholder>
            <w:docPart w:val="158F965DCDE94006BB5795FE79FCDD9B"/>
          </w:placeholder>
          <w:richText/>
        </w:sdtPr>
        <w:sdtContent>
          <w:r w:rsidRPr="001567B7" w:rsidR="009013EF">
            <w:rPr>
              <w:b/>
              <w:i/>
            </w:rPr>
            <w:t>Professor Sir Ian Diamond:</w:t>
          </w:r>
        </w:sdtContent>
      </w:sdt>
      <w:r w:rsidRPr="001567B7" w:rsidR="009013EF">
        <w:t xml:space="preserve"> </w:t>
      </w:r>
      <w:r w:rsidRPr="001567B7">
        <w:t>I would accept that it is probable that some analysis is not published, although I do not have details of that right across Government. I would accept that some things do take some time to get out</w:t>
      </w:r>
      <w:r w:rsidRPr="001567B7" w:rsidR="009013EF">
        <w:t>. M</w:t>
      </w:r>
      <w:r w:rsidRPr="001567B7">
        <w:t>y view is that</w:t>
      </w:r>
      <w:r w:rsidRPr="001567B7" w:rsidR="009013EF">
        <w:t xml:space="preserve">, </w:t>
      </w:r>
      <w:r w:rsidRPr="001567B7">
        <w:t>when the work is started</w:t>
      </w:r>
      <w:r w:rsidRPr="001567B7" w:rsidR="009013EF">
        <w:t xml:space="preserve">, </w:t>
      </w:r>
      <w:r w:rsidRPr="001567B7">
        <w:t>the publication date should be made available so we know when to expect it.</w:t>
      </w:r>
    </w:p>
    <w:p w:rsidR="00BA4764" w:rsidRPr="001567B7" w:rsidP="00C4365C">
      <w:pPr>
        <w:pStyle w:val="Question"/>
      </w:pPr>
      <w:sdt>
        <w:sdtPr>
          <w:alias w:val="Member"/>
          <w:tag w:val="&lt;Member mnisId='1502' dodsId='31694'&gt;"/>
          <w:id w:val="-1598560491"/>
          <w:placeholder>
            <w:docPart w:val="63C25072397D4FC2910A03D1EDC7E220"/>
          </w:placeholder>
          <w:richText/>
        </w:sdtPr>
        <w:sdtContent>
          <w:r w:rsidRPr="001567B7" w:rsidR="0062039B">
            <w:rPr>
              <w:b/>
            </w:rPr>
            <w:t>Mr Jones:</w:t>
          </w:r>
        </w:sdtContent>
      </w:sdt>
      <w:r w:rsidRPr="001567B7" w:rsidR="009013EF">
        <w:t xml:space="preserve"> Is </w:t>
      </w:r>
      <w:r w:rsidRPr="001567B7">
        <w:t>there a case for strengthening the analysis standard</w:t>
      </w:r>
      <w:r w:rsidRPr="001567B7" w:rsidR="009013EF">
        <w:t>?</w:t>
      </w:r>
    </w:p>
    <w:p w:rsidR="00BA4764" w:rsidRPr="001567B7" w:rsidP="00BA4764">
      <w:pPr>
        <w:pStyle w:val="Answer"/>
      </w:pPr>
      <w:sdt>
        <w:sdtPr>
          <w:alias w:val="Witness"/>
          <w:id w:val="512576600"/>
          <w:placeholder>
            <w:docPart w:val="3CB253B5EB1A45D0BE82764CF5AB75A4"/>
          </w:placeholder>
          <w:richText/>
        </w:sdtPr>
        <w:sdtContent>
          <w:r w:rsidRPr="001567B7" w:rsidR="009013EF">
            <w:rPr>
              <w:b/>
              <w:i/>
            </w:rPr>
            <w:t>Professor Sir Ian Diamond:</w:t>
          </w:r>
        </w:sdtContent>
      </w:sdt>
      <w:r w:rsidRPr="001567B7" w:rsidR="009013EF">
        <w:t xml:space="preserve"> F</w:t>
      </w:r>
      <w:r w:rsidRPr="001567B7">
        <w:t xml:space="preserve">ollowing this conversation, I will go back and have a very careful look at it and respond to you. </w:t>
      </w:r>
      <w:r w:rsidRPr="001567B7" w:rsidR="009013EF">
        <w:t>I</w:t>
      </w:r>
      <w:r w:rsidRPr="001567B7">
        <w:t>nitially, it is probably not far off the right place</w:t>
      </w:r>
      <w:r w:rsidRPr="001567B7" w:rsidR="00C4365C">
        <w:t>. L</w:t>
      </w:r>
      <w:r w:rsidRPr="001567B7">
        <w:t>et us have a careful look at it.</w:t>
      </w:r>
    </w:p>
    <w:p w:rsidR="00C4365C" w:rsidRPr="001567B7" w:rsidP="00BA4764">
      <w:pPr>
        <w:pStyle w:val="Answer"/>
      </w:pPr>
      <w:sdt>
        <w:sdtPr>
          <w:alias w:val="Member"/>
          <w:tag w:val="&lt;Member mnisId='1502' dodsId='31694'&gt;"/>
          <w:id w:val="1218244081"/>
          <w:placeholder>
            <w:docPart w:val="53277A6616E9424AB8515E1167DFD496"/>
          </w:placeholder>
          <w:richText/>
        </w:sdtPr>
        <w:sdtContent>
          <w:r w:rsidRPr="001567B7" w:rsidR="0062039B">
            <w:rPr>
              <w:b/>
            </w:rPr>
            <w:t>Mr Jones:</w:t>
          </w:r>
        </w:sdtContent>
      </w:sdt>
      <w:r w:rsidRPr="001567B7">
        <w:t xml:space="preserve"> </w:t>
      </w:r>
      <w:r w:rsidRPr="001567B7" w:rsidR="00BA4764">
        <w:t xml:space="preserve">Perhaps when writing to us you could give an indication as to how you think that could be achieved. </w:t>
      </w:r>
    </w:p>
    <w:p w:rsidR="00C4365C" w:rsidRPr="001567B7" w:rsidP="00BA4764">
      <w:pPr>
        <w:pStyle w:val="Answer"/>
      </w:pPr>
      <w:sdt>
        <w:sdtPr>
          <w:alias w:val="Witness"/>
          <w:id w:val="1794329225"/>
          <w:placeholder>
            <w:docPart w:val="E6BF61B1D36646D0988924F5E14B79A9"/>
          </w:placeholder>
          <w:richText/>
        </w:sdtPr>
        <w:sdtContent>
          <w:r w:rsidRPr="001567B7">
            <w:rPr>
              <w:b/>
              <w:i/>
            </w:rPr>
            <w:t>Professor Sir Ian Diamond:</w:t>
          </w:r>
        </w:sdtContent>
      </w:sdt>
      <w:r w:rsidRPr="001567B7">
        <w:t xml:space="preserve"> </w:t>
      </w:r>
      <w:r w:rsidRPr="001567B7" w:rsidR="00BA4764">
        <w:t xml:space="preserve">Yes. </w:t>
      </w:r>
    </w:p>
    <w:p w:rsidR="007B094B" w:rsidRPr="001567B7" w:rsidP="00F035F7">
      <w:pPr>
        <w:pStyle w:val="Question"/>
      </w:pPr>
      <w:sdt>
        <w:sdtPr>
          <w:alias w:val="Member"/>
          <w:tag w:val="&lt;Member mnisId='4845' dodsId='157114'&gt;"/>
          <w:id w:val="2139839510"/>
          <w:placeholder>
            <w:docPart w:val="A71337F5E39E4327A779ED9A9B5C2DA3"/>
          </w:placeholder>
          <w:richText/>
        </w:sdtPr>
        <w:sdtContent>
          <w:r w:rsidRPr="001567B7" w:rsidR="00406279">
            <w:rPr>
              <w:b/>
            </w:rPr>
            <w:t>Tom Randall:</w:t>
          </w:r>
        </w:sdtContent>
      </w:sdt>
      <w:r w:rsidRPr="001567B7" w:rsidR="00406279">
        <w:t xml:space="preserve"> </w:t>
      </w:r>
      <w:r w:rsidRPr="001567B7" w:rsidR="00C4365C">
        <w:t xml:space="preserve">Sir Ian, I </w:t>
      </w:r>
      <w:r w:rsidRPr="001567B7" w:rsidR="00400D56">
        <w:t>wonder</w:t>
      </w:r>
      <w:r w:rsidRPr="001567B7" w:rsidR="00406279">
        <w:t xml:space="preserve"> whether I can </w:t>
      </w:r>
      <w:r w:rsidRPr="001567B7" w:rsidR="00BA4764">
        <w:t>ask you about emerging sources of data</w:t>
      </w:r>
      <w:r w:rsidRPr="001567B7" w:rsidR="00400D56">
        <w:t xml:space="preserve">. As I understand it, </w:t>
      </w:r>
      <w:r w:rsidRPr="001567B7" w:rsidR="00BA4764">
        <w:t xml:space="preserve">statisticians </w:t>
      </w:r>
      <w:r w:rsidRPr="001567B7" w:rsidR="00400D56">
        <w:t>have</w:t>
      </w:r>
      <w:r w:rsidRPr="001567B7" w:rsidR="00BA4764">
        <w:t xml:space="preserve"> traditional</w:t>
      </w:r>
      <w:r w:rsidRPr="001567B7" w:rsidR="00400D56">
        <w:t>ly</w:t>
      </w:r>
      <w:r w:rsidRPr="001567B7" w:rsidR="00BA4764">
        <w:t xml:space="preserve"> use</w:t>
      </w:r>
      <w:r w:rsidRPr="001567B7" w:rsidR="00400D56">
        <w:t>d</w:t>
      </w:r>
      <w:r w:rsidRPr="001567B7" w:rsidR="00BA4764">
        <w:t xml:space="preserve"> surveys to collect data and more recently </w:t>
      </w:r>
      <w:r w:rsidRPr="001567B7" w:rsidR="00400D56">
        <w:t xml:space="preserve">have </w:t>
      </w:r>
      <w:r w:rsidRPr="001567B7" w:rsidR="00BA4764">
        <w:t>move</w:t>
      </w:r>
      <w:r w:rsidRPr="001567B7" w:rsidR="00400D56">
        <w:t xml:space="preserve">d </w:t>
      </w:r>
      <w:r w:rsidRPr="001567B7" w:rsidR="00BA4764">
        <w:t>to using administrative data</w:t>
      </w:r>
      <w:r w:rsidRPr="001567B7" w:rsidR="00400D56">
        <w:t xml:space="preserve">, </w:t>
      </w:r>
      <w:r w:rsidRPr="001567B7" w:rsidR="00BA4764">
        <w:t xml:space="preserve">and then more recently still new forms of publicly owned administrative data </w:t>
      </w:r>
      <w:r w:rsidRPr="001567B7" w:rsidR="00400D56">
        <w:t xml:space="preserve">are </w:t>
      </w:r>
      <w:r w:rsidRPr="001567B7" w:rsidR="00BA4764">
        <w:t>being used, like geospatial data and online scrap</w:t>
      </w:r>
      <w:r w:rsidRPr="001567B7" w:rsidR="00400D56">
        <w:t xml:space="preserve">e </w:t>
      </w:r>
      <w:r w:rsidRPr="001567B7" w:rsidR="00BA4764">
        <w:t>data and so forth.</w:t>
      </w:r>
      <w:r w:rsidRPr="001567B7" w:rsidR="00F035F7">
        <w:t xml:space="preserve"> </w:t>
      </w:r>
      <w:r w:rsidRPr="001567B7" w:rsidR="00BA4764">
        <w:t xml:space="preserve">I just wondered </w:t>
      </w:r>
      <w:r w:rsidRPr="001567B7" w:rsidR="00400D56">
        <w:t xml:space="preserve">whether </w:t>
      </w:r>
      <w:r w:rsidRPr="001567B7" w:rsidR="00BA4764">
        <w:t>you could provide examples of where these newer sources have made real changes to the evidence base and also to decision</w:t>
      </w:r>
      <w:r w:rsidR="00956515">
        <w:t xml:space="preserve"> </w:t>
      </w:r>
      <w:r w:rsidRPr="001567B7" w:rsidR="00BA4764">
        <w:t>makers.</w:t>
      </w:r>
    </w:p>
    <w:p w:rsidR="00D63257" w:rsidRPr="001567B7" w:rsidP="00BA4764">
      <w:pPr>
        <w:pStyle w:val="Answer"/>
      </w:pPr>
      <w:sdt>
        <w:sdtPr>
          <w:alias w:val="Witness"/>
          <w:id w:val="355553480"/>
          <w:placeholder>
            <w:docPart w:val="C01833B599A5419DB148338F91DF64E6"/>
          </w:placeholder>
          <w:richText/>
        </w:sdtPr>
        <w:sdtContent>
          <w:r w:rsidRPr="001567B7">
            <w:rPr>
              <w:b/>
              <w:i/>
            </w:rPr>
            <w:t>Professor Sir Ian Diamond:</w:t>
          </w:r>
        </w:sdtContent>
      </w:sdt>
      <w:r w:rsidRPr="001567B7">
        <w:t xml:space="preserve"> </w:t>
      </w:r>
      <w:r w:rsidRPr="001567B7" w:rsidR="00F035F7">
        <w:t>T</w:t>
      </w:r>
      <w:r w:rsidRPr="001567B7">
        <w:t xml:space="preserve">hat is an </w:t>
      </w:r>
      <w:r w:rsidRPr="001567B7" w:rsidR="00BA4764">
        <w:t>absolutely important point</w:t>
      </w:r>
      <w:r w:rsidRPr="001567B7">
        <w:t xml:space="preserve"> </w:t>
      </w:r>
      <w:r w:rsidRPr="001567B7" w:rsidR="00BA4764">
        <w:t xml:space="preserve">because we have moved into a world where the whole question of what our data </w:t>
      </w:r>
      <w:r w:rsidRPr="001567B7">
        <w:t xml:space="preserve">is </w:t>
      </w:r>
      <w:r w:rsidRPr="001567B7" w:rsidR="00BA4764">
        <w:t xml:space="preserve">is a really good </w:t>
      </w:r>
      <w:r w:rsidRPr="001567B7">
        <w:t>one</w:t>
      </w:r>
      <w:r w:rsidRPr="001567B7" w:rsidR="00BA4764">
        <w:t>. The other type of data you did not mention</w:t>
      </w:r>
      <w:r w:rsidRPr="001567B7">
        <w:t xml:space="preserve">, if I may say so, </w:t>
      </w:r>
      <w:r w:rsidRPr="001567B7" w:rsidR="00BA4764">
        <w:t>is textual data</w:t>
      </w:r>
      <w:r w:rsidRPr="001567B7">
        <w:t xml:space="preserve">, </w:t>
      </w:r>
      <w:r w:rsidRPr="001567B7" w:rsidR="00BA4764">
        <w:t xml:space="preserve">which we now have the ability to analyse in a way that is better than </w:t>
      </w:r>
      <w:r w:rsidRPr="001567B7" w:rsidR="003C174F">
        <w:t xml:space="preserve">it </w:t>
      </w:r>
      <w:r w:rsidRPr="001567B7" w:rsidR="00BA4764">
        <w:t>has been in the past.</w:t>
      </w:r>
    </w:p>
    <w:p w:rsidR="00D63257" w:rsidRPr="001567B7" w:rsidP="00BA4764">
      <w:pPr>
        <w:pStyle w:val="Answer"/>
      </w:pPr>
      <w:r w:rsidRPr="001567B7">
        <w:t>W</w:t>
      </w:r>
      <w:r w:rsidRPr="001567B7" w:rsidR="00BA4764">
        <w:t>e need to use administrative data</w:t>
      </w:r>
      <w:r w:rsidRPr="001567B7">
        <w:t xml:space="preserve"> and </w:t>
      </w:r>
      <w:r w:rsidRPr="001567B7" w:rsidR="00BA4764">
        <w:t>born</w:t>
      </w:r>
      <w:r w:rsidRPr="001567B7">
        <w:t>-</w:t>
      </w:r>
      <w:r w:rsidRPr="001567B7" w:rsidR="00BA4764">
        <w:t>digital data</w:t>
      </w:r>
      <w:r w:rsidRPr="001567B7">
        <w:t xml:space="preserve"> </w:t>
      </w:r>
      <w:r w:rsidRPr="001567B7" w:rsidR="00BA4764">
        <w:t>widely</w:t>
      </w:r>
      <w:r w:rsidRPr="001567B7">
        <w:t>, but l</w:t>
      </w:r>
      <w:r w:rsidRPr="001567B7" w:rsidR="00BA4764">
        <w:t>et us just remember a couple of points</w:t>
      </w:r>
      <w:r w:rsidRPr="001567B7">
        <w:t xml:space="preserve">, </w:t>
      </w:r>
      <w:r w:rsidRPr="001567B7" w:rsidR="00BA4764">
        <w:t>and then I will come to some examples, if I may.</w:t>
      </w:r>
      <w:r w:rsidRPr="001567B7" w:rsidR="00DA22CA">
        <w:t xml:space="preserve"> </w:t>
      </w:r>
      <w:r w:rsidRPr="001567B7" w:rsidR="00BA4764">
        <w:t>Administrative data are collected for administrative purposes. When I design a survey</w:t>
      </w:r>
      <w:r w:rsidRPr="001567B7">
        <w:t xml:space="preserve">, </w:t>
      </w:r>
      <w:r w:rsidRPr="001567B7" w:rsidR="00BA4764">
        <w:t>I worry greatly about</w:t>
      </w:r>
      <w:r w:rsidRPr="001567B7">
        <w:t xml:space="preserve"> whether </w:t>
      </w:r>
      <w:r w:rsidRPr="001567B7" w:rsidR="00BA4764">
        <w:t xml:space="preserve">I </w:t>
      </w:r>
      <w:r w:rsidRPr="001567B7">
        <w:t xml:space="preserve">am </w:t>
      </w:r>
      <w:r w:rsidRPr="001567B7" w:rsidR="00BA4764">
        <w:t>asking the question in the right way</w:t>
      </w:r>
      <w:r w:rsidRPr="001567B7">
        <w:t xml:space="preserve">. I </w:t>
      </w:r>
      <w:r w:rsidRPr="001567B7" w:rsidR="00BA4764">
        <w:t>worry greatly about the question that is being asked and whether or not people will respond to it appropriately.</w:t>
      </w:r>
    </w:p>
    <w:p w:rsidR="00F65823" w:rsidRPr="001567B7" w:rsidP="00BA4764">
      <w:pPr>
        <w:pStyle w:val="Answer"/>
      </w:pPr>
      <w:r w:rsidRPr="001567B7">
        <w:t>Administrative data</w:t>
      </w:r>
      <w:r w:rsidRPr="001567B7" w:rsidR="00D63257">
        <w:t xml:space="preserve"> are collected for </w:t>
      </w:r>
      <w:r w:rsidRPr="001567B7">
        <w:t>administrative purposes</w:t>
      </w:r>
      <w:r w:rsidRPr="001567B7" w:rsidR="00D63257">
        <w:t xml:space="preserve">, not </w:t>
      </w:r>
      <w:r w:rsidRPr="001567B7">
        <w:t xml:space="preserve">to answer research questions. </w:t>
      </w:r>
      <w:r w:rsidRPr="001567B7" w:rsidR="00D63257">
        <w:t>T</w:t>
      </w:r>
      <w:r w:rsidRPr="001567B7">
        <w:t>hey can be incredibly helpful</w:t>
      </w:r>
      <w:r w:rsidRPr="001567B7" w:rsidR="00D63257">
        <w:t xml:space="preserve">. </w:t>
      </w:r>
      <w:r w:rsidRPr="001567B7">
        <w:t>Often they can be faster, for example</w:t>
      </w:r>
      <w:r w:rsidRPr="001567B7" w:rsidR="00D63257">
        <w:t xml:space="preserve">. </w:t>
      </w:r>
      <w:r w:rsidRPr="001567B7">
        <w:t xml:space="preserve">I always say very clearly </w:t>
      </w:r>
      <w:r w:rsidRPr="001567B7" w:rsidR="00D63257">
        <w:t xml:space="preserve">that </w:t>
      </w:r>
      <w:r w:rsidRPr="001567B7">
        <w:t>you need to look terribly carefully at exactly what those data contain</w:t>
      </w:r>
      <w:r w:rsidRPr="001567B7" w:rsidR="00D63257">
        <w:t>. I</w:t>
      </w:r>
      <w:r w:rsidRPr="001567B7">
        <w:t xml:space="preserve">f you believe that administrative data are collected without </w:t>
      </w:r>
      <w:r w:rsidRPr="001567B7">
        <w:t xml:space="preserve">error </w:t>
      </w:r>
      <w:r w:rsidRPr="001567B7" w:rsidR="00D63257">
        <w:t>or b</w:t>
      </w:r>
      <w:r w:rsidRPr="001567B7">
        <w:t>ias, I am afraid you are perhaps on a different planet to the one I am on.</w:t>
      </w:r>
    </w:p>
    <w:p w:rsidR="00DA22CA" w:rsidRPr="001567B7" w:rsidP="00BA4764">
      <w:pPr>
        <w:pStyle w:val="Answer"/>
      </w:pPr>
      <w:r w:rsidRPr="001567B7">
        <w:t>I will give you an example. We use really regularly</w:t>
      </w:r>
      <w:r w:rsidRPr="001567B7" w:rsidR="00BE5BC5">
        <w:t>—t</w:t>
      </w:r>
      <w:r w:rsidRPr="001567B7">
        <w:t>hey are great data</w:t>
      </w:r>
      <w:r w:rsidRPr="001567B7" w:rsidR="00BE5BC5">
        <w:t xml:space="preserve">—HMRC </w:t>
      </w:r>
      <w:r w:rsidRPr="001567B7">
        <w:t>data on numbers of people on payrolls.</w:t>
      </w:r>
      <w:r w:rsidRPr="001567B7" w:rsidR="00BE5BC5">
        <w:t xml:space="preserve"> </w:t>
      </w:r>
      <w:r w:rsidRPr="001567B7">
        <w:t>We can get them very quickly</w:t>
      </w:r>
      <w:r w:rsidRPr="001567B7" w:rsidR="007E1C64">
        <w:t xml:space="preserve">, </w:t>
      </w:r>
      <w:r w:rsidRPr="001567B7">
        <w:t>on a weekly basis</w:t>
      </w:r>
      <w:r w:rsidRPr="001567B7" w:rsidR="007E1C64">
        <w:t xml:space="preserve">, </w:t>
      </w:r>
      <w:r w:rsidRPr="001567B7">
        <w:t>and they give a fantastic indication of what is going on in the labour force.</w:t>
      </w:r>
    </w:p>
    <w:p w:rsidR="00D164BC" w:rsidRPr="001567B7" w:rsidP="00BA4764">
      <w:pPr>
        <w:pStyle w:val="Answer"/>
      </w:pPr>
      <w:r w:rsidRPr="001567B7">
        <w:t xml:space="preserve">By </w:t>
      </w:r>
      <w:r w:rsidRPr="001567B7" w:rsidR="00BA4764">
        <w:t xml:space="preserve">their very </w:t>
      </w:r>
      <w:r w:rsidRPr="001567B7">
        <w:t>na</w:t>
      </w:r>
      <w:r w:rsidRPr="001567B7">
        <w:t>me</w:t>
      </w:r>
      <w:r w:rsidRPr="001567B7">
        <w:t xml:space="preserve">, </w:t>
      </w:r>
      <w:r w:rsidRPr="001567B7" w:rsidR="00BA4764">
        <w:t>they do not include everybody</w:t>
      </w:r>
      <w:r w:rsidRPr="001567B7">
        <w:t>. T</w:t>
      </w:r>
      <w:r w:rsidRPr="001567B7" w:rsidR="00BA4764">
        <w:t>h</w:t>
      </w:r>
      <w:r w:rsidRPr="001567B7" w:rsidR="004A7C2B">
        <w:t xml:space="preserve">ose data </w:t>
      </w:r>
      <w:r w:rsidRPr="001567B7" w:rsidR="00725CE3">
        <w:t xml:space="preserve">are </w:t>
      </w:r>
      <w:r w:rsidRPr="001567B7" w:rsidR="00BA4764">
        <w:t>the people on payrolls</w:t>
      </w:r>
      <w:r w:rsidRPr="001567B7" w:rsidR="00725CE3">
        <w:t xml:space="preserve">, so they do </w:t>
      </w:r>
      <w:r w:rsidRPr="001567B7" w:rsidR="00BA4764">
        <w:t>not include the self</w:t>
      </w:r>
      <w:r w:rsidRPr="001567B7">
        <w:t>-</w:t>
      </w:r>
      <w:r w:rsidRPr="001567B7" w:rsidR="00BA4764">
        <w:t>employed</w:t>
      </w:r>
      <w:r w:rsidRPr="001567B7">
        <w:t>. F</w:t>
      </w:r>
      <w:r w:rsidRPr="001567B7" w:rsidR="00BA4764">
        <w:t xml:space="preserve">or example, </w:t>
      </w:r>
      <w:r w:rsidRPr="001567B7">
        <w:t xml:space="preserve">if </w:t>
      </w:r>
      <w:r w:rsidRPr="001567B7" w:rsidR="00BA4764">
        <w:t xml:space="preserve">there are policies going on </w:t>
      </w:r>
      <w:r w:rsidRPr="001567B7">
        <w:t xml:space="preserve">that </w:t>
      </w:r>
      <w:r w:rsidRPr="001567B7" w:rsidR="00BA4764">
        <w:t>might encourage people to become self</w:t>
      </w:r>
      <w:r w:rsidRPr="001567B7">
        <w:t>-</w:t>
      </w:r>
      <w:r w:rsidRPr="001567B7" w:rsidR="00BA4764">
        <w:t>employed or to return to the la</w:t>
      </w:r>
      <w:r w:rsidRPr="001567B7" w:rsidR="00C100A7">
        <w:t xml:space="preserve">bour </w:t>
      </w:r>
      <w:r w:rsidRPr="001567B7" w:rsidR="00BA4764">
        <w:t>force, you may not be seeing exactly what is going on in the labour force.</w:t>
      </w:r>
      <w:r w:rsidRPr="001567B7">
        <w:t xml:space="preserve"> </w:t>
      </w:r>
      <w:r w:rsidRPr="001567B7" w:rsidR="00BA4764">
        <w:t xml:space="preserve">It may be biased </w:t>
      </w:r>
      <w:r w:rsidRPr="001567B7">
        <w:t xml:space="preserve">in </w:t>
      </w:r>
      <w:r w:rsidRPr="001567B7" w:rsidR="00BA4764">
        <w:t>that way</w:t>
      </w:r>
      <w:r w:rsidRPr="001567B7">
        <w:t>. W</w:t>
      </w:r>
      <w:r w:rsidRPr="001567B7" w:rsidR="00BA4764">
        <w:t xml:space="preserve">ould I therefore not use them? No, </w:t>
      </w:r>
      <w:r w:rsidRPr="001567B7">
        <w:t xml:space="preserve">they are </w:t>
      </w:r>
      <w:r w:rsidRPr="001567B7" w:rsidR="00BA4764">
        <w:t>incredibly important</w:t>
      </w:r>
      <w:r w:rsidRPr="001567B7">
        <w:t>. W</w:t>
      </w:r>
      <w:r w:rsidRPr="001567B7" w:rsidR="00BA4764">
        <w:t>e get them much quicker</w:t>
      </w:r>
      <w:r w:rsidRPr="001567B7" w:rsidR="00505046">
        <w:t xml:space="preserve"> and t</w:t>
      </w:r>
      <w:r w:rsidRPr="001567B7" w:rsidR="00BA4764">
        <w:t>hey are very helpful indicators, but you need to understand exactly what the issues</w:t>
      </w:r>
      <w:r w:rsidRPr="001567B7">
        <w:t xml:space="preserve"> are. T</w:t>
      </w:r>
      <w:r w:rsidRPr="001567B7" w:rsidR="00BA4764">
        <w:t xml:space="preserve">hose are really good </w:t>
      </w:r>
      <w:r w:rsidRPr="001567B7">
        <w:t>data</w:t>
      </w:r>
      <w:r w:rsidRPr="001567B7" w:rsidR="00BA4764">
        <w:t>.</w:t>
      </w:r>
    </w:p>
    <w:p w:rsidR="00BA4764" w:rsidRPr="001567B7" w:rsidP="00BA4764">
      <w:pPr>
        <w:pStyle w:val="Answer"/>
      </w:pPr>
      <w:r w:rsidRPr="001567B7">
        <w:t xml:space="preserve">You mentioned geospatial data. </w:t>
      </w:r>
      <w:r w:rsidRPr="001567B7" w:rsidR="0088681A">
        <w:t>T</w:t>
      </w:r>
      <w:r w:rsidRPr="001567B7">
        <w:t xml:space="preserve">here is enormous potential </w:t>
      </w:r>
      <w:r w:rsidRPr="001567B7" w:rsidR="0088681A">
        <w:t xml:space="preserve">to </w:t>
      </w:r>
      <w:r w:rsidRPr="001567B7" w:rsidR="00BA6FF9">
        <w:t>us</w:t>
      </w:r>
      <w:r w:rsidRPr="001567B7" w:rsidR="0088681A">
        <w:t xml:space="preserve">e </w:t>
      </w:r>
      <w:r w:rsidRPr="001567B7">
        <w:t>telephony data, anonymised completely</w:t>
      </w:r>
      <w:r w:rsidRPr="001567B7" w:rsidR="0088681A">
        <w:t xml:space="preserve">, </w:t>
      </w:r>
      <w:r w:rsidRPr="001567B7">
        <w:t>to understand movement.</w:t>
      </w:r>
      <w:r w:rsidRPr="001567B7" w:rsidR="0088681A">
        <w:t xml:space="preserve"> </w:t>
      </w:r>
      <w:r w:rsidRPr="001567B7">
        <w:t>During the lying</w:t>
      </w:r>
      <w:r w:rsidRPr="001567B7" w:rsidR="00F166A0">
        <w:t xml:space="preserve"> </w:t>
      </w:r>
      <w:r w:rsidRPr="001567B7">
        <w:t>in</w:t>
      </w:r>
      <w:r w:rsidRPr="001567B7" w:rsidR="00F166A0">
        <w:t xml:space="preserve"> </w:t>
      </w:r>
      <w:r w:rsidRPr="001567B7">
        <w:t xml:space="preserve">state of </w:t>
      </w:r>
      <w:r w:rsidRPr="001567B7" w:rsidR="00CA4BDA">
        <w:t>h</w:t>
      </w:r>
      <w:r w:rsidRPr="001567B7" w:rsidR="0088681A">
        <w:t xml:space="preserve">er </w:t>
      </w:r>
      <w:r w:rsidRPr="001567B7" w:rsidR="00CA4BDA">
        <w:t>l</w:t>
      </w:r>
      <w:r w:rsidRPr="001567B7">
        <w:t xml:space="preserve">ate </w:t>
      </w:r>
      <w:r w:rsidRPr="001567B7" w:rsidR="00CA4BDA">
        <w:t xml:space="preserve">Majesty the </w:t>
      </w:r>
      <w:r w:rsidRPr="001567B7">
        <w:t xml:space="preserve">Queen, </w:t>
      </w:r>
      <w:r w:rsidRPr="001567B7" w:rsidR="0088681A">
        <w:t xml:space="preserve">telephony </w:t>
      </w:r>
      <w:r w:rsidRPr="001567B7">
        <w:t>data were used to monitor the speed of the queue and also to identify when to close that queue</w:t>
      </w:r>
      <w:r w:rsidRPr="001567B7" w:rsidR="0088681A">
        <w:t>. T</w:t>
      </w:r>
      <w:r w:rsidRPr="001567B7">
        <w:t>hat was an operational policy.</w:t>
      </w:r>
      <w:r w:rsidRPr="001567B7" w:rsidR="00B726E5">
        <w:t xml:space="preserve"> T</w:t>
      </w:r>
      <w:r w:rsidRPr="001567B7">
        <w:t>hose data were set up and done very quickly.</w:t>
      </w:r>
    </w:p>
    <w:p w:rsidR="00C11388" w:rsidRPr="001567B7" w:rsidP="00BA4764">
      <w:pPr>
        <w:pStyle w:val="Answer"/>
      </w:pPr>
      <w:r w:rsidRPr="001567B7">
        <w:t>Let me explain o</w:t>
      </w:r>
      <w:r w:rsidRPr="001567B7" w:rsidR="00BA4764">
        <w:t>ne of the things we are working on</w:t>
      </w:r>
      <w:r w:rsidRPr="001567B7">
        <w:t xml:space="preserve">. We have </w:t>
      </w:r>
      <w:r w:rsidRPr="001567B7" w:rsidR="00BA4764">
        <w:t>a new agreement on telephony dat</w:t>
      </w:r>
      <w:r w:rsidRPr="001567B7">
        <w:t>a. W</w:t>
      </w:r>
      <w:r w:rsidRPr="001567B7" w:rsidR="00BA4764">
        <w:t>hen I talk to local authorities and I talk to people here in Westminster, they will say</w:t>
      </w:r>
      <w:r w:rsidRPr="001567B7">
        <w:t>, “I</w:t>
      </w:r>
      <w:r w:rsidRPr="001567B7" w:rsidR="00BA4764">
        <w:t xml:space="preserve">t is </w:t>
      </w:r>
      <w:r w:rsidRPr="001567B7">
        <w:t xml:space="preserve">really </w:t>
      </w:r>
      <w:r w:rsidRPr="001567B7" w:rsidR="00BA4764">
        <w:t>super</w:t>
      </w:r>
      <w:r w:rsidRPr="001567B7">
        <w:t>-</w:t>
      </w:r>
      <w:r w:rsidRPr="001567B7" w:rsidR="00BA4764">
        <w:t>interesting</w:t>
      </w:r>
      <w:r w:rsidRPr="001567B7">
        <w:t xml:space="preserve"> and </w:t>
      </w:r>
      <w:r w:rsidRPr="001567B7" w:rsidR="00BA4764">
        <w:t>super</w:t>
      </w:r>
      <w:r w:rsidRPr="001567B7">
        <w:t>-</w:t>
      </w:r>
      <w:r w:rsidRPr="001567B7" w:rsidR="00BA4764">
        <w:t>important to know the number of people who are usually resident in Westminster</w:t>
      </w:r>
      <w:r w:rsidRPr="001567B7" w:rsidR="00095F5F">
        <w:t>”</w:t>
      </w:r>
      <w:r w:rsidRPr="001567B7" w:rsidR="00BA4764">
        <w:t xml:space="preserve">, which I can give them, </w:t>
      </w:r>
      <w:r w:rsidRPr="001567B7" w:rsidR="00095F5F">
        <w:t>“</w:t>
      </w:r>
      <w:r w:rsidRPr="001567B7" w:rsidR="00BA4764">
        <w:t xml:space="preserve">but what we want to know is how many people are in Westminster at midday </w:t>
      </w:r>
      <w:r w:rsidRPr="001567B7">
        <w:t>today</w:t>
      </w:r>
      <w:r w:rsidRPr="001567B7">
        <w:t>”</w:t>
      </w:r>
      <w:r w:rsidRPr="001567B7">
        <w:t xml:space="preserve">. Of course, </w:t>
      </w:r>
      <w:r w:rsidRPr="001567B7" w:rsidR="00BA4764">
        <w:t>that includes people who have commuted for work, people who are visiting for tourism or whatever.</w:t>
      </w:r>
      <w:r w:rsidRPr="001567B7">
        <w:t xml:space="preserve"> </w:t>
      </w:r>
      <w:r w:rsidRPr="001567B7" w:rsidR="00BA4764">
        <w:t>We believe that</w:t>
      </w:r>
      <w:r w:rsidRPr="001567B7" w:rsidR="00A53D77">
        <w:t xml:space="preserve"> </w:t>
      </w:r>
      <w:r w:rsidRPr="001567B7" w:rsidR="00BA4764">
        <w:t xml:space="preserve">using </w:t>
      </w:r>
      <w:r w:rsidRPr="001567B7">
        <w:t>t</w:t>
      </w:r>
      <w:r w:rsidRPr="001567B7" w:rsidR="00BA4764">
        <w:t>eleph</w:t>
      </w:r>
      <w:r w:rsidRPr="001567B7">
        <w:t>o</w:t>
      </w:r>
      <w:r w:rsidRPr="001567B7" w:rsidR="00BA4764">
        <w:t xml:space="preserve">ny data can </w:t>
      </w:r>
      <w:r w:rsidRPr="001567B7" w:rsidR="00A53D77">
        <w:t xml:space="preserve">give us </w:t>
      </w:r>
      <w:r w:rsidRPr="001567B7" w:rsidR="00BA4764">
        <w:t>much better estimates of commuting and th</w:t>
      </w:r>
      <w:r w:rsidRPr="001567B7">
        <w:t>e</w:t>
      </w:r>
      <w:r w:rsidRPr="001567B7" w:rsidR="00BA4764">
        <w:t xml:space="preserve"> number of people</w:t>
      </w:r>
      <w:r w:rsidRPr="001567B7">
        <w:t>.</w:t>
      </w:r>
      <w:r w:rsidRPr="001567B7">
        <w:t xml:space="preserve"> </w:t>
      </w:r>
      <w:r w:rsidRPr="001567B7">
        <w:t xml:space="preserve">That </w:t>
      </w:r>
      <w:r w:rsidRPr="001567B7" w:rsidR="00BA4764">
        <w:t>becomes incredibly helpful to local authorities in planning services, and we will do that.</w:t>
      </w:r>
    </w:p>
    <w:p w:rsidR="006B6274" w:rsidRPr="001567B7" w:rsidP="00BA4764">
      <w:pPr>
        <w:pStyle w:val="Answer"/>
      </w:pPr>
      <w:r w:rsidRPr="001567B7">
        <w:t xml:space="preserve">We have a major project going on at the moment </w:t>
      </w:r>
      <w:r w:rsidRPr="001567B7" w:rsidR="00C11388">
        <w:t xml:space="preserve">using scanner </w:t>
      </w:r>
      <w:r w:rsidRPr="001567B7">
        <w:t>data from seven major supermarkets.</w:t>
      </w:r>
      <w:r w:rsidRPr="001567B7" w:rsidR="00C11388">
        <w:t xml:space="preserve"> </w:t>
      </w:r>
      <w:r w:rsidRPr="001567B7">
        <w:t>These are billions of pieces of data, but you might imagine that</w:t>
      </w:r>
      <w:r w:rsidRPr="001567B7" w:rsidR="00C11388">
        <w:t xml:space="preserve">, if we use </w:t>
      </w:r>
      <w:r w:rsidRPr="001567B7">
        <w:t>them</w:t>
      </w:r>
      <w:r w:rsidRPr="001567B7" w:rsidR="00C11388">
        <w:t xml:space="preserve">, </w:t>
      </w:r>
      <w:r w:rsidRPr="001567B7">
        <w:t xml:space="preserve">we can get better, faster and more granular estimates of inflation. </w:t>
      </w:r>
      <w:r w:rsidRPr="001567B7" w:rsidR="00C11388">
        <w:t>W</w:t>
      </w:r>
      <w:r w:rsidRPr="001567B7">
        <w:t>e are not there yet</w:t>
      </w:r>
      <w:r w:rsidRPr="001567B7" w:rsidR="00DE3279">
        <w:t>, though</w:t>
      </w:r>
      <w:r w:rsidRPr="001567B7">
        <w:t>.</w:t>
      </w:r>
    </w:p>
    <w:p w:rsidR="00095F5F" w:rsidRPr="001567B7" w:rsidP="00095F5F">
      <w:pPr>
        <w:pStyle w:val="Answer"/>
      </w:pPr>
      <w:r w:rsidRPr="001567B7">
        <w:t>We have just brought on in February much better estimates of train prices</w:t>
      </w:r>
      <w:r w:rsidRPr="001567B7" w:rsidR="006B6274">
        <w:t xml:space="preserve">—it is a real </w:t>
      </w:r>
      <w:r w:rsidRPr="001567B7">
        <w:t>advance</w:t>
      </w:r>
      <w:r w:rsidRPr="001567B7" w:rsidR="006B6274">
        <w:t>—</w:t>
      </w:r>
      <w:r w:rsidRPr="001567B7">
        <w:t>using electronic data</w:t>
      </w:r>
      <w:r w:rsidRPr="001567B7" w:rsidR="006B6274">
        <w:t>. O</w:t>
      </w:r>
      <w:r w:rsidRPr="001567B7">
        <w:t>ver the next couple of years</w:t>
      </w:r>
      <w:r w:rsidRPr="001567B7" w:rsidR="006B6274">
        <w:t xml:space="preserve">, </w:t>
      </w:r>
      <w:r w:rsidRPr="001567B7">
        <w:t>we will be bringing on</w:t>
      </w:r>
      <w:r w:rsidRPr="001567B7">
        <w:t xml:space="preserve"> </w:t>
      </w:r>
      <w:r w:rsidRPr="001567B7">
        <w:t xml:space="preserve">board scanner data to replace the traditional methods of </w:t>
      </w:r>
      <w:r w:rsidRPr="001567B7" w:rsidR="00E941D5">
        <w:t xml:space="preserve">measuring </w:t>
      </w:r>
      <w:r w:rsidRPr="001567B7">
        <w:t>inflation</w:t>
      </w:r>
      <w:r w:rsidRPr="001567B7" w:rsidR="00E941D5">
        <w:t xml:space="preserve">, </w:t>
      </w:r>
      <w:r w:rsidRPr="001567B7">
        <w:t xml:space="preserve">which use </w:t>
      </w:r>
      <w:r w:rsidRPr="001567B7" w:rsidR="00E941D5">
        <w:t xml:space="preserve">a </w:t>
      </w:r>
      <w:r w:rsidRPr="001567B7">
        <w:t xml:space="preserve">person with </w:t>
      </w:r>
      <w:r w:rsidRPr="001567B7" w:rsidR="00E941D5">
        <w:t xml:space="preserve">a </w:t>
      </w:r>
      <w:r w:rsidRPr="001567B7">
        <w:t xml:space="preserve">clipboard in </w:t>
      </w:r>
      <w:r w:rsidRPr="001567B7" w:rsidR="00E941D5">
        <w:t xml:space="preserve">the </w:t>
      </w:r>
      <w:r w:rsidRPr="001567B7">
        <w:t>supermarket.</w:t>
      </w:r>
      <w:r w:rsidRPr="001567B7" w:rsidR="007862D6">
        <w:t xml:space="preserve"> </w:t>
      </w:r>
      <w:r w:rsidRPr="001567B7" w:rsidR="00E941D5">
        <w:t>You</w:t>
      </w:r>
      <w:r w:rsidRPr="001567B7">
        <w:t xml:space="preserve"> may say, </w:t>
      </w:r>
      <w:r w:rsidRPr="001567B7" w:rsidR="00E941D5">
        <w:t>“How on earth</w:t>
      </w:r>
      <w:r w:rsidRPr="001567B7">
        <w:t xml:space="preserve"> did you manage to do that during the pandemic?</w:t>
      </w:r>
      <w:r w:rsidRPr="001567B7" w:rsidR="00E941D5">
        <w:t>”</w:t>
      </w:r>
      <w:r w:rsidRPr="001567B7">
        <w:t xml:space="preserve"> We did not. We had to take that out and we substituted </w:t>
      </w:r>
      <w:r w:rsidRPr="001567B7" w:rsidR="00E941D5">
        <w:t xml:space="preserve">it </w:t>
      </w:r>
      <w:r w:rsidRPr="001567B7">
        <w:t>using web scraping.</w:t>
      </w:r>
      <w:r w:rsidRPr="001567B7">
        <w:t xml:space="preserve"> </w:t>
      </w:r>
      <w:r w:rsidRPr="001567B7">
        <w:t>You rightly mentioned web scraping</w:t>
      </w:r>
      <w:r w:rsidRPr="001567B7" w:rsidR="00E941D5">
        <w:t xml:space="preserve">. </w:t>
      </w:r>
    </w:p>
    <w:p w:rsidR="00BA4764" w:rsidRPr="001567B7" w:rsidP="00095F5F">
      <w:pPr>
        <w:pStyle w:val="Answer"/>
      </w:pPr>
      <w:r w:rsidRPr="001567B7">
        <w:t>T</w:t>
      </w:r>
      <w:r w:rsidRPr="001567B7">
        <w:t>hose kinds of administrative data and born</w:t>
      </w:r>
      <w:r w:rsidRPr="001567B7">
        <w:t>-</w:t>
      </w:r>
      <w:r w:rsidRPr="001567B7">
        <w:t>digital data</w:t>
      </w:r>
      <w:r w:rsidRPr="001567B7">
        <w:t>, w</w:t>
      </w:r>
      <w:r w:rsidRPr="001567B7">
        <w:t>eb scraping or using innovative sources</w:t>
      </w:r>
      <w:r w:rsidRPr="001567B7">
        <w:t xml:space="preserve">, </w:t>
      </w:r>
      <w:r w:rsidRPr="001567B7">
        <w:t>can be incredibly helpful and can often produce data quicker</w:t>
      </w:r>
      <w:r w:rsidRPr="001567B7">
        <w:t xml:space="preserve">. They are also </w:t>
      </w:r>
      <w:r w:rsidRPr="001567B7">
        <w:t>sometimes much more inclusive because they include everybody</w:t>
      </w:r>
      <w:r w:rsidRPr="001567B7">
        <w:t>. T</w:t>
      </w:r>
      <w:r w:rsidRPr="001567B7">
        <w:t>hat can be incredibly helpful</w:t>
      </w:r>
      <w:r w:rsidRPr="001567B7">
        <w:t>. A</w:t>
      </w:r>
      <w:r w:rsidRPr="001567B7">
        <w:t>t the same time</w:t>
      </w:r>
      <w:r w:rsidRPr="001567B7">
        <w:t xml:space="preserve">, </w:t>
      </w:r>
      <w:r w:rsidRPr="001567B7">
        <w:t xml:space="preserve">they are subjected </w:t>
      </w:r>
      <w:r w:rsidRPr="001567B7">
        <w:t>to bias and error. Y</w:t>
      </w:r>
      <w:r w:rsidRPr="001567B7">
        <w:t>ou need to be very clear about what has been collected.</w:t>
      </w:r>
    </w:p>
    <w:p w:rsidR="00E941D5" w:rsidRPr="001567B7" w:rsidP="002530D7">
      <w:pPr>
        <w:pStyle w:val="Question"/>
      </w:pPr>
      <w:sdt>
        <w:sdtPr>
          <w:alias w:val="Member"/>
          <w:tag w:val="&lt;Member mnisId='4845' dodsId='157114'&gt;"/>
          <w:id w:val="1914043689"/>
          <w:placeholder>
            <w:docPart w:val="3089C825BDEC4414AAFDB59194377DCC"/>
          </w:placeholder>
          <w:richText/>
        </w:sdtPr>
        <w:sdtContent>
          <w:r w:rsidRPr="001567B7">
            <w:rPr>
              <w:b/>
            </w:rPr>
            <w:t>Tom Randall:</w:t>
          </w:r>
        </w:sdtContent>
      </w:sdt>
      <w:r w:rsidRPr="001567B7">
        <w:t xml:space="preserve"> J</w:t>
      </w:r>
      <w:r w:rsidRPr="001567B7" w:rsidR="00BA4764">
        <w:t xml:space="preserve">ust building on that, you say </w:t>
      </w:r>
      <w:r w:rsidRPr="001567B7">
        <w:t xml:space="preserve">the </w:t>
      </w:r>
      <w:r w:rsidRPr="001567B7" w:rsidR="00BA4764">
        <w:t xml:space="preserve">data is useful but </w:t>
      </w:r>
      <w:r w:rsidRPr="001567B7">
        <w:t xml:space="preserve">it is </w:t>
      </w:r>
      <w:r w:rsidRPr="001567B7" w:rsidR="00BA4764">
        <w:t xml:space="preserve">subject to </w:t>
      </w:r>
      <w:r w:rsidRPr="001567B7">
        <w:t xml:space="preserve">error and </w:t>
      </w:r>
      <w:r w:rsidRPr="001567B7" w:rsidR="00BA4764">
        <w:t>bias</w:t>
      </w:r>
      <w:r w:rsidRPr="001567B7">
        <w:t>. W</w:t>
      </w:r>
      <w:r w:rsidRPr="001567B7" w:rsidR="00BA4764">
        <w:t>hen you are doing a survey</w:t>
      </w:r>
      <w:r w:rsidRPr="001567B7">
        <w:t xml:space="preserve">, you </w:t>
      </w:r>
      <w:r w:rsidRPr="001567B7" w:rsidR="00BA4764">
        <w:t xml:space="preserve">know what you are collecting and the state of play when you are collecting it. </w:t>
      </w:r>
      <w:r w:rsidRPr="001567B7">
        <w:t xml:space="preserve">Does using </w:t>
      </w:r>
      <w:r w:rsidRPr="001567B7" w:rsidR="00BA4764">
        <w:t xml:space="preserve">these other sources of data introduce new ethical concerns? </w:t>
      </w:r>
    </w:p>
    <w:p w:rsidR="00E941D5" w:rsidRPr="001567B7" w:rsidP="00BA4764">
      <w:pPr>
        <w:pStyle w:val="Answer"/>
      </w:pPr>
      <w:sdt>
        <w:sdtPr>
          <w:alias w:val="Witness"/>
          <w:id w:val="770821741"/>
          <w:placeholder>
            <w:docPart w:val="D7652766C4B240A9A6A6FD013A23317E"/>
          </w:placeholder>
          <w:richText/>
        </w:sdtPr>
        <w:sdtContent>
          <w:r w:rsidRPr="001567B7">
            <w:rPr>
              <w:b/>
              <w:i/>
            </w:rPr>
            <w:t>Professor Sir Ian Diamond:</w:t>
          </w:r>
        </w:sdtContent>
      </w:sdt>
      <w:r w:rsidRPr="001567B7">
        <w:t xml:space="preserve"> Yes, a</w:t>
      </w:r>
      <w:r w:rsidRPr="001567B7" w:rsidR="00BA4764">
        <w:t>bsolutely.</w:t>
      </w:r>
    </w:p>
    <w:p w:rsidR="00BA4764" w:rsidRPr="001567B7" w:rsidP="002530D7">
      <w:pPr>
        <w:pStyle w:val="Question"/>
      </w:pPr>
      <w:sdt>
        <w:sdtPr>
          <w:alias w:val="Member"/>
          <w:tag w:val="&lt;Member mnisId='4845' dodsId='157114'&gt;"/>
          <w:id w:val="-500583433"/>
          <w:placeholder>
            <w:docPart w:val="BDCB99005A254D3DB58182434EAE770F"/>
          </w:placeholder>
          <w:richText/>
        </w:sdtPr>
        <w:sdtContent>
          <w:r w:rsidRPr="001567B7" w:rsidR="00E941D5">
            <w:rPr>
              <w:b/>
            </w:rPr>
            <w:t>Tom Randall:</w:t>
          </w:r>
        </w:sdtContent>
      </w:sdt>
      <w:r w:rsidRPr="001567B7" w:rsidR="00E941D5">
        <w:t xml:space="preserve"> H</w:t>
      </w:r>
      <w:r w:rsidRPr="001567B7">
        <w:t xml:space="preserve">ow </w:t>
      </w:r>
      <w:r w:rsidRPr="001567B7" w:rsidR="00E941D5">
        <w:t xml:space="preserve">do </w:t>
      </w:r>
      <w:r w:rsidRPr="001567B7">
        <w:t>you manage that?</w:t>
      </w:r>
    </w:p>
    <w:p w:rsidR="001E12FF" w:rsidRPr="001567B7" w:rsidP="00BA4764">
      <w:pPr>
        <w:pStyle w:val="Answer"/>
      </w:pPr>
      <w:sdt>
        <w:sdtPr>
          <w:alias w:val="Witness"/>
          <w:id w:val="2088268382"/>
          <w:placeholder>
            <w:docPart w:val="8922258F94D7490384335962B4ADE54B"/>
          </w:placeholder>
          <w:richText/>
        </w:sdtPr>
        <w:sdtContent>
          <w:r w:rsidRPr="001567B7" w:rsidR="00E941D5">
            <w:rPr>
              <w:b/>
              <w:i/>
            </w:rPr>
            <w:t>Professor Sir Ian Diamond:</w:t>
          </w:r>
        </w:sdtContent>
      </w:sdt>
      <w:r w:rsidRPr="001567B7" w:rsidR="00E941D5">
        <w:t xml:space="preserve"> Interestingly, </w:t>
      </w:r>
      <w:r w:rsidRPr="001567B7" w:rsidR="00BA4764">
        <w:t>on bias, I was working with colleagues in Scotland last week around the final figures for the Scottish census</w:t>
      </w:r>
      <w:r w:rsidRPr="001567B7" w:rsidR="002530D7">
        <w:t xml:space="preserve">. </w:t>
      </w:r>
      <w:r w:rsidRPr="001567B7" w:rsidR="00BA4764">
        <w:t>I do not know</w:t>
      </w:r>
      <w:r w:rsidRPr="001567B7">
        <w:t xml:space="preserve"> whether </w:t>
      </w:r>
      <w:r w:rsidRPr="001567B7" w:rsidR="00BA4764">
        <w:t>you are aware, but the Scots will announce their census results on the 14th</w:t>
      </w:r>
      <w:r w:rsidRPr="001567B7">
        <w:t xml:space="preserve"> </w:t>
      </w:r>
      <w:r w:rsidRPr="001567B7" w:rsidR="00BA4764">
        <w:t xml:space="preserve">of this month. </w:t>
      </w:r>
      <w:r w:rsidRPr="001567B7">
        <w:t>I</w:t>
      </w:r>
      <w:r w:rsidRPr="001567B7" w:rsidR="00BA4764">
        <w:t>t is</w:t>
      </w:r>
      <w:r w:rsidRPr="001567B7">
        <w:t xml:space="preserve"> a </w:t>
      </w:r>
      <w:r w:rsidRPr="001567B7" w:rsidR="00BA4764">
        <w:t>really super</w:t>
      </w:r>
      <w:r w:rsidRPr="001567B7">
        <w:t xml:space="preserve">b </w:t>
      </w:r>
      <w:r w:rsidRPr="001567B7" w:rsidR="00BA4764">
        <w:t xml:space="preserve">piece of work to have done. </w:t>
      </w:r>
      <w:r w:rsidRPr="001567B7">
        <w:t>T</w:t>
      </w:r>
      <w:r w:rsidRPr="001567B7" w:rsidR="00BA4764">
        <w:t>he whole conversation there was about bias.</w:t>
      </w:r>
    </w:p>
    <w:p w:rsidR="00277E27" w:rsidRPr="001567B7" w:rsidP="00BA4764">
      <w:pPr>
        <w:pStyle w:val="Answer"/>
      </w:pPr>
      <w:r w:rsidRPr="001567B7">
        <w:t>T</w:t>
      </w:r>
      <w:r w:rsidRPr="001567B7" w:rsidR="00BA4764">
        <w:t>o move to the ethical concerns, typically</w:t>
      </w:r>
      <w:r w:rsidRPr="001567B7">
        <w:t xml:space="preserve">, </w:t>
      </w:r>
      <w:r w:rsidRPr="001567B7" w:rsidR="00BA4764">
        <w:t>when you do a census, you ask for consent.</w:t>
      </w:r>
      <w:r w:rsidRPr="001567B7">
        <w:t xml:space="preserve"> </w:t>
      </w:r>
      <w:r w:rsidRPr="001567B7" w:rsidR="00BA4764">
        <w:t>The person has given you consent</w:t>
      </w:r>
      <w:r w:rsidRPr="001567B7" w:rsidR="0006325C">
        <w:t xml:space="preserve">. Certainly, when </w:t>
      </w:r>
      <w:r w:rsidRPr="001567B7" w:rsidR="00BA4764">
        <w:t>you are doing a survey</w:t>
      </w:r>
      <w:r w:rsidRPr="001567B7" w:rsidR="0006325C">
        <w:t xml:space="preserve">, </w:t>
      </w:r>
      <w:r w:rsidRPr="001567B7" w:rsidR="00BA4764">
        <w:t xml:space="preserve">you </w:t>
      </w:r>
      <w:r w:rsidRPr="001567B7" w:rsidR="0006325C">
        <w:t xml:space="preserve">have </w:t>
      </w:r>
      <w:r w:rsidRPr="001567B7" w:rsidR="00BA4764">
        <w:t>consent because the person has answered the questions</w:t>
      </w:r>
      <w:r w:rsidRPr="001567B7" w:rsidR="0006325C">
        <w:t xml:space="preserve">. You </w:t>
      </w:r>
      <w:r w:rsidRPr="001567B7" w:rsidR="00BA4764">
        <w:t xml:space="preserve">will often ask for consent potentially to link them to other </w:t>
      </w:r>
      <w:r w:rsidRPr="001567B7" w:rsidR="00BA4764">
        <w:t>sources.</w:t>
      </w:r>
      <w:r w:rsidRPr="001567B7" w:rsidR="0006325C">
        <w:t xml:space="preserve"> </w:t>
      </w:r>
      <w:r w:rsidRPr="001567B7" w:rsidR="00BA4764">
        <w:t xml:space="preserve">If you are </w:t>
      </w:r>
      <w:r w:rsidRPr="001567B7">
        <w:t>doing</w:t>
      </w:r>
      <w:r w:rsidRPr="001567B7" w:rsidR="00BA4764">
        <w:t xml:space="preserve"> a cohort study, you might want to link them to the previous cohort or to link them to other sources</w:t>
      </w:r>
      <w:r w:rsidRPr="001567B7">
        <w:t>. Y</w:t>
      </w:r>
      <w:r w:rsidRPr="001567B7" w:rsidR="00BA4764">
        <w:t>ou can ask</w:t>
      </w:r>
      <w:r w:rsidRPr="001567B7">
        <w:t xml:space="preserve">. </w:t>
      </w:r>
    </w:p>
    <w:p w:rsidR="00793D47" w:rsidRPr="001567B7" w:rsidP="00095F5F">
      <w:pPr>
        <w:pStyle w:val="Answer"/>
      </w:pPr>
      <w:r w:rsidRPr="001567B7">
        <w:t>W</w:t>
      </w:r>
      <w:r w:rsidRPr="001567B7" w:rsidR="00BA4764">
        <w:t xml:space="preserve">hen you are using administrative data or indeed </w:t>
      </w:r>
      <w:r w:rsidRPr="001567B7">
        <w:t>born-</w:t>
      </w:r>
      <w:r w:rsidRPr="001567B7" w:rsidR="00BA4764">
        <w:t>digital data, very often there is an implicit consent</w:t>
      </w:r>
      <w:r w:rsidRPr="001567B7" w:rsidR="00EE1669">
        <w:t>. T</w:t>
      </w:r>
      <w:r w:rsidRPr="001567B7" w:rsidR="00BA4764">
        <w:t>hat is why it is incredibly important that the use of any form of data such as the ones I have described, which have the potential to have incredibly positive impacts on all our fellow citizens</w:t>
      </w:r>
      <w:r w:rsidRPr="001567B7" w:rsidR="00EE1669">
        <w:t xml:space="preserve">, is </w:t>
      </w:r>
      <w:r w:rsidRPr="001567B7" w:rsidR="00BA4764">
        <w:t>regulated</w:t>
      </w:r>
      <w:r w:rsidRPr="001567B7" w:rsidR="00EE1669">
        <w:t xml:space="preserve">. It has to be regulated. The </w:t>
      </w:r>
      <w:r w:rsidRPr="001567B7" w:rsidR="00BA4764">
        <w:t xml:space="preserve">way we do that is by </w:t>
      </w:r>
      <w:r w:rsidRPr="001567B7">
        <w:t>asking</w:t>
      </w:r>
      <w:r w:rsidRPr="001567B7" w:rsidR="00EE1669">
        <w:t xml:space="preserve">, “Do you have </w:t>
      </w:r>
      <w:r w:rsidRPr="001567B7" w:rsidR="00BA4764">
        <w:t xml:space="preserve">ethical </w:t>
      </w:r>
      <w:r w:rsidRPr="001567B7" w:rsidR="00EE1669">
        <w:t>per</w:t>
      </w:r>
      <w:r w:rsidRPr="001567B7" w:rsidR="00BA4764">
        <w:t>mission?</w:t>
      </w:r>
      <w:r w:rsidRPr="001567B7" w:rsidR="00EE1669">
        <w:t>”</w:t>
      </w:r>
      <w:r w:rsidRPr="001567B7" w:rsidR="00BA4764">
        <w:t xml:space="preserve"> </w:t>
      </w:r>
      <w:r w:rsidRPr="001567B7" w:rsidR="00EE1669">
        <w:t>F</w:t>
      </w:r>
      <w:r w:rsidRPr="001567B7" w:rsidR="00BA4764">
        <w:t>or example, there is a National Statistician</w:t>
      </w:r>
      <w:r w:rsidRPr="001567B7" w:rsidR="00F5778D">
        <w:t>’</w:t>
      </w:r>
      <w:r w:rsidRPr="001567B7" w:rsidR="00BA4764">
        <w:t xml:space="preserve">s Data Ethics </w:t>
      </w:r>
      <w:r w:rsidRPr="001567B7" w:rsidR="00F5778D">
        <w:t xml:space="preserve">Advisory </w:t>
      </w:r>
      <w:r w:rsidRPr="001567B7" w:rsidR="00BA4764">
        <w:t>Committee, which looks at all the ethical issues around doing no harm and whatever</w:t>
      </w:r>
      <w:r w:rsidRPr="001567B7" w:rsidR="00EE1669">
        <w:t>. T</w:t>
      </w:r>
      <w:r w:rsidRPr="001567B7" w:rsidR="00BA4764">
        <w:t>here are many very good ethical committees across our country.</w:t>
      </w:r>
    </w:p>
    <w:p w:rsidR="00B81FC0" w:rsidRPr="001567B7" w:rsidP="00BA4764">
      <w:pPr>
        <w:pStyle w:val="Answer"/>
      </w:pPr>
      <w:r w:rsidRPr="001567B7">
        <w:t xml:space="preserve">Secondly, </w:t>
      </w:r>
      <w:r w:rsidRPr="001567B7" w:rsidR="00817624">
        <w:t xml:space="preserve">we ask, </w:t>
      </w:r>
      <w:r w:rsidRPr="001567B7" w:rsidR="00793D47">
        <w:t>“I</w:t>
      </w:r>
      <w:r w:rsidRPr="001567B7">
        <w:t>s it in the public interest?</w:t>
      </w:r>
      <w:r w:rsidRPr="001567B7" w:rsidR="00793D47">
        <w:t>” T</w:t>
      </w:r>
      <w:r w:rsidRPr="001567B7">
        <w:t>he strap line of the UK Statistics Authority strategy is</w:t>
      </w:r>
      <w:r w:rsidRPr="001567B7" w:rsidR="00661E4E">
        <w:t xml:space="preserve"> “</w:t>
      </w:r>
      <w:r w:rsidRPr="001567B7" w:rsidR="004A33F3">
        <w:t>s</w:t>
      </w:r>
      <w:r w:rsidRPr="001567B7">
        <w:t>tatistics for the public good</w:t>
      </w:r>
      <w:r w:rsidRPr="001567B7" w:rsidR="00661E4E">
        <w:t xml:space="preserve">”. I </w:t>
      </w:r>
      <w:r w:rsidRPr="001567B7">
        <w:t>believe it is very important that any normal person can see what is being done and that any normal person would think</w:t>
      </w:r>
      <w:r w:rsidRPr="001567B7">
        <w:t xml:space="preserve"> that it is </w:t>
      </w:r>
      <w:r w:rsidRPr="001567B7">
        <w:t xml:space="preserve">in the public interest that </w:t>
      </w:r>
      <w:r w:rsidRPr="001567B7">
        <w:t xml:space="preserve">that </w:t>
      </w:r>
      <w:r w:rsidRPr="001567B7">
        <w:t>is</w:t>
      </w:r>
      <w:r w:rsidRPr="001567B7">
        <w:t xml:space="preserve"> done</w:t>
      </w:r>
      <w:r w:rsidRPr="001567B7">
        <w:t>.</w:t>
      </w:r>
    </w:p>
    <w:p w:rsidR="00BA4764" w:rsidRPr="001567B7" w:rsidP="00BA4764">
      <w:pPr>
        <w:pStyle w:val="Answer"/>
      </w:pPr>
      <w:r w:rsidRPr="001567B7">
        <w:t>Thirdly</w:t>
      </w:r>
      <w:r w:rsidRPr="001567B7" w:rsidR="00B81FC0">
        <w:t xml:space="preserve">—this </w:t>
      </w:r>
      <w:r w:rsidRPr="001567B7">
        <w:t xml:space="preserve">comes back, if I may say so, </w:t>
      </w:r>
      <w:r w:rsidRPr="001567B7" w:rsidR="00B81FC0">
        <w:t xml:space="preserve">David, </w:t>
      </w:r>
      <w:r w:rsidRPr="001567B7">
        <w:t>to you</w:t>
      </w:r>
      <w:r w:rsidRPr="001567B7" w:rsidR="00B81FC0">
        <w:t xml:space="preserve">r </w:t>
      </w:r>
      <w:r w:rsidRPr="001567B7">
        <w:t>really important question about transparen</w:t>
      </w:r>
      <w:r w:rsidRPr="001567B7" w:rsidR="00B81FC0">
        <w:t xml:space="preserve">cy—we </w:t>
      </w:r>
      <w:r w:rsidRPr="001567B7">
        <w:t>have to publish this stuff</w:t>
      </w:r>
      <w:r w:rsidRPr="001567B7" w:rsidR="00B81FC0">
        <w:t xml:space="preserve">. It has </w:t>
      </w:r>
      <w:r w:rsidRPr="001567B7">
        <w:t>to be transparent. What we are doing should not be hidden somewhere. You need to know this work is being done using these data.</w:t>
      </w:r>
    </w:p>
    <w:p w:rsidR="008A6E3C" w:rsidRPr="001567B7" w:rsidP="00BA4764">
      <w:pPr>
        <w:pStyle w:val="Answer"/>
      </w:pPr>
      <w:r w:rsidRPr="001567B7">
        <w:t xml:space="preserve">Fourthly, as I said at the start, </w:t>
      </w:r>
      <w:r w:rsidRPr="001567B7" w:rsidR="00B81FC0">
        <w:t xml:space="preserve">we use </w:t>
      </w:r>
      <w:r w:rsidRPr="001567B7">
        <w:t>these data with the implicit consent of the public. We should not assume that</w:t>
      </w:r>
      <w:r w:rsidRPr="001567B7">
        <w:t>. Clearly,</w:t>
      </w:r>
      <w:r w:rsidRPr="001567B7">
        <w:t xml:space="preserve"> every time </w:t>
      </w:r>
      <w:r w:rsidRPr="001567B7" w:rsidR="00791205">
        <w:t xml:space="preserve">you </w:t>
      </w:r>
      <w:r w:rsidRPr="001567B7">
        <w:t>want to use data that have been collected nationally, you cannot go and ask everybody, but you need to have a very strong process of public engagement</w:t>
      </w:r>
      <w:r w:rsidRPr="001567B7">
        <w:t xml:space="preserve">. </w:t>
      </w:r>
      <w:r w:rsidRPr="001567B7">
        <w:t xml:space="preserve">I believe you also need </w:t>
      </w:r>
      <w:r w:rsidRPr="001567B7">
        <w:t>p</w:t>
      </w:r>
      <w:r w:rsidRPr="001567B7">
        <w:t xml:space="preserve">ublic involvement </w:t>
      </w:r>
      <w:r w:rsidRPr="001567B7">
        <w:t xml:space="preserve">in the </w:t>
      </w:r>
      <w:r w:rsidRPr="001567B7">
        <w:t>decision</w:t>
      </w:r>
      <w:r w:rsidR="006237F8">
        <w:t xml:space="preserve"> </w:t>
      </w:r>
      <w:r w:rsidRPr="001567B7">
        <w:t>making.</w:t>
      </w:r>
    </w:p>
    <w:p w:rsidR="00A16149" w:rsidRPr="001567B7" w:rsidP="00BA4764">
      <w:pPr>
        <w:pStyle w:val="Answer"/>
      </w:pPr>
      <w:r w:rsidRPr="001567B7">
        <w:t xml:space="preserve">We </w:t>
      </w:r>
      <w:r w:rsidRPr="001567B7" w:rsidR="00BA4764">
        <w:t>do have to take all these issues into account.</w:t>
      </w:r>
      <w:r w:rsidRPr="001567B7">
        <w:t xml:space="preserve"> T</w:t>
      </w:r>
      <w:r w:rsidRPr="001567B7" w:rsidR="00BA4764">
        <w:t xml:space="preserve">he use of radical new datasets and the possibility to link some of those datasets offer immense opportunities to answer questions </w:t>
      </w:r>
      <w:r w:rsidRPr="001567B7">
        <w:t>that</w:t>
      </w:r>
      <w:r w:rsidRPr="001567B7" w:rsidR="00BA4764">
        <w:t xml:space="preserve"> we have only been able to dream about</w:t>
      </w:r>
      <w:r w:rsidRPr="001567B7">
        <w:t xml:space="preserve"> answering</w:t>
      </w:r>
      <w:r w:rsidRPr="001567B7" w:rsidR="00BA4764">
        <w:t xml:space="preserve"> and to answer questions </w:t>
      </w:r>
      <w:r w:rsidRPr="001567B7">
        <w:t xml:space="preserve">that </w:t>
      </w:r>
      <w:r w:rsidRPr="001567B7" w:rsidR="00BA4764">
        <w:t>have the potential to impact positively on the lives of our fellow citizens</w:t>
      </w:r>
      <w:r w:rsidRPr="001567B7">
        <w:t>.</w:t>
      </w:r>
    </w:p>
    <w:p w:rsidR="00BA4764" w:rsidRPr="001567B7" w:rsidP="00BA4764">
      <w:pPr>
        <w:pStyle w:val="Answer"/>
      </w:pPr>
      <w:r w:rsidRPr="001567B7">
        <w:t>W</w:t>
      </w:r>
      <w:r w:rsidRPr="001567B7">
        <w:t>e should only do so</w:t>
      </w:r>
      <w:r w:rsidRPr="001567B7">
        <w:t xml:space="preserve"> </w:t>
      </w:r>
      <w:r w:rsidRPr="001567B7">
        <w:t xml:space="preserve">if those data are analysed and put together ethically, </w:t>
      </w:r>
      <w:r w:rsidRPr="001567B7" w:rsidR="00A16149">
        <w:t xml:space="preserve">if </w:t>
      </w:r>
      <w:r w:rsidRPr="001567B7">
        <w:t>privacy is maintained</w:t>
      </w:r>
      <w:r w:rsidRPr="001567B7" w:rsidR="00A16149">
        <w:t xml:space="preserve">, if </w:t>
      </w:r>
      <w:r w:rsidRPr="001567B7">
        <w:t>we are transparent in the way we use them</w:t>
      </w:r>
      <w:r w:rsidRPr="001567B7" w:rsidR="00A16149">
        <w:t xml:space="preserve">, if </w:t>
      </w:r>
      <w:r w:rsidRPr="001567B7">
        <w:t xml:space="preserve">it is absolutely in the public good and </w:t>
      </w:r>
      <w:r w:rsidRPr="001567B7" w:rsidR="00A16149">
        <w:t xml:space="preserve">if </w:t>
      </w:r>
      <w:r w:rsidRPr="001567B7">
        <w:t>there has been a programme of public engagement</w:t>
      </w:r>
      <w:r w:rsidRPr="001567B7" w:rsidR="00A16149">
        <w:t xml:space="preserve"> around it</w:t>
      </w:r>
      <w:r w:rsidRPr="001567B7">
        <w:t>.</w:t>
      </w:r>
    </w:p>
    <w:p w:rsidR="00BA4764" w:rsidRPr="001567B7" w:rsidP="00A16149">
      <w:pPr>
        <w:pStyle w:val="Question"/>
      </w:pPr>
      <w:sdt>
        <w:sdtPr>
          <w:alias w:val="Member"/>
          <w:tag w:val="&lt;Member mnisId='1502' dodsId='31694'&gt;"/>
          <w:id w:val="457773639"/>
          <w:placeholder>
            <w:docPart w:val="444EFD0FD7EE425B9C3E6D85EF8DCAB5"/>
          </w:placeholder>
          <w:richText/>
        </w:sdtPr>
        <w:sdtContent>
          <w:r w:rsidRPr="001567B7" w:rsidR="0062039B">
            <w:rPr>
              <w:b/>
            </w:rPr>
            <w:t>Mr Jones:</w:t>
          </w:r>
        </w:sdtContent>
      </w:sdt>
      <w:r w:rsidRPr="001567B7" w:rsidR="00A16149">
        <w:t xml:space="preserve"> </w:t>
      </w:r>
      <w:r w:rsidRPr="001567B7">
        <w:t xml:space="preserve">You </w:t>
      </w:r>
      <w:r w:rsidRPr="001567B7" w:rsidR="00A16149">
        <w:t xml:space="preserve">have </w:t>
      </w:r>
      <w:r w:rsidRPr="001567B7">
        <w:t>mentioned the issue of devolution already today. Given that administrative data are drawn from operational systems that frequently vary among the four administrative parts of the country</w:t>
      </w:r>
      <w:r w:rsidRPr="001567B7" w:rsidR="008C0958">
        <w:t>, w</w:t>
      </w:r>
      <w:r w:rsidRPr="001567B7">
        <w:t>ill the increasing use of these sources in our official statistics exacerbate issues around the comparability of data?</w:t>
      </w:r>
    </w:p>
    <w:p w:rsidR="008C0958" w:rsidRPr="001567B7" w:rsidP="00BA4764">
      <w:pPr>
        <w:pStyle w:val="Answer"/>
      </w:pPr>
      <w:sdt>
        <w:sdtPr>
          <w:alias w:val="Witness"/>
          <w:id w:val="1845817991"/>
          <w:placeholder>
            <w:docPart w:val="DCFC91DB9F4F4C5C9A5F617F916CFB22"/>
          </w:placeholder>
          <w:richText/>
        </w:sdtPr>
        <w:sdtContent>
          <w:r w:rsidRPr="001567B7">
            <w:rPr>
              <w:b/>
              <w:i/>
            </w:rPr>
            <w:t>Professor Sir Ian Diamond:</w:t>
          </w:r>
        </w:sdtContent>
      </w:sdt>
      <w:r w:rsidRPr="001567B7">
        <w:t xml:space="preserve"> It </w:t>
      </w:r>
      <w:r w:rsidRPr="001567B7" w:rsidR="00BA4764">
        <w:t>is pretty difficult to say they will exacerbate</w:t>
      </w:r>
      <w:r w:rsidRPr="001567B7">
        <w:t xml:space="preserve"> the issues, to be </w:t>
      </w:r>
      <w:r w:rsidRPr="001567B7" w:rsidR="00BA4764">
        <w:t>honest</w:t>
      </w:r>
      <w:r w:rsidRPr="001567B7">
        <w:t>. I</w:t>
      </w:r>
      <w:r w:rsidRPr="001567B7" w:rsidR="00BA4764">
        <w:t>t is not very easy to make comparisons already</w:t>
      </w:r>
      <w:r w:rsidRPr="001567B7">
        <w:t xml:space="preserve">. </w:t>
      </w:r>
    </w:p>
    <w:p w:rsidR="008C0958" w:rsidRPr="001567B7" w:rsidP="008C0958">
      <w:pPr>
        <w:pStyle w:val="Question"/>
      </w:pPr>
      <w:sdt>
        <w:sdtPr>
          <w:alias w:val="Member"/>
          <w:tag w:val="&lt;Member mnisId='1502' dodsId='31694'&gt;"/>
          <w:id w:val="-1311641290"/>
          <w:placeholder>
            <w:docPart w:val="6D8155E43EFE4EA5AC7771DD79472D17"/>
          </w:placeholder>
          <w:richText/>
        </w:sdtPr>
        <w:sdtContent>
          <w:r w:rsidRPr="001567B7" w:rsidR="0062039B">
            <w:rPr>
              <w:b/>
            </w:rPr>
            <w:t>Mr Jones:</w:t>
          </w:r>
        </w:sdtContent>
      </w:sdt>
      <w:r w:rsidRPr="001567B7">
        <w:t xml:space="preserve"> W</w:t>
      </w:r>
      <w:r w:rsidRPr="001567B7" w:rsidR="00BA4764">
        <w:t xml:space="preserve">ith more use of it, presumably the problem will get worse. </w:t>
      </w:r>
    </w:p>
    <w:p w:rsidR="005D1642" w:rsidRPr="001567B7" w:rsidP="00BA4764">
      <w:pPr>
        <w:pStyle w:val="Answer"/>
      </w:pPr>
      <w:sdt>
        <w:sdtPr>
          <w:alias w:val="Witness"/>
          <w:id w:val="-908844966"/>
          <w:placeholder>
            <w:docPart w:val="1978959E7FB14E15B3FB0AC72A59A804"/>
          </w:placeholder>
          <w:richText/>
        </w:sdtPr>
        <w:sdtContent>
          <w:r w:rsidRPr="001567B7" w:rsidR="008C0958">
            <w:rPr>
              <w:b/>
              <w:i/>
            </w:rPr>
            <w:t>Professor Sir Ian Diamond:</w:t>
          </w:r>
        </w:sdtContent>
      </w:sdt>
      <w:r w:rsidRPr="001567B7" w:rsidR="008C0958">
        <w:t xml:space="preserve"> The p</w:t>
      </w:r>
      <w:r w:rsidRPr="001567B7" w:rsidR="00BA4764">
        <w:t>roblem may stay pretty bad, to be honest</w:t>
      </w:r>
      <w:r w:rsidRPr="001567B7" w:rsidR="008C0958">
        <w:t>. T</w:t>
      </w:r>
      <w:r w:rsidRPr="001567B7" w:rsidR="00BA4764">
        <w:t>hat is a disappointment</w:t>
      </w:r>
      <w:r w:rsidRPr="001567B7" w:rsidR="008C0958">
        <w:t>, p</w:t>
      </w:r>
      <w:r w:rsidRPr="001567B7" w:rsidR="00BA4764">
        <w:t>ersonally.</w:t>
      </w:r>
    </w:p>
    <w:p w:rsidR="00BA4764" w:rsidRPr="001567B7" w:rsidP="00BA4764">
      <w:pPr>
        <w:pStyle w:val="Answer"/>
      </w:pPr>
      <w:r w:rsidRPr="001567B7">
        <w:t>D</w:t>
      </w:r>
      <w:r w:rsidRPr="001567B7">
        <w:t>uring the pandemic we had a really good example</w:t>
      </w:r>
      <w:r w:rsidRPr="001567B7">
        <w:t xml:space="preserve"> in the </w:t>
      </w:r>
      <w:r w:rsidRPr="001567B7" w:rsidR="00791205">
        <w:t>c</w:t>
      </w:r>
      <w:r w:rsidRPr="001567B7" w:rsidR="00C422D1">
        <w:t>oronavirus</w:t>
      </w:r>
      <w:r w:rsidRPr="001567B7">
        <w:t xml:space="preserve"> </w:t>
      </w:r>
      <w:r w:rsidRPr="001567B7" w:rsidR="00791205">
        <w:t>i</w:t>
      </w:r>
      <w:r w:rsidRPr="001567B7">
        <w:t xml:space="preserve">nfection </w:t>
      </w:r>
      <w:r w:rsidRPr="001567B7" w:rsidR="00791205">
        <w:t>s</w:t>
      </w:r>
      <w:r w:rsidRPr="001567B7">
        <w:t xml:space="preserve">urvey </w:t>
      </w:r>
      <w:r w:rsidRPr="001567B7">
        <w:t xml:space="preserve">of a survey </w:t>
      </w:r>
      <w:r w:rsidRPr="001567B7" w:rsidR="00791205">
        <w:t xml:space="preserve">that </w:t>
      </w:r>
      <w:r w:rsidRPr="001567B7">
        <w:t>was designed UK</w:t>
      </w:r>
      <w:r w:rsidRPr="001567B7">
        <w:t>-</w:t>
      </w:r>
      <w:r w:rsidRPr="001567B7">
        <w:t>wide</w:t>
      </w:r>
      <w:r w:rsidRPr="001567B7" w:rsidR="00540262">
        <w:t xml:space="preserve">. It was </w:t>
      </w:r>
      <w:r w:rsidRPr="001567B7">
        <w:t>designed to enable comparisons</w:t>
      </w:r>
      <w:r w:rsidRPr="001567B7">
        <w:t>. I</w:t>
      </w:r>
      <w:r w:rsidRPr="001567B7">
        <w:t>t was very helpful to understand some of the things that were going on in different parts of the UK to make policy.</w:t>
      </w:r>
      <w:r w:rsidRPr="001567B7" w:rsidR="005D1642">
        <w:t xml:space="preserve"> </w:t>
      </w:r>
      <w:r w:rsidRPr="001567B7">
        <w:t xml:space="preserve">We also run what we call an </w:t>
      </w:r>
      <w:r w:rsidRPr="001567B7" w:rsidR="00791205">
        <w:t>o</w:t>
      </w:r>
      <w:r w:rsidRPr="001567B7" w:rsidR="005D1642">
        <w:t xml:space="preserve">pinions </w:t>
      </w:r>
      <w:r w:rsidRPr="001567B7" w:rsidR="00791205">
        <w:t>a</w:t>
      </w:r>
      <w:r w:rsidRPr="001567B7" w:rsidR="005D1642">
        <w:t xml:space="preserve">nd </w:t>
      </w:r>
      <w:r w:rsidRPr="001567B7" w:rsidR="00791205">
        <w:t>l</w:t>
      </w:r>
      <w:r w:rsidRPr="001567B7" w:rsidR="005D1642">
        <w:t xml:space="preserve">ifestyle </w:t>
      </w:r>
      <w:r w:rsidRPr="001567B7" w:rsidR="00791205">
        <w:t>s</w:t>
      </w:r>
      <w:r w:rsidRPr="001567B7" w:rsidR="005D1642">
        <w:t>urvey</w:t>
      </w:r>
      <w:r w:rsidRPr="001567B7">
        <w:t>, which again is designed to be UK</w:t>
      </w:r>
      <w:r w:rsidRPr="001567B7" w:rsidR="005D1642">
        <w:t>-</w:t>
      </w:r>
      <w:r w:rsidRPr="001567B7">
        <w:t>wide and can therefore be used to make comparisons.</w:t>
      </w:r>
    </w:p>
    <w:p w:rsidR="00BA4764" w:rsidRPr="001567B7" w:rsidP="00BA4764">
      <w:pPr>
        <w:pStyle w:val="Answer"/>
      </w:pPr>
      <w:r w:rsidRPr="001567B7">
        <w:t xml:space="preserve">You are </w:t>
      </w:r>
      <w:r w:rsidRPr="001567B7" w:rsidR="005D1642">
        <w:t xml:space="preserve">entirely right </w:t>
      </w:r>
      <w:r w:rsidRPr="001567B7">
        <w:t xml:space="preserve">that statistics is a devolved responsibility and therefore the data that are collected for administrative purposes in different parts of the United Kingdom differ. We have found it very difficult recently to collect comparable data for different administrations across the UK on </w:t>
      </w:r>
      <w:r w:rsidRPr="001567B7" w:rsidR="00A01C0E">
        <w:t xml:space="preserve">the </w:t>
      </w:r>
      <w:r w:rsidRPr="001567B7">
        <w:t>health service, for example.</w:t>
      </w:r>
    </w:p>
    <w:p w:rsidR="00E26F49" w:rsidRPr="001567B7" w:rsidP="00791205">
      <w:pPr>
        <w:pStyle w:val="Question"/>
      </w:pPr>
      <w:sdt>
        <w:sdtPr>
          <w:alias w:val="Member"/>
          <w:tag w:val="&lt;Member mnisId='1502' dodsId='31694'&gt;"/>
          <w:id w:val="-884711799"/>
          <w:placeholder>
            <w:docPart w:val="2FFCA2D3F0B642F8986A4785D1DA2C08"/>
          </w:placeholder>
          <w:richText/>
        </w:sdtPr>
        <w:sdtContent>
          <w:r w:rsidRPr="001567B7" w:rsidR="0062039B">
            <w:rPr>
              <w:b/>
            </w:rPr>
            <w:t>Mr Jones:</w:t>
          </w:r>
        </w:sdtContent>
      </w:sdt>
      <w:r w:rsidRPr="001567B7" w:rsidR="005D1642">
        <w:t xml:space="preserve"> </w:t>
      </w:r>
      <w:r w:rsidRPr="001567B7" w:rsidR="00BA4764">
        <w:t xml:space="preserve">I was going to ask you about that. </w:t>
      </w:r>
      <w:r w:rsidRPr="001567B7" w:rsidR="00B617D3">
        <w:t>The Secretary of State for Health, a</w:t>
      </w:r>
      <w:r w:rsidRPr="001567B7" w:rsidR="00BA4764">
        <w:t>s you probably know, recently wrote to the Wel</w:t>
      </w:r>
      <w:r w:rsidRPr="001567B7" w:rsidR="00B617D3">
        <w:t>s</w:t>
      </w:r>
      <w:r w:rsidRPr="001567B7" w:rsidR="00BA4764">
        <w:t>h and Scottish Health Ministers drawing attention to this problem.</w:t>
      </w:r>
      <w:r w:rsidRPr="001567B7" w:rsidR="00791205">
        <w:t xml:space="preserve"> </w:t>
      </w:r>
      <w:r w:rsidRPr="001567B7" w:rsidR="00BA4764">
        <w:t>He said</w:t>
      </w:r>
      <w:r w:rsidRPr="001567B7" w:rsidR="00B617D3">
        <w:t>, “</w:t>
      </w:r>
      <w:r w:rsidRPr="001567B7">
        <w:t>I also believe we need to work together to ensure that health data is more comparable across the UK. It is important that all our citizens can understand the performance of the health services they are receiving and that we can learn from what has been tried and tested in one part of the UK to improve services across the country”.</w:t>
      </w:r>
    </w:p>
    <w:p w:rsidR="00BA4764" w:rsidRPr="001567B7" w:rsidP="00B617D3">
      <w:pPr>
        <w:pStyle w:val="QuestionCont"/>
      </w:pPr>
      <w:r w:rsidRPr="001567B7">
        <w:t>He then said, “</w:t>
      </w:r>
      <w:r w:rsidRPr="001567B7" w:rsidR="00E26F49">
        <w:t>I welcome the work our respective teams have been doing to improve data comparability, for example through the Office for National Statistics’ work to improve key UK-wide health performance metrics</w:t>
      </w:r>
      <w:r w:rsidRPr="001567B7">
        <w:t>”</w:t>
      </w:r>
      <w:r w:rsidRPr="001567B7">
        <w:t>.</w:t>
      </w:r>
    </w:p>
    <w:p w:rsidR="00B617D3" w:rsidRPr="001567B7" w:rsidP="00C9712B">
      <w:pPr>
        <w:pStyle w:val="QuestionCont"/>
      </w:pPr>
      <w:r w:rsidRPr="001567B7">
        <w:t xml:space="preserve">These are very important issues. I am a </w:t>
      </w:r>
      <w:r w:rsidRPr="001567B7">
        <w:t>Welsh MP,</w:t>
      </w:r>
      <w:r w:rsidRPr="001567B7">
        <w:t xml:space="preserve"> and I am finding it very hard to understand how well the health service in my part of the country is performing in comparison, for example, with </w:t>
      </w:r>
      <w:r w:rsidRPr="001567B7">
        <w:t xml:space="preserve">the </w:t>
      </w:r>
      <w:r w:rsidRPr="001567B7">
        <w:t>health service just down the road in north</w:t>
      </w:r>
      <w:r w:rsidRPr="001567B7" w:rsidR="00791205">
        <w:t>-</w:t>
      </w:r>
      <w:r w:rsidRPr="001567B7">
        <w:t>west England</w:t>
      </w:r>
      <w:r w:rsidRPr="001567B7">
        <w:t xml:space="preserve">. </w:t>
      </w:r>
    </w:p>
    <w:p w:rsidR="00BA4764" w:rsidRPr="001567B7" w:rsidP="00BA4764">
      <w:pPr>
        <w:pStyle w:val="Answer"/>
      </w:pPr>
      <w:sdt>
        <w:sdtPr>
          <w:alias w:val="Witness"/>
          <w:id w:val="826487717"/>
          <w:placeholder>
            <w:docPart w:val="80DDE76DB5ED4189B8A543E7DE8F9A67"/>
          </w:placeholder>
          <w:richText/>
        </w:sdtPr>
        <w:sdtContent>
          <w:r w:rsidRPr="001567B7" w:rsidR="00B617D3">
            <w:rPr>
              <w:b/>
              <w:i/>
            </w:rPr>
            <w:t>Professor Sir Ian Diamond:</w:t>
          </w:r>
        </w:sdtContent>
      </w:sdt>
      <w:r w:rsidRPr="001567B7" w:rsidR="00B617D3">
        <w:t xml:space="preserve"> </w:t>
      </w:r>
      <w:r w:rsidRPr="001567B7">
        <w:t>I completely concur with that observation</w:t>
      </w:r>
      <w:r w:rsidRPr="001567B7" w:rsidR="00C9712B">
        <w:t xml:space="preserve">. </w:t>
      </w:r>
      <w:r w:rsidRPr="001567B7">
        <w:t xml:space="preserve">I am so pleased the Secretary of State for </w:t>
      </w:r>
      <w:r w:rsidRPr="001567B7" w:rsidR="00177045">
        <w:t xml:space="preserve">Health </w:t>
      </w:r>
      <w:r w:rsidRPr="001567B7">
        <w:t>wrote that</w:t>
      </w:r>
      <w:r w:rsidRPr="001567B7" w:rsidR="00177045">
        <w:t>.</w:t>
      </w:r>
      <w:r w:rsidRPr="001567B7">
        <w:t xml:space="preserve"> </w:t>
      </w:r>
      <w:r w:rsidRPr="001567B7" w:rsidR="00177045">
        <w:t xml:space="preserve">We </w:t>
      </w:r>
      <w:r w:rsidRPr="001567B7">
        <w:t xml:space="preserve">have been working very hard to </w:t>
      </w:r>
      <w:r w:rsidRPr="001567B7" w:rsidR="00C74C88">
        <w:t xml:space="preserve">try to </w:t>
      </w:r>
      <w:r w:rsidRPr="001567B7">
        <w:t xml:space="preserve">get comparable data. Comparable data </w:t>
      </w:r>
      <w:r w:rsidRPr="001567B7" w:rsidR="00177045">
        <w:t xml:space="preserve">are </w:t>
      </w:r>
      <w:r w:rsidRPr="001567B7">
        <w:t>possible in some areas but not in others</w:t>
      </w:r>
      <w:r w:rsidRPr="001567B7" w:rsidR="00177045">
        <w:t xml:space="preserve">. </w:t>
      </w:r>
      <w:r w:rsidRPr="001567B7" w:rsidR="00C74C88">
        <w:t xml:space="preserve">Trying to </w:t>
      </w:r>
      <w:r w:rsidRPr="001567B7">
        <w:t>get cancer outcomes is very difficult because they are collected in different ways.</w:t>
      </w:r>
    </w:p>
    <w:p w:rsidR="00BA4764" w:rsidRPr="001567B7" w:rsidP="00BA4764">
      <w:pPr>
        <w:pStyle w:val="Answer"/>
      </w:pPr>
      <w:r w:rsidRPr="001567B7">
        <w:t>It is an opinion that is made there that it would be good to be able to make those comparisons</w:t>
      </w:r>
      <w:r w:rsidRPr="001567B7" w:rsidR="005536FE">
        <w:t xml:space="preserve">. </w:t>
      </w:r>
      <w:r w:rsidRPr="001567B7">
        <w:t>I recognise the opinion that you have</w:t>
      </w:r>
      <w:r w:rsidRPr="001567B7" w:rsidR="005536FE">
        <w:t>. M</w:t>
      </w:r>
      <w:r w:rsidRPr="001567B7">
        <w:t xml:space="preserve">any people say to me </w:t>
      </w:r>
      <w:r w:rsidRPr="001567B7" w:rsidR="005536FE">
        <w:t xml:space="preserve">that </w:t>
      </w:r>
      <w:r w:rsidRPr="001567B7">
        <w:t>it would be fantastic to be able to</w:t>
      </w:r>
      <w:r w:rsidRPr="001567B7" w:rsidR="005536FE">
        <w:t xml:space="preserve"> </w:t>
      </w:r>
      <w:r w:rsidRPr="001567B7">
        <w:t>evaluate the nat</w:t>
      </w:r>
      <w:r w:rsidRPr="001567B7" w:rsidR="005536FE">
        <w:t>ional</w:t>
      </w:r>
      <w:r w:rsidRPr="001567B7">
        <w:t xml:space="preserve"> experiment that is devolution by having data </w:t>
      </w:r>
      <w:r w:rsidRPr="001567B7" w:rsidR="005536FE">
        <w:t xml:space="preserve">that </w:t>
      </w:r>
      <w:r w:rsidRPr="001567B7">
        <w:t>are directly comparable</w:t>
      </w:r>
      <w:r w:rsidRPr="001567B7" w:rsidR="005536FE">
        <w:t xml:space="preserve">. We </w:t>
      </w:r>
      <w:r w:rsidRPr="001567B7">
        <w:t>can do that</w:t>
      </w:r>
      <w:r w:rsidRPr="001567B7" w:rsidR="005E23AF">
        <w:t>. W</w:t>
      </w:r>
      <w:r w:rsidRPr="001567B7">
        <w:t>hile statistics is devolved</w:t>
      </w:r>
      <w:r w:rsidRPr="001567B7" w:rsidR="005E23AF">
        <w:t xml:space="preserve">, </w:t>
      </w:r>
      <w:r w:rsidRPr="001567B7">
        <w:t xml:space="preserve">I do not have the ability to ensure </w:t>
      </w:r>
      <w:r w:rsidRPr="001567B7" w:rsidR="00370E88">
        <w:t xml:space="preserve">that </w:t>
      </w:r>
      <w:r w:rsidRPr="001567B7">
        <w:t>all data are collected in a way that is comparable.</w:t>
      </w:r>
      <w:r w:rsidRPr="001567B7" w:rsidR="00370E88">
        <w:t xml:space="preserve"> </w:t>
      </w:r>
      <w:r w:rsidRPr="001567B7">
        <w:t xml:space="preserve">We work really hard to make </w:t>
      </w:r>
      <w:r w:rsidRPr="001567B7" w:rsidR="005E23AF">
        <w:t>comparable</w:t>
      </w:r>
      <w:r w:rsidRPr="001567B7" w:rsidR="00370E88">
        <w:t xml:space="preserve"> </w:t>
      </w:r>
      <w:r w:rsidRPr="001567B7">
        <w:t xml:space="preserve">data </w:t>
      </w:r>
      <w:r w:rsidRPr="001567B7" w:rsidR="00370E88">
        <w:t xml:space="preserve">as </w:t>
      </w:r>
      <w:r w:rsidRPr="001567B7" w:rsidR="005E23AF">
        <w:t>best</w:t>
      </w:r>
      <w:r w:rsidRPr="001567B7" w:rsidR="00370E88">
        <w:t xml:space="preserve"> </w:t>
      </w:r>
      <w:r w:rsidRPr="001567B7">
        <w:t>as possible, but at the moment I have to be honest that not all data can be compared.</w:t>
      </w:r>
      <w:r w:rsidRPr="001567B7" w:rsidR="00441371">
        <w:t xml:space="preserve"> For example, </w:t>
      </w:r>
      <w:r w:rsidRPr="001567B7">
        <w:t>I cannot do ambulance waiting times.</w:t>
      </w:r>
    </w:p>
    <w:p w:rsidR="00441371" w:rsidRPr="001567B7" w:rsidP="006C2422">
      <w:pPr>
        <w:pStyle w:val="Question"/>
        <w:numPr>
          <w:ilvl w:val="0"/>
          <w:numId w:val="0"/>
        </w:numPr>
        <w:ind w:left="794"/>
      </w:pPr>
      <w:sdt>
        <w:sdtPr>
          <w:alias w:val="Member"/>
          <w:tag w:val="&lt;Member mnisId='1502' dodsId='31694'&gt;"/>
          <w:id w:val="1918669076"/>
          <w:placeholder>
            <w:docPart w:val="4B65554EAF19446293A98C390C1891B6"/>
          </w:placeholder>
          <w:richText/>
        </w:sdtPr>
        <w:sdtContent>
          <w:r w:rsidRPr="001567B7" w:rsidR="0062039B">
            <w:rPr>
              <w:b/>
            </w:rPr>
            <w:t>Mr Jones:</w:t>
          </w:r>
        </w:sdtContent>
      </w:sdt>
      <w:r w:rsidRPr="001567B7">
        <w:t xml:space="preserve"> Y</w:t>
      </w:r>
      <w:r w:rsidRPr="001567B7" w:rsidR="00BA4764">
        <w:t>ou mentioned that in Canada this is a federal competence.</w:t>
      </w:r>
    </w:p>
    <w:p w:rsidR="00441371" w:rsidRPr="001567B7" w:rsidP="00BA4764">
      <w:pPr>
        <w:pStyle w:val="Answer"/>
      </w:pPr>
      <w:sdt>
        <w:sdtPr>
          <w:alias w:val="Witness"/>
          <w:id w:val="2058119126"/>
          <w:placeholder>
            <w:docPart w:val="2A6989772ED8490D83AFBCDD84859493"/>
          </w:placeholder>
          <w:richText/>
        </w:sdtPr>
        <w:sdtContent>
          <w:r w:rsidRPr="001567B7">
            <w:rPr>
              <w:b/>
              <w:i/>
            </w:rPr>
            <w:t>Professor Sir Ian Diamond:</w:t>
          </w:r>
        </w:sdtContent>
      </w:sdt>
      <w:r w:rsidRPr="001567B7">
        <w:t xml:space="preserve"> That is right. </w:t>
      </w:r>
    </w:p>
    <w:p w:rsidR="00BA4764" w:rsidRPr="001567B7" w:rsidP="00267DA3">
      <w:pPr>
        <w:pStyle w:val="Question"/>
      </w:pPr>
      <w:sdt>
        <w:sdtPr>
          <w:alias w:val="Member"/>
          <w:tag w:val="&lt;Member mnisId='1502' dodsId='31694'&gt;"/>
          <w:id w:val="1813290771"/>
          <w:placeholder>
            <w:docPart w:val="C045230BE02643CF9D4735A9FD807B80"/>
          </w:placeholder>
          <w:richText/>
        </w:sdtPr>
        <w:sdtContent>
          <w:r w:rsidRPr="001567B7" w:rsidR="0062039B">
            <w:rPr>
              <w:b/>
            </w:rPr>
            <w:t>Mr Jones:</w:t>
          </w:r>
        </w:sdtContent>
      </w:sdt>
      <w:r w:rsidRPr="001567B7" w:rsidR="00441371">
        <w:t xml:space="preserve"> In </w:t>
      </w:r>
      <w:r w:rsidRPr="001567B7">
        <w:t xml:space="preserve">retrospect, was </w:t>
      </w:r>
      <w:r w:rsidRPr="001567B7" w:rsidR="00441371">
        <w:t xml:space="preserve">it </w:t>
      </w:r>
      <w:r w:rsidRPr="001567B7">
        <w:t xml:space="preserve">a mistake to devolve </w:t>
      </w:r>
      <w:r w:rsidRPr="001567B7" w:rsidR="00441371">
        <w:t xml:space="preserve">the </w:t>
      </w:r>
      <w:r w:rsidRPr="001567B7">
        <w:t xml:space="preserve">competence for statistics to the devolved </w:t>
      </w:r>
      <w:r w:rsidRPr="001567B7" w:rsidR="005E23AF">
        <w:t>A</w:t>
      </w:r>
      <w:r w:rsidRPr="001567B7">
        <w:t>dministration</w:t>
      </w:r>
      <w:r w:rsidRPr="001567B7" w:rsidR="00441371">
        <w:t>s?</w:t>
      </w:r>
    </w:p>
    <w:p w:rsidR="00BA4764" w:rsidRPr="001567B7" w:rsidP="00BA4764">
      <w:pPr>
        <w:pStyle w:val="Answer"/>
      </w:pPr>
      <w:sdt>
        <w:sdtPr>
          <w:alias w:val="Witness"/>
          <w:id w:val="441959618"/>
          <w:placeholder>
            <w:docPart w:val="400EC2D518504C7FBBFE289F05281CA4"/>
          </w:placeholder>
          <w:richText/>
        </w:sdtPr>
        <w:sdtContent>
          <w:r w:rsidRPr="001567B7" w:rsidR="00441371">
            <w:rPr>
              <w:b/>
              <w:i/>
            </w:rPr>
            <w:t>Professor Sir Ian Diamond:</w:t>
          </w:r>
        </w:sdtContent>
      </w:sdt>
      <w:r w:rsidRPr="001567B7" w:rsidR="00441371">
        <w:t xml:space="preserve"> It is n</w:t>
      </w:r>
      <w:r w:rsidRPr="001567B7">
        <w:t>ot for me to comment on that one</w:t>
      </w:r>
      <w:r w:rsidRPr="001567B7" w:rsidR="00441371">
        <w:t xml:space="preserve">. If </w:t>
      </w:r>
      <w:r w:rsidRPr="001567B7">
        <w:t>you as politicians want those data to be comparable</w:t>
      </w:r>
      <w:r w:rsidRPr="001567B7" w:rsidR="00441371">
        <w:t>, o</w:t>
      </w:r>
      <w:r w:rsidRPr="001567B7">
        <w:t xml:space="preserve">ne way would be to give me the power, as in Canada, to produce statistics </w:t>
      </w:r>
      <w:r w:rsidRPr="001567B7" w:rsidR="00267DA3">
        <w:t xml:space="preserve">that </w:t>
      </w:r>
      <w:r w:rsidRPr="001567B7">
        <w:t>are comparable.</w:t>
      </w:r>
    </w:p>
    <w:p w:rsidR="00BA4764" w:rsidRPr="001567B7" w:rsidP="00860B37">
      <w:pPr>
        <w:pStyle w:val="Question"/>
      </w:pPr>
      <w:sdt>
        <w:sdtPr>
          <w:alias w:val="Member"/>
          <w:tag w:val="&lt;Member mnisId='1502' dodsId='31694'&gt;"/>
          <w:id w:val="1995990261"/>
          <w:placeholder>
            <w:docPart w:val="8846E536DE994984BFFF4C279D8A5D7F"/>
          </w:placeholder>
          <w:richText/>
        </w:sdtPr>
        <w:sdtContent>
          <w:r w:rsidRPr="001567B7" w:rsidR="0062039B">
            <w:rPr>
              <w:b/>
            </w:rPr>
            <w:t>Mr Jones:</w:t>
          </w:r>
        </w:sdtContent>
      </w:sdt>
      <w:r w:rsidRPr="001567B7" w:rsidR="00267DA3">
        <w:t xml:space="preserve"> </w:t>
      </w:r>
      <w:r w:rsidRPr="001567B7">
        <w:t>Is it fair to say that the current arrangements make your life harder?</w:t>
      </w:r>
    </w:p>
    <w:p w:rsidR="00267DA3" w:rsidRPr="001567B7" w:rsidP="00BA4764">
      <w:pPr>
        <w:pStyle w:val="Answer"/>
      </w:pPr>
      <w:sdt>
        <w:sdtPr>
          <w:alias w:val="Witness"/>
          <w:id w:val="1897469656"/>
          <w:placeholder>
            <w:docPart w:val="D99F6E44F3774DF39ADC8034A8440165"/>
          </w:placeholder>
          <w:richText/>
        </w:sdtPr>
        <w:sdtContent>
          <w:r w:rsidRPr="001567B7">
            <w:rPr>
              <w:b/>
              <w:i/>
            </w:rPr>
            <w:t>Professor Sir Ian Diamond:</w:t>
          </w:r>
        </w:sdtContent>
      </w:sdt>
      <w:r w:rsidRPr="001567B7">
        <w:t xml:space="preserve"> T</w:t>
      </w:r>
      <w:r w:rsidRPr="001567B7" w:rsidR="00BA4764">
        <w:t>hey make my life harder</w:t>
      </w:r>
      <w:r w:rsidRPr="001567B7">
        <w:t xml:space="preserve"> </w:t>
      </w:r>
      <w:r w:rsidRPr="001567B7" w:rsidR="00BA4764">
        <w:t>if what you want is comparable data</w:t>
      </w:r>
      <w:r w:rsidRPr="001567B7">
        <w:t>.</w:t>
      </w:r>
    </w:p>
    <w:p w:rsidR="00267DA3" w:rsidRPr="001567B7" w:rsidP="007B565F">
      <w:pPr>
        <w:pStyle w:val="Question"/>
        <w:numPr>
          <w:ilvl w:val="0"/>
          <w:numId w:val="0"/>
        </w:numPr>
        <w:ind w:left="794"/>
      </w:pPr>
      <w:sdt>
        <w:sdtPr>
          <w:alias w:val="Member"/>
          <w:tag w:val="&lt;Member mnisId='1502' dodsId='31694'&gt;"/>
          <w:id w:val="1848443088"/>
          <w:placeholder>
            <w:docPart w:val="E74A2FA96ED54D32B39E79D9FF389C05"/>
          </w:placeholder>
          <w:richText/>
        </w:sdtPr>
        <w:sdtContent>
          <w:r w:rsidRPr="001567B7" w:rsidR="0062039B">
            <w:rPr>
              <w:b/>
            </w:rPr>
            <w:t>Mr Jones:</w:t>
          </w:r>
        </w:sdtContent>
      </w:sdt>
      <w:r w:rsidRPr="001567B7">
        <w:t xml:space="preserve"> It is a </w:t>
      </w:r>
      <w:r w:rsidRPr="001567B7" w:rsidR="00BA4764">
        <w:t>reasonable ambition</w:t>
      </w:r>
      <w:r w:rsidRPr="001567B7">
        <w:t xml:space="preserve">, surely. </w:t>
      </w:r>
    </w:p>
    <w:p w:rsidR="00860B37" w:rsidRPr="001567B7" w:rsidP="00BA4764">
      <w:pPr>
        <w:pStyle w:val="Answer"/>
      </w:pPr>
      <w:sdt>
        <w:sdtPr>
          <w:alias w:val="Witness"/>
          <w:id w:val="469328184"/>
          <w:placeholder>
            <w:docPart w:val="34C784B96C454729BC8A6E5195EEB311"/>
          </w:placeholder>
          <w:richText/>
        </w:sdtPr>
        <w:sdtContent>
          <w:r w:rsidRPr="001567B7" w:rsidR="00267DA3">
            <w:rPr>
              <w:b/>
              <w:i/>
            </w:rPr>
            <w:t>Professor Sir Ian Diamond:</w:t>
          </w:r>
        </w:sdtContent>
      </w:sdt>
      <w:r w:rsidRPr="001567B7" w:rsidR="00267DA3">
        <w:t xml:space="preserve"> </w:t>
      </w:r>
      <w:r w:rsidRPr="001567B7" w:rsidR="00BA4764">
        <w:t>I accept it is a reasonable ambition</w:t>
      </w:r>
      <w:r w:rsidRPr="001567B7" w:rsidR="00267DA3">
        <w:t xml:space="preserve">. If </w:t>
      </w:r>
      <w:r w:rsidRPr="001567B7" w:rsidR="00BA4764">
        <w:t>you are asking for comparable data, I find it difficult to say</w:t>
      </w:r>
      <w:r w:rsidRPr="001567B7" w:rsidR="00E26F49">
        <w:t xml:space="preserve"> </w:t>
      </w:r>
      <w:r w:rsidRPr="001567B7" w:rsidR="00BA4764">
        <w:t>I</w:t>
      </w:r>
      <w:r w:rsidRPr="001567B7">
        <w:t xml:space="preserve"> a</w:t>
      </w:r>
      <w:r w:rsidRPr="001567B7" w:rsidR="00BA4764">
        <w:t>m not able to get there because of the way in which they are collected in different parts of the United Kingdom</w:t>
      </w:r>
      <w:r w:rsidRPr="001567B7" w:rsidR="00E26F49">
        <w:t>.</w:t>
      </w:r>
    </w:p>
    <w:p w:rsidR="00BA4764" w:rsidRPr="001567B7" w:rsidP="00062DC8">
      <w:pPr>
        <w:pStyle w:val="Question"/>
      </w:pPr>
      <w:sdt>
        <w:sdtPr>
          <w:alias w:val="Member"/>
          <w:tag w:val="&lt;Member mnisId='4444' dodsId='106237'&gt;"/>
          <w:id w:val="1692422303"/>
          <w:placeholder>
            <w:docPart w:val="526255E7918A4642AFA23D1ADF387D04"/>
          </w:placeholder>
          <w:richText/>
        </w:sdtPr>
        <w:sdtContent>
          <w:r w:rsidRPr="001567B7" w:rsidR="00062DC8">
            <w:rPr>
              <w:b/>
            </w:rPr>
            <w:t>Karin Smyth:</w:t>
          </w:r>
        </w:sdtContent>
      </w:sdt>
      <w:r w:rsidRPr="001567B7" w:rsidR="00062DC8">
        <w:t xml:space="preserve"> J</w:t>
      </w:r>
      <w:r w:rsidRPr="001567B7">
        <w:t xml:space="preserve">ust to pick up on that, I </w:t>
      </w:r>
      <w:r w:rsidRPr="001567B7" w:rsidR="00062DC8">
        <w:t xml:space="preserve">have </w:t>
      </w:r>
      <w:r w:rsidRPr="001567B7">
        <w:t xml:space="preserve">looked at health data before. It is not just the statistics being devolved. The organisation of those services </w:t>
      </w:r>
      <w:r w:rsidRPr="001567B7" w:rsidR="00062DC8">
        <w:t xml:space="preserve">is </w:t>
      </w:r>
      <w:r w:rsidRPr="001567B7">
        <w:t xml:space="preserve">different as a result of </w:t>
      </w:r>
      <w:r w:rsidRPr="001567B7" w:rsidR="00062DC8">
        <w:t xml:space="preserve">devolution. Going back to </w:t>
      </w:r>
      <w:r w:rsidRPr="001567B7">
        <w:t>our earl</w:t>
      </w:r>
      <w:r w:rsidRPr="001567B7" w:rsidR="00062DC8">
        <w:t xml:space="preserve">ier </w:t>
      </w:r>
      <w:r w:rsidRPr="001567B7">
        <w:t xml:space="preserve">conversation, data that is collected in an administrative way will be different to looking at the outputs. </w:t>
      </w:r>
      <w:r w:rsidRPr="001567B7" w:rsidR="00062DC8">
        <w:t>Y</w:t>
      </w:r>
      <w:r w:rsidRPr="001567B7">
        <w:t>ou would have to not have devolution of health in order to be able to make that comparison</w:t>
      </w:r>
      <w:r w:rsidRPr="001567B7" w:rsidR="00062DC8">
        <w:t>.</w:t>
      </w:r>
    </w:p>
    <w:p w:rsidR="00C53DE9" w:rsidRPr="001567B7" w:rsidP="00BA4764">
      <w:pPr>
        <w:pStyle w:val="Answer"/>
      </w:pPr>
      <w:sdt>
        <w:sdtPr>
          <w:alias w:val="Witness"/>
          <w:id w:val="-1586915349"/>
          <w:placeholder>
            <w:docPart w:val="41DAB5E9CA8847C1855F6F8E494D56FE"/>
          </w:placeholder>
          <w:richText/>
        </w:sdtPr>
        <w:sdtContent>
          <w:r w:rsidRPr="001567B7" w:rsidR="00062DC8">
            <w:rPr>
              <w:b/>
              <w:i/>
            </w:rPr>
            <w:t>Professor Sir Ian Diamond:</w:t>
          </w:r>
        </w:sdtContent>
      </w:sdt>
      <w:r w:rsidRPr="001567B7" w:rsidR="00062DC8">
        <w:t xml:space="preserve"> T</w:t>
      </w:r>
      <w:r w:rsidRPr="001567B7" w:rsidR="00BA4764">
        <w:t>here are some issues there</w:t>
      </w:r>
      <w:r w:rsidRPr="001567B7" w:rsidR="00A62EE7">
        <w:t xml:space="preserve"> </w:t>
      </w:r>
      <w:r w:rsidRPr="001567B7" w:rsidR="00BA4764">
        <w:t>because</w:t>
      </w:r>
      <w:r w:rsidRPr="001567B7" w:rsidR="00062DC8">
        <w:t xml:space="preserve">, </w:t>
      </w:r>
      <w:r w:rsidRPr="001567B7" w:rsidR="00BA4764">
        <w:t>of course</w:t>
      </w:r>
      <w:r w:rsidRPr="001567B7" w:rsidR="00062DC8">
        <w:t xml:space="preserve">, </w:t>
      </w:r>
      <w:r w:rsidRPr="001567B7" w:rsidR="00BA4764">
        <w:t>if you are making a comparison in the first place</w:t>
      </w:r>
      <w:r w:rsidRPr="001567B7" w:rsidR="00062DC8">
        <w:t xml:space="preserve">, </w:t>
      </w:r>
      <w:r w:rsidRPr="001567B7" w:rsidR="00BA4764">
        <w:t xml:space="preserve">you should be </w:t>
      </w:r>
      <w:r w:rsidRPr="001567B7" w:rsidR="00A62EE7">
        <w:t>comparing</w:t>
      </w:r>
      <w:r w:rsidRPr="001567B7" w:rsidR="00BA4764">
        <w:t xml:space="preserve"> like with like. </w:t>
      </w:r>
      <w:r w:rsidRPr="001567B7" w:rsidR="00062DC8">
        <w:t>I</w:t>
      </w:r>
      <w:r w:rsidRPr="001567B7" w:rsidR="00BA4764">
        <w:t>f I may move to education</w:t>
      </w:r>
      <w:r w:rsidRPr="001567B7" w:rsidR="00062DC8">
        <w:t xml:space="preserve">, </w:t>
      </w:r>
      <w:r w:rsidRPr="001567B7" w:rsidR="00BA4764">
        <w:t>the Scottish education system is very different to th</w:t>
      </w:r>
      <w:r w:rsidRPr="001567B7" w:rsidR="00062DC8">
        <w:t xml:space="preserve">at </w:t>
      </w:r>
      <w:r w:rsidRPr="001567B7" w:rsidR="00BA4764">
        <w:t>in England</w:t>
      </w:r>
      <w:r w:rsidRPr="001567B7" w:rsidR="00062DC8">
        <w:t>, for example</w:t>
      </w:r>
      <w:r w:rsidRPr="001567B7" w:rsidR="00BA4764">
        <w:t>.</w:t>
      </w:r>
      <w:r w:rsidRPr="001567B7" w:rsidR="00062DC8">
        <w:t xml:space="preserve"> W</w:t>
      </w:r>
      <w:r w:rsidRPr="001567B7" w:rsidR="00BA4764">
        <w:t xml:space="preserve">hat has been done after three years is not comparable to what has been done after three years in a different </w:t>
      </w:r>
      <w:r w:rsidRPr="001567B7" w:rsidR="005E23AF">
        <w:t>A</w:t>
      </w:r>
      <w:r w:rsidRPr="001567B7" w:rsidR="00BA4764">
        <w:t>dministration, clearly</w:t>
      </w:r>
      <w:r w:rsidRPr="001567B7">
        <w:t>.</w:t>
      </w:r>
    </w:p>
    <w:p w:rsidR="00BA4764" w:rsidRPr="001567B7" w:rsidP="00BA4764">
      <w:pPr>
        <w:pStyle w:val="Answer"/>
      </w:pPr>
      <w:r w:rsidRPr="001567B7">
        <w:t>I am not for a minute suggesting that the solution to all comparable data is simply to say</w:t>
      </w:r>
      <w:r w:rsidRPr="001567B7" w:rsidR="00870F2B">
        <w:t>, “W</w:t>
      </w:r>
      <w:r w:rsidRPr="001567B7">
        <w:t>e will make statistics a UK</w:t>
      </w:r>
      <w:r w:rsidRPr="001567B7" w:rsidR="00870F2B">
        <w:t>-</w:t>
      </w:r>
      <w:r w:rsidRPr="001567B7">
        <w:t>wide issue</w:t>
      </w:r>
      <w:r w:rsidRPr="001567B7" w:rsidR="00870F2B">
        <w:t>”</w:t>
      </w:r>
      <w:r w:rsidRPr="001567B7">
        <w:t>. I would never say that</w:t>
      </w:r>
      <w:r w:rsidRPr="001567B7" w:rsidR="004F0F80">
        <w:t>. I</w:t>
      </w:r>
      <w:r w:rsidRPr="001567B7">
        <w:t>t is incredibly important that we are in a position where we are able to compare apples with apples.</w:t>
      </w:r>
    </w:p>
    <w:p w:rsidR="00BA4764" w:rsidRPr="001567B7" w:rsidP="004F0F80">
      <w:pPr>
        <w:pStyle w:val="Question"/>
      </w:pPr>
      <w:sdt>
        <w:sdtPr>
          <w:alias w:val="Member"/>
          <w:tag w:val="&lt;Member mnisId='4444' dodsId='106237'&gt;"/>
          <w:id w:val="25534989"/>
          <w:placeholder>
            <w:docPart w:val="2C1DAE7253574FFC89F8CE93546C47CA"/>
          </w:placeholder>
          <w:richText/>
        </w:sdtPr>
        <w:sdtContent>
          <w:r w:rsidRPr="001567B7" w:rsidR="004F0F80">
            <w:rPr>
              <w:b/>
            </w:rPr>
            <w:t>Karin Smyth:</w:t>
          </w:r>
        </w:sdtContent>
      </w:sdt>
      <w:r w:rsidRPr="001567B7" w:rsidR="004F0F80">
        <w:t xml:space="preserve"> F</w:t>
      </w:r>
      <w:r w:rsidRPr="001567B7">
        <w:t xml:space="preserve">ollowing on </w:t>
      </w:r>
      <w:r w:rsidRPr="001567B7" w:rsidR="004F0F80">
        <w:t xml:space="preserve">in </w:t>
      </w:r>
      <w:r w:rsidRPr="001567B7">
        <w:t>that vein</w:t>
      </w:r>
      <w:r w:rsidRPr="001567B7" w:rsidR="004F0F80">
        <w:t>—</w:t>
      </w:r>
      <w:r w:rsidRPr="001567B7">
        <w:t>we touched on this earlier when we looked at your involvement in how the statistics are produced</w:t>
      </w:r>
      <w:r w:rsidRPr="001567B7" w:rsidR="004F0F80">
        <w:t>—w</w:t>
      </w:r>
      <w:r w:rsidRPr="001567B7">
        <w:t xml:space="preserve">e are interested in looking at what can be done to improve the value of administrative data </w:t>
      </w:r>
      <w:r w:rsidRPr="001567B7" w:rsidR="004F0F80">
        <w:t>for</w:t>
      </w:r>
      <w:r w:rsidRPr="001567B7">
        <w:t xml:space="preserve"> statisticians and analy</w:t>
      </w:r>
      <w:r w:rsidRPr="001567B7" w:rsidR="005E23AF">
        <w:t>sts</w:t>
      </w:r>
      <w:r w:rsidRPr="001567B7" w:rsidR="004F0F80">
        <w:t xml:space="preserve">. </w:t>
      </w:r>
      <w:r w:rsidRPr="001567B7">
        <w:t xml:space="preserve">Should statisticians be involved in developing </w:t>
      </w:r>
      <w:r w:rsidRPr="001567B7" w:rsidR="004F0F80">
        <w:t xml:space="preserve">the </w:t>
      </w:r>
      <w:r w:rsidRPr="001567B7">
        <w:t xml:space="preserve">systems </w:t>
      </w:r>
      <w:r w:rsidRPr="001567B7" w:rsidR="004F0F80">
        <w:t xml:space="preserve">from which </w:t>
      </w:r>
      <w:r w:rsidRPr="001567B7">
        <w:t>you require data and how would that work?</w:t>
      </w:r>
    </w:p>
    <w:p w:rsidR="004F0F80" w:rsidRPr="001567B7" w:rsidP="00BA4764">
      <w:pPr>
        <w:pStyle w:val="Answer"/>
      </w:pPr>
      <w:sdt>
        <w:sdtPr>
          <w:alias w:val="Witness"/>
          <w:id w:val="-1002039675"/>
          <w:placeholder>
            <w:docPart w:val="42CE149E727745BFA5091F99F2CD8CAB"/>
          </w:placeholder>
          <w:richText/>
        </w:sdtPr>
        <w:sdtContent>
          <w:r w:rsidRPr="001567B7">
            <w:rPr>
              <w:b/>
              <w:i/>
            </w:rPr>
            <w:t>Professor Sir Ian Diamond:</w:t>
          </w:r>
        </w:sdtContent>
      </w:sdt>
      <w:r w:rsidRPr="001567B7">
        <w:t xml:space="preserve"> T</w:t>
      </w:r>
      <w:r w:rsidRPr="001567B7" w:rsidR="00BA4764">
        <w:t xml:space="preserve">here </w:t>
      </w:r>
      <w:r w:rsidRPr="001567B7">
        <w:t xml:space="preserve">are </w:t>
      </w:r>
      <w:r w:rsidRPr="001567B7" w:rsidR="00BA4764">
        <w:t xml:space="preserve">a number of questions there, </w:t>
      </w:r>
      <w:r w:rsidRPr="001567B7">
        <w:t xml:space="preserve">on </w:t>
      </w:r>
      <w:r w:rsidRPr="001567B7" w:rsidR="00BA4764">
        <w:t xml:space="preserve">most of which implicitly </w:t>
      </w:r>
      <w:r w:rsidRPr="001567B7">
        <w:t xml:space="preserve">I </w:t>
      </w:r>
      <w:r w:rsidRPr="001567B7" w:rsidR="00BA4764">
        <w:t xml:space="preserve">agree with you. </w:t>
      </w:r>
      <w:r w:rsidRPr="001567B7">
        <w:t>When I say “</w:t>
      </w:r>
      <w:r w:rsidRPr="001567B7" w:rsidR="00BA4764">
        <w:t>implicitly</w:t>
      </w:r>
      <w:r w:rsidRPr="001567B7">
        <w:t>”</w:t>
      </w:r>
      <w:r w:rsidRPr="001567B7" w:rsidR="00BA4764">
        <w:t xml:space="preserve">, I just want to make sure I am agreeing with you. </w:t>
      </w:r>
    </w:p>
    <w:p w:rsidR="004F0F80" w:rsidRPr="001567B7" w:rsidP="00BA4764">
      <w:pPr>
        <w:pStyle w:val="Answer"/>
      </w:pPr>
      <w:r w:rsidRPr="001567B7">
        <w:t xml:space="preserve">Let us start with this question. </w:t>
      </w:r>
      <w:r w:rsidRPr="001567B7" w:rsidR="00BA4764">
        <w:t xml:space="preserve">If you are going to collect </w:t>
      </w:r>
      <w:r w:rsidRPr="001567B7">
        <w:t xml:space="preserve">a new set of </w:t>
      </w:r>
      <w:r w:rsidRPr="001567B7" w:rsidR="00BA4764">
        <w:t>administrative data, should you have statisticians involved</w:t>
      </w:r>
      <w:r w:rsidRPr="001567B7">
        <w:t xml:space="preserve">? Yes, </w:t>
      </w:r>
      <w:r w:rsidRPr="001567B7" w:rsidR="00BA4764">
        <w:t>100%</w:t>
      </w:r>
      <w:r w:rsidRPr="001567B7">
        <w:t xml:space="preserve">, </w:t>
      </w:r>
      <w:r w:rsidRPr="001567B7" w:rsidR="00BA4764">
        <w:t xml:space="preserve">for </w:t>
      </w:r>
      <w:r w:rsidRPr="001567B7">
        <w:t xml:space="preserve">the </w:t>
      </w:r>
      <w:r w:rsidRPr="001567B7" w:rsidR="00BA4764">
        <w:t xml:space="preserve">very simple reason that one of the things statisticians are very good at is framing questions. </w:t>
      </w:r>
    </w:p>
    <w:p w:rsidR="00BA4764" w:rsidRPr="001567B7" w:rsidP="00BA4764">
      <w:pPr>
        <w:pStyle w:val="Answer"/>
      </w:pPr>
      <w:r w:rsidRPr="001567B7">
        <w:t>There are statisticians whose profession is question</w:t>
      </w:r>
      <w:r w:rsidRPr="001567B7" w:rsidR="004F0F80">
        <w:t xml:space="preserve"> design</w:t>
      </w:r>
      <w:r w:rsidRPr="001567B7">
        <w:t>.</w:t>
      </w:r>
      <w:r w:rsidRPr="001567B7" w:rsidR="004F0F80">
        <w:t xml:space="preserve"> It is</w:t>
      </w:r>
      <w:r w:rsidRPr="001567B7">
        <w:t xml:space="preserve"> incredibly important because sometimes you think, </w:t>
      </w:r>
      <w:r w:rsidRPr="001567B7" w:rsidR="004F0F80">
        <w:t>“T</w:t>
      </w:r>
      <w:r w:rsidRPr="001567B7">
        <w:t>h</w:t>
      </w:r>
      <w:r w:rsidRPr="001567B7" w:rsidR="004F0F80">
        <w:t>at</w:t>
      </w:r>
      <w:r w:rsidRPr="001567B7">
        <w:t xml:space="preserve"> is a really good question</w:t>
      </w:r>
      <w:r w:rsidRPr="001567B7" w:rsidR="004F0F80">
        <w:t>”</w:t>
      </w:r>
      <w:r w:rsidRPr="001567B7">
        <w:t>, but people answer it in a way that is not the way you might expect</w:t>
      </w:r>
      <w:r w:rsidRPr="001567B7" w:rsidR="004F0F80">
        <w:t>. I</w:t>
      </w:r>
      <w:r w:rsidRPr="001567B7">
        <w:t>f you ask people</w:t>
      </w:r>
      <w:r w:rsidRPr="001567B7" w:rsidR="004F0F80">
        <w:t xml:space="preserve">, “Do you have </w:t>
      </w:r>
      <w:r w:rsidRPr="001567B7">
        <w:t>a job at the moment?</w:t>
      </w:r>
      <w:r w:rsidRPr="001567B7" w:rsidR="004F0F80">
        <w:t>” m</w:t>
      </w:r>
      <w:r w:rsidRPr="001567B7">
        <w:t>any self</w:t>
      </w:r>
      <w:r w:rsidRPr="001567B7" w:rsidR="004F0F80">
        <w:t>-</w:t>
      </w:r>
      <w:r w:rsidRPr="001567B7">
        <w:t>employed people will answer</w:t>
      </w:r>
      <w:r w:rsidRPr="001567B7" w:rsidR="004F0F80">
        <w:t xml:space="preserve">, “No, </w:t>
      </w:r>
      <w:r w:rsidRPr="001567B7">
        <w:t>I do not have a job</w:t>
      </w:r>
      <w:r w:rsidRPr="001567B7" w:rsidR="004F0F80">
        <w:t xml:space="preserve">. </w:t>
      </w:r>
      <w:r w:rsidRPr="001567B7">
        <w:t>I am self</w:t>
      </w:r>
      <w:r w:rsidRPr="001567B7" w:rsidR="004F0F80">
        <w:t>-</w:t>
      </w:r>
      <w:r w:rsidRPr="001567B7">
        <w:t>employed</w:t>
      </w:r>
      <w:r w:rsidRPr="001567B7" w:rsidR="004F0F80">
        <w:t>”. Y</w:t>
      </w:r>
      <w:r w:rsidRPr="001567B7">
        <w:t>ou have to ask in a slightly different way.</w:t>
      </w:r>
      <w:r w:rsidRPr="001567B7" w:rsidR="005E23AF">
        <w:t xml:space="preserve"> </w:t>
      </w:r>
      <w:r w:rsidRPr="001567B7" w:rsidR="004F0F80">
        <w:t>I</w:t>
      </w:r>
      <w:r w:rsidRPr="001567B7">
        <w:t xml:space="preserve">t is incredibly important to involve statisticians and to involve the people who do behavioural tests on questions in the development of administrative systems. </w:t>
      </w:r>
      <w:r w:rsidRPr="001567B7" w:rsidR="00B91CA9">
        <w:t xml:space="preserve">That is </w:t>
      </w:r>
      <w:r w:rsidRPr="001567B7" w:rsidR="00783D9D">
        <w:t>the</w:t>
      </w:r>
      <w:r w:rsidRPr="001567B7" w:rsidR="00B91CA9">
        <w:t xml:space="preserve"> f</w:t>
      </w:r>
      <w:r w:rsidRPr="001567B7">
        <w:t>irst point.</w:t>
      </w:r>
    </w:p>
    <w:p w:rsidR="00DA4766" w:rsidRPr="001567B7" w:rsidP="00BA4764">
      <w:pPr>
        <w:pStyle w:val="Answer"/>
      </w:pPr>
      <w:r w:rsidRPr="001567B7">
        <w:t xml:space="preserve">The second </w:t>
      </w:r>
      <w:r w:rsidRPr="001567B7" w:rsidR="00A62EE7">
        <w:t xml:space="preserve">important </w:t>
      </w:r>
      <w:r w:rsidRPr="001567B7">
        <w:t>point is that</w:t>
      </w:r>
      <w:r w:rsidRPr="001567B7" w:rsidR="00783D9D">
        <w:t xml:space="preserve">, if we want to get more from </w:t>
      </w:r>
      <w:r w:rsidRPr="001567B7">
        <w:t>those systems that exist, we might want to look very carefully at the data that are collected</w:t>
      </w:r>
      <w:r w:rsidRPr="001567B7" w:rsidR="00783D9D">
        <w:t>. T</w:t>
      </w:r>
      <w:r w:rsidRPr="001567B7">
        <w:t>here is a really strong case at the moment for a</w:t>
      </w:r>
      <w:r w:rsidRPr="001567B7" w:rsidR="009B2A9B">
        <w:t xml:space="preserve"> </w:t>
      </w:r>
      <w:r w:rsidRPr="001567B7" w:rsidR="000F2C01">
        <w:t xml:space="preserve">review </w:t>
      </w:r>
      <w:r w:rsidRPr="001567B7">
        <w:t>of what is collected in administrative data to ask the question about whether we can get all the things we would like to get</w:t>
      </w:r>
      <w:r w:rsidRPr="001567B7">
        <w:t xml:space="preserve">. </w:t>
      </w:r>
    </w:p>
    <w:p w:rsidR="00D85ADE" w:rsidRPr="001567B7" w:rsidP="00BA4764">
      <w:pPr>
        <w:pStyle w:val="Answer"/>
      </w:pPr>
      <w:r w:rsidRPr="001567B7">
        <w:t>I</w:t>
      </w:r>
      <w:r w:rsidRPr="001567B7" w:rsidR="00BA4764">
        <w:t xml:space="preserve">f we are thinking about moving away from a census, for example, </w:t>
      </w:r>
      <w:r w:rsidRPr="001567B7">
        <w:t xml:space="preserve">it is really important </w:t>
      </w:r>
      <w:r w:rsidRPr="001567B7" w:rsidR="00BA4764">
        <w:t>that we are able to use administrative data to get the information that users would want</w:t>
      </w:r>
      <w:r w:rsidRPr="001567B7">
        <w:t>. T</w:t>
      </w:r>
      <w:r w:rsidRPr="001567B7" w:rsidR="00BA4764">
        <w:t xml:space="preserve">hat may require making some changes to </w:t>
      </w:r>
      <w:r w:rsidRPr="001567B7">
        <w:t xml:space="preserve">administrative </w:t>
      </w:r>
      <w:r w:rsidRPr="001567B7" w:rsidR="00BA4764">
        <w:t>systems.</w:t>
      </w:r>
      <w:r w:rsidRPr="001567B7" w:rsidR="007B741A">
        <w:t xml:space="preserve"> In </w:t>
      </w:r>
      <w:r w:rsidRPr="001567B7" w:rsidR="00BA4764">
        <w:t>my view</w:t>
      </w:r>
      <w:r w:rsidRPr="001567B7" w:rsidR="007B741A">
        <w:t xml:space="preserve">, that </w:t>
      </w:r>
      <w:r w:rsidRPr="001567B7" w:rsidR="00BA4764">
        <w:t xml:space="preserve">requires </w:t>
      </w:r>
      <w:r w:rsidRPr="001567B7">
        <w:t xml:space="preserve">the involvement of </w:t>
      </w:r>
      <w:r w:rsidRPr="001567B7" w:rsidR="00BA4764">
        <w:t>statisticians right at the beginning</w:t>
      </w:r>
      <w:r w:rsidRPr="001567B7">
        <w:t xml:space="preserve"> </w:t>
      </w:r>
      <w:r w:rsidRPr="001567B7" w:rsidR="00BA4764">
        <w:t>because they are the professionals who know how to answer questions.</w:t>
      </w:r>
    </w:p>
    <w:p w:rsidR="00DB315B" w:rsidRPr="001567B7" w:rsidP="00BA4764">
      <w:pPr>
        <w:pStyle w:val="Answer"/>
      </w:pPr>
      <w:r w:rsidRPr="001567B7">
        <w:t xml:space="preserve">It has always </w:t>
      </w:r>
      <w:r w:rsidRPr="001567B7" w:rsidR="00BA4764">
        <w:t xml:space="preserve">been one of those difficult questions throughout my life. </w:t>
      </w:r>
      <w:r w:rsidRPr="001567B7">
        <w:t>A</w:t>
      </w:r>
      <w:r w:rsidRPr="001567B7" w:rsidR="00BA4764">
        <w:t>sking questions is something we do day in, day out. People who are absolutely not statisticians believe this is pretty straightforward stuff and anyone can design a quick questionnaire</w:t>
      </w:r>
      <w:r w:rsidRPr="001567B7">
        <w:t>.</w:t>
      </w:r>
    </w:p>
    <w:p w:rsidR="00DB315B" w:rsidRPr="001567B7" w:rsidP="00BA4764">
      <w:pPr>
        <w:pStyle w:val="Answer"/>
      </w:pPr>
      <w:r w:rsidRPr="001567B7">
        <w:t>I</w:t>
      </w:r>
      <w:r w:rsidRPr="001567B7" w:rsidR="00BA4764">
        <w:t>n my life</w:t>
      </w:r>
      <w:r w:rsidRPr="001567B7">
        <w:t xml:space="preserve">, I have had </w:t>
      </w:r>
      <w:r w:rsidRPr="001567B7" w:rsidR="00BA4764">
        <w:t>the challenge of trying to make sense out of data</w:t>
      </w:r>
      <w:r w:rsidRPr="001567B7">
        <w:t xml:space="preserve">. People have come </w:t>
      </w:r>
      <w:r w:rsidRPr="001567B7" w:rsidR="00BA4764">
        <w:t xml:space="preserve">to see me and said, </w:t>
      </w:r>
      <w:r w:rsidRPr="001567B7">
        <w:t>“I</w:t>
      </w:r>
      <w:r w:rsidRPr="001567B7" w:rsidR="00BA4764">
        <w:t xml:space="preserve"> have designed a questionnaire</w:t>
      </w:r>
      <w:r w:rsidRPr="001567B7">
        <w:t xml:space="preserve">. </w:t>
      </w:r>
      <w:r w:rsidRPr="001567B7" w:rsidR="00BA4764">
        <w:t>I have some data</w:t>
      </w:r>
      <w:r w:rsidRPr="001567B7">
        <w:t xml:space="preserve">. </w:t>
      </w:r>
      <w:r w:rsidRPr="001567B7" w:rsidR="00BA4764">
        <w:t>I want to answer this question using these</w:t>
      </w:r>
      <w:r w:rsidRPr="001567B7">
        <w:t xml:space="preserve"> data”. You </w:t>
      </w:r>
      <w:r w:rsidRPr="001567B7" w:rsidR="00BA4764">
        <w:t>have to say</w:t>
      </w:r>
      <w:r w:rsidRPr="001567B7">
        <w:t>, “</w:t>
      </w:r>
      <w:r w:rsidRPr="001567B7" w:rsidR="00BA4764">
        <w:t>I am really super</w:t>
      </w:r>
      <w:r w:rsidRPr="001567B7">
        <w:t>-</w:t>
      </w:r>
      <w:r w:rsidRPr="001567B7" w:rsidR="00BA4764">
        <w:t>sorry.</w:t>
      </w:r>
      <w:r w:rsidRPr="001567B7">
        <w:t xml:space="preserve"> </w:t>
      </w:r>
      <w:r w:rsidRPr="001567B7" w:rsidR="00BA4764">
        <w:t>This questionnaire does not answer that question</w:t>
      </w:r>
      <w:r w:rsidRPr="001567B7">
        <w:t xml:space="preserve">”. You then </w:t>
      </w:r>
      <w:r w:rsidRPr="001567B7" w:rsidR="00BA4764">
        <w:t xml:space="preserve">either have to say, </w:t>
      </w:r>
      <w:r w:rsidRPr="001567B7">
        <w:t xml:space="preserve">“What </w:t>
      </w:r>
      <w:r w:rsidRPr="001567B7" w:rsidR="00BA4764">
        <w:t>could we do?</w:t>
      </w:r>
      <w:r w:rsidRPr="001567B7">
        <w:t xml:space="preserve">” or </w:t>
      </w:r>
      <w:r w:rsidRPr="001567B7" w:rsidR="00BA4764">
        <w:t>sometimes</w:t>
      </w:r>
      <w:r w:rsidRPr="001567B7">
        <w:t xml:space="preserve">, </w:t>
      </w:r>
      <w:r w:rsidRPr="001567B7" w:rsidR="00BA4764">
        <w:t>sadly</w:t>
      </w:r>
      <w:r w:rsidRPr="001567B7">
        <w:t>, “T</w:t>
      </w:r>
      <w:r w:rsidRPr="001567B7" w:rsidR="00BA4764">
        <w:t>here is not a lot we can do here</w:t>
      </w:r>
      <w:r w:rsidRPr="001567B7">
        <w:t>”</w:t>
      </w:r>
      <w:r w:rsidRPr="001567B7" w:rsidR="00BA4764">
        <w:t>.</w:t>
      </w:r>
    </w:p>
    <w:p w:rsidR="00BA4764" w:rsidRPr="001567B7" w:rsidP="00BA4764">
      <w:pPr>
        <w:pStyle w:val="Answer"/>
      </w:pPr>
      <w:r w:rsidRPr="001567B7">
        <w:t>I</w:t>
      </w:r>
      <w:r w:rsidRPr="001567B7">
        <w:t xml:space="preserve">nvolving the professionals in the design of questions, both in administrative systems and in </w:t>
      </w:r>
      <w:r w:rsidRPr="001567B7">
        <w:t xml:space="preserve">the </w:t>
      </w:r>
      <w:r w:rsidRPr="001567B7">
        <w:t>surveys that we do all the time, is incredibly important.</w:t>
      </w:r>
    </w:p>
    <w:p w:rsidR="00BA4764" w:rsidRPr="001567B7" w:rsidP="005C3C1A">
      <w:pPr>
        <w:pStyle w:val="Question"/>
      </w:pPr>
      <w:sdt>
        <w:sdtPr>
          <w:alias w:val="Member"/>
          <w:tag w:val="&lt;Member mnisId='4444' dodsId='106237'&gt;"/>
          <w:id w:val="-1707093584"/>
          <w:placeholder>
            <w:docPart w:val="98C1AE4D1D974D858646E87386C23F55"/>
          </w:placeholder>
          <w:richText/>
        </w:sdtPr>
        <w:sdtContent>
          <w:r w:rsidRPr="001567B7" w:rsidR="005C3C1A">
            <w:rPr>
              <w:b/>
            </w:rPr>
            <w:t>Karin Smyth:</w:t>
          </w:r>
        </w:sdtContent>
      </w:sdt>
      <w:r w:rsidRPr="001567B7" w:rsidR="005C3C1A">
        <w:t xml:space="preserve"> </w:t>
      </w:r>
      <w:r w:rsidRPr="001567B7">
        <w:t xml:space="preserve">Taking </w:t>
      </w:r>
      <w:r w:rsidRPr="001567B7" w:rsidR="005C3C1A">
        <w:t xml:space="preserve">a </w:t>
      </w:r>
      <w:r w:rsidRPr="001567B7">
        <w:t xml:space="preserve">practical example, you talked about the </w:t>
      </w:r>
      <w:r w:rsidRPr="001567B7" w:rsidR="005C3C1A">
        <w:t>census. C</w:t>
      </w:r>
      <w:r w:rsidRPr="001567B7">
        <w:t xml:space="preserve">an you briefly summarise the proposals you have recently made regarding the provision of data around population and migration in England and </w:t>
      </w:r>
      <w:r w:rsidRPr="001567B7" w:rsidR="005C3C1A">
        <w:t>Wales? W</w:t>
      </w:r>
      <w:r w:rsidRPr="001567B7">
        <w:t xml:space="preserve">hat </w:t>
      </w:r>
      <w:r w:rsidRPr="001567B7" w:rsidR="005C3C1A">
        <w:t xml:space="preserve">sort of </w:t>
      </w:r>
      <w:r w:rsidRPr="001567B7">
        <w:t>feedback have you had to date?</w:t>
      </w:r>
    </w:p>
    <w:p w:rsidR="005C3C1A" w:rsidRPr="001567B7" w:rsidP="00BA4764">
      <w:pPr>
        <w:pStyle w:val="Answer"/>
      </w:pPr>
      <w:sdt>
        <w:sdtPr>
          <w:alias w:val="Witness"/>
          <w:id w:val="989752434"/>
          <w:placeholder>
            <w:docPart w:val="4E1B105BD1A54A03BC30CB76CD4640CB"/>
          </w:placeholder>
          <w:richText/>
        </w:sdtPr>
        <w:sdtContent>
          <w:r w:rsidRPr="001567B7">
            <w:rPr>
              <w:b/>
              <w:i/>
            </w:rPr>
            <w:t>Professor Sir Ian Diamond:</w:t>
          </w:r>
        </w:sdtContent>
      </w:sdt>
      <w:r w:rsidRPr="001567B7">
        <w:t xml:space="preserve"> </w:t>
      </w:r>
      <w:r w:rsidRPr="001567B7" w:rsidR="00BA4764">
        <w:t>We are in the middle, as you are aware</w:t>
      </w:r>
      <w:r w:rsidRPr="001567B7">
        <w:t xml:space="preserve">, </w:t>
      </w:r>
      <w:r w:rsidRPr="001567B7" w:rsidR="00BA4764">
        <w:t xml:space="preserve">of one of the most exciting consultations we </w:t>
      </w:r>
      <w:r w:rsidRPr="001567B7">
        <w:t xml:space="preserve">have ever </w:t>
      </w:r>
      <w:r w:rsidRPr="001567B7" w:rsidR="00BA4764">
        <w:t>done.</w:t>
      </w:r>
    </w:p>
    <w:p w:rsidR="00120B9C" w:rsidRPr="001567B7" w:rsidP="009B2A9B">
      <w:pPr>
        <w:pStyle w:val="Answer"/>
      </w:pPr>
      <w:r w:rsidRPr="001567B7">
        <w:t xml:space="preserve">I do not know whether anybody has been to </w:t>
      </w:r>
      <w:r w:rsidRPr="001567B7" w:rsidR="00BA4764">
        <w:t>Co</w:t>
      </w:r>
      <w:r w:rsidRPr="001567B7">
        <w:t>rfe</w:t>
      </w:r>
      <w:r w:rsidRPr="001567B7" w:rsidR="00BA4764">
        <w:t xml:space="preserve"> Castle. I was in Co</w:t>
      </w:r>
      <w:r w:rsidRPr="001567B7">
        <w:t xml:space="preserve">rfe </w:t>
      </w:r>
      <w:r w:rsidRPr="001567B7" w:rsidR="00BA4764">
        <w:t>Castle recently. My family were having nothing to do with this</w:t>
      </w:r>
      <w:r w:rsidRPr="001567B7">
        <w:t>, b</w:t>
      </w:r>
      <w:r w:rsidRPr="001567B7" w:rsidR="00BA4764">
        <w:t>y the way</w:t>
      </w:r>
      <w:r w:rsidRPr="001567B7">
        <w:t>. T</w:t>
      </w:r>
      <w:r w:rsidRPr="001567B7" w:rsidR="00BA4764">
        <w:t>hey went off to a café</w:t>
      </w:r>
      <w:r w:rsidRPr="001567B7">
        <w:t xml:space="preserve">, </w:t>
      </w:r>
      <w:r w:rsidRPr="001567B7" w:rsidR="00BA4764">
        <w:t xml:space="preserve">and I </w:t>
      </w:r>
      <w:r w:rsidRPr="001567B7" w:rsidR="00A62EE7">
        <w:t xml:space="preserve">took </w:t>
      </w:r>
      <w:r w:rsidRPr="001567B7" w:rsidR="00BA4764">
        <w:t xml:space="preserve">William </w:t>
      </w:r>
      <w:r w:rsidRPr="001567B7">
        <w:t xml:space="preserve">Morton Pitt’s </w:t>
      </w:r>
      <w:r w:rsidRPr="001567B7" w:rsidR="00BA4764">
        <w:t xml:space="preserve">1790 </w:t>
      </w:r>
      <w:r w:rsidRPr="001567B7">
        <w:t xml:space="preserve">enumeration </w:t>
      </w:r>
      <w:r w:rsidRPr="001567B7" w:rsidR="00BA4764">
        <w:t xml:space="preserve">and went around all the houses you can </w:t>
      </w:r>
      <w:r w:rsidRPr="001567B7">
        <w:t xml:space="preserve">see. It was </w:t>
      </w:r>
      <w:r w:rsidRPr="001567B7" w:rsidR="00BA4764">
        <w:t>really exciting</w:t>
      </w:r>
      <w:r w:rsidRPr="001567B7">
        <w:t>. H</w:t>
      </w:r>
      <w:r w:rsidRPr="001567B7" w:rsidR="00BA4764">
        <w:t>onestly</w:t>
      </w:r>
      <w:r w:rsidRPr="001567B7">
        <w:t xml:space="preserve">, </w:t>
      </w:r>
      <w:r w:rsidRPr="001567B7" w:rsidR="00BA4764">
        <w:t>it was a modern housing estate in 1790</w:t>
      </w:r>
      <w:r w:rsidRPr="001567B7">
        <w:t>. T</w:t>
      </w:r>
      <w:r w:rsidRPr="001567B7" w:rsidR="00BA4764">
        <w:t>hey have</w:t>
      </w:r>
      <w:r w:rsidRPr="001567B7">
        <w:t xml:space="preserve"> </w:t>
      </w:r>
      <w:r w:rsidRPr="001567B7" w:rsidR="00BA4764">
        <w:t>the date of the brick up there</w:t>
      </w:r>
      <w:r w:rsidRPr="001567B7">
        <w:t xml:space="preserve">. It was built in </w:t>
      </w:r>
      <w:r w:rsidRPr="001567B7" w:rsidR="00BA4764">
        <w:t>1780.</w:t>
      </w:r>
      <w:r w:rsidRPr="001567B7" w:rsidR="009B2A9B">
        <w:t xml:space="preserve"> </w:t>
      </w:r>
      <w:r w:rsidRPr="001567B7">
        <w:t>T</w:t>
      </w:r>
      <w:r w:rsidRPr="001567B7" w:rsidR="00BA4764">
        <w:t xml:space="preserve">he point is that William </w:t>
      </w:r>
      <w:r w:rsidRPr="001567B7">
        <w:t xml:space="preserve">Morton Pitt </w:t>
      </w:r>
      <w:r w:rsidRPr="001567B7" w:rsidR="00BA4764">
        <w:t xml:space="preserve">went around </w:t>
      </w:r>
      <w:r w:rsidRPr="001567B7">
        <w:t xml:space="preserve">Corfe </w:t>
      </w:r>
      <w:r w:rsidRPr="001567B7" w:rsidR="00BA4764">
        <w:t>Castle and collected individual</w:t>
      </w:r>
      <w:r w:rsidRPr="001567B7">
        <w:t>-</w:t>
      </w:r>
      <w:r w:rsidRPr="001567B7" w:rsidR="00BA4764">
        <w:t>level data</w:t>
      </w:r>
      <w:r w:rsidRPr="001567B7">
        <w:t xml:space="preserve"> on </w:t>
      </w:r>
      <w:r w:rsidRPr="001567B7" w:rsidR="00BA4764">
        <w:t>income.</w:t>
      </w:r>
      <w:r w:rsidRPr="001567B7">
        <w:t xml:space="preserve"> The</w:t>
      </w:r>
      <w:r w:rsidRPr="001567B7" w:rsidR="00BA4764">
        <w:t xml:space="preserve"> world was pretty straightforward then. People did not move very much</w:t>
      </w:r>
      <w:r w:rsidRPr="001567B7">
        <w:t xml:space="preserve">; </w:t>
      </w:r>
      <w:r w:rsidRPr="001567B7" w:rsidR="00BA4764">
        <w:t>people did not change very much</w:t>
      </w:r>
      <w:r w:rsidRPr="001567B7">
        <w:t>. P</w:t>
      </w:r>
      <w:r w:rsidRPr="001567B7" w:rsidR="00BA4764">
        <w:t>eople answered</w:t>
      </w:r>
      <w:r w:rsidRPr="001567B7">
        <w:t xml:space="preserve"> the questions</w:t>
      </w:r>
      <w:r w:rsidRPr="001567B7" w:rsidR="00BA4764">
        <w:t xml:space="preserve">, particularly if the </w:t>
      </w:r>
      <w:r w:rsidRPr="001567B7">
        <w:t>l</w:t>
      </w:r>
      <w:r w:rsidRPr="001567B7" w:rsidR="00BA4764">
        <w:t>ord of the man</w:t>
      </w:r>
      <w:r w:rsidRPr="001567B7">
        <w:t xml:space="preserve">or </w:t>
      </w:r>
      <w:r w:rsidRPr="001567B7" w:rsidR="00BA4764">
        <w:t>turned up</w:t>
      </w:r>
      <w:r w:rsidRPr="001567B7">
        <w:t>.</w:t>
      </w:r>
    </w:p>
    <w:p w:rsidR="00ED6CB5" w:rsidRPr="001567B7" w:rsidP="00BA4764">
      <w:pPr>
        <w:pStyle w:val="Answer"/>
      </w:pPr>
      <w:r w:rsidRPr="001567B7">
        <w:t xml:space="preserve">We are </w:t>
      </w:r>
      <w:r w:rsidRPr="001567B7" w:rsidR="00120B9C">
        <w:t xml:space="preserve">in a </w:t>
      </w:r>
      <w:r w:rsidRPr="001567B7">
        <w:t>complete</w:t>
      </w:r>
      <w:r w:rsidRPr="001567B7" w:rsidR="00120B9C">
        <w:t xml:space="preserve">ly different </w:t>
      </w:r>
      <w:r w:rsidRPr="001567B7">
        <w:t>world</w:t>
      </w:r>
      <w:r w:rsidRPr="001567B7" w:rsidR="00120B9C">
        <w:t xml:space="preserve"> </w:t>
      </w:r>
      <w:r w:rsidRPr="001567B7">
        <w:t>now</w:t>
      </w:r>
      <w:r w:rsidRPr="001567B7" w:rsidR="00120B9C">
        <w:t>. P</w:t>
      </w:r>
      <w:r w:rsidRPr="001567B7">
        <w:t>eople need data quickly.</w:t>
      </w:r>
      <w:r w:rsidRPr="001567B7" w:rsidR="00120B9C">
        <w:t xml:space="preserve"> </w:t>
      </w:r>
      <w:r w:rsidRPr="001567B7">
        <w:t>The local authorities that we talk to recognise that</w:t>
      </w:r>
      <w:r w:rsidRPr="001567B7" w:rsidR="009D0207">
        <w:t>,</w:t>
      </w:r>
      <w:r w:rsidRPr="001567B7">
        <w:t xml:space="preserve"> if you just do a census and then do another census </w:t>
      </w:r>
      <w:r w:rsidRPr="001567B7" w:rsidR="009D0207">
        <w:t>10</w:t>
      </w:r>
      <w:r w:rsidRPr="001567B7">
        <w:t xml:space="preserve"> years later, the in</w:t>
      </w:r>
      <w:r w:rsidRPr="001567B7" w:rsidR="009D0207">
        <w:t>-</w:t>
      </w:r>
      <w:r w:rsidRPr="001567B7">
        <w:t>between estimates get progressively worse over time</w:t>
      </w:r>
      <w:r w:rsidRPr="001567B7" w:rsidR="009D0207">
        <w:t xml:space="preserve">. You </w:t>
      </w:r>
      <w:r w:rsidRPr="001567B7">
        <w:t>are having to adjust for internal migration</w:t>
      </w:r>
      <w:r w:rsidRPr="001567B7" w:rsidR="009D0207">
        <w:t xml:space="preserve"> and</w:t>
      </w:r>
      <w:r w:rsidRPr="001567B7">
        <w:t xml:space="preserve"> international migration.</w:t>
      </w:r>
    </w:p>
    <w:p w:rsidR="00BA4764" w:rsidRPr="001567B7" w:rsidP="00BA4764">
      <w:pPr>
        <w:pStyle w:val="Answer"/>
      </w:pPr>
      <w:r w:rsidRPr="001567B7">
        <w:t xml:space="preserve">We do not have a system in our country </w:t>
      </w:r>
      <w:r w:rsidRPr="001567B7" w:rsidR="009D0207">
        <w:t xml:space="preserve">that </w:t>
      </w:r>
      <w:r w:rsidRPr="001567B7">
        <w:t>says</w:t>
      </w:r>
      <w:r w:rsidRPr="001567B7" w:rsidR="009D0207">
        <w:t>, “I</w:t>
      </w:r>
      <w:r w:rsidRPr="001567B7">
        <w:t>f you move house</w:t>
      </w:r>
      <w:r w:rsidRPr="001567B7" w:rsidR="009D0207">
        <w:t xml:space="preserve">, </w:t>
      </w:r>
      <w:r w:rsidRPr="001567B7">
        <w:t>you have to tell someone</w:t>
      </w:r>
      <w:r w:rsidRPr="001567B7" w:rsidR="009D0207">
        <w:t>”. F</w:t>
      </w:r>
      <w:r w:rsidRPr="001567B7">
        <w:t xml:space="preserve">or example, </w:t>
      </w:r>
      <w:r w:rsidRPr="001567B7" w:rsidR="009D0207">
        <w:t xml:space="preserve">we use </w:t>
      </w:r>
      <w:r w:rsidRPr="001567B7">
        <w:t xml:space="preserve">GP data as a proxy for some </w:t>
      </w:r>
      <w:r w:rsidRPr="001567B7" w:rsidR="009D0207">
        <w:t xml:space="preserve">kinds of </w:t>
      </w:r>
      <w:r w:rsidRPr="001567B7">
        <w:t>internal migration</w:t>
      </w:r>
      <w:r w:rsidRPr="001567B7" w:rsidR="009D0207">
        <w:t xml:space="preserve">, but, </w:t>
      </w:r>
      <w:r w:rsidRPr="001567B7">
        <w:t>of course, particularly young men do not register with somewhere new when they move.</w:t>
      </w:r>
    </w:p>
    <w:p w:rsidR="00EB682E" w:rsidRPr="001567B7" w:rsidP="00BA4764">
      <w:pPr>
        <w:pStyle w:val="Answer"/>
      </w:pPr>
      <w:r w:rsidRPr="001567B7">
        <w:t xml:space="preserve">It </w:t>
      </w:r>
      <w:r w:rsidRPr="001567B7" w:rsidR="00BA4764">
        <w:t>really is a challenge</w:t>
      </w:r>
      <w:r w:rsidRPr="001567B7">
        <w:t xml:space="preserve">, </w:t>
      </w:r>
      <w:r w:rsidRPr="001567B7" w:rsidR="00BA4764">
        <w:t xml:space="preserve">and we recognise that challenge. </w:t>
      </w:r>
      <w:r w:rsidRPr="001567B7">
        <w:t xml:space="preserve">What we have </w:t>
      </w:r>
      <w:r w:rsidRPr="001567B7" w:rsidR="00BA4764">
        <w:t xml:space="preserve">been </w:t>
      </w:r>
      <w:r w:rsidRPr="001567B7">
        <w:t xml:space="preserve">doing is </w:t>
      </w:r>
      <w:r w:rsidRPr="001567B7" w:rsidR="00BA4764">
        <w:t xml:space="preserve">saying, </w:t>
      </w:r>
      <w:r w:rsidRPr="001567B7">
        <w:t>“A</w:t>
      </w:r>
      <w:r w:rsidRPr="001567B7" w:rsidR="00BA4764">
        <w:t xml:space="preserve">re there a variety of administrative data sources </w:t>
      </w:r>
      <w:r w:rsidRPr="001567B7">
        <w:t xml:space="preserve">that </w:t>
      </w:r>
      <w:r w:rsidRPr="001567B7" w:rsidR="00BA4764">
        <w:t>we could bring together on a regular basis and produce local area population estimates</w:t>
      </w:r>
      <w:r w:rsidRPr="001567B7">
        <w:t xml:space="preserve">?” We have </w:t>
      </w:r>
      <w:r w:rsidRPr="001567B7" w:rsidR="00BA4764">
        <w:t xml:space="preserve">shown that we can do that. We can do </w:t>
      </w:r>
      <w:r w:rsidRPr="001567B7" w:rsidR="001B039E">
        <w:t>it</w:t>
      </w:r>
      <w:r w:rsidRPr="001567B7" w:rsidR="00BA4764">
        <w:t xml:space="preserve"> with very close accuracy to the census</w:t>
      </w:r>
      <w:r w:rsidRPr="001567B7">
        <w:t xml:space="preserve">. </w:t>
      </w:r>
      <w:r w:rsidRPr="001567B7" w:rsidR="00BA4764">
        <w:t>Remember, the 2021 census was probably the best one we have ever done in England</w:t>
      </w:r>
      <w:r w:rsidRPr="001567B7">
        <w:t xml:space="preserve"> and Wales.</w:t>
      </w:r>
    </w:p>
    <w:p w:rsidR="00644E8E" w:rsidRPr="001567B7" w:rsidP="00BA4764">
      <w:pPr>
        <w:pStyle w:val="Answer"/>
      </w:pPr>
      <w:r w:rsidRPr="001567B7">
        <w:t>W</w:t>
      </w:r>
      <w:r w:rsidRPr="001567B7" w:rsidR="00BA4764">
        <w:t>e can do</w:t>
      </w:r>
      <w:r w:rsidRPr="001567B7">
        <w:t xml:space="preserve"> it</w:t>
      </w:r>
      <w:r w:rsidRPr="001567B7" w:rsidR="00BA4764">
        <w:t xml:space="preserve"> with very close accuracy.</w:t>
      </w:r>
      <w:r w:rsidRPr="001567B7">
        <w:t xml:space="preserve"> </w:t>
      </w:r>
      <w:r w:rsidRPr="001567B7" w:rsidR="00BA4764">
        <w:t xml:space="preserve">We can do </w:t>
      </w:r>
      <w:r w:rsidRPr="001567B7">
        <w:t xml:space="preserve">it </w:t>
      </w:r>
      <w:r w:rsidRPr="001567B7" w:rsidR="00BA4764">
        <w:t xml:space="preserve">much faster than we used to do them previously, and we can do them in a way </w:t>
      </w:r>
      <w:r w:rsidRPr="001567B7">
        <w:t xml:space="preserve">that </w:t>
      </w:r>
      <w:r w:rsidRPr="001567B7" w:rsidR="00BA4764">
        <w:t xml:space="preserve">enables local authorities to bring those data </w:t>
      </w:r>
      <w:r w:rsidRPr="001567B7">
        <w:t xml:space="preserve">in </w:t>
      </w:r>
      <w:r w:rsidRPr="001567B7" w:rsidR="00BA4764">
        <w:t>very quick</w:t>
      </w:r>
      <w:r w:rsidRPr="001567B7" w:rsidR="009B2A9B">
        <w:t>ly</w:t>
      </w:r>
      <w:r w:rsidRPr="001567B7" w:rsidR="00BA4764">
        <w:t xml:space="preserve">. So far, so good. </w:t>
      </w:r>
    </w:p>
    <w:p w:rsidR="00BA4764" w:rsidRPr="001567B7" w:rsidP="00BA4764">
      <w:pPr>
        <w:pStyle w:val="Answer"/>
      </w:pPr>
      <w:r w:rsidRPr="001567B7">
        <w:t xml:space="preserve">We have also demonstrated that we can get income using HMRC data to a very local level. </w:t>
      </w:r>
      <w:r w:rsidRPr="001567B7" w:rsidR="00644E8E">
        <w:t xml:space="preserve">It </w:t>
      </w:r>
      <w:r w:rsidRPr="001567B7">
        <w:t xml:space="preserve">absolutely </w:t>
      </w:r>
      <w:r w:rsidRPr="001567B7" w:rsidR="00644E8E">
        <w:t xml:space="preserve">needs to </w:t>
      </w:r>
      <w:r w:rsidRPr="001567B7" w:rsidR="00781998">
        <w:t xml:space="preserve">be </w:t>
      </w:r>
      <w:r w:rsidRPr="001567B7" w:rsidR="00644E8E">
        <w:t>privacy</w:t>
      </w:r>
      <w:r w:rsidRPr="001567B7" w:rsidR="00781998">
        <w:t>-enhanced</w:t>
      </w:r>
      <w:r w:rsidRPr="001567B7" w:rsidR="00644E8E">
        <w:t>; d</w:t>
      </w:r>
      <w:r w:rsidRPr="001567B7">
        <w:t>o not get me wrong</w:t>
      </w:r>
      <w:r w:rsidRPr="001567B7" w:rsidR="00644E8E">
        <w:t>. W</w:t>
      </w:r>
      <w:r w:rsidRPr="001567B7">
        <w:t>e can give you the average income of very small areas</w:t>
      </w:r>
      <w:r w:rsidRPr="001567B7" w:rsidR="00644E8E">
        <w:t>. T</w:t>
      </w:r>
      <w:r w:rsidRPr="001567B7">
        <w:t>hat is something that users want.</w:t>
      </w:r>
      <w:r w:rsidRPr="001567B7" w:rsidR="00781998">
        <w:t xml:space="preserve"> </w:t>
      </w:r>
      <w:r w:rsidRPr="001567B7">
        <w:t xml:space="preserve">We have </w:t>
      </w:r>
      <w:r w:rsidRPr="001567B7" w:rsidR="00781998">
        <w:t xml:space="preserve">also </w:t>
      </w:r>
      <w:r w:rsidRPr="001567B7">
        <w:t>demonstrated that we can do multivariate work,</w:t>
      </w:r>
      <w:r w:rsidRPr="001567B7" w:rsidR="00781998">
        <w:t xml:space="preserve"> such as</w:t>
      </w:r>
      <w:r w:rsidRPr="001567B7">
        <w:t xml:space="preserve"> ethnicity by income</w:t>
      </w:r>
      <w:r w:rsidRPr="001567B7" w:rsidR="00781998">
        <w:t xml:space="preserve">, </w:t>
      </w:r>
      <w:r w:rsidRPr="001567B7">
        <w:t xml:space="preserve">at a local level. Again, </w:t>
      </w:r>
      <w:r w:rsidRPr="001567B7" w:rsidR="00781998">
        <w:t xml:space="preserve">that is </w:t>
      </w:r>
      <w:r w:rsidRPr="001567B7">
        <w:t>privacy</w:t>
      </w:r>
      <w:r w:rsidRPr="001567B7" w:rsidR="00781998">
        <w:t>-</w:t>
      </w:r>
      <w:r w:rsidRPr="001567B7">
        <w:t>enhanced.</w:t>
      </w:r>
      <w:r w:rsidRPr="001567B7" w:rsidR="00781998">
        <w:t xml:space="preserve"> </w:t>
      </w:r>
    </w:p>
    <w:p w:rsidR="00022C3F" w:rsidRPr="001567B7" w:rsidP="00022C3F">
      <w:pPr>
        <w:pStyle w:val="Answer"/>
      </w:pPr>
      <w:r w:rsidRPr="001567B7">
        <w:t xml:space="preserve">We </w:t>
      </w:r>
      <w:r w:rsidRPr="001567B7" w:rsidR="00BA4764">
        <w:t xml:space="preserve">have demonstrated that we can answer all the questions we were asked by the Government in 2014 when </w:t>
      </w:r>
      <w:r w:rsidRPr="001567B7" w:rsidR="009B2A9B">
        <w:t>they</w:t>
      </w:r>
      <w:r w:rsidRPr="001567B7" w:rsidR="00BA4764">
        <w:t xml:space="preserve"> said, </w:t>
      </w:r>
      <w:r w:rsidRPr="001567B7">
        <w:t>“O</w:t>
      </w:r>
      <w:r w:rsidRPr="001567B7" w:rsidR="00BA4764">
        <w:t>kay, let us do a census in 2021</w:t>
      </w:r>
      <w:r w:rsidRPr="001567B7">
        <w:t xml:space="preserve">, </w:t>
      </w:r>
      <w:r w:rsidRPr="001567B7">
        <w:t>but can you work on a programme to see if you can do administrative data, can those comparisons be made, and can you do income?</w:t>
      </w:r>
      <w:r w:rsidRPr="001567B7" w:rsidR="009B2A9B">
        <w:t>”</w:t>
      </w:r>
      <w:r w:rsidRPr="001567B7">
        <w:t xml:space="preserve"> I believe we have answered all the exam questions that we were set in 2014, using the 2021 census data as comparison. That is why we have now gone out on a consultation; we launched a consultation at the end of June, as you know, and it is running through until the end of October.</w:t>
      </w:r>
    </w:p>
    <w:p w:rsidR="00022C3F" w:rsidRPr="001567B7" w:rsidP="00022C3F">
      <w:pPr>
        <w:pStyle w:val="Answer"/>
      </w:pPr>
      <w:r w:rsidRPr="001567B7">
        <w:t xml:space="preserve">We have had around 200 responses so far, many of them individuals, and a number of them, of course, from genealogists. I am sure we have all </w:t>
      </w:r>
      <w:r w:rsidRPr="001567B7">
        <w:t>looked at the 1891 or the 1911 census to see our forebears. Let me also say that we have a piece in the consultation that explains exactly how, in 100 years</w:t>
      </w:r>
      <w:r w:rsidRPr="001567B7" w:rsidR="009B2A9B">
        <w:t>’</w:t>
      </w:r>
      <w:r w:rsidRPr="001567B7">
        <w:t xml:space="preserve"> time, people will be able to find out broadly what we were like</w:t>
      </w:r>
      <w:r w:rsidRPr="001567B7" w:rsidR="009B2A9B">
        <w:t>—</w:t>
      </w:r>
      <w:r w:rsidRPr="001567B7">
        <w:t>not what we were doing, but where we were living and what our household arrangements were and things like that</w:t>
      </w:r>
      <w:r w:rsidRPr="001567B7" w:rsidR="009B2A9B">
        <w:t>.</w:t>
      </w:r>
    </w:p>
    <w:p w:rsidR="00022C3F" w:rsidRPr="001567B7" w:rsidP="00022C3F">
      <w:pPr>
        <w:pStyle w:val="Answer"/>
      </w:pPr>
      <w:r w:rsidRPr="001567B7">
        <w:t>We still continue to work on one or two areas, particularly occupation, and this comes back to my point about administrative data. You may think, “</w:t>
      </w:r>
      <w:r w:rsidRPr="001567B7" w:rsidR="009B2A9B">
        <w:t>S</w:t>
      </w:r>
      <w:r w:rsidRPr="001567B7">
        <w:t>urely somebody collects occupation”. It is collected in some ways</w:t>
      </w:r>
      <w:r w:rsidRPr="001567B7" w:rsidR="009B2A9B">
        <w:t>,</w:t>
      </w:r>
      <w:r w:rsidRPr="001567B7">
        <w:t xml:space="preserve"> and we are making great progress, but HMRC does not collect occupation. </w:t>
      </w:r>
      <w:r w:rsidRPr="001567B7" w:rsidR="009B2A9B">
        <w:t>It</w:t>
      </w:r>
      <w:r w:rsidRPr="001567B7">
        <w:t xml:space="preserve"> did a consultation earlier this year as to whether occupation should be added to the self-assessments, but the view was not to do that, which I was disappointed with, I must be honest, but that is the decision that they have made. Would you like me to run through the timetables?</w:t>
      </w:r>
    </w:p>
    <w:p w:rsidR="00022C3F" w:rsidRPr="001567B7" w:rsidP="00022C3F">
      <w:pPr>
        <w:pStyle w:val="Question"/>
        <w:numPr>
          <w:ilvl w:val="0"/>
          <w:numId w:val="9"/>
        </w:numPr>
      </w:pPr>
      <w:sdt>
        <w:sdtPr>
          <w:alias w:val="Member"/>
          <w:tag w:val="&lt;Member mnisId='4444' dodsId='106237'&gt;"/>
          <w:id w:val="-1371607637"/>
          <w:placeholder>
            <w:docPart w:val="F29530F956E04695A1729826A8346E99"/>
          </w:placeholder>
          <w:richText/>
        </w:sdtPr>
        <w:sdtContent>
          <w:r w:rsidRPr="001567B7">
            <w:rPr>
              <w:b/>
            </w:rPr>
            <w:t>Karin Smyth:</w:t>
          </w:r>
        </w:sdtContent>
      </w:sdt>
      <w:r w:rsidRPr="001567B7">
        <w:t xml:space="preserve"> I was about to ask you. When is the consultation window and when do you expect to inform Ministers?</w:t>
      </w:r>
    </w:p>
    <w:p w:rsidR="00022C3F" w:rsidRPr="001567B7" w:rsidP="00022C3F">
      <w:pPr>
        <w:pStyle w:val="Answer"/>
      </w:pPr>
      <w:sdt>
        <w:sdtPr>
          <w:alias w:val="Witness"/>
          <w:id w:val="331729282"/>
          <w:placeholder>
            <w:docPart w:val="F29530F956E04695A1729826A8346E99"/>
          </w:placeholder>
          <w:richText/>
        </w:sdtPr>
        <w:sdtContent>
          <w:r w:rsidRPr="001567B7">
            <w:rPr>
              <w:b/>
              <w:i/>
            </w:rPr>
            <w:t>Professor Sir Ian Diamond:</w:t>
          </w:r>
          <w:r w:rsidRPr="001567B7">
            <w:rPr>
              <w:b/>
            </w:rPr>
            <w:t xml:space="preserve"> </w:t>
          </w:r>
        </w:sdtContent>
      </w:sdt>
      <w:r w:rsidRPr="001567B7">
        <w:t>The plan is that the consultation ends at the end of October. My recommendation is to the board of UKSA. I intend on making that recommendation at the December board meeting. It will be then for Robert Chote as the chair to decide how to publish that, but I suspect the recommendation from me to the board is not going to stay private for very long. There will then be a short period of time, probably six to eight weeks or something like that, when we will actually have to get the formal writing, translation into Welsh and things like that done. I imagine that will be the documentation that goes around a recommendation that will be known, I suspect.</w:t>
      </w:r>
    </w:p>
    <w:p w:rsidR="00022C3F" w:rsidRPr="001567B7" w:rsidP="00022C3F">
      <w:pPr>
        <w:pStyle w:val="Question"/>
        <w:numPr>
          <w:ilvl w:val="0"/>
          <w:numId w:val="9"/>
        </w:numPr>
      </w:pPr>
      <w:sdt>
        <w:sdtPr>
          <w:alias w:val="Member"/>
          <w:tag w:val="&lt;Member mnisId='4615' dodsId='110173'&gt;"/>
          <w:id w:val="-1699617870"/>
          <w:placeholder>
            <w:docPart w:val="F29530F956E04695A1729826A8346E99"/>
          </w:placeholder>
          <w:richText/>
        </w:sdtPr>
        <w:sdtContent>
          <w:r w:rsidRPr="001567B7">
            <w:rPr>
              <w:b/>
            </w:rPr>
            <w:t>Lloyd Russell-Moyle:</w:t>
          </w:r>
        </w:sdtContent>
      </w:sdt>
      <w:r w:rsidRPr="001567B7">
        <w:t xml:space="preserve"> While the ONS is only responsible for England and Wales, you as </w:t>
      </w:r>
      <w:r w:rsidRPr="001567B7" w:rsidR="00DF404D">
        <w:t>the</w:t>
      </w:r>
      <w:r w:rsidRPr="001567B7">
        <w:t xml:space="preserve"> </w:t>
      </w:r>
      <w:r w:rsidRPr="001567B7" w:rsidR="00DF404D">
        <w:t>N</w:t>
      </w:r>
      <w:r w:rsidRPr="001567B7">
        <w:t xml:space="preserve">ational </w:t>
      </w:r>
      <w:r w:rsidRPr="001567B7" w:rsidR="00DF404D">
        <w:t>S</w:t>
      </w:r>
      <w:r w:rsidRPr="001567B7">
        <w:t>tatistician have that broader responsibility for the whole of the UK. How are you considering the whole</w:t>
      </w:r>
      <w:r w:rsidRPr="001567B7" w:rsidR="00DF404D">
        <w:t xml:space="preserve"> </w:t>
      </w:r>
      <w:r w:rsidRPr="001567B7">
        <w:t>of</w:t>
      </w:r>
      <w:r w:rsidRPr="001567B7" w:rsidR="00DF404D">
        <w:t xml:space="preserve"> </w:t>
      </w:r>
      <w:r w:rsidRPr="001567B7">
        <w:t>the UK approach in these discussions around the future of the census?</w:t>
      </w:r>
    </w:p>
    <w:p w:rsidR="00022C3F" w:rsidRPr="001567B7" w:rsidP="00022C3F">
      <w:pPr>
        <w:pStyle w:val="Answer"/>
      </w:pPr>
      <w:sdt>
        <w:sdtPr>
          <w:alias w:val="Witness"/>
          <w:id w:val="-585917626"/>
          <w:placeholder>
            <w:docPart w:val="F29530F956E04695A1729826A8346E99"/>
          </w:placeholder>
          <w:richText/>
        </w:sdtPr>
        <w:sdtContent>
          <w:r w:rsidRPr="001567B7">
            <w:rPr>
              <w:b/>
              <w:i/>
            </w:rPr>
            <w:t>Professor Sir Ian Diamond:</w:t>
          </w:r>
          <w:r w:rsidRPr="001567B7">
            <w:rPr>
              <w:b/>
            </w:rPr>
            <w:t xml:space="preserve"> </w:t>
          </w:r>
        </w:sdtContent>
      </w:sdt>
      <w:r w:rsidRPr="001567B7" w:rsidR="00DF404D">
        <w:t>That is a</w:t>
      </w:r>
      <w:r w:rsidRPr="001567B7">
        <w:t xml:space="preserve"> really important point. I will come to Wales and Northern Ireland in just a moment, because I may start with where we have not made an enormous amount of progress so far. That is in Scotland. The reason for that, as colleagues will know, is that Scotland delayed its census, as it is entirely allowed to do, and has </w:t>
      </w:r>
      <w:r w:rsidRPr="001567B7" w:rsidR="00DF404D">
        <w:t xml:space="preserve">had </w:t>
      </w:r>
      <w:r w:rsidRPr="001567B7">
        <w:t>to work very hard on its under</w:t>
      </w:r>
      <w:r w:rsidRPr="001567B7">
        <w:noBreakHyphen/>
        <w:t>enumeration estimation. It will announce its first results on 14 September.</w:t>
      </w:r>
    </w:p>
    <w:p w:rsidR="00022C3F" w:rsidRPr="001567B7" w:rsidP="00022C3F">
      <w:pPr>
        <w:pStyle w:val="Answer"/>
      </w:pPr>
      <w:r w:rsidRPr="001567B7">
        <w:t>Therefore</w:t>
      </w:r>
      <w:r w:rsidRPr="001567B7" w:rsidR="00DF404D">
        <w:t>, I do not think</w:t>
      </w:r>
      <w:r w:rsidRPr="001567B7">
        <w:t>—rightly, for the amount of work they have done</w:t>
      </w:r>
      <w:r w:rsidRPr="001567B7" w:rsidR="00DF404D">
        <w:t>, which is</w:t>
      </w:r>
      <w:r w:rsidRPr="001567B7">
        <w:t xml:space="preserve"> a huge amount of work—in Scotland there has been an enormous consideration about the next stage</w:t>
      </w:r>
      <w:r w:rsidRPr="001567B7" w:rsidR="00DF404D">
        <w:t>,</w:t>
      </w:r>
      <w:r w:rsidRPr="001567B7">
        <w:t xml:space="preserve"> and now there will be. We will support that in exactly the same way as we have provided enormous amount of support to our colleagues in Scotland to enable them to produce the first results from the census.</w:t>
      </w:r>
    </w:p>
    <w:p w:rsidR="00022C3F" w:rsidRPr="001567B7" w:rsidP="00022C3F">
      <w:pPr>
        <w:pStyle w:val="Question"/>
        <w:numPr>
          <w:ilvl w:val="0"/>
          <w:numId w:val="9"/>
        </w:numPr>
      </w:pPr>
      <w:sdt>
        <w:sdtPr>
          <w:alias w:val="Member"/>
          <w:tag w:val="&lt;Member mnisId='4615' dodsId='110173'&gt;"/>
          <w:id w:val="-1007670235"/>
          <w:placeholder>
            <w:docPart w:val="F29530F956E04695A1729826A8346E99"/>
          </w:placeholder>
          <w:richText/>
        </w:sdtPr>
        <w:sdtContent>
          <w:r w:rsidRPr="001567B7">
            <w:rPr>
              <w:b/>
            </w:rPr>
            <w:t>Lloyd Russell-Moyle:</w:t>
          </w:r>
        </w:sdtContent>
      </w:sdt>
      <w:r w:rsidRPr="001567B7">
        <w:t xml:space="preserve"> Is your view that the UK should move together on any near future census, or is it acceptable for there to be different </w:t>
      </w:r>
      <w:r w:rsidRPr="001567B7">
        <w:t>approaches in different nations?</w:t>
      </w:r>
    </w:p>
    <w:p w:rsidR="00022C3F" w:rsidRPr="001567B7" w:rsidP="00022C3F">
      <w:pPr>
        <w:pStyle w:val="Answer"/>
      </w:pPr>
      <w:sdt>
        <w:sdtPr>
          <w:alias w:val="Witness"/>
          <w:id w:val="1238134040"/>
          <w:placeholder>
            <w:docPart w:val="F29530F956E04695A1729826A8346E99"/>
          </w:placeholder>
          <w:richText/>
        </w:sdtPr>
        <w:sdtContent>
          <w:r w:rsidRPr="001567B7">
            <w:rPr>
              <w:b/>
              <w:i/>
            </w:rPr>
            <w:t>Professor Sir Ian Diamond:</w:t>
          </w:r>
          <w:r w:rsidRPr="001567B7">
            <w:rPr>
              <w:b/>
            </w:rPr>
            <w:t xml:space="preserve"> </w:t>
          </w:r>
        </w:sdtContent>
      </w:sdt>
      <w:r w:rsidRPr="001567B7" w:rsidR="00DF404D">
        <w:t>Ideally, w</w:t>
      </w:r>
      <w:r w:rsidRPr="001567B7">
        <w:t>e should all move together. That is my view, but I recognise that that is a view. With regard to Wales and Northern Ireland, we have an enormous amount of work with them. Two of my senior colleagues on population were in Northern Ireland last week talking about the issues, and we have made it very clear that we will provide any support necessary in what we recognise is an independent decision that they will need to make, and similarly with our colleagues in Wales. Again, we have spent a lot of time with them and we will continue to spend time with them, but at the end of the day it is their decision and they will make it.</w:t>
      </w:r>
    </w:p>
    <w:p w:rsidR="00022C3F" w:rsidRPr="001567B7" w:rsidP="00022C3F">
      <w:pPr>
        <w:pStyle w:val="Question"/>
        <w:numPr>
          <w:ilvl w:val="0"/>
          <w:numId w:val="9"/>
        </w:numPr>
      </w:pPr>
      <w:sdt>
        <w:sdtPr>
          <w:alias w:val="Member"/>
          <w:tag w:val="&lt;Member mnisId='4615' dodsId='110173'&gt;"/>
          <w:id w:val="325260690"/>
          <w:placeholder>
            <w:docPart w:val="F29530F956E04695A1729826A8346E99"/>
          </w:placeholder>
          <w:richText/>
        </w:sdtPr>
        <w:sdtContent>
          <w:r w:rsidRPr="001567B7">
            <w:rPr>
              <w:b/>
            </w:rPr>
            <w:t>Lloyd Russell-Moyle:</w:t>
          </w:r>
        </w:sdtContent>
      </w:sdt>
      <w:r w:rsidRPr="001567B7">
        <w:t xml:space="preserve"> Are there any bits of data</w:t>
      </w:r>
      <w:r w:rsidRPr="001567B7" w:rsidR="00D6476A">
        <w:t xml:space="preserve">, </w:t>
      </w:r>
      <w:r w:rsidRPr="001567B7">
        <w:t>moving away from the census</w:t>
      </w:r>
      <w:r w:rsidRPr="001567B7" w:rsidR="00D6476A">
        <w:t xml:space="preserve">, </w:t>
      </w:r>
      <w:r w:rsidRPr="001567B7">
        <w:t>that you would struggle to find using administrative data or even enhanced administrative data? Clearly for professions you might be able to persuade HMRC to reconsider or make a tweak, but I am thinking particularly of some of those personal questions like religion, sexuality,</w:t>
      </w:r>
      <w:r w:rsidRPr="001567B7" w:rsidR="00D6476A">
        <w:t xml:space="preserve"> et cetera</w:t>
      </w:r>
      <w:r w:rsidRPr="001567B7">
        <w:t>. There seems to be less centralised reporting, effectively, of those.</w:t>
      </w:r>
    </w:p>
    <w:p w:rsidR="00022C3F" w:rsidRPr="001567B7" w:rsidP="00022C3F">
      <w:pPr>
        <w:pStyle w:val="Answer"/>
      </w:pPr>
      <w:sdt>
        <w:sdtPr>
          <w:alias w:val="Witness"/>
          <w:id w:val="1074943588"/>
          <w:placeholder>
            <w:docPart w:val="F29530F956E04695A1729826A8346E99"/>
          </w:placeholder>
          <w:richText/>
        </w:sdtPr>
        <w:sdtContent>
          <w:r w:rsidRPr="001567B7">
            <w:rPr>
              <w:b/>
              <w:i/>
            </w:rPr>
            <w:t>Professor Sir Ian Diamond:</w:t>
          </w:r>
          <w:r w:rsidRPr="001567B7">
            <w:rPr>
              <w:b/>
            </w:rPr>
            <w:t xml:space="preserve"> </w:t>
          </w:r>
        </w:sdtContent>
      </w:sdt>
      <w:r w:rsidRPr="001567B7">
        <w:t>You are entirely right. It should be possible to make some progress around religion, but we are honest. When it comes to sexual identity and sexual preference</w:t>
      </w:r>
      <w:r w:rsidRPr="001567B7" w:rsidR="00D6476A">
        <w:t xml:space="preserve">, </w:t>
      </w:r>
      <w:r w:rsidRPr="001567B7">
        <w:t xml:space="preserve">that is an area </w:t>
      </w:r>
      <w:r w:rsidRPr="001567B7" w:rsidR="00D6476A">
        <w:t xml:space="preserve">in which </w:t>
      </w:r>
      <w:r w:rsidRPr="001567B7">
        <w:t>we are working with our users to understand their needs and then to work out how best to meet those needs.</w:t>
      </w:r>
    </w:p>
    <w:p w:rsidR="00022C3F" w:rsidRPr="001567B7" w:rsidP="00022C3F">
      <w:pPr>
        <w:pStyle w:val="Question"/>
        <w:numPr>
          <w:ilvl w:val="0"/>
          <w:numId w:val="9"/>
        </w:numPr>
      </w:pPr>
      <w:sdt>
        <w:sdtPr>
          <w:alias w:val="Member"/>
          <w:tag w:val="&lt;Member mnisId='4615' dodsId='110173'&gt;"/>
          <w:id w:val="1122113869"/>
          <w:placeholder>
            <w:docPart w:val="F29530F956E04695A1729826A8346E99"/>
          </w:placeholder>
          <w:richText/>
        </w:sdtPr>
        <w:sdtContent>
          <w:r w:rsidRPr="001567B7">
            <w:rPr>
              <w:b/>
            </w:rPr>
            <w:t>Lloyd Russell-Moyle:</w:t>
          </w:r>
        </w:sdtContent>
      </w:sdt>
      <w:r w:rsidRPr="001567B7">
        <w:t xml:space="preserve"> Is it the case that some of those things just will not be recorded in future because there is not actually a use for it beyond interest</w:t>
      </w:r>
      <w:r w:rsidR="00165911">
        <w:t>—</w:t>
      </w:r>
      <w:r w:rsidRPr="001567B7">
        <w:t>a bit of voyeuris</w:t>
      </w:r>
      <w:r w:rsidRPr="001567B7" w:rsidR="00D6476A">
        <w:t>m</w:t>
      </w:r>
      <w:r w:rsidRPr="001567B7">
        <w:t xml:space="preserve"> but actually it is not really used for service delivery</w:t>
      </w:r>
      <w:r w:rsidR="00165911">
        <w:t>—</w:t>
      </w:r>
      <w:r w:rsidRPr="001567B7">
        <w:t>or is it that there is a great need for that and you will need to find alternative sources?</w:t>
      </w:r>
    </w:p>
    <w:p w:rsidR="00022C3F" w:rsidRPr="001567B7" w:rsidP="00022C3F">
      <w:pPr>
        <w:pStyle w:val="Answer"/>
      </w:pPr>
      <w:sdt>
        <w:sdtPr>
          <w:alias w:val="Witness"/>
          <w:id w:val="-649973956"/>
          <w:placeholder>
            <w:docPart w:val="F29530F956E04695A1729826A8346E99"/>
          </w:placeholder>
          <w:richText/>
        </w:sdtPr>
        <w:sdtContent>
          <w:r w:rsidRPr="001567B7">
            <w:rPr>
              <w:b/>
              <w:i/>
            </w:rPr>
            <w:t>Professor Sir Ian Diamond:</w:t>
          </w:r>
          <w:r w:rsidRPr="001567B7">
            <w:rPr>
              <w:b/>
            </w:rPr>
            <w:t xml:space="preserve"> </w:t>
          </w:r>
        </w:sdtContent>
      </w:sdt>
      <w:r w:rsidRPr="001567B7">
        <w:t xml:space="preserve">That is for users to tell me, to be honest. I can assure you that we </w:t>
      </w:r>
      <w:r w:rsidRPr="001567B7" w:rsidR="00D6476A">
        <w:t xml:space="preserve">are and </w:t>
      </w:r>
      <w:r w:rsidRPr="001567B7">
        <w:t>will be working with a wide range</w:t>
      </w:r>
      <w:r w:rsidRPr="001567B7" w:rsidR="00D6476A">
        <w:t xml:space="preserve"> </w:t>
      </w:r>
      <w:r w:rsidRPr="001567B7">
        <w:t>of users to understand the user need for particular questions and then we will meet those user needs as best we can, but also to recognise that the geography of the user need may vary. Do we need those data at a very local level, or are users who are needing them for services and policy purposes happier to have them at a higher level of aggregation, in which case the estimation can vary?</w:t>
      </w:r>
    </w:p>
    <w:p w:rsidR="00022C3F" w:rsidRPr="001567B7" w:rsidP="00022C3F">
      <w:pPr>
        <w:pStyle w:val="Question"/>
        <w:numPr>
          <w:ilvl w:val="0"/>
          <w:numId w:val="9"/>
        </w:numPr>
      </w:pPr>
      <w:sdt>
        <w:sdtPr>
          <w:alias w:val="Member"/>
          <w:tag w:val="&lt;Member mnisId='4615' dodsId='110173'&gt;"/>
          <w:id w:val="2012253474"/>
          <w:placeholder>
            <w:docPart w:val="F29530F956E04695A1729826A8346E99"/>
          </w:placeholder>
          <w:richText/>
        </w:sdtPr>
        <w:sdtContent>
          <w:r w:rsidRPr="001567B7">
            <w:rPr>
              <w:b/>
            </w:rPr>
            <w:t>Lloyd Russell-Moyle:</w:t>
          </w:r>
        </w:sdtContent>
      </w:sdt>
      <w:r w:rsidRPr="001567B7">
        <w:t xml:space="preserve"> You expect that these proposals would potentially cut the cost in about half of a potential 2031 census. How did you get to those estimates?</w:t>
      </w:r>
    </w:p>
    <w:p w:rsidR="00022C3F" w:rsidRPr="001567B7" w:rsidP="00022C3F">
      <w:pPr>
        <w:pStyle w:val="Answer"/>
      </w:pPr>
      <w:sdt>
        <w:sdtPr>
          <w:alias w:val="Witness"/>
          <w:id w:val="-40211598"/>
          <w:placeholder>
            <w:docPart w:val="F29530F956E04695A1729826A8346E99"/>
          </w:placeholder>
          <w:richText/>
        </w:sdtPr>
        <w:sdtContent>
          <w:r w:rsidRPr="001567B7">
            <w:rPr>
              <w:b/>
              <w:i/>
            </w:rPr>
            <w:t>Professor Sir Ian Diamond:</w:t>
          </w:r>
          <w:r w:rsidRPr="001567B7">
            <w:rPr>
              <w:b/>
            </w:rPr>
            <w:t xml:space="preserve"> </w:t>
          </w:r>
        </w:sdtContent>
      </w:sdt>
      <w:r w:rsidRPr="001567B7">
        <w:t xml:space="preserve">We are in the process of really working out what the economic case is. There is a lot of work going on. The initial estimates were basically to say, “We have calculated pretty much what the economic benefit is of the population estimates in the year after the census”. The benefit of those estimates goes down over a period of time as they become less accurate, particularly, we acknowledge, at a local area level. Let us assume that we can make those accurate estimates each time. </w:t>
      </w:r>
      <w:r w:rsidRPr="001567B7">
        <w:t>You can imagine that you are then able to estimate the area between those two lines, and that gives you the economic benefit at one level, which is the economic benefit of accurate data on an annual basis instead of having to wait for 10 years.</w:t>
      </w:r>
    </w:p>
    <w:p w:rsidR="00022C3F" w:rsidRPr="001567B7" w:rsidP="00022C3F">
      <w:pPr>
        <w:pStyle w:val="Answer"/>
      </w:pPr>
      <w:r w:rsidRPr="001567B7">
        <w:t>The second thing is just to estimate</w:t>
      </w:r>
      <w:r w:rsidRPr="001567B7" w:rsidR="00AA7650">
        <w:t xml:space="preserve"> </w:t>
      </w:r>
      <w:r w:rsidRPr="001567B7">
        <w:t>the overall cost of doing the census. The one thing that is an absolute given is that inflation impacts on censuses. I suspect the 1801 census did not cost an enormous amount of money. A 2031 census is in the billions. Then, being able to work out what it would cost to do administrative-based estimates, we can make that distinction.</w:t>
      </w:r>
    </w:p>
    <w:p w:rsidR="00AA7650" w:rsidRPr="001567B7" w:rsidP="00022C3F">
      <w:pPr>
        <w:pStyle w:val="Answer"/>
      </w:pPr>
      <w:r w:rsidRPr="001567B7">
        <w:t>We are now working very carefully on what we think the costs would be over the future of doing the administrative</w:t>
      </w:r>
      <w:r w:rsidRPr="001567B7">
        <w:noBreakHyphen/>
        <w:t xml:space="preserve">based estimates. Some of that is working with other Government </w:t>
      </w:r>
      <w:r w:rsidRPr="001567B7">
        <w:t>D</w:t>
      </w:r>
      <w:r w:rsidRPr="001567B7">
        <w:t>epartments to make sure that we can get the regular flows of data that we need. To come back to the question that I answered right at the beginning, those data need</w:t>
      </w:r>
      <w:r w:rsidRPr="001567B7">
        <w:t xml:space="preserve"> engineering, </w:t>
      </w:r>
      <w:r w:rsidRPr="001567B7">
        <w:t>to use the technical term</w:t>
      </w:r>
      <w:r w:rsidRPr="001567B7">
        <w:t>,</w:t>
      </w:r>
      <w:r w:rsidRPr="001567B7">
        <w:t xml:space="preserve"> to make sure that they are cleaned and to make sure that they are in the shape that we need them to be able to use. </w:t>
      </w:r>
    </w:p>
    <w:p w:rsidR="00022C3F" w:rsidRPr="001567B7" w:rsidP="00022C3F">
      <w:pPr>
        <w:pStyle w:val="Answer"/>
      </w:pPr>
      <w:r w:rsidRPr="001567B7">
        <w:t xml:space="preserve">When I wrote to each </w:t>
      </w:r>
      <w:r w:rsidR="00165911">
        <w:t>p</w:t>
      </w:r>
      <w:r w:rsidRPr="001567B7">
        <w:t xml:space="preserve">ermanent </w:t>
      </w:r>
      <w:r w:rsidR="00165911">
        <w:t>s</w:t>
      </w:r>
      <w:r w:rsidRPr="001567B7">
        <w:t xml:space="preserve">ecretary to advise them of the consultation I said, </w:t>
      </w:r>
      <w:r w:rsidRPr="001567B7" w:rsidR="00AA7650">
        <w:t>“A</w:t>
      </w:r>
      <w:r w:rsidRPr="001567B7">
        <w:t>nd these are the data that we will need from you on a regular basis”. Working out the costs of getting those data is something we are working</w:t>
      </w:r>
      <w:r w:rsidRPr="001567B7" w:rsidR="00AA7650">
        <w:t xml:space="preserve"> on</w:t>
      </w:r>
      <w:r w:rsidRPr="001567B7">
        <w:t xml:space="preserve"> with Government </w:t>
      </w:r>
      <w:r w:rsidRPr="001567B7" w:rsidR="00AA7650">
        <w:t>D</w:t>
      </w:r>
      <w:r w:rsidRPr="001567B7">
        <w:t>epartments now as we make the final business case.</w:t>
      </w:r>
    </w:p>
    <w:p w:rsidR="00022C3F" w:rsidRPr="001567B7" w:rsidP="00022C3F">
      <w:pPr>
        <w:pStyle w:val="Question"/>
        <w:numPr>
          <w:ilvl w:val="0"/>
          <w:numId w:val="9"/>
        </w:numPr>
      </w:pPr>
      <w:sdt>
        <w:sdtPr>
          <w:alias w:val="Member"/>
          <w:tag w:val="&lt;Member mnisId='4615' dodsId='110173'&gt;"/>
          <w:id w:val="255413711"/>
          <w:placeholder>
            <w:docPart w:val="F29530F956E04695A1729826A8346E99"/>
          </w:placeholder>
          <w:richText/>
        </w:sdtPr>
        <w:sdtContent>
          <w:r w:rsidRPr="001567B7">
            <w:rPr>
              <w:b/>
            </w:rPr>
            <w:t>Lloyd Russell-Moyle:</w:t>
          </w:r>
        </w:sdtContent>
      </w:sdt>
      <w:r w:rsidRPr="001567B7">
        <w:t xml:space="preserve"> It may well be that there is not a huge overall saving in the end in terms of costs if you are having to then invest in alternative sources of data and other Government </w:t>
      </w:r>
      <w:r w:rsidRPr="001567B7" w:rsidR="00AA7650">
        <w:t>D</w:t>
      </w:r>
      <w:r w:rsidRPr="001567B7">
        <w:t>epartments having to pay for their data to be passed on to you, but it has an economic benefit that is much wider. Is that possibly what you are saying?</w:t>
      </w:r>
    </w:p>
    <w:p w:rsidR="00022C3F" w:rsidRPr="001567B7" w:rsidP="00022C3F">
      <w:pPr>
        <w:pStyle w:val="Answer"/>
      </w:pPr>
      <w:sdt>
        <w:sdtPr>
          <w:alias w:val="Witness"/>
          <w:id w:val="624510864"/>
          <w:placeholder>
            <w:docPart w:val="F29530F956E04695A1729826A8346E99"/>
          </w:placeholder>
          <w:richText/>
        </w:sdtPr>
        <w:sdtContent>
          <w:r w:rsidRPr="001567B7">
            <w:rPr>
              <w:b/>
              <w:i/>
            </w:rPr>
            <w:t>Professor Sir Ian Diamond:</w:t>
          </w:r>
          <w:r w:rsidRPr="001567B7">
            <w:rPr>
              <w:b/>
            </w:rPr>
            <w:t xml:space="preserve"> </w:t>
          </w:r>
        </w:sdtContent>
      </w:sdt>
      <w:r w:rsidRPr="001567B7">
        <w:t>My own personal view when we get there is that the actual cost will be rather less. This is a win-win, where I am coming from, althoug</w:t>
      </w:r>
      <w:r w:rsidRPr="001567B7" w:rsidR="00AA7650">
        <w:t xml:space="preserve">h </w:t>
      </w:r>
      <w:r w:rsidRPr="001567B7">
        <w:t>let me be clear</w:t>
      </w:r>
      <w:r w:rsidRPr="001567B7" w:rsidR="00AA7650">
        <w:t xml:space="preserve"> that</w:t>
      </w:r>
      <w:r w:rsidRPr="001567B7">
        <w:t xml:space="preserve"> we have not made a decision </w:t>
      </w:r>
      <w:r w:rsidRPr="001567B7" w:rsidR="00AA7650">
        <w:t>yet; t</w:t>
      </w:r>
      <w:r w:rsidRPr="001567B7">
        <w:t>his is a real consultation. The potential win-win is that we will be able to collect the data and to produce the data cheaper, but at the same time the economic benefit will be much greater because local authorities, for example, and other service users will have more accurate data more frequently.</w:t>
      </w:r>
    </w:p>
    <w:p w:rsidR="00022C3F" w:rsidRPr="001567B7" w:rsidP="00022C3F">
      <w:pPr>
        <w:pStyle w:val="Question"/>
        <w:numPr>
          <w:ilvl w:val="0"/>
          <w:numId w:val="9"/>
        </w:numPr>
      </w:pPr>
      <w:sdt>
        <w:sdtPr>
          <w:alias w:val="Member"/>
          <w:tag w:val="&lt;Member mnisId='4615' dodsId='110173'&gt;"/>
          <w:id w:val="263586729"/>
          <w:placeholder>
            <w:docPart w:val="F29530F956E04695A1729826A8346E99"/>
          </w:placeholder>
          <w:richText/>
        </w:sdtPr>
        <w:sdtContent>
          <w:r w:rsidRPr="001567B7">
            <w:rPr>
              <w:b/>
            </w:rPr>
            <w:t>Lloyd Russell-Moyle:</w:t>
          </w:r>
        </w:sdtContent>
      </w:sdt>
      <w:r w:rsidRPr="001567B7">
        <w:t xml:space="preserve"> Do you think you will publish that data and analysis around costs that you are drawing down when you make your recommendations?</w:t>
      </w:r>
    </w:p>
    <w:p w:rsidR="00022C3F" w:rsidRPr="001567B7" w:rsidP="00022C3F">
      <w:pPr>
        <w:pStyle w:val="Answer"/>
      </w:pPr>
      <w:sdt>
        <w:sdtPr>
          <w:alias w:val="Witness"/>
          <w:id w:val="-1278028218"/>
          <w:placeholder>
            <w:docPart w:val="F29530F956E04695A1729826A8346E99"/>
          </w:placeholder>
          <w:richText/>
        </w:sdtPr>
        <w:sdtContent>
          <w:r w:rsidRPr="001567B7">
            <w:rPr>
              <w:b/>
              <w:i/>
            </w:rPr>
            <w:t>Professor Sir Ian Diamond:</w:t>
          </w:r>
          <w:r w:rsidRPr="001567B7">
            <w:rPr>
              <w:b/>
            </w:rPr>
            <w:t xml:space="preserve"> </w:t>
          </w:r>
        </w:sdtContent>
      </w:sdt>
      <w:r w:rsidRPr="001567B7" w:rsidR="00AA7650">
        <w:t>Yes</w:t>
      </w:r>
      <w:r w:rsidRPr="001567B7">
        <w:t>.</w:t>
      </w:r>
    </w:p>
    <w:p w:rsidR="00022C3F" w:rsidRPr="001567B7" w:rsidP="00022C3F">
      <w:pPr>
        <w:pStyle w:val="Question"/>
        <w:numPr>
          <w:ilvl w:val="0"/>
          <w:numId w:val="9"/>
        </w:numPr>
      </w:pPr>
      <w:sdt>
        <w:sdtPr>
          <w:alias w:val="Member"/>
          <w:tag w:val="&lt;Member mnisId='4615' dodsId='110173'&gt;"/>
          <w:id w:val="1836570477"/>
          <w:placeholder>
            <w:docPart w:val="F29530F956E04695A1729826A8346E99"/>
          </w:placeholder>
          <w:richText/>
        </w:sdtPr>
        <w:sdtContent>
          <w:r w:rsidRPr="001567B7">
            <w:rPr>
              <w:b/>
            </w:rPr>
            <w:t>Lloyd Russell-Moyle:</w:t>
          </w:r>
        </w:sdtContent>
      </w:sdt>
      <w:r w:rsidRPr="001567B7">
        <w:t xml:space="preserve"> It will be that timescale. Is there an option here for a hybrid version? You move to more administrative data but you still do some blanket surveys maybe not </w:t>
      </w:r>
      <w:r w:rsidRPr="001567B7" w:rsidR="00AA7650">
        <w:t xml:space="preserve">on </w:t>
      </w:r>
      <w:r w:rsidRPr="001567B7">
        <w:t>even a 10</w:t>
      </w:r>
      <w:r w:rsidRPr="001567B7">
        <w:noBreakHyphen/>
        <w:t>year basis but on a periodic basis?</w:t>
      </w:r>
    </w:p>
    <w:p w:rsidR="00022C3F" w:rsidRPr="001567B7" w:rsidP="00022C3F">
      <w:pPr>
        <w:pStyle w:val="Answer"/>
      </w:pPr>
      <w:sdt>
        <w:sdtPr>
          <w:alias w:val="Witness"/>
          <w:id w:val="1360696930"/>
          <w:placeholder>
            <w:docPart w:val="F29530F956E04695A1729826A8346E99"/>
          </w:placeholder>
          <w:richText/>
        </w:sdtPr>
        <w:sdtContent>
          <w:r w:rsidRPr="001567B7">
            <w:rPr>
              <w:b/>
              <w:i/>
            </w:rPr>
            <w:t>Professor Sir Ian Diamond:</w:t>
          </w:r>
          <w:r w:rsidRPr="001567B7">
            <w:rPr>
              <w:b/>
            </w:rPr>
            <w:t xml:space="preserve"> </w:t>
          </w:r>
        </w:sdtContent>
      </w:sdt>
      <w:r w:rsidRPr="001567B7">
        <w:t>There is a real case for ensuring over time that you have some benchmarking. It is really important. Now, whether those benchmarks can come from some administrative data or whether you need a large-scale short data collection exercise is something we are looking at at the moment.</w:t>
      </w:r>
    </w:p>
    <w:p w:rsidR="00022C3F" w:rsidRPr="001567B7" w:rsidP="00022C3F">
      <w:pPr>
        <w:pStyle w:val="Question"/>
        <w:numPr>
          <w:ilvl w:val="0"/>
          <w:numId w:val="9"/>
        </w:numPr>
        <w:ind w:left="720" w:hanging="720"/>
      </w:pPr>
      <w:sdt>
        <w:sdtPr>
          <w:alias w:val="Member"/>
          <w:tag w:val="&lt;Member mnisId='4615' dodsId='110173'&gt;"/>
          <w:id w:val="-805615950"/>
          <w:placeholder>
            <w:docPart w:val="F29530F956E04695A1729826A8346E99"/>
          </w:placeholder>
          <w:richText/>
        </w:sdtPr>
        <w:sdtContent>
          <w:r w:rsidRPr="001567B7">
            <w:rPr>
              <w:b/>
            </w:rPr>
            <w:t>Lloyd Russell-Moyle:</w:t>
          </w:r>
        </w:sdtContent>
      </w:sdt>
      <w:r w:rsidRPr="001567B7">
        <w:t xml:space="preserve"> Some of the censuses in the early 1900s combined electoral ro</w:t>
      </w:r>
      <w:r w:rsidRPr="001567B7" w:rsidR="00AA7650">
        <w:t>l</w:t>
      </w:r>
      <w:r w:rsidRPr="001567B7">
        <w:t>ls and census. Th</w:t>
      </w:r>
      <w:r w:rsidRPr="001567B7" w:rsidR="00AA7650">
        <w:t>at has</w:t>
      </w:r>
      <w:r w:rsidRPr="001567B7">
        <w:t xml:space="preserve"> been split. Is there a case to bring some of that together so that that allows your benchmarking?</w:t>
      </w:r>
    </w:p>
    <w:p w:rsidR="00022C3F" w:rsidRPr="001567B7" w:rsidP="00022C3F">
      <w:pPr>
        <w:pStyle w:val="Answer"/>
      </w:pPr>
      <w:sdt>
        <w:sdtPr>
          <w:alias w:val="Witness"/>
          <w:id w:val="-1325276926"/>
          <w:placeholder>
            <w:docPart w:val="F29530F956E04695A1729826A8346E99"/>
          </w:placeholder>
          <w:richText/>
        </w:sdtPr>
        <w:sdtContent>
          <w:r w:rsidRPr="001567B7">
            <w:rPr>
              <w:b/>
              <w:i/>
            </w:rPr>
            <w:t>Professor Sir Ian Diamond:</w:t>
          </w:r>
          <w:r w:rsidRPr="001567B7">
            <w:rPr>
              <w:b/>
            </w:rPr>
            <w:t xml:space="preserve"> </w:t>
          </w:r>
        </w:sdtContent>
      </w:sdt>
      <w:r w:rsidRPr="001567B7">
        <w:t>There is a certain opportunity there. Of course, if we were in Scandinavia this would not be an issue because we would have a population register. I recognise that is not something that in the United Kingdom we have been prepared to engage with; that is fine, but there is a situation where you use just administrative data to get real-time information. I say that because I think there are different methods that you could use, and that benchmarking is going to be important.</w:t>
      </w:r>
    </w:p>
    <w:p w:rsidR="00022C3F" w:rsidRPr="001567B7" w:rsidP="004D1804">
      <w:pPr>
        <w:pStyle w:val="Question"/>
      </w:pPr>
      <w:sdt>
        <w:sdtPr>
          <w:alias w:val="Member"/>
          <w:tag w:val="&lt;Member mnisId='4615' dodsId='110173'&gt;"/>
          <w:id w:val="2021280480"/>
          <w:placeholder>
            <w:docPart w:val="F29530F956E04695A1729826A8346E99"/>
          </w:placeholder>
          <w:richText/>
        </w:sdtPr>
        <w:sdtContent>
          <w:r w:rsidRPr="001567B7">
            <w:rPr>
              <w:b/>
            </w:rPr>
            <w:t>Lloyd Russell-Moyle:</w:t>
          </w:r>
        </w:sdtContent>
      </w:sdt>
      <w:r w:rsidRPr="001567B7">
        <w:t xml:space="preserve"> Forming the electoral roll into a population roll could be a neat solution but</w:t>
      </w:r>
      <w:r w:rsidRPr="001567B7" w:rsidR="004D1804">
        <w:t xml:space="preserve"> whether</w:t>
      </w:r>
      <w:r w:rsidRPr="001567B7">
        <w:t xml:space="preserve"> there is political will for it</w:t>
      </w:r>
      <w:r w:rsidRPr="001567B7" w:rsidR="004D1804">
        <w:t xml:space="preserve"> is a different question</w:t>
      </w:r>
      <w:r w:rsidRPr="001567B7">
        <w:t>.</w:t>
      </w:r>
    </w:p>
    <w:p w:rsidR="00022C3F" w:rsidRPr="001567B7" w:rsidP="00022C3F">
      <w:pPr>
        <w:pStyle w:val="Answer"/>
      </w:pPr>
      <w:sdt>
        <w:sdtPr>
          <w:alias w:val="Witness"/>
          <w:id w:val="-623226845"/>
          <w:placeholder>
            <w:docPart w:val="F29530F956E04695A1729826A8346E99"/>
          </w:placeholder>
          <w:richText/>
        </w:sdtPr>
        <w:sdtContent>
          <w:r w:rsidRPr="001567B7">
            <w:rPr>
              <w:b/>
              <w:i/>
            </w:rPr>
            <w:t>Professor Sir Ian Diamond:</w:t>
          </w:r>
          <w:r w:rsidRPr="001567B7">
            <w:rPr>
              <w:b/>
            </w:rPr>
            <w:t xml:space="preserve"> </w:t>
          </w:r>
        </w:sdtContent>
      </w:sdt>
      <w:r w:rsidRPr="001567B7">
        <w:t>The ethics would be quite interesting</w:t>
      </w:r>
      <w:r w:rsidRPr="001567B7" w:rsidR="004D1804">
        <w:t>.</w:t>
      </w:r>
      <w:r w:rsidRPr="001567B7">
        <w:t xml:space="preserve"> </w:t>
      </w:r>
      <w:r w:rsidRPr="001567B7" w:rsidR="004D1804">
        <w:t>T</w:t>
      </w:r>
      <w:r w:rsidRPr="001567B7">
        <w:t>herefore</w:t>
      </w:r>
      <w:r w:rsidRPr="001567B7" w:rsidR="004D1804">
        <w:t>,</w:t>
      </w:r>
      <w:r w:rsidRPr="001567B7">
        <w:t xml:space="preserve"> it is not one that I have proposed nor will </w:t>
      </w:r>
      <w:r w:rsidRPr="001567B7" w:rsidR="004D1804">
        <w:t xml:space="preserve">it </w:t>
      </w:r>
      <w:r w:rsidRPr="001567B7">
        <w:t>be in the recommendations.</w:t>
      </w:r>
    </w:p>
    <w:p w:rsidR="00022C3F" w:rsidRPr="001567B7" w:rsidP="00022C3F">
      <w:pPr>
        <w:pStyle w:val="Question"/>
        <w:numPr>
          <w:ilvl w:val="0"/>
          <w:numId w:val="9"/>
        </w:numPr>
      </w:pPr>
      <w:sdt>
        <w:sdtPr>
          <w:alias w:val="Member"/>
          <w:tag w:val="&lt;Member mnisId='4669' dodsId='127282'&gt;"/>
          <w:id w:val="-1328124014"/>
          <w:placeholder>
            <w:docPart w:val="F29530F956E04695A1729826A8346E99"/>
          </w:placeholder>
          <w:richText/>
        </w:sdtPr>
        <w:sdtContent>
          <w:r w:rsidRPr="001567B7">
            <w:rPr>
              <w:b/>
            </w:rPr>
            <w:t>Damien Moore:</w:t>
          </w:r>
        </w:sdtContent>
      </w:sdt>
      <w:r w:rsidRPr="001567B7">
        <w:t xml:space="preserve"> There appears to be a universal agreement that data are not being shared effectively between Government </w:t>
      </w:r>
      <w:r w:rsidRPr="001567B7" w:rsidR="004D1804">
        <w:t>D</w:t>
      </w:r>
      <w:r w:rsidRPr="001567B7">
        <w:t>epartments in support of statistics and research. First of all, why is this? With all this talk of administrative data, I am tempted to ask the question</w:t>
      </w:r>
      <w:r w:rsidRPr="001567B7" w:rsidR="004D1804">
        <w:t xml:space="preserve"> of whether it</w:t>
      </w:r>
      <w:r w:rsidRPr="001567B7">
        <w:t xml:space="preserve"> would be better if there was a </w:t>
      </w:r>
      <w:r w:rsidRPr="001567B7" w:rsidR="004D1804">
        <w:t>D</w:t>
      </w:r>
      <w:r w:rsidRPr="001567B7">
        <w:t xml:space="preserve">epartment looking after this, perhaps a Department </w:t>
      </w:r>
      <w:r w:rsidRPr="001567B7" w:rsidR="004D1804">
        <w:t>for</w:t>
      </w:r>
      <w:r w:rsidRPr="001567B7">
        <w:t xml:space="preserve"> Administrative Affairs?</w:t>
      </w:r>
    </w:p>
    <w:p w:rsidR="00022C3F" w:rsidRPr="001567B7" w:rsidP="004D1804">
      <w:pPr>
        <w:pStyle w:val="Answer"/>
      </w:pPr>
      <w:sdt>
        <w:sdtPr>
          <w:alias w:val="Witness"/>
          <w:id w:val="-902759048"/>
          <w:placeholder>
            <w:docPart w:val="F29530F956E04695A1729826A8346E99"/>
          </w:placeholder>
          <w:richText/>
        </w:sdtPr>
        <w:sdtContent>
          <w:r w:rsidRPr="001567B7">
            <w:rPr>
              <w:b/>
              <w:i/>
            </w:rPr>
            <w:t>Professor Sir Ian Diamond:</w:t>
          </w:r>
          <w:r w:rsidRPr="001567B7">
            <w:rPr>
              <w:b/>
            </w:rPr>
            <w:t xml:space="preserve"> </w:t>
          </w:r>
        </w:sdtContent>
      </w:sdt>
      <w:r w:rsidRPr="001567B7">
        <w:t>A Department for Administrative Affairs could be doing an awful lot of things.</w:t>
      </w:r>
      <w:r w:rsidRPr="001567B7" w:rsidR="004D1804">
        <w:t xml:space="preserve"> </w:t>
      </w:r>
      <w:r w:rsidRPr="001567B7">
        <w:t>I concur that data are not being shared as effectively as they should. No one could say that. The first point to make is there is no legal impediment that prevents it. We have all the legal issues. I might like to have health data in the Digital Economy Act, and certainly that is something that Professor Cathie Sudlow, who is doing a review of the availability of health data at the moment, will be considering</w:t>
      </w:r>
      <w:r w:rsidRPr="001567B7" w:rsidR="004D1804">
        <w:t>, I think, although I do not know.</w:t>
      </w:r>
    </w:p>
    <w:p w:rsidR="00022C3F" w:rsidRPr="001567B7" w:rsidP="00022C3F">
      <w:pPr>
        <w:pStyle w:val="Answer"/>
      </w:pPr>
      <w:r w:rsidRPr="001567B7">
        <w:t xml:space="preserve">There is no legal impediment to sharing data, so why are data not shared? There is a real issue around the fact that we are a Government of </w:t>
      </w:r>
      <w:r w:rsidRPr="001567B7" w:rsidR="004D1804">
        <w:t>D</w:t>
      </w:r>
      <w:r w:rsidRPr="001567B7">
        <w:t>epartments that operate almost</w:t>
      </w:r>
      <w:r w:rsidRPr="001567B7" w:rsidR="004D1804">
        <w:t>,</w:t>
      </w:r>
      <w:r w:rsidRPr="001567B7">
        <w:t xml:space="preserve"> in many ways</w:t>
      </w:r>
      <w:r w:rsidRPr="001567B7" w:rsidR="004D1804">
        <w:t>,</w:t>
      </w:r>
      <w:r w:rsidRPr="001567B7">
        <w:t xml:space="preserve"> as independent entities, and that therefore people are rightly</w:t>
      </w:r>
      <w:r w:rsidRPr="001567B7" w:rsidR="004D1804">
        <w:t xml:space="preserve">, </w:t>
      </w:r>
      <w:r w:rsidRPr="001567B7">
        <w:t>given all these cybersecurity issues</w:t>
      </w:r>
      <w:r w:rsidRPr="001567B7" w:rsidR="004D1804">
        <w:t xml:space="preserve">, </w:t>
      </w:r>
      <w:r w:rsidRPr="001567B7">
        <w:t>nervous about sharing data. There is an inherent nervousness and an inherent concern that no one wishes to be the people who enable public data to be at risk.</w:t>
      </w:r>
    </w:p>
    <w:p w:rsidR="00022C3F" w:rsidRPr="001567B7" w:rsidP="00022C3F">
      <w:pPr>
        <w:pStyle w:val="Answer"/>
      </w:pPr>
      <w:r w:rsidRPr="001567B7">
        <w:t>Therefore, if we are going to make progress</w:t>
      </w:r>
      <w:r w:rsidRPr="001567B7" w:rsidR="004D1804">
        <w:t>,</w:t>
      </w:r>
      <w:r w:rsidRPr="001567B7">
        <w:t xml:space="preserve"> I come not necessarily to the Department </w:t>
      </w:r>
      <w:r w:rsidRPr="001567B7" w:rsidR="004D1804">
        <w:t>for</w:t>
      </w:r>
      <w:r w:rsidRPr="001567B7">
        <w:t xml:space="preserve"> Administrative Affairs, but a number of very sensible </w:t>
      </w:r>
      <w:r w:rsidRPr="001567B7">
        <w:t xml:space="preserve">suggestions have been made. Cassie Smith, who is at Health Data Research UK, has proposed that the Treasury might say to all </w:t>
      </w:r>
      <w:r w:rsidRPr="001567B7" w:rsidR="004D1804">
        <w:t>D</w:t>
      </w:r>
      <w:r w:rsidRPr="001567B7">
        <w:t>epartments, “As long as it is done properly and against the right security constraints</w:t>
      </w:r>
      <w:r w:rsidRPr="001567B7" w:rsidR="004D1804">
        <w:t>,</w:t>
      </w:r>
      <w:r w:rsidRPr="001567B7">
        <w:t xml:space="preserve"> we will back you”.</w:t>
      </w:r>
    </w:p>
    <w:p w:rsidR="00022C3F" w:rsidRPr="001567B7" w:rsidP="00022C3F">
      <w:pPr>
        <w:pStyle w:val="Answer"/>
      </w:pPr>
      <w:r w:rsidRPr="001567B7">
        <w:t>There is also the case that you could move to one data owner. There are two problems at the moment. One is that you have separate data owners everywhere, and so you have to negotiate bilateral agreements to do anything. Secondly, data owners say, “</w:t>
      </w:r>
      <w:r w:rsidRPr="001567B7" w:rsidR="004D1804">
        <w:t>Y</w:t>
      </w:r>
      <w:r w:rsidRPr="001567B7">
        <w:t>ou can use those data for purpose X”</w:t>
      </w:r>
      <w:r w:rsidRPr="001567B7" w:rsidR="004D1804">
        <w:t>,</w:t>
      </w:r>
      <w:r w:rsidRPr="001567B7">
        <w:t xml:space="preserve"> and then</w:t>
      </w:r>
      <w:r w:rsidRPr="001567B7" w:rsidR="004D1804">
        <w:t>, if</w:t>
      </w:r>
      <w:r w:rsidRPr="001567B7">
        <w:t xml:space="preserve"> you want to use them for a slightly different purpose</w:t>
      </w:r>
      <w:r w:rsidRPr="001567B7" w:rsidR="004D1804">
        <w:t xml:space="preserve">, you have to </w:t>
      </w:r>
      <w:r w:rsidRPr="001567B7">
        <w:t>go back through the process again.</w:t>
      </w:r>
    </w:p>
    <w:p w:rsidR="00022C3F" w:rsidRPr="001567B7" w:rsidP="00022C3F">
      <w:pPr>
        <w:pStyle w:val="Answer"/>
      </w:pPr>
      <w:r w:rsidRPr="001567B7">
        <w:t xml:space="preserve">Enabling data sharing to happen is one of the most important things that we could do. We did it during the pandemic. We understood the dreadful inequalities by ethnicity that came around </w:t>
      </w:r>
      <w:r w:rsidR="009233DC">
        <w:t>c</w:t>
      </w:r>
      <w:r w:rsidRPr="001567B7">
        <w:t>ovid mortality. We were able to do that by linking data from different sources and controlling for disadvantage and things like that. It was really sad work but incredibly useful. We were able to do that because during the pandemic there was a special dispensation that allowed data to be shared. They were called COPI notices.</w:t>
      </w:r>
    </w:p>
    <w:p w:rsidR="00022C3F" w:rsidRPr="001567B7" w:rsidP="00022C3F">
      <w:pPr>
        <w:pStyle w:val="Answer"/>
      </w:pPr>
      <w:r w:rsidRPr="001567B7">
        <w:t xml:space="preserve">All the work that we were able to do around, sadly, </w:t>
      </w:r>
      <w:r w:rsidR="00DD5D68">
        <w:t>c</w:t>
      </w:r>
      <w:r w:rsidRPr="001567B7">
        <w:t>ovid mortality or around</w:t>
      </w:r>
      <w:r w:rsidRPr="001567B7" w:rsidR="004D1804">
        <w:t>, for example,</w:t>
      </w:r>
      <w:r w:rsidRPr="001567B7">
        <w:t xml:space="preserve"> long </w:t>
      </w:r>
      <w:r w:rsidR="00DD5D68">
        <w:t>c</w:t>
      </w:r>
      <w:r w:rsidRPr="001567B7">
        <w:t>ovid</w:t>
      </w:r>
      <w:r w:rsidRPr="001567B7" w:rsidR="004D1804">
        <w:t>,</w:t>
      </w:r>
      <w:r w:rsidRPr="001567B7">
        <w:t xml:space="preserve"> we could not do for cardiovascular disease</w:t>
      </w:r>
      <w:r w:rsidRPr="001567B7" w:rsidR="004D1804">
        <w:t xml:space="preserve">; </w:t>
      </w:r>
      <w:r w:rsidRPr="001567B7">
        <w:t>it was only for pandemic insights. Of course, that has stopped</w:t>
      </w:r>
      <w:r w:rsidRPr="001567B7" w:rsidR="004D1804">
        <w:t xml:space="preserve"> now</w:t>
      </w:r>
      <w:r w:rsidRPr="001567B7">
        <w:t xml:space="preserve">; you simply cannot do all the things you might want to do around what is going on in cardiovascular disease or cancer. Therefore, one data owner would be </w:t>
      </w:r>
      <w:r w:rsidRPr="001567B7" w:rsidR="004D1804">
        <w:t>a</w:t>
      </w:r>
      <w:r w:rsidRPr="001567B7">
        <w:t xml:space="preserve"> very good way.</w:t>
      </w:r>
    </w:p>
    <w:p w:rsidR="00022C3F" w:rsidRPr="001567B7" w:rsidP="00022C3F">
      <w:pPr>
        <w:pStyle w:val="Answer"/>
      </w:pPr>
      <w:r w:rsidRPr="001567B7">
        <w:t>It is also worth saying that</w:t>
      </w:r>
      <w:r w:rsidRPr="001567B7" w:rsidR="004D1804">
        <w:t>,</w:t>
      </w:r>
      <w:r w:rsidRPr="001567B7">
        <w:t xml:space="preserve"> when people talk about data sharing</w:t>
      </w:r>
      <w:r w:rsidRPr="001567B7" w:rsidR="004D1804">
        <w:t>,</w:t>
      </w:r>
      <w:r w:rsidRPr="001567B7">
        <w:t xml:space="preserve"> they believe that there is going to be some enormous lake of data and that people are going to be marching around with different </w:t>
      </w:r>
      <w:r w:rsidRPr="001567B7" w:rsidR="004D1804">
        <w:t>dataset</w:t>
      </w:r>
      <w:r w:rsidRPr="001567B7">
        <w:t>s. That is absolutely not the case. Data can stay exactly where they are held, in an entirely safe environment, and we are able then to access the bits that we want in a secure way.</w:t>
      </w:r>
    </w:p>
    <w:p w:rsidR="00022C3F" w:rsidRPr="001567B7" w:rsidP="00022C3F">
      <w:pPr>
        <w:pStyle w:val="Answer"/>
      </w:pPr>
      <w:r w:rsidRPr="001567B7">
        <w:t xml:space="preserve">At the ONS we have been privileged to lead a cross-Government piece of work to lead up to a multi-cloud platform called the Integrated Data Service. That now works, but it requires that we get many more </w:t>
      </w:r>
      <w:r w:rsidRPr="001567B7" w:rsidR="004D1804">
        <w:t>dataset</w:t>
      </w:r>
      <w:r w:rsidRPr="001567B7">
        <w:t>s. The speed of upskilling what will be a transformational programme for Government will come through really improving the data ownership and the sharing of data.</w:t>
      </w:r>
    </w:p>
    <w:p w:rsidR="00022C3F" w:rsidRPr="001567B7" w:rsidP="00022C3F">
      <w:pPr>
        <w:pStyle w:val="Question"/>
        <w:numPr>
          <w:ilvl w:val="0"/>
          <w:numId w:val="9"/>
        </w:numPr>
      </w:pPr>
      <w:sdt>
        <w:sdtPr>
          <w:alias w:val="Member"/>
          <w:tag w:val="&lt;Member mnisId='4669' dodsId='127282'&gt;"/>
          <w:id w:val="215940342"/>
          <w:placeholder>
            <w:docPart w:val="F29530F956E04695A1729826A8346E99"/>
          </w:placeholder>
          <w:richText/>
        </w:sdtPr>
        <w:sdtContent>
          <w:r w:rsidRPr="001567B7">
            <w:rPr>
              <w:b/>
            </w:rPr>
            <w:t>Damien Moore:</w:t>
          </w:r>
        </w:sdtContent>
      </w:sdt>
      <w:r w:rsidRPr="001567B7">
        <w:t xml:space="preserve"> Thank you</w:t>
      </w:r>
      <w:r w:rsidRPr="001567B7" w:rsidR="004D1804">
        <w:t>.</w:t>
      </w:r>
      <w:r w:rsidRPr="001567B7">
        <w:t xml:space="preserve"> That is really useful. Just touching on some of the points you raised earlier, how well does the existing legislative framework provide for access to data for statisticians in the devolved </w:t>
      </w:r>
      <w:r w:rsidRPr="001567B7" w:rsidR="004D1804">
        <w:t>A</w:t>
      </w:r>
      <w:r w:rsidRPr="001567B7">
        <w:t>dministrations, because we have added that element of complexity?</w:t>
      </w:r>
    </w:p>
    <w:p w:rsidR="00022C3F" w:rsidRPr="001567B7" w:rsidP="00022C3F">
      <w:pPr>
        <w:pStyle w:val="Answer"/>
      </w:pPr>
      <w:sdt>
        <w:sdtPr>
          <w:alias w:val="Witness"/>
          <w:id w:val="-532723385"/>
          <w:placeholder>
            <w:docPart w:val="F29530F956E04695A1729826A8346E99"/>
          </w:placeholder>
          <w:richText/>
        </w:sdtPr>
        <w:sdtContent>
          <w:r w:rsidRPr="001567B7">
            <w:rPr>
              <w:b/>
              <w:i/>
            </w:rPr>
            <w:t>Professor Sir Ian Diamond:</w:t>
          </w:r>
          <w:r w:rsidRPr="001567B7">
            <w:rPr>
              <w:b/>
            </w:rPr>
            <w:t xml:space="preserve"> </w:t>
          </w:r>
        </w:sdtContent>
      </w:sdt>
      <w:r w:rsidRPr="001567B7">
        <w:t xml:space="preserve">It is an element of complexity. Certainly we try to help. There are trusted research environments in each of the three </w:t>
      </w:r>
      <w:r w:rsidRPr="001567B7" w:rsidR="004D1804">
        <w:t>A</w:t>
      </w:r>
      <w:r w:rsidRPr="001567B7">
        <w:t xml:space="preserve">dministrations, and we try to work with those trusted research environments, but it is the case. One example is that we are able to have </w:t>
      </w:r>
      <w:r w:rsidRPr="001567B7">
        <w:t>data from HMRC, which I have talked about earlier, on payroll numbers and things. Our colleagues in the Northern Ireland Statistics and Research Agency have to negotiate their own arrangements. I cannot say, “I have them so I will let you have them”. It is very difficult in that way.</w:t>
      </w:r>
    </w:p>
    <w:p w:rsidR="00022C3F" w:rsidRPr="001567B7" w:rsidP="00022C3F">
      <w:pPr>
        <w:pStyle w:val="Answer"/>
      </w:pPr>
      <w:r w:rsidRPr="001567B7">
        <w:t>We need to recognise that our colleagues in NISRA, as it is called, have challenges of resource. They do not have lots of people. I do not have lots of peopl</w:t>
      </w:r>
      <w:r w:rsidRPr="001567B7" w:rsidR="00DA34FB">
        <w:t>e. N</w:t>
      </w:r>
      <w:r w:rsidRPr="001567B7">
        <w:t xml:space="preserve">one of us </w:t>
      </w:r>
      <w:r w:rsidR="00B50830">
        <w:t>has</w:t>
      </w:r>
      <w:r w:rsidRPr="001567B7">
        <w:t xml:space="preserve"> lots of people running around negotiating data agreements</w:t>
      </w:r>
      <w:r w:rsidRPr="001567B7" w:rsidR="00DA34FB">
        <w:t>,</w:t>
      </w:r>
      <w:r w:rsidRPr="001567B7">
        <w:t xml:space="preserve"> but I have a few more people than they have</w:t>
      </w:r>
      <w:r w:rsidRPr="001567B7" w:rsidR="00DA34FB">
        <w:t>.</w:t>
      </w:r>
      <w:r w:rsidRPr="001567B7">
        <w:t xml:space="preserve"> </w:t>
      </w:r>
      <w:r w:rsidRPr="001567B7" w:rsidR="00DA34FB">
        <w:t>I</w:t>
      </w:r>
      <w:r w:rsidRPr="001567B7">
        <w:t>t is a real challenge.</w:t>
      </w:r>
    </w:p>
    <w:p w:rsidR="00022C3F" w:rsidRPr="001567B7" w:rsidP="00B50830">
      <w:pPr>
        <w:pStyle w:val="Question"/>
        <w:numPr>
          <w:ilvl w:val="0"/>
          <w:numId w:val="0"/>
        </w:numPr>
        <w:ind w:left="794"/>
      </w:pPr>
      <w:sdt>
        <w:sdtPr>
          <w:alias w:val="Member"/>
          <w:tag w:val="&lt;Member mnisId='4669' dodsId='127282'&gt;"/>
          <w:id w:val="97223139"/>
          <w:placeholder>
            <w:docPart w:val="F29530F956E04695A1729826A8346E99"/>
          </w:placeholder>
          <w:richText/>
        </w:sdtPr>
        <w:sdtContent>
          <w:r w:rsidRPr="001567B7">
            <w:rPr>
              <w:b/>
            </w:rPr>
            <w:t>Damien Moore:</w:t>
          </w:r>
        </w:sdtContent>
      </w:sdt>
      <w:r w:rsidRPr="001567B7">
        <w:t xml:space="preserve"> That is something we definitely need to focus on, then</w:t>
      </w:r>
      <w:r w:rsidRPr="001567B7" w:rsidR="00DA34FB">
        <w:t>.</w:t>
      </w:r>
    </w:p>
    <w:p w:rsidR="00022C3F" w:rsidRPr="001567B7" w:rsidP="00022C3F">
      <w:pPr>
        <w:pStyle w:val="Answer"/>
      </w:pPr>
      <w:sdt>
        <w:sdtPr>
          <w:alias w:val="Witness"/>
          <w:id w:val="1691881763"/>
          <w:placeholder>
            <w:docPart w:val="F29530F956E04695A1729826A8346E99"/>
          </w:placeholder>
          <w:richText/>
        </w:sdtPr>
        <w:sdtContent>
          <w:r w:rsidRPr="001567B7">
            <w:rPr>
              <w:b/>
              <w:i/>
            </w:rPr>
            <w:t>Professor Sir Ian Diamond:</w:t>
          </w:r>
          <w:r w:rsidRPr="001567B7">
            <w:rPr>
              <w:b/>
            </w:rPr>
            <w:t xml:space="preserve"> </w:t>
          </w:r>
        </w:sdtContent>
      </w:sdt>
      <w:r w:rsidRPr="001567B7" w:rsidR="00DA34FB">
        <w:t>I think so</w:t>
      </w:r>
      <w:r w:rsidRPr="001567B7">
        <w:t>.</w:t>
      </w:r>
    </w:p>
    <w:p w:rsidR="00022C3F" w:rsidRPr="001567B7" w:rsidP="00022C3F">
      <w:pPr>
        <w:pStyle w:val="Question"/>
        <w:numPr>
          <w:ilvl w:val="0"/>
          <w:numId w:val="9"/>
        </w:numPr>
      </w:pPr>
      <w:sdt>
        <w:sdtPr>
          <w:alias w:val="Member"/>
          <w:tag w:val="&lt;Member mnisId='3942' dodsId='62784'&gt;"/>
          <w:id w:val="1573769695"/>
          <w:placeholder>
            <w:docPart w:val="F29530F956E04695A1729826A8346E99"/>
          </w:placeholder>
          <w:richText/>
        </w:sdtPr>
        <w:sdtContent>
          <w:r w:rsidRPr="001567B7">
            <w:rPr>
              <w:b/>
            </w:rPr>
            <w:t>John Stevenson:</w:t>
          </w:r>
        </w:sdtContent>
      </w:sdt>
      <w:r w:rsidRPr="001567B7">
        <w:t xml:space="preserve"> You have just touched upon the challenges of sharing data between </w:t>
      </w:r>
      <w:r w:rsidRPr="001567B7" w:rsidR="00DA34FB">
        <w:t>D</w:t>
      </w:r>
      <w:r w:rsidRPr="001567B7">
        <w:t>epartments. What about the challenges of statisticians and analys</w:t>
      </w:r>
      <w:r w:rsidRPr="001567B7" w:rsidR="00DA34FB">
        <w:t>ts</w:t>
      </w:r>
      <w:r w:rsidRPr="001567B7">
        <w:t xml:space="preserve"> getting access to Government data in a timely fashion?</w:t>
      </w:r>
      <w:r w:rsidRPr="001567B7" w:rsidR="00DA34FB">
        <w:t xml:space="preserve"> What are the challenges there?</w:t>
      </w:r>
    </w:p>
    <w:p w:rsidR="00022C3F" w:rsidRPr="001567B7" w:rsidP="00022C3F">
      <w:pPr>
        <w:pStyle w:val="Answer"/>
      </w:pPr>
      <w:sdt>
        <w:sdtPr>
          <w:alias w:val="Witness"/>
          <w:id w:val="-741790436"/>
          <w:placeholder>
            <w:docPart w:val="F29530F956E04695A1729826A8346E99"/>
          </w:placeholder>
          <w:richText/>
        </w:sdtPr>
        <w:sdtContent>
          <w:r w:rsidRPr="001567B7">
            <w:rPr>
              <w:b/>
              <w:i/>
            </w:rPr>
            <w:t>Professor Sir Ian Diamond:</w:t>
          </w:r>
          <w:r w:rsidRPr="001567B7">
            <w:rPr>
              <w:b/>
            </w:rPr>
            <w:t xml:space="preserve"> </w:t>
          </w:r>
        </w:sdtContent>
      </w:sdt>
      <w:r w:rsidRPr="001567B7">
        <w:t xml:space="preserve">It comes down to the whole issue of getting those data to be enabled into a trusted research environment where they can be analysed and where data are being shared. There are two questions there. </w:t>
      </w:r>
      <w:r w:rsidRPr="001567B7" w:rsidR="00DA34FB">
        <w:t>First,</w:t>
      </w:r>
      <w:r w:rsidRPr="001567B7">
        <w:t xml:space="preserve"> do we need to link data? </w:t>
      </w:r>
      <w:r w:rsidRPr="001567B7" w:rsidR="00DA34FB">
        <w:t>If we need to link data, in</w:t>
      </w:r>
      <w:r w:rsidRPr="001567B7">
        <w:t xml:space="preserve"> the main, we can do that quite quickly, except—and here comes the big </w:t>
      </w:r>
      <w:r w:rsidRPr="001567B7" w:rsidR="00DA34FB">
        <w:t>“</w:t>
      </w:r>
      <w:r w:rsidRPr="001567B7">
        <w:t>except</w:t>
      </w:r>
      <w:r w:rsidRPr="001567B7" w:rsidR="00DA34FB">
        <w:t>”</w:t>
      </w:r>
      <w:r w:rsidRPr="001567B7">
        <w:t xml:space="preserve">—because there are different infrastructures in different </w:t>
      </w:r>
      <w:r w:rsidRPr="001567B7" w:rsidR="00DA34FB">
        <w:t>D</w:t>
      </w:r>
      <w:r w:rsidRPr="001567B7">
        <w:t>epartments</w:t>
      </w:r>
      <w:r w:rsidRPr="001567B7" w:rsidR="00DA34FB">
        <w:t>,</w:t>
      </w:r>
      <w:r w:rsidRPr="001567B7">
        <w:t xml:space="preserve"> data do not always equally easily talk to each other. That is why I mentioned some of the issues around data engineering. Different </w:t>
      </w:r>
      <w:r w:rsidRPr="001567B7" w:rsidR="00DA34FB">
        <w:t>D</w:t>
      </w:r>
      <w:r w:rsidRPr="001567B7">
        <w:t>epartments will have different systems. There is an enormous amount of work that can make it very difficult to share data.</w:t>
      </w:r>
    </w:p>
    <w:p w:rsidR="00022C3F" w:rsidRPr="001567B7" w:rsidP="00022C3F">
      <w:pPr>
        <w:pStyle w:val="Question"/>
        <w:numPr>
          <w:ilvl w:val="0"/>
          <w:numId w:val="9"/>
        </w:numPr>
      </w:pPr>
      <w:sdt>
        <w:sdtPr>
          <w:alias w:val="Member"/>
          <w:tag w:val="&lt;Member mnisId='3942' dodsId='62784'&gt;"/>
          <w:id w:val="1596597043"/>
          <w:placeholder>
            <w:docPart w:val="F29530F956E04695A1729826A8346E99"/>
          </w:placeholder>
          <w:richText/>
        </w:sdtPr>
        <w:sdtContent>
          <w:r w:rsidRPr="001567B7">
            <w:rPr>
              <w:b/>
            </w:rPr>
            <w:t>John Stevenson:</w:t>
          </w:r>
        </w:sdtContent>
      </w:sdt>
      <w:r w:rsidRPr="001567B7">
        <w:t xml:space="preserve"> That is sharing data. What about statisticians actually getting access to that data?</w:t>
      </w:r>
    </w:p>
    <w:p w:rsidR="00022C3F" w:rsidRPr="001567B7" w:rsidP="00022C3F">
      <w:pPr>
        <w:pStyle w:val="Answer"/>
      </w:pPr>
      <w:sdt>
        <w:sdtPr>
          <w:alias w:val="Witness"/>
          <w:id w:val="-847627637"/>
          <w:placeholder>
            <w:docPart w:val="F29530F956E04695A1729826A8346E99"/>
          </w:placeholder>
          <w:richText/>
        </w:sdtPr>
        <w:sdtContent>
          <w:r w:rsidRPr="001567B7">
            <w:rPr>
              <w:b/>
              <w:i/>
            </w:rPr>
            <w:t>Professor Sir Ian Diamond:</w:t>
          </w:r>
          <w:r w:rsidRPr="001567B7">
            <w:rPr>
              <w:b/>
            </w:rPr>
            <w:t xml:space="preserve"> </w:t>
          </w:r>
        </w:sdtContent>
      </w:sdt>
      <w:r w:rsidRPr="001567B7">
        <w:t>I am terribly sorry; when I was talking about sharing data</w:t>
      </w:r>
      <w:r w:rsidRPr="001567B7" w:rsidR="00DA34FB">
        <w:t>,</w:t>
      </w:r>
      <w:r w:rsidRPr="001567B7">
        <w:t xml:space="preserve"> I was meaning either an individual dataset or data that had to be linked. With regard to statisticians having access to those data, again, that comes down to the data owner being prepared to give access. That varies. To return to something I said earlier, we do it according to a set of principles</w:t>
      </w:r>
      <w:r w:rsidRPr="001567B7" w:rsidR="00DA34FB">
        <w:t>:</w:t>
      </w:r>
      <w:r w:rsidRPr="001567B7">
        <w:t xml:space="preserve"> that the work is ethical, </w:t>
      </w:r>
      <w:r w:rsidRPr="001567B7" w:rsidR="00DA34FB">
        <w:t xml:space="preserve">that </w:t>
      </w:r>
      <w:r w:rsidRPr="001567B7">
        <w:t xml:space="preserve">the work is in the public interest, </w:t>
      </w:r>
      <w:r w:rsidRPr="001567B7" w:rsidR="00DA34FB">
        <w:t xml:space="preserve">that </w:t>
      </w:r>
      <w:r w:rsidRPr="001567B7">
        <w:t>the work can be done</w:t>
      </w:r>
      <w:r w:rsidRPr="001567B7" w:rsidR="00DA34FB">
        <w:t>—</w:t>
      </w:r>
      <w:r w:rsidRPr="001567B7">
        <w:t>the statistician has the skills to do it</w:t>
      </w:r>
      <w:r w:rsidRPr="001567B7" w:rsidR="00DA34FB">
        <w:t>—that</w:t>
      </w:r>
      <w:r w:rsidRPr="001567B7">
        <w:t xml:space="preserve"> what is going on is transparent and </w:t>
      </w:r>
      <w:r w:rsidRPr="001567B7" w:rsidR="00DA34FB">
        <w:t xml:space="preserve">that </w:t>
      </w:r>
      <w:r w:rsidRPr="001567B7">
        <w:t>the data are held very securely.</w:t>
      </w:r>
    </w:p>
    <w:p w:rsidR="00022C3F" w:rsidRPr="001567B7" w:rsidP="00022C3F">
      <w:pPr>
        <w:pStyle w:val="Answer"/>
      </w:pPr>
      <w:r w:rsidRPr="001567B7">
        <w:t>We do it according to those sets of principles, but</w:t>
      </w:r>
      <w:r w:rsidRPr="001567B7" w:rsidR="00DA34FB">
        <w:t xml:space="preserve"> there</w:t>
      </w:r>
      <w:r w:rsidRPr="001567B7">
        <w:t xml:space="preserve"> is something that I would want just to mention</w:t>
      </w:r>
      <w:r w:rsidRPr="001567B7" w:rsidR="00DA34FB">
        <w:t>. S</w:t>
      </w:r>
      <w:r w:rsidRPr="001567B7">
        <w:t xml:space="preserve">ometimes data owners give you the permission to do one particular piece of analysis, but statistical analysis does not actually quite work like that. You do not go in and randomly, just say, “Oh, I wonder what is here”. You are asking particular questions, but you often want to go and explore the data and look </w:t>
      </w:r>
      <w:r w:rsidRPr="001567B7" w:rsidR="00DA34FB">
        <w:t>in</w:t>
      </w:r>
      <w:r w:rsidRPr="001567B7">
        <w:t xml:space="preserve"> a very imaginative way. That can sometimes be difficult if your permissions only allow you to do a very tightly defined model. Enabling exploratory data analysis seems to me to be incredibly important.</w:t>
      </w:r>
    </w:p>
    <w:p w:rsidR="00022C3F" w:rsidRPr="001567B7" w:rsidP="00022C3F">
      <w:pPr>
        <w:pStyle w:val="Question"/>
        <w:numPr>
          <w:ilvl w:val="0"/>
          <w:numId w:val="9"/>
        </w:numPr>
      </w:pPr>
      <w:sdt>
        <w:sdtPr>
          <w:alias w:val="Member"/>
          <w:tag w:val="&lt;Member mnisId='3942' dodsId='62784'&gt;"/>
          <w:id w:val="-1390411387"/>
          <w:placeholder>
            <w:docPart w:val="F29530F956E04695A1729826A8346E99"/>
          </w:placeholder>
          <w:richText/>
        </w:sdtPr>
        <w:sdtContent>
          <w:r w:rsidRPr="001567B7">
            <w:rPr>
              <w:b/>
            </w:rPr>
            <w:t>John Stevenson:</w:t>
          </w:r>
        </w:sdtContent>
      </w:sdt>
      <w:r w:rsidRPr="001567B7">
        <w:t xml:space="preserve"> Is the Central Digital and Data Office’s data</w:t>
      </w:r>
      <w:r w:rsidRPr="001567B7" w:rsidR="00DA34FB">
        <w:t xml:space="preserve"> </w:t>
      </w:r>
      <w:r w:rsidRPr="001567B7">
        <w:t>sharing initiative helping in any way?</w:t>
      </w:r>
    </w:p>
    <w:p w:rsidR="00022C3F" w:rsidRPr="001567B7" w:rsidP="00022C3F">
      <w:pPr>
        <w:pStyle w:val="Answer"/>
      </w:pPr>
      <w:sdt>
        <w:sdtPr>
          <w:alias w:val="Witness"/>
          <w:id w:val="-686211279"/>
          <w:placeholder>
            <w:docPart w:val="F29530F956E04695A1729826A8346E99"/>
          </w:placeholder>
          <w:richText/>
        </w:sdtPr>
        <w:sdtContent>
          <w:r w:rsidRPr="001567B7">
            <w:rPr>
              <w:b/>
              <w:i/>
            </w:rPr>
            <w:t>Professor Sir Ian Diamond:</w:t>
          </w:r>
          <w:r w:rsidRPr="001567B7">
            <w:rPr>
              <w:b/>
            </w:rPr>
            <w:t xml:space="preserve"> </w:t>
          </w:r>
        </w:sdtContent>
      </w:sdt>
      <w:r w:rsidRPr="001567B7">
        <w:t>Yes</w:t>
      </w:r>
      <w:r w:rsidRPr="001567B7" w:rsidR="00DA34FB">
        <w:t>,</w:t>
      </w:r>
      <w:r w:rsidRPr="001567B7">
        <w:t xml:space="preserve"> I am a huge fan. This will bring the data</w:t>
      </w:r>
      <w:r w:rsidRPr="001567B7" w:rsidR="00DA34FB">
        <w:t xml:space="preserve"> and </w:t>
      </w:r>
      <w:r w:rsidRPr="001567B7">
        <w:t xml:space="preserve">make them available, and the more </w:t>
      </w:r>
      <w:r w:rsidRPr="001567B7" w:rsidR="004D1804">
        <w:t>dataset</w:t>
      </w:r>
      <w:r w:rsidRPr="001567B7">
        <w:t>s that are there, the more other people will say, “I really ought to be there because everybody else is there”. There is a real opportunity for that data marketplace, as it is called, to really be a deal</w:t>
      </w:r>
      <w:r w:rsidRPr="001567B7" w:rsidR="00DA34FB">
        <w:t>-</w:t>
      </w:r>
      <w:r w:rsidRPr="001567B7">
        <w:t>breaker.</w:t>
      </w:r>
    </w:p>
    <w:p w:rsidR="00022C3F" w:rsidRPr="001567B7" w:rsidP="00022C3F">
      <w:pPr>
        <w:pStyle w:val="Question"/>
        <w:numPr>
          <w:ilvl w:val="0"/>
          <w:numId w:val="9"/>
        </w:numPr>
      </w:pPr>
      <w:sdt>
        <w:sdtPr>
          <w:alias w:val="Member"/>
          <w:tag w:val="&lt;Member mnisId='3942' dodsId='62784'&gt;"/>
          <w:id w:val="-415013038"/>
          <w:placeholder>
            <w:docPart w:val="F29530F956E04695A1729826A8346E99"/>
          </w:placeholder>
          <w:richText/>
        </w:sdtPr>
        <w:sdtContent>
          <w:r w:rsidRPr="001567B7">
            <w:rPr>
              <w:b/>
            </w:rPr>
            <w:t>John Stevenson:</w:t>
          </w:r>
        </w:sdtContent>
      </w:sdt>
      <w:r w:rsidRPr="001567B7">
        <w:t xml:space="preserve"> Given the issues we have just discussed, are you confident you are going to make robust recommendations to Government regarding a shift away from the present census routine into more admin data in the near future?</w:t>
      </w:r>
    </w:p>
    <w:p w:rsidR="00022C3F" w:rsidRPr="001567B7" w:rsidP="00022C3F">
      <w:pPr>
        <w:pStyle w:val="Answer"/>
      </w:pPr>
      <w:sdt>
        <w:sdtPr>
          <w:alias w:val="Witness"/>
          <w:id w:val="249249304"/>
          <w:placeholder>
            <w:docPart w:val="F29530F956E04695A1729826A8346E99"/>
          </w:placeholder>
          <w:richText/>
        </w:sdtPr>
        <w:sdtContent>
          <w:r w:rsidRPr="001567B7">
            <w:rPr>
              <w:b/>
              <w:i/>
            </w:rPr>
            <w:t>Professor Sir Ian Diamond:</w:t>
          </w:r>
          <w:r w:rsidRPr="001567B7">
            <w:rPr>
              <w:b/>
            </w:rPr>
            <w:t xml:space="preserve"> </w:t>
          </w:r>
        </w:sdtContent>
      </w:sdt>
      <w:r w:rsidRPr="001567B7">
        <w:t>I am conscious I am going to make a robust recommendation. I hope I have the privilege of coming here for a conversation, but I do not want any of you to say, “I do not think this is terribly robust”</w:t>
      </w:r>
      <w:r w:rsidRPr="001567B7" w:rsidR="00DA34FB">
        <w:t>,</w:t>
      </w:r>
      <w:r w:rsidRPr="001567B7">
        <w:t xml:space="preserve"> so I am conscious that whatever recommendation I make will be robust. We are doing a consultation. Let me assure</w:t>
      </w:r>
      <w:r w:rsidRPr="001567B7" w:rsidR="00DA34FB">
        <w:t xml:space="preserve"> you </w:t>
      </w:r>
      <w:r w:rsidRPr="001567B7">
        <w:t>that William will get a text as soon as we have a recommendation that he can share with you.</w:t>
      </w:r>
    </w:p>
    <w:p w:rsidR="00022C3F" w:rsidRPr="001567B7" w:rsidP="00022C3F">
      <w:pPr>
        <w:pStyle w:val="Question"/>
        <w:numPr>
          <w:ilvl w:val="0"/>
          <w:numId w:val="9"/>
        </w:numPr>
      </w:pPr>
      <w:sdt>
        <w:sdtPr>
          <w:alias w:val="Member"/>
          <w:tag w:val="&lt;Member mnisId='3942' dodsId='62784'&gt;"/>
          <w:id w:val="1292787740"/>
          <w:placeholder>
            <w:docPart w:val="F29530F956E04695A1729826A8346E99"/>
          </w:placeholder>
          <w:richText/>
        </w:sdtPr>
        <w:sdtContent>
          <w:r w:rsidRPr="001567B7">
            <w:rPr>
              <w:b/>
            </w:rPr>
            <w:t>John Stevenson:</w:t>
          </w:r>
        </w:sdtContent>
      </w:sdt>
      <w:r w:rsidRPr="001567B7">
        <w:t xml:space="preserve"> Do you think the Government </w:t>
      </w:r>
      <w:r w:rsidRPr="001567B7" w:rsidR="00DA34FB">
        <w:t>D</w:t>
      </w:r>
      <w:r w:rsidRPr="001567B7">
        <w:t>epartments will be receptive?</w:t>
      </w:r>
    </w:p>
    <w:p w:rsidR="00022C3F" w:rsidRPr="001567B7" w:rsidP="00022C3F">
      <w:pPr>
        <w:pStyle w:val="Answer"/>
      </w:pPr>
      <w:sdt>
        <w:sdtPr>
          <w:alias w:val="Witness"/>
          <w:id w:val="-728295556"/>
          <w:placeholder>
            <w:docPart w:val="F29530F956E04695A1729826A8346E99"/>
          </w:placeholder>
          <w:richText/>
        </w:sdtPr>
        <w:sdtContent>
          <w:r w:rsidRPr="001567B7">
            <w:rPr>
              <w:b/>
              <w:i/>
            </w:rPr>
            <w:t>Professor Sir Ian Diamond:</w:t>
          </w:r>
          <w:r w:rsidRPr="001567B7">
            <w:rPr>
              <w:b/>
            </w:rPr>
            <w:t xml:space="preserve"> </w:t>
          </w:r>
        </w:sdtContent>
      </w:sdt>
      <w:r w:rsidRPr="001567B7">
        <w:t>They will. The reason that they will is because my colleagues have put so much effort into engagement at all levels. This consultation has not been one where we have just put something on a website and we will wait to see what comes in. They have been out and about talking to people. When the recommendation comes</w:t>
      </w:r>
      <w:r w:rsidRPr="001567B7" w:rsidR="00DA34FB">
        <w:t>,</w:t>
      </w:r>
      <w:r w:rsidRPr="001567B7">
        <w:t xml:space="preserve"> I do not think it will be a great surprise.</w:t>
      </w:r>
    </w:p>
    <w:p w:rsidR="00022C3F" w:rsidRPr="001567B7" w:rsidP="00022C3F">
      <w:pPr>
        <w:pStyle w:val="Answer"/>
      </w:pPr>
      <w:r w:rsidRPr="001567B7">
        <w:t xml:space="preserve">As I indicated, we have been asking people, “What do you want? What are the key things you would want to see?” If we cannot deliver what people want then you know what the recommendation is going to be. In addition, as I said, I have written to all </w:t>
      </w:r>
      <w:r w:rsidRPr="001567B7" w:rsidR="00DA34FB">
        <w:t>D</w:t>
      </w:r>
      <w:r w:rsidRPr="001567B7">
        <w:t xml:space="preserve">epartments and said, “These are the </w:t>
      </w:r>
      <w:r w:rsidRPr="001567B7" w:rsidR="004D1804">
        <w:t>dataset</w:t>
      </w:r>
      <w:r w:rsidRPr="001567B7">
        <w:t>s that we are going to need from you on a regular basis. Let us just be honest about that now, and if there is a problem</w:t>
      </w:r>
      <w:r w:rsidRPr="001567B7" w:rsidR="00DA34FB">
        <w:t>,</w:t>
      </w:r>
      <w:r w:rsidRPr="001567B7">
        <w:t xml:space="preserve"> we need to have a conversation now rather than later”.</w:t>
      </w:r>
    </w:p>
    <w:p w:rsidR="00022C3F" w:rsidRPr="001567B7" w:rsidP="00022C3F">
      <w:pPr>
        <w:pStyle w:val="Remark"/>
      </w:pPr>
      <w:sdt>
        <w:sdtPr>
          <w:alias w:val="Member"/>
          <w:tag w:val="&lt;Member mnisId='4429' dodsId='106418'&gt;"/>
          <w:id w:val="-154306701"/>
          <w:placeholder>
            <w:docPart w:val="F29530F956E04695A1729826A8346E99"/>
          </w:placeholder>
          <w:richText/>
        </w:sdtPr>
        <w:sdtContent>
          <w:r w:rsidRPr="001567B7">
            <w:rPr>
              <w:b/>
            </w:rPr>
            <w:t>Chair:</w:t>
          </w:r>
        </w:sdtContent>
      </w:sdt>
      <w:r w:rsidRPr="001567B7">
        <w:t xml:space="preserve"> I am looking for that robust text in due course.</w:t>
      </w:r>
    </w:p>
    <w:p w:rsidR="00022C3F" w:rsidRPr="001567B7" w:rsidP="00022C3F">
      <w:pPr>
        <w:pStyle w:val="Answer"/>
      </w:pPr>
      <w:sdt>
        <w:sdtPr>
          <w:alias w:val="Witness"/>
          <w:id w:val="1638522481"/>
          <w:placeholder>
            <w:docPart w:val="F29530F956E04695A1729826A8346E99"/>
          </w:placeholder>
          <w:richText/>
        </w:sdtPr>
        <w:sdtContent>
          <w:r w:rsidRPr="001567B7">
            <w:rPr>
              <w:b/>
              <w:i/>
            </w:rPr>
            <w:t>Professor Sir Ian Diamond:</w:t>
          </w:r>
          <w:r w:rsidRPr="001567B7">
            <w:rPr>
              <w:b/>
            </w:rPr>
            <w:t xml:space="preserve"> </w:t>
          </w:r>
        </w:sdtContent>
      </w:sdt>
      <w:r w:rsidRPr="001567B7">
        <w:t>I will put “robust”</w:t>
      </w:r>
      <w:r w:rsidRPr="001567B7" w:rsidR="00DA34FB">
        <w:t xml:space="preserve"> on the top</w:t>
      </w:r>
      <w:r w:rsidRPr="001567B7">
        <w:t>.</w:t>
      </w:r>
    </w:p>
    <w:p w:rsidR="00022C3F" w:rsidRPr="001567B7" w:rsidP="00DA34FB">
      <w:pPr>
        <w:pStyle w:val="Question"/>
        <w:numPr>
          <w:ilvl w:val="0"/>
          <w:numId w:val="9"/>
        </w:numPr>
      </w:pPr>
      <w:sdt>
        <w:sdtPr>
          <w:alias w:val="Member"/>
          <w:tag w:val="&lt;Member mnisId='4429' dodsId='106418'&gt;"/>
          <w:id w:val="685793671"/>
          <w:placeholder>
            <w:docPart w:val="F29530F956E04695A1729826A8346E99"/>
          </w:placeholder>
          <w:richText/>
        </w:sdtPr>
        <w:sdtContent>
          <w:r w:rsidRPr="001567B7">
            <w:rPr>
              <w:b/>
            </w:rPr>
            <w:t>Chair:</w:t>
          </w:r>
        </w:sdtContent>
      </w:sdt>
      <w:r w:rsidRPr="001567B7">
        <w:t xml:space="preserve"> We appreciate that. </w:t>
      </w:r>
      <w:r w:rsidRPr="001567B7" w:rsidR="00DA34FB">
        <w:t>There are a</w:t>
      </w:r>
      <w:r w:rsidRPr="001567B7">
        <w:t xml:space="preserve"> couple of quick questions from me to finish our session today, Sir Ian. You have outlined in quite some detail the experience in the UK of integrating new data sources</w:t>
      </w:r>
      <w:r w:rsidR="00FC0CA3">
        <w:t xml:space="preserve"> and so on</w:t>
      </w:r>
      <w:r w:rsidRPr="001567B7">
        <w:t>. Do you have any quick comparisons to make to other countries around the world of where we are at and where they might be?</w:t>
      </w:r>
    </w:p>
    <w:p w:rsidR="00022C3F" w:rsidRPr="001567B7" w:rsidP="00022C3F">
      <w:pPr>
        <w:pStyle w:val="Answer"/>
      </w:pPr>
      <w:sdt>
        <w:sdtPr>
          <w:alias w:val="Witness"/>
          <w:id w:val="-107749791"/>
          <w:placeholder>
            <w:docPart w:val="F29530F956E04695A1729826A8346E99"/>
          </w:placeholder>
          <w:richText/>
        </w:sdtPr>
        <w:sdtContent>
          <w:r w:rsidRPr="001567B7">
            <w:rPr>
              <w:b/>
              <w:i/>
            </w:rPr>
            <w:t>Professor Sir Ian Diamond:</w:t>
          </w:r>
          <w:r w:rsidRPr="001567B7">
            <w:rPr>
              <w:b/>
            </w:rPr>
            <w:t xml:space="preserve"> </w:t>
          </w:r>
        </w:sdtContent>
      </w:sdt>
      <w:r w:rsidRPr="001567B7">
        <w:t xml:space="preserve">We are ahead of an awful lot of countries, but other countries are also making real progress. The Dutch have been making a lot of interesting progress. My counterpart in Canada is coming </w:t>
      </w:r>
      <w:r w:rsidRPr="001567B7">
        <w:t>over in October to talk</w:t>
      </w:r>
      <w:r w:rsidRPr="001567B7" w:rsidR="001567B7">
        <w:t xml:space="preserve"> to me</w:t>
      </w:r>
      <w:r w:rsidRPr="001567B7">
        <w:t xml:space="preserve"> about some of the things that they are doing, because he wants to learn from us and we want to learn from them. Colleagues in the Antipodes have made some good progress.</w:t>
      </w:r>
    </w:p>
    <w:p w:rsidR="00022C3F" w:rsidRPr="001567B7" w:rsidP="00022C3F">
      <w:pPr>
        <w:pStyle w:val="Question"/>
        <w:numPr>
          <w:ilvl w:val="0"/>
          <w:numId w:val="9"/>
        </w:numPr>
      </w:pPr>
      <w:sdt>
        <w:sdtPr>
          <w:alias w:val="Member"/>
          <w:tag w:val="&lt;Member mnisId='4429' dodsId='106418'&gt;"/>
          <w:id w:val="-473840119"/>
          <w:placeholder>
            <w:docPart w:val="F29530F956E04695A1729826A8346E99"/>
          </w:placeholder>
          <w:richText/>
        </w:sdtPr>
        <w:sdtContent>
          <w:r w:rsidRPr="001567B7">
            <w:rPr>
              <w:b/>
            </w:rPr>
            <w:t>Chair:</w:t>
          </w:r>
        </w:sdtContent>
      </w:sdt>
      <w:r w:rsidRPr="001567B7">
        <w:t xml:space="preserve"> Just in terms of the census, have any other nations transitioned away from that model in the way your proposals recommend that the ONS does, and what has their experience been?</w:t>
      </w:r>
    </w:p>
    <w:p w:rsidR="00022C3F" w:rsidRPr="001567B7" w:rsidP="00022C3F">
      <w:pPr>
        <w:pStyle w:val="Answer"/>
      </w:pPr>
      <w:sdt>
        <w:sdtPr>
          <w:alias w:val="Witness"/>
          <w:id w:val="-279119710"/>
          <w:placeholder>
            <w:docPart w:val="F29530F956E04695A1729826A8346E99"/>
          </w:placeholder>
          <w:richText/>
        </w:sdtPr>
        <w:sdtContent>
          <w:r w:rsidRPr="001567B7">
            <w:rPr>
              <w:b/>
              <w:i/>
            </w:rPr>
            <w:t>Professor Sir Ian Diamond:</w:t>
          </w:r>
          <w:r w:rsidRPr="001567B7">
            <w:rPr>
              <w:b/>
            </w:rPr>
            <w:t xml:space="preserve"> </w:t>
          </w:r>
        </w:sdtContent>
      </w:sdt>
      <w:r w:rsidRPr="001567B7">
        <w:t>I would start by saying I have not yet made a recommendation. A number of countries have moved away from a census but into different models. The French moved to a system whereby they have a series of large biannual surveys that they link together. The journey that we are on is similar to that which other countries are on, driven in some cases not only by the availability of administrat</w:t>
      </w:r>
      <w:r w:rsidRPr="001567B7" w:rsidR="001567B7">
        <w:t>ive</w:t>
      </w:r>
      <w:r w:rsidRPr="001567B7">
        <w:t xml:space="preserve"> data and not only by the need for more frequent data, but also by, in some countries, the challenges of doing a census where overall enumeration rates have been somewhat lower than ideally we would like.</w:t>
      </w:r>
    </w:p>
    <w:p w:rsidR="00022C3F" w:rsidRPr="001567B7" w:rsidP="00022C3F">
      <w:pPr>
        <w:pStyle w:val="Answer"/>
      </w:pPr>
      <w:r w:rsidRPr="001567B7">
        <w:t xml:space="preserve">Nobody is 10 years ahead of us, and therefore I can report what they are doing, but there are a number of other countries </w:t>
      </w:r>
      <w:r w:rsidRPr="001567B7" w:rsidR="001567B7">
        <w:t>that</w:t>
      </w:r>
      <w:r w:rsidRPr="001567B7">
        <w:t xml:space="preserve"> we are talking very closely to and</w:t>
      </w:r>
      <w:r w:rsidRPr="001567B7" w:rsidR="001567B7">
        <w:t xml:space="preserve"> that</w:t>
      </w:r>
      <w:r w:rsidRPr="001567B7">
        <w:t xml:space="preserve"> I suspect will not do censuses in </w:t>
      </w:r>
      <w:r w:rsidRPr="001567B7" w:rsidR="001567B7">
        <w:t>a</w:t>
      </w:r>
      <w:r w:rsidRPr="001567B7">
        <w:t xml:space="preserve"> similar way in the 2030s.</w:t>
      </w:r>
    </w:p>
    <w:p w:rsidR="00022C3F" w:rsidRPr="001567B7" w:rsidP="00022C3F">
      <w:pPr>
        <w:pStyle w:val="Remark"/>
      </w:pPr>
      <w:sdt>
        <w:sdtPr>
          <w:alias w:val="Member"/>
          <w:tag w:val="&lt;Member mnisId='4429' dodsId='106418'&gt;"/>
          <w:id w:val="-560246898"/>
          <w:placeholder>
            <w:docPart w:val="F29530F956E04695A1729826A8346E99"/>
          </w:placeholder>
          <w:richText/>
        </w:sdtPr>
        <w:sdtContent>
          <w:r w:rsidRPr="001567B7">
            <w:rPr>
              <w:b/>
            </w:rPr>
            <w:t>Chair:</w:t>
          </w:r>
        </w:sdtContent>
      </w:sdt>
      <w:r w:rsidRPr="001567B7">
        <w:t xml:space="preserve"> Sir Ian, we are very grateful for your attendance at the </w:t>
      </w:r>
      <w:r w:rsidRPr="001567B7" w:rsidR="001567B7">
        <w:t>C</w:t>
      </w:r>
      <w:r w:rsidRPr="001567B7">
        <w:t>ommittee</w:t>
      </w:r>
      <w:r w:rsidRPr="001567B7" w:rsidR="001567B7">
        <w:t>,</w:t>
      </w:r>
      <w:r w:rsidRPr="001567B7">
        <w:t xml:space="preserve"> as ever. Thank you for your insights. If there is anything you wish to illuminate further</w:t>
      </w:r>
      <w:r w:rsidRPr="001567B7" w:rsidR="001567B7">
        <w:t>,</w:t>
      </w:r>
      <w:r w:rsidRPr="001567B7">
        <w:t xml:space="preserve"> please do write or indeed send urgent texts. I would just thank you on behalf of the </w:t>
      </w:r>
      <w:r w:rsidRPr="001567B7" w:rsidR="001567B7">
        <w:t>C</w:t>
      </w:r>
      <w:r w:rsidRPr="001567B7">
        <w:t>ommittee this morning.</w:t>
      </w:r>
    </w:p>
    <w:p w:rsidR="00022C3F" w:rsidRPr="001567B7" w:rsidP="00022C3F">
      <w:pPr>
        <w:pStyle w:val="Answer"/>
      </w:pPr>
      <w:sdt>
        <w:sdtPr>
          <w:alias w:val="Witness"/>
          <w:id w:val="-357430912"/>
          <w:placeholder>
            <w:docPart w:val="F29530F956E04695A1729826A8346E99"/>
          </w:placeholder>
          <w:richText/>
        </w:sdtPr>
        <w:sdtContent>
          <w:r w:rsidRPr="001567B7">
            <w:rPr>
              <w:b/>
              <w:i/>
            </w:rPr>
            <w:t>Professor Sir Ian Diamond:</w:t>
          </w:r>
          <w:r w:rsidRPr="001567B7">
            <w:rPr>
              <w:b/>
            </w:rPr>
            <w:t xml:space="preserve"> </w:t>
          </w:r>
        </w:sdtContent>
      </w:sdt>
      <w:r w:rsidRPr="001567B7">
        <w:t>I hope that it has been as enjoyable for you as it has for me. It is an unbelievable privilege to be here. I thought the questions were challenging and incisive, and I hope that my responses were reasoned.</w:t>
      </w:r>
    </w:p>
    <w:p w:rsidR="00022C3F" w:rsidRPr="002A477C" w:rsidP="00022C3F">
      <w:pPr>
        <w:pStyle w:val="Remark"/>
      </w:pPr>
      <w:sdt>
        <w:sdtPr>
          <w:alias w:val="Member"/>
          <w:tag w:val="&lt;Member mnisId='4429' dodsId='106418'&gt;"/>
          <w:id w:val="-1663995724"/>
          <w:placeholder>
            <w:docPart w:val="F29530F956E04695A1729826A8346E99"/>
          </w:placeholder>
          <w:richText/>
        </w:sdtPr>
        <w:sdtContent>
          <w:r w:rsidRPr="001567B7">
            <w:rPr>
              <w:b/>
            </w:rPr>
            <w:t>Chair:</w:t>
          </w:r>
        </w:sdtContent>
      </w:sdt>
      <w:r w:rsidRPr="001567B7">
        <w:t xml:space="preserve"> You can certainly come again if that is your review. We are very grateful. </w:t>
      </w:r>
      <w:r w:rsidRPr="001567B7" w:rsidR="001567B7">
        <w:t>Sir Ian, t</w:t>
      </w:r>
      <w:r w:rsidRPr="001567B7">
        <w:t>hank you very much.</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2581BE4119704BCC8AB5600630AED460"/>
      </w:placeholder>
      <w:richText/>
    </w:sdtPr>
    <w:sdtContent>
      <w:p w:rsidR="003736A1" w:rsidP="009277D8">
        <w:pPr>
          <w:pStyle w:val="Para"/>
          <w:rPr>
            <w:color w:val="808080"/>
          </w:rPr>
        </w:pPr>
        <w:r w:rsidRPr="00C760C0">
          <w:rPr>
            <w:noProof/>
            <w:color w:val="808080"/>
            <w:lang w:eastAsia="en-GB"/>
          </w:rPr>
          <w:drawing>
            <wp:inline distT="0" distB="0" distL="0" distR="0">
              <wp:extent cx="3053715" cy="499110"/>
              <wp:effectExtent l="0" t="0" r="0" b="0"/>
              <wp:docPr id="1" name="Picture 1"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15A873ED777845B78875988F2A5B4BE0"/>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rsid w:val="00814283"/>
  </w:style>
  <w:style w:type="paragraph" w:customStyle="1" w:styleId="ParaCentre">
    <w:name w:val="Para Centre"/>
    <w:basedOn w:val="Normal"/>
    <w:next w:val="TitleWitnesses"/>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C760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sbutt\Desktop\Select%20Committee%20Template%202018%20(1).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2581BE4119704BCC8AB5600630AED460"/>
        <w:category>
          <w:name w:val="General"/>
          <w:gallery w:val="placeholder"/>
        </w:category>
        <w:types>
          <w:type w:val="bbPlcHdr"/>
        </w:types>
        <w:behaviors>
          <w:behavior w:val="content"/>
        </w:behaviors>
        <w:guid w:val="{5262D477-C0C0-42A1-A520-B5901E9D6A10}"/>
      </w:docPartPr>
      <w:docPartBody>
        <w:p w:rsidR="007D06F3" w:rsidP="00FD347F">
          <w:pPr>
            <w:pStyle w:val="2581BE4119704BCC8AB5600630AED460"/>
          </w:pPr>
          <w:r w:rsidRPr="000753FC">
            <w:rPr>
              <w:rStyle w:val="PlaceholderText"/>
            </w:rPr>
            <w:t>Click here to enter text.</w:t>
          </w:r>
        </w:p>
      </w:docPartBody>
    </w:docPart>
    <w:docPart>
      <w:docPartPr>
        <w:name w:val="51A6FD3B7653449684499DC7502E2CC7"/>
        <w:category>
          <w:name w:val="General"/>
          <w:gallery w:val="placeholder"/>
        </w:category>
        <w:types>
          <w:type w:val="bbPlcHdr"/>
        </w:types>
        <w:behaviors>
          <w:behavior w:val="content"/>
        </w:behaviors>
        <w:guid w:val="{659F39BB-ABA0-4B9A-AFF9-08FD9525A771}"/>
      </w:docPartPr>
      <w:docPartBody>
        <w:p w:rsidR="007D06F3" w:rsidP="00FD347F">
          <w:pPr>
            <w:pStyle w:val="51A6FD3B7653449684499DC7502E2CC7"/>
          </w:pPr>
          <w:r w:rsidRPr="002B3926">
            <w:rPr>
              <w:rStyle w:val="PlaceholderText"/>
            </w:rPr>
            <w:t>Click here to enter text.</w:t>
          </w:r>
        </w:p>
      </w:docPartBody>
    </w:docPart>
    <w:docPart>
      <w:docPartPr>
        <w:name w:val="15A873ED777845B78875988F2A5B4BE0"/>
        <w:category>
          <w:name w:val="General"/>
          <w:gallery w:val="placeholder"/>
        </w:category>
        <w:types>
          <w:type w:val="bbPlcHdr"/>
        </w:types>
        <w:behaviors>
          <w:behavior w:val="content"/>
        </w:behaviors>
        <w:guid w:val="{C81562B2-D400-432D-B194-C144D7CAEE39}"/>
      </w:docPartPr>
      <w:docPartBody>
        <w:p w:rsidR="007D06F3" w:rsidP="00FD347F">
          <w:pPr>
            <w:pStyle w:val="15A873ED777845B78875988F2A5B4BE0"/>
          </w:pPr>
          <w:r w:rsidRPr="00D20745">
            <w:rPr>
              <w:rStyle w:val="PlaceholderText"/>
            </w:rPr>
            <w:t>Click here to enter text.</w:t>
          </w:r>
        </w:p>
      </w:docPartBody>
    </w:docPart>
    <w:docPart>
      <w:docPartPr>
        <w:name w:val="E9155A3117CC40A983858F2D79F4D817"/>
        <w:category>
          <w:name w:val="General"/>
          <w:gallery w:val="placeholder"/>
        </w:category>
        <w:types>
          <w:type w:val="bbPlcHdr"/>
        </w:types>
        <w:behaviors>
          <w:behavior w:val="content"/>
        </w:behaviors>
        <w:guid w:val="{D422C3B7-FEBA-47F6-A940-2EDA73C33827}"/>
      </w:docPartPr>
      <w:docPartBody>
        <w:p w:rsidR="00C95FCF" w:rsidP="00C95FCF">
          <w:pPr>
            <w:pStyle w:val="E9155A3117CC40A983858F2D79F4D817"/>
          </w:pPr>
          <w:r w:rsidRPr="002B3926">
            <w:rPr>
              <w:rStyle w:val="PlaceholderText"/>
            </w:rPr>
            <w:t>Click here to enter text.</w:t>
          </w:r>
        </w:p>
      </w:docPartBody>
    </w:docPart>
    <w:docPart>
      <w:docPartPr>
        <w:name w:val="884733FE7ED74528877CD9D167E1FB8C"/>
        <w:category>
          <w:name w:val="General"/>
          <w:gallery w:val="placeholder"/>
        </w:category>
        <w:types>
          <w:type w:val="bbPlcHdr"/>
        </w:types>
        <w:behaviors>
          <w:behavior w:val="content"/>
        </w:behaviors>
        <w:guid w:val="{6B2EBA24-D731-4398-9465-E1C4D96B7354}"/>
      </w:docPartPr>
      <w:docPartBody>
        <w:p w:rsidR="00C95FCF" w:rsidP="00C95FCF">
          <w:pPr>
            <w:pStyle w:val="884733FE7ED74528877CD9D167E1FB8C"/>
          </w:pPr>
          <w:r w:rsidRPr="00D94C60">
            <w:rPr>
              <w:rStyle w:val="PlaceholderText"/>
            </w:rPr>
            <w:t>Click or tap here to enter text.</w:t>
          </w:r>
        </w:p>
      </w:docPartBody>
    </w:docPart>
    <w:docPart>
      <w:docPartPr>
        <w:name w:val="9FF9C55D0E284137B96230FB56C702B1"/>
        <w:category>
          <w:name w:val="General"/>
          <w:gallery w:val="placeholder"/>
        </w:category>
        <w:types>
          <w:type w:val="bbPlcHdr"/>
        </w:types>
        <w:behaviors>
          <w:behavior w:val="content"/>
        </w:behaviors>
        <w:guid w:val="{B05D452E-6D68-40A9-A1EB-279A055CA212}"/>
      </w:docPartPr>
      <w:docPartBody>
        <w:p w:rsidR="00C95FCF" w:rsidP="00C95FCF">
          <w:pPr>
            <w:pStyle w:val="9FF9C55D0E284137B96230FB56C702B1"/>
          </w:pPr>
          <w:r w:rsidRPr="00350A63">
            <w:rPr>
              <w:rStyle w:val="PlaceholderText"/>
            </w:rPr>
            <w:t>Click or tap here to enter text.</w:t>
          </w:r>
        </w:p>
      </w:docPartBody>
    </w:docPart>
    <w:docPart>
      <w:docPartPr>
        <w:name w:val="BE2C989CC835476EA07FEAF1396BAB31"/>
        <w:category>
          <w:name w:val="General"/>
          <w:gallery w:val="placeholder"/>
        </w:category>
        <w:types>
          <w:type w:val="bbPlcHdr"/>
        </w:types>
        <w:behaviors>
          <w:behavior w:val="content"/>
        </w:behaviors>
        <w:guid w:val="{BA0653AA-2C5A-4B5F-971A-7B58B13DD2B4}"/>
      </w:docPartPr>
      <w:docPartBody>
        <w:p w:rsidR="00C95FCF" w:rsidP="00C95FCF">
          <w:pPr>
            <w:pStyle w:val="BE2C989CC835476EA07FEAF1396BAB31"/>
          </w:pPr>
          <w:r w:rsidRPr="00D94C60">
            <w:rPr>
              <w:rStyle w:val="PlaceholderText"/>
            </w:rPr>
            <w:t>Click or tap here to enter text.</w:t>
          </w:r>
        </w:p>
      </w:docPartBody>
    </w:docPart>
    <w:docPart>
      <w:docPartPr>
        <w:name w:val="DC1D9D5A211F4816AE01C082928B5DBB"/>
        <w:category>
          <w:name w:val="General"/>
          <w:gallery w:val="placeholder"/>
        </w:category>
        <w:types>
          <w:type w:val="bbPlcHdr"/>
        </w:types>
        <w:behaviors>
          <w:behavior w:val="content"/>
        </w:behaviors>
        <w:guid w:val="{2FC5B944-5EDF-4FED-9CC4-FB40CECD60C4}"/>
      </w:docPartPr>
      <w:docPartBody>
        <w:p w:rsidR="00C95FCF" w:rsidP="00C95FCF">
          <w:pPr>
            <w:pStyle w:val="DC1D9D5A211F4816AE01C082928B5DBB"/>
          </w:pPr>
          <w:r w:rsidRPr="00350A63">
            <w:rPr>
              <w:rStyle w:val="PlaceholderText"/>
            </w:rPr>
            <w:t>Click or tap here to enter text.</w:t>
          </w:r>
        </w:p>
      </w:docPartBody>
    </w:docPart>
    <w:docPart>
      <w:docPartPr>
        <w:name w:val="05980B3F5EFA4D15A17D1028387E9914"/>
        <w:category>
          <w:name w:val="General"/>
          <w:gallery w:val="placeholder"/>
        </w:category>
        <w:types>
          <w:type w:val="bbPlcHdr"/>
        </w:types>
        <w:behaviors>
          <w:behavior w:val="content"/>
        </w:behaviors>
        <w:guid w:val="{B0D54BEC-3903-46A2-8131-31CE06F03271}"/>
      </w:docPartPr>
      <w:docPartBody>
        <w:p w:rsidR="00C95FCF" w:rsidP="00C95FCF">
          <w:pPr>
            <w:pStyle w:val="05980B3F5EFA4D15A17D1028387E9914"/>
          </w:pPr>
          <w:r w:rsidRPr="00D94C60">
            <w:rPr>
              <w:rStyle w:val="PlaceholderText"/>
            </w:rPr>
            <w:t>Click or tap here to enter text.</w:t>
          </w:r>
        </w:p>
      </w:docPartBody>
    </w:docPart>
    <w:docPart>
      <w:docPartPr>
        <w:name w:val="235B04BD9FC642FEA91DE7AC113D9DA6"/>
        <w:category>
          <w:name w:val="General"/>
          <w:gallery w:val="placeholder"/>
        </w:category>
        <w:types>
          <w:type w:val="bbPlcHdr"/>
        </w:types>
        <w:behaviors>
          <w:behavior w:val="content"/>
        </w:behaviors>
        <w:guid w:val="{75605DA1-CB61-4C7F-80BD-D8D0C7727B34}"/>
      </w:docPartPr>
      <w:docPartBody>
        <w:p w:rsidR="00C95FCF" w:rsidP="00C95FCF">
          <w:pPr>
            <w:pStyle w:val="235B04BD9FC642FEA91DE7AC113D9DA6"/>
          </w:pPr>
          <w:r w:rsidRPr="00350A63">
            <w:rPr>
              <w:rStyle w:val="PlaceholderText"/>
            </w:rPr>
            <w:t>Click or tap here to enter text.</w:t>
          </w:r>
        </w:p>
      </w:docPartBody>
    </w:docPart>
    <w:docPart>
      <w:docPartPr>
        <w:name w:val="6E210853B08F438890A9A62D835832D6"/>
        <w:category>
          <w:name w:val="General"/>
          <w:gallery w:val="placeholder"/>
        </w:category>
        <w:types>
          <w:type w:val="bbPlcHdr"/>
        </w:types>
        <w:behaviors>
          <w:behavior w:val="content"/>
        </w:behaviors>
        <w:guid w:val="{4E2613C1-28F4-4A46-8442-21D562D1A7E5}"/>
      </w:docPartPr>
      <w:docPartBody>
        <w:p w:rsidR="00C95FCF" w:rsidP="00C95FCF">
          <w:pPr>
            <w:pStyle w:val="6E210853B08F438890A9A62D835832D6"/>
          </w:pPr>
          <w:r w:rsidRPr="00D94C60">
            <w:rPr>
              <w:rStyle w:val="PlaceholderText"/>
            </w:rPr>
            <w:t>Click or tap here to enter text.</w:t>
          </w:r>
        </w:p>
      </w:docPartBody>
    </w:docPart>
    <w:docPart>
      <w:docPartPr>
        <w:name w:val="390BDDC78B284E57A28AA213345CC3EB"/>
        <w:category>
          <w:name w:val="General"/>
          <w:gallery w:val="placeholder"/>
        </w:category>
        <w:types>
          <w:type w:val="bbPlcHdr"/>
        </w:types>
        <w:behaviors>
          <w:behavior w:val="content"/>
        </w:behaviors>
        <w:guid w:val="{5593C2E3-5547-40A7-B265-73F4B9BE9618}"/>
      </w:docPartPr>
      <w:docPartBody>
        <w:p w:rsidR="00C95FCF" w:rsidP="00C95FCF">
          <w:pPr>
            <w:pStyle w:val="390BDDC78B284E57A28AA213345CC3EB"/>
          </w:pPr>
          <w:r w:rsidRPr="00350A63">
            <w:rPr>
              <w:rStyle w:val="PlaceholderText"/>
            </w:rPr>
            <w:t>Click or tap here to enter text.</w:t>
          </w:r>
        </w:p>
      </w:docPartBody>
    </w:docPart>
    <w:docPart>
      <w:docPartPr>
        <w:name w:val="731DCC37F79F4383992985E9ADE8AD3B"/>
        <w:category>
          <w:name w:val="General"/>
          <w:gallery w:val="placeholder"/>
        </w:category>
        <w:types>
          <w:type w:val="bbPlcHdr"/>
        </w:types>
        <w:behaviors>
          <w:behavior w:val="content"/>
        </w:behaviors>
        <w:guid w:val="{A3AE9779-6F7C-429C-A9C4-D7525B173184}"/>
      </w:docPartPr>
      <w:docPartBody>
        <w:p w:rsidR="00C95FCF" w:rsidP="00C95FCF">
          <w:pPr>
            <w:pStyle w:val="731DCC37F79F4383992985E9ADE8AD3B"/>
          </w:pPr>
          <w:r w:rsidRPr="00D94C60">
            <w:rPr>
              <w:rStyle w:val="PlaceholderText"/>
            </w:rPr>
            <w:t>Click or tap here to enter text.</w:t>
          </w:r>
        </w:p>
      </w:docPartBody>
    </w:docPart>
    <w:docPart>
      <w:docPartPr>
        <w:name w:val="372D7CEEB721445FA976EB707F5D2A81"/>
        <w:category>
          <w:name w:val="General"/>
          <w:gallery w:val="placeholder"/>
        </w:category>
        <w:types>
          <w:type w:val="bbPlcHdr"/>
        </w:types>
        <w:behaviors>
          <w:behavior w:val="content"/>
        </w:behaviors>
        <w:guid w:val="{34596E8A-8B1E-4DB7-A0CD-08D6F2494E64}"/>
      </w:docPartPr>
      <w:docPartBody>
        <w:p w:rsidR="00C95FCF" w:rsidP="00C95FCF">
          <w:pPr>
            <w:pStyle w:val="372D7CEEB721445FA976EB707F5D2A81"/>
          </w:pPr>
          <w:r w:rsidRPr="00350A63">
            <w:rPr>
              <w:rStyle w:val="PlaceholderText"/>
            </w:rPr>
            <w:t>Click or tap here to enter text.</w:t>
          </w:r>
        </w:p>
      </w:docPartBody>
    </w:docPart>
    <w:docPart>
      <w:docPartPr>
        <w:name w:val="F064949873F74AF9947EB7A48CED8C27"/>
        <w:category>
          <w:name w:val="General"/>
          <w:gallery w:val="placeholder"/>
        </w:category>
        <w:types>
          <w:type w:val="bbPlcHdr"/>
        </w:types>
        <w:behaviors>
          <w:behavior w:val="content"/>
        </w:behaviors>
        <w:guid w:val="{96BE7C62-38D9-4E59-94FB-786BE3D80E02}"/>
      </w:docPartPr>
      <w:docPartBody>
        <w:p w:rsidR="00C95FCF" w:rsidP="00C95FCF">
          <w:pPr>
            <w:pStyle w:val="F064949873F74AF9947EB7A48CED8C27"/>
          </w:pPr>
          <w:r w:rsidRPr="00D94C60">
            <w:rPr>
              <w:rStyle w:val="PlaceholderText"/>
            </w:rPr>
            <w:t>Click or tap here to enter text.</w:t>
          </w:r>
        </w:p>
      </w:docPartBody>
    </w:docPart>
    <w:docPart>
      <w:docPartPr>
        <w:name w:val="2DAD1DA1992B4988BB8588EC9F585DB5"/>
        <w:category>
          <w:name w:val="General"/>
          <w:gallery w:val="placeholder"/>
        </w:category>
        <w:types>
          <w:type w:val="bbPlcHdr"/>
        </w:types>
        <w:behaviors>
          <w:behavior w:val="content"/>
        </w:behaviors>
        <w:guid w:val="{69E1B1C8-122C-422D-A25C-E846EA2AC84B}"/>
      </w:docPartPr>
      <w:docPartBody>
        <w:p w:rsidR="00C95FCF" w:rsidP="00C95FCF">
          <w:pPr>
            <w:pStyle w:val="2DAD1DA1992B4988BB8588EC9F585DB5"/>
          </w:pPr>
          <w:r w:rsidRPr="006F47A0">
            <w:rPr>
              <w:rStyle w:val="PlaceholderText"/>
            </w:rPr>
            <w:t>Click or tap here to enter text.</w:t>
          </w:r>
        </w:p>
      </w:docPartBody>
    </w:docPart>
    <w:docPart>
      <w:docPartPr>
        <w:name w:val="600BAF9661F34648919463B8056BDD61"/>
        <w:category>
          <w:name w:val="General"/>
          <w:gallery w:val="placeholder"/>
        </w:category>
        <w:types>
          <w:type w:val="bbPlcHdr"/>
        </w:types>
        <w:behaviors>
          <w:behavior w:val="content"/>
        </w:behaviors>
        <w:guid w:val="{C5DAC412-D82F-4298-9C2F-17DEEE8D662C}"/>
      </w:docPartPr>
      <w:docPartBody>
        <w:p w:rsidR="00C95FCF" w:rsidP="00C95FCF">
          <w:pPr>
            <w:pStyle w:val="600BAF9661F34648919463B8056BDD61"/>
          </w:pPr>
          <w:r w:rsidRPr="00350A63">
            <w:rPr>
              <w:rStyle w:val="PlaceholderText"/>
            </w:rPr>
            <w:t>Click or tap here to enter text.</w:t>
          </w:r>
        </w:p>
      </w:docPartBody>
    </w:docPart>
    <w:docPart>
      <w:docPartPr>
        <w:name w:val="855538C4B4AE4B95842D77CE649244AF"/>
        <w:category>
          <w:name w:val="General"/>
          <w:gallery w:val="placeholder"/>
        </w:category>
        <w:types>
          <w:type w:val="bbPlcHdr"/>
        </w:types>
        <w:behaviors>
          <w:behavior w:val="content"/>
        </w:behaviors>
        <w:guid w:val="{1D4F7259-F356-42E3-8A02-D0847417BC29}"/>
      </w:docPartPr>
      <w:docPartBody>
        <w:p w:rsidR="00C95FCF" w:rsidP="00C95FCF">
          <w:pPr>
            <w:pStyle w:val="855538C4B4AE4B95842D77CE649244AF"/>
          </w:pPr>
          <w:r w:rsidRPr="006F47A0">
            <w:rPr>
              <w:rStyle w:val="PlaceholderText"/>
            </w:rPr>
            <w:t>Click or tap here to enter text.</w:t>
          </w:r>
        </w:p>
      </w:docPartBody>
    </w:docPart>
    <w:docPart>
      <w:docPartPr>
        <w:name w:val="3AA45C1843524548B6BBDC429CBE1B31"/>
        <w:category>
          <w:name w:val="General"/>
          <w:gallery w:val="placeholder"/>
        </w:category>
        <w:types>
          <w:type w:val="bbPlcHdr"/>
        </w:types>
        <w:behaviors>
          <w:behavior w:val="content"/>
        </w:behaviors>
        <w:guid w:val="{16EC8BC8-8421-4A0B-A655-E604213AD46D}"/>
      </w:docPartPr>
      <w:docPartBody>
        <w:p w:rsidR="00C95FCF" w:rsidP="00C95FCF">
          <w:pPr>
            <w:pStyle w:val="3AA45C1843524548B6BBDC429CBE1B31"/>
          </w:pPr>
          <w:r w:rsidRPr="00350A63">
            <w:rPr>
              <w:rStyle w:val="PlaceholderText"/>
            </w:rPr>
            <w:t>Click or tap here to enter text.</w:t>
          </w:r>
        </w:p>
      </w:docPartBody>
    </w:docPart>
    <w:docPart>
      <w:docPartPr>
        <w:name w:val="0890EC7F54D34F27954E9427770AC5F1"/>
        <w:category>
          <w:name w:val="General"/>
          <w:gallery w:val="placeholder"/>
        </w:category>
        <w:types>
          <w:type w:val="bbPlcHdr"/>
        </w:types>
        <w:behaviors>
          <w:behavior w:val="content"/>
        </w:behaviors>
        <w:guid w:val="{B5F4D920-E9D0-4BDF-AE62-227287C1B3B5}"/>
      </w:docPartPr>
      <w:docPartBody>
        <w:p w:rsidR="00C95FCF" w:rsidP="00C95FCF">
          <w:pPr>
            <w:pStyle w:val="0890EC7F54D34F27954E9427770AC5F1"/>
          </w:pPr>
          <w:r w:rsidRPr="00D94C60">
            <w:rPr>
              <w:rStyle w:val="PlaceholderText"/>
            </w:rPr>
            <w:t>Click or tap here to enter text.</w:t>
          </w:r>
        </w:p>
      </w:docPartBody>
    </w:docPart>
    <w:docPart>
      <w:docPartPr>
        <w:name w:val="C4B173BCAA1346CDA80715345B01ACFE"/>
        <w:category>
          <w:name w:val="General"/>
          <w:gallery w:val="placeholder"/>
        </w:category>
        <w:types>
          <w:type w:val="bbPlcHdr"/>
        </w:types>
        <w:behaviors>
          <w:behavior w:val="content"/>
        </w:behaviors>
        <w:guid w:val="{F8DAAF8E-FA8A-4BCD-88C7-6DCFC4B2E2AB}"/>
      </w:docPartPr>
      <w:docPartBody>
        <w:p w:rsidR="00C95FCF" w:rsidP="00C95FCF">
          <w:pPr>
            <w:pStyle w:val="C4B173BCAA1346CDA80715345B01ACFE"/>
          </w:pPr>
          <w:r w:rsidRPr="00350A63">
            <w:rPr>
              <w:rStyle w:val="PlaceholderText"/>
            </w:rPr>
            <w:t>Click or tap here to enter text.</w:t>
          </w:r>
        </w:p>
      </w:docPartBody>
    </w:docPart>
    <w:docPart>
      <w:docPartPr>
        <w:name w:val="1F0F5DE0D33A43B18DF99ED6DF5F9A1A"/>
        <w:category>
          <w:name w:val="General"/>
          <w:gallery w:val="placeholder"/>
        </w:category>
        <w:types>
          <w:type w:val="bbPlcHdr"/>
        </w:types>
        <w:behaviors>
          <w:behavior w:val="content"/>
        </w:behaviors>
        <w:guid w:val="{A26EC250-CFB0-417B-97F1-279CA2A26E86}"/>
      </w:docPartPr>
      <w:docPartBody>
        <w:p w:rsidR="00C95FCF" w:rsidP="00C95FCF">
          <w:pPr>
            <w:pStyle w:val="1F0F5DE0D33A43B18DF99ED6DF5F9A1A"/>
          </w:pPr>
          <w:r w:rsidRPr="00D94C60">
            <w:rPr>
              <w:rStyle w:val="PlaceholderText"/>
            </w:rPr>
            <w:t>Click or tap here to enter text.</w:t>
          </w:r>
        </w:p>
      </w:docPartBody>
    </w:docPart>
    <w:docPart>
      <w:docPartPr>
        <w:name w:val="1118528CB7A8455A98E6A2C1AB22EFD9"/>
        <w:category>
          <w:name w:val="General"/>
          <w:gallery w:val="placeholder"/>
        </w:category>
        <w:types>
          <w:type w:val="bbPlcHdr"/>
        </w:types>
        <w:behaviors>
          <w:behavior w:val="content"/>
        </w:behaviors>
        <w:guid w:val="{A73C72CE-7C2F-4796-BCF5-D8DA042D93D0}"/>
      </w:docPartPr>
      <w:docPartBody>
        <w:p w:rsidR="00C95FCF" w:rsidP="00C95FCF">
          <w:pPr>
            <w:pStyle w:val="1118528CB7A8455A98E6A2C1AB22EFD9"/>
          </w:pPr>
          <w:r w:rsidRPr="00350A63">
            <w:rPr>
              <w:rStyle w:val="PlaceholderText"/>
            </w:rPr>
            <w:t>Click or tap here to enter text.</w:t>
          </w:r>
        </w:p>
      </w:docPartBody>
    </w:docPart>
    <w:docPart>
      <w:docPartPr>
        <w:name w:val="26DFC3BC482F456D974776DBA0584EFC"/>
        <w:category>
          <w:name w:val="General"/>
          <w:gallery w:val="placeholder"/>
        </w:category>
        <w:types>
          <w:type w:val="bbPlcHdr"/>
        </w:types>
        <w:behaviors>
          <w:behavior w:val="content"/>
        </w:behaviors>
        <w:guid w:val="{637E03BB-E879-4550-AB20-DB68BEE49BFD}"/>
      </w:docPartPr>
      <w:docPartBody>
        <w:p w:rsidR="00C95FCF" w:rsidP="00C95FCF">
          <w:pPr>
            <w:pStyle w:val="26DFC3BC482F456D974776DBA0584EFC"/>
          </w:pPr>
          <w:r w:rsidRPr="00D94C60">
            <w:rPr>
              <w:rStyle w:val="PlaceholderText"/>
            </w:rPr>
            <w:t>Click or tap here to enter text.</w:t>
          </w:r>
        </w:p>
      </w:docPartBody>
    </w:docPart>
    <w:docPart>
      <w:docPartPr>
        <w:name w:val="070FA68BD88443069D4EF350C75044C9"/>
        <w:category>
          <w:name w:val="General"/>
          <w:gallery w:val="placeholder"/>
        </w:category>
        <w:types>
          <w:type w:val="bbPlcHdr"/>
        </w:types>
        <w:behaviors>
          <w:behavior w:val="content"/>
        </w:behaviors>
        <w:guid w:val="{C0FF05BA-60DB-494A-8E88-CA80A3E3AAAC}"/>
      </w:docPartPr>
      <w:docPartBody>
        <w:p w:rsidR="00C95FCF" w:rsidP="00C95FCF">
          <w:pPr>
            <w:pStyle w:val="070FA68BD88443069D4EF350C75044C9"/>
          </w:pPr>
          <w:r w:rsidRPr="00350A63">
            <w:rPr>
              <w:rStyle w:val="PlaceholderText"/>
            </w:rPr>
            <w:t>Click or tap here to enter text.</w:t>
          </w:r>
        </w:p>
      </w:docPartBody>
    </w:docPart>
    <w:docPart>
      <w:docPartPr>
        <w:name w:val="22A7ED7D848B4533993C381E1D4894B9"/>
        <w:category>
          <w:name w:val="General"/>
          <w:gallery w:val="placeholder"/>
        </w:category>
        <w:types>
          <w:type w:val="bbPlcHdr"/>
        </w:types>
        <w:behaviors>
          <w:behavior w:val="content"/>
        </w:behaviors>
        <w:guid w:val="{CC131D70-976D-4764-AC57-072C92DBF913}"/>
      </w:docPartPr>
      <w:docPartBody>
        <w:p w:rsidR="00C95FCF" w:rsidP="00C95FCF">
          <w:pPr>
            <w:pStyle w:val="22A7ED7D848B4533993C381E1D4894B9"/>
          </w:pPr>
          <w:r w:rsidRPr="00D94C60">
            <w:rPr>
              <w:rStyle w:val="PlaceholderText"/>
            </w:rPr>
            <w:t>Click or tap here to enter text.</w:t>
          </w:r>
        </w:p>
      </w:docPartBody>
    </w:docPart>
    <w:docPart>
      <w:docPartPr>
        <w:name w:val="F249DDFA16DD49CB99222CC62FEE9670"/>
        <w:category>
          <w:name w:val="General"/>
          <w:gallery w:val="placeholder"/>
        </w:category>
        <w:types>
          <w:type w:val="bbPlcHdr"/>
        </w:types>
        <w:behaviors>
          <w:behavior w:val="content"/>
        </w:behaviors>
        <w:guid w:val="{3D4829E5-B0F7-4A4E-A14A-476176D6C379}"/>
      </w:docPartPr>
      <w:docPartBody>
        <w:p w:rsidR="00C95FCF" w:rsidP="00C95FCF">
          <w:pPr>
            <w:pStyle w:val="F249DDFA16DD49CB99222CC62FEE9670"/>
          </w:pPr>
          <w:r w:rsidRPr="00350A63">
            <w:rPr>
              <w:rStyle w:val="PlaceholderText"/>
            </w:rPr>
            <w:t>Click or tap here to enter text.</w:t>
          </w:r>
        </w:p>
      </w:docPartBody>
    </w:docPart>
    <w:docPart>
      <w:docPartPr>
        <w:name w:val="DF5A62A82BC94E44A39CE702A91536CB"/>
        <w:category>
          <w:name w:val="General"/>
          <w:gallery w:val="placeholder"/>
        </w:category>
        <w:types>
          <w:type w:val="bbPlcHdr"/>
        </w:types>
        <w:behaviors>
          <w:behavior w:val="content"/>
        </w:behaviors>
        <w:guid w:val="{D855DCCE-CD30-4CBA-87FE-A6DA4880C1BC}"/>
      </w:docPartPr>
      <w:docPartBody>
        <w:p w:rsidR="00C95FCF" w:rsidP="00C95FCF">
          <w:pPr>
            <w:pStyle w:val="DF5A62A82BC94E44A39CE702A91536CB"/>
          </w:pPr>
          <w:r w:rsidRPr="006F47A0">
            <w:rPr>
              <w:rStyle w:val="PlaceholderText"/>
            </w:rPr>
            <w:t>Click or tap here to enter text.</w:t>
          </w:r>
        </w:p>
      </w:docPartBody>
    </w:docPart>
    <w:docPart>
      <w:docPartPr>
        <w:name w:val="11396A118FF248B68354929264661E28"/>
        <w:category>
          <w:name w:val="General"/>
          <w:gallery w:val="placeholder"/>
        </w:category>
        <w:types>
          <w:type w:val="bbPlcHdr"/>
        </w:types>
        <w:behaviors>
          <w:behavior w:val="content"/>
        </w:behaviors>
        <w:guid w:val="{B9A97233-7B31-4B49-A300-EDD020A2603D}"/>
      </w:docPartPr>
      <w:docPartBody>
        <w:p w:rsidR="00C95FCF" w:rsidP="00C95FCF">
          <w:pPr>
            <w:pStyle w:val="11396A118FF248B68354929264661E28"/>
          </w:pPr>
          <w:r w:rsidRPr="00350A63">
            <w:rPr>
              <w:rStyle w:val="PlaceholderText"/>
            </w:rPr>
            <w:t>Click or tap here to enter text.</w:t>
          </w:r>
        </w:p>
      </w:docPartBody>
    </w:docPart>
    <w:docPart>
      <w:docPartPr>
        <w:name w:val="78F3505FF5F145FFBC1D9C2132A09D0F"/>
        <w:category>
          <w:name w:val="General"/>
          <w:gallery w:val="placeholder"/>
        </w:category>
        <w:types>
          <w:type w:val="bbPlcHdr"/>
        </w:types>
        <w:behaviors>
          <w:behavior w:val="content"/>
        </w:behaviors>
        <w:guid w:val="{0AF91FAB-76B1-45B0-A623-9B049A127901}"/>
      </w:docPartPr>
      <w:docPartBody>
        <w:p w:rsidR="00C95FCF" w:rsidP="00C95FCF">
          <w:pPr>
            <w:pStyle w:val="78F3505FF5F145FFBC1D9C2132A09D0F"/>
          </w:pPr>
          <w:r>
            <w:rPr>
              <w:rStyle w:val="PlaceholderText"/>
            </w:rPr>
            <w:t>Click or tap here to enter text.</w:t>
          </w:r>
        </w:p>
      </w:docPartBody>
    </w:docPart>
    <w:docPart>
      <w:docPartPr>
        <w:name w:val="998FCE5D1B3F4F2981C266EDA587F9A3"/>
        <w:category>
          <w:name w:val="General"/>
          <w:gallery w:val="placeholder"/>
        </w:category>
        <w:types>
          <w:type w:val="bbPlcHdr"/>
        </w:types>
        <w:behaviors>
          <w:behavior w:val="content"/>
        </w:behaviors>
        <w:guid w:val="{BEC6A071-5285-4269-9A56-C4DF08BC6292}"/>
      </w:docPartPr>
      <w:docPartBody>
        <w:p w:rsidR="00C95FCF" w:rsidP="00C95FCF">
          <w:pPr>
            <w:pStyle w:val="998FCE5D1B3F4F2981C266EDA587F9A3"/>
          </w:pPr>
          <w:r w:rsidRPr="00350A63">
            <w:rPr>
              <w:rStyle w:val="PlaceholderText"/>
            </w:rPr>
            <w:t>Click or tap here to enter text.</w:t>
          </w:r>
        </w:p>
      </w:docPartBody>
    </w:docPart>
    <w:docPart>
      <w:docPartPr>
        <w:name w:val="39EF832A9DDB428FA5D56AE4430C0C24"/>
        <w:category>
          <w:name w:val="General"/>
          <w:gallery w:val="placeholder"/>
        </w:category>
        <w:types>
          <w:type w:val="bbPlcHdr"/>
        </w:types>
        <w:behaviors>
          <w:behavior w:val="content"/>
        </w:behaviors>
        <w:guid w:val="{184EB740-7645-440C-9DD6-3CB96E83C07C}"/>
      </w:docPartPr>
      <w:docPartBody>
        <w:p w:rsidR="00C95FCF" w:rsidP="00C95FCF">
          <w:pPr>
            <w:pStyle w:val="39EF832A9DDB428FA5D56AE4430C0C24"/>
          </w:pPr>
          <w:r>
            <w:rPr>
              <w:rStyle w:val="PlaceholderText"/>
            </w:rPr>
            <w:t>Click or tap here to enter text.</w:t>
          </w:r>
        </w:p>
      </w:docPartBody>
    </w:docPart>
    <w:docPart>
      <w:docPartPr>
        <w:name w:val="DF0AC9B2062D4CE9A0A724BF884093C1"/>
        <w:category>
          <w:name w:val="General"/>
          <w:gallery w:val="placeholder"/>
        </w:category>
        <w:types>
          <w:type w:val="bbPlcHdr"/>
        </w:types>
        <w:behaviors>
          <w:behavior w:val="content"/>
        </w:behaviors>
        <w:guid w:val="{FDCBFB44-8080-4A77-AD4E-598429C0C7C5}"/>
      </w:docPartPr>
      <w:docPartBody>
        <w:p w:rsidR="00C95FCF" w:rsidP="00C95FCF">
          <w:pPr>
            <w:pStyle w:val="DF0AC9B2062D4CE9A0A724BF884093C1"/>
          </w:pPr>
          <w:r w:rsidRPr="00350A63">
            <w:rPr>
              <w:rStyle w:val="PlaceholderText"/>
            </w:rPr>
            <w:t>Click or tap here to enter text.</w:t>
          </w:r>
        </w:p>
      </w:docPartBody>
    </w:docPart>
    <w:docPart>
      <w:docPartPr>
        <w:name w:val="2D0BCF17591E46E6A3DA54FF51799CB8"/>
        <w:category>
          <w:name w:val="General"/>
          <w:gallery w:val="placeholder"/>
        </w:category>
        <w:types>
          <w:type w:val="bbPlcHdr"/>
        </w:types>
        <w:behaviors>
          <w:behavior w:val="content"/>
        </w:behaviors>
        <w:guid w:val="{2B982525-D48E-4692-AFED-CC9AF9A18A6E}"/>
      </w:docPartPr>
      <w:docPartBody>
        <w:p w:rsidR="00C95FCF" w:rsidP="00C95FCF">
          <w:pPr>
            <w:pStyle w:val="2D0BCF17591E46E6A3DA54FF51799CB8"/>
          </w:pPr>
          <w:r>
            <w:rPr>
              <w:rStyle w:val="PlaceholderText"/>
            </w:rPr>
            <w:t>Click or tap here to enter text.</w:t>
          </w:r>
        </w:p>
      </w:docPartBody>
    </w:docPart>
    <w:docPart>
      <w:docPartPr>
        <w:name w:val="DEC658B483574B02A092C61BEB6EE78E"/>
        <w:category>
          <w:name w:val="General"/>
          <w:gallery w:val="placeholder"/>
        </w:category>
        <w:types>
          <w:type w:val="bbPlcHdr"/>
        </w:types>
        <w:behaviors>
          <w:behavior w:val="content"/>
        </w:behaviors>
        <w:guid w:val="{C1C52E09-59D0-473B-B835-5507C44425AA}"/>
      </w:docPartPr>
      <w:docPartBody>
        <w:p w:rsidR="00C95FCF" w:rsidP="00C95FCF">
          <w:pPr>
            <w:pStyle w:val="DEC658B483574B02A092C61BEB6EE78E"/>
          </w:pPr>
          <w:r w:rsidRPr="00350A63">
            <w:rPr>
              <w:rStyle w:val="PlaceholderText"/>
            </w:rPr>
            <w:t>Click or tap here to enter text.</w:t>
          </w:r>
        </w:p>
      </w:docPartBody>
    </w:docPart>
    <w:docPart>
      <w:docPartPr>
        <w:name w:val="607825900DED4570BC19CEA799C4ACAB"/>
        <w:category>
          <w:name w:val="General"/>
          <w:gallery w:val="placeholder"/>
        </w:category>
        <w:types>
          <w:type w:val="bbPlcHdr"/>
        </w:types>
        <w:behaviors>
          <w:behavior w:val="content"/>
        </w:behaviors>
        <w:guid w:val="{7721A673-83D0-4999-B1BF-9911B8EF2ABF}"/>
      </w:docPartPr>
      <w:docPartBody>
        <w:p w:rsidR="00C95FCF" w:rsidP="00C95FCF">
          <w:pPr>
            <w:pStyle w:val="607825900DED4570BC19CEA799C4ACAB"/>
          </w:pPr>
          <w:r w:rsidRPr="00D94C60">
            <w:rPr>
              <w:rStyle w:val="PlaceholderText"/>
            </w:rPr>
            <w:t>Click or tap here to enter text.</w:t>
          </w:r>
        </w:p>
      </w:docPartBody>
    </w:docPart>
    <w:docPart>
      <w:docPartPr>
        <w:name w:val="18472347A33845479050807441F75317"/>
        <w:category>
          <w:name w:val="General"/>
          <w:gallery w:val="placeholder"/>
        </w:category>
        <w:types>
          <w:type w:val="bbPlcHdr"/>
        </w:types>
        <w:behaviors>
          <w:behavior w:val="content"/>
        </w:behaviors>
        <w:guid w:val="{BB0C8EF6-ED81-4C9D-AF40-834BC0B4B0B3}"/>
      </w:docPartPr>
      <w:docPartBody>
        <w:p w:rsidR="00C95FCF" w:rsidP="00C95FCF">
          <w:pPr>
            <w:pStyle w:val="18472347A33845479050807441F75317"/>
          </w:pPr>
          <w:r w:rsidRPr="00350A63">
            <w:rPr>
              <w:rStyle w:val="PlaceholderText"/>
            </w:rPr>
            <w:t>Click or tap here to enter text.</w:t>
          </w:r>
        </w:p>
      </w:docPartBody>
    </w:docPart>
    <w:docPart>
      <w:docPartPr>
        <w:name w:val="0D87C2F2BED5427B872E8FEEB8529D14"/>
        <w:category>
          <w:name w:val="General"/>
          <w:gallery w:val="placeholder"/>
        </w:category>
        <w:types>
          <w:type w:val="bbPlcHdr"/>
        </w:types>
        <w:behaviors>
          <w:behavior w:val="content"/>
        </w:behaviors>
        <w:guid w:val="{50AF74CF-4500-4ACE-A2F9-0FFD8BDA17C3}"/>
      </w:docPartPr>
      <w:docPartBody>
        <w:p w:rsidR="00C95FCF" w:rsidP="00C95FCF">
          <w:pPr>
            <w:pStyle w:val="0D87C2F2BED5427B872E8FEEB8529D14"/>
          </w:pPr>
          <w:r w:rsidRPr="006F47A0">
            <w:rPr>
              <w:rStyle w:val="PlaceholderText"/>
            </w:rPr>
            <w:t>Click or tap here to enter text.</w:t>
          </w:r>
        </w:p>
      </w:docPartBody>
    </w:docPart>
    <w:docPart>
      <w:docPartPr>
        <w:name w:val="0065B11C0B514CEBA264FCEC99E59F3B"/>
        <w:category>
          <w:name w:val="General"/>
          <w:gallery w:val="placeholder"/>
        </w:category>
        <w:types>
          <w:type w:val="bbPlcHdr"/>
        </w:types>
        <w:behaviors>
          <w:behavior w:val="content"/>
        </w:behaviors>
        <w:guid w:val="{5D2765D3-F975-4966-A052-DAA66079E910}"/>
      </w:docPartPr>
      <w:docPartBody>
        <w:p w:rsidR="00C95FCF" w:rsidP="00C95FCF">
          <w:pPr>
            <w:pStyle w:val="0065B11C0B514CEBA264FCEC99E59F3B"/>
          </w:pPr>
          <w:r w:rsidRPr="00350A63">
            <w:rPr>
              <w:rStyle w:val="PlaceholderText"/>
            </w:rPr>
            <w:t>Click or tap here to enter text.</w:t>
          </w:r>
        </w:p>
      </w:docPartBody>
    </w:docPart>
    <w:docPart>
      <w:docPartPr>
        <w:name w:val="EB3C0A65056546ECB3927072C1DA60AB"/>
        <w:category>
          <w:name w:val="General"/>
          <w:gallery w:val="placeholder"/>
        </w:category>
        <w:types>
          <w:type w:val="bbPlcHdr"/>
        </w:types>
        <w:behaviors>
          <w:behavior w:val="content"/>
        </w:behaviors>
        <w:guid w:val="{EAD21210-DA48-45D1-9E66-839292EC6CA3}"/>
      </w:docPartPr>
      <w:docPartBody>
        <w:p w:rsidR="00C95FCF" w:rsidP="00C95FCF">
          <w:pPr>
            <w:pStyle w:val="EB3C0A65056546ECB3927072C1DA60AB"/>
          </w:pPr>
          <w:r w:rsidRPr="006F47A0">
            <w:rPr>
              <w:rStyle w:val="PlaceholderText"/>
            </w:rPr>
            <w:t>Click or tap here to enter text.</w:t>
          </w:r>
        </w:p>
      </w:docPartBody>
    </w:docPart>
    <w:docPart>
      <w:docPartPr>
        <w:name w:val="5D6F970FDC424791803EDAB568E6E70D"/>
        <w:category>
          <w:name w:val="General"/>
          <w:gallery w:val="placeholder"/>
        </w:category>
        <w:types>
          <w:type w:val="bbPlcHdr"/>
        </w:types>
        <w:behaviors>
          <w:behavior w:val="content"/>
        </w:behaviors>
        <w:guid w:val="{BAF397E3-6E09-4D15-A877-37AE6640C619}"/>
      </w:docPartPr>
      <w:docPartBody>
        <w:p w:rsidR="00C95FCF" w:rsidP="00C95FCF">
          <w:pPr>
            <w:pStyle w:val="5D6F970FDC424791803EDAB568E6E70D"/>
          </w:pPr>
          <w:r w:rsidRPr="00350A63">
            <w:rPr>
              <w:rStyle w:val="PlaceholderText"/>
            </w:rPr>
            <w:t>Click or tap here to enter text.</w:t>
          </w:r>
        </w:p>
      </w:docPartBody>
    </w:docPart>
    <w:docPart>
      <w:docPartPr>
        <w:name w:val="647B883A32AC43529E59FC340A6715C0"/>
        <w:category>
          <w:name w:val="General"/>
          <w:gallery w:val="placeholder"/>
        </w:category>
        <w:types>
          <w:type w:val="bbPlcHdr"/>
        </w:types>
        <w:behaviors>
          <w:behavior w:val="content"/>
        </w:behaviors>
        <w:guid w:val="{76433382-442A-4D87-999A-B6393E81E8EA}"/>
      </w:docPartPr>
      <w:docPartBody>
        <w:p w:rsidR="00C95FCF" w:rsidP="00C95FCF">
          <w:pPr>
            <w:pStyle w:val="647B883A32AC43529E59FC340A6715C0"/>
          </w:pPr>
          <w:r>
            <w:rPr>
              <w:rStyle w:val="PlaceholderText"/>
            </w:rPr>
            <w:t>Click or tap here to enter text.</w:t>
          </w:r>
        </w:p>
      </w:docPartBody>
    </w:docPart>
    <w:docPart>
      <w:docPartPr>
        <w:name w:val="158F965DCDE94006BB5795FE79FCDD9B"/>
        <w:category>
          <w:name w:val="General"/>
          <w:gallery w:val="placeholder"/>
        </w:category>
        <w:types>
          <w:type w:val="bbPlcHdr"/>
        </w:types>
        <w:behaviors>
          <w:behavior w:val="content"/>
        </w:behaviors>
        <w:guid w:val="{0B36385F-8901-48C2-8CC3-E4E4105ACA2A}"/>
      </w:docPartPr>
      <w:docPartBody>
        <w:p w:rsidR="00C95FCF" w:rsidP="00C95FCF">
          <w:pPr>
            <w:pStyle w:val="158F965DCDE94006BB5795FE79FCDD9B"/>
          </w:pPr>
          <w:r w:rsidRPr="00350A63">
            <w:rPr>
              <w:rStyle w:val="PlaceholderText"/>
            </w:rPr>
            <w:t>Click or tap here to enter text.</w:t>
          </w:r>
        </w:p>
      </w:docPartBody>
    </w:docPart>
    <w:docPart>
      <w:docPartPr>
        <w:name w:val="63C25072397D4FC2910A03D1EDC7E220"/>
        <w:category>
          <w:name w:val="General"/>
          <w:gallery w:val="placeholder"/>
        </w:category>
        <w:types>
          <w:type w:val="bbPlcHdr"/>
        </w:types>
        <w:behaviors>
          <w:behavior w:val="content"/>
        </w:behaviors>
        <w:guid w:val="{F74D9C9B-08BD-41A6-9FAA-F91611B4B29E}"/>
      </w:docPartPr>
      <w:docPartBody>
        <w:p w:rsidR="00C95FCF" w:rsidP="00C95FCF">
          <w:pPr>
            <w:pStyle w:val="63C25072397D4FC2910A03D1EDC7E220"/>
          </w:pPr>
          <w:r>
            <w:rPr>
              <w:rStyle w:val="PlaceholderText"/>
            </w:rPr>
            <w:t>Click or tap here to enter text.</w:t>
          </w:r>
        </w:p>
      </w:docPartBody>
    </w:docPart>
    <w:docPart>
      <w:docPartPr>
        <w:name w:val="3CB253B5EB1A45D0BE82764CF5AB75A4"/>
        <w:category>
          <w:name w:val="General"/>
          <w:gallery w:val="placeholder"/>
        </w:category>
        <w:types>
          <w:type w:val="bbPlcHdr"/>
        </w:types>
        <w:behaviors>
          <w:behavior w:val="content"/>
        </w:behaviors>
        <w:guid w:val="{5FED9B4F-7F27-4F14-A0F4-1E24F1637131}"/>
      </w:docPartPr>
      <w:docPartBody>
        <w:p w:rsidR="00C95FCF" w:rsidP="00C95FCF">
          <w:pPr>
            <w:pStyle w:val="3CB253B5EB1A45D0BE82764CF5AB75A4"/>
          </w:pPr>
          <w:r w:rsidRPr="00350A63">
            <w:rPr>
              <w:rStyle w:val="PlaceholderText"/>
            </w:rPr>
            <w:t>Click or tap here to enter text.</w:t>
          </w:r>
        </w:p>
      </w:docPartBody>
    </w:docPart>
    <w:docPart>
      <w:docPartPr>
        <w:name w:val="53277A6616E9424AB8515E1167DFD496"/>
        <w:category>
          <w:name w:val="General"/>
          <w:gallery w:val="placeholder"/>
        </w:category>
        <w:types>
          <w:type w:val="bbPlcHdr"/>
        </w:types>
        <w:behaviors>
          <w:behavior w:val="content"/>
        </w:behaviors>
        <w:guid w:val="{03EE9298-95E7-4AD9-8EED-9BC2467BDACE}"/>
      </w:docPartPr>
      <w:docPartBody>
        <w:p w:rsidR="00C95FCF" w:rsidP="00C95FCF">
          <w:pPr>
            <w:pStyle w:val="53277A6616E9424AB8515E1167DFD496"/>
          </w:pPr>
          <w:r>
            <w:rPr>
              <w:rStyle w:val="PlaceholderText"/>
            </w:rPr>
            <w:t>Click or tap here to enter text.</w:t>
          </w:r>
        </w:p>
      </w:docPartBody>
    </w:docPart>
    <w:docPart>
      <w:docPartPr>
        <w:name w:val="E6BF61B1D36646D0988924F5E14B79A9"/>
        <w:category>
          <w:name w:val="General"/>
          <w:gallery w:val="placeholder"/>
        </w:category>
        <w:types>
          <w:type w:val="bbPlcHdr"/>
        </w:types>
        <w:behaviors>
          <w:behavior w:val="content"/>
        </w:behaviors>
        <w:guid w:val="{957D648E-862E-4DD0-A849-94E2066D70A0}"/>
      </w:docPartPr>
      <w:docPartBody>
        <w:p w:rsidR="00C95FCF" w:rsidP="00C95FCF">
          <w:pPr>
            <w:pStyle w:val="E6BF61B1D36646D0988924F5E14B79A9"/>
          </w:pPr>
          <w:r w:rsidRPr="00350A63">
            <w:rPr>
              <w:rStyle w:val="PlaceholderText"/>
            </w:rPr>
            <w:t>Click or tap here to enter text.</w:t>
          </w:r>
        </w:p>
      </w:docPartBody>
    </w:docPart>
    <w:docPart>
      <w:docPartPr>
        <w:name w:val="A71337F5E39E4327A779ED9A9B5C2DA3"/>
        <w:category>
          <w:name w:val="General"/>
          <w:gallery w:val="placeholder"/>
        </w:category>
        <w:types>
          <w:type w:val="bbPlcHdr"/>
        </w:types>
        <w:behaviors>
          <w:behavior w:val="content"/>
        </w:behaviors>
        <w:guid w:val="{E6460610-559E-4B01-AB8E-3FCF97ECC760}"/>
      </w:docPartPr>
      <w:docPartBody>
        <w:p w:rsidR="00C95FCF" w:rsidP="00C95FCF">
          <w:pPr>
            <w:pStyle w:val="A71337F5E39E4327A779ED9A9B5C2DA3"/>
          </w:pPr>
          <w:r w:rsidRPr="006F47A0">
            <w:rPr>
              <w:rStyle w:val="PlaceholderText"/>
            </w:rPr>
            <w:t>Click or tap here to enter text.</w:t>
          </w:r>
        </w:p>
      </w:docPartBody>
    </w:docPart>
    <w:docPart>
      <w:docPartPr>
        <w:name w:val="C01833B599A5419DB148338F91DF64E6"/>
        <w:category>
          <w:name w:val="General"/>
          <w:gallery w:val="placeholder"/>
        </w:category>
        <w:types>
          <w:type w:val="bbPlcHdr"/>
        </w:types>
        <w:behaviors>
          <w:behavior w:val="content"/>
        </w:behaviors>
        <w:guid w:val="{20AC4DD3-31DB-42E5-A2DF-C77E41A61283}"/>
      </w:docPartPr>
      <w:docPartBody>
        <w:p w:rsidR="00C95FCF" w:rsidP="00C95FCF">
          <w:pPr>
            <w:pStyle w:val="C01833B599A5419DB148338F91DF64E6"/>
          </w:pPr>
          <w:r w:rsidRPr="00350A63">
            <w:rPr>
              <w:rStyle w:val="PlaceholderText"/>
            </w:rPr>
            <w:t>Click or tap here to enter text.</w:t>
          </w:r>
        </w:p>
      </w:docPartBody>
    </w:docPart>
    <w:docPart>
      <w:docPartPr>
        <w:name w:val="3089C825BDEC4414AAFDB59194377DCC"/>
        <w:category>
          <w:name w:val="General"/>
          <w:gallery w:val="placeholder"/>
        </w:category>
        <w:types>
          <w:type w:val="bbPlcHdr"/>
        </w:types>
        <w:behaviors>
          <w:behavior w:val="content"/>
        </w:behaviors>
        <w:guid w:val="{F47893A9-74AF-49E1-B9AA-3E3B5B02EB2E}"/>
      </w:docPartPr>
      <w:docPartBody>
        <w:p w:rsidR="00C95FCF" w:rsidP="00C95FCF">
          <w:pPr>
            <w:pStyle w:val="3089C825BDEC4414AAFDB59194377DCC"/>
          </w:pPr>
          <w:r w:rsidRPr="006F47A0">
            <w:rPr>
              <w:rStyle w:val="PlaceholderText"/>
            </w:rPr>
            <w:t>Click or tap here to enter text.</w:t>
          </w:r>
        </w:p>
      </w:docPartBody>
    </w:docPart>
    <w:docPart>
      <w:docPartPr>
        <w:name w:val="D7652766C4B240A9A6A6FD013A23317E"/>
        <w:category>
          <w:name w:val="General"/>
          <w:gallery w:val="placeholder"/>
        </w:category>
        <w:types>
          <w:type w:val="bbPlcHdr"/>
        </w:types>
        <w:behaviors>
          <w:behavior w:val="content"/>
        </w:behaviors>
        <w:guid w:val="{0C4E1ED5-7207-4BC9-B001-2645E8B1BDB8}"/>
      </w:docPartPr>
      <w:docPartBody>
        <w:p w:rsidR="00C95FCF" w:rsidP="00C95FCF">
          <w:pPr>
            <w:pStyle w:val="D7652766C4B240A9A6A6FD013A23317E"/>
          </w:pPr>
          <w:r w:rsidRPr="00350A63">
            <w:rPr>
              <w:rStyle w:val="PlaceholderText"/>
            </w:rPr>
            <w:t>Click or tap here to enter text.</w:t>
          </w:r>
        </w:p>
      </w:docPartBody>
    </w:docPart>
    <w:docPart>
      <w:docPartPr>
        <w:name w:val="BDCB99005A254D3DB58182434EAE770F"/>
        <w:category>
          <w:name w:val="General"/>
          <w:gallery w:val="placeholder"/>
        </w:category>
        <w:types>
          <w:type w:val="bbPlcHdr"/>
        </w:types>
        <w:behaviors>
          <w:behavior w:val="content"/>
        </w:behaviors>
        <w:guid w:val="{A5492CB8-0523-4C82-A9DF-1E10D0C04281}"/>
      </w:docPartPr>
      <w:docPartBody>
        <w:p w:rsidR="00C95FCF" w:rsidP="00C95FCF">
          <w:pPr>
            <w:pStyle w:val="BDCB99005A254D3DB58182434EAE770F"/>
          </w:pPr>
          <w:r w:rsidRPr="006F47A0">
            <w:rPr>
              <w:rStyle w:val="PlaceholderText"/>
            </w:rPr>
            <w:t>Click or tap here to enter text.</w:t>
          </w:r>
        </w:p>
      </w:docPartBody>
    </w:docPart>
    <w:docPart>
      <w:docPartPr>
        <w:name w:val="8922258F94D7490384335962B4ADE54B"/>
        <w:category>
          <w:name w:val="General"/>
          <w:gallery w:val="placeholder"/>
        </w:category>
        <w:types>
          <w:type w:val="bbPlcHdr"/>
        </w:types>
        <w:behaviors>
          <w:behavior w:val="content"/>
        </w:behaviors>
        <w:guid w:val="{A748C423-EA9A-4626-9FC1-BF5454680FBA}"/>
      </w:docPartPr>
      <w:docPartBody>
        <w:p w:rsidR="00C95FCF" w:rsidP="00C95FCF">
          <w:pPr>
            <w:pStyle w:val="8922258F94D7490384335962B4ADE54B"/>
          </w:pPr>
          <w:r w:rsidRPr="00350A63">
            <w:rPr>
              <w:rStyle w:val="PlaceholderText"/>
            </w:rPr>
            <w:t>Click or tap here to enter text.</w:t>
          </w:r>
        </w:p>
      </w:docPartBody>
    </w:docPart>
    <w:docPart>
      <w:docPartPr>
        <w:name w:val="444EFD0FD7EE425B9C3E6D85EF8DCAB5"/>
        <w:category>
          <w:name w:val="General"/>
          <w:gallery w:val="placeholder"/>
        </w:category>
        <w:types>
          <w:type w:val="bbPlcHdr"/>
        </w:types>
        <w:behaviors>
          <w:behavior w:val="content"/>
        </w:behaviors>
        <w:guid w:val="{865D85FB-197F-4025-AC30-8CBCDDB9D3FB}"/>
      </w:docPartPr>
      <w:docPartBody>
        <w:p w:rsidR="00C95FCF" w:rsidP="00C95FCF">
          <w:pPr>
            <w:pStyle w:val="444EFD0FD7EE425B9C3E6D85EF8DCAB5"/>
          </w:pPr>
          <w:r w:rsidRPr="006F47A0">
            <w:rPr>
              <w:rStyle w:val="PlaceholderText"/>
            </w:rPr>
            <w:t>Click or tap here to enter text.</w:t>
          </w:r>
        </w:p>
      </w:docPartBody>
    </w:docPart>
    <w:docPart>
      <w:docPartPr>
        <w:name w:val="DCFC91DB9F4F4C5C9A5F617F916CFB22"/>
        <w:category>
          <w:name w:val="General"/>
          <w:gallery w:val="placeholder"/>
        </w:category>
        <w:types>
          <w:type w:val="bbPlcHdr"/>
        </w:types>
        <w:behaviors>
          <w:behavior w:val="content"/>
        </w:behaviors>
        <w:guid w:val="{25E8D2EE-C0E2-43EF-B3D7-A36E951FAC61}"/>
      </w:docPartPr>
      <w:docPartBody>
        <w:p w:rsidR="00C95FCF" w:rsidP="00C95FCF">
          <w:pPr>
            <w:pStyle w:val="DCFC91DB9F4F4C5C9A5F617F916CFB22"/>
          </w:pPr>
          <w:r w:rsidRPr="00350A63">
            <w:rPr>
              <w:rStyle w:val="PlaceholderText"/>
            </w:rPr>
            <w:t>Click or tap here to enter text.</w:t>
          </w:r>
        </w:p>
      </w:docPartBody>
    </w:docPart>
    <w:docPart>
      <w:docPartPr>
        <w:name w:val="6D8155E43EFE4EA5AC7771DD79472D17"/>
        <w:category>
          <w:name w:val="General"/>
          <w:gallery w:val="placeholder"/>
        </w:category>
        <w:types>
          <w:type w:val="bbPlcHdr"/>
        </w:types>
        <w:behaviors>
          <w:behavior w:val="content"/>
        </w:behaviors>
        <w:guid w:val="{09F2F97C-6E2B-44DD-8FA6-4574BC369FFE}"/>
      </w:docPartPr>
      <w:docPartBody>
        <w:p w:rsidR="00C95FCF" w:rsidP="00C95FCF">
          <w:pPr>
            <w:pStyle w:val="6D8155E43EFE4EA5AC7771DD79472D17"/>
          </w:pPr>
          <w:r w:rsidRPr="006F47A0">
            <w:rPr>
              <w:rStyle w:val="PlaceholderText"/>
            </w:rPr>
            <w:t>Click or tap here to enter text.</w:t>
          </w:r>
        </w:p>
      </w:docPartBody>
    </w:docPart>
    <w:docPart>
      <w:docPartPr>
        <w:name w:val="1978959E7FB14E15B3FB0AC72A59A804"/>
        <w:category>
          <w:name w:val="General"/>
          <w:gallery w:val="placeholder"/>
        </w:category>
        <w:types>
          <w:type w:val="bbPlcHdr"/>
        </w:types>
        <w:behaviors>
          <w:behavior w:val="content"/>
        </w:behaviors>
        <w:guid w:val="{3BDA74D2-0198-4109-AF15-DE19DFC7225B}"/>
      </w:docPartPr>
      <w:docPartBody>
        <w:p w:rsidR="00C95FCF" w:rsidP="00C95FCF">
          <w:pPr>
            <w:pStyle w:val="1978959E7FB14E15B3FB0AC72A59A804"/>
          </w:pPr>
          <w:r w:rsidRPr="00350A63">
            <w:rPr>
              <w:rStyle w:val="PlaceholderText"/>
            </w:rPr>
            <w:t>Click or tap here to enter text.</w:t>
          </w:r>
        </w:p>
      </w:docPartBody>
    </w:docPart>
    <w:docPart>
      <w:docPartPr>
        <w:name w:val="2FFCA2D3F0B642F8986A4785D1DA2C08"/>
        <w:category>
          <w:name w:val="General"/>
          <w:gallery w:val="placeholder"/>
        </w:category>
        <w:types>
          <w:type w:val="bbPlcHdr"/>
        </w:types>
        <w:behaviors>
          <w:behavior w:val="content"/>
        </w:behaviors>
        <w:guid w:val="{2C9B8F5A-4674-4EDE-A06C-32D5E9925C29}"/>
      </w:docPartPr>
      <w:docPartBody>
        <w:p w:rsidR="00C95FCF" w:rsidP="00C95FCF">
          <w:pPr>
            <w:pStyle w:val="2FFCA2D3F0B642F8986A4785D1DA2C08"/>
          </w:pPr>
          <w:r>
            <w:rPr>
              <w:rStyle w:val="PlaceholderText"/>
            </w:rPr>
            <w:t>Click or tap here to enter text.</w:t>
          </w:r>
        </w:p>
      </w:docPartBody>
    </w:docPart>
    <w:docPart>
      <w:docPartPr>
        <w:name w:val="80DDE76DB5ED4189B8A543E7DE8F9A67"/>
        <w:category>
          <w:name w:val="General"/>
          <w:gallery w:val="placeholder"/>
        </w:category>
        <w:types>
          <w:type w:val="bbPlcHdr"/>
        </w:types>
        <w:behaviors>
          <w:behavior w:val="content"/>
        </w:behaviors>
        <w:guid w:val="{ED829C5B-604B-4BB0-B403-3DC0801B8442}"/>
      </w:docPartPr>
      <w:docPartBody>
        <w:p w:rsidR="00C95FCF" w:rsidP="00C95FCF">
          <w:pPr>
            <w:pStyle w:val="80DDE76DB5ED4189B8A543E7DE8F9A67"/>
          </w:pPr>
          <w:r w:rsidRPr="00350A63">
            <w:rPr>
              <w:rStyle w:val="PlaceholderText"/>
            </w:rPr>
            <w:t>Click or tap here to enter text.</w:t>
          </w:r>
        </w:p>
      </w:docPartBody>
    </w:docPart>
    <w:docPart>
      <w:docPartPr>
        <w:name w:val="4B65554EAF19446293A98C390C1891B6"/>
        <w:category>
          <w:name w:val="General"/>
          <w:gallery w:val="placeholder"/>
        </w:category>
        <w:types>
          <w:type w:val="bbPlcHdr"/>
        </w:types>
        <w:behaviors>
          <w:behavior w:val="content"/>
        </w:behaviors>
        <w:guid w:val="{5236B071-630F-413E-AE5C-9659E6C8A02E}"/>
      </w:docPartPr>
      <w:docPartBody>
        <w:p w:rsidR="00C95FCF" w:rsidP="00C95FCF">
          <w:pPr>
            <w:pStyle w:val="4B65554EAF19446293A98C390C1891B6"/>
          </w:pPr>
          <w:r>
            <w:rPr>
              <w:rStyle w:val="PlaceholderText"/>
            </w:rPr>
            <w:t>Click or tap here to enter text.</w:t>
          </w:r>
        </w:p>
      </w:docPartBody>
    </w:docPart>
    <w:docPart>
      <w:docPartPr>
        <w:name w:val="2A6989772ED8490D83AFBCDD84859493"/>
        <w:category>
          <w:name w:val="General"/>
          <w:gallery w:val="placeholder"/>
        </w:category>
        <w:types>
          <w:type w:val="bbPlcHdr"/>
        </w:types>
        <w:behaviors>
          <w:behavior w:val="content"/>
        </w:behaviors>
        <w:guid w:val="{3570C627-9446-4578-B130-ABA9BEEDD33C}"/>
      </w:docPartPr>
      <w:docPartBody>
        <w:p w:rsidR="00C95FCF" w:rsidP="00C95FCF">
          <w:pPr>
            <w:pStyle w:val="2A6989772ED8490D83AFBCDD84859493"/>
          </w:pPr>
          <w:r w:rsidRPr="00350A63">
            <w:rPr>
              <w:rStyle w:val="PlaceholderText"/>
            </w:rPr>
            <w:t>Click or tap here to enter text.</w:t>
          </w:r>
        </w:p>
      </w:docPartBody>
    </w:docPart>
    <w:docPart>
      <w:docPartPr>
        <w:name w:val="C045230BE02643CF9D4735A9FD807B80"/>
        <w:category>
          <w:name w:val="General"/>
          <w:gallery w:val="placeholder"/>
        </w:category>
        <w:types>
          <w:type w:val="bbPlcHdr"/>
        </w:types>
        <w:behaviors>
          <w:behavior w:val="content"/>
        </w:behaviors>
        <w:guid w:val="{9171E0F1-E9D1-4EB0-AEC6-3BEA6E06F5CB}"/>
      </w:docPartPr>
      <w:docPartBody>
        <w:p w:rsidR="00C95FCF" w:rsidP="00C95FCF">
          <w:pPr>
            <w:pStyle w:val="C045230BE02643CF9D4735A9FD807B80"/>
          </w:pPr>
          <w:r>
            <w:rPr>
              <w:rStyle w:val="PlaceholderText"/>
            </w:rPr>
            <w:t>Click or tap here to enter text.</w:t>
          </w:r>
        </w:p>
      </w:docPartBody>
    </w:docPart>
    <w:docPart>
      <w:docPartPr>
        <w:name w:val="400EC2D518504C7FBBFE289F05281CA4"/>
        <w:category>
          <w:name w:val="General"/>
          <w:gallery w:val="placeholder"/>
        </w:category>
        <w:types>
          <w:type w:val="bbPlcHdr"/>
        </w:types>
        <w:behaviors>
          <w:behavior w:val="content"/>
        </w:behaviors>
        <w:guid w:val="{7DAE718D-4DBB-4A07-9838-9CF86310383B}"/>
      </w:docPartPr>
      <w:docPartBody>
        <w:p w:rsidR="00C95FCF" w:rsidP="00C95FCF">
          <w:pPr>
            <w:pStyle w:val="400EC2D518504C7FBBFE289F05281CA4"/>
          </w:pPr>
          <w:r w:rsidRPr="00350A63">
            <w:rPr>
              <w:rStyle w:val="PlaceholderText"/>
            </w:rPr>
            <w:t>Click or tap here to enter text.</w:t>
          </w:r>
        </w:p>
      </w:docPartBody>
    </w:docPart>
    <w:docPart>
      <w:docPartPr>
        <w:name w:val="8846E536DE994984BFFF4C279D8A5D7F"/>
        <w:category>
          <w:name w:val="General"/>
          <w:gallery w:val="placeholder"/>
        </w:category>
        <w:types>
          <w:type w:val="bbPlcHdr"/>
        </w:types>
        <w:behaviors>
          <w:behavior w:val="content"/>
        </w:behaviors>
        <w:guid w:val="{37D46294-837C-49C8-992E-A81886B46740}"/>
      </w:docPartPr>
      <w:docPartBody>
        <w:p w:rsidR="00C95FCF" w:rsidP="00C95FCF">
          <w:pPr>
            <w:pStyle w:val="8846E536DE994984BFFF4C279D8A5D7F"/>
          </w:pPr>
          <w:r>
            <w:rPr>
              <w:rStyle w:val="PlaceholderText"/>
            </w:rPr>
            <w:t>Click or tap here to enter text.</w:t>
          </w:r>
        </w:p>
      </w:docPartBody>
    </w:docPart>
    <w:docPart>
      <w:docPartPr>
        <w:name w:val="D99F6E44F3774DF39ADC8034A8440165"/>
        <w:category>
          <w:name w:val="General"/>
          <w:gallery w:val="placeholder"/>
        </w:category>
        <w:types>
          <w:type w:val="bbPlcHdr"/>
        </w:types>
        <w:behaviors>
          <w:behavior w:val="content"/>
        </w:behaviors>
        <w:guid w:val="{ECA2706D-32F4-40C4-A353-6E228BCA461B}"/>
      </w:docPartPr>
      <w:docPartBody>
        <w:p w:rsidR="00C95FCF" w:rsidP="00C95FCF">
          <w:pPr>
            <w:pStyle w:val="D99F6E44F3774DF39ADC8034A8440165"/>
          </w:pPr>
          <w:r w:rsidRPr="00350A63">
            <w:rPr>
              <w:rStyle w:val="PlaceholderText"/>
            </w:rPr>
            <w:t>Click or tap here to enter text.</w:t>
          </w:r>
        </w:p>
      </w:docPartBody>
    </w:docPart>
    <w:docPart>
      <w:docPartPr>
        <w:name w:val="E74A2FA96ED54D32B39E79D9FF389C05"/>
        <w:category>
          <w:name w:val="General"/>
          <w:gallery w:val="placeholder"/>
        </w:category>
        <w:types>
          <w:type w:val="bbPlcHdr"/>
        </w:types>
        <w:behaviors>
          <w:behavior w:val="content"/>
        </w:behaviors>
        <w:guid w:val="{9DA46389-58B4-4161-AF3E-499DED4D9F9A}"/>
      </w:docPartPr>
      <w:docPartBody>
        <w:p w:rsidR="00C95FCF" w:rsidP="00C95FCF">
          <w:pPr>
            <w:pStyle w:val="E74A2FA96ED54D32B39E79D9FF389C05"/>
          </w:pPr>
          <w:r>
            <w:rPr>
              <w:rStyle w:val="PlaceholderText"/>
            </w:rPr>
            <w:t>Click or tap here to enter text.</w:t>
          </w:r>
        </w:p>
      </w:docPartBody>
    </w:docPart>
    <w:docPart>
      <w:docPartPr>
        <w:name w:val="34C784B96C454729BC8A6E5195EEB311"/>
        <w:category>
          <w:name w:val="General"/>
          <w:gallery w:val="placeholder"/>
        </w:category>
        <w:types>
          <w:type w:val="bbPlcHdr"/>
        </w:types>
        <w:behaviors>
          <w:behavior w:val="content"/>
        </w:behaviors>
        <w:guid w:val="{7D226CDC-8371-42C2-B1CB-5AC2D4A253D0}"/>
      </w:docPartPr>
      <w:docPartBody>
        <w:p w:rsidR="00C95FCF" w:rsidP="00C95FCF">
          <w:pPr>
            <w:pStyle w:val="34C784B96C454729BC8A6E5195EEB311"/>
          </w:pPr>
          <w:r w:rsidRPr="00350A63">
            <w:rPr>
              <w:rStyle w:val="PlaceholderText"/>
            </w:rPr>
            <w:t>Click or tap here to enter text.</w:t>
          </w:r>
        </w:p>
      </w:docPartBody>
    </w:docPart>
    <w:docPart>
      <w:docPartPr>
        <w:name w:val="526255E7918A4642AFA23D1ADF387D04"/>
        <w:category>
          <w:name w:val="General"/>
          <w:gallery w:val="placeholder"/>
        </w:category>
        <w:types>
          <w:type w:val="bbPlcHdr"/>
        </w:types>
        <w:behaviors>
          <w:behavior w:val="content"/>
        </w:behaviors>
        <w:guid w:val="{1B3AC531-168B-4510-95B4-71AC4B6E9C11}"/>
      </w:docPartPr>
      <w:docPartBody>
        <w:p w:rsidR="00C95FCF" w:rsidP="00C95FCF">
          <w:pPr>
            <w:pStyle w:val="526255E7918A4642AFA23D1ADF387D04"/>
          </w:pPr>
          <w:r w:rsidRPr="006F47A0">
            <w:rPr>
              <w:rStyle w:val="PlaceholderText"/>
            </w:rPr>
            <w:t>Click or tap here to enter text.</w:t>
          </w:r>
        </w:p>
      </w:docPartBody>
    </w:docPart>
    <w:docPart>
      <w:docPartPr>
        <w:name w:val="41DAB5E9CA8847C1855F6F8E494D56FE"/>
        <w:category>
          <w:name w:val="General"/>
          <w:gallery w:val="placeholder"/>
        </w:category>
        <w:types>
          <w:type w:val="bbPlcHdr"/>
        </w:types>
        <w:behaviors>
          <w:behavior w:val="content"/>
        </w:behaviors>
        <w:guid w:val="{1CDA5124-C885-4239-905C-93B308C852D0}"/>
      </w:docPartPr>
      <w:docPartBody>
        <w:p w:rsidR="00C95FCF" w:rsidP="00C95FCF">
          <w:pPr>
            <w:pStyle w:val="41DAB5E9CA8847C1855F6F8E494D56FE"/>
          </w:pPr>
          <w:r w:rsidRPr="00350A63">
            <w:rPr>
              <w:rStyle w:val="PlaceholderText"/>
            </w:rPr>
            <w:t>Click or tap here to enter text.</w:t>
          </w:r>
        </w:p>
      </w:docPartBody>
    </w:docPart>
    <w:docPart>
      <w:docPartPr>
        <w:name w:val="2C1DAE7253574FFC89F8CE93546C47CA"/>
        <w:category>
          <w:name w:val="General"/>
          <w:gallery w:val="placeholder"/>
        </w:category>
        <w:types>
          <w:type w:val="bbPlcHdr"/>
        </w:types>
        <w:behaviors>
          <w:behavior w:val="content"/>
        </w:behaviors>
        <w:guid w:val="{4B3BDE06-DE62-4B64-8CD6-1A3FE8094334}"/>
      </w:docPartPr>
      <w:docPartBody>
        <w:p w:rsidR="00C95FCF" w:rsidP="00C95FCF">
          <w:pPr>
            <w:pStyle w:val="2C1DAE7253574FFC89F8CE93546C47CA"/>
          </w:pPr>
          <w:r w:rsidRPr="006F47A0">
            <w:rPr>
              <w:rStyle w:val="PlaceholderText"/>
            </w:rPr>
            <w:t>Click or tap here to enter text.</w:t>
          </w:r>
        </w:p>
      </w:docPartBody>
    </w:docPart>
    <w:docPart>
      <w:docPartPr>
        <w:name w:val="42CE149E727745BFA5091F99F2CD8CAB"/>
        <w:category>
          <w:name w:val="General"/>
          <w:gallery w:val="placeholder"/>
        </w:category>
        <w:types>
          <w:type w:val="bbPlcHdr"/>
        </w:types>
        <w:behaviors>
          <w:behavior w:val="content"/>
        </w:behaviors>
        <w:guid w:val="{B2F660E6-0E52-46D9-AC0B-B59C6489EFA9}"/>
      </w:docPartPr>
      <w:docPartBody>
        <w:p w:rsidR="00C95FCF" w:rsidP="00C95FCF">
          <w:pPr>
            <w:pStyle w:val="42CE149E727745BFA5091F99F2CD8CAB"/>
          </w:pPr>
          <w:r w:rsidRPr="00350A63">
            <w:rPr>
              <w:rStyle w:val="PlaceholderText"/>
            </w:rPr>
            <w:t>Click or tap here to enter text.</w:t>
          </w:r>
        </w:p>
      </w:docPartBody>
    </w:docPart>
    <w:docPart>
      <w:docPartPr>
        <w:name w:val="98C1AE4D1D974D858646E87386C23F55"/>
        <w:category>
          <w:name w:val="General"/>
          <w:gallery w:val="placeholder"/>
        </w:category>
        <w:types>
          <w:type w:val="bbPlcHdr"/>
        </w:types>
        <w:behaviors>
          <w:behavior w:val="content"/>
        </w:behaviors>
        <w:guid w:val="{2D4D80D9-7C86-4056-8B41-7EE0804C351D}"/>
      </w:docPartPr>
      <w:docPartBody>
        <w:p w:rsidR="00C95FCF" w:rsidP="00C95FCF">
          <w:pPr>
            <w:pStyle w:val="98C1AE4D1D974D858646E87386C23F55"/>
          </w:pPr>
          <w:r w:rsidRPr="006F47A0">
            <w:rPr>
              <w:rStyle w:val="PlaceholderText"/>
            </w:rPr>
            <w:t>Click or tap here to enter text.</w:t>
          </w:r>
        </w:p>
      </w:docPartBody>
    </w:docPart>
    <w:docPart>
      <w:docPartPr>
        <w:name w:val="4E1B105BD1A54A03BC30CB76CD4640CB"/>
        <w:category>
          <w:name w:val="General"/>
          <w:gallery w:val="placeholder"/>
        </w:category>
        <w:types>
          <w:type w:val="bbPlcHdr"/>
        </w:types>
        <w:behaviors>
          <w:behavior w:val="content"/>
        </w:behaviors>
        <w:guid w:val="{86ECEB88-B199-46CB-A6B2-6E53280A67B3}"/>
      </w:docPartPr>
      <w:docPartBody>
        <w:p w:rsidR="00C95FCF" w:rsidP="00C95FCF">
          <w:pPr>
            <w:pStyle w:val="4E1B105BD1A54A03BC30CB76CD4640CB"/>
          </w:pPr>
          <w:r w:rsidRPr="00350A63">
            <w:rPr>
              <w:rStyle w:val="PlaceholderText"/>
            </w:rPr>
            <w:t>Click or tap here to enter text.</w:t>
          </w:r>
        </w:p>
      </w:docPartBody>
    </w:docPart>
    <w:docPart>
      <w:docPartPr>
        <w:name w:val="F29530F956E04695A1729826A8346E99"/>
        <w:category>
          <w:name w:val="General"/>
          <w:gallery w:val="placeholder"/>
        </w:category>
        <w:types>
          <w:type w:val="bbPlcHdr"/>
        </w:types>
        <w:behaviors>
          <w:behavior w:val="content"/>
        </w:behaviors>
        <w:guid w:val="{5B6FC4B2-C8F4-4D43-A3F1-124F1DC16C9F}"/>
      </w:docPartPr>
      <w:docPartBody>
        <w:p w:rsidR="00C71DE4" w:rsidP="008D310A">
          <w:pPr>
            <w:pStyle w:val="F29530F956E04695A1729826A8346E99"/>
          </w:pPr>
          <w:r w:rsidRPr="008A14E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D310A"/>
    <w:rPr>
      <w:color w:val="808080"/>
    </w:rPr>
  </w:style>
  <w:style w:type="paragraph" w:customStyle="1" w:styleId="2581BE4119704BCC8AB5600630AED460">
    <w:name w:val="2581BE4119704BCC8AB5600630AED460"/>
    <w:rsid w:val="00FD347F"/>
  </w:style>
  <w:style w:type="paragraph" w:customStyle="1" w:styleId="51A6FD3B7653449684499DC7502E2CC7">
    <w:name w:val="51A6FD3B7653449684499DC7502E2CC7"/>
    <w:rsid w:val="00FD347F"/>
  </w:style>
  <w:style w:type="paragraph" w:customStyle="1" w:styleId="15A873ED777845B78875988F2A5B4BE0">
    <w:name w:val="15A873ED777845B78875988F2A5B4BE0"/>
    <w:rsid w:val="00FD347F"/>
  </w:style>
  <w:style w:type="paragraph" w:customStyle="1" w:styleId="20996EE29A0E4F8982B68525DAC19FCC">
    <w:name w:val="20996EE29A0E4F8982B68525DAC19FCC"/>
    <w:rsid w:val="00FD347F"/>
  </w:style>
  <w:style w:type="paragraph" w:customStyle="1" w:styleId="E9155A3117CC40A983858F2D79F4D817">
    <w:name w:val="E9155A3117CC40A983858F2D79F4D817"/>
    <w:rsid w:val="00C95FCF"/>
  </w:style>
  <w:style w:type="paragraph" w:customStyle="1" w:styleId="1E384C9F760B4796BE03F3565AEE7CCC">
    <w:name w:val="1E384C9F760B4796BE03F3565AEE7CCC"/>
    <w:rsid w:val="00C95FCF"/>
  </w:style>
  <w:style w:type="paragraph" w:customStyle="1" w:styleId="884733FE7ED74528877CD9D167E1FB8C">
    <w:name w:val="884733FE7ED74528877CD9D167E1FB8C"/>
    <w:rsid w:val="00C95FCF"/>
  </w:style>
  <w:style w:type="paragraph" w:customStyle="1" w:styleId="9FF9C55D0E284137B96230FB56C702B1">
    <w:name w:val="9FF9C55D0E284137B96230FB56C702B1"/>
    <w:rsid w:val="00C95FCF"/>
  </w:style>
  <w:style w:type="paragraph" w:customStyle="1" w:styleId="BE2C989CC835476EA07FEAF1396BAB31">
    <w:name w:val="BE2C989CC835476EA07FEAF1396BAB31"/>
    <w:rsid w:val="00C95FCF"/>
  </w:style>
  <w:style w:type="paragraph" w:customStyle="1" w:styleId="DC1D9D5A211F4816AE01C082928B5DBB">
    <w:name w:val="DC1D9D5A211F4816AE01C082928B5DBB"/>
    <w:rsid w:val="00C95FCF"/>
  </w:style>
  <w:style w:type="paragraph" w:customStyle="1" w:styleId="05980B3F5EFA4D15A17D1028387E9914">
    <w:name w:val="05980B3F5EFA4D15A17D1028387E9914"/>
    <w:rsid w:val="00C95FCF"/>
  </w:style>
  <w:style w:type="paragraph" w:customStyle="1" w:styleId="235B04BD9FC642FEA91DE7AC113D9DA6">
    <w:name w:val="235B04BD9FC642FEA91DE7AC113D9DA6"/>
    <w:rsid w:val="00C95FCF"/>
  </w:style>
  <w:style w:type="paragraph" w:customStyle="1" w:styleId="6E210853B08F438890A9A62D835832D6">
    <w:name w:val="6E210853B08F438890A9A62D835832D6"/>
    <w:rsid w:val="00C95FCF"/>
  </w:style>
  <w:style w:type="paragraph" w:customStyle="1" w:styleId="390BDDC78B284E57A28AA213345CC3EB">
    <w:name w:val="390BDDC78B284E57A28AA213345CC3EB"/>
    <w:rsid w:val="00C95FCF"/>
  </w:style>
  <w:style w:type="paragraph" w:customStyle="1" w:styleId="731DCC37F79F4383992985E9ADE8AD3B">
    <w:name w:val="731DCC37F79F4383992985E9ADE8AD3B"/>
    <w:rsid w:val="00C95FCF"/>
  </w:style>
  <w:style w:type="paragraph" w:customStyle="1" w:styleId="372D7CEEB721445FA976EB707F5D2A81">
    <w:name w:val="372D7CEEB721445FA976EB707F5D2A81"/>
    <w:rsid w:val="00C95FCF"/>
  </w:style>
  <w:style w:type="paragraph" w:customStyle="1" w:styleId="F064949873F74AF9947EB7A48CED8C27">
    <w:name w:val="F064949873F74AF9947EB7A48CED8C27"/>
    <w:rsid w:val="00C95FCF"/>
  </w:style>
  <w:style w:type="paragraph" w:customStyle="1" w:styleId="2DAD1DA1992B4988BB8588EC9F585DB5">
    <w:name w:val="2DAD1DA1992B4988BB8588EC9F585DB5"/>
    <w:rsid w:val="00C95FCF"/>
  </w:style>
  <w:style w:type="paragraph" w:customStyle="1" w:styleId="600BAF9661F34648919463B8056BDD61">
    <w:name w:val="600BAF9661F34648919463B8056BDD61"/>
    <w:rsid w:val="00C95FCF"/>
  </w:style>
  <w:style w:type="paragraph" w:customStyle="1" w:styleId="855538C4B4AE4B95842D77CE649244AF">
    <w:name w:val="855538C4B4AE4B95842D77CE649244AF"/>
    <w:rsid w:val="00C95FCF"/>
  </w:style>
  <w:style w:type="paragraph" w:customStyle="1" w:styleId="3AA45C1843524548B6BBDC429CBE1B31">
    <w:name w:val="3AA45C1843524548B6BBDC429CBE1B31"/>
    <w:rsid w:val="00C95FCF"/>
  </w:style>
  <w:style w:type="paragraph" w:customStyle="1" w:styleId="0890EC7F54D34F27954E9427770AC5F1">
    <w:name w:val="0890EC7F54D34F27954E9427770AC5F1"/>
    <w:rsid w:val="00C95FCF"/>
  </w:style>
  <w:style w:type="paragraph" w:customStyle="1" w:styleId="C4B173BCAA1346CDA80715345B01ACFE">
    <w:name w:val="C4B173BCAA1346CDA80715345B01ACFE"/>
    <w:rsid w:val="00C95FCF"/>
  </w:style>
  <w:style w:type="paragraph" w:customStyle="1" w:styleId="1F0F5DE0D33A43B18DF99ED6DF5F9A1A">
    <w:name w:val="1F0F5DE0D33A43B18DF99ED6DF5F9A1A"/>
    <w:rsid w:val="00C95FCF"/>
  </w:style>
  <w:style w:type="paragraph" w:customStyle="1" w:styleId="1118528CB7A8455A98E6A2C1AB22EFD9">
    <w:name w:val="1118528CB7A8455A98E6A2C1AB22EFD9"/>
    <w:rsid w:val="00C95FCF"/>
  </w:style>
  <w:style w:type="paragraph" w:customStyle="1" w:styleId="26DFC3BC482F456D974776DBA0584EFC">
    <w:name w:val="26DFC3BC482F456D974776DBA0584EFC"/>
    <w:rsid w:val="00C95FCF"/>
  </w:style>
  <w:style w:type="paragraph" w:customStyle="1" w:styleId="070FA68BD88443069D4EF350C75044C9">
    <w:name w:val="070FA68BD88443069D4EF350C75044C9"/>
    <w:rsid w:val="00C95FCF"/>
  </w:style>
  <w:style w:type="paragraph" w:customStyle="1" w:styleId="22A7ED7D848B4533993C381E1D4894B9">
    <w:name w:val="22A7ED7D848B4533993C381E1D4894B9"/>
    <w:rsid w:val="00C95FCF"/>
  </w:style>
  <w:style w:type="paragraph" w:customStyle="1" w:styleId="F249DDFA16DD49CB99222CC62FEE9670">
    <w:name w:val="F249DDFA16DD49CB99222CC62FEE9670"/>
    <w:rsid w:val="00C95FCF"/>
  </w:style>
  <w:style w:type="paragraph" w:customStyle="1" w:styleId="CB3D2832503842C7AA4D0B5E2DEAD814">
    <w:name w:val="CB3D2832503842C7AA4D0B5E2DEAD814"/>
    <w:rsid w:val="00C95FCF"/>
  </w:style>
  <w:style w:type="paragraph" w:customStyle="1" w:styleId="DF5A62A82BC94E44A39CE702A91536CB">
    <w:name w:val="DF5A62A82BC94E44A39CE702A91536CB"/>
    <w:rsid w:val="00C95FCF"/>
  </w:style>
  <w:style w:type="paragraph" w:customStyle="1" w:styleId="11396A118FF248B68354929264661E28">
    <w:name w:val="11396A118FF248B68354929264661E28"/>
    <w:rsid w:val="00C95FCF"/>
  </w:style>
  <w:style w:type="paragraph" w:customStyle="1" w:styleId="78F3505FF5F145FFBC1D9C2132A09D0F">
    <w:name w:val="78F3505FF5F145FFBC1D9C2132A09D0F"/>
    <w:rsid w:val="00C95FCF"/>
  </w:style>
  <w:style w:type="paragraph" w:customStyle="1" w:styleId="998FCE5D1B3F4F2981C266EDA587F9A3">
    <w:name w:val="998FCE5D1B3F4F2981C266EDA587F9A3"/>
    <w:rsid w:val="00C95FCF"/>
  </w:style>
  <w:style w:type="paragraph" w:customStyle="1" w:styleId="39EF832A9DDB428FA5D56AE4430C0C24">
    <w:name w:val="39EF832A9DDB428FA5D56AE4430C0C24"/>
    <w:rsid w:val="00C95FCF"/>
  </w:style>
  <w:style w:type="paragraph" w:customStyle="1" w:styleId="DF0AC9B2062D4CE9A0A724BF884093C1">
    <w:name w:val="DF0AC9B2062D4CE9A0A724BF884093C1"/>
    <w:rsid w:val="00C95FCF"/>
  </w:style>
  <w:style w:type="paragraph" w:customStyle="1" w:styleId="2D0BCF17591E46E6A3DA54FF51799CB8">
    <w:name w:val="2D0BCF17591E46E6A3DA54FF51799CB8"/>
    <w:rsid w:val="00C95FCF"/>
  </w:style>
  <w:style w:type="paragraph" w:customStyle="1" w:styleId="DEC658B483574B02A092C61BEB6EE78E">
    <w:name w:val="DEC658B483574B02A092C61BEB6EE78E"/>
    <w:rsid w:val="00C95FCF"/>
  </w:style>
  <w:style w:type="paragraph" w:customStyle="1" w:styleId="607825900DED4570BC19CEA799C4ACAB">
    <w:name w:val="607825900DED4570BC19CEA799C4ACAB"/>
    <w:rsid w:val="00C95FCF"/>
  </w:style>
  <w:style w:type="paragraph" w:customStyle="1" w:styleId="18472347A33845479050807441F75317">
    <w:name w:val="18472347A33845479050807441F75317"/>
    <w:rsid w:val="00C95FCF"/>
  </w:style>
  <w:style w:type="paragraph" w:customStyle="1" w:styleId="0D87C2F2BED5427B872E8FEEB8529D14">
    <w:name w:val="0D87C2F2BED5427B872E8FEEB8529D14"/>
    <w:rsid w:val="00C95FCF"/>
  </w:style>
  <w:style w:type="paragraph" w:customStyle="1" w:styleId="0065B11C0B514CEBA264FCEC99E59F3B">
    <w:name w:val="0065B11C0B514CEBA264FCEC99E59F3B"/>
    <w:rsid w:val="00C95FCF"/>
  </w:style>
  <w:style w:type="paragraph" w:customStyle="1" w:styleId="EB3C0A65056546ECB3927072C1DA60AB">
    <w:name w:val="EB3C0A65056546ECB3927072C1DA60AB"/>
    <w:rsid w:val="00C95FCF"/>
  </w:style>
  <w:style w:type="paragraph" w:customStyle="1" w:styleId="5D6F970FDC424791803EDAB568E6E70D">
    <w:name w:val="5D6F970FDC424791803EDAB568E6E70D"/>
    <w:rsid w:val="00C95FCF"/>
  </w:style>
  <w:style w:type="paragraph" w:customStyle="1" w:styleId="647B883A32AC43529E59FC340A6715C0">
    <w:name w:val="647B883A32AC43529E59FC340A6715C0"/>
    <w:rsid w:val="00C95FCF"/>
  </w:style>
  <w:style w:type="paragraph" w:customStyle="1" w:styleId="158F965DCDE94006BB5795FE79FCDD9B">
    <w:name w:val="158F965DCDE94006BB5795FE79FCDD9B"/>
    <w:rsid w:val="00C95FCF"/>
  </w:style>
  <w:style w:type="paragraph" w:customStyle="1" w:styleId="63C25072397D4FC2910A03D1EDC7E220">
    <w:name w:val="63C25072397D4FC2910A03D1EDC7E220"/>
    <w:rsid w:val="00C95FCF"/>
  </w:style>
  <w:style w:type="paragraph" w:customStyle="1" w:styleId="3CB253B5EB1A45D0BE82764CF5AB75A4">
    <w:name w:val="3CB253B5EB1A45D0BE82764CF5AB75A4"/>
    <w:rsid w:val="00C95FCF"/>
  </w:style>
  <w:style w:type="paragraph" w:customStyle="1" w:styleId="53277A6616E9424AB8515E1167DFD496">
    <w:name w:val="53277A6616E9424AB8515E1167DFD496"/>
    <w:rsid w:val="00C95FCF"/>
  </w:style>
  <w:style w:type="paragraph" w:customStyle="1" w:styleId="E6BF61B1D36646D0988924F5E14B79A9">
    <w:name w:val="E6BF61B1D36646D0988924F5E14B79A9"/>
    <w:rsid w:val="00C95FCF"/>
  </w:style>
  <w:style w:type="paragraph" w:customStyle="1" w:styleId="A71337F5E39E4327A779ED9A9B5C2DA3">
    <w:name w:val="A71337F5E39E4327A779ED9A9B5C2DA3"/>
    <w:rsid w:val="00C95FCF"/>
  </w:style>
  <w:style w:type="paragraph" w:customStyle="1" w:styleId="C01833B599A5419DB148338F91DF64E6">
    <w:name w:val="C01833B599A5419DB148338F91DF64E6"/>
    <w:rsid w:val="00C95FCF"/>
  </w:style>
  <w:style w:type="paragraph" w:customStyle="1" w:styleId="3089C825BDEC4414AAFDB59194377DCC">
    <w:name w:val="3089C825BDEC4414AAFDB59194377DCC"/>
    <w:rsid w:val="00C95FCF"/>
  </w:style>
  <w:style w:type="paragraph" w:customStyle="1" w:styleId="D7652766C4B240A9A6A6FD013A23317E">
    <w:name w:val="D7652766C4B240A9A6A6FD013A23317E"/>
    <w:rsid w:val="00C95FCF"/>
  </w:style>
  <w:style w:type="paragraph" w:customStyle="1" w:styleId="BDCB99005A254D3DB58182434EAE770F">
    <w:name w:val="BDCB99005A254D3DB58182434EAE770F"/>
    <w:rsid w:val="00C95FCF"/>
  </w:style>
  <w:style w:type="paragraph" w:customStyle="1" w:styleId="8922258F94D7490384335962B4ADE54B">
    <w:name w:val="8922258F94D7490384335962B4ADE54B"/>
    <w:rsid w:val="00C95FCF"/>
  </w:style>
  <w:style w:type="paragraph" w:customStyle="1" w:styleId="444EFD0FD7EE425B9C3E6D85EF8DCAB5">
    <w:name w:val="444EFD0FD7EE425B9C3E6D85EF8DCAB5"/>
    <w:rsid w:val="00C95FCF"/>
  </w:style>
  <w:style w:type="paragraph" w:customStyle="1" w:styleId="DCFC91DB9F4F4C5C9A5F617F916CFB22">
    <w:name w:val="DCFC91DB9F4F4C5C9A5F617F916CFB22"/>
    <w:rsid w:val="00C95FCF"/>
  </w:style>
  <w:style w:type="paragraph" w:customStyle="1" w:styleId="6D8155E43EFE4EA5AC7771DD79472D17">
    <w:name w:val="6D8155E43EFE4EA5AC7771DD79472D17"/>
    <w:rsid w:val="00C95FCF"/>
  </w:style>
  <w:style w:type="paragraph" w:customStyle="1" w:styleId="1978959E7FB14E15B3FB0AC72A59A804">
    <w:name w:val="1978959E7FB14E15B3FB0AC72A59A804"/>
    <w:rsid w:val="00C95FCF"/>
  </w:style>
  <w:style w:type="paragraph" w:customStyle="1" w:styleId="2FFCA2D3F0B642F8986A4785D1DA2C08">
    <w:name w:val="2FFCA2D3F0B642F8986A4785D1DA2C08"/>
    <w:rsid w:val="00C95FCF"/>
  </w:style>
  <w:style w:type="paragraph" w:customStyle="1" w:styleId="80DDE76DB5ED4189B8A543E7DE8F9A67">
    <w:name w:val="80DDE76DB5ED4189B8A543E7DE8F9A67"/>
    <w:rsid w:val="00C95FCF"/>
  </w:style>
  <w:style w:type="paragraph" w:customStyle="1" w:styleId="4B65554EAF19446293A98C390C1891B6">
    <w:name w:val="4B65554EAF19446293A98C390C1891B6"/>
    <w:rsid w:val="00C95FCF"/>
  </w:style>
  <w:style w:type="paragraph" w:customStyle="1" w:styleId="2A6989772ED8490D83AFBCDD84859493">
    <w:name w:val="2A6989772ED8490D83AFBCDD84859493"/>
    <w:rsid w:val="00C95FCF"/>
  </w:style>
  <w:style w:type="paragraph" w:customStyle="1" w:styleId="C045230BE02643CF9D4735A9FD807B80">
    <w:name w:val="C045230BE02643CF9D4735A9FD807B80"/>
    <w:rsid w:val="00C95FCF"/>
  </w:style>
  <w:style w:type="paragraph" w:customStyle="1" w:styleId="400EC2D518504C7FBBFE289F05281CA4">
    <w:name w:val="400EC2D518504C7FBBFE289F05281CA4"/>
    <w:rsid w:val="00C95FCF"/>
  </w:style>
  <w:style w:type="paragraph" w:customStyle="1" w:styleId="8846E536DE994984BFFF4C279D8A5D7F">
    <w:name w:val="8846E536DE994984BFFF4C279D8A5D7F"/>
    <w:rsid w:val="00C95FCF"/>
  </w:style>
  <w:style w:type="paragraph" w:customStyle="1" w:styleId="D99F6E44F3774DF39ADC8034A8440165">
    <w:name w:val="D99F6E44F3774DF39ADC8034A8440165"/>
    <w:rsid w:val="00C95FCF"/>
  </w:style>
  <w:style w:type="paragraph" w:customStyle="1" w:styleId="E74A2FA96ED54D32B39E79D9FF389C05">
    <w:name w:val="E74A2FA96ED54D32B39E79D9FF389C05"/>
    <w:rsid w:val="00C95FCF"/>
  </w:style>
  <w:style w:type="paragraph" w:customStyle="1" w:styleId="D395AFA81DFF48988EFE206E358FE189">
    <w:name w:val="D395AFA81DFF48988EFE206E358FE189"/>
    <w:rsid w:val="00C95FCF"/>
  </w:style>
  <w:style w:type="paragraph" w:customStyle="1" w:styleId="34C784B96C454729BC8A6E5195EEB311">
    <w:name w:val="34C784B96C454729BC8A6E5195EEB311"/>
    <w:rsid w:val="00C95FCF"/>
  </w:style>
  <w:style w:type="paragraph" w:customStyle="1" w:styleId="526255E7918A4642AFA23D1ADF387D04">
    <w:name w:val="526255E7918A4642AFA23D1ADF387D04"/>
    <w:rsid w:val="00C95FCF"/>
  </w:style>
  <w:style w:type="paragraph" w:customStyle="1" w:styleId="41DAB5E9CA8847C1855F6F8E494D56FE">
    <w:name w:val="41DAB5E9CA8847C1855F6F8E494D56FE"/>
    <w:rsid w:val="00C95FCF"/>
  </w:style>
  <w:style w:type="paragraph" w:customStyle="1" w:styleId="2C1DAE7253574FFC89F8CE93546C47CA">
    <w:name w:val="2C1DAE7253574FFC89F8CE93546C47CA"/>
    <w:rsid w:val="00C95FCF"/>
  </w:style>
  <w:style w:type="paragraph" w:customStyle="1" w:styleId="42CE149E727745BFA5091F99F2CD8CAB">
    <w:name w:val="42CE149E727745BFA5091F99F2CD8CAB"/>
    <w:rsid w:val="00C95FCF"/>
  </w:style>
  <w:style w:type="paragraph" w:customStyle="1" w:styleId="98C1AE4D1D974D858646E87386C23F55">
    <w:name w:val="98C1AE4D1D974D858646E87386C23F55"/>
    <w:rsid w:val="00C95FCF"/>
  </w:style>
  <w:style w:type="paragraph" w:customStyle="1" w:styleId="4E1B105BD1A54A03BC30CB76CD4640CB">
    <w:name w:val="4E1B105BD1A54A03BC30CB76CD4640CB"/>
    <w:rsid w:val="00C95FCF"/>
  </w:style>
  <w:style w:type="paragraph" w:customStyle="1" w:styleId="F29530F956E04695A1729826A8346E99">
    <w:name w:val="F29530F956E04695A1729826A8346E99"/>
    <w:rsid w:val="008D310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