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52DE2" w:rsidRPr="00D22814" w:rsidP="00A52DE2">
      <w:pPr>
        <w:pStyle w:val="TitleCommittee0"/>
      </w:pPr>
      <w:sdt>
        <w:sdtPr>
          <w:alias w:val="CommitteeName"/>
          <w:tag w:val="CommitteeName"/>
          <w:id w:val="1869951332"/>
          <w:placeholder>
            <w:docPart w:val="140EC4A7B17240B28AB78FA9BA6DD956"/>
          </w:placeholder>
          <w:richText/>
        </w:sdtPr>
        <w:sdtContent>
          <w:r w:rsidRPr="00D22814">
            <w:t>International Development Committee</w:t>
          </w:r>
        </w:sdtContent>
      </w:sdt>
    </w:p>
    <w:p w:rsidR="00A52DE2" w:rsidP="00A52DE2">
      <w:pPr>
        <w:pStyle w:val="TitleInquiry0"/>
      </w:pPr>
      <w:r>
        <w:t xml:space="preserve">Oral evidence: </w:t>
      </w:r>
      <w:sdt>
        <w:sdtPr>
          <w:alias w:val="InquiryName"/>
          <w:tag w:val="InquiryName"/>
          <w:id w:val="377371847"/>
          <w:placeholder>
            <w:docPart w:val="B8CCB3E395344908B8356120224D6E15"/>
          </w:placeholder>
          <w:richText/>
        </w:sdtPr>
        <w:sdtContent>
          <w:r w:rsidRPr="00E73D3F" w:rsidR="00E73D3F">
            <w:t>Future of UK aid: reductions to the aid budget</w:t>
          </w:r>
        </w:sdtContent>
      </w:sdt>
      <w:r>
        <w:t xml:space="preserve">, HC </w:t>
      </w:r>
      <w:sdt>
        <w:sdtPr>
          <w:alias w:val="InquiryRefNo"/>
          <w:tag w:val="InquiryRefNo"/>
          <w:id w:val="-281725174"/>
          <w:placeholder>
            <w:docPart w:val="B8CCB3E395344908B8356120224D6E15"/>
          </w:placeholder>
          <w:richText/>
        </w:sdtPr>
        <w:sdtContent>
          <w:r w:rsidRPr="002C3D43" w:rsidR="002C3D43">
            <w:rPr>
              <w:rFonts w:cs="Times New Roman"/>
            </w:rPr>
            <w:t>1040</w:t>
          </w:r>
        </w:sdtContent>
      </w:sdt>
    </w:p>
    <w:sdt>
      <w:sdtPr>
        <w:alias w:val="SittingDate"/>
        <w:tag w:val="SittingDate"/>
        <w:id w:val="-1160222926"/>
        <w:placeholder>
          <w:docPart w:val="B8CCB3E395344908B8356120224D6E15"/>
        </w:placeholder>
        <w:richText/>
      </w:sdtPr>
      <w:sdtContent>
        <w:p w:rsidR="00A52DE2" w:rsidP="00855B51">
          <w:pPr>
            <w:pStyle w:val="Para"/>
          </w:pPr>
          <w:r>
            <w:t xml:space="preserve">8 December </w:t>
          </w:r>
          <w:r>
            <w:t>2020</w:t>
          </w:r>
        </w:p>
      </w:sdtContent>
    </w:sdt>
    <w:p w:rsidR="00A52DE2" w:rsidP="00855B51">
      <w:pPr>
        <w:pStyle w:val="Para"/>
      </w:pPr>
      <w:r>
        <w:t xml:space="preserve">Ordered by the House of </w:t>
      </w:r>
      <w:sdt>
        <w:sdtPr>
          <w:alias w:val="House"/>
          <w:tag w:val="House"/>
          <w:id w:val="809213435"/>
          <w:placeholder>
            <w:docPart w:val="B8CCB3E395344908B8356120224D6E15"/>
          </w:placeholder>
          <w:richText/>
        </w:sdtPr>
        <w:sdtContent>
          <w:r w:rsidRPr="00615759">
            <w:t>Commons</w:t>
          </w:r>
        </w:sdtContent>
      </w:sdt>
      <w:r w:rsidRPr="00615759">
        <w:t xml:space="preserve"> to be published on </w:t>
      </w:r>
      <w:sdt>
        <w:sdtPr>
          <w:alias w:val="PublishDate"/>
          <w:tag w:val="PublishDate"/>
          <w:id w:val="217021599"/>
          <w:placeholder>
            <w:docPart w:val="B8CCB3E395344908B8356120224D6E15"/>
          </w:placeholder>
          <w:richText/>
        </w:sdtPr>
        <w:sdtContent>
          <w:r w:rsidR="009120DA">
            <w:t xml:space="preserve">8 December </w:t>
          </w:r>
          <w:r>
            <w:t>2020</w:t>
          </w:r>
        </w:sdtContent>
      </w:sdt>
      <w:r w:rsidRPr="00615759">
        <w:t>.</w:t>
      </w:r>
    </w:p>
    <w:p w:rsidR="00A52DE2" w:rsidP="00855B51">
      <w:sdt>
        <w:sdtPr>
          <w:alias w:val="VideoHyperlink"/>
          <w:tag w:val="VideoHyperlink"/>
          <w:id w:val="703995351"/>
          <w:placeholder>
            <w:docPart w:val="B8CCB3E395344908B8356120224D6E15"/>
          </w:placeholder>
          <w:richText/>
        </w:sdtPr>
        <w:sdtContent>
          <w:r>
            <w:fldChar w:fldCharType="begin"/>
          </w:r>
          <w:r>
            <w:instrText xml:space="preserve"> HYPERLINK "https://parliamentlive.tv/event/index/e051f373-4704-46d0-863e-0a03a6f76f2d" </w:instrText>
          </w:r>
          <w:r>
            <w:fldChar w:fldCharType="separate"/>
          </w:r>
          <w:r w:rsidRPr="00814022">
            <w:rPr>
              <w:rStyle w:val="Hyperlink"/>
            </w:rPr>
            <w:t>Watch the meeting</w:t>
          </w:r>
          <w:r>
            <w:fldChar w:fldCharType="end"/>
          </w:r>
        </w:sdtContent>
      </w:sdt>
    </w:p>
    <w:p w:rsidR="00A52DE2" w:rsidP="00855B51">
      <w:r>
        <w:t xml:space="preserve">Members present: </w:t>
      </w:r>
      <w:sdt>
        <w:sdtPr>
          <w:alias w:val="MembersPresent"/>
          <w:tag w:val="MembersPresent"/>
          <w:id w:val="366340316"/>
          <w:placeholder>
            <w:docPart w:val="B8CCB3E395344908B8356120224D6E15"/>
          </w:placeholder>
          <w:richText/>
        </w:sdtPr>
        <w:sdtContent>
          <w:sdt>
            <w:sdtPr>
              <w:alias w:val="MembersPresent"/>
              <w:tag w:val="MembersPresent"/>
              <w:id w:val="993923494"/>
              <w:placeholder>
                <w:docPart w:val="863A5E33519E44F88D89C68E422D8823"/>
              </w:placeholder>
              <w:richText/>
            </w:sdtPr>
            <w:sdtContent>
              <w:r w:rsidRPr="0091250F">
                <w:t xml:space="preserve">Sarah Champion (Chair); </w:t>
              </w:r>
              <w:r w:rsidR="009120DA">
                <w:t>Theo Clarke</w:t>
              </w:r>
              <w:r w:rsidRPr="0091250F" w:rsidR="005A622C">
                <w:t xml:space="preserve">; </w:t>
              </w:r>
              <w:r w:rsidRPr="0091250F">
                <w:t>Brendan Clarke-Smith; Mrs Pauline Latham;</w:t>
              </w:r>
              <w:r w:rsidRPr="0091250F" w:rsidR="005A622C">
                <w:t xml:space="preserve"> </w:t>
              </w:r>
              <w:r w:rsidRPr="0091250F">
                <w:t>Mr Virendra Sharma</w:t>
              </w:r>
              <w:r w:rsidR="0091250F">
                <w:t>.</w:t>
              </w:r>
            </w:sdtContent>
          </w:sdt>
        </w:sdtContent>
      </w:sdt>
    </w:p>
    <w:p w:rsidR="00A52DE2" w:rsidP="00855B51">
      <w:pPr>
        <w:pStyle w:val="ParaCentre"/>
      </w:pPr>
      <w:r w:rsidRPr="00156A60">
        <w:t xml:space="preserve">Questions </w:t>
      </w:r>
      <w:sdt>
        <w:sdtPr>
          <w:alias w:val="QuestionNumbers"/>
          <w:tag w:val="QuestionNumbers"/>
          <w:id w:val="-1223666168"/>
          <w:placeholder>
            <w:docPart w:val="B8CCB3E395344908B8356120224D6E15"/>
          </w:placeholder>
          <w:richText/>
        </w:sdtPr>
        <w:sdtContent>
          <w:r w:rsidR="002C3D43">
            <w:rPr>
              <w:rFonts w:cs="Times New Roman"/>
            </w:rPr>
            <w:t>1</w:t>
          </w:r>
          <w:r w:rsidR="00D06D3F">
            <w:t xml:space="preserve"> - </w:t>
          </w:r>
          <w:r w:rsidR="00E90E8C">
            <w:rPr>
              <w:rFonts w:cs="Times New Roman"/>
            </w:rPr>
            <w:t>33</w:t>
          </w:r>
        </w:sdtContent>
      </w:sdt>
    </w:p>
    <w:p w:rsidR="00A52DE2" w:rsidP="00855B51">
      <w:pPr>
        <w:pStyle w:val="TitleWitnesses0"/>
      </w:pPr>
      <w:r>
        <w:t>Witnesses</w:t>
      </w:r>
    </w:p>
    <w:p w:rsidR="00A52DE2" w:rsidP="00135CC3">
      <w:pPr>
        <w:pStyle w:val="Para"/>
      </w:pPr>
      <w:r>
        <w:t>I:</w:t>
      </w:r>
      <w:r w:rsidRPr="00E73D3F" w:rsidR="00E73D3F">
        <w:t xml:space="preserve"> </w:t>
      </w:r>
      <w:r w:rsidRPr="00E73D3F" w:rsidR="00E73D3F">
        <w:t>Harpinder</w:t>
      </w:r>
      <w:r w:rsidRPr="00E73D3F" w:rsidR="00E73D3F">
        <w:t xml:space="preserve"> </w:t>
      </w:r>
      <w:r w:rsidRPr="00E73D3F" w:rsidR="00E73D3F">
        <w:t>Collacott</w:t>
      </w:r>
      <w:r w:rsidRPr="00E73D3F" w:rsidR="00E73D3F">
        <w:t xml:space="preserve">, Executive Director, Development Initiatives; Mark </w:t>
      </w:r>
      <w:r w:rsidR="00695AC1">
        <w:t xml:space="preserve">Miller, Director of Programme, </w:t>
      </w:r>
      <w:r w:rsidRPr="00E73D3F" w:rsidR="00E73D3F">
        <w:t xml:space="preserve">Development </w:t>
      </w:r>
      <w:r w:rsidR="00695AC1">
        <w:t xml:space="preserve">and </w:t>
      </w:r>
      <w:r w:rsidRPr="00E73D3F" w:rsidR="00E73D3F">
        <w:t xml:space="preserve">Public Finance, Overseas Development Institute; Ian Mitchell, Senior Policy Fellow and Co-Director (Europe), </w:t>
      </w:r>
      <w:r w:rsidRPr="00E73D3F" w:rsidR="00E73D3F">
        <w:t>Center</w:t>
      </w:r>
      <w:r w:rsidRPr="00E73D3F" w:rsidR="00E73D3F">
        <w:t xml:space="preserve"> for Global Development</w:t>
      </w:r>
      <w:r w:rsidR="00135CC3">
        <w:t>.</w:t>
      </w:r>
    </w:p>
    <w:p w:rsidR="00A52DE2" w:rsidP="00A52DE2">
      <w:pPr>
        <w:pStyle w:val="Para"/>
      </w:pPr>
      <w:r>
        <w:t xml:space="preserve">II: </w:t>
      </w:r>
      <w:r w:rsidRPr="00E73D3F" w:rsidR="00E73D3F">
        <w:t xml:space="preserve">Romilly Greenhill, </w:t>
      </w:r>
      <w:r w:rsidR="00695AC1">
        <w:t xml:space="preserve">UK </w:t>
      </w:r>
      <w:r w:rsidRPr="00E73D3F" w:rsidR="00E73D3F">
        <w:t>Director, ONE Campaign; Alan Mendoza, Executive Director, Henry Jackson Society; Simon Starling, Director of Policy, Advocacy and Research, Bond</w:t>
      </w:r>
      <w:r w:rsidR="00E73D3F">
        <w:t>.</w:t>
      </w:r>
    </w:p>
    <w:p w:rsidR="00A52DE2" w:rsidP="00855B51">
      <w:pPr>
        <w:rPr>
          <w:rFonts w:eastAsia="Times New Roman"/>
          <w:szCs w:val="20"/>
        </w:rPr>
      </w:pPr>
      <w:bookmarkStart w:id="0" w:name="_GoBack"/>
      <w:bookmarkEnd w:id="0"/>
      <w:r>
        <w:br w:type="page"/>
      </w:r>
    </w:p>
    <w:sdt>
      <w:sdtPr>
        <w:rPr>
          <w:sz w:val="22"/>
        </w:rPr>
        <w:alias w:val="WitnessExamination"/>
        <w:tag w:val="WitnessExamination"/>
        <w:id w:val="1583722558"/>
        <w:placeholder>
          <w:docPart w:val="203A15546ACC4D88A4F95B54A1EC407D"/>
        </w:placeholder>
        <w:richText/>
      </w:sdtPr>
      <w:sdtContent>
        <w:p w:rsidR="00135CC3" w:rsidRPr="00D22814" w:rsidP="00135CC3">
          <w:pPr>
            <w:pStyle w:val="TitlePanel0"/>
          </w:pPr>
          <w:r w:rsidRPr="00D22814">
            <w:t>Examination of witnesses</w:t>
          </w:r>
        </w:p>
        <w:p w:rsidR="00135CC3" w:rsidP="00135CC3">
          <w:pPr>
            <w:pStyle w:val="TitlePanel0"/>
            <w:jc w:val="both"/>
          </w:pPr>
          <w:r w:rsidRPr="00D22814">
            <w:rPr>
              <w:sz w:val="22"/>
            </w:rPr>
            <w:t>Wit</w:t>
          </w:r>
          <w:r>
            <w:rPr>
              <w:sz w:val="22"/>
            </w:rPr>
            <w:t xml:space="preserve">nesses: </w:t>
          </w:r>
          <w:r w:rsidRPr="00E73D3F" w:rsidR="00E73D3F">
            <w:rPr>
              <w:sz w:val="22"/>
            </w:rPr>
            <w:t>Harpinder</w:t>
          </w:r>
          <w:r w:rsidRPr="00E73D3F" w:rsidR="00E73D3F">
            <w:rPr>
              <w:sz w:val="22"/>
            </w:rPr>
            <w:t xml:space="preserve"> </w:t>
          </w:r>
          <w:r w:rsidRPr="00E73D3F" w:rsidR="00E73D3F">
            <w:rPr>
              <w:sz w:val="22"/>
            </w:rPr>
            <w:t>Collacott</w:t>
          </w:r>
          <w:r w:rsidR="00E73D3F">
            <w:rPr>
              <w:sz w:val="22"/>
            </w:rPr>
            <w:t xml:space="preserve">, </w:t>
          </w:r>
          <w:r w:rsidRPr="00E73D3F" w:rsidR="00E73D3F">
            <w:rPr>
              <w:sz w:val="22"/>
            </w:rPr>
            <w:t>Mark Miller</w:t>
          </w:r>
          <w:r w:rsidR="00E73D3F">
            <w:rPr>
              <w:sz w:val="22"/>
            </w:rPr>
            <w:t xml:space="preserve"> and Ian Mitchell</w:t>
          </w:r>
          <w:r>
            <w:rPr>
              <w:sz w:val="22"/>
            </w:rPr>
            <w:t>.</w:t>
          </w:r>
        </w:p>
      </w:sdtContent>
    </w:sdt>
    <w:p w:rsidR="00DB45BD" w:rsidP="008F29FF">
      <w:pPr>
        <w:pStyle w:val="Question"/>
      </w:pPr>
      <w:sdt>
        <w:sdtPr>
          <w:alias w:val="Member"/>
          <w:tag w:val="&lt;Member mnisId='4267' dodsId='101347'&gt;"/>
          <w:id w:val="-1081129587"/>
          <w:placeholder>
            <w:docPart w:val="FF5E78C11817412EBEB17D35796DCC97"/>
          </w:placeholder>
          <w:richText/>
        </w:sdtPr>
        <w:sdtContent>
          <w:r w:rsidRPr="00D22814">
            <w:rPr>
              <w:b/>
            </w:rPr>
            <w:t>Chair:</w:t>
          </w:r>
        </w:sdtContent>
      </w:sdt>
      <w:r w:rsidRPr="00D22814">
        <w:t xml:space="preserve"> </w:t>
      </w:r>
      <w:r w:rsidR="007C05FA">
        <w:t>I would like to start this next session of the International Development Select Committee</w:t>
      </w:r>
      <w:r w:rsidR="00606845">
        <w:t>.</w:t>
      </w:r>
      <w:r w:rsidR="00697007">
        <w:t xml:space="preserve"> </w:t>
      </w:r>
      <w:r w:rsidR="007C05FA">
        <w:t>We are gathering evidence from two panels today, and we are looking specifically at the potential future of UK aid with the outline spending cuts that were made last week</w:t>
      </w:r>
      <w:r w:rsidR="00606845">
        <w:t>.</w:t>
      </w:r>
      <w:r w:rsidR="00697007">
        <w:t xml:space="preserve"> </w:t>
      </w:r>
    </w:p>
    <w:p w:rsidR="005B6617" w:rsidP="005B6617">
      <w:pPr>
        <w:pStyle w:val="QuestionCont"/>
      </w:pPr>
      <w:r>
        <w:t xml:space="preserve">Our first panel is made of </w:t>
      </w:r>
      <w:r>
        <w:t>Harpinder</w:t>
      </w:r>
      <w:r>
        <w:t xml:space="preserve"> </w:t>
      </w:r>
      <w:r>
        <w:t>Collacott</w:t>
      </w:r>
      <w:r>
        <w:t xml:space="preserve">, executive director of </w:t>
      </w:r>
      <w:r w:rsidR="00697007">
        <w:t>Development Initiatives</w:t>
      </w:r>
      <w:r>
        <w:rPr>
          <w:rFonts w:cs="Times New Roman"/>
        </w:rPr>
        <w:t>; Mark Miller, director of programming at the Overseas Development Institute; and Ian Mitchell, senior policy fellow and co</w:t>
      </w:r>
      <w:r>
        <w:rPr>
          <w:rFonts w:cs="Times New Roman"/>
        </w:rPr>
        <w:noBreakHyphen/>
        <w:t xml:space="preserve">director of the </w:t>
      </w:r>
      <w:r>
        <w:rPr>
          <w:rFonts w:cs="Times New Roman"/>
        </w:rPr>
        <w:t>Cent</w:t>
      </w:r>
      <w:r w:rsidR="00697007">
        <w:rPr>
          <w:rFonts w:cs="Times New Roman"/>
        </w:rPr>
        <w:t>er</w:t>
      </w:r>
      <w:r>
        <w:rPr>
          <w:rFonts w:cs="Times New Roman"/>
        </w:rPr>
        <w:t xml:space="preserve"> for Global Development</w:t>
      </w:r>
      <w:r w:rsidR="00606845">
        <w:rPr>
          <w:rFonts w:cs="Times New Roman"/>
        </w:rPr>
        <w:t>.</w:t>
      </w:r>
      <w:r w:rsidR="00697007">
        <w:rPr>
          <w:rFonts w:cs="Times New Roman"/>
        </w:rPr>
        <w:t xml:space="preserve"> </w:t>
      </w:r>
      <w:r>
        <w:rPr>
          <w:rFonts w:cs="Times New Roman"/>
        </w:rPr>
        <w:t>Welcome all and thank you for coming today.</w:t>
      </w:r>
    </w:p>
    <w:p w:rsidR="005B6617" w:rsidRPr="005B6617" w:rsidP="005B6617">
      <w:pPr>
        <w:pStyle w:val="QuestionCont"/>
      </w:pPr>
      <w:r>
        <w:t>We have a lot of questions for you so we would appreciate quite brief answers, because we want to get as much information out of you as possible</w:t>
      </w:r>
      <w:r w:rsidR="00606845">
        <w:t>.</w:t>
      </w:r>
      <w:r w:rsidR="00697007">
        <w:t xml:space="preserve"> </w:t>
      </w:r>
      <w:r w:rsidR="00695AC1">
        <w:t xml:space="preserve">Could you </w:t>
      </w:r>
      <w:r>
        <w:t>introduce yourselves and tell us a bit about your organisation</w:t>
      </w:r>
      <w:r w:rsidR="00695AC1">
        <w:t>?</w:t>
      </w:r>
      <w:r w:rsidR="00697007">
        <w:t xml:space="preserve"> </w:t>
      </w:r>
      <w:r>
        <w:t>Harpinder</w:t>
      </w:r>
      <w:r>
        <w:t>, I believe we should call you Pin for this session</w:t>
      </w:r>
      <w:r w:rsidR="00606845">
        <w:t>.</w:t>
      </w:r>
      <w:r w:rsidR="00697007">
        <w:t xml:space="preserve"> </w:t>
      </w:r>
    </w:p>
    <w:p w:rsidR="007C05FA" w:rsidP="00DB45BD">
      <w:pPr>
        <w:pStyle w:val="QuestionCont"/>
        <w:rPr>
          <w:iCs/>
        </w:rPr>
      </w:pPr>
      <w:sdt>
        <w:sdtPr>
          <w:rPr>
            <w:b/>
            <w:bCs/>
            <w:i/>
            <w:iCs/>
          </w:rPr>
          <w:alias w:val="Witness"/>
          <w:id w:val="1663810695"/>
          <w:placeholder>
            <w:docPart w:val="29A07F6D39754F499A610E455D1A2A6C"/>
          </w:placeholder>
          <w:richText/>
        </w:sdtPr>
        <w:sdtEndPr>
          <w:rPr>
            <w:i w:val="0"/>
          </w:rPr>
        </w:sdtEndPr>
        <w:sdtContent>
          <w:r w:rsidRPr="00E90E8C" w:rsidR="00E90E8C">
            <w:rPr>
              <w:b/>
              <w:bCs/>
              <w:i/>
              <w:iCs/>
            </w:rPr>
            <w:t>Harpinder</w:t>
          </w:r>
          <w:r w:rsidRPr="00E90E8C" w:rsidR="00E90E8C">
            <w:rPr>
              <w:b/>
              <w:bCs/>
              <w:i/>
              <w:iCs/>
            </w:rPr>
            <w:t xml:space="preserve"> </w:t>
          </w:r>
          <w:r w:rsidRPr="00E90E8C" w:rsidR="00E90E8C">
            <w:rPr>
              <w:b/>
              <w:bCs/>
              <w:i/>
              <w:iCs/>
            </w:rPr>
            <w:t>Collacott</w:t>
          </w:r>
          <w:r w:rsidRPr="00E90E8C" w:rsidR="00E90E8C">
            <w:rPr>
              <w:b/>
              <w:bCs/>
              <w:i/>
              <w:iCs/>
            </w:rPr>
            <w:t>:</w:t>
          </w:r>
          <w:r w:rsidRPr="00E73D3F" w:rsidR="00DB45BD">
            <w:rPr>
              <w:iCs/>
            </w:rPr>
            <w:t xml:space="preserve"> </w:t>
          </w:r>
        </w:sdtContent>
      </w:sdt>
      <w:r>
        <w:rPr>
          <w:iCs/>
        </w:rPr>
        <w:t>That is absolutely fine</w:t>
      </w:r>
      <w:r w:rsidR="00606845">
        <w:rPr>
          <w:iCs/>
        </w:rPr>
        <w:t>.</w:t>
      </w:r>
      <w:r w:rsidR="00697007">
        <w:rPr>
          <w:iCs/>
        </w:rPr>
        <w:t xml:space="preserve"> </w:t>
      </w:r>
      <w:r>
        <w:rPr>
          <w:iCs/>
        </w:rPr>
        <w:t>I am happy to be called Pin</w:t>
      </w:r>
      <w:r w:rsidR="00606845">
        <w:rPr>
          <w:iCs/>
        </w:rPr>
        <w:t>.</w:t>
      </w:r>
      <w:r w:rsidR="00697007">
        <w:rPr>
          <w:iCs/>
        </w:rPr>
        <w:t xml:space="preserve"> </w:t>
      </w:r>
      <w:r>
        <w:rPr>
          <w:iCs/>
        </w:rPr>
        <w:t xml:space="preserve">I am the executive director of </w:t>
      </w:r>
      <w:r w:rsidR="00695AC1">
        <w:rPr>
          <w:iCs/>
        </w:rPr>
        <w:t>Development Initiatives</w:t>
      </w:r>
      <w:r>
        <w:rPr>
          <w:iCs/>
        </w:rPr>
        <w:t>, as you have already pointed out</w:t>
      </w:r>
      <w:r w:rsidR="00606845">
        <w:rPr>
          <w:iCs/>
        </w:rPr>
        <w:t>.</w:t>
      </w:r>
      <w:r w:rsidR="00697007">
        <w:rPr>
          <w:iCs/>
        </w:rPr>
        <w:t xml:space="preserve"> </w:t>
      </w:r>
      <w:r>
        <w:rPr>
          <w:iCs/>
        </w:rPr>
        <w:t>We provide data</w:t>
      </w:r>
      <w:r>
        <w:rPr>
          <w:iCs/>
        </w:rPr>
        <w:noBreakHyphen/>
        <w:t>driven analysis to inform policy and practice</w:t>
      </w:r>
      <w:r w:rsidR="00606845">
        <w:rPr>
          <w:iCs/>
        </w:rPr>
        <w:t>.</w:t>
      </w:r>
      <w:r w:rsidR="00697007">
        <w:rPr>
          <w:iCs/>
        </w:rPr>
        <w:t xml:space="preserve"> </w:t>
      </w:r>
      <w:r>
        <w:rPr>
          <w:iCs/>
        </w:rPr>
        <w:t>I am looking forward to being part of this discussion today, so thank you for the invite.</w:t>
      </w:r>
    </w:p>
    <w:p w:rsidR="007C05FA" w:rsidP="00DB45BD">
      <w:pPr>
        <w:pStyle w:val="QuestionCont"/>
        <w:rPr>
          <w:iCs/>
        </w:rPr>
      </w:pPr>
      <w:sdt>
        <w:sdtPr>
          <w:rPr>
            <w:iCs/>
          </w:rPr>
          <w:alias w:val="Witness"/>
          <w:id w:val="-726522592"/>
          <w:placeholder>
            <w:docPart w:val="93DC0D51CCD84547B0611D1AF8E8EEF1"/>
          </w:placeholder>
          <w:richText/>
        </w:sdtPr>
        <w:sdtContent>
          <w:r w:rsidRPr="00580DAB" w:rsidR="00580DAB">
            <w:rPr>
              <w:b/>
              <w:i/>
              <w:iCs/>
            </w:rPr>
            <w:t>Mark Miller:</w:t>
          </w:r>
          <w:r w:rsidRPr="007C05FA">
            <w:rPr>
              <w:bCs/>
              <w:i/>
              <w:iCs/>
            </w:rPr>
            <w:t xml:space="preserve"> </w:t>
          </w:r>
        </w:sdtContent>
      </w:sdt>
      <w:r w:rsidR="00695AC1">
        <w:rPr>
          <w:iCs/>
        </w:rPr>
        <w:t xml:space="preserve">My </w:t>
      </w:r>
      <w:r>
        <w:rPr>
          <w:iCs/>
        </w:rPr>
        <w:t>name is Mark Miller</w:t>
      </w:r>
      <w:r w:rsidR="00606845">
        <w:rPr>
          <w:iCs/>
        </w:rPr>
        <w:t>.</w:t>
      </w:r>
      <w:r w:rsidR="00697007">
        <w:rPr>
          <w:iCs/>
        </w:rPr>
        <w:t xml:space="preserve"> </w:t>
      </w:r>
      <w:r>
        <w:rPr>
          <w:iCs/>
        </w:rPr>
        <w:t>I am the directo</w:t>
      </w:r>
      <w:r w:rsidR="00040856">
        <w:rPr>
          <w:iCs/>
        </w:rPr>
        <w:t xml:space="preserve">r of our development and public </w:t>
      </w:r>
      <w:r>
        <w:rPr>
          <w:iCs/>
        </w:rPr>
        <w:t>finance programme at ODI</w:t>
      </w:r>
      <w:r w:rsidR="00606845">
        <w:rPr>
          <w:iCs/>
        </w:rPr>
        <w:t>.</w:t>
      </w:r>
      <w:r w:rsidR="00697007">
        <w:rPr>
          <w:iCs/>
        </w:rPr>
        <w:t xml:space="preserve"> </w:t>
      </w:r>
      <w:r>
        <w:rPr>
          <w:iCs/>
        </w:rPr>
        <w:t>ODI is a UK</w:t>
      </w:r>
      <w:r>
        <w:rPr>
          <w:iCs/>
        </w:rPr>
        <w:noBreakHyphen/>
        <w:t>based research institute focusing on all issues of development and global challenges</w:t>
      </w:r>
      <w:r w:rsidR="00E0301A">
        <w:rPr>
          <w:iCs/>
        </w:rPr>
        <w:t>.</w:t>
      </w:r>
      <w:r w:rsidR="00697007">
        <w:rPr>
          <w:iCs/>
        </w:rPr>
        <w:t xml:space="preserve"> </w:t>
      </w:r>
    </w:p>
    <w:p w:rsidR="007C05FA" w:rsidP="00DB45BD">
      <w:pPr>
        <w:pStyle w:val="QuestionCont"/>
        <w:rPr>
          <w:rFonts w:cs="Times New Roman"/>
          <w:bCs/>
        </w:rPr>
      </w:pPr>
      <w:sdt>
        <w:sdtPr>
          <w:rPr>
            <w:b/>
            <w:i/>
            <w:iCs/>
          </w:rPr>
          <w:alias w:val="Witness"/>
          <w:id w:val="2144918840"/>
          <w:placeholder>
            <w:docPart w:val="D95AF53E04F947B59AC473D58FD653A9"/>
          </w:placeholder>
          <w:richText/>
        </w:sdtPr>
        <w:sdtEndPr>
          <w:rPr>
            <w:bCs/>
          </w:rPr>
        </w:sdtEndPr>
        <w:sdtContent>
          <w:r w:rsidRPr="00580DAB" w:rsidR="00580DAB">
            <w:rPr>
              <w:b/>
              <w:i/>
              <w:iCs/>
            </w:rPr>
            <w:t>Ian Mitchell:</w:t>
          </w:r>
          <w:r w:rsidRPr="007C05FA">
            <w:rPr>
              <w:b/>
              <w:bCs/>
              <w:i/>
              <w:iCs/>
            </w:rPr>
            <w:t xml:space="preserve"> </w:t>
          </w:r>
        </w:sdtContent>
      </w:sdt>
      <w:r>
        <w:rPr>
          <w:bCs/>
        </w:rPr>
        <w:t>My name is Ian Mitchell</w:t>
      </w:r>
      <w:r w:rsidR="00606845">
        <w:rPr>
          <w:bCs/>
        </w:rPr>
        <w:t>.</w:t>
      </w:r>
      <w:r w:rsidR="00697007">
        <w:rPr>
          <w:bCs/>
        </w:rPr>
        <w:t xml:space="preserve"> </w:t>
      </w:r>
      <w:r w:rsidR="00040856">
        <w:rPr>
          <w:bCs/>
        </w:rPr>
        <w:t xml:space="preserve">I work at a think </w:t>
      </w:r>
      <w:r>
        <w:rPr>
          <w:bCs/>
        </w:rPr>
        <w:t xml:space="preserve">tank called the </w:t>
      </w:r>
      <w:r>
        <w:rPr>
          <w:bCs/>
        </w:rPr>
        <w:t>Cent</w:t>
      </w:r>
      <w:r w:rsidR="00697007">
        <w:rPr>
          <w:bCs/>
        </w:rPr>
        <w:t>er</w:t>
      </w:r>
      <w:r>
        <w:rPr>
          <w:bCs/>
        </w:rPr>
        <w:t xml:space="preserve"> for Global Development</w:t>
      </w:r>
      <w:r>
        <w:rPr>
          <w:rFonts w:cs="Times New Roman"/>
          <w:bCs/>
        </w:rPr>
        <w:t xml:space="preserve"> based in Washington DC and London</w:t>
      </w:r>
      <w:r w:rsidR="00606845">
        <w:rPr>
          <w:rFonts w:cs="Times New Roman"/>
          <w:bCs/>
        </w:rPr>
        <w:t>.</w:t>
      </w:r>
      <w:r w:rsidR="00697007">
        <w:rPr>
          <w:rFonts w:cs="Times New Roman"/>
          <w:bCs/>
        </w:rPr>
        <w:t xml:space="preserve"> </w:t>
      </w:r>
      <w:r>
        <w:rPr>
          <w:rFonts w:cs="Times New Roman"/>
          <w:bCs/>
        </w:rPr>
        <w:t>We do economic research to improve policy to reduce global poverty.</w:t>
      </w:r>
    </w:p>
    <w:p w:rsidR="007C05FA" w:rsidP="007C05FA">
      <w:pPr>
        <w:pStyle w:val="QuestionCont"/>
      </w:pPr>
      <w:sdt>
        <w:sdtPr>
          <w:rPr>
            <w:b/>
          </w:rPr>
          <w:alias w:val="Member"/>
          <w:tag w:val="&lt;Member mnisId='3935' dodsId='62786'&gt;"/>
          <w:id w:val="-1683969287"/>
          <w:placeholder>
            <w:docPart w:val="BCACF9C13D524368A65011BEF8FF3092"/>
          </w:placeholder>
          <w:richText/>
        </w:sdtPr>
        <w:sdtContent>
          <w:r w:rsidRPr="007C05FA">
            <w:rPr>
              <w:b/>
            </w:rPr>
            <w:t>Chair:</w:t>
          </w:r>
        </w:sdtContent>
      </w:sdt>
      <w:r w:rsidRPr="007C05FA">
        <w:rPr>
          <w:b/>
        </w:rPr>
        <w:t xml:space="preserve"> </w:t>
      </w:r>
      <w:r>
        <w:t xml:space="preserve">It has been—I am trying to find the right word—an interesting year for the development sector, and we particularly want to focus on your thoughts </w:t>
      </w:r>
      <w:r w:rsidR="00040856">
        <w:t>about</w:t>
      </w:r>
      <w:r>
        <w:t xml:space="preserve"> the proposed cuts from the 0.7% commitment down to what looks like a 0.5% commitment</w:t>
      </w:r>
      <w:r w:rsidR="00606845">
        <w:t>.</w:t>
      </w:r>
      <w:r w:rsidR="00697007">
        <w:t xml:space="preserve"> </w:t>
      </w:r>
    </w:p>
    <w:p w:rsidR="007C05FA" w:rsidRPr="007C05FA" w:rsidP="00A83B09">
      <w:pPr>
        <w:pStyle w:val="Question"/>
      </w:pPr>
      <w:sdt>
        <w:sdtPr>
          <w:rPr>
            <w:b/>
          </w:rPr>
          <w:alias w:val="Member"/>
          <w:tag w:val="&lt;Member mnisId='4025' dodsId='41721'&gt;"/>
          <w:id w:val="-294529561"/>
          <w:placeholder>
            <w:docPart w:val="72F733CA6E754BAA9BE172B2256FE9C2"/>
          </w:placeholder>
          <w:richText/>
        </w:sdtPr>
        <w:sdtEndPr>
          <w:rPr>
            <w:b w:val="0"/>
          </w:rPr>
        </w:sdtEndPr>
        <w:sdtContent>
          <w:r w:rsidRPr="007C05FA">
            <w:rPr>
              <w:b/>
            </w:rPr>
            <w:t>Brendan Clark</w:t>
          </w:r>
          <w:r w:rsidR="008F29FF">
            <w:rPr>
              <w:b/>
            </w:rPr>
            <w:t>e</w:t>
          </w:r>
          <w:r w:rsidRPr="007C05FA">
            <w:rPr>
              <w:b/>
            </w:rPr>
            <w:noBreakHyphen/>
            <w:t>Smith:</w:t>
          </w:r>
        </w:sdtContent>
      </w:sdt>
      <w:r>
        <w:t xml:space="preserve"> Good afternoon, everybody</w:t>
      </w:r>
      <w:r w:rsidR="00606845">
        <w:t>.</w:t>
      </w:r>
      <w:r w:rsidR="00697007">
        <w:t xml:space="preserve"> </w:t>
      </w:r>
      <w:r w:rsidR="008F29FF">
        <w:t>Looking</w:t>
      </w:r>
      <w:r>
        <w:t xml:space="preserve"> at that reduction, what was your reaction to the Government’s announcement to reduce the UK’s annual ODA spend to 0.5% GNI</w:t>
      </w:r>
      <w:r w:rsidR="00606845">
        <w:t>?</w:t>
      </w:r>
      <w:r w:rsidR="00697007">
        <w:t xml:space="preserve"> </w:t>
      </w:r>
    </w:p>
    <w:p w:rsidR="007C05FA" w:rsidP="00DB45BD">
      <w:pPr>
        <w:pStyle w:val="QuestionCont"/>
        <w:rPr>
          <w:iCs/>
        </w:rPr>
      </w:pPr>
      <w:sdt>
        <w:sdtPr>
          <w:rPr>
            <w:b/>
            <w:bCs/>
            <w:i/>
            <w:iCs/>
          </w:rPr>
          <w:alias w:val="Witness"/>
          <w:id w:val="1048495064"/>
          <w:placeholder>
            <w:docPart w:val="3CB56B6504394EFE87CE958E2DE44828"/>
          </w:placeholder>
          <w:richText/>
        </w:sdtPr>
        <w:sdtEndPr>
          <w:rPr>
            <w:i w:val="0"/>
          </w:rPr>
        </w:sdtEndPr>
        <w:sdtContent>
          <w:r w:rsidRPr="00E90E8C" w:rsidR="00E90E8C">
            <w:rPr>
              <w:b/>
              <w:bCs/>
              <w:i/>
              <w:iCs/>
            </w:rPr>
            <w:t>Harpinder</w:t>
          </w:r>
          <w:r w:rsidRPr="00E90E8C" w:rsidR="00E90E8C">
            <w:rPr>
              <w:b/>
              <w:bCs/>
              <w:i/>
              <w:iCs/>
            </w:rPr>
            <w:t xml:space="preserve"> </w:t>
          </w:r>
          <w:r w:rsidRPr="00E90E8C" w:rsidR="00E90E8C">
            <w:rPr>
              <w:b/>
              <w:bCs/>
              <w:i/>
              <w:iCs/>
            </w:rPr>
            <w:t>Collacott</w:t>
          </w:r>
          <w:r w:rsidRPr="00E90E8C" w:rsidR="00E90E8C">
            <w:rPr>
              <w:b/>
              <w:bCs/>
              <w:i/>
              <w:iCs/>
            </w:rPr>
            <w:t>:</w:t>
          </w:r>
          <w:r w:rsidRPr="007C05FA">
            <w:rPr>
              <w:iCs/>
            </w:rPr>
            <w:t xml:space="preserve"> </w:t>
          </w:r>
        </w:sdtContent>
      </w:sdt>
      <w:r>
        <w:rPr>
          <w:iCs/>
        </w:rPr>
        <w:t>Where to begin</w:t>
      </w:r>
      <w:r w:rsidR="00606845">
        <w:rPr>
          <w:iCs/>
        </w:rPr>
        <w:t>?</w:t>
      </w:r>
      <w:r w:rsidR="00697007">
        <w:rPr>
          <w:iCs/>
        </w:rPr>
        <w:t xml:space="preserve"> </w:t>
      </w:r>
      <w:r>
        <w:rPr>
          <w:iCs/>
        </w:rPr>
        <w:t>There are a number of reactions that one can have</w:t>
      </w:r>
      <w:r w:rsidR="00606845">
        <w:rPr>
          <w:iCs/>
        </w:rPr>
        <w:t>.</w:t>
      </w:r>
      <w:r w:rsidR="00697007">
        <w:rPr>
          <w:iCs/>
        </w:rPr>
        <w:t xml:space="preserve"> </w:t>
      </w:r>
      <w:r>
        <w:rPr>
          <w:iCs/>
        </w:rPr>
        <w:t xml:space="preserve">I can go into the data, if that is helpful, with regards to what </w:t>
      </w:r>
      <w:r w:rsidR="00040856">
        <w:rPr>
          <w:iCs/>
        </w:rPr>
        <w:t>its</w:t>
      </w:r>
      <w:r>
        <w:rPr>
          <w:iCs/>
        </w:rPr>
        <w:t xml:space="preserve"> impact is</w:t>
      </w:r>
      <w:r w:rsidR="00040856">
        <w:rPr>
          <w:iCs/>
        </w:rPr>
        <w:t>.</w:t>
      </w:r>
      <w:r>
        <w:rPr>
          <w:iCs/>
        </w:rPr>
        <w:t xml:space="preserve"> </w:t>
      </w:r>
      <w:r w:rsidR="00040856">
        <w:rPr>
          <w:iCs/>
        </w:rPr>
        <w:t xml:space="preserve">Fundamentally, </w:t>
      </w:r>
      <w:r>
        <w:rPr>
          <w:iCs/>
        </w:rPr>
        <w:t xml:space="preserve">the economic impact of </w:t>
      </w:r>
      <w:r w:rsidR="00040856">
        <w:rPr>
          <w:iCs/>
          <w:lang w:eastAsia="ja-JP"/>
        </w:rPr>
        <w:t>Covid</w:t>
      </w:r>
      <w:r w:rsidRPr="007C05FA">
        <w:rPr>
          <w:iCs/>
          <w:lang w:eastAsia="ja-JP"/>
        </w:rPr>
        <w:noBreakHyphen/>
        <w:t>19</w:t>
      </w:r>
      <w:r>
        <w:rPr>
          <w:iCs/>
        </w:rPr>
        <w:t xml:space="preserve"> was always going to see UK ODA drop based on the economic projections</w:t>
      </w:r>
      <w:r w:rsidR="00606845">
        <w:rPr>
          <w:iCs/>
        </w:rPr>
        <w:t>.</w:t>
      </w:r>
      <w:r w:rsidR="00697007">
        <w:rPr>
          <w:iCs/>
        </w:rPr>
        <w:t xml:space="preserve"> </w:t>
      </w:r>
      <w:r>
        <w:rPr>
          <w:iCs/>
        </w:rPr>
        <w:t>Even if 0.7% was maintained, we were going to see some form of cumulative loss of around £5.2 billion from 2020 to 2025 if we kept it at 0.7%.</w:t>
      </w:r>
    </w:p>
    <w:p w:rsidR="007C05FA" w:rsidP="00DB45BD">
      <w:pPr>
        <w:pStyle w:val="QuestionCont"/>
        <w:rPr>
          <w:iCs/>
        </w:rPr>
      </w:pPr>
      <w:r>
        <w:rPr>
          <w:iCs/>
        </w:rPr>
        <w:t xml:space="preserve">The </w:t>
      </w:r>
      <w:r>
        <w:rPr>
          <w:iCs/>
        </w:rPr>
        <w:t xml:space="preserve">cuts are </w:t>
      </w:r>
      <w:r w:rsidRPr="005B6617" w:rsidR="005B6617">
        <w:rPr>
          <w:iCs/>
        </w:rPr>
        <w:t xml:space="preserve">going to </w:t>
      </w:r>
      <w:r>
        <w:rPr>
          <w:iCs/>
        </w:rPr>
        <w:t>mean that these reductions are even more severe</w:t>
      </w:r>
      <w:r w:rsidR="00606845">
        <w:rPr>
          <w:iCs/>
        </w:rPr>
        <w:t>.</w:t>
      </w:r>
      <w:r w:rsidR="00697007">
        <w:rPr>
          <w:iCs/>
        </w:rPr>
        <w:t xml:space="preserve"> </w:t>
      </w:r>
      <w:r>
        <w:rPr>
          <w:iCs/>
        </w:rPr>
        <w:t xml:space="preserve">As a result of the cumulative effect, we are likely to see around £25 </w:t>
      </w:r>
      <w:r>
        <w:rPr>
          <w:iCs/>
        </w:rPr>
        <w:t>billion to £30 billion lost between 2020 and 2025</w:t>
      </w:r>
      <w:r w:rsidR="00606845">
        <w:rPr>
          <w:iCs/>
        </w:rPr>
        <w:t>.</w:t>
      </w:r>
      <w:r w:rsidR="00697007">
        <w:rPr>
          <w:iCs/>
        </w:rPr>
        <w:t xml:space="preserve"> </w:t>
      </w:r>
      <w:r>
        <w:rPr>
          <w:iCs/>
        </w:rPr>
        <w:t xml:space="preserve">This is a pretty significant amount of money that will be lost from programmes and organisations that are some of the most vital programmes and institutions from </w:t>
      </w:r>
      <w:r>
        <w:rPr>
          <w:iCs/>
        </w:rPr>
        <w:t>the</w:t>
      </w:r>
      <w:r>
        <w:rPr>
          <w:iCs/>
        </w:rPr>
        <w:t xml:space="preserve"> perspective of responding to world poverty and humanitarian crises</w:t>
      </w:r>
      <w:r w:rsidR="00606845">
        <w:rPr>
          <w:iCs/>
        </w:rPr>
        <w:t>.</w:t>
      </w:r>
      <w:r w:rsidR="00697007">
        <w:rPr>
          <w:iCs/>
        </w:rPr>
        <w:t xml:space="preserve"> </w:t>
      </w:r>
    </w:p>
    <w:p w:rsidR="007C05FA" w:rsidP="00DB45BD">
      <w:pPr>
        <w:pStyle w:val="QuestionCont"/>
        <w:rPr>
          <w:iCs/>
        </w:rPr>
      </w:pPr>
      <w:r>
        <w:rPr>
          <w:iCs/>
        </w:rPr>
        <w:t>In 2020, we have already seen a number of areas decline</w:t>
      </w:r>
      <w:r w:rsidR="00606845">
        <w:rPr>
          <w:iCs/>
        </w:rPr>
        <w:t>.</w:t>
      </w:r>
      <w:r w:rsidR="00697007">
        <w:rPr>
          <w:iCs/>
        </w:rPr>
        <w:t xml:space="preserve"> </w:t>
      </w:r>
      <w:r>
        <w:rPr>
          <w:iCs/>
        </w:rPr>
        <w:t>The proportion of UK country</w:t>
      </w:r>
      <w:r>
        <w:rPr>
          <w:iCs/>
        </w:rPr>
        <w:noBreakHyphen/>
        <w:t>allocable</w:t>
      </w:r>
      <w:r>
        <w:rPr>
          <w:rFonts w:cs="Times New Roman"/>
          <w:iCs/>
        </w:rPr>
        <w:t xml:space="preserve"> aid to the least developed countries and the countries with high rates of poverty has already declined</w:t>
      </w:r>
      <w:r w:rsidR="00040856">
        <w:rPr>
          <w:rFonts w:cs="Times New Roman"/>
          <w:iCs/>
        </w:rPr>
        <w:t>,</w:t>
      </w:r>
      <w:r>
        <w:rPr>
          <w:rFonts w:cs="Times New Roman"/>
          <w:iCs/>
        </w:rPr>
        <w:t xml:space="preserve"> as a result of the economic decline we have seen and reductions that were made previous to this announcement</w:t>
      </w:r>
      <w:r w:rsidR="00606845">
        <w:rPr>
          <w:rFonts w:cs="Times New Roman"/>
          <w:iCs/>
        </w:rPr>
        <w:t>.</w:t>
      </w:r>
      <w:r w:rsidR="00697007">
        <w:rPr>
          <w:rFonts w:cs="Times New Roman"/>
          <w:iCs/>
        </w:rPr>
        <w:t xml:space="preserve"> </w:t>
      </w:r>
    </w:p>
    <w:p w:rsidR="00DB45BD" w:rsidRPr="00AE0864" w:rsidP="00DB45BD">
      <w:pPr>
        <w:pStyle w:val="QuestionCont"/>
        <w:rPr>
          <w:bCs/>
        </w:rPr>
      </w:pPr>
      <w:r>
        <w:rPr>
          <w:iCs/>
        </w:rPr>
        <w:t>This announcement of a further £4 billion worth of cuts in the next annual period is larger than the UK’s total spending on health, education and humanitarian crises in 2018</w:t>
      </w:r>
      <w:r w:rsidR="00606845">
        <w:rPr>
          <w:iCs/>
        </w:rPr>
        <w:t>.</w:t>
      </w:r>
      <w:r w:rsidR="00697007">
        <w:rPr>
          <w:iCs/>
        </w:rPr>
        <w:t xml:space="preserve"> </w:t>
      </w:r>
      <w:r>
        <w:rPr>
          <w:iCs/>
        </w:rPr>
        <w:t xml:space="preserve">It is going to have a </w:t>
      </w:r>
      <w:r w:rsidRPr="005B6617" w:rsidR="005B6617">
        <w:rPr>
          <w:iCs/>
        </w:rPr>
        <w:t>significant impact</w:t>
      </w:r>
      <w:r w:rsidR="00040856">
        <w:rPr>
          <w:iCs/>
        </w:rPr>
        <w:t>.</w:t>
      </w:r>
      <w:r w:rsidRPr="005B6617" w:rsidR="005B6617">
        <w:rPr>
          <w:iCs/>
        </w:rPr>
        <w:t xml:space="preserve"> </w:t>
      </w:r>
      <w:r w:rsidRPr="005B6617" w:rsidR="00040856">
        <w:rPr>
          <w:iCs/>
        </w:rPr>
        <w:t xml:space="preserve">We </w:t>
      </w:r>
      <w:r w:rsidRPr="005B6617" w:rsidR="005B6617">
        <w:rPr>
          <w:iCs/>
        </w:rPr>
        <w:t>ca</w:t>
      </w:r>
      <w:r>
        <w:rPr>
          <w:iCs/>
        </w:rPr>
        <w:t>n</w:t>
      </w:r>
      <w:r w:rsidRPr="005B6617" w:rsidR="005B6617">
        <w:rPr>
          <w:iCs/>
        </w:rPr>
        <w:t xml:space="preserve"> talk about the impact</w:t>
      </w:r>
      <w:r>
        <w:rPr>
          <w:bCs/>
        </w:rPr>
        <w:t xml:space="preserve"> </w:t>
      </w:r>
      <w:r>
        <w:rPr>
          <w:bCs/>
        </w:rPr>
        <w:t>in a bit, if that is of use.</w:t>
      </w:r>
    </w:p>
    <w:p w:rsidR="007C05FA" w:rsidP="00DB45BD">
      <w:pPr>
        <w:pStyle w:val="Answer"/>
      </w:pPr>
      <w:sdt>
        <w:sdtPr>
          <w:alias w:val="Witness"/>
          <w:id w:val="197978271"/>
          <w:placeholder>
            <w:docPart w:val="FF5E78C11817412EBEB17D35796DCC97"/>
          </w:placeholder>
          <w:richText/>
        </w:sdtPr>
        <w:sdtContent>
          <w:r w:rsidRPr="00580DAB" w:rsidR="00580DAB">
            <w:rPr>
              <w:b/>
              <w:i/>
            </w:rPr>
            <w:t>Mark Miller:</w:t>
          </w:r>
          <w:r w:rsidRPr="00125B26" w:rsidR="00DB45BD">
            <w:rPr>
              <w:bCs/>
              <w:i/>
              <w:iCs/>
            </w:rPr>
            <w:t xml:space="preserve"> </w:t>
          </w:r>
        </w:sdtContent>
      </w:sdt>
      <w:r w:rsidR="005B6617">
        <w:t>I suppose the headline behind the aid</w:t>
      </w:r>
      <w:r>
        <w:noBreakHyphen/>
      </w:r>
      <w:r w:rsidR="005B6617">
        <w:t xml:space="preserve">budget cut was </w:t>
      </w:r>
      <w:r>
        <w:t xml:space="preserve">that it was out of </w:t>
      </w:r>
      <w:r w:rsidR="005B6617">
        <w:t xml:space="preserve">fiscal </w:t>
      </w:r>
      <w:r>
        <w:t>necessity</w:t>
      </w:r>
      <w:r w:rsidR="00606845">
        <w:t>.</w:t>
      </w:r>
      <w:r w:rsidR="00697007">
        <w:t xml:space="preserve"> </w:t>
      </w:r>
      <w:r>
        <w:t>My reaction to that was to look at the numbers a bit more closely</w:t>
      </w:r>
      <w:r w:rsidR="00606845">
        <w:t>.</w:t>
      </w:r>
      <w:r w:rsidR="00697007">
        <w:t xml:space="preserve"> </w:t>
      </w:r>
      <w:r>
        <w:t>This year, t</w:t>
      </w:r>
      <w:r w:rsidR="005B6617">
        <w:t>he UK will have an enormous deficit</w:t>
      </w:r>
      <w:r>
        <w:t xml:space="preserve"> of close to £400 billion</w:t>
      </w:r>
      <w:r w:rsidR="00606845">
        <w:t>.</w:t>
      </w:r>
      <w:r w:rsidR="00697007">
        <w:t xml:space="preserve"> </w:t>
      </w:r>
      <w:r w:rsidR="005B6617">
        <w:t xml:space="preserve">A </w:t>
      </w:r>
      <w:r>
        <w:t>£</w:t>
      </w:r>
      <w:r w:rsidR="005B6617">
        <w:t>4 billion aid cut will do very little to close that.</w:t>
      </w:r>
    </w:p>
    <w:p w:rsidR="005B6617" w:rsidP="007C05FA">
      <w:pPr>
        <w:pStyle w:val="Answer"/>
      </w:pPr>
      <w:r>
        <w:t>The plus side</w:t>
      </w:r>
      <w:r w:rsidR="007C05FA">
        <w:t xml:space="preserve">, however, </w:t>
      </w:r>
      <w:r>
        <w:t xml:space="preserve">is that borrowing costs are </w:t>
      </w:r>
      <w:r w:rsidR="007C05FA">
        <w:t xml:space="preserve">still almost at </w:t>
      </w:r>
      <w:r>
        <w:t>historic lows</w:t>
      </w:r>
      <w:r w:rsidR="00606845">
        <w:t>.</w:t>
      </w:r>
      <w:r w:rsidR="00697007">
        <w:t xml:space="preserve"> </w:t>
      </w:r>
      <w:r>
        <w:t xml:space="preserve">The UK Government </w:t>
      </w:r>
      <w:r w:rsidR="00040856">
        <w:t>were</w:t>
      </w:r>
      <w:r>
        <w:t xml:space="preserve"> going to spend </w:t>
      </w:r>
      <w:r w:rsidR="007C05FA">
        <w:t>£</w:t>
      </w:r>
      <w:r>
        <w:t xml:space="preserve">13 billion less </w:t>
      </w:r>
      <w:r w:rsidR="007C05FA">
        <w:t xml:space="preserve">this year </w:t>
      </w:r>
      <w:r>
        <w:t xml:space="preserve">than forecast previously </w:t>
      </w:r>
      <w:r w:rsidR="007C05FA">
        <w:t xml:space="preserve">on </w:t>
      </w:r>
      <w:r>
        <w:t xml:space="preserve">repaying </w:t>
      </w:r>
      <w:r w:rsidR="00040856">
        <w:t>their</w:t>
      </w:r>
      <w:r>
        <w:t xml:space="preserve"> debt</w:t>
      </w:r>
      <w:r w:rsidR="00606845">
        <w:t>.</w:t>
      </w:r>
      <w:r w:rsidR="00697007">
        <w:t xml:space="preserve"> </w:t>
      </w:r>
      <w:r>
        <w:t xml:space="preserve">That raises questions as to whether this cut is primarily about protecting the fiscal situation or </w:t>
      </w:r>
      <w:r w:rsidR="007C05FA">
        <w:t>whether it is more of a political</w:t>
      </w:r>
      <w:r w:rsidR="00040856">
        <w:t xml:space="preserve"> </w:t>
      </w:r>
      <w:r w:rsidR="007C05FA">
        <w:t xml:space="preserve">prioritisation decision about </w:t>
      </w:r>
      <w:r>
        <w:t>reducing a certain area of spending</w:t>
      </w:r>
      <w:r w:rsidR="00040856">
        <w:t>,</w:t>
      </w:r>
      <w:r>
        <w:t xml:space="preserve"> using this moment as a window to reprioritise </w:t>
      </w:r>
      <w:r w:rsidR="007C05FA">
        <w:t xml:space="preserve">spending away from aid and to increase </w:t>
      </w:r>
      <w:r>
        <w:t>spending on other areas, for example defence</w:t>
      </w:r>
      <w:r w:rsidR="00606845">
        <w:t>.</w:t>
      </w:r>
      <w:r w:rsidR="00697007">
        <w:t xml:space="preserve"> </w:t>
      </w:r>
      <w:r>
        <w:t>That is my initial reaction</w:t>
      </w:r>
      <w:r w:rsidR="00606845">
        <w:t>.</w:t>
      </w:r>
      <w:r w:rsidR="00697007">
        <w:t xml:space="preserve"> </w:t>
      </w:r>
    </w:p>
    <w:p w:rsidR="00083170" w:rsidP="00DB45BD">
      <w:pPr>
        <w:pStyle w:val="Answer"/>
        <w:rPr>
          <w:rFonts w:cs="Arial"/>
        </w:rPr>
      </w:pPr>
      <w:sdt>
        <w:sdtPr>
          <w:rPr>
            <w:b/>
            <w:i/>
          </w:rPr>
          <w:alias w:val="Witness"/>
          <w:id w:val="-1298759919"/>
          <w:placeholder>
            <w:docPart w:val="C4D338B98AA442F99E98F07C3F06C481"/>
          </w:placeholder>
          <w:richText/>
        </w:sdtPr>
        <w:sdtEndPr>
          <w:rPr>
            <w:b w:val="0"/>
            <w:bCs/>
            <w:i w:val="0"/>
            <w:iCs/>
          </w:rPr>
        </w:sdtEndPr>
        <w:sdtContent>
          <w:r w:rsidRPr="00580DAB" w:rsidR="00580DAB">
            <w:rPr>
              <w:b/>
              <w:i/>
            </w:rPr>
            <w:t>Ian Mitchell:</w:t>
          </w:r>
          <w:r w:rsidRPr="006E67A7" w:rsidR="005B6617">
            <w:rPr>
              <w:bCs/>
              <w:iCs/>
            </w:rPr>
            <w:t xml:space="preserve"> </w:t>
          </w:r>
        </w:sdtContent>
      </w:sdt>
      <w:r w:rsidR="005B6617">
        <w:t>I agree with that</w:t>
      </w:r>
      <w:r w:rsidR="00606845">
        <w:t>.</w:t>
      </w:r>
      <w:r w:rsidR="00697007">
        <w:t xml:space="preserve"> </w:t>
      </w:r>
      <w:r>
        <w:t xml:space="preserve">If you think about the amount of aid we decide to give as a country, there is a domestic fiscal consideration; there is a global need consideration; and there is perhaps a </w:t>
      </w:r>
      <w:r w:rsidR="005B6617">
        <w:rPr>
          <w:rFonts w:cs="Arial"/>
        </w:rPr>
        <w:t xml:space="preserve">comparative </w:t>
      </w:r>
      <w:r>
        <w:rPr>
          <w:rFonts w:cs="Arial"/>
        </w:rPr>
        <w:t xml:space="preserve">reference point with other </w:t>
      </w:r>
      <w:r w:rsidR="005B6617">
        <w:rPr>
          <w:rFonts w:cs="Arial"/>
        </w:rPr>
        <w:t>providers.</w:t>
      </w:r>
    </w:p>
    <w:p w:rsidR="005B6617" w:rsidP="00DB45BD">
      <w:pPr>
        <w:pStyle w:val="Answer"/>
        <w:rPr>
          <w:rFonts w:cs="Arial"/>
        </w:rPr>
      </w:pPr>
      <w:r>
        <w:rPr>
          <w:rFonts w:cs="Arial"/>
        </w:rPr>
        <w:t>Mark set out the fiscal situation pretty well</w:t>
      </w:r>
      <w:r w:rsidR="00606845">
        <w:rPr>
          <w:rFonts w:cs="Arial"/>
        </w:rPr>
        <w:t>.</w:t>
      </w:r>
      <w:r w:rsidR="00697007">
        <w:rPr>
          <w:rFonts w:cs="Arial"/>
        </w:rPr>
        <w:t xml:space="preserve"> </w:t>
      </w:r>
      <w:r>
        <w:rPr>
          <w:rFonts w:cs="Arial"/>
        </w:rPr>
        <w:t xml:space="preserve">UK debt is going to be over 100% of GDP, so 0.2% </w:t>
      </w:r>
      <w:r w:rsidR="00083170">
        <w:rPr>
          <w:rFonts w:cs="Arial"/>
        </w:rPr>
        <w:t>out of the aid budget is not going to make a material difference to that</w:t>
      </w:r>
      <w:r w:rsidR="00606845">
        <w:rPr>
          <w:rFonts w:cs="Arial"/>
        </w:rPr>
        <w:t>.</w:t>
      </w:r>
      <w:r w:rsidR="00697007">
        <w:rPr>
          <w:rFonts w:cs="Arial"/>
        </w:rPr>
        <w:t xml:space="preserve"> </w:t>
      </w:r>
      <w:r w:rsidR="00083170">
        <w:rPr>
          <w:rFonts w:cs="Arial"/>
        </w:rPr>
        <w:t xml:space="preserve">GNI is </w:t>
      </w:r>
      <w:r>
        <w:rPr>
          <w:rFonts w:cs="Arial"/>
        </w:rPr>
        <w:t xml:space="preserve">predicted to </w:t>
      </w:r>
      <w:r w:rsidR="00083170">
        <w:rPr>
          <w:rFonts w:cs="Arial"/>
        </w:rPr>
        <w:t xml:space="preserve">be back at </w:t>
      </w:r>
      <w:r>
        <w:rPr>
          <w:rFonts w:cs="Arial"/>
        </w:rPr>
        <w:t>its current levels in 2022</w:t>
      </w:r>
      <w:r w:rsidR="00606845">
        <w:rPr>
          <w:rFonts w:cs="Arial"/>
        </w:rPr>
        <w:t>.</w:t>
      </w:r>
      <w:r w:rsidR="00697007">
        <w:rPr>
          <w:rFonts w:cs="Arial"/>
        </w:rPr>
        <w:t xml:space="preserve"> </w:t>
      </w:r>
      <w:r>
        <w:rPr>
          <w:rFonts w:cs="Arial"/>
        </w:rPr>
        <w:t xml:space="preserve">That is a relatively short, sharp </w:t>
      </w:r>
      <w:r w:rsidR="00083170">
        <w:rPr>
          <w:rFonts w:cs="Arial"/>
        </w:rPr>
        <w:t>recession</w:t>
      </w:r>
      <w:r w:rsidR="00606845">
        <w:rPr>
          <w:rFonts w:cs="Arial"/>
        </w:rPr>
        <w:t>.</w:t>
      </w:r>
      <w:r w:rsidR="00697007">
        <w:rPr>
          <w:rFonts w:cs="Arial"/>
        </w:rPr>
        <w:t xml:space="preserve"> </w:t>
      </w:r>
      <w:r w:rsidR="00040856">
        <w:rPr>
          <w:rFonts w:cs="Arial"/>
        </w:rPr>
        <w:t xml:space="preserve">Fiscally, we </w:t>
      </w:r>
      <w:r>
        <w:rPr>
          <w:rFonts w:cs="Arial"/>
        </w:rPr>
        <w:t xml:space="preserve">also have the money we used to </w:t>
      </w:r>
      <w:r w:rsidR="00083170">
        <w:rPr>
          <w:rFonts w:cs="Arial"/>
        </w:rPr>
        <w:t>send to the EU coming back</w:t>
      </w:r>
      <w:r w:rsidR="00606845">
        <w:rPr>
          <w:rFonts w:cs="Arial"/>
        </w:rPr>
        <w:t>.</w:t>
      </w:r>
      <w:r w:rsidR="00697007">
        <w:rPr>
          <w:rFonts w:cs="Arial"/>
        </w:rPr>
        <w:t xml:space="preserve"> </w:t>
      </w:r>
      <w:r w:rsidR="00083170">
        <w:rPr>
          <w:rFonts w:cs="Arial"/>
        </w:rPr>
        <w:t xml:space="preserve">The net amount that was spent in southern and eastern Europe was </w:t>
      </w:r>
      <w:r>
        <w:rPr>
          <w:rFonts w:cs="Arial"/>
        </w:rPr>
        <w:t xml:space="preserve">0.3% of GNI, and that will fall to virtually </w:t>
      </w:r>
      <w:r w:rsidR="00083170">
        <w:rPr>
          <w:rFonts w:cs="Arial"/>
        </w:rPr>
        <w:t>zero in 2025</w:t>
      </w:r>
      <w:r w:rsidR="00606845">
        <w:rPr>
          <w:rFonts w:cs="Arial"/>
        </w:rPr>
        <w:t>.</w:t>
      </w:r>
      <w:r w:rsidR="00697007">
        <w:rPr>
          <w:rFonts w:cs="Arial"/>
        </w:rPr>
        <w:t xml:space="preserve"> </w:t>
      </w:r>
      <w:r w:rsidR="00083170">
        <w:rPr>
          <w:rFonts w:cs="Arial"/>
        </w:rPr>
        <w:t>That is on the fiscal side.</w:t>
      </w:r>
    </w:p>
    <w:p w:rsidR="005B6617" w:rsidP="00DB45BD">
      <w:pPr>
        <w:pStyle w:val="Answer"/>
        <w:rPr>
          <w:bCs/>
          <w:iCs/>
        </w:rPr>
      </w:pPr>
      <w:r>
        <w:rPr>
          <w:bCs/>
          <w:iCs/>
        </w:rPr>
        <w:t>Globally, the need has gone up</w:t>
      </w:r>
      <w:r w:rsidR="00606845">
        <w:rPr>
          <w:bCs/>
          <w:iCs/>
        </w:rPr>
        <w:t>.</w:t>
      </w:r>
      <w:r w:rsidR="00697007">
        <w:rPr>
          <w:bCs/>
          <w:iCs/>
        </w:rPr>
        <w:t xml:space="preserve"> </w:t>
      </w:r>
      <w:r>
        <w:rPr>
          <w:bCs/>
          <w:iCs/>
        </w:rPr>
        <w:t xml:space="preserve">Other countries have also </w:t>
      </w:r>
      <w:r w:rsidR="00970A3C">
        <w:rPr>
          <w:bCs/>
          <w:iCs/>
        </w:rPr>
        <w:t xml:space="preserve">had the economic fallout from </w:t>
      </w:r>
      <w:r w:rsidR="00040856">
        <w:rPr>
          <w:bCs/>
          <w:iCs/>
        </w:rPr>
        <w:t>Covid</w:t>
      </w:r>
      <w:r w:rsidR="00970A3C">
        <w:rPr>
          <w:bCs/>
          <w:iCs/>
        </w:rPr>
        <w:t xml:space="preserve"> and the health impacts</w:t>
      </w:r>
      <w:r w:rsidR="00606845">
        <w:rPr>
          <w:bCs/>
          <w:iCs/>
        </w:rPr>
        <w:t>.</w:t>
      </w:r>
      <w:r w:rsidR="00697007">
        <w:rPr>
          <w:bCs/>
          <w:iCs/>
        </w:rPr>
        <w:t xml:space="preserve"> </w:t>
      </w:r>
      <w:r w:rsidR="00970A3C">
        <w:rPr>
          <w:bCs/>
          <w:iCs/>
        </w:rPr>
        <w:t xml:space="preserve">As you will be very aware, that has hit the developing world just as hard and perhaps harder, if you think about </w:t>
      </w:r>
      <w:r w:rsidR="00040856">
        <w:rPr>
          <w:bCs/>
          <w:iCs/>
        </w:rPr>
        <w:t>its</w:t>
      </w:r>
      <w:r w:rsidR="00970A3C">
        <w:rPr>
          <w:bCs/>
          <w:iCs/>
        </w:rPr>
        <w:t xml:space="preserve"> capacity to cope</w:t>
      </w:r>
      <w:r w:rsidR="00606845">
        <w:rPr>
          <w:bCs/>
          <w:iCs/>
        </w:rPr>
        <w:t>.</w:t>
      </w:r>
      <w:r w:rsidR="00697007">
        <w:rPr>
          <w:bCs/>
          <w:iCs/>
        </w:rPr>
        <w:t xml:space="preserve"> </w:t>
      </w:r>
      <w:r w:rsidR="00970A3C">
        <w:rPr>
          <w:bCs/>
          <w:iCs/>
        </w:rPr>
        <w:t xml:space="preserve">The World Bank </w:t>
      </w:r>
      <w:r w:rsidR="00040856">
        <w:rPr>
          <w:bCs/>
          <w:iCs/>
        </w:rPr>
        <w:t>is</w:t>
      </w:r>
      <w:r w:rsidR="00970A3C">
        <w:rPr>
          <w:bCs/>
          <w:iCs/>
        </w:rPr>
        <w:t xml:space="preserve"> estimating around another 100 million people being pushed into poverty, pushing us back to 9.2% of the world being in poverty, which would otherwise have </w:t>
      </w:r>
      <w:r w:rsidR="00970A3C">
        <w:rPr>
          <w:bCs/>
          <w:iCs/>
        </w:rPr>
        <w:t>been 7.9%</w:t>
      </w:r>
      <w:r w:rsidR="00606845">
        <w:rPr>
          <w:bCs/>
          <w:iCs/>
        </w:rPr>
        <w:t>.</w:t>
      </w:r>
      <w:r w:rsidR="00697007">
        <w:rPr>
          <w:bCs/>
          <w:iCs/>
        </w:rPr>
        <w:t xml:space="preserve"> </w:t>
      </w:r>
      <w:r w:rsidR="00970A3C">
        <w:rPr>
          <w:bCs/>
          <w:iCs/>
        </w:rPr>
        <w:t>That is a really dramatic difference</w:t>
      </w:r>
      <w:r w:rsidR="00606845">
        <w:rPr>
          <w:bCs/>
          <w:iCs/>
        </w:rPr>
        <w:t>.</w:t>
      </w:r>
      <w:r w:rsidR="00697007">
        <w:rPr>
          <w:bCs/>
          <w:iCs/>
        </w:rPr>
        <w:t xml:space="preserve"> </w:t>
      </w:r>
      <w:r w:rsidR="00040856">
        <w:rPr>
          <w:bCs/>
          <w:iCs/>
        </w:rPr>
        <w:t xml:space="preserve">The </w:t>
      </w:r>
      <w:r w:rsidR="00970A3C">
        <w:rPr>
          <w:bCs/>
          <w:iCs/>
        </w:rPr>
        <w:t xml:space="preserve">Government do not seem to make </w:t>
      </w:r>
      <w:r>
        <w:rPr>
          <w:bCs/>
          <w:iCs/>
        </w:rPr>
        <w:t xml:space="preserve">reference to </w:t>
      </w:r>
      <w:r w:rsidR="00970A3C">
        <w:rPr>
          <w:bCs/>
          <w:iCs/>
        </w:rPr>
        <w:t xml:space="preserve">the </w:t>
      </w:r>
      <w:r>
        <w:rPr>
          <w:bCs/>
          <w:iCs/>
        </w:rPr>
        <w:t>global need going up.</w:t>
      </w:r>
    </w:p>
    <w:p w:rsidR="005B6617" w:rsidP="00DB45BD">
      <w:pPr>
        <w:pStyle w:val="Answer"/>
        <w:rPr>
          <w:rFonts w:cs="Arial"/>
          <w:bCs/>
          <w:iCs/>
        </w:rPr>
      </w:pPr>
      <w:r>
        <w:rPr>
          <w:bCs/>
          <w:iCs/>
        </w:rPr>
        <w:t xml:space="preserve">Finally, on the comparative point, </w:t>
      </w:r>
      <w:r w:rsidR="00970A3C">
        <w:rPr>
          <w:bCs/>
          <w:iCs/>
        </w:rPr>
        <w:t xml:space="preserve">in terms of the reference point, </w:t>
      </w:r>
      <w:r>
        <w:rPr>
          <w:bCs/>
          <w:iCs/>
        </w:rPr>
        <w:t xml:space="preserve">the UK was </w:t>
      </w:r>
      <w:r w:rsidR="00970A3C">
        <w:rPr>
          <w:bCs/>
          <w:iCs/>
        </w:rPr>
        <w:t xml:space="preserve">a leader in being the </w:t>
      </w:r>
      <w:r>
        <w:rPr>
          <w:bCs/>
          <w:iCs/>
        </w:rPr>
        <w:t xml:space="preserve">only </w:t>
      </w:r>
      <w:r w:rsidR="00970A3C">
        <w:rPr>
          <w:bCs/>
          <w:iCs/>
        </w:rPr>
        <w:t>G7 country to meet 0.7%</w:t>
      </w:r>
      <w:r w:rsidR="00606845">
        <w:rPr>
          <w:bCs/>
          <w:iCs/>
        </w:rPr>
        <w:t>.</w:t>
      </w:r>
      <w:r w:rsidR="00697007">
        <w:rPr>
          <w:bCs/>
          <w:iCs/>
        </w:rPr>
        <w:t xml:space="preserve"> </w:t>
      </w:r>
      <w:r w:rsidR="00970A3C">
        <w:rPr>
          <w:bCs/>
          <w:iCs/>
        </w:rPr>
        <w:t xml:space="preserve">If the cut goes ahead to 0.5%, as the </w:t>
      </w:r>
      <w:r>
        <w:rPr>
          <w:rFonts w:cs="Arial"/>
          <w:bCs/>
          <w:iCs/>
        </w:rPr>
        <w:t xml:space="preserve">Foreign Secretary </w:t>
      </w:r>
      <w:r w:rsidR="00970A3C">
        <w:rPr>
          <w:rFonts w:cs="Arial"/>
          <w:bCs/>
          <w:iCs/>
        </w:rPr>
        <w:t xml:space="preserve">pointed out, </w:t>
      </w:r>
      <w:r w:rsidR="00720A38">
        <w:rPr>
          <w:rFonts w:cs="Arial"/>
          <w:bCs/>
          <w:iCs/>
        </w:rPr>
        <w:t>it</w:t>
      </w:r>
      <w:r w:rsidR="00970A3C">
        <w:rPr>
          <w:rFonts w:cs="Arial"/>
          <w:bCs/>
          <w:iCs/>
        </w:rPr>
        <w:t xml:space="preserve"> would put us behind Germany</w:t>
      </w:r>
      <w:r w:rsidR="00606845">
        <w:rPr>
          <w:rFonts w:cs="Arial"/>
          <w:bCs/>
          <w:iCs/>
        </w:rPr>
        <w:t>.</w:t>
      </w:r>
      <w:r w:rsidR="00697007">
        <w:rPr>
          <w:rFonts w:cs="Arial"/>
          <w:bCs/>
          <w:iCs/>
        </w:rPr>
        <w:t xml:space="preserve"> </w:t>
      </w:r>
      <w:r w:rsidR="00970A3C">
        <w:rPr>
          <w:rFonts w:cs="Arial"/>
          <w:bCs/>
          <w:iCs/>
        </w:rPr>
        <w:t>W</w:t>
      </w:r>
      <w:r>
        <w:rPr>
          <w:rFonts w:cs="Arial"/>
          <w:bCs/>
          <w:iCs/>
        </w:rPr>
        <w:t>ith France’s plans as well</w:t>
      </w:r>
      <w:r w:rsidR="00970A3C">
        <w:rPr>
          <w:rFonts w:cs="Arial"/>
          <w:bCs/>
          <w:iCs/>
        </w:rPr>
        <w:t xml:space="preserve">, </w:t>
      </w:r>
      <w:r>
        <w:rPr>
          <w:rFonts w:cs="Arial"/>
          <w:bCs/>
          <w:iCs/>
        </w:rPr>
        <w:t xml:space="preserve">it will also </w:t>
      </w:r>
      <w:r w:rsidR="00970A3C">
        <w:rPr>
          <w:rFonts w:cs="Arial"/>
          <w:bCs/>
          <w:iCs/>
        </w:rPr>
        <w:t xml:space="preserve">put us </w:t>
      </w:r>
      <w:r>
        <w:rPr>
          <w:rFonts w:cs="Arial"/>
          <w:bCs/>
          <w:iCs/>
        </w:rPr>
        <w:t>behind France and several other countries</w:t>
      </w:r>
      <w:r w:rsidR="00040856">
        <w:rPr>
          <w:rFonts w:cs="Arial"/>
          <w:bCs/>
          <w:iCs/>
        </w:rPr>
        <w:t>,</w:t>
      </w:r>
      <w:r>
        <w:rPr>
          <w:rFonts w:cs="Arial"/>
          <w:bCs/>
          <w:iCs/>
        </w:rPr>
        <w:t xml:space="preserve"> including Sweden, Denmark and Norway</w:t>
      </w:r>
      <w:r w:rsidR="00606845">
        <w:rPr>
          <w:rFonts w:cs="Arial"/>
          <w:bCs/>
          <w:iCs/>
        </w:rPr>
        <w:t>.</w:t>
      </w:r>
      <w:r w:rsidR="00697007">
        <w:rPr>
          <w:rFonts w:cs="Arial"/>
          <w:bCs/>
          <w:iCs/>
        </w:rPr>
        <w:t xml:space="preserve"> </w:t>
      </w:r>
      <w:r>
        <w:rPr>
          <w:rFonts w:cs="Arial"/>
          <w:bCs/>
          <w:iCs/>
        </w:rPr>
        <w:t>Coming into chairing the G7 and the COP</w:t>
      </w:r>
      <w:r w:rsidR="00040856">
        <w:rPr>
          <w:rFonts w:cs="Arial"/>
          <w:bCs/>
          <w:iCs/>
        </w:rPr>
        <w:t>,</w:t>
      </w:r>
      <w:r>
        <w:rPr>
          <w:rFonts w:cs="Arial"/>
          <w:bCs/>
          <w:iCs/>
        </w:rPr>
        <w:t xml:space="preserve"> it is a shame, because other countries were </w:t>
      </w:r>
      <w:r w:rsidR="00A83B09">
        <w:rPr>
          <w:rFonts w:cs="Arial"/>
          <w:bCs/>
          <w:iCs/>
        </w:rPr>
        <w:t>stepping up</w:t>
      </w:r>
      <w:r w:rsidR="00040856">
        <w:rPr>
          <w:rFonts w:cs="Arial"/>
          <w:bCs/>
          <w:iCs/>
        </w:rPr>
        <w:t>,</w:t>
      </w:r>
      <w:r w:rsidR="00A83B09">
        <w:rPr>
          <w:rFonts w:cs="Arial"/>
          <w:bCs/>
          <w:iCs/>
        </w:rPr>
        <w:t xml:space="preserve"> </w:t>
      </w:r>
      <w:r>
        <w:rPr>
          <w:rFonts w:cs="Arial"/>
          <w:bCs/>
          <w:iCs/>
        </w:rPr>
        <w:t xml:space="preserve">following </w:t>
      </w:r>
      <w:r w:rsidR="00A83B09">
        <w:rPr>
          <w:rFonts w:cs="Arial"/>
          <w:bCs/>
          <w:iCs/>
        </w:rPr>
        <w:t>the UK’s move to 0.7%</w:t>
      </w:r>
      <w:r w:rsidR="00606845">
        <w:rPr>
          <w:rFonts w:cs="Arial"/>
          <w:bCs/>
          <w:iCs/>
        </w:rPr>
        <w:t>.</w:t>
      </w:r>
      <w:r w:rsidR="00697007">
        <w:rPr>
          <w:rFonts w:cs="Arial"/>
          <w:bCs/>
          <w:iCs/>
        </w:rPr>
        <w:t xml:space="preserve"> </w:t>
      </w:r>
      <w:r w:rsidR="00A83B09">
        <w:rPr>
          <w:rFonts w:cs="Arial"/>
          <w:bCs/>
          <w:iCs/>
        </w:rPr>
        <w:t>In that respect, it would be a shame if we stepped away.</w:t>
      </w:r>
    </w:p>
    <w:p w:rsidR="005B6617" w:rsidP="00A83B09">
      <w:pPr>
        <w:pStyle w:val="Question"/>
      </w:pPr>
      <w:sdt>
        <w:sdtPr>
          <w:rPr>
            <w:b/>
          </w:rPr>
          <w:alias w:val="Member"/>
          <w:tag w:val="&lt;Member mnisId='4025' dodsId='41721'&gt;"/>
          <w:id w:val="-811873665"/>
          <w:placeholder>
            <w:docPart w:val="E7E92795F24946799F43A283B4629594"/>
          </w:placeholder>
          <w:richText/>
        </w:sdtPr>
        <w:sdtEndPr>
          <w:rPr>
            <w:b w:val="0"/>
          </w:rPr>
        </w:sdtEndPr>
        <w:sdtContent>
          <w:r w:rsidRPr="007C05FA" w:rsidR="00A83B09">
            <w:rPr>
              <w:b/>
            </w:rPr>
            <w:t xml:space="preserve">Brendan </w:t>
          </w:r>
          <w:r w:rsidRPr="007C05FA" w:rsidR="00A83B09">
            <w:rPr>
              <w:b/>
            </w:rPr>
            <w:t>Clark</w:t>
          </w:r>
          <w:r w:rsidR="008F29FF">
            <w:rPr>
              <w:b/>
            </w:rPr>
            <w:t>e</w:t>
          </w:r>
          <w:r w:rsidRPr="007C05FA" w:rsidR="00A83B09">
            <w:rPr>
              <w:b/>
            </w:rPr>
            <w:noBreakHyphen/>
            <w:t>Smith</w:t>
          </w:r>
          <w:r w:rsidRPr="007C05FA" w:rsidR="00A83B09">
            <w:rPr>
              <w:b/>
            </w:rPr>
            <w:t>:</w:t>
          </w:r>
        </w:sdtContent>
      </w:sdt>
      <w:r w:rsidR="00A83B09">
        <w:t xml:space="preserve"> </w:t>
      </w:r>
      <w:r w:rsidR="00A83B09">
        <w:t>Harpinder</w:t>
      </w:r>
      <w:r w:rsidR="00A83B09">
        <w:t xml:space="preserve">, </w:t>
      </w:r>
      <w:r w:rsidR="00040856">
        <w:t xml:space="preserve">the </w:t>
      </w:r>
      <w:r w:rsidR="00A83B09">
        <w:t>Government have said these cuts are going to be temporary and the 0.7% target will return “when the fiscal situation allows”</w:t>
      </w:r>
      <w:r w:rsidR="00606845">
        <w:t>.</w:t>
      </w:r>
      <w:r w:rsidR="00697007">
        <w:t xml:space="preserve"> </w:t>
      </w:r>
      <w:r w:rsidR="00A83B09">
        <w:t>I think those were the exact words</w:t>
      </w:r>
      <w:r w:rsidR="00606845">
        <w:t>.</w:t>
      </w:r>
      <w:r w:rsidR="00697007">
        <w:t xml:space="preserve"> </w:t>
      </w:r>
      <w:r w:rsidR="00A83B09">
        <w:t xml:space="preserve">What indicators would you use to assess when a return to 0.7% </w:t>
      </w:r>
      <w:r>
        <w:t>is possible?</w:t>
      </w:r>
    </w:p>
    <w:p w:rsidR="000B2693" w:rsidP="00DB45BD">
      <w:pPr>
        <w:pStyle w:val="Answer"/>
        <w:rPr>
          <w:rFonts w:cs="Arial"/>
          <w:iCs/>
        </w:rPr>
      </w:pPr>
      <w:sdt>
        <w:sdtPr>
          <w:rPr>
            <w:rFonts w:cs="Arial"/>
            <w:b/>
            <w:bCs/>
            <w:i/>
            <w:iCs/>
          </w:rPr>
          <w:alias w:val="Witness"/>
          <w:id w:val="-687060013"/>
          <w:placeholder>
            <w:docPart w:val="165E0DAB380A44F9BD55FDC42D0E776E"/>
          </w:placeholder>
          <w:richText/>
        </w:sdtPr>
        <w:sdtEndPr>
          <w:rPr>
            <w:b w:val="0"/>
            <w:bCs w:val="0"/>
            <w:i w:val="0"/>
          </w:rPr>
        </w:sdtEndPr>
        <w:sdtContent>
          <w:r w:rsidRPr="00E90E8C" w:rsidR="00E90E8C">
            <w:rPr>
              <w:rFonts w:cs="Arial"/>
              <w:b/>
              <w:bCs/>
              <w:i/>
              <w:iCs/>
            </w:rPr>
            <w:t>Harpinder</w:t>
          </w:r>
          <w:r w:rsidRPr="00E90E8C" w:rsidR="00E90E8C">
            <w:rPr>
              <w:rFonts w:cs="Arial"/>
              <w:b/>
              <w:bCs/>
              <w:i/>
              <w:iCs/>
            </w:rPr>
            <w:t xml:space="preserve"> </w:t>
          </w:r>
          <w:r w:rsidRPr="00E90E8C" w:rsidR="00E90E8C">
            <w:rPr>
              <w:rFonts w:cs="Arial"/>
              <w:b/>
              <w:bCs/>
              <w:i/>
              <w:iCs/>
            </w:rPr>
            <w:t>Collacott</w:t>
          </w:r>
          <w:r w:rsidRPr="00E90E8C" w:rsidR="00E90E8C">
            <w:rPr>
              <w:rFonts w:cs="Arial"/>
              <w:b/>
              <w:bCs/>
              <w:i/>
              <w:iCs/>
            </w:rPr>
            <w:t>:</w:t>
          </w:r>
          <w:r w:rsidRPr="005B6617" w:rsidR="005B6617">
            <w:rPr>
              <w:rFonts w:cs="Arial"/>
              <w:b/>
              <w:bCs/>
              <w:iCs/>
            </w:rPr>
            <w:t xml:space="preserve"> </w:t>
          </w:r>
        </w:sdtContent>
      </w:sdt>
      <w:r w:rsidRPr="00A83B09" w:rsidR="00A83B09">
        <w:rPr>
          <w:rFonts w:cs="Arial"/>
          <w:iCs/>
        </w:rPr>
        <w:t>One thing to look at is the IMF projections</w:t>
      </w:r>
      <w:r w:rsidR="00606845">
        <w:rPr>
          <w:rFonts w:cs="Arial"/>
          <w:iCs/>
        </w:rPr>
        <w:t>.</w:t>
      </w:r>
      <w:r w:rsidR="00697007">
        <w:rPr>
          <w:rFonts w:cs="Arial"/>
          <w:iCs/>
        </w:rPr>
        <w:t xml:space="preserve"> </w:t>
      </w:r>
      <w:r w:rsidR="00A83B09">
        <w:rPr>
          <w:rFonts w:cs="Arial"/>
          <w:iCs/>
        </w:rPr>
        <w:t>Currently, they are suggesting that the UK economy will be back to pre</w:t>
      </w:r>
      <w:r w:rsidR="00A83B09">
        <w:rPr>
          <w:rFonts w:cs="Arial"/>
          <w:iCs/>
        </w:rPr>
        <w:noBreakHyphen/>
      </w:r>
      <w:r w:rsidR="00040856">
        <w:rPr>
          <w:rFonts w:cs="Arial"/>
          <w:iCs/>
        </w:rPr>
        <w:t>Covid</w:t>
      </w:r>
      <w:r w:rsidR="00A83B09">
        <w:rPr>
          <w:rFonts w:cs="Arial"/>
          <w:iCs/>
        </w:rPr>
        <w:t xml:space="preserve"> levels by the latter half of 2021</w:t>
      </w:r>
      <w:r w:rsidR="00606845">
        <w:rPr>
          <w:rFonts w:cs="Arial"/>
          <w:iCs/>
        </w:rPr>
        <w:t>.</w:t>
      </w:r>
      <w:r w:rsidR="00697007">
        <w:rPr>
          <w:rFonts w:cs="Arial"/>
          <w:iCs/>
        </w:rPr>
        <w:t xml:space="preserve"> </w:t>
      </w:r>
      <w:r>
        <w:rPr>
          <w:rFonts w:cs="Arial"/>
          <w:iCs/>
        </w:rPr>
        <w:t>If that presents a relatively reasonable timeframe and if these cuts are temporary, we should be looking at some of the indicators on economic recovery to return the 0.7% back</w:t>
      </w:r>
      <w:r w:rsidR="00606845">
        <w:rPr>
          <w:rFonts w:cs="Arial"/>
          <w:iCs/>
        </w:rPr>
        <w:t>.</w:t>
      </w:r>
      <w:r w:rsidR="00697007">
        <w:rPr>
          <w:rFonts w:cs="Arial"/>
          <w:iCs/>
        </w:rPr>
        <w:t xml:space="preserve"> </w:t>
      </w:r>
    </w:p>
    <w:p w:rsidR="005B6617" w:rsidP="00DB45BD">
      <w:pPr>
        <w:pStyle w:val="Answer"/>
        <w:rPr>
          <w:rFonts w:cs="Arial"/>
          <w:iCs/>
        </w:rPr>
      </w:pPr>
      <w:r>
        <w:rPr>
          <w:rFonts w:cs="Arial"/>
          <w:iCs/>
        </w:rPr>
        <w:t>I wanted to make</w:t>
      </w:r>
      <w:r w:rsidR="00040856">
        <w:rPr>
          <w:rFonts w:cs="Arial"/>
          <w:iCs/>
        </w:rPr>
        <w:t xml:space="preserve"> the point that</w:t>
      </w:r>
      <w:r w:rsidR="00697007">
        <w:rPr>
          <w:rFonts w:cs="Arial"/>
          <w:iCs/>
        </w:rPr>
        <w:t xml:space="preserve"> </w:t>
      </w:r>
      <w:r>
        <w:rPr>
          <w:rFonts w:cs="Arial"/>
          <w:iCs/>
        </w:rPr>
        <w:t>0.7% was always designed to be a floor and not a ceiling</w:t>
      </w:r>
      <w:r w:rsidR="00606845">
        <w:rPr>
          <w:rFonts w:cs="Arial"/>
          <w:iCs/>
        </w:rPr>
        <w:t>.</w:t>
      </w:r>
      <w:r w:rsidR="00697007">
        <w:rPr>
          <w:rFonts w:cs="Arial"/>
          <w:iCs/>
        </w:rPr>
        <w:t xml:space="preserve"> </w:t>
      </w:r>
      <w:r>
        <w:rPr>
          <w:rFonts w:cs="Arial"/>
          <w:iCs/>
        </w:rPr>
        <w:t>Therefore, the UK’s approach to spending no more than 0.7% has always been in contrast to the original intention that no country should fall below the 0.7%</w:t>
      </w:r>
      <w:r w:rsidR="00606845">
        <w:rPr>
          <w:rFonts w:cs="Arial"/>
          <w:iCs/>
        </w:rPr>
        <w:t>.</w:t>
      </w:r>
      <w:r w:rsidR="00697007">
        <w:rPr>
          <w:rFonts w:cs="Arial"/>
          <w:iCs/>
        </w:rPr>
        <w:t xml:space="preserve"> </w:t>
      </w:r>
      <w:r>
        <w:rPr>
          <w:rFonts w:cs="Arial"/>
          <w:iCs/>
        </w:rPr>
        <w:t>From my perspective, I would argue that 0.7% should be reinstated as soon as possible because it is al</w:t>
      </w:r>
      <w:r w:rsidR="00040856">
        <w:rPr>
          <w:rFonts w:cs="Arial"/>
          <w:iCs/>
        </w:rPr>
        <w:t>ready</w:t>
      </w:r>
      <w:r>
        <w:rPr>
          <w:rFonts w:cs="Arial"/>
          <w:iCs/>
        </w:rPr>
        <w:t xml:space="preserve"> aligned to the UK</w:t>
      </w:r>
      <w:r>
        <w:rPr>
          <w:rFonts w:cs="Arial"/>
          <w:iCs/>
        </w:rPr>
        <w:t>’s economic growth</w:t>
      </w:r>
      <w:r w:rsidR="00606845">
        <w:rPr>
          <w:rFonts w:cs="Arial"/>
          <w:iCs/>
        </w:rPr>
        <w:t>.</w:t>
      </w:r>
      <w:r w:rsidR="00697007">
        <w:rPr>
          <w:rFonts w:cs="Arial"/>
          <w:iCs/>
        </w:rPr>
        <w:t xml:space="preserve"> </w:t>
      </w:r>
      <w:r>
        <w:rPr>
          <w:rFonts w:cs="Arial"/>
          <w:iCs/>
        </w:rPr>
        <w:t>It goes up and down according</w:t>
      </w:r>
      <w:r w:rsidR="00040856">
        <w:rPr>
          <w:rFonts w:cs="Arial"/>
          <w:iCs/>
        </w:rPr>
        <w:t>ly</w:t>
      </w:r>
      <w:r>
        <w:rPr>
          <w:rFonts w:cs="Arial"/>
          <w:iCs/>
        </w:rPr>
        <w:t xml:space="preserve">; it reflects that </w:t>
      </w:r>
      <w:r w:rsidR="00040856">
        <w:rPr>
          <w:rFonts w:cs="Arial"/>
          <w:iCs/>
        </w:rPr>
        <w:t>pace</w:t>
      </w:r>
      <w:r>
        <w:rPr>
          <w:rFonts w:cs="Arial"/>
          <w:iCs/>
        </w:rPr>
        <w:t xml:space="preserve"> of change in the economy regardless.</w:t>
      </w:r>
      <w:r w:rsidR="00040856">
        <w:rPr>
          <w:rFonts w:cs="Arial"/>
          <w:iCs/>
        </w:rPr>
        <w:t xml:space="preserve"> </w:t>
      </w:r>
      <w:r>
        <w:rPr>
          <w:rFonts w:cs="Arial"/>
          <w:iCs/>
        </w:rPr>
        <w:t xml:space="preserve">I would really </w:t>
      </w:r>
      <w:r>
        <w:rPr>
          <w:rFonts w:cs="Arial"/>
          <w:iCs/>
        </w:rPr>
        <w:t xml:space="preserve">put an emphasis on this being a temporary reduction </w:t>
      </w:r>
      <w:r>
        <w:rPr>
          <w:rFonts w:cs="Arial"/>
          <w:iCs/>
        </w:rPr>
        <w:t>for an annual period</w:t>
      </w:r>
      <w:r w:rsidR="00040856">
        <w:rPr>
          <w:rFonts w:cs="Arial"/>
          <w:iCs/>
        </w:rPr>
        <w:t>,</w:t>
      </w:r>
      <w:r>
        <w:rPr>
          <w:rFonts w:cs="Arial"/>
          <w:iCs/>
        </w:rPr>
        <w:t xml:space="preserve"> </w:t>
      </w:r>
      <w:r w:rsidR="00040856">
        <w:rPr>
          <w:rFonts w:cs="Arial"/>
          <w:iCs/>
        </w:rPr>
        <w:t>going</w:t>
      </w:r>
      <w:r>
        <w:rPr>
          <w:rFonts w:cs="Arial"/>
          <w:iCs/>
        </w:rPr>
        <w:t xml:space="preserve"> back to the same level </w:t>
      </w:r>
      <w:r>
        <w:rPr>
          <w:rFonts w:cs="Arial"/>
          <w:iCs/>
        </w:rPr>
        <w:t>in 2022</w:t>
      </w:r>
      <w:r w:rsidR="00606845">
        <w:rPr>
          <w:rFonts w:cs="Arial"/>
          <w:iCs/>
        </w:rPr>
        <w:t>.</w:t>
      </w:r>
      <w:r w:rsidR="00697007">
        <w:rPr>
          <w:rFonts w:cs="Arial"/>
          <w:iCs/>
        </w:rPr>
        <w:t xml:space="preserve"> </w:t>
      </w:r>
    </w:p>
    <w:p w:rsidR="005B6617" w:rsidP="000B2693">
      <w:pPr>
        <w:pStyle w:val="Question"/>
      </w:pPr>
      <w:sdt>
        <w:sdtPr>
          <w:rPr>
            <w:b/>
            <w:bCs/>
          </w:rPr>
          <w:alias w:val="Member"/>
          <w:tag w:val="&lt;Member mnisId='4025' dodsId='41721'&gt;"/>
          <w:id w:val="-9604505"/>
          <w:placeholder>
            <w:docPart w:val="AD5C791337514FC084153FF246112EE5"/>
          </w:placeholder>
          <w:richText/>
        </w:sdtPr>
        <w:sdtEndPr>
          <w:rPr>
            <w:b w:val="0"/>
            <w:bCs w:val="0"/>
          </w:rPr>
        </w:sdtEndPr>
        <w:sdtContent>
          <w:r w:rsidRPr="005B6617">
            <w:rPr>
              <w:b/>
              <w:bCs/>
            </w:rPr>
            <w:t xml:space="preserve">Mrs </w:t>
          </w:r>
          <w:r w:rsidR="00040856">
            <w:rPr>
              <w:b/>
              <w:bCs/>
            </w:rPr>
            <w:t>Latham:</w:t>
          </w:r>
        </w:sdtContent>
      </w:sdt>
      <w:r>
        <w:t xml:space="preserve"> </w:t>
      </w:r>
      <w:r w:rsidR="000B2693">
        <w:t xml:space="preserve">If we can look back to the halcyon days of 2002 and the </w:t>
      </w:r>
      <w:r>
        <w:t xml:space="preserve">International Development Act, </w:t>
      </w:r>
      <w:r w:rsidR="00E800DA">
        <w:t xml:space="preserve">Ian, </w:t>
      </w:r>
      <w:r>
        <w:t>what impact has the UK’s framework of development legislation had on the effectiveness of UK aid?</w:t>
      </w:r>
    </w:p>
    <w:p w:rsidR="00220711" w:rsidP="00220711">
      <w:pPr>
        <w:pStyle w:val="Answer"/>
        <w:rPr>
          <w:rFonts w:cs="Arial"/>
          <w:iCs/>
        </w:rPr>
      </w:pPr>
      <w:sdt>
        <w:sdtPr>
          <w:rPr>
            <w:rFonts w:cs="Arial"/>
            <w:b/>
            <w:bCs/>
            <w:i/>
          </w:rPr>
          <w:alias w:val="Witness"/>
          <w:id w:val="-899366476"/>
          <w:placeholder>
            <w:docPart w:val="6C2923B0250F4EEDBC5CFD63893F7822"/>
          </w:placeholder>
          <w:richText/>
        </w:sdtPr>
        <w:sdtEndPr>
          <w:rPr>
            <w:i w:val="0"/>
            <w:iCs/>
          </w:rPr>
        </w:sdtEndPr>
        <w:sdtContent>
          <w:r w:rsidRPr="00580DAB" w:rsidR="00580DAB">
            <w:rPr>
              <w:rFonts w:cs="Arial"/>
              <w:b/>
              <w:bCs/>
              <w:i/>
            </w:rPr>
            <w:t>Ian Mitchell:</w:t>
          </w:r>
          <w:r w:rsidRPr="005B6617" w:rsidR="005B6617">
            <w:rPr>
              <w:rFonts w:cs="Arial"/>
              <w:b/>
              <w:bCs/>
              <w:iCs/>
            </w:rPr>
            <w:t xml:space="preserve"> </w:t>
          </w:r>
        </w:sdtContent>
      </w:sdt>
      <w:r w:rsidR="005B6617">
        <w:rPr>
          <w:rFonts w:cs="Arial"/>
          <w:iCs/>
        </w:rPr>
        <w:t>There are several parts to the legislation</w:t>
      </w:r>
      <w:r w:rsidR="00606845">
        <w:rPr>
          <w:rFonts w:cs="Arial"/>
          <w:iCs/>
        </w:rPr>
        <w:t>.</w:t>
      </w:r>
      <w:r w:rsidR="00697007">
        <w:rPr>
          <w:rFonts w:cs="Arial"/>
          <w:iCs/>
        </w:rPr>
        <w:t xml:space="preserve"> </w:t>
      </w:r>
      <w:r>
        <w:rPr>
          <w:rFonts w:cs="Arial"/>
          <w:iCs/>
        </w:rPr>
        <w:t>The first part is the International Development Act</w:t>
      </w:r>
      <w:r w:rsidR="00E800DA">
        <w:rPr>
          <w:rFonts w:cs="Arial"/>
          <w:iCs/>
        </w:rPr>
        <w:t xml:space="preserve"> 2002</w:t>
      </w:r>
      <w:r>
        <w:rPr>
          <w:rFonts w:cs="Arial"/>
          <w:iCs/>
        </w:rPr>
        <w:t xml:space="preserve">, </w:t>
      </w:r>
      <w:r w:rsidR="00E800DA">
        <w:rPr>
          <w:rFonts w:cs="Arial"/>
          <w:iCs/>
        </w:rPr>
        <w:t xml:space="preserve">as you mentioned, </w:t>
      </w:r>
      <w:r>
        <w:rPr>
          <w:rFonts w:cs="Arial"/>
          <w:iCs/>
        </w:rPr>
        <w:t xml:space="preserve">which gives the power to spend and includes a requirement for the spend to contribute to a likelihood of reducing </w:t>
      </w:r>
      <w:r w:rsidR="005B6617">
        <w:rPr>
          <w:rFonts w:cs="Arial"/>
          <w:iCs/>
        </w:rPr>
        <w:t>poverty</w:t>
      </w:r>
      <w:r w:rsidR="00606845">
        <w:rPr>
          <w:rFonts w:cs="Arial"/>
          <w:iCs/>
        </w:rPr>
        <w:t>.</w:t>
      </w:r>
      <w:r w:rsidR="00697007">
        <w:rPr>
          <w:rFonts w:cs="Arial"/>
          <w:iCs/>
        </w:rPr>
        <w:t xml:space="preserve"> </w:t>
      </w:r>
      <w:r>
        <w:rPr>
          <w:rFonts w:cs="Arial"/>
          <w:iCs/>
        </w:rPr>
        <w:t>T</w:t>
      </w:r>
      <w:r w:rsidR="005B6617">
        <w:rPr>
          <w:rFonts w:cs="Arial"/>
          <w:iCs/>
        </w:rPr>
        <w:t>hat was 18 years ago now</w:t>
      </w:r>
      <w:r w:rsidR="00606845">
        <w:rPr>
          <w:rFonts w:cs="Arial"/>
          <w:iCs/>
        </w:rPr>
        <w:t>.</w:t>
      </w:r>
      <w:r w:rsidR="00697007">
        <w:rPr>
          <w:rFonts w:cs="Arial"/>
          <w:iCs/>
        </w:rPr>
        <w:t xml:space="preserve"> </w:t>
      </w:r>
      <w:r w:rsidR="005B6617">
        <w:rPr>
          <w:rFonts w:cs="Arial"/>
          <w:iCs/>
        </w:rPr>
        <w:t>Spending in any developing country would achieve that, especially in that period</w:t>
      </w:r>
      <w:r w:rsidR="00606845">
        <w:rPr>
          <w:rFonts w:cs="Arial"/>
          <w:iCs/>
        </w:rPr>
        <w:t>.</w:t>
      </w:r>
      <w:r w:rsidR="00697007">
        <w:rPr>
          <w:rFonts w:cs="Arial"/>
          <w:iCs/>
        </w:rPr>
        <w:t xml:space="preserve"> </w:t>
      </w:r>
      <w:r w:rsidR="005B6617">
        <w:rPr>
          <w:rFonts w:cs="Arial"/>
          <w:iCs/>
        </w:rPr>
        <w:t xml:space="preserve">More recently, the OECD </w:t>
      </w:r>
      <w:r>
        <w:rPr>
          <w:rFonts w:cs="Arial"/>
          <w:iCs/>
        </w:rPr>
        <w:t xml:space="preserve">definition </w:t>
      </w:r>
      <w:r w:rsidR="005B6617">
        <w:rPr>
          <w:rFonts w:cs="Arial"/>
          <w:iCs/>
        </w:rPr>
        <w:t xml:space="preserve">allows you to spend this in any </w:t>
      </w:r>
      <w:r>
        <w:rPr>
          <w:rFonts w:cs="Arial"/>
          <w:iCs/>
        </w:rPr>
        <w:t>developing country</w:t>
      </w:r>
      <w:r w:rsidR="00606845">
        <w:rPr>
          <w:rFonts w:cs="Arial"/>
          <w:iCs/>
        </w:rPr>
        <w:t>.</w:t>
      </w:r>
      <w:r w:rsidR="00697007">
        <w:rPr>
          <w:rFonts w:cs="Arial"/>
          <w:iCs/>
        </w:rPr>
        <w:t xml:space="preserve"> </w:t>
      </w:r>
      <w:r>
        <w:rPr>
          <w:rFonts w:cs="Arial"/>
          <w:iCs/>
        </w:rPr>
        <w:t xml:space="preserve">As developing countries have risen in income, </w:t>
      </w:r>
      <w:r w:rsidR="005B6617">
        <w:rPr>
          <w:rFonts w:cs="Arial"/>
          <w:iCs/>
        </w:rPr>
        <w:t>that focus on poverty</w:t>
      </w:r>
      <w:r>
        <w:rPr>
          <w:rFonts w:cs="Arial"/>
          <w:iCs/>
        </w:rPr>
        <w:t xml:space="preserve"> </w:t>
      </w:r>
      <w:r w:rsidR="005B6617">
        <w:rPr>
          <w:rFonts w:cs="Arial"/>
          <w:iCs/>
        </w:rPr>
        <w:t>reduction is perhaps less obvious.</w:t>
      </w:r>
    </w:p>
    <w:p w:rsidR="008D6B27" w:rsidP="00DB45BD">
      <w:pPr>
        <w:pStyle w:val="Answer"/>
        <w:rPr>
          <w:rFonts w:cs="Arial"/>
          <w:iCs/>
        </w:rPr>
      </w:pPr>
      <w:r>
        <w:rPr>
          <w:rFonts w:cs="Arial"/>
          <w:iCs/>
        </w:rPr>
        <w:t>An</w:t>
      </w:r>
      <w:r w:rsidR="005B6617">
        <w:rPr>
          <w:rFonts w:cs="Arial"/>
          <w:iCs/>
        </w:rPr>
        <w:t xml:space="preserve">other big element of the legislation </w:t>
      </w:r>
      <w:r>
        <w:rPr>
          <w:rFonts w:cs="Arial"/>
          <w:iCs/>
        </w:rPr>
        <w:t xml:space="preserve">is </w:t>
      </w:r>
      <w:r w:rsidR="005B6617">
        <w:rPr>
          <w:rFonts w:cs="Arial"/>
          <w:iCs/>
        </w:rPr>
        <w:t xml:space="preserve">the </w:t>
      </w:r>
      <w:r w:rsidRPr="008D6B27" w:rsidR="00E800DA">
        <w:rPr>
          <w:rFonts w:cs="Times New Roman"/>
          <w:iCs/>
        </w:rPr>
        <w:t>transparency</w:t>
      </w:r>
      <w:r w:rsidRPr="008D6B27">
        <w:rPr>
          <w:rFonts w:cs="Times New Roman"/>
          <w:iCs/>
        </w:rPr>
        <w:t xml:space="preserve"> Act</w:t>
      </w:r>
      <w:r w:rsidR="005B6617">
        <w:rPr>
          <w:rFonts w:cs="Times New Roman"/>
          <w:iCs/>
        </w:rPr>
        <w:t xml:space="preserve">, which requires </w:t>
      </w:r>
      <w:r>
        <w:rPr>
          <w:rFonts w:cs="Times New Roman"/>
          <w:iCs/>
        </w:rPr>
        <w:t xml:space="preserve">in particular </w:t>
      </w:r>
      <w:r w:rsidR="005B6617">
        <w:rPr>
          <w:rFonts w:cs="Times New Roman"/>
          <w:iCs/>
        </w:rPr>
        <w:t>DFID</w:t>
      </w:r>
      <w:r w:rsidR="00E800DA">
        <w:rPr>
          <w:rFonts w:cs="Times New Roman"/>
          <w:iCs/>
        </w:rPr>
        <w:t>,</w:t>
      </w:r>
      <w:r w:rsidR="005B6617">
        <w:rPr>
          <w:rFonts w:cs="Times New Roman"/>
          <w:iCs/>
        </w:rPr>
        <w:t xml:space="preserve"> or now FCDO</w:t>
      </w:r>
      <w:r w:rsidR="00E800DA">
        <w:rPr>
          <w:rFonts w:cs="Times New Roman"/>
          <w:iCs/>
        </w:rPr>
        <w:t>,</w:t>
      </w:r>
      <w:r w:rsidR="005B6617">
        <w:rPr>
          <w:rFonts w:cs="Times New Roman"/>
          <w:iCs/>
        </w:rPr>
        <w:t xml:space="preserve"> to report both on its own spending and </w:t>
      </w:r>
      <w:r>
        <w:rPr>
          <w:rFonts w:cs="Times New Roman"/>
          <w:iCs/>
        </w:rPr>
        <w:t xml:space="preserve">the spending in other </w:t>
      </w:r>
      <w:r w:rsidR="00E800DA">
        <w:rPr>
          <w:rFonts w:cs="Times New Roman"/>
          <w:iCs/>
        </w:rPr>
        <w:t>Government Department</w:t>
      </w:r>
      <w:r>
        <w:rPr>
          <w:rFonts w:cs="Times New Roman"/>
          <w:iCs/>
        </w:rPr>
        <w:t>s</w:t>
      </w:r>
      <w:r w:rsidR="00606845">
        <w:rPr>
          <w:rFonts w:cs="Times New Roman"/>
          <w:iCs/>
        </w:rPr>
        <w:t>.</w:t>
      </w:r>
      <w:r w:rsidR="00697007">
        <w:rPr>
          <w:rFonts w:cs="Times New Roman"/>
          <w:iCs/>
        </w:rPr>
        <w:t xml:space="preserve"> </w:t>
      </w:r>
      <w:r>
        <w:rPr>
          <w:rFonts w:cs="Times New Roman"/>
          <w:iCs/>
        </w:rPr>
        <w:t xml:space="preserve">There is also a little used element that </w:t>
      </w:r>
      <w:r w:rsidR="005B6617">
        <w:rPr>
          <w:rFonts w:cs="Arial"/>
          <w:iCs/>
        </w:rPr>
        <w:t xml:space="preserve">enables the Foreign Secretary to report on </w:t>
      </w:r>
      <w:r w:rsidR="005B6617">
        <w:rPr>
          <w:rFonts w:cs="Arial"/>
          <w:iCs/>
        </w:rPr>
        <w:t>the non</w:t>
      </w:r>
      <w:r w:rsidR="005B6617">
        <w:rPr>
          <w:rFonts w:cs="Arial"/>
          <w:iCs/>
        </w:rPr>
        <w:noBreakHyphen/>
        <w:t xml:space="preserve">aid impacts of </w:t>
      </w:r>
      <w:r>
        <w:rPr>
          <w:rFonts w:cs="Arial"/>
          <w:iCs/>
        </w:rPr>
        <w:t>policy on development</w:t>
      </w:r>
      <w:r w:rsidR="00606845">
        <w:rPr>
          <w:rFonts w:cs="Arial"/>
          <w:iCs/>
        </w:rPr>
        <w:t>.</w:t>
      </w:r>
      <w:r w:rsidR="00697007">
        <w:rPr>
          <w:rFonts w:cs="Arial"/>
          <w:iCs/>
        </w:rPr>
        <w:t xml:space="preserve"> </w:t>
      </w:r>
      <w:r>
        <w:rPr>
          <w:rFonts w:cs="Arial"/>
          <w:iCs/>
        </w:rPr>
        <w:t xml:space="preserve">I guess </w:t>
      </w:r>
      <w:r w:rsidR="005B6617">
        <w:rPr>
          <w:rFonts w:cs="Arial"/>
          <w:iCs/>
        </w:rPr>
        <w:t>trade impacts would be a good example where that is relevant at the moment.</w:t>
      </w:r>
    </w:p>
    <w:p w:rsidR="005B6617" w:rsidP="00DB45BD">
      <w:pPr>
        <w:pStyle w:val="Answer"/>
        <w:rPr>
          <w:rFonts w:cs="Times New Roman"/>
          <w:iCs/>
        </w:rPr>
      </w:pPr>
      <w:r>
        <w:rPr>
          <w:rFonts w:cs="Arial"/>
          <w:iCs/>
        </w:rPr>
        <w:t>The</w:t>
      </w:r>
      <w:r w:rsidR="008D6B27">
        <w:rPr>
          <w:rFonts w:cs="Arial"/>
          <w:iCs/>
        </w:rPr>
        <w:t xml:space="preserve">n there is the </w:t>
      </w:r>
      <w:r w:rsidRPr="008D6B27" w:rsidR="00E800DA">
        <w:rPr>
          <w:rFonts w:cs="Times New Roman"/>
          <w:iCs/>
        </w:rPr>
        <w:t>target</w:t>
      </w:r>
      <w:r w:rsidR="00E800DA">
        <w:rPr>
          <w:rFonts w:cs="Times New Roman"/>
          <w:iCs/>
        </w:rPr>
        <w:t xml:space="preserve"> Act</w:t>
      </w:r>
      <w:r>
        <w:rPr>
          <w:rFonts w:cs="Times New Roman"/>
          <w:iCs/>
        </w:rPr>
        <w:t xml:space="preserve">, which </w:t>
      </w:r>
      <w:r w:rsidR="008D6B27">
        <w:rPr>
          <w:rFonts w:cs="Times New Roman"/>
          <w:iCs/>
        </w:rPr>
        <w:t>was introduced in 2015</w:t>
      </w:r>
      <w:r w:rsidR="00606845">
        <w:rPr>
          <w:rFonts w:cs="Times New Roman"/>
          <w:iCs/>
        </w:rPr>
        <w:t>.</w:t>
      </w:r>
      <w:r w:rsidR="00697007">
        <w:rPr>
          <w:rFonts w:cs="Times New Roman"/>
          <w:iCs/>
        </w:rPr>
        <w:t xml:space="preserve"> </w:t>
      </w:r>
      <w:r w:rsidR="008D6B27">
        <w:rPr>
          <w:rFonts w:cs="Times New Roman"/>
          <w:iCs/>
        </w:rPr>
        <w:t xml:space="preserve">As </w:t>
      </w:r>
      <w:r w:rsidR="008D6B27">
        <w:rPr>
          <w:rFonts w:cs="Times New Roman"/>
          <w:iCs/>
        </w:rPr>
        <w:t>Harpinder</w:t>
      </w:r>
      <w:r w:rsidR="008D6B27">
        <w:rPr>
          <w:rFonts w:cs="Times New Roman"/>
          <w:iCs/>
        </w:rPr>
        <w:t xml:space="preserve"> says, it introduced a floor on aid spending, </w:t>
      </w:r>
      <w:r>
        <w:rPr>
          <w:rFonts w:cs="Times New Roman"/>
          <w:iCs/>
        </w:rPr>
        <w:t>not a ceiling</w:t>
      </w:r>
      <w:r w:rsidR="00606845">
        <w:rPr>
          <w:rFonts w:cs="Times New Roman"/>
          <w:iCs/>
        </w:rPr>
        <w:t>.</w:t>
      </w:r>
      <w:r w:rsidR="00697007">
        <w:rPr>
          <w:rFonts w:cs="Times New Roman"/>
          <w:iCs/>
        </w:rPr>
        <w:t xml:space="preserve"> </w:t>
      </w:r>
      <w:r>
        <w:rPr>
          <w:rFonts w:cs="Times New Roman"/>
          <w:iCs/>
        </w:rPr>
        <w:t xml:space="preserve">When we </w:t>
      </w:r>
      <w:r w:rsidR="008D6B27">
        <w:rPr>
          <w:rFonts w:cs="Times New Roman"/>
          <w:iCs/>
        </w:rPr>
        <w:t xml:space="preserve">perhaps come on to </w:t>
      </w:r>
      <w:r>
        <w:rPr>
          <w:rFonts w:cs="Times New Roman"/>
          <w:iCs/>
        </w:rPr>
        <w:t xml:space="preserve">talk about ICAI’s report and </w:t>
      </w:r>
      <w:r w:rsidR="008D6B27">
        <w:rPr>
          <w:rFonts w:cs="Times New Roman"/>
          <w:iCs/>
        </w:rPr>
        <w:t xml:space="preserve">the </w:t>
      </w:r>
      <w:r>
        <w:rPr>
          <w:rFonts w:cs="Times New Roman"/>
          <w:iCs/>
        </w:rPr>
        <w:t>target, the very small landing zone</w:t>
      </w:r>
      <w:r w:rsidR="008D6B27">
        <w:rPr>
          <w:rFonts w:cs="Times New Roman"/>
          <w:iCs/>
        </w:rPr>
        <w:t xml:space="preserve"> the </w:t>
      </w:r>
      <w:r w:rsidR="00E800DA">
        <w:rPr>
          <w:rFonts w:cs="Times New Roman"/>
          <w:iCs/>
        </w:rPr>
        <w:t xml:space="preserve">UK </w:t>
      </w:r>
      <w:r w:rsidR="008D6B27">
        <w:rPr>
          <w:rFonts w:cs="Times New Roman"/>
          <w:iCs/>
        </w:rPr>
        <w:t xml:space="preserve">Government have given themselves relates to them treating it as a </w:t>
      </w:r>
      <w:r>
        <w:rPr>
          <w:rFonts w:cs="Times New Roman"/>
          <w:iCs/>
        </w:rPr>
        <w:t>ceiling rather than a floor.</w:t>
      </w:r>
    </w:p>
    <w:p w:rsidR="005B6617" w:rsidP="00DB45BD">
      <w:pPr>
        <w:pStyle w:val="Answer"/>
      </w:pPr>
      <w:r>
        <w:t xml:space="preserve">The other thing to draw out of that </w:t>
      </w:r>
      <w:r w:rsidR="00E800DA">
        <w:t xml:space="preserve">Act </w:t>
      </w:r>
      <w:r>
        <w:t xml:space="preserve">is the requirement on the Foreign Secretary to arrange for independent evaluation </w:t>
      </w:r>
      <w:r w:rsidR="008D6B27">
        <w:t xml:space="preserve">of </w:t>
      </w:r>
      <w:r>
        <w:t>aid spending, which was part of the deal for having</w:t>
      </w:r>
      <w:r w:rsidR="008D6B27">
        <w:t xml:space="preserve"> this extra spending at the time</w:t>
      </w:r>
      <w:r w:rsidR="00606845">
        <w:t>.</w:t>
      </w:r>
      <w:r w:rsidR="00697007">
        <w:t xml:space="preserve"> </w:t>
      </w:r>
      <w:r w:rsidR="008D6B27">
        <w:t xml:space="preserve">That is carried out by the </w:t>
      </w:r>
      <w:r>
        <w:t xml:space="preserve">Independent Commission for Aid </w:t>
      </w:r>
      <w:r w:rsidR="008D6B27">
        <w:t>I</w:t>
      </w:r>
      <w:r>
        <w:t>mpact at the moment</w:t>
      </w:r>
      <w:r w:rsidR="00606845">
        <w:t>.</w:t>
      </w:r>
      <w:r w:rsidR="00697007">
        <w:t xml:space="preserve"> </w:t>
      </w:r>
      <w:r>
        <w:t xml:space="preserve">If the Government do revise their </w:t>
      </w:r>
      <w:r w:rsidR="008D6B27">
        <w:t xml:space="preserve">legislation to change the </w:t>
      </w:r>
      <w:r>
        <w:t xml:space="preserve">target </w:t>
      </w:r>
      <w:r w:rsidR="008D6B27">
        <w:t xml:space="preserve">to 0.5%, it might be an opportunity to </w:t>
      </w:r>
      <w:r>
        <w:t xml:space="preserve">strengthen ICAI’s independence and perhaps make it a parliamentary body rather than a </w:t>
      </w:r>
      <w:r w:rsidR="00E800DA">
        <w:t xml:space="preserve">Government </w:t>
      </w:r>
      <w:r>
        <w:t xml:space="preserve">body that has its </w:t>
      </w:r>
      <w:r w:rsidR="008D6B27">
        <w:t xml:space="preserve">head appointed by the Foreign Secretary, its budget set by the Foreign Secretary and, as we are seeing at the moment, its own </w:t>
      </w:r>
      <w:r>
        <w:t>terms of reference</w:t>
      </w:r>
      <w:r w:rsidR="00606845">
        <w:t>.</w:t>
      </w:r>
      <w:r w:rsidR="00697007">
        <w:t xml:space="preserve"> </w:t>
      </w:r>
    </w:p>
    <w:p w:rsidR="005B6617" w:rsidP="00DB45BD">
      <w:pPr>
        <w:pStyle w:val="Answer"/>
        <w:rPr>
          <w:rFonts w:cs="Arial"/>
        </w:rPr>
      </w:pPr>
      <w:r>
        <w:t xml:space="preserve">There is also the </w:t>
      </w:r>
      <w:r w:rsidR="00E800DA">
        <w:t>gender equality</w:t>
      </w:r>
      <w:r w:rsidR="008D6B27">
        <w:t xml:space="preserve"> </w:t>
      </w:r>
      <w:r>
        <w:t>Act</w:t>
      </w:r>
      <w:r>
        <w:rPr>
          <w:rFonts w:cs="Times New Roman"/>
        </w:rPr>
        <w:t xml:space="preserve">, which </w:t>
      </w:r>
      <w:r w:rsidR="008D6B27">
        <w:rPr>
          <w:rFonts w:cs="Times New Roman"/>
        </w:rPr>
        <w:t xml:space="preserve">requires a consideration of opportunities to improve </w:t>
      </w:r>
      <w:r>
        <w:rPr>
          <w:rFonts w:cs="Arial"/>
        </w:rPr>
        <w:t>gender balance in spending as well</w:t>
      </w:r>
      <w:r w:rsidR="00606845">
        <w:rPr>
          <w:rFonts w:cs="Arial"/>
        </w:rPr>
        <w:t>.</w:t>
      </w:r>
      <w:r w:rsidR="00697007">
        <w:rPr>
          <w:rFonts w:cs="Arial"/>
        </w:rPr>
        <w:t xml:space="preserve"> </w:t>
      </w:r>
      <w:r>
        <w:rPr>
          <w:rFonts w:cs="Arial"/>
        </w:rPr>
        <w:t>Those four pieces of legislation together are the aid architecture</w:t>
      </w:r>
      <w:r w:rsidR="008D6B27">
        <w:rPr>
          <w:rFonts w:cs="Arial"/>
        </w:rPr>
        <w:t xml:space="preserve"> that the spending occurs under.</w:t>
      </w:r>
    </w:p>
    <w:p w:rsidR="005B6617" w:rsidP="008D6B27">
      <w:pPr>
        <w:pStyle w:val="Question"/>
      </w:pPr>
      <w:sdt>
        <w:sdtPr>
          <w:rPr>
            <w:b/>
            <w:bCs/>
          </w:rPr>
          <w:alias w:val="Member"/>
          <w:tag w:val="&lt;Member mnisId='4025' dodsId='41721'&gt;"/>
          <w:id w:val="1049876624"/>
          <w:placeholder>
            <w:docPart w:val="97228FAE1F454E15A1DF585C7AC2AC2D"/>
          </w:placeholder>
          <w:richText/>
        </w:sdtPr>
        <w:sdtEndPr>
          <w:rPr>
            <w:b w:val="0"/>
            <w:bCs w:val="0"/>
          </w:rPr>
        </w:sdtEndPr>
        <w:sdtContent>
          <w:r w:rsidRPr="005B6617" w:rsidR="008D6B27">
            <w:rPr>
              <w:b/>
              <w:bCs/>
            </w:rPr>
            <w:t xml:space="preserve">Mrs </w:t>
          </w:r>
          <w:r w:rsidR="00040856">
            <w:rPr>
              <w:b/>
              <w:bCs/>
            </w:rPr>
            <w:t>Latham:</w:t>
          </w:r>
        </w:sdtContent>
      </w:sdt>
      <w:r w:rsidR="008D6B27">
        <w:t xml:space="preserve"> </w:t>
      </w:r>
      <w:r>
        <w:t xml:space="preserve">Ian and Mark, what is your view on the Government’s </w:t>
      </w:r>
      <w:r w:rsidR="008D6B27">
        <w:t>decision</w:t>
      </w:r>
      <w:r>
        <w:t xml:space="preserve"> to introduce new legislation in relation to the 0.5% target</w:t>
      </w:r>
      <w:r w:rsidR="00606845">
        <w:t>?</w:t>
      </w:r>
      <w:r w:rsidR="00697007">
        <w:t xml:space="preserve"> </w:t>
      </w:r>
      <w:r>
        <w:t xml:space="preserve">The UK is unusual in having an </w:t>
      </w:r>
      <w:r w:rsidR="008D6B27">
        <w:t xml:space="preserve">ODA </w:t>
      </w:r>
      <w:r>
        <w:t>spending target enshrined in law</w:t>
      </w:r>
      <w:r w:rsidR="00606845">
        <w:t>.</w:t>
      </w:r>
      <w:r w:rsidR="00697007">
        <w:t xml:space="preserve"> </w:t>
      </w:r>
      <w:r>
        <w:t xml:space="preserve">Has the </w:t>
      </w:r>
      <w:r w:rsidR="008D6B27">
        <w:t xml:space="preserve">legal duty of spending a percentage of GNI on ODA had an impact on the </w:t>
      </w:r>
      <w:r>
        <w:t>effectiveness of spending</w:t>
      </w:r>
      <w:r w:rsidR="00606845">
        <w:t>?</w:t>
      </w:r>
      <w:r w:rsidR="00697007">
        <w:t xml:space="preserve"> </w:t>
      </w:r>
      <w:r>
        <w:t xml:space="preserve">Is there a risk that targets </w:t>
      </w:r>
      <w:r w:rsidR="008D6B27">
        <w:t>prioritise spending set amounts over achieving outcomes?</w:t>
      </w:r>
    </w:p>
    <w:p w:rsidR="005B6617" w:rsidP="00DB45BD">
      <w:pPr>
        <w:pStyle w:val="Answer"/>
        <w:rPr>
          <w:rFonts w:cs="Arial"/>
          <w:bCs/>
        </w:rPr>
      </w:pPr>
      <w:sdt>
        <w:sdtPr>
          <w:rPr>
            <w:rFonts w:cs="Arial"/>
            <w:b/>
          </w:rPr>
          <w:alias w:val="Witness"/>
          <w:id w:val="-557091984"/>
          <w:placeholder>
            <w:docPart w:val="E243CAB3892045B7942FB9C93A9228AF"/>
          </w:placeholder>
          <w:richText/>
        </w:sdtPr>
        <w:sdtContent>
          <w:r w:rsidRPr="00580DAB" w:rsidR="00580DAB">
            <w:rPr>
              <w:rFonts w:cs="Arial"/>
              <w:b/>
              <w:i/>
            </w:rPr>
            <w:t>Mark Miller:</w:t>
          </w:r>
          <w:r w:rsidRPr="005B6617">
            <w:rPr>
              <w:rFonts w:cs="Arial"/>
              <w:b/>
              <w:bCs/>
              <w:i/>
              <w:iCs/>
            </w:rPr>
            <w:t xml:space="preserve"> </w:t>
          </w:r>
        </w:sdtContent>
      </w:sdt>
      <w:r>
        <w:rPr>
          <w:rFonts w:cs="Arial"/>
          <w:bCs/>
        </w:rPr>
        <w:t>On the target itself, there is a legitimate and continued debate that is important to have as a democracy as to how much the Government want to spend on overseas development assistance</w:t>
      </w:r>
      <w:r w:rsidR="00606845">
        <w:rPr>
          <w:rFonts w:cs="Arial"/>
          <w:bCs/>
        </w:rPr>
        <w:t>.</w:t>
      </w:r>
      <w:r w:rsidR="00697007">
        <w:rPr>
          <w:rFonts w:cs="Arial"/>
          <w:bCs/>
        </w:rPr>
        <w:t xml:space="preserve"> </w:t>
      </w:r>
      <w:r>
        <w:rPr>
          <w:rFonts w:cs="Arial"/>
          <w:bCs/>
        </w:rPr>
        <w:t>No piece of legislation should be sacrosanct</w:t>
      </w:r>
      <w:r w:rsidR="00606845">
        <w:rPr>
          <w:rFonts w:cs="Arial"/>
          <w:bCs/>
        </w:rPr>
        <w:t>.</w:t>
      </w:r>
      <w:r w:rsidR="00697007">
        <w:rPr>
          <w:rFonts w:cs="Arial"/>
          <w:bCs/>
        </w:rPr>
        <w:t xml:space="preserve"> </w:t>
      </w:r>
      <w:r>
        <w:rPr>
          <w:rFonts w:cs="Arial"/>
          <w:bCs/>
        </w:rPr>
        <w:t xml:space="preserve">The 0.7% is an international commitment, and it is a commitment that the UK has effectively used in the past to crowd </w:t>
      </w:r>
      <w:r w:rsidR="008D6B27">
        <w:rPr>
          <w:rFonts w:cs="Arial"/>
          <w:bCs/>
        </w:rPr>
        <w:t xml:space="preserve">in </w:t>
      </w:r>
      <w:r>
        <w:rPr>
          <w:rFonts w:cs="Arial"/>
          <w:bCs/>
        </w:rPr>
        <w:t xml:space="preserve">other countries </w:t>
      </w:r>
      <w:r w:rsidR="008D6B27">
        <w:rPr>
          <w:rFonts w:cs="Arial"/>
          <w:bCs/>
        </w:rPr>
        <w:t>to provide international support</w:t>
      </w:r>
      <w:r w:rsidR="00606845">
        <w:rPr>
          <w:rFonts w:cs="Arial"/>
          <w:bCs/>
        </w:rPr>
        <w:t>.</w:t>
      </w:r>
      <w:r w:rsidR="00697007">
        <w:rPr>
          <w:rFonts w:cs="Arial"/>
          <w:bCs/>
        </w:rPr>
        <w:t xml:space="preserve"> </w:t>
      </w:r>
      <w:r w:rsidR="008D6B27">
        <w:rPr>
          <w:rFonts w:cs="Arial"/>
          <w:bCs/>
        </w:rPr>
        <w:t>We have seen that at Gleneagles</w:t>
      </w:r>
      <w:r w:rsidR="008D6B27">
        <w:rPr>
          <w:rFonts w:cs="Times New Roman"/>
          <w:bCs/>
        </w:rPr>
        <w:t xml:space="preserve">; </w:t>
      </w:r>
      <w:r w:rsidR="00E800DA">
        <w:rPr>
          <w:rFonts w:cs="Times New Roman"/>
          <w:bCs/>
        </w:rPr>
        <w:t xml:space="preserve">we </w:t>
      </w:r>
      <w:r>
        <w:rPr>
          <w:rFonts w:cs="Arial"/>
          <w:bCs/>
        </w:rPr>
        <w:t xml:space="preserve">saw </w:t>
      </w:r>
      <w:r w:rsidR="008D6B27">
        <w:rPr>
          <w:rFonts w:cs="Arial"/>
          <w:bCs/>
        </w:rPr>
        <w:t xml:space="preserve">it </w:t>
      </w:r>
      <w:r>
        <w:rPr>
          <w:rFonts w:cs="Arial"/>
          <w:bCs/>
        </w:rPr>
        <w:t>in the past</w:t>
      </w:r>
      <w:r w:rsidR="00606845">
        <w:rPr>
          <w:rFonts w:cs="Arial"/>
          <w:bCs/>
        </w:rPr>
        <w:t>.</w:t>
      </w:r>
      <w:r w:rsidR="00697007">
        <w:rPr>
          <w:rFonts w:cs="Arial"/>
          <w:bCs/>
        </w:rPr>
        <w:t xml:space="preserve"> </w:t>
      </w:r>
      <w:r w:rsidR="008D6B27">
        <w:rPr>
          <w:rFonts w:cs="Arial"/>
          <w:bCs/>
        </w:rPr>
        <w:t>I</w:t>
      </w:r>
      <w:r>
        <w:rPr>
          <w:rFonts w:cs="Arial"/>
          <w:bCs/>
        </w:rPr>
        <w:t xml:space="preserve">t should not be necessarily </w:t>
      </w:r>
      <w:r w:rsidR="008D6B27">
        <w:rPr>
          <w:rFonts w:cs="Arial"/>
          <w:bCs/>
        </w:rPr>
        <w:t>sacrosanct</w:t>
      </w:r>
      <w:r>
        <w:rPr>
          <w:rFonts w:cs="Arial"/>
          <w:bCs/>
        </w:rPr>
        <w:t>, as I say.</w:t>
      </w:r>
    </w:p>
    <w:p w:rsidR="005B6617" w:rsidP="00DB45BD">
      <w:pPr>
        <w:pStyle w:val="Answer"/>
        <w:rPr>
          <w:rFonts w:cs="Arial"/>
          <w:bCs/>
          <w:iCs/>
        </w:rPr>
      </w:pPr>
      <w:r>
        <w:rPr>
          <w:rFonts w:cs="Arial"/>
          <w:bCs/>
          <w:iCs/>
        </w:rPr>
        <w:t>There has been a lot of focus put on the quantity of aid</w:t>
      </w:r>
      <w:r w:rsidR="00E800DA">
        <w:rPr>
          <w:rFonts w:cs="Arial"/>
          <w:bCs/>
          <w:iCs/>
        </w:rPr>
        <w:t xml:space="preserve">. The </w:t>
      </w:r>
      <w:r w:rsidR="008D6B27">
        <w:rPr>
          <w:rFonts w:cs="Arial"/>
          <w:bCs/>
          <w:iCs/>
        </w:rPr>
        <w:t>q</w:t>
      </w:r>
      <w:r>
        <w:rPr>
          <w:rFonts w:cs="Arial"/>
          <w:bCs/>
          <w:iCs/>
        </w:rPr>
        <w:t>uantity of aid is clearly important</w:t>
      </w:r>
      <w:r w:rsidR="00606845">
        <w:rPr>
          <w:rFonts w:cs="Arial"/>
          <w:bCs/>
          <w:iCs/>
        </w:rPr>
        <w:t>.</w:t>
      </w:r>
      <w:r w:rsidR="00697007">
        <w:rPr>
          <w:rFonts w:cs="Arial"/>
          <w:bCs/>
          <w:iCs/>
        </w:rPr>
        <w:t xml:space="preserve"> </w:t>
      </w:r>
      <w:r>
        <w:rPr>
          <w:rFonts w:cs="Arial"/>
          <w:bCs/>
          <w:iCs/>
        </w:rPr>
        <w:t xml:space="preserve">If we think about the global challenges </w:t>
      </w:r>
      <w:r w:rsidR="00E800DA">
        <w:rPr>
          <w:rFonts w:cs="Arial"/>
          <w:bCs/>
          <w:iCs/>
        </w:rPr>
        <w:t>of</w:t>
      </w:r>
      <w:r>
        <w:rPr>
          <w:rFonts w:cs="Arial"/>
          <w:bCs/>
          <w:iCs/>
        </w:rPr>
        <w:t xml:space="preserve"> healthcare and education, we cannot pretend that cutting </w:t>
      </w:r>
      <w:r w:rsidR="008D6B27">
        <w:rPr>
          <w:rFonts w:cs="Arial"/>
          <w:bCs/>
          <w:iCs/>
        </w:rPr>
        <w:t xml:space="preserve">budgets </w:t>
      </w:r>
      <w:r>
        <w:rPr>
          <w:rFonts w:cs="Arial"/>
          <w:bCs/>
          <w:iCs/>
        </w:rPr>
        <w:t>by 30% will not impact on delivery</w:t>
      </w:r>
      <w:r w:rsidR="00606845">
        <w:rPr>
          <w:rFonts w:cs="Arial"/>
          <w:bCs/>
          <w:iCs/>
        </w:rPr>
        <w:t>.</w:t>
      </w:r>
      <w:r w:rsidR="00697007">
        <w:rPr>
          <w:rFonts w:cs="Arial"/>
          <w:bCs/>
          <w:iCs/>
        </w:rPr>
        <w:t xml:space="preserve"> </w:t>
      </w:r>
      <w:r w:rsidR="001937BF">
        <w:rPr>
          <w:rFonts w:cs="Arial"/>
          <w:bCs/>
          <w:iCs/>
        </w:rPr>
        <w:t xml:space="preserve">That </w:t>
      </w:r>
      <w:r>
        <w:rPr>
          <w:rFonts w:cs="Arial"/>
          <w:bCs/>
          <w:iCs/>
        </w:rPr>
        <w:t>said, I believe it is important to try to broaden the development debate</w:t>
      </w:r>
      <w:r w:rsidR="00606845">
        <w:rPr>
          <w:rFonts w:cs="Arial"/>
          <w:bCs/>
          <w:iCs/>
        </w:rPr>
        <w:t>.</w:t>
      </w:r>
      <w:r w:rsidR="00697007">
        <w:rPr>
          <w:rFonts w:cs="Arial"/>
          <w:bCs/>
          <w:iCs/>
        </w:rPr>
        <w:t xml:space="preserve"> </w:t>
      </w:r>
      <w:r w:rsidR="008D6B27">
        <w:rPr>
          <w:rFonts w:cs="Arial"/>
          <w:bCs/>
          <w:iCs/>
        </w:rPr>
        <w:t xml:space="preserve">First, </w:t>
      </w:r>
      <w:r>
        <w:rPr>
          <w:rFonts w:cs="Arial"/>
          <w:bCs/>
          <w:iCs/>
        </w:rPr>
        <w:t xml:space="preserve">how </w:t>
      </w:r>
      <w:r w:rsidR="00E800DA">
        <w:rPr>
          <w:rFonts w:cs="Arial"/>
          <w:bCs/>
          <w:iCs/>
        </w:rPr>
        <w:t xml:space="preserve">can </w:t>
      </w:r>
      <w:r>
        <w:rPr>
          <w:rFonts w:cs="Arial"/>
          <w:bCs/>
          <w:iCs/>
        </w:rPr>
        <w:t xml:space="preserve">aid be </w:t>
      </w:r>
      <w:r w:rsidR="008D6B27">
        <w:rPr>
          <w:rFonts w:cs="Arial"/>
          <w:bCs/>
          <w:iCs/>
        </w:rPr>
        <w:t xml:space="preserve">used </w:t>
      </w:r>
      <w:r>
        <w:rPr>
          <w:rFonts w:cs="Arial"/>
          <w:bCs/>
          <w:iCs/>
        </w:rPr>
        <w:t xml:space="preserve">most </w:t>
      </w:r>
      <w:r w:rsidR="008D6B27">
        <w:rPr>
          <w:rFonts w:cs="Arial"/>
          <w:bCs/>
          <w:iCs/>
        </w:rPr>
        <w:t>effectively</w:t>
      </w:r>
      <w:r w:rsidR="00E800DA">
        <w:rPr>
          <w:rFonts w:cs="Arial"/>
          <w:bCs/>
          <w:iCs/>
        </w:rPr>
        <w:t>?</w:t>
      </w:r>
      <w:r w:rsidR="00697007">
        <w:rPr>
          <w:rFonts w:cs="Arial"/>
          <w:bCs/>
          <w:iCs/>
        </w:rPr>
        <w:t xml:space="preserve"> </w:t>
      </w:r>
      <w:r w:rsidR="008D6B27">
        <w:rPr>
          <w:rFonts w:cs="Arial"/>
          <w:bCs/>
          <w:iCs/>
        </w:rPr>
        <w:t>What programmes are having impact</w:t>
      </w:r>
      <w:r w:rsidR="00606845">
        <w:rPr>
          <w:rFonts w:cs="Arial"/>
          <w:bCs/>
          <w:iCs/>
        </w:rPr>
        <w:t>?</w:t>
      </w:r>
      <w:r w:rsidR="00697007">
        <w:rPr>
          <w:rFonts w:cs="Arial"/>
          <w:bCs/>
          <w:iCs/>
        </w:rPr>
        <w:t xml:space="preserve"> </w:t>
      </w:r>
      <w:r w:rsidR="008D6B27">
        <w:rPr>
          <w:rFonts w:cs="Arial"/>
          <w:bCs/>
          <w:iCs/>
        </w:rPr>
        <w:t xml:space="preserve">There is great research done by </w:t>
      </w:r>
      <w:r>
        <w:rPr>
          <w:rFonts w:cs="Arial"/>
          <w:bCs/>
          <w:iCs/>
        </w:rPr>
        <w:t>ICAI, for example, that shows which programmes are having impact and which are not</w:t>
      </w:r>
      <w:r w:rsidR="00606845">
        <w:rPr>
          <w:rFonts w:cs="Arial"/>
          <w:bCs/>
          <w:iCs/>
        </w:rPr>
        <w:t>.</w:t>
      </w:r>
      <w:r w:rsidR="00697007">
        <w:rPr>
          <w:rFonts w:cs="Arial"/>
          <w:bCs/>
          <w:iCs/>
        </w:rPr>
        <w:t xml:space="preserve"> </w:t>
      </w:r>
      <w:r>
        <w:rPr>
          <w:rFonts w:cs="Arial"/>
          <w:bCs/>
          <w:iCs/>
        </w:rPr>
        <w:t xml:space="preserve">It would be great to </w:t>
      </w:r>
      <w:r w:rsidR="00E800DA">
        <w:rPr>
          <w:rFonts w:cs="Arial"/>
          <w:bCs/>
          <w:iCs/>
        </w:rPr>
        <w:t>see</w:t>
      </w:r>
      <w:r>
        <w:rPr>
          <w:rFonts w:cs="Arial"/>
          <w:bCs/>
          <w:iCs/>
        </w:rPr>
        <w:t xml:space="preserve"> more prioritisation of aid programmes</w:t>
      </w:r>
      <w:r w:rsidR="008D6B27">
        <w:rPr>
          <w:rFonts w:cs="Arial"/>
          <w:bCs/>
          <w:iCs/>
        </w:rPr>
        <w:t xml:space="preserve"> as a consequence.</w:t>
      </w:r>
    </w:p>
    <w:p w:rsidR="00E800DA" w:rsidP="00DB45BD">
      <w:pPr>
        <w:pStyle w:val="Answer"/>
        <w:rPr>
          <w:rFonts w:cs="Arial"/>
          <w:bCs/>
          <w:iCs/>
        </w:rPr>
      </w:pPr>
      <w:r>
        <w:rPr>
          <w:rFonts w:cs="Arial"/>
          <w:bCs/>
          <w:iCs/>
        </w:rPr>
        <w:t xml:space="preserve">There is also a </w:t>
      </w:r>
      <w:r w:rsidR="008D6B27">
        <w:rPr>
          <w:rFonts w:cs="Arial"/>
          <w:bCs/>
          <w:iCs/>
        </w:rPr>
        <w:t xml:space="preserve">wider </w:t>
      </w:r>
      <w:r>
        <w:rPr>
          <w:rFonts w:cs="Arial"/>
          <w:bCs/>
          <w:iCs/>
        </w:rPr>
        <w:t xml:space="preserve">discussion to be had about how a whole array of </w:t>
      </w:r>
      <w:r>
        <w:rPr>
          <w:rFonts w:cs="Arial"/>
          <w:bCs/>
          <w:iCs/>
        </w:rPr>
        <w:t xml:space="preserve">Government </w:t>
      </w:r>
      <w:r>
        <w:rPr>
          <w:rFonts w:cs="Arial"/>
          <w:bCs/>
          <w:iCs/>
        </w:rPr>
        <w:t xml:space="preserve">policies </w:t>
      </w:r>
      <w:r w:rsidR="00267726">
        <w:rPr>
          <w:rFonts w:cs="Arial"/>
          <w:bCs/>
          <w:iCs/>
        </w:rPr>
        <w:t>contribute to development objectives</w:t>
      </w:r>
      <w:r w:rsidR="00606845">
        <w:rPr>
          <w:rFonts w:cs="Arial"/>
          <w:bCs/>
          <w:iCs/>
        </w:rPr>
        <w:t>.</w:t>
      </w:r>
      <w:r w:rsidR="00697007">
        <w:rPr>
          <w:rFonts w:cs="Arial"/>
          <w:bCs/>
          <w:iCs/>
        </w:rPr>
        <w:t xml:space="preserve"> </w:t>
      </w:r>
      <w:r w:rsidR="00267726">
        <w:rPr>
          <w:rFonts w:cs="Arial"/>
          <w:bCs/>
          <w:iCs/>
        </w:rPr>
        <w:t xml:space="preserve">If we think of </w:t>
      </w:r>
      <w:r>
        <w:rPr>
          <w:rFonts w:cs="Arial"/>
          <w:bCs/>
          <w:iCs/>
        </w:rPr>
        <w:t>climate change, clearly it is not just our ODA contribution that is going to make a difference on climate</w:t>
      </w:r>
      <w:r w:rsidR="00606845">
        <w:rPr>
          <w:rFonts w:cs="Arial"/>
          <w:bCs/>
          <w:iCs/>
        </w:rPr>
        <w:t>.</w:t>
      </w:r>
      <w:r w:rsidR="00697007">
        <w:rPr>
          <w:rFonts w:cs="Arial"/>
          <w:bCs/>
          <w:iCs/>
        </w:rPr>
        <w:t xml:space="preserve"> </w:t>
      </w:r>
      <w:r>
        <w:rPr>
          <w:rFonts w:cs="Arial"/>
          <w:bCs/>
          <w:iCs/>
        </w:rPr>
        <w:t xml:space="preserve">It is also </w:t>
      </w:r>
      <w:r w:rsidR="00267726">
        <w:rPr>
          <w:rFonts w:cs="Arial"/>
          <w:bCs/>
          <w:iCs/>
        </w:rPr>
        <w:t xml:space="preserve">about issues such as our public </w:t>
      </w:r>
      <w:r>
        <w:rPr>
          <w:rFonts w:cs="Arial"/>
          <w:bCs/>
          <w:iCs/>
        </w:rPr>
        <w:t xml:space="preserve">spending on </w:t>
      </w:r>
      <w:r>
        <w:rPr>
          <w:rFonts w:cs="Arial"/>
          <w:bCs/>
          <w:iCs/>
        </w:rPr>
        <w:t xml:space="preserve">fossil </w:t>
      </w:r>
      <w:r w:rsidRPr="00267726" w:rsidR="00267726">
        <w:rPr>
          <w:rFonts w:cs="Arial"/>
          <w:bCs/>
          <w:iCs/>
        </w:rPr>
        <w:t>fuel</w:t>
      </w:r>
      <w:r w:rsidR="00267726">
        <w:rPr>
          <w:rFonts w:cs="Arial"/>
          <w:bCs/>
          <w:iCs/>
        </w:rPr>
        <w:t xml:space="preserve"> subsidies</w:t>
      </w:r>
      <w:r w:rsidR="00606845">
        <w:rPr>
          <w:rFonts w:cs="Arial"/>
          <w:bCs/>
          <w:iCs/>
        </w:rPr>
        <w:t>.</w:t>
      </w:r>
      <w:r w:rsidR="00697007">
        <w:rPr>
          <w:rFonts w:cs="Arial"/>
          <w:bCs/>
          <w:iCs/>
        </w:rPr>
        <w:t xml:space="preserve"> </w:t>
      </w:r>
      <w:r w:rsidR="00267726">
        <w:rPr>
          <w:rFonts w:cs="Arial"/>
          <w:bCs/>
          <w:iCs/>
        </w:rPr>
        <w:t>Can we reduce those</w:t>
      </w:r>
      <w:r w:rsidR="00606845">
        <w:rPr>
          <w:rFonts w:cs="Arial"/>
          <w:bCs/>
          <w:iCs/>
        </w:rPr>
        <w:t>?</w:t>
      </w:r>
      <w:r w:rsidR="00697007">
        <w:rPr>
          <w:rFonts w:cs="Arial"/>
          <w:bCs/>
          <w:iCs/>
        </w:rPr>
        <w:t xml:space="preserve"> </w:t>
      </w:r>
      <w:r w:rsidR="00267726">
        <w:rPr>
          <w:rFonts w:cs="Arial"/>
          <w:bCs/>
          <w:iCs/>
        </w:rPr>
        <w:t xml:space="preserve">It is about issues such as </w:t>
      </w:r>
      <w:r>
        <w:rPr>
          <w:rFonts w:cs="Arial"/>
          <w:bCs/>
          <w:iCs/>
        </w:rPr>
        <w:t>our own investments in research and the strategy around green energy</w:t>
      </w:r>
      <w:r w:rsidR="00606845">
        <w:rPr>
          <w:rFonts w:cs="Arial"/>
          <w:bCs/>
          <w:iCs/>
        </w:rPr>
        <w:t>.</w:t>
      </w:r>
      <w:r w:rsidR="00697007">
        <w:rPr>
          <w:rFonts w:cs="Arial"/>
          <w:bCs/>
          <w:iCs/>
        </w:rPr>
        <w:t xml:space="preserve"> </w:t>
      </w:r>
      <w:r>
        <w:rPr>
          <w:rFonts w:cs="Arial"/>
          <w:bCs/>
          <w:iCs/>
        </w:rPr>
        <w:t xml:space="preserve">Can that generate new technologies that can support </w:t>
      </w:r>
      <w:r w:rsidR="00267726">
        <w:rPr>
          <w:rFonts w:cs="Arial"/>
          <w:bCs/>
          <w:iCs/>
        </w:rPr>
        <w:t>climate change?</w:t>
      </w:r>
      <w:r>
        <w:rPr>
          <w:rFonts w:cs="Arial"/>
          <w:bCs/>
          <w:iCs/>
        </w:rPr>
        <w:t xml:space="preserve"> </w:t>
      </w:r>
    </w:p>
    <w:p w:rsidR="005B6617" w:rsidP="00DB45BD">
      <w:pPr>
        <w:pStyle w:val="Answer"/>
        <w:rPr>
          <w:rFonts w:cs="Arial"/>
          <w:bCs/>
          <w:iCs/>
        </w:rPr>
      </w:pPr>
      <w:r>
        <w:rPr>
          <w:rFonts w:cs="Arial"/>
          <w:bCs/>
          <w:iCs/>
        </w:rPr>
        <w:t>Yes, quantity matters</w:t>
      </w:r>
      <w:r w:rsidR="00267726">
        <w:rPr>
          <w:rFonts w:cs="Arial"/>
          <w:bCs/>
          <w:iCs/>
        </w:rPr>
        <w:t>, but effectiveness also matters</w:t>
      </w:r>
      <w:r w:rsidR="00606845">
        <w:rPr>
          <w:rFonts w:cs="Arial"/>
          <w:bCs/>
          <w:iCs/>
        </w:rPr>
        <w:t>.</w:t>
      </w:r>
      <w:r w:rsidR="00697007">
        <w:rPr>
          <w:rFonts w:cs="Arial"/>
          <w:bCs/>
          <w:iCs/>
        </w:rPr>
        <w:t xml:space="preserve"> </w:t>
      </w:r>
      <w:r w:rsidR="00267726">
        <w:rPr>
          <w:rFonts w:cs="Arial"/>
          <w:bCs/>
          <w:iCs/>
        </w:rPr>
        <w:t xml:space="preserve">We also have to think about the broader suite of policy instruments the </w:t>
      </w:r>
      <w:r w:rsidR="00E800DA">
        <w:rPr>
          <w:rFonts w:cs="Arial"/>
          <w:bCs/>
          <w:iCs/>
        </w:rPr>
        <w:t>Government</w:t>
      </w:r>
      <w:r>
        <w:rPr>
          <w:rFonts w:cs="Arial"/>
          <w:bCs/>
          <w:iCs/>
        </w:rPr>
        <w:t xml:space="preserve"> have that affect development.</w:t>
      </w:r>
    </w:p>
    <w:p w:rsidR="00DC6B40" w:rsidP="00DB45BD">
      <w:pPr>
        <w:pStyle w:val="Answer"/>
        <w:rPr>
          <w:rFonts w:cs="Arial"/>
          <w:bCs/>
          <w:iCs/>
        </w:rPr>
      </w:pPr>
      <w:sdt>
        <w:sdtPr>
          <w:rPr>
            <w:rFonts w:cs="Arial"/>
            <w:b/>
            <w:bCs/>
            <w:i/>
            <w:iCs/>
          </w:rPr>
          <w:alias w:val="Witness"/>
          <w:id w:val="1385988285"/>
          <w:placeholder>
            <w:docPart w:val="5941FAA232734767955839F4FEA5A5D8"/>
          </w:placeholder>
          <w:richText/>
        </w:sdtPr>
        <w:sdtEndPr>
          <w:rPr>
            <w:b w:val="0"/>
            <w:i w:val="0"/>
          </w:rPr>
        </w:sdtEndPr>
        <w:sdtContent>
          <w:r w:rsidRPr="00580DAB" w:rsidR="00580DAB">
            <w:rPr>
              <w:rFonts w:cs="Arial"/>
              <w:b/>
              <w:bCs/>
              <w:i/>
              <w:iCs/>
            </w:rPr>
            <w:t>Ian Mitchell:</w:t>
          </w:r>
          <w:r w:rsidRPr="005B6617" w:rsidR="005B6617">
            <w:rPr>
              <w:rFonts w:cs="Arial"/>
              <w:bCs/>
              <w:iCs/>
            </w:rPr>
            <w:t xml:space="preserve"> </w:t>
          </w:r>
        </w:sdtContent>
      </w:sdt>
      <w:r w:rsidR="005B6617">
        <w:rPr>
          <w:rFonts w:cs="Arial"/>
          <w:bCs/>
          <w:iCs/>
        </w:rPr>
        <w:t xml:space="preserve">It seems to me that the </w:t>
      </w:r>
      <w:r>
        <w:rPr>
          <w:rFonts w:cs="Arial"/>
          <w:bCs/>
          <w:iCs/>
        </w:rPr>
        <w:t xml:space="preserve">target was put into law deliberately so it forced a national debate if that target wanted to be </w:t>
      </w:r>
      <w:r w:rsidR="005B6617">
        <w:rPr>
          <w:rFonts w:cs="Arial"/>
          <w:bCs/>
          <w:iCs/>
        </w:rPr>
        <w:t>changed, and that has worked</w:t>
      </w:r>
      <w:r w:rsidR="00606845">
        <w:rPr>
          <w:rFonts w:cs="Arial"/>
          <w:bCs/>
          <w:iCs/>
        </w:rPr>
        <w:t>.</w:t>
      </w:r>
      <w:r w:rsidR="00697007">
        <w:rPr>
          <w:rFonts w:cs="Arial"/>
          <w:bCs/>
          <w:iCs/>
        </w:rPr>
        <w:t xml:space="preserve"> </w:t>
      </w:r>
      <w:r w:rsidR="005B6617">
        <w:rPr>
          <w:rFonts w:cs="Arial"/>
          <w:bCs/>
          <w:iCs/>
        </w:rPr>
        <w:t>It has attracted criticism precisely for that reason; it has become a focal point.</w:t>
      </w:r>
    </w:p>
    <w:p w:rsidR="005B6617" w:rsidP="00DB45BD">
      <w:pPr>
        <w:pStyle w:val="Answer"/>
        <w:rPr>
          <w:rFonts w:cs="Arial"/>
          <w:bCs/>
          <w:iCs/>
        </w:rPr>
      </w:pPr>
      <w:r>
        <w:rPr>
          <w:rFonts w:cs="Arial"/>
          <w:bCs/>
          <w:iCs/>
        </w:rPr>
        <w:t>I</w:t>
      </w:r>
      <w:r>
        <w:rPr>
          <w:rFonts w:cs="Arial"/>
          <w:bCs/>
          <w:iCs/>
        </w:rPr>
        <w:t>t is not so different from other spending requirements, in the sense that it really just sets a budget</w:t>
      </w:r>
      <w:r w:rsidR="00606845">
        <w:rPr>
          <w:rFonts w:cs="Arial"/>
          <w:bCs/>
          <w:iCs/>
        </w:rPr>
        <w:t>.</w:t>
      </w:r>
      <w:r w:rsidR="00697007">
        <w:rPr>
          <w:rFonts w:cs="Arial"/>
          <w:bCs/>
          <w:iCs/>
        </w:rPr>
        <w:t xml:space="preserve"> </w:t>
      </w:r>
      <w:r>
        <w:rPr>
          <w:rFonts w:cs="Arial"/>
          <w:bCs/>
          <w:iCs/>
        </w:rPr>
        <w:t>That budget varies a little</w:t>
      </w:r>
      <w:r w:rsidR="00606845">
        <w:rPr>
          <w:rFonts w:cs="Arial"/>
          <w:bCs/>
          <w:iCs/>
        </w:rPr>
        <w:t>.</w:t>
      </w:r>
      <w:r w:rsidR="00697007">
        <w:rPr>
          <w:rFonts w:cs="Arial"/>
          <w:bCs/>
          <w:iCs/>
        </w:rPr>
        <w:t xml:space="preserve"> </w:t>
      </w:r>
      <w:r>
        <w:rPr>
          <w:rFonts w:cs="Arial"/>
          <w:bCs/>
          <w:iCs/>
        </w:rPr>
        <w:t xml:space="preserve">We make a huge fuss about </w:t>
      </w:r>
      <w:r>
        <w:rPr>
          <w:rFonts w:cs="Arial"/>
          <w:bCs/>
          <w:iCs/>
        </w:rPr>
        <w:t xml:space="preserve">the difficulty of meeting the increase in GNI, but, as we have said, if it was not treated as a </w:t>
      </w:r>
      <w:r w:rsidR="00E800DA">
        <w:rPr>
          <w:rFonts w:cs="Arial"/>
          <w:bCs/>
          <w:iCs/>
        </w:rPr>
        <w:t>ceiling</w:t>
      </w:r>
      <w:r>
        <w:rPr>
          <w:rFonts w:cs="Arial"/>
          <w:bCs/>
          <w:iCs/>
        </w:rPr>
        <w:t xml:space="preserve"> </w:t>
      </w:r>
      <w:r>
        <w:rPr>
          <w:rFonts w:cs="Arial"/>
          <w:bCs/>
          <w:iCs/>
        </w:rPr>
        <w:t>that would not be very difficult</w:t>
      </w:r>
      <w:r w:rsidR="00606845">
        <w:rPr>
          <w:rFonts w:cs="Arial"/>
          <w:bCs/>
          <w:iCs/>
        </w:rPr>
        <w:t>.</w:t>
      </w:r>
      <w:r w:rsidR="00697007">
        <w:rPr>
          <w:rFonts w:cs="Arial"/>
          <w:bCs/>
          <w:iCs/>
        </w:rPr>
        <w:t xml:space="preserve"> </w:t>
      </w:r>
      <w:r>
        <w:rPr>
          <w:rFonts w:cs="Arial"/>
          <w:bCs/>
          <w:iCs/>
        </w:rPr>
        <w:t xml:space="preserve">It is not difficult with </w:t>
      </w:r>
      <w:r>
        <w:rPr>
          <w:rFonts w:cs="Arial"/>
          <w:bCs/>
          <w:iCs/>
        </w:rPr>
        <w:t>the defence target for NATO, which we exceed</w:t>
      </w:r>
      <w:r w:rsidR="00606845">
        <w:rPr>
          <w:rFonts w:cs="Arial"/>
          <w:bCs/>
          <w:iCs/>
        </w:rPr>
        <w:t>.</w:t>
      </w:r>
      <w:r w:rsidR="00697007">
        <w:rPr>
          <w:rFonts w:cs="Arial"/>
          <w:bCs/>
          <w:iCs/>
        </w:rPr>
        <w:t xml:space="preserve"> </w:t>
      </w:r>
      <w:r>
        <w:rPr>
          <w:rFonts w:cs="Arial"/>
          <w:bCs/>
          <w:iCs/>
        </w:rPr>
        <w:t xml:space="preserve">We spend </w:t>
      </w:r>
      <w:r>
        <w:rPr>
          <w:rFonts w:cs="Arial"/>
          <w:bCs/>
          <w:iCs/>
        </w:rPr>
        <w:t xml:space="preserve">2.1% on </w:t>
      </w:r>
      <w:r>
        <w:rPr>
          <w:rFonts w:cs="Arial"/>
          <w:bCs/>
          <w:iCs/>
        </w:rPr>
        <w:t xml:space="preserve">it </w:t>
      </w:r>
      <w:r>
        <w:rPr>
          <w:rFonts w:cs="Arial"/>
          <w:bCs/>
          <w:iCs/>
        </w:rPr>
        <w:t xml:space="preserve">nearly every year; it is going to </w:t>
      </w:r>
      <w:r>
        <w:rPr>
          <w:rFonts w:cs="Arial"/>
          <w:bCs/>
          <w:iCs/>
        </w:rPr>
        <w:t>go up now to 2.2%</w:t>
      </w:r>
      <w:r w:rsidR="00606845">
        <w:rPr>
          <w:rFonts w:cs="Arial"/>
          <w:bCs/>
          <w:iCs/>
        </w:rPr>
        <w:t>.</w:t>
      </w:r>
      <w:r w:rsidR="00697007">
        <w:rPr>
          <w:rFonts w:cs="Arial"/>
          <w:bCs/>
          <w:iCs/>
        </w:rPr>
        <w:t xml:space="preserve"> </w:t>
      </w:r>
      <w:r>
        <w:rPr>
          <w:rFonts w:cs="Arial"/>
          <w:bCs/>
          <w:iCs/>
        </w:rPr>
        <w:t xml:space="preserve">There is never any discussion about whether that target is distortionary or creates </w:t>
      </w:r>
      <w:r>
        <w:rPr>
          <w:rFonts w:cs="Arial"/>
          <w:bCs/>
          <w:iCs/>
        </w:rPr>
        <w:t>too much focus.</w:t>
      </w:r>
    </w:p>
    <w:p w:rsidR="00DE2700" w:rsidP="00DB45BD">
      <w:pPr>
        <w:pStyle w:val="Answer"/>
        <w:rPr>
          <w:rFonts w:cs="Arial"/>
        </w:rPr>
      </w:pPr>
      <w:r>
        <w:rPr>
          <w:rFonts w:cs="Arial"/>
        </w:rPr>
        <w:t xml:space="preserve">You </w:t>
      </w:r>
      <w:r w:rsidR="005B6617">
        <w:rPr>
          <w:rFonts w:cs="Arial"/>
        </w:rPr>
        <w:t xml:space="preserve">had a Chancellor in George Osborne </w:t>
      </w:r>
      <w:r w:rsidR="00DC6B40">
        <w:rPr>
          <w:rFonts w:cs="Arial"/>
        </w:rPr>
        <w:t xml:space="preserve">who maybe felt it was a bit higher than he wanted or a bit difficult in light of other big cuts to other </w:t>
      </w:r>
      <w:r>
        <w:rPr>
          <w:rFonts w:cs="Arial"/>
        </w:rPr>
        <w:t>Departments</w:t>
      </w:r>
      <w:r w:rsidR="00606845">
        <w:rPr>
          <w:rFonts w:cs="Arial"/>
        </w:rPr>
        <w:t>.</w:t>
      </w:r>
      <w:r w:rsidR="00697007">
        <w:rPr>
          <w:rFonts w:cs="Arial"/>
        </w:rPr>
        <w:t xml:space="preserve"> </w:t>
      </w:r>
      <w:r w:rsidR="00DC6B40">
        <w:rPr>
          <w:rFonts w:cs="Arial"/>
        </w:rPr>
        <w:t>For those of us who were officials in the</w:t>
      </w:r>
      <w:r>
        <w:rPr>
          <w:rFonts w:cs="Arial"/>
        </w:rPr>
        <w:t xml:space="preserve"> </w:t>
      </w:r>
      <w:r>
        <w:rPr>
          <w:rFonts w:cs="Arial"/>
        </w:rPr>
        <w:t>Department</w:t>
      </w:r>
      <w:r>
        <w:rPr>
          <w:rFonts w:cs="Arial"/>
        </w:rPr>
        <w:t xml:space="preserve"> </w:t>
      </w:r>
      <w:r w:rsidR="005B6617">
        <w:rPr>
          <w:rFonts w:cs="Arial"/>
        </w:rPr>
        <w:t>at the time of the target step</w:t>
      </w:r>
      <w:r w:rsidR="005B6617">
        <w:rPr>
          <w:rFonts w:cs="Arial"/>
        </w:rPr>
        <w:noBreakHyphen/>
        <w:t xml:space="preserve">up, the Treasury were trying quite hard to find things that could be classified as ODA </w:t>
      </w:r>
      <w:r>
        <w:rPr>
          <w:rFonts w:cs="Arial"/>
        </w:rPr>
        <w:t xml:space="preserve">during </w:t>
      </w:r>
      <w:r w:rsidR="005B6617">
        <w:rPr>
          <w:rFonts w:cs="Arial"/>
        </w:rPr>
        <w:t xml:space="preserve">the last </w:t>
      </w:r>
      <w:r>
        <w:rPr>
          <w:rFonts w:cs="Arial"/>
        </w:rPr>
        <w:t>spending review</w:t>
      </w:r>
      <w:r w:rsidR="005B6617">
        <w:rPr>
          <w:rFonts w:cs="Arial"/>
        </w:rPr>
        <w:t>.</w:t>
      </w:r>
    </w:p>
    <w:p w:rsidR="005B6617" w:rsidP="00DB45BD">
      <w:pPr>
        <w:pStyle w:val="Answer"/>
        <w:rPr>
          <w:rFonts w:cs="Arial"/>
        </w:rPr>
      </w:pPr>
      <w:r>
        <w:rPr>
          <w:rFonts w:cs="Arial"/>
        </w:rPr>
        <w:t xml:space="preserve">To that extent, </w:t>
      </w:r>
      <w:r>
        <w:rPr>
          <w:rFonts w:cs="Arial"/>
        </w:rPr>
        <w:t>there has been an incentive to spend less well at the margin</w:t>
      </w:r>
      <w:r w:rsidR="00606845">
        <w:rPr>
          <w:rFonts w:cs="Arial"/>
        </w:rPr>
        <w:t>.</w:t>
      </w:r>
      <w:r w:rsidR="00697007">
        <w:rPr>
          <w:rFonts w:cs="Arial"/>
        </w:rPr>
        <w:t xml:space="preserve"> </w:t>
      </w:r>
      <w:r w:rsidR="003E4A5F">
        <w:rPr>
          <w:rFonts w:cs="Arial"/>
        </w:rPr>
        <w:t xml:space="preserve">When </w:t>
      </w:r>
      <w:r>
        <w:rPr>
          <w:rFonts w:cs="Arial"/>
        </w:rPr>
        <w:t xml:space="preserve">you </w:t>
      </w:r>
      <w:r>
        <w:rPr>
          <w:rFonts w:cs="Arial"/>
        </w:rPr>
        <w:t xml:space="preserve">step back </w:t>
      </w:r>
      <w:r w:rsidR="003E4A5F">
        <w:rPr>
          <w:rFonts w:cs="Arial"/>
        </w:rPr>
        <w:t>to</w:t>
      </w:r>
      <w:r>
        <w:rPr>
          <w:rFonts w:cs="Arial"/>
        </w:rPr>
        <w:t xml:space="preserve"> look at the share that is going to the least developed countries and the amount that is actually leaving the country, it has performed </w:t>
      </w:r>
      <w:r>
        <w:rPr>
          <w:rFonts w:cs="Arial"/>
        </w:rPr>
        <w:t>relatively well</w:t>
      </w:r>
      <w:r w:rsidR="00606845">
        <w:rPr>
          <w:rFonts w:cs="Arial"/>
        </w:rPr>
        <w:t>.</w:t>
      </w:r>
      <w:r w:rsidR="00697007">
        <w:rPr>
          <w:rFonts w:cs="Arial"/>
        </w:rPr>
        <w:t xml:space="preserve"> </w:t>
      </w:r>
      <w:r>
        <w:rPr>
          <w:rFonts w:cs="Arial"/>
        </w:rPr>
        <w:t xml:space="preserve">The charge </w:t>
      </w:r>
      <w:r w:rsidRPr="003E4A5F">
        <w:rPr>
          <w:rFonts w:cs="Arial"/>
        </w:rPr>
        <w:t xml:space="preserve">that 0.7% </w:t>
      </w:r>
      <w:r w:rsidRPr="003E4A5F">
        <w:rPr>
          <w:rFonts w:cs="Arial"/>
        </w:rPr>
        <w:t xml:space="preserve">has meant that we spend it all in the </w:t>
      </w:r>
      <w:r w:rsidRPr="003E4A5F">
        <w:rPr>
          <w:rFonts w:cs="Arial"/>
        </w:rPr>
        <w:t xml:space="preserve">national interest </w:t>
      </w:r>
      <w:r w:rsidRPr="003E4A5F">
        <w:rPr>
          <w:rFonts w:cs="Arial"/>
        </w:rPr>
        <w:t xml:space="preserve">on </w:t>
      </w:r>
      <w:r w:rsidRPr="003E4A5F" w:rsidR="003E4A5F">
        <w:rPr>
          <w:rFonts w:cs="Times New Roman"/>
        </w:rPr>
        <w:t>tied</w:t>
      </w:r>
      <w:r>
        <w:rPr>
          <w:rFonts w:cs="Times New Roman"/>
        </w:rPr>
        <w:t xml:space="preserve"> </w:t>
      </w:r>
      <w:r>
        <w:rPr>
          <w:rFonts w:cs="Arial"/>
        </w:rPr>
        <w:t>aid does not hold up</w:t>
      </w:r>
      <w:r w:rsidR="00606845">
        <w:rPr>
          <w:rFonts w:cs="Arial"/>
        </w:rPr>
        <w:t>.</w:t>
      </w:r>
      <w:r w:rsidR="00697007">
        <w:rPr>
          <w:rFonts w:cs="Arial"/>
        </w:rPr>
        <w:t xml:space="preserve"> </w:t>
      </w:r>
      <w:r>
        <w:rPr>
          <w:rFonts w:cs="Arial"/>
        </w:rPr>
        <w:t xml:space="preserve">There has probably been a slight decline </w:t>
      </w:r>
      <w:r>
        <w:rPr>
          <w:rFonts w:cs="Arial"/>
        </w:rPr>
        <w:t xml:space="preserve">at the margins in </w:t>
      </w:r>
      <w:r>
        <w:rPr>
          <w:rFonts w:cs="Arial"/>
        </w:rPr>
        <w:t xml:space="preserve">some programmes that </w:t>
      </w:r>
      <w:r>
        <w:rPr>
          <w:rFonts w:cs="Arial"/>
        </w:rPr>
        <w:t xml:space="preserve">perhaps </w:t>
      </w:r>
      <w:r>
        <w:rPr>
          <w:rFonts w:cs="Arial"/>
        </w:rPr>
        <w:t xml:space="preserve">are not as strong as others, but overall it </w:t>
      </w:r>
      <w:r>
        <w:rPr>
          <w:rFonts w:cs="Arial"/>
        </w:rPr>
        <w:t xml:space="preserve">has </w:t>
      </w:r>
      <w:r>
        <w:rPr>
          <w:rFonts w:cs="Arial"/>
        </w:rPr>
        <w:t>remain</w:t>
      </w:r>
      <w:r>
        <w:rPr>
          <w:rFonts w:cs="Arial"/>
        </w:rPr>
        <w:t>ed</w:t>
      </w:r>
      <w:r>
        <w:rPr>
          <w:rFonts w:cs="Arial"/>
        </w:rPr>
        <w:t xml:space="preserve"> relatively strong</w:t>
      </w:r>
      <w:r w:rsidR="00606845">
        <w:rPr>
          <w:rFonts w:cs="Arial"/>
        </w:rPr>
        <w:t>.</w:t>
      </w:r>
      <w:r w:rsidR="00697007">
        <w:rPr>
          <w:rFonts w:cs="Arial"/>
        </w:rPr>
        <w:t xml:space="preserve"> </w:t>
      </w:r>
      <w:r>
        <w:rPr>
          <w:rFonts w:cs="Arial"/>
        </w:rPr>
        <w:t>That is my assessment</w:t>
      </w:r>
      <w:r w:rsidR="00606845">
        <w:rPr>
          <w:rFonts w:cs="Arial"/>
        </w:rPr>
        <w:t>.</w:t>
      </w:r>
      <w:r w:rsidR="00697007">
        <w:rPr>
          <w:rFonts w:cs="Arial"/>
        </w:rPr>
        <w:t xml:space="preserve"> </w:t>
      </w:r>
    </w:p>
    <w:p w:rsidR="005B6617" w:rsidP="00DE2700">
      <w:pPr>
        <w:pStyle w:val="Question"/>
      </w:pPr>
      <w:sdt>
        <w:sdtPr>
          <w:rPr>
            <w:b/>
            <w:bCs/>
          </w:rPr>
          <w:alias w:val="Member"/>
          <w:tag w:val="&lt;Member mnisId='4025' dodsId='41721'&gt;"/>
          <w:id w:val="1065214316"/>
          <w:placeholder>
            <w:docPart w:val="D472D100258744ED9B94ECB7B268AE6E"/>
          </w:placeholder>
          <w:richText/>
        </w:sdtPr>
        <w:sdtEndPr>
          <w:rPr>
            <w:b w:val="0"/>
            <w:bCs w:val="0"/>
          </w:rPr>
        </w:sdtEndPr>
        <w:sdtContent>
          <w:r w:rsidRPr="005B6617" w:rsidR="00DE2700">
            <w:rPr>
              <w:b/>
              <w:bCs/>
            </w:rPr>
            <w:t xml:space="preserve">Mrs </w:t>
          </w:r>
          <w:r w:rsidR="00040856">
            <w:rPr>
              <w:b/>
              <w:bCs/>
            </w:rPr>
            <w:t>Latham:</w:t>
          </w:r>
        </w:sdtContent>
      </w:sdt>
      <w:r w:rsidR="00DE2700">
        <w:t xml:space="preserve"> </w:t>
      </w:r>
      <w:r>
        <w:t>Mark, you mention</w:t>
      </w:r>
      <w:r w:rsidR="003E4A5F">
        <w:t>ed</w:t>
      </w:r>
      <w:r>
        <w:t xml:space="preserve"> ICAI</w:t>
      </w:r>
      <w:r w:rsidR="00606845">
        <w:t>.</w:t>
      </w:r>
      <w:r w:rsidR="00697007">
        <w:t xml:space="preserve"> </w:t>
      </w:r>
      <w:r w:rsidR="003E4A5F">
        <w:t>It</w:t>
      </w:r>
      <w:r>
        <w:t xml:space="preserve"> </w:t>
      </w:r>
      <w:r w:rsidR="003E4A5F">
        <w:t>has</w:t>
      </w:r>
      <w:r>
        <w:t xml:space="preserve"> </w:t>
      </w:r>
      <w:r w:rsidR="00DE2700">
        <w:t>suggested specifying the target as a three</w:t>
      </w:r>
      <w:r w:rsidR="00DE2700">
        <w:noBreakHyphen/>
        <w:t>year rolling average</w:t>
      </w:r>
      <w:r w:rsidR="00606845">
        <w:t>.</w:t>
      </w:r>
      <w:r w:rsidR="00697007">
        <w:t xml:space="preserve"> </w:t>
      </w:r>
      <w:r w:rsidR="00DE2700">
        <w:t xml:space="preserve">Is </w:t>
      </w:r>
      <w:r>
        <w:t>this an opportunity to investigate other changes to UK ODA?</w:t>
      </w:r>
    </w:p>
    <w:p w:rsidR="00DE2700" w:rsidP="00DB45BD">
      <w:pPr>
        <w:pStyle w:val="Answer"/>
        <w:rPr>
          <w:rFonts w:cs="Arial"/>
          <w:bCs/>
        </w:rPr>
      </w:pPr>
      <w:sdt>
        <w:sdtPr>
          <w:rPr>
            <w:rFonts w:cs="Arial"/>
            <w:b/>
          </w:rPr>
          <w:alias w:val="Witness"/>
          <w:id w:val="-351034397"/>
          <w:placeholder>
            <w:docPart w:val="0148260D1FEC40F0A5C3191BDA8C4095"/>
          </w:placeholder>
          <w:richText/>
        </w:sdtPr>
        <w:sdtContent>
          <w:r w:rsidRPr="00580DAB" w:rsidR="00580DAB">
            <w:rPr>
              <w:rFonts w:cs="Arial"/>
              <w:b/>
              <w:i/>
            </w:rPr>
            <w:t>Mark Miller:</w:t>
          </w:r>
          <w:r w:rsidRPr="005B6617" w:rsidR="005B6617">
            <w:rPr>
              <w:rFonts w:cs="Arial"/>
              <w:b/>
              <w:bCs/>
              <w:i/>
              <w:iCs/>
            </w:rPr>
            <w:t xml:space="preserve"> </w:t>
          </w:r>
        </w:sdtContent>
      </w:sdt>
      <w:r w:rsidRPr="00DE2700">
        <w:rPr>
          <w:rFonts w:cs="Arial"/>
          <w:bCs/>
        </w:rPr>
        <w:t>I</w:t>
      </w:r>
      <w:r w:rsidR="005B6617">
        <w:rPr>
          <w:rFonts w:cs="Arial"/>
          <w:bCs/>
        </w:rPr>
        <w:t>n the context of the current moment</w:t>
      </w:r>
      <w:r w:rsidR="0053133E">
        <w:rPr>
          <w:rFonts w:cs="Arial"/>
          <w:bCs/>
        </w:rPr>
        <w:t>,</w:t>
      </w:r>
      <w:r>
        <w:rPr>
          <w:rFonts w:cs="Arial"/>
          <w:bCs/>
        </w:rPr>
        <w:t xml:space="preserve"> </w:t>
      </w:r>
      <w:r w:rsidR="0053133E">
        <w:rPr>
          <w:rFonts w:cs="Arial"/>
          <w:bCs/>
        </w:rPr>
        <w:t>we are</w:t>
      </w:r>
      <w:r>
        <w:rPr>
          <w:rFonts w:cs="Arial"/>
          <w:bCs/>
        </w:rPr>
        <w:t xml:space="preserve"> </w:t>
      </w:r>
      <w:r w:rsidR="005B6617">
        <w:rPr>
          <w:rFonts w:cs="Arial"/>
          <w:bCs/>
        </w:rPr>
        <w:t>switching from a hard 0.7% to a hard 0.5% overnight</w:t>
      </w:r>
      <w:r w:rsidR="0053133E">
        <w:rPr>
          <w:rFonts w:cs="Arial"/>
          <w:bCs/>
        </w:rPr>
        <w:t>.</w:t>
      </w:r>
      <w:r w:rsidR="005B6617">
        <w:rPr>
          <w:rFonts w:cs="Arial"/>
          <w:bCs/>
        </w:rPr>
        <w:t xml:space="preserve"> </w:t>
      </w:r>
      <w:r w:rsidR="0053133E">
        <w:rPr>
          <w:rFonts w:cs="Arial"/>
          <w:bCs/>
        </w:rPr>
        <w:t xml:space="preserve">If </w:t>
      </w:r>
      <w:r>
        <w:rPr>
          <w:rFonts w:cs="Arial"/>
          <w:bCs/>
        </w:rPr>
        <w:t xml:space="preserve">you </w:t>
      </w:r>
      <w:r w:rsidR="005B6617">
        <w:rPr>
          <w:rFonts w:cs="Arial"/>
          <w:bCs/>
        </w:rPr>
        <w:t>gut almost a third out of any budget, the</w:t>
      </w:r>
      <w:r>
        <w:rPr>
          <w:rFonts w:cs="Arial"/>
          <w:bCs/>
        </w:rPr>
        <w:t xml:space="preserve">re will be </w:t>
      </w:r>
      <w:r w:rsidR="005B6617">
        <w:rPr>
          <w:rFonts w:cs="Arial"/>
          <w:bCs/>
        </w:rPr>
        <w:t xml:space="preserve">disruption </w:t>
      </w:r>
      <w:r>
        <w:rPr>
          <w:rFonts w:cs="Arial"/>
          <w:bCs/>
        </w:rPr>
        <w:t xml:space="preserve">from </w:t>
      </w:r>
      <w:r w:rsidR="005B6617">
        <w:rPr>
          <w:rFonts w:cs="Arial"/>
          <w:bCs/>
        </w:rPr>
        <w:t>such measures</w:t>
      </w:r>
      <w:r w:rsidR="00606845">
        <w:rPr>
          <w:rFonts w:cs="Arial"/>
          <w:bCs/>
        </w:rPr>
        <w:t>.</w:t>
      </w:r>
      <w:r w:rsidR="00697007">
        <w:rPr>
          <w:rFonts w:cs="Arial"/>
          <w:bCs/>
        </w:rPr>
        <w:t xml:space="preserve"> </w:t>
      </w:r>
      <w:r>
        <w:rPr>
          <w:rFonts w:cs="Arial"/>
          <w:bCs/>
        </w:rPr>
        <w:t>T</w:t>
      </w:r>
      <w:r w:rsidR="005B6617">
        <w:rPr>
          <w:rFonts w:cs="Arial"/>
          <w:bCs/>
        </w:rPr>
        <w:t xml:space="preserve">here have been some cuts to date, but the bulk of the work would need to be done in the next fiscal year, if that </w:t>
      </w:r>
      <w:r>
        <w:rPr>
          <w:rFonts w:cs="Arial"/>
          <w:bCs/>
        </w:rPr>
        <w:t>change were to take place</w:t>
      </w:r>
      <w:r w:rsidR="00606845">
        <w:rPr>
          <w:rFonts w:cs="Arial"/>
          <w:bCs/>
        </w:rPr>
        <w:t>.</w:t>
      </w:r>
      <w:r w:rsidR="00697007">
        <w:rPr>
          <w:rFonts w:cs="Arial"/>
          <w:bCs/>
        </w:rPr>
        <w:t xml:space="preserve"> </w:t>
      </w:r>
    </w:p>
    <w:p w:rsidR="005B6617" w:rsidP="00DB45BD">
      <w:pPr>
        <w:pStyle w:val="Answer"/>
        <w:rPr>
          <w:rFonts w:cs="Arial"/>
          <w:bCs/>
        </w:rPr>
      </w:pPr>
      <w:r>
        <w:rPr>
          <w:rFonts w:cs="Arial"/>
          <w:bCs/>
        </w:rPr>
        <w:t xml:space="preserve">If we think about how the 0.7% target was initially </w:t>
      </w:r>
      <w:r>
        <w:rPr>
          <w:rFonts w:cs="Arial"/>
          <w:bCs/>
        </w:rPr>
        <w:t>introduced, the commitment was made eight years ago</w:t>
      </w:r>
      <w:r>
        <w:rPr>
          <w:rFonts w:cs="Arial"/>
          <w:bCs/>
        </w:rPr>
        <w:t xml:space="preserve"> and there was a gradual phase</w:t>
      </w:r>
      <w:r>
        <w:rPr>
          <w:rFonts w:cs="Arial"/>
          <w:bCs/>
        </w:rPr>
        <w:noBreakHyphen/>
        <w:t>up</w:t>
      </w:r>
      <w:r w:rsidR="00606845">
        <w:rPr>
          <w:rFonts w:cs="Arial"/>
          <w:bCs/>
        </w:rPr>
        <w:t>.</w:t>
      </w:r>
      <w:r w:rsidR="00697007">
        <w:rPr>
          <w:rFonts w:cs="Arial"/>
          <w:bCs/>
        </w:rPr>
        <w:t xml:space="preserve"> </w:t>
      </w:r>
      <w:r>
        <w:rPr>
          <w:rFonts w:cs="Arial"/>
          <w:bCs/>
        </w:rPr>
        <w:t>A drastic cut</w:t>
      </w:r>
      <w:r>
        <w:rPr>
          <w:rFonts w:cs="Arial"/>
          <w:bCs/>
        </w:rPr>
        <w:noBreakHyphen/>
        <w:t>off now could be enormously disruptive</w:t>
      </w:r>
      <w:r w:rsidR="00606845">
        <w:rPr>
          <w:rFonts w:cs="Arial"/>
          <w:bCs/>
        </w:rPr>
        <w:t>.</w:t>
      </w:r>
      <w:r w:rsidR="00697007">
        <w:rPr>
          <w:rFonts w:cs="Arial"/>
          <w:bCs/>
        </w:rPr>
        <w:t xml:space="preserve"> </w:t>
      </w:r>
      <w:r>
        <w:rPr>
          <w:rFonts w:cs="Arial"/>
          <w:bCs/>
        </w:rPr>
        <w:t xml:space="preserve">Thinking more about phasing would be a </w:t>
      </w:r>
      <w:r>
        <w:rPr>
          <w:rFonts w:cs="Arial"/>
          <w:bCs/>
        </w:rPr>
        <w:t xml:space="preserve">productive or </w:t>
      </w:r>
      <w:r>
        <w:rPr>
          <w:rFonts w:cs="Arial"/>
          <w:bCs/>
        </w:rPr>
        <w:t xml:space="preserve">useful debate to </w:t>
      </w:r>
      <w:r>
        <w:rPr>
          <w:rFonts w:cs="Arial"/>
          <w:bCs/>
        </w:rPr>
        <w:t>have</w:t>
      </w:r>
      <w:r>
        <w:rPr>
          <w:rFonts w:cs="Arial"/>
          <w:bCs/>
        </w:rPr>
        <w:t>.</w:t>
      </w:r>
    </w:p>
    <w:p w:rsidR="005B6617" w:rsidP="00DB45BD">
      <w:pPr>
        <w:pStyle w:val="Answer"/>
        <w:rPr>
          <w:rFonts w:cs="Arial"/>
          <w:bCs/>
          <w:iCs/>
        </w:rPr>
      </w:pPr>
      <w:r w:rsidRPr="005B6617">
        <w:rPr>
          <w:rFonts w:cs="Arial"/>
          <w:bCs/>
          <w:iCs/>
        </w:rPr>
        <w:t>There are other areas that could be considered</w:t>
      </w:r>
      <w:r w:rsidR="00606845">
        <w:rPr>
          <w:rFonts w:cs="Arial"/>
          <w:bCs/>
          <w:iCs/>
        </w:rPr>
        <w:t>.</w:t>
      </w:r>
      <w:r w:rsidR="00697007">
        <w:rPr>
          <w:rFonts w:cs="Arial"/>
          <w:bCs/>
          <w:iCs/>
        </w:rPr>
        <w:t xml:space="preserve"> </w:t>
      </w:r>
      <w:r>
        <w:rPr>
          <w:rFonts w:cs="Arial"/>
          <w:bCs/>
          <w:iCs/>
        </w:rPr>
        <w:t>In the letter that was sent by the Foreign Secretary to this Committee</w:t>
      </w:r>
      <w:r w:rsidR="00DE2700">
        <w:rPr>
          <w:rFonts w:cs="Arial"/>
          <w:bCs/>
          <w:iCs/>
        </w:rPr>
        <w:t xml:space="preserve">, </w:t>
      </w:r>
      <w:r>
        <w:rPr>
          <w:rFonts w:cs="Arial"/>
          <w:bCs/>
          <w:iCs/>
        </w:rPr>
        <w:t xml:space="preserve">there was a </w:t>
      </w:r>
      <w:r w:rsidR="00DE2700">
        <w:rPr>
          <w:rFonts w:cs="Arial"/>
          <w:bCs/>
          <w:iCs/>
        </w:rPr>
        <w:t xml:space="preserve">shift to a discussion </w:t>
      </w:r>
      <w:r w:rsidR="001410FA">
        <w:rPr>
          <w:rFonts w:cs="Arial"/>
          <w:bCs/>
          <w:iCs/>
        </w:rPr>
        <w:t>about</w:t>
      </w:r>
      <w:r w:rsidR="00DE2700">
        <w:rPr>
          <w:rFonts w:cs="Arial"/>
          <w:bCs/>
          <w:iCs/>
        </w:rPr>
        <w:t xml:space="preserve"> global challenges</w:t>
      </w:r>
      <w:r w:rsidR="00606845">
        <w:rPr>
          <w:rFonts w:cs="Arial"/>
          <w:bCs/>
          <w:iCs/>
        </w:rPr>
        <w:t>.</w:t>
      </w:r>
      <w:r w:rsidR="00697007">
        <w:rPr>
          <w:rFonts w:cs="Arial"/>
          <w:bCs/>
          <w:iCs/>
        </w:rPr>
        <w:t xml:space="preserve"> </w:t>
      </w:r>
      <w:r>
        <w:rPr>
          <w:rFonts w:cs="Arial"/>
          <w:bCs/>
          <w:iCs/>
        </w:rPr>
        <w:t xml:space="preserve">Giving some thought to what that means and the role of the FCDO in seeking to solve global challenges is an important debate to have beyond </w:t>
      </w:r>
      <w:r w:rsidR="004A0F97">
        <w:rPr>
          <w:rFonts w:cs="Arial"/>
          <w:bCs/>
          <w:iCs/>
        </w:rPr>
        <w:t xml:space="preserve">the </w:t>
      </w:r>
      <w:r w:rsidR="008F29FF">
        <w:rPr>
          <w:rFonts w:cs="Arial"/>
          <w:bCs/>
          <w:iCs/>
        </w:rPr>
        <w:t>International Development Act, which</w:t>
      </w:r>
      <w:r w:rsidR="004A0F97">
        <w:rPr>
          <w:rFonts w:cs="Arial"/>
          <w:bCs/>
          <w:iCs/>
        </w:rPr>
        <w:t xml:space="preserve"> </w:t>
      </w:r>
      <w:r>
        <w:rPr>
          <w:rFonts w:cs="Arial"/>
          <w:bCs/>
          <w:iCs/>
        </w:rPr>
        <w:t>was focused on poverty reduction</w:t>
      </w:r>
      <w:r w:rsidR="00606845">
        <w:rPr>
          <w:rFonts w:cs="Arial"/>
          <w:bCs/>
          <w:iCs/>
        </w:rPr>
        <w:t>.</w:t>
      </w:r>
      <w:r w:rsidR="00697007">
        <w:rPr>
          <w:rFonts w:cs="Arial"/>
          <w:bCs/>
          <w:iCs/>
        </w:rPr>
        <w:t xml:space="preserve"> </w:t>
      </w:r>
      <w:r>
        <w:rPr>
          <w:rFonts w:cs="Arial"/>
          <w:bCs/>
          <w:iCs/>
        </w:rPr>
        <w:t xml:space="preserve">Poverty reduction will continue to be critical, but it would be useful to specify </w:t>
      </w:r>
      <w:r w:rsidR="004A0F97">
        <w:rPr>
          <w:rFonts w:cs="Arial"/>
          <w:bCs/>
          <w:iCs/>
        </w:rPr>
        <w:t>responsibilities around those global challenges</w:t>
      </w:r>
      <w:r w:rsidR="00606845">
        <w:rPr>
          <w:rFonts w:cs="Arial"/>
          <w:bCs/>
          <w:iCs/>
        </w:rPr>
        <w:t>.</w:t>
      </w:r>
      <w:r w:rsidR="00697007">
        <w:rPr>
          <w:rFonts w:cs="Arial"/>
          <w:bCs/>
          <w:iCs/>
        </w:rPr>
        <w:t xml:space="preserve"> </w:t>
      </w:r>
      <w:r w:rsidR="004A0F97">
        <w:rPr>
          <w:rFonts w:cs="Arial"/>
          <w:bCs/>
          <w:iCs/>
        </w:rPr>
        <w:t>That could be something to consider</w:t>
      </w:r>
      <w:r w:rsidR="00606845">
        <w:rPr>
          <w:rFonts w:cs="Arial"/>
          <w:bCs/>
          <w:iCs/>
        </w:rPr>
        <w:t>.</w:t>
      </w:r>
      <w:r w:rsidR="00697007">
        <w:rPr>
          <w:rFonts w:cs="Arial"/>
          <w:bCs/>
          <w:iCs/>
        </w:rPr>
        <w:t xml:space="preserve"> </w:t>
      </w:r>
    </w:p>
    <w:p w:rsidR="004A0F97" w:rsidP="00DB45BD">
      <w:pPr>
        <w:pStyle w:val="Answer"/>
        <w:rPr>
          <w:rFonts w:cs="Arial"/>
          <w:bCs/>
          <w:iCs/>
        </w:rPr>
      </w:pPr>
      <w:sdt>
        <w:sdtPr>
          <w:rPr>
            <w:rFonts w:cs="Arial"/>
            <w:b/>
            <w:bCs/>
            <w:i/>
            <w:iCs/>
          </w:rPr>
          <w:alias w:val="Witness"/>
          <w:id w:val="1299268450"/>
          <w:placeholder>
            <w:docPart w:val="5EC297A399864C07808845EDE20928AF"/>
          </w:placeholder>
          <w:richText/>
        </w:sdtPr>
        <w:sdtEndPr>
          <w:rPr>
            <w:b w:val="0"/>
            <w:i w:val="0"/>
          </w:rPr>
        </w:sdtEndPr>
        <w:sdtContent>
          <w:r w:rsidRPr="00580DAB" w:rsidR="00580DAB">
            <w:rPr>
              <w:rFonts w:cs="Arial"/>
              <w:b/>
              <w:bCs/>
              <w:i/>
              <w:iCs/>
            </w:rPr>
            <w:t>Ian Mitchell:</w:t>
          </w:r>
          <w:r w:rsidRPr="005B6617" w:rsidR="005B6617">
            <w:rPr>
              <w:rFonts w:cs="Arial"/>
              <w:bCs/>
              <w:iCs/>
            </w:rPr>
            <w:t xml:space="preserve"> </w:t>
          </w:r>
        </w:sdtContent>
      </w:sdt>
      <w:r w:rsidR="001410FA">
        <w:rPr>
          <w:rFonts w:cs="Arial"/>
          <w:bCs/>
          <w:iCs/>
        </w:rPr>
        <w:t xml:space="preserve">On </w:t>
      </w:r>
      <w:r w:rsidR="005B6617">
        <w:rPr>
          <w:rFonts w:cs="Arial"/>
          <w:bCs/>
          <w:iCs/>
        </w:rPr>
        <w:t xml:space="preserve">the </w:t>
      </w:r>
      <w:r w:rsidR="001410FA">
        <w:rPr>
          <w:rFonts w:cs="Arial"/>
          <w:bCs/>
          <w:iCs/>
        </w:rPr>
        <w:t>rolling target point</w:t>
      </w:r>
      <w:r>
        <w:rPr>
          <w:rFonts w:cs="Arial"/>
          <w:bCs/>
          <w:iCs/>
        </w:rPr>
        <w:t xml:space="preserve">, </w:t>
      </w:r>
      <w:r w:rsidR="001410FA">
        <w:rPr>
          <w:rFonts w:cs="Arial"/>
          <w:bCs/>
          <w:iCs/>
        </w:rPr>
        <w:t xml:space="preserve">let </w:t>
      </w:r>
      <w:r>
        <w:rPr>
          <w:rFonts w:cs="Arial"/>
          <w:bCs/>
          <w:iCs/>
        </w:rPr>
        <w:t>us say it is 0.7%</w:t>
      </w:r>
      <w:r w:rsidR="00606845">
        <w:rPr>
          <w:rFonts w:cs="Arial"/>
          <w:bCs/>
          <w:iCs/>
        </w:rPr>
        <w:t>.</w:t>
      </w:r>
      <w:r w:rsidR="00697007">
        <w:rPr>
          <w:rFonts w:cs="Arial"/>
          <w:bCs/>
          <w:iCs/>
        </w:rPr>
        <w:t xml:space="preserve"> </w:t>
      </w:r>
      <w:r w:rsidR="001410FA">
        <w:rPr>
          <w:rFonts w:cs="Arial"/>
          <w:bCs/>
          <w:iCs/>
        </w:rPr>
        <w:t xml:space="preserve">The risk is that it </w:t>
      </w:r>
      <w:r>
        <w:rPr>
          <w:rFonts w:cs="Arial"/>
          <w:bCs/>
          <w:iCs/>
        </w:rPr>
        <w:t>is 0.69% in the first</w:t>
      </w:r>
      <w:r w:rsidR="001410FA">
        <w:rPr>
          <w:rFonts w:cs="Arial"/>
          <w:bCs/>
          <w:iCs/>
        </w:rPr>
        <w:t xml:space="preserve"> year</w:t>
      </w:r>
      <w:r>
        <w:rPr>
          <w:rFonts w:cs="Arial"/>
          <w:bCs/>
          <w:iCs/>
        </w:rPr>
        <w:t xml:space="preserve">; it is 0.69% in the second year; then the </w:t>
      </w:r>
      <w:r w:rsidR="00E800DA">
        <w:rPr>
          <w:rFonts w:cs="Arial"/>
          <w:bCs/>
          <w:iCs/>
        </w:rPr>
        <w:t>Government</w:t>
      </w:r>
      <w:r>
        <w:rPr>
          <w:rFonts w:cs="Arial"/>
          <w:bCs/>
          <w:iCs/>
        </w:rPr>
        <w:t xml:space="preserve"> will try to pick the very smallest figure in the </w:t>
      </w:r>
      <w:r w:rsidR="005B6617">
        <w:rPr>
          <w:rFonts w:cs="Arial"/>
          <w:bCs/>
          <w:iCs/>
        </w:rPr>
        <w:t>third year to make it hit 0.7% exactly</w:t>
      </w:r>
      <w:r>
        <w:rPr>
          <w:rFonts w:cs="Arial"/>
          <w:bCs/>
          <w:iCs/>
        </w:rPr>
        <w:t xml:space="preserve"> again</w:t>
      </w:r>
      <w:r w:rsidR="00606845">
        <w:rPr>
          <w:rFonts w:cs="Arial"/>
          <w:bCs/>
          <w:iCs/>
        </w:rPr>
        <w:t>.</w:t>
      </w:r>
      <w:r w:rsidR="00697007">
        <w:rPr>
          <w:rFonts w:cs="Arial"/>
          <w:bCs/>
          <w:iCs/>
        </w:rPr>
        <w:t xml:space="preserve"> </w:t>
      </w:r>
      <w:r w:rsidR="005B6617">
        <w:rPr>
          <w:rFonts w:cs="Arial"/>
          <w:bCs/>
          <w:iCs/>
        </w:rPr>
        <w:t>I do not see that as a solution.</w:t>
      </w:r>
    </w:p>
    <w:p w:rsidR="004A0F97" w:rsidP="00DB45BD">
      <w:pPr>
        <w:pStyle w:val="Answer"/>
        <w:rPr>
          <w:rFonts w:cs="Arial"/>
          <w:bCs/>
          <w:iCs/>
        </w:rPr>
      </w:pPr>
      <w:r>
        <w:rPr>
          <w:rFonts w:cs="Arial"/>
          <w:bCs/>
          <w:iCs/>
        </w:rPr>
        <w:t xml:space="preserve">There is </w:t>
      </w:r>
      <w:r w:rsidR="005B6617">
        <w:rPr>
          <w:rFonts w:cs="Arial"/>
          <w:bCs/>
          <w:iCs/>
        </w:rPr>
        <w:t xml:space="preserve">a minor issue </w:t>
      </w:r>
      <w:r>
        <w:rPr>
          <w:rFonts w:cs="Arial"/>
          <w:bCs/>
          <w:iCs/>
        </w:rPr>
        <w:t xml:space="preserve">related </w:t>
      </w:r>
      <w:r w:rsidR="005B6617">
        <w:rPr>
          <w:rFonts w:cs="Arial"/>
          <w:bCs/>
          <w:iCs/>
        </w:rPr>
        <w:t>to what Mark says</w:t>
      </w:r>
      <w:r w:rsidR="00606845">
        <w:rPr>
          <w:rFonts w:cs="Arial"/>
          <w:bCs/>
          <w:iCs/>
        </w:rPr>
        <w:t>.</w:t>
      </w:r>
      <w:r w:rsidR="00697007">
        <w:rPr>
          <w:rFonts w:cs="Arial"/>
          <w:bCs/>
          <w:iCs/>
        </w:rPr>
        <w:t xml:space="preserve"> </w:t>
      </w:r>
      <w:r w:rsidR="005B6617">
        <w:rPr>
          <w:rFonts w:cs="Arial"/>
          <w:bCs/>
          <w:iCs/>
        </w:rPr>
        <w:t>In the short term</w:t>
      </w:r>
      <w:r>
        <w:rPr>
          <w:rFonts w:cs="Arial"/>
          <w:bCs/>
          <w:iCs/>
        </w:rPr>
        <w:t xml:space="preserve">, </w:t>
      </w:r>
      <w:r w:rsidR="001410FA">
        <w:rPr>
          <w:rFonts w:cs="Arial"/>
          <w:bCs/>
          <w:iCs/>
        </w:rPr>
        <w:t>given</w:t>
      </w:r>
      <w:r>
        <w:rPr>
          <w:rFonts w:cs="Arial"/>
          <w:bCs/>
          <w:iCs/>
        </w:rPr>
        <w:t xml:space="preserve"> the steepness of this cut</w:t>
      </w:r>
      <w:r w:rsidR="001410FA">
        <w:rPr>
          <w:rFonts w:cs="Arial"/>
          <w:bCs/>
          <w:iCs/>
        </w:rPr>
        <w:t>,</w:t>
      </w:r>
      <w:r w:rsidR="00697007">
        <w:rPr>
          <w:rFonts w:cs="Arial"/>
          <w:bCs/>
          <w:iCs/>
        </w:rPr>
        <w:t xml:space="preserve"> </w:t>
      </w:r>
      <w:r w:rsidR="001410FA">
        <w:rPr>
          <w:rFonts w:cs="Arial"/>
          <w:bCs/>
          <w:iCs/>
        </w:rPr>
        <w:t xml:space="preserve">we </w:t>
      </w:r>
      <w:r>
        <w:rPr>
          <w:rFonts w:cs="Arial"/>
          <w:bCs/>
          <w:iCs/>
        </w:rPr>
        <w:t xml:space="preserve">are trying to find at least 25% of the budget in basically </w:t>
      </w:r>
      <w:r w:rsidR="005B6617">
        <w:rPr>
          <w:rFonts w:cs="Arial"/>
          <w:bCs/>
          <w:iCs/>
        </w:rPr>
        <w:t>three months</w:t>
      </w:r>
      <w:r w:rsidR="00606845">
        <w:rPr>
          <w:rFonts w:cs="Arial"/>
          <w:bCs/>
          <w:iCs/>
        </w:rPr>
        <w:t>.</w:t>
      </w:r>
      <w:r w:rsidR="00697007">
        <w:rPr>
          <w:rFonts w:cs="Arial"/>
          <w:bCs/>
          <w:iCs/>
        </w:rPr>
        <w:t xml:space="preserve"> </w:t>
      </w:r>
      <w:r>
        <w:rPr>
          <w:rFonts w:cs="Arial"/>
          <w:bCs/>
          <w:iCs/>
        </w:rPr>
        <w:t>I</w:t>
      </w:r>
      <w:r w:rsidR="005B6617">
        <w:rPr>
          <w:rFonts w:cs="Arial"/>
          <w:bCs/>
          <w:iCs/>
        </w:rPr>
        <w:t xml:space="preserve">f you think about the increase </w:t>
      </w:r>
      <w:r>
        <w:rPr>
          <w:rFonts w:cs="Arial"/>
          <w:bCs/>
          <w:iCs/>
        </w:rPr>
        <w:t xml:space="preserve">when we went </w:t>
      </w:r>
      <w:r w:rsidR="005B6617">
        <w:rPr>
          <w:rFonts w:cs="Arial"/>
          <w:bCs/>
          <w:iCs/>
        </w:rPr>
        <w:t xml:space="preserve">up to 0.7%, it was </w:t>
      </w:r>
      <w:r>
        <w:rPr>
          <w:rFonts w:cs="Arial"/>
          <w:bCs/>
          <w:iCs/>
        </w:rPr>
        <w:t>planned for years and it still attracted criticism for the steepness of the increase</w:t>
      </w:r>
      <w:r w:rsidR="00606845">
        <w:rPr>
          <w:rFonts w:cs="Arial"/>
          <w:bCs/>
          <w:iCs/>
        </w:rPr>
        <w:t>.</w:t>
      </w:r>
      <w:r w:rsidR="00697007">
        <w:rPr>
          <w:rFonts w:cs="Arial"/>
          <w:bCs/>
          <w:iCs/>
        </w:rPr>
        <w:t xml:space="preserve"> </w:t>
      </w:r>
      <w:r>
        <w:rPr>
          <w:rFonts w:cs="Arial"/>
          <w:bCs/>
          <w:iCs/>
        </w:rPr>
        <w:t xml:space="preserve">We are now doing the </w:t>
      </w:r>
      <w:r w:rsidR="005B6617">
        <w:rPr>
          <w:rFonts w:cs="Arial"/>
          <w:bCs/>
          <w:iCs/>
        </w:rPr>
        <w:t>inverse much more quickly</w:t>
      </w:r>
      <w:r w:rsidR="00606845">
        <w:rPr>
          <w:rFonts w:cs="Arial"/>
          <w:bCs/>
          <w:iCs/>
        </w:rPr>
        <w:t>.</w:t>
      </w:r>
      <w:r w:rsidR="00697007">
        <w:rPr>
          <w:rFonts w:cs="Arial"/>
          <w:bCs/>
          <w:iCs/>
        </w:rPr>
        <w:t xml:space="preserve"> </w:t>
      </w:r>
      <w:r w:rsidR="005B6617">
        <w:rPr>
          <w:rFonts w:cs="Arial"/>
          <w:bCs/>
          <w:iCs/>
        </w:rPr>
        <w:t>There is a real risk that harder</w:t>
      </w:r>
      <w:r>
        <w:rPr>
          <w:rFonts w:cs="Arial"/>
          <w:bCs/>
          <w:iCs/>
        </w:rPr>
        <w:noBreakHyphen/>
      </w:r>
      <w:r w:rsidR="005B6617">
        <w:rPr>
          <w:rFonts w:cs="Arial"/>
          <w:bCs/>
          <w:iCs/>
        </w:rPr>
        <w:t>to</w:t>
      </w:r>
      <w:r>
        <w:rPr>
          <w:rFonts w:cs="Arial"/>
          <w:bCs/>
          <w:iCs/>
        </w:rPr>
        <w:noBreakHyphen/>
      </w:r>
      <w:r w:rsidR="005B6617">
        <w:rPr>
          <w:rFonts w:cs="Arial"/>
          <w:bCs/>
          <w:iCs/>
        </w:rPr>
        <w:t xml:space="preserve">cut spend persists even if it </w:t>
      </w:r>
      <w:r>
        <w:rPr>
          <w:rFonts w:cs="Arial"/>
          <w:bCs/>
          <w:iCs/>
        </w:rPr>
        <w:t>is lower</w:t>
      </w:r>
      <w:r w:rsidR="001410FA">
        <w:rPr>
          <w:rFonts w:cs="Arial"/>
          <w:bCs/>
          <w:iCs/>
        </w:rPr>
        <w:t xml:space="preserve"> </w:t>
      </w:r>
      <w:r>
        <w:rPr>
          <w:rFonts w:cs="Arial"/>
          <w:bCs/>
          <w:iCs/>
        </w:rPr>
        <w:t xml:space="preserve">value and some of our better spend is stopped, and we end up in a </w:t>
      </w:r>
      <w:r w:rsidR="005B6617">
        <w:rPr>
          <w:rFonts w:cs="Arial"/>
          <w:bCs/>
          <w:iCs/>
        </w:rPr>
        <w:t xml:space="preserve">worse situation than we would have been </w:t>
      </w:r>
      <w:r>
        <w:rPr>
          <w:rFonts w:cs="Arial"/>
          <w:bCs/>
          <w:iCs/>
        </w:rPr>
        <w:t xml:space="preserve">in </w:t>
      </w:r>
      <w:r w:rsidR="005B6617">
        <w:rPr>
          <w:rFonts w:cs="Arial"/>
          <w:bCs/>
          <w:iCs/>
        </w:rPr>
        <w:t>if we had never gone up to 0.7% in the first place</w:t>
      </w:r>
      <w:r w:rsidR="00606845">
        <w:rPr>
          <w:rFonts w:cs="Arial"/>
          <w:bCs/>
          <w:iCs/>
        </w:rPr>
        <w:t>.</w:t>
      </w:r>
      <w:r w:rsidR="00697007">
        <w:rPr>
          <w:rFonts w:cs="Arial"/>
          <w:bCs/>
          <w:iCs/>
        </w:rPr>
        <w:t xml:space="preserve"> </w:t>
      </w:r>
      <w:r>
        <w:rPr>
          <w:rFonts w:cs="Arial"/>
          <w:bCs/>
          <w:iCs/>
        </w:rPr>
        <w:t>That is the risk we are facing at the moment</w:t>
      </w:r>
      <w:r w:rsidR="00606845">
        <w:rPr>
          <w:rFonts w:cs="Arial"/>
          <w:bCs/>
          <w:iCs/>
        </w:rPr>
        <w:t>.</w:t>
      </w:r>
      <w:r w:rsidR="00697007">
        <w:rPr>
          <w:rFonts w:cs="Arial"/>
          <w:bCs/>
          <w:iCs/>
        </w:rPr>
        <w:t xml:space="preserve"> </w:t>
      </w:r>
    </w:p>
    <w:p w:rsidR="005B6617" w:rsidP="00DB45BD">
      <w:pPr>
        <w:pStyle w:val="Answer"/>
        <w:rPr>
          <w:rFonts w:cs="Arial"/>
          <w:bCs/>
          <w:iCs/>
        </w:rPr>
      </w:pPr>
      <w:r>
        <w:rPr>
          <w:rFonts w:cs="Arial"/>
          <w:bCs/>
          <w:iCs/>
        </w:rPr>
        <w:t>There are really big amounts committed</w:t>
      </w:r>
      <w:r w:rsidR="00606845">
        <w:rPr>
          <w:rFonts w:cs="Arial"/>
          <w:bCs/>
          <w:iCs/>
        </w:rPr>
        <w:t>.</w:t>
      </w:r>
      <w:r w:rsidR="00697007">
        <w:rPr>
          <w:rFonts w:cs="Arial"/>
          <w:bCs/>
          <w:iCs/>
        </w:rPr>
        <w:t xml:space="preserve"> </w:t>
      </w:r>
      <w:r>
        <w:rPr>
          <w:rFonts w:cs="Arial"/>
          <w:bCs/>
          <w:iCs/>
        </w:rPr>
        <w:t>There is £1.5 billion to</w:t>
      </w:r>
      <w:r w:rsidR="004A0F97">
        <w:rPr>
          <w:rFonts w:cs="Arial"/>
          <w:bCs/>
          <w:iCs/>
        </w:rPr>
        <w:t xml:space="preserve"> </w:t>
      </w:r>
      <w:r>
        <w:rPr>
          <w:rFonts w:cs="Arial"/>
          <w:bCs/>
          <w:iCs/>
        </w:rPr>
        <w:t>the EU</w:t>
      </w:r>
      <w:r w:rsidR="004A0F97">
        <w:rPr>
          <w:rFonts w:cs="Arial"/>
          <w:bCs/>
          <w:iCs/>
        </w:rPr>
        <w:t xml:space="preserve">; big climate commitments have already been made; there are deferred cuts from this year to 2021; that is all </w:t>
      </w:r>
      <w:r>
        <w:rPr>
          <w:rFonts w:cs="Arial"/>
          <w:bCs/>
          <w:iCs/>
        </w:rPr>
        <w:t xml:space="preserve">on top of the newly merged </w:t>
      </w:r>
      <w:r w:rsidR="00E800DA">
        <w:rPr>
          <w:rFonts w:cs="Arial"/>
          <w:bCs/>
          <w:iCs/>
        </w:rPr>
        <w:t>Department</w:t>
      </w:r>
      <w:r w:rsidR="00606845">
        <w:rPr>
          <w:rFonts w:cs="Arial"/>
          <w:bCs/>
          <w:iCs/>
        </w:rPr>
        <w:t>.</w:t>
      </w:r>
      <w:r w:rsidR="00697007">
        <w:rPr>
          <w:rFonts w:cs="Arial"/>
          <w:bCs/>
          <w:iCs/>
        </w:rPr>
        <w:t xml:space="preserve"> </w:t>
      </w:r>
      <w:r>
        <w:rPr>
          <w:rFonts w:cs="Arial"/>
          <w:bCs/>
          <w:iCs/>
        </w:rPr>
        <w:t xml:space="preserve">It is a significant operational challenge for the </w:t>
      </w:r>
      <w:r w:rsidR="00E800DA">
        <w:rPr>
          <w:rFonts w:cs="Arial"/>
          <w:bCs/>
          <w:iCs/>
        </w:rPr>
        <w:t>Department</w:t>
      </w:r>
      <w:r>
        <w:rPr>
          <w:rFonts w:cs="Arial"/>
          <w:bCs/>
          <w:iCs/>
        </w:rPr>
        <w:t xml:space="preserve"> to make the best cuts.</w:t>
      </w:r>
    </w:p>
    <w:p w:rsidR="005B6617" w:rsidP="004A0F97">
      <w:pPr>
        <w:pStyle w:val="Question"/>
        <w:rPr>
          <w:rFonts w:cs="Arial"/>
        </w:rPr>
      </w:pPr>
      <w:sdt>
        <w:sdtPr>
          <w:alias w:val="Member"/>
          <w:tag w:val="&lt;Member mnisId='3935' dodsId='62786'&gt;"/>
          <w:id w:val="203683924"/>
          <w:placeholder>
            <w:docPart w:val="9ED1D08644AD44B28127381CEAA79E0C"/>
          </w:placeholder>
          <w:richText/>
        </w:sdtPr>
        <w:sdtContent>
          <w:r w:rsidRPr="005B6617">
            <w:rPr>
              <w:b/>
            </w:rPr>
            <w:t>Chair:</w:t>
          </w:r>
        </w:sdtContent>
      </w:sdt>
      <w:r>
        <w:t xml:space="preserve"> Can I pick up on a point that Pauline raised</w:t>
      </w:r>
      <w:r w:rsidR="00606845">
        <w:t>?</w:t>
      </w:r>
      <w:r w:rsidR="00697007">
        <w:t xml:space="preserve"> </w:t>
      </w:r>
      <w:r>
        <w:t xml:space="preserve">Would we be better focusing on specific targets and outcomes rather than </w:t>
      </w:r>
      <w:r w:rsidR="004A0F97">
        <w:rPr>
          <w:rFonts w:cs="Arial"/>
        </w:rPr>
        <w:t>the specific 0.7% or 0.5% target, whatever figure it is</w:t>
      </w:r>
      <w:r w:rsidR="00606845">
        <w:rPr>
          <w:rFonts w:cs="Arial"/>
        </w:rPr>
        <w:t>?</w:t>
      </w:r>
      <w:r w:rsidR="00697007">
        <w:rPr>
          <w:rFonts w:cs="Arial"/>
        </w:rPr>
        <w:t xml:space="preserve"> </w:t>
      </w:r>
      <w:r w:rsidR="004A0F97">
        <w:rPr>
          <w:rFonts w:cs="Arial"/>
        </w:rPr>
        <w:t xml:space="preserve">Ian, you touched </w:t>
      </w:r>
      <w:r w:rsidR="001410FA">
        <w:rPr>
          <w:rFonts w:cs="Arial"/>
        </w:rPr>
        <w:t>on</w:t>
      </w:r>
      <w:r w:rsidR="004A0F97">
        <w:rPr>
          <w:rFonts w:cs="Arial"/>
        </w:rPr>
        <w:t xml:space="preserve"> the flipside of having a hard target and how you are </w:t>
      </w:r>
      <w:r w:rsidR="004A0F97">
        <w:rPr>
          <w:rFonts w:cs="Arial"/>
        </w:rPr>
        <w:t>scrabbling</w:t>
      </w:r>
      <w:r w:rsidR="004A0F97">
        <w:rPr>
          <w:rFonts w:cs="Arial"/>
        </w:rPr>
        <w:t xml:space="preserve"> around for money</w:t>
      </w:r>
      <w:r w:rsidR="00606845">
        <w:rPr>
          <w:rFonts w:cs="Arial"/>
        </w:rPr>
        <w:t>.</w:t>
      </w:r>
      <w:r w:rsidR="00697007">
        <w:rPr>
          <w:rFonts w:cs="Arial"/>
        </w:rPr>
        <w:t xml:space="preserve"> </w:t>
      </w:r>
      <w:r>
        <w:rPr>
          <w:rFonts w:cs="Arial"/>
        </w:rPr>
        <w:t xml:space="preserve">What are your </w:t>
      </w:r>
      <w:r w:rsidR="004A0F97">
        <w:rPr>
          <w:rFonts w:cs="Arial"/>
        </w:rPr>
        <w:t>thoughts</w:t>
      </w:r>
      <w:r>
        <w:rPr>
          <w:rFonts w:cs="Arial"/>
        </w:rPr>
        <w:t xml:space="preserve"> on having outcomes rather than spend limits or minimums?</w:t>
      </w:r>
    </w:p>
    <w:p w:rsidR="003240B2" w:rsidP="00DB45BD">
      <w:pPr>
        <w:pStyle w:val="Answer"/>
        <w:rPr>
          <w:iCs/>
        </w:rPr>
      </w:pPr>
      <w:sdt>
        <w:sdtPr>
          <w:rPr>
            <w:b/>
            <w:bCs/>
            <w:i/>
            <w:iCs/>
          </w:rPr>
          <w:alias w:val="Witness"/>
          <w:id w:val="-187382266"/>
          <w:placeholder>
            <w:docPart w:val="8312B46974D3415F9BD31ED0C86E3095"/>
          </w:placeholder>
          <w:richText/>
        </w:sdtPr>
        <w:sdtEndPr>
          <w:rPr>
            <w:i w:val="0"/>
          </w:rPr>
        </w:sdtEndPr>
        <w:sdtContent>
          <w:r w:rsidRPr="00580DAB" w:rsidR="00580DAB">
            <w:rPr>
              <w:b/>
              <w:bCs/>
              <w:i/>
              <w:iCs/>
            </w:rPr>
            <w:t>Ian Mitchell:</w:t>
          </w:r>
          <w:r w:rsidRPr="005B6617" w:rsidR="005B6617">
            <w:rPr>
              <w:b/>
              <w:bCs/>
              <w:iCs/>
            </w:rPr>
            <w:t xml:space="preserve"> </w:t>
          </w:r>
        </w:sdtContent>
      </w:sdt>
      <w:r w:rsidR="005B6617">
        <w:rPr>
          <w:iCs/>
        </w:rPr>
        <w:t xml:space="preserve">In the normal course of </w:t>
      </w:r>
      <w:r>
        <w:rPr>
          <w:iCs/>
        </w:rPr>
        <w:t xml:space="preserve">good </w:t>
      </w:r>
      <w:r w:rsidR="001410FA">
        <w:rPr>
          <w:iCs/>
        </w:rPr>
        <w:t>government</w:t>
      </w:r>
      <w:r w:rsidR="005B6617">
        <w:rPr>
          <w:iCs/>
        </w:rPr>
        <w:t>, that is absolutely the way to do things</w:t>
      </w:r>
      <w:r>
        <w:rPr>
          <w:iCs/>
        </w:rPr>
        <w:t>: look at the number of people who are treated</w:t>
      </w:r>
      <w:r w:rsidR="001410FA">
        <w:rPr>
          <w:iCs/>
        </w:rPr>
        <w:t>,</w:t>
      </w:r>
      <w:r>
        <w:rPr>
          <w:iCs/>
        </w:rPr>
        <w:t xml:space="preserve"> made better </w:t>
      </w:r>
      <w:r w:rsidR="001410FA">
        <w:rPr>
          <w:iCs/>
        </w:rPr>
        <w:t xml:space="preserve">and </w:t>
      </w:r>
      <w:r>
        <w:rPr>
          <w:iCs/>
        </w:rPr>
        <w:t>so on</w:t>
      </w:r>
      <w:r w:rsidR="00606845">
        <w:rPr>
          <w:iCs/>
        </w:rPr>
        <w:t>.</w:t>
      </w:r>
      <w:r w:rsidR="00697007">
        <w:rPr>
          <w:iCs/>
        </w:rPr>
        <w:t xml:space="preserve"> </w:t>
      </w:r>
      <w:r w:rsidR="005B6617">
        <w:rPr>
          <w:iCs/>
        </w:rPr>
        <w:t>In international development, it is that much harder because you are contributing to such a big challenge that you are sharing with other donors.</w:t>
      </w:r>
    </w:p>
    <w:p w:rsidR="005B6617" w:rsidP="00DB45BD">
      <w:pPr>
        <w:pStyle w:val="Answer"/>
        <w:rPr>
          <w:rFonts w:cs="Arial"/>
          <w:iCs/>
        </w:rPr>
      </w:pPr>
      <w:r>
        <w:rPr>
          <w:iCs/>
        </w:rPr>
        <w:t xml:space="preserve">The Conservative manifesto </w:t>
      </w:r>
      <w:r w:rsidR="003240B2">
        <w:rPr>
          <w:iCs/>
        </w:rPr>
        <w:t xml:space="preserve">made commitments on ending preventable deaths, which is great, but we cannot do that on our </w:t>
      </w:r>
      <w:r>
        <w:rPr>
          <w:rFonts w:cs="Arial"/>
          <w:iCs/>
        </w:rPr>
        <w:t>own</w:t>
      </w:r>
      <w:r w:rsidR="001E326E">
        <w:rPr>
          <w:rFonts w:cs="Arial"/>
          <w:iCs/>
        </w:rPr>
        <w:t>, and similarly</w:t>
      </w:r>
      <w:r w:rsidR="003240B2">
        <w:rPr>
          <w:rFonts w:cs="Arial"/>
          <w:iCs/>
        </w:rPr>
        <w:t xml:space="preserve"> </w:t>
      </w:r>
      <w:r>
        <w:rPr>
          <w:rFonts w:cs="Arial"/>
          <w:iCs/>
        </w:rPr>
        <w:t>in terms of access to education</w:t>
      </w:r>
      <w:r w:rsidR="00606845">
        <w:rPr>
          <w:rFonts w:cs="Arial"/>
          <w:iCs/>
        </w:rPr>
        <w:t>.</w:t>
      </w:r>
      <w:r w:rsidR="00697007">
        <w:rPr>
          <w:rFonts w:cs="Arial"/>
          <w:iCs/>
        </w:rPr>
        <w:t xml:space="preserve"> </w:t>
      </w:r>
      <w:r>
        <w:rPr>
          <w:rFonts w:cs="Arial"/>
          <w:iCs/>
        </w:rPr>
        <w:t xml:space="preserve">It is right to have a focus on </w:t>
      </w:r>
      <w:r w:rsidR="003240B2">
        <w:rPr>
          <w:rFonts w:cs="Arial"/>
          <w:iCs/>
        </w:rPr>
        <w:t xml:space="preserve">outcomes at </w:t>
      </w:r>
      <w:r w:rsidR="003240B2">
        <w:rPr>
          <w:rFonts w:cs="Arial"/>
          <w:iCs/>
        </w:rPr>
        <w:t xml:space="preserve">the programme </w:t>
      </w:r>
      <w:r>
        <w:rPr>
          <w:rFonts w:cs="Arial"/>
          <w:iCs/>
        </w:rPr>
        <w:t>level</w:t>
      </w:r>
      <w:r w:rsidR="001E326E">
        <w:rPr>
          <w:rFonts w:cs="Arial"/>
          <w:iCs/>
        </w:rPr>
        <w:t xml:space="preserve">: </w:t>
      </w:r>
      <w:r w:rsidR="003240B2">
        <w:rPr>
          <w:rFonts w:cs="Arial"/>
          <w:iCs/>
        </w:rPr>
        <w:t>how many people will be reached or be better o</w:t>
      </w:r>
      <w:r w:rsidR="001E326E">
        <w:rPr>
          <w:rFonts w:cs="Arial"/>
          <w:iCs/>
        </w:rPr>
        <w:t>ff as a result of the spending?</w:t>
      </w:r>
      <w:r w:rsidR="003240B2">
        <w:rPr>
          <w:rFonts w:cs="Arial"/>
          <w:iCs/>
        </w:rPr>
        <w:t xml:space="preserve"> </w:t>
      </w:r>
      <w:r w:rsidR="001E326E">
        <w:rPr>
          <w:rFonts w:cs="Arial"/>
          <w:iCs/>
        </w:rPr>
        <w:t xml:space="preserve">At </w:t>
      </w:r>
      <w:r w:rsidR="003240B2">
        <w:rPr>
          <w:rFonts w:cs="Arial"/>
          <w:iCs/>
        </w:rPr>
        <w:t xml:space="preserve">the </w:t>
      </w:r>
      <w:r>
        <w:rPr>
          <w:rFonts w:cs="Arial"/>
          <w:iCs/>
        </w:rPr>
        <w:t>departmental macro level, it is perfectly sensible to have a budget set according to the level of</w:t>
      </w:r>
      <w:r w:rsidR="003240B2">
        <w:rPr>
          <w:rFonts w:cs="Arial"/>
          <w:iCs/>
        </w:rPr>
        <w:t xml:space="preserve"> national income</w:t>
      </w:r>
      <w:r w:rsidR="00606845">
        <w:rPr>
          <w:rFonts w:cs="Arial"/>
          <w:iCs/>
        </w:rPr>
        <w:t>.</w:t>
      </w:r>
      <w:r w:rsidR="00697007">
        <w:rPr>
          <w:rFonts w:cs="Arial"/>
          <w:iCs/>
        </w:rPr>
        <w:t xml:space="preserve"> </w:t>
      </w:r>
    </w:p>
    <w:p w:rsidR="005B6617" w:rsidP="003240B2">
      <w:pPr>
        <w:pStyle w:val="Question"/>
      </w:pPr>
      <w:sdt>
        <w:sdtPr>
          <w:rPr>
            <w:b/>
            <w:bCs/>
            <w:i/>
            <w:iCs/>
          </w:rPr>
          <w:alias w:val="Member"/>
          <w:tag w:val="&lt;Member mnisId='3935' dodsId='62786'&gt;"/>
          <w:id w:val="2059654035"/>
          <w:placeholder>
            <w:docPart w:val="53F39BF600754E10A0DE477E8EAF8C0D"/>
          </w:placeholder>
          <w:richText/>
        </w:sdtPr>
        <w:sdtContent>
          <w:r w:rsidRPr="00E90E8C">
            <w:rPr>
              <w:b/>
              <w:bCs/>
              <w:iCs/>
            </w:rPr>
            <w:t>Chair:</w:t>
          </w:r>
        </w:sdtContent>
      </w:sdt>
      <w:r>
        <w:rPr>
          <w:b/>
          <w:bCs/>
          <w:i/>
          <w:iCs/>
        </w:rPr>
        <w:t xml:space="preserve"> </w:t>
      </w:r>
      <w:r>
        <w:t xml:space="preserve">Mark, you mentioned the difficulty of bringing forward a cut of a third of the budget in </w:t>
      </w:r>
      <w:r w:rsidR="003240B2">
        <w:t>potentially</w:t>
      </w:r>
      <w:r>
        <w:t xml:space="preserve"> a year</w:t>
      </w:r>
      <w:r w:rsidR="00606845">
        <w:t>.</w:t>
      </w:r>
      <w:r w:rsidR="00697007">
        <w:t xml:space="preserve"> </w:t>
      </w:r>
      <w:r w:rsidR="002E6105">
        <w:t>Could you give us a little more information on that?</w:t>
      </w:r>
    </w:p>
    <w:p w:rsidR="005B6617" w:rsidP="00DB45BD">
      <w:pPr>
        <w:pStyle w:val="Answer"/>
      </w:pPr>
      <w:sdt>
        <w:sdtPr>
          <w:rPr>
            <w:b/>
            <w:bCs/>
            <w:i/>
            <w:iCs/>
          </w:rPr>
          <w:alias w:val="Witness"/>
          <w:id w:val="819617928"/>
          <w:placeholder>
            <w:docPart w:val="6EB7E78594A942589648CD9DD69C0690"/>
          </w:placeholder>
          <w:richText/>
        </w:sdtPr>
        <w:sdtContent>
          <w:r w:rsidRPr="00580DAB" w:rsidR="00580DAB">
            <w:rPr>
              <w:b/>
              <w:bCs/>
              <w:i/>
              <w:iCs/>
            </w:rPr>
            <w:t>Mark Miller:</w:t>
          </w:r>
          <w:r w:rsidRPr="005B6617">
            <w:rPr>
              <w:b/>
              <w:bCs/>
              <w:i/>
              <w:iCs/>
            </w:rPr>
            <w:t xml:space="preserve"> </w:t>
          </w:r>
        </w:sdtContent>
      </w:sdt>
      <w:r>
        <w:t>It builds on what Ian</w:t>
      </w:r>
      <w:r w:rsidR="003240B2">
        <w:t xml:space="preserve"> </w:t>
      </w:r>
      <w:r>
        <w:t>was saying</w:t>
      </w:r>
      <w:r w:rsidR="00606845">
        <w:t>.</w:t>
      </w:r>
      <w:r w:rsidR="00697007">
        <w:t xml:space="preserve"> </w:t>
      </w:r>
      <w:r>
        <w:t>A lot of the aid budget is already allocated; it is already committed</w:t>
      </w:r>
      <w:r w:rsidR="002E6105">
        <w:t xml:space="preserve">, whether to multilateral contributions or </w:t>
      </w:r>
      <w:r w:rsidR="00501FF6">
        <w:t xml:space="preserve">to </w:t>
      </w:r>
      <w:r w:rsidR="002E6105">
        <w:t>existing projects</w:t>
      </w:r>
      <w:r w:rsidR="00606845">
        <w:t>.</w:t>
      </w:r>
      <w:r w:rsidR="00697007">
        <w:t xml:space="preserve"> </w:t>
      </w:r>
      <w:r w:rsidR="00501FF6">
        <w:t xml:space="preserve">The approach </w:t>
      </w:r>
      <w:r>
        <w:t xml:space="preserve">we have seen to date </w:t>
      </w:r>
      <w:r w:rsidR="00501FF6">
        <w:t xml:space="preserve">to </w:t>
      </w:r>
      <w:r>
        <w:t>the cuts</w:t>
      </w:r>
      <w:r w:rsidR="00501FF6">
        <w:t>,</w:t>
      </w:r>
      <w:r>
        <w:t xml:space="preserve"> </w:t>
      </w:r>
      <w:r w:rsidR="00501FF6">
        <w:t xml:space="preserve">as </w:t>
      </w:r>
      <w:r>
        <w:t>the ICAI report suggested</w:t>
      </w:r>
      <w:r w:rsidR="00501FF6">
        <w:t>,</w:t>
      </w:r>
      <w:r>
        <w:t xml:space="preserve"> has largely been a salami</w:t>
      </w:r>
      <w:r>
        <w:noBreakHyphen/>
        <w:t xml:space="preserve">slice deferral, where we </w:t>
      </w:r>
      <w:r w:rsidR="002E6105">
        <w:t xml:space="preserve">will </w:t>
      </w:r>
      <w:r>
        <w:t xml:space="preserve">say, “Let us cut 20% to 30% </w:t>
      </w:r>
      <w:r w:rsidR="00501FF6">
        <w:t>on</w:t>
      </w:r>
      <w:r w:rsidR="002E6105">
        <w:t xml:space="preserve"> </w:t>
      </w:r>
      <w:r>
        <w:t xml:space="preserve">a lot of projects across the board on the understanding that next year the </w:t>
      </w:r>
      <w:r w:rsidR="002E6105">
        <w:t>aid budget will bounce back and the activities will be able to continue”</w:t>
      </w:r>
      <w:r w:rsidR="00606845">
        <w:t>.</w:t>
      </w:r>
      <w:r w:rsidR="00697007">
        <w:t xml:space="preserve"> </w:t>
      </w:r>
      <w:r>
        <w:t>That makes s</w:t>
      </w:r>
      <w:r w:rsidR="00501FF6">
        <w:t>ense as a strategy if you want</w:t>
      </w:r>
      <w:r>
        <w:t xml:space="preserve"> to continue with business as usual</w:t>
      </w:r>
      <w:r w:rsidR="00606845">
        <w:t>.</w:t>
      </w:r>
      <w:r w:rsidR="00697007">
        <w:t xml:space="preserve"> </w:t>
      </w:r>
      <w:r>
        <w:t>That simply will not work to get down closer to £10 billion</w:t>
      </w:r>
      <w:r w:rsidR="00606845">
        <w:t>.</w:t>
      </w:r>
      <w:r w:rsidR="00697007">
        <w:t xml:space="preserve"> </w:t>
      </w:r>
      <w:r>
        <w:t xml:space="preserve">We will have to </w:t>
      </w:r>
      <w:r w:rsidRPr="00501FF6" w:rsidR="00501FF6">
        <w:t xml:space="preserve">either </w:t>
      </w:r>
      <w:r>
        <w:t>break existing commitments or stop projects midway</w:t>
      </w:r>
      <w:r w:rsidR="00606845">
        <w:t>.</w:t>
      </w:r>
      <w:r w:rsidR="00697007">
        <w:t xml:space="preserve"> </w:t>
      </w:r>
      <w:r>
        <w:t>There are going to be some pretty brutal decisions to be taken.</w:t>
      </w:r>
    </w:p>
    <w:p w:rsidR="005B6617" w:rsidP="00DB45BD">
      <w:pPr>
        <w:pStyle w:val="Answer"/>
        <w:rPr>
          <w:rFonts w:cs="Arial"/>
        </w:rPr>
      </w:pPr>
      <w:r>
        <w:t xml:space="preserve">It is not just about </w:t>
      </w:r>
      <w:r w:rsidR="00BE3312">
        <w:t>making cuts; it is also about squeezing room to make new commitments</w:t>
      </w:r>
      <w:r w:rsidR="00606845">
        <w:t>.</w:t>
      </w:r>
      <w:r w:rsidR="00697007">
        <w:t xml:space="preserve"> </w:t>
      </w:r>
      <w:r w:rsidR="00BE3312">
        <w:t xml:space="preserve">One of the things the UK has done quite effectively in the </w:t>
      </w:r>
      <w:r>
        <w:rPr>
          <w:rFonts w:cs="Arial"/>
        </w:rPr>
        <w:t xml:space="preserve">past is </w:t>
      </w:r>
      <w:r w:rsidR="00BE3312">
        <w:rPr>
          <w:rFonts w:cs="Arial"/>
        </w:rPr>
        <w:t xml:space="preserve">to </w:t>
      </w:r>
      <w:r>
        <w:rPr>
          <w:rFonts w:cs="Arial"/>
        </w:rPr>
        <w:t>crowd in other donors through its commitments at things like G7 events</w:t>
      </w:r>
      <w:r w:rsidR="00606845">
        <w:rPr>
          <w:rFonts w:cs="Arial"/>
        </w:rPr>
        <w:t>.</w:t>
      </w:r>
      <w:r w:rsidR="00697007">
        <w:rPr>
          <w:rFonts w:cs="Arial"/>
        </w:rPr>
        <w:t xml:space="preserve"> </w:t>
      </w:r>
      <w:r>
        <w:rPr>
          <w:rFonts w:cs="Arial"/>
        </w:rPr>
        <w:t xml:space="preserve">We have maybe even seen that </w:t>
      </w:r>
      <w:r w:rsidR="00BE3312">
        <w:rPr>
          <w:rFonts w:cs="Arial"/>
        </w:rPr>
        <w:t xml:space="preserve">this year with, for example, the commitment to </w:t>
      </w:r>
      <w:r>
        <w:rPr>
          <w:rFonts w:cs="Arial"/>
        </w:rPr>
        <w:t>CEPI, which has helped crowd in support for the COVAX initiative</w:t>
      </w:r>
      <w:r w:rsidR="00606845">
        <w:rPr>
          <w:rFonts w:cs="Arial"/>
        </w:rPr>
        <w:t>.</w:t>
      </w:r>
      <w:r w:rsidR="00697007">
        <w:rPr>
          <w:rFonts w:cs="Arial"/>
        </w:rPr>
        <w:t xml:space="preserve"> </w:t>
      </w:r>
      <w:r>
        <w:rPr>
          <w:rFonts w:cs="Arial"/>
        </w:rPr>
        <w:t>It is going to be very</w:t>
      </w:r>
      <w:r w:rsidR="00BE3312">
        <w:rPr>
          <w:rFonts w:cs="Arial"/>
        </w:rPr>
        <w:t xml:space="preserve">, very </w:t>
      </w:r>
      <w:r>
        <w:rPr>
          <w:rFonts w:cs="Arial"/>
        </w:rPr>
        <w:t xml:space="preserve">difficult to do anything bold or meaningful to support recovery when you are already trying to find </w:t>
      </w:r>
      <w:r w:rsidR="00BE3312">
        <w:rPr>
          <w:rFonts w:cs="Arial"/>
        </w:rPr>
        <w:t>£4 billion or £5 billion of cuts out of the budget.</w:t>
      </w:r>
    </w:p>
    <w:p w:rsidR="005B6617" w:rsidP="00DB45BD">
      <w:pPr>
        <w:pStyle w:val="Answer"/>
      </w:pPr>
      <w:sdt>
        <w:sdtPr>
          <w:alias w:val="Member"/>
          <w:tag w:val="&lt;Member mnisId='3935' dodsId='62786'&gt;"/>
          <w:id w:val="631829004"/>
          <w:placeholder>
            <w:docPart w:val="4AAE14CA86894C059250E4C675BAEB09"/>
          </w:placeholder>
          <w:richText/>
        </w:sdtPr>
        <w:sdtContent>
          <w:r w:rsidRPr="00AC7ECA">
            <w:rPr>
              <w:b/>
            </w:rPr>
            <w:t>Chair:</w:t>
          </w:r>
        </w:sdtContent>
      </w:sdt>
      <w:r>
        <w:t xml:space="preserve"> Thank you very much</w:t>
      </w:r>
      <w:r w:rsidR="00606845">
        <w:t>.</w:t>
      </w:r>
      <w:r w:rsidR="00697007">
        <w:t xml:space="preserve"> </w:t>
      </w:r>
      <w:r>
        <w:t xml:space="preserve">You gave me a beautiful </w:t>
      </w:r>
      <w:r w:rsidR="00BE3312">
        <w:t>segue to bring in Theo Clarke, who has done so much work around Gavi and CEPI.</w:t>
      </w:r>
    </w:p>
    <w:p w:rsidR="005B6617" w:rsidP="00BE3312">
      <w:pPr>
        <w:pStyle w:val="Question"/>
      </w:pPr>
      <w:sdt>
        <w:sdtPr>
          <w:rPr>
            <w:b/>
          </w:rPr>
          <w:alias w:val="Member"/>
          <w:tag w:val="&lt;Member mnisId='4025' dodsId='41721'&gt;"/>
          <w:id w:val="1843434538"/>
          <w:placeholder>
            <w:docPart w:val="7546E86D85B74A06A5A44A83872EDBA3"/>
          </w:placeholder>
          <w:richText/>
        </w:sdtPr>
        <w:sdtContent>
          <w:r w:rsidR="00BE3312">
            <w:rPr>
              <w:b/>
            </w:rPr>
            <w:t>Theo Clarke</w:t>
          </w:r>
          <w:r w:rsidRPr="005B6617">
            <w:rPr>
              <w:b/>
            </w:rPr>
            <w:t>:</w:t>
          </w:r>
        </w:sdtContent>
      </w:sdt>
      <w:r>
        <w:rPr>
          <w:b/>
        </w:rPr>
        <w:t xml:space="preserve"> </w:t>
      </w:r>
      <w:r w:rsidR="00C210B6">
        <w:t xml:space="preserve">My question </w:t>
      </w:r>
      <w:r>
        <w:t>is to</w:t>
      </w:r>
      <w:r w:rsidR="00BE3312">
        <w:t xml:space="preserve"> Pin</w:t>
      </w:r>
      <w:r w:rsidRPr="00C210B6" w:rsidR="00C210B6">
        <w:t xml:space="preserve"> </w:t>
      </w:r>
      <w:r w:rsidR="00C210B6">
        <w:t>first</w:t>
      </w:r>
      <w:r w:rsidR="00606845">
        <w:t>.</w:t>
      </w:r>
      <w:r w:rsidR="00697007">
        <w:t xml:space="preserve"> </w:t>
      </w:r>
      <w:r>
        <w:t xml:space="preserve">The </w:t>
      </w:r>
      <w:r w:rsidR="00E800DA">
        <w:t>Government</w:t>
      </w:r>
      <w:r w:rsidR="00BE3312">
        <w:t xml:space="preserve"> have said that bilateral programmes will be the default for UK aid</w:t>
      </w:r>
      <w:r w:rsidR="00606845">
        <w:t>.</w:t>
      </w:r>
      <w:r w:rsidR="00697007">
        <w:t xml:space="preserve"> </w:t>
      </w:r>
      <w:r w:rsidR="00BE3312">
        <w:t xml:space="preserve">I wanted to know what your assessment is of this </w:t>
      </w:r>
      <w:r>
        <w:t xml:space="preserve">approach </w:t>
      </w:r>
    </w:p>
    <w:p w:rsidR="005B6617" w:rsidP="00DB45BD">
      <w:pPr>
        <w:pStyle w:val="Answer"/>
        <w:rPr>
          <w:rFonts w:cs="Arial"/>
          <w:bCs/>
        </w:rPr>
      </w:pPr>
      <w:sdt>
        <w:sdtPr>
          <w:rPr>
            <w:b/>
            <w:bCs/>
            <w:i/>
            <w:iCs/>
          </w:rPr>
          <w:alias w:val="Witness"/>
          <w:id w:val="765349494"/>
          <w:placeholder>
            <w:docPart w:val="B31AC05C2FFF414392441D69106D7367"/>
          </w:placeholder>
          <w:richText/>
        </w:sdtPr>
        <w:sdtEndPr>
          <w:rPr>
            <w:i w:val="0"/>
          </w:rPr>
        </w:sdtEndPr>
        <w:sdtContent>
          <w:r w:rsidRPr="00E90E8C" w:rsidR="00E90E8C">
            <w:rPr>
              <w:b/>
              <w:bCs/>
              <w:i/>
              <w:iCs/>
            </w:rPr>
            <w:t>Harpinder</w:t>
          </w:r>
          <w:r w:rsidRPr="00E90E8C" w:rsidR="00E90E8C">
            <w:rPr>
              <w:b/>
              <w:bCs/>
              <w:i/>
              <w:iCs/>
            </w:rPr>
            <w:t xml:space="preserve"> </w:t>
          </w:r>
          <w:r w:rsidRPr="00E90E8C" w:rsidR="00E90E8C">
            <w:rPr>
              <w:b/>
              <w:bCs/>
              <w:i/>
              <w:iCs/>
            </w:rPr>
            <w:t>Collacott</w:t>
          </w:r>
          <w:r w:rsidRPr="00E90E8C" w:rsidR="00E90E8C">
            <w:rPr>
              <w:b/>
              <w:bCs/>
              <w:i/>
              <w:iCs/>
            </w:rPr>
            <w:t>:</w:t>
          </w:r>
          <w:r w:rsidRPr="005B6617">
            <w:rPr>
              <w:b/>
              <w:iCs/>
            </w:rPr>
            <w:t xml:space="preserve"> </w:t>
          </w:r>
        </w:sdtContent>
      </w:sdt>
      <w:r>
        <w:rPr>
          <w:bCs/>
        </w:rPr>
        <w:t xml:space="preserve">It is a really interesting direction and quite a significant change for the UK </w:t>
      </w:r>
      <w:r w:rsidR="00E800DA">
        <w:rPr>
          <w:bCs/>
        </w:rPr>
        <w:t>Government</w:t>
      </w:r>
      <w:r w:rsidR="00606845">
        <w:rPr>
          <w:bCs/>
        </w:rPr>
        <w:t>.</w:t>
      </w:r>
      <w:r w:rsidR="00697007">
        <w:rPr>
          <w:bCs/>
        </w:rPr>
        <w:t xml:space="preserve"> </w:t>
      </w:r>
      <w:r>
        <w:rPr>
          <w:bCs/>
        </w:rPr>
        <w:t xml:space="preserve">The UK </w:t>
      </w:r>
      <w:r w:rsidR="00E800DA">
        <w:rPr>
          <w:bCs/>
        </w:rPr>
        <w:t>Government</w:t>
      </w:r>
      <w:r>
        <w:rPr>
          <w:bCs/>
        </w:rPr>
        <w:t xml:space="preserve"> have largely been delivering </w:t>
      </w:r>
      <w:r w:rsidR="00C210B6">
        <w:rPr>
          <w:bCs/>
        </w:rPr>
        <w:t>their</w:t>
      </w:r>
      <w:r w:rsidR="00DD4AFF">
        <w:rPr>
          <w:bCs/>
        </w:rPr>
        <w:t xml:space="preserve"> </w:t>
      </w:r>
      <w:r>
        <w:rPr>
          <w:bCs/>
        </w:rPr>
        <w:t>ODA through multilateral institutions over the last few years</w:t>
      </w:r>
      <w:r w:rsidR="00606845">
        <w:rPr>
          <w:bCs/>
        </w:rPr>
        <w:t>.</w:t>
      </w:r>
      <w:r w:rsidR="00697007">
        <w:rPr>
          <w:bCs/>
        </w:rPr>
        <w:t xml:space="preserve"> </w:t>
      </w:r>
      <w:r w:rsidR="00C210B6">
        <w:rPr>
          <w:bCs/>
        </w:rPr>
        <w:t xml:space="preserve">Anywhere </w:t>
      </w:r>
      <w:r>
        <w:rPr>
          <w:bCs/>
        </w:rPr>
        <w:t xml:space="preserve">between 30% </w:t>
      </w:r>
      <w:r w:rsidR="00C210B6">
        <w:rPr>
          <w:bCs/>
        </w:rPr>
        <w:t>and</w:t>
      </w:r>
      <w:r>
        <w:rPr>
          <w:bCs/>
        </w:rPr>
        <w:t xml:space="preserve"> 40% of UK aid has been delivered through </w:t>
      </w:r>
      <w:r w:rsidR="00DD4AFF">
        <w:rPr>
          <w:bCs/>
        </w:rPr>
        <w:t xml:space="preserve">the </w:t>
      </w:r>
      <w:r>
        <w:rPr>
          <w:bCs/>
        </w:rPr>
        <w:t>multilateral channels, so this is going to be a very significant shift for the UK</w:t>
      </w:r>
      <w:r w:rsidR="00606845">
        <w:rPr>
          <w:bCs/>
        </w:rPr>
        <w:t>.</w:t>
      </w:r>
      <w:r w:rsidR="00697007">
        <w:rPr>
          <w:bCs/>
        </w:rPr>
        <w:t xml:space="preserve"> </w:t>
      </w:r>
      <w:r>
        <w:rPr>
          <w:bCs/>
        </w:rPr>
        <w:t xml:space="preserve">Only about 10% of its aid was going </w:t>
      </w:r>
      <w:r w:rsidR="00DD4AFF">
        <w:rPr>
          <w:bCs/>
        </w:rPr>
        <w:t>bilaterally to countries.</w:t>
      </w:r>
    </w:p>
    <w:p w:rsidR="00DD4AFF" w:rsidP="00DB45BD">
      <w:pPr>
        <w:pStyle w:val="Answer"/>
        <w:rPr>
          <w:rFonts w:cs="Arial"/>
          <w:bCs/>
        </w:rPr>
      </w:pPr>
      <w:r>
        <w:rPr>
          <w:bCs/>
        </w:rPr>
        <w:t>I</w:t>
      </w:r>
      <w:r>
        <w:rPr>
          <w:bCs/>
        </w:rPr>
        <w:t xml:space="preserve">t </w:t>
      </w:r>
      <w:r>
        <w:rPr>
          <w:bCs/>
        </w:rPr>
        <w:t xml:space="preserve">is really important to </w:t>
      </w:r>
      <w:r>
        <w:rPr>
          <w:bCs/>
        </w:rPr>
        <w:t xml:space="preserve">understand what this is going to look like, how it is going to shift and what this will mean for the </w:t>
      </w:r>
      <w:r>
        <w:rPr>
          <w:rFonts w:cs="Arial"/>
          <w:bCs/>
        </w:rPr>
        <w:t>multilateral system</w:t>
      </w:r>
      <w:r w:rsidR="00606845">
        <w:rPr>
          <w:rFonts w:cs="Arial"/>
          <w:bCs/>
        </w:rPr>
        <w:t>.</w:t>
      </w:r>
      <w:r w:rsidR="00697007">
        <w:rPr>
          <w:rFonts w:cs="Arial"/>
          <w:bCs/>
        </w:rPr>
        <w:t xml:space="preserve"> </w:t>
      </w:r>
      <w:r>
        <w:rPr>
          <w:rFonts w:cs="Arial"/>
          <w:bCs/>
        </w:rPr>
        <w:t>Looking at 2018, which is where we have the most comprehensive data at the moment on the UK</w:t>
      </w:r>
      <w:r w:rsidR="00C210B6">
        <w:rPr>
          <w:rFonts w:cs="Arial"/>
          <w:bCs/>
        </w:rPr>
        <w:t xml:space="preserve"> </w:t>
      </w:r>
      <w:r>
        <w:rPr>
          <w:rFonts w:cs="Arial"/>
          <w:bCs/>
        </w:rPr>
        <w:t xml:space="preserve">aid portfolio, around </w:t>
      </w:r>
      <w:r>
        <w:rPr>
          <w:rFonts w:cs="Arial"/>
          <w:bCs/>
        </w:rPr>
        <w:t>£8.2 billion in ODA was invested in multilateral institutions</w:t>
      </w:r>
      <w:r w:rsidR="00606845">
        <w:rPr>
          <w:rFonts w:cs="Arial"/>
          <w:bCs/>
        </w:rPr>
        <w:t>.</w:t>
      </w:r>
      <w:r w:rsidR="00697007">
        <w:rPr>
          <w:rFonts w:cs="Arial"/>
          <w:bCs/>
        </w:rPr>
        <w:t xml:space="preserve"> </w:t>
      </w:r>
      <w:r>
        <w:rPr>
          <w:rFonts w:cs="Arial"/>
          <w:bCs/>
        </w:rPr>
        <w:t xml:space="preserve">Of that </w:t>
      </w:r>
      <w:r w:rsidR="007462B8">
        <w:rPr>
          <w:rFonts w:cs="Times New Roman"/>
          <w:bCs/>
        </w:rPr>
        <w:t>*2.4 billion*[</w:t>
      </w:r>
      <w:r w:rsidRPr="007462B8" w:rsidR="007462B8">
        <w:rPr>
          <w:rFonts w:cs="Times New Roman"/>
          <w:bCs/>
        </w:rPr>
        <w:t>14.55.45</w:t>
      </w:r>
      <w:r w:rsidR="007462B8">
        <w:rPr>
          <w:rFonts w:cs="Times New Roman"/>
          <w:bCs/>
        </w:rPr>
        <w:t>]</w:t>
      </w:r>
      <w:r>
        <w:rPr>
          <w:rFonts w:cs="Times New Roman"/>
          <w:bCs/>
        </w:rPr>
        <w:t xml:space="preserve"> was to </w:t>
      </w:r>
      <w:r>
        <w:rPr>
          <w:rFonts w:cs="Times New Roman"/>
          <w:bCs/>
        </w:rPr>
        <w:t xml:space="preserve">the </w:t>
      </w:r>
      <w:r>
        <w:rPr>
          <w:rFonts w:cs="Arial"/>
          <w:bCs/>
        </w:rPr>
        <w:t>World Bank</w:t>
      </w:r>
      <w:r w:rsidR="00606845">
        <w:rPr>
          <w:rFonts w:cs="Arial"/>
          <w:bCs/>
        </w:rPr>
        <w:t>.</w:t>
      </w:r>
      <w:r w:rsidR="00697007">
        <w:rPr>
          <w:rFonts w:cs="Arial"/>
          <w:bCs/>
        </w:rPr>
        <w:t xml:space="preserve"> </w:t>
      </w:r>
      <w:r>
        <w:rPr>
          <w:rFonts w:cs="Arial"/>
          <w:bCs/>
        </w:rPr>
        <w:t xml:space="preserve">A large proportion, </w:t>
      </w:r>
      <w:r>
        <w:rPr>
          <w:rFonts w:cs="Arial"/>
          <w:bCs/>
        </w:rPr>
        <w:t xml:space="preserve">nearly </w:t>
      </w:r>
      <w:r>
        <w:rPr>
          <w:rFonts w:cs="Arial"/>
          <w:bCs/>
        </w:rPr>
        <w:t xml:space="preserve">30% of its </w:t>
      </w:r>
      <w:r>
        <w:rPr>
          <w:rFonts w:cs="Arial"/>
          <w:bCs/>
        </w:rPr>
        <w:t xml:space="preserve">proportion of </w:t>
      </w:r>
      <w:r>
        <w:rPr>
          <w:rFonts w:cs="Arial"/>
          <w:bCs/>
        </w:rPr>
        <w:t>aid, was going to the World Bank.</w:t>
      </w:r>
    </w:p>
    <w:p w:rsidR="005B6617" w:rsidP="00DB45BD">
      <w:pPr>
        <w:pStyle w:val="Answer"/>
        <w:rPr>
          <w:rFonts w:cs="Arial"/>
          <w:bCs/>
        </w:rPr>
      </w:pPr>
      <w:r>
        <w:rPr>
          <w:rFonts w:cs="Arial"/>
          <w:bCs/>
        </w:rPr>
        <w:t xml:space="preserve">Then you have </w:t>
      </w:r>
      <w:r w:rsidR="00DD4AFF">
        <w:rPr>
          <w:rFonts w:cs="Arial"/>
          <w:bCs/>
        </w:rPr>
        <w:t xml:space="preserve">the </w:t>
      </w:r>
      <w:r>
        <w:rPr>
          <w:rFonts w:cs="Arial"/>
          <w:bCs/>
        </w:rPr>
        <w:t>other big multilaterals that the UK supports, such as WHO</w:t>
      </w:r>
      <w:r w:rsidR="00606845">
        <w:rPr>
          <w:rFonts w:cs="Arial"/>
          <w:bCs/>
        </w:rPr>
        <w:t>.</w:t>
      </w:r>
      <w:r w:rsidR="00697007">
        <w:rPr>
          <w:rFonts w:cs="Arial"/>
          <w:bCs/>
        </w:rPr>
        <w:t xml:space="preserve"> </w:t>
      </w:r>
      <w:r>
        <w:rPr>
          <w:rFonts w:cs="Arial"/>
          <w:bCs/>
        </w:rPr>
        <w:t xml:space="preserve">We have </w:t>
      </w:r>
      <w:r w:rsidR="00DD4AFF">
        <w:rPr>
          <w:rFonts w:cs="Arial"/>
          <w:bCs/>
        </w:rPr>
        <w:t>seen commitments being made again this year in light of the pandemic</w:t>
      </w:r>
      <w:r w:rsidR="00606845">
        <w:rPr>
          <w:rFonts w:cs="Arial"/>
          <w:bCs/>
        </w:rPr>
        <w:t>.</w:t>
      </w:r>
      <w:r w:rsidR="00697007">
        <w:rPr>
          <w:rFonts w:cs="Arial"/>
          <w:bCs/>
        </w:rPr>
        <w:t xml:space="preserve"> </w:t>
      </w:r>
      <w:r w:rsidR="00DD4AFF">
        <w:rPr>
          <w:rFonts w:cs="Arial"/>
          <w:bCs/>
        </w:rPr>
        <w:t xml:space="preserve">The UK has shown tremendous leadership </w:t>
      </w:r>
      <w:r>
        <w:rPr>
          <w:rFonts w:cs="Arial"/>
          <w:bCs/>
        </w:rPr>
        <w:t xml:space="preserve">with regards to its support for WHO, particularly when other big global countries that would often be the ones leading </w:t>
      </w:r>
      <w:r w:rsidR="00DD4AFF">
        <w:rPr>
          <w:rFonts w:cs="Arial"/>
          <w:bCs/>
        </w:rPr>
        <w:t xml:space="preserve">on </w:t>
      </w:r>
      <w:r>
        <w:rPr>
          <w:rFonts w:cs="Arial"/>
          <w:bCs/>
        </w:rPr>
        <w:t>WHO support were pulling back</w:t>
      </w:r>
      <w:r w:rsidR="00606845">
        <w:rPr>
          <w:rFonts w:cs="Arial"/>
          <w:bCs/>
        </w:rPr>
        <w:t>.</w:t>
      </w:r>
      <w:r w:rsidR="00697007">
        <w:rPr>
          <w:rFonts w:cs="Arial"/>
          <w:bCs/>
        </w:rPr>
        <w:t xml:space="preserve"> </w:t>
      </w:r>
      <w:r>
        <w:rPr>
          <w:rFonts w:cs="Arial"/>
          <w:bCs/>
        </w:rPr>
        <w:t xml:space="preserve">It has played a hugely important </w:t>
      </w:r>
      <w:r w:rsidR="00DD4AFF">
        <w:rPr>
          <w:rFonts w:cs="Arial"/>
          <w:bCs/>
        </w:rPr>
        <w:t xml:space="preserve">global </w:t>
      </w:r>
      <w:r>
        <w:rPr>
          <w:rFonts w:cs="Arial"/>
          <w:bCs/>
        </w:rPr>
        <w:t xml:space="preserve">leadership role in the multilateral system as well, and it continues to </w:t>
      </w:r>
      <w:r w:rsidR="00DD4AFF">
        <w:rPr>
          <w:rFonts w:cs="Arial"/>
          <w:bCs/>
        </w:rPr>
        <w:t>support that system up front.</w:t>
      </w:r>
    </w:p>
    <w:p w:rsidR="005B6617" w:rsidP="00DB45BD">
      <w:pPr>
        <w:pStyle w:val="Answer"/>
        <w:rPr>
          <w:rFonts w:cs="Arial"/>
        </w:rPr>
      </w:pPr>
      <w:r>
        <w:t>It</w:t>
      </w:r>
      <w:r w:rsidRPr="00DD4AFF">
        <w:t xml:space="preserve"> </w:t>
      </w:r>
      <w:r w:rsidRPr="00DD4AFF" w:rsidR="00DD4AFF">
        <w:t xml:space="preserve">is saying </w:t>
      </w:r>
      <w:r w:rsidRPr="00DD4AFF">
        <w:t xml:space="preserve">it is going to </w:t>
      </w:r>
      <w:r w:rsidRPr="00DD4AFF" w:rsidR="00DD4AFF">
        <w:t>ring</w:t>
      </w:r>
      <w:r w:rsidRPr="00DD4AFF" w:rsidR="00DD4AFF">
        <w:noBreakHyphen/>
        <w:t>fence its support to two of the multilateral organisations I have mentioned, the World Bank being one and</w:t>
      </w:r>
      <w:r w:rsidR="00DD4AFF">
        <w:t xml:space="preserve"> WHO </w:t>
      </w:r>
      <w:r>
        <w:rPr>
          <w:rFonts w:cs="Arial"/>
        </w:rPr>
        <w:t>being the other, but what will this mean for other multilateral institutions</w:t>
      </w:r>
      <w:r w:rsidR="00DD4AFF">
        <w:rPr>
          <w:rFonts w:cs="Arial"/>
        </w:rPr>
        <w:t xml:space="preserve"> that will be hit</w:t>
      </w:r>
      <w:r w:rsidR="00606845">
        <w:rPr>
          <w:rFonts w:cs="Arial"/>
        </w:rPr>
        <w:t>?</w:t>
      </w:r>
      <w:r w:rsidR="00697007">
        <w:rPr>
          <w:rFonts w:cs="Arial"/>
        </w:rPr>
        <w:t xml:space="preserve"> </w:t>
      </w:r>
      <w:r>
        <w:rPr>
          <w:rFonts w:cs="Arial"/>
        </w:rPr>
        <w:t xml:space="preserve">We are already seeing the deferrals that </w:t>
      </w:r>
      <w:r w:rsidR="00DD4AFF">
        <w:rPr>
          <w:rFonts w:cs="Arial"/>
        </w:rPr>
        <w:t>have been mentioned both by Mark and Ian</w:t>
      </w:r>
      <w:r w:rsidR="00606845">
        <w:rPr>
          <w:rFonts w:cs="Arial"/>
        </w:rPr>
        <w:t>.</w:t>
      </w:r>
      <w:r w:rsidR="00697007">
        <w:rPr>
          <w:rFonts w:cs="Arial"/>
        </w:rPr>
        <w:t xml:space="preserve"> </w:t>
      </w:r>
      <w:r w:rsidR="00DD4AFF">
        <w:rPr>
          <w:rFonts w:cs="Arial"/>
        </w:rPr>
        <w:t xml:space="preserve">This year the </w:t>
      </w:r>
      <w:r w:rsidR="00E800DA">
        <w:rPr>
          <w:rFonts w:cs="Arial"/>
        </w:rPr>
        <w:t>Government</w:t>
      </w:r>
      <w:r w:rsidR="00DD4AFF">
        <w:rPr>
          <w:rFonts w:cs="Arial"/>
        </w:rPr>
        <w:t xml:space="preserve"> have been holding back payments for some of the </w:t>
      </w:r>
      <w:r>
        <w:rPr>
          <w:rFonts w:cs="Arial"/>
        </w:rPr>
        <w:t xml:space="preserve">big multilaterals, but is that going to be more than just holding back </w:t>
      </w:r>
      <w:r>
        <w:rPr>
          <w:rFonts w:cs="Arial"/>
        </w:rPr>
        <w:t xml:space="preserve">and deferring </w:t>
      </w:r>
      <w:r>
        <w:rPr>
          <w:rFonts w:cs="Arial"/>
        </w:rPr>
        <w:t>payments</w:t>
      </w:r>
      <w:r w:rsidR="00606845">
        <w:rPr>
          <w:rFonts w:cs="Arial"/>
        </w:rPr>
        <w:t>?</w:t>
      </w:r>
      <w:r w:rsidR="00697007">
        <w:rPr>
          <w:rFonts w:cs="Arial"/>
        </w:rPr>
        <w:t xml:space="preserve"> </w:t>
      </w:r>
      <w:r w:rsidR="00BA4513">
        <w:rPr>
          <w:rFonts w:cs="Arial"/>
        </w:rPr>
        <w:t>Will there actually be severe cuts?</w:t>
      </w:r>
    </w:p>
    <w:p w:rsidR="00BA4513" w:rsidP="00DB45BD">
      <w:pPr>
        <w:pStyle w:val="Answer"/>
        <w:rPr>
          <w:rFonts w:cs="Arial"/>
        </w:rPr>
      </w:pPr>
      <w:r>
        <w:rPr>
          <w:rFonts w:cs="Arial"/>
        </w:rPr>
        <w:t xml:space="preserve">Organisations </w:t>
      </w:r>
      <w:r w:rsidR="007462B8">
        <w:rPr>
          <w:rFonts w:cs="Arial"/>
        </w:rPr>
        <w:t>such as</w:t>
      </w:r>
      <w:r>
        <w:rPr>
          <w:rFonts w:cs="Arial"/>
        </w:rPr>
        <w:t xml:space="preserve"> the </w:t>
      </w:r>
      <w:r w:rsidR="00697007">
        <w:rPr>
          <w:rFonts w:cs="Arial"/>
        </w:rPr>
        <w:t>W</w:t>
      </w:r>
      <w:r>
        <w:rPr>
          <w:rFonts w:cs="Arial"/>
        </w:rPr>
        <w:t xml:space="preserve">orld Food Programme and </w:t>
      </w:r>
      <w:r w:rsidR="00720A38">
        <w:rPr>
          <w:rFonts w:cs="Arial"/>
        </w:rPr>
        <w:t>UNICEF</w:t>
      </w:r>
      <w:r w:rsidR="00720A38">
        <w:rPr>
          <w:rFonts w:cs="Times New Roman"/>
        </w:rPr>
        <w:t xml:space="preserve"> </w:t>
      </w:r>
      <w:r>
        <w:rPr>
          <w:rFonts w:cs="Times New Roman"/>
        </w:rPr>
        <w:t>are hugely dependent on UK support</w:t>
      </w:r>
      <w:r w:rsidR="00606845">
        <w:rPr>
          <w:rFonts w:cs="Times New Roman"/>
        </w:rPr>
        <w:t>.</w:t>
      </w:r>
      <w:r w:rsidR="00697007">
        <w:rPr>
          <w:rFonts w:cs="Times New Roman"/>
        </w:rPr>
        <w:t xml:space="preserve"> </w:t>
      </w:r>
      <w:r>
        <w:rPr>
          <w:rFonts w:cs="Times New Roman"/>
        </w:rPr>
        <w:t>We really need to understand what these cuts will mean with regards to moving towards a greater bilateral programme and where the reductions will need to come in the multilateral space</w:t>
      </w:r>
      <w:r w:rsidR="00606845">
        <w:rPr>
          <w:rFonts w:cs="Times New Roman"/>
        </w:rPr>
        <w:t>.</w:t>
      </w:r>
      <w:r w:rsidR="00697007">
        <w:rPr>
          <w:rFonts w:cs="Times New Roman"/>
        </w:rPr>
        <w:t xml:space="preserve"> </w:t>
      </w:r>
      <w:r>
        <w:rPr>
          <w:rFonts w:cs="Times New Roman"/>
        </w:rPr>
        <w:t>As we have pointed out, if we make cuts of a third in ODA, someone has to lose out there at the end of the day</w:t>
      </w:r>
      <w:r w:rsidR="00606845">
        <w:rPr>
          <w:rFonts w:cs="Times New Roman"/>
        </w:rPr>
        <w:t>.</w:t>
      </w:r>
      <w:r w:rsidR="00697007">
        <w:rPr>
          <w:rFonts w:cs="Times New Roman"/>
        </w:rPr>
        <w:t xml:space="preserve"> </w:t>
      </w:r>
      <w:r>
        <w:rPr>
          <w:rFonts w:cs="Times New Roman"/>
        </w:rPr>
        <w:t>From what we are hearing, it sounds like this is going to be the multilateral system</w:t>
      </w:r>
      <w:r w:rsidR="001937BF">
        <w:rPr>
          <w:rFonts w:cs="Times New Roman"/>
        </w:rPr>
        <w:t>, but it is not very clear where</w:t>
      </w:r>
      <w:r>
        <w:rPr>
          <w:rFonts w:cs="Times New Roman"/>
        </w:rPr>
        <w:t xml:space="preserve"> these cuts are going to hurt the most</w:t>
      </w:r>
      <w:r w:rsidR="00606845">
        <w:rPr>
          <w:rFonts w:cs="Times New Roman"/>
        </w:rPr>
        <w:t>.</w:t>
      </w:r>
      <w:r w:rsidR="00697007">
        <w:rPr>
          <w:rFonts w:cs="Times New Roman"/>
        </w:rPr>
        <w:t xml:space="preserve"> </w:t>
      </w:r>
    </w:p>
    <w:p w:rsidR="00BA4513" w:rsidP="00DB45BD">
      <w:pPr>
        <w:pStyle w:val="Answer"/>
        <w:rPr>
          <w:rFonts w:cs="Arial"/>
        </w:rPr>
      </w:pPr>
      <w:r>
        <w:rPr>
          <w:rFonts w:cs="Arial"/>
        </w:rPr>
        <w:t>For me, that is a really important point</w:t>
      </w:r>
      <w:r w:rsidR="00606845">
        <w:rPr>
          <w:rFonts w:cs="Arial"/>
        </w:rPr>
        <w:t>.</w:t>
      </w:r>
      <w:r w:rsidR="00697007">
        <w:rPr>
          <w:rFonts w:cs="Arial"/>
        </w:rPr>
        <w:t xml:space="preserve"> </w:t>
      </w:r>
      <w:r>
        <w:rPr>
          <w:rFonts w:cs="Arial"/>
        </w:rPr>
        <w:t xml:space="preserve">It is </w:t>
      </w:r>
      <w:r w:rsidR="001937BF">
        <w:rPr>
          <w:rFonts w:cs="Arial"/>
        </w:rPr>
        <w:t>about</w:t>
      </w:r>
      <w:r>
        <w:rPr>
          <w:rFonts w:cs="Arial"/>
        </w:rPr>
        <w:t xml:space="preserve"> transparency in particular</w:t>
      </w:r>
      <w:r w:rsidR="00606845">
        <w:rPr>
          <w:rFonts w:cs="Arial"/>
        </w:rPr>
        <w:t>.</w:t>
      </w:r>
      <w:r w:rsidR="00697007">
        <w:rPr>
          <w:rFonts w:cs="Arial"/>
        </w:rPr>
        <w:t xml:space="preserve"> </w:t>
      </w:r>
      <w:r>
        <w:rPr>
          <w:rFonts w:cs="Arial"/>
        </w:rPr>
        <w:t>At the moment, DI is the tech</w:t>
      </w:r>
      <w:r w:rsidR="001937BF">
        <w:rPr>
          <w:rFonts w:cs="Arial"/>
        </w:rPr>
        <w:t>nical lead on the International Aid Transparency Initiative</w:t>
      </w:r>
      <w:r w:rsidR="00606845">
        <w:rPr>
          <w:rFonts w:cs="Arial"/>
        </w:rPr>
        <w:t>.</w:t>
      </w:r>
      <w:r w:rsidR="00697007">
        <w:rPr>
          <w:rFonts w:cs="Arial"/>
        </w:rPr>
        <w:t xml:space="preserve"> </w:t>
      </w:r>
      <w:r w:rsidR="00A072A3">
        <w:rPr>
          <w:rFonts w:cs="Arial"/>
        </w:rPr>
        <w:t xml:space="preserve">We are the ones who know what </w:t>
      </w:r>
      <w:r w:rsidR="001937BF">
        <w:rPr>
          <w:rFonts w:cs="Arial"/>
        </w:rPr>
        <w:t>this</w:t>
      </w:r>
      <w:r>
        <w:rPr>
          <w:rFonts w:cs="Arial"/>
        </w:rPr>
        <w:t xml:space="preserve"> </w:t>
      </w:r>
      <w:r w:rsidR="00A072A3">
        <w:rPr>
          <w:rFonts w:cs="Arial"/>
        </w:rPr>
        <w:t xml:space="preserve">data </w:t>
      </w:r>
      <w:r w:rsidR="001937BF">
        <w:rPr>
          <w:rFonts w:cs="Arial"/>
        </w:rPr>
        <w:t xml:space="preserve">is </w:t>
      </w:r>
      <w:r w:rsidR="00A072A3">
        <w:rPr>
          <w:rFonts w:cs="Arial"/>
        </w:rPr>
        <w:t xml:space="preserve">telling us, but unfortunately the way the data is being published by the Foreign, Commonwealth and Development Office means it is really hard to tell where those </w:t>
      </w:r>
      <w:r>
        <w:rPr>
          <w:rFonts w:cs="Arial"/>
        </w:rPr>
        <w:t xml:space="preserve">cuts are being made at the moment and where they are likely to come, because the publishing of this data is </w:t>
      </w:r>
      <w:r w:rsidR="00A072A3">
        <w:rPr>
          <w:rFonts w:cs="Arial"/>
        </w:rPr>
        <w:t>no longer really clear with regards to forward spend.</w:t>
      </w:r>
    </w:p>
    <w:p w:rsidR="00A072A3" w:rsidP="00DB45BD">
      <w:pPr>
        <w:pStyle w:val="Answer"/>
        <w:rPr>
          <w:rFonts w:cs="Arial"/>
        </w:rPr>
      </w:pPr>
      <w:r>
        <w:rPr>
          <w:rFonts w:cs="Arial"/>
        </w:rPr>
        <w:t>This is a problem</w:t>
      </w:r>
      <w:r w:rsidR="00606845">
        <w:rPr>
          <w:rFonts w:cs="Arial"/>
        </w:rPr>
        <w:t>.</w:t>
      </w:r>
      <w:r w:rsidR="00697007">
        <w:rPr>
          <w:rFonts w:cs="Arial"/>
        </w:rPr>
        <w:t xml:space="preserve"> </w:t>
      </w:r>
      <w:r>
        <w:rPr>
          <w:rFonts w:cs="Arial"/>
        </w:rPr>
        <w:t xml:space="preserve">It is a problem because, at the end of the day, we should not have to </w:t>
      </w:r>
      <w:r w:rsidR="00BA4513">
        <w:rPr>
          <w:rFonts w:cs="Arial"/>
        </w:rPr>
        <w:t>be going into IATI</w:t>
      </w:r>
      <w:r w:rsidR="00BA4513">
        <w:rPr>
          <w:rFonts w:cs="Times New Roman"/>
        </w:rPr>
        <w:t xml:space="preserve"> data to get this information</w:t>
      </w:r>
      <w:r w:rsidR="00606845">
        <w:rPr>
          <w:rFonts w:cs="Times New Roman"/>
        </w:rPr>
        <w:t>.</w:t>
      </w:r>
      <w:r w:rsidR="00697007">
        <w:rPr>
          <w:rFonts w:cs="Times New Roman"/>
        </w:rPr>
        <w:t xml:space="preserve"> </w:t>
      </w:r>
      <w:r w:rsidR="000E5F79">
        <w:rPr>
          <w:rFonts w:cs="Times New Roman"/>
        </w:rPr>
        <w:t xml:space="preserve">FCDO should be very transparent and </w:t>
      </w:r>
      <w:r>
        <w:rPr>
          <w:rFonts w:cs="Arial"/>
        </w:rPr>
        <w:t xml:space="preserve">tell us up front how decisions are being made about cuts, what the consequences are and what this means for </w:t>
      </w:r>
      <w:r w:rsidR="000E5F79">
        <w:rPr>
          <w:rFonts w:cs="Arial"/>
        </w:rPr>
        <w:t xml:space="preserve">multilateral organisations, which need to plan for these </w:t>
      </w:r>
      <w:r>
        <w:rPr>
          <w:rFonts w:cs="Arial"/>
        </w:rPr>
        <w:t xml:space="preserve">changes to ensure </w:t>
      </w:r>
      <w:r w:rsidR="001937BF">
        <w:rPr>
          <w:rFonts w:cs="Arial"/>
        </w:rPr>
        <w:t xml:space="preserve">that </w:t>
      </w:r>
      <w:r>
        <w:rPr>
          <w:rFonts w:cs="Arial"/>
        </w:rPr>
        <w:t xml:space="preserve">they </w:t>
      </w:r>
      <w:r w:rsidR="001937BF">
        <w:rPr>
          <w:rFonts w:cs="Arial"/>
        </w:rPr>
        <w:t>can</w:t>
      </w:r>
      <w:r>
        <w:rPr>
          <w:rFonts w:cs="Arial"/>
        </w:rPr>
        <w:t xml:space="preserve"> meet their mandates in the future</w:t>
      </w:r>
      <w:r w:rsidR="00606845">
        <w:rPr>
          <w:rFonts w:cs="Arial"/>
        </w:rPr>
        <w:t>.</w:t>
      </w:r>
      <w:r w:rsidR="00697007">
        <w:rPr>
          <w:rFonts w:cs="Arial"/>
        </w:rPr>
        <w:t xml:space="preserve"> </w:t>
      </w:r>
    </w:p>
    <w:p w:rsidR="00A072A3" w:rsidP="00DB45BD">
      <w:pPr>
        <w:pStyle w:val="Answer"/>
        <w:rPr>
          <w:rFonts w:cs="Times New Roman"/>
        </w:rPr>
      </w:pPr>
      <w:sdt>
        <w:sdtPr>
          <w:rPr>
            <w:rFonts w:cs="Arial"/>
          </w:rPr>
          <w:alias w:val="Witness"/>
          <w:id w:val="-1621067765"/>
          <w:placeholder>
            <w:docPart w:val="B140307D955A483CB6C48A774775CBDE"/>
          </w:placeholder>
          <w:richText/>
        </w:sdtPr>
        <w:sdtContent>
          <w:r w:rsidRPr="00580DAB" w:rsidR="00580DAB">
            <w:rPr>
              <w:rFonts w:cs="Arial"/>
              <w:b/>
              <w:i/>
            </w:rPr>
            <w:t>Mark Miller:</w:t>
          </w:r>
          <w:r w:rsidRPr="00A072A3">
            <w:rPr>
              <w:rFonts w:cs="Arial"/>
              <w:bCs/>
              <w:i/>
              <w:iCs/>
            </w:rPr>
            <w:t xml:space="preserve"> </w:t>
          </w:r>
        </w:sdtContent>
      </w:sdt>
      <w:r>
        <w:rPr>
          <w:rFonts w:cs="Arial"/>
        </w:rPr>
        <w:t>It sounds a bit of a cop</w:t>
      </w:r>
      <w:r>
        <w:rPr>
          <w:rFonts w:cs="Arial"/>
        </w:rPr>
        <w:noBreakHyphen/>
        <w:t>out in some sense</w:t>
      </w:r>
      <w:r w:rsidR="000E5F79">
        <w:rPr>
          <w:rFonts w:cs="Arial"/>
        </w:rPr>
        <w:t>s</w:t>
      </w:r>
      <w:r>
        <w:rPr>
          <w:rFonts w:cs="Arial"/>
        </w:rPr>
        <w:t xml:space="preserve">, but the </w:t>
      </w:r>
      <w:r w:rsidR="000E5F79">
        <w:rPr>
          <w:rFonts w:cs="Arial"/>
        </w:rPr>
        <w:t>“</w:t>
      </w:r>
      <w:r>
        <w:rPr>
          <w:rFonts w:cs="Arial"/>
        </w:rPr>
        <w:t>bilateral versus multilateral</w:t>
      </w:r>
      <w:r w:rsidR="000E5F79">
        <w:rPr>
          <w:rFonts w:cs="Arial"/>
        </w:rPr>
        <w:t>”</w:t>
      </w:r>
      <w:r>
        <w:rPr>
          <w:rFonts w:cs="Arial"/>
        </w:rPr>
        <w:t xml:space="preserve"> debate depend</w:t>
      </w:r>
      <w:r w:rsidR="001937BF">
        <w:rPr>
          <w:rFonts w:cs="Arial"/>
        </w:rPr>
        <w:t>s</w:t>
      </w:r>
      <w:r>
        <w:rPr>
          <w:rFonts w:cs="Arial"/>
        </w:rPr>
        <w:t xml:space="preserve"> on what the question</w:t>
      </w:r>
      <w:r w:rsidR="000E5F79">
        <w:rPr>
          <w:rFonts w:cs="Arial"/>
        </w:rPr>
        <w:t xml:space="preserve"> is</w:t>
      </w:r>
      <w:r w:rsidR="00606845">
        <w:rPr>
          <w:rFonts w:cs="Arial"/>
        </w:rPr>
        <w:t>.</w:t>
      </w:r>
      <w:r w:rsidR="00697007">
        <w:rPr>
          <w:rFonts w:cs="Arial"/>
        </w:rPr>
        <w:t xml:space="preserve"> </w:t>
      </w:r>
      <w:r>
        <w:rPr>
          <w:rFonts w:cs="Arial"/>
        </w:rPr>
        <w:t xml:space="preserve">Historically, as </w:t>
      </w:r>
      <w:r w:rsidR="000E5F79">
        <w:rPr>
          <w:rFonts w:cs="Arial"/>
        </w:rPr>
        <w:t>Pin</w:t>
      </w:r>
      <w:r>
        <w:rPr>
          <w:rFonts w:cs="Arial"/>
        </w:rPr>
        <w:t xml:space="preserve"> has said, the UK has used the multilateral system to channel</w:t>
      </w:r>
      <w:r w:rsidR="000E5F79">
        <w:rPr>
          <w:rFonts w:cs="Arial"/>
        </w:rPr>
        <w:t xml:space="preserve"> aid</w:t>
      </w:r>
      <w:r>
        <w:rPr>
          <w:rFonts w:cs="Arial"/>
        </w:rPr>
        <w:t>, but it has also been a lever of UK influence</w:t>
      </w:r>
      <w:r w:rsidR="00606845">
        <w:rPr>
          <w:rFonts w:cs="Arial"/>
        </w:rPr>
        <w:t>.</w:t>
      </w:r>
      <w:r w:rsidR="00697007">
        <w:rPr>
          <w:rFonts w:cs="Arial"/>
        </w:rPr>
        <w:t xml:space="preserve"> </w:t>
      </w:r>
      <w:r>
        <w:rPr>
          <w:rFonts w:cs="Arial"/>
        </w:rPr>
        <w:t>The UK is the largest provider to IDA</w:t>
      </w:r>
      <w:r w:rsidR="00606845">
        <w:rPr>
          <w:rFonts w:cs="Arial"/>
        </w:rPr>
        <w:t>.</w:t>
      </w:r>
      <w:r w:rsidR="00697007">
        <w:rPr>
          <w:rFonts w:cs="Arial"/>
        </w:rPr>
        <w:t xml:space="preserve"> </w:t>
      </w:r>
      <w:r>
        <w:rPr>
          <w:rFonts w:cs="Arial"/>
        </w:rPr>
        <w:t xml:space="preserve">It has used large volumes of aid with multilateral institutions not just as a channel for delivery but to have influence over </w:t>
      </w:r>
      <w:r>
        <w:rPr>
          <w:rFonts w:cs="Arial"/>
        </w:rPr>
        <w:t>policy and the direction taken by multilateral institutions</w:t>
      </w:r>
      <w:r w:rsidR="00606845">
        <w:rPr>
          <w:rFonts w:cs="Arial"/>
        </w:rPr>
        <w:t>.</w:t>
      </w:r>
      <w:r w:rsidR="00697007">
        <w:rPr>
          <w:rFonts w:cs="Arial"/>
        </w:rPr>
        <w:t xml:space="preserve"> </w:t>
      </w:r>
      <w:r>
        <w:rPr>
          <w:rFonts w:cs="Arial"/>
        </w:rPr>
        <w:t xml:space="preserve">The </w:t>
      </w:r>
      <w:r w:rsidR="001937BF">
        <w:rPr>
          <w:rFonts w:cs="Arial"/>
        </w:rPr>
        <w:t>multilateral review</w:t>
      </w:r>
      <w:r w:rsidR="001937BF">
        <w:rPr>
          <w:rFonts w:cs="Times New Roman"/>
        </w:rPr>
        <w:t xml:space="preserve"> </w:t>
      </w:r>
      <w:r>
        <w:rPr>
          <w:rFonts w:cs="Times New Roman"/>
        </w:rPr>
        <w:t xml:space="preserve">is also a mechanism that the UK has used </w:t>
      </w:r>
      <w:r w:rsidR="000E5F79">
        <w:rPr>
          <w:rFonts w:cs="Times New Roman"/>
        </w:rPr>
        <w:t xml:space="preserve">quite effectively </w:t>
      </w:r>
      <w:r>
        <w:rPr>
          <w:rFonts w:cs="Times New Roman"/>
        </w:rPr>
        <w:t>to challenge agencies for reform.</w:t>
      </w:r>
    </w:p>
    <w:p w:rsidR="00A072A3" w:rsidP="00DB45BD">
      <w:pPr>
        <w:pStyle w:val="Answer"/>
        <w:rPr>
          <w:rFonts w:cs="Arial"/>
          <w:bCs/>
        </w:rPr>
      </w:pPr>
      <w:r>
        <w:rPr>
          <w:bCs/>
        </w:rPr>
        <w:t xml:space="preserve">That </w:t>
      </w:r>
      <w:r>
        <w:rPr>
          <w:bCs/>
        </w:rPr>
        <w:t>said, the UK also has some very effective bilateral programmes</w:t>
      </w:r>
      <w:r w:rsidR="00606845">
        <w:rPr>
          <w:bCs/>
        </w:rPr>
        <w:t>.</w:t>
      </w:r>
      <w:r w:rsidR="00697007">
        <w:rPr>
          <w:bCs/>
        </w:rPr>
        <w:t xml:space="preserve"> </w:t>
      </w:r>
      <w:r>
        <w:rPr>
          <w:bCs/>
        </w:rPr>
        <w:t xml:space="preserve">Some of its system </w:t>
      </w:r>
      <w:r>
        <w:rPr>
          <w:bCs/>
        </w:rPr>
        <w:t>strengthening programmes in</w:t>
      </w:r>
      <w:r>
        <w:rPr>
          <w:bCs/>
        </w:rPr>
        <w:t xml:space="preserve"> health and education are world </w:t>
      </w:r>
      <w:r>
        <w:rPr>
          <w:bCs/>
        </w:rPr>
        <w:t>class</w:t>
      </w:r>
      <w:r w:rsidR="00606845">
        <w:rPr>
          <w:bCs/>
        </w:rPr>
        <w:t>.</w:t>
      </w:r>
      <w:r w:rsidR="00697007">
        <w:rPr>
          <w:bCs/>
        </w:rPr>
        <w:t xml:space="preserve"> </w:t>
      </w:r>
      <w:r>
        <w:rPr>
          <w:bCs/>
        </w:rPr>
        <w:t xml:space="preserve">The key point is the last one that </w:t>
      </w:r>
      <w:r w:rsidR="000E5F79">
        <w:rPr>
          <w:bCs/>
        </w:rPr>
        <w:t xml:space="preserve">Pin </w:t>
      </w:r>
      <w:r>
        <w:rPr>
          <w:bCs/>
        </w:rPr>
        <w:t>raised</w:t>
      </w:r>
      <w:r w:rsidR="00606845">
        <w:rPr>
          <w:bCs/>
        </w:rPr>
        <w:t>.</w:t>
      </w:r>
      <w:r w:rsidR="00697007">
        <w:rPr>
          <w:bCs/>
        </w:rPr>
        <w:t xml:space="preserve"> </w:t>
      </w:r>
      <w:r>
        <w:rPr>
          <w:bCs/>
        </w:rPr>
        <w:t>We have read this statement, but how this comes out in the detail of where those cuts land is still unknown</w:t>
      </w:r>
      <w:r w:rsidR="00606845">
        <w:rPr>
          <w:bCs/>
        </w:rPr>
        <w:t>.</w:t>
      </w:r>
      <w:r w:rsidR="00697007">
        <w:rPr>
          <w:bCs/>
        </w:rPr>
        <w:t xml:space="preserve"> </w:t>
      </w:r>
      <w:r w:rsidR="000E5F79">
        <w:rPr>
          <w:bCs/>
        </w:rPr>
        <w:t xml:space="preserve">The sheer volume means that there </w:t>
      </w:r>
      <w:r>
        <w:rPr>
          <w:bCs/>
        </w:rPr>
        <w:t>are</w:t>
      </w:r>
      <w:r w:rsidR="000E5F79">
        <w:rPr>
          <w:bCs/>
        </w:rPr>
        <w:t xml:space="preserve"> going to have to be big bilateral and multilateral cuts </w:t>
      </w:r>
      <w:r>
        <w:rPr>
          <w:rFonts w:cs="Arial"/>
          <w:bCs/>
        </w:rPr>
        <w:t>if the 0.5% target is kept</w:t>
      </w:r>
      <w:r w:rsidR="00606845">
        <w:rPr>
          <w:rFonts w:cs="Arial"/>
          <w:bCs/>
        </w:rPr>
        <w:t>.</w:t>
      </w:r>
      <w:r w:rsidR="00697007">
        <w:rPr>
          <w:rFonts w:cs="Arial"/>
          <w:bCs/>
        </w:rPr>
        <w:t xml:space="preserve"> </w:t>
      </w:r>
    </w:p>
    <w:p w:rsidR="00A072A3" w:rsidP="000E5F79">
      <w:pPr>
        <w:pStyle w:val="Question"/>
      </w:pPr>
      <w:sdt>
        <w:sdtPr>
          <w:rPr>
            <w:b/>
          </w:rPr>
          <w:alias w:val="Member"/>
          <w:tag w:val="&lt;Member mnisId='4025' dodsId='41721'&gt;"/>
          <w:id w:val="1148095994"/>
          <w:placeholder>
            <w:docPart w:val="7553FD3F10164AA3A32482430CB3D5ED"/>
          </w:placeholder>
          <w:richText/>
        </w:sdtPr>
        <w:sdtEndPr>
          <w:rPr>
            <w:b w:val="0"/>
          </w:rPr>
        </w:sdtEndPr>
        <w:sdtContent>
          <w:r w:rsidRPr="000E5F79" w:rsidR="000E5F79">
            <w:rPr>
              <w:b/>
            </w:rPr>
            <w:t>Theo Clarke</w:t>
          </w:r>
          <w:r w:rsidRPr="00A072A3">
            <w:rPr>
              <w:b/>
            </w:rPr>
            <w:t>:</w:t>
          </w:r>
        </w:sdtContent>
      </w:sdt>
      <w:r>
        <w:t xml:space="preserve"> </w:t>
      </w:r>
      <w:r w:rsidR="000E5F79">
        <w:t xml:space="preserve">Pin, </w:t>
      </w:r>
      <w:r w:rsidR="001937BF">
        <w:t xml:space="preserve">should </w:t>
      </w:r>
      <w:r w:rsidR="000E5F79">
        <w:t xml:space="preserve">the </w:t>
      </w:r>
      <w:r w:rsidR="00E800DA">
        <w:t>Government</w:t>
      </w:r>
      <w:r w:rsidR="000E5F79">
        <w:t xml:space="preserve"> prioritise grants and contracts</w:t>
      </w:r>
      <w:r w:rsidR="001937BF">
        <w:t>,</w:t>
      </w:r>
      <w:r w:rsidR="000E5F79">
        <w:t xml:space="preserve"> in your view</w:t>
      </w:r>
      <w:r w:rsidR="001937BF">
        <w:t>,</w:t>
      </w:r>
      <w:r w:rsidR="000E5F79">
        <w:t xml:space="preserve"> to small and locally led organisations?</w:t>
      </w:r>
    </w:p>
    <w:p w:rsidR="000E5F79" w:rsidP="00DB45BD">
      <w:pPr>
        <w:pStyle w:val="Answer"/>
        <w:rPr>
          <w:rFonts w:cs="Arial"/>
        </w:rPr>
      </w:pPr>
      <w:sdt>
        <w:sdtPr>
          <w:rPr>
            <w:rFonts w:cs="Arial"/>
            <w:b/>
            <w:bCs/>
            <w:i/>
            <w:iCs/>
          </w:rPr>
          <w:alias w:val="Witness"/>
          <w:id w:val="482358848"/>
          <w:placeholder>
            <w:docPart w:val="0533F17D979947E9940A1B9237E0A137"/>
          </w:placeholder>
          <w:richText/>
        </w:sdtPr>
        <w:sdtEndPr>
          <w:rPr>
            <w:i w:val="0"/>
          </w:rPr>
        </w:sdtEndPr>
        <w:sdtContent>
          <w:r w:rsidRPr="00E90E8C" w:rsidR="00E90E8C">
            <w:rPr>
              <w:rFonts w:cs="Arial"/>
              <w:b/>
              <w:bCs/>
              <w:i/>
              <w:iCs/>
            </w:rPr>
            <w:t>Harpinder</w:t>
          </w:r>
          <w:r w:rsidRPr="00E90E8C" w:rsidR="00E90E8C">
            <w:rPr>
              <w:rFonts w:cs="Arial"/>
              <w:b/>
              <w:bCs/>
              <w:i/>
              <w:iCs/>
            </w:rPr>
            <w:t xml:space="preserve"> </w:t>
          </w:r>
          <w:r w:rsidRPr="00E90E8C" w:rsidR="00E90E8C">
            <w:rPr>
              <w:rFonts w:cs="Arial"/>
              <w:b/>
              <w:bCs/>
              <w:i/>
              <w:iCs/>
            </w:rPr>
            <w:t>Collacott</w:t>
          </w:r>
          <w:r w:rsidRPr="00E90E8C" w:rsidR="00E90E8C">
            <w:rPr>
              <w:rFonts w:cs="Arial"/>
              <w:b/>
              <w:bCs/>
              <w:i/>
              <w:iCs/>
            </w:rPr>
            <w:t>:</w:t>
          </w:r>
          <w:r w:rsidRPr="00A072A3" w:rsidR="00A072A3">
            <w:rPr>
              <w:rFonts w:cs="Arial"/>
              <w:b/>
              <w:bCs/>
              <w:iCs/>
            </w:rPr>
            <w:t xml:space="preserve"> </w:t>
          </w:r>
        </w:sdtContent>
      </w:sdt>
      <w:r w:rsidR="00A072A3">
        <w:rPr>
          <w:rFonts w:cs="Arial"/>
        </w:rPr>
        <w:t xml:space="preserve">This is a very important question, because reaching a small </w:t>
      </w:r>
      <w:r>
        <w:rPr>
          <w:rFonts w:cs="Arial"/>
        </w:rPr>
        <w:t xml:space="preserve">and </w:t>
      </w:r>
      <w:r w:rsidR="00A072A3">
        <w:rPr>
          <w:rFonts w:cs="Arial"/>
        </w:rPr>
        <w:t>locally led organisation is very difficult</w:t>
      </w:r>
      <w:r w:rsidR="00606845">
        <w:rPr>
          <w:rFonts w:cs="Arial"/>
        </w:rPr>
        <w:t>.</w:t>
      </w:r>
      <w:r w:rsidR="00697007">
        <w:rPr>
          <w:rFonts w:cs="Arial"/>
        </w:rPr>
        <w:t xml:space="preserve"> </w:t>
      </w:r>
      <w:r w:rsidR="00A072A3">
        <w:rPr>
          <w:rFonts w:cs="Arial"/>
        </w:rPr>
        <w:t xml:space="preserve">The UK </w:t>
      </w:r>
      <w:r>
        <w:rPr>
          <w:rFonts w:cs="Arial"/>
        </w:rPr>
        <w:t>does not have a very successful track record of channelling its aid to local organisations</w:t>
      </w:r>
      <w:r w:rsidR="00606845">
        <w:rPr>
          <w:rFonts w:cs="Arial"/>
        </w:rPr>
        <w:t>.</w:t>
      </w:r>
      <w:r w:rsidR="00697007">
        <w:rPr>
          <w:rFonts w:cs="Arial"/>
        </w:rPr>
        <w:t xml:space="preserve"> </w:t>
      </w:r>
      <w:r w:rsidR="00A072A3">
        <w:rPr>
          <w:rFonts w:cs="Arial"/>
        </w:rPr>
        <w:t xml:space="preserve">It is very good at channelling it to NGOs, but these are largely </w:t>
      </w:r>
      <w:r>
        <w:rPr>
          <w:rFonts w:cs="Arial"/>
        </w:rPr>
        <w:t>INGOs</w:t>
      </w:r>
      <w:r w:rsidR="00606845">
        <w:rPr>
          <w:rFonts w:cs="Arial"/>
        </w:rPr>
        <w:t>.</w:t>
      </w:r>
      <w:r w:rsidR="00697007">
        <w:rPr>
          <w:rFonts w:cs="Arial"/>
        </w:rPr>
        <w:t xml:space="preserve"> </w:t>
      </w:r>
      <w:r>
        <w:rPr>
          <w:rFonts w:cs="Arial"/>
        </w:rPr>
        <w:t>They are the global organisations</w:t>
      </w:r>
      <w:r w:rsidR="00606845">
        <w:rPr>
          <w:rFonts w:cs="Arial"/>
        </w:rPr>
        <w:t>.</w:t>
      </w:r>
      <w:r w:rsidR="00697007">
        <w:rPr>
          <w:rFonts w:cs="Arial"/>
        </w:rPr>
        <w:t xml:space="preserve"> </w:t>
      </w:r>
    </w:p>
    <w:p w:rsidR="00A072A3" w:rsidP="00DB45BD">
      <w:pPr>
        <w:pStyle w:val="Answer"/>
        <w:rPr>
          <w:rFonts w:cs="Arial"/>
        </w:rPr>
      </w:pPr>
      <w:r>
        <w:rPr>
          <w:rFonts w:cs="Arial"/>
        </w:rPr>
        <w:t xml:space="preserve">I am having to think off the top of my head, but </w:t>
      </w:r>
      <w:r w:rsidR="000E5F79">
        <w:rPr>
          <w:rFonts w:cs="Arial"/>
        </w:rPr>
        <w:t xml:space="preserve">about </w:t>
      </w:r>
      <w:r>
        <w:rPr>
          <w:rFonts w:cs="Arial"/>
        </w:rPr>
        <w:t xml:space="preserve">0.3% of </w:t>
      </w:r>
      <w:r w:rsidR="000E5F79">
        <w:rPr>
          <w:rFonts w:cs="Arial"/>
        </w:rPr>
        <w:t xml:space="preserve">the UK’s </w:t>
      </w:r>
      <w:r>
        <w:rPr>
          <w:rFonts w:cs="Arial"/>
        </w:rPr>
        <w:t xml:space="preserve">ODA has been </w:t>
      </w:r>
      <w:r w:rsidR="000E5F79">
        <w:rPr>
          <w:rFonts w:cs="Arial"/>
        </w:rPr>
        <w:t xml:space="preserve">going </w:t>
      </w:r>
      <w:r>
        <w:rPr>
          <w:rFonts w:cs="Arial"/>
        </w:rPr>
        <w:t>through local organisations</w:t>
      </w:r>
      <w:r w:rsidR="00606845">
        <w:rPr>
          <w:rFonts w:cs="Arial"/>
        </w:rPr>
        <w:t>.</w:t>
      </w:r>
      <w:r w:rsidR="00697007">
        <w:rPr>
          <w:rFonts w:cs="Arial"/>
        </w:rPr>
        <w:t xml:space="preserve"> </w:t>
      </w:r>
      <w:r>
        <w:rPr>
          <w:rFonts w:cs="Arial"/>
        </w:rPr>
        <w:t xml:space="preserve">That is a tiny, tiny </w:t>
      </w:r>
      <w:r w:rsidR="000E5F79">
        <w:rPr>
          <w:rFonts w:cs="Arial"/>
        </w:rPr>
        <w:t>amount</w:t>
      </w:r>
      <w:r w:rsidR="00606845">
        <w:rPr>
          <w:rFonts w:cs="Arial"/>
        </w:rPr>
        <w:t>.</w:t>
      </w:r>
      <w:r w:rsidR="00697007">
        <w:rPr>
          <w:rFonts w:cs="Arial"/>
        </w:rPr>
        <w:t xml:space="preserve"> </w:t>
      </w:r>
      <w:r>
        <w:rPr>
          <w:rFonts w:cs="Arial"/>
        </w:rPr>
        <w:t xml:space="preserve">If it is going to go in this direction, which I would highly recommend, it needs to think about how it </w:t>
      </w:r>
      <w:r w:rsidR="000E5F79">
        <w:rPr>
          <w:rFonts w:cs="Arial"/>
        </w:rPr>
        <w:t>delivers its aid programming overall</w:t>
      </w:r>
      <w:r w:rsidR="00606845">
        <w:rPr>
          <w:rFonts w:cs="Arial"/>
        </w:rPr>
        <w:t>.</w:t>
      </w:r>
      <w:r w:rsidR="00697007">
        <w:rPr>
          <w:rFonts w:cs="Arial"/>
        </w:rPr>
        <w:t xml:space="preserve"> </w:t>
      </w:r>
      <w:r w:rsidR="000E5F79">
        <w:rPr>
          <w:rFonts w:cs="Arial"/>
        </w:rPr>
        <w:t>It will need to rethink its approach</w:t>
      </w:r>
      <w:r w:rsidR="001937BF">
        <w:rPr>
          <w:rFonts w:cs="Arial"/>
        </w:rPr>
        <w:t>.</w:t>
      </w:r>
      <w:r w:rsidR="000E5F79">
        <w:rPr>
          <w:rFonts w:cs="Arial"/>
        </w:rPr>
        <w:t xml:space="preserve"> </w:t>
      </w:r>
      <w:r w:rsidR="001937BF">
        <w:rPr>
          <w:rFonts w:cs="Arial"/>
        </w:rPr>
        <w:t xml:space="preserve">That </w:t>
      </w:r>
      <w:r w:rsidR="000E5F79">
        <w:rPr>
          <w:rFonts w:cs="Arial"/>
        </w:rPr>
        <w:t xml:space="preserve">will also </w:t>
      </w:r>
      <w:r w:rsidR="001937BF">
        <w:rPr>
          <w:rFonts w:cs="Arial"/>
        </w:rPr>
        <w:t>require it to re</w:t>
      </w:r>
      <w:r>
        <w:rPr>
          <w:rFonts w:cs="Arial"/>
        </w:rPr>
        <w:t>look at the value</w:t>
      </w:r>
      <w:r w:rsidR="000E5F79">
        <w:rPr>
          <w:rFonts w:cs="Arial"/>
        </w:rPr>
        <w:noBreakHyphen/>
      </w:r>
      <w:r>
        <w:rPr>
          <w:rFonts w:cs="Arial"/>
        </w:rPr>
        <w:t>for</w:t>
      </w:r>
      <w:r w:rsidR="000E5F79">
        <w:rPr>
          <w:rFonts w:cs="Arial"/>
        </w:rPr>
        <w:noBreakHyphen/>
      </w:r>
      <w:r>
        <w:rPr>
          <w:rFonts w:cs="Arial"/>
        </w:rPr>
        <w:t xml:space="preserve">money framework it applies </w:t>
      </w:r>
      <w:r w:rsidR="000E5F79">
        <w:rPr>
          <w:rFonts w:cs="Arial"/>
        </w:rPr>
        <w:t xml:space="preserve">to </w:t>
      </w:r>
      <w:r>
        <w:rPr>
          <w:rFonts w:cs="Arial"/>
        </w:rPr>
        <w:t>local organisations</w:t>
      </w:r>
      <w:r w:rsidR="00606845">
        <w:rPr>
          <w:rFonts w:cs="Arial"/>
        </w:rPr>
        <w:t>.</w:t>
      </w:r>
      <w:r w:rsidR="00697007">
        <w:rPr>
          <w:rFonts w:cs="Arial"/>
        </w:rPr>
        <w:t xml:space="preserve"> </w:t>
      </w:r>
      <w:r>
        <w:rPr>
          <w:rFonts w:cs="Arial"/>
        </w:rPr>
        <w:t xml:space="preserve">Some of the administrative burdens will be too much for </w:t>
      </w:r>
      <w:r w:rsidR="000E5F79">
        <w:rPr>
          <w:rFonts w:cs="Arial"/>
        </w:rPr>
        <w:t xml:space="preserve">most </w:t>
      </w:r>
      <w:r>
        <w:rPr>
          <w:rFonts w:cs="Arial"/>
        </w:rPr>
        <w:t>organisations to deliver on.</w:t>
      </w:r>
      <w:r w:rsidR="001937BF">
        <w:rPr>
          <w:rFonts w:cs="Arial"/>
        </w:rPr>
        <w:t xml:space="preserve"> </w:t>
      </w:r>
      <w:r>
        <w:rPr>
          <w:rFonts w:cs="Arial"/>
        </w:rPr>
        <w:t>It need</w:t>
      </w:r>
      <w:r w:rsidR="001937BF">
        <w:rPr>
          <w:rFonts w:cs="Arial"/>
        </w:rPr>
        <w:t>s</w:t>
      </w:r>
      <w:r w:rsidR="000E5F79">
        <w:rPr>
          <w:rFonts w:cs="Arial"/>
        </w:rPr>
        <w:t xml:space="preserve"> to rethink how it goes about doing this and what sort of partnerships it needs </w:t>
      </w:r>
      <w:r>
        <w:rPr>
          <w:rFonts w:cs="Arial"/>
        </w:rPr>
        <w:t>on the ground to deliver it appropriately</w:t>
      </w:r>
      <w:r w:rsidR="00606845">
        <w:rPr>
          <w:rFonts w:cs="Arial"/>
        </w:rPr>
        <w:t>.</w:t>
      </w:r>
      <w:r w:rsidR="00697007">
        <w:rPr>
          <w:rFonts w:cs="Arial"/>
        </w:rPr>
        <w:t xml:space="preserve"> </w:t>
      </w:r>
    </w:p>
    <w:p w:rsidR="00A072A3" w:rsidP="00DB45BD">
      <w:pPr>
        <w:pStyle w:val="Answer"/>
        <w:rPr>
          <w:rFonts w:cs="Arial"/>
        </w:rPr>
      </w:pPr>
      <w:sdt>
        <w:sdtPr>
          <w:rPr>
            <w:rFonts w:cs="Arial"/>
            <w:b/>
            <w:bCs/>
            <w:i/>
            <w:iCs/>
          </w:rPr>
          <w:alias w:val="Witness"/>
          <w:id w:val="-1221045011"/>
          <w:placeholder>
            <w:docPart w:val="666067F9585B4B249701FCFD91583E23"/>
          </w:placeholder>
          <w:richText/>
        </w:sdtPr>
        <w:sdtContent>
          <w:r w:rsidRPr="00580DAB" w:rsidR="00580DAB">
            <w:rPr>
              <w:rFonts w:cs="Arial"/>
              <w:b/>
              <w:bCs/>
              <w:i/>
              <w:iCs/>
            </w:rPr>
            <w:t>Mark Miller:</w:t>
          </w:r>
          <w:r w:rsidRPr="00A072A3">
            <w:rPr>
              <w:rFonts w:cs="Arial"/>
              <w:b/>
              <w:bCs/>
              <w:i/>
              <w:iCs/>
            </w:rPr>
            <w:t xml:space="preserve"> </w:t>
          </w:r>
        </w:sdtContent>
      </w:sdt>
      <w:r w:rsidR="001937BF">
        <w:rPr>
          <w:rFonts w:cs="Arial"/>
        </w:rPr>
        <w:t xml:space="preserve">Some </w:t>
      </w:r>
      <w:r>
        <w:rPr>
          <w:rFonts w:cs="Arial"/>
        </w:rPr>
        <w:t>of the suggestions made in the letter to this Committee</w:t>
      </w:r>
      <w:r w:rsidR="001937BF">
        <w:rPr>
          <w:rFonts w:cs="Arial"/>
        </w:rPr>
        <w:t xml:space="preserve"> would be very supportive of that move</w:t>
      </w:r>
      <w:r w:rsidR="00606845">
        <w:rPr>
          <w:rFonts w:cs="Arial"/>
        </w:rPr>
        <w:t>.</w:t>
      </w:r>
      <w:r w:rsidR="00697007">
        <w:rPr>
          <w:rFonts w:cs="Arial"/>
        </w:rPr>
        <w:t xml:space="preserve"> </w:t>
      </w:r>
      <w:r>
        <w:rPr>
          <w:rFonts w:cs="Arial"/>
        </w:rPr>
        <w:t xml:space="preserve">In the past, because of limits on </w:t>
      </w:r>
      <w:r w:rsidR="000E5F79">
        <w:rPr>
          <w:rFonts w:cs="Arial"/>
        </w:rPr>
        <w:t xml:space="preserve">administrative costs at what was DFID, there was a </w:t>
      </w:r>
      <w:r>
        <w:rPr>
          <w:rFonts w:cs="Arial"/>
        </w:rPr>
        <w:t>tendency to package these enormous projects often with large international s</w:t>
      </w:r>
      <w:r w:rsidR="000E5F79">
        <w:rPr>
          <w:rFonts w:cs="Arial"/>
        </w:rPr>
        <w:t>u</w:t>
      </w:r>
      <w:r>
        <w:rPr>
          <w:rFonts w:cs="Arial"/>
        </w:rPr>
        <w:t>ppliers managing framework contracts</w:t>
      </w:r>
      <w:r w:rsidR="00606845">
        <w:rPr>
          <w:rFonts w:cs="Arial"/>
        </w:rPr>
        <w:t>.</w:t>
      </w:r>
      <w:r w:rsidR="00697007">
        <w:rPr>
          <w:rFonts w:cs="Arial"/>
        </w:rPr>
        <w:t xml:space="preserve"> </w:t>
      </w:r>
      <w:r w:rsidR="000E5F79">
        <w:rPr>
          <w:rFonts w:cs="Arial"/>
        </w:rPr>
        <w:t xml:space="preserve">That </w:t>
      </w:r>
      <w:r>
        <w:rPr>
          <w:rFonts w:cs="Arial"/>
        </w:rPr>
        <w:t>structure did not necessarily lend itself well to the more local support that would definitely be a positive.</w:t>
      </w:r>
      <w:r w:rsidR="001937BF">
        <w:rPr>
          <w:rFonts w:cs="Arial"/>
        </w:rPr>
        <w:t xml:space="preserve"> </w:t>
      </w:r>
      <w:r>
        <w:rPr>
          <w:rFonts w:cs="Arial"/>
        </w:rPr>
        <w:t xml:space="preserve">There are </w:t>
      </w:r>
      <w:r w:rsidR="000E5F79">
        <w:rPr>
          <w:rFonts w:cs="Arial"/>
        </w:rPr>
        <w:t xml:space="preserve">some </w:t>
      </w:r>
      <w:r>
        <w:rPr>
          <w:rFonts w:cs="Arial"/>
        </w:rPr>
        <w:t>promising suggestions in that letter around taking away limits on control</w:t>
      </w:r>
      <w:r w:rsidR="00E46C59">
        <w:rPr>
          <w:rFonts w:cs="Arial"/>
        </w:rPr>
        <w:t xml:space="preserve">s </w:t>
      </w:r>
      <w:r>
        <w:rPr>
          <w:rFonts w:cs="Arial"/>
        </w:rPr>
        <w:t>so that staff in FCDO</w:t>
      </w:r>
      <w:r w:rsidR="000E5F79">
        <w:rPr>
          <w:rFonts w:cs="Arial"/>
        </w:rPr>
        <w:t xml:space="preserve"> </w:t>
      </w:r>
      <w:r>
        <w:rPr>
          <w:rFonts w:cs="Arial"/>
        </w:rPr>
        <w:t xml:space="preserve">can do the hard work </w:t>
      </w:r>
      <w:r w:rsidR="00E46C59">
        <w:rPr>
          <w:rFonts w:cs="Arial"/>
        </w:rPr>
        <w:t xml:space="preserve">in </w:t>
      </w:r>
      <w:r>
        <w:rPr>
          <w:rFonts w:cs="Arial"/>
        </w:rPr>
        <w:t>identifying partners over time and move away from some of the mega</w:t>
      </w:r>
      <w:r w:rsidR="00E46C59">
        <w:rPr>
          <w:rFonts w:cs="Arial"/>
        </w:rPr>
        <w:noBreakHyphen/>
      </w:r>
      <w:r>
        <w:rPr>
          <w:rFonts w:cs="Arial"/>
        </w:rPr>
        <w:t>contracts</w:t>
      </w:r>
      <w:r w:rsidR="00E46C59">
        <w:rPr>
          <w:rFonts w:cs="Arial"/>
        </w:rPr>
        <w:t xml:space="preserve">, </w:t>
      </w:r>
      <w:r>
        <w:rPr>
          <w:rFonts w:cs="Arial"/>
        </w:rPr>
        <w:t>as it were</w:t>
      </w:r>
      <w:r w:rsidR="00606845">
        <w:rPr>
          <w:rFonts w:cs="Arial"/>
        </w:rPr>
        <w:t>.</w:t>
      </w:r>
      <w:r w:rsidR="00697007">
        <w:rPr>
          <w:rFonts w:cs="Arial"/>
        </w:rPr>
        <w:t xml:space="preserve"> </w:t>
      </w:r>
    </w:p>
    <w:p w:rsidR="00A072A3" w:rsidP="00DB45BD">
      <w:pPr>
        <w:pStyle w:val="Answer"/>
        <w:rPr>
          <w:rFonts w:cs="Arial"/>
        </w:rPr>
      </w:pPr>
      <w:sdt>
        <w:sdtPr>
          <w:rPr>
            <w:rFonts w:cs="Arial"/>
            <w:b/>
            <w:bCs/>
            <w:i/>
            <w:iCs/>
          </w:rPr>
          <w:alias w:val="Witness"/>
          <w:id w:val="1301653328"/>
          <w:placeholder>
            <w:docPart w:val="636BE09B577F4A6EABC84E6C6DD0A8AE"/>
          </w:placeholder>
          <w:richText/>
        </w:sdtPr>
        <w:sdtContent>
          <w:r w:rsidRPr="00E90E8C" w:rsidR="00E90E8C">
            <w:rPr>
              <w:rFonts w:cs="Arial"/>
              <w:b/>
              <w:bCs/>
              <w:i/>
              <w:iCs/>
            </w:rPr>
            <w:t>Harpinder</w:t>
          </w:r>
          <w:r w:rsidRPr="00E90E8C" w:rsidR="00E90E8C">
            <w:rPr>
              <w:rFonts w:cs="Arial"/>
              <w:b/>
              <w:bCs/>
              <w:i/>
              <w:iCs/>
            </w:rPr>
            <w:t xml:space="preserve"> </w:t>
          </w:r>
          <w:r w:rsidRPr="00E90E8C" w:rsidR="00E90E8C">
            <w:rPr>
              <w:rFonts w:cs="Arial"/>
              <w:b/>
              <w:bCs/>
              <w:i/>
              <w:iCs/>
            </w:rPr>
            <w:t>Collacott</w:t>
          </w:r>
          <w:r w:rsidRPr="00E90E8C" w:rsidR="00E90E8C">
            <w:rPr>
              <w:rFonts w:cs="Arial"/>
              <w:b/>
              <w:bCs/>
              <w:i/>
              <w:iCs/>
            </w:rPr>
            <w:t>:</w:t>
          </w:r>
          <w:r w:rsidRPr="00A072A3">
            <w:rPr>
              <w:rFonts w:cs="Arial"/>
              <w:b/>
              <w:bCs/>
              <w:i/>
              <w:iCs/>
            </w:rPr>
            <w:t xml:space="preserve"> </w:t>
          </w:r>
        </w:sdtContent>
      </w:sdt>
      <w:r>
        <w:rPr>
          <w:rFonts w:cs="Arial"/>
        </w:rPr>
        <w:t xml:space="preserve">I completely agree with Mark that this is </w:t>
      </w:r>
      <w:r w:rsidR="001937BF">
        <w:rPr>
          <w:rFonts w:cs="Arial"/>
        </w:rPr>
        <w:t xml:space="preserve">the </w:t>
      </w:r>
      <w:r w:rsidR="00E46C59">
        <w:rPr>
          <w:rFonts w:cs="Arial"/>
        </w:rPr>
        <w:t xml:space="preserve">right </w:t>
      </w:r>
      <w:r>
        <w:rPr>
          <w:rFonts w:cs="Arial"/>
        </w:rPr>
        <w:t>direction</w:t>
      </w:r>
      <w:r w:rsidR="00E46C59">
        <w:rPr>
          <w:rFonts w:cs="Arial"/>
        </w:rPr>
        <w:t xml:space="preserve"> to go in, but the trend has been going in the opposite direction</w:t>
      </w:r>
      <w:r w:rsidR="00606845">
        <w:rPr>
          <w:rFonts w:cs="Arial"/>
        </w:rPr>
        <w:t>.</w:t>
      </w:r>
      <w:r w:rsidR="00697007">
        <w:rPr>
          <w:rFonts w:cs="Arial"/>
        </w:rPr>
        <w:t xml:space="preserve"> </w:t>
      </w:r>
      <w:r>
        <w:rPr>
          <w:rFonts w:cs="Arial"/>
        </w:rPr>
        <w:t>This is really important</w:t>
      </w:r>
      <w:r w:rsidR="00606845">
        <w:rPr>
          <w:rFonts w:cs="Arial"/>
        </w:rPr>
        <w:t>.</w:t>
      </w:r>
      <w:r w:rsidR="00697007">
        <w:rPr>
          <w:rFonts w:cs="Arial"/>
        </w:rPr>
        <w:t xml:space="preserve"> </w:t>
      </w:r>
      <w:r>
        <w:rPr>
          <w:rFonts w:cs="Arial"/>
        </w:rPr>
        <w:t>Most of the aid is delivered more and more through framework contracts</w:t>
      </w:r>
      <w:r w:rsidR="00606845">
        <w:rPr>
          <w:rFonts w:cs="Arial"/>
        </w:rPr>
        <w:t>.</w:t>
      </w:r>
      <w:r w:rsidR="00697007">
        <w:rPr>
          <w:rFonts w:cs="Arial"/>
        </w:rPr>
        <w:t xml:space="preserve"> </w:t>
      </w:r>
      <w:r>
        <w:rPr>
          <w:rFonts w:cs="Arial"/>
        </w:rPr>
        <w:t xml:space="preserve">The UK is the leading donor that delivers a lot of its aid through the private sector in comparison to the wider </w:t>
      </w:r>
      <w:r w:rsidR="00B2494B">
        <w:rPr>
          <w:rFonts w:cs="Arial"/>
        </w:rPr>
        <w:t>DAC</w:t>
      </w:r>
      <w:r w:rsidR="00E46C59">
        <w:rPr>
          <w:rFonts w:cs="Times New Roman"/>
        </w:rPr>
        <w:t xml:space="preserve"> </w:t>
      </w:r>
      <w:r>
        <w:rPr>
          <w:rFonts w:cs="Arial"/>
        </w:rPr>
        <w:t>portfolio</w:t>
      </w:r>
      <w:r w:rsidR="00606845">
        <w:rPr>
          <w:rFonts w:cs="Arial"/>
        </w:rPr>
        <w:t>.</w:t>
      </w:r>
      <w:r w:rsidR="00697007">
        <w:rPr>
          <w:rFonts w:cs="Arial"/>
        </w:rPr>
        <w:t xml:space="preserve"> </w:t>
      </w:r>
      <w:r>
        <w:rPr>
          <w:rFonts w:cs="Arial"/>
        </w:rPr>
        <w:t>Despite what was in the letter—I completely agree that this</w:t>
      </w:r>
      <w:r w:rsidR="00E46C59">
        <w:rPr>
          <w:rFonts w:cs="Arial"/>
        </w:rPr>
        <w:t xml:space="preserve"> is the direction of travel, and it is a good direction of travel</w:t>
      </w:r>
      <w:r>
        <w:rPr>
          <w:rFonts w:cs="Arial"/>
        </w:rPr>
        <w:t xml:space="preserve">—it has not been supported by the way the </w:t>
      </w:r>
      <w:r w:rsidR="00E46C59">
        <w:rPr>
          <w:rFonts w:cs="Arial"/>
        </w:rPr>
        <w:t>portfolio has been going in the last few years.</w:t>
      </w:r>
    </w:p>
    <w:p w:rsidR="00A072A3" w:rsidP="00DB45BD">
      <w:pPr>
        <w:pStyle w:val="Answer"/>
        <w:rPr>
          <w:rFonts w:cstheme="minorHAnsi"/>
        </w:rPr>
      </w:pPr>
      <w:r>
        <w:t xml:space="preserve">Despite changes that have been recommended, small organisations, consortia led by locally owned organisations such as those in </w:t>
      </w:r>
      <w:r w:rsidR="00977BF4">
        <w:rPr>
          <w:rFonts w:cstheme="minorHAnsi"/>
        </w:rPr>
        <w:t>sub</w:t>
      </w:r>
      <w:r w:rsidR="00977BF4">
        <w:rPr>
          <w:rFonts w:cstheme="minorHAnsi"/>
        </w:rPr>
        <w:noBreakHyphen/>
      </w:r>
      <w:r w:rsidRPr="00E62D5A" w:rsidR="00977BF4">
        <w:rPr>
          <w:rFonts w:cstheme="minorHAnsi"/>
        </w:rPr>
        <w:t>Saharan</w:t>
      </w:r>
      <w:r w:rsidRPr="00E62D5A">
        <w:rPr>
          <w:rFonts w:cstheme="minorHAnsi"/>
        </w:rPr>
        <w:t xml:space="preserve"> Africa</w:t>
      </w:r>
      <w:r>
        <w:rPr>
          <w:rFonts w:cstheme="minorHAnsi"/>
        </w:rPr>
        <w:t xml:space="preserve">, </w:t>
      </w:r>
      <w:r w:rsidR="00977BF4">
        <w:rPr>
          <w:rFonts w:cstheme="minorHAnsi"/>
        </w:rPr>
        <w:t xml:space="preserve">often </w:t>
      </w:r>
      <w:r>
        <w:rPr>
          <w:rFonts w:cstheme="minorHAnsi"/>
        </w:rPr>
        <w:t>do not make it through the door</w:t>
      </w:r>
      <w:r w:rsidR="00977BF4">
        <w:rPr>
          <w:rFonts w:cstheme="minorHAnsi"/>
        </w:rPr>
        <w:t xml:space="preserve"> at all.</w:t>
      </w:r>
      <w:r>
        <w:rPr>
          <w:rFonts w:cstheme="minorHAnsi"/>
        </w:rPr>
        <w:t xml:space="preserve"> </w:t>
      </w:r>
      <w:r w:rsidR="00977BF4">
        <w:rPr>
          <w:rFonts w:cstheme="minorHAnsi"/>
        </w:rPr>
        <w:t>They do</w:t>
      </w:r>
      <w:r>
        <w:rPr>
          <w:rFonts w:cstheme="minorHAnsi"/>
        </w:rPr>
        <w:t xml:space="preserve"> not make it </w:t>
      </w:r>
      <w:r w:rsidR="00977BF4">
        <w:rPr>
          <w:rFonts w:cstheme="minorHAnsi"/>
        </w:rPr>
        <w:t>through</w:t>
      </w:r>
      <w:r>
        <w:rPr>
          <w:rFonts w:cstheme="minorHAnsi"/>
        </w:rPr>
        <w:t xml:space="preserve"> first pas</w:t>
      </w:r>
      <w:r w:rsidR="00E46C59">
        <w:rPr>
          <w:rFonts w:cstheme="minorHAnsi"/>
        </w:rPr>
        <w:t>t</w:t>
      </w:r>
      <w:r>
        <w:rPr>
          <w:rFonts w:cstheme="minorHAnsi"/>
        </w:rPr>
        <w:t xml:space="preserve"> the post</w:t>
      </w:r>
      <w:r w:rsidR="00606845">
        <w:rPr>
          <w:rFonts w:cstheme="minorHAnsi"/>
        </w:rPr>
        <w:t>.</w:t>
      </w:r>
      <w:r w:rsidR="00697007">
        <w:rPr>
          <w:rFonts w:cstheme="minorHAnsi"/>
        </w:rPr>
        <w:t xml:space="preserve"> </w:t>
      </w:r>
      <w:r w:rsidR="00E46C59">
        <w:rPr>
          <w:rFonts w:cstheme="minorHAnsi"/>
        </w:rPr>
        <w:t>This commitment is the right commitment, but I would like to see a little more detail—or a lot more detail, I should say—with regards to how this will be delivered.</w:t>
      </w:r>
    </w:p>
    <w:p w:rsidR="00E46C59" w:rsidP="00977BF4">
      <w:pPr>
        <w:pStyle w:val="Question"/>
        <w:numPr>
          <w:ilvl w:val="0"/>
          <w:numId w:val="0"/>
        </w:numPr>
        <w:ind w:left="794"/>
      </w:pPr>
      <w:sdt>
        <w:sdtPr>
          <w:alias w:val="Member"/>
          <w:tag w:val="&lt;Member mnisId='4025' dodsId='41721'&gt;"/>
          <w:id w:val="696040718"/>
          <w:placeholder>
            <w:docPart w:val="3BFEF62AAABC4526A2C33BAB5D7CCAB3"/>
          </w:placeholder>
          <w:richText/>
        </w:sdtPr>
        <w:sdtContent>
          <w:r w:rsidRPr="00E46C59">
            <w:rPr>
              <w:b/>
              <w:bCs/>
            </w:rPr>
            <w:t>Theo Clarke</w:t>
          </w:r>
          <w:r w:rsidRPr="00E46C59">
            <w:rPr>
              <w:b/>
            </w:rPr>
            <w:t>:</w:t>
          </w:r>
        </w:sdtContent>
      </w:sdt>
      <w:r>
        <w:t xml:space="preserve"> Ian, </w:t>
      </w:r>
      <w:r w:rsidR="00977BF4">
        <w:t xml:space="preserve">would </w:t>
      </w:r>
      <w:r>
        <w:t>you like to comment on bilateral programmes or grants to small multilateral organisations</w:t>
      </w:r>
      <w:r w:rsidR="00606845">
        <w:t>?</w:t>
      </w:r>
      <w:r w:rsidR="00697007">
        <w:t xml:space="preserve"> </w:t>
      </w:r>
    </w:p>
    <w:p w:rsidR="00A072A3" w:rsidP="00DB45BD">
      <w:pPr>
        <w:pStyle w:val="Answer"/>
        <w:rPr>
          <w:rFonts w:cs="Arial"/>
        </w:rPr>
      </w:pPr>
      <w:sdt>
        <w:sdtPr>
          <w:rPr>
            <w:rFonts w:cstheme="minorHAnsi"/>
            <w:b/>
            <w:i/>
          </w:rPr>
          <w:alias w:val="Witness"/>
          <w:id w:val="1555125258"/>
          <w:placeholder>
            <w:docPart w:val="CE83EBC987A24AF6819F8BDF0F90394F"/>
          </w:placeholder>
          <w:richText/>
        </w:sdtPr>
        <w:sdtEndPr>
          <w:rPr>
            <w:b w:val="0"/>
            <w:bCs/>
            <w:i w:val="0"/>
            <w:iCs/>
          </w:rPr>
        </w:sdtEndPr>
        <w:sdtContent>
          <w:r w:rsidRPr="00580DAB" w:rsidR="00580DAB">
            <w:rPr>
              <w:rFonts w:cstheme="minorHAnsi"/>
              <w:b/>
              <w:i/>
            </w:rPr>
            <w:t>Ian Mitchell:</w:t>
          </w:r>
          <w:r w:rsidRPr="00A072A3">
            <w:rPr>
              <w:rFonts w:cstheme="minorHAnsi"/>
              <w:bCs/>
              <w:iCs/>
            </w:rPr>
            <w:t xml:space="preserve"> </w:t>
          </w:r>
        </w:sdtContent>
      </w:sdt>
      <w:r w:rsidR="00977BF4">
        <w:rPr>
          <w:rFonts w:cstheme="minorHAnsi"/>
          <w:bCs/>
          <w:iCs/>
        </w:rPr>
        <w:t>B</w:t>
      </w:r>
      <w:r w:rsidR="00977BF4">
        <w:rPr>
          <w:rFonts w:cstheme="minorHAnsi"/>
        </w:rPr>
        <w:t xml:space="preserve">riefly </w:t>
      </w:r>
      <w:r>
        <w:rPr>
          <w:rFonts w:cstheme="minorHAnsi"/>
        </w:rPr>
        <w:t xml:space="preserve">on the multilateral point, we go back to the </w:t>
      </w:r>
      <w:r w:rsidR="00977BF4">
        <w:rPr>
          <w:rFonts w:cstheme="minorHAnsi"/>
        </w:rPr>
        <w:t>integrated review</w:t>
      </w:r>
      <w:r>
        <w:rPr>
          <w:rFonts w:cstheme="minorHAnsi"/>
        </w:rPr>
        <w:t xml:space="preserve"> and what the UK </w:t>
      </w:r>
      <w:r w:rsidR="00977BF4">
        <w:rPr>
          <w:rFonts w:cstheme="minorHAnsi"/>
        </w:rPr>
        <w:t>is</w:t>
      </w:r>
      <w:r>
        <w:rPr>
          <w:rFonts w:cstheme="minorHAnsi"/>
        </w:rPr>
        <w:t xml:space="preserve"> trying to achieve in the world</w:t>
      </w:r>
      <w:r w:rsidR="00606845">
        <w:rPr>
          <w:rFonts w:cstheme="minorHAnsi"/>
        </w:rPr>
        <w:t>.</w:t>
      </w:r>
      <w:r w:rsidR="00697007">
        <w:rPr>
          <w:rFonts w:cstheme="minorHAnsi"/>
        </w:rPr>
        <w:t xml:space="preserve"> </w:t>
      </w:r>
      <w:r>
        <w:rPr>
          <w:rFonts w:cstheme="minorHAnsi"/>
        </w:rPr>
        <w:t xml:space="preserve">For me, the international system </w:t>
      </w:r>
      <w:r w:rsidR="00E46C59">
        <w:rPr>
          <w:rFonts w:cstheme="minorHAnsi"/>
        </w:rPr>
        <w:t xml:space="preserve">needs to </w:t>
      </w:r>
      <w:r>
        <w:rPr>
          <w:rFonts w:cstheme="minorHAnsi"/>
        </w:rPr>
        <w:t>work</w:t>
      </w:r>
      <w:r w:rsidR="00606845">
        <w:rPr>
          <w:rFonts w:cstheme="minorHAnsi"/>
        </w:rPr>
        <w:t>.</w:t>
      </w:r>
      <w:r w:rsidR="00697007">
        <w:rPr>
          <w:rFonts w:cstheme="minorHAnsi"/>
        </w:rPr>
        <w:t xml:space="preserve"> </w:t>
      </w:r>
      <w:r>
        <w:rPr>
          <w:rFonts w:cstheme="minorHAnsi"/>
        </w:rPr>
        <w:t xml:space="preserve">If in </w:t>
      </w:r>
      <w:r w:rsidR="00977BF4">
        <w:rPr>
          <w:rFonts w:cstheme="minorHAnsi"/>
        </w:rPr>
        <w:t>35 or 40 years’ time</w:t>
      </w:r>
      <w:r w:rsidR="00E46C59">
        <w:rPr>
          <w:rFonts w:cstheme="minorHAnsi"/>
        </w:rPr>
        <w:t xml:space="preserve"> we have succeeded, it seems right that the international system is going to be </w:t>
      </w:r>
      <w:r>
        <w:rPr>
          <w:rFonts w:cs="Arial"/>
        </w:rPr>
        <w:t>working better than it is now</w:t>
      </w:r>
      <w:r w:rsidR="00606845">
        <w:rPr>
          <w:rFonts w:cs="Arial"/>
        </w:rPr>
        <w:t>.</w:t>
      </w:r>
      <w:r w:rsidR="00697007">
        <w:rPr>
          <w:rFonts w:cs="Arial"/>
        </w:rPr>
        <w:t xml:space="preserve"> </w:t>
      </w:r>
      <w:r>
        <w:rPr>
          <w:rFonts w:cs="Arial"/>
        </w:rPr>
        <w:t>For me, that means engaging more with it</w:t>
      </w:r>
      <w:r w:rsidR="00606845">
        <w:rPr>
          <w:rFonts w:cs="Arial"/>
        </w:rPr>
        <w:t>.</w:t>
      </w:r>
      <w:r w:rsidR="00697007">
        <w:rPr>
          <w:rFonts w:cs="Arial"/>
        </w:rPr>
        <w:t xml:space="preserve"> </w:t>
      </w:r>
      <w:r>
        <w:rPr>
          <w:rFonts w:cs="Arial"/>
        </w:rPr>
        <w:t xml:space="preserve">We see the multilateral system as </w:t>
      </w:r>
      <w:r w:rsidR="00E46C59">
        <w:rPr>
          <w:rFonts w:cs="Arial"/>
        </w:rPr>
        <w:t xml:space="preserve">a good </w:t>
      </w:r>
      <w:r>
        <w:rPr>
          <w:rFonts w:cs="Arial"/>
        </w:rPr>
        <w:t>way to spend.</w:t>
      </w:r>
    </w:p>
    <w:p w:rsidR="00A072A3" w:rsidP="00DB45BD">
      <w:pPr>
        <w:pStyle w:val="Answer"/>
        <w:rPr>
          <w:rFonts w:cstheme="minorHAnsi"/>
        </w:rPr>
      </w:pPr>
      <w:r>
        <w:rPr>
          <w:rFonts w:cstheme="minorHAnsi"/>
        </w:rPr>
        <w:t xml:space="preserve">That </w:t>
      </w:r>
      <w:r>
        <w:rPr>
          <w:rFonts w:cstheme="minorHAnsi"/>
        </w:rPr>
        <w:t xml:space="preserve">said, in a situation where you are </w:t>
      </w:r>
      <w:r w:rsidR="00E46C59">
        <w:rPr>
          <w:rFonts w:cstheme="minorHAnsi"/>
        </w:rPr>
        <w:t xml:space="preserve">facing very steep cuts, multilateral organisations are better able to smooth their </w:t>
      </w:r>
      <w:r>
        <w:rPr>
          <w:rFonts w:cstheme="minorHAnsi"/>
        </w:rPr>
        <w:t>payments</w:t>
      </w:r>
      <w:r w:rsidR="00606845">
        <w:rPr>
          <w:rFonts w:cstheme="minorHAnsi"/>
        </w:rPr>
        <w:t>.</w:t>
      </w:r>
      <w:r w:rsidR="00697007">
        <w:rPr>
          <w:rFonts w:cstheme="minorHAnsi"/>
        </w:rPr>
        <w:t xml:space="preserve"> </w:t>
      </w:r>
      <w:r>
        <w:rPr>
          <w:rFonts w:cstheme="minorHAnsi"/>
        </w:rPr>
        <w:t>That is one of the features of them</w:t>
      </w:r>
      <w:r w:rsidR="00606845">
        <w:rPr>
          <w:rFonts w:cstheme="minorHAnsi"/>
        </w:rPr>
        <w:t>.</w:t>
      </w:r>
      <w:r w:rsidR="00697007">
        <w:rPr>
          <w:rFonts w:cstheme="minorHAnsi"/>
        </w:rPr>
        <w:t xml:space="preserve"> </w:t>
      </w:r>
      <w:r>
        <w:rPr>
          <w:rFonts w:cstheme="minorHAnsi"/>
        </w:rPr>
        <w:t xml:space="preserve">I would understand the </w:t>
      </w:r>
      <w:r w:rsidR="00E800DA">
        <w:rPr>
          <w:rFonts w:cstheme="minorHAnsi"/>
        </w:rPr>
        <w:t>Government</w:t>
      </w:r>
      <w:r>
        <w:rPr>
          <w:rFonts w:cstheme="minorHAnsi"/>
        </w:rPr>
        <w:t xml:space="preserve"> protecting </w:t>
      </w:r>
      <w:r>
        <w:rPr>
          <w:rFonts w:cstheme="minorHAnsi"/>
        </w:rPr>
        <w:t>their</w:t>
      </w:r>
      <w:r>
        <w:rPr>
          <w:rFonts w:cstheme="minorHAnsi"/>
        </w:rPr>
        <w:t xml:space="preserve"> </w:t>
      </w:r>
      <w:r w:rsidR="00E46C59">
        <w:rPr>
          <w:rFonts w:cstheme="minorHAnsi"/>
        </w:rPr>
        <w:t xml:space="preserve">bilateral programmes relative to </w:t>
      </w:r>
      <w:r>
        <w:rPr>
          <w:rFonts w:cstheme="minorHAnsi"/>
        </w:rPr>
        <w:t>their</w:t>
      </w:r>
      <w:r w:rsidR="00E46C59">
        <w:rPr>
          <w:rFonts w:cstheme="minorHAnsi"/>
        </w:rPr>
        <w:t xml:space="preserve"> multilateral contributions in the </w:t>
      </w:r>
      <w:r>
        <w:rPr>
          <w:rFonts w:cstheme="minorHAnsi"/>
        </w:rPr>
        <w:t>very short term</w:t>
      </w:r>
      <w:r w:rsidR="00606845">
        <w:rPr>
          <w:rFonts w:cstheme="minorHAnsi"/>
        </w:rPr>
        <w:t>.</w:t>
      </w:r>
      <w:r w:rsidR="00697007">
        <w:rPr>
          <w:rFonts w:cstheme="minorHAnsi"/>
        </w:rPr>
        <w:t xml:space="preserve"> </w:t>
      </w:r>
    </w:p>
    <w:p w:rsidR="00A072A3" w:rsidP="00E46C59">
      <w:pPr>
        <w:pStyle w:val="Question"/>
      </w:pPr>
      <w:sdt>
        <w:sdtPr>
          <w:alias w:val="Member"/>
          <w:tag w:val="&lt;Member mnisId='3935' dodsId='62786'&gt;"/>
          <w:id w:val="-1064642898"/>
          <w:placeholder>
            <w:docPart w:val="8C30F4A4D2EB49159B30970022D0BE1B"/>
          </w:placeholder>
          <w:richText/>
        </w:sdtPr>
        <w:sdtContent>
          <w:r w:rsidRPr="002C3D43">
            <w:rPr>
              <w:b/>
            </w:rPr>
            <w:t>Chair:</w:t>
          </w:r>
        </w:sdtContent>
      </w:sdt>
      <w:r w:rsidRPr="002C3D43">
        <w:t xml:space="preserve"> </w:t>
      </w:r>
      <w:r w:rsidRPr="002C3D43" w:rsidR="00E46C59">
        <w:t>Pin</w:t>
      </w:r>
      <w:r w:rsidRPr="002C3D43">
        <w:t xml:space="preserve">, </w:t>
      </w:r>
      <w:r w:rsidRPr="002C3D43" w:rsidR="00977BF4">
        <w:t>you</w:t>
      </w:r>
      <w:r w:rsidRPr="002C3D43">
        <w:t xml:space="preserve"> were talking </w:t>
      </w:r>
      <w:r w:rsidRPr="002C3D43" w:rsidR="00977BF4">
        <w:t>a potential</w:t>
      </w:r>
      <w:r w:rsidRPr="002C3D43">
        <w:t xml:space="preserve"> shift to</w:t>
      </w:r>
      <w:r w:rsidRPr="002C3D43" w:rsidR="00E46C59">
        <w:t xml:space="preserve"> more funding going to local on</w:t>
      </w:r>
      <w:r w:rsidRPr="002C3D43" w:rsidR="00E46C59">
        <w:noBreakHyphen/>
        <w:t>the</w:t>
      </w:r>
      <w:r w:rsidRPr="002C3D43" w:rsidR="00E46C59">
        <w:noBreakHyphen/>
        <w:t>ground agencies, and you said that other countries did this</w:t>
      </w:r>
      <w:r w:rsidRPr="002C3D43" w:rsidR="00606845">
        <w:t>.</w:t>
      </w:r>
      <w:r w:rsidRPr="002C3D43" w:rsidR="00697007">
        <w:t xml:space="preserve"> </w:t>
      </w:r>
      <w:r w:rsidRPr="002C3D43">
        <w:t>Could you give us some examples of where it works well and what sort of systems they implement</w:t>
      </w:r>
      <w:r w:rsidR="00E46C59">
        <w:t xml:space="preserve"> so they do not have that administrative burden?</w:t>
      </w:r>
    </w:p>
    <w:p w:rsidR="00E46C59" w:rsidP="00E46C59">
      <w:pPr>
        <w:pStyle w:val="Answer"/>
        <w:rPr>
          <w:rFonts w:cstheme="minorHAnsi"/>
          <w:bCs/>
        </w:rPr>
      </w:pPr>
      <w:sdt>
        <w:sdtPr>
          <w:rPr>
            <w:rFonts w:cstheme="minorHAnsi"/>
            <w:b/>
            <w:bCs/>
            <w:i/>
            <w:iCs/>
          </w:rPr>
          <w:alias w:val="Witness"/>
          <w:id w:val="2112467026"/>
          <w:placeholder>
            <w:docPart w:val="AF32CBA11E4945E9B2D663E04A1F177E"/>
          </w:placeholder>
          <w:richText/>
        </w:sdtPr>
        <w:sdtEndPr>
          <w:rPr>
            <w:i w:val="0"/>
          </w:rPr>
        </w:sdtEndPr>
        <w:sdtContent>
          <w:r w:rsidRPr="00E90E8C" w:rsidR="00E90E8C">
            <w:rPr>
              <w:rFonts w:cstheme="minorHAnsi"/>
              <w:b/>
              <w:bCs/>
              <w:i/>
              <w:iCs/>
            </w:rPr>
            <w:t>Harpinder</w:t>
          </w:r>
          <w:r w:rsidRPr="00E90E8C" w:rsidR="00E90E8C">
            <w:rPr>
              <w:rFonts w:cstheme="minorHAnsi"/>
              <w:b/>
              <w:bCs/>
              <w:i/>
              <w:iCs/>
            </w:rPr>
            <w:t xml:space="preserve"> </w:t>
          </w:r>
          <w:r w:rsidRPr="00E90E8C" w:rsidR="00E90E8C">
            <w:rPr>
              <w:rFonts w:cstheme="minorHAnsi"/>
              <w:b/>
              <w:bCs/>
              <w:i/>
              <w:iCs/>
            </w:rPr>
            <w:t>Collacott</w:t>
          </w:r>
          <w:r w:rsidRPr="00E90E8C" w:rsidR="00E90E8C">
            <w:rPr>
              <w:rFonts w:cstheme="minorHAnsi"/>
              <w:b/>
              <w:bCs/>
              <w:i/>
              <w:iCs/>
            </w:rPr>
            <w:t>:</w:t>
          </w:r>
          <w:r w:rsidRPr="00A072A3" w:rsidR="00A072A3">
            <w:rPr>
              <w:rFonts w:cstheme="minorHAnsi"/>
              <w:b/>
              <w:iCs/>
            </w:rPr>
            <w:t xml:space="preserve"> </w:t>
          </w:r>
        </w:sdtContent>
      </w:sdt>
      <w:r w:rsidR="00A072A3">
        <w:rPr>
          <w:rFonts w:cstheme="minorHAnsi"/>
          <w:bCs/>
        </w:rPr>
        <w:t xml:space="preserve">The leaders in this field would </w:t>
      </w:r>
      <w:r>
        <w:rPr>
          <w:rFonts w:cstheme="minorHAnsi"/>
          <w:bCs/>
        </w:rPr>
        <w:t xml:space="preserve">probably </w:t>
      </w:r>
      <w:r w:rsidR="00A072A3">
        <w:rPr>
          <w:rFonts w:cstheme="minorHAnsi"/>
          <w:bCs/>
        </w:rPr>
        <w:t>be some of the Scan</w:t>
      </w:r>
      <w:r>
        <w:rPr>
          <w:rFonts w:cstheme="minorHAnsi"/>
          <w:bCs/>
        </w:rPr>
        <w:t>din</w:t>
      </w:r>
      <w:r w:rsidR="00A072A3">
        <w:rPr>
          <w:rFonts w:cstheme="minorHAnsi"/>
          <w:bCs/>
        </w:rPr>
        <w:t>avian donors</w:t>
      </w:r>
      <w:r w:rsidR="00606845">
        <w:rPr>
          <w:rFonts w:cstheme="minorHAnsi"/>
          <w:bCs/>
        </w:rPr>
        <w:t>.</w:t>
      </w:r>
      <w:r w:rsidR="00697007">
        <w:rPr>
          <w:rFonts w:cstheme="minorHAnsi"/>
          <w:bCs/>
        </w:rPr>
        <w:t xml:space="preserve"> </w:t>
      </w:r>
      <w:r>
        <w:rPr>
          <w:rFonts w:cstheme="minorHAnsi"/>
          <w:bCs/>
        </w:rPr>
        <w:t>They have smaller sums of money; that is the first point</w:t>
      </w:r>
      <w:r w:rsidR="00606845">
        <w:rPr>
          <w:rFonts w:cstheme="minorHAnsi"/>
          <w:bCs/>
        </w:rPr>
        <w:t>.</w:t>
      </w:r>
      <w:r w:rsidR="00697007">
        <w:rPr>
          <w:rFonts w:cstheme="minorHAnsi"/>
          <w:bCs/>
        </w:rPr>
        <w:t xml:space="preserve"> </w:t>
      </w:r>
      <w:r w:rsidR="00A072A3">
        <w:rPr>
          <w:rFonts w:cstheme="minorHAnsi"/>
          <w:bCs/>
        </w:rPr>
        <w:t>Secondly, they are much more operational on the ground with regards to how they deliver the</w:t>
      </w:r>
      <w:r>
        <w:rPr>
          <w:rFonts w:cstheme="minorHAnsi"/>
          <w:bCs/>
        </w:rPr>
        <w:t xml:space="preserve">ir </w:t>
      </w:r>
      <w:r w:rsidR="00A072A3">
        <w:rPr>
          <w:rFonts w:cstheme="minorHAnsi"/>
          <w:bCs/>
        </w:rPr>
        <w:t>programm</w:t>
      </w:r>
      <w:r>
        <w:rPr>
          <w:rFonts w:cstheme="minorHAnsi"/>
          <w:bCs/>
        </w:rPr>
        <w:t>ing</w:t>
      </w:r>
      <w:r w:rsidR="00606845">
        <w:rPr>
          <w:rFonts w:cstheme="minorHAnsi"/>
          <w:bCs/>
        </w:rPr>
        <w:t>.</w:t>
      </w:r>
      <w:r w:rsidR="00697007">
        <w:rPr>
          <w:rFonts w:cstheme="minorHAnsi"/>
          <w:bCs/>
        </w:rPr>
        <w:t xml:space="preserve"> </w:t>
      </w:r>
      <w:r w:rsidR="00A072A3">
        <w:rPr>
          <w:rFonts w:cstheme="minorHAnsi"/>
          <w:bCs/>
        </w:rPr>
        <w:t>I</w:t>
      </w:r>
      <w:r>
        <w:rPr>
          <w:rFonts w:cstheme="minorHAnsi"/>
          <w:bCs/>
        </w:rPr>
        <w:t xml:space="preserve">t </w:t>
      </w:r>
      <w:r w:rsidR="00A072A3">
        <w:rPr>
          <w:rFonts w:cstheme="minorHAnsi"/>
          <w:bCs/>
        </w:rPr>
        <w:t>is done through the country offices</w:t>
      </w:r>
      <w:r w:rsidR="00606845">
        <w:rPr>
          <w:rFonts w:cstheme="minorHAnsi"/>
          <w:bCs/>
        </w:rPr>
        <w:t>.</w:t>
      </w:r>
      <w:r w:rsidR="00697007">
        <w:rPr>
          <w:rFonts w:cstheme="minorHAnsi"/>
          <w:bCs/>
        </w:rPr>
        <w:t xml:space="preserve"> </w:t>
      </w:r>
      <w:r w:rsidR="00A072A3">
        <w:rPr>
          <w:rFonts w:cstheme="minorHAnsi"/>
          <w:bCs/>
        </w:rPr>
        <w:t>They are much closer to the partners who are delivering the projects there</w:t>
      </w:r>
      <w:r w:rsidR="00606845">
        <w:rPr>
          <w:rFonts w:cstheme="minorHAnsi"/>
          <w:bCs/>
        </w:rPr>
        <w:t>.</w:t>
      </w:r>
      <w:r w:rsidR="00697007">
        <w:rPr>
          <w:rFonts w:cstheme="minorHAnsi"/>
          <w:bCs/>
        </w:rPr>
        <w:t xml:space="preserve"> </w:t>
      </w:r>
      <w:r w:rsidR="00A072A3">
        <w:rPr>
          <w:rFonts w:cstheme="minorHAnsi"/>
          <w:bCs/>
        </w:rPr>
        <w:t xml:space="preserve">Largely, the aid is </w:t>
      </w:r>
      <w:r>
        <w:rPr>
          <w:rFonts w:cstheme="minorHAnsi"/>
          <w:bCs/>
        </w:rPr>
        <w:t xml:space="preserve">therefore </w:t>
      </w:r>
      <w:r w:rsidR="00A072A3">
        <w:rPr>
          <w:rFonts w:cstheme="minorHAnsi"/>
          <w:bCs/>
        </w:rPr>
        <w:t>delivered through the</w:t>
      </w:r>
      <w:r>
        <w:rPr>
          <w:rFonts w:cstheme="minorHAnsi"/>
          <w:bCs/>
        </w:rPr>
        <w:t>ir country programme</w:t>
      </w:r>
      <w:r w:rsidR="00977BF4">
        <w:rPr>
          <w:rFonts w:cstheme="minorHAnsi"/>
          <w:bCs/>
        </w:rPr>
        <w:t>s</w:t>
      </w:r>
      <w:r>
        <w:rPr>
          <w:rFonts w:cstheme="minorHAnsi"/>
          <w:bCs/>
        </w:rPr>
        <w:t xml:space="preserve"> as opposed to </w:t>
      </w:r>
      <w:r w:rsidR="00977BF4">
        <w:rPr>
          <w:rFonts w:cstheme="minorHAnsi"/>
          <w:bCs/>
        </w:rPr>
        <w:t>being clustered at</w:t>
      </w:r>
      <w:r>
        <w:rPr>
          <w:rFonts w:cstheme="minorHAnsi"/>
          <w:bCs/>
        </w:rPr>
        <w:t xml:space="preserve"> the headquarters office</w:t>
      </w:r>
      <w:r w:rsidR="00606845">
        <w:rPr>
          <w:rFonts w:cstheme="minorHAnsi"/>
          <w:bCs/>
        </w:rPr>
        <w:t>.</w:t>
      </w:r>
      <w:r w:rsidR="00697007">
        <w:rPr>
          <w:rFonts w:cstheme="minorHAnsi"/>
          <w:bCs/>
        </w:rPr>
        <w:t xml:space="preserve"> </w:t>
      </w:r>
      <w:r w:rsidR="00A072A3">
        <w:rPr>
          <w:rFonts w:cstheme="minorHAnsi"/>
          <w:bCs/>
        </w:rPr>
        <w:t>That allow</w:t>
      </w:r>
      <w:r w:rsidR="00977BF4">
        <w:rPr>
          <w:rFonts w:cstheme="minorHAnsi"/>
          <w:bCs/>
        </w:rPr>
        <w:t>s</w:t>
      </w:r>
      <w:r w:rsidR="00A072A3">
        <w:rPr>
          <w:rFonts w:cstheme="minorHAnsi"/>
          <w:bCs/>
        </w:rPr>
        <w:t xml:space="preserve"> you to have greater impact at the national level</w:t>
      </w:r>
      <w:r w:rsidR="00977BF4">
        <w:rPr>
          <w:rFonts w:cstheme="minorHAnsi"/>
          <w:bCs/>
        </w:rPr>
        <w:t xml:space="preserve"> and </w:t>
      </w:r>
      <w:r w:rsidR="00A072A3">
        <w:rPr>
          <w:rFonts w:cstheme="minorHAnsi"/>
          <w:bCs/>
        </w:rPr>
        <w:t xml:space="preserve">to work </w:t>
      </w:r>
      <w:r>
        <w:rPr>
          <w:rFonts w:cstheme="minorHAnsi"/>
          <w:bCs/>
        </w:rPr>
        <w:t xml:space="preserve">much </w:t>
      </w:r>
      <w:r w:rsidR="00A072A3">
        <w:rPr>
          <w:rFonts w:cstheme="minorHAnsi"/>
          <w:bCs/>
        </w:rPr>
        <w:t xml:space="preserve">more closely with the </w:t>
      </w:r>
      <w:r>
        <w:rPr>
          <w:rFonts w:cstheme="minorHAnsi"/>
          <w:bCs/>
        </w:rPr>
        <w:t>partners there</w:t>
      </w:r>
      <w:r w:rsidR="00606845">
        <w:rPr>
          <w:rFonts w:cstheme="minorHAnsi"/>
          <w:bCs/>
        </w:rPr>
        <w:t>.</w:t>
      </w:r>
      <w:r w:rsidR="00697007">
        <w:rPr>
          <w:rFonts w:cstheme="minorHAnsi"/>
          <w:bCs/>
        </w:rPr>
        <w:t xml:space="preserve"> </w:t>
      </w:r>
    </w:p>
    <w:p w:rsidR="00A072A3" w:rsidP="00DB45BD">
      <w:pPr>
        <w:pStyle w:val="Answer"/>
        <w:rPr>
          <w:rFonts w:cs="Arial"/>
          <w:bCs/>
        </w:rPr>
      </w:pPr>
      <w:r>
        <w:rPr>
          <w:rFonts w:cs="Arial"/>
          <w:bCs/>
        </w:rPr>
        <w:t xml:space="preserve">Thinking about the reporting requirements and the criteria for </w:t>
      </w:r>
      <w:r>
        <w:rPr>
          <w:rFonts w:cs="Arial"/>
          <w:bCs/>
        </w:rPr>
        <w:t>driving the applications to bring them in</w:t>
      </w:r>
      <w:r>
        <w:rPr>
          <w:rFonts w:cs="Arial"/>
          <w:bCs/>
        </w:rPr>
        <w:t xml:space="preserve">, </w:t>
      </w:r>
      <w:r>
        <w:rPr>
          <w:rFonts w:cs="Arial"/>
          <w:bCs/>
        </w:rPr>
        <w:t>regular reporting is a critical part of that</w:t>
      </w:r>
      <w:r>
        <w:rPr>
          <w:rFonts w:cs="Arial"/>
          <w:bCs/>
        </w:rPr>
        <w:t xml:space="preserve">, </w:t>
      </w:r>
      <w:r w:rsidR="00977BF4">
        <w:rPr>
          <w:rFonts w:cs="Arial"/>
          <w:bCs/>
        </w:rPr>
        <w:t>but it has to align</w:t>
      </w:r>
      <w:r>
        <w:rPr>
          <w:rFonts w:cs="Arial"/>
          <w:bCs/>
        </w:rPr>
        <w:t xml:space="preserve"> with what is feasible for the local organisations to </w:t>
      </w:r>
      <w:r>
        <w:rPr>
          <w:rFonts w:cs="Arial"/>
          <w:bCs/>
        </w:rPr>
        <w:t>deliver</w:t>
      </w:r>
      <w:r w:rsidR="00606845">
        <w:rPr>
          <w:rFonts w:cs="Arial"/>
          <w:bCs/>
        </w:rPr>
        <w:t>.</w:t>
      </w:r>
      <w:r w:rsidR="00697007">
        <w:rPr>
          <w:rFonts w:cs="Arial"/>
          <w:bCs/>
        </w:rPr>
        <w:t xml:space="preserve"> </w:t>
      </w:r>
      <w:r>
        <w:rPr>
          <w:rFonts w:cs="Arial"/>
          <w:bCs/>
        </w:rPr>
        <w:t xml:space="preserve">We do not want to create a bureaucracy for the sake of creating a bureaucracy at that </w:t>
      </w:r>
      <w:r>
        <w:rPr>
          <w:rFonts w:cs="Arial"/>
          <w:bCs/>
        </w:rPr>
        <w:t xml:space="preserve">local </w:t>
      </w:r>
      <w:r>
        <w:rPr>
          <w:rFonts w:cs="Arial"/>
          <w:bCs/>
        </w:rPr>
        <w:t>level</w:t>
      </w:r>
      <w:r w:rsidR="00606845">
        <w:rPr>
          <w:rFonts w:cs="Arial"/>
          <w:bCs/>
        </w:rPr>
        <w:t>.</w:t>
      </w:r>
      <w:r w:rsidR="00697007">
        <w:rPr>
          <w:rFonts w:cs="Arial"/>
          <w:bCs/>
        </w:rPr>
        <w:t xml:space="preserve"> </w:t>
      </w:r>
      <w:r>
        <w:rPr>
          <w:rFonts w:cs="Arial"/>
          <w:bCs/>
        </w:rPr>
        <w:t>The organisations are brilliant at what they do, which is working within the communities</w:t>
      </w:r>
      <w:r w:rsidR="00606845">
        <w:rPr>
          <w:rFonts w:cs="Arial"/>
          <w:bCs/>
        </w:rPr>
        <w:t>.</w:t>
      </w:r>
      <w:r w:rsidR="00697007">
        <w:rPr>
          <w:rFonts w:cs="Arial"/>
          <w:bCs/>
        </w:rPr>
        <w:t xml:space="preserve"> </w:t>
      </w:r>
      <w:r>
        <w:rPr>
          <w:rFonts w:cs="Arial"/>
          <w:bCs/>
        </w:rPr>
        <w:t>They need to be supported to do that</w:t>
      </w:r>
      <w:r w:rsidR="00606845">
        <w:rPr>
          <w:rFonts w:cs="Arial"/>
          <w:bCs/>
        </w:rPr>
        <w:t>.</w:t>
      </w:r>
      <w:r w:rsidR="00697007">
        <w:rPr>
          <w:rFonts w:cs="Arial"/>
          <w:bCs/>
        </w:rPr>
        <w:t xml:space="preserve"> </w:t>
      </w:r>
      <w:r>
        <w:rPr>
          <w:rFonts w:cs="Arial"/>
          <w:bCs/>
        </w:rPr>
        <w:t>That is really critical</w:t>
      </w:r>
      <w:r w:rsidR="00606845">
        <w:rPr>
          <w:rFonts w:cs="Arial"/>
          <w:bCs/>
        </w:rPr>
        <w:t>.</w:t>
      </w:r>
      <w:r w:rsidR="00697007">
        <w:rPr>
          <w:rFonts w:cs="Arial"/>
          <w:bCs/>
        </w:rPr>
        <w:t xml:space="preserve"> </w:t>
      </w:r>
      <w:r>
        <w:rPr>
          <w:rFonts w:cs="Arial"/>
          <w:bCs/>
        </w:rPr>
        <w:t>We need to look at how the missions in country can play a much greater role in delivering ODA directly into local institutions and not using what the UK has been quite good at using, which is the multilateral system to get funding into countries</w:t>
      </w:r>
      <w:r w:rsidR="00606845">
        <w:rPr>
          <w:rFonts w:cs="Arial"/>
          <w:bCs/>
        </w:rPr>
        <w:t>.</w:t>
      </w:r>
      <w:r w:rsidR="00697007">
        <w:rPr>
          <w:rFonts w:cs="Arial"/>
          <w:bCs/>
        </w:rPr>
        <w:t xml:space="preserve"> </w:t>
      </w:r>
    </w:p>
    <w:p w:rsidR="00E46C59" w:rsidP="00DB45BD">
      <w:pPr>
        <w:pStyle w:val="Answer"/>
        <w:rPr>
          <w:rFonts w:cs="Arial"/>
          <w:bCs/>
        </w:rPr>
      </w:pPr>
      <w:r>
        <w:rPr>
          <w:rFonts w:cs="Arial"/>
          <w:bCs/>
        </w:rPr>
        <w:t>This movement does suggest a move away from that, but it would require a much stronger infrastructure at the mission level</w:t>
      </w:r>
      <w:r w:rsidR="00606845">
        <w:rPr>
          <w:rFonts w:cs="Arial"/>
          <w:bCs/>
        </w:rPr>
        <w:t>.</w:t>
      </w:r>
      <w:r w:rsidR="00697007">
        <w:rPr>
          <w:rFonts w:cs="Arial"/>
          <w:bCs/>
        </w:rPr>
        <w:t xml:space="preserve"> </w:t>
      </w:r>
    </w:p>
    <w:p w:rsidR="00E46C59" w:rsidP="00E46C59">
      <w:pPr>
        <w:pStyle w:val="Question"/>
      </w:pPr>
      <w:sdt>
        <w:sdtPr>
          <w:alias w:val="Member"/>
          <w:tag w:val="&lt;Member mnisId='4267' dodsId='101347'&gt;"/>
          <w:id w:val="-590166249"/>
          <w:placeholder>
            <w:docPart w:val="96E527C250D5474897AAFE0233C11261"/>
          </w:placeholder>
          <w:richText/>
        </w:sdtPr>
        <w:sdtContent>
          <w:r w:rsidRPr="00ED20B9">
            <w:rPr>
              <w:b/>
            </w:rPr>
            <w:t>Chair:</w:t>
          </w:r>
        </w:sdtContent>
      </w:sdt>
      <w:r>
        <w:t xml:space="preserve"> Do you welcome the Foreign Secretary’s shift away from subcontracting or contracting out the delivery and bringing that back in house?</w:t>
      </w:r>
    </w:p>
    <w:p w:rsidR="00E46C59" w:rsidP="00E46C59">
      <w:pPr>
        <w:pStyle w:val="Answer"/>
      </w:pPr>
      <w:sdt>
        <w:sdtPr>
          <w:alias w:val="Witness"/>
          <w:id w:val="-158543521"/>
          <w:placeholder>
            <w:docPart w:val="96E527C250D5474897AAFE0233C11261"/>
          </w:placeholder>
          <w:richText/>
        </w:sdtPr>
        <w:sdtContent>
          <w:r w:rsidRPr="00E90E8C" w:rsidR="00E90E8C">
            <w:rPr>
              <w:b/>
              <w:i/>
            </w:rPr>
            <w:t>Harpinder</w:t>
          </w:r>
          <w:r w:rsidRPr="00E90E8C" w:rsidR="00E90E8C">
            <w:rPr>
              <w:b/>
              <w:i/>
            </w:rPr>
            <w:t xml:space="preserve"> </w:t>
          </w:r>
          <w:r w:rsidRPr="00E90E8C" w:rsidR="00E90E8C">
            <w:rPr>
              <w:b/>
              <w:i/>
            </w:rPr>
            <w:t>Collacott</w:t>
          </w:r>
          <w:r w:rsidRPr="00E90E8C" w:rsidR="00E90E8C">
            <w:rPr>
              <w:b/>
              <w:i/>
            </w:rPr>
            <w:t>:</w:t>
          </w:r>
          <w:r w:rsidRPr="00ED20B9">
            <w:rPr>
              <w:b/>
            </w:rPr>
            <w:t xml:space="preserve"> </w:t>
          </w:r>
        </w:sdtContent>
      </w:sdt>
      <w:r>
        <w:t>Absolutely</w:t>
      </w:r>
      <w:r w:rsidR="002C3D43">
        <w:t>,</w:t>
      </w:r>
      <w:r w:rsidR="00697007">
        <w:t xml:space="preserve"> </w:t>
      </w:r>
      <w:r w:rsidR="002C3D43">
        <w:t xml:space="preserve">there </w:t>
      </w:r>
      <w:r>
        <w:t>is a lot of evidence to demonstrate how much money we lose as we put more actors in that chain of delivery</w:t>
      </w:r>
      <w:r w:rsidR="00606845">
        <w:t>.</w:t>
      </w:r>
      <w:r w:rsidR="00697007">
        <w:t xml:space="preserve"> </w:t>
      </w:r>
      <w:r>
        <w:t>The larger framework contracts are largely project</w:t>
      </w:r>
      <w:r w:rsidR="00A01FD9">
        <w:t xml:space="preserve"> </w:t>
      </w:r>
      <w:r>
        <w:t>management contracts</w:t>
      </w:r>
      <w:r w:rsidR="00606845">
        <w:t>.</w:t>
      </w:r>
      <w:r w:rsidR="00697007">
        <w:t xml:space="preserve"> </w:t>
      </w:r>
      <w:r>
        <w:t>They are very effectively managed—I am not criticising that at all—but they do take a lot of overheads out across the chain</w:t>
      </w:r>
      <w:r w:rsidR="00606845">
        <w:t>.</w:t>
      </w:r>
      <w:r w:rsidR="00697007">
        <w:t xml:space="preserve"> </w:t>
      </w:r>
      <w:r>
        <w:t>By the time the money reaches the local partners, there is very little of it left that directly goes into programming</w:t>
      </w:r>
      <w:r w:rsidR="00606845">
        <w:t>.</w:t>
      </w:r>
      <w:r w:rsidR="00697007">
        <w:t xml:space="preserve"> </w:t>
      </w:r>
    </w:p>
    <w:p w:rsidR="00E46C59" w:rsidP="00E46C59">
      <w:pPr>
        <w:pStyle w:val="Answer"/>
      </w:pPr>
      <w:r>
        <w:t>I am very excited to hear about this move, and I am keen to hear the details of how it can be delivered as quickly as possible.</w:t>
      </w:r>
    </w:p>
    <w:p w:rsidR="00E46C59" w:rsidP="00A01FD9">
      <w:pPr>
        <w:pStyle w:val="Question"/>
      </w:pPr>
      <w:sdt>
        <w:sdtPr>
          <w:alias w:val="Member"/>
          <w:tag w:val="&lt;Member mnisId='1604' dodsId='61606'&gt;"/>
          <w:id w:val="475110106"/>
          <w:placeholder>
            <w:docPart w:val="96E527C250D5474897AAFE0233C11261"/>
          </w:placeholder>
          <w:richText/>
        </w:sdtPr>
        <w:sdtContent>
          <w:r w:rsidRPr="00ED20B9">
            <w:rPr>
              <w:b/>
            </w:rPr>
            <w:t xml:space="preserve">Mr </w:t>
          </w:r>
          <w:r w:rsidR="00A01FD9">
            <w:rPr>
              <w:b/>
            </w:rPr>
            <w:t>Sharma:</w:t>
          </w:r>
        </w:sdtContent>
      </w:sdt>
      <w:r>
        <w:t xml:space="preserve"> I know that the answers to my questions were partially hinted at in the previous answers, but, Pin, you </w:t>
      </w:r>
      <w:r w:rsidR="003D1C79">
        <w:t xml:space="preserve">have an </w:t>
      </w:r>
      <w:r>
        <w:t>extra chan</w:t>
      </w:r>
      <w:r w:rsidR="003D1C79">
        <w:t>c</w:t>
      </w:r>
      <w:r>
        <w:t>e to expand</w:t>
      </w:r>
      <w:r w:rsidR="003D1C79">
        <w:t xml:space="preserve"> on answers</w:t>
      </w:r>
      <w:r>
        <w:t>.</w:t>
      </w:r>
      <w:r w:rsidR="00A01FD9">
        <w:t xml:space="preserve"> </w:t>
      </w:r>
      <w:r>
        <w:t>Does the amount of money that UK aid allocates to multilateral</w:t>
      </w:r>
      <w:r w:rsidR="003D1C79">
        <w:t xml:space="preserve"> agencies as core funding, which is </w:t>
      </w:r>
      <w:r>
        <w:t xml:space="preserve">£4.9 billion </w:t>
      </w:r>
      <w:r w:rsidR="003D1C79">
        <w:t xml:space="preserve">in 2019, </w:t>
      </w:r>
      <w:r>
        <w:t>represent a good use of UK aid money?</w:t>
      </w:r>
    </w:p>
    <w:p w:rsidR="00B2494B" w:rsidP="00E46C59">
      <w:pPr>
        <w:pStyle w:val="Answer"/>
      </w:pPr>
      <w:sdt>
        <w:sdtPr>
          <w:rPr>
            <w:i/>
          </w:rPr>
          <w:alias w:val="Witness"/>
          <w:id w:val="69088223"/>
          <w:placeholder>
            <w:docPart w:val="96E527C250D5474897AAFE0233C11261"/>
          </w:placeholder>
          <w:richText/>
        </w:sdtPr>
        <w:sdtEndPr>
          <w:rPr>
            <w:i w:val="0"/>
          </w:rPr>
        </w:sdtEndPr>
        <w:sdtContent>
          <w:r w:rsidRPr="00E90E8C" w:rsidR="00E90E8C">
            <w:rPr>
              <w:b/>
              <w:i/>
            </w:rPr>
            <w:t>Harpinder</w:t>
          </w:r>
          <w:r w:rsidRPr="00E90E8C" w:rsidR="00E90E8C">
            <w:rPr>
              <w:b/>
              <w:i/>
            </w:rPr>
            <w:t xml:space="preserve"> </w:t>
          </w:r>
          <w:r w:rsidRPr="00E90E8C" w:rsidR="00E90E8C">
            <w:rPr>
              <w:b/>
              <w:i/>
            </w:rPr>
            <w:t>Collacott</w:t>
          </w:r>
          <w:r w:rsidRPr="00E90E8C" w:rsidR="00E90E8C">
            <w:rPr>
              <w:b/>
              <w:i/>
            </w:rPr>
            <w:t>:</w:t>
          </w:r>
          <w:r w:rsidRPr="00ED20B9" w:rsidR="00E46C59">
            <w:rPr>
              <w:b/>
            </w:rPr>
            <w:t xml:space="preserve"> </w:t>
          </w:r>
        </w:sdtContent>
      </w:sdt>
      <w:r w:rsidR="00E46C59">
        <w:t>UK aid has been highly scrutinised</w:t>
      </w:r>
      <w:r w:rsidR="00606845">
        <w:t>.</w:t>
      </w:r>
      <w:r w:rsidR="00697007">
        <w:t xml:space="preserve"> </w:t>
      </w:r>
      <w:r w:rsidR="003D1C79">
        <w:t>It is probably the most scrutinised</w:t>
      </w:r>
      <w:r w:rsidR="00A01FD9">
        <w:t xml:space="preserve"> in detail</w:t>
      </w:r>
      <w:r w:rsidR="003D1C79">
        <w:t xml:space="preserve"> of all </w:t>
      </w:r>
      <w:r w:rsidR="00E800DA">
        <w:t>Government</w:t>
      </w:r>
      <w:r w:rsidR="003D1C79">
        <w:t xml:space="preserve"> expenditure</w:t>
      </w:r>
      <w:r w:rsidR="00606845">
        <w:t>.</w:t>
      </w:r>
      <w:r w:rsidR="00697007">
        <w:t xml:space="preserve"> </w:t>
      </w:r>
      <w:r>
        <w:t>It is highly effective and delivered very well.</w:t>
      </w:r>
      <w:r w:rsidR="00A01FD9">
        <w:t xml:space="preserve"> </w:t>
      </w:r>
      <w:r w:rsidR="00E46C59">
        <w:t>One of the challenges with delivering through big multilaterals is that you lose control</w:t>
      </w:r>
      <w:r>
        <w:t xml:space="preserve"> of where that money then goes</w:t>
      </w:r>
      <w:r w:rsidR="00606845">
        <w:t>.</w:t>
      </w:r>
      <w:r w:rsidR="00697007">
        <w:t xml:space="preserve"> </w:t>
      </w:r>
      <w:r>
        <w:t>A lot of the multilaterals are very effective at what they do, and they need that support behind them</w:t>
      </w:r>
      <w:r w:rsidR="00A01FD9">
        <w:t>, but</w:t>
      </w:r>
      <w:r w:rsidR="00697007">
        <w:t xml:space="preserve"> </w:t>
      </w:r>
      <w:r>
        <w:t>it ensures</w:t>
      </w:r>
      <w:r w:rsidR="00A01FD9">
        <w:t xml:space="preserve"> that</w:t>
      </w:r>
      <w:r>
        <w:t xml:space="preserve"> they are delivering according to their overall mandated priority as opposed to the UK priority</w:t>
      </w:r>
      <w:r w:rsidR="00606845">
        <w:t>.</w:t>
      </w:r>
      <w:r w:rsidR="00697007">
        <w:t xml:space="preserve"> </w:t>
      </w:r>
    </w:p>
    <w:p w:rsidR="00D20DF1" w:rsidP="00E46C59">
      <w:pPr>
        <w:pStyle w:val="Answer"/>
      </w:pPr>
      <w:r>
        <w:t>Having a balanced portfolio</w:t>
      </w:r>
      <w:r w:rsidR="00B2494B">
        <w:t xml:space="preserve"> is very critical for aid</w:t>
      </w:r>
      <w:r w:rsidR="00606845">
        <w:t>.</w:t>
      </w:r>
      <w:r w:rsidR="00697007">
        <w:t xml:space="preserve"> </w:t>
      </w:r>
      <w:r w:rsidR="00B2494B">
        <w:t>It should not be one or the other, and most donors are very good at balancing this out</w:t>
      </w:r>
      <w:r w:rsidR="00606845">
        <w:t>.</w:t>
      </w:r>
      <w:r w:rsidR="00697007">
        <w:t xml:space="preserve"> </w:t>
      </w:r>
      <w:r w:rsidR="00B2494B">
        <w:t>The effectiveness is delivered through a number of projects</w:t>
      </w:r>
      <w:r w:rsidR="00606845">
        <w:t>.</w:t>
      </w:r>
      <w:r w:rsidR="00697007">
        <w:t xml:space="preserve"> </w:t>
      </w:r>
      <w:r w:rsidR="00E46C59">
        <w:t xml:space="preserve">Some projects such as </w:t>
      </w:r>
      <w:r w:rsidR="00B2494B">
        <w:t>the h</w:t>
      </w:r>
      <w:r w:rsidR="00E46C59">
        <w:t>umanitarian response</w:t>
      </w:r>
      <w:r w:rsidR="00B2494B">
        <w:t xml:space="preserve"> will be </w:t>
      </w:r>
      <w:r w:rsidRPr="00CC2F70" w:rsidR="00B2494B">
        <w:rPr>
          <w:rFonts w:cstheme="minorHAnsi"/>
        </w:rPr>
        <w:t>short</w:t>
      </w:r>
      <w:r w:rsidRPr="00CC2F70" w:rsidR="00B2494B">
        <w:rPr>
          <w:rFonts w:cstheme="minorHAnsi"/>
        </w:rPr>
        <w:noBreakHyphen/>
        <w:t>term</w:t>
      </w:r>
      <w:r w:rsidR="00B2494B">
        <w:t xml:space="preserve"> urgent responses that need to be delivered quickly and that will have an immediate impact</w:t>
      </w:r>
      <w:r>
        <w:t>,</w:t>
      </w:r>
      <w:r w:rsidR="00B2494B">
        <w:t xml:space="preserve"> </w:t>
      </w:r>
      <w:r>
        <w:t>while</w:t>
      </w:r>
      <w:r w:rsidR="00B2494B">
        <w:t xml:space="preserve"> </w:t>
      </w:r>
      <w:r w:rsidR="00E46C59">
        <w:t>some projects</w:t>
      </w:r>
      <w:r>
        <w:t>’</w:t>
      </w:r>
      <w:r w:rsidR="00E46C59">
        <w:t xml:space="preserve"> </w:t>
      </w:r>
      <w:r>
        <w:t xml:space="preserve">effectiveness </w:t>
      </w:r>
      <w:r w:rsidR="00E46C59">
        <w:t xml:space="preserve">will need to be measured over a period of </w:t>
      </w:r>
      <w:r>
        <w:t>five</w:t>
      </w:r>
      <w:r w:rsidR="00B2494B">
        <w:t xml:space="preserve"> to </w:t>
      </w:r>
      <w:r w:rsidR="00E46C59">
        <w:t>10 years.</w:t>
      </w:r>
      <w:r>
        <w:t xml:space="preserve"> </w:t>
      </w:r>
      <w:r w:rsidR="00E46C59">
        <w:t xml:space="preserve">The </w:t>
      </w:r>
      <w:r w:rsidR="00B2494B">
        <w:t>overall impact is not necessarily possible to measure in the short term</w:t>
      </w:r>
      <w:r w:rsidR="00606845">
        <w:t>.</w:t>
      </w:r>
      <w:r w:rsidR="00697007">
        <w:t xml:space="preserve"> </w:t>
      </w:r>
    </w:p>
    <w:p w:rsidR="00D20DF1" w:rsidP="00E46C59">
      <w:pPr>
        <w:pStyle w:val="Answer"/>
      </w:pPr>
      <w:r>
        <w:t xml:space="preserve">When we look at the </w:t>
      </w:r>
      <w:r w:rsidR="00E46C59">
        <w:t xml:space="preserve">UK’s portfolio </w:t>
      </w:r>
      <w:r>
        <w:t xml:space="preserve">across the wider donor portfolio, it </w:t>
      </w:r>
      <w:r w:rsidR="00E46C59">
        <w:t>has actually been highly effective</w:t>
      </w:r>
      <w:r w:rsidR="00606845">
        <w:t>.</w:t>
      </w:r>
      <w:r w:rsidR="00697007">
        <w:t xml:space="preserve"> </w:t>
      </w:r>
      <w:r w:rsidR="00E46C59">
        <w:t xml:space="preserve">The </w:t>
      </w:r>
      <w:r>
        <w:t>UK has been more effective at targeting poverty reduction than other DAC donors</w:t>
      </w:r>
      <w:r w:rsidR="00606845">
        <w:t>.</w:t>
      </w:r>
      <w:r w:rsidR="00697007">
        <w:t xml:space="preserve"> </w:t>
      </w:r>
      <w:r>
        <w:t xml:space="preserve">The </w:t>
      </w:r>
      <w:r w:rsidR="00E46C59">
        <w:t>only exceptions are Sweden and Canada</w:t>
      </w:r>
      <w:r w:rsidR="00606845">
        <w:t>.</w:t>
      </w:r>
      <w:r w:rsidR="00697007">
        <w:t xml:space="preserve"> </w:t>
      </w:r>
      <w:r>
        <w:t xml:space="preserve">The UK has also been particularly strong at targeting countries with low </w:t>
      </w:r>
      <w:r w:rsidR="00E800DA">
        <w:t>Government</w:t>
      </w:r>
      <w:r>
        <w:t xml:space="preserve"> resources where poverty is high</w:t>
      </w:r>
      <w:r w:rsidR="00606845">
        <w:t>.</w:t>
      </w:r>
      <w:r w:rsidR="00697007">
        <w:t xml:space="preserve"> </w:t>
      </w:r>
      <w:r>
        <w:t>There is a greater need for aid</w:t>
      </w:r>
      <w:r>
        <w:t xml:space="preserve"> there</w:t>
      </w:r>
      <w:r>
        <w:t>, and the UK has shown leadership in getting money into those pl</w:t>
      </w:r>
      <w:r>
        <w:t>aces, including fragile contexts</w:t>
      </w:r>
      <w:r>
        <w:t>.</w:t>
      </w:r>
      <w:r>
        <w:t xml:space="preserve"> It</w:t>
      </w:r>
      <w:r>
        <w:t xml:space="preserve"> goes above and beyond </w:t>
      </w:r>
      <w:r>
        <w:t xml:space="preserve">the DAC average </w:t>
      </w:r>
      <w:r>
        <w:t>on fragility</w:t>
      </w:r>
      <w:r>
        <w:t>.</w:t>
      </w:r>
      <w:r>
        <w:t xml:space="preserve"> </w:t>
      </w:r>
    </w:p>
    <w:p w:rsidR="00E46C59" w:rsidP="00E46C59">
      <w:pPr>
        <w:pStyle w:val="Answer"/>
        <w:rPr>
          <w:rFonts w:cs="Times New Roman"/>
        </w:rPr>
      </w:pPr>
      <w:r>
        <w:t xml:space="preserve">It </w:t>
      </w:r>
      <w:r w:rsidR="00B2494B">
        <w:t>also channels its funding through supported key critical multilateral institutions, which have been demonstrated to have quite significant impact in the way they deliver</w:t>
      </w:r>
      <w:r w:rsidR="00606845">
        <w:t>.</w:t>
      </w:r>
      <w:r w:rsidR="00697007">
        <w:t xml:space="preserve"> </w:t>
      </w:r>
      <w:r w:rsidR="00B2494B">
        <w:t xml:space="preserve">I know we have mentioned the </w:t>
      </w:r>
      <w:r>
        <w:t>multilateral review</w:t>
      </w:r>
      <w:r>
        <w:rPr>
          <w:rFonts w:cs="Times New Roman"/>
        </w:rPr>
        <w:t xml:space="preserve"> </w:t>
      </w:r>
      <w:r w:rsidR="00B2494B">
        <w:rPr>
          <w:rFonts w:cs="Times New Roman"/>
        </w:rPr>
        <w:t>before</w:t>
      </w:r>
      <w:r>
        <w:rPr>
          <w:rFonts w:cs="Times New Roman"/>
        </w:rPr>
        <w:t>.</w:t>
      </w:r>
      <w:r w:rsidR="00B2494B">
        <w:rPr>
          <w:rFonts w:cs="Times New Roman"/>
        </w:rPr>
        <w:t xml:space="preserve"> </w:t>
      </w:r>
      <w:r>
        <w:rPr>
          <w:rFonts w:cs="Times New Roman"/>
        </w:rPr>
        <w:t xml:space="preserve">It </w:t>
      </w:r>
      <w:r w:rsidR="00B2494B">
        <w:rPr>
          <w:rFonts w:cs="Times New Roman"/>
        </w:rPr>
        <w:t>is very effective at constantly shifting that multilateral portfolio to ensure that</w:t>
      </w:r>
      <w:r>
        <w:rPr>
          <w:rFonts w:cs="Times New Roman"/>
        </w:rPr>
        <w:t>,</w:t>
      </w:r>
      <w:r w:rsidR="00B2494B">
        <w:rPr>
          <w:rFonts w:cs="Times New Roman"/>
        </w:rPr>
        <w:t xml:space="preserve"> where there are perceived inefficiencies in a system</w:t>
      </w:r>
      <w:r>
        <w:rPr>
          <w:rFonts w:cs="Times New Roman"/>
        </w:rPr>
        <w:t>,</w:t>
      </w:r>
      <w:r w:rsidR="00B2494B">
        <w:rPr>
          <w:rFonts w:cs="Times New Roman"/>
        </w:rPr>
        <w:t xml:space="preserve"> they are restructured and changes are made to that funding portfolio</w:t>
      </w:r>
      <w:r w:rsidR="00606845">
        <w:rPr>
          <w:rFonts w:cs="Times New Roman"/>
        </w:rPr>
        <w:t>.</w:t>
      </w:r>
      <w:r w:rsidR="00697007">
        <w:rPr>
          <w:rFonts w:cs="Times New Roman"/>
        </w:rPr>
        <w:t xml:space="preserve"> </w:t>
      </w:r>
    </w:p>
    <w:p w:rsidR="00B2494B" w:rsidP="00E46C59">
      <w:pPr>
        <w:pStyle w:val="Answer"/>
      </w:pPr>
      <w:r>
        <w:rPr>
          <w:rFonts w:cs="Times New Roman"/>
        </w:rPr>
        <w:t xml:space="preserve">The </w:t>
      </w:r>
      <w:r>
        <w:rPr>
          <w:rFonts w:cs="Times New Roman"/>
        </w:rPr>
        <w:t>UK has been very effective</w:t>
      </w:r>
      <w:r w:rsidR="00606845">
        <w:rPr>
          <w:rFonts w:cs="Times New Roman"/>
        </w:rPr>
        <w:t>.</w:t>
      </w:r>
      <w:r w:rsidR="00697007">
        <w:rPr>
          <w:rFonts w:cs="Times New Roman"/>
        </w:rPr>
        <w:t xml:space="preserve"> </w:t>
      </w:r>
      <w:r>
        <w:rPr>
          <w:rFonts w:cs="Times New Roman"/>
        </w:rPr>
        <w:t>It is seen as a global leader in the way it has prioritised and delivered its aid</w:t>
      </w:r>
      <w:r w:rsidR="00606845">
        <w:rPr>
          <w:rFonts w:cs="Times New Roman"/>
        </w:rPr>
        <w:t>.</w:t>
      </w:r>
      <w:r w:rsidR="00697007">
        <w:rPr>
          <w:rFonts w:cs="Times New Roman"/>
        </w:rPr>
        <w:t xml:space="preserve"> </w:t>
      </w:r>
    </w:p>
    <w:p w:rsidR="00E46C59" w:rsidP="00E46C59">
      <w:pPr>
        <w:pStyle w:val="Question"/>
      </w:pPr>
      <w:sdt>
        <w:sdtPr>
          <w:alias w:val="Member"/>
          <w:tag w:val="&lt;Member mnisId='1604' dodsId='61606'&gt;"/>
          <w:id w:val="1257484718"/>
          <w:placeholder>
            <w:docPart w:val="96E527C250D5474897AAFE0233C11261"/>
          </w:placeholder>
          <w:richText/>
        </w:sdtPr>
        <w:sdtContent>
          <w:r w:rsidRPr="00ED20B9">
            <w:rPr>
              <w:b/>
            </w:rPr>
            <w:t xml:space="preserve">Mr </w:t>
          </w:r>
          <w:r w:rsidR="00A01FD9">
            <w:rPr>
              <w:b/>
            </w:rPr>
            <w:t>Sharma:</w:t>
          </w:r>
        </w:sdtContent>
      </w:sdt>
      <w:r>
        <w:t xml:space="preserve"> </w:t>
      </w:r>
      <w:r w:rsidR="00B2494B">
        <w:t>The s</w:t>
      </w:r>
      <w:r>
        <w:t xml:space="preserve">hare of UK aid channelled through core </w:t>
      </w:r>
      <w:r w:rsidR="00B2494B">
        <w:t>contributions to multilateral</w:t>
      </w:r>
      <w:r w:rsidR="00ED0EDE">
        <w:t>s</w:t>
      </w:r>
      <w:r w:rsidR="00B2494B">
        <w:t xml:space="preserve"> </w:t>
      </w:r>
      <w:r>
        <w:t>appears to be reducing</w:t>
      </w:r>
      <w:r w:rsidR="00606845">
        <w:t>.</w:t>
      </w:r>
      <w:r w:rsidR="00697007">
        <w:t xml:space="preserve"> </w:t>
      </w:r>
      <w:r w:rsidR="00B2494B">
        <w:t>What is your view on this?</w:t>
      </w:r>
    </w:p>
    <w:p w:rsidR="00B2494B" w:rsidP="00E46C59">
      <w:pPr>
        <w:pStyle w:val="Answer"/>
      </w:pPr>
      <w:sdt>
        <w:sdtPr>
          <w:alias w:val="Witness"/>
          <w:id w:val="-562094976"/>
          <w:placeholder>
            <w:docPart w:val="96E527C250D5474897AAFE0233C11261"/>
          </w:placeholder>
          <w:richText/>
        </w:sdtPr>
        <w:sdtContent>
          <w:r w:rsidRPr="00E90E8C" w:rsidR="00E90E8C">
            <w:rPr>
              <w:b/>
              <w:i/>
            </w:rPr>
            <w:t>Harpinder</w:t>
          </w:r>
          <w:r w:rsidRPr="00E90E8C" w:rsidR="00E90E8C">
            <w:rPr>
              <w:b/>
              <w:i/>
            </w:rPr>
            <w:t xml:space="preserve"> </w:t>
          </w:r>
          <w:r w:rsidRPr="00E90E8C" w:rsidR="00E90E8C">
            <w:rPr>
              <w:b/>
              <w:i/>
            </w:rPr>
            <w:t>Collacott</w:t>
          </w:r>
          <w:r w:rsidRPr="00E90E8C" w:rsidR="00E90E8C">
            <w:rPr>
              <w:b/>
              <w:i/>
            </w:rPr>
            <w:t>:</w:t>
          </w:r>
          <w:r w:rsidRPr="00ED20B9" w:rsidR="00E46C59">
            <w:rPr>
              <w:b/>
            </w:rPr>
            <w:t xml:space="preserve"> </w:t>
          </w:r>
        </w:sdtContent>
      </w:sdt>
      <w:r>
        <w:t xml:space="preserve">Yes, unfortunately the </w:t>
      </w:r>
      <w:r w:rsidR="00E46C59">
        <w:t xml:space="preserve">multilateral system is hampered at the moment </w:t>
      </w:r>
      <w:r w:rsidR="00ED0EDE">
        <w:t>by</w:t>
      </w:r>
      <w:r w:rsidR="00E46C59">
        <w:t xml:space="preserve"> earmarked funding</w:t>
      </w:r>
      <w:r w:rsidR="00606845">
        <w:t>.</w:t>
      </w:r>
      <w:r w:rsidR="00697007">
        <w:t xml:space="preserve"> </w:t>
      </w:r>
      <w:r>
        <w:t>The trend overall in all of the DAC donors is to highly earmark the funds as opposed to providing core contributions to multilateral agencies</w:t>
      </w:r>
      <w:r w:rsidR="00606845">
        <w:t>.</w:t>
      </w:r>
      <w:r w:rsidR="00697007">
        <w:t xml:space="preserve"> </w:t>
      </w:r>
      <w:r>
        <w:t>This is particularly for the UN agencies and the humanitarian agencies, which are seeing highly earmarked funding</w:t>
      </w:r>
      <w:r w:rsidR="00606845">
        <w:t>.</w:t>
      </w:r>
      <w:r w:rsidR="00697007">
        <w:t xml:space="preserve"> </w:t>
      </w:r>
      <w:r>
        <w:t>T</w:t>
      </w:r>
      <w:r w:rsidR="00E46C59">
        <w:t>he international</w:t>
      </w:r>
      <w:r w:rsidR="00ED0EDE">
        <w:t xml:space="preserve"> financial</w:t>
      </w:r>
      <w:r w:rsidR="00E46C59">
        <w:t xml:space="preserve"> </w:t>
      </w:r>
      <w:r>
        <w:t xml:space="preserve">institutions </w:t>
      </w:r>
      <w:r w:rsidR="00E46C59">
        <w:t>are still largely core</w:t>
      </w:r>
      <w:r>
        <w:noBreakHyphen/>
      </w:r>
      <w:r w:rsidR="00E46C59">
        <w:t>funded</w:t>
      </w:r>
      <w:r w:rsidR="00606845">
        <w:t>.</w:t>
      </w:r>
      <w:r w:rsidR="00697007">
        <w:t xml:space="preserve"> </w:t>
      </w:r>
      <w:r>
        <w:t>There is very little earmarking there</w:t>
      </w:r>
      <w:r w:rsidR="00606845">
        <w:t>.</w:t>
      </w:r>
      <w:r w:rsidR="00697007">
        <w:t xml:space="preserve"> </w:t>
      </w:r>
      <w:r w:rsidR="00E46C59">
        <w:t>We see quite a division</w:t>
      </w:r>
      <w:r>
        <w:t xml:space="preserve"> within the multilateral system with regards to where earmarking is primarily focused and where core funding remains predominant</w:t>
      </w:r>
      <w:r w:rsidR="00E46C59">
        <w:t>.</w:t>
      </w:r>
    </w:p>
    <w:p w:rsidR="00B2494B" w:rsidP="00B2494B">
      <w:pPr>
        <w:pStyle w:val="Answer"/>
        <w:rPr>
          <w:rFonts w:cs="Times New Roman"/>
        </w:rPr>
      </w:pPr>
      <w:r>
        <w:t xml:space="preserve">The critical aspect of this is </w:t>
      </w:r>
      <w:r>
        <w:t xml:space="preserve">that </w:t>
      </w:r>
      <w:r>
        <w:t>we are seeing core funding reducing</w:t>
      </w:r>
      <w:r>
        <w:t xml:space="preserve"> from member states</w:t>
      </w:r>
      <w:r w:rsidR="00606845">
        <w:t>.</w:t>
      </w:r>
      <w:r w:rsidR="00697007">
        <w:t xml:space="preserve"> </w:t>
      </w:r>
      <w:r>
        <w:t xml:space="preserve">Those multilateral institutions are having to go out to other actors, </w:t>
      </w:r>
      <w:r>
        <w:t>non</w:t>
      </w:r>
      <w:r>
        <w:noBreakHyphen/>
      </w:r>
      <w:r>
        <w:t xml:space="preserve">state actors such as philanthropic organisations </w:t>
      </w:r>
      <w:r>
        <w:t xml:space="preserve">and industry, </w:t>
      </w:r>
      <w:r>
        <w:t>to raise their funding</w:t>
      </w:r>
      <w:r w:rsidR="00606845">
        <w:t>.</w:t>
      </w:r>
      <w:r w:rsidR="00697007">
        <w:t xml:space="preserve"> </w:t>
      </w:r>
      <w:r>
        <w:t xml:space="preserve">The Bill </w:t>
      </w:r>
      <w:r w:rsidR="00ED0EDE">
        <w:t>and</w:t>
      </w:r>
      <w:r>
        <w:t xml:space="preserve"> Melinda Gates Foundation</w:t>
      </w:r>
      <w:r>
        <w:rPr>
          <w:rFonts w:cs="Times New Roman"/>
        </w:rPr>
        <w:t xml:space="preserve"> is the third largest donor to the WHO</w:t>
      </w:r>
      <w:r w:rsidR="00606845">
        <w:rPr>
          <w:rFonts w:cs="Times New Roman"/>
        </w:rPr>
        <w:t>.</w:t>
      </w:r>
      <w:r w:rsidR="00697007">
        <w:rPr>
          <w:rFonts w:cs="Times New Roman"/>
        </w:rPr>
        <w:t xml:space="preserve"> </w:t>
      </w:r>
      <w:r>
        <w:rPr>
          <w:rFonts w:cs="Times New Roman"/>
        </w:rPr>
        <w:t>It is not a state; it is obviously not going to be accountable</w:t>
      </w:r>
      <w:r w:rsidR="00606845">
        <w:rPr>
          <w:rFonts w:cs="Times New Roman"/>
        </w:rPr>
        <w:t>.</w:t>
      </w:r>
      <w:r w:rsidR="00697007">
        <w:rPr>
          <w:rFonts w:cs="Times New Roman"/>
        </w:rPr>
        <w:t xml:space="preserve"> </w:t>
      </w:r>
      <w:r>
        <w:rPr>
          <w:rFonts w:cs="Times New Roman"/>
        </w:rPr>
        <w:t>It does not sit on the governing body, but it is the third largest donor</w:t>
      </w:r>
      <w:r w:rsidR="00606845">
        <w:rPr>
          <w:rFonts w:cs="Times New Roman"/>
        </w:rPr>
        <w:t>.</w:t>
      </w:r>
      <w:r w:rsidR="00697007">
        <w:rPr>
          <w:rFonts w:cs="Times New Roman"/>
        </w:rPr>
        <w:t xml:space="preserve"> </w:t>
      </w:r>
    </w:p>
    <w:p w:rsidR="00E46C59" w:rsidRPr="00ED0EDE" w:rsidP="00E46C59">
      <w:pPr>
        <w:pStyle w:val="Answer"/>
        <w:rPr>
          <w:rFonts w:cs="Times New Roman"/>
        </w:rPr>
      </w:pPr>
      <w:r>
        <w:rPr>
          <w:rFonts w:cs="Times New Roman"/>
        </w:rPr>
        <w:t>It gives you an idea of how the priorities of that institution will be directed, if it is getting funding from other non</w:t>
      </w:r>
      <w:r>
        <w:rPr>
          <w:rFonts w:cs="Times New Roman"/>
        </w:rPr>
        <w:noBreakHyphen/>
        <w:t>state actors, wh</w:t>
      </w:r>
      <w:r w:rsidR="00ED0EDE">
        <w:rPr>
          <w:rFonts w:cs="Times New Roman"/>
        </w:rPr>
        <w:t>ich</w:t>
      </w:r>
      <w:r>
        <w:rPr>
          <w:rFonts w:cs="Times New Roman"/>
        </w:rPr>
        <w:t xml:space="preserve"> will be defining what their priorities are and ensuring that the institution takes </w:t>
      </w:r>
      <w:r w:rsidR="00ED0EDE">
        <w:rPr>
          <w:rFonts w:cs="Times New Roman"/>
        </w:rPr>
        <w:t>them</w:t>
      </w:r>
      <w:r>
        <w:rPr>
          <w:rFonts w:cs="Times New Roman"/>
        </w:rPr>
        <w:t xml:space="preserve"> into consideration</w:t>
      </w:r>
      <w:r w:rsidR="00606845">
        <w:rPr>
          <w:rFonts w:cs="Times New Roman"/>
        </w:rPr>
        <w:t>.</w:t>
      </w:r>
      <w:r w:rsidR="00697007">
        <w:rPr>
          <w:rFonts w:cs="Times New Roman"/>
        </w:rPr>
        <w:t xml:space="preserve"> </w:t>
      </w:r>
      <w:r>
        <w:rPr>
          <w:rFonts w:cs="Times New Roman"/>
        </w:rPr>
        <w:t xml:space="preserve">It has the potential to dilute the mission of an organisation, but it also </w:t>
      </w:r>
      <w:r>
        <w:t xml:space="preserve">hampers </w:t>
      </w:r>
      <w:r w:rsidR="00ED0EDE">
        <w:t>its</w:t>
      </w:r>
      <w:r>
        <w:t xml:space="preserve"> ability</w:t>
      </w:r>
      <w:r>
        <w:t xml:space="preserve"> to deliver </w:t>
      </w:r>
      <w:r w:rsidR="00ED0EDE">
        <w:t>its</w:t>
      </w:r>
      <w:r>
        <w:t xml:space="preserve"> core mission</w:t>
      </w:r>
      <w:r w:rsidR="00606845">
        <w:t>.</w:t>
      </w:r>
      <w:r w:rsidR="00697007">
        <w:t xml:space="preserve"> </w:t>
      </w:r>
      <w:r>
        <w:t xml:space="preserve">There are </w:t>
      </w:r>
      <w:r>
        <w:t>many pros and cons of this.</w:t>
      </w:r>
      <w:r w:rsidR="00ED0EDE">
        <w:rPr>
          <w:rFonts w:cs="Times New Roman"/>
        </w:rPr>
        <w:t xml:space="preserve"> </w:t>
      </w:r>
      <w:r w:rsidR="00ED0EDE">
        <w:t xml:space="preserve">Private </w:t>
      </w:r>
      <w:r>
        <w:t>financing</w:t>
      </w:r>
      <w:r>
        <w:t xml:space="preserve"> is often much more willing to take risk</w:t>
      </w:r>
      <w:r w:rsidR="00ED0EDE">
        <w:t>s</w:t>
      </w:r>
      <w:r>
        <w:t xml:space="preserve"> than member states</w:t>
      </w:r>
      <w:r w:rsidR="00606845">
        <w:t>.</w:t>
      </w:r>
      <w:r w:rsidR="00697007">
        <w:t xml:space="preserve"> </w:t>
      </w:r>
      <w:r>
        <w:t xml:space="preserve">It might be willing to fund things that member states are not, so there </w:t>
      </w:r>
      <w:r>
        <w:t>are pros and cons in both directions.</w:t>
      </w:r>
    </w:p>
    <w:p w:rsidR="00E46C59" w:rsidP="00E46C59">
      <w:pPr>
        <w:pStyle w:val="Question"/>
      </w:pPr>
      <w:sdt>
        <w:sdtPr>
          <w:alias w:val="Member"/>
          <w:tag w:val="&lt;Member mnisId='4267' dodsId='101347'&gt;"/>
          <w:id w:val="-786503868"/>
          <w:placeholder>
            <w:docPart w:val="96E527C250D5474897AAFE0233C11261"/>
          </w:placeholder>
          <w:richText/>
        </w:sdtPr>
        <w:sdtContent>
          <w:r w:rsidRPr="0098692F">
            <w:rPr>
              <w:b/>
            </w:rPr>
            <w:t>Chair:</w:t>
          </w:r>
        </w:sdtContent>
      </w:sdt>
      <w:r>
        <w:t xml:space="preserve"> </w:t>
      </w:r>
      <w:r w:rsidR="00B2494B">
        <w:t>There are very interesting points being raised</w:t>
      </w:r>
      <w:r w:rsidR="00606845">
        <w:t>.</w:t>
      </w:r>
      <w:r w:rsidR="00697007">
        <w:t xml:space="preserve"> </w:t>
      </w:r>
      <w:r>
        <w:t xml:space="preserve">Ian, </w:t>
      </w:r>
      <w:r w:rsidR="00ED0EDE">
        <w:t xml:space="preserve">when </w:t>
      </w:r>
      <w:r>
        <w:t xml:space="preserve">you were talking about the legislation from 2002 you </w:t>
      </w:r>
      <w:r w:rsidR="00B2494B">
        <w:t xml:space="preserve">also </w:t>
      </w:r>
      <w:r>
        <w:t>mentioned the Equality Act</w:t>
      </w:r>
      <w:r w:rsidR="00606845">
        <w:t>.</w:t>
      </w:r>
      <w:r w:rsidR="00697007">
        <w:t xml:space="preserve"> </w:t>
      </w:r>
      <w:r w:rsidR="00ED0EDE">
        <w:t>Do</w:t>
      </w:r>
      <w:r w:rsidR="00B2494B">
        <w:t xml:space="preserve"> you believe that</w:t>
      </w:r>
      <w:r w:rsidR="00ED0EDE">
        <w:t xml:space="preserve"> its</w:t>
      </w:r>
      <w:r w:rsidR="00B2494B">
        <w:t xml:space="preserve"> principles</w:t>
      </w:r>
      <w:r w:rsidR="00ED0EDE">
        <w:t xml:space="preserve"> are </w:t>
      </w:r>
      <w:r>
        <w:t>embedded in our development work</w:t>
      </w:r>
      <w:r w:rsidR="00ED0EDE">
        <w:t>?</w:t>
      </w:r>
      <w:r w:rsidR="00697007">
        <w:t xml:space="preserve"> </w:t>
      </w:r>
      <w:r w:rsidR="00B2494B">
        <w:t xml:space="preserve">Thinking about the 2018 </w:t>
      </w:r>
      <w:r w:rsidR="00ED0EDE">
        <w:t>strategic vision</w:t>
      </w:r>
      <w:r w:rsidR="00ED0EDE">
        <w:rPr>
          <w:rFonts w:cs="Times New Roman"/>
        </w:rPr>
        <w:t xml:space="preserve"> for gender equality </w:t>
      </w:r>
      <w:r w:rsidR="00B2494B">
        <w:rPr>
          <w:rFonts w:cs="Times New Roman"/>
        </w:rPr>
        <w:t>that DFID brought forward, is a</w:t>
      </w:r>
      <w:r>
        <w:t xml:space="preserve"> focus on gender embedded in the projects</w:t>
      </w:r>
      <w:r w:rsidR="00B2494B">
        <w:t xml:space="preserve"> we are seeing funded or should we go further on that?</w:t>
      </w:r>
    </w:p>
    <w:p w:rsidR="00E46C59" w:rsidP="00E46C59">
      <w:pPr>
        <w:pStyle w:val="Answer"/>
      </w:pPr>
      <w:sdt>
        <w:sdtPr>
          <w:alias w:val="Witness"/>
          <w:id w:val="-1045061133"/>
          <w:placeholder>
            <w:docPart w:val="96E527C250D5474897AAFE0233C11261"/>
          </w:placeholder>
          <w:richText/>
        </w:sdtPr>
        <w:sdtContent>
          <w:r w:rsidRPr="00580DAB" w:rsidR="00580DAB">
            <w:rPr>
              <w:b/>
              <w:i/>
            </w:rPr>
            <w:t>Ian Mitchell:</w:t>
          </w:r>
          <w:r w:rsidRPr="0098692F">
            <w:rPr>
              <w:b/>
            </w:rPr>
            <w:t xml:space="preserve"> </w:t>
          </w:r>
        </w:sdtContent>
      </w:sdt>
      <w:r>
        <w:t>My other panellists might be able to contribute to this as well</w:t>
      </w:r>
      <w:r w:rsidR="00606845">
        <w:t>.</w:t>
      </w:r>
      <w:r w:rsidR="00697007">
        <w:t xml:space="preserve"> </w:t>
      </w:r>
      <w:r>
        <w:t>I am not a DFID insider</w:t>
      </w:r>
      <w:r w:rsidR="00B2494B">
        <w:t>, so I have not had hands</w:t>
      </w:r>
      <w:r w:rsidR="00B2494B">
        <w:noBreakHyphen/>
        <w:t xml:space="preserve">on experience of </w:t>
      </w:r>
      <w:r w:rsidR="00B2494B">
        <w:t>this</w:t>
      </w:r>
      <w:r w:rsidR="00606845">
        <w:t>.</w:t>
      </w:r>
      <w:r w:rsidR="00697007">
        <w:t xml:space="preserve"> </w:t>
      </w:r>
      <w:r w:rsidR="00ED0EDE">
        <w:t xml:space="preserve">In </w:t>
      </w:r>
      <w:r w:rsidR="00951E10">
        <w:t>the programme documents I look at</w:t>
      </w:r>
      <w:r w:rsidR="00ED0EDE">
        <w:t xml:space="preserve"> and</w:t>
      </w:r>
      <w:r w:rsidR="00951E10">
        <w:t xml:space="preserve"> in the ICAI work, </w:t>
      </w:r>
      <w:r>
        <w:t>I get the impression it is being taken seriously</w:t>
      </w:r>
      <w:r w:rsidR="00606845">
        <w:t>.</w:t>
      </w:r>
      <w:r w:rsidR="00697007">
        <w:t xml:space="preserve"> </w:t>
      </w:r>
      <w:r w:rsidR="00951E10">
        <w:t>I imagine it is a challenge in particular countries</w:t>
      </w:r>
      <w:r w:rsidR="00580DAB">
        <w:t>, with</w:t>
      </w:r>
      <w:r w:rsidR="00951E10">
        <w:t xml:space="preserve"> a balance and an effort towards encourag</w:t>
      </w:r>
      <w:r w:rsidR="002B2CDD">
        <w:t xml:space="preserve">ing </w:t>
      </w:r>
      <w:r w:rsidR="00951E10">
        <w:t xml:space="preserve">the </w:t>
      </w:r>
      <w:r>
        <w:t xml:space="preserve">partner </w:t>
      </w:r>
      <w:r w:rsidR="00E800DA">
        <w:t>Government</w:t>
      </w:r>
      <w:r w:rsidR="002B2CDD">
        <w:t xml:space="preserve"> </w:t>
      </w:r>
      <w:r>
        <w:t xml:space="preserve">to step up and </w:t>
      </w:r>
      <w:r w:rsidR="002B2CDD">
        <w:t>ensuring</w:t>
      </w:r>
      <w:r w:rsidR="00580DAB">
        <w:t xml:space="preserve"> that</w:t>
      </w:r>
      <w:r w:rsidR="002B2CDD">
        <w:t xml:space="preserve"> the </w:t>
      </w:r>
      <w:r>
        <w:t>money is spent in a way that benefits women in particular</w:t>
      </w:r>
      <w:r w:rsidR="00606845">
        <w:t>.</w:t>
      </w:r>
      <w:r w:rsidR="00697007">
        <w:t xml:space="preserve"> </w:t>
      </w:r>
      <w:r w:rsidR="002B2CDD">
        <w:t>My impression is that it is taken seriously, but there are probably people better qualified to speak on it</w:t>
      </w:r>
      <w:r w:rsidR="00606845">
        <w:t>.</w:t>
      </w:r>
      <w:r w:rsidR="00697007">
        <w:t xml:space="preserve"> </w:t>
      </w:r>
    </w:p>
    <w:p w:rsidR="00E46C59" w:rsidP="00E46C59">
      <w:pPr>
        <w:pStyle w:val="Question"/>
      </w:pPr>
      <w:sdt>
        <w:sdtPr>
          <w:alias w:val="Member"/>
          <w:tag w:val="&lt;Member mnisId='4267' dodsId='101347'&gt;"/>
          <w:id w:val="-350333720"/>
          <w:placeholder>
            <w:docPart w:val="96E527C250D5474897AAFE0233C11261"/>
          </w:placeholder>
          <w:richText/>
        </w:sdtPr>
        <w:sdtContent>
          <w:r w:rsidRPr="0098692F">
            <w:rPr>
              <w:b/>
            </w:rPr>
            <w:t>Chair:</w:t>
          </w:r>
        </w:sdtContent>
      </w:sdt>
      <w:r>
        <w:t xml:space="preserve"> </w:t>
      </w:r>
      <w:r w:rsidR="002B2CDD">
        <w:t>Mark and Pin, do you have any thoughts on this</w:t>
      </w:r>
      <w:r w:rsidR="00606845">
        <w:t>?</w:t>
      </w:r>
      <w:r w:rsidR="00697007">
        <w:t xml:space="preserve"> </w:t>
      </w:r>
      <w:r>
        <w:t xml:space="preserve">I know specific gender projects get a tiny </w:t>
      </w:r>
      <w:r w:rsidR="002B2CDD">
        <w:t xml:space="preserve">proportion </w:t>
      </w:r>
      <w:r>
        <w:t>of money</w:t>
      </w:r>
      <w:r w:rsidR="00606845">
        <w:t>.</w:t>
      </w:r>
      <w:r w:rsidR="00697007">
        <w:t xml:space="preserve"> </w:t>
      </w:r>
      <w:r w:rsidR="002B2CDD">
        <w:t>I am more interested in embedding the principles of gender equality and equality full stop across all the work we do in development.</w:t>
      </w:r>
    </w:p>
    <w:p w:rsidR="00E46C59" w:rsidP="00E46C59">
      <w:pPr>
        <w:pStyle w:val="Answer"/>
      </w:pPr>
      <w:sdt>
        <w:sdtPr>
          <w:alias w:val="Witness"/>
          <w:id w:val="-1686048953"/>
          <w:placeholder>
            <w:docPart w:val="96E527C250D5474897AAFE0233C11261"/>
          </w:placeholder>
          <w:richText/>
        </w:sdtPr>
        <w:sdtContent>
          <w:r w:rsidRPr="00580DAB" w:rsidR="00580DAB">
            <w:rPr>
              <w:b/>
              <w:i/>
            </w:rPr>
            <w:t>Mark Miller:</w:t>
          </w:r>
          <w:r w:rsidRPr="0098692F">
            <w:rPr>
              <w:b/>
            </w:rPr>
            <w:t xml:space="preserve"> </w:t>
          </w:r>
        </w:sdtContent>
      </w:sdt>
      <w:r>
        <w:t>This speaks a bit to the multilateral question</w:t>
      </w:r>
      <w:r w:rsidR="002B2CDD">
        <w:t>, actually</w:t>
      </w:r>
      <w:r w:rsidR="00606845">
        <w:t>.</w:t>
      </w:r>
      <w:r w:rsidR="00697007">
        <w:t xml:space="preserve"> </w:t>
      </w:r>
      <w:r>
        <w:t xml:space="preserve">One of the ways </w:t>
      </w:r>
      <w:r w:rsidR="002B2CDD">
        <w:t xml:space="preserve">the UK </w:t>
      </w:r>
      <w:r>
        <w:t xml:space="preserve">has been </w:t>
      </w:r>
      <w:r w:rsidR="002B2CDD">
        <w:t xml:space="preserve">really </w:t>
      </w:r>
      <w:r>
        <w:t xml:space="preserve">effective </w:t>
      </w:r>
      <w:r w:rsidR="002B2CDD">
        <w:t xml:space="preserve">at influencing the multilateral system </w:t>
      </w:r>
      <w:r>
        <w:t xml:space="preserve">is </w:t>
      </w:r>
      <w:r w:rsidR="002B2CDD">
        <w:t xml:space="preserve">by taking </w:t>
      </w:r>
      <w:r>
        <w:t xml:space="preserve">certain policy priorities </w:t>
      </w:r>
      <w:r w:rsidR="002B2CDD">
        <w:t xml:space="preserve">like gender </w:t>
      </w:r>
      <w:r>
        <w:t>and seek</w:t>
      </w:r>
      <w:r w:rsidR="002B2CDD">
        <w:t xml:space="preserve">ing </w:t>
      </w:r>
      <w:r>
        <w:t xml:space="preserve">to mainstream </w:t>
      </w:r>
      <w:r w:rsidR="002B2CDD">
        <w:t xml:space="preserve">some of those principles </w:t>
      </w:r>
      <w:r>
        <w:t xml:space="preserve">into </w:t>
      </w:r>
      <w:r w:rsidR="00580DAB">
        <w:t xml:space="preserve">other, </w:t>
      </w:r>
      <w:r>
        <w:t>much larger investments.</w:t>
      </w:r>
      <w:r w:rsidR="00580DAB">
        <w:t xml:space="preserve"> </w:t>
      </w:r>
      <w:r w:rsidR="002B2CDD">
        <w:t xml:space="preserve">In IDA funds, for example, there are quite a lot of rules </w:t>
      </w:r>
      <w:r w:rsidR="00580DAB">
        <w:t>to</w:t>
      </w:r>
      <w:r w:rsidR="002B2CDD">
        <w:t xml:space="preserve"> ensur</w:t>
      </w:r>
      <w:r w:rsidR="00580DAB">
        <w:t>e</w:t>
      </w:r>
      <w:r w:rsidR="002B2CDD">
        <w:t xml:space="preserve"> that gender considerations are being factored into project development</w:t>
      </w:r>
      <w:r w:rsidR="00606845">
        <w:t>.</w:t>
      </w:r>
      <w:r w:rsidR="00697007">
        <w:t xml:space="preserve"> </w:t>
      </w:r>
      <w:r w:rsidR="002B2CDD">
        <w:t>I do not know for certain, but I suspect the UK had an influence on that in the same way as with climate change</w:t>
      </w:r>
      <w:r w:rsidR="00606845">
        <w:t>.</w:t>
      </w:r>
      <w:r w:rsidR="00697007">
        <w:t xml:space="preserve"> </w:t>
      </w:r>
      <w:r w:rsidR="002B2CDD">
        <w:rPr>
          <w:rFonts w:cs="Times New Roman"/>
        </w:rPr>
        <w:t xml:space="preserve">I know the UK was quite keen to ensure that climate considerations were mainstreamed into </w:t>
      </w:r>
      <w:r w:rsidR="00580DAB">
        <w:t>the IDA19 r</w:t>
      </w:r>
      <w:r w:rsidR="00580DAB">
        <w:rPr>
          <w:rFonts w:cs="Times New Roman"/>
        </w:rPr>
        <w:t>eplenishment</w:t>
      </w:r>
      <w:r w:rsidR="00606845">
        <w:rPr>
          <w:rFonts w:cs="Times New Roman"/>
        </w:rPr>
        <w:t>.</w:t>
      </w:r>
      <w:r w:rsidR="00697007">
        <w:rPr>
          <w:rFonts w:cs="Times New Roman"/>
        </w:rPr>
        <w:t xml:space="preserve"> </w:t>
      </w:r>
      <w:r w:rsidR="00580DAB">
        <w:rPr>
          <w:rFonts w:cs="Times New Roman"/>
        </w:rPr>
        <w:t xml:space="preserve">Gender is an </w:t>
      </w:r>
      <w:r w:rsidR="002B2CDD">
        <w:rPr>
          <w:rFonts w:cs="Times New Roman"/>
        </w:rPr>
        <w:t>area where the UK has had influence</w:t>
      </w:r>
      <w:r w:rsidR="00606845">
        <w:rPr>
          <w:rFonts w:cs="Times New Roman"/>
        </w:rPr>
        <w:t>.</w:t>
      </w:r>
      <w:r w:rsidR="00697007">
        <w:rPr>
          <w:rFonts w:cs="Times New Roman"/>
        </w:rPr>
        <w:t xml:space="preserve"> </w:t>
      </w:r>
    </w:p>
    <w:p w:rsidR="005C33B9" w:rsidP="00E46C59">
      <w:pPr>
        <w:pStyle w:val="Answer"/>
      </w:pPr>
      <w:sdt>
        <w:sdtPr>
          <w:alias w:val="Witness"/>
          <w:id w:val="502398744"/>
          <w:placeholder>
            <w:docPart w:val="96E527C250D5474897AAFE0233C11261"/>
          </w:placeholder>
          <w:richText/>
        </w:sdtPr>
        <w:sdtContent>
          <w:r w:rsidRPr="00E90E8C" w:rsidR="00E90E8C">
            <w:rPr>
              <w:b/>
              <w:i/>
            </w:rPr>
            <w:t>Harpinder</w:t>
          </w:r>
          <w:r w:rsidRPr="00E90E8C" w:rsidR="00E90E8C">
            <w:rPr>
              <w:b/>
              <w:i/>
            </w:rPr>
            <w:t xml:space="preserve"> </w:t>
          </w:r>
          <w:r w:rsidRPr="00E90E8C" w:rsidR="00E90E8C">
            <w:rPr>
              <w:b/>
              <w:i/>
            </w:rPr>
            <w:t>Collacott</w:t>
          </w:r>
          <w:r w:rsidRPr="00E90E8C" w:rsidR="00E90E8C">
            <w:rPr>
              <w:b/>
              <w:i/>
            </w:rPr>
            <w:t>:</w:t>
          </w:r>
          <w:r w:rsidRPr="0098692F" w:rsidR="00E46C59">
            <w:rPr>
              <w:b/>
            </w:rPr>
            <w:t xml:space="preserve"> </w:t>
          </w:r>
        </w:sdtContent>
      </w:sdt>
      <w:r w:rsidR="00E46C59">
        <w:t>I agree</w:t>
      </w:r>
      <w:r w:rsidR="00606845">
        <w:t>.</w:t>
      </w:r>
      <w:r w:rsidR="00697007">
        <w:t xml:space="preserve"> </w:t>
      </w:r>
      <w:r w:rsidR="00E46C59">
        <w:t xml:space="preserve">The UK has been quite good at leadership on gender </w:t>
      </w:r>
      <w:r w:rsidR="002B2CDD">
        <w:t xml:space="preserve">in particular but on </w:t>
      </w:r>
      <w:r w:rsidR="00E46C59">
        <w:t>disability</w:t>
      </w:r>
      <w:r w:rsidR="002B2CDD">
        <w:t xml:space="preserve"> as well</w:t>
      </w:r>
      <w:r w:rsidR="00606845">
        <w:t>.</w:t>
      </w:r>
      <w:r w:rsidR="00697007">
        <w:t xml:space="preserve"> </w:t>
      </w:r>
      <w:r w:rsidR="002B2CDD">
        <w:t>That is another element I would bring in with regards to where the UK has been focused.</w:t>
      </w:r>
      <w:r w:rsidR="00580DAB">
        <w:t xml:space="preserve"> </w:t>
      </w:r>
      <w:r w:rsidR="00E46C59">
        <w:t>Back in 2015</w:t>
      </w:r>
      <w:r w:rsidR="002B2CDD">
        <w:t xml:space="preserve">, </w:t>
      </w:r>
      <w:r w:rsidR="00E46C59">
        <w:t>the UK brought in a policy approach on integrating the</w:t>
      </w:r>
      <w:r w:rsidR="002B2CDD">
        <w:t xml:space="preserve"> </w:t>
      </w:r>
      <w:r>
        <w:t xml:space="preserve">“leave no one behind” principle </w:t>
      </w:r>
      <w:r w:rsidR="00E46C59">
        <w:t>across all its programming</w:t>
      </w:r>
      <w:r w:rsidR="00606845">
        <w:t>.</w:t>
      </w:r>
      <w:r w:rsidR="00697007">
        <w:t xml:space="preserve"> </w:t>
      </w:r>
      <w:r w:rsidR="00E46C59">
        <w:t xml:space="preserve">That </w:t>
      </w:r>
      <w:r>
        <w:t xml:space="preserve">particularly focused on gender and disability as key priorities, and that </w:t>
      </w:r>
      <w:r w:rsidR="00E46C59">
        <w:t xml:space="preserve">was then rolled out across its programming </w:t>
      </w:r>
      <w:r>
        <w:t xml:space="preserve">at the </w:t>
      </w:r>
      <w:r w:rsidR="00E46C59">
        <w:t>country level</w:t>
      </w:r>
      <w:r w:rsidR="00606845">
        <w:t>.</w:t>
      </w:r>
      <w:r w:rsidR="00697007">
        <w:t xml:space="preserve"> </w:t>
      </w:r>
      <w:r>
        <w:t>Canada has been very, very strong on this as well</w:t>
      </w:r>
      <w:r w:rsidR="00606845">
        <w:t>.</w:t>
      </w:r>
      <w:r w:rsidR="00697007">
        <w:t xml:space="preserve"> </w:t>
      </w:r>
      <w:r>
        <w:t>The UK and Canada have been hugely responsible for leading this in that DAC donor space</w:t>
      </w:r>
      <w:r w:rsidR="00606845">
        <w:t>.</w:t>
      </w:r>
      <w:r w:rsidR="00697007">
        <w:t xml:space="preserve"> </w:t>
      </w:r>
    </w:p>
    <w:p w:rsidR="00E46C59" w:rsidP="00E46C59">
      <w:pPr>
        <w:pStyle w:val="Answer"/>
      </w:pPr>
      <w:r>
        <w:t>As a result</w:t>
      </w:r>
      <w:r w:rsidR="00580DAB">
        <w:t>,</w:t>
      </w:r>
      <w:r>
        <w:t xml:space="preserve"> we have seen quite significant impact </w:t>
      </w:r>
      <w:r w:rsidR="005C33B9">
        <w:t xml:space="preserve">and </w:t>
      </w:r>
      <w:r>
        <w:t>changes in significant projects</w:t>
      </w:r>
      <w:r w:rsidR="005C33B9">
        <w:t xml:space="preserve"> that are gender</w:t>
      </w:r>
      <w:r w:rsidR="005C33B9">
        <w:noBreakHyphen/>
        <w:t>focused</w:t>
      </w:r>
      <w:r w:rsidR="00606845">
        <w:t>.</w:t>
      </w:r>
      <w:r w:rsidR="00697007">
        <w:t xml:space="preserve"> </w:t>
      </w:r>
      <w:r w:rsidR="005C33B9">
        <w:t>The OECD DAC ha</w:t>
      </w:r>
      <w:r w:rsidR="00580DAB">
        <w:t>s</w:t>
      </w:r>
      <w:r w:rsidR="005C33B9">
        <w:t xml:space="preserve"> a gender marker that was put in place in 2009</w:t>
      </w:r>
      <w:r w:rsidR="00606845">
        <w:t>.</w:t>
      </w:r>
      <w:r w:rsidR="00697007">
        <w:t xml:space="preserve"> </w:t>
      </w:r>
      <w:r w:rsidR="005C33B9">
        <w:t>It has seen quite a significant increase</w:t>
      </w:r>
      <w:r w:rsidR="00606845">
        <w:t>.</w:t>
      </w:r>
      <w:r w:rsidR="00697007">
        <w:t xml:space="preserve"> </w:t>
      </w:r>
      <w:r w:rsidR="005C33B9">
        <w:t>We can see that</w:t>
      </w:r>
      <w:r w:rsidR="00580DAB">
        <w:t>,</w:t>
      </w:r>
      <w:r w:rsidR="005C33B9">
        <w:t xml:space="preserve"> in 2018</w:t>
      </w:r>
      <w:r w:rsidR="00580DAB">
        <w:t>,</w:t>
      </w:r>
      <w:r w:rsidR="005C33B9">
        <w:t xml:space="preserve"> there has been a proportional increase in projects that are significantly gender</w:t>
      </w:r>
      <w:r w:rsidR="005C33B9">
        <w:noBreakHyphen/>
        <w:t xml:space="preserve">focused </w:t>
      </w:r>
      <w:r w:rsidR="00580DAB">
        <w:t>compared to</w:t>
      </w:r>
      <w:r w:rsidR="005C33B9">
        <w:t xml:space="preserve"> previously</w:t>
      </w:r>
      <w:r w:rsidR="00606845">
        <w:t>.</w:t>
      </w:r>
      <w:r w:rsidR="00697007">
        <w:t xml:space="preserve"> </w:t>
      </w:r>
      <w:r w:rsidR="005C33B9">
        <w:t xml:space="preserve">That has been driven by countries such as the UK and Canada, </w:t>
      </w:r>
      <w:r w:rsidR="008F29FF">
        <w:t xml:space="preserve">which </w:t>
      </w:r>
      <w:r w:rsidR="005C33B9">
        <w:t xml:space="preserve">insist on it being mainstreamed throughout </w:t>
      </w:r>
      <w:r w:rsidR="008F29FF">
        <w:t xml:space="preserve">their </w:t>
      </w:r>
      <w:r w:rsidR="005C33B9">
        <w:t xml:space="preserve">programme areas and require reporting </w:t>
      </w:r>
      <w:r w:rsidR="00580DAB">
        <w:t>on</w:t>
      </w:r>
      <w:r w:rsidR="005C33B9">
        <w:t xml:space="preserve"> these gender markers</w:t>
      </w:r>
      <w:r w:rsidR="00580DAB">
        <w:t>,</w:t>
      </w:r>
      <w:r w:rsidR="005C33B9">
        <w:t xml:space="preserve"> </w:t>
      </w:r>
      <w:r>
        <w:t>to ensure</w:t>
      </w:r>
      <w:r w:rsidR="00580DAB">
        <w:t xml:space="preserve"> that</w:t>
      </w:r>
      <w:r>
        <w:t xml:space="preserve"> there is traceability </w:t>
      </w:r>
      <w:r w:rsidR="008F29FF">
        <w:t xml:space="preserve">of </w:t>
      </w:r>
      <w:r>
        <w:t xml:space="preserve">how </w:t>
      </w:r>
      <w:r w:rsidR="005C33B9">
        <w:t xml:space="preserve">countries and </w:t>
      </w:r>
      <w:r>
        <w:t>organisations are doing in the projects around gender and disability</w:t>
      </w:r>
      <w:r w:rsidR="00606845">
        <w:t>.</w:t>
      </w:r>
      <w:r w:rsidR="00697007">
        <w:t xml:space="preserve"> </w:t>
      </w:r>
      <w:r w:rsidR="005C33B9">
        <w:t xml:space="preserve">It also allows others to ensure </w:t>
      </w:r>
      <w:r w:rsidR="00580DAB">
        <w:t xml:space="preserve">that </w:t>
      </w:r>
      <w:r w:rsidR="005C33B9">
        <w:t xml:space="preserve">progress </w:t>
      </w:r>
      <w:r w:rsidR="00580DAB">
        <w:t xml:space="preserve">is </w:t>
      </w:r>
      <w:r w:rsidR="005C33B9">
        <w:t>being made in this area.</w:t>
      </w:r>
    </w:p>
    <w:p w:rsidR="00E46C59" w:rsidP="00E46C59">
      <w:pPr>
        <w:pStyle w:val="Answer"/>
      </w:pPr>
      <w:sdt>
        <w:sdtPr>
          <w:alias w:val="Witness"/>
          <w:id w:val="861393644"/>
          <w:placeholder>
            <w:docPart w:val="96E527C250D5474897AAFE0233C11261"/>
          </w:placeholder>
          <w:richText/>
        </w:sdtPr>
        <w:sdtContent>
          <w:r w:rsidRPr="00580DAB" w:rsidR="00580DAB">
            <w:rPr>
              <w:b/>
              <w:i/>
            </w:rPr>
            <w:t>Mark Miller:</w:t>
          </w:r>
          <w:r w:rsidRPr="0098692F">
            <w:rPr>
              <w:b/>
            </w:rPr>
            <w:t xml:space="preserve"> </w:t>
          </w:r>
        </w:sdtContent>
      </w:sdt>
      <w:r>
        <w:t>I know the UK has also invested heavily in research</w:t>
      </w:r>
      <w:r w:rsidR="00606845">
        <w:t>.</w:t>
      </w:r>
      <w:r w:rsidR="00697007">
        <w:t xml:space="preserve"> </w:t>
      </w:r>
      <w:r>
        <w:t>You see a lot of research on gender issues</w:t>
      </w:r>
      <w:r w:rsidR="00606845">
        <w:t>.</w:t>
      </w:r>
      <w:r w:rsidR="00697007">
        <w:t xml:space="preserve"> </w:t>
      </w:r>
      <w:r w:rsidR="008F29FF">
        <w:t xml:space="preserve">I am familiar with </w:t>
      </w:r>
      <w:r w:rsidRPr="00580DAB" w:rsidR="00580DAB">
        <w:t xml:space="preserve">projects </w:t>
      </w:r>
      <w:r w:rsidR="008F29FF">
        <w:t>on gender and taxation</w:t>
      </w:r>
      <w:r w:rsidR="00580DAB">
        <w:t>,</w:t>
      </w:r>
      <w:r w:rsidR="00697007">
        <w:t xml:space="preserve"> </w:t>
      </w:r>
      <w:r w:rsidR="00580DAB">
        <w:t xml:space="preserve">for </w:t>
      </w:r>
      <w:r w:rsidR="008F29FF">
        <w:t>example</w:t>
      </w:r>
      <w:r w:rsidR="00580DAB">
        <w:t>;</w:t>
      </w:r>
      <w:r w:rsidR="008F29FF">
        <w:t xml:space="preserve"> the ICTD</w:t>
      </w:r>
      <w:r w:rsidR="008F29FF">
        <w:rPr>
          <w:rFonts w:cs="Times New Roman"/>
        </w:rPr>
        <w:t xml:space="preserve"> do</w:t>
      </w:r>
      <w:r w:rsidR="00580DAB">
        <w:rPr>
          <w:rFonts w:cs="Times New Roman"/>
        </w:rPr>
        <w:t>es</w:t>
      </w:r>
      <w:r w:rsidR="008F29FF">
        <w:rPr>
          <w:rFonts w:cs="Times New Roman"/>
        </w:rPr>
        <w:t xml:space="preserve"> work on that</w:t>
      </w:r>
      <w:r w:rsidR="00606845">
        <w:rPr>
          <w:rFonts w:cs="Times New Roman"/>
        </w:rPr>
        <w:t>.</w:t>
      </w:r>
      <w:r w:rsidR="00697007">
        <w:rPr>
          <w:rFonts w:cs="Times New Roman"/>
        </w:rPr>
        <w:t xml:space="preserve"> </w:t>
      </w:r>
      <w:r>
        <w:t xml:space="preserve">The UK has also played a very active role in getting us to understand gender </w:t>
      </w:r>
      <w:r>
        <w:t xml:space="preserve">more and how </w:t>
      </w:r>
      <w:r w:rsidR="00580DAB">
        <w:t>i</w:t>
      </w:r>
      <w:r>
        <w:t>t interacts</w:t>
      </w:r>
      <w:r w:rsidR="008F29FF">
        <w:t xml:space="preserve"> with development</w:t>
      </w:r>
      <w:r w:rsidR="00580DAB">
        <w:t>,</w:t>
      </w:r>
      <w:r w:rsidR="008F29FF">
        <w:t xml:space="preserve"> through the research it has funded</w:t>
      </w:r>
      <w:r>
        <w:t>.</w:t>
      </w:r>
    </w:p>
    <w:p w:rsidR="00E46C59" w:rsidP="00E46C59">
      <w:pPr>
        <w:pStyle w:val="Answer"/>
      </w:pPr>
      <w:sdt>
        <w:sdtPr>
          <w:alias w:val="Witness"/>
          <w:id w:val="896855414"/>
          <w:placeholder>
            <w:docPart w:val="96E527C250D5474897AAFE0233C11261"/>
          </w:placeholder>
          <w:richText/>
        </w:sdtPr>
        <w:sdtContent>
          <w:r w:rsidRPr="00580DAB" w:rsidR="00580DAB">
            <w:rPr>
              <w:b/>
              <w:i/>
            </w:rPr>
            <w:t>Ian Mitchell:</w:t>
          </w:r>
          <w:r w:rsidRPr="0098692F">
            <w:rPr>
              <w:b/>
            </w:rPr>
            <w:t xml:space="preserve"> </w:t>
          </w:r>
        </w:sdtContent>
      </w:sdt>
      <w:r>
        <w:t>We tend to focus a lot on aid</w:t>
      </w:r>
      <w:r w:rsidR="00580DAB">
        <w:t xml:space="preserve">, but we </w:t>
      </w:r>
      <w:r>
        <w:t>look at</w:t>
      </w:r>
      <w:r w:rsidR="008F29FF">
        <w:t xml:space="preserve"> areas beyond aid where the UK promotes gender, for example in the mix that it takes of migrants and foreign students</w:t>
      </w:r>
      <w:r w:rsidR="00606845">
        <w:t>.</w:t>
      </w:r>
      <w:r w:rsidR="00697007">
        <w:t xml:space="preserve"> </w:t>
      </w:r>
      <w:r w:rsidR="008F29FF">
        <w:t xml:space="preserve">On migrants, less than half are female, whereas </w:t>
      </w:r>
      <w:r>
        <w:t>some countries manage to do more than half</w:t>
      </w:r>
      <w:r w:rsidR="00606845">
        <w:t>.</w:t>
      </w:r>
      <w:r w:rsidR="00697007">
        <w:t xml:space="preserve"> </w:t>
      </w:r>
      <w:r w:rsidR="008F29FF">
        <w:t>On foreign students, the balance towards women is much better</w:t>
      </w:r>
      <w:r w:rsidR="00606845">
        <w:t>.</w:t>
      </w:r>
      <w:r w:rsidR="00697007">
        <w:t xml:space="preserve"> </w:t>
      </w:r>
      <w:r w:rsidR="008F29FF">
        <w:t>The other thing we look at is female peacekeepers</w:t>
      </w:r>
      <w:r w:rsidR="00606845">
        <w:t>.</w:t>
      </w:r>
      <w:r w:rsidR="00697007">
        <w:t xml:space="preserve"> </w:t>
      </w:r>
      <w:r w:rsidR="008F29FF">
        <w:t>The evidence suggests that they have a distinct contribution in conflict and peacekeeping</w:t>
      </w:r>
      <w:r w:rsidR="00606845">
        <w:t>.</w:t>
      </w:r>
      <w:r w:rsidR="00697007">
        <w:t xml:space="preserve"> </w:t>
      </w:r>
      <w:r w:rsidR="008F29FF">
        <w:t xml:space="preserve">Some countries like Australia have </w:t>
      </w:r>
      <w:r w:rsidR="00580DAB">
        <w:t>been</w:t>
      </w:r>
      <w:r w:rsidR="008F29FF">
        <w:t xml:space="preserve"> very successful </w:t>
      </w:r>
      <w:r w:rsidR="00580DAB">
        <w:rPr>
          <w:rFonts w:cs="Times New Roman"/>
        </w:rPr>
        <w:t>in</w:t>
      </w:r>
      <w:r w:rsidR="008F29FF">
        <w:rPr>
          <w:rFonts w:cs="Times New Roman"/>
        </w:rPr>
        <w:t xml:space="preserve"> rais</w:t>
      </w:r>
      <w:r w:rsidR="00580DAB">
        <w:rPr>
          <w:rFonts w:cs="Times New Roman"/>
        </w:rPr>
        <w:t>ing</w:t>
      </w:r>
      <w:r w:rsidR="008F29FF">
        <w:rPr>
          <w:rFonts w:cs="Times New Roman"/>
        </w:rPr>
        <w:t xml:space="preserve"> </w:t>
      </w:r>
      <w:r w:rsidR="00580DAB">
        <w:rPr>
          <w:rFonts w:cs="Times New Roman"/>
        </w:rPr>
        <w:t>the</w:t>
      </w:r>
      <w:r w:rsidR="008F29FF">
        <w:rPr>
          <w:rFonts w:cs="Times New Roman"/>
        </w:rPr>
        <w:t xml:space="preserve"> number of female peacekeepers, but the UK is relatively mid</w:t>
      </w:r>
      <w:r w:rsidR="008F29FF">
        <w:rPr>
          <w:rFonts w:cs="Times New Roman"/>
        </w:rPr>
        <w:noBreakHyphen/>
        <w:t>table on that indicator</w:t>
      </w:r>
      <w:r w:rsidR="00606845">
        <w:rPr>
          <w:rFonts w:cs="Times New Roman"/>
        </w:rPr>
        <w:t>.</w:t>
      </w:r>
      <w:r w:rsidR="00697007">
        <w:rPr>
          <w:rFonts w:cs="Times New Roman"/>
        </w:rPr>
        <w:t xml:space="preserve"> </w:t>
      </w:r>
      <w:r w:rsidR="008F29FF">
        <w:rPr>
          <w:rFonts w:cs="Times New Roman"/>
        </w:rPr>
        <w:t>There are some areas outside aid where the UK could also make some progress</w:t>
      </w:r>
      <w:r w:rsidR="00606845">
        <w:rPr>
          <w:rFonts w:cs="Times New Roman"/>
        </w:rPr>
        <w:t>.</w:t>
      </w:r>
      <w:r w:rsidR="00697007">
        <w:rPr>
          <w:rFonts w:cs="Times New Roman"/>
        </w:rPr>
        <w:t xml:space="preserve"> </w:t>
      </w:r>
    </w:p>
    <w:p w:rsidR="00E46C59" w:rsidP="008F29FF">
      <w:pPr>
        <w:pStyle w:val="Question"/>
        <w:numPr>
          <w:ilvl w:val="0"/>
          <w:numId w:val="0"/>
        </w:numPr>
        <w:ind w:left="794"/>
      </w:pPr>
      <w:sdt>
        <w:sdtPr>
          <w:alias w:val="Member"/>
          <w:tag w:val="&lt;Member mnisId='4267' dodsId='101347'&gt;"/>
          <w:id w:val="2124799035"/>
          <w:placeholder>
            <w:docPart w:val="96E527C250D5474897AAFE0233C11261"/>
          </w:placeholder>
          <w:richText/>
        </w:sdtPr>
        <w:sdtContent>
          <w:r w:rsidRPr="0098692F">
            <w:rPr>
              <w:b/>
            </w:rPr>
            <w:t>Chair:</w:t>
          </w:r>
        </w:sdtContent>
      </w:sdt>
      <w:r>
        <w:t xml:space="preserve"> Thank you to the first panel</w:t>
      </w:r>
      <w:r w:rsidR="00606845">
        <w:t>.</w:t>
      </w:r>
      <w:r w:rsidR="00697007">
        <w:t xml:space="preserve"> </w:t>
      </w:r>
      <w:r w:rsidR="008F29FF">
        <w:t>It has been incredibly generous of you to give us the time and the information</w:t>
      </w:r>
      <w:r w:rsidR="00606845">
        <w:t>.</w:t>
      </w:r>
      <w:r w:rsidR="00697007">
        <w:t xml:space="preserve"> </w:t>
      </w:r>
      <w:r>
        <w:t>We are looking to get this out into the public domain quickly</w:t>
      </w:r>
      <w:r w:rsidR="00606845">
        <w:t>.</w:t>
      </w:r>
      <w:r w:rsidR="00697007">
        <w:t xml:space="preserve"> </w:t>
      </w:r>
      <w:r w:rsidR="008F29FF">
        <w:t>If there are additional questions or submissions you would like to make, we would really appreciate them in writing, if that is possible</w:t>
      </w:r>
      <w:r w:rsidR="00606845">
        <w:t>.</w:t>
      </w:r>
      <w:r w:rsidR="00697007">
        <w:t xml:space="preserve"> </w:t>
      </w:r>
      <w:r w:rsidR="008F29FF">
        <w:t>Thank you very much</w:t>
      </w:r>
      <w:r w:rsidR="00606845">
        <w:t>.</w:t>
      </w:r>
      <w:r w:rsidR="00697007">
        <w:t xml:space="preserve"> </w:t>
      </w:r>
    </w:p>
    <w:p w:rsidR="00580DAB" w:rsidRPr="00580DAB" w:rsidP="00580DAB">
      <w:pPr>
        <w:pStyle w:val="QuestionCont"/>
      </w:pPr>
    </w:p>
    <w:sdt>
      <w:sdtPr>
        <w:rPr>
          <w:sz w:val="22"/>
        </w:rPr>
        <w:alias w:val="WitnessExamination"/>
        <w:tag w:val="WitnessExamination"/>
        <w:id w:val="-724748171"/>
        <w:placeholder>
          <w:docPart w:val="8040A2C56E6B40228B0445048DFD20EF"/>
        </w:placeholder>
        <w:richText/>
      </w:sdtPr>
      <w:sdtEndPr>
        <w:rPr>
          <w:sz w:val="28"/>
        </w:rPr>
      </w:sdtEndPr>
      <w:sdtContent>
        <w:p w:rsidR="00E46C59" w:rsidRPr="00E12D55" w:rsidP="00E46C59">
          <w:pPr>
            <w:pStyle w:val="TitlePanel0"/>
            <w:rPr>
              <w:szCs w:val="28"/>
            </w:rPr>
          </w:pPr>
          <w:r>
            <w:rPr>
              <w:szCs w:val="28"/>
            </w:rPr>
            <w:t xml:space="preserve">Examination of </w:t>
          </w:r>
          <w:r w:rsidR="008F29FF">
            <w:rPr>
              <w:szCs w:val="28"/>
            </w:rPr>
            <w:t>w</w:t>
          </w:r>
          <w:r w:rsidRPr="00E12D55">
            <w:rPr>
              <w:szCs w:val="28"/>
            </w:rPr>
            <w:t>itnesses</w:t>
          </w:r>
        </w:p>
        <w:p w:rsidR="00E46C59" w:rsidP="00E46C59">
          <w:pPr>
            <w:pStyle w:val="TitlePanel0"/>
            <w:jc w:val="left"/>
          </w:pPr>
          <w:r>
            <w:rPr>
              <w:sz w:val="22"/>
            </w:rPr>
            <w:t>Witnesses: Romilly Greenhill, Alan Mendoza and Simon Starling.</w:t>
          </w:r>
        </w:p>
      </w:sdtContent>
    </w:sdt>
    <w:p w:rsidR="00E46C59" w:rsidP="00E46C59">
      <w:pPr>
        <w:pStyle w:val="Question"/>
      </w:pPr>
      <w:sdt>
        <w:sdtPr>
          <w:alias w:val="Member"/>
          <w:tag w:val="&lt;Member mnisId='4267' dodsId='101347'&gt;"/>
          <w:id w:val="-31112618"/>
          <w:placeholder>
            <w:docPart w:val="96E527C250D5474897AAFE0233C11261"/>
          </w:placeholder>
          <w:richText/>
        </w:sdtPr>
        <w:sdtContent>
          <w:r w:rsidRPr="0098692F">
            <w:rPr>
              <w:b/>
            </w:rPr>
            <w:t>Chair:</w:t>
          </w:r>
        </w:sdtContent>
      </w:sdt>
      <w:r>
        <w:t xml:space="preserve"> I would now like to turn to</w:t>
      </w:r>
      <w:r w:rsidR="008F29FF">
        <w:t xml:space="preserve"> our second panel today</w:t>
      </w:r>
      <w:r w:rsidR="00606845">
        <w:t>.</w:t>
      </w:r>
      <w:r w:rsidR="00697007">
        <w:t xml:space="preserve"> </w:t>
      </w:r>
      <w:r w:rsidR="008F29FF">
        <w:t xml:space="preserve">We have Romilly Greenhill, UK director of the ONE </w:t>
      </w:r>
      <w:r w:rsidR="007B35CF">
        <w:t>C</w:t>
      </w:r>
      <w:r w:rsidR="008F29FF">
        <w:t>ampaign; Alan Mendoza, executive director of the Henry Jackson Society; and Simon Starlin</w:t>
      </w:r>
      <w:r w:rsidR="00EC3C6F">
        <w:t>g</w:t>
      </w:r>
      <w:r w:rsidR="008F29FF">
        <w:t>, director of policy</w:t>
      </w:r>
      <w:r w:rsidR="00EC3C6F">
        <w:t>,</w:t>
      </w:r>
      <w:r w:rsidR="008F29FF">
        <w:t xml:space="preserve"> advocacy and research at B</w:t>
      </w:r>
      <w:r w:rsidR="007B35CF">
        <w:t>ond</w:t>
      </w:r>
      <w:r w:rsidR="00606845">
        <w:t>.</w:t>
      </w:r>
      <w:r w:rsidR="00697007">
        <w:t xml:space="preserve"> </w:t>
      </w:r>
      <w:r w:rsidR="008F29FF">
        <w:t>Welcome, panel</w:t>
      </w:r>
      <w:r w:rsidR="00606845">
        <w:t>.</w:t>
      </w:r>
      <w:r w:rsidR="00697007">
        <w:t xml:space="preserve"> </w:t>
      </w:r>
      <w:r w:rsidR="00EC3C6F">
        <w:t>Could you</w:t>
      </w:r>
      <w:r w:rsidR="008F29FF">
        <w:t xml:space="preserve"> </w:t>
      </w:r>
      <w:r>
        <w:t xml:space="preserve">introduce yourselves and </w:t>
      </w:r>
      <w:r w:rsidR="008F29FF">
        <w:t xml:space="preserve">tell us </w:t>
      </w:r>
      <w:r>
        <w:t xml:space="preserve">a </w:t>
      </w:r>
      <w:r w:rsidR="00EC3C6F">
        <w:t>bit</w:t>
      </w:r>
      <w:r>
        <w:t xml:space="preserve"> about your work</w:t>
      </w:r>
      <w:r w:rsidR="00EC3C6F">
        <w:t>?</w:t>
      </w:r>
      <w:r w:rsidR="00697007">
        <w:t xml:space="preserve"> </w:t>
      </w:r>
    </w:p>
    <w:p w:rsidR="00E46C59" w:rsidP="00E46C59">
      <w:pPr>
        <w:pStyle w:val="Answer"/>
      </w:pPr>
      <w:sdt>
        <w:sdtPr>
          <w:alias w:val="Witness"/>
          <w:id w:val="-484709522"/>
          <w:placeholder>
            <w:docPart w:val="96E527C250D5474897AAFE0233C11261"/>
          </w:placeholder>
          <w:richText/>
        </w:sdtPr>
        <w:sdtContent>
          <w:r w:rsidRPr="00EC3C6F" w:rsidR="00EC3C6F">
            <w:rPr>
              <w:b/>
              <w:i/>
            </w:rPr>
            <w:t>Romilly Greenhill:</w:t>
          </w:r>
          <w:r w:rsidRPr="0098692F">
            <w:rPr>
              <w:b/>
            </w:rPr>
            <w:t xml:space="preserve"> </w:t>
          </w:r>
        </w:sdtContent>
      </w:sdt>
      <w:r>
        <w:t>It is a real pleasure to be here</w:t>
      </w:r>
      <w:r w:rsidR="00606845">
        <w:t>.</w:t>
      </w:r>
      <w:r w:rsidR="00697007">
        <w:t xml:space="preserve"> </w:t>
      </w:r>
      <w:r w:rsidR="008F29FF">
        <w:t>As you said, I am Romilly Greenhill</w:t>
      </w:r>
      <w:r w:rsidR="00EC3C6F">
        <w:t>. I am</w:t>
      </w:r>
      <w:r w:rsidR="008F29FF">
        <w:t xml:space="preserve"> UK director </w:t>
      </w:r>
      <w:r w:rsidR="00EC3C6F">
        <w:t>at</w:t>
      </w:r>
      <w:r w:rsidR="007B35CF">
        <w:t xml:space="preserve"> </w:t>
      </w:r>
      <w:r w:rsidR="008F29FF">
        <w:t>ONE</w:t>
      </w:r>
      <w:r w:rsidR="00606845">
        <w:t>.</w:t>
      </w:r>
      <w:r w:rsidR="00697007">
        <w:t xml:space="preserve"> </w:t>
      </w:r>
      <w:r>
        <w:t>We are an international</w:t>
      </w:r>
      <w:r w:rsidR="00EC3C6F">
        <w:t xml:space="preserve"> </w:t>
      </w:r>
      <w:r>
        <w:t>development advocacy</w:t>
      </w:r>
      <w:r w:rsidR="008F29FF">
        <w:t xml:space="preserve"> and campaigning organisation with supporters all around the UK</w:t>
      </w:r>
      <w:r w:rsidR="00606845">
        <w:t>.</w:t>
      </w:r>
      <w:r w:rsidR="00697007">
        <w:t xml:space="preserve"> </w:t>
      </w:r>
      <w:r w:rsidR="008F29FF">
        <w:t>We are campaigning to end poverty and preventable disease</w:t>
      </w:r>
      <w:r w:rsidR="00606845">
        <w:t>.</w:t>
      </w:r>
      <w:r w:rsidR="00697007">
        <w:t xml:space="preserve"> </w:t>
      </w:r>
    </w:p>
    <w:p w:rsidR="00E46C59" w:rsidP="00E46C59">
      <w:pPr>
        <w:pStyle w:val="Answer"/>
      </w:pPr>
      <w:sdt>
        <w:sdtPr>
          <w:alias w:val="Witness"/>
          <w:id w:val="1936703467"/>
          <w:placeholder>
            <w:docPart w:val="96E527C250D5474897AAFE0233C11261"/>
          </w:placeholder>
          <w:richText/>
        </w:sdtPr>
        <w:sdtContent>
          <w:r w:rsidRPr="00EC3C6F" w:rsidR="00EC3C6F">
            <w:rPr>
              <w:b/>
              <w:i/>
            </w:rPr>
            <w:t>Alan Mendoza:</w:t>
          </w:r>
          <w:r w:rsidRPr="0098692F">
            <w:rPr>
              <w:b/>
            </w:rPr>
            <w:t xml:space="preserve"> </w:t>
          </w:r>
        </w:sdtContent>
      </w:sdt>
      <w:r>
        <w:t>I am Alan Mendoza</w:t>
      </w:r>
      <w:r w:rsidR="00606845">
        <w:t>.</w:t>
      </w:r>
      <w:r w:rsidR="00697007">
        <w:t xml:space="preserve"> </w:t>
      </w:r>
      <w:r w:rsidR="008F29FF">
        <w:t>I am the executive director of the Henry Jackson Society</w:t>
      </w:r>
      <w:r w:rsidR="00606845">
        <w:t>.</w:t>
      </w:r>
      <w:r w:rsidR="00697007">
        <w:t xml:space="preserve"> </w:t>
      </w:r>
      <w:r w:rsidR="008F29FF">
        <w:t xml:space="preserve">We </w:t>
      </w:r>
      <w:r>
        <w:t>are a foreign</w:t>
      </w:r>
      <w:r w:rsidR="0093080F">
        <w:t xml:space="preserve"> and </w:t>
      </w:r>
      <w:r>
        <w:t>security policy think</w:t>
      </w:r>
      <w:r w:rsidR="00EC3C6F">
        <w:t xml:space="preserve"> </w:t>
      </w:r>
      <w:r>
        <w:t>tank</w:t>
      </w:r>
      <w:r w:rsidR="0093080F">
        <w:t>, and we have had quite a bit to do with the idea of global Britain in the last couple of years.</w:t>
      </w:r>
    </w:p>
    <w:p w:rsidR="00E46C59" w:rsidP="00E46C59">
      <w:pPr>
        <w:pStyle w:val="Answer"/>
      </w:pPr>
      <w:sdt>
        <w:sdtPr>
          <w:alias w:val="Witness"/>
          <w:id w:val="-257989000"/>
          <w:placeholder>
            <w:docPart w:val="96E527C250D5474897AAFE0233C11261"/>
          </w:placeholder>
          <w:richText/>
        </w:sdtPr>
        <w:sdtContent>
          <w:r w:rsidRPr="00EC3C6F" w:rsidR="00EC3C6F">
            <w:rPr>
              <w:b/>
              <w:i/>
            </w:rPr>
            <w:t>Simon Starling:</w:t>
          </w:r>
          <w:r w:rsidRPr="0098692F">
            <w:rPr>
              <w:b/>
            </w:rPr>
            <w:t xml:space="preserve"> </w:t>
          </w:r>
        </w:sdtContent>
      </w:sdt>
      <w:r>
        <w:t>I am Simon Starling</w:t>
      </w:r>
      <w:r w:rsidR="00606845">
        <w:t>.</w:t>
      </w:r>
      <w:r w:rsidR="00697007">
        <w:t xml:space="preserve"> </w:t>
      </w:r>
      <w:r w:rsidR="0093080F">
        <w:t>I am the director of advocacy, policy and research at B</w:t>
      </w:r>
      <w:r w:rsidR="007B35CF">
        <w:t>ond</w:t>
      </w:r>
      <w:r w:rsidR="0093080F">
        <w:t>, which is the UK network of international organisations working in development</w:t>
      </w:r>
      <w:r w:rsidR="00606845">
        <w:t>.</w:t>
      </w:r>
      <w:r w:rsidR="00697007">
        <w:t xml:space="preserve"> </w:t>
      </w:r>
      <w:r w:rsidR="0093080F">
        <w:t>We have 450 membe</w:t>
      </w:r>
      <w:r w:rsidR="00EC3C6F">
        <w:t xml:space="preserve">rs, including all the household </w:t>
      </w:r>
      <w:r w:rsidR="0093080F">
        <w:t>name organisations but lots of smaller NGOs working in development as well.</w:t>
      </w:r>
    </w:p>
    <w:p w:rsidR="00E46C59" w:rsidP="007B35CF">
      <w:pPr>
        <w:pStyle w:val="Question"/>
        <w:numPr>
          <w:ilvl w:val="0"/>
          <w:numId w:val="0"/>
        </w:numPr>
        <w:ind w:left="794"/>
      </w:pPr>
      <w:sdt>
        <w:sdtPr>
          <w:alias w:val="Member"/>
          <w:tag w:val="&lt;Member mnisId='4267' dodsId='101347'&gt;"/>
          <w:id w:val="351695406"/>
          <w:placeholder>
            <w:docPart w:val="96E527C250D5474897AAFE0233C11261"/>
          </w:placeholder>
          <w:richText/>
        </w:sdtPr>
        <w:sdtContent>
          <w:r w:rsidRPr="0098692F">
            <w:rPr>
              <w:b/>
            </w:rPr>
            <w:t>Chair:</w:t>
          </w:r>
        </w:sdtContent>
      </w:sdt>
      <w:r>
        <w:t xml:space="preserve"> </w:t>
      </w:r>
      <w:r w:rsidR="007B35CF">
        <w:t xml:space="preserve">We have quite a few questions for you and </w:t>
      </w:r>
      <w:r>
        <w:t>quite a fixed amount of time</w:t>
      </w:r>
      <w:r w:rsidR="007B35CF">
        <w:t xml:space="preserve"> to ask them in</w:t>
      </w:r>
      <w:r w:rsidR="00606845">
        <w:t>.</w:t>
      </w:r>
      <w:r w:rsidR="00697007">
        <w:t xml:space="preserve"> </w:t>
      </w:r>
      <w:r w:rsidR="007B35CF">
        <w:t xml:space="preserve">Could I ask you to be focused in </w:t>
      </w:r>
      <w:r w:rsidR="00EC3C6F">
        <w:t xml:space="preserve">your </w:t>
      </w:r>
      <w:r w:rsidR="007B35CF">
        <w:t>answers</w:t>
      </w:r>
      <w:r w:rsidR="00606845">
        <w:t>?</w:t>
      </w:r>
      <w:r w:rsidR="00697007">
        <w:t xml:space="preserve"> </w:t>
      </w:r>
      <w:r w:rsidR="007B35CF">
        <w:t xml:space="preserve">We want to get as much on record as we can; we want to get that </w:t>
      </w:r>
      <w:r w:rsidR="007B35CF">
        <w:t>information out of you</w:t>
      </w:r>
      <w:r w:rsidR="00606845">
        <w:t>.</w:t>
      </w:r>
      <w:r w:rsidR="00697007">
        <w:t xml:space="preserve"> </w:t>
      </w:r>
      <w:r>
        <w:t>We will be directing the questions to individuals</w:t>
      </w:r>
      <w:r w:rsidR="007B35CF">
        <w:t xml:space="preserve">, but, if </w:t>
      </w:r>
      <w:r w:rsidR="00EC3C6F">
        <w:t xml:space="preserve">you </w:t>
      </w:r>
      <w:r w:rsidR="007B35CF">
        <w:t>want to come in, just flail around a bit and I will notice you.</w:t>
      </w:r>
    </w:p>
    <w:p w:rsidR="00E46C59" w:rsidP="00E46C59">
      <w:pPr>
        <w:pStyle w:val="Question"/>
      </w:pPr>
      <w:sdt>
        <w:sdtPr>
          <w:alias w:val="Member"/>
          <w:tag w:val="&lt;Member mnisId='4756' dodsId=''&gt;"/>
          <w:id w:val="1392389933"/>
          <w:placeholder>
            <w:docPart w:val="96E527C250D5474897AAFE0233C11261"/>
          </w:placeholder>
          <w:richText/>
        </w:sdtPr>
        <w:sdtContent>
          <w:r w:rsidRPr="0098692F">
            <w:rPr>
              <w:b/>
            </w:rPr>
            <w:t>Brendan Clarke-Smith:</w:t>
          </w:r>
        </w:sdtContent>
      </w:sdt>
      <w:r>
        <w:t xml:space="preserve"> </w:t>
      </w:r>
      <w:r w:rsidR="007B35CF">
        <w:t>Good afternoon, everybody</w:t>
      </w:r>
      <w:r w:rsidR="00606845">
        <w:t>.</w:t>
      </w:r>
      <w:r w:rsidR="00697007">
        <w:t xml:space="preserve"> </w:t>
      </w:r>
      <w:r>
        <w:t xml:space="preserve">In the midst of </w:t>
      </w:r>
      <w:r w:rsidR="00EC3C6F">
        <w:t>a</w:t>
      </w:r>
      <w:r>
        <w:t xml:space="preserve"> pandemic</w:t>
      </w:r>
      <w:r w:rsidR="007B35CF">
        <w:t xml:space="preserve">, </w:t>
      </w:r>
      <w:r>
        <w:t xml:space="preserve">what </w:t>
      </w:r>
      <w:r w:rsidR="007B35CF">
        <w:t xml:space="preserve">will </w:t>
      </w:r>
      <w:r>
        <w:t>be the impact of aid spending cuts</w:t>
      </w:r>
      <w:r w:rsidR="007B35CF">
        <w:t xml:space="preserve"> on the developing world</w:t>
      </w:r>
      <w:r w:rsidR="00606845">
        <w:t>?</w:t>
      </w:r>
      <w:r w:rsidR="00697007">
        <w:t xml:space="preserve"> </w:t>
      </w:r>
    </w:p>
    <w:p w:rsidR="00E46C59" w:rsidP="00E46C59">
      <w:pPr>
        <w:pStyle w:val="Answer"/>
      </w:pPr>
      <w:sdt>
        <w:sdtPr>
          <w:alias w:val="Witness"/>
          <w:id w:val="225971143"/>
          <w:placeholder>
            <w:docPart w:val="96E527C250D5474897AAFE0233C11261"/>
          </w:placeholder>
          <w:richText/>
        </w:sdtPr>
        <w:sdtContent>
          <w:r w:rsidRPr="00EC3C6F" w:rsidR="00EC3C6F">
            <w:rPr>
              <w:b/>
              <w:i/>
            </w:rPr>
            <w:t>Romilly Greenhill:</w:t>
          </w:r>
          <w:r w:rsidRPr="00480172">
            <w:rPr>
              <w:b/>
            </w:rPr>
            <w:t xml:space="preserve"> </w:t>
          </w:r>
        </w:sdtContent>
      </w:sdt>
      <w:r w:rsidR="00EC3C6F">
        <w:t>The impact</w:t>
      </w:r>
      <w:r>
        <w:t xml:space="preserve"> will be really serious</w:t>
      </w:r>
      <w:r w:rsidR="00606845">
        <w:t>.</w:t>
      </w:r>
      <w:r w:rsidR="00697007">
        <w:t xml:space="preserve"> </w:t>
      </w:r>
      <w:r w:rsidR="00EC3C6F">
        <w:t xml:space="preserve">This </w:t>
      </w:r>
      <w:r w:rsidR="007B35CF">
        <w:t xml:space="preserve">is </w:t>
      </w:r>
      <w:r>
        <w:t xml:space="preserve">the last time </w:t>
      </w:r>
      <w:r w:rsidR="007B35CF">
        <w:t xml:space="preserve">when </w:t>
      </w:r>
      <w:r>
        <w:t>we shou</w:t>
      </w:r>
      <w:r w:rsidR="007B35CF">
        <w:t>l</w:t>
      </w:r>
      <w:r>
        <w:t>d be cutting aid</w:t>
      </w:r>
      <w:r w:rsidR="00606845">
        <w:t>.</w:t>
      </w:r>
      <w:r w:rsidR="00697007">
        <w:t xml:space="preserve"> </w:t>
      </w:r>
      <w:r w:rsidR="007B35CF">
        <w:t>We should never cut aid, but particularly not in the middle of the pandemic</w:t>
      </w:r>
      <w:r w:rsidR="00606845">
        <w:t>.</w:t>
      </w:r>
      <w:r w:rsidR="00697007">
        <w:t xml:space="preserve"> </w:t>
      </w:r>
      <w:r w:rsidR="007B35CF">
        <w:t xml:space="preserve">The analogy we have used is that this </w:t>
      </w:r>
      <w:r>
        <w:t xml:space="preserve">is a bit like defunding the RAF </w:t>
      </w:r>
      <w:r w:rsidR="007B35CF">
        <w:t xml:space="preserve">right </w:t>
      </w:r>
      <w:r>
        <w:t>in the middle of the Battle of Britain.</w:t>
      </w:r>
      <w:r w:rsidR="00B67D66">
        <w:t xml:space="preserve"> </w:t>
      </w:r>
      <w:r w:rsidR="007B35CF">
        <w:t>That is partly from the point of view of developing countries</w:t>
      </w:r>
      <w:r w:rsidR="00B67D66">
        <w:t xml:space="preserve">. We </w:t>
      </w:r>
      <w:r w:rsidR="007B35CF">
        <w:t xml:space="preserve">have heard about 100 million more people falling into poverty as a result of </w:t>
      </w:r>
      <w:r w:rsidR="00040856">
        <w:t>Covid</w:t>
      </w:r>
      <w:r w:rsidR="00B67D66">
        <w:t xml:space="preserve">. It </w:t>
      </w:r>
      <w:r>
        <w:t>is also not in our interests to do this</w:t>
      </w:r>
      <w:r w:rsidR="00606845">
        <w:t>.</w:t>
      </w:r>
      <w:r w:rsidR="00697007">
        <w:t xml:space="preserve"> </w:t>
      </w:r>
      <w:r w:rsidR="007B35CF">
        <w:t xml:space="preserve">If we are thinking about the </w:t>
      </w:r>
      <w:r w:rsidR="00040856">
        <w:t>Covid</w:t>
      </w:r>
      <w:r w:rsidR="007B35CF">
        <w:t xml:space="preserve"> vaccine, that vaccine needs to </w:t>
      </w:r>
      <w:r>
        <w:t>be rolled out everywhere as soon as possible</w:t>
      </w:r>
      <w:r w:rsidR="00606845">
        <w:t>.</w:t>
      </w:r>
      <w:r w:rsidR="00697007">
        <w:t xml:space="preserve"> </w:t>
      </w:r>
      <w:r w:rsidR="007B35CF">
        <w:t xml:space="preserve">The </w:t>
      </w:r>
      <w:r w:rsidR="00040856">
        <w:rPr>
          <w:lang w:eastAsia="ja-JP"/>
        </w:rPr>
        <w:t>Covid</w:t>
      </w:r>
      <w:r w:rsidRPr="003E6D39" w:rsidR="007B35CF">
        <w:rPr>
          <w:lang w:eastAsia="ja-JP"/>
        </w:rPr>
        <w:noBreakHyphen/>
        <w:t>19</w:t>
      </w:r>
      <w:r w:rsidR="007B35CF">
        <w:t xml:space="preserve"> crisis is costing the global economy $100 billion a week, and we are obviously feeling it up and down the UK</w:t>
      </w:r>
      <w:r w:rsidR="00606845">
        <w:t>.</w:t>
      </w:r>
      <w:r w:rsidR="00697007">
        <w:t xml:space="preserve"> </w:t>
      </w:r>
    </w:p>
    <w:p w:rsidR="007B35CF" w:rsidP="00E46C59">
      <w:pPr>
        <w:pStyle w:val="Answer"/>
      </w:pPr>
      <w:r>
        <w:t xml:space="preserve">We have seen fantastic news in the UK; we </w:t>
      </w:r>
      <w:r w:rsidR="00B67D66">
        <w:t>saw</w:t>
      </w:r>
      <w:r>
        <w:t xml:space="preserve"> the first vaccine go into someone’s arm this morning, but the critical element of that was having a nurse, a health centre and medical staff around</w:t>
      </w:r>
      <w:r w:rsidR="00606845">
        <w:t>.</w:t>
      </w:r>
      <w:r w:rsidR="00697007">
        <w:t xml:space="preserve"> </w:t>
      </w:r>
      <w:r>
        <w:t xml:space="preserve">By making cuts to aid right in the middle of </w:t>
      </w:r>
      <w:r w:rsidR="00B67D66">
        <w:t>this</w:t>
      </w:r>
      <w:r>
        <w:t xml:space="preserve"> pandemic, we are going to make it harder to get that vaccine, roll it out and get it to every last person in the world who needs it</w:t>
      </w:r>
      <w:r w:rsidR="00606845">
        <w:t>.</w:t>
      </w:r>
      <w:r w:rsidR="00697007">
        <w:t xml:space="preserve"> </w:t>
      </w:r>
      <w:r>
        <w:t>That is going to be bad for the UK as well as for developing countries</w:t>
      </w:r>
      <w:r w:rsidR="00606845">
        <w:t>.</w:t>
      </w:r>
      <w:r w:rsidR="00697007">
        <w:t xml:space="preserve"> </w:t>
      </w:r>
    </w:p>
    <w:p w:rsidR="007B35CF" w:rsidP="00E46C59">
      <w:pPr>
        <w:pStyle w:val="Answer"/>
      </w:pPr>
      <w:sdt>
        <w:sdtPr>
          <w:alias w:val="Witness"/>
          <w:id w:val="-1794747362"/>
          <w:placeholder>
            <w:docPart w:val="96E527C250D5474897AAFE0233C11261"/>
          </w:placeholder>
          <w:richText/>
        </w:sdtPr>
        <w:sdtContent>
          <w:r w:rsidRPr="00EC3C6F" w:rsidR="00EC3C6F">
            <w:rPr>
              <w:b/>
              <w:i/>
            </w:rPr>
            <w:t>Alan Mendoza:</w:t>
          </w:r>
          <w:r w:rsidRPr="00480172" w:rsidR="00E46C59">
            <w:rPr>
              <w:b/>
            </w:rPr>
            <w:t xml:space="preserve"> </w:t>
          </w:r>
        </w:sdtContent>
      </w:sdt>
      <w:r w:rsidR="00E46C59">
        <w:t>It is an interesting question to start with</w:t>
      </w:r>
      <w:r w:rsidR="00606845">
        <w:t>.</w:t>
      </w:r>
      <w:r w:rsidR="00697007">
        <w:t xml:space="preserve"> </w:t>
      </w:r>
      <w:r>
        <w:t>It ties in to some of the things you were saying in the previous session</w:t>
      </w:r>
      <w:r w:rsidR="00606845">
        <w:t>.</w:t>
      </w:r>
      <w:r w:rsidR="00697007">
        <w:t xml:space="preserve"> </w:t>
      </w:r>
      <w:r>
        <w:t>You have to start by looking at this: w</w:t>
      </w:r>
      <w:r w:rsidR="00E46C59">
        <w:t>hat is the purpose of our aid</w:t>
      </w:r>
      <w:r w:rsidR="00606845">
        <w:t>?</w:t>
      </w:r>
      <w:r w:rsidR="00697007">
        <w:t xml:space="preserve"> </w:t>
      </w:r>
      <w:r>
        <w:t>The Chair in her statement of 25 November put it quite succinctly</w:t>
      </w:r>
      <w:r w:rsidR="00606845">
        <w:t>.</w:t>
      </w:r>
      <w:r w:rsidR="00697007">
        <w:t xml:space="preserve"> </w:t>
      </w:r>
      <w:r>
        <w:t>It is about transforming the lives of the poorest and most vulnerable across the world, enhancing our diplomatic influence and fostering peace and prosperity</w:t>
      </w:r>
      <w:r w:rsidR="00606845">
        <w:t>.</w:t>
      </w:r>
      <w:r w:rsidR="00697007">
        <w:t xml:space="preserve"> </w:t>
      </w:r>
    </w:p>
    <w:p w:rsidR="007B35CF" w:rsidP="00E46C59">
      <w:pPr>
        <w:pStyle w:val="Answer"/>
      </w:pPr>
      <w:r>
        <w:t xml:space="preserve">If you take it in the narrow terms </w:t>
      </w:r>
      <w:r>
        <w:t xml:space="preserve">you are </w:t>
      </w:r>
      <w:r>
        <w:t xml:space="preserve">looking at </w:t>
      </w:r>
      <w:r>
        <w:t xml:space="preserve">of the developing world and principally </w:t>
      </w:r>
      <w:r>
        <w:t>the lives of the poorest</w:t>
      </w:r>
      <w:r>
        <w:t xml:space="preserve">, </w:t>
      </w:r>
      <w:r>
        <w:t>there is going to be a</w:t>
      </w:r>
      <w:r>
        <w:t xml:space="preserve">n obvious </w:t>
      </w:r>
      <w:r>
        <w:t>change if you cut</w:t>
      </w:r>
      <w:r>
        <w:t xml:space="preserve"> the amount of money spen</w:t>
      </w:r>
      <w:r w:rsidR="00B67D66">
        <w:t>t</w:t>
      </w:r>
      <w:r>
        <w:t xml:space="preserve"> on aid</w:t>
      </w:r>
      <w:r w:rsidR="00606845">
        <w:t>.</w:t>
      </w:r>
      <w:r w:rsidR="00697007">
        <w:t xml:space="preserve"> </w:t>
      </w:r>
      <w:r>
        <w:t xml:space="preserve">Once you take the overall basket of </w:t>
      </w:r>
      <w:r w:rsidR="00C028BF">
        <w:t xml:space="preserve">overseas </w:t>
      </w:r>
      <w:r>
        <w:t xml:space="preserve">spending you are doing, and you start considering the other two aspects of what we have been talking about, the diplomatic influence and the peace and prosperity, when you consider the defence increase we have had recently, how we use our money and also that </w:t>
      </w:r>
      <w:r>
        <w:t>division between multilateral and bilateral</w:t>
      </w:r>
      <w:r>
        <w:t>, you get a slightly different picture</w:t>
      </w:r>
      <w:r w:rsidR="00606845">
        <w:t>.</w:t>
      </w:r>
      <w:r w:rsidR="00697007">
        <w:t xml:space="preserve"> </w:t>
      </w:r>
    </w:p>
    <w:p w:rsidR="007B35CF" w:rsidP="007B35CF">
      <w:pPr>
        <w:pStyle w:val="Answer"/>
      </w:pPr>
      <w:r>
        <w:t>You could go with a headline</w:t>
      </w:r>
      <w:r w:rsidR="00B67D66">
        <w:t xml:space="preserve"> </w:t>
      </w:r>
      <w:r>
        <w:t>figure argument and say, “</w:t>
      </w:r>
      <w:r w:rsidR="00B67D66">
        <w:t xml:space="preserve">That </w:t>
      </w:r>
      <w:r w:rsidR="00E46C59">
        <w:t xml:space="preserve">means the poorest people in the world </w:t>
      </w:r>
      <w:r>
        <w:t xml:space="preserve">will </w:t>
      </w:r>
      <w:r w:rsidR="00E46C59">
        <w:t>be getting 0.2% less of our GNI</w:t>
      </w:r>
      <w:r>
        <w:t xml:space="preserve"> when it comes to that”, but you could look at it another way and go, “Actually, we are increasing our overseas spending in other areas</w:t>
      </w:r>
      <w:r w:rsidR="00606845">
        <w:t>.</w:t>
      </w:r>
      <w:r w:rsidR="00697007">
        <w:t xml:space="preserve"> </w:t>
      </w:r>
      <w:r>
        <w:t xml:space="preserve">We are looking to help the poorest people in the world </w:t>
      </w:r>
      <w:r w:rsidR="00B67D66">
        <w:t>in</w:t>
      </w:r>
      <w:r>
        <w:t xml:space="preserve"> other areas and look at our influence and other factors in that way”</w:t>
      </w:r>
      <w:r w:rsidR="00606845">
        <w:t>.</w:t>
      </w:r>
      <w:r w:rsidR="00697007">
        <w:t xml:space="preserve"> </w:t>
      </w:r>
      <w:r>
        <w:t>You come to a very different conclusion</w:t>
      </w:r>
      <w:r w:rsidR="00606845">
        <w:t>.</w:t>
      </w:r>
      <w:r w:rsidR="00697007">
        <w:t xml:space="preserve"> </w:t>
      </w:r>
      <w:r>
        <w:t xml:space="preserve">Plus you then have to drill down into what you are spending </w:t>
      </w:r>
      <w:r>
        <w:t>the money on</w:t>
      </w:r>
      <w:r w:rsidR="00606845">
        <w:t>.</w:t>
      </w:r>
      <w:r w:rsidR="00697007">
        <w:t xml:space="preserve"> </w:t>
      </w:r>
      <w:r w:rsidR="00B67D66">
        <w:t xml:space="preserve">It </w:t>
      </w:r>
      <w:r>
        <w:t>is a lot less clear than might be made out by that headline figure.</w:t>
      </w:r>
    </w:p>
    <w:p w:rsidR="00E46C59" w:rsidP="00E46C59">
      <w:pPr>
        <w:pStyle w:val="Question"/>
      </w:pPr>
      <w:sdt>
        <w:sdtPr>
          <w:alias w:val="Member"/>
          <w:tag w:val="&lt;Member mnisId='4756' dodsId=''&gt;"/>
          <w:id w:val="-1390721147"/>
          <w:placeholder>
            <w:docPart w:val="96E527C250D5474897AAFE0233C11261"/>
          </w:placeholder>
          <w:richText/>
        </w:sdtPr>
        <w:sdtContent>
          <w:r w:rsidRPr="00480172">
            <w:rPr>
              <w:b/>
            </w:rPr>
            <w:t>Brendan Clarke-Smith:</w:t>
          </w:r>
        </w:sdtContent>
      </w:sdt>
      <w:r>
        <w:t xml:space="preserve"> Simon, </w:t>
      </w:r>
      <w:r w:rsidR="007B35CF">
        <w:t xml:space="preserve">could I ask you </w:t>
      </w:r>
      <w:r>
        <w:t xml:space="preserve">what reaction </w:t>
      </w:r>
      <w:r w:rsidR="007B35CF">
        <w:t xml:space="preserve">you have </w:t>
      </w:r>
      <w:r>
        <w:t>received from partners in country about the change</w:t>
      </w:r>
      <w:r w:rsidR="00B67D66">
        <w:t>,</w:t>
      </w:r>
      <w:r w:rsidR="007B35CF">
        <w:t xml:space="preserve"> on top of the question to the others</w:t>
      </w:r>
      <w:r>
        <w:t>?</w:t>
      </w:r>
    </w:p>
    <w:p w:rsidR="00882E75" w:rsidP="00E46C59">
      <w:pPr>
        <w:pStyle w:val="Answer"/>
      </w:pPr>
      <w:sdt>
        <w:sdtPr>
          <w:alias w:val="Witness"/>
          <w:id w:val="230201791"/>
          <w:placeholder>
            <w:docPart w:val="96E527C250D5474897AAFE0233C11261"/>
          </w:placeholder>
          <w:richText/>
        </w:sdtPr>
        <w:sdtContent>
          <w:r w:rsidRPr="00EC3C6F" w:rsidR="00EC3C6F">
            <w:rPr>
              <w:b/>
              <w:i/>
            </w:rPr>
            <w:t>Simon Starling:</w:t>
          </w:r>
          <w:r w:rsidRPr="00480172" w:rsidR="00E46C59">
            <w:rPr>
              <w:b/>
            </w:rPr>
            <w:t xml:space="preserve"> </w:t>
          </w:r>
        </w:sdtContent>
      </w:sdt>
      <w:r w:rsidR="00B67D66">
        <w:t xml:space="preserve">In </w:t>
      </w:r>
      <w:r w:rsidR="007B35CF">
        <w:t xml:space="preserve">terms of the immediate impact, the </w:t>
      </w:r>
      <w:r w:rsidR="00E46C59">
        <w:t xml:space="preserve">scale of these cuts </w:t>
      </w:r>
      <w:r w:rsidR="007B35CF">
        <w:t xml:space="preserve">is </w:t>
      </w:r>
      <w:r w:rsidR="00E46C59">
        <w:t>big</w:t>
      </w:r>
      <w:r w:rsidR="00606845">
        <w:t>.</w:t>
      </w:r>
      <w:r w:rsidR="00697007">
        <w:t xml:space="preserve"> </w:t>
      </w:r>
      <w:r w:rsidR="00E46C59">
        <w:t xml:space="preserve">Save </w:t>
      </w:r>
      <w:r w:rsidR="007B35CF">
        <w:t>t</w:t>
      </w:r>
      <w:r w:rsidR="00E46C59">
        <w:t>he Children did some analysis</w:t>
      </w:r>
      <w:r w:rsidR="007B35CF">
        <w:t xml:space="preserve"> in October on the FCDO budget for next year</w:t>
      </w:r>
      <w:r w:rsidR="00B67D66">
        <w:t>.</w:t>
      </w:r>
      <w:r w:rsidR="007B35CF">
        <w:t xml:space="preserve"> </w:t>
      </w:r>
      <w:r w:rsidR="00B67D66">
        <w:t xml:space="preserve">We </w:t>
      </w:r>
      <w:r w:rsidR="007B35CF">
        <w:t xml:space="preserve">were looking at cuts to programming budgets </w:t>
      </w:r>
      <w:r w:rsidR="00E46C59">
        <w:t xml:space="preserve">in Afghanistan </w:t>
      </w:r>
      <w:r w:rsidR="007B35CF">
        <w:t xml:space="preserve">of </w:t>
      </w:r>
      <w:r w:rsidR="00E46C59">
        <w:t xml:space="preserve">80%, </w:t>
      </w:r>
      <w:r w:rsidR="007B35CF">
        <w:t xml:space="preserve">in the </w:t>
      </w:r>
      <w:r w:rsidR="00E46C59">
        <w:t>Congo</w:t>
      </w:r>
      <w:r w:rsidR="007B35CF">
        <w:t xml:space="preserve"> of 84%</w:t>
      </w:r>
      <w:r w:rsidR="00E46C59">
        <w:t xml:space="preserve">, </w:t>
      </w:r>
      <w:r w:rsidR="007B35CF">
        <w:t xml:space="preserve">in Syria of 83%, in </w:t>
      </w:r>
      <w:r w:rsidR="00E46C59">
        <w:t>South Sudan</w:t>
      </w:r>
      <w:r w:rsidR="007B35CF">
        <w:t xml:space="preserve"> similar</w:t>
      </w:r>
      <w:r w:rsidR="00606845">
        <w:t>.</w:t>
      </w:r>
      <w:r w:rsidR="00697007">
        <w:t xml:space="preserve"> </w:t>
      </w:r>
      <w:r w:rsidR="007B35CF">
        <w:t xml:space="preserve">Those were 80% cuts in the world’s poorest countries, and that </w:t>
      </w:r>
      <w:r w:rsidR="00E46C59">
        <w:t>was before the 0.5% announcement</w:t>
      </w:r>
      <w:r w:rsidR="00606845">
        <w:t>.</w:t>
      </w:r>
      <w:r w:rsidR="00697007">
        <w:t xml:space="preserve"> </w:t>
      </w:r>
      <w:r w:rsidR="00E46C59">
        <w:t>That gives you a sense of the scale of the cuts that are coming</w:t>
      </w:r>
      <w:r w:rsidR="00606845">
        <w:t>.</w:t>
      </w:r>
      <w:r w:rsidR="00697007">
        <w:t xml:space="preserve"> </w:t>
      </w:r>
      <w:r w:rsidR="007B35CF">
        <w:t xml:space="preserve">It </w:t>
      </w:r>
      <w:r w:rsidR="00E46C59">
        <w:t xml:space="preserve">is </w:t>
      </w:r>
      <w:r w:rsidR="007B35CF">
        <w:t>going to be those poorest countries that feel the impacts of this</w:t>
      </w:r>
      <w:r w:rsidR="00606845">
        <w:t>.</w:t>
      </w:r>
      <w:r w:rsidR="00697007">
        <w:t xml:space="preserve"> </w:t>
      </w:r>
      <w:r w:rsidR="007B35CF">
        <w:t xml:space="preserve">This is </w:t>
      </w:r>
      <w:r>
        <w:t>children not in school and</w:t>
      </w:r>
      <w:r>
        <w:rPr>
          <w:rFonts w:cs="Times New Roman"/>
        </w:rPr>
        <w:t xml:space="preserve"> people dying; this is health systems crumbling</w:t>
      </w:r>
      <w:r w:rsidR="00606845">
        <w:rPr>
          <w:rFonts w:cs="Times New Roman"/>
        </w:rPr>
        <w:t>.</w:t>
      </w:r>
      <w:r w:rsidR="00697007">
        <w:rPr>
          <w:rFonts w:cs="Times New Roman"/>
        </w:rPr>
        <w:t xml:space="preserve"> </w:t>
      </w:r>
      <w:r>
        <w:rPr>
          <w:rFonts w:cs="Times New Roman"/>
        </w:rPr>
        <w:t>T</w:t>
      </w:r>
      <w:r w:rsidR="00E46C59">
        <w:t xml:space="preserve">he impacts are going to be huge and are </w:t>
      </w:r>
      <w:r>
        <w:t xml:space="preserve">probably </w:t>
      </w:r>
      <w:r w:rsidR="00E46C59">
        <w:t xml:space="preserve">going to </w:t>
      </w:r>
      <w:r w:rsidR="00C028BF">
        <w:t xml:space="preserve">be </w:t>
      </w:r>
      <w:r w:rsidR="00E46C59">
        <w:t>felt in the need</w:t>
      </w:r>
      <w:r>
        <w:t xml:space="preserve">iest </w:t>
      </w:r>
      <w:r w:rsidR="00E46C59">
        <w:t>countries</w:t>
      </w:r>
      <w:r w:rsidR="00606845">
        <w:t>.</w:t>
      </w:r>
      <w:r w:rsidR="00697007">
        <w:t xml:space="preserve"> </w:t>
      </w:r>
      <w:r>
        <w:t>That is the first thing I would say.</w:t>
      </w:r>
    </w:p>
    <w:p w:rsidR="00882E75" w:rsidP="00E46C59">
      <w:pPr>
        <w:pStyle w:val="Answer"/>
      </w:pPr>
      <w:r>
        <w:t>In terms of what we have heard from our partners, so far, because we do not know exactly where the cuts are coming, it is a little difficult to be clear</w:t>
      </w:r>
      <w:r w:rsidR="00606845">
        <w:t>.</w:t>
      </w:r>
      <w:r w:rsidR="00697007">
        <w:t xml:space="preserve"> </w:t>
      </w:r>
      <w:r w:rsidR="00C028BF">
        <w:t xml:space="preserve">There </w:t>
      </w:r>
      <w:r>
        <w:t>is a lot of disappointment</w:t>
      </w:r>
      <w:r w:rsidR="00606845">
        <w:t>.</w:t>
      </w:r>
      <w:r w:rsidR="00697007">
        <w:t xml:space="preserve"> </w:t>
      </w:r>
      <w:r>
        <w:t xml:space="preserve">As one of our colleagues said earlier, there </w:t>
      </w:r>
      <w:r w:rsidR="00E46C59">
        <w:t xml:space="preserve">have been quite a lot of cuts taken out </w:t>
      </w:r>
      <w:r>
        <w:t xml:space="preserve">this year </w:t>
      </w:r>
      <w:r w:rsidR="00E46C59">
        <w:t>already</w:t>
      </w:r>
      <w:r>
        <w:t>, around £3 billion</w:t>
      </w:r>
      <w:r w:rsidR="00606845">
        <w:t>.</w:t>
      </w:r>
      <w:r w:rsidR="00697007">
        <w:t xml:space="preserve"> </w:t>
      </w:r>
      <w:r>
        <w:t>That kind of cutting of programming has already started.</w:t>
      </w:r>
    </w:p>
    <w:p w:rsidR="00E46C59" w:rsidP="00E46C59">
      <w:pPr>
        <w:pStyle w:val="Answer"/>
      </w:pPr>
      <w:r>
        <w:t xml:space="preserve">Around </w:t>
      </w:r>
      <w:r w:rsidR="00882E75">
        <w:t>£</w:t>
      </w:r>
      <w:r>
        <w:t xml:space="preserve">1.3 billion of the UK </w:t>
      </w:r>
      <w:r>
        <w:t xml:space="preserve">aid </w:t>
      </w:r>
      <w:r>
        <w:t>b</w:t>
      </w:r>
      <w:r w:rsidR="00882E75">
        <w:t>u</w:t>
      </w:r>
      <w:r>
        <w:t>dget goes through civil</w:t>
      </w:r>
      <w:r>
        <w:t xml:space="preserve"> </w:t>
      </w:r>
      <w:r>
        <w:t>society organisations around the world</w:t>
      </w:r>
      <w:r w:rsidR="00606845">
        <w:t>.</w:t>
      </w:r>
      <w:r w:rsidR="00697007">
        <w:t xml:space="preserve"> </w:t>
      </w:r>
      <w:r w:rsidR="00882E75">
        <w:t>That money is specifically being given to organisations that have the reach into the very poorest communities</w:t>
      </w:r>
      <w:r w:rsidR="00606845">
        <w:t>.</w:t>
      </w:r>
      <w:r w:rsidR="00697007">
        <w:t xml:space="preserve"> </w:t>
      </w:r>
      <w:r w:rsidR="00882E75">
        <w:t xml:space="preserve">It </w:t>
      </w:r>
      <w:r>
        <w:t>goes</w:t>
      </w:r>
      <w:r w:rsidR="00882E75">
        <w:t xml:space="preserve"> through international NGOs to local NGOs</w:t>
      </w:r>
      <w:r w:rsidR="00606845">
        <w:t>.</w:t>
      </w:r>
      <w:r w:rsidR="00697007">
        <w:t xml:space="preserve"> </w:t>
      </w:r>
      <w:r w:rsidR="00882E75">
        <w:t>A similar level of cut to those kinds of budg</w:t>
      </w:r>
      <w:r>
        <w:t xml:space="preserve">ets, as opposed to multilateral </w:t>
      </w:r>
      <w:r w:rsidR="00882E75">
        <w:t>finance institutions, will have a direct impact on access to healthcare, clean water and those kinds of things</w:t>
      </w:r>
      <w:r w:rsidR="00606845">
        <w:t>.</w:t>
      </w:r>
      <w:r w:rsidR="00697007">
        <w:t xml:space="preserve"> </w:t>
      </w:r>
      <w:r>
        <w:t>The impacts will be huge</w:t>
      </w:r>
      <w:r w:rsidR="00882E75">
        <w:t>.</w:t>
      </w:r>
    </w:p>
    <w:p w:rsidR="00E46C59" w:rsidP="00E46C59">
      <w:pPr>
        <w:pStyle w:val="Question"/>
      </w:pPr>
      <w:sdt>
        <w:sdtPr>
          <w:alias w:val="Member"/>
          <w:tag w:val="&lt;Member mnisId='4756' dodsId=''&gt;"/>
          <w:id w:val="1864934275"/>
          <w:placeholder>
            <w:docPart w:val="96E527C250D5474897AAFE0233C11261"/>
          </w:placeholder>
          <w:richText/>
        </w:sdtPr>
        <w:sdtContent>
          <w:r w:rsidRPr="00480172">
            <w:rPr>
              <w:b/>
            </w:rPr>
            <w:t>Brendan Clarke-Smith:</w:t>
          </w:r>
        </w:sdtContent>
      </w:sdt>
      <w:r>
        <w:t xml:space="preserve"> </w:t>
      </w:r>
      <w:r w:rsidR="00C028BF">
        <w:t xml:space="preserve">What </w:t>
      </w:r>
      <w:r w:rsidR="00882E75">
        <w:t>message</w:t>
      </w:r>
      <w:r>
        <w:t xml:space="preserve"> </w:t>
      </w:r>
      <w:r w:rsidR="00882E75">
        <w:t xml:space="preserve">does </w:t>
      </w:r>
      <w:r w:rsidR="00C028BF">
        <w:t xml:space="preserve">reducing the 0.7% target </w:t>
      </w:r>
      <w:r w:rsidR="00720A38">
        <w:t>send to the rest of the world</w:t>
      </w:r>
      <w:r>
        <w:t>?</w:t>
      </w:r>
    </w:p>
    <w:p w:rsidR="00E46C59" w:rsidP="00E46C59">
      <w:pPr>
        <w:pStyle w:val="Answer"/>
      </w:pPr>
      <w:sdt>
        <w:sdtPr>
          <w:alias w:val="Witness"/>
          <w:id w:val="616026622"/>
          <w:placeholder>
            <w:docPart w:val="96E527C250D5474897AAFE0233C11261"/>
          </w:placeholder>
          <w:richText/>
        </w:sdtPr>
        <w:sdtContent>
          <w:r w:rsidRPr="00EC3C6F" w:rsidR="00EC3C6F">
            <w:rPr>
              <w:b/>
              <w:i/>
            </w:rPr>
            <w:t>Simon Starling:</w:t>
          </w:r>
          <w:r w:rsidRPr="00480172">
            <w:rPr>
              <w:b/>
            </w:rPr>
            <w:t xml:space="preserve"> </w:t>
          </w:r>
        </w:sdtContent>
      </w:sdt>
      <w:r w:rsidR="00882E75">
        <w:t xml:space="preserve">It does not send a great message; it </w:t>
      </w:r>
      <w:r>
        <w:t>sends a terrible message</w:t>
      </w:r>
      <w:r w:rsidR="00606845">
        <w:t>.</w:t>
      </w:r>
      <w:r w:rsidR="00697007">
        <w:t xml:space="preserve"> </w:t>
      </w:r>
      <w:r w:rsidR="00C028BF">
        <w:t xml:space="preserve">We </w:t>
      </w:r>
      <w:r w:rsidR="00882E75">
        <w:t>are in the worst humanitarian crisis for many years</w:t>
      </w:r>
      <w:r w:rsidR="00606845">
        <w:t>.</w:t>
      </w:r>
      <w:r w:rsidR="00697007">
        <w:t xml:space="preserve"> </w:t>
      </w:r>
      <w:r w:rsidR="00882E75">
        <w:t>It is a global pandemic</w:t>
      </w:r>
      <w:r w:rsidR="00606845">
        <w:t>.</w:t>
      </w:r>
      <w:r w:rsidR="00697007">
        <w:t xml:space="preserve"> </w:t>
      </w:r>
      <w:r w:rsidR="00882E75">
        <w:t>I</w:t>
      </w:r>
      <w:r>
        <w:t xml:space="preserve">f </w:t>
      </w:r>
      <w:r w:rsidR="00725209">
        <w:t>you</w:t>
      </w:r>
      <w:r>
        <w:t xml:space="preserve"> were going to push for a </w:t>
      </w:r>
      <w:r w:rsidR="00882E75">
        <w:t xml:space="preserve">healthier, safer and </w:t>
      </w:r>
      <w:r>
        <w:t>more prosperous world</w:t>
      </w:r>
      <w:r w:rsidR="00882E75">
        <w:t xml:space="preserve"> for all of us, which we would all benefit from—no one is safe until everyone is safe in a pandemic—</w:t>
      </w:r>
      <w:r>
        <w:t xml:space="preserve">you would not expect this to be the time to </w:t>
      </w:r>
      <w:r w:rsidR="00882E75">
        <w:t xml:space="preserve">be </w:t>
      </w:r>
      <w:r>
        <w:t>cut</w:t>
      </w:r>
      <w:r w:rsidR="00882E75">
        <w:t xml:space="preserve">ting </w:t>
      </w:r>
      <w:r>
        <w:t>back on the aid budget</w:t>
      </w:r>
      <w:r w:rsidR="00606845">
        <w:t>.</w:t>
      </w:r>
      <w:r w:rsidR="00697007">
        <w:t xml:space="preserve"> </w:t>
      </w:r>
      <w:r w:rsidR="00882E75">
        <w:t>In fact, it is almost the reverse: you would be looking to focus the interventions you do have on directly helping those most in need.</w:t>
      </w:r>
    </w:p>
    <w:p w:rsidR="00882E75" w:rsidRPr="00882E75" w:rsidP="00E46C59">
      <w:pPr>
        <w:pStyle w:val="Answer"/>
        <w:rPr>
          <w:bCs/>
        </w:rPr>
      </w:pPr>
      <w:r w:rsidRPr="00882E75">
        <w:rPr>
          <w:bCs/>
        </w:rPr>
        <w:t xml:space="preserve">The message ahead of the G7 next year and the </w:t>
      </w:r>
      <w:r w:rsidRPr="00882E75">
        <w:rPr>
          <w:rFonts w:cstheme="minorHAnsi"/>
          <w:bCs/>
        </w:rPr>
        <w:t>climate</w:t>
      </w:r>
      <w:r w:rsidR="00725209">
        <w:rPr>
          <w:rFonts w:cstheme="minorHAnsi"/>
          <w:bCs/>
        </w:rPr>
        <w:t xml:space="preserve"> </w:t>
      </w:r>
      <w:r w:rsidRPr="00882E75">
        <w:rPr>
          <w:rFonts w:cstheme="minorHAnsi"/>
          <w:bCs/>
        </w:rPr>
        <w:t>change</w:t>
      </w:r>
      <w:r w:rsidRPr="00882E75">
        <w:rPr>
          <w:bCs/>
        </w:rPr>
        <w:t xml:space="preserve"> conference is not good</w:t>
      </w:r>
      <w:r w:rsidR="00606845">
        <w:rPr>
          <w:bCs/>
        </w:rPr>
        <w:t>.</w:t>
      </w:r>
      <w:r w:rsidR="00697007">
        <w:rPr>
          <w:bCs/>
        </w:rPr>
        <w:t xml:space="preserve"> </w:t>
      </w:r>
      <w:r>
        <w:rPr>
          <w:bCs/>
        </w:rPr>
        <w:t xml:space="preserve">We have already heard the chair of the </w:t>
      </w:r>
      <w:r w:rsidR="00725209">
        <w:rPr>
          <w:bCs/>
        </w:rPr>
        <w:t>least developed countries group</w:t>
      </w:r>
      <w:r w:rsidR="00725209">
        <w:rPr>
          <w:rFonts w:cs="Times New Roman"/>
          <w:bCs/>
        </w:rPr>
        <w:t xml:space="preserve"> </w:t>
      </w:r>
      <w:r>
        <w:rPr>
          <w:rFonts w:cs="Times New Roman"/>
          <w:bCs/>
        </w:rPr>
        <w:t xml:space="preserve">in the </w:t>
      </w:r>
      <w:r w:rsidR="00725209">
        <w:rPr>
          <w:rFonts w:cstheme="minorHAnsi"/>
          <w:bCs/>
        </w:rPr>
        <w:t xml:space="preserve">climate </w:t>
      </w:r>
      <w:r w:rsidRPr="00882E75">
        <w:rPr>
          <w:rFonts w:cstheme="minorHAnsi"/>
          <w:bCs/>
        </w:rPr>
        <w:t>change</w:t>
      </w:r>
      <w:r>
        <w:rPr>
          <w:rFonts w:cs="Times New Roman"/>
          <w:bCs/>
        </w:rPr>
        <w:t xml:space="preserve"> negotiations talking about how this is a step back from international leadership and a display </w:t>
      </w:r>
      <w:r>
        <w:rPr>
          <w:rFonts w:cs="Times New Roman"/>
          <w:bCs/>
        </w:rPr>
        <w:t>of a lack of solidarity when absolutely the opposite is needed to move the climate negotiations forward</w:t>
      </w:r>
      <w:r w:rsidR="00606845">
        <w:rPr>
          <w:rFonts w:cs="Times New Roman"/>
          <w:bCs/>
        </w:rPr>
        <w:t>.</w:t>
      </w:r>
      <w:r w:rsidR="00697007">
        <w:rPr>
          <w:rFonts w:cs="Times New Roman"/>
          <w:bCs/>
        </w:rPr>
        <w:t xml:space="preserve"> </w:t>
      </w:r>
      <w:r>
        <w:rPr>
          <w:rFonts w:cs="Times New Roman"/>
          <w:bCs/>
        </w:rPr>
        <w:t>The signal has already been received badly</w:t>
      </w:r>
      <w:r w:rsidR="00606845">
        <w:rPr>
          <w:rFonts w:cs="Times New Roman"/>
          <w:bCs/>
        </w:rPr>
        <w:t>.</w:t>
      </w:r>
      <w:r w:rsidR="00697007">
        <w:rPr>
          <w:rFonts w:cs="Times New Roman"/>
          <w:bCs/>
        </w:rPr>
        <w:t xml:space="preserve"> </w:t>
      </w:r>
    </w:p>
    <w:p w:rsidR="00E46C59" w:rsidP="00E46C59">
      <w:pPr>
        <w:pStyle w:val="Answer"/>
      </w:pPr>
      <w:sdt>
        <w:sdtPr>
          <w:alias w:val="Witness"/>
          <w:id w:val="150880473"/>
          <w:placeholder>
            <w:docPart w:val="96E527C250D5474897AAFE0233C11261"/>
          </w:placeholder>
          <w:richText/>
        </w:sdtPr>
        <w:sdtContent>
          <w:r w:rsidRPr="00EC3C6F" w:rsidR="00EC3C6F">
            <w:rPr>
              <w:b/>
              <w:i/>
            </w:rPr>
            <w:t>Romilly Greenhill:</w:t>
          </w:r>
          <w:r w:rsidRPr="00480172">
            <w:rPr>
              <w:b/>
            </w:rPr>
            <w:t xml:space="preserve"> </w:t>
          </w:r>
        </w:sdtContent>
      </w:sdt>
      <w:r w:rsidR="00882E75">
        <w:t>I wanted to put some numbers on the impacts you were talking about earlier</w:t>
      </w:r>
      <w:r w:rsidR="00606845">
        <w:t>.</w:t>
      </w:r>
      <w:r w:rsidR="00697007">
        <w:t xml:space="preserve"> </w:t>
      </w:r>
      <w:r>
        <w:t xml:space="preserve">If you look at </w:t>
      </w:r>
      <w:r w:rsidR="00882E75">
        <w:t xml:space="preserve">an </w:t>
      </w:r>
      <w:r>
        <w:t>across</w:t>
      </w:r>
      <w:r w:rsidR="00882E75">
        <w:noBreakHyphen/>
      </w:r>
      <w:r>
        <w:t>the</w:t>
      </w:r>
      <w:r w:rsidR="00882E75">
        <w:noBreakHyphen/>
      </w:r>
      <w:r>
        <w:t>board cut</w:t>
      </w:r>
      <w:r w:rsidR="00725209">
        <w:t xml:space="preserve"> to UK aid</w:t>
      </w:r>
      <w:r w:rsidR="00882E75">
        <w:t xml:space="preserve">, if you assume everything is going to be cut proportionally, </w:t>
      </w:r>
      <w:r>
        <w:t xml:space="preserve">you are </w:t>
      </w:r>
      <w:r w:rsidR="00882E75">
        <w:t xml:space="preserve">looking </w:t>
      </w:r>
      <w:r>
        <w:t>at 105,000 additional preventable deaths</w:t>
      </w:r>
      <w:r w:rsidR="00606845">
        <w:t>.</w:t>
      </w:r>
      <w:r w:rsidR="00697007">
        <w:t xml:space="preserve"> </w:t>
      </w:r>
      <w:r w:rsidR="00882E75">
        <w:t>You are looking at almost 1 million children no longer in school</w:t>
      </w:r>
      <w:r w:rsidR="00606845">
        <w:t>.</w:t>
      </w:r>
      <w:r w:rsidR="00697007">
        <w:t xml:space="preserve"> </w:t>
      </w:r>
      <w:r>
        <w:t>It is that sort of scale</w:t>
      </w:r>
      <w:r w:rsidR="00882E75">
        <w:t>, to put a bit of meat on the bones</w:t>
      </w:r>
      <w:r w:rsidR="00606845">
        <w:t>.</w:t>
      </w:r>
      <w:r w:rsidR="00697007">
        <w:t xml:space="preserve"> </w:t>
      </w:r>
      <w:r w:rsidR="00882E75">
        <w:t xml:space="preserve">We do not expect that they will do a uniform cut, but with </w:t>
      </w:r>
      <w:r w:rsidR="002B0CD4">
        <w:t>the</w:t>
      </w:r>
      <w:r w:rsidR="00882E75">
        <w:t xml:space="preserve"> </w:t>
      </w:r>
      <w:r>
        <w:t xml:space="preserve">lack of any other information that is the assumption we </w:t>
      </w:r>
      <w:r w:rsidR="00882E75">
        <w:t xml:space="preserve">have </w:t>
      </w:r>
      <w:r>
        <w:t>ma</w:t>
      </w:r>
      <w:r w:rsidR="00882E75">
        <w:t>d</w:t>
      </w:r>
      <w:r>
        <w:t>e</w:t>
      </w:r>
      <w:r w:rsidR="00606845">
        <w:t>.</w:t>
      </w:r>
      <w:r w:rsidR="00697007">
        <w:t xml:space="preserve"> </w:t>
      </w:r>
      <w:r w:rsidR="002B0CD4">
        <w:t>Having</w:t>
      </w:r>
      <w:r w:rsidR="00882E75">
        <w:t xml:space="preserve"> 105,000 children who would otherwise have been vaccinated die from a preventable disease is really severe.</w:t>
      </w:r>
    </w:p>
    <w:p w:rsidR="00E46C59" w:rsidP="00E46C59">
      <w:pPr>
        <w:pStyle w:val="Answer"/>
      </w:pPr>
      <w:r>
        <w:t>In terms of the message for the countries and how this is being looked at</w:t>
      </w:r>
      <w:r w:rsidR="00882E75">
        <w:t xml:space="preserve"> around the world, I really endorse what Simon has just said about how it is being looked at from the </w:t>
      </w:r>
      <w:r w:rsidRPr="001142E4" w:rsidR="00882E75">
        <w:rPr>
          <w:rFonts w:cstheme="minorHAnsi"/>
        </w:rPr>
        <w:t>climate</w:t>
      </w:r>
      <w:r w:rsidR="002B0CD4">
        <w:rPr>
          <w:rFonts w:cstheme="minorHAnsi"/>
        </w:rPr>
        <w:t xml:space="preserve"> </w:t>
      </w:r>
      <w:r w:rsidRPr="001142E4" w:rsidR="00882E75">
        <w:rPr>
          <w:rFonts w:cstheme="minorHAnsi"/>
        </w:rPr>
        <w:t>change</w:t>
      </w:r>
      <w:r w:rsidR="00882E75">
        <w:t xml:space="preserve"> perspective and what that will mean </w:t>
      </w:r>
      <w:r w:rsidR="002B0CD4">
        <w:t>for</w:t>
      </w:r>
      <w:r w:rsidR="00882E75">
        <w:t xml:space="preserve"> a successful COP summit next year</w:t>
      </w:r>
      <w:r w:rsidR="00606845">
        <w:t>.</w:t>
      </w:r>
      <w:r w:rsidR="00697007">
        <w:t xml:space="preserve"> </w:t>
      </w:r>
      <w:r w:rsidR="00882E75">
        <w:t xml:space="preserve">We </w:t>
      </w:r>
      <w:r>
        <w:t>have heard from very senior Democratic advis</w:t>
      </w:r>
      <w:r w:rsidR="002B0CD4">
        <w:t>e</w:t>
      </w:r>
      <w:r>
        <w:t>rs</w:t>
      </w:r>
      <w:r w:rsidR="00606845">
        <w:t>.</w:t>
      </w:r>
      <w:r w:rsidR="00697007">
        <w:t xml:space="preserve"> </w:t>
      </w:r>
      <w:r>
        <w:t>John Podesta</w:t>
      </w:r>
      <w:r w:rsidR="00882E75">
        <w:t xml:space="preserve">, who was an adviser to Obama, talked about </w:t>
      </w:r>
      <w:r w:rsidR="002B0CD4">
        <w:t>it being extremely unfortunate</w:t>
      </w:r>
      <w:r w:rsidR="00606845">
        <w:t>.</w:t>
      </w:r>
      <w:r w:rsidR="00697007">
        <w:t xml:space="preserve"> </w:t>
      </w:r>
      <w:r>
        <w:t xml:space="preserve">We are hearing informally </w:t>
      </w:r>
      <w:r w:rsidR="002B0CD4">
        <w:t>from some of our partners</w:t>
      </w:r>
      <w:r w:rsidR="00882E75">
        <w:t xml:space="preserve"> across Africa </w:t>
      </w:r>
      <w:r>
        <w:t xml:space="preserve">that they </w:t>
      </w:r>
      <w:r w:rsidR="002B0CD4">
        <w:t>perceive</w:t>
      </w:r>
      <w:r>
        <w:t xml:space="preserve"> this as a </w:t>
      </w:r>
      <w:r w:rsidR="00882E75">
        <w:t xml:space="preserve">bit of a </w:t>
      </w:r>
      <w:r>
        <w:t>retreat from UK leadership in Africa</w:t>
      </w:r>
      <w:r w:rsidR="00606845">
        <w:t>.</w:t>
      </w:r>
      <w:r w:rsidR="00697007">
        <w:t xml:space="preserve"> </w:t>
      </w:r>
      <w:r w:rsidR="002B0CD4">
        <w:t xml:space="preserve">There </w:t>
      </w:r>
      <w:r w:rsidR="00882E75">
        <w:t>is an interesting dynamic there</w:t>
      </w:r>
      <w:r w:rsidR="002B0CD4">
        <w:t>,</w:t>
      </w:r>
      <w:r w:rsidR="00882E75">
        <w:t xml:space="preserve"> with China having engaged a lot in Africa over the last few years</w:t>
      </w:r>
      <w:r w:rsidR="00606845">
        <w:t>.</w:t>
      </w:r>
      <w:r w:rsidR="00697007">
        <w:t xml:space="preserve"> </w:t>
      </w:r>
      <w:r w:rsidR="002B0CD4">
        <w:t xml:space="preserve">There </w:t>
      </w:r>
      <w:r w:rsidR="00882E75">
        <w:t>is going to be more leaning towards China.</w:t>
      </w:r>
    </w:p>
    <w:p w:rsidR="003E5383" w:rsidP="00E46C59">
      <w:pPr>
        <w:pStyle w:val="Answer"/>
      </w:pPr>
      <w:r>
        <w:t>The</w:t>
      </w:r>
      <w:r w:rsidR="00882E75">
        <w:t xml:space="preserve"> last thing I would say on this</w:t>
      </w:r>
      <w:r>
        <w:t xml:space="preserve"> is from </w:t>
      </w:r>
      <w:r w:rsidR="00E46C59">
        <w:t>my personal experience</w:t>
      </w:r>
      <w:r>
        <w:t>.</w:t>
      </w:r>
      <w:r w:rsidR="00882E75">
        <w:t xml:space="preserve"> </w:t>
      </w:r>
      <w:r w:rsidR="00E46C59">
        <w:t xml:space="preserve">I </w:t>
      </w:r>
      <w:r w:rsidR="00882E75">
        <w:t>s</w:t>
      </w:r>
      <w:r>
        <w:t>a</w:t>
      </w:r>
      <w:r w:rsidR="00882E75">
        <w:t xml:space="preserve">t </w:t>
      </w:r>
      <w:r w:rsidR="00E46C59">
        <w:t xml:space="preserve">a few years ago </w:t>
      </w:r>
      <w:r w:rsidR="00882E75">
        <w:t xml:space="preserve">with </w:t>
      </w:r>
      <w:r w:rsidR="00E46C59">
        <w:t>some UN negotiators</w:t>
      </w:r>
      <w:r w:rsidR="00882E75">
        <w:t xml:space="preserve"> when they were trying to agree the sustainable development goals</w:t>
      </w:r>
      <w:r w:rsidR="00606845">
        <w:t>.</w:t>
      </w:r>
      <w:r w:rsidR="00697007">
        <w:t xml:space="preserve"> </w:t>
      </w:r>
      <w:r w:rsidR="00882E75">
        <w:t xml:space="preserve">I was sitting with people from countries like India and lots of developing </w:t>
      </w:r>
      <w:r>
        <w:t>countries</w:t>
      </w:r>
      <w:r w:rsidR="00606845">
        <w:t>.</w:t>
      </w:r>
      <w:r w:rsidR="00697007">
        <w:t xml:space="preserve"> </w:t>
      </w:r>
      <w:r w:rsidR="00E46C59">
        <w:t xml:space="preserve">They were really incandescent </w:t>
      </w:r>
      <w:r>
        <w:t xml:space="preserve">about </w:t>
      </w:r>
      <w:r w:rsidR="00E46C59">
        <w:t>the failure</w:t>
      </w:r>
      <w:r>
        <w:t xml:space="preserve">, </w:t>
      </w:r>
      <w:r>
        <w:t xml:space="preserve">as </w:t>
      </w:r>
      <w:r>
        <w:t>they perceived</w:t>
      </w:r>
      <w:r>
        <w:t xml:space="preserve"> it</w:t>
      </w:r>
      <w:r>
        <w:t xml:space="preserve">, </w:t>
      </w:r>
      <w:r w:rsidR="00E46C59">
        <w:t>of rich countries</w:t>
      </w:r>
      <w:r>
        <w:t xml:space="preserve"> to meet the 0.7% target</w:t>
      </w:r>
      <w:r w:rsidR="00606845">
        <w:t>.</w:t>
      </w:r>
      <w:r w:rsidR="00697007">
        <w:t xml:space="preserve"> </w:t>
      </w:r>
      <w:r>
        <w:t>They kept saying, “You are asking us to sign up to these big international commitments and sustainable development goals, but you are not actually putting the money in”.</w:t>
      </w:r>
    </w:p>
    <w:p w:rsidR="00E46C59" w:rsidP="00E46C59">
      <w:pPr>
        <w:pStyle w:val="Answer"/>
      </w:pPr>
      <w:r>
        <w:t>They said to the UK representative, “You are okay</w:t>
      </w:r>
      <w:r w:rsidR="00606845">
        <w:t>.</w:t>
      </w:r>
      <w:r w:rsidR="00697007">
        <w:t xml:space="preserve"> </w:t>
      </w:r>
      <w:r>
        <w:t>You are putting the money in</w:t>
      </w:r>
      <w:r w:rsidR="00606845">
        <w:t>.</w:t>
      </w:r>
      <w:r w:rsidR="00697007">
        <w:t xml:space="preserve"> </w:t>
      </w:r>
      <w:r>
        <w:t>We like you; we trust you”</w:t>
      </w:r>
      <w:r w:rsidR="00606845">
        <w:t>.</w:t>
      </w:r>
      <w:r w:rsidR="00697007">
        <w:t xml:space="preserve"> </w:t>
      </w:r>
      <w:r>
        <w:t>For other countries, there was a real sense that this was impacting the negotiations</w:t>
      </w:r>
      <w:r w:rsidR="00606845">
        <w:t>.</w:t>
      </w:r>
      <w:r w:rsidR="00697007">
        <w:t xml:space="preserve"> </w:t>
      </w:r>
      <w:r>
        <w:t xml:space="preserve">That is something I have heard very directly from UN negotiators, and we should take </w:t>
      </w:r>
      <w:r w:rsidR="002B0CD4">
        <w:t xml:space="preserve">it </w:t>
      </w:r>
      <w:r>
        <w:t>very, very seriously going forward</w:t>
      </w:r>
      <w:r w:rsidR="00606845">
        <w:t>.</w:t>
      </w:r>
      <w:r w:rsidR="00697007">
        <w:t xml:space="preserve"> </w:t>
      </w:r>
    </w:p>
    <w:p w:rsidR="00E46C59" w:rsidP="002B0CD4">
      <w:pPr>
        <w:pStyle w:val="Question"/>
        <w:numPr>
          <w:ilvl w:val="0"/>
          <w:numId w:val="0"/>
        </w:numPr>
        <w:ind w:left="794"/>
      </w:pPr>
      <w:sdt>
        <w:sdtPr>
          <w:alias w:val="Member"/>
          <w:tag w:val="&lt;Member mnisId='4756' dodsId=''&gt;"/>
          <w:id w:val="683327124"/>
          <w:placeholder>
            <w:docPart w:val="96E527C250D5474897AAFE0233C11261"/>
          </w:placeholder>
          <w:richText/>
        </w:sdtPr>
        <w:sdtContent>
          <w:r w:rsidRPr="00480172">
            <w:rPr>
              <w:b/>
            </w:rPr>
            <w:t>Brendan Clarke-Smith:</w:t>
          </w:r>
        </w:sdtContent>
      </w:sdt>
      <w:r>
        <w:t xml:space="preserve"> Alan, what is your perspective</w:t>
      </w:r>
      <w:r w:rsidR="003E5383">
        <w:t xml:space="preserve"> on the messaging?</w:t>
      </w:r>
    </w:p>
    <w:p w:rsidR="003E5383" w:rsidP="00E46C59">
      <w:pPr>
        <w:pStyle w:val="Answer"/>
      </w:pPr>
      <w:sdt>
        <w:sdtPr>
          <w:alias w:val="Witness"/>
          <w:id w:val="-1041819321"/>
          <w:placeholder>
            <w:docPart w:val="96E527C250D5474897AAFE0233C11261"/>
          </w:placeholder>
          <w:richText/>
        </w:sdtPr>
        <w:sdtContent>
          <w:r w:rsidRPr="00EC3C6F" w:rsidR="00EC3C6F">
            <w:rPr>
              <w:b/>
              <w:i/>
            </w:rPr>
            <w:t>Alan Mendoza:</w:t>
          </w:r>
          <w:r w:rsidRPr="00480172" w:rsidR="00E46C59">
            <w:rPr>
              <w:b/>
            </w:rPr>
            <w:t xml:space="preserve"> </w:t>
          </w:r>
        </w:sdtContent>
      </w:sdt>
      <w:r>
        <w:t>I have a slightly different conclusion than the other witnesses have drawn on this</w:t>
      </w:r>
      <w:r w:rsidR="00606845">
        <w:t>.</w:t>
      </w:r>
      <w:r w:rsidR="00697007">
        <w:t xml:space="preserve"> </w:t>
      </w:r>
      <w:r w:rsidR="00E46C59">
        <w:t>It is a terrible mistake to look at this in isolation</w:t>
      </w:r>
      <w:r w:rsidR="00606845">
        <w:t>.</w:t>
      </w:r>
      <w:r w:rsidR="00697007">
        <w:t xml:space="preserve"> </w:t>
      </w:r>
      <w:r>
        <w:t>If you wanted to look at this simply as an isolated move, you could draw all kinds of negative conclusions from it, but there are two different things you need to look at</w:t>
      </w:r>
      <w:r w:rsidR="00606845">
        <w:t>.</w:t>
      </w:r>
      <w:r w:rsidR="00697007">
        <w:t xml:space="preserve"> </w:t>
      </w:r>
    </w:p>
    <w:p w:rsidR="003E5383" w:rsidP="00E46C59">
      <w:pPr>
        <w:pStyle w:val="Answer"/>
      </w:pPr>
      <w:r>
        <w:t>First</w:t>
      </w:r>
      <w:r>
        <w:t>, when it comes to overseas spending full stop, t</w:t>
      </w:r>
      <w:r w:rsidR="00E46C59">
        <w:t xml:space="preserve">he UK is leading the field when it comes to our </w:t>
      </w:r>
      <w:r>
        <w:t xml:space="preserve">European </w:t>
      </w:r>
      <w:r w:rsidR="00E46C59">
        <w:t>allies in this area</w:t>
      </w:r>
      <w:r w:rsidR="00606845">
        <w:t>.</w:t>
      </w:r>
      <w:r w:rsidR="00697007">
        <w:t xml:space="preserve"> </w:t>
      </w:r>
      <w:r>
        <w:t xml:space="preserve">If you look at </w:t>
      </w:r>
      <w:r>
        <w:t>defence, intelligence and overseas</w:t>
      </w:r>
      <w:r>
        <w:t xml:space="preserve"> </w:t>
      </w:r>
      <w:r>
        <w:t>aid spending, we are top of the tree when it comes down to that</w:t>
      </w:r>
      <w:r w:rsidR="00606845">
        <w:t>.</w:t>
      </w:r>
      <w:r w:rsidR="00697007">
        <w:t xml:space="preserve"> </w:t>
      </w:r>
      <w:r w:rsidR="00E46C59">
        <w:t>That matters</w:t>
      </w:r>
      <w:r w:rsidR="00606845">
        <w:t>.</w:t>
      </w:r>
      <w:r w:rsidR="00697007">
        <w:t xml:space="preserve"> </w:t>
      </w:r>
      <w:r>
        <w:t>It is interesting to hear what colleagues have stated about the news they have had from partners about the cut</w:t>
      </w:r>
      <w:r w:rsidR="00606845">
        <w:t>.</w:t>
      </w:r>
      <w:r w:rsidR="00697007">
        <w:t xml:space="preserve"> </w:t>
      </w:r>
      <w:r>
        <w:t xml:space="preserve">I have huge degrees of support and excitement about the level of money being put into defence by our partners and by other countries in </w:t>
      </w:r>
      <w:r>
        <w:t xml:space="preserve">the </w:t>
      </w:r>
      <w:r>
        <w:t>Asia</w:t>
      </w:r>
      <w:r>
        <w:noBreakHyphen/>
        <w:t>Pacific</w:t>
      </w:r>
      <w:r>
        <w:t xml:space="preserve"> region</w:t>
      </w:r>
      <w:r>
        <w:t xml:space="preserve"> and Africa, wh</w:t>
      </w:r>
      <w:r>
        <w:t>ich</w:t>
      </w:r>
      <w:r>
        <w:t xml:space="preserve"> are very keen to see Britain reassert itself in hard</w:t>
      </w:r>
      <w:r>
        <w:t xml:space="preserve"> </w:t>
      </w:r>
      <w:r>
        <w:t>power terms as well as soft</w:t>
      </w:r>
      <w:r>
        <w:t xml:space="preserve"> </w:t>
      </w:r>
      <w:r>
        <w:t>power terms</w:t>
      </w:r>
      <w:r w:rsidR="00606845">
        <w:t>.</w:t>
      </w:r>
      <w:r w:rsidR="00697007">
        <w:t xml:space="preserve"> </w:t>
      </w:r>
    </w:p>
    <w:p w:rsidR="003E5383" w:rsidP="00E46C59">
      <w:pPr>
        <w:pStyle w:val="Answer"/>
      </w:pPr>
      <w:r>
        <w:t xml:space="preserve">When I put to them a simple question about </w:t>
      </w:r>
      <w:r w:rsidR="002B0CD4">
        <w:t xml:space="preserve">whether to </w:t>
      </w:r>
      <w:r>
        <w:t>keep the 0.7% and skip the defence side, their line was, “No, we are grateful you are doing the defence side, because we know you intend to deploy some of those assets to regions of the world where you have been absent in previous years”</w:t>
      </w:r>
      <w:r w:rsidR="00606845">
        <w:t>.</w:t>
      </w:r>
      <w:r w:rsidR="00697007">
        <w:t xml:space="preserve"> </w:t>
      </w:r>
      <w:r>
        <w:t>It is important to consider where we are actually spending the money on defence and have that conversation in the round rather than simply focusing on the aid</w:t>
      </w:r>
      <w:r w:rsidR="002B0CD4">
        <w:t xml:space="preserve"> </w:t>
      </w:r>
      <w:r w:rsidR="00697007">
        <w:t>spending</w:t>
      </w:r>
      <w:r>
        <w:t xml:space="preserve"> part of it.</w:t>
      </w:r>
    </w:p>
    <w:p w:rsidR="003E5383" w:rsidP="00E46C59">
      <w:pPr>
        <w:pStyle w:val="Answer"/>
      </w:pPr>
      <w:r>
        <w:t xml:space="preserve">Even </w:t>
      </w:r>
      <w:r>
        <w:t>with the aid</w:t>
      </w:r>
      <w:r>
        <w:t xml:space="preserve"> </w:t>
      </w:r>
      <w:r>
        <w:t>spending cut, which, let us not forget, is only temporary—</w:t>
      </w:r>
      <w:r w:rsidR="00E46C59">
        <w:t xml:space="preserve">everyone accepts </w:t>
      </w:r>
      <w:r>
        <w:t xml:space="preserve">that </w:t>
      </w:r>
      <w:r w:rsidR="00E46C59">
        <w:t>it is a temporary cut</w:t>
      </w:r>
      <w:r>
        <w:t xml:space="preserve">, and the intention is to </w:t>
      </w:r>
      <w:r w:rsidR="00E46C59">
        <w:t>bring it back to 0.7%</w:t>
      </w:r>
      <w:r>
        <w:t>—</w:t>
      </w:r>
      <w:r w:rsidR="00E46C59">
        <w:t>we will still be the second top spend</w:t>
      </w:r>
      <w:r>
        <w:t xml:space="preserve">er on aid </w:t>
      </w:r>
      <w:r w:rsidR="00E46C59">
        <w:t>in the G7</w:t>
      </w:r>
      <w:r w:rsidR="00606845">
        <w:t>.</w:t>
      </w:r>
      <w:r w:rsidR="00697007">
        <w:t xml:space="preserve"> </w:t>
      </w:r>
      <w:r>
        <w:t>Germany is slightly ahead of us and it is possible that France may increase its total, but we currently lead all those other nations</w:t>
      </w:r>
      <w:r w:rsidR="00606845">
        <w:t>.</w:t>
      </w:r>
      <w:r w:rsidR="00697007">
        <w:t xml:space="preserve"> </w:t>
      </w:r>
    </w:p>
    <w:p w:rsidR="003E5383" w:rsidP="003E5383">
      <w:pPr>
        <w:pStyle w:val="Answer"/>
      </w:pPr>
      <w:r>
        <w:t>While there</w:t>
      </w:r>
      <w:r w:rsidR="002B0CD4">
        <w:t>,</w:t>
      </w:r>
      <w:r>
        <w:t xml:space="preserve"> therefore</w:t>
      </w:r>
      <w:r w:rsidR="002B0CD4">
        <w:t>,</w:t>
      </w:r>
      <w:r>
        <w:t xml:space="preserve"> may be a sense of disappointment that the percentage has declined slightly, there is </w:t>
      </w:r>
      <w:r w:rsidR="002B0CD4">
        <w:t>also a realisation that, first</w:t>
      </w:r>
      <w:r>
        <w:t>, these are unusual times and, secondly, it is not as if Britain is retreating from the world</w:t>
      </w:r>
      <w:r w:rsidR="00606845">
        <w:t>.</w:t>
      </w:r>
      <w:r w:rsidR="00697007">
        <w:t xml:space="preserve"> </w:t>
      </w:r>
      <w:r>
        <w:t>Britain is not retreating from the world; o</w:t>
      </w:r>
      <w:r w:rsidR="00E46C59">
        <w:t xml:space="preserve">n the contrary, the idea </w:t>
      </w:r>
      <w:r>
        <w:t>is that we will very much expand our footprint</w:t>
      </w:r>
      <w:r w:rsidR="00606845">
        <w:t>.</w:t>
      </w:r>
      <w:r w:rsidR="00697007">
        <w:t xml:space="preserve"> </w:t>
      </w:r>
      <w:r>
        <w:t>We will be looking at all sorts of other measures to improve British influence in the world</w:t>
      </w:r>
      <w:r w:rsidR="00606845">
        <w:t>.</w:t>
      </w:r>
      <w:r w:rsidR="00697007">
        <w:t xml:space="preserve"> </w:t>
      </w:r>
      <w:r>
        <w:t>As such, I do not believe Britain’s standing is going to be impacted by this when you consider this in the basket of overseas spending full stop</w:t>
      </w:r>
      <w:r w:rsidR="00606845">
        <w:t>.</w:t>
      </w:r>
      <w:r w:rsidR="00697007">
        <w:t xml:space="preserve"> </w:t>
      </w:r>
      <w:r>
        <w:t>O</w:t>
      </w:r>
      <w:r w:rsidR="00E46C59">
        <w:t>nce you do that</w:t>
      </w:r>
      <w:r>
        <w:t xml:space="preserve">, </w:t>
      </w:r>
      <w:r w:rsidR="00E46C59">
        <w:t>a very different picture emerges.</w:t>
      </w:r>
    </w:p>
    <w:p w:rsidR="00E46C59" w:rsidP="003E5383">
      <w:pPr>
        <w:pStyle w:val="Answer"/>
      </w:pPr>
      <w:r>
        <w:t>I would urge members to consider that when they think about the idea of British influence</w:t>
      </w:r>
      <w:r w:rsidR="00606845">
        <w:t>.</w:t>
      </w:r>
      <w:r w:rsidR="00697007">
        <w:t xml:space="preserve"> </w:t>
      </w:r>
      <w:r>
        <w:t>What is it that defines British influence in the world</w:t>
      </w:r>
      <w:r w:rsidR="00606845">
        <w:t>?</w:t>
      </w:r>
      <w:r w:rsidR="00697007">
        <w:t xml:space="preserve"> </w:t>
      </w:r>
      <w:r>
        <w:t>Is it purely aid spending or is it other spending as well</w:t>
      </w:r>
      <w:r w:rsidR="00606845">
        <w:t>?</w:t>
      </w:r>
      <w:r w:rsidR="00697007">
        <w:t xml:space="preserve"> </w:t>
      </w:r>
      <w:r w:rsidR="00375C03">
        <w:t>There are also cultural spending programmes that do not come in to ODA definitions of aid, which I am sure is another question we will get to</w:t>
      </w:r>
      <w:r w:rsidR="00606845">
        <w:t>.</w:t>
      </w:r>
      <w:r w:rsidR="00697007">
        <w:t xml:space="preserve"> </w:t>
      </w:r>
      <w:r w:rsidR="00375C03">
        <w:t>Again, consider it a larger basket</w:t>
      </w:r>
      <w:r w:rsidR="002B0CD4">
        <w:t>,</w:t>
      </w:r>
      <w:r w:rsidR="00375C03">
        <w:t xml:space="preserve"> look at the overall impact</w:t>
      </w:r>
      <w:r w:rsidR="002B0CD4">
        <w:t xml:space="preserve"> and</w:t>
      </w:r>
      <w:r w:rsidR="00697007">
        <w:t xml:space="preserve"> </w:t>
      </w:r>
      <w:r w:rsidR="002B0CD4">
        <w:t xml:space="preserve">consider </w:t>
      </w:r>
      <w:r w:rsidR="00375C03">
        <w:t>our influence within that aspect.</w:t>
      </w:r>
    </w:p>
    <w:p w:rsidR="00E46C59" w:rsidP="00E46C59">
      <w:pPr>
        <w:pStyle w:val="Question"/>
      </w:pPr>
      <w:sdt>
        <w:sdtPr>
          <w:alias w:val="Member"/>
          <w:tag w:val="&lt;Member mnisId='4756' dodsId=''&gt;"/>
          <w:id w:val="1715236247"/>
          <w:placeholder>
            <w:docPart w:val="96E527C250D5474897AAFE0233C11261"/>
          </w:placeholder>
          <w:richText/>
        </w:sdtPr>
        <w:sdtContent>
          <w:r w:rsidRPr="003435C0">
            <w:rPr>
              <w:b/>
            </w:rPr>
            <w:t>Brendan Clarke-Smith:</w:t>
          </w:r>
        </w:sdtContent>
      </w:sdt>
      <w:r>
        <w:t xml:space="preserve"> Simon, in </w:t>
      </w:r>
      <w:r w:rsidR="002B0CD4">
        <w:t>his</w:t>
      </w:r>
      <w:r>
        <w:t xml:space="preserve"> </w:t>
      </w:r>
      <w:r w:rsidR="002B0CD4">
        <w:t>spending review</w:t>
      </w:r>
      <w:r w:rsidR="00375C03">
        <w:t xml:space="preserve"> </w:t>
      </w:r>
      <w:r>
        <w:t xml:space="preserve">statement </w:t>
      </w:r>
      <w:r w:rsidR="00375C03">
        <w:t xml:space="preserve">to the </w:t>
      </w:r>
      <w:r>
        <w:t>House</w:t>
      </w:r>
      <w:r w:rsidR="00375C03">
        <w:t xml:space="preserve">, </w:t>
      </w:r>
      <w:r>
        <w:t xml:space="preserve">the </w:t>
      </w:r>
      <w:r w:rsidR="00375C03">
        <w:t xml:space="preserve">Chancellor </w:t>
      </w:r>
      <w:r>
        <w:t>said</w:t>
      </w:r>
      <w:r w:rsidR="00375C03">
        <w:t xml:space="preserve"> that spending 0.7% of GNI on aid is difficult to justify to the British people</w:t>
      </w:r>
      <w:r w:rsidR="00606845">
        <w:t>.</w:t>
      </w:r>
      <w:r w:rsidR="00697007">
        <w:t xml:space="preserve"> </w:t>
      </w:r>
      <w:r w:rsidR="00375C03">
        <w:t>A</w:t>
      </w:r>
      <w:r>
        <w:t>t a time of economic hardship</w:t>
      </w:r>
      <w:r w:rsidR="00375C03">
        <w:t xml:space="preserve">, </w:t>
      </w:r>
      <w:r>
        <w:t xml:space="preserve">how can we </w:t>
      </w:r>
      <w:r w:rsidR="00375C03">
        <w:t>build trust in aid and defend it as the right thing to do?</w:t>
      </w:r>
    </w:p>
    <w:p w:rsidR="003F2E1B" w:rsidP="00E46C59">
      <w:pPr>
        <w:pStyle w:val="Answer"/>
      </w:pPr>
      <w:sdt>
        <w:sdtPr>
          <w:alias w:val="Witness"/>
          <w:id w:val="199519251"/>
          <w:placeholder>
            <w:docPart w:val="96E527C250D5474897AAFE0233C11261"/>
          </w:placeholder>
          <w:richText/>
        </w:sdtPr>
        <w:sdtContent>
          <w:r w:rsidRPr="00EC3C6F" w:rsidR="00EC3C6F">
            <w:rPr>
              <w:b/>
              <w:i/>
            </w:rPr>
            <w:t>Simon Starling:</w:t>
          </w:r>
          <w:r w:rsidRPr="003435C0" w:rsidR="00E46C59">
            <w:rPr>
              <w:b/>
            </w:rPr>
            <w:t xml:space="preserve"> </w:t>
          </w:r>
        </w:sdtContent>
      </w:sdt>
      <w:r w:rsidR="00375C03">
        <w:t>That is a very good question</w:t>
      </w:r>
      <w:r w:rsidR="00606845">
        <w:t>.</w:t>
      </w:r>
      <w:r w:rsidR="00697007">
        <w:t xml:space="preserve"> </w:t>
      </w:r>
      <w:r w:rsidR="00E46C59">
        <w:t>Historically</w:t>
      </w:r>
      <w:r w:rsidR="00E53C3C">
        <w:t>,</w:t>
      </w:r>
      <w:r w:rsidR="00E46C59">
        <w:t xml:space="preserve"> the British people have </w:t>
      </w:r>
      <w:r w:rsidR="00375C03">
        <w:t xml:space="preserve">always </w:t>
      </w:r>
      <w:r w:rsidR="00E46C59">
        <w:t>been very generous</w:t>
      </w:r>
      <w:r w:rsidR="00606845">
        <w:t>.</w:t>
      </w:r>
      <w:r w:rsidR="00697007">
        <w:t xml:space="preserve"> </w:t>
      </w:r>
      <w:r w:rsidR="00375C03">
        <w:t>They support charities like the ones that are members of Bond in their millions</w:t>
      </w:r>
      <w:r w:rsidR="00606845">
        <w:t>.</w:t>
      </w:r>
      <w:r w:rsidR="00697007">
        <w:t xml:space="preserve"> </w:t>
      </w:r>
      <w:r w:rsidR="00E46C59">
        <w:t>We have seen continued support for that</w:t>
      </w:r>
      <w:r>
        <w:t>.</w:t>
      </w:r>
    </w:p>
    <w:p w:rsidR="003F2E1B" w:rsidP="003F2E1B">
      <w:pPr>
        <w:pStyle w:val="Answer"/>
      </w:pPr>
      <w:r>
        <w:t>Overall, there is just about more support for aid as a whole than there are people against it</w:t>
      </w:r>
      <w:r w:rsidR="00606845">
        <w:t>.</w:t>
      </w:r>
      <w:r w:rsidR="00697007">
        <w:t xml:space="preserve"> </w:t>
      </w:r>
      <w:r>
        <w:t>That is good, although there has been recent polling that, as you will know, gave a sense that people supported a cut to the aid budget</w:t>
      </w:r>
      <w:r w:rsidR="00606845">
        <w:t>.</w:t>
      </w:r>
      <w:r w:rsidR="00697007">
        <w:t xml:space="preserve"> </w:t>
      </w:r>
      <w:r>
        <w:t>It is also important to understand that people misconstrue the amount that we spend on aid</w:t>
      </w:r>
      <w:r w:rsidR="00606845">
        <w:t>.</w:t>
      </w:r>
      <w:r w:rsidR="00697007">
        <w:t xml:space="preserve"> </w:t>
      </w:r>
      <w:r>
        <w:t>People do not think we spend 70p in every £100 on aid; they think we spend 10 times that on aid</w:t>
      </w:r>
      <w:r w:rsidR="00606845">
        <w:t>.</w:t>
      </w:r>
      <w:r w:rsidR="00697007">
        <w:t xml:space="preserve"> </w:t>
      </w:r>
      <w:r w:rsidR="00E53C3C">
        <w:t xml:space="preserve">There </w:t>
      </w:r>
      <w:r>
        <w:t xml:space="preserve">is a slight </w:t>
      </w:r>
      <w:r w:rsidR="006141AE">
        <w:t>misconception</w:t>
      </w:r>
      <w:r>
        <w:t xml:space="preserve"> in that polling that people would </w:t>
      </w:r>
      <w:r w:rsidR="006141AE">
        <w:t>begrudge</w:t>
      </w:r>
      <w:r>
        <w:t xml:space="preserve"> such a small amount of money on aid and development work.</w:t>
      </w:r>
    </w:p>
    <w:p w:rsidR="00E46C59" w:rsidP="00E46C59">
      <w:pPr>
        <w:pStyle w:val="Answer"/>
      </w:pPr>
      <w:r>
        <w:t xml:space="preserve">There </w:t>
      </w:r>
      <w:r w:rsidR="003F2E1B">
        <w:t>is a challenge of building public support for that</w:t>
      </w:r>
      <w:r w:rsidR="00606845">
        <w:t>.</w:t>
      </w:r>
      <w:r w:rsidR="00697007">
        <w:t xml:space="preserve"> </w:t>
      </w:r>
      <w:r w:rsidR="003F2E1B">
        <w:t xml:space="preserve">It has not been helped by the media campaign that has picked out examples of bad spending in the aid budget and made stories out of </w:t>
      </w:r>
      <w:r>
        <w:t>them</w:t>
      </w:r>
      <w:r w:rsidR="00606845">
        <w:t>.</w:t>
      </w:r>
      <w:r w:rsidR="00697007">
        <w:t xml:space="preserve"> </w:t>
      </w:r>
      <w:r w:rsidR="003F2E1B">
        <w:t>When you delve into these, they were not that relevant or worrying</w:t>
      </w:r>
      <w:r w:rsidR="00606845">
        <w:t>.</w:t>
      </w:r>
      <w:r w:rsidR="00697007">
        <w:t xml:space="preserve"> </w:t>
      </w:r>
      <w:r w:rsidR="003F2E1B">
        <w:t xml:space="preserve">They tended to be areas where </w:t>
      </w:r>
      <w:r w:rsidR="00CA00BC">
        <w:t>the proje</w:t>
      </w:r>
      <w:r w:rsidR="00E636F4">
        <w:t xml:space="preserve">cts were more about the foreign </w:t>
      </w:r>
      <w:r w:rsidR="00CA00BC">
        <w:t xml:space="preserve">policy work than the </w:t>
      </w:r>
      <w:r>
        <w:t>actual development work</w:t>
      </w:r>
      <w:r w:rsidR="00CA00BC">
        <w:t xml:space="preserve"> </w:t>
      </w:r>
      <w:r>
        <w:t>targeted</w:t>
      </w:r>
      <w:r w:rsidR="00E636F4">
        <w:t xml:space="preserve"> directly</w:t>
      </w:r>
      <w:r>
        <w:t xml:space="preserve"> at the poorest people</w:t>
      </w:r>
      <w:r w:rsidR="00606845">
        <w:t>.</w:t>
      </w:r>
      <w:r w:rsidR="00697007">
        <w:t xml:space="preserve"> </w:t>
      </w:r>
      <w:r w:rsidR="00E636F4">
        <w:t xml:space="preserve">There </w:t>
      </w:r>
      <w:r w:rsidR="00CA00BC">
        <w:t>is a risk of more of those kinds of stories coming out, as I am sure we will come on to talk about later</w:t>
      </w:r>
      <w:r w:rsidR="00E636F4">
        <w:t>,</w:t>
      </w:r>
      <w:r w:rsidR="00CA00BC">
        <w:t xml:space="preserve"> in terms of the focus and the new priorities of the FCDO.</w:t>
      </w:r>
    </w:p>
    <w:p w:rsidR="008C79E0" w:rsidP="00E46C59">
      <w:pPr>
        <w:pStyle w:val="Answer"/>
      </w:pPr>
      <w:sdt>
        <w:sdtPr>
          <w:alias w:val="Witness"/>
          <w:id w:val="167844670"/>
          <w:placeholder>
            <w:docPart w:val="96E527C250D5474897AAFE0233C11261"/>
          </w:placeholder>
          <w:richText/>
        </w:sdtPr>
        <w:sdtContent>
          <w:r w:rsidRPr="00EC3C6F" w:rsidR="00EC3C6F">
            <w:rPr>
              <w:b/>
              <w:i/>
            </w:rPr>
            <w:t>Romilly Greenhill:</w:t>
          </w:r>
          <w:r w:rsidRPr="003435C0" w:rsidR="00E46C59">
            <w:rPr>
              <w:b/>
            </w:rPr>
            <w:t xml:space="preserve"> </w:t>
          </w:r>
        </w:sdtContent>
      </w:sdt>
      <w:r>
        <w:t>I have a couple of things to say</w:t>
      </w:r>
      <w:r w:rsidR="00606845">
        <w:t>.</w:t>
      </w:r>
      <w:r w:rsidR="00697007">
        <w:t xml:space="preserve"> </w:t>
      </w:r>
      <w:r w:rsidR="00E636F4">
        <w:t>First</w:t>
      </w:r>
      <w:r>
        <w:t>, i</w:t>
      </w:r>
      <w:r w:rsidR="00E46C59">
        <w:t xml:space="preserve">f you look at the response to </w:t>
      </w:r>
      <w:r w:rsidR="00040856">
        <w:t>Covid</w:t>
      </w:r>
      <w:r>
        <w:t xml:space="preserve">, </w:t>
      </w:r>
      <w:r w:rsidR="00E636F4">
        <w:t xml:space="preserve">in polling we have done, </w:t>
      </w:r>
      <w:r w:rsidR="00E46C59">
        <w:t xml:space="preserve">we have </w:t>
      </w:r>
      <w:r>
        <w:t xml:space="preserve">seen </w:t>
      </w:r>
      <w:r w:rsidR="00E46C59">
        <w:t xml:space="preserve">a </w:t>
      </w:r>
      <w:r>
        <w:t xml:space="preserve">really strong degree of public support </w:t>
      </w:r>
      <w:r w:rsidR="00E636F4">
        <w:t>for</w:t>
      </w:r>
      <w:r w:rsidR="00E46C59">
        <w:t xml:space="preserve"> equitable distribution of a vaccine</w:t>
      </w:r>
      <w:r w:rsidR="00606845">
        <w:t>.</w:t>
      </w:r>
      <w:r w:rsidR="00697007">
        <w:t xml:space="preserve"> </w:t>
      </w:r>
      <w:r>
        <w:t>There is really strong support for that</w:t>
      </w:r>
      <w:r w:rsidR="00606845">
        <w:t>.</w:t>
      </w:r>
      <w:r w:rsidR="00697007">
        <w:t xml:space="preserve"> </w:t>
      </w:r>
      <w:r w:rsidR="00E46C59">
        <w:t xml:space="preserve">If you look at the uses </w:t>
      </w:r>
      <w:r>
        <w:t xml:space="preserve">of UK aid, that is </w:t>
      </w:r>
      <w:r w:rsidR="00E46C59">
        <w:t>something the public really do support</w:t>
      </w:r>
      <w:r w:rsidR="00606845">
        <w:t>.</w:t>
      </w:r>
      <w:r w:rsidR="00697007">
        <w:t xml:space="preserve"> </w:t>
      </w:r>
      <w:r>
        <w:t>Things like girls’ education and so on always poll very significantly.</w:t>
      </w:r>
    </w:p>
    <w:p w:rsidR="00E46C59" w:rsidP="00E46C59">
      <w:pPr>
        <w:pStyle w:val="Answer"/>
      </w:pPr>
      <w:r>
        <w:t xml:space="preserve">We did </w:t>
      </w:r>
      <w:r>
        <w:t>polling ab</w:t>
      </w:r>
      <w:r>
        <w:t>o</w:t>
      </w:r>
      <w:r>
        <w:t xml:space="preserve">ut what </w:t>
      </w:r>
      <w:r>
        <w:t xml:space="preserve">people </w:t>
      </w:r>
      <w:r>
        <w:t>want aid to be used for</w:t>
      </w:r>
      <w:r w:rsidR="00606845">
        <w:t>.</w:t>
      </w:r>
      <w:r w:rsidR="00697007">
        <w:t xml:space="preserve"> </w:t>
      </w:r>
      <w:r>
        <w:t>This speaks to Simon’s point</w:t>
      </w:r>
      <w:r w:rsidR="00E636F4">
        <w:t>.</w:t>
      </w:r>
      <w:r>
        <w:t xml:space="preserve"> </w:t>
      </w:r>
      <w:r w:rsidR="00E636F4">
        <w:t xml:space="preserve">We </w:t>
      </w:r>
      <w:r>
        <w:t xml:space="preserve">found that </w:t>
      </w:r>
      <w:r>
        <w:t>80% of people said that UK aid should be focused on helping people work their way out of poverty</w:t>
      </w:r>
      <w:r w:rsidR="00606845">
        <w:t>.</w:t>
      </w:r>
      <w:r w:rsidR="00697007">
        <w:t xml:space="preserve"> </w:t>
      </w:r>
      <w:r>
        <w:t>When we look at the engagement of some of our supporters up and down the country, there is a really strong interest in UK aid and support for international causes and global Britain</w:t>
      </w:r>
      <w:r w:rsidR="00606845">
        <w:t>.</w:t>
      </w:r>
      <w:r w:rsidR="00697007">
        <w:t xml:space="preserve"> </w:t>
      </w:r>
    </w:p>
    <w:p w:rsidR="00E46C59" w:rsidP="00E46C59">
      <w:pPr>
        <w:pStyle w:val="Question"/>
      </w:pPr>
      <w:sdt>
        <w:sdtPr>
          <w:alias w:val="Member"/>
          <w:tag w:val="&lt;Member mnisId='4267' dodsId='101347'&gt;"/>
          <w:id w:val="-779030702"/>
          <w:placeholder>
            <w:docPart w:val="96E527C250D5474897AAFE0233C11261"/>
          </w:placeholder>
          <w:richText/>
        </w:sdtPr>
        <w:sdtContent>
          <w:r w:rsidRPr="003435C0">
            <w:rPr>
              <w:b/>
            </w:rPr>
            <w:t>Chair:</w:t>
          </w:r>
        </w:sdtContent>
      </w:sdt>
      <w:r>
        <w:t xml:space="preserve"> Alan, we asked the last panel </w:t>
      </w:r>
      <w:r w:rsidR="008C79E0">
        <w:t xml:space="preserve">whether </w:t>
      </w:r>
      <w:r>
        <w:t xml:space="preserve">we should be focusing on targets and outcomes </w:t>
      </w:r>
      <w:r w:rsidR="008C79E0">
        <w:t xml:space="preserve">when it comes to ODA spend </w:t>
      </w:r>
      <w:r>
        <w:t>rather than a fixed 0.7</w:t>
      </w:r>
      <w:r w:rsidR="008C79E0">
        <w:t>%</w:t>
      </w:r>
      <w:r>
        <w:t xml:space="preserve"> </w:t>
      </w:r>
      <w:r w:rsidR="008C79E0">
        <w:t xml:space="preserve">or </w:t>
      </w:r>
      <w:r>
        <w:t>0.5</w:t>
      </w:r>
      <w:r w:rsidR="008C79E0">
        <w:t>%</w:t>
      </w:r>
      <w:r w:rsidR="00606845">
        <w:t>.</w:t>
      </w:r>
      <w:r w:rsidR="00697007">
        <w:t xml:space="preserve"> </w:t>
      </w:r>
      <w:r w:rsidR="008C79E0">
        <w:t>What are your thoughts on that?</w:t>
      </w:r>
    </w:p>
    <w:p w:rsidR="008C79E0" w:rsidP="00E46C59">
      <w:pPr>
        <w:pStyle w:val="Answer"/>
      </w:pPr>
      <w:sdt>
        <w:sdtPr>
          <w:alias w:val="Witness"/>
          <w:id w:val="30234200"/>
          <w:placeholder>
            <w:docPart w:val="96E527C250D5474897AAFE0233C11261"/>
          </w:placeholder>
          <w:richText/>
        </w:sdtPr>
        <w:sdtContent>
          <w:r w:rsidRPr="00EC3C6F" w:rsidR="00EC3C6F">
            <w:rPr>
              <w:b/>
              <w:i/>
            </w:rPr>
            <w:t>Alan Mendoza:</w:t>
          </w:r>
          <w:r w:rsidRPr="003435C0" w:rsidR="00E46C59">
            <w:rPr>
              <w:b/>
            </w:rPr>
            <w:t xml:space="preserve"> </w:t>
          </w:r>
        </w:sdtContent>
      </w:sdt>
      <w:r w:rsidR="00E46C59">
        <w:t>It is a very good question</w:t>
      </w:r>
      <w:r w:rsidR="00606845">
        <w:t>.</w:t>
      </w:r>
      <w:r w:rsidR="00697007">
        <w:t xml:space="preserve"> </w:t>
      </w:r>
      <w:r>
        <w:t>The targets and outcomes are, after all, what we are looking to promote</w:t>
      </w:r>
      <w:r w:rsidR="00912F4B">
        <w:t>.</w:t>
      </w:r>
      <w:r w:rsidR="00697007">
        <w:t xml:space="preserve"> </w:t>
      </w:r>
      <w:r>
        <w:t xml:space="preserve">In fact, </w:t>
      </w:r>
      <w:r w:rsidR="00E46C59">
        <w:t>it ties in with the previous question about how you promote aid spending as an essential part of the toolkit to the British public</w:t>
      </w:r>
      <w:r w:rsidR="00606845">
        <w:t>.</w:t>
      </w:r>
      <w:r w:rsidR="00697007">
        <w:t xml:space="preserve"> </w:t>
      </w:r>
      <w:r>
        <w:t>Part of doing that is surely to show that the aid spending you are doing is effective, reaches the right people and has an impact.</w:t>
      </w:r>
    </w:p>
    <w:p w:rsidR="008C79E0" w:rsidP="00E46C59">
      <w:pPr>
        <w:pStyle w:val="Answer"/>
      </w:pPr>
      <w:r>
        <w:t>You</w:t>
      </w:r>
      <w:r w:rsidR="00912F4B">
        <w:t>,</w:t>
      </w:r>
      <w:r>
        <w:t xml:space="preserve"> therefore</w:t>
      </w:r>
      <w:r w:rsidR="00912F4B">
        <w:t>,</w:t>
      </w:r>
      <w:r>
        <w:t xml:space="preserve"> </w:t>
      </w:r>
      <w:r>
        <w:t xml:space="preserve">need to </w:t>
      </w:r>
      <w:r>
        <w:t>tie what we are spending with the effectiveness of that spend</w:t>
      </w:r>
      <w:r w:rsidR="00606845">
        <w:t>.</w:t>
      </w:r>
      <w:r w:rsidR="00697007">
        <w:t xml:space="preserve"> </w:t>
      </w:r>
      <w:r>
        <w:t>There is no point in saying, “Look, the money is shoved out of the door to hit a target”</w:t>
      </w:r>
      <w:r w:rsidR="00606845">
        <w:t>.</w:t>
      </w:r>
      <w:r w:rsidR="00697007">
        <w:t xml:space="preserve"> </w:t>
      </w:r>
      <w:r>
        <w:t xml:space="preserve">That is the fastest way </w:t>
      </w:r>
      <w:r>
        <w:t xml:space="preserve">to </w:t>
      </w:r>
      <w:r>
        <w:t>alienate the taxpayer</w:t>
      </w:r>
      <w:r>
        <w:t xml:space="preserve"> on this issue, </w:t>
      </w:r>
      <w:r w:rsidR="00912F4B">
        <w:t>because it then becomes a check</w:t>
      </w:r>
      <w:r>
        <w:t>box exercise</w:t>
      </w:r>
      <w:r w:rsidR="00606845">
        <w:t>.</w:t>
      </w:r>
      <w:r w:rsidR="00697007">
        <w:t xml:space="preserve"> </w:t>
      </w:r>
      <w:r>
        <w:t>“We will do it this way</w:t>
      </w:r>
      <w:r w:rsidR="00606845">
        <w:t>.</w:t>
      </w:r>
      <w:r w:rsidR="00697007">
        <w:t xml:space="preserve"> </w:t>
      </w:r>
      <w:r>
        <w:t>Just put the money through”</w:t>
      </w:r>
      <w:r w:rsidR="00606845">
        <w:t>.</w:t>
      </w:r>
      <w:r w:rsidR="00697007">
        <w:t xml:space="preserve"> </w:t>
      </w:r>
      <w:r>
        <w:t>It also reflects the ways aid has been spent in the past</w:t>
      </w:r>
      <w:r w:rsidR="00606845">
        <w:t>.</w:t>
      </w:r>
      <w:r w:rsidR="00697007">
        <w:t xml:space="preserve"> </w:t>
      </w:r>
      <w:r>
        <w:t>It is much easier under such a philosophy to fund massive projects</w:t>
      </w:r>
      <w:r w:rsidR="00606845">
        <w:t>.</w:t>
      </w:r>
      <w:r w:rsidR="00697007">
        <w:t xml:space="preserve"> </w:t>
      </w:r>
      <w:r>
        <w:t xml:space="preserve">It is much easier to fund a £100 million project as </w:t>
      </w:r>
      <w:r>
        <w:t>opposed to 10 at £10 million, because your goal is to get the money through the door as quickly as possible, essentially.</w:t>
      </w:r>
    </w:p>
    <w:p w:rsidR="008C79E0" w:rsidP="00E46C59">
      <w:pPr>
        <w:pStyle w:val="Answer"/>
      </w:pPr>
      <w:r>
        <w:t xml:space="preserve">You </w:t>
      </w:r>
      <w:r>
        <w:t>want to look at the projects that have the most effectiveness, and then tie tho</w:t>
      </w:r>
      <w:r>
        <w:t>se projects in</w:t>
      </w:r>
      <w:r>
        <w:t>to the three prongs of why we do development spending full stop</w:t>
      </w:r>
      <w:r w:rsidR="00606845">
        <w:t>.</w:t>
      </w:r>
      <w:r w:rsidR="00697007">
        <w:t xml:space="preserve"> </w:t>
      </w:r>
      <w:r>
        <w:t>Again, you are the person who articulated that very well recently</w:t>
      </w:r>
      <w:r w:rsidR="00606845">
        <w:t>.</w:t>
      </w:r>
      <w:r w:rsidR="00697007">
        <w:t xml:space="preserve"> </w:t>
      </w:r>
      <w:r>
        <w:t>Yes, it is a</w:t>
      </w:r>
      <w:r>
        <w:t xml:space="preserve">bout ameliorating poverty, but </w:t>
      </w:r>
      <w:r>
        <w:t>it is also</w:t>
      </w:r>
      <w:r w:rsidR="00E46C59">
        <w:t xml:space="preserve"> about British influence and</w:t>
      </w:r>
      <w:r>
        <w:t xml:space="preserve"> </w:t>
      </w:r>
      <w:r w:rsidR="00E46C59">
        <w:t>about peace and prosperity</w:t>
      </w:r>
      <w:r>
        <w:t>.</w:t>
      </w:r>
    </w:p>
    <w:p w:rsidR="008C79E0" w:rsidP="008C79E0">
      <w:pPr>
        <w:pStyle w:val="Answer"/>
      </w:pPr>
      <w:r>
        <w:t xml:space="preserve">If you look at the statements made over the last decade </w:t>
      </w:r>
      <w:r w:rsidR="00912F4B">
        <w:t xml:space="preserve">by politicians </w:t>
      </w:r>
      <w:r>
        <w:t>who have been instrumental in this</w:t>
      </w:r>
      <w:r w:rsidR="00912F4B">
        <w:t xml:space="preserve">, </w:t>
      </w:r>
      <w:r>
        <w:t>for example Andrew Mitchell and the</w:t>
      </w:r>
      <w:r w:rsidR="00912F4B">
        <w:t>n David Cameron and George Osbo</w:t>
      </w:r>
      <w:r>
        <w:t>rne when they refocused the policy in 2015</w:t>
      </w:r>
      <w:r w:rsidR="00912F4B">
        <w:t xml:space="preserve">, </w:t>
      </w:r>
      <w:r w:rsidR="00E46C59">
        <w:t>in all those cases</w:t>
      </w:r>
      <w:r w:rsidR="00912F4B">
        <w:t>, you see</w:t>
      </w:r>
      <w:r w:rsidR="00E46C59">
        <w:t xml:space="preserve"> a direct link to the security aspect</w:t>
      </w:r>
      <w:r>
        <w:t xml:space="preserve"> that has come through in our aid spending</w:t>
      </w:r>
      <w:r w:rsidR="00606845">
        <w:t>.</w:t>
      </w:r>
      <w:r w:rsidR="00697007">
        <w:t xml:space="preserve"> </w:t>
      </w:r>
      <w:r>
        <w:t>People want to see effective spending that they understand</w:t>
      </w:r>
      <w:r w:rsidR="00606845">
        <w:t>.</w:t>
      </w:r>
      <w:r w:rsidR="00697007">
        <w:t xml:space="preserve"> </w:t>
      </w:r>
      <w:r>
        <w:t>Yes, of course it has a life</w:t>
      </w:r>
      <w:r>
        <w:noBreakHyphen/>
        <w:t>saving impact on people, but it also has a direct relevance to their lives in the UK</w:t>
      </w:r>
      <w:r w:rsidR="00606845">
        <w:t>.</w:t>
      </w:r>
      <w:r w:rsidR="00697007">
        <w:t xml:space="preserve"> </w:t>
      </w:r>
    </w:p>
    <w:p w:rsidR="00E46C59" w:rsidP="008C79E0">
      <w:pPr>
        <w:pStyle w:val="Answer"/>
      </w:pPr>
      <w:r>
        <w:t>There is a way that you can make people feel good about that spending</w:t>
      </w:r>
      <w:r w:rsidR="00912F4B">
        <w:t xml:space="preserve">, because it </w:t>
      </w:r>
      <w:r w:rsidR="008C79E0">
        <w:t>is going to the right cause but also doing things effectively for the nation</w:t>
      </w:r>
      <w:r w:rsidR="00606845">
        <w:t>.</w:t>
      </w:r>
      <w:r w:rsidR="00697007">
        <w:t xml:space="preserve"> </w:t>
      </w:r>
      <w:r w:rsidR="008C79E0">
        <w:t>If you tie those things together and focus on those endpoints, you are on to a better winning strategy for how to get over the negative attacks on international aid</w:t>
      </w:r>
      <w:r w:rsidR="00606845">
        <w:t>.</w:t>
      </w:r>
      <w:r w:rsidR="00697007">
        <w:t xml:space="preserve"> </w:t>
      </w:r>
    </w:p>
    <w:p w:rsidR="00E46C59" w:rsidP="00E46C59">
      <w:pPr>
        <w:pStyle w:val="Question"/>
      </w:pPr>
      <w:sdt>
        <w:sdtPr>
          <w:alias w:val="Member"/>
          <w:tag w:val="&lt;Member mnisId='1604' dodsId='61606'&gt;"/>
          <w:id w:val="-1557007578"/>
          <w:placeholder>
            <w:docPart w:val="96E527C250D5474897AAFE0233C11261"/>
          </w:placeholder>
          <w:richText/>
        </w:sdtPr>
        <w:sdtContent>
          <w:r w:rsidRPr="003435C0">
            <w:rPr>
              <w:b/>
            </w:rPr>
            <w:t xml:space="preserve">Mr </w:t>
          </w:r>
          <w:r w:rsidR="00A01FD9">
            <w:rPr>
              <w:b/>
            </w:rPr>
            <w:t>Sharma:</w:t>
          </w:r>
        </w:sdtContent>
      </w:sdt>
      <w:r>
        <w:t xml:space="preserve"> The FCDO will now decide the final allocation of ODA to other </w:t>
      </w:r>
      <w:r w:rsidR="00E800DA">
        <w:t>Departments</w:t>
      </w:r>
      <w:r w:rsidR="00606845">
        <w:t>.</w:t>
      </w:r>
      <w:r w:rsidR="00697007">
        <w:t xml:space="preserve"> </w:t>
      </w:r>
      <w:r w:rsidR="005C6C80">
        <w:t xml:space="preserve">Will </w:t>
      </w:r>
      <w:r>
        <w:t>this change provide greater cohere</w:t>
      </w:r>
      <w:r w:rsidR="005C6C80">
        <w:t>n</w:t>
      </w:r>
      <w:r>
        <w:t>ce to UK aid s</w:t>
      </w:r>
      <w:r w:rsidR="005C6C80">
        <w:t>p</w:t>
      </w:r>
      <w:r>
        <w:t>ending</w:t>
      </w:r>
      <w:r w:rsidR="00606845">
        <w:t>?</w:t>
      </w:r>
      <w:r w:rsidR="00697007">
        <w:t xml:space="preserve"> </w:t>
      </w:r>
      <w:r w:rsidR="005C6C80">
        <w:t>Is</w:t>
      </w:r>
      <w:r>
        <w:t xml:space="preserve"> the FCDO the right </w:t>
      </w:r>
      <w:r w:rsidR="00E800DA">
        <w:t>Department</w:t>
      </w:r>
      <w:r>
        <w:t xml:space="preserve"> to play this co</w:t>
      </w:r>
      <w:r w:rsidR="005C6C80">
        <w:noBreakHyphen/>
      </w:r>
      <w:r>
        <w:t>ordination role?</w:t>
      </w:r>
    </w:p>
    <w:p w:rsidR="005C6C80" w:rsidP="00E46C59">
      <w:pPr>
        <w:pStyle w:val="Answer"/>
      </w:pPr>
      <w:sdt>
        <w:sdtPr>
          <w:alias w:val="Witness"/>
          <w:id w:val="486445214"/>
          <w:placeholder>
            <w:docPart w:val="96E527C250D5474897AAFE0233C11261"/>
          </w:placeholder>
          <w:richText/>
        </w:sdtPr>
        <w:sdtContent>
          <w:r w:rsidRPr="00EC3C6F" w:rsidR="00EC3C6F">
            <w:rPr>
              <w:b/>
              <w:i/>
            </w:rPr>
            <w:t>Alan Mendoza:</w:t>
          </w:r>
          <w:r w:rsidRPr="003435C0" w:rsidR="00E46C59">
            <w:rPr>
              <w:b/>
            </w:rPr>
            <w:t xml:space="preserve"> </w:t>
          </w:r>
        </w:sdtContent>
      </w:sdt>
      <w:r w:rsidR="00E46C59">
        <w:t>It is very important that we ha</w:t>
      </w:r>
      <w:r>
        <w:t xml:space="preserve">d </w:t>
      </w:r>
      <w:r w:rsidR="00E46C59">
        <w:t>the DFID and FCO amalgamation</w:t>
      </w:r>
      <w:r w:rsidR="00606845">
        <w:t>.</w:t>
      </w:r>
      <w:r w:rsidR="00697007">
        <w:t xml:space="preserve"> </w:t>
      </w:r>
      <w:r>
        <w:t>For the first time, y</w:t>
      </w:r>
      <w:r w:rsidR="00E46C59">
        <w:t xml:space="preserve">ou </w:t>
      </w:r>
      <w:r>
        <w:t xml:space="preserve">now </w:t>
      </w:r>
      <w:r w:rsidR="00E46C59">
        <w:t xml:space="preserve">have one </w:t>
      </w:r>
      <w:r w:rsidR="00E800DA">
        <w:t>Department</w:t>
      </w:r>
      <w:r w:rsidR="00E46C59">
        <w:t xml:space="preserve"> that is able to control</w:t>
      </w:r>
      <w:r>
        <w:t xml:space="preserve"> the output of this overseas expenditure</w:t>
      </w:r>
      <w:r w:rsidR="00606845">
        <w:t>.</w:t>
      </w:r>
      <w:r w:rsidR="00697007">
        <w:t xml:space="preserve"> </w:t>
      </w:r>
      <w:r w:rsidR="00E46C59">
        <w:t xml:space="preserve">It is also quite right that the </w:t>
      </w:r>
      <w:r w:rsidR="00E800DA">
        <w:t>Department</w:t>
      </w:r>
      <w:r w:rsidR="007C426F">
        <w:t>,</w:t>
      </w:r>
      <w:r w:rsidR="00E46C59">
        <w:t xml:space="preserve"> </w:t>
      </w:r>
      <w:r>
        <w:t>therefore</w:t>
      </w:r>
      <w:r w:rsidR="007C426F">
        <w:t>,</w:t>
      </w:r>
      <w:r>
        <w:t xml:space="preserve"> </w:t>
      </w:r>
      <w:r w:rsidR="00E46C59">
        <w:t>oversees</w:t>
      </w:r>
      <w:r>
        <w:t xml:space="preserve"> the spend of other </w:t>
      </w:r>
      <w:r w:rsidR="00E800DA">
        <w:t>Departments</w:t>
      </w:r>
      <w:r>
        <w:t xml:space="preserve"> in this way to make sure there is some joined</w:t>
      </w:r>
      <w:r>
        <w:noBreakHyphen/>
        <w:t xml:space="preserve">up thinking </w:t>
      </w:r>
      <w:r w:rsidR="00E46C59">
        <w:t xml:space="preserve">within </w:t>
      </w:r>
      <w:r w:rsidR="00E800DA">
        <w:t>Government</w:t>
      </w:r>
      <w:r w:rsidR="00E46C59">
        <w:t xml:space="preserve"> on this question.</w:t>
      </w:r>
    </w:p>
    <w:p w:rsidR="005C6C80" w:rsidP="00E46C59">
      <w:pPr>
        <w:pStyle w:val="Answer"/>
      </w:pPr>
      <w:r>
        <w:t>Although there ha</w:t>
      </w:r>
      <w:r>
        <w:t xml:space="preserve">ve </w:t>
      </w:r>
      <w:r>
        <w:t xml:space="preserve">been many </w:t>
      </w:r>
      <w:r>
        <w:t xml:space="preserve">excellent </w:t>
      </w:r>
      <w:r>
        <w:t>example</w:t>
      </w:r>
      <w:r>
        <w:t>s</w:t>
      </w:r>
      <w:r>
        <w:t xml:space="preserve"> of aid s</w:t>
      </w:r>
      <w:r>
        <w:t>p</w:t>
      </w:r>
      <w:r>
        <w:t>ending</w:t>
      </w:r>
      <w:r>
        <w:t xml:space="preserve">, there have also been some curiosities, where one </w:t>
      </w:r>
      <w:r w:rsidR="00E800DA">
        <w:t>Department</w:t>
      </w:r>
      <w:r>
        <w:t xml:space="preserve"> is doing something that another </w:t>
      </w:r>
      <w:r w:rsidR="00E800DA">
        <w:t>Department</w:t>
      </w:r>
      <w:r>
        <w:t xml:space="preserve"> has rejected for various reasons</w:t>
      </w:r>
      <w:r w:rsidR="00606845">
        <w:t>.</w:t>
      </w:r>
      <w:r w:rsidR="00697007">
        <w:t xml:space="preserve"> </w:t>
      </w:r>
      <w:r>
        <w:t xml:space="preserve">I am </w:t>
      </w:r>
      <w:r>
        <w:t xml:space="preserve">thinking </w:t>
      </w:r>
      <w:r>
        <w:t xml:space="preserve">primarily </w:t>
      </w:r>
      <w:r>
        <w:t>when it come</w:t>
      </w:r>
      <w:r>
        <w:t xml:space="preserve">s </w:t>
      </w:r>
      <w:r>
        <w:t>to giving money to certain countries that would no</w:t>
      </w:r>
      <w:r>
        <w:t xml:space="preserve"> longer</w:t>
      </w:r>
      <w:r>
        <w:t xml:space="preserve"> </w:t>
      </w:r>
      <w:r>
        <w:t xml:space="preserve">pass a test on </w:t>
      </w:r>
      <w:r>
        <w:t>be</w:t>
      </w:r>
      <w:r>
        <w:t xml:space="preserve">ing </w:t>
      </w:r>
      <w:r>
        <w:t>eligible for aid</w:t>
      </w:r>
      <w:r>
        <w:t xml:space="preserve"> because of their income levels</w:t>
      </w:r>
      <w:r>
        <w:t>.</w:t>
      </w:r>
    </w:p>
    <w:p w:rsidR="00E46C59" w:rsidP="00E467E6">
      <w:pPr>
        <w:pStyle w:val="Answer"/>
      </w:pPr>
      <w:r>
        <w:t xml:space="preserve">It </w:t>
      </w:r>
      <w:r>
        <w:t xml:space="preserve">is important </w:t>
      </w:r>
      <w:r w:rsidR="005C6C80">
        <w:t xml:space="preserve">that </w:t>
      </w:r>
      <w:r>
        <w:t>you have a co</w:t>
      </w:r>
      <w:r w:rsidR="005C6C80">
        <w:noBreakHyphen/>
        <w:t>ordinator</w:t>
      </w:r>
      <w:r w:rsidR="00606845">
        <w:t>.</w:t>
      </w:r>
      <w:r w:rsidR="00697007">
        <w:t xml:space="preserve"> </w:t>
      </w:r>
      <w:r w:rsidR="005C6C80">
        <w:t xml:space="preserve">It makes sense for it to be the </w:t>
      </w:r>
      <w:r w:rsidR="00E467E6">
        <w:t xml:space="preserve">Foreign Office with, of course, the aid component brought into </w:t>
      </w:r>
      <w:r>
        <w:t xml:space="preserve">a central part of </w:t>
      </w:r>
      <w:r w:rsidR="00A52778">
        <w:t xml:space="preserve">it as a </w:t>
      </w:r>
      <w:r w:rsidR="00A52778">
        <w:t>Focado</w:t>
      </w:r>
      <w:r w:rsidR="00A52778">
        <w:t xml:space="preserve"> Department</w:t>
      </w:r>
      <w:r w:rsidR="00606845">
        <w:rPr>
          <w:rFonts w:cs="Times New Roman"/>
        </w:rPr>
        <w:t>.</w:t>
      </w:r>
      <w:r w:rsidR="00697007">
        <w:rPr>
          <w:rFonts w:cs="Times New Roman"/>
        </w:rPr>
        <w:t xml:space="preserve"> </w:t>
      </w:r>
      <w:r>
        <w:t>As a result</w:t>
      </w:r>
      <w:r w:rsidR="00E467E6">
        <w:t xml:space="preserve">, </w:t>
      </w:r>
      <w:r>
        <w:t xml:space="preserve">I am confident that </w:t>
      </w:r>
      <w:r w:rsidR="00E800DA">
        <w:t>Department</w:t>
      </w:r>
      <w:r>
        <w:t xml:space="preserve"> is the right place to lead on this and </w:t>
      </w:r>
      <w:r w:rsidR="00E467E6">
        <w:t xml:space="preserve">to </w:t>
      </w:r>
      <w:r>
        <w:t>direct that</w:t>
      </w:r>
      <w:r w:rsidR="00E467E6">
        <w:t xml:space="preserve"> across all other </w:t>
      </w:r>
      <w:r w:rsidR="00E800DA">
        <w:t>Departments</w:t>
      </w:r>
      <w:r w:rsidR="00606845">
        <w:t>.</w:t>
      </w:r>
      <w:r w:rsidR="00697007">
        <w:t xml:space="preserve"> </w:t>
      </w:r>
      <w:r w:rsidR="00E467E6">
        <w:t xml:space="preserve">For me, </w:t>
      </w:r>
      <w:r>
        <w:t>these have been very good changes</w:t>
      </w:r>
      <w:r w:rsidR="00606845">
        <w:t>.</w:t>
      </w:r>
      <w:r w:rsidR="00697007">
        <w:t xml:space="preserve"> </w:t>
      </w:r>
      <w:r w:rsidR="00E467E6">
        <w:t>They will lead to our aid spending being far more effective in the coming years</w:t>
      </w:r>
      <w:r w:rsidR="00606845">
        <w:t>.</w:t>
      </w:r>
      <w:r w:rsidR="00697007">
        <w:t xml:space="preserve"> </w:t>
      </w:r>
    </w:p>
    <w:p w:rsidR="0063219A" w:rsidP="00E46C59">
      <w:pPr>
        <w:pStyle w:val="Answer"/>
      </w:pPr>
      <w:sdt>
        <w:sdtPr>
          <w:alias w:val="Witness"/>
          <w:id w:val="-1743711597"/>
          <w:placeholder>
            <w:docPart w:val="96E527C250D5474897AAFE0233C11261"/>
          </w:placeholder>
          <w:richText/>
        </w:sdtPr>
        <w:sdtContent>
          <w:r w:rsidRPr="00EC3C6F" w:rsidR="00EC3C6F">
            <w:rPr>
              <w:b/>
              <w:i/>
            </w:rPr>
            <w:t>Romilly Greenhill:</w:t>
          </w:r>
          <w:r w:rsidRPr="003435C0" w:rsidR="00E46C59">
            <w:rPr>
              <w:b/>
            </w:rPr>
            <w:t xml:space="preserve"> </w:t>
          </w:r>
        </w:sdtContent>
      </w:sdt>
      <w:r w:rsidR="00E46C59">
        <w:t xml:space="preserve">I do not necessarily agree with Alan on many things, but </w:t>
      </w:r>
      <w:r w:rsidR="00E467E6">
        <w:t xml:space="preserve">in this area we are agreed that </w:t>
      </w:r>
      <w:r w:rsidR="00E46C59">
        <w:t xml:space="preserve">it is really helpful </w:t>
      </w:r>
      <w:r w:rsidR="00E467E6">
        <w:t xml:space="preserve">having </w:t>
      </w:r>
      <w:r w:rsidR="00E46C59">
        <w:t xml:space="preserve">the lead </w:t>
      </w:r>
      <w:r w:rsidR="00E800DA">
        <w:t>Department</w:t>
      </w:r>
      <w:r w:rsidR="00E46C59">
        <w:t xml:space="preserve"> being able to take a more strategic and coherent approach</w:t>
      </w:r>
      <w:r w:rsidR="00606845">
        <w:t>.</w:t>
      </w:r>
      <w:r w:rsidR="00697007">
        <w:t xml:space="preserve"> </w:t>
      </w:r>
      <w:r w:rsidR="00E467E6">
        <w:t xml:space="preserve">In previous years, the overall ODA envelope has been the result of what can be badged as ODA across a number of </w:t>
      </w:r>
      <w:r w:rsidR="00E800DA">
        <w:t>Departments</w:t>
      </w:r>
      <w:r w:rsidR="00E467E6">
        <w:t xml:space="preserve">, and it has not </w:t>
      </w:r>
      <w:r w:rsidR="00E46C59">
        <w:t>really been a very coherent or strategic approach</w:t>
      </w:r>
      <w:r w:rsidR="00606845">
        <w:t>.</w:t>
      </w:r>
      <w:r w:rsidR="00697007">
        <w:t xml:space="preserve"> </w:t>
      </w:r>
      <w:r w:rsidR="00A52778">
        <w:t xml:space="preserve">It </w:t>
      </w:r>
      <w:r>
        <w:t>is a good move.</w:t>
      </w:r>
      <w:r w:rsidR="00A52778">
        <w:t xml:space="preserve"> </w:t>
      </w:r>
      <w:r>
        <w:t xml:space="preserve">ONE </w:t>
      </w:r>
      <w:r w:rsidR="00E46C59">
        <w:t>was not in favour of the DFID</w:t>
      </w:r>
      <w:r>
        <w:noBreakHyphen/>
      </w:r>
      <w:r w:rsidR="00E46C59">
        <w:t>FCO merger</w:t>
      </w:r>
      <w:r>
        <w:t xml:space="preserve">, but there are some </w:t>
      </w:r>
      <w:r w:rsidR="00A52778">
        <w:t xml:space="preserve">real </w:t>
      </w:r>
      <w:r>
        <w:t xml:space="preserve">advantages of having one of the great </w:t>
      </w:r>
      <w:r w:rsidR="00A52778">
        <w:t xml:space="preserve">Offices </w:t>
      </w:r>
      <w:r>
        <w:t xml:space="preserve">of </w:t>
      </w:r>
      <w:r w:rsidR="00A52778">
        <w:t xml:space="preserve">State </w:t>
      </w:r>
      <w:r>
        <w:t xml:space="preserve">overseeing the ODA budget and </w:t>
      </w:r>
      <w:r w:rsidR="00E46C59">
        <w:t>potentially able to play</w:t>
      </w:r>
      <w:r>
        <w:t xml:space="preserve"> a bit more of a leadership role across the Cabinet</w:t>
      </w:r>
      <w:r w:rsidR="00606845">
        <w:t>.</w:t>
      </w:r>
      <w:r w:rsidR="00697007">
        <w:t xml:space="preserve"> </w:t>
      </w:r>
    </w:p>
    <w:p w:rsidR="00E46C59" w:rsidP="00E46C59">
      <w:pPr>
        <w:pStyle w:val="Answer"/>
      </w:pPr>
      <w:r>
        <w:t xml:space="preserve">The one thing </w:t>
      </w:r>
      <w:r w:rsidR="0063219A">
        <w:t xml:space="preserve">that </w:t>
      </w:r>
      <w:r w:rsidR="00A52778">
        <w:t xml:space="preserve">is </w:t>
      </w:r>
      <w:r>
        <w:t>need</w:t>
      </w:r>
      <w:r w:rsidR="00A52778">
        <w:t>ed</w:t>
      </w:r>
      <w:r w:rsidR="0063219A">
        <w:t>—we heard this very strongly from the first panel—</w:t>
      </w:r>
      <w:r>
        <w:t>is a lot more transparency from the FCDO</w:t>
      </w:r>
      <w:r w:rsidR="0063219A">
        <w:t xml:space="preserve"> of how </w:t>
      </w:r>
      <w:r w:rsidR="00A52778">
        <w:t>it</w:t>
      </w:r>
      <w:r w:rsidR="0063219A">
        <w:t xml:space="preserve"> </w:t>
      </w:r>
      <w:r w:rsidR="00A52778">
        <w:t>is</w:t>
      </w:r>
      <w:r w:rsidR="0063219A">
        <w:t xml:space="preserve"> doing this ODA allocation process</w:t>
      </w:r>
      <w:r w:rsidR="00606845">
        <w:t>.</w:t>
      </w:r>
      <w:r w:rsidR="00697007">
        <w:t xml:space="preserve"> </w:t>
      </w:r>
      <w:r w:rsidR="0063219A">
        <w:t>There is v</w:t>
      </w:r>
      <w:r>
        <w:t xml:space="preserve">ery, very limited </w:t>
      </w:r>
      <w:r w:rsidR="0063219A">
        <w:t xml:space="preserve">transparency </w:t>
      </w:r>
      <w:r>
        <w:t xml:space="preserve">about </w:t>
      </w:r>
      <w:r w:rsidR="0063219A">
        <w:t>the 2020 cuts</w:t>
      </w:r>
      <w:r w:rsidR="00606845">
        <w:t>.</w:t>
      </w:r>
      <w:r w:rsidR="00697007">
        <w:t xml:space="preserve"> </w:t>
      </w:r>
      <w:r w:rsidR="0063219A">
        <w:t>There is absolutely no transparency</w:t>
      </w:r>
      <w:r w:rsidR="00A52778">
        <w:t>,</w:t>
      </w:r>
      <w:r w:rsidR="0063219A">
        <w:t xml:space="preserve"> as far as I can work out</w:t>
      </w:r>
      <w:r w:rsidR="00A52778">
        <w:t>,</w:t>
      </w:r>
      <w:r w:rsidR="0063219A">
        <w:t xml:space="preserve"> about </w:t>
      </w:r>
      <w:r>
        <w:t>what they are planning to do next year</w:t>
      </w:r>
      <w:r w:rsidR="00606845">
        <w:t>.</w:t>
      </w:r>
      <w:r w:rsidR="00697007">
        <w:t xml:space="preserve"> </w:t>
      </w:r>
      <w:r>
        <w:t xml:space="preserve">If they </w:t>
      </w:r>
      <w:r w:rsidR="0063219A">
        <w:t xml:space="preserve">really </w:t>
      </w:r>
      <w:r>
        <w:t xml:space="preserve">want to have that strategic approach </w:t>
      </w:r>
      <w:r w:rsidR="0063219A">
        <w:t>and that co</w:t>
      </w:r>
      <w:r w:rsidR="0063219A">
        <w:noBreakHyphen/>
        <w:t xml:space="preserve">ordination function, </w:t>
      </w:r>
      <w:r>
        <w:t xml:space="preserve">they need to be much more </w:t>
      </w:r>
      <w:r w:rsidR="0063219A">
        <w:t>transparent</w:t>
      </w:r>
      <w:r>
        <w:t xml:space="preserve"> and engage much more </w:t>
      </w:r>
      <w:r w:rsidR="0063219A">
        <w:t xml:space="preserve">with the </w:t>
      </w:r>
      <w:r>
        <w:t>wider development community</w:t>
      </w:r>
      <w:r w:rsidR="0063219A">
        <w:t xml:space="preserve"> in the UK</w:t>
      </w:r>
      <w:r>
        <w:t>.</w:t>
      </w:r>
    </w:p>
    <w:p w:rsidR="0063219A" w:rsidP="00E46C59">
      <w:pPr>
        <w:pStyle w:val="Answer"/>
      </w:pPr>
      <w:sdt>
        <w:sdtPr>
          <w:alias w:val="Witness"/>
          <w:id w:val="-873542648"/>
          <w:placeholder>
            <w:docPart w:val="96E527C250D5474897AAFE0233C11261"/>
          </w:placeholder>
          <w:richText/>
        </w:sdtPr>
        <w:sdtContent>
          <w:r w:rsidRPr="00EC3C6F" w:rsidR="00EC3C6F">
            <w:rPr>
              <w:b/>
              <w:i/>
            </w:rPr>
            <w:t>Simon Starling:</w:t>
          </w:r>
          <w:r w:rsidRPr="003435C0" w:rsidR="00E46C59">
            <w:rPr>
              <w:b/>
            </w:rPr>
            <w:t xml:space="preserve"> </w:t>
          </w:r>
        </w:sdtContent>
      </w:sdt>
      <w:r w:rsidR="00E46C59">
        <w:t xml:space="preserve">I would agree with most of </w:t>
      </w:r>
      <w:r w:rsidR="00A52778">
        <w:t xml:space="preserve">what </w:t>
      </w:r>
      <w:r w:rsidR="00E46C59">
        <w:t>the other witnesses have said there</w:t>
      </w:r>
      <w:r w:rsidR="00A52778">
        <w:t>.</w:t>
      </w:r>
      <w:r>
        <w:t xml:space="preserve"> </w:t>
      </w:r>
      <w:r w:rsidR="00A52778">
        <w:t xml:space="preserve">It </w:t>
      </w:r>
      <w:r>
        <w:t xml:space="preserve">should provide more policy coherence across the UK </w:t>
      </w:r>
      <w:r w:rsidR="00E800DA">
        <w:t>Government</w:t>
      </w:r>
      <w:r>
        <w:t>’s work</w:t>
      </w:r>
      <w:r w:rsidR="00606845">
        <w:t>.</w:t>
      </w:r>
      <w:r w:rsidR="00697007">
        <w:t xml:space="preserve"> </w:t>
      </w:r>
      <w:r w:rsidR="00E46C59">
        <w:t>That is welcome, a</w:t>
      </w:r>
      <w:r>
        <w:t>n</w:t>
      </w:r>
      <w:r w:rsidR="00E46C59">
        <w:t>d the oversight is welcome</w:t>
      </w:r>
      <w:r w:rsidR="00606845">
        <w:t>.</w:t>
      </w:r>
      <w:r w:rsidR="00697007">
        <w:t xml:space="preserve"> </w:t>
      </w:r>
      <w:r w:rsidR="00E46C59">
        <w:t>The proof is a little bit in the pudding</w:t>
      </w:r>
      <w:r w:rsidR="00606845">
        <w:t>.</w:t>
      </w:r>
      <w:r w:rsidR="00697007">
        <w:t xml:space="preserve"> </w:t>
      </w:r>
      <w:r>
        <w:t>It is less about who spends the money than what it is spent on.</w:t>
      </w:r>
    </w:p>
    <w:p w:rsidR="00E46C59" w:rsidP="00E46C59">
      <w:pPr>
        <w:pStyle w:val="Answer"/>
      </w:pPr>
      <w:r>
        <w:t xml:space="preserve">We </w:t>
      </w:r>
      <w:r>
        <w:t xml:space="preserve">want to see </w:t>
      </w:r>
      <w:r w:rsidR="0063219A">
        <w:t xml:space="preserve">a </w:t>
      </w:r>
      <w:r>
        <w:t>continued focus on</w:t>
      </w:r>
      <w:r w:rsidR="0063219A">
        <w:t xml:space="preserve"> </w:t>
      </w:r>
      <w:r>
        <w:t>poverty</w:t>
      </w:r>
      <w:r w:rsidR="0063219A">
        <w:t xml:space="preserve"> </w:t>
      </w:r>
      <w:r>
        <w:t>alleviation, climate change</w:t>
      </w:r>
      <w:r w:rsidR="0063219A">
        <w:t xml:space="preserve"> and relieving the suffering of the world’s most vulnerable people</w:t>
      </w:r>
      <w:r w:rsidR="00606845">
        <w:t>.</w:t>
      </w:r>
      <w:r w:rsidR="00697007">
        <w:t xml:space="preserve"> </w:t>
      </w:r>
      <w:r w:rsidR="0063219A">
        <w:t>T</w:t>
      </w:r>
      <w:r>
        <w:t xml:space="preserve">he slight risk </w:t>
      </w:r>
      <w:r w:rsidR="0063219A">
        <w:t xml:space="preserve">in FCDO being in charge of 93.5% of the budget is </w:t>
      </w:r>
      <w:r>
        <w:t xml:space="preserve">that </w:t>
      </w:r>
      <w:r>
        <w:t>it</w:t>
      </w:r>
      <w:r w:rsidR="0063219A">
        <w:t xml:space="preserve"> </w:t>
      </w:r>
      <w:r>
        <w:t>shift</w:t>
      </w:r>
      <w:r>
        <w:t>s</w:t>
      </w:r>
      <w:r>
        <w:t xml:space="preserve"> away the focus from the traditional</w:t>
      </w:r>
      <w:r w:rsidR="0063219A">
        <w:t xml:space="preserve"> focus of the International Development Act and poverty alleviation</w:t>
      </w:r>
      <w:r w:rsidR="00606845">
        <w:t>.</w:t>
      </w:r>
      <w:r w:rsidR="00697007">
        <w:t xml:space="preserve"> </w:t>
      </w:r>
      <w:r w:rsidR="0063219A">
        <w:t>That would be the risk associated with that, but in theory it should lead to greater policy coherence.</w:t>
      </w:r>
    </w:p>
    <w:p w:rsidR="00E46C59" w:rsidP="00E46C59">
      <w:pPr>
        <w:pStyle w:val="Question"/>
      </w:pPr>
      <w:sdt>
        <w:sdtPr>
          <w:alias w:val="Member"/>
          <w:tag w:val="&lt;Member mnisId='4819' dodsId=''&gt;"/>
          <w:id w:val="651414549"/>
          <w:placeholder>
            <w:docPart w:val="96E527C250D5474897AAFE0233C11261"/>
          </w:placeholder>
          <w:richText/>
        </w:sdtPr>
        <w:sdtContent>
          <w:r w:rsidRPr="001001EC">
            <w:rPr>
              <w:b/>
            </w:rPr>
            <w:t>Theo Clarke:</w:t>
          </w:r>
        </w:sdtContent>
      </w:sdt>
      <w:r>
        <w:t xml:space="preserve"> </w:t>
      </w:r>
      <w:r w:rsidR="00C97E16">
        <w:t xml:space="preserve">My first question is to </w:t>
      </w:r>
      <w:r>
        <w:t>Rom</w:t>
      </w:r>
      <w:r w:rsidR="0063219A">
        <w:t>i</w:t>
      </w:r>
      <w:r>
        <w:t>lly</w:t>
      </w:r>
      <w:r w:rsidR="00606845">
        <w:t>.</w:t>
      </w:r>
      <w:r w:rsidR="00697007">
        <w:t xml:space="preserve"> </w:t>
      </w:r>
      <w:r w:rsidR="00C97E16">
        <w:t>W</w:t>
      </w:r>
      <w:r>
        <w:t xml:space="preserve">hat role </w:t>
      </w:r>
      <w:r w:rsidR="00C97E16">
        <w:t xml:space="preserve">does </w:t>
      </w:r>
      <w:r>
        <w:t xml:space="preserve">the UK’s development legislation </w:t>
      </w:r>
      <w:r w:rsidR="0063219A">
        <w:t>a</w:t>
      </w:r>
      <w:r>
        <w:t xml:space="preserve">nd adherence </w:t>
      </w:r>
      <w:r w:rsidR="0063219A">
        <w:t>to</w:t>
      </w:r>
      <w:r>
        <w:t xml:space="preserve"> the DAC rules</w:t>
      </w:r>
      <w:r w:rsidR="00C97E16">
        <w:t xml:space="preserve"> play in determining the direction of UK ODA spending?</w:t>
      </w:r>
    </w:p>
    <w:p w:rsidR="00C97E16" w:rsidP="00C97E16">
      <w:pPr>
        <w:pStyle w:val="Answer"/>
      </w:pPr>
      <w:sdt>
        <w:sdtPr>
          <w:alias w:val="Witness"/>
          <w:id w:val="-572579825"/>
          <w:placeholder>
            <w:docPart w:val="96E527C250D5474897AAFE0233C11261"/>
          </w:placeholder>
          <w:richText/>
        </w:sdtPr>
        <w:sdtContent>
          <w:r w:rsidRPr="00EC3C6F" w:rsidR="00EC3C6F">
            <w:rPr>
              <w:b/>
              <w:i/>
            </w:rPr>
            <w:t>Romilly Greenhill:</w:t>
          </w:r>
          <w:r w:rsidRPr="001001EC" w:rsidR="00E46C59">
            <w:rPr>
              <w:b/>
            </w:rPr>
            <w:t xml:space="preserve"> </w:t>
          </w:r>
        </w:sdtContent>
      </w:sdt>
      <w:r w:rsidR="00641CBA">
        <w:t xml:space="preserve">The </w:t>
      </w:r>
      <w:r w:rsidR="00E46C59">
        <w:t xml:space="preserve">DAC rules are incredibly </w:t>
      </w:r>
      <w:r w:rsidR="0063219A">
        <w:t>important</w:t>
      </w:r>
      <w:r w:rsidR="00E46C59">
        <w:t xml:space="preserve">, and the UK has played a central role in developing and updating </w:t>
      </w:r>
      <w:r w:rsidR="00641CBA">
        <w:t>them</w:t>
      </w:r>
      <w:r w:rsidR="00606845">
        <w:t>.</w:t>
      </w:r>
      <w:r w:rsidR="00697007">
        <w:t xml:space="preserve"> </w:t>
      </w:r>
      <w:r>
        <w:t xml:space="preserve">Sometimes the </w:t>
      </w:r>
      <w:r w:rsidR="00E46C59">
        <w:t xml:space="preserve">DAC rules </w:t>
      </w:r>
      <w:r>
        <w:t>can be seen a</w:t>
      </w:r>
      <w:r w:rsidR="00641CBA">
        <w:t>s a</w:t>
      </w:r>
      <w:r>
        <w:t xml:space="preserve"> little like </w:t>
      </w:r>
      <w:r w:rsidR="00E46C59">
        <w:t>manna from heave</w:t>
      </w:r>
      <w:r w:rsidR="0063219A">
        <w:t>n</w:t>
      </w:r>
      <w:r>
        <w:t xml:space="preserve"> that is imposed on the UK from outside</w:t>
      </w:r>
      <w:r w:rsidR="00E46C59">
        <w:t>, but we have</w:t>
      </w:r>
      <w:r w:rsidR="0063219A">
        <w:t xml:space="preserve"> </w:t>
      </w:r>
      <w:r w:rsidR="00E46C59">
        <w:t>a really, really critical role.</w:t>
      </w:r>
      <w:r w:rsidR="00641CBA">
        <w:t xml:space="preserve"> </w:t>
      </w:r>
      <w:r w:rsidR="00E46C59">
        <w:t xml:space="preserve">We have pushed forward some really important changes </w:t>
      </w:r>
      <w:r>
        <w:t xml:space="preserve">to </w:t>
      </w:r>
      <w:r w:rsidR="00E46C59">
        <w:t>the DAC</w:t>
      </w:r>
      <w:r w:rsidR="00606845">
        <w:t>.</w:t>
      </w:r>
      <w:r w:rsidR="00697007">
        <w:t xml:space="preserve"> </w:t>
      </w:r>
      <w:r>
        <w:t>For example, countries being eligible when their income level falls</w:t>
      </w:r>
      <w:r w:rsidR="00641CBA">
        <w:t>,</w:t>
      </w:r>
      <w:r>
        <w:t xml:space="preserve"> some of the changes on peacekeep</w:t>
      </w:r>
      <w:r w:rsidR="00641CBA">
        <w:t>ing</w:t>
      </w:r>
      <w:r>
        <w:t xml:space="preserve"> and so on </w:t>
      </w:r>
      <w:r w:rsidR="00641CBA">
        <w:t xml:space="preserve">are </w:t>
      </w:r>
      <w:r>
        <w:t>things</w:t>
      </w:r>
      <w:r w:rsidR="00641CBA">
        <w:t xml:space="preserve"> that</w:t>
      </w:r>
      <w:r>
        <w:t xml:space="preserve"> </w:t>
      </w:r>
      <w:r w:rsidR="00E46C59">
        <w:t>the UK has really pushed forward</w:t>
      </w:r>
      <w:r w:rsidR="00606845">
        <w:t>.</w:t>
      </w:r>
      <w:r w:rsidR="00697007">
        <w:t xml:space="preserve"> </w:t>
      </w:r>
      <w:r w:rsidR="00E46C59">
        <w:t xml:space="preserve">Us </w:t>
      </w:r>
      <w:r w:rsidR="0063219A">
        <w:t xml:space="preserve">playing </w:t>
      </w:r>
      <w:r w:rsidR="00E46C59">
        <w:t>a supporti</w:t>
      </w:r>
      <w:r>
        <w:t>ng</w:t>
      </w:r>
      <w:r w:rsidR="00E46C59">
        <w:t xml:space="preserve"> role</w:t>
      </w:r>
      <w:r w:rsidR="00641CBA">
        <w:t xml:space="preserve"> and</w:t>
      </w:r>
      <w:r w:rsidR="00E46C59">
        <w:t xml:space="preserve"> </w:t>
      </w:r>
      <w:r>
        <w:t xml:space="preserve">being </w:t>
      </w:r>
      <w:r w:rsidR="00E46C59">
        <w:t xml:space="preserve">a role model </w:t>
      </w:r>
      <w:r w:rsidR="00641CBA">
        <w:t>in</w:t>
      </w:r>
      <w:r>
        <w:t xml:space="preserve"> </w:t>
      </w:r>
      <w:r w:rsidR="00E46C59">
        <w:t xml:space="preserve">adhering to the DAC rules </w:t>
      </w:r>
      <w:r>
        <w:t xml:space="preserve">is </w:t>
      </w:r>
      <w:r w:rsidR="00641CBA">
        <w:t>incredibly</w:t>
      </w:r>
      <w:r w:rsidR="00E46C59">
        <w:t xml:space="preserve"> important.</w:t>
      </w:r>
    </w:p>
    <w:p w:rsidR="00C97E16" w:rsidP="00E46C59">
      <w:pPr>
        <w:pStyle w:val="Answer"/>
      </w:pPr>
      <w:r>
        <w:t>In terms of the legislation, t</w:t>
      </w:r>
      <w:r w:rsidR="00E46C59">
        <w:t>he focus o</w:t>
      </w:r>
      <w:r w:rsidR="000A5FC6">
        <w:t>f</w:t>
      </w:r>
      <w:r w:rsidR="00E46C59">
        <w:t xml:space="preserve"> UK aid being on poverty is also really important</w:t>
      </w:r>
      <w:r w:rsidR="00641CBA">
        <w:t xml:space="preserve">, </w:t>
      </w:r>
      <w:r>
        <w:t>for two reasons</w:t>
      </w:r>
      <w:r w:rsidR="00606845">
        <w:t>.</w:t>
      </w:r>
      <w:r w:rsidR="00697007">
        <w:t xml:space="preserve"> </w:t>
      </w:r>
      <w:r w:rsidR="00641CBA">
        <w:t>First,</w:t>
      </w:r>
      <w:r>
        <w:t xml:space="preserve"> </w:t>
      </w:r>
      <w:r w:rsidR="00E46C59">
        <w:t xml:space="preserve">it is </w:t>
      </w:r>
      <w:r>
        <w:t xml:space="preserve">obviously </w:t>
      </w:r>
      <w:r w:rsidR="00E46C59">
        <w:t xml:space="preserve">the right thing to do, </w:t>
      </w:r>
      <w:r>
        <w:t xml:space="preserve">and that is how we can be very clear in terms of the results, but this is also </w:t>
      </w:r>
      <w:r w:rsidR="00E46C59">
        <w:t xml:space="preserve">something the public really </w:t>
      </w:r>
      <w:r w:rsidR="0063219A">
        <w:t>strongly</w:t>
      </w:r>
      <w:r w:rsidR="00E46C59">
        <w:t xml:space="preserve"> support</w:t>
      </w:r>
      <w:r w:rsidR="00606845">
        <w:t>.</w:t>
      </w:r>
      <w:r w:rsidR="00697007">
        <w:t xml:space="preserve"> </w:t>
      </w:r>
      <w:r>
        <w:t xml:space="preserve">I talked about this a </w:t>
      </w:r>
      <w:r>
        <w:t>little earlier, but a</w:t>
      </w:r>
      <w:r w:rsidR="00E46C59">
        <w:t xml:space="preserve">ll the polling </w:t>
      </w:r>
      <w:r>
        <w:t xml:space="preserve">of the public </w:t>
      </w:r>
      <w:r w:rsidR="00E46C59">
        <w:t>shows</w:t>
      </w:r>
      <w:r>
        <w:t xml:space="preserve"> </w:t>
      </w:r>
      <w:r w:rsidR="00E46C59">
        <w:t>that they want aid to be focused on poverty reduction</w:t>
      </w:r>
      <w:r w:rsidR="00606845">
        <w:t>.</w:t>
      </w:r>
      <w:r w:rsidR="00697007">
        <w:t xml:space="preserve"> </w:t>
      </w:r>
      <w:r>
        <w:t>They think that is incredibly important</w:t>
      </w:r>
      <w:r w:rsidR="00606845">
        <w:t>.</w:t>
      </w:r>
      <w:r w:rsidR="00697007">
        <w:t xml:space="preserve"> </w:t>
      </w:r>
    </w:p>
    <w:p w:rsidR="00E46C59" w:rsidP="00E46C59">
      <w:pPr>
        <w:pStyle w:val="Answer"/>
      </w:pPr>
      <w:r>
        <w:t xml:space="preserve">As Simon says, </w:t>
      </w:r>
      <w:r>
        <w:t xml:space="preserve">the media scare stories </w:t>
      </w:r>
      <w:r w:rsidR="0063219A">
        <w:t>about</w:t>
      </w:r>
      <w:r>
        <w:t xml:space="preserve"> </w:t>
      </w:r>
      <w:r>
        <w:t xml:space="preserve">aid are generally not about </w:t>
      </w:r>
      <w:r>
        <w:t>children being vaccinated in Malawi</w:t>
      </w:r>
      <w:r w:rsidR="00606845">
        <w:t>.</w:t>
      </w:r>
      <w:r w:rsidR="00697007">
        <w:t xml:space="preserve"> </w:t>
      </w:r>
      <w:r>
        <w:t>When there is a big media fuss about aid, it is often about aid in India</w:t>
      </w:r>
      <w:r w:rsidR="00F91649">
        <w:t>,</w:t>
      </w:r>
      <w:r>
        <w:t xml:space="preserve"> China and so on</w:t>
      </w:r>
      <w:r w:rsidR="00606845">
        <w:t>.</w:t>
      </w:r>
      <w:r w:rsidR="00697007">
        <w:t xml:space="preserve"> </w:t>
      </w:r>
      <w:r>
        <w:t xml:space="preserve">The </w:t>
      </w:r>
      <w:r w:rsidR="0063219A">
        <w:t>legislation</w:t>
      </w:r>
      <w:r>
        <w:t xml:space="preserve"> is really important in making sure </w:t>
      </w:r>
      <w:r w:rsidR="00F91649">
        <w:t xml:space="preserve">that </w:t>
      </w:r>
      <w:r>
        <w:t xml:space="preserve">we keep aid focused on its primary purpose and </w:t>
      </w:r>
      <w:r>
        <w:t xml:space="preserve">that </w:t>
      </w:r>
      <w:r>
        <w:t>we can tell</w:t>
      </w:r>
      <w:r w:rsidR="0063219A">
        <w:t xml:space="preserve"> </w:t>
      </w:r>
      <w:r>
        <w:t>a really good story</w:t>
      </w:r>
      <w:r>
        <w:t xml:space="preserve"> to the public about how that money is being spent</w:t>
      </w:r>
      <w:r>
        <w:t>.</w:t>
      </w:r>
    </w:p>
    <w:p w:rsidR="00C97E16" w:rsidP="00E46C59">
      <w:pPr>
        <w:pStyle w:val="Answer"/>
      </w:pPr>
      <w:sdt>
        <w:sdtPr>
          <w:alias w:val="Witness"/>
          <w:id w:val="801268847"/>
          <w:placeholder>
            <w:docPart w:val="96E527C250D5474897AAFE0233C11261"/>
          </w:placeholder>
          <w:richText/>
        </w:sdtPr>
        <w:sdtContent>
          <w:r w:rsidRPr="00EC3C6F" w:rsidR="00EC3C6F">
            <w:rPr>
              <w:b/>
              <w:i/>
            </w:rPr>
            <w:t>Alan Mendoza:</w:t>
          </w:r>
          <w:r w:rsidRPr="001001EC" w:rsidR="00E46C59">
            <w:rPr>
              <w:b/>
            </w:rPr>
            <w:t xml:space="preserve"> </w:t>
          </w:r>
        </w:sdtContent>
      </w:sdt>
      <w:r w:rsidR="00E46C59">
        <w:t xml:space="preserve">You will not be surprised to </w:t>
      </w:r>
      <w:r>
        <w:t xml:space="preserve">learn </w:t>
      </w:r>
      <w:r w:rsidR="00E46C59">
        <w:t xml:space="preserve">that I </w:t>
      </w:r>
      <w:r w:rsidR="0063219A">
        <w:t>disagree</w:t>
      </w:r>
      <w:r w:rsidR="00E46C59">
        <w:t xml:space="preserve"> with this</w:t>
      </w:r>
      <w:r>
        <w:t xml:space="preserve"> bit of the questioning</w:t>
      </w:r>
      <w:r w:rsidR="00606845">
        <w:t>.</w:t>
      </w:r>
      <w:r w:rsidR="00697007">
        <w:t xml:space="preserve"> </w:t>
      </w:r>
      <w:r>
        <w:t xml:space="preserve">The reality is that </w:t>
      </w:r>
      <w:r w:rsidR="00E46C59">
        <w:t xml:space="preserve">the </w:t>
      </w:r>
      <w:r w:rsidR="0063219A">
        <w:t>Prime</w:t>
      </w:r>
      <w:r w:rsidR="00E46C59">
        <w:t xml:space="preserve"> Minister </w:t>
      </w:r>
      <w:r>
        <w:t xml:space="preserve">himself </w:t>
      </w:r>
      <w:r w:rsidR="00E46C59">
        <w:t xml:space="preserve">has made </w:t>
      </w:r>
      <w:r w:rsidR="0063219A">
        <w:t>complaints</w:t>
      </w:r>
      <w:r w:rsidR="00E46C59">
        <w:t xml:space="preserve"> about how restrictive the </w:t>
      </w:r>
      <w:r w:rsidR="0063219A">
        <w:t>definitions</w:t>
      </w:r>
      <w:r w:rsidR="00E46C59">
        <w:t xml:space="preserve"> are</w:t>
      </w:r>
      <w:r w:rsidR="00606845">
        <w:t>.</w:t>
      </w:r>
      <w:r w:rsidR="00697007">
        <w:t xml:space="preserve"> </w:t>
      </w:r>
      <w:r>
        <w:t>He has tried and previous Prime Ministers have tried to change it</w:t>
      </w:r>
      <w:r w:rsidR="00606845">
        <w:t>.</w:t>
      </w:r>
      <w:r w:rsidR="00697007">
        <w:t xml:space="preserve"> </w:t>
      </w:r>
      <w:r>
        <w:t xml:space="preserve">Yes, we </w:t>
      </w:r>
      <w:r w:rsidR="0063219A">
        <w:t xml:space="preserve">have </w:t>
      </w:r>
      <w:r w:rsidR="00E46C59">
        <w:t xml:space="preserve">a </w:t>
      </w:r>
      <w:r w:rsidR="0063219A">
        <w:t>curious</w:t>
      </w:r>
      <w:r w:rsidR="00E46C59">
        <w:t xml:space="preserve"> relationship here: while we have formulated some of the</w:t>
      </w:r>
      <w:r>
        <w:t xml:space="preserve"> definitional terms, we have also wanted to change some of them and have not been able to do so.</w:t>
      </w:r>
    </w:p>
    <w:p w:rsidR="00C97E16" w:rsidP="00E46C59">
      <w:pPr>
        <w:pStyle w:val="Answer"/>
      </w:pPr>
      <w:r>
        <w:t>Y</w:t>
      </w:r>
      <w:r w:rsidR="00E46C59">
        <w:t>ou can see the problems with the DAC definition</w:t>
      </w:r>
      <w:r>
        <w:t>s</w:t>
      </w:r>
      <w:r w:rsidR="00E46C59">
        <w:t xml:space="preserve"> in </w:t>
      </w:r>
      <w:r>
        <w:t xml:space="preserve">two </w:t>
      </w:r>
      <w:r w:rsidR="00E46C59">
        <w:t>ways</w:t>
      </w:r>
      <w:r w:rsidR="00606845">
        <w:t>.</w:t>
      </w:r>
      <w:r w:rsidR="00697007">
        <w:t xml:space="preserve"> </w:t>
      </w:r>
      <w:r>
        <w:t>You know the bit about where aid can be spent</w:t>
      </w:r>
      <w:r w:rsidR="00606845">
        <w:t>.</w:t>
      </w:r>
      <w:r w:rsidR="00697007">
        <w:t xml:space="preserve"> </w:t>
      </w:r>
      <w:r w:rsidR="00E46C59">
        <w:t xml:space="preserve">This means </w:t>
      </w:r>
      <w:r>
        <w:t xml:space="preserve">we cannot spend money on some of our </w:t>
      </w:r>
      <w:r w:rsidR="00E46C59">
        <w:t>close allies</w:t>
      </w:r>
      <w:r>
        <w:t xml:space="preserve"> despite their relative poverty</w:t>
      </w:r>
      <w:r w:rsidR="00606845">
        <w:t>.</w:t>
      </w:r>
      <w:r w:rsidR="00697007">
        <w:t xml:space="preserve"> </w:t>
      </w:r>
      <w:r>
        <w:t xml:space="preserve">This would include British Overseas Territories and Caribbean islands if a natural disaster were to hit, because they </w:t>
      </w:r>
      <w:r w:rsidR="00E46C59">
        <w:t xml:space="preserve">are classed as </w:t>
      </w:r>
      <w:r w:rsidR="0063219A">
        <w:t>relatively</w:t>
      </w:r>
      <w:r w:rsidR="00E46C59">
        <w:t xml:space="preserve"> well developed</w:t>
      </w:r>
      <w:r w:rsidR="00606845">
        <w:t>.</w:t>
      </w:r>
      <w:r w:rsidR="00697007">
        <w:t xml:space="preserve"> </w:t>
      </w:r>
      <w:r>
        <w:t>Yes, there is a definitional term for that, but s</w:t>
      </w:r>
      <w:r w:rsidR="00E46C59">
        <w:t>urely</w:t>
      </w:r>
      <w:r>
        <w:t xml:space="preserve">, </w:t>
      </w:r>
      <w:r w:rsidR="00E46C59">
        <w:t>as a country</w:t>
      </w:r>
      <w:r>
        <w:t xml:space="preserve">, </w:t>
      </w:r>
      <w:r w:rsidR="00E46C59">
        <w:t xml:space="preserve">we </w:t>
      </w:r>
      <w:r>
        <w:t xml:space="preserve">should be able to </w:t>
      </w:r>
      <w:r w:rsidR="00E46C59">
        <w:t>choose to spend our money</w:t>
      </w:r>
      <w:r w:rsidR="00F91649">
        <w:t xml:space="preserve"> in this way. </w:t>
      </w:r>
      <w:r>
        <w:t>I note that the Foreign Secretary in his priorities would like us to do this more or in fact exclusively</w:t>
      </w:r>
      <w:r w:rsidR="00F91649">
        <w:t xml:space="preserve">, </w:t>
      </w:r>
      <w:r>
        <w:t xml:space="preserve">but </w:t>
      </w:r>
      <w:r w:rsidR="00E46C59">
        <w:t>there appears to be a block on it</w:t>
      </w:r>
      <w:r>
        <w:t xml:space="preserve"> as currently stands.</w:t>
      </w:r>
    </w:p>
    <w:p w:rsidR="00E46C59" w:rsidP="00E46C59">
      <w:pPr>
        <w:pStyle w:val="Answer"/>
      </w:pPr>
      <w:r>
        <w:t xml:space="preserve">Secondly, in terms of </w:t>
      </w:r>
      <w:r>
        <w:t>what aid can be spent on</w:t>
      </w:r>
      <w:r w:rsidR="00F91649">
        <w:t>,</w:t>
      </w:r>
      <w:r w:rsidR="00697007">
        <w:t xml:space="preserve"> </w:t>
      </w:r>
      <w:r w:rsidR="00F91649">
        <w:t xml:space="preserve">some </w:t>
      </w:r>
      <w:r>
        <w:t>of these spending rules are so restrictive</w:t>
      </w:r>
      <w:r w:rsidR="00F91649">
        <w:t>.</w:t>
      </w:r>
      <w:r>
        <w:t xml:space="preserve"> </w:t>
      </w:r>
      <w:r w:rsidR="00F91649">
        <w:t xml:space="preserve">For example, you </w:t>
      </w:r>
      <w:r>
        <w:t>cannot spend on the BBC World Service</w:t>
      </w:r>
      <w:r w:rsidR="00606845">
        <w:t>.</w:t>
      </w:r>
      <w:r w:rsidR="00697007">
        <w:t xml:space="preserve"> </w:t>
      </w:r>
      <w:r>
        <w:t xml:space="preserve">I encourage </w:t>
      </w:r>
      <w:r w:rsidR="00F91649">
        <w:t xml:space="preserve">Committee </w:t>
      </w:r>
      <w:r>
        <w:t xml:space="preserve">members to look at the piece by </w:t>
      </w:r>
      <w:r>
        <w:t>Sarah Sands for Chatham House</w:t>
      </w:r>
      <w:r>
        <w:t xml:space="preserve"> that came out last week</w:t>
      </w:r>
      <w:r w:rsidR="00606845">
        <w:t>.</w:t>
      </w:r>
      <w:r w:rsidR="00697007">
        <w:t xml:space="preserve"> </w:t>
      </w:r>
      <w:r>
        <w:t xml:space="preserve">She tried to make the suggestion that the </w:t>
      </w:r>
      <w:r>
        <w:t xml:space="preserve">BBC World </w:t>
      </w:r>
      <w:r w:rsidR="0063219A">
        <w:t>Service</w:t>
      </w:r>
      <w:r>
        <w:t xml:space="preserve"> require</w:t>
      </w:r>
      <w:r w:rsidR="00F91649">
        <w:t>s</w:t>
      </w:r>
      <w:r>
        <w:t xml:space="preserve"> better funding, and it should be from this budget</w:t>
      </w:r>
      <w:r w:rsidR="00F91649">
        <w:t>,</w:t>
      </w:r>
      <w:r>
        <w:t xml:space="preserve"> be</w:t>
      </w:r>
      <w:r w:rsidR="00F91649">
        <w:t>cause of the essential</w:t>
      </w:r>
      <w:r>
        <w:t xml:space="preserve"> cultural role it performs and </w:t>
      </w:r>
      <w:r w:rsidR="00F91649">
        <w:t>its</w:t>
      </w:r>
      <w:r>
        <w:t xml:space="preserve"> role in spreading truth</w:t>
      </w:r>
      <w:r w:rsidR="00F91649">
        <w:t>,</w:t>
      </w:r>
      <w:r>
        <w:t xml:space="preserve"> peace and prosperity </w:t>
      </w:r>
      <w:r w:rsidR="00F91649">
        <w:t>around the world</w:t>
      </w:r>
      <w:r w:rsidR="00606845">
        <w:t>.</w:t>
      </w:r>
      <w:r w:rsidR="00697007">
        <w:t xml:space="preserve"> </w:t>
      </w:r>
      <w:r w:rsidR="00F91649">
        <w:t xml:space="preserve">You </w:t>
      </w:r>
      <w:r>
        <w:t>have problems there</w:t>
      </w:r>
      <w:r w:rsidR="00606845">
        <w:t>.</w:t>
      </w:r>
      <w:r w:rsidR="00697007">
        <w:t xml:space="preserve"> </w:t>
      </w:r>
    </w:p>
    <w:p w:rsidR="00C97E16" w:rsidP="00E46C59">
      <w:pPr>
        <w:pStyle w:val="Answer"/>
      </w:pPr>
      <w:r>
        <w:t>Equally, we are then hamstr</w:t>
      </w:r>
      <w:r>
        <w:t>u</w:t>
      </w:r>
      <w:r>
        <w:t xml:space="preserve">ng in </w:t>
      </w:r>
      <w:r>
        <w:t xml:space="preserve">a </w:t>
      </w:r>
      <w:r>
        <w:t xml:space="preserve">way </w:t>
      </w:r>
      <w:r w:rsidR="00697007">
        <w:t xml:space="preserve">that </w:t>
      </w:r>
      <w:r>
        <w:t>other countries are not</w:t>
      </w:r>
      <w:r>
        <w:t xml:space="preserve"> in tying our aid to objectives</w:t>
      </w:r>
      <w:r w:rsidR="00606845">
        <w:t>.</w:t>
      </w:r>
      <w:r w:rsidR="00697007">
        <w:t xml:space="preserve"> </w:t>
      </w:r>
      <w:r>
        <w:t xml:space="preserve">For example, we are indeed a massive donor to </w:t>
      </w:r>
      <w:r w:rsidR="00F91649">
        <w:t xml:space="preserve">east </w:t>
      </w:r>
      <w:r>
        <w:t xml:space="preserve">Africa, for example, but the </w:t>
      </w:r>
      <w:r>
        <w:t>way China</w:t>
      </w:r>
      <w:r>
        <w:t xml:space="preserve">’s </w:t>
      </w:r>
      <w:r>
        <w:t>debt</w:t>
      </w:r>
      <w:r w:rsidR="00F91649">
        <w:t xml:space="preserve"> </w:t>
      </w:r>
      <w:r>
        <w:t>trap version of investment operates means that it can buy</w:t>
      </w:r>
      <w:r>
        <w:t xml:space="preserve"> Kenyan elites</w:t>
      </w:r>
      <w:r w:rsidR="00606845">
        <w:t>.</w:t>
      </w:r>
      <w:r w:rsidR="00697007">
        <w:t xml:space="preserve"> </w:t>
      </w:r>
      <w:r>
        <w:t>Therefore, although we have done great work in poverty reduction and</w:t>
      </w:r>
      <w:r w:rsidR="00F91649">
        <w:t>,</w:t>
      </w:r>
      <w:r>
        <w:t xml:space="preserve"> </w:t>
      </w:r>
      <w:r>
        <w:t>indeed</w:t>
      </w:r>
      <w:r w:rsidR="00F91649">
        <w:t>,</w:t>
      </w:r>
      <w:r>
        <w:t xml:space="preserve"> in helping some of the world</w:t>
      </w:r>
      <w:r>
        <w:t xml:space="preserve">’s </w:t>
      </w:r>
      <w:r w:rsidR="0063219A">
        <w:t>poorest</w:t>
      </w:r>
      <w:r>
        <w:t xml:space="preserve"> people in that way</w:t>
      </w:r>
      <w:r>
        <w:t xml:space="preserve">, </w:t>
      </w:r>
      <w:r>
        <w:t xml:space="preserve">you are not seeing the benefits of that </w:t>
      </w:r>
      <w:r w:rsidR="0063219A">
        <w:t>diplomatically</w:t>
      </w:r>
      <w:r>
        <w:t xml:space="preserve"> and politically</w:t>
      </w:r>
      <w:r w:rsidR="00606845">
        <w:t>.</w:t>
      </w:r>
      <w:r w:rsidR="00697007">
        <w:t xml:space="preserve"> </w:t>
      </w:r>
      <w:r>
        <w:t xml:space="preserve">Yes, you have the </w:t>
      </w:r>
      <w:r w:rsidR="00F91649">
        <w:t xml:space="preserve">nice </w:t>
      </w:r>
      <w:r>
        <w:t xml:space="preserve">feeling that you have done the right thing, and there is absolutely a very important point in doing that, but other countries are </w:t>
      </w:r>
      <w:r>
        <w:t>getting different benefits by adapting the rules.</w:t>
      </w:r>
    </w:p>
    <w:p w:rsidR="00E46C59" w:rsidP="00E46C59">
      <w:pPr>
        <w:pStyle w:val="Answer"/>
      </w:pPr>
      <w:r>
        <w:t xml:space="preserve">We </w:t>
      </w:r>
      <w:r w:rsidR="00C97E16">
        <w:t xml:space="preserve">have to look very carefully at how our definition </w:t>
      </w:r>
      <w:r>
        <w:t xml:space="preserve">of aid </w:t>
      </w:r>
      <w:r w:rsidR="00C97E16">
        <w:t>goes in the future</w:t>
      </w:r>
      <w:r w:rsidR="00606845">
        <w:t>.</w:t>
      </w:r>
      <w:r w:rsidR="00697007">
        <w:t xml:space="preserve"> </w:t>
      </w:r>
      <w:r>
        <w:t xml:space="preserve">That is what the Foreign </w:t>
      </w:r>
      <w:r w:rsidR="0063219A">
        <w:t>Secretary</w:t>
      </w:r>
      <w:r>
        <w:t xml:space="preserve"> is edging towards</w:t>
      </w:r>
      <w:r w:rsidR="00C97E16">
        <w:t>, and quite rightly so, in some of the things he was saying in that letter to you.</w:t>
      </w:r>
    </w:p>
    <w:p w:rsidR="00E46C59" w:rsidP="00E46C59">
      <w:pPr>
        <w:pStyle w:val="Question"/>
      </w:pPr>
      <w:sdt>
        <w:sdtPr>
          <w:alias w:val="Member"/>
          <w:tag w:val="&lt;Member mnisId='4819' dodsId=''&gt;"/>
          <w:id w:val="-612446834"/>
          <w:placeholder>
            <w:docPart w:val="96E527C250D5474897AAFE0233C11261"/>
          </w:placeholder>
          <w:richText/>
        </w:sdtPr>
        <w:sdtContent>
          <w:r w:rsidRPr="001001EC">
            <w:rPr>
              <w:b/>
            </w:rPr>
            <w:t>Theo Clarke:</w:t>
          </w:r>
        </w:sdtContent>
      </w:sdt>
      <w:r>
        <w:t xml:space="preserve"> </w:t>
      </w:r>
      <w:r w:rsidR="00C97E16">
        <w:t>Romilly and Si</w:t>
      </w:r>
      <w:r w:rsidR="00F91649">
        <w:t>m</w:t>
      </w:r>
      <w:r w:rsidR="00C97E16">
        <w:t>on, w</w:t>
      </w:r>
      <w:r>
        <w:t xml:space="preserve">ould you like </w:t>
      </w:r>
      <w:r w:rsidR="0063219A">
        <w:t>to</w:t>
      </w:r>
      <w:r>
        <w:t xml:space="preserve"> see any changes to the DAC rules</w:t>
      </w:r>
      <w:r w:rsidR="00606845">
        <w:t>?</w:t>
      </w:r>
      <w:r w:rsidR="00697007">
        <w:t xml:space="preserve"> </w:t>
      </w:r>
      <w:r w:rsidR="00C97E16">
        <w:t>If yes, what would they be?</w:t>
      </w:r>
    </w:p>
    <w:p w:rsidR="00F112CE" w:rsidP="00E46C59">
      <w:pPr>
        <w:pStyle w:val="Answer"/>
      </w:pPr>
      <w:sdt>
        <w:sdtPr>
          <w:alias w:val="Witness"/>
          <w:id w:val="-746668"/>
          <w:placeholder>
            <w:docPart w:val="96E527C250D5474897AAFE0233C11261"/>
          </w:placeholder>
          <w:richText/>
        </w:sdtPr>
        <w:sdtContent>
          <w:r w:rsidRPr="00EC3C6F" w:rsidR="00EC3C6F">
            <w:rPr>
              <w:b/>
              <w:i/>
            </w:rPr>
            <w:t>Simon Starling:</w:t>
          </w:r>
          <w:r w:rsidRPr="001001EC" w:rsidR="00E46C59">
            <w:rPr>
              <w:b/>
            </w:rPr>
            <w:t xml:space="preserve"> </w:t>
          </w:r>
        </w:sdtContent>
      </w:sdt>
      <w:r w:rsidR="00F91649">
        <w:t xml:space="preserve">The </w:t>
      </w:r>
      <w:r w:rsidR="00E46C59">
        <w:t xml:space="preserve">DAC rules are there for a </w:t>
      </w:r>
      <w:r w:rsidR="0063219A">
        <w:t>reason</w:t>
      </w:r>
      <w:r w:rsidR="00E46C59">
        <w:t xml:space="preserve">, and the reason is to guarantee that </w:t>
      </w:r>
      <w:r w:rsidR="00C97E16">
        <w:t xml:space="preserve">aid </w:t>
      </w:r>
      <w:r w:rsidR="00E46C59">
        <w:t>money is spen</w:t>
      </w:r>
      <w:r w:rsidR="00313680">
        <w:t>t</w:t>
      </w:r>
      <w:r w:rsidR="00E46C59">
        <w:t xml:space="preserve"> on poverty alleviation</w:t>
      </w:r>
      <w:r w:rsidR="00606845">
        <w:t>.</w:t>
      </w:r>
      <w:r w:rsidR="00697007">
        <w:t xml:space="preserve"> </w:t>
      </w:r>
      <w:r w:rsidR="00C97E16">
        <w:t>The rules are important to protect those commitments</w:t>
      </w:r>
      <w:r w:rsidR="00606845">
        <w:t>.</w:t>
      </w:r>
      <w:r w:rsidR="00697007">
        <w:t xml:space="preserve"> </w:t>
      </w:r>
      <w:r w:rsidR="00E46C59">
        <w:t>There is a process of updating and revising those rules on a regular basis, and the UK is a</w:t>
      </w:r>
      <w:r w:rsidR="00C97E16">
        <w:t xml:space="preserve">n instrumental </w:t>
      </w:r>
      <w:r w:rsidR="00E46C59">
        <w:t>part of that</w:t>
      </w:r>
      <w:r w:rsidR="00606845">
        <w:t>.</w:t>
      </w:r>
      <w:r w:rsidR="00697007">
        <w:t xml:space="preserve"> </w:t>
      </w:r>
      <w:r w:rsidR="00C97E16">
        <w:t>We have succeeded in updating them in certain areas</w:t>
      </w:r>
      <w:r w:rsidR="00606845">
        <w:t>.</w:t>
      </w:r>
      <w:r w:rsidR="00697007">
        <w:t xml:space="preserve"> </w:t>
      </w:r>
      <w:r w:rsidR="00C97E16">
        <w:t>Romilly mentioned conflict prevention earlier</w:t>
      </w:r>
      <w:r w:rsidR="00606845">
        <w:t>.</w:t>
      </w:r>
      <w:r w:rsidR="00697007">
        <w:t xml:space="preserve"> </w:t>
      </w:r>
      <w:r w:rsidR="00C97E16">
        <w:t>W</w:t>
      </w:r>
      <w:r w:rsidR="00E46C59">
        <w:t>e are involved in those conversations</w:t>
      </w:r>
      <w:r w:rsidR="00C97E16">
        <w:t>; we have succeeded in changing the rules before.</w:t>
      </w:r>
      <w:r w:rsidR="00313680">
        <w:t xml:space="preserve"> They </w:t>
      </w:r>
      <w:r w:rsidR="00E46C59">
        <w:t>are fundamental</w:t>
      </w:r>
      <w:r w:rsidR="00C97E16">
        <w:t xml:space="preserve"> in ensuring that ODA is not siphoned off into projects </w:t>
      </w:r>
      <w:r w:rsidR="00313680">
        <w:t xml:space="preserve">that </w:t>
      </w:r>
      <w:r w:rsidR="00C97E16">
        <w:t>it should not be</w:t>
      </w:r>
      <w:r w:rsidR="00606845">
        <w:t>.</w:t>
      </w:r>
      <w:r w:rsidR="00697007">
        <w:t xml:space="preserve"> </w:t>
      </w:r>
      <w:r w:rsidR="00C97E16">
        <w:t>I</w:t>
      </w:r>
      <w:r w:rsidR="00E46C59">
        <w:t xml:space="preserve">t is really important that we not only abide by </w:t>
      </w:r>
      <w:r w:rsidR="00C97E16">
        <w:t xml:space="preserve">the </w:t>
      </w:r>
      <w:r w:rsidR="00E46C59">
        <w:t>rules</w:t>
      </w:r>
      <w:r w:rsidR="00C97E16">
        <w:t xml:space="preserve"> but also champion them</w:t>
      </w:r>
      <w:r w:rsidR="00606845">
        <w:t>.</w:t>
      </w:r>
      <w:r w:rsidR="00697007">
        <w:t xml:space="preserve"> </w:t>
      </w:r>
      <w:r w:rsidR="00C97E16">
        <w:t xml:space="preserve">Any </w:t>
      </w:r>
      <w:r w:rsidR="00E46C59">
        <w:t xml:space="preserve">attempt to row back on them would </w:t>
      </w:r>
      <w:r w:rsidR="0063219A">
        <w:t>undermine</w:t>
      </w:r>
      <w:r w:rsidR="00E46C59">
        <w:t xml:space="preserve"> the UK’s own commitment </w:t>
      </w:r>
      <w:r w:rsidR="0063219A">
        <w:t>to</w:t>
      </w:r>
      <w:r w:rsidR="00E46C59">
        <w:t xml:space="preserve"> the </w:t>
      </w:r>
      <w:r w:rsidR="0063219A">
        <w:t>international</w:t>
      </w:r>
      <w:r w:rsidR="00E46C59">
        <w:t xml:space="preserve"> rules</w:t>
      </w:r>
      <w:r w:rsidR="00E46C59">
        <w:noBreakHyphen/>
        <w:t>based system</w:t>
      </w:r>
      <w:r w:rsidR="00606845">
        <w:t>.</w:t>
      </w:r>
      <w:r w:rsidR="00697007">
        <w:t xml:space="preserve"> </w:t>
      </w:r>
      <w:r>
        <w:t>That would be self</w:t>
      </w:r>
      <w:r>
        <w:noBreakHyphen/>
        <w:t>defeating</w:t>
      </w:r>
      <w:r w:rsidR="00606845">
        <w:t>.</w:t>
      </w:r>
      <w:r w:rsidR="00697007">
        <w:t xml:space="preserve"> </w:t>
      </w:r>
    </w:p>
    <w:p w:rsidR="00E46C59" w:rsidP="00E46C59">
      <w:pPr>
        <w:pStyle w:val="Answer"/>
      </w:pPr>
      <w:r>
        <w:t>It is</w:t>
      </w:r>
      <w:r w:rsidR="00F112CE">
        <w:t xml:space="preserve"> </w:t>
      </w:r>
      <w:r>
        <w:t xml:space="preserve">another important signal </w:t>
      </w:r>
      <w:r w:rsidR="00F112CE">
        <w:t xml:space="preserve">to those we are trying to work with overseas that </w:t>
      </w:r>
      <w:r>
        <w:t xml:space="preserve">we </w:t>
      </w:r>
      <w:r w:rsidR="00F112CE">
        <w:t xml:space="preserve">will </w:t>
      </w:r>
      <w:r>
        <w:t>protect them</w:t>
      </w:r>
      <w:r w:rsidR="00606845">
        <w:t>.</w:t>
      </w:r>
      <w:r w:rsidR="00697007">
        <w:t xml:space="preserve"> </w:t>
      </w:r>
      <w:r>
        <w:t xml:space="preserve">We are </w:t>
      </w:r>
      <w:r w:rsidR="0063219A">
        <w:t>engaged</w:t>
      </w:r>
      <w:r>
        <w:t xml:space="preserve"> in updating them</w:t>
      </w:r>
      <w:r w:rsidR="00F112CE">
        <w:t xml:space="preserve"> as they need updating, and we should continue to do that</w:t>
      </w:r>
      <w:r w:rsidR="00313680">
        <w:t>,</w:t>
      </w:r>
      <w:r w:rsidR="00F112CE">
        <w:t xml:space="preserve"> but we should not be rowing away from them</w:t>
      </w:r>
      <w:r w:rsidR="00606845">
        <w:t>.</w:t>
      </w:r>
      <w:r w:rsidR="00697007">
        <w:t xml:space="preserve"> </w:t>
      </w:r>
      <w:r>
        <w:t xml:space="preserve">There are </w:t>
      </w:r>
      <w:r w:rsidR="0063219A">
        <w:t>options</w:t>
      </w:r>
      <w:r>
        <w:t xml:space="preserve"> to strengthen them in </w:t>
      </w:r>
      <w:r w:rsidR="0063219A">
        <w:t>certain</w:t>
      </w:r>
      <w:r>
        <w:t xml:space="preserve"> areas, but </w:t>
      </w:r>
      <w:r w:rsidR="00F112CE">
        <w:t xml:space="preserve">at </w:t>
      </w:r>
      <w:r>
        <w:t>the moment more of the battle is to protect the main tenets of them.</w:t>
      </w:r>
    </w:p>
    <w:p w:rsidR="00E46C59" w:rsidP="00E46C59">
      <w:pPr>
        <w:pStyle w:val="Answer"/>
      </w:pPr>
      <w:sdt>
        <w:sdtPr>
          <w:alias w:val="Witness"/>
          <w:id w:val="1622114109"/>
          <w:placeholder>
            <w:docPart w:val="96E527C250D5474897AAFE0233C11261"/>
          </w:placeholder>
          <w:richText/>
        </w:sdtPr>
        <w:sdtContent>
          <w:r w:rsidRPr="00EC3C6F" w:rsidR="00EC3C6F">
            <w:rPr>
              <w:b/>
              <w:i/>
            </w:rPr>
            <w:t>Romilly Greenhill:</w:t>
          </w:r>
          <w:r w:rsidRPr="001001EC">
            <w:rPr>
              <w:b/>
            </w:rPr>
            <w:t xml:space="preserve"> </w:t>
          </w:r>
        </w:sdtContent>
      </w:sdt>
      <w:r w:rsidR="00F112CE">
        <w:t>I do not really have anything to add</w:t>
      </w:r>
      <w:r w:rsidR="00606845">
        <w:t>.</w:t>
      </w:r>
      <w:r w:rsidR="00697007">
        <w:t xml:space="preserve"> </w:t>
      </w:r>
      <w:r>
        <w:t>I completely agree with Simon</w:t>
      </w:r>
      <w:r w:rsidR="00606845">
        <w:t>.</w:t>
      </w:r>
      <w:r w:rsidR="00697007">
        <w:t xml:space="preserve"> </w:t>
      </w:r>
      <w:r>
        <w:t xml:space="preserve">This is </w:t>
      </w:r>
      <w:r w:rsidR="00F112CE">
        <w:t xml:space="preserve">not the </w:t>
      </w:r>
      <w:r>
        <w:t xml:space="preserve">time to be </w:t>
      </w:r>
      <w:r w:rsidR="00F112CE">
        <w:t xml:space="preserve">looking at changing the rules; this is the time to be </w:t>
      </w:r>
      <w:r>
        <w:t>championing them</w:t>
      </w:r>
      <w:r w:rsidR="00606845">
        <w:t>.</w:t>
      </w:r>
      <w:r w:rsidR="00697007">
        <w:t xml:space="preserve"> </w:t>
      </w:r>
      <w:r w:rsidR="00F112CE">
        <w:t>I would endorse what he has just said.</w:t>
      </w:r>
    </w:p>
    <w:p w:rsidR="003F249B" w:rsidP="003F249B">
      <w:pPr>
        <w:pStyle w:val="Question"/>
      </w:pPr>
      <w:sdt>
        <w:sdtPr>
          <w:alias w:val="Member"/>
          <w:tag w:val="&lt;Member mnisId='4025' dodsId='41721'&gt;"/>
          <w:id w:val="-1283179731"/>
          <w:placeholder>
            <w:docPart w:val="D93825398A804C51BE72C438F21A38A0"/>
          </w:placeholder>
          <w:richText/>
        </w:sdtPr>
        <w:sdtContent>
          <w:r w:rsidRPr="001001EC">
            <w:rPr>
              <w:b/>
            </w:rPr>
            <w:t>Mrs Latham:</w:t>
          </w:r>
        </w:sdtContent>
      </w:sdt>
      <w:r>
        <w:t xml:space="preserve"> These are points for Romilly and Simon about what the Government should be doing to help ensure that better value for money in aid spending, and that whatever money we spend on aid is well spent—it was Andrew Mitchell who said that we need value for money for every single penny of every pound—for instance by putting sufficient safeguards in place to protect aid beneficiaries, as well as aid workers, from sexual exploitation and abuses.</w:t>
      </w:r>
    </w:p>
    <w:p w:rsidR="003F249B" w:rsidP="003F249B">
      <w:pPr>
        <w:pStyle w:val="Answer"/>
      </w:pPr>
      <w:sdt>
        <w:sdtPr>
          <w:alias w:val="Witness"/>
          <w:id w:val="1132975121"/>
          <w:placeholder>
            <w:docPart w:val="D93825398A804C51BE72C438F21A38A0"/>
          </w:placeholder>
          <w:richText/>
        </w:sdtPr>
        <w:sdtContent>
          <w:r w:rsidRPr="00C16F9D">
            <w:rPr>
              <w:b/>
              <w:i/>
            </w:rPr>
            <w:t>Romilly Greenhill:</w:t>
          </w:r>
          <w:r w:rsidRPr="001001EC">
            <w:rPr>
              <w:b/>
            </w:rPr>
            <w:t xml:space="preserve"> </w:t>
          </w:r>
        </w:sdtContent>
      </w:sdt>
      <w:r>
        <w:t>There are two ways of thinking about value for money. You can think about it in the short term and in the long term. In the short term, you achieve value for money by following what the international community has spent years defining as best practice in aid spending. That includes things like not tying aid and making sure it is open to suppliers of any nationality. We know that, if aid is tied, it reduces value for money by 15% to 30%. We know that transparency is critical, as are being very clear about the results you are aiming to achieve and monitoring whether you are achieving them. There is an international consensus. We do know how to do this.</w:t>
      </w:r>
    </w:p>
    <w:p w:rsidR="003F249B" w:rsidP="003F249B">
      <w:pPr>
        <w:pStyle w:val="Answer"/>
      </w:pPr>
      <w:r>
        <w:t>Across UK aid as a whole, we are very good at this. We often score very well on cross</w:t>
      </w:r>
      <w:r>
        <w:noBreakHyphen/>
        <w:t xml:space="preserve">country comparisons on effectiveness, but it is patchy by Department. We are seeing spending that is de facto tied in some Departments. We are seeing programmes that are not very clear about the results that are expected to be achieved, in funds like the prosperity fund, the </w:t>
      </w:r>
      <w:r w:rsidR="0063400E">
        <w:t>Newton fund</w:t>
      </w:r>
      <w:r>
        <w:t>, some of the front</w:t>
      </w:r>
      <w:r>
        <w:noBreakHyphen/>
        <w:t>line diplomatic spending and so on. That is really important in the short term. How do we make sure that we are getting the best out of all the money we spend?</w:t>
      </w:r>
    </w:p>
    <w:p w:rsidR="00E80AC8" w:rsidP="003F249B">
      <w:pPr>
        <w:pStyle w:val="Answer"/>
      </w:pPr>
      <w:r>
        <w:t xml:space="preserve">In the long run, it is thinking about how we allocate our aid across countries and sectors. You get real value for money when you put aid money where it is most needed, thinking about the countries that are least able to fund their own development efforts. ODI has done some good research on this, </w:t>
      </w:r>
      <w:r>
        <w:t>to look</w:t>
      </w:r>
      <w:r>
        <w:t xml:space="preserve"> at where countries can better support their own development and </w:t>
      </w:r>
      <w:r>
        <w:t>are</w:t>
      </w:r>
      <w:r>
        <w:t xml:space="preserve"> having greater challenges from their own domestic revenues. </w:t>
      </w:r>
    </w:p>
    <w:p w:rsidR="003F249B" w:rsidP="003F249B">
      <w:pPr>
        <w:pStyle w:val="Answer"/>
      </w:pPr>
      <w:r>
        <w:t xml:space="preserve">You will get value for money over the longer term by focusing </w:t>
      </w:r>
      <w:r>
        <w:t>on the poorest, least developed</w:t>
      </w:r>
      <w:r>
        <w:t xml:space="preserve"> and</w:t>
      </w:r>
      <w:r>
        <w:t xml:space="preserve"> </w:t>
      </w:r>
      <w:r>
        <w:t xml:space="preserve">most </w:t>
      </w:r>
      <w:r>
        <w:t>fragile states</w:t>
      </w:r>
      <w:r>
        <w:t xml:space="preserve">, and by investing </w:t>
      </w:r>
      <w:r>
        <w:t>in things like girls’ education</w:t>
      </w:r>
      <w:r>
        <w:t>,</w:t>
      </w:r>
      <w:r>
        <w:t xml:space="preserve"> gender equality </w:t>
      </w:r>
      <w:r>
        <w:t xml:space="preserve">and </w:t>
      </w:r>
      <w:r>
        <w:t>health</w:t>
      </w:r>
      <w:r>
        <w:t>.</w:t>
      </w:r>
      <w:r>
        <w:t xml:space="preserve"> </w:t>
      </w:r>
      <w:r>
        <w:t xml:space="preserve">Thinking </w:t>
      </w:r>
      <w:r>
        <w:t>about spending on vaccines, Gavi said that</w:t>
      </w:r>
      <w:r>
        <w:t>,</w:t>
      </w:r>
      <w:r>
        <w:t xml:space="preserve"> if you invest in Gavi</w:t>
      </w:r>
      <w:r>
        <w:t>,</w:t>
      </w:r>
      <w:r>
        <w:t xml:space="preserve"> you get $150 billion back </w:t>
      </w:r>
      <w:r>
        <w:t xml:space="preserve">for the global economy. If </w:t>
      </w:r>
      <w:r>
        <w:t>children are vaccinated</w:t>
      </w:r>
      <w:r>
        <w:t>,</w:t>
      </w:r>
      <w:r>
        <w:t xml:space="preserve"> their parents can go to work and people are more productive over the long run. If you take that long</w:t>
      </w:r>
      <w:r>
        <w:t>-</w:t>
      </w:r>
      <w:r>
        <w:t>run perspective</w:t>
      </w:r>
      <w:r>
        <w:t>,</w:t>
      </w:r>
      <w:r>
        <w:t xml:space="preserve"> it gives you a really good indication that gender equality has huge benefits for the global economy, </w:t>
      </w:r>
      <w:r>
        <w:t>as do</w:t>
      </w:r>
      <w:r>
        <w:t xml:space="preserve"> things like peacekeeping</w:t>
      </w:r>
      <w:r>
        <w:t>.</w:t>
      </w:r>
      <w:r>
        <w:t xml:space="preserve"> </w:t>
      </w:r>
      <w:r>
        <w:t xml:space="preserve">We </w:t>
      </w:r>
      <w:r>
        <w:t>all know that investing small amounts in peacekeeping can have significant financial benefits over the long term. Those are the two ways I would look at that question.</w:t>
      </w:r>
    </w:p>
    <w:p w:rsidR="003F249B" w:rsidP="003F249B">
      <w:pPr>
        <w:pStyle w:val="Answer"/>
      </w:pPr>
      <w:sdt>
        <w:sdtPr>
          <w:alias w:val="Witness"/>
          <w:id w:val="-999416031"/>
          <w:placeholder>
            <w:docPart w:val="D93825398A804C51BE72C438F21A38A0"/>
          </w:placeholder>
          <w:richText/>
        </w:sdtPr>
        <w:sdtContent>
          <w:r w:rsidRPr="00C16F9D">
            <w:rPr>
              <w:b/>
              <w:i/>
            </w:rPr>
            <w:t>Simon Starling:</w:t>
          </w:r>
          <w:r w:rsidRPr="001001EC">
            <w:rPr>
              <w:b/>
            </w:rPr>
            <w:t xml:space="preserve"> </w:t>
          </w:r>
        </w:sdtContent>
      </w:sdt>
      <w:r>
        <w:t xml:space="preserve">I agree with that. </w:t>
      </w:r>
      <w:r w:rsidR="00E80AC8">
        <w:t xml:space="preserve">The </w:t>
      </w:r>
      <w:r>
        <w:t>scrutiny that is given to the UK aid budget is fundamental. We mentioned ICAI earlier</w:t>
      </w:r>
      <w:r w:rsidR="00E80AC8">
        <w:t>.</w:t>
      </w:r>
      <w:r>
        <w:t xml:space="preserve"> </w:t>
      </w:r>
      <w:r w:rsidR="00E80AC8">
        <w:t xml:space="preserve">The </w:t>
      </w:r>
      <w:r>
        <w:t xml:space="preserve">role </w:t>
      </w:r>
      <w:r w:rsidR="00E80AC8">
        <w:t>it</w:t>
      </w:r>
      <w:r>
        <w:t xml:space="preserve"> play</w:t>
      </w:r>
      <w:r w:rsidR="00E80AC8">
        <w:t>s</w:t>
      </w:r>
      <w:r>
        <w:t xml:space="preserve"> in providing that scrutiny is fundamental, so it is great to hear that </w:t>
      </w:r>
      <w:r w:rsidR="00E80AC8">
        <w:t xml:space="preserve">that </w:t>
      </w:r>
      <w:r>
        <w:t>remit will continue</w:t>
      </w:r>
      <w:r w:rsidR="00E80AC8">
        <w:t>.</w:t>
      </w:r>
      <w:r>
        <w:t xml:space="preserve"> </w:t>
      </w:r>
      <w:r w:rsidR="00E80AC8">
        <w:t xml:space="preserve">Its </w:t>
      </w:r>
      <w:r>
        <w:t xml:space="preserve">independence must be maintained, if not strengthened, to allow </w:t>
      </w:r>
      <w:r w:rsidR="00E80AC8">
        <w:t>it</w:t>
      </w:r>
      <w:r>
        <w:t xml:space="preserve"> to play that role. </w:t>
      </w:r>
      <w:r w:rsidR="00E80AC8">
        <w:t xml:space="preserve">Parliamentary </w:t>
      </w:r>
      <w:r>
        <w:t>scrutiny</w:t>
      </w:r>
      <w:r w:rsidR="00E80AC8">
        <w:t xml:space="preserve"> </w:t>
      </w:r>
      <w:r>
        <w:t xml:space="preserve">is fundamental, so the role of this Committee is critical. I would love to see you continue and potentially even expand your remit to cover the </w:t>
      </w:r>
      <w:r w:rsidR="00E80AC8">
        <w:t xml:space="preserve">whole </w:t>
      </w:r>
      <w:r>
        <w:t xml:space="preserve">ODA area. We expect </w:t>
      </w:r>
      <w:r w:rsidR="00E80AC8">
        <w:t xml:space="preserve">parliamentary </w:t>
      </w:r>
      <w:r>
        <w:t>scrutiny of large amounts of money and that is fundamental.</w:t>
      </w:r>
    </w:p>
    <w:p w:rsidR="00E80AC8" w:rsidP="003F249B">
      <w:pPr>
        <w:pStyle w:val="Answer"/>
      </w:pPr>
      <w:r>
        <w:t xml:space="preserve">Adding </w:t>
      </w:r>
      <w:r w:rsidR="003F249B">
        <w:t xml:space="preserve">to Romilly’s point on what we spend on, we know what works in development. </w:t>
      </w:r>
      <w:r>
        <w:t xml:space="preserve">To </w:t>
      </w:r>
      <w:r w:rsidR="003F249B">
        <w:t>help the poorest people</w:t>
      </w:r>
      <w:r>
        <w:t>,</w:t>
      </w:r>
      <w:r w:rsidR="003F249B">
        <w:t xml:space="preserve"> it is focusing on the basic</w:t>
      </w:r>
      <w:r>
        <w:t>s:</w:t>
      </w:r>
      <w:r w:rsidR="003F249B">
        <w:t xml:space="preserve"> health systems, nutrition</w:t>
      </w:r>
      <w:r w:rsidRPr="001F6738" w:rsidR="003F249B">
        <w:t>—</w:t>
      </w:r>
      <w:r w:rsidR="003F249B">
        <w:t>if you invest £1 in nutrition you get £17 back in terms of growing economies</w:t>
      </w:r>
      <w:r w:rsidRPr="001F6738" w:rsidR="003F249B">
        <w:t>—</w:t>
      </w:r>
      <w:r w:rsidR="003F249B">
        <w:t>education</w:t>
      </w:r>
      <w:r>
        <w:t xml:space="preserve"> and</w:t>
      </w:r>
      <w:r w:rsidR="003F249B">
        <w:t xml:space="preserve"> social protection. Those are facts. We know what works. Making sure that</w:t>
      </w:r>
      <w:r>
        <w:t xml:space="preserve"> that is maintained as we go forward</w:t>
      </w:r>
      <w:r w:rsidR="003F249B">
        <w:t xml:space="preserve"> </w:t>
      </w:r>
      <w:r>
        <w:t>and</w:t>
      </w:r>
      <w:r w:rsidR="003F249B">
        <w:t xml:space="preserve"> </w:t>
      </w:r>
      <w:r>
        <w:t xml:space="preserve">that </w:t>
      </w:r>
      <w:r w:rsidR="003F249B">
        <w:t>the focus is on things that we know work rather th</w:t>
      </w:r>
      <w:r>
        <w:t>an more speculative investments</w:t>
      </w:r>
      <w:r w:rsidR="003F249B">
        <w:t xml:space="preserve"> will be really critical. </w:t>
      </w:r>
    </w:p>
    <w:p w:rsidR="003F249B" w:rsidP="003F249B">
      <w:pPr>
        <w:pStyle w:val="Answer"/>
      </w:pPr>
      <w:r>
        <w:t xml:space="preserve">Fundamental to that is transparency. The UK Government </w:t>
      </w:r>
      <w:r w:rsidR="00E80AC8">
        <w:t>have</w:t>
      </w:r>
      <w:r>
        <w:t xml:space="preserve"> a pretty good record of transparency </w:t>
      </w:r>
      <w:r w:rsidR="00E80AC8">
        <w:t>on</w:t>
      </w:r>
      <w:r>
        <w:t xml:space="preserve"> where </w:t>
      </w:r>
      <w:r w:rsidR="00E80AC8">
        <w:t>they spend</w:t>
      </w:r>
      <w:r>
        <w:t xml:space="preserve"> </w:t>
      </w:r>
      <w:r w:rsidR="00E80AC8">
        <w:t>their</w:t>
      </w:r>
      <w:r>
        <w:t xml:space="preserve"> aid. That enables us all to do lots of research on that. DFID had an excellent reputation </w:t>
      </w:r>
      <w:r w:rsidR="00E80AC8">
        <w:t>for</w:t>
      </w:r>
      <w:r>
        <w:t xml:space="preserve"> </w:t>
      </w:r>
      <w:r>
        <w:t>that and led the global charge on transparency, so we need to see that maintained through the FCDO. The FCO had a less good track record on transparency, so making sure that</w:t>
      </w:r>
      <w:r w:rsidR="00E80AC8">
        <w:t xml:space="preserve"> that</w:t>
      </w:r>
      <w:r>
        <w:t xml:space="preserve"> is carried through the whole of the FCDO going forward will be really important.</w:t>
      </w:r>
    </w:p>
    <w:p w:rsidR="003F249B" w:rsidP="003F249B">
      <w:pPr>
        <w:pStyle w:val="Question"/>
      </w:pPr>
      <w:sdt>
        <w:sdtPr>
          <w:alias w:val="Member"/>
          <w:tag w:val="&lt;Member mnisId='4025' dodsId='41721'&gt;"/>
          <w:id w:val="1091585809"/>
          <w:placeholder>
            <w:docPart w:val="D93825398A804C51BE72C438F21A38A0"/>
          </w:placeholder>
          <w:richText/>
        </w:sdtPr>
        <w:sdtContent>
          <w:r w:rsidRPr="001001EC">
            <w:rPr>
              <w:b/>
            </w:rPr>
            <w:t>Mrs Latham:</w:t>
          </w:r>
        </w:sdtContent>
      </w:sdt>
      <w:r>
        <w:t xml:space="preserve"> This Committee has a big role to play to make sure that we ask them and hold them to account to be transparent. If we are in that situation</w:t>
      </w:r>
      <w:r w:rsidR="00666666">
        <w:t>,</w:t>
      </w:r>
      <w:r>
        <w:t xml:space="preserve"> what mechanisms could be put in place</w:t>
      </w:r>
      <w:r w:rsidR="00666666">
        <w:t>,</w:t>
      </w:r>
      <w:r>
        <w:t xml:space="preserve"> </w:t>
      </w:r>
      <w:r w:rsidR="00666666">
        <w:t xml:space="preserve">which we do not have already, </w:t>
      </w:r>
      <w:r>
        <w:t>to ensure that UK aid is spent in the best possible way?</w:t>
      </w:r>
    </w:p>
    <w:p w:rsidR="003F249B" w:rsidP="003F249B">
      <w:pPr>
        <w:pStyle w:val="Answer"/>
      </w:pPr>
      <w:sdt>
        <w:sdtPr>
          <w:alias w:val="Witness"/>
          <w:id w:val="-1362354663"/>
          <w:placeholder>
            <w:docPart w:val="D93825398A804C51BE72C438F21A38A0"/>
          </w:placeholder>
          <w:richText/>
        </w:sdtPr>
        <w:sdtContent>
          <w:r w:rsidRPr="00C16F9D">
            <w:rPr>
              <w:b/>
              <w:i/>
            </w:rPr>
            <w:t>Simon Starling:</w:t>
          </w:r>
          <w:r w:rsidRPr="001001EC">
            <w:rPr>
              <w:b/>
            </w:rPr>
            <w:t xml:space="preserve"> </w:t>
          </w:r>
        </w:sdtContent>
      </w:sdt>
      <w:r>
        <w:t xml:space="preserve">As I understand it, the systems are pretty robust. Every contract and grant made at programme level has quite extensive reporting requirements in terms of financial and impact assessment reporting. The UK Government </w:t>
      </w:r>
      <w:r w:rsidR="0055711A">
        <w:t>are</w:t>
      </w:r>
      <w:r>
        <w:t xml:space="preserve"> one of the global leaders on this work. </w:t>
      </w:r>
      <w:r w:rsidR="0055711A">
        <w:t xml:space="preserve">The </w:t>
      </w:r>
      <w:r>
        <w:t xml:space="preserve">programme-level work is pretty well covered. </w:t>
      </w:r>
      <w:r w:rsidR="0055711A">
        <w:t xml:space="preserve">The </w:t>
      </w:r>
      <w:r>
        <w:t>work of DFID previously was very, very strong on this</w:t>
      </w:r>
      <w:r w:rsidR="0055711A">
        <w:t>.</w:t>
      </w:r>
      <w:r>
        <w:t xml:space="preserve"> </w:t>
      </w:r>
      <w:r w:rsidR="0055711A">
        <w:t xml:space="preserve">According </w:t>
      </w:r>
      <w:r>
        <w:t>to the independent evaluations</w:t>
      </w:r>
      <w:r w:rsidR="0055711A">
        <w:t>,</w:t>
      </w:r>
      <w:r>
        <w:t xml:space="preserve"> there was very little that was badly spent. There were a few areas </w:t>
      </w:r>
      <w:r w:rsidR="0055711A">
        <w:t>that</w:t>
      </w:r>
      <w:r>
        <w:t xml:space="preserve"> were more opaque, where we were looking at the CDC or financial investment mechanisms </w:t>
      </w:r>
      <w:r w:rsidR="0055711A">
        <w:t xml:space="preserve">and </w:t>
      </w:r>
      <w:r>
        <w:t xml:space="preserve">it was a little unclear what their focus </w:t>
      </w:r>
      <w:r w:rsidR="0055711A">
        <w:t xml:space="preserve">was </w:t>
      </w:r>
      <w:r>
        <w:t>in terms of reaching the poorest.</w:t>
      </w:r>
    </w:p>
    <w:p w:rsidR="003F249B" w:rsidP="003F249B">
      <w:pPr>
        <w:pStyle w:val="Answer"/>
      </w:pPr>
      <w:r>
        <w:t xml:space="preserve">Provided that those systems are maintained and there is sufficient oversight through bodies like yours, we are not in a bad place on that. What people in countries that we are trying to support would worry more about is changes in political direction. One year it is this and another year it is that. </w:t>
      </w:r>
      <w:r w:rsidR="00966424">
        <w:t>I</w:t>
      </w:r>
      <w:r>
        <w:t>t is quite problematic on the ground when you are looking at three or five</w:t>
      </w:r>
      <w:r w:rsidR="00966424">
        <w:t>-</w:t>
      </w:r>
      <w:r>
        <w:t>year programmes to address particular issues and there is a change in emphasis</w:t>
      </w:r>
      <w:r w:rsidR="00966424">
        <w:t>,</w:t>
      </w:r>
      <w:r>
        <w:t xml:space="preserve"> which you do not know anything about</w:t>
      </w:r>
      <w:r w:rsidR="00966424">
        <w:t>,</w:t>
      </w:r>
      <w:r>
        <w:t xml:space="preserve"> back in the donor country. That can create problems.</w:t>
      </w:r>
    </w:p>
    <w:p w:rsidR="003F249B" w:rsidP="003F249B">
      <w:pPr>
        <w:pStyle w:val="Answer"/>
      </w:pPr>
      <w:sdt>
        <w:sdtPr>
          <w:alias w:val="Witness"/>
          <w:id w:val="549650071"/>
          <w:placeholder>
            <w:docPart w:val="D93825398A804C51BE72C438F21A38A0"/>
          </w:placeholder>
          <w:richText/>
        </w:sdtPr>
        <w:sdtContent>
          <w:r w:rsidRPr="00C16F9D">
            <w:rPr>
              <w:b/>
              <w:i/>
            </w:rPr>
            <w:t>Alan Mendoza:</w:t>
          </w:r>
          <w:r w:rsidRPr="001001EC">
            <w:rPr>
              <w:b/>
            </w:rPr>
            <w:t xml:space="preserve"> </w:t>
          </w:r>
        </w:sdtContent>
      </w:sdt>
      <w:r>
        <w:t xml:space="preserve">Simon and Romilly have spoken brilliantly about the direct aid through </w:t>
      </w:r>
      <w:r>
        <w:t>bilaterals</w:t>
      </w:r>
      <w:r>
        <w:t xml:space="preserve">, but let us not forget that 35% of our spending goes through multilateral organisations. Let us be realistic about this: this is the big black hole. We often have no idea where that money essentially goes to and how effectively it is being spent. To give you two examples of some particularly egregious decisions recently, </w:t>
      </w:r>
      <w:r w:rsidR="001F071E">
        <w:t xml:space="preserve">look </w:t>
      </w:r>
      <w:r>
        <w:t xml:space="preserve">at the failure the WHO had in detecting the scale of </w:t>
      </w:r>
      <w:r>
        <w:t>Covid</w:t>
      </w:r>
      <w:r>
        <w:t>, scrutinising China’s claims at the start, uphold</w:t>
      </w:r>
      <w:r w:rsidR="001F071E">
        <w:t>ing</w:t>
      </w:r>
      <w:r>
        <w:t xml:space="preserve"> the </w:t>
      </w:r>
      <w:r w:rsidR="001F071E">
        <w:t xml:space="preserve">international health regulations, its </w:t>
      </w:r>
      <w:r>
        <w:t>founding legal text</w:t>
      </w:r>
      <w:r w:rsidR="001F071E">
        <w:t xml:space="preserve">, </w:t>
      </w:r>
      <w:r>
        <w:t xml:space="preserve">yet </w:t>
      </w:r>
      <w:r w:rsidR="001F071E">
        <w:t>as a</w:t>
      </w:r>
      <w:r>
        <w:t xml:space="preserve"> result of that it is going to get more money. There is no accountability for what happened at the end of last year </w:t>
      </w:r>
      <w:r w:rsidR="001F071E">
        <w:t xml:space="preserve">and the beginning of this year. Instead, </w:t>
      </w:r>
      <w:r>
        <w:t>the answer is, “</w:t>
      </w:r>
      <w:r w:rsidR="001F071E">
        <w:t>Here</w:t>
      </w:r>
      <w:r>
        <w:t>, just have some more money”. There is a big problem there.</w:t>
      </w:r>
    </w:p>
    <w:p w:rsidR="003F249B" w:rsidP="003F249B">
      <w:pPr>
        <w:pStyle w:val="Answer"/>
      </w:pPr>
      <w:r>
        <w:t xml:space="preserve">The second example is the </w:t>
      </w:r>
      <w:r w:rsidRPr="00070D1D">
        <w:t>United Nations Relief and Works Agency for Palestine Refugees in the Near East</w:t>
      </w:r>
      <w:r>
        <w:t xml:space="preserve">. We have spent tens of millions of pounds on an agency </w:t>
      </w:r>
      <w:r w:rsidR="001F071E">
        <w:t>that</w:t>
      </w:r>
      <w:r>
        <w:t xml:space="preserve"> perpetuates the problem of refugees in the area by cascading that status down the generations, which is a very unusual decision compared to most refugee statuses. Not only that,</w:t>
      </w:r>
      <w:r w:rsidR="001F071E">
        <w:t xml:space="preserve"> but</w:t>
      </w:r>
      <w:r>
        <w:t xml:space="preserve"> the agency itself has been </w:t>
      </w:r>
      <w:r w:rsidR="001F071E">
        <w:t xml:space="preserve">heavily </w:t>
      </w:r>
      <w:r>
        <w:t xml:space="preserve">criticised on ethics grounds </w:t>
      </w:r>
      <w:r w:rsidR="001F071E">
        <w:t>for</w:t>
      </w:r>
      <w:r>
        <w:t xml:space="preserve"> failures within the agency over time to manage its money effectively. Finally, there have been serious questions about some of the people teaching in </w:t>
      </w:r>
      <w:r>
        <w:t>their schools and some of the things being taught in their schools</w:t>
      </w:r>
      <w:r w:rsidR="001F071E">
        <w:t>,</w:t>
      </w:r>
      <w:r>
        <w:t xml:space="preserve"> which are antithetical to the idea of peace in the region, yet we are giving them tens of millions of pounds year on year without any questions being asked about how to do that.</w:t>
      </w:r>
      <w:r w:rsidR="001F071E">
        <w:t xml:space="preserve"> </w:t>
      </w:r>
    </w:p>
    <w:p w:rsidR="003F249B" w:rsidP="003F249B">
      <w:pPr>
        <w:pStyle w:val="Answer"/>
      </w:pPr>
      <w:r>
        <w:t xml:space="preserve">It is notable that some other countries have raised questions about this, have withheld funds, and have ceased paying on the grounds that the money is not being </w:t>
      </w:r>
      <w:r w:rsidR="0063400E">
        <w:t xml:space="preserve">spent </w:t>
      </w:r>
      <w:r>
        <w:t xml:space="preserve">effectively, fairly or in the way that aid should be done. We have to look at the multilateral angle of this, where there is huge scope for revisions and making sure that we </w:t>
      </w:r>
      <w:r w:rsidR="0063400E">
        <w:t>get much better value for money</w:t>
      </w:r>
      <w:r>
        <w:t xml:space="preserve"> or</w:t>
      </w:r>
      <w:r w:rsidR="0063400E">
        <w:t>,</w:t>
      </w:r>
      <w:r>
        <w:t xml:space="preserve"> indeed</w:t>
      </w:r>
      <w:r w:rsidR="0063400E">
        <w:t>,</w:t>
      </w:r>
      <w:r>
        <w:t xml:space="preserve"> that we stop funding some of these things altogether and instead direct it to some of the bilateral initiatives where it is much easier to monitor where the money goes.</w:t>
      </w:r>
    </w:p>
    <w:p w:rsidR="003F249B" w:rsidP="003F249B">
      <w:pPr>
        <w:pStyle w:val="Question"/>
      </w:pPr>
      <w:sdt>
        <w:sdtPr>
          <w:alias w:val="Member"/>
          <w:tag w:val="&lt;Member mnisId='4267' dodsId='101347'&gt;"/>
          <w:id w:val="-126396514"/>
          <w:placeholder>
            <w:docPart w:val="D93825398A804C51BE72C438F21A38A0"/>
          </w:placeholder>
          <w:richText/>
        </w:sdtPr>
        <w:sdtContent>
          <w:r w:rsidRPr="001001EC">
            <w:rPr>
              <w:b/>
            </w:rPr>
            <w:t>Chair:</w:t>
          </w:r>
        </w:sdtContent>
      </w:sdt>
      <w:r>
        <w:t xml:space="preserve"> Just for record, there are more than two sides to the case of the support for Palestinians that you raised, and the definition they are using is the inability to go home, which they would argue is still the case.</w:t>
      </w:r>
    </w:p>
    <w:p w:rsidR="0063400E" w:rsidP="003F249B">
      <w:pPr>
        <w:pStyle w:val="Answer"/>
      </w:pPr>
      <w:sdt>
        <w:sdtPr>
          <w:alias w:val="Witness"/>
          <w:id w:val="-664784225"/>
          <w:placeholder>
            <w:docPart w:val="D93825398A804C51BE72C438F21A38A0"/>
          </w:placeholder>
          <w:richText/>
        </w:sdtPr>
        <w:sdtContent>
          <w:r w:rsidRPr="00C16F9D" w:rsidR="003F249B">
            <w:rPr>
              <w:b/>
              <w:i/>
            </w:rPr>
            <w:t>Romilly Greenhill:</w:t>
          </w:r>
          <w:r w:rsidRPr="001001EC" w:rsidR="003F249B">
            <w:rPr>
              <w:b/>
            </w:rPr>
            <w:t xml:space="preserve"> </w:t>
          </w:r>
        </w:sdtContent>
      </w:sdt>
      <w:r w:rsidR="003F249B">
        <w:t xml:space="preserve">I am not familiar with the example that Alan cites, but I just wanted to </w:t>
      </w:r>
      <w:r>
        <w:t>put</w:t>
      </w:r>
      <w:r w:rsidR="003F249B">
        <w:t xml:space="preserve"> on the record </w:t>
      </w:r>
      <w:r>
        <w:t xml:space="preserve">that </w:t>
      </w:r>
      <w:r w:rsidR="003F249B">
        <w:t xml:space="preserve">the biggest three </w:t>
      </w:r>
      <w:r>
        <w:t>multilaterals</w:t>
      </w:r>
      <w:r w:rsidR="003F249B">
        <w:t xml:space="preserve"> that the UK supports</w:t>
      </w:r>
      <w:r>
        <w:t xml:space="preserve"> </w:t>
      </w:r>
      <w:r w:rsidR="003F249B">
        <w:t>and certainly DFID, as was, supports</w:t>
      </w:r>
      <w:r>
        <w:t xml:space="preserve">—the </w:t>
      </w:r>
      <w:r w:rsidR="003F249B">
        <w:t xml:space="preserve">World Bank, </w:t>
      </w:r>
      <w:r>
        <w:t xml:space="preserve">the </w:t>
      </w:r>
      <w:r w:rsidR="003F249B">
        <w:t>Global Fund to Fight</w:t>
      </w:r>
      <w:r>
        <w:t xml:space="preserve"> AIDS, Tuberculosis and Malaria,</w:t>
      </w:r>
      <w:r w:rsidR="003F249B">
        <w:t xml:space="preserve"> and Gavi</w:t>
      </w:r>
      <w:r>
        <w:t>—</w:t>
      </w:r>
      <w:r w:rsidR="003F249B">
        <w:t xml:space="preserve">are all extremely transparent organisations, achieve a lot and are very, very clear about what it is that they are achieving. I have talked about Gavi a couple of times: 760 million children vaccinated, 13 million lives saved as a result of Gavi. </w:t>
      </w:r>
      <w:r>
        <w:t xml:space="preserve">Looking at the </w:t>
      </w:r>
      <w:r w:rsidR="003F249B">
        <w:t>Global Fund to Fight AIDS, Tuberculosis and Malaria</w:t>
      </w:r>
      <w:r>
        <w:t>,</w:t>
      </w:r>
      <w:r w:rsidR="003F249B">
        <w:t xml:space="preserve"> UK aid through that fund alone has saved 2.3 million lives. </w:t>
      </w:r>
    </w:p>
    <w:p w:rsidR="003F249B" w:rsidP="003F249B">
      <w:pPr>
        <w:pStyle w:val="Answer"/>
      </w:pPr>
      <w:r>
        <w:t xml:space="preserve">These are really effective, transparent, </w:t>
      </w:r>
      <w:r w:rsidR="0063400E">
        <w:t>top-</w:t>
      </w:r>
      <w:r>
        <w:t>class multilateral organisations. I am not denying that there are some other multilaterals that may need to improve, and the UK has played quite a key role in pursuing that, as we heard from the earlier panel. In terms of the scale of our contribution</w:t>
      </w:r>
      <w:r w:rsidR="0063400E">
        <w:t>,</w:t>
      </w:r>
      <w:r>
        <w:t xml:space="preserve"> we are making some</w:t>
      </w:r>
      <w:r w:rsidR="0063400E">
        <w:t xml:space="preserve"> really important and effective</w:t>
      </w:r>
      <w:r>
        <w:t xml:space="preserve"> contributions to multilaterals.</w:t>
      </w:r>
    </w:p>
    <w:p w:rsidR="003F249B" w:rsidP="003F249B">
      <w:pPr>
        <w:pStyle w:val="Question"/>
      </w:pPr>
      <w:sdt>
        <w:sdtPr>
          <w:alias w:val="Member"/>
          <w:tag w:val="&lt;Member mnisId='1604' dodsId='61606'&gt;"/>
          <w:id w:val="-1326893125"/>
          <w:placeholder>
            <w:docPart w:val="D93825398A804C51BE72C438F21A38A0"/>
          </w:placeholder>
          <w:richText/>
        </w:sdtPr>
        <w:sdtContent>
          <w:r w:rsidRPr="001001EC">
            <w:rPr>
              <w:b/>
            </w:rPr>
            <w:t>Mr</w:t>
          </w:r>
          <w:r>
            <w:rPr>
              <w:b/>
            </w:rPr>
            <w:t xml:space="preserve"> </w:t>
          </w:r>
          <w:r w:rsidRPr="001001EC">
            <w:rPr>
              <w:b/>
            </w:rPr>
            <w:t>Sharma:</w:t>
          </w:r>
        </w:sdtContent>
      </w:sdt>
      <w:r>
        <w:t xml:space="preserve"> The Foreign Secretary has announced a set of global challenges against which all UK aid will be focused. What is your assessment of these areas?</w:t>
      </w:r>
    </w:p>
    <w:p w:rsidR="003F249B" w:rsidP="003F249B">
      <w:pPr>
        <w:pStyle w:val="Answer"/>
      </w:pPr>
      <w:sdt>
        <w:sdtPr>
          <w:alias w:val="Witness"/>
          <w:id w:val="-2039352252"/>
          <w:placeholder>
            <w:docPart w:val="D93825398A804C51BE72C438F21A38A0"/>
          </w:placeholder>
          <w:richText/>
        </w:sdtPr>
        <w:sdtContent>
          <w:r w:rsidRPr="00C16F9D">
            <w:rPr>
              <w:b/>
              <w:i/>
            </w:rPr>
            <w:t>Simon Starling:</w:t>
          </w:r>
          <w:r w:rsidRPr="001001EC">
            <w:rPr>
              <w:b/>
            </w:rPr>
            <w:t xml:space="preserve"> </w:t>
          </w:r>
        </w:sdtContent>
      </w:sdt>
      <w:r>
        <w:t xml:space="preserve">The Foreign Secretary laid out seven global challenges, many of which we would welcome. </w:t>
      </w:r>
      <w:r w:rsidR="0063400E">
        <w:t xml:space="preserve">A </w:t>
      </w:r>
      <w:r>
        <w:t xml:space="preserve">focus on global health is always welcome, but particularly at the moment. </w:t>
      </w:r>
      <w:r w:rsidR="0063400E">
        <w:t xml:space="preserve">Climate </w:t>
      </w:r>
      <w:r>
        <w:t>change is already having a massive impact on poor people around the world</w:t>
      </w:r>
      <w:r w:rsidR="0063400E">
        <w:t>, so</w:t>
      </w:r>
      <w:r w:rsidRPr="0063400E" w:rsidR="0063400E">
        <w:t xml:space="preserve"> </w:t>
      </w:r>
      <w:r w:rsidR="0063400E">
        <w:t>focus on</w:t>
      </w:r>
      <w:r>
        <w:t xml:space="preserve"> that is important, as is the UK continuing its important role on humanitarian assistance. The UK has been one of the best donors around humanitarian assistance for some time, and has been seeking to reform the multilateral system that delivers humanitarian assistance for the better. There are opportunities around the FCDO’s focus on open societies and democracy, which we would welcome as well.</w:t>
      </w:r>
    </w:p>
    <w:p w:rsidR="003F249B" w:rsidP="003F249B">
      <w:pPr>
        <w:pStyle w:val="Answer"/>
      </w:pPr>
      <w:r>
        <w:t>In terms of the things that we are more concerned about, this is another new set of priorities being pushed out ahead of the finalisation of the integrated review. Talking to colleagues in the FCDO</w:t>
      </w:r>
      <w:r w:rsidR="0063400E">
        <w:t>,</w:t>
      </w:r>
      <w:r>
        <w:t xml:space="preserve"> there are a lot of priorities on top of priorities on top of priorities at the moment, so it will be interesting to see how it all comes down. </w:t>
      </w:r>
      <w:r w:rsidR="0063400E">
        <w:t xml:space="preserve">Some </w:t>
      </w:r>
      <w:r>
        <w:t>areas where the UK has historically shown quite a lot of leadership are not present in those seven areas. One</w:t>
      </w:r>
      <w:r w:rsidR="0063400E">
        <w:t>, which was</w:t>
      </w:r>
      <w:r>
        <w:t xml:space="preserve"> mentioned in the earlier panel</w:t>
      </w:r>
      <w:r w:rsidR="0063400E">
        <w:t>,</w:t>
      </w:r>
      <w:r>
        <w:t xml:space="preserve"> is leaving no</w:t>
      </w:r>
      <w:r w:rsidR="0063400E">
        <w:t xml:space="preserve"> </w:t>
      </w:r>
      <w:r>
        <w:t>one behind, the really important promise that underpins the deliver</w:t>
      </w:r>
      <w:r w:rsidR="0063400E">
        <w:t>y</w:t>
      </w:r>
      <w:r>
        <w:t xml:space="preserve"> of the SDGs, which the UK has championed. That emphasis </w:t>
      </w:r>
      <w:r w:rsidR="0063400E">
        <w:t>on</w:t>
      </w:r>
      <w:r>
        <w:t xml:space="preserve"> the SDGs, leaving no</w:t>
      </w:r>
      <w:r w:rsidR="0063400E">
        <w:t xml:space="preserve"> </w:t>
      </w:r>
      <w:r>
        <w:t>one behind and poverty alleviation seems to be slightly missing in some of those focus areas.</w:t>
      </w:r>
    </w:p>
    <w:p w:rsidR="003F249B" w:rsidP="003F249B">
      <w:pPr>
        <w:pStyle w:val="Answer"/>
      </w:pPr>
      <w:r>
        <w:t xml:space="preserve">Sarah, you mentioned gender and women’s rights. </w:t>
      </w:r>
      <w:r w:rsidR="0063400E">
        <w:t xml:space="preserve">The </w:t>
      </w:r>
      <w:r>
        <w:t xml:space="preserve">UK has played a huge global leadership role on that, and that seems to have been narrowed down into a focus on girls’ education, which is not quite the same thing. There are some areas, particularly around there, </w:t>
      </w:r>
      <w:r w:rsidR="0063400E">
        <w:t>that</w:t>
      </w:r>
      <w:r>
        <w:t xml:space="preserve"> I would worry about where the UK has traditionally played a really important global leadership role.</w:t>
      </w:r>
    </w:p>
    <w:p w:rsidR="003F249B" w:rsidP="003F249B">
      <w:pPr>
        <w:pStyle w:val="Answer"/>
      </w:pPr>
      <w:sdt>
        <w:sdtPr>
          <w:alias w:val="Witness"/>
          <w:id w:val="-1866047663"/>
          <w:placeholder>
            <w:docPart w:val="D93825398A804C51BE72C438F21A38A0"/>
          </w:placeholder>
          <w:richText/>
        </w:sdtPr>
        <w:sdtContent>
          <w:r w:rsidRPr="00C16F9D">
            <w:rPr>
              <w:b/>
              <w:i/>
            </w:rPr>
            <w:t>Romilly Greenhill:</w:t>
          </w:r>
          <w:r w:rsidRPr="00E460FB">
            <w:rPr>
              <w:b/>
            </w:rPr>
            <w:t xml:space="preserve"> </w:t>
          </w:r>
        </w:sdtContent>
      </w:sdt>
      <w:r>
        <w:t>I would agree with a lot of that. That list is a good starting point and it cover</w:t>
      </w:r>
      <w:r w:rsidR="0063400E">
        <w:t>s</w:t>
      </w:r>
      <w:r>
        <w:t xml:space="preserve"> a lot of the priority areas. I completely agree with what Simon said on gender equality. When DFID was merged with the FCO</w:t>
      </w:r>
      <w:r w:rsidR="0063400E">
        <w:t>,</w:t>
      </w:r>
      <w:r>
        <w:t xml:space="preserve"> we thought gender was an area where there could be some really good, collaborative work</w:t>
      </w:r>
      <w:r w:rsidR="0063400E">
        <w:t>ing</w:t>
      </w:r>
      <w:r>
        <w:t xml:space="preserve"> between the old bits of DFID and FCO where the UK has historically taken a very strong leadership role. I would like to see more emphasis on that.</w:t>
      </w:r>
    </w:p>
    <w:p w:rsidR="003F249B" w:rsidP="003F249B">
      <w:pPr>
        <w:pStyle w:val="Answer"/>
      </w:pPr>
      <w:r>
        <w:t xml:space="preserve">The other thing that is not included in the list of global challenges is this </w:t>
      </w:r>
      <w:r w:rsidR="0063400E">
        <w:t xml:space="preserve">ending </w:t>
      </w:r>
      <w:r>
        <w:t xml:space="preserve">preventable deaths commitment, which seems to have morphed into a commitment on </w:t>
      </w:r>
      <w:r>
        <w:t>Covid</w:t>
      </w:r>
      <w:r>
        <w:t xml:space="preserve">. We absolutely support the emphasis on the </w:t>
      </w:r>
      <w:r>
        <w:t>Covid</w:t>
      </w:r>
      <w:r>
        <w:t xml:space="preserve"> response internationally, but that must not be at the expense of the ending preventable deaths commitment, which is really important, particularly for children.</w:t>
      </w:r>
    </w:p>
    <w:p w:rsidR="003F249B" w:rsidP="003F249B">
      <w:pPr>
        <w:pStyle w:val="Answer"/>
      </w:pPr>
      <w:r>
        <w:t xml:space="preserve">Finally, the idea of utilising science, research and technology is important. That is welcome. We have a fantastic scientific base here in the UK, but we need to learn the lessons of some of the existing research funds like the </w:t>
      </w:r>
      <w:r w:rsidR="0063400E">
        <w:t>Newton fund</w:t>
      </w:r>
      <w:r>
        <w:t xml:space="preserve"> and the </w:t>
      </w:r>
      <w:r w:rsidR="0063400E">
        <w:t>global challenges research fund</w:t>
      </w:r>
      <w:r>
        <w:t>, which have not offered best practice and followed best practice principles in terms of issue</w:t>
      </w:r>
      <w:r w:rsidR="0063400E">
        <w:t>s</w:t>
      </w:r>
      <w:r>
        <w:t xml:space="preserve"> around tying and supporting partnerships</w:t>
      </w:r>
      <w:r w:rsidR="0063400E">
        <w:t xml:space="preserve"> in the lowest</w:t>
      </w:r>
      <w:r w:rsidR="0063400E">
        <w:noBreakHyphen/>
      </w:r>
      <w:r>
        <w:t>income countries. We need to learn those lessons when we take that stream of work</w:t>
      </w:r>
      <w:r w:rsidR="0063400E">
        <w:t xml:space="preserve"> forward</w:t>
      </w:r>
      <w:r>
        <w:t>.</w:t>
      </w:r>
    </w:p>
    <w:p w:rsidR="003F249B" w:rsidP="003F249B">
      <w:pPr>
        <w:pStyle w:val="Answer"/>
      </w:pPr>
      <w:sdt>
        <w:sdtPr>
          <w:alias w:val="Witness"/>
          <w:id w:val="550123850"/>
          <w:placeholder>
            <w:docPart w:val="D93825398A804C51BE72C438F21A38A0"/>
          </w:placeholder>
          <w:richText/>
        </w:sdtPr>
        <w:sdtContent>
          <w:r w:rsidRPr="00C16F9D">
            <w:rPr>
              <w:b/>
              <w:i/>
            </w:rPr>
            <w:t>Alan Mendoza:</w:t>
          </w:r>
          <w:r w:rsidRPr="00E460FB">
            <w:rPr>
              <w:b/>
            </w:rPr>
            <w:t xml:space="preserve"> </w:t>
          </w:r>
        </w:sdtContent>
      </w:sdt>
      <w:r>
        <w:t>I do not disagree with w</w:t>
      </w:r>
      <w:r w:rsidR="002F7902">
        <w:t>hat Romilly and Simon have said.</w:t>
      </w:r>
      <w:r>
        <w:t xml:space="preserve"> I agree</w:t>
      </w:r>
      <w:r w:rsidR="002F7902">
        <w:t>, actually</w:t>
      </w:r>
      <w:r>
        <w:t>. It is interesting that the gender issue has been downplayed slightly</w:t>
      </w:r>
      <w:r w:rsidR="0063400E">
        <w:t>.</w:t>
      </w:r>
      <w:r>
        <w:t xml:space="preserve"> </w:t>
      </w:r>
      <w:r w:rsidR="0063400E">
        <w:t xml:space="preserve">It </w:t>
      </w:r>
      <w:r>
        <w:t>is a bit of a mystery as to why that was, gi</w:t>
      </w:r>
      <w:r w:rsidRPr="002F7902">
        <w:t>ven</w:t>
      </w:r>
      <w:r w:rsidRPr="002F7902" w:rsidR="002F7902">
        <w:t xml:space="preserve"> that</w:t>
      </w:r>
      <w:r w:rsidRPr="002F7902">
        <w:t xml:space="preserve"> it is such an important part in not simply </w:t>
      </w:r>
      <w:r w:rsidR="00B56CBB">
        <w:t>e</w:t>
      </w:r>
      <w:r w:rsidRPr="002F7902">
        <w:t>quality issues, but</w:t>
      </w:r>
      <w:r>
        <w:t xml:space="preserve"> in peace and prosperous societies, and development of societies as well. It would seem sensible to return to that. I take the point that it is a starting document; it is not bad for a starting document. On seven bullet points</w:t>
      </w:r>
      <w:r w:rsidR="002F7902">
        <w:t>,</w:t>
      </w:r>
      <w:r>
        <w:t xml:space="preserve"> </w:t>
      </w:r>
      <w:r>
        <w:t xml:space="preserve">you have quite a broad range of issues that cover both immediacy </w:t>
      </w:r>
      <w:r w:rsidR="002F7902">
        <w:t>and</w:t>
      </w:r>
      <w:r>
        <w:t xml:space="preserve"> some of the systemic issues that you need in order to create better societies internationally. On balance</w:t>
      </w:r>
      <w:r w:rsidR="002F7902">
        <w:t xml:space="preserve">, </w:t>
      </w:r>
      <w:r>
        <w:t>as with the others</w:t>
      </w:r>
      <w:r w:rsidR="002F7902">
        <w:t xml:space="preserve">, </w:t>
      </w:r>
      <w:r>
        <w:t>I welcome it.</w:t>
      </w:r>
    </w:p>
    <w:p w:rsidR="003F249B" w:rsidP="003F249B">
      <w:pPr>
        <w:pStyle w:val="Question"/>
      </w:pPr>
      <w:sdt>
        <w:sdtPr>
          <w:alias w:val="Member"/>
          <w:tag w:val="&lt;Member mnisId='1604' dodsId='61606'&gt;"/>
          <w:id w:val="369577407"/>
          <w:placeholder>
            <w:docPart w:val="D93825398A804C51BE72C438F21A38A0"/>
          </w:placeholder>
          <w:richText/>
        </w:sdtPr>
        <w:sdtContent>
          <w:r>
            <w:rPr>
              <w:b/>
            </w:rPr>
            <w:t xml:space="preserve">Mr </w:t>
          </w:r>
          <w:r w:rsidRPr="00E460FB">
            <w:rPr>
              <w:b/>
            </w:rPr>
            <w:t>Sharma:</w:t>
          </w:r>
        </w:sdtContent>
      </w:sdt>
      <w:r>
        <w:t xml:space="preserve"> Simon, do these priority areas adequately fit with the needs of the poorest and most vulnerable communities in the developing world?</w:t>
      </w:r>
    </w:p>
    <w:p w:rsidR="00E25408" w:rsidP="003F249B">
      <w:pPr>
        <w:pStyle w:val="Answer"/>
      </w:pPr>
      <w:sdt>
        <w:sdtPr>
          <w:alias w:val="Witness"/>
          <w:id w:val="1496998305"/>
          <w:placeholder>
            <w:docPart w:val="D93825398A804C51BE72C438F21A38A0"/>
          </w:placeholder>
          <w:richText/>
        </w:sdtPr>
        <w:sdtContent>
          <w:r w:rsidRPr="00C16F9D" w:rsidR="003F249B">
            <w:rPr>
              <w:b/>
              <w:i/>
            </w:rPr>
            <w:t>Simon Starling:</w:t>
          </w:r>
          <w:r w:rsidRPr="00E460FB" w:rsidR="003F249B">
            <w:rPr>
              <w:b/>
            </w:rPr>
            <w:t xml:space="preserve"> </w:t>
          </w:r>
        </w:sdtContent>
      </w:sdt>
      <w:r w:rsidR="003F249B">
        <w:t xml:space="preserve">That is a very good question. Time will tell. As we have said, we would welcome quite a lot of those priorities, such as humanitarian assistance. We have a bit of concern about the missing focus on poverty alleviation. A lot of it will depend on how the money is allocated. There is a slight worry that the statement about focusing on countries where the UK’s development, economic and security interests align shifts us away from a focus on the poorest people in the poorest countries. </w:t>
      </w:r>
    </w:p>
    <w:p w:rsidR="003F249B" w:rsidP="003F249B">
      <w:pPr>
        <w:pStyle w:val="Answer"/>
      </w:pPr>
      <w:r>
        <w:t>While</w:t>
      </w:r>
      <w:r>
        <w:t xml:space="preserve"> I would not argue too much with the seven priorities and I would welcome most of them, </w:t>
      </w:r>
      <w:r>
        <w:t xml:space="preserve">there is a slight worry about a shift away from </w:t>
      </w:r>
      <w:r>
        <w:t>the things we know will help the poorest people</w:t>
      </w:r>
      <w:r w:rsidRPr="001F6738">
        <w:t>—</w:t>
      </w:r>
      <w:r>
        <w:t>social protection, education, health and nutrition</w:t>
      </w:r>
      <w:r w:rsidRPr="001F6738">
        <w:t>—</w:t>
      </w:r>
      <w:r>
        <w:t>towards more middle</w:t>
      </w:r>
      <w:r>
        <w:t>-</w:t>
      </w:r>
      <w:r>
        <w:t>income countries and more trade-focused areas. The worry is that</w:t>
      </w:r>
      <w:r>
        <w:t>,</w:t>
      </w:r>
      <w:r>
        <w:t xml:space="preserve"> without this focus on leaving no</w:t>
      </w:r>
      <w:r>
        <w:t xml:space="preserve"> </w:t>
      </w:r>
      <w:r>
        <w:t xml:space="preserve">one behind, as one of our panellists said earlier, the UK has been leading the world in getting money to the places that it </w:t>
      </w:r>
      <w:r>
        <w:t xml:space="preserve">most </w:t>
      </w:r>
      <w:r>
        <w:t>needs to be got to</w:t>
      </w:r>
      <w:r>
        <w:t>, and</w:t>
      </w:r>
      <w:r>
        <w:t xml:space="preserve"> </w:t>
      </w:r>
      <w:r>
        <w:t xml:space="preserve">this </w:t>
      </w:r>
      <w:r>
        <w:t>list seems to slightly row away from that. That would be my main concern.</w:t>
      </w:r>
    </w:p>
    <w:p w:rsidR="003F249B" w:rsidP="003F249B">
      <w:pPr>
        <w:pStyle w:val="Question"/>
      </w:pPr>
      <w:sdt>
        <w:sdtPr>
          <w:alias w:val="Member"/>
          <w:tag w:val="&lt;Member mnisId='1604' dodsId='61606'&gt;"/>
          <w:id w:val="-929661253"/>
          <w:placeholder>
            <w:docPart w:val="D93825398A804C51BE72C438F21A38A0"/>
          </w:placeholder>
          <w:richText/>
        </w:sdtPr>
        <w:sdtContent>
          <w:r>
            <w:rPr>
              <w:b/>
            </w:rPr>
            <w:t xml:space="preserve">Mr </w:t>
          </w:r>
          <w:r w:rsidRPr="00E460FB">
            <w:rPr>
              <w:b/>
            </w:rPr>
            <w:t>Sharma:</w:t>
          </w:r>
        </w:sdtContent>
      </w:sdt>
      <w:r>
        <w:t xml:space="preserve"> The Foreign Secretary has said that UK aid will only be given to countries where the UK’s economic development and security interests align. What are your views on this?</w:t>
      </w:r>
    </w:p>
    <w:p w:rsidR="00E25408" w:rsidP="003F249B">
      <w:pPr>
        <w:pStyle w:val="Answer"/>
      </w:pPr>
      <w:sdt>
        <w:sdtPr>
          <w:alias w:val="Witness"/>
          <w:id w:val="-1420092460"/>
          <w:placeholder>
            <w:docPart w:val="D93825398A804C51BE72C438F21A38A0"/>
          </w:placeholder>
          <w:richText/>
        </w:sdtPr>
        <w:sdtContent>
          <w:r w:rsidRPr="00C16F9D" w:rsidR="003F249B">
            <w:rPr>
              <w:b/>
              <w:i/>
            </w:rPr>
            <w:t>Romilly Greenhill:</w:t>
          </w:r>
          <w:r w:rsidRPr="00E460FB" w:rsidR="003F249B">
            <w:rPr>
              <w:b/>
            </w:rPr>
            <w:t xml:space="preserve"> </w:t>
          </w:r>
        </w:sdtContent>
      </w:sdt>
      <w:r w:rsidR="003F249B">
        <w:t>We are very concerned about that statement. This goes back to the point I made earlier on value for money. Where do you get the best bang for your buck if you are thinking about the long term? UK aid is in our long-term security and economic interests because it will create a fairer</w:t>
      </w:r>
      <w:r>
        <w:t>, healthier</w:t>
      </w:r>
      <w:r w:rsidR="003F249B">
        <w:t xml:space="preserve"> world. That is without doubt. The best way we secure those long</w:t>
      </w:r>
      <w:r w:rsidR="003F249B">
        <w:noBreakHyphen/>
        <w:t xml:space="preserve">term interests is thinking about the poorest countries and the most fragile states. </w:t>
      </w:r>
    </w:p>
    <w:p w:rsidR="003F249B" w:rsidP="003F249B">
      <w:pPr>
        <w:pStyle w:val="Answer"/>
      </w:pPr>
      <w:r>
        <w:t>We have evidence that spending aid money and supporting things like education</w:t>
      </w:r>
      <w:r w:rsidR="00E25408">
        <w:t xml:space="preserve"> in fragile and conflict-</w:t>
      </w:r>
      <w:r>
        <w:t>affected states can help to reduce conflict. It can help to reduce things like violent extremism. We should be thinking about the long term; we should be targeting our resources in the countries that need aid money the most, and by and large that is sub-Saharan Africa and fragile states across the world. As I said earlier, the UK public also very much support that approach. There is not public support for spending money based on our short</w:t>
      </w:r>
      <w:r>
        <w:noBreakHyphen/>
        <w:t>term foreign policy and strategic imperatives.</w:t>
      </w:r>
    </w:p>
    <w:p w:rsidR="003F249B" w:rsidP="003F249B">
      <w:pPr>
        <w:pStyle w:val="Answer"/>
      </w:pPr>
      <w:sdt>
        <w:sdtPr>
          <w:alias w:val="Witness"/>
          <w:id w:val="619970937"/>
          <w:placeholder>
            <w:docPart w:val="D93825398A804C51BE72C438F21A38A0"/>
          </w:placeholder>
          <w:richText/>
        </w:sdtPr>
        <w:sdtContent>
          <w:r w:rsidRPr="00C16F9D">
            <w:rPr>
              <w:b/>
              <w:i/>
            </w:rPr>
            <w:t>Alan Mendoza:</w:t>
          </w:r>
          <w:r w:rsidRPr="00E460FB">
            <w:rPr>
              <w:b/>
            </w:rPr>
            <w:t xml:space="preserve"> </w:t>
          </w:r>
        </w:sdtContent>
      </w:sdt>
      <w:r>
        <w:t>I welcome what the Foreign Secretary has said on this score. It reflects a change in the idea of security that has occurred in the last decade</w:t>
      </w:r>
      <w:r w:rsidR="006B5C73">
        <w:t xml:space="preserve">, since the </w:t>
      </w:r>
      <w:r>
        <w:t xml:space="preserve">original idea of security was expanded and linked </w:t>
      </w:r>
      <w:r>
        <w:t xml:space="preserve">to development aid. What am I talking about here? </w:t>
      </w:r>
      <w:r w:rsidR="006B5C73">
        <w:t xml:space="preserve">Look, </w:t>
      </w:r>
      <w:r>
        <w:t>10 years ago</w:t>
      </w:r>
      <w:r w:rsidR="006B5C73">
        <w:t>,</w:t>
      </w:r>
      <w:r>
        <w:t xml:space="preserve"> some of the biggest problems in the world, security-wise, were</w:t>
      </w:r>
      <w:r w:rsidR="006B5C73">
        <w:t>,</w:t>
      </w:r>
      <w:r>
        <w:t xml:space="preserve"> indeed</w:t>
      </w:r>
      <w:r w:rsidR="006B5C73">
        <w:t>,</w:t>
      </w:r>
      <w:r>
        <w:t xml:space="preserve"> what Romilly was saying: fragile states tipping over into terrorism, potentially, and other disasters at various times. Andrew Mitchell spoke about the need to stop economic migrants com</w:t>
      </w:r>
      <w:r w:rsidR="006B5C73">
        <w:t>ing based on natural disasters</w:t>
      </w:r>
      <w:r>
        <w:t xml:space="preserve"> in their lands and so forth.</w:t>
      </w:r>
    </w:p>
    <w:p w:rsidR="006B5C73" w:rsidP="003F249B">
      <w:pPr>
        <w:pStyle w:val="Answer"/>
      </w:pPr>
      <w:r>
        <w:t xml:space="preserve">Today, </w:t>
      </w:r>
      <w:r w:rsidR="003F249B">
        <w:t>we are in a very different position to where we were. Those problems are still there, but when you look at security</w:t>
      </w:r>
      <w:r w:rsidRPr="001F6738" w:rsidR="003F249B">
        <w:t>—</w:t>
      </w:r>
      <w:r w:rsidR="003F249B">
        <w:t>and let us not forget that</w:t>
      </w:r>
      <w:r>
        <w:t>,</w:t>
      </w:r>
      <w:r w:rsidR="003F249B">
        <w:t xml:space="preserve"> for 10 years</w:t>
      </w:r>
      <w:r>
        <w:t>,</w:t>
      </w:r>
      <w:r w:rsidR="003F249B">
        <w:t xml:space="preserve"> security has been tied to aid very strongly as one of the prime reasons why we give it</w:t>
      </w:r>
      <w:r w:rsidRPr="001F6738" w:rsidR="003F249B">
        <w:t>—</w:t>
      </w:r>
      <w:r w:rsidR="003F249B">
        <w:t>the security challenge</w:t>
      </w:r>
      <w:r>
        <w:t>s</w:t>
      </w:r>
      <w:r w:rsidR="003F249B">
        <w:t xml:space="preserve"> have changed. They have changed because we face a different set of challenges internationally, particularly the rise of China, an authoritarian state that has a very different viewpoint to aid spending </w:t>
      </w:r>
      <w:r>
        <w:t>from</w:t>
      </w:r>
      <w:r w:rsidR="003F249B">
        <w:t xml:space="preserve"> what we do, which is looking to expand its influence in whichever area it can. </w:t>
      </w:r>
    </w:p>
    <w:p w:rsidR="003F249B" w:rsidP="003F249B">
      <w:pPr>
        <w:pStyle w:val="Answer"/>
      </w:pPr>
      <w:r>
        <w:t>It is simply not appropriate to look at aid spending on the security angle from the perspective of 10 years ago, ignoring what has happened since then</w:t>
      </w:r>
      <w:r w:rsidR="006B5C73">
        <w:t>, with Russia</w:t>
      </w:r>
      <w:r>
        <w:t xml:space="preserve"> too, to a lesser extent. We now face a battle between open and closed societies, a free and un</w:t>
      </w:r>
      <w:r>
        <w:noBreakHyphen/>
        <w:t>free world, going on around us. Our aid spending has to be related to that if we are to continue making the argument that it is also security-driven in that way.</w:t>
      </w:r>
    </w:p>
    <w:p w:rsidR="003F249B" w:rsidP="003F249B">
      <w:pPr>
        <w:pStyle w:val="Answer"/>
      </w:pPr>
      <w:r>
        <w:t>I take the point that you might not be getting the most bang for your buck in terms of individual projects, but if you tie it to security</w:t>
      </w:r>
      <w:r w:rsidR="006B5C73">
        <w:t>, first,</w:t>
      </w:r>
      <w:r>
        <w:t xml:space="preserve"> you are tying it to a key part of the aid equation. Secondly, you are going back to that question about taxpayers’ value for money and what it is that taxpayers are looking at</w:t>
      </w:r>
      <w:r w:rsidR="006B5C73">
        <w:t>,</w:t>
      </w:r>
      <w:r>
        <w:t xml:space="preserve"> as a basket of interests within the development aid spending. Finally, you are tackling that head</w:t>
      </w:r>
      <w:r>
        <w:noBreakHyphen/>
        <w:t>on, because you are linking things to what Britain’s security interests are today rather than a decade ago. He is right to have made that statement and it is to be encouraged, because this will again be part of what restores aid spending to be a very popular part of Britain’s overall international posture.</w:t>
      </w:r>
    </w:p>
    <w:p w:rsidR="003F249B" w:rsidP="003F249B">
      <w:pPr>
        <w:pStyle w:val="Question"/>
      </w:pPr>
      <w:sdt>
        <w:sdtPr>
          <w:alias w:val="Member"/>
          <w:tag w:val="&lt;Member mnisId='4267' dodsId='101347'&gt;"/>
          <w:id w:val="117116374"/>
          <w:placeholder>
            <w:docPart w:val="D93825398A804C51BE72C438F21A38A0"/>
          </w:placeholder>
          <w:richText/>
        </w:sdtPr>
        <w:sdtContent>
          <w:r w:rsidRPr="00E460FB">
            <w:rPr>
              <w:b/>
            </w:rPr>
            <w:t>Chair:</w:t>
          </w:r>
        </w:sdtContent>
      </w:sdt>
      <w:r>
        <w:t xml:space="preserve"> Alan, on that point, one of my concerns is </w:t>
      </w:r>
      <w:r w:rsidR="006B5C73">
        <w:t xml:space="preserve">that, </w:t>
      </w:r>
      <w:r>
        <w:t>if we very tightly focus our aid spend on economic development and security interests</w:t>
      </w:r>
      <w:r w:rsidR="006B5C73">
        <w:t>,</w:t>
      </w:r>
      <w:r>
        <w:t xml:space="preserve"> there could be a country bubbling up that is off our radar. </w:t>
      </w:r>
      <w:r w:rsidR="00B56CBB">
        <w:t>Poverty seems to me</w:t>
      </w:r>
      <w:r>
        <w:t xml:space="preserve"> a really good indicator that</w:t>
      </w:r>
      <w:r w:rsidR="009B772F">
        <w:t>, if</w:t>
      </w:r>
      <w:r>
        <w:t xml:space="preserve"> we support </w:t>
      </w:r>
      <w:r w:rsidR="009B772F">
        <w:t xml:space="preserve">a country </w:t>
      </w:r>
      <w:r>
        <w:t>in the early stages economically, developmentally and with strong governance, we could prevent potential threats. Is that something that worries you?</w:t>
      </w:r>
    </w:p>
    <w:p w:rsidR="00B56CBB" w:rsidP="003F249B">
      <w:pPr>
        <w:pStyle w:val="Answer"/>
      </w:pPr>
      <w:sdt>
        <w:sdtPr>
          <w:alias w:val="Witness"/>
          <w:id w:val="779148424"/>
          <w:placeholder>
            <w:docPart w:val="D93825398A804C51BE72C438F21A38A0"/>
          </w:placeholder>
          <w:richText/>
        </w:sdtPr>
        <w:sdtContent>
          <w:r w:rsidRPr="00C16F9D" w:rsidR="003F249B">
            <w:rPr>
              <w:b/>
              <w:i/>
            </w:rPr>
            <w:t>Alan Mendoza:</w:t>
          </w:r>
          <w:r w:rsidRPr="00E460FB" w:rsidR="003F249B">
            <w:rPr>
              <w:b/>
            </w:rPr>
            <w:t xml:space="preserve"> </w:t>
          </w:r>
        </w:sdtContent>
      </w:sdt>
      <w:r>
        <w:t>That is a real issue</w:t>
      </w:r>
      <w:r w:rsidR="003F249B">
        <w:t>. There is no doubt about it; you have hit the nail on the head. You have to be careful and alert to where things may tip over from a purely humanitarian crisis</w:t>
      </w:r>
      <w:r>
        <w:t>—</w:t>
      </w:r>
      <w:r w:rsidR="003F249B">
        <w:t>and there are many of those in the world from poverty</w:t>
      </w:r>
      <w:r>
        <w:t>—to</w:t>
      </w:r>
      <w:r w:rsidR="003F249B">
        <w:t xml:space="preserve"> a security crisis. You are then looking at specific</w:t>
      </w:r>
      <w:r>
        <w:t>s</w:t>
      </w:r>
      <w:r w:rsidR="003F249B">
        <w:t xml:space="preserve">. </w:t>
      </w:r>
      <w:r>
        <w:t xml:space="preserve">Where is </w:t>
      </w:r>
      <w:r w:rsidR="003F249B">
        <w:t>the country in the world</w:t>
      </w:r>
      <w:r>
        <w:t>?</w:t>
      </w:r>
      <w:r w:rsidR="003F249B">
        <w:t xml:space="preserve"> </w:t>
      </w:r>
      <w:r>
        <w:t xml:space="preserve">What are </w:t>
      </w:r>
      <w:r w:rsidR="003F249B">
        <w:t>the likely forces that might take advantage of the chaos</w:t>
      </w:r>
      <w:r>
        <w:t>?</w:t>
      </w:r>
      <w:r w:rsidR="003F249B">
        <w:t xml:space="preserve"> Are other countries involved? What would they seek to achieve through the chaos? </w:t>
      </w:r>
    </w:p>
    <w:p w:rsidR="003F249B" w:rsidP="003F249B">
      <w:pPr>
        <w:pStyle w:val="Answer"/>
      </w:pPr>
      <w:r>
        <w:t>There is no hard and fast rule about how you can approach this issue, other than be</w:t>
      </w:r>
      <w:r w:rsidR="00B56CBB">
        <w:t>ing</w:t>
      </w:r>
      <w:r>
        <w:t xml:space="preserve"> mindful of what is happening on a poverty level, on a destabilisation level, on a level of chaos in certain countries, and working out where our priorities should be, and most likely</w:t>
      </w:r>
      <w:r w:rsidR="00B56CBB">
        <w:t xml:space="preserve">, </w:t>
      </w:r>
      <w:r>
        <w:t>as you say</w:t>
      </w:r>
      <w:r w:rsidR="00B56CBB">
        <w:t xml:space="preserve">, </w:t>
      </w:r>
      <w:r>
        <w:t xml:space="preserve">where we </w:t>
      </w:r>
      <w:r w:rsidR="00B56CBB">
        <w:t xml:space="preserve">should </w:t>
      </w:r>
      <w:r>
        <w:t>be in five years’ time</w:t>
      </w:r>
      <w:r w:rsidR="00B56CBB">
        <w:t>.</w:t>
      </w:r>
      <w:r>
        <w:t xml:space="preserve"> Let us look in advance and assess this.</w:t>
      </w:r>
    </w:p>
    <w:p w:rsidR="003F249B" w:rsidP="003F249B">
      <w:pPr>
        <w:pStyle w:val="Answer"/>
      </w:pPr>
      <w:r>
        <w:t xml:space="preserve">Five </w:t>
      </w:r>
      <w:r>
        <w:t xml:space="preserve">years ago, we were still dealing with the effects of terrorism, extremism and how those </w:t>
      </w:r>
      <w:r>
        <w:t>we</w:t>
      </w:r>
      <w:r>
        <w:t>re worki</w:t>
      </w:r>
      <w:r>
        <w:t>ng out. Fast forward five years,</w:t>
      </w:r>
      <w:r>
        <w:t xml:space="preserve"> and</w:t>
      </w:r>
      <w:r>
        <w:t>,</w:t>
      </w:r>
      <w:r>
        <w:t xml:space="preserve"> while those problems will still be there, there are surely bigger problems</w:t>
      </w:r>
      <w:r>
        <w:t>.</w:t>
      </w:r>
      <w:r>
        <w:t xml:space="preserve"> </w:t>
      </w:r>
      <w:r>
        <w:t xml:space="preserve">What </w:t>
      </w:r>
      <w:r>
        <w:t xml:space="preserve">is China up to in Africa? What are its aims in the Asia-Pacific region? What do our allies want from us? What </w:t>
      </w:r>
      <w:r>
        <w:t>about</w:t>
      </w:r>
      <w:r>
        <w:t xml:space="preserve"> small countries in the region </w:t>
      </w:r>
      <w:r>
        <w:t>that</w:t>
      </w:r>
      <w:r>
        <w:t xml:space="preserve"> feel threatened by this and feel that they are going to be bought out if we are not there to support them instead? There are many parts to that, but it is a really great question to ask. It shows the importance of continued vigilance to make sure that we are aware of such threats and try to get on top of them ahead of the game, rather than playing catch</w:t>
      </w:r>
      <w:r>
        <w:noBreakHyphen/>
        <w:t>up, which unfortunately too often happens.</w:t>
      </w:r>
    </w:p>
    <w:p w:rsidR="003F249B" w:rsidP="003F249B">
      <w:pPr>
        <w:pStyle w:val="Question"/>
      </w:pPr>
      <w:sdt>
        <w:sdtPr>
          <w:alias w:val="Member"/>
          <w:tag w:val="&lt;Member mnisId='4025' dodsId='41721'&gt;"/>
          <w:id w:val="-1893348032"/>
          <w:placeholder>
            <w:docPart w:val="D93825398A804C51BE72C438F21A38A0"/>
          </w:placeholder>
          <w:richText/>
        </w:sdtPr>
        <w:sdtContent>
          <w:r>
            <w:rPr>
              <w:b/>
            </w:rPr>
            <w:t xml:space="preserve">Mrs </w:t>
          </w:r>
          <w:r w:rsidRPr="00E460FB">
            <w:rPr>
              <w:b/>
            </w:rPr>
            <w:t>Latham:</w:t>
          </w:r>
        </w:sdtContent>
      </w:sdt>
      <w:r>
        <w:t xml:space="preserve"> Does the UK still fund aid projects in countries like India and China?</w:t>
      </w:r>
    </w:p>
    <w:p w:rsidR="003F249B" w:rsidP="003F249B">
      <w:pPr>
        <w:pStyle w:val="Answer"/>
      </w:pPr>
      <w:sdt>
        <w:sdtPr>
          <w:alias w:val="Witness"/>
          <w:id w:val="14355348"/>
          <w:placeholder>
            <w:docPart w:val="D93825398A804C51BE72C438F21A38A0"/>
          </w:placeholder>
          <w:richText/>
        </w:sdtPr>
        <w:sdtContent>
          <w:r w:rsidRPr="00C16F9D">
            <w:rPr>
              <w:b/>
              <w:i/>
            </w:rPr>
            <w:t>Romilly Greenhill:</w:t>
          </w:r>
          <w:r w:rsidRPr="00D24116">
            <w:rPr>
              <w:b/>
            </w:rPr>
            <w:t xml:space="preserve"> </w:t>
          </w:r>
        </w:sdtContent>
      </w:sdt>
      <w:r>
        <w:t xml:space="preserve">By and large, no. The only scenario in which </w:t>
      </w:r>
      <w:r w:rsidR="00B56CBB">
        <w:t>it</w:t>
      </w:r>
      <w:r>
        <w:t xml:space="preserve"> should be funding aid projects in those countries are if they are around global challenges that will impact on the poorest countries in the world. There is a case for limited support for climate change mitigation</w:t>
      </w:r>
      <w:r w:rsidR="00B56CBB">
        <w:t>,</w:t>
      </w:r>
      <w:r>
        <w:t xml:space="preserve"> or if there was a research project that we would partner with India, or manufacturing a </w:t>
      </w:r>
      <w:r>
        <w:t>Covid</w:t>
      </w:r>
      <w:r>
        <w:t xml:space="preserve"> vaccine in India</w:t>
      </w:r>
      <w:r w:rsidR="00B56CBB">
        <w:t>,</w:t>
      </w:r>
      <w:r>
        <w:t xml:space="preserve"> which would then be distributed across Africa, for example. Collaboration to tackle global challenges is worthwhile.</w:t>
      </w:r>
    </w:p>
    <w:p w:rsidR="00B56CBB" w:rsidP="003F249B">
      <w:pPr>
        <w:pStyle w:val="Answer"/>
      </w:pPr>
      <w:r>
        <w:t>Investing in the country to support domestic priorities is not a good use of aid resources, partly because these countries</w:t>
      </w:r>
      <w:r>
        <w:t>,</w:t>
      </w:r>
      <w:r>
        <w:t xml:space="preserve"> frankly</w:t>
      </w:r>
      <w:r>
        <w:t>,</w:t>
      </w:r>
      <w:r>
        <w:t xml:space="preserve"> do not need it. </w:t>
      </w:r>
      <w:r>
        <w:t>They</w:t>
      </w:r>
      <w:r>
        <w:t xml:space="preserve"> </w:t>
      </w:r>
      <w:r>
        <w:t xml:space="preserve">are </w:t>
      </w:r>
      <w:r>
        <w:t>very small amounts of money. We should be encouraging those countries to fund their own development when they have the resources to do so. As I have said before, it disproportionately impacts on public opinion. The public</w:t>
      </w:r>
      <w:r>
        <w:t xml:space="preserve">, </w:t>
      </w:r>
      <w:r>
        <w:t>quite rightly,</w:t>
      </w:r>
      <w:r>
        <w:t xml:space="preserve"> </w:t>
      </w:r>
      <w:r>
        <w:t xml:space="preserve">ask questions about why we are putting aid money to China or India when these countries have space programmes. Those are perfectly legitimate questions. </w:t>
      </w:r>
    </w:p>
    <w:p w:rsidR="003F249B" w:rsidP="003F249B">
      <w:pPr>
        <w:pStyle w:val="Answer"/>
      </w:pPr>
      <w:r>
        <w:t xml:space="preserve">Simon touched on this earlier. It overly distorts the public perception of aid. It gives the public an idea that we are giving vast quantities of money to these countries, whereas in fact </w:t>
      </w:r>
      <w:r w:rsidR="00B56CBB">
        <w:t xml:space="preserve">it </w:t>
      </w:r>
      <w:r>
        <w:t>is very small. It is not the right thing to do and it unnecessarily colours the public debate.</w:t>
      </w:r>
    </w:p>
    <w:p w:rsidR="003F249B" w:rsidP="003F249B">
      <w:pPr>
        <w:pStyle w:val="Answer"/>
      </w:pPr>
      <w:sdt>
        <w:sdtPr>
          <w:alias w:val="Witness"/>
          <w:id w:val="-1571034487"/>
          <w:placeholder>
            <w:docPart w:val="D93825398A804C51BE72C438F21A38A0"/>
          </w:placeholder>
          <w:richText/>
        </w:sdtPr>
        <w:sdtContent>
          <w:r w:rsidRPr="00C16F9D">
            <w:rPr>
              <w:b/>
              <w:i/>
            </w:rPr>
            <w:t>Simon Starling:</w:t>
          </w:r>
          <w:r w:rsidRPr="00D24116">
            <w:rPr>
              <w:b/>
            </w:rPr>
            <w:t xml:space="preserve"> </w:t>
          </w:r>
        </w:sdtContent>
      </w:sdt>
      <w:r>
        <w:t xml:space="preserve">I </w:t>
      </w:r>
      <w:r w:rsidR="00CB4C83">
        <w:t>do not dis</w:t>
      </w:r>
      <w:r>
        <w:t>agree with that.</w:t>
      </w:r>
      <w:r w:rsidR="00CB4C83">
        <w:t xml:space="preserve"> It is right.</w:t>
      </w:r>
      <w:r>
        <w:t xml:space="preserve"> The principle should be that we give aid where the need is greatest, to the people who need it most. That is a really important principle not to lose sight of on this. It relates to the earlier question about focusing on economic and security interests. There is a real danger that we leave people and countries behind if we do that. Those are the poorest counties in the world, and it will impact on all of us eventually. We have all learnt through this pandemic that we are only as strong as the weakest link</w:t>
      </w:r>
      <w:r w:rsidR="00CB4C83">
        <w:t>.</w:t>
      </w:r>
      <w:r>
        <w:t xml:space="preserve"> </w:t>
      </w:r>
      <w:r w:rsidR="00CB4C83">
        <w:t xml:space="preserve">If </w:t>
      </w:r>
      <w:r>
        <w:t>we have weak health systems in any country in the world</w:t>
      </w:r>
      <w:r w:rsidR="00CB4C83">
        <w:t>,</w:t>
      </w:r>
      <w:r>
        <w:t xml:space="preserve"> it is going to negatively impact on all of us. </w:t>
      </w:r>
    </w:p>
    <w:p w:rsidR="003F249B" w:rsidP="003F249B">
      <w:pPr>
        <w:pStyle w:val="Answer"/>
      </w:pPr>
      <w:r>
        <w:t>Making sure that</w:t>
      </w:r>
      <w:r w:rsidR="00CB4C83">
        <w:t>,</w:t>
      </w:r>
      <w:r>
        <w:t xml:space="preserve"> as we go forward</w:t>
      </w:r>
      <w:r w:rsidR="00CB4C83">
        <w:t>,</w:t>
      </w:r>
      <w:r>
        <w:t xml:space="preserve"> we have really strict targeting </w:t>
      </w:r>
      <w:r w:rsidR="00CB4C83">
        <w:t>on</w:t>
      </w:r>
      <w:r>
        <w:t xml:space="preserve"> need and where the need is greatest is going to be really important, particularly given the direction of travel </w:t>
      </w:r>
      <w:r w:rsidR="00CB4C83">
        <w:t>in</w:t>
      </w:r>
      <w:r>
        <w:t xml:space="preserve"> trying to align economic, security and trade interests. Those are the projects </w:t>
      </w:r>
      <w:r w:rsidR="00CB4C83">
        <w:t>that</w:t>
      </w:r>
      <w:r>
        <w:t xml:space="preserve"> will need more scrutiny, because the projects that focus on the poorest people and the sort of things we know work have </w:t>
      </w:r>
      <w:r w:rsidR="00CB4C83">
        <w:t xml:space="preserve">typically </w:t>
      </w:r>
      <w:r>
        <w:t>performed very well</w:t>
      </w:r>
      <w:r w:rsidRPr="00CB4C83" w:rsidR="00CB4C83">
        <w:t xml:space="preserve"> </w:t>
      </w:r>
      <w:r w:rsidR="00CB4C83">
        <w:t>previously</w:t>
      </w:r>
      <w:r>
        <w:t>. It is the ones that we are less clear about the purpose of that have scored less well in terms of independent scrutiny. Focusing on where the need is greatest is critical.</w:t>
      </w:r>
      <w:r w:rsidR="00CB4C83">
        <w:t xml:space="preserve"> </w:t>
      </w:r>
    </w:p>
    <w:p w:rsidR="003F249B" w:rsidP="003F249B">
      <w:pPr>
        <w:pStyle w:val="Answer"/>
      </w:pPr>
      <w:sdt>
        <w:sdtPr>
          <w:alias w:val="Witness"/>
          <w:id w:val="1300421351"/>
          <w:placeholder>
            <w:docPart w:val="D93825398A804C51BE72C438F21A38A0"/>
          </w:placeholder>
          <w:richText/>
        </w:sdtPr>
        <w:sdtContent>
          <w:r w:rsidRPr="00C16F9D">
            <w:rPr>
              <w:b/>
              <w:i/>
            </w:rPr>
            <w:t>Alan Mendoza:</w:t>
          </w:r>
          <w:r w:rsidRPr="00D24116">
            <w:rPr>
              <w:b/>
            </w:rPr>
            <w:t xml:space="preserve"> </w:t>
          </w:r>
        </w:sdtContent>
      </w:sdt>
      <w:r>
        <w:t>I agree with Romilly and Simon on this. If a country has an advanced space or military programme</w:t>
      </w:r>
      <w:r w:rsidR="00CB4C83">
        <w:t>,</w:t>
      </w:r>
      <w:r>
        <w:t xml:space="preserve"> the idea that we should be bailing it out of its obligations to its own citizens where there is still need is absolute madness. We definitely should be very careful in those cases.</w:t>
      </w:r>
    </w:p>
    <w:p w:rsidR="00D42D69" w:rsidP="003F249B">
      <w:pPr>
        <w:pStyle w:val="Answer"/>
      </w:pPr>
      <w:sdt>
        <w:sdtPr>
          <w:alias w:val="Member"/>
          <w:tag w:val="&lt;Member mnisId='4267' dodsId='101347'&gt;"/>
          <w:id w:val="-957720703"/>
          <w:placeholder>
            <w:docPart w:val="D93825398A804C51BE72C438F21A38A0"/>
          </w:placeholder>
          <w:richText/>
        </w:sdtPr>
        <w:sdtContent>
          <w:r w:rsidRPr="00D24116" w:rsidR="003F249B">
            <w:rPr>
              <w:b/>
            </w:rPr>
            <w:t>Chair:</w:t>
          </w:r>
        </w:sdtContent>
      </w:sdt>
      <w:r w:rsidR="003F249B">
        <w:t xml:space="preserve"> That has been absolutely fascinating. Thank you very much. We are going to try to get your evidence out as quickly as possible, but if </w:t>
      </w:r>
      <w:r w:rsidR="00CB4C83">
        <w:t>you would like to write to us on any</w:t>
      </w:r>
      <w:r w:rsidR="003F249B">
        <w:t xml:space="preserve"> points that you have not been able to expand on or </w:t>
      </w:r>
      <w:r w:rsidR="00CB4C83">
        <w:t xml:space="preserve">that </w:t>
      </w:r>
      <w:r w:rsidR="003F249B">
        <w:t>have not been raised, we would really appreciate that. When everything seems to be in a state of flux or trying to figure out the way forward, it seems appropriate that we get your information ou</w:t>
      </w:r>
      <w:r>
        <w:t>t</w:t>
      </w:r>
      <w:r w:rsidR="003F249B">
        <w:t xml:space="preserve"> as quickly as possible. </w:t>
      </w:r>
    </w:p>
    <w:p w:rsidR="00E46C59" w:rsidP="003F249B">
      <w:pPr>
        <w:pStyle w:val="Answer"/>
      </w:pPr>
      <w:r>
        <w:t xml:space="preserve">Thank you very much for your openness and the information that you have all shared with us. Thank you very much to the Committee for your engagement on this important topic. It is one that I am quite sure we will be coming back </w:t>
      </w:r>
      <w:r w:rsidR="00D42D69">
        <w:t xml:space="preserve">to </w:t>
      </w:r>
      <w:r>
        <w:t>on a regular basis. Thank you all very much.</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28F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28F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28F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28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8CCB3E395344908B8356120224D6E15"/>
      </w:placeholder>
      <w:richText/>
    </w:sdtPr>
    <w:sdtContent>
      <w:p w:rsidR="009B772F" w:rsidP="009277D8">
        <w:pPr>
          <w:pStyle w:val="Para"/>
          <w:rPr>
            <w:color w:val="808080"/>
          </w:rPr>
        </w:pPr>
        <w:r w:rsidRPr="00A52DE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077DCEBCD674989BE7AF5C3555FD6C3"/>
      </w:placeholder>
      <w:richText/>
    </w:sdtPr>
    <w:sdtContent>
      <w:p w:rsidR="009B772F"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28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ED8547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paragraph" w:customStyle="1" w:styleId="Name">
    <w:name w:val="Name"/>
    <w:basedOn w:val="Normal"/>
    <w:next w:val="Normal"/>
    <w:link w:val="NameChar"/>
    <w:rsid w:val="007C05FA"/>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7C05FA"/>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8140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eoffrey%20Dore\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8CCB3E395344908B8356120224D6E15"/>
        <w:category>
          <w:name w:val="General"/>
          <w:gallery w:val="placeholder"/>
        </w:category>
        <w:types>
          <w:type w:val="bbPlcHdr"/>
        </w:types>
        <w:behaviors>
          <w:behavior w:val="content"/>
        </w:behaviors>
        <w:guid w:val="{3C8B691E-CC98-4E74-AD85-9C1B0ED2B8A2}"/>
      </w:docPartPr>
      <w:docPartBody>
        <w:p w:rsidR="00106590" w:rsidP="00106590">
          <w:pPr>
            <w:pStyle w:val="B8CCB3E395344908B8356120224D6E15"/>
          </w:pPr>
          <w:r w:rsidRPr="000753FC">
            <w:rPr>
              <w:rStyle w:val="PlaceholderText"/>
            </w:rPr>
            <w:t>Click here to enter text.</w:t>
          </w:r>
        </w:p>
      </w:docPartBody>
    </w:docPart>
    <w:docPart>
      <w:docPartPr>
        <w:name w:val="E077DCEBCD674989BE7AF5C3555FD6C3"/>
        <w:category>
          <w:name w:val="General"/>
          <w:gallery w:val="placeholder"/>
        </w:category>
        <w:types>
          <w:type w:val="bbPlcHdr"/>
        </w:types>
        <w:behaviors>
          <w:behavior w:val="content"/>
        </w:behaviors>
        <w:guid w:val="{8D737B69-8A8C-4FC7-B141-E8F4AFD88ED1}"/>
      </w:docPartPr>
      <w:docPartBody>
        <w:p w:rsidR="00106590" w:rsidP="00106590">
          <w:pPr>
            <w:pStyle w:val="E077DCEBCD674989BE7AF5C3555FD6C3"/>
          </w:pPr>
          <w:r w:rsidRPr="00D20745">
            <w:rPr>
              <w:rStyle w:val="PlaceholderText"/>
            </w:rPr>
            <w:t>Click here to enter text.</w:t>
          </w:r>
        </w:p>
      </w:docPartBody>
    </w:docPart>
    <w:docPart>
      <w:docPartPr>
        <w:name w:val="140EC4A7B17240B28AB78FA9BA6DD956"/>
        <w:category>
          <w:name w:val="General"/>
          <w:gallery w:val="placeholder"/>
        </w:category>
        <w:types>
          <w:type w:val="bbPlcHdr"/>
        </w:types>
        <w:behaviors>
          <w:behavior w:val="content"/>
        </w:behaviors>
        <w:guid w:val="{46FED7DB-03F7-49BB-A9BA-526BC004CBBB}"/>
      </w:docPartPr>
      <w:docPartBody>
        <w:p w:rsidR="00106590" w:rsidP="00106590">
          <w:pPr>
            <w:pStyle w:val="140EC4A7B17240B28AB78FA9BA6DD956"/>
          </w:pPr>
          <w:r w:rsidRPr="000753FC">
            <w:rPr>
              <w:rStyle w:val="PlaceholderText"/>
            </w:rPr>
            <w:t>Click here to enter text.</w:t>
          </w:r>
        </w:p>
      </w:docPartBody>
    </w:docPart>
    <w:docPart>
      <w:docPartPr>
        <w:name w:val="863A5E33519E44F88D89C68E422D8823"/>
        <w:category>
          <w:name w:val="General"/>
          <w:gallery w:val="placeholder"/>
        </w:category>
        <w:types>
          <w:type w:val="bbPlcHdr"/>
        </w:types>
        <w:behaviors>
          <w:behavior w:val="content"/>
        </w:behaviors>
        <w:guid w:val="{2319EA10-A535-48CF-AD80-5D641C900CD5}"/>
      </w:docPartPr>
      <w:docPartBody>
        <w:p w:rsidR="00106590" w:rsidP="00106590">
          <w:pPr>
            <w:pStyle w:val="863A5E33519E44F88D89C68E422D8823"/>
          </w:pPr>
          <w:r w:rsidRPr="000753FC">
            <w:rPr>
              <w:rStyle w:val="PlaceholderText"/>
            </w:rPr>
            <w:t>Click here to enter text.</w:t>
          </w:r>
        </w:p>
      </w:docPartBody>
    </w:docPart>
    <w:docPart>
      <w:docPartPr>
        <w:name w:val="203A15546ACC4D88A4F95B54A1EC407D"/>
        <w:category>
          <w:name w:val="General"/>
          <w:gallery w:val="placeholder"/>
        </w:category>
        <w:types>
          <w:type w:val="bbPlcHdr"/>
        </w:types>
        <w:behaviors>
          <w:behavior w:val="content"/>
        </w:behaviors>
        <w:guid w:val="{74ABA5A2-9908-4AA2-92B9-BA305A7280B5}"/>
      </w:docPartPr>
      <w:docPartBody>
        <w:p w:rsidR="00106590" w:rsidP="00106590">
          <w:pPr>
            <w:pStyle w:val="203A15546ACC4D88A4F95B54A1EC407D"/>
          </w:pPr>
          <w:r w:rsidRPr="002B3926">
            <w:rPr>
              <w:rStyle w:val="PlaceholderText"/>
            </w:rPr>
            <w:t>Click here to enter text.</w:t>
          </w:r>
        </w:p>
      </w:docPartBody>
    </w:docPart>
    <w:docPart>
      <w:docPartPr>
        <w:name w:val="FF5E78C11817412EBEB17D35796DCC97"/>
        <w:category>
          <w:name w:val="General"/>
          <w:gallery w:val="placeholder"/>
        </w:category>
        <w:types>
          <w:type w:val="bbPlcHdr"/>
        </w:types>
        <w:behaviors>
          <w:behavior w:val="content"/>
        </w:behaviors>
        <w:guid w:val="{9B357ED4-D136-48D0-9FD2-CE85735932FF}"/>
      </w:docPartPr>
      <w:docPartBody>
        <w:p w:rsidR="00350DCD" w:rsidP="00350DCD">
          <w:pPr>
            <w:pStyle w:val="FF5E78C11817412EBEB17D35796DCC97"/>
          </w:pPr>
          <w:r w:rsidRPr="006D1684">
            <w:rPr>
              <w:rStyle w:val="PlaceholderText"/>
            </w:rPr>
            <w:t>Click here to enter text.</w:t>
          </w:r>
        </w:p>
      </w:docPartBody>
    </w:docPart>
    <w:docPart>
      <w:docPartPr>
        <w:name w:val="29A07F6D39754F499A610E455D1A2A6C"/>
        <w:category>
          <w:name w:val="General"/>
          <w:gallery w:val="placeholder"/>
        </w:category>
        <w:types>
          <w:type w:val="bbPlcHdr"/>
        </w:types>
        <w:behaviors>
          <w:behavior w:val="content"/>
        </w:behaviors>
        <w:guid w:val="{9119CBDA-7918-445A-A065-CC5FD7379794}"/>
      </w:docPartPr>
      <w:docPartBody>
        <w:p w:rsidR="00350DCD" w:rsidP="00350DCD">
          <w:pPr>
            <w:pStyle w:val="29A07F6D39754F499A610E455D1A2A6C"/>
          </w:pPr>
          <w:r w:rsidRPr="006D1684">
            <w:rPr>
              <w:rStyle w:val="PlaceholderText"/>
            </w:rPr>
            <w:t>Click here to enter text.</w:t>
          </w:r>
        </w:p>
      </w:docPartBody>
    </w:docPart>
    <w:docPart>
      <w:docPartPr>
        <w:name w:val="C4D338B98AA442F99E98F07C3F06C481"/>
        <w:category>
          <w:name w:val="General"/>
          <w:gallery w:val="placeholder"/>
        </w:category>
        <w:types>
          <w:type w:val="bbPlcHdr"/>
        </w:types>
        <w:behaviors>
          <w:behavior w:val="content"/>
        </w:behaviors>
        <w:guid w:val="{8675BD23-0D83-45E4-B07E-94F45668DEC5}"/>
      </w:docPartPr>
      <w:docPartBody>
        <w:p w:rsidR="00083858" w:rsidP="00083858">
          <w:pPr>
            <w:pStyle w:val="C4D338B98AA442F99E98F07C3F06C481"/>
          </w:pPr>
          <w:r w:rsidRPr="006D1684">
            <w:rPr>
              <w:rStyle w:val="PlaceholderText"/>
            </w:rPr>
            <w:t>Click here to enter text.</w:t>
          </w:r>
        </w:p>
      </w:docPartBody>
    </w:docPart>
    <w:docPart>
      <w:docPartPr>
        <w:name w:val="165E0DAB380A44F9BD55FDC42D0E776E"/>
        <w:category>
          <w:name w:val="General"/>
          <w:gallery w:val="placeholder"/>
        </w:category>
        <w:types>
          <w:type w:val="bbPlcHdr"/>
        </w:types>
        <w:behaviors>
          <w:behavior w:val="content"/>
        </w:behaviors>
        <w:guid w:val="{7A1CB699-F5A5-4A83-A709-7BCC0CE5147E}"/>
      </w:docPartPr>
      <w:docPartBody>
        <w:p w:rsidR="00083858" w:rsidP="00083858">
          <w:pPr>
            <w:pStyle w:val="165E0DAB380A44F9BD55FDC42D0E776E"/>
          </w:pPr>
          <w:r w:rsidRPr="006D1684">
            <w:rPr>
              <w:rStyle w:val="PlaceholderText"/>
            </w:rPr>
            <w:t>Click here to enter text.</w:t>
          </w:r>
        </w:p>
      </w:docPartBody>
    </w:docPart>
    <w:docPart>
      <w:docPartPr>
        <w:name w:val="AD5C791337514FC084153FF246112EE5"/>
        <w:category>
          <w:name w:val="General"/>
          <w:gallery w:val="placeholder"/>
        </w:category>
        <w:types>
          <w:type w:val="bbPlcHdr"/>
        </w:types>
        <w:behaviors>
          <w:behavior w:val="content"/>
        </w:behaviors>
        <w:guid w:val="{B3EAAE61-9805-44BC-9EA7-922FAB8CE6CD}"/>
      </w:docPartPr>
      <w:docPartBody>
        <w:p w:rsidR="00083858" w:rsidP="00083858">
          <w:pPr>
            <w:pStyle w:val="AD5C791337514FC084153FF246112EE5"/>
          </w:pPr>
          <w:r w:rsidRPr="00540B89">
            <w:rPr>
              <w:rStyle w:val="PlaceholderText"/>
            </w:rPr>
            <w:t>Click here to enter text.</w:t>
          </w:r>
        </w:p>
      </w:docPartBody>
    </w:docPart>
    <w:docPart>
      <w:docPartPr>
        <w:name w:val="6C2923B0250F4EEDBC5CFD63893F7822"/>
        <w:category>
          <w:name w:val="General"/>
          <w:gallery w:val="placeholder"/>
        </w:category>
        <w:types>
          <w:type w:val="bbPlcHdr"/>
        </w:types>
        <w:behaviors>
          <w:behavior w:val="content"/>
        </w:behaviors>
        <w:guid w:val="{C1EBEEA4-A28B-4C34-B027-4AEE3760D2C7}"/>
      </w:docPartPr>
      <w:docPartBody>
        <w:p w:rsidR="00083858" w:rsidP="00083858">
          <w:pPr>
            <w:pStyle w:val="6C2923B0250F4EEDBC5CFD63893F7822"/>
          </w:pPr>
          <w:r w:rsidRPr="006D1684">
            <w:rPr>
              <w:rStyle w:val="PlaceholderText"/>
            </w:rPr>
            <w:t>Click here to enter text.</w:t>
          </w:r>
        </w:p>
      </w:docPartBody>
    </w:docPart>
    <w:docPart>
      <w:docPartPr>
        <w:name w:val="E243CAB3892045B7942FB9C93A9228AF"/>
        <w:category>
          <w:name w:val="General"/>
          <w:gallery w:val="placeholder"/>
        </w:category>
        <w:types>
          <w:type w:val="bbPlcHdr"/>
        </w:types>
        <w:behaviors>
          <w:behavior w:val="content"/>
        </w:behaviors>
        <w:guid w:val="{E9C56FB1-A066-431F-8028-54753ECF94DF}"/>
      </w:docPartPr>
      <w:docPartBody>
        <w:p w:rsidR="00083858" w:rsidP="00083858">
          <w:pPr>
            <w:pStyle w:val="E243CAB3892045B7942FB9C93A9228AF"/>
          </w:pPr>
          <w:r w:rsidRPr="006D1684">
            <w:rPr>
              <w:rStyle w:val="PlaceholderText"/>
            </w:rPr>
            <w:t>Click here to enter text.</w:t>
          </w:r>
        </w:p>
      </w:docPartBody>
    </w:docPart>
    <w:docPart>
      <w:docPartPr>
        <w:name w:val="5941FAA232734767955839F4FEA5A5D8"/>
        <w:category>
          <w:name w:val="General"/>
          <w:gallery w:val="placeholder"/>
        </w:category>
        <w:types>
          <w:type w:val="bbPlcHdr"/>
        </w:types>
        <w:behaviors>
          <w:behavior w:val="content"/>
        </w:behaviors>
        <w:guid w:val="{DA823D9A-69D8-46D9-A7A9-05A9E981885A}"/>
      </w:docPartPr>
      <w:docPartBody>
        <w:p w:rsidR="00083858" w:rsidP="00083858">
          <w:pPr>
            <w:pStyle w:val="5941FAA232734767955839F4FEA5A5D8"/>
          </w:pPr>
          <w:r w:rsidRPr="006D1684">
            <w:rPr>
              <w:rStyle w:val="PlaceholderText"/>
            </w:rPr>
            <w:t>Click here to enter text.</w:t>
          </w:r>
        </w:p>
      </w:docPartBody>
    </w:docPart>
    <w:docPart>
      <w:docPartPr>
        <w:name w:val="0148260D1FEC40F0A5C3191BDA8C4095"/>
        <w:category>
          <w:name w:val="General"/>
          <w:gallery w:val="placeholder"/>
        </w:category>
        <w:types>
          <w:type w:val="bbPlcHdr"/>
        </w:types>
        <w:behaviors>
          <w:behavior w:val="content"/>
        </w:behaviors>
        <w:guid w:val="{23699648-E0BE-4E57-AC0D-EEFB86F93D22}"/>
      </w:docPartPr>
      <w:docPartBody>
        <w:p w:rsidR="00083858" w:rsidP="00083858">
          <w:pPr>
            <w:pStyle w:val="0148260D1FEC40F0A5C3191BDA8C4095"/>
          </w:pPr>
          <w:r w:rsidRPr="006D1684">
            <w:rPr>
              <w:rStyle w:val="PlaceholderText"/>
            </w:rPr>
            <w:t>Click here to enter text.</w:t>
          </w:r>
        </w:p>
      </w:docPartBody>
    </w:docPart>
    <w:docPart>
      <w:docPartPr>
        <w:name w:val="5EC297A399864C07808845EDE20928AF"/>
        <w:category>
          <w:name w:val="General"/>
          <w:gallery w:val="placeholder"/>
        </w:category>
        <w:types>
          <w:type w:val="bbPlcHdr"/>
        </w:types>
        <w:behaviors>
          <w:behavior w:val="content"/>
        </w:behaviors>
        <w:guid w:val="{4181CDAB-13A7-48F0-9F27-D8A2005A18C0}"/>
      </w:docPartPr>
      <w:docPartBody>
        <w:p w:rsidR="00083858" w:rsidP="00083858">
          <w:pPr>
            <w:pStyle w:val="5EC297A399864C07808845EDE20928AF"/>
          </w:pPr>
          <w:r w:rsidRPr="006D1684">
            <w:rPr>
              <w:rStyle w:val="PlaceholderText"/>
            </w:rPr>
            <w:t>Click here to enter text.</w:t>
          </w:r>
        </w:p>
      </w:docPartBody>
    </w:docPart>
    <w:docPart>
      <w:docPartPr>
        <w:name w:val="9ED1D08644AD44B28127381CEAA79E0C"/>
        <w:category>
          <w:name w:val="General"/>
          <w:gallery w:val="placeholder"/>
        </w:category>
        <w:types>
          <w:type w:val="bbPlcHdr"/>
        </w:types>
        <w:behaviors>
          <w:behavior w:val="content"/>
        </w:behaviors>
        <w:guid w:val="{91C2DEFC-6176-43AA-894B-4A7D7E4C4DBF}"/>
      </w:docPartPr>
      <w:docPartBody>
        <w:p w:rsidR="00083858" w:rsidP="00083858">
          <w:pPr>
            <w:pStyle w:val="9ED1D08644AD44B28127381CEAA79E0C"/>
          </w:pPr>
          <w:r w:rsidRPr="00633016">
            <w:rPr>
              <w:rStyle w:val="PlaceholderText"/>
            </w:rPr>
            <w:t>Click here to enter text.</w:t>
          </w:r>
        </w:p>
      </w:docPartBody>
    </w:docPart>
    <w:docPart>
      <w:docPartPr>
        <w:name w:val="8312B46974D3415F9BD31ED0C86E3095"/>
        <w:category>
          <w:name w:val="General"/>
          <w:gallery w:val="placeholder"/>
        </w:category>
        <w:types>
          <w:type w:val="bbPlcHdr"/>
        </w:types>
        <w:behaviors>
          <w:behavior w:val="content"/>
        </w:behaviors>
        <w:guid w:val="{7C14069E-EC96-4805-9D02-2E3D979D0B64}"/>
      </w:docPartPr>
      <w:docPartBody>
        <w:p w:rsidR="00083858" w:rsidP="00083858">
          <w:pPr>
            <w:pStyle w:val="8312B46974D3415F9BD31ED0C86E3095"/>
          </w:pPr>
          <w:r w:rsidRPr="006D1684">
            <w:rPr>
              <w:rStyle w:val="PlaceholderText"/>
            </w:rPr>
            <w:t>Click here to enter text.</w:t>
          </w:r>
        </w:p>
      </w:docPartBody>
    </w:docPart>
    <w:docPart>
      <w:docPartPr>
        <w:name w:val="53F39BF600754E10A0DE477E8EAF8C0D"/>
        <w:category>
          <w:name w:val="General"/>
          <w:gallery w:val="placeholder"/>
        </w:category>
        <w:types>
          <w:type w:val="bbPlcHdr"/>
        </w:types>
        <w:behaviors>
          <w:behavior w:val="content"/>
        </w:behaviors>
        <w:guid w:val="{AC40358B-1EA8-4945-A976-778D430FBFCE}"/>
      </w:docPartPr>
      <w:docPartBody>
        <w:p w:rsidR="00083858" w:rsidP="00083858">
          <w:pPr>
            <w:pStyle w:val="53F39BF600754E10A0DE477E8EAF8C0D"/>
          </w:pPr>
          <w:r w:rsidRPr="00633016">
            <w:rPr>
              <w:rStyle w:val="PlaceholderText"/>
            </w:rPr>
            <w:t>Click here to enter text.</w:t>
          </w:r>
        </w:p>
      </w:docPartBody>
    </w:docPart>
    <w:docPart>
      <w:docPartPr>
        <w:name w:val="6EB7E78594A942589648CD9DD69C0690"/>
        <w:category>
          <w:name w:val="General"/>
          <w:gallery w:val="placeholder"/>
        </w:category>
        <w:types>
          <w:type w:val="bbPlcHdr"/>
        </w:types>
        <w:behaviors>
          <w:behavior w:val="content"/>
        </w:behaviors>
        <w:guid w:val="{7A2E5C17-81C4-4E89-B98B-A0E017BC0080}"/>
      </w:docPartPr>
      <w:docPartBody>
        <w:p w:rsidR="00083858" w:rsidP="00083858">
          <w:pPr>
            <w:pStyle w:val="6EB7E78594A942589648CD9DD69C0690"/>
          </w:pPr>
          <w:r w:rsidRPr="006D1684">
            <w:rPr>
              <w:rStyle w:val="PlaceholderText"/>
            </w:rPr>
            <w:t>Click here to enter text.</w:t>
          </w:r>
        </w:p>
      </w:docPartBody>
    </w:docPart>
    <w:docPart>
      <w:docPartPr>
        <w:name w:val="4AAE14CA86894C059250E4C675BAEB09"/>
        <w:category>
          <w:name w:val="General"/>
          <w:gallery w:val="placeholder"/>
        </w:category>
        <w:types>
          <w:type w:val="bbPlcHdr"/>
        </w:types>
        <w:behaviors>
          <w:behavior w:val="content"/>
        </w:behaviors>
        <w:guid w:val="{D0D7E4A5-9DF9-4FA1-A822-DA059739219F}"/>
      </w:docPartPr>
      <w:docPartBody>
        <w:p w:rsidR="00083858" w:rsidP="00083858">
          <w:pPr>
            <w:pStyle w:val="4AAE14CA86894C059250E4C675BAEB09"/>
          </w:pPr>
          <w:r w:rsidRPr="00633016">
            <w:rPr>
              <w:rStyle w:val="PlaceholderText"/>
            </w:rPr>
            <w:t>Click here to enter text.</w:t>
          </w:r>
        </w:p>
      </w:docPartBody>
    </w:docPart>
    <w:docPart>
      <w:docPartPr>
        <w:name w:val="7546E86D85B74A06A5A44A83872EDBA3"/>
        <w:category>
          <w:name w:val="General"/>
          <w:gallery w:val="placeholder"/>
        </w:category>
        <w:types>
          <w:type w:val="bbPlcHdr"/>
        </w:types>
        <w:behaviors>
          <w:behavior w:val="content"/>
        </w:behaviors>
        <w:guid w:val="{2B11B218-1EFA-4BB9-AE55-6A2A15D6706C}"/>
      </w:docPartPr>
      <w:docPartBody>
        <w:p w:rsidR="00083858" w:rsidP="00083858">
          <w:pPr>
            <w:pStyle w:val="7546E86D85B74A06A5A44A83872EDBA3"/>
          </w:pPr>
          <w:r w:rsidRPr="00540B89">
            <w:rPr>
              <w:rStyle w:val="PlaceholderText"/>
            </w:rPr>
            <w:t>Click here to enter text.</w:t>
          </w:r>
        </w:p>
      </w:docPartBody>
    </w:docPart>
    <w:docPart>
      <w:docPartPr>
        <w:name w:val="B31AC05C2FFF414392441D69106D7367"/>
        <w:category>
          <w:name w:val="General"/>
          <w:gallery w:val="placeholder"/>
        </w:category>
        <w:types>
          <w:type w:val="bbPlcHdr"/>
        </w:types>
        <w:behaviors>
          <w:behavior w:val="content"/>
        </w:behaviors>
        <w:guid w:val="{F14AB306-5071-49D4-A940-5899519456F2}"/>
      </w:docPartPr>
      <w:docPartBody>
        <w:p w:rsidR="00083858" w:rsidP="00083858">
          <w:pPr>
            <w:pStyle w:val="B31AC05C2FFF414392441D69106D7367"/>
          </w:pPr>
          <w:r w:rsidRPr="006D1684">
            <w:rPr>
              <w:rStyle w:val="PlaceholderText"/>
            </w:rPr>
            <w:t>Click here to enter text.</w:t>
          </w:r>
        </w:p>
      </w:docPartBody>
    </w:docPart>
    <w:docPart>
      <w:docPartPr>
        <w:name w:val="B140307D955A483CB6C48A774775CBDE"/>
        <w:category>
          <w:name w:val="General"/>
          <w:gallery w:val="placeholder"/>
        </w:category>
        <w:types>
          <w:type w:val="bbPlcHdr"/>
        </w:types>
        <w:behaviors>
          <w:behavior w:val="content"/>
        </w:behaviors>
        <w:guid w:val="{CC59F9E1-5872-44EF-B17D-65222C716E05}"/>
      </w:docPartPr>
      <w:docPartBody>
        <w:p w:rsidR="00083858" w:rsidP="00083858">
          <w:pPr>
            <w:pStyle w:val="B140307D955A483CB6C48A774775CBDE"/>
          </w:pPr>
          <w:r w:rsidRPr="006D1684">
            <w:rPr>
              <w:rStyle w:val="PlaceholderText"/>
            </w:rPr>
            <w:t>Click here to enter text.</w:t>
          </w:r>
        </w:p>
      </w:docPartBody>
    </w:docPart>
    <w:docPart>
      <w:docPartPr>
        <w:name w:val="7553FD3F10164AA3A32482430CB3D5ED"/>
        <w:category>
          <w:name w:val="General"/>
          <w:gallery w:val="placeholder"/>
        </w:category>
        <w:types>
          <w:type w:val="bbPlcHdr"/>
        </w:types>
        <w:behaviors>
          <w:behavior w:val="content"/>
        </w:behaviors>
        <w:guid w:val="{46AC2CCC-08B6-4F3E-8759-7243858B9A4A}"/>
      </w:docPartPr>
      <w:docPartBody>
        <w:p w:rsidR="00083858" w:rsidP="00083858">
          <w:pPr>
            <w:pStyle w:val="7553FD3F10164AA3A32482430CB3D5ED"/>
          </w:pPr>
          <w:r w:rsidRPr="00540B89">
            <w:rPr>
              <w:rStyle w:val="PlaceholderText"/>
            </w:rPr>
            <w:t>Click here to enter text.</w:t>
          </w:r>
        </w:p>
      </w:docPartBody>
    </w:docPart>
    <w:docPart>
      <w:docPartPr>
        <w:name w:val="0533F17D979947E9940A1B9237E0A137"/>
        <w:category>
          <w:name w:val="General"/>
          <w:gallery w:val="placeholder"/>
        </w:category>
        <w:types>
          <w:type w:val="bbPlcHdr"/>
        </w:types>
        <w:behaviors>
          <w:behavior w:val="content"/>
        </w:behaviors>
        <w:guid w:val="{6A28186C-108A-44D6-9487-10EE0F73D326}"/>
      </w:docPartPr>
      <w:docPartBody>
        <w:p w:rsidR="00083858" w:rsidP="00083858">
          <w:pPr>
            <w:pStyle w:val="0533F17D979947E9940A1B9237E0A137"/>
          </w:pPr>
          <w:r w:rsidRPr="006D1684">
            <w:rPr>
              <w:rStyle w:val="PlaceholderText"/>
            </w:rPr>
            <w:t>Click here to enter text.</w:t>
          </w:r>
        </w:p>
      </w:docPartBody>
    </w:docPart>
    <w:docPart>
      <w:docPartPr>
        <w:name w:val="666067F9585B4B249701FCFD91583E23"/>
        <w:category>
          <w:name w:val="General"/>
          <w:gallery w:val="placeholder"/>
        </w:category>
        <w:types>
          <w:type w:val="bbPlcHdr"/>
        </w:types>
        <w:behaviors>
          <w:behavior w:val="content"/>
        </w:behaviors>
        <w:guid w:val="{03C2FC7F-22EA-4BEE-AA4E-35D46993B663}"/>
      </w:docPartPr>
      <w:docPartBody>
        <w:p w:rsidR="00083858" w:rsidP="00083858">
          <w:pPr>
            <w:pStyle w:val="666067F9585B4B249701FCFD91583E23"/>
          </w:pPr>
          <w:r w:rsidRPr="006D1684">
            <w:rPr>
              <w:rStyle w:val="PlaceholderText"/>
            </w:rPr>
            <w:t>Click here to enter text.</w:t>
          </w:r>
        </w:p>
      </w:docPartBody>
    </w:docPart>
    <w:docPart>
      <w:docPartPr>
        <w:name w:val="636BE09B577F4A6EABC84E6C6DD0A8AE"/>
        <w:category>
          <w:name w:val="General"/>
          <w:gallery w:val="placeholder"/>
        </w:category>
        <w:types>
          <w:type w:val="bbPlcHdr"/>
        </w:types>
        <w:behaviors>
          <w:behavior w:val="content"/>
        </w:behaviors>
        <w:guid w:val="{EA44EC51-85AA-406E-BA81-F7AB921A9912}"/>
      </w:docPartPr>
      <w:docPartBody>
        <w:p w:rsidR="00083858" w:rsidP="00083858">
          <w:pPr>
            <w:pStyle w:val="636BE09B577F4A6EABC84E6C6DD0A8AE"/>
          </w:pPr>
          <w:r w:rsidRPr="006D1684">
            <w:rPr>
              <w:rStyle w:val="PlaceholderText"/>
            </w:rPr>
            <w:t>Click here to enter text.</w:t>
          </w:r>
        </w:p>
      </w:docPartBody>
    </w:docPart>
    <w:docPart>
      <w:docPartPr>
        <w:name w:val="CE83EBC987A24AF6819F8BDF0F90394F"/>
        <w:category>
          <w:name w:val="General"/>
          <w:gallery w:val="placeholder"/>
        </w:category>
        <w:types>
          <w:type w:val="bbPlcHdr"/>
        </w:types>
        <w:behaviors>
          <w:behavior w:val="content"/>
        </w:behaviors>
        <w:guid w:val="{2A471C4F-4A89-4B6D-BDC1-CBA8F3F66492}"/>
      </w:docPartPr>
      <w:docPartBody>
        <w:p w:rsidR="00083858" w:rsidP="00083858">
          <w:pPr>
            <w:pStyle w:val="CE83EBC987A24AF6819F8BDF0F90394F"/>
          </w:pPr>
          <w:r w:rsidRPr="006D1684">
            <w:rPr>
              <w:rStyle w:val="PlaceholderText"/>
            </w:rPr>
            <w:t>Click here to enter text.</w:t>
          </w:r>
        </w:p>
      </w:docPartBody>
    </w:docPart>
    <w:docPart>
      <w:docPartPr>
        <w:name w:val="8C30F4A4D2EB49159B30970022D0BE1B"/>
        <w:category>
          <w:name w:val="General"/>
          <w:gallery w:val="placeholder"/>
        </w:category>
        <w:types>
          <w:type w:val="bbPlcHdr"/>
        </w:types>
        <w:behaviors>
          <w:behavior w:val="content"/>
        </w:behaviors>
        <w:guid w:val="{B3F30C91-DA5A-4760-9EF7-85167BEDF8DF}"/>
      </w:docPartPr>
      <w:docPartBody>
        <w:p w:rsidR="00083858" w:rsidP="00083858">
          <w:pPr>
            <w:pStyle w:val="8C30F4A4D2EB49159B30970022D0BE1B"/>
          </w:pPr>
          <w:r w:rsidRPr="00633016">
            <w:rPr>
              <w:rStyle w:val="PlaceholderText"/>
            </w:rPr>
            <w:t>Click here to enter text.</w:t>
          </w:r>
        </w:p>
      </w:docPartBody>
    </w:docPart>
    <w:docPart>
      <w:docPartPr>
        <w:name w:val="AF32CBA11E4945E9B2D663E04A1F177E"/>
        <w:category>
          <w:name w:val="General"/>
          <w:gallery w:val="placeholder"/>
        </w:category>
        <w:types>
          <w:type w:val="bbPlcHdr"/>
        </w:types>
        <w:behaviors>
          <w:behavior w:val="content"/>
        </w:behaviors>
        <w:guid w:val="{2EB6F225-E256-4D89-B1AA-8E7A4BF0D9BF}"/>
      </w:docPartPr>
      <w:docPartBody>
        <w:p w:rsidR="00083858" w:rsidP="00083858">
          <w:pPr>
            <w:pStyle w:val="AF32CBA11E4945E9B2D663E04A1F177E"/>
          </w:pPr>
          <w:r w:rsidRPr="006D1684">
            <w:rPr>
              <w:rStyle w:val="PlaceholderText"/>
            </w:rPr>
            <w:t>Click here to enter text.</w:t>
          </w:r>
        </w:p>
      </w:docPartBody>
    </w:docPart>
    <w:docPart>
      <w:docPartPr>
        <w:name w:val="93DC0D51CCD84547B0611D1AF8E8EEF1"/>
        <w:category>
          <w:name w:val="General"/>
          <w:gallery w:val="placeholder"/>
        </w:category>
        <w:types>
          <w:type w:val="bbPlcHdr"/>
        </w:types>
        <w:behaviors>
          <w:behavior w:val="content"/>
        </w:behaviors>
        <w:guid w:val="{B4C02D43-B62D-46E7-B3D5-5CF63A8C25EC}"/>
      </w:docPartPr>
      <w:docPartBody>
        <w:p w:rsidR="00083858" w:rsidP="00083858">
          <w:pPr>
            <w:pStyle w:val="93DC0D51CCD84547B0611D1AF8E8EEF1"/>
          </w:pPr>
          <w:r w:rsidRPr="006D1684">
            <w:rPr>
              <w:rStyle w:val="PlaceholderText"/>
            </w:rPr>
            <w:t>Click here to enter text.</w:t>
          </w:r>
        </w:p>
      </w:docPartBody>
    </w:docPart>
    <w:docPart>
      <w:docPartPr>
        <w:name w:val="D95AF53E04F947B59AC473D58FD653A9"/>
        <w:category>
          <w:name w:val="General"/>
          <w:gallery w:val="placeholder"/>
        </w:category>
        <w:types>
          <w:type w:val="bbPlcHdr"/>
        </w:types>
        <w:behaviors>
          <w:behavior w:val="content"/>
        </w:behaviors>
        <w:guid w:val="{661C067D-391C-4864-8A08-3EFBFD842F08}"/>
      </w:docPartPr>
      <w:docPartBody>
        <w:p w:rsidR="00083858" w:rsidP="00083858">
          <w:pPr>
            <w:pStyle w:val="D95AF53E04F947B59AC473D58FD653A9"/>
          </w:pPr>
          <w:r w:rsidRPr="006D1684">
            <w:rPr>
              <w:rStyle w:val="PlaceholderText"/>
            </w:rPr>
            <w:t>Click here to enter text.</w:t>
          </w:r>
        </w:p>
      </w:docPartBody>
    </w:docPart>
    <w:docPart>
      <w:docPartPr>
        <w:name w:val="BCACF9C13D524368A65011BEF8FF3092"/>
        <w:category>
          <w:name w:val="General"/>
          <w:gallery w:val="placeholder"/>
        </w:category>
        <w:types>
          <w:type w:val="bbPlcHdr"/>
        </w:types>
        <w:behaviors>
          <w:behavior w:val="content"/>
        </w:behaviors>
        <w:guid w:val="{AA52B741-09C0-4A7D-8645-A5513A3909AC}"/>
      </w:docPartPr>
      <w:docPartBody>
        <w:p w:rsidR="00083858" w:rsidP="00083858">
          <w:pPr>
            <w:pStyle w:val="BCACF9C13D524368A65011BEF8FF3092"/>
          </w:pPr>
          <w:r w:rsidRPr="00633016">
            <w:rPr>
              <w:rStyle w:val="PlaceholderText"/>
            </w:rPr>
            <w:t>Click here to enter text.</w:t>
          </w:r>
        </w:p>
      </w:docPartBody>
    </w:docPart>
    <w:docPart>
      <w:docPartPr>
        <w:name w:val="72F733CA6E754BAA9BE172B2256FE9C2"/>
        <w:category>
          <w:name w:val="General"/>
          <w:gallery w:val="placeholder"/>
        </w:category>
        <w:types>
          <w:type w:val="bbPlcHdr"/>
        </w:types>
        <w:behaviors>
          <w:behavior w:val="content"/>
        </w:behaviors>
        <w:guid w:val="{84294893-CC47-4F00-84B7-77BCCB5E59E5}"/>
      </w:docPartPr>
      <w:docPartBody>
        <w:p w:rsidR="00083858" w:rsidP="00083858">
          <w:pPr>
            <w:pStyle w:val="72F733CA6E754BAA9BE172B2256FE9C2"/>
          </w:pPr>
          <w:r w:rsidRPr="00540B89">
            <w:rPr>
              <w:rStyle w:val="PlaceholderText"/>
            </w:rPr>
            <w:t>Click here to enter text.</w:t>
          </w:r>
        </w:p>
      </w:docPartBody>
    </w:docPart>
    <w:docPart>
      <w:docPartPr>
        <w:name w:val="3CB56B6504394EFE87CE958E2DE44828"/>
        <w:category>
          <w:name w:val="General"/>
          <w:gallery w:val="placeholder"/>
        </w:category>
        <w:types>
          <w:type w:val="bbPlcHdr"/>
        </w:types>
        <w:behaviors>
          <w:behavior w:val="content"/>
        </w:behaviors>
        <w:guid w:val="{F909721B-F74B-46F5-A044-1AB3C39A8860}"/>
      </w:docPartPr>
      <w:docPartBody>
        <w:p w:rsidR="00083858" w:rsidP="00083858">
          <w:pPr>
            <w:pStyle w:val="3CB56B6504394EFE87CE958E2DE44828"/>
          </w:pPr>
          <w:r w:rsidRPr="006D1684">
            <w:rPr>
              <w:rStyle w:val="PlaceholderText"/>
            </w:rPr>
            <w:t>Click here to enter text.</w:t>
          </w:r>
        </w:p>
      </w:docPartBody>
    </w:docPart>
    <w:docPart>
      <w:docPartPr>
        <w:name w:val="E7E92795F24946799F43A283B4629594"/>
        <w:category>
          <w:name w:val="General"/>
          <w:gallery w:val="placeholder"/>
        </w:category>
        <w:types>
          <w:type w:val="bbPlcHdr"/>
        </w:types>
        <w:behaviors>
          <w:behavior w:val="content"/>
        </w:behaviors>
        <w:guid w:val="{8D44CCA3-03DF-4DE8-97B2-D64538AE852F}"/>
      </w:docPartPr>
      <w:docPartBody>
        <w:p w:rsidR="00083858" w:rsidP="00083858">
          <w:pPr>
            <w:pStyle w:val="E7E92795F24946799F43A283B4629594"/>
          </w:pPr>
          <w:r w:rsidRPr="00540B89">
            <w:rPr>
              <w:rStyle w:val="PlaceholderText"/>
            </w:rPr>
            <w:t>Click here to enter text.</w:t>
          </w:r>
        </w:p>
      </w:docPartBody>
    </w:docPart>
    <w:docPart>
      <w:docPartPr>
        <w:name w:val="97228FAE1F454E15A1DF585C7AC2AC2D"/>
        <w:category>
          <w:name w:val="General"/>
          <w:gallery w:val="placeholder"/>
        </w:category>
        <w:types>
          <w:type w:val="bbPlcHdr"/>
        </w:types>
        <w:behaviors>
          <w:behavior w:val="content"/>
        </w:behaviors>
        <w:guid w:val="{50C25FA1-4AC4-4C51-A96A-46D8B89E46CC}"/>
      </w:docPartPr>
      <w:docPartBody>
        <w:p w:rsidR="00083858" w:rsidP="00083858">
          <w:pPr>
            <w:pStyle w:val="97228FAE1F454E15A1DF585C7AC2AC2D"/>
          </w:pPr>
          <w:r w:rsidRPr="00540B89">
            <w:rPr>
              <w:rStyle w:val="PlaceholderText"/>
            </w:rPr>
            <w:t>Click here to enter text.</w:t>
          </w:r>
        </w:p>
      </w:docPartBody>
    </w:docPart>
    <w:docPart>
      <w:docPartPr>
        <w:name w:val="D472D100258744ED9B94ECB7B268AE6E"/>
        <w:category>
          <w:name w:val="General"/>
          <w:gallery w:val="placeholder"/>
        </w:category>
        <w:types>
          <w:type w:val="bbPlcHdr"/>
        </w:types>
        <w:behaviors>
          <w:behavior w:val="content"/>
        </w:behaviors>
        <w:guid w:val="{1316B2EA-36E0-4BA8-83DF-99B1E895E8A8}"/>
      </w:docPartPr>
      <w:docPartBody>
        <w:p w:rsidR="00083858" w:rsidP="00083858">
          <w:pPr>
            <w:pStyle w:val="D472D100258744ED9B94ECB7B268AE6E"/>
          </w:pPr>
          <w:r w:rsidRPr="00540B89">
            <w:rPr>
              <w:rStyle w:val="PlaceholderText"/>
            </w:rPr>
            <w:t>Click here to enter text.</w:t>
          </w:r>
        </w:p>
      </w:docPartBody>
    </w:docPart>
    <w:docPart>
      <w:docPartPr>
        <w:name w:val="3BFEF62AAABC4526A2C33BAB5D7CCAB3"/>
        <w:category>
          <w:name w:val="General"/>
          <w:gallery w:val="placeholder"/>
        </w:category>
        <w:types>
          <w:type w:val="bbPlcHdr"/>
        </w:types>
        <w:behaviors>
          <w:behavior w:val="content"/>
        </w:behaviors>
        <w:guid w:val="{B7086098-E973-4F75-A7C7-BF8A652F9FDC}"/>
      </w:docPartPr>
      <w:docPartBody>
        <w:p w:rsidR="00083858" w:rsidP="00083858">
          <w:pPr>
            <w:pStyle w:val="3BFEF62AAABC4526A2C33BAB5D7CCAB3"/>
          </w:pPr>
          <w:r w:rsidRPr="00540B89">
            <w:rPr>
              <w:rStyle w:val="PlaceholderText"/>
            </w:rPr>
            <w:t>Click here to enter text.</w:t>
          </w:r>
        </w:p>
      </w:docPartBody>
    </w:docPart>
    <w:docPart>
      <w:docPartPr>
        <w:name w:val="96E527C250D5474897AAFE0233C11261"/>
        <w:category>
          <w:name w:val="General"/>
          <w:gallery w:val="placeholder"/>
        </w:category>
        <w:types>
          <w:type w:val="bbPlcHdr"/>
        </w:types>
        <w:behaviors>
          <w:behavior w:val="content"/>
        </w:behaviors>
        <w:guid w:val="{7AB591AA-D041-4FAE-AF49-64D9197FC14B}"/>
      </w:docPartPr>
      <w:docPartBody>
        <w:p w:rsidR="00083858" w:rsidP="00083858">
          <w:pPr>
            <w:pStyle w:val="96E527C250D5474897AAFE0233C11261"/>
          </w:pPr>
          <w:r w:rsidRPr="00756993">
            <w:rPr>
              <w:rStyle w:val="PlaceholderText"/>
            </w:rPr>
            <w:t>Click here to enter text.</w:t>
          </w:r>
        </w:p>
      </w:docPartBody>
    </w:docPart>
    <w:docPart>
      <w:docPartPr>
        <w:name w:val="8040A2C56E6B40228B0445048DFD20EF"/>
        <w:category>
          <w:name w:val="General"/>
          <w:gallery w:val="placeholder"/>
        </w:category>
        <w:types>
          <w:type w:val="bbPlcHdr"/>
        </w:types>
        <w:behaviors>
          <w:behavior w:val="content"/>
        </w:behaviors>
        <w:guid w:val="{0B38C89B-4DBA-4D26-834E-6A75BE7D5419}"/>
      </w:docPartPr>
      <w:docPartBody>
        <w:p w:rsidR="00083858" w:rsidP="00083858">
          <w:pPr>
            <w:pStyle w:val="8040A2C56E6B40228B0445048DFD20EF"/>
          </w:pPr>
          <w:r w:rsidRPr="002B3926">
            <w:rPr>
              <w:rStyle w:val="PlaceholderText"/>
            </w:rPr>
            <w:t>Click here to enter text.</w:t>
          </w:r>
        </w:p>
      </w:docPartBody>
    </w:docPart>
    <w:docPart>
      <w:docPartPr>
        <w:name w:val="D93825398A804C51BE72C438F21A38A0"/>
        <w:category>
          <w:name w:val="General"/>
          <w:gallery w:val="placeholder"/>
        </w:category>
        <w:types>
          <w:type w:val="bbPlcHdr"/>
        </w:types>
        <w:behaviors>
          <w:behavior w:val="content"/>
        </w:behaviors>
        <w:guid w:val="{E0053F97-5023-467A-A78A-70966A34D162}"/>
      </w:docPartPr>
      <w:docPartBody>
        <w:p w:rsidR="00560500" w:rsidP="00560500">
          <w:pPr>
            <w:pStyle w:val="D93825398A804C51BE72C438F21A38A0"/>
          </w:pPr>
          <w:r w:rsidRPr="0075699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0500"/>
    <w:rPr>
      <w:color w:val="808080"/>
    </w:rPr>
  </w:style>
  <w:style w:type="paragraph" w:customStyle="1" w:styleId="B8CCB3E395344908B8356120224D6E15">
    <w:name w:val="B8CCB3E395344908B8356120224D6E15"/>
    <w:rsid w:val="00106590"/>
  </w:style>
  <w:style w:type="paragraph" w:customStyle="1" w:styleId="FF5E78C11817412EBEB17D35796DCC97">
    <w:name w:val="FF5E78C11817412EBEB17D35796DCC97"/>
    <w:rsid w:val="00350DCD"/>
    <w:pPr>
      <w:spacing w:after="160" w:line="259" w:lineRule="auto"/>
    </w:pPr>
  </w:style>
  <w:style w:type="paragraph" w:customStyle="1" w:styleId="E077DCEBCD674989BE7AF5C3555FD6C3">
    <w:name w:val="E077DCEBCD674989BE7AF5C3555FD6C3"/>
    <w:rsid w:val="00106590"/>
  </w:style>
  <w:style w:type="paragraph" w:customStyle="1" w:styleId="29A07F6D39754F499A610E455D1A2A6C">
    <w:name w:val="29A07F6D39754F499A610E455D1A2A6C"/>
    <w:rsid w:val="00350DCD"/>
    <w:pPr>
      <w:spacing w:after="160" w:line="259" w:lineRule="auto"/>
    </w:pPr>
  </w:style>
  <w:style w:type="paragraph" w:customStyle="1" w:styleId="946AB98BBA244228999BB010E0061BCC">
    <w:name w:val="946AB98BBA244228999BB010E0061BCC"/>
    <w:rsid w:val="00350DCD"/>
    <w:pPr>
      <w:spacing w:after="160" w:line="259" w:lineRule="auto"/>
    </w:pPr>
  </w:style>
  <w:style w:type="paragraph" w:customStyle="1" w:styleId="B41C96492E404E07BA5CF2A794D2DD18">
    <w:name w:val="B41C96492E404E07BA5CF2A794D2DD18"/>
    <w:rsid w:val="00350DCD"/>
    <w:pPr>
      <w:spacing w:after="160" w:line="259" w:lineRule="auto"/>
    </w:pPr>
  </w:style>
  <w:style w:type="paragraph" w:customStyle="1" w:styleId="140EC4A7B17240B28AB78FA9BA6DD956">
    <w:name w:val="140EC4A7B17240B28AB78FA9BA6DD956"/>
    <w:rsid w:val="00106590"/>
  </w:style>
  <w:style w:type="paragraph" w:customStyle="1" w:styleId="863A5E33519E44F88D89C68E422D8823">
    <w:name w:val="863A5E33519E44F88D89C68E422D8823"/>
    <w:rsid w:val="00106590"/>
  </w:style>
  <w:style w:type="paragraph" w:customStyle="1" w:styleId="10D1FCE4058440F0B0C8F0932AC7F551">
    <w:name w:val="10D1FCE4058440F0B0C8F0932AC7F551"/>
    <w:rsid w:val="00350DCD"/>
    <w:pPr>
      <w:spacing w:after="160" w:line="259" w:lineRule="auto"/>
    </w:pPr>
  </w:style>
  <w:style w:type="paragraph" w:customStyle="1" w:styleId="A28F06ABE2FA45C48E880B0060058409">
    <w:name w:val="A28F06ABE2FA45C48E880B0060058409"/>
    <w:rsid w:val="00350DCD"/>
    <w:pPr>
      <w:spacing w:after="160" w:line="259" w:lineRule="auto"/>
    </w:pPr>
  </w:style>
  <w:style w:type="paragraph" w:customStyle="1" w:styleId="203A15546ACC4D88A4F95B54A1EC407D">
    <w:name w:val="203A15546ACC4D88A4F95B54A1EC407D"/>
    <w:rsid w:val="00106590"/>
  </w:style>
  <w:style w:type="paragraph" w:customStyle="1" w:styleId="117CBBE48F544CD4BEEBBFDE6923F6FC">
    <w:name w:val="117CBBE48F544CD4BEEBBFDE6923F6FC"/>
    <w:rsid w:val="00350DCD"/>
    <w:pPr>
      <w:spacing w:after="160" w:line="259" w:lineRule="auto"/>
    </w:pPr>
  </w:style>
  <w:style w:type="paragraph" w:customStyle="1" w:styleId="49E8D54903B1406A9360F762B4B94C87">
    <w:name w:val="49E8D54903B1406A9360F762B4B94C87"/>
    <w:rsid w:val="00350DCD"/>
    <w:pPr>
      <w:spacing w:after="160" w:line="259" w:lineRule="auto"/>
    </w:pPr>
  </w:style>
  <w:style w:type="paragraph" w:customStyle="1" w:styleId="8650CF290D934C078D98A72F87844663">
    <w:name w:val="8650CF290D934C078D98A72F87844663"/>
    <w:rsid w:val="00350DCD"/>
    <w:pPr>
      <w:spacing w:after="160" w:line="259" w:lineRule="auto"/>
    </w:pPr>
  </w:style>
  <w:style w:type="paragraph" w:customStyle="1" w:styleId="23ED4D82D7DF4350B77D59EB6AE79700">
    <w:name w:val="23ED4D82D7DF4350B77D59EB6AE79700"/>
    <w:rsid w:val="00350DCD"/>
    <w:pPr>
      <w:spacing w:after="160" w:line="259" w:lineRule="auto"/>
    </w:pPr>
  </w:style>
  <w:style w:type="paragraph" w:customStyle="1" w:styleId="6B5176000AC44DC5B7BB31E496E47DAC">
    <w:name w:val="6B5176000AC44DC5B7BB31E496E47DAC"/>
    <w:rsid w:val="00350DCD"/>
    <w:pPr>
      <w:spacing w:after="160" w:line="259" w:lineRule="auto"/>
    </w:pPr>
  </w:style>
  <w:style w:type="paragraph" w:customStyle="1" w:styleId="AFEF722A8EDE42909D49AB29A7C40B67">
    <w:name w:val="AFEF722A8EDE42909D49AB29A7C40B67"/>
    <w:rsid w:val="00350DCD"/>
    <w:pPr>
      <w:spacing w:after="160" w:line="259" w:lineRule="auto"/>
    </w:pPr>
  </w:style>
  <w:style w:type="paragraph" w:customStyle="1" w:styleId="D936E8DF8C3C4CA59E4442337B3259B2">
    <w:name w:val="D936E8DF8C3C4CA59E4442337B3259B2"/>
    <w:rsid w:val="00350DCD"/>
    <w:pPr>
      <w:spacing w:after="160" w:line="259" w:lineRule="auto"/>
    </w:pPr>
  </w:style>
  <w:style w:type="paragraph" w:customStyle="1" w:styleId="AC366878966E496D9EB69AF5F071F805">
    <w:name w:val="AC366878966E496D9EB69AF5F071F805"/>
    <w:rsid w:val="00350DCD"/>
    <w:pPr>
      <w:spacing w:after="160" w:line="259" w:lineRule="auto"/>
    </w:pPr>
  </w:style>
  <w:style w:type="paragraph" w:customStyle="1" w:styleId="902AE78D7CB343EDA1ADB4C7020E05EC">
    <w:name w:val="902AE78D7CB343EDA1ADB4C7020E05EC"/>
    <w:rsid w:val="00350DCD"/>
    <w:pPr>
      <w:spacing w:after="160" w:line="259" w:lineRule="auto"/>
    </w:pPr>
  </w:style>
  <w:style w:type="paragraph" w:customStyle="1" w:styleId="E0EF5D413C2B41799997DF406414AAA3">
    <w:name w:val="E0EF5D413C2B41799997DF406414AAA3"/>
    <w:rsid w:val="00350DCD"/>
    <w:pPr>
      <w:spacing w:after="160" w:line="259" w:lineRule="auto"/>
    </w:pPr>
  </w:style>
  <w:style w:type="paragraph" w:customStyle="1" w:styleId="91D9E108AD934DF089A48D6D238BFEFD">
    <w:name w:val="91D9E108AD934DF089A48D6D238BFEFD"/>
    <w:rsid w:val="00350DCD"/>
    <w:pPr>
      <w:spacing w:after="160" w:line="259" w:lineRule="auto"/>
    </w:pPr>
  </w:style>
  <w:style w:type="paragraph" w:customStyle="1" w:styleId="2954649DE09046A0AD9ED3BE5C385668">
    <w:name w:val="2954649DE09046A0AD9ED3BE5C385668"/>
    <w:rsid w:val="00350DCD"/>
    <w:pPr>
      <w:spacing w:after="160" w:line="259" w:lineRule="auto"/>
    </w:pPr>
  </w:style>
  <w:style w:type="paragraph" w:customStyle="1" w:styleId="716460336E5F4DE2BD9FFC2FEEC39E9D">
    <w:name w:val="716460336E5F4DE2BD9FFC2FEEC39E9D"/>
    <w:rsid w:val="00350DCD"/>
    <w:pPr>
      <w:spacing w:after="160" w:line="259" w:lineRule="auto"/>
    </w:pPr>
  </w:style>
  <w:style w:type="paragraph" w:customStyle="1" w:styleId="51389E96C1214C6C95A70A8ECB6BB281">
    <w:name w:val="51389E96C1214C6C95A70A8ECB6BB281"/>
    <w:rsid w:val="00350DCD"/>
    <w:pPr>
      <w:spacing w:after="160" w:line="259" w:lineRule="auto"/>
    </w:pPr>
  </w:style>
  <w:style w:type="paragraph" w:customStyle="1" w:styleId="D671C65FD6CA4EAA9D821845C0D544D6">
    <w:name w:val="D671C65FD6CA4EAA9D821845C0D544D6"/>
    <w:rsid w:val="00350DCD"/>
    <w:pPr>
      <w:spacing w:after="160" w:line="259" w:lineRule="auto"/>
    </w:pPr>
  </w:style>
  <w:style w:type="paragraph" w:customStyle="1" w:styleId="9E17A4ABFA52429F8C87A77CCB0BA0E3">
    <w:name w:val="9E17A4ABFA52429F8C87A77CCB0BA0E3"/>
    <w:rsid w:val="00350DCD"/>
    <w:pPr>
      <w:spacing w:after="160" w:line="259" w:lineRule="auto"/>
    </w:pPr>
  </w:style>
  <w:style w:type="paragraph" w:customStyle="1" w:styleId="CA5815B914AF4A33B9C84B118BDAB0B9">
    <w:name w:val="CA5815B914AF4A33B9C84B118BDAB0B9"/>
    <w:rsid w:val="00083858"/>
    <w:pPr>
      <w:spacing w:after="160" w:line="259" w:lineRule="auto"/>
    </w:pPr>
  </w:style>
  <w:style w:type="paragraph" w:customStyle="1" w:styleId="ACE58BE2E0944169AF0EAF140E63B43D">
    <w:name w:val="ACE58BE2E0944169AF0EAF140E63B43D"/>
    <w:rsid w:val="00083858"/>
    <w:pPr>
      <w:spacing w:after="160" w:line="259" w:lineRule="auto"/>
    </w:pPr>
  </w:style>
  <w:style w:type="paragraph" w:customStyle="1" w:styleId="DA0DFAA2F81E43AB9C81A613919169CD">
    <w:name w:val="DA0DFAA2F81E43AB9C81A613919169CD"/>
    <w:rsid w:val="00083858"/>
    <w:pPr>
      <w:spacing w:after="160" w:line="259" w:lineRule="auto"/>
    </w:pPr>
  </w:style>
  <w:style w:type="paragraph" w:customStyle="1" w:styleId="C4D338B98AA442F99E98F07C3F06C481">
    <w:name w:val="C4D338B98AA442F99E98F07C3F06C481"/>
    <w:rsid w:val="00083858"/>
    <w:pPr>
      <w:spacing w:after="160" w:line="259" w:lineRule="auto"/>
    </w:pPr>
  </w:style>
  <w:style w:type="paragraph" w:customStyle="1" w:styleId="C30685ED252842F895A31FDBD69E4BB6">
    <w:name w:val="C30685ED252842F895A31FDBD69E4BB6"/>
    <w:rsid w:val="00083858"/>
    <w:pPr>
      <w:spacing w:after="160" w:line="259" w:lineRule="auto"/>
    </w:pPr>
  </w:style>
  <w:style w:type="paragraph" w:customStyle="1" w:styleId="165E0DAB380A44F9BD55FDC42D0E776E">
    <w:name w:val="165E0DAB380A44F9BD55FDC42D0E776E"/>
    <w:rsid w:val="00083858"/>
    <w:pPr>
      <w:spacing w:after="160" w:line="259" w:lineRule="auto"/>
    </w:pPr>
  </w:style>
  <w:style w:type="paragraph" w:customStyle="1" w:styleId="AD5C791337514FC084153FF246112EE5">
    <w:name w:val="AD5C791337514FC084153FF246112EE5"/>
    <w:rsid w:val="00083858"/>
    <w:pPr>
      <w:spacing w:after="160" w:line="259" w:lineRule="auto"/>
    </w:pPr>
  </w:style>
  <w:style w:type="paragraph" w:customStyle="1" w:styleId="87227172E6704835A090E92FB2CF815B">
    <w:name w:val="87227172E6704835A090E92FB2CF815B"/>
    <w:rsid w:val="00083858"/>
    <w:pPr>
      <w:spacing w:after="160" w:line="259" w:lineRule="auto"/>
    </w:pPr>
  </w:style>
  <w:style w:type="paragraph" w:customStyle="1" w:styleId="6C2923B0250F4EEDBC5CFD63893F7822">
    <w:name w:val="6C2923B0250F4EEDBC5CFD63893F7822"/>
    <w:rsid w:val="00083858"/>
    <w:pPr>
      <w:spacing w:after="160" w:line="259" w:lineRule="auto"/>
    </w:pPr>
  </w:style>
  <w:style w:type="paragraph" w:customStyle="1" w:styleId="C25ECAA9B47A42A1BAC4DD788EE7ED0F">
    <w:name w:val="C25ECAA9B47A42A1BAC4DD788EE7ED0F"/>
    <w:rsid w:val="00083858"/>
    <w:pPr>
      <w:spacing w:after="160" w:line="259" w:lineRule="auto"/>
    </w:pPr>
  </w:style>
  <w:style w:type="paragraph" w:customStyle="1" w:styleId="E243CAB3892045B7942FB9C93A9228AF">
    <w:name w:val="E243CAB3892045B7942FB9C93A9228AF"/>
    <w:rsid w:val="00083858"/>
    <w:pPr>
      <w:spacing w:after="160" w:line="259" w:lineRule="auto"/>
    </w:pPr>
  </w:style>
  <w:style w:type="paragraph" w:customStyle="1" w:styleId="5941FAA232734767955839F4FEA5A5D8">
    <w:name w:val="5941FAA232734767955839F4FEA5A5D8"/>
    <w:rsid w:val="00083858"/>
    <w:pPr>
      <w:spacing w:after="160" w:line="259" w:lineRule="auto"/>
    </w:pPr>
  </w:style>
  <w:style w:type="paragraph" w:customStyle="1" w:styleId="515FD06FADE54FD795AD828BAC397BC7">
    <w:name w:val="515FD06FADE54FD795AD828BAC397BC7"/>
    <w:rsid w:val="00083858"/>
    <w:pPr>
      <w:spacing w:after="160" w:line="259" w:lineRule="auto"/>
    </w:pPr>
  </w:style>
  <w:style w:type="paragraph" w:customStyle="1" w:styleId="0148260D1FEC40F0A5C3191BDA8C4095">
    <w:name w:val="0148260D1FEC40F0A5C3191BDA8C4095"/>
    <w:rsid w:val="00083858"/>
    <w:pPr>
      <w:spacing w:after="160" w:line="259" w:lineRule="auto"/>
    </w:pPr>
  </w:style>
  <w:style w:type="paragraph" w:customStyle="1" w:styleId="5EC297A399864C07808845EDE20928AF">
    <w:name w:val="5EC297A399864C07808845EDE20928AF"/>
    <w:rsid w:val="00083858"/>
    <w:pPr>
      <w:spacing w:after="160" w:line="259" w:lineRule="auto"/>
    </w:pPr>
  </w:style>
  <w:style w:type="paragraph" w:customStyle="1" w:styleId="9ED1D08644AD44B28127381CEAA79E0C">
    <w:name w:val="9ED1D08644AD44B28127381CEAA79E0C"/>
    <w:rsid w:val="00083858"/>
    <w:pPr>
      <w:spacing w:after="160" w:line="259" w:lineRule="auto"/>
    </w:pPr>
  </w:style>
  <w:style w:type="paragraph" w:customStyle="1" w:styleId="8312B46974D3415F9BD31ED0C86E3095">
    <w:name w:val="8312B46974D3415F9BD31ED0C86E3095"/>
    <w:rsid w:val="00083858"/>
    <w:pPr>
      <w:spacing w:after="160" w:line="259" w:lineRule="auto"/>
    </w:pPr>
  </w:style>
  <w:style w:type="paragraph" w:customStyle="1" w:styleId="53F39BF600754E10A0DE477E8EAF8C0D">
    <w:name w:val="53F39BF600754E10A0DE477E8EAF8C0D"/>
    <w:rsid w:val="00083858"/>
    <w:pPr>
      <w:spacing w:after="160" w:line="259" w:lineRule="auto"/>
    </w:pPr>
  </w:style>
  <w:style w:type="paragraph" w:customStyle="1" w:styleId="6EB7E78594A942589648CD9DD69C0690">
    <w:name w:val="6EB7E78594A942589648CD9DD69C0690"/>
    <w:rsid w:val="00083858"/>
    <w:pPr>
      <w:spacing w:after="160" w:line="259" w:lineRule="auto"/>
    </w:pPr>
  </w:style>
  <w:style w:type="paragraph" w:customStyle="1" w:styleId="4AAE14CA86894C059250E4C675BAEB09">
    <w:name w:val="4AAE14CA86894C059250E4C675BAEB09"/>
    <w:rsid w:val="00083858"/>
    <w:pPr>
      <w:spacing w:after="160" w:line="259" w:lineRule="auto"/>
    </w:pPr>
  </w:style>
  <w:style w:type="paragraph" w:customStyle="1" w:styleId="7546E86D85B74A06A5A44A83872EDBA3">
    <w:name w:val="7546E86D85B74A06A5A44A83872EDBA3"/>
    <w:rsid w:val="00083858"/>
    <w:pPr>
      <w:spacing w:after="160" w:line="259" w:lineRule="auto"/>
    </w:pPr>
  </w:style>
  <w:style w:type="paragraph" w:customStyle="1" w:styleId="B31AC05C2FFF414392441D69106D7367">
    <w:name w:val="B31AC05C2FFF414392441D69106D7367"/>
    <w:rsid w:val="00083858"/>
    <w:pPr>
      <w:spacing w:after="160" w:line="259" w:lineRule="auto"/>
    </w:pPr>
  </w:style>
  <w:style w:type="paragraph" w:customStyle="1" w:styleId="B140307D955A483CB6C48A774775CBDE">
    <w:name w:val="B140307D955A483CB6C48A774775CBDE"/>
    <w:rsid w:val="00083858"/>
    <w:pPr>
      <w:spacing w:after="160" w:line="259" w:lineRule="auto"/>
    </w:pPr>
  </w:style>
  <w:style w:type="paragraph" w:customStyle="1" w:styleId="7553FD3F10164AA3A32482430CB3D5ED">
    <w:name w:val="7553FD3F10164AA3A32482430CB3D5ED"/>
    <w:rsid w:val="00083858"/>
    <w:pPr>
      <w:spacing w:after="160" w:line="259" w:lineRule="auto"/>
    </w:pPr>
  </w:style>
  <w:style w:type="paragraph" w:customStyle="1" w:styleId="0533F17D979947E9940A1B9237E0A137">
    <w:name w:val="0533F17D979947E9940A1B9237E0A137"/>
    <w:rsid w:val="00083858"/>
    <w:pPr>
      <w:spacing w:after="160" w:line="259" w:lineRule="auto"/>
    </w:pPr>
  </w:style>
  <w:style w:type="paragraph" w:customStyle="1" w:styleId="988853E525D1444B857CCB7363091616">
    <w:name w:val="988853E525D1444B857CCB7363091616"/>
    <w:rsid w:val="00083858"/>
    <w:pPr>
      <w:spacing w:after="160" w:line="259" w:lineRule="auto"/>
    </w:pPr>
  </w:style>
  <w:style w:type="paragraph" w:customStyle="1" w:styleId="437C453A1CE542C59ABC5614224E21CA">
    <w:name w:val="437C453A1CE542C59ABC5614224E21CA"/>
    <w:rsid w:val="00083858"/>
    <w:pPr>
      <w:spacing w:after="160" w:line="259" w:lineRule="auto"/>
    </w:pPr>
  </w:style>
  <w:style w:type="paragraph" w:customStyle="1" w:styleId="666067F9585B4B249701FCFD91583E23">
    <w:name w:val="666067F9585B4B249701FCFD91583E23"/>
    <w:rsid w:val="00083858"/>
    <w:pPr>
      <w:spacing w:after="160" w:line="259" w:lineRule="auto"/>
    </w:pPr>
  </w:style>
  <w:style w:type="paragraph" w:customStyle="1" w:styleId="636BE09B577F4A6EABC84E6C6DD0A8AE">
    <w:name w:val="636BE09B577F4A6EABC84E6C6DD0A8AE"/>
    <w:rsid w:val="00083858"/>
    <w:pPr>
      <w:spacing w:after="160" w:line="259" w:lineRule="auto"/>
    </w:pPr>
  </w:style>
  <w:style w:type="paragraph" w:customStyle="1" w:styleId="A7EB2A270B1743659C465F3705B97F5C">
    <w:name w:val="A7EB2A270B1743659C465F3705B97F5C"/>
    <w:rsid w:val="00083858"/>
    <w:pPr>
      <w:spacing w:after="160" w:line="259" w:lineRule="auto"/>
    </w:pPr>
  </w:style>
  <w:style w:type="paragraph" w:customStyle="1" w:styleId="CE83EBC987A24AF6819F8BDF0F90394F">
    <w:name w:val="CE83EBC987A24AF6819F8BDF0F90394F"/>
    <w:rsid w:val="00083858"/>
    <w:pPr>
      <w:spacing w:after="160" w:line="259" w:lineRule="auto"/>
    </w:pPr>
  </w:style>
  <w:style w:type="paragraph" w:customStyle="1" w:styleId="8C30F4A4D2EB49159B30970022D0BE1B">
    <w:name w:val="8C30F4A4D2EB49159B30970022D0BE1B"/>
    <w:rsid w:val="00083858"/>
    <w:pPr>
      <w:spacing w:after="160" w:line="259" w:lineRule="auto"/>
    </w:pPr>
  </w:style>
  <w:style w:type="paragraph" w:customStyle="1" w:styleId="AF32CBA11E4945E9B2D663E04A1F177E">
    <w:name w:val="AF32CBA11E4945E9B2D663E04A1F177E"/>
    <w:rsid w:val="00083858"/>
    <w:pPr>
      <w:spacing w:after="160" w:line="259" w:lineRule="auto"/>
    </w:pPr>
  </w:style>
  <w:style w:type="paragraph" w:customStyle="1" w:styleId="93DC0D51CCD84547B0611D1AF8E8EEF1">
    <w:name w:val="93DC0D51CCD84547B0611D1AF8E8EEF1"/>
    <w:rsid w:val="00083858"/>
    <w:pPr>
      <w:spacing w:after="160" w:line="259" w:lineRule="auto"/>
    </w:pPr>
  </w:style>
  <w:style w:type="paragraph" w:customStyle="1" w:styleId="D95AF53E04F947B59AC473D58FD653A9">
    <w:name w:val="D95AF53E04F947B59AC473D58FD653A9"/>
    <w:rsid w:val="00083858"/>
    <w:pPr>
      <w:spacing w:after="160" w:line="259" w:lineRule="auto"/>
    </w:pPr>
  </w:style>
  <w:style w:type="paragraph" w:customStyle="1" w:styleId="BCACF9C13D524368A65011BEF8FF3092">
    <w:name w:val="BCACF9C13D524368A65011BEF8FF3092"/>
    <w:rsid w:val="00083858"/>
    <w:pPr>
      <w:spacing w:after="160" w:line="259" w:lineRule="auto"/>
    </w:pPr>
  </w:style>
  <w:style w:type="paragraph" w:customStyle="1" w:styleId="72F733CA6E754BAA9BE172B2256FE9C2">
    <w:name w:val="72F733CA6E754BAA9BE172B2256FE9C2"/>
    <w:rsid w:val="00083858"/>
    <w:pPr>
      <w:spacing w:after="160" w:line="259" w:lineRule="auto"/>
    </w:pPr>
  </w:style>
  <w:style w:type="paragraph" w:customStyle="1" w:styleId="3CB56B6504394EFE87CE958E2DE44828">
    <w:name w:val="3CB56B6504394EFE87CE958E2DE44828"/>
    <w:rsid w:val="00083858"/>
    <w:pPr>
      <w:spacing w:after="160" w:line="259" w:lineRule="auto"/>
    </w:pPr>
  </w:style>
  <w:style w:type="paragraph" w:customStyle="1" w:styleId="E7E92795F24946799F43A283B4629594">
    <w:name w:val="E7E92795F24946799F43A283B4629594"/>
    <w:rsid w:val="00083858"/>
    <w:pPr>
      <w:spacing w:after="160" w:line="259" w:lineRule="auto"/>
    </w:pPr>
  </w:style>
  <w:style w:type="paragraph" w:customStyle="1" w:styleId="97228FAE1F454E15A1DF585C7AC2AC2D">
    <w:name w:val="97228FAE1F454E15A1DF585C7AC2AC2D"/>
    <w:rsid w:val="00083858"/>
    <w:pPr>
      <w:spacing w:after="160" w:line="259" w:lineRule="auto"/>
    </w:pPr>
  </w:style>
  <w:style w:type="paragraph" w:customStyle="1" w:styleId="D472D100258744ED9B94ECB7B268AE6E">
    <w:name w:val="D472D100258744ED9B94ECB7B268AE6E"/>
    <w:rsid w:val="00083858"/>
    <w:pPr>
      <w:spacing w:after="160" w:line="259" w:lineRule="auto"/>
    </w:pPr>
  </w:style>
  <w:style w:type="paragraph" w:customStyle="1" w:styleId="78C2EF6D27DD4BCCA9D1916D265BFD64">
    <w:name w:val="78C2EF6D27DD4BCCA9D1916D265BFD64"/>
    <w:rsid w:val="00083858"/>
    <w:pPr>
      <w:spacing w:after="160" w:line="259" w:lineRule="auto"/>
    </w:pPr>
  </w:style>
  <w:style w:type="paragraph" w:customStyle="1" w:styleId="3BFEF62AAABC4526A2C33BAB5D7CCAB3">
    <w:name w:val="3BFEF62AAABC4526A2C33BAB5D7CCAB3"/>
    <w:rsid w:val="00083858"/>
    <w:pPr>
      <w:spacing w:after="160" w:line="259" w:lineRule="auto"/>
    </w:pPr>
  </w:style>
  <w:style w:type="paragraph" w:customStyle="1" w:styleId="96E527C250D5474897AAFE0233C11261">
    <w:name w:val="96E527C250D5474897AAFE0233C11261"/>
    <w:rsid w:val="00083858"/>
    <w:pPr>
      <w:spacing w:after="160" w:line="259" w:lineRule="auto"/>
    </w:pPr>
  </w:style>
  <w:style w:type="paragraph" w:customStyle="1" w:styleId="8040A2C56E6B40228B0445048DFD20EF">
    <w:name w:val="8040A2C56E6B40228B0445048DFD20EF"/>
    <w:rsid w:val="00083858"/>
    <w:pPr>
      <w:spacing w:after="160" w:line="259" w:lineRule="auto"/>
    </w:pPr>
  </w:style>
  <w:style w:type="paragraph" w:customStyle="1" w:styleId="2AB2409183A547EA8C1B020E6BCD86E3">
    <w:name w:val="2AB2409183A547EA8C1B020E6BCD86E3"/>
    <w:rsid w:val="00083858"/>
    <w:pPr>
      <w:spacing w:after="160" w:line="259" w:lineRule="auto"/>
    </w:pPr>
  </w:style>
  <w:style w:type="paragraph" w:customStyle="1" w:styleId="994E858BC3B84E9E9B4EB4E45F49117A">
    <w:name w:val="994E858BC3B84E9E9B4EB4E45F49117A"/>
    <w:rsid w:val="00083858"/>
    <w:pPr>
      <w:spacing w:after="160" w:line="259" w:lineRule="auto"/>
    </w:pPr>
  </w:style>
  <w:style w:type="paragraph" w:customStyle="1" w:styleId="D93825398A804C51BE72C438F21A38A0">
    <w:name w:val="D93825398A804C51BE72C438F21A38A0"/>
    <w:rsid w:val="005605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80376-DF04-4467-B293-4B9572191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