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927B6" w:rsidRPr="00ED6BF4" w:rsidP="00E04F6D">
      <w:pPr>
        <w:pStyle w:val="TitleCommittee0"/>
      </w:pPr>
      <w:sdt>
        <w:sdtPr>
          <w:alias w:val="CommitteeName"/>
          <w:tag w:val="CommitteeName"/>
          <w:id w:val="1869951332"/>
          <w:placeholder>
            <w:docPart w:val="4BAB9B81965C499EAE4BF05AC76C9BEE"/>
          </w:placeholder>
          <w:richText/>
        </w:sdtPr>
        <w:sdtContent>
          <w:r w:rsidRPr="00ED6BF4">
            <w:t>International Development Committee</w:t>
          </w:r>
        </w:sdtContent>
      </w:sdt>
    </w:p>
    <w:p w:rsidR="001927B6" w:rsidRPr="00ED6BF4" w:rsidP="00E04F6D">
      <w:pPr>
        <w:pStyle w:val="TitleInquiry0"/>
      </w:pPr>
      <w:r w:rsidRPr="00ED6BF4">
        <w:t xml:space="preserve">Oral evidence: </w:t>
      </w:r>
      <w:sdt>
        <w:sdtPr>
          <w:alias w:val="InquiryName"/>
          <w:tag w:val="InquiryName"/>
          <w:id w:val="377371847"/>
          <w:placeholder>
            <w:docPart w:val="4BAB9B81965C499EAE4BF05AC76C9BEE"/>
          </w:placeholder>
          <w:richText/>
        </w:sdtPr>
        <w:sdtContent>
          <w:r w:rsidRPr="00ED6BF4">
            <w:t>FCDO</w:t>
          </w:r>
          <w:r w:rsidRPr="00ED6BF4" w:rsidR="00BD4D82">
            <w:t>’</w:t>
          </w:r>
          <w:r w:rsidRPr="00ED6BF4">
            <w:t>s approach to sexual and reproductive health</w:t>
          </w:r>
        </w:sdtContent>
      </w:sdt>
      <w:r w:rsidRPr="00ED6BF4">
        <w:t xml:space="preserve">, HC </w:t>
      </w:r>
      <w:sdt>
        <w:sdtPr>
          <w:alias w:val="InquiryRefNo"/>
          <w:tag w:val="InquiryRefNo"/>
          <w:id w:val="-281725174"/>
          <w:placeholder>
            <w:docPart w:val="4BAB9B81965C499EAE4BF05AC76C9BEE"/>
          </w:placeholder>
          <w:richText/>
        </w:sdtPr>
        <w:sdtContent>
          <w:r w:rsidRPr="00ED6BF4">
            <w:t>1216</w:t>
          </w:r>
        </w:sdtContent>
      </w:sdt>
    </w:p>
    <w:sdt>
      <w:sdtPr>
        <w:alias w:val="SittingDate"/>
        <w:tag w:val="SittingDate"/>
        <w:id w:val="-1160222926"/>
        <w:placeholder>
          <w:docPart w:val="4BAB9B81965C499EAE4BF05AC76C9BEE"/>
        </w:placeholder>
        <w:richText/>
      </w:sdtPr>
      <w:sdtContent>
        <w:p w:rsidR="001927B6" w:rsidRPr="00ED6BF4" w:rsidP="00E04F6D">
          <w:pPr>
            <w:pStyle w:val="Para"/>
          </w:pPr>
          <w:r w:rsidRPr="00ED6BF4">
            <w:t>Tuesday 4 July 2023</w:t>
          </w:r>
        </w:p>
      </w:sdtContent>
    </w:sdt>
    <w:p w:rsidR="001927B6" w:rsidRPr="00ED6BF4" w:rsidP="00E04F6D">
      <w:pPr>
        <w:pStyle w:val="Para"/>
      </w:pPr>
      <w:r w:rsidRPr="00ED6BF4">
        <w:t xml:space="preserve">Ordered by the House of </w:t>
      </w:r>
      <w:sdt>
        <w:sdtPr>
          <w:alias w:val="House"/>
          <w:tag w:val="House"/>
          <w:id w:val="809213435"/>
          <w:placeholder>
            <w:docPart w:val="4BAB9B81965C499EAE4BF05AC76C9BEE"/>
          </w:placeholder>
          <w:richText/>
        </w:sdtPr>
        <w:sdtContent>
          <w:r w:rsidRPr="00ED6BF4">
            <w:t>Commons</w:t>
          </w:r>
        </w:sdtContent>
      </w:sdt>
      <w:r w:rsidRPr="00ED6BF4">
        <w:t xml:space="preserve"> to be published on </w:t>
      </w:r>
      <w:sdt>
        <w:sdtPr>
          <w:alias w:val="PublishDate"/>
          <w:tag w:val="PublishDate"/>
          <w:id w:val="217021599"/>
          <w:placeholder>
            <w:docPart w:val="4BAB9B81965C499EAE4BF05AC76C9BEE"/>
          </w:placeholder>
          <w:richText/>
        </w:sdtPr>
        <w:sdtContent>
          <w:r w:rsidRPr="00ED6BF4">
            <w:t>4 July 2023</w:t>
          </w:r>
        </w:sdtContent>
      </w:sdt>
      <w:r w:rsidRPr="00ED6BF4">
        <w:t>.</w:t>
      </w:r>
    </w:p>
    <w:p w:rsidR="001927B6" w:rsidRPr="00ED6BF4" w:rsidP="00E04F6D">
      <w:sdt>
        <w:sdtPr>
          <w:alias w:val="VideoHyperlink"/>
          <w:tag w:val="VideoHyperlink"/>
          <w:id w:val="703995351"/>
          <w:placeholder>
            <w:docPart w:val="4BAB9B81965C499EAE4BF05AC76C9BEE"/>
          </w:placeholder>
          <w:richText/>
        </w:sdtPr>
        <w:sdtContent>
          <w:r>
            <w:fldChar w:fldCharType="begin"/>
          </w:r>
          <w:r>
            <w:instrText xml:space="preserve"> HYPERLINK "https://parliamentlive.tv/Event/Index/cb576728-bced-4170-9c33-bcad7f2078f6" </w:instrText>
          </w:r>
          <w:r>
            <w:fldChar w:fldCharType="separate"/>
          </w:r>
          <w:r w:rsidRPr="00742253">
            <w:rPr>
              <w:rStyle w:val="Hyperlink"/>
            </w:rPr>
            <w:t>Watch the meeting</w:t>
          </w:r>
          <w:r>
            <w:fldChar w:fldCharType="end"/>
          </w:r>
        </w:sdtContent>
      </w:sdt>
    </w:p>
    <w:p w:rsidR="001927B6" w:rsidRPr="00ED6BF4" w:rsidP="00E04F6D">
      <w:r w:rsidRPr="00ED6BF4">
        <w:t xml:space="preserve">Members present: </w:t>
      </w:r>
      <w:sdt>
        <w:sdtPr>
          <w:alias w:val="MembersPresent"/>
          <w:tag w:val="MembersPresent"/>
          <w:id w:val="366340316"/>
          <w:placeholder>
            <w:docPart w:val="4BAB9B81965C499EAE4BF05AC76C9BEE"/>
          </w:placeholder>
          <w:richText/>
        </w:sdtPr>
        <w:sdtContent>
          <w:r w:rsidRPr="00ED6BF4" w:rsidR="00360AD4">
            <w:t>Mrs Pauline Latham</w:t>
          </w:r>
          <w:r w:rsidRPr="00ED6BF4">
            <w:t xml:space="preserve"> (Chair); </w:t>
          </w:r>
          <w:r w:rsidRPr="00ED6BF4" w:rsidR="00360AD4">
            <w:t>Chris Law; Mr Virendra Sharma</w:t>
          </w:r>
          <w:r w:rsidRPr="00ED6BF4" w:rsidR="006777E8">
            <w:t>.</w:t>
          </w:r>
        </w:sdtContent>
      </w:sdt>
    </w:p>
    <w:p w:rsidR="001927B6" w:rsidRPr="00ED6BF4" w:rsidP="00E04F6D">
      <w:pPr>
        <w:pStyle w:val="ParaCentre"/>
      </w:pPr>
      <w:r w:rsidRPr="00ED6BF4">
        <w:t xml:space="preserve">Questions </w:t>
      </w:r>
      <w:sdt>
        <w:sdtPr>
          <w:alias w:val="QuestionNumbers"/>
          <w:tag w:val="QuestionNumbers"/>
          <w:id w:val="-1223666168"/>
          <w:placeholder>
            <w:docPart w:val="4BAB9B81965C499EAE4BF05AC76C9BEE"/>
          </w:placeholder>
          <w:richText/>
        </w:sdtPr>
        <w:sdtContent>
          <w:r w:rsidRPr="00ED6BF4">
            <w:t>72 -</w:t>
          </w:r>
          <w:r w:rsidRPr="00ED6BF4" w:rsidR="00ED6BF4">
            <w:t xml:space="preserve"> </w:t>
          </w:r>
          <w:r w:rsidR="00F83D29">
            <w:t>91</w:t>
          </w:r>
        </w:sdtContent>
      </w:sdt>
    </w:p>
    <w:p w:rsidR="001927B6" w:rsidRPr="00ED6BF4" w:rsidP="00E04F6D">
      <w:pPr>
        <w:pStyle w:val="TitleWitnesses0"/>
      </w:pPr>
      <w:r w:rsidRPr="00ED6BF4">
        <w:t>Witnesses</w:t>
      </w:r>
    </w:p>
    <w:sdt>
      <w:sdtPr>
        <w:alias w:val="WitnessSet"/>
        <w:tag w:val="WitnessSet"/>
        <w:id w:val="-368373484"/>
        <w:placeholder>
          <w:docPart w:val="99033C5C8BD349DD941E6DC9E29CE21A"/>
        </w:placeholder>
        <w:richText/>
      </w:sdtPr>
      <w:sdtContent>
        <w:p w:rsidR="001927B6" w:rsidRPr="00ED6BF4" w:rsidP="00E04F6D">
          <w:pPr>
            <w:pStyle w:val="Para"/>
          </w:pPr>
          <w:r>
            <w:fldChar w:fldCharType="begin"/>
          </w:r>
          <w:r>
            <w:instrText xml:space="preserve"> HYPERLINK \l "Panel1" </w:instrText>
          </w:r>
          <w:r>
            <w:fldChar w:fldCharType="separate"/>
          </w:r>
          <w:r w:rsidRPr="000B1BD9" w:rsidR="00656468">
            <w:rPr>
              <w:rStyle w:val="Hyperlink"/>
            </w:rPr>
            <w:t>I</w:t>
          </w:r>
          <w:r>
            <w:fldChar w:fldCharType="end"/>
          </w:r>
          <w:r w:rsidRPr="00ED6BF4" w:rsidR="00656468">
            <w:t xml:space="preserve">: Kirsty Smith, CEO, CBM UK; Dr Tsitsi Chataika, CBM Zimbabwe Country Advisory Panel (non-exec role), CBM UK; Alessandra Aresu PhD, Director, Global Inclusive Health, Humanity &amp; Inclusion; </w:t>
          </w:r>
          <w:r w:rsidR="000B1BD9">
            <w:t xml:space="preserve">and </w:t>
          </w:r>
          <w:r w:rsidRPr="00ED6BF4" w:rsidR="00656468">
            <w:t>Sas</w:t>
          </w:r>
          <w:r w:rsidRPr="00ED6BF4" w:rsidR="007B2EDF">
            <w:t>k</w:t>
          </w:r>
          <w:r w:rsidRPr="00ED6BF4" w:rsidR="00656468">
            <w:t>ia Perriard-Abdoh, Head of Policy and Public Affairs, Kaleidoscope Trust.</w:t>
          </w:r>
        </w:p>
      </w:sdtContent>
    </w:sdt>
    <w:sdt>
      <w:sdtPr>
        <w:alias w:val="WitnessSet"/>
        <w:tag w:val="WitnessSet"/>
        <w:id w:val="-495653699"/>
        <w:placeholder>
          <w:docPart w:val="36AD3D99BBE840AA931536D77419AFDF"/>
        </w:placeholder>
        <w:richText/>
      </w:sdtPr>
      <w:sdtContent>
        <w:p w:rsidR="001927B6" w:rsidRPr="00ED6BF4" w:rsidP="001927B6">
          <w:pPr>
            <w:pStyle w:val="Para"/>
          </w:pPr>
          <w:r>
            <w:fldChar w:fldCharType="begin"/>
          </w:r>
          <w:r>
            <w:instrText xml:space="preserve"> HYPERLINK \l "Panel2" </w:instrText>
          </w:r>
          <w:r>
            <w:fldChar w:fldCharType="separate"/>
          </w:r>
          <w:r w:rsidRPr="000B1BD9" w:rsidR="00656468">
            <w:rPr>
              <w:rStyle w:val="Hyperlink"/>
            </w:rPr>
            <w:t>II</w:t>
          </w:r>
          <w:r>
            <w:fldChar w:fldCharType="end"/>
          </w:r>
          <w:r w:rsidRPr="00ED6BF4" w:rsidR="00656468">
            <w:t>: Alice Welbourn, Funding Director, Salamander Trust; Dr Camilla Ducker, Senior Advis</w:t>
          </w:r>
          <w:r w:rsidR="000B1BD9">
            <w:t>e</w:t>
          </w:r>
          <w:r w:rsidRPr="00ED6BF4" w:rsidR="00656468">
            <w:t xml:space="preserve">r, Global NTD Programme, WHO HQ, Representative for the FGS Integration Group (FIG); </w:t>
          </w:r>
          <w:r w:rsidR="00E65E4C">
            <w:t xml:space="preserve">and </w:t>
          </w:r>
          <w:r w:rsidRPr="00ED6BF4" w:rsidR="00ED6BF4">
            <w:t>Fionnuala</w:t>
          </w:r>
          <w:r w:rsidRPr="00ED6BF4" w:rsidR="00656468">
            <w:t xml:space="preserve"> Murphy, Head of Global Advocacy, Frontline AIDS.</w:t>
          </w:r>
        </w:p>
      </w:sdtContent>
    </w:sdt>
    <w:p w:rsidR="001927B6" w:rsidRPr="00ED6BF4" w:rsidP="00E04F6D">
      <w:pPr>
        <w:pStyle w:val="Para"/>
      </w:pPr>
    </w:p>
    <w:p w:rsidR="001927B6" w:rsidRPr="00ED6BF4" w:rsidP="00E04F6D">
      <w:pPr>
        <w:rPr>
          <w:rFonts w:eastAsia="Times New Roman"/>
          <w:szCs w:val="20"/>
        </w:rPr>
      </w:pPr>
      <w:r w:rsidRPr="00ED6BF4">
        <w:br w:type="page"/>
      </w:r>
    </w:p>
    <w:sdt>
      <w:sdtPr>
        <w:rPr>
          <w:sz w:val="22"/>
        </w:rPr>
        <w:alias w:val="WitnessExamination"/>
        <w:tag w:val="WitnessExamination"/>
        <w:id w:val="2003463402"/>
        <w:placeholder>
          <w:docPart w:val="99033C5C8BD349DD941E6DC9E29CE21A"/>
        </w:placeholder>
        <w:richText/>
      </w:sdtPr>
      <w:sdtEndPr>
        <w:rPr>
          <w:sz w:val="28"/>
        </w:rPr>
      </w:sdtEndPr>
      <w:sdtContent>
        <w:p w:rsidR="001927B6" w:rsidRPr="00ED6BF4" w:rsidP="00656468">
          <w:pPr>
            <w:pStyle w:val="TitlePanel0"/>
            <w:rPr>
              <w:szCs w:val="28"/>
            </w:rPr>
          </w:pPr>
          <w:bookmarkStart w:id="0" w:name="Panel1"/>
          <w:r w:rsidRPr="00ED6BF4">
            <w:rPr>
              <w:szCs w:val="28"/>
            </w:rPr>
            <w:t xml:space="preserve">Examination of </w:t>
          </w:r>
          <w:r w:rsidRPr="00ED6BF4" w:rsidR="00377047">
            <w:rPr>
              <w:szCs w:val="28"/>
            </w:rPr>
            <w:t>w</w:t>
          </w:r>
          <w:r w:rsidRPr="00ED6BF4">
            <w:rPr>
              <w:szCs w:val="28"/>
            </w:rPr>
            <w:t>itnesses</w:t>
          </w:r>
        </w:p>
        <w:p w:rsidR="00656468" w:rsidRPr="00ED6BF4" w:rsidP="00656468">
          <w:pPr>
            <w:pStyle w:val="TitlePanel0"/>
            <w:jc w:val="both"/>
          </w:pPr>
          <w:r>
            <w:rPr>
              <w:sz w:val="22"/>
            </w:rPr>
            <w:t xml:space="preserve">Witnesses: </w:t>
          </w:r>
          <w:r w:rsidRPr="00ED6BF4">
            <w:rPr>
              <w:sz w:val="22"/>
            </w:rPr>
            <w:t>Kirsty Smith, Dr Tsitsi Chataika, Alessandra Aresu and Saskia Perriard-Abdoh.</w:t>
          </w:r>
        </w:p>
      </w:sdtContent>
    </w:sdt>
    <w:p w:rsidR="006777E8" w:rsidRPr="00ED6BF4" w:rsidP="00BD4D82">
      <w:pPr>
        <w:pStyle w:val="Question"/>
      </w:pPr>
      <w:bookmarkEnd w:id="0"/>
      <w:sdt>
        <w:sdtPr>
          <w:alias w:val="Member"/>
          <w:tag w:val="&lt;Member mnisId='4025' dodsId='41721'&gt;"/>
          <w:id w:val="-2143255016"/>
          <w:placeholder>
            <w:docPart w:val="DefaultPlaceholder_-1854013440"/>
          </w:placeholder>
          <w:richText/>
        </w:sdtPr>
        <w:sdtContent>
          <w:r w:rsidRPr="00ED6BF4" w:rsidR="00360AD4">
            <w:rPr>
              <w:b/>
            </w:rPr>
            <w:t>Chair:</w:t>
          </w:r>
        </w:sdtContent>
      </w:sdt>
      <w:r w:rsidRPr="00ED6BF4" w:rsidR="00360AD4">
        <w:t xml:space="preserve"> </w:t>
      </w:r>
      <w:r w:rsidRPr="00ED6BF4" w:rsidR="007B2EDF">
        <w:t>W</w:t>
      </w:r>
      <w:r w:rsidRPr="00ED6BF4" w:rsidR="00360AD4">
        <w:t>elcome to our second evidence session on the FCDO</w:t>
      </w:r>
      <w:r w:rsidRPr="00ED6BF4" w:rsidR="00BD4D82">
        <w:t>’</w:t>
      </w:r>
      <w:r w:rsidRPr="00ED6BF4" w:rsidR="00360AD4">
        <w:t xml:space="preserve">s approach </w:t>
      </w:r>
      <w:r w:rsidRPr="00ED6BF4" w:rsidR="007B2EDF">
        <w:t>to</w:t>
      </w:r>
      <w:r w:rsidRPr="00ED6BF4" w:rsidR="00360AD4">
        <w:t xml:space="preserve"> sexual and reproductive health. I am Pauline Latham. I am not the normal Chair of this Committee</w:t>
      </w:r>
      <w:r w:rsidRPr="00ED6BF4" w:rsidR="00C4469B">
        <w:t>.</w:t>
      </w:r>
      <w:r w:rsidRPr="00ED6BF4" w:rsidR="00360AD4">
        <w:t xml:space="preserve"> </w:t>
      </w:r>
      <w:r w:rsidRPr="00ED6BF4" w:rsidR="007B2EDF">
        <w:t>O</w:t>
      </w:r>
      <w:r w:rsidRPr="00ED6BF4" w:rsidR="00360AD4">
        <w:t>ur normal Chair is on a Bill Committee and cannot be with us today, so I am taking over from</w:t>
      </w:r>
      <w:r w:rsidRPr="00ED6BF4" w:rsidR="007B2EDF">
        <w:t xml:space="preserve"> her</w:t>
      </w:r>
      <w:r w:rsidRPr="00ED6BF4" w:rsidR="00360AD4">
        <w:t>.</w:t>
      </w:r>
    </w:p>
    <w:p w:rsidR="00C4469B" w:rsidRPr="00ED6BF4" w:rsidP="006777E8">
      <w:pPr>
        <w:pStyle w:val="Question"/>
        <w:numPr>
          <w:ilvl w:val="0"/>
          <w:numId w:val="0"/>
        </w:numPr>
        <w:ind w:left="794"/>
      </w:pPr>
      <w:r w:rsidRPr="00ED6BF4">
        <w:t>Before we start,</w:t>
      </w:r>
      <w:r w:rsidRPr="00ED6BF4" w:rsidR="00BD4D82">
        <w:t xml:space="preserve"> </w:t>
      </w:r>
      <w:r w:rsidRPr="00ED6BF4">
        <w:t>I just want to draw everyone</w:t>
      </w:r>
      <w:r w:rsidRPr="00ED6BF4" w:rsidR="00BD4D82">
        <w:t>’</w:t>
      </w:r>
      <w:r w:rsidRPr="00ED6BF4">
        <w:t xml:space="preserve">s attention to the fact that I am currently the </w:t>
      </w:r>
      <w:r w:rsidRPr="00ED6BF4" w:rsidR="007B2EDF">
        <w:t>v</w:t>
      </w:r>
      <w:r w:rsidRPr="00ED6BF4">
        <w:t>ice</w:t>
      </w:r>
      <w:r w:rsidRPr="00ED6BF4" w:rsidR="006777E8">
        <w:t>-</w:t>
      </w:r>
      <w:r w:rsidRPr="00ED6BF4" w:rsidR="007B2EDF">
        <w:t xml:space="preserve">chair </w:t>
      </w:r>
      <w:r w:rsidRPr="00ED6BF4">
        <w:t xml:space="preserve">of the </w:t>
      </w:r>
      <w:r w:rsidRPr="00ED6BF4" w:rsidR="00E65E4C">
        <w:t>All-Party Parliamentary Group On Malaria And Neglected Tropical Diseases</w:t>
      </w:r>
      <w:r w:rsidRPr="00ED6BF4">
        <w:t xml:space="preserve">, </w:t>
      </w:r>
      <w:r w:rsidRPr="00ED6BF4">
        <w:t xml:space="preserve">and </w:t>
      </w:r>
      <w:r w:rsidR="00E65E4C">
        <w:t xml:space="preserve">I </w:t>
      </w:r>
      <w:r w:rsidRPr="00ED6BF4">
        <w:t xml:space="preserve">have recently resigned from the </w:t>
      </w:r>
      <w:r w:rsidRPr="00ED6BF4">
        <w:t>All-Party Parliamentary Group on P</w:t>
      </w:r>
      <w:r w:rsidRPr="00ED6BF4">
        <w:t>opulation</w:t>
      </w:r>
      <w:r w:rsidRPr="00ED6BF4">
        <w:t>, D</w:t>
      </w:r>
      <w:r w:rsidRPr="00ED6BF4">
        <w:t>evelopment</w:t>
      </w:r>
      <w:r w:rsidRPr="00ED6BF4">
        <w:t xml:space="preserve"> and</w:t>
      </w:r>
      <w:r w:rsidRPr="00ED6BF4">
        <w:t xml:space="preserve"> </w:t>
      </w:r>
      <w:r w:rsidRPr="00ED6BF4">
        <w:t>R</w:t>
      </w:r>
      <w:r w:rsidRPr="00ED6BF4">
        <w:t xml:space="preserve">eproductive </w:t>
      </w:r>
      <w:r w:rsidRPr="00ED6BF4">
        <w:t>H</w:t>
      </w:r>
      <w:r w:rsidRPr="00ED6BF4">
        <w:t>ealth</w:t>
      </w:r>
      <w:r w:rsidRPr="00ED6BF4">
        <w:t>,</w:t>
      </w:r>
      <w:r w:rsidRPr="00ED6BF4">
        <w:t xml:space="preserve"> so everybody knows I have had that involvement.</w:t>
      </w:r>
    </w:p>
    <w:p w:rsidR="00360AD4" w:rsidRPr="00ED6BF4" w:rsidP="00C4469B">
      <w:pPr>
        <w:pStyle w:val="Question"/>
        <w:numPr>
          <w:ilvl w:val="0"/>
          <w:numId w:val="0"/>
        </w:numPr>
        <w:ind w:left="794"/>
      </w:pPr>
      <w:r w:rsidRPr="00ED6BF4">
        <w:t xml:space="preserve">Kirsty, I wonder if you could tell us what challenges </w:t>
      </w:r>
      <w:r w:rsidRPr="00ED6BF4" w:rsidR="006777E8">
        <w:t>people</w:t>
      </w:r>
      <w:r w:rsidRPr="00ED6BF4" w:rsidR="003D5F63">
        <w:t xml:space="preserve"> with dis</w:t>
      </w:r>
      <w:r w:rsidRPr="00ED6BF4">
        <w:t xml:space="preserve">abilities face in accessing </w:t>
      </w:r>
      <w:r w:rsidRPr="00ED6BF4" w:rsidR="007B2EDF">
        <w:t xml:space="preserve">sexual and </w:t>
      </w:r>
      <w:r w:rsidRPr="00ED6BF4">
        <w:t xml:space="preserve">reproductive healthcare in </w:t>
      </w:r>
      <w:r w:rsidRPr="00ED6BF4" w:rsidR="00BD4D82">
        <w:t>lower-income c</w:t>
      </w:r>
      <w:r w:rsidRPr="00ED6BF4">
        <w:t>ountries</w:t>
      </w:r>
      <w:r w:rsidR="00E65E4C">
        <w:t>? C</w:t>
      </w:r>
      <w:r w:rsidRPr="00ED6BF4" w:rsidR="007B2EDF">
        <w:t xml:space="preserve">ould </w:t>
      </w:r>
      <w:r w:rsidRPr="00ED6BF4" w:rsidR="006777E8">
        <w:t xml:space="preserve">you </w:t>
      </w:r>
      <w:r w:rsidRPr="00ED6BF4">
        <w:t>perhaps introduce yourself</w:t>
      </w:r>
      <w:r w:rsidR="00E65E4C">
        <w:t xml:space="preserve">, </w:t>
      </w:r>
      <w:r w:rsidRPr="00ED6BF4">
        <w:t>to</w:t>
      </w:r>
      <w:r w:rsidRPr="00ED6BF4" w:rsidR="00C4469B">
        <w:t>o</w:t>
      </w:r>
      <w:r w:rsidRPr="00ED6BF4" w:rsidR="006777E8">
        <w:t>?</w:t>
      </w:r>
    </w:p>
    <w:p w:rsidR="00C4469B" w:rsidRPr="00ED6BF4" w:rsidP="00C4469B">
      <w:pPr>
        <w:pStyle w:val="Answer"/>
      </w:pPr>
      <w:sdt>
        <w:sdtPr>
          <w:alias w:val="Witness"/>
          <w:id w:val="1190489274"/>
          <w:placeholder>
            <w:docPart w:val="DefaultPlaceholder_-1854013440"/>
          </w:placeholder>
          <w:richText/>
        </w:sdtPr>
        <w:sdtContent>
          <w:r w:rsidRPr="00ED6BF4" w:rsidR="00BD4D82">
            <w:rPr>
              <w:b/>
              <w:i/>
            </w:rPr>
            <w:t>Kirsty Smith:</w:t>
          </w:r>
        </w:sdtContent>
      </w:sdt>
      <w:r w:rsidRPr="00ED6BF4">
        <w:t xml:space="preserve"> </w:t>
      </w:r>
      <w:r w:rsidRPr="00ED6BF4" w:rsidR="00360AD4">
        <w:t xml:space="preserve">I am Kirsty Smith. I am the CEO of CBM UK and part of the CBM Global Disability Inclusion </w:t>
      </w:r>
      <w:r w:rsidRPr="00ED6BF4">
        <w:t>f</w:t>
      </w:r>
      <w:r w:rsidRPr="00ED6BF4" w:rsidR="00360AD4">
        <w:t xml:space="preserve">ederation. </w:t>
      </w:r>
      <w:r w:rsidRPr="00ED6BF4" w:rsidR="007B2EDF">
        <w:t>T</w:t>
      </w:r>
      <w:r w:rsidRPr="00ED6BF4" w:rsidR="00360AD4">
        <w:t>he barriers that women with disabilities face are multiple. They can be in terms of accessing any healthcare service</w:t>
      </w:r>
      <w:r w:rsidRPr="00ED6BF4">
        <w:t>.</w:t>
      </w:r>
      <w:r w:rsidRPr="00ED6BF4" w:rsidR="00360AD4">
        <w:t xml:space="preserve"> </w:t>
      </w:r>
      <w:r w:rsidRPr="00ED6BF4">
        <w:t>T</w:t>
      </w:r>
      <w:r w:rsidRPr="00ED6BF4" w:rsidR="00360AD4">
        <w:t>hat might be because the information provided is not accessible. It is often shared in community spaces in ways that people who are blind, or particularly people who are deaf, are not able to follow.</w:t>
      </w:r>
    </w:p>
    <w:p w:rsidR="00C4469B" w:rsidRPr="00ED6BF4" w:rsidP="00C4469B">
      <w:pPr>
        <w:pStyle w:val="Answer"/>
      </w:pPr>
      <w:r w:rsidRPr="00ED6BF4">
        <w:t xml:space="preserve">That is particularly true when you are talking about </w:t>
      </w:r>
      <w:r w:rsidRPr="00ED6BF4" w:rsidR="007B2EDF">
        <w:t xml:space="preserve">sexual </w:t>
      </w:r>
      <w:r w:rsidRPr="00ED6BF4">
        <w:t xml:space="preserve">and </w:t>
      </w:r>
      <w:r w:rsidRPr="00ED6BF4">
        <w:t xml:space="preserve">reproductive health, because it is </w:t>
      </w:r>
      <w:r w:rsidRPr="00ED6BF4">
        <w:t xml:space="preserve">often </w:t>
      </w:r>
      <w:r w:rsidRPr="00ED6BF4">
        <w:t>very sensitive. You are not allowed to mention body parts specifically</w:t>
      </w:r>
      <w:r w:rsidRPr="00ED6BF4">
        <w:t>. W</w:t>
      </w:r>
      <w:r w:rsidRPr="00ED6BF4">
        <w:t>hen you have a spoken word</w:t>
      </w:r>
      <w:r w:rsidRPr="00ED6BF4">
        <w:t>,</w:t>
      </w:r>
      <w:r w:rsidRPr="00ED6BF4">
        <w:t xml:space="preserve"> you can use euphemisms</w:t>
      </w:r>
      <w:r w:rsidRPr="00ED6BF4">
        <w:t xml:space="preserve"> and </w:t>
      </w:r>
      <w:r w:rsidRPr="00ED6BF4">
        <w:t xml:space="preserve">get </w:t>
      </w:r>
      <w:r w:rsidRPr="00ED6BF4">
        <w:t xml:space="preserve">around the </w:t>
      </w:r>
      <w:r w:rsidRPr="00ED6BF4">
        <w:t>subject.</w:t>
      </w:r>
      <w:r w:rsidRPr="00ED6BF4">
        <w:t xml:space="preserve"> </w:t>
      </w:r>
      <w:r w:rsidRPr="00ED6BF4">
        <w:t xml:space="preserve">However, if people do not have any sign language interpretation or any </w:t>
      </w:r>
      <w:r w:rsidRPr="00ED6BF4">
        <w:t xml:space="preserve">kind of </w:t>
      </w:r>
      <w:r w:rsidRPr="00ED6BF4">
        <w:t>accessible information, they are not getting the messages that might allow them to access the services.</w:t>
      </w:r>
    </w:p>
    <w:p w:rsidR="00360AD4" w:rsidRPr="00ED6BF4" w:rsidP="00C4469B">
      <w:pPr>
        <w:pStyle w:val="Answer"/>
      </w:pPr>
      <w:r w:rsidRPr="00ED6BF4">
        <w:t>They also face economic barriers</w:t>
      </w:r>
      <w:r w:rsidRPr="00ED6BF4" w:rsidR="00C4469B">
        <w:t>.</w:t>
      </w:r>
      <w:r w:rsidRPr="00ED6BF4">
        <w:t xml:space="preserve"> </w:t>
      </w:r>
      <w:r w:rsidRPr="00ED6BF4" w:rsidR="00C4469B">
        <w:t>T</w:t>
      </w:r>
      <w:r w:rsidRPr="00ED6BF4">
        <w:t xml:space="preserve">hey are </w:t>
      </w:r>
      <w:r w:rsidRPr="00ED6BF4" w:rsidR="00C4469B">
        <w:t xml:space="preserve">often </w:t>
      </w:r>
      <w:r w:rsidRPr="00ED6BF4">
        <w:t>completely dependent on male members of the family who may control their finances. We have heard of community members whose husbands lock their wheelchairs away when the husband travels away from the house.</w:t>
      </w:r>
      <w:r w:rsidRPr="00ED6BF4" w:rsidR="00C4469B">
        <w:t xml:space="preserve"> </w:t>
      </w:r>
      <w:r w:rsidRPr="00ED6BF4">
        <w:t>It is</w:t>
      </w:r>
      <w:r w:rsidRPr="00ED6BF4" w:rsidR="00C4469B">
        <w:t>,</w:t>
      </w:r>
      <w:r w:rsidRPr="00ED6BF4">
        <w:t xml:space="preserve"> therefore</w:t>
      </w:r>
      <w:r w:rsidRPr="00ED6BF4" w:rsidR="00C4469B">
        <w:t>,</w:t>
      </w:r>
      <w:r w:rsidRPr="00ED6BF4">
        <w:t xml:space="preserve"> very difficult for a woman to be independent in that situation</w:t>
      </w:r>
      <w:r w:rsidRPr="00ED6BF4" w:rsidR="00C4469B">
        <w:t>,</w:t>
      </w:r>
      <w:r w:rsidRPr="00ED6BF4">
        <w:t xml:space="preserve"> and it is particularly sensitive if she</w:t>
      </w:r>
      <w:r w:rsidRPr="00ED6BF4" w:rsidR="007B2EDF">
        <w:t xml:space="preserve"> i</w:t>
      </w:r>
      <w:r w:rsidRPr="00ED6BF4">
        <w:t xml:space="preserve">s trying to access </w:t>
      </w:r>
      <w:r w:rsidRPr="00ED6BF4" w:rsidR="00C4469B">
        <w:t xml:space="preserve">sexual </w:t>
      </w:r>
      <w:r w:rsidRPr="00ED6BF4">
        <w:t>and reproductive health services, particularly if that is contraception</w:t>
      </w:r>
      <w:r w:rsidRPr="00ED6BF4" w:rsidR="00C4469B">
        <w:t>.</w:t>
      </w:r>
      <w:r w:rsidRPr="00ED6BF4">
        <w:t xml:space="preserve"> </w:t>
      </w:r>
      <w:r w:rsidRPr="00ED6BF4" w:rsidR="00C4469B">
        <w:t>S</w:t>
      </w:r>
      <w:r w:rsidRPr="00ED6BF4">
        <w:t>he may not be able to travel freely to a village health worker who may be providing that service</w:t>
      </w:r>
      <w:r w:rsidRPr="00ED6BF4" w:rsidR="00C4469B">
        <w:t>,</w:t>
      </w:r>
      <w:r w:rsidRPr="00ED6BF4">
        <w:t xml:space="preserve"> and she may not be able to speak easily about it.</w:t>
      </w:r>
      <w:r w:rsidRPr="00ED6BF4" w:rsidR="00C4469B">
        <w:t xml:space="preserve"> That </w:t>
      </w:r>
      <w:r w:rsidRPr="00ED6BF4">
        <w:t>is particularly true for people who have mental health conditions or learning disabilities.</w:t>
      </w:r>
    </w:p>
    <w:p w:rsidR="00360AD4" w:rsidRPr="00ED6BF4" w:rsidP="00C4469B">
      <w:pPr>
        <w:pStyle w:val="Question"/>
        <w:numPr>
          <w:ilvl w:val="0"/>
          <w:numId w:val="0"/>
        </w:numPr>
        <w:ind w:left="794"/>
      </w:pPr>
      <w:r w:rsidRPr="00ED6BF4">
        <w:t>We also find that</w:t>
      </w:r>
      <w:r w:rsidRPr="00ED6BF4" w:rsidR="00C4469B">
        <w:t>,</w:t>
      </w:r>
      <w:r w:rsidRPr="00ED6BF4">
        <w:t xml:space="preserve"> when women do access health services, they are not accessible, so they may go to hospitals where there are no ramps, where the doorways are too narrow </w:t>
      </w:r>
      <w:r w:rsidRPr="00ED6BF4" w:rsidR="00C4469B">
        <w:t xml:space="preserve">or where </w:t>
      </w:r>
      <w:r w:rsidRPr="00ED6BF4">
        <w:t>the signs are too small</w:t>
      </w:r>
      <w:r w:rsidRPr="00ED6BF4" w:rsidR="00C4469B">
        <w:t>.</w:t>
      </w:r>
      <w:r w:rsidRPr="00ED6BF4">
        <w:t xml:space="preserve"> </w:t>
      </w:r>
      <w:r w:rsidRPr="00ED6BF4" w:rsidR="00C4469B">
        <w:t>T</w:t>
      </w:r>
      <w:r w:rsidRPr="00ED6BF4">
        <w:t>hey also face quite severe attitudinal barriers from the staff themselves, who view women with disabilities as non</w:t>
      </w:r>
      <w:r w:rsidRPr="00ED6BF4" w:rsidR="00C4469B">
        <w:t>-</w:t>
      </w:r>
      <w:r w:rsidRPr="00ED6BF4">
        <w:t>sexual beings</w:t>
      </w:r>
      <w:r w:rsidRPr="00ED6BF4" w:rsidR="00C4469B">
        <w:t>.</w:t>
      </w:r>
      <w:r w:rsidRPr="00ED6BF4">
        <w:t xml:space="preserve"> </w:t>
      </w:r>
      <w:r w:rsidRPr="00ED6BF4" w:rsidR="00C4469B">
        <w:t>T</w:t>
      </w:r>
      <w:r w:rsidRPr="00ED6BF4">
        <w:t xml:space="preserve">hey are surprised </w:t>
      </w:r>
      <w:r w:rsidRPr="00ED6BF4" w:rsidR="00BD4D82">
        <w:t xml:space="preserve">that </w:t>
      </w:r>
      <w:r w:rsidRPr="00ED6BF4">
        <w:t xml:space="preserve">they </w:t>
      </w:r>
      <w:r w:rsidRPr="00ED6BF4" w:rsidR="00BD4D82">
        <w:t xml:space="preserve">are </w:t>
      </w:r>
      <w:r w:rsidRPr="00ED6BF4">
        <w:t xml:space="preserve">there. </w:t>
      </w:r>
      <w:r w:rsidRPr="00ED6BF4" w:rsidR="00C4469B">
        <w:t>W</w:t>
      </w:r>
      <w:r w:rsidRPr="00ED6BF4">
        <w:t>omen with disabilities may have had very little contact with figures of authority and may lack the confidence to speak freely, so they may not be able to vocalise what they need</w:t>
      </w:r>
      <w:r w:rsidRPr="00ED6BF4" w:rsidR="00C4469B">
        <w:t>,</w:t>
      </w:r>
      <w:r w:rsidRPr="00ED6BF4">
        <w:t xml:space="preserve"> and the staff may stigmatise </w:t>
      </w:r>
      <w:r w:rsidRPr="00ED6BF4">
        <w:t>them and turn them away.</w:t>
      </w:r>
    </w:p>
    <w:p w:rsidR="00360AD4" w:rsidRPr="00ED6BF4" w:rsidP="007B2EDF">
      <w:pPr>
        <w:pStyle w:val="Question"/>
        <w:numPr>
          <w:ilvl w:val="0"/>
          <w:numId w:val="0"/>
        </w:numPr>
        <w:ind w:left="794"/>
      </w:pPr>
      <w:r w:rsidRPr="00ED6BF4">
        <w:t>T</w:t>
      </w:r>
      <w:r w:rsidRPr="00ED6BF4">
        <w:t>he extreme end is that we have had members of our communities speaking about the fact that</w:t>
      </w:r>
      <w:r w:rsidRPr="00ED6BF4" w:rsidR="00C4469B">
        <w:t>,</w:t>
      </w:r>
      <w:r w:rsidRPr="00ED6BF4">
        <w:t xml:space="preserve"> when they have gone as pregnant women to access ant</w:t>
      </w:r>
      <w:r w:rsidRPr="00ED6BF4">
        <w:t>e</w:t>
      </w:r>
      <w:r w:rsidRPr="00ED6BF4">
        <w:t>natal services, the police have been informed</w:t>
      </w:r>
      <w:r w:rsidR="00E65E4C">
        <w:t>. T</w:t>
      </w:r>
      <w:r w:rsidRPr="00ED6BF4">
        <w:t>he assumption is that the women must have been raped because no man would choose to have sexual relations with a woman with a disability</w:t>
      </w:r>
      <w:r w:rsidRPr="00ED6BF4" w:rsidR="00C4469B">
        <w:t>.</w:t>
      </w:r>
      <w:r w:rsidRPr="00ED6BF4" w:rsidR="00BD4D82">
        <w:t xml:space="preserve"> </w:t>
      </w:r>
      <w:r w:rsidRPr="00ED6BF4" w:rsidR="00C4469B">
        <w:t>T</w:t>
      </w:r>
      <w:r w:rsidRPr="00ED6BF4">
        <w:t>he barriers are multiple</w:t>
      </w:r>
      <w:r w:rsidRPr="00ED6BF4" w:rsidR="00C4469B">
        <w:t>.</w:t>
      </w:r>
      <w:r w:rsidRPr="00ED6BF4">
        <w:t xml:space="preserve"> </w:t>
      </w:r>
      <w:r w:rsidRPr="00ED6BF4" w:rsidR="00C4469B">
        <w:t>T</w:t>
      </w:r>
      <w:r w:rsidRPr="00ED6BF4">
        <w:t>he barriers that women in marginalised communities face are exacerbated still further for women with disabilities.</w:t>
      </w:r>
    </w:p>
    <w:p w:rsidR="00360AD4" w:rsidRPr="00ED6BF4" w:rsidP="00E65E4C">
      <w:pPr>
        <w:pStyle w:val="Question"/>
        <w:numPr>
          <w:ilvl w:val="0"/>
          <w:numId w:val="0"/>
        </w:numPr>
        <w:ind w:left="794"/>
      </w:pPr>
      <w:sdt>
        <w:sdtPr>
          <w:alias w:val="Member"/>
          <w:tag w:val="&lt;Member mnisId='4025' dodsId='41721'&gt;"/>
          <w:id w:val="1101149587"/>
          <w:placeholder>
            <w:docPart w:val="DefaultPlaceholder_-1854013440"/>
          </w:placeholder>
          <w:richText/>
        </w:sdtPr>
        <w:sdtContent>
          <w:r w:rsidRPr="00ED6BF4" w:rsidR="00C4469B">
            <w:rPr>
              <w:b/>
            </w:rPr>
            <w:t>Chair:</w:t>
          </w:r>
        </w:sdtContent>
      </w:sdt>
      <w:r w:rsidRPr="00ED6BF4" w:rsidR="00C4469B">
        <w:t xml:space="preserve"> </w:t>
      </w:r>
      <w:r w:rsidRPr="00ED6BF4">
        <w:t>Alessandra, could you introduce yourself as well, please?</w:t>
      </w:r>
    </w:p>
    <w:p w:rsidR="00C4469B" w:rsidRPr="00ED6BF4" w:rsidP="00C4469B">
      <w:pPr>
        <w:pStyle w:val="Answer"/>
      </w:pPr>
      <w:sdt>
        <w:sdtPr>
          <w:alias w:val="Witness"/>
          <w:id w:val="1948738866"/>
          <w:placeholder>
            <w:docPart w:val="DefaultPlaceholder_-1854013440"/>
          </w:placeholder>
          <w:richText/>
        </w:sdtPr>
        <w:sdtContent>
          <w:r w:rsidRPr="00ED6BF4" w:rsidR="00BD4D82">
            <w:rPr>
              <w:b/>
              <w:i/>
            </w:rPr>
            <w:t>Alessandra Aresu:</w:t>
          </w:r>
        </w:sdtContent>
      </w:sdt>
      <w:r w:rsidRPr="00ED6BF4">
        <w:t xml:space="preserve"> </w:t>
      </w:r>
      <w:r w:rsidRPr="00ED6BF4" w:rsidR="00DF6314">
        <w:t>G</w:t>
      </w:r>
      <w:r w:rsidRPr="00ED6BF4" w:rsidR="00360AD4">
        <w:t xml:space="preserve">ood afternoon. I am Alessandra </w:t>
      </w:r>
      <w:r w:rsidRPr="00ED6BF4" w:rsidR="00DF6314">
        <w:t>Aresu</w:t>
      </w:r>
      <w:r w:rsidRPr="00ED6BF4">
        <w:t>.</w:t>
      </w:r>
      <w:r w:rsidRPr="00ED6BF4" w:rsidR="00DF6314">
        <w:t xml:space="preserve"> </w:t>
      </w:r>
      <w:r w:rsidRPr="00ED6BF4">
        <w:t xml:space="preserve">I am director for </w:t>
      </w:r>
      <w:r w:rsidRPr="00ED6BF4" w:rsidR="00360AD4">
        <w:t xml:space="preserve">global inclusive health at </w:t>
      </w:r>
      <w:r w:rsidRPr="00ED6BF4">
        <w:t>Humanity &amp; Inclusion.</w:t>
      </w:r>
    </w:p>
    <w:p w:rsidR="00360AD4" w:rsidRPr="00ED6BF4" w:rsidP="00E65E4C">
      <w:pPr>
        <w:pStyle w:val="Question"/>
        <w:numPr>
          <w:ilvl w:val="0"/>
          <w:numId w:val="0"/>
        </w:numPr>
        <w:ind w:left="794"/>
      </w:pPr>
      <w:sdt>
        <w:sdtPr>
          <w:alias w:val="Member"/>
          <w:tag w:val="&lt;Member mnisId='4025' dodsId='41721'&gt;"/>
          <w:id w:val="-1733695322"/>
          <w:placeholder>
            <w:docPart w:val="DefaultPlaceholder_-1854013440"/>
          </w:placeholder>
          <w:richText/>
        </w:sdtPr>
        <w:sdtContent>
          <w:r w:rsidRPr="00ED6BF4" w:rsidR="00C4469B">
            <w:rPr>
              <w:b/>
            </w:rPr>
            <w:t>Chair:</w:t>
          </w:r>
        </w:sdtContent>
      </w:sdt>
      <w:r w:rsidRPr="00ED6BF4" w:rsidR="00C4469B">
        <w:t xml:space="preserve"> Could you answer the same question about the challenges that particularly women with disabilities have in accessing sexual and reproductive healthcare in </w:t>
      </w:r>
      <w:r w:rsidRPr="00ED6BF4" w:rsidR="00BD4D82">
        <w:t>lower-income c</w:t>
      </w:r>
      <w:r w:rsidRPr="00ED6BF4" w:rsidR="00C4469B">
        <w:t>ountries?</w:t>
      </w:r>
    </w:p>
    <w:p w:rsidR="00C4469B" w:rsidRPr="00ED6BF4" w:rsidP="00C4469B">
      <w:pPr>
        <w:pStyle w:val="Answer"/>
      </w:pPr>
      <w:sdt>
        <w:sdtPr>
          <w:alias w:val="Witness"/>
          <w:id w:val="-1364120026"/>
          <w:placeholder>
            <w:docPart w:val="DefaultPlaceholder_-1854013440"/>
          </w:placeholder>
          <w:richText/>
        </w:sdtPr>
        <w:sdtContent>
          <w:r w:rsidRPr="00ED6BF4" w:rsidR="00BD4D82">
            <w:rPr>
              <w:b/>
              <w:i/>
            </w:rPr>
            <w:t>Alessandra Aresu:</w:t>
          </w:r>
        </w:sdtContent>
      </w:sdt>
      <w:r w:rsidRPr="00ED6BF4">
        <w:t xml:space="preserve"> T</w:t>
      </w:r>
      <w:r w:rsidRPr="00ED6BF4" w:rsidR="00360AD4">
        <w:t xml:space="preserve">hank you for the opportunity to add to what </w:t>
      </w:r>
      <w:r w:rsidRPr="00ED6BF4" w:rsidR="00DF6314">
        <w:t xml:space="preserve">Kirsty </w:t>
      </w:r>
      <w:r w:rsidRPr="00ED6BF4" w:rsidR="00360AD4">
        <w:t>has just said. Just as a reminder</w:t>
      </w:r>
      <w:r w:rsidRPr="00ED6BF4">
        <w:t>,</w:t>
      </w:r>
      <w:r w:rsidRPr="00ED6BF4" w:rsidR="00360AD4">
        <w:t xml:space="preserve"> an estimated 16% of the global population has one or multiple disabilities</w:t>
      </w:r>
      <w:r w:rsidRPr="00ED6BF4">
        <w:t>,</w:t>
      </w:r>
      <w:r w:rsidRPr="00ED6BF4" w:rsidR="00360AD4">
        <w:t xml:space="preserve"> and 18% of women </w:t>
      </w:r>
      <w:r w:rsidRPr="00ED6BF4">
        <w:t xml:space="preserve">around the world have </w:t>
      </w:r>
      <w:r w:rsidRPr="00ED6BF4" w:rsidR="00360AD4">
        <w:t>disabilities</w:t>
      </w:r>
      <w:r w:rsidRPr="00ED6BF4">
        <w:t>.</w:t>
      </w:r>
      <w:r w:rsidRPr="00ED6BF4" w:rsidR="00360AD4">
        <w:t xml:space="preserve"> Many of them live in low-income countries.</w:t>
      </w:r>
    </w:p>
    <w:p w:rsidR="00070763" w:rsidRPr="00ED6BF4" w:rsidP="00C4469B">
      <w:pPr>
        <w:pStyle w:val="Answer"/>
      </w:pPr>
      <w:r w:rsidRPr="00ED6BF4">
        <w:t>T</w:t>
      </w:r>
      <w:r w:rsidRPr="00ED6BF4" w:rsidR="00360AD4">
        <w:t xml:space="preserve">he context </w:t>
      </w:r>
      <w:r w:rsidR="00E65E4C">
        <w:t>in which</w:t>
      </w:r>
      <w:r w:rsidRPr="00ED6BF4" w:rsidR="00360AD4">
        <w:t xml:space="preserve"> the majority of women with disabilities </w:t>
      </w:r>
      <w:r w:rsidRPr="00ED6BF4">
        <w:t xml:space="preserve">live </w:t>
      </w:r>
      <w:r w:rsidRPr="00ED6BF4" w:rsidR="00360AD4">
        <w:t>also represent</w:t>
      </w:r>
      <w:r w:rsidRPr="00ED6BF4">
        <w:t>s</w:t>
      </w:r>
      <w:r w:rsidRPr="00ED6BF4" w:rsidR="00360AD4">
        <w:t xml:space="preserve"> an additional element to be considered when it comes to accessing sexual </w:t>
      </w:r>
      <w:r w:rsidRPr="00ED6BF4">
        <w:t xml:space="preserve">and </w:t>
      </w:r>
      <w:r w:rsidRPr="00ED6BF4" w:rsidR="00DF6314">
        <w:t>re</w:t>
      </w:r>
      <w:r w:rsidRPr="00ED6BF4" w:rsidR="00360AD4">
        <w:t>productive health information and services.</w:t>
      </w:r>
      <w:r w:rsidRPr="00ED6BF4">
        <w:t xml:space="preserve"> </w:t>
      </w:r>
      <w:r w:rsidRPr="00ED6BF4" w:rsidR="00360AD4">
        <w:t>The additional element to be kept in mind is that this rate varies in humanitarian settings, particularly as violence and natural disasters increase the number of women and young persons with disabilities around the world</w:t>
      </w:r>
      <w:r w:rsidRPr="00ED6BF4">
        <w:t>.</w:t>
      </w:r>
    </w:p>
    <w:p w:rsidR="00360AD4" w:rsidRPr="00ED6BF4" w:rsidP="00C4469B">
      <w:pPr>
        <w:pStyle w:val="Answer"/>
      </w:pPr>
      <w:r w:rsidRPr="00ED6BF4">
        <w:t xml:space="preserve">I would also </w:t>
      </w:r>
      <w:r w:rsidRPr="00ED6BF4" w:rsidR="00070763">
        <w:t xml:space="preserve">like </w:t>
      </w:r>
      <w:r w:rsidRPr="00ED6BF4">
        <w:t>to add that, in addition to what Kirsty has just mentioned</w:t>
      </w:r>
      <w:r w:rsidRPr="00ED6BF4" w:rsidR="00070763">
        <w:t>,</w:t>
      </w:r>
      <w:r w:rsidRPr="00ED6BF4">
        <w:t xml:space="preserve"> the </w:t>
      </w:r>
      <w:r w:rsidRPr="00ED6BF4" w:rsidR="00070763">
        <w:t xml:space="preserve">barriers </w:t>
      </w:r>
      <w:r w:rsidRPr="00ED6BF4">
        <w:t xml:space="preserve">that she has clearly </w:t>
      </w:r>
      <w:r w:rsidRPr="00ED6BF4" w:rsidR="00070763">
        <w:t xml:space="preserve">identified are </w:t>
      </w:r>
      <w:r w:rsidRPr="00ED6BF4">
        <w:t>present, despite the fact that women</w:t>
      </w:r>
      <w:r w:rsidRPr="00ED6BF4" w:rsidR="00070763">
        <w:t xml:space="preserve"> and girls, and </w:t>
      </w:r>
      <w:r w:rsidRPr="00ED6BF4" w:rsidR="00BD4D82">
        <w:t>persons</w:t>
      </w:r>
      <w:r w:rsidRPr="00ED6BF4" w:rsidR="00070763">
        <w:t xml:space="preserve"> in general, </w:t>
      </w:r>
      <w:r w:rsidRPr="00ED6BF4">
        <w:t xml:space="preserve">with disabilities have the same sexual </w:t>
      </w:r>
      <w:r w:rsidRPr="00ED6BF4" w:rsidR="00070763">
        <w:t xml:space="preserve">and </w:t>
      </w:r>
      <w:r w:rsidRPr="00ED6BF4">
        <w:t xml:space="preserve">reproductive health needs and rights as any other person, any </w:t>
      </w:r>
      <w:r w:rsidRPr="00ED6BF4" w:rsidR="00BD4D82">
        <w:t xml:space="preserve">other adolescent girl or any other woman </w:t>
      </w:r>
      <w:r w:rsidRPr="00ED6BF4" w:rsidR="00070763">
        <w:t xml:space="preserve">without disabilities. </w:t>
      </w:r>
    </w:p>
    <w:p w:rsidR="00360AD4" w:rsidRPr="00ED6BF4" w:rsidP="00070763">
      <w:pPr>
        <w:pStyle w:val="Question"/>
        <w:numPr>
          <w:ilvl w:val="0"/>
          <w:numId w:val="0"/>
        </w:numPr>
        <w:ind w:left="794"/>
      </w:pPr>
      <w:r w:rsidRPr="00ED6BF4">
        <w:t>W</w:t>
      </w:r>
      <w:r w:rsidRPr="00ED6BF4">
        <w:t xml:space="preserve">hen it comes to the factors that prevent women </w:t>
      </w:r>
      <w:r w:rsidRPr="00ED6BF4">
        <w:t xml:space="preserve">and girls </w:t>
      </w:r>
      <w:r w:rsidR="00EA6DFB">
        <w:t xml:space="preserve">from </w:t>
      </w:r>
      <w:r w:rsidRPr="00ED6BF4">
        <w:t xml:space="preserve">accessing </w:t>
      </w:r>
      <w:r w:rsidRPr="00ED6BF4">
        <w:t xml:space="preserve">sexual and </w:t>
      </w:r>
      <w:r w:rsidRPr="00ED6BF4" w:rsidR="00DF6314">
        <w:t>re</w:t>
      </w:r>
      <w:r w:rsidRPr="00ED6BF4">
        <w:t>productive health information and services</w:t>
      </w:r>
      <w:r w:rsidRPr="00ED6BF4">
        <w:t>,</w:t>
      </w:r>
      <w:r w:rsidRPr="00ED6BF4">
        <w:t xml:space="preserve"> </w:t>
      </w:r>
      <w:r w:rsidRPr="00ED6BF4">
        <w:t>t</w:t>
      </w:r>
      <w:r w:rsidRPr="00ED6BF4">
        <w:t>he intersectionality perspective is essential to keep in mind</w:t>
      </w:r>
      <w:r w:rsidRPr="00ED6BF4">
        <w:t>, in</w:t>
      </w:r>
      <w:r w:rsidRPr="00ED6BF4">
        <w:t xml:space="preserve"> that women with disabilities are, first of all, women. They face all the </w:t>
      </w:r>
      <w:r w:rsidR="00EA6DFB">
        <w:t>same</w:t>
      </w:r>
      <w:r w:rsidRPr="00ED6BF4">
        <w:t xml:space="preserve"> barriers that </w:t>
      </w:r>
      <w:r w:rsidRPr="00ED6BF4">
        <w:t>other women with</w:t>
      </w:r>
      <w:r w:rsidR="00EA6DFB">
        <w:t>out</w:t>
      </w:r>
      <w:r w:rsidRPr="00ED6BF4">
        <w:t xml:space="preserve"> </w:t>
      </w:r>
      <w:r w:rsidRPr="00ED6BF4">
        <w:t>disabilities face</w:t>
      </w:r>
      <w:r w:rsidRPr="00ED6BF4">
        <w:t>,</w:t>
      </w:r>
      <w:r w:rsidRPr="00ED6BF4">
        <w:t xml:space="preserve"> </w:t>
      </w:r>
      <w:r w:rsidRPr="00ED6BF4">
        <w:t>i</w:t>
      </w:r>
      <w:r w:rsidRPr="00ED6BF4">
        <w:t xml:space="preserve">n addition to those that are typical </w:t>
      </w:r>
      <w:r w:rsidRPr="00ED6BF4" w:rsidR="00BD4D82">
        <w:t xml:space="preserve">for </w:t>
      </w:r>
      <w:r w:rsidRPr="00ED6BF4">
        <w:t>women who have one or multiple disabilities</w:t>
      </w:r>
      <w:r w:rsidRPr="00ED6BF4">
        <w:t>. W</w:t>
      </w:r>
      <w:r w:rsidRPr="00ED6BF4">
        <w:t>hen it comes to multiple disabilities</w:t>
      </w:r>
      <w:r w:rsidRPr="00ED6BF4">
        <w:t>,</w:t>
      </w:r>
      <w:r w:rsidRPr="00ED6BF4">
        <w:t xml:space="preserve"> it is important to keep them in mind</w:t>
      </w:r>
      <w:r w:rsidRPr="00ED6BF4">
        <w:t>,</w:t>
      </w:r>
      <w:r w:rsidRPr="00ED6BF4">
        <w:t xml:space="preserve"> because </w:t>
      </w:r>
      <w:r w:rsidRPr="00ED6BF4">
        <w:t xml:space="preserve">this </w:t>
      </w:r>
      <w:r w:rsidRPr="00ED6BF4">
        <w:t xml:space="preserve">also </w:t>
      </w:r>
      <w:r w:rsidRPr="00ED6BF4" w:rsidR="007B2EDF">
        <w:t>bring</w:t>
      </w:r>
      <w:r w:rsidRPr="00ED6BF4">
        <w:t>s</w:t>
      </w:r>
      <w:r w:rsidRPr="00ED6BF4" w:rsidR="007B2EDF">
        <w:t xml:space="preserve"> </w:t>
      </w:r>
      <w:r w:rsidRPr="00ED6BF4">
        <w:t>complexity to the picture.</w:t>
      </w:r>
    </w:p>
    <w:p w:rsidR="00360AD4" w:rsidRPr="00ED6BF4" w:rsidP="00070763">
      <w:pPr>
        <w:pStyle w:val="Question"/>
        <w:numPr>
          <w:ilvl w:val="0"/>
          <w:numId w:val="0"/>
        </w:numPr>
        <w:ind w:left="794"/>
      </w:pPr>
      <w:r w:rsidRPr="00ED6BF4">
        <w:t xml:space="preserve">The other element that I would like to highlight is the importance </w:t>
      </w:r>
      <w:r w:rsidRPr="00ED6BF4" w:rsidR="00EA6DFB">
        <w:t xml:space="preserve">that women with disabilities </w:t>
      </w:r>
      <w:r w:rsidR="00EA6DFB">
        <w:t xml:space="preserve">have the same </w:t>
      </w:r>
      <w:r w:rsidRPr="00ED6BF4" w:rsidR="00070763">
        <w:t>right</w:t>
      </w:r>
      <w:r w:rsidRPr="00ED6BF4" w:rsidR="00BD4D82">
        <w:t xml:space="preserve"> </w:t>
      </w:r>
      <w:r w:rsidR="00EA6DFB">
        <w:t xml:space="preserve">of </w:t>
      </w:r>
      <w:r w:rsidRPr="00ED6BF4">
        <w:t xml:space="preserve">informed consent as any other woman, but </w:t>
      </w:r>
      <w:r w:rsidRPr="00ED6BF4" w:rsidR="00070763">
        <w:t xml:space="preserve">that </w:t>
      </w:r>
      <w:r w:rsidRPr="00ED6BF4">
        <w:t>is often violated when it comes to accessing and choosing services that they would like to access</w:t>
      </w:r>
      <w:r w:rsidRPr="00ED6BF4" w:rsidR="00070763">
        <w:t xml:space="preserve">. This </w:t>
      </w:r>
      <w:r w:rsidRPr="00ED6BF4">
        <w:t xml:space="preserve">often </w:t>
      </w:r>
      <w:r w:rsidRPr="00ED6BF4" w:rsidR="00070763">
        <w:t xml:space="preserve">results </w:t>
      </w:r>
      <w:r w:rsidRPr="00ED6BF4">
        <w:t xml:space="preserve">in reproductive coercion, which means forced </w:t>
      </w:r>
      <w:r w:rsidR="00EA6DFB">
        <w:t>sterilisation</w:t>
      </w:r>
      <w:r w:rsidRPr="00ED6BF4">
        <w:t>, forced abortion, forced contraception o</w:t>
      </w:r>
      <w:r w:rsidRPr="00ED6BF4" w:rsidR="00070763">
        <w:t>r</w:t>
      </w:r>
      <w:r w:rsidRPr="00ED6BF4">
        <w:t xml:space="preserve"> forced pregnancy</w:t>
      </w:r>
      <w:r w:rsidRPr="00ED6BF4" w:rsidR="00070763">
        <w:t>,</w:t>
      </w:r>
      <w:r w:rsidRPr="00ED6BF4">
        <w:t xml:space="preserve"> on the assumption that women </w:t>
      </w:r>
      <w:r w:rsidRPr="00ED6BF4" w:rsidR="00070763">
        <w:t xml:space="preserve">and girls </w:t>
      </w:r>
      <w:r w:rsidRPr="00ED6BF4">
        <w:t xml:space="preserve">with disabilities do not have the capacity to take decisions for or </w:t>
      </w:r>
      <w:r w:rsidRPr="00ED6BF4">
        <w:t>by themselves</w:t>
      </w:r>
      <w:r w:rsidRPr="00ED6BF4" w:rsidR="00070763">
        <w:t xml:space="preserve"> and that </w:t>
      </w:r>
      <w:r w:rsidRPr="00ED6BF4">
        <w:t xml:space="preserve">caregivers </w:t>
      </w:r>
      <w:r w:rsidRPr="00ED6BF4" w:rsidR="00070763">
        <w:t xml:space="preserve">or </w:t>
      </w:r>
      <w:r w:rsidRPr="00ED6BF4">
        <w:t xml:space="preserve">health workers are in a better position to take decisions about their sexual and </w:t>
      </w:r>
      <w:r w:rsidRPr="00ED6BF4" w:rsidR="00070763">
        <w:t>re</w:t>
      </w:r>
      <w:r w:rsidRPr="00ED6BF4">
        <w:t xml:space="preserve">productive </w:t>
      </w:r>
      <w:r w:rsidRPr="00ED6BF4" w:rsidR="00070763">
        <w:t>health</w:t>
      </w:r>
      <w:r w:rsidRPr="00ED6BF4">
        <w:t>.</w:t>
      </w:r>
    </w:p>
    <w:p w:rsidR="00070763" w:rsidRPr="00ED6BF4" w:rsidP="00070763">
      <w:pPr>
        <w:pStyle w:val="Question"/>
        <w:numPr>
          <w:ilvl w:val="0"/>
          <w:numId w:val="0"/>
        </w:numPr>
        <w:ind w:left="794"/>
      </w:pPr>
      <w:r w:rsidRPr="00ED6BF4">
        <w:t xml:space="preserve">This is a form of violence against women and girls </w:t>
      </w:r>
      <w:r w:rsidRPr="00ED6BF4">
        <w:t xml:space="preserve">with </w:t>
      </w:r>
      <w:r w:rsidRPr="00ED6BF4">
        <w:t>disabilities</w:t>
      </w:r>
      <w:r w:rsidRPr="00ED6BF4">
        <w:t>.</w:t>
      </w:r>
      <w:r w:rsidRPr="00ED6BF4">
        <w:t xml:space="preserve"> </w:t>
      </w:r>
      <w:r w:rsidRPr="00ED6BF4">
        <w:t>I</w:t>
      </w:r>
      <w:r w:rsidRPr="00ED6BF4">
        <w:t xml:space="preserve">n addition to this form of violence, it is </w:t>
      </w:r>
      <w:r w:rsidRPr="00ED6BF4" w:rsidR="00EA6DFB">
        <w:t xml:space="preserve">also </w:t>
      </w:r>
      <w:r w:rsidRPr="00ED6BF4">
        <w:t xml:space="preserve">important </w:t>
      </w:r>
      <w:r w:rsidRPr="00ED6BF4">
        <w:t xml:space="preserve">to highlight that women and girls with disabilities are at higher risk </w:t>
      </w:r>
      <w:r w:rsidRPr="00ED6BF4">
        <w:t xml:space="preserve">of </w:t>
      </w:r>
      <w:r w:rsidRPr="00ED6BF4">
        <w:t>violence overall, including sexual violence</w:t>
      </w:r>
      <w:r w:rsidRPr="00ED6BF4">
        <w:t>.</w:t>
      </w:r>
      <w:r w:rsidRPr="00ED6BF4">
        <w:t xml:space="preserve"> </w:t>
      </w:r>
      <w:r w:rsidRPr="00ED6BF4">
        <w:t>B</w:t>
      </w:r>
      <w:r w:rsidRPr="00ED6BF4">
        <w:t>etween 40</w:t>
      </w:r>
      <w:r w:rsidRPr="00ED6BF4">
        <w:t>%</w:t>
      </w:r>
      <w:r w:rsidRPr="00ED6BF4">
        <w:t xml:space="preserve"> and 68% of young women with disabilities will experience sexual violence before the age of 18</w:t>
      </w:r>
      <w:r w:rsidRPr="00ED6BF4">
        <w:t>. According to the information we have today, t</w:t>
      </w:r>
      <w:r w:rsidRPr="00ED6BF4">
        <w:t xml:space="preserve">he most exposed </w:t>
      </w:r>
      <w:r w:rsidRPr="00ED6BF4">
        <w:t xml:space="preserve">are </w:t>
      </w:r>
      <w:r w:rsidRPr="00ED6BF4">
        <w:t>women with intellectual disabilities or with multiple disabilities</w:t>
      </w:r>
      <w:r w:rsidRPr="00ED6BF4">
        <w:t>.</w:t>
      </w:r>
    </w:p>
    <w:p w:rsidR="00070763" w:rsidRPr="00ED6BF4" w:rsidP="00070763">
      <w:pPr>
        <w:pStyle w:val="Question"/>
        <w:numPr>
          <w:ilvl w:val="0"/>
          <w:numId w:val="0"/>
        </w:numPr>
        <w:ind w:left="794"/>
      </w:pPr>
      <w:r w:rsidRPr="00ED6BF4">
        <w:t>V</w:t>
      </w:r>
      <w:r w:rsidRPr="00ED6BF4" w:rsidR="00360AD4">
        <w:t>ulnerable factor</w:t>
      </w:r>
      <w:r w:rsidRPr="00ED6BF4">
        <w:t>s</w:t>
      </w:r>
      <w:r w:rsidRPr="00ED6BF4" w:rsidR="00360AD4">
        <w:t xml:space="preserve"> that intersect will</w:t>
      </w:r>
      <w:r w:rsidRPr="00ED6BF4">
        <w:t>, overall,</w:t>
      </w:r>
      <w:r w:rsidRPr="00ED6BF4" w:rsidR="00360AD4">
        <w:t xml:space="preserve"> bring </w:t>
      </w:r>
      <w:r w:rsidRPr="00ED6BF4" w:rsidR="006C4A03">
        <w:t xml:space="preserve">to women with disabilities </w:t>
      </w:r>
      <w:r w:rsidRPr="00ED6BF4" w:rsidR="00360AD4">
        <w:t xml:space="preserve">an additional </w:t>
      </w:r>
      <w:r w:rsidRPr="00ED6BF4">
        <w:t xml:space="preserve">risk of </w:t>
      </w:r>
      <w:r w:rsidRPr="00ED6BF4" w:rsidR="00360AD4">
        <w:t>experienc</w:t>
      </w:r>
      <w:r w:rsidRPr="00ED6BF4">
        <w:t>ing</w:t>
      </w:r>
      <w:r w:rsidRPr="00ED6BF4" w:rsidR="00360AD4">
        <w:t xml:space="preserve"> violence</w:t>
      </w:r>
      <w:r w:rsidRPr="00ED6BF4">
        <w:t>, b</w:t>
      </w:r>
      <w:r w:rsidRPr="00ED6BF4" w:rsidR="00360AD4">
        <w:t xml:space="preserve">ut the same factors also prevent women and girls with disabilities </w:t>
      </w:r>
      <w:r w:rsidRPr="00ED6BF4" w:rsidR="006C4A03">
        <w:t xml:space="preserve">from </w:t>
      </w:r>
      <w:r w:rsidRPr="00ED6BF4" w:rsidR="00360AD4">
        <w:t xml:space="preserve">freely </w:t>
      </w:r>
      <w:r w:rsidRPr="00ED6BF4">
        <w:t>access</w:t>
      </w:r>
      <w:r w:rsidRPr="00ED6BF4" w:rsidR="006C4A03">
        <w:t>ing</w:t>
      </w:r>
      <w:r w:rsidRPr="00ED6BF4">
        <w:t xml:space="preserve"> </w:t>
      </w:r>
      <w:r w:rsidRPr="00ED6BF4" w:rsidR="00360AD4">
        <w:t>information and services related to sexual and reproductive health.</w:t>
      </w:r>
    </w:p>
    <w:p w:rsidR="00070763" w:rsidRPr="00ED6BF4" w:rsidP="00070763">
      <w:pPr>
        <w:pStyle w:val="Question"/>
        <w:numPr>
          <w:ilvl w:val="0"/>
          <w:numId w:val="0"/>
        </w:numPr>
        <w:ind w:left="794"/>
      </w:pPr>
      <w:sdt>
        <w:sdtPr>
          <w:alias w:val="Member"/>
          <w:tag w:val="&lt;Member mnisId='4025' dodsId='41721'&gt;"/>
          <w:id w:val="-1798436378"/>
          <w:placeholder>
            <w:docPart w:val="DefaultPlaceholder_-1854013440"/>
          </w:placeholder>
          <w:richText/>
        </w:sdtPr>
        <w:sdtContent>
          <w:r w:rsidRPr="00ED6BF4">
            <w:rPr>
              <w:b/>
            </w:rPr>
            <w:t>Chair:</w:t>
          </w:r>
        </w:sdtContent>
      </w:sdt>
      <w:r w:rsidRPr="00ED6BF4">
        <w:t xml:space="preserve"> </w:t>
      </w:r>
      <w:r w:rsidRPr="00ED6BF4" w:rsidR="00360AD4">
        <w:t xml:space="preserve">Thank you very much. </w:t>
      </w:r>
      <w:r w:rsidRPr="00ED6BF4" w:rsidR="007B2EDF">
        <w:t>I would</w:t>
      </w:r>
      <w:r w:rsidRPr="00ED6BF4" w:rsidR="00360AD4">
        <w:t xml:space="preserve"> also like to welcome Dr Tsitsi Chataika, who has joined us now. Thank you for joining us</w:t>
      </w:r>
      <w:r w:rsidRPr="00ED6BF4">
        <w:t>.</w:t>
      </w:r>
    </w:p>
    <w:p w:rsidR="00360AD4" w:rsidRPr="00ED6BF4" w:rsidP="00070763">
      <w:pPr>
        <w:pStyle w:val="Question"/>
      </w:pPr>
      <w:sdt>
        <w:sdtPr>
          <w:alias w:val="Member"/>
          <w:tag w:val="&lt;Member mnisId='4403' dodsId='137565'&gt;"/>
          <w:id w:val="-591313470"/>
          <w:placeholder>
            <w:docPart w:val="DefaultPlaceholder_-1854013440"/>
          </w:placeholder>
          <w:richText/>
        </w:sdtPr>
        <w:sdtContent>
          <w:r w:rsidRPr="00ED6BF4" w:rsidR="00070763">
            <w:rPr>
              <w:b/>
            </w:rPr>
            <w:t>Chris Law:</w:t>
          </w:r>
        </w:sdtContent>
      </w:sdt>
      <w:r w:rsidRPr="00ED6BF4" w:rsidR="00070763">
        <w:t xml:space="preserve"> </w:t>
      </w:r>
      <w:r w:rsidRPr="00ED6BF4">
        <w:t>Saskia, welcome. I wanted to ask you a few questions</w:t>
      </w:r>
      <w:r w:rsidRPr="00ED6BF4" w:rsidR="00070763">
        <w:t xml:space="preserve">—and please introduce </w:t>
      </w:r>
      <w:r w:rsidRPr="00ED6BF4">
        <w:t>yourself</w:t>
      </w:r>
      <w:r w:rsidRPr="00ED6BF4" w:rsidR="00070763">
        <w:t>—</w:t>
      </w:r>
      <w:r w:rsidRPr="00ED6BF4">
        <w:t>about</w:t>
      </w:r>
      <w:r w:rsidRPr="00ED6BF4" w:rsidR="00070763">
        <w:t xml:space="preserve"> </w:t>
      </w:r>
      <w:r w:rsidRPr="00ED6BF4">
        <w:t>the work you do</w:t>
      </w:r>
      <w:r w:rsidRPr="00ED6BF4" w:rsidR="00070763">
        <w:t xml:space="preserve"> at the Kaleidoscope T</w:t>
      </w:r>
      <w:r w:rsidRPr="00ED6BF4">
        <w:t>rust</w:t>
      </w:r>
      <w:r w:rsidRPr="00ED6BF4" w:rsidR="00070763">
        <w:t>.</w:t>
      </w:r>
      <w:r w:rsidRPr="00ED6BF4">
        <w:t xml:space="preserve"> </w:t>
      </w:r>
      <w:r w:rsidRPr="00ED6BF4" w:rsidR="00070763">
        <w:t>W</w:t>
      </w:r>
      <w:r w:rsidRPr="00ED6BF4">
        <w:t>hat challenges do LGBT</w:t>
      </w:r>
      <w:r w:rsidRPr="00ED6BF4" w:rsidR="00DF6314">
        <w:t>+</w:t>
      </w:r>
      <w:r w:rsidRPr="00ED6BF4">
        <w:t xml:space="preserve"> people face in accessing sexual and reproductive healthcare </w:t>
      </w:r>
      <w:r w:rsidRPr="00ED6BF4" w:rsidR="00070763">
        <w:t xml:space="preserve">in </w:t>
      </w:r>
      <w:r w:rsidRPr="00ED6BF4" w:rsidR="00BD4D82">
        <w:t>lower-income c</w:t>
      </w:r>
      <w:r w:rsidRPr="00ED6BF4">
        <w:t>ountries</w:t>
      </w:r>
      <w:r w:rsidRPr="00ED6BF4" w:rsidR="00070763">
        <w:t xml:space="preserve"> and, in particular, in</w:t>
      </w:r>
      <w:r w:rsidRPr="00ED6BF4">
        <w:t xml:space="preserve"> countries </w:t>
      </w:r>
      <w:r w:rsidRPr="00ED6BF4" w:rsidR="00070763">
        <w:t>where same-</w:t>
      </w:r>
      <w:r w:rsidRPr="00ED6BF4">
        <w:t>sex relationships a</w:t>
      </w:r>
      <w:r w:rsidRPr="00ED6BF4" w:rsidR="00070763">
        <w:t>re</w:t>
      </w:r>
      <w:r w:rsidRPr="00ED6BF4">
        <w:t xml:space="preserve"> criminalised</w:t>
      </w:r>
      <w:r w:rsidRPr="00ED6BF4" w:rsidR="00070763">
        <w:t xml:space="preserve"> or </w:t>
      </w:r>
      <w:r w:rsidR="00EA6DFB">
        <w:t xml:space="preserve">where </w:t>
      </w:r>
      <w:r w:rsidRPr="00ED6BF4" w:rsidR="00070763">
        <w:t>people face social stigma?</w:t>
      </w:r>
    </w:p>
    <w:p w:rsidR="00360AD4" w:rsidRPr="00ED6BF4" w:rsidP="00DD5FD2">
      <w:pPr>
        <w:pStyle w:val="Answer"/>
      </w:pPr>
      <w:sdt>
        <w:sdtPr>
          <w:alias w:val="Witness"/>
          <w:id w:val="685022521"/>
          <w:placeholder>
            <w:docPart w:val="DefaultPlaceholder_-1854013440"/>
          </w:placeholder>
          <w:richText/>
        </w:sdtPr>
        <w:sdtContent>
          <w:r w:rsidRPr="00ED6BF4" w:rsidR="00BD4D82">
            <w:rPr>
              <w:b/>
              <w:i/>
            </w:rPr>
            <w:t>Saskia Perriard-Abdoh:</w:t>
          </w:r>
        </w:sdtContent>
      </w:sdt>
      <w:r w:rsidRPr="00ED6BF4" w:rsidR="00070763">
        <w:t xml:space="preserve"> </w:t>
      </w:r>
      <w:r w:rsidRPr="00ED6BF4" w:rsidR="00DD5FD2">
        <w:t>I would be very happy to. I have a double</w:t>
      </w:r>
      <w:r w:rsidRPr="00ED6BF4" w:rsidR="006C4A03">
        <w:t>-</w:t>
      </w:r>
      <w:r w:rsidRPr="00ED6BF4" w:rsidR="00DD5FD2">
        <w:t>barrel</w:t>
      </w:r>
      <w:r w:rsidRPr="00ED6BF4" w:rsidR="00225EB3">
        <w:t>led</w:t>
      </w:r>
      <w:r w:rsidRPr="00ED6BF4" w:rsidR="006C4A03">
        <w:t xml:space="preserve"> name</w:t>
      </w:r>
      <w:r w:rsidRPr="00ED6BF4" w:rsidR="00DD5FD2">
        <w:t>, so I will stick to one last name to make it easier. I am Saskia Abdoh</w:t>
      </w:r>
      <w:r w:rsidRPr="00ED6BF4">
        <w:t xml:space="preserve">. I am the </w:t>
      </w:r>
      <w:r w:rsidRPr="00ED6BF4" w:rsidR="00DD5FD2">
        <w:t>h</w:t>
      </w:r>
      <w:r w:rsidRPr="00ED6BF4">
        <w:t xml:space="preserve">ead of </w:t>
      </w:r>
      <w:r w:rsidRPr="00ED6BF4" w:rsidR="00DD5FD2">
        <w:t>p</w:t>
      </w:r>
      <w:r w:rsidRPr="00ED6BF4">
        <w:t xml:space="preserve">olicy and </w:t>
      </w:r>
      <w:r w:rsidRPr="00ED6BF4" w:rsidR="00DD5FD2">
        <w:t>p</w:t>
      </w:r>
      <w:r w:rsidRPr="00ED6BF4">
        <w:t xml:space="preserve">ublic </w:t>
      </w:r>
      <w:r w:rsidRPr="00ED6BF4" w:rsidR="00DD5FD2">
        <w:t>a</w:t>
      </w:r>
      <w:r w:rsidRPr="00ED6BF4">
        <w:t xml:space="preserve">ffairs at </w:t>
      </w:r>
      <w:r w:rsidRPr="00ED6BF4" w:rsidR="00DD5FD2">
        <w:t xml:space="preserve">Kaleidoscope </w:t>
      </w:r>
      <w:r w:rsidRPr="00ED6BF4">
        <w:t xml:space="preserve">Trust. </w:t>
      </w:r>
      <w:r w:rsidRPr="00ED6BF4" w:rsidR="006C4A03">
        <w:t>W</w:t>
      </w:r>
      <w:r w:rsidRPr="00ED6BF4">
        <w:t>e are a UK-</w:t>
      </w:r>
      <w:r w:rsidRPr="00ED6BF4" w:rsidR="00DF6314">
        <w:t xml:space="preserve">based </w:t>
      </w:r>
      <w:r w:rsidRPr="00ED6BF4">
        <w:t>international</w:t>
      </w:r>
      <w:r w:rsidRPr="00ED6BF4" w:rsidR="00DD5FD2">
        <w:t>-</w:t>
      </w:r>
      <w:r w:rsidRPr="00ED6BF4">
        <w:t>facing charity that focuses on upholding and capacity</w:t>
      </w:r>
      <w:r w:rsidRPr="00ED6BF4" w:rsidR="00225EB3">
        <w:t>-</w:t>
      </w:r>
      <w:r w:rsidRPr="00ED6BF4">
        <w:t xml:space="preserve">building the rights of lesbian, gay, bisexual and transgender people across the world. We work very closely with </w:t>
      </w:r>
      <w:r w:rsidRPr="00ED6BF4" w:rsidR="006C4A03">
        <w:t>G</w:t>
      </w:r>
      <w:r w:rsidRPr="00ED6BF4">
        <w:t>overnment institutions, partners and, of course, organisations on the ground</w:t>
      </w:r>
      <w:r w:rsidRPr="00ED6BF4" w:rsidR="00DD5FD2">
        <w:t>.</w:t>
      </w:r>
      <w:r w:rsidRPr="00ED6BF4">
        <w:t xml:space="preserve"> I will go more </w:t>
      </w:r>
      <w:r w:rsidRPr="00ED6BF4" w:rsidR="006C4A03">
        <w:t xml:space="preserve">into </w:t>
      </w:r>
      <w:r w:rsidRPr="00ED6BF4">
        <w:t>the case studies for your secondary question in a second.</w:t>
      </w:r>
    </w:p>
    <w:p w:rsidR="00DD5FD2" w:rsidRPr="00ED6BF4" w:rsidP="00DD5FD2">
      <w:pPr>
        <w:pStyle w:val="Question"/>
        <w:numPr>
          <w:ilvl w:val="0"/>
          <w:numId w:val="0"/>
        </w:numPr>
        <w:ind w:left="794"/>
      </w:pPr>
      <w:r w:rsidRPr="00ED6BF4">
        <w:t>When it comes to the overall challenges faced by LGBTI</w:t>
      </w:r>
      <w:r w:rsidRPr="00ED6BF4">
        <w:t xml:space="preserve">+ </w:t>
      </w:r>
      <w:r w:rsidRPr="00ED6BF4" w:rsidR="006C4A03">
        <w:t xml:space="preserve">people </w:t>
      </w:r>
      <w:r w:rsidR="00EA6DFB">
        <w:t>when it comes to</w:t>
      </w:r>
      <w:r w:rsidRPr="00ED6BF4">
        <w:t xml:space="preserve"> </w:t>
      </w:r>
      <w:r w:rsidRPr="00ED6BF4">
        <w:t>accessing sexual and reproductive services, a lot of the issues have already been covered</w:t>
      </w:r>
      <w:r w:rsidRPr="00ED6BF4">
        <w:t>.</w:t>
      </w:r>
      <w:r w:rsidRPr="00ED6BF4">
        <w:t xml:space="preserve"> </w:t>
      </w:r>
      <w:r w:rsidRPr="00ED6BF4">
        <w:t>T</w:t>
      </w:r>
      <w:r w:rsidRPr="00ED6BF4">
        <w:t>here is an intersectional approach to a lot of the work we do, and it is really important to note that a lot of members of the LGBTI</w:t>
      </w:r>
      <w:r w:rsidRPr="00ED6BF4">
        <w:t>+</w:t>
      </w:r>
      <w:r w:rsidRPr="00ED6BF4">
        <w:t xml:space="preserve"> community are also members of the </w:t>
      </w:r>
      <w:r w:rsidRPr="00ED6BF4">
        <w:t xml:space="preserve">disabled </w:t>
      </w:r>
      <w:r w:rsidRPr="00ED6BF4">
        <w:t xml:space="preserve">community or often have concurrent disabilities. </w:t>
      </w:r>
      <w:r w:rsidRPr="00ED6BF4">
        <w:t>W</w:t>
      </w:r>
      <w:r w:rsidRPr="00ED6BF4">
        <w:t xml:space="preserve">e often have very clear but also very complex cases that emerge within the people we work with. </w:t>
      </w:r>
    </w:p>
    <w:p w:rsidR="00DD5FD2" w:rsidRPr="00ED6BF4" w:rsidP="00DD5FD2">
      <w:pPr>
        <w:pStyle w:val="Question"/>
        <w:numPr>
          <w:ilvl w:val="0"/>
          <w:numId w:val="0"/>
        </w:numPr>
        <w:ind w:left="794"/>
      </w:pPr>
      <w:r w:rsidRPr="00ED6BF4">
        <w:t>A</w:t>
      </w:r>
      <w:r w:rsidRPr="00ED6BF4" w:rsidR="00360AD4">
        <w:t xml:space="preserve"> lot of what I am going to say now</w:t>
      </w:r>
      <w:r w:rsidRPr="00ED6BF4" w:rsidR="00225EB3">
        <w:t>, in terms of a</w:t>
      </w:r>
      <w:r w:rsidRPr="00ED6BF4">
        <w:t xml:space="preserve"> cursory overview</w:t>
      </w:r>
      <w:r w:rsidRPr="00ED6BF4" w:rsidR="00225EB3">
        <w:t>,</w:t>
      </w:r>
      <w:r w:rsidRPr="00ED6BF4" w:rsidR="00360AD4">
        <w:t xml:space="preserve"> has already been covered</w:t>
      </w:r>
      <w:r w:rsidRPr="00ED6BF4">
        <w:t>, b</w:t>
      </w:r>
      <w:r w:rsidRPr="00ED6BF4" w:rsidR="00360AD4">
        <w:t>ut the point about stigma and discrimination is especially salient when it comes to members of the LGBT</w:t>
      </w:r>
      <w:r w:rsidRPr="00ED6BF4">
        <w:t>I+</w:t>
      </w:r>
      <w:r w:rsidRPr="00ED6BF4" w:rsidR="00360AD4">
        <w:t xml:space="preserve"> community</w:t>
      </w:r>
      <w:r w:rsidRPr="00ED6BF4">
        <w:t>.</w:t>
      </w:r>
      <w:r w:rsidRPr="00ED6BF4" w:rsidR="00360AD4">
        <w:t xml:space="preserve"> </w:t>
      </w:r>
      <w:r w:rsidRPr="00ED6BF4">
        <w:t>T</w:t>
      </w:r>
      <w:r w:rsidRPr="00ED6BF4" w:rsidR="00360AD4">
        <w:t xml:space="preserve">he reason for that is because they often face a double stigma, both for the type of service </w:t>
      </w:r>
      <w:r w:rsidRPr="00ED6BF4">
        <w:t xml:space="preserve">they are </w:t>
      </w:r>
      <w:r w:rsidRPr="00ED6BF4" w:rsidR="00360AD4">
        <w:t>seeking and for individual characteristics that might be visible or they may be forced to disclose as they seek those services.</w:t>
      </w:r>
    </w:p>
    <w:p w:rsidR="00360AD4" w:rsidRPr="00ED6BF4" w:rsidP="00DD5FD2">
      <w:pPr>
        <w:pStyle w:val="Question"/>
        <w:numPr>
          <w:ilvl w:val="0"/>
          <w:numId w:val="0"/>
        </w:numPr>
        <w:ind w:left="794"/>
      </w:pPr>
      <w:r w:rsidRPr="00ED6BF4">
        <w:t>I</w:t>
      </w:r>
      <w:r w:rsidRPr="00ED6BF4">
        <w:t>n many countries</w:t>
      </w:r>
      <w:r w:rsidRPr="00ED6BF4">
        <w:t>,</w:t>
      </w:r>
      <w:r w:rsidRPr="00ED6BF4">
        <w:t xml:space="preserve"> you run the double issue of saying </w:t>
      </w:r>
      <w:r w:rsidRPr="00ED6BF4">
        <w:t xml:space="preserve">that </w:t>
      </w:r>
      <w:r w:rsidRPr="00ED6BF4">
        <w:t>you need help</w:t>
      </w:r>
      <w:r w:rsidRPr="00ED6BF4">
        <w:t xml:space="preserve"> or that </w:t>
      </w:r>
      <w:r w:rsidRPr="00ED6BF4">
        <w:t xml:space="preserve">you need a service, but seeking </w:t>
      </w:r>
      <w:r w:rsidRPr="00ED6BF4">
        <w:t xml:space="preserve">that </w:t>
      </w:r>
      <w:r w:rsidRPr="00ED6BF4">
        <w:t xml:space="preserve">help </w:t>
      </w:r>
      <w:r w:rsidRPr="00ED6BF4">
        <w:t xml:space="preserve">and </w:t>
      </w:r>
      <w:r w:rsidRPr="00ED6BF4">
        <w:t xml:space="preserve">service may lead to </w:t>
      </w:r>
      <w:r w:rsidRPr="00ED6BF4">
        <w:t>you</w:t>
      </w:r>
      <w:r w:rsidR="00EA6DFB">
        <w:t>r</w:t>
      </w:r>
      <w:r w:rsidRPr="00ED6BF4">
        <w:t xml:space="preserve"> having to out yourself and your sexual status or gender identity to members of your community</w:t>
      </w:r>
      <w:r w:rsidRPr="00ED6BF4">
        <w:t xml:space="preserve"> or</w:t>
      </w:r>
      <w:r w:rsidRPr="00ED6BF4">
        <w:t xml:space="preserve"> to professional services that are not necessarily equipped to serve you.</w:t>
      </w:r>
    </w:p>
    <w:p w:rsidR="00360AD4" w:rsidRPr="00ED6BF4" w:rsidP="00DD5FD2">
      <w:pPr>
        <w:pStyle w:val="Question"/>
        <w:numPr>
          <w:ilvl w:val="0"/>
          <w:numId w:val="0"/>
        </w:numPr>
        <w:ind w:left="794"/>
      </w:pPr>
      <w:r w:rsidRPr="00ED6BF4">
        <w:t>O</w:t>
      </w:r>
      <w:r w:rsidRPr="00ED6BF4">
        <w:t xml:space="preserve">n top of that, I am afraid </w:t>
      </w:r>
      <w:r w:rsidRPr="00ED6BF4">
        <w:t xml:space="preserve">that </w:t>
      </w:r>
      <w:r w:rsidRPr="00ED6BF4">
        <w:t xml:space="preserve">we have </w:t>
      </w:r>
      <w:r w:rsidRPr="00ED6BF4">
        <w:t xml:space="preserve">recently had </w:t>
      </w:r>
      <w:r w:rsidRPr="00ED6BF4">
        <w:t>a lot of emerging reports</w:t>
      </w:r>
      <w:r w:rsidRPr="00ED6BF4">
        <w:t>—</w:t>
      </w:r>
      <w:r w:rsidRPr="00ED6BF4">
        <w:t xml:space="preserve">I am not going to go too far into </w:t>
      </w:r>
      <w:r w:rsidRPr="00ED6BF4">
        <w:t>those</w:t>
      </w:r>
      <w:r w:rsidRPr="00ED6BF4">
        <w:t>, but I am happy to follow up later</w:t>
      </w:r>
      <w:r w:rsidRPr="00ED6BF4">
        <w:t>—</w:t>
      </w:r>
      <w:r w:rsidR="00A17FF8">
        <w:t>of cases like</w:t>
      </w:r>
      <w:r w:rsidRPr="00ED6BF4">
        <w:t xml:space="preserve"> Uganda and </w:t>
      </w:r>
      <w:r w:rsidRPr="00ED6BF4">
        <w:t>Ghana</w:t>
      </w:r>
      <w:r w:rsidRPr="00ED6BF4">
        <w:t>,</w:t>
      </w:r>
      <w:r w:rsidRPr="00ED6BF4">
        <w:t xml:space="preserve"> where there is an increase in anti-LGBTI+ sentiment</w:t>
      </w:r>
      <w:r w:rsidRPr="00ED6BF4">
        <w:t>.</w:t>
      </w:r>
      <w:r w:rsidRPr="00ED6BF4">
        <w:t xml:space="preserve"> </w:t>
      </w:r>
      <w:r w:rsidRPr="00ED6BF4">
        <w:t>T</w:t>
      </w:r>
      <w:r w:rsidRPr="00ED6BF4">
        <w:t xml:space="preserve">he choice and the right to go for health and sexual </w:t>
      </w:r>
      <w:r w:rsidRPr="00ED6BF4">
        <w:t xml:space="preserve">reproductive </w:t>
      </w:r>
      <w:r w:rsidRPr="00ED6BF4">
        <w:t>services</w:t>
      </w:r>
      <w:r w:rsidRPr="00ED6BF4">
        <w:t xml:space="preserve"> </w:t>
      </w:r>
      <w:r w:rsidR="00A17FF8">
        <w:t>is</w:t>
      </w:r>
      <w:r w:rsidRPr="00ED6BF4">
        <w:t xml:space="preserve"> very difficult</w:t>
      </w:r>
      <w:r w:rsidR="00A17FF8">
        <w:t xml:space="preserve">, </w:t>
      </w:r>
      <w:r w:rsidRPr="00ED6BF4">
        <w:t>and</w:t>
      </w:r>
      <w:r w:rsidR="00A17FF8">
        <w:t xml:space="preserve"> it</w:t>
      </w:r>
      <w:r w:rsidRPr="00ED6BF4">
        <w:t xml:space="preserve"> </w:t>
      </w:r>
      <w:r w:rsidRPr="00ED6BF4">
        <w:t xml:space="preserve">almost </w:t>
      </w:r>
      <w:r w:rsidR="00A17FF8">
        <w:t xml:space="preserve">has </w:t>
      </w:r>
      <w:r w:rsidRPr="00ED6BF4">
        <w:t xml:space="preserve">an opportunity cost where you may end up putting your life at risk and being </w:t>
      </w:r>
      <w:r w:rsidRPr="00ED6BF4">
        <w:t xml:space="preserve">in </w:t>
      </w:r>
      <w:r w:rsidRPr="00ED6BF4">
        <w:t xml:space="preserve">a situation where medical professionals report </w:t>
      </w:r>
      <w:r w:rsidRPr="00ED6BF4">
        <w:t>t</w:t>
      </w:r>
      <w:r w:rsidRPr="00ED6BF4">
        <w:t>hat you have asked for help</w:t>
      </w:r>
      <w:r w:rsidRPr="00ED6BF4">
        <w:t>.</w:t>
      </w:r>
      <w:r w:rsidRPr="00ED6BF4">
        <w:t xml:space="preserve"> </w:t>
      </w:r>
      <w:r w:rsidRPr="00ED6BF4">
        <w:t>Y</w:t>
      </w:r>
      <w:r w:rsidRPr="00ED6BF4">
        <w:t xml:space="preserve">ou </w:t>
      </w:r>
      <w:r w:rsidRPr="00ED6BF4">
        <w:t xml:space="preserve">then </w:t>
      </w:r>
      <w:r w:rsidRPr="00ED6BF4">
        <w:t>get outed and get in</w:t>
      </w:r>
      <w:r w:rsidRPr="00ED6BF4">
        <w:t>to</w:t>
      </w:r>
      <w:r w:rsidRPr="00ED6BF4">
        <w:t xml:space="preserve"> a situation where your name becomes known to the local community </w:t>
      </w:r>
      <w:r w:rsidRPr="00ED6BF4">
        <w:t xml:space="preserve">and </w:t>
      </w:r>
      <w:r w:rsidRPr="00ED6BF4">
        <w:t xml:space="preserve">authorities, </w:t>
      </w:r>
      <w:r w:rsidRPr="00ED6BF4">
        <w:t xml:space="preserve">which </w:t>
      </w:r>
      <w:r w:rsidRPr="00ED6BF4">
        <w:t>might not have your best interest</w:t>
      </w:r>
      <w:r w:rsidRPr="00ED6BF4">
        <w:t>s</w:t>
      </w:r>
      <w:r w:rsidRPr="00ED6BF4">
        <w:t xml:space="preserve"> in mind.</w:t>
      </w:r>
    </w:p>
    <w:p w:rsidR="00DD5FD2" w:rsidRPr="00ED6BF4" w:rsidP="00DD5FD2">
      <w:pPr>
        <w:pStyle w:val="Question"/>
        <w:numPr>
          <w:ilvl w:val="0"/>
          <w:numId w:val="0"/>
        </w:numPr>
        <w:ind w:left="794"/>
      </w:pPr>
      <w:r w:rsidRPr="00ED6BF4">
        <w:t>W</w:t>
      </w:r>
      <w:r w:rsidRPr="00ED6BF4" w:rsidR="00360AD4">
        <w:t>e are talking about health</w:t>
      </w:r>
      <w:r w:rsidR="00A17FF8">
        <w:t xml:space="preserve">, </w:t>
      </w:r>
      <w:r w:rsidRPr="00ED6BF4" w:rsidR="00360AD4">
        <w:t>bu</w:t>
      </w:r>
      <w:r w:rsidRPr="00ED6BF4">
        <w:t>t</w:t>
      </w:r>
      <w:r w:rsidRPr="00ED6BF4" w:rsidR="00360AD4">
        <w:t xml:space="preserve"> if you take a look at it </w:t>
      </w:r>
      <w:r w:rsidRPr="00ED6BF4">
        <w:t xml:space="preserve">through </w:t>
      </w:r>
      <w:r w:rsidRPr="00ED6BF4" w:rsidR="00360AD4">
        <w:t xml:space="preserve">an intersectional lens, which a lot of </w:t>
      </w:r>
      <w:r w:rsidRPr="00ED6BF4">
        <w:t>m</w:t>
      </w:r>
      <w:r w:rsidRPr="00ED6BF4" w:rsidR="00360AD4">
        <w:t>embers have already spoken about, a very complex social dynamic starts emerging from the evidence.</w:t>
      </w:r>
    </w:p>
    <w:p w:rsidR="00DD5FD2" w:rsidRPr="00ED6BF4" w:rsidP="00DD5FD2">
      <w:pPr>
        <w:pStyle w:val="Question"/>
        <w:numPr>
          <w:ilvl w:val="0"/>
          <w:numId w:val="0"/>
        </w:numPr>
        <w:ind w:left="794"/>
      </w:pPr>
      <w:r w:rsidRPr="00ED6BF4">
        <w:t>On top of that, there is a lack of awareness and education</w:t>
      </w:r>
      <w:r w:rsidRPr="00ED6BF4">
        <w:t xml:space="preserve"> </w:t>
      </w:r>
      <w:r w:rsidRPr="00ED6BF4">
        <w:t xml:space="preserve">when it comes to </w:t>
      </w:r>
      <w:r w:rsidRPr="00ED6BF4">
        <w:t xml:space="preserve">the </w:t>
      </w:r>
      <w:r w:rsidRPr="00ED6BF4">
        <w:t>specific needs of members of the LGBT</w:t>
      </w:r>
      <w:r w:rsidRPr="00ED6BF4">
        <w:t>+</w:t>
      </w:r>
      <w:r w:rsidRPr="00ED6BF4">
        <w:t xml:space="preserve"> community</w:t>
      </w:r>
      <w:r w:rsidRPr="00ED6BF4">
        <w:t>.</w:t>
      </w:r>
      <w:r w:rsidRPr="00ED6BF4">
        <w:t xml:space="preserve"> </w:t>
      </w:r>
      <w:r w:rsidRPr="00ED6BF4">
        <w:t>T</w:t>
      </w:r>
      <w:r w:rsidRPr="00ED6BF4">
        <w:t xml:space="preserve">here are </w:t>
      </w:r>
      <w:r w:rsidRPr="00ED6BF4">
        <w:t xml:space="preserve">also </w:t>
      </w:r>
      <w:r w:rsidRPr="00ED6BF4">
        <w:t>very clear barriers to healthcare access. We have already spoken about the urban</w:t>
      </w:r>
      <w:r w:rsidRPr="00ED6BF4">
        <w:t>/</w:t>
      </w:r>
      <w:r w:rsidRPr="00ED6BF4">
        <w:t xml:space="preserve">rural divide, but I would also note that a lot of members of the community are often pushed into more precarious work, </w:t>
      </w:r>
      <w:r w:rsidRPr="00ED6BF4">
        <w:t xml:space="preserve">such as </w:t>
      </w:r>
      <w:r w:rsidRPr="00ED6BF4">
        <w:t xml:space="preserve">sex work, when it comes to finding a </w:t>
      </w:r>
      <w:r w:rsidRPr="00ED6BF4">
        <w:t xml:space="preserve">route </w:t>
      </w:r>
      <w:r w:rsidRPr="00ED6BF4">
        <w:t>to economic survival.</w:t>
      </w:r>
      <w:r w:rsidRPr="00ED6BF4">
        <w:t xml:space="preserve"> To be clear, a</w:t>
      </w:r>
      <w:r w:rsidRPr="00ED6BF4">
        <w:t xml:space="preserve">ll these factors are not directly linked to sexual or gender orientation or expression, but these are complicating factors </w:t>
      </w:r>
      <w:r w:rsidRPr="00ED6BF4">
        <w:t xml:space="preserve">that </w:t>
      </w:r>
      <w:r w:rsidRPr="00ED6BF4">
        <w:t>mean that, again,</w:t>
      </w:r>
      <w:r w:rsidR="00A17FF8">
        <w:t xml:space="preserve"> makes</w:t>
      </w:r>
      <w:r w:rsidRPr="00ED6BF4">
        <w:t xml:space="preserve"> the ability to seek and secure health services much more complicated.</w:t>
      </w:r>
    </w:p>
    <w:p w:rsidR="00DD5FD2" w:rsidRPr="00ED6BF4" w:rsidP="00DD5FD2">
      <w:pPr>
        <w:pStyle w:val="Question"/>
        <w:numPr>
          <w:ilvl w:val="0"/>
          <w:numId w:val="0"/>
        </w:numPr>
        <w:ind w:left="794"/>
      </w:pPr>
      <w:r w:rsidRPr="00ED6BF4">
        <w:t>I do not want to underestimate the importance of mental health</w:t>
      </w:r>
      <w:r w:rsidRPr="00ED6BF4">
        <w:t xml:space="preserve"> h</w:t>
      </w:r>
      <w:r w:rsidRPr="00ED6BF4">
        <w:t>ere</w:t>
      </w:r>
      <w:r w:rsidRPr="00ED6BF4">
        <w:t>. Y</w:t>
      </w:r>
      <w:r w:rsidRPr="00ED6BF4">
        <w:t xml:space="preserve">ou often have a situation where, especially with children and young people, and also certain population segments like older members of the community, the ability </w:t>
      </w:r>
      <w:r w:rsidRPr="00ED6BF4">
        <w:t xml:space="preserve">to come </w:t>
      </w:r>
      <w:r w:rsidRPr="00ED6BF4">
        <w:t xml:space="preserve">to terms with your gender identity or your sexual </w:t>
      </w:r>
      <w:r w:rsidRPr="00ED6BF4">
        <w:t xml:space="preserve">orientation, </w:t>
      </w:r>
      <w:r w:rsidRPr="00ED6BF4">
        <w:t xml:space="preserve">while not necessarily being in the safest social landscapes, </w:t>
      </w:r>
      <w:r w:rsidRPr="00ED6BF4">
        <w:t xml:space="preserve">whether </w:t>
      </w:r>
      <w:r w:rsidRPr="00ED6BF4">
        <w:t>it is at home or outside the home, let alone having to try to navigate a very fragmented, underfunded</w:t>
      </w:r>
      <w:r w:rsidRPr="00ED6BF4">
        <w:t xml:space="preserve"> and</w:t>
      </w:r>
      <w:r w:rsidRPr="00ED6BF4">
        <w:t xml:space="preserve"> not necessarily systematic or comprehensive healthcare system</w:t>
      </w:r>
      <w:r w:rsidRPr="00ED6BF4">
        <w:t>,</w:t>
      </w:r>
      <w:r w:rsidRPr="00ED6BF4">
        <w:t xml:space="preserve"> </w:t>
      </w:r>
      <w:r w:rsidRPr="00ED6BF4">
        <w:t xml:space="preserve">turns </w:t>
      </w:r>
      <w:r w:rsidRPr="00ED6BF4">
        <w:t xml:space="preserve">a challenge </w:t>
      </w:r>
      <w:r w:rsidRPr="00ED6BF4">
        <w:t xml:space="preserve">that </w:t>
      </w:r>
      <w:r w:rsidRPr="00ED6BF4">
        <w:t>an average person would already find quite complicated</w:t>
      </w:r>
      <w:r w:rsidRPr="00ED6BF4" w:rsidR="00225EB3">
        <w:t xml:space="preserve"> and difficult</w:t>
      </w:r>
      <w:r w:rsidRPr="00ED6BF4">
        <w:t xml:space="preserve"> into something that </w:t>
      </w:r>
      <w:r w:rsidRPr="00ED6BF4">
        <w:t xml:space="preserve">borders on being </w:t>
      </w:r>
      <w:r w:rsidRPr="00ED6BF4">
        <w:t>unsurmountable in many cases.</w:t>
      </w:r>
    </w:p>
    <w:p w:rsidR="00DD5FD2" w:rsidRPr="00ED6BF4" w:rsidP="00DD5FD2">
      <w:pPr>
        <w:pStyle w:val="Question"/>
        <w:numPr>
          <w:ilvl w:val="0"/>
          <w:numId w:val="0"/>
        </w:numPr>
        <w:ind w:left="794"/>
      </w:pPr>
      <w:r w:rsidRPr="00ED6BF4">
        <w:t>I close by saying there is a bit of bright light here.</w:t>
      </w:r>
      <w:r w:rsidRPr="00ED6BF4">
        <w:t xml:space="preserve"> </w:t>
      </w:r>
      <w:r w:rsidRPr="00ED6BF4">
        <w:t xml:space="preserve">It is not all negatives. We have </w:t>
      </w:r>
      <w:r w:rsidRPr="00ED6BF4" w:rsidR="006C4A03">
        <w:t xml:space="preserve">also </w:t>
      </w:r>
      <w:r w:rsidRPr="00ED6BF4">
        <w:t>seen</w:t>
      </w:r>
      <w:r w:rsidRPr="00ED6BF4">
        <w:t>,</w:t>
      </w:r>
      <w:r w:rsidRPr="00ED6BF4">
        <w:t xml:space="preserve"> especially post</w:t>
      </w:r>
      <w:r w:rsidRPr="00ED6BF4" w:rsidR="00225EB3">
        <w:t xml:space="preserve"> </w:t>
      </w:r>
      <w:r w:rsidRPr="00ED6BF4">
        <w:t>pandemic</w:t>
      </w:r>
      <w:r w:rsidRPr="00ED6BF4">
        <w:t xml:space="preserve">, </w:t>
      </w:r>
      <w:r w:rsidRPr="00ED6BF4">
        <w:t>a lot of access to supportive networks, especially peer-to-peer</w:t>
      </w:r>
      <w:r w:rsidRPr="00ED6BF4">
        <w:t>,</w:t>
      </w:r>
      <w:r w:rsidRPr="00ED6BF4">
        <w:t xml:space="preserve"> local communities or different initiatives</w:t>
      </w:r>
      <w:r w:rsidRPr="00ED6BF4" w:rsidR="006C4A03">
        <w:t>,</w:t>
      </w:r>
      <w:r w:rsidRPr="00ED6BF4">
        <w:t xml:space="preserve"> coming in to </w:t>
      </w:r>
      <w:r w:rsidRPr="00ED6BF4">
        <w:t xml:space="preserve">fill </w:t>
      </w:r>
      <w:r w:rsidRPr="00ED6BF4">
        <w:t>that gap</w:t>
      </w:r>
      <w:r w:rsidRPr="00ED6BF4">
        <w:t>.</w:t>
      </w:r>
      <w:r w:rsidRPr="00ED6BF4">
        <w:t xml:space="preserve"> </w:t>
      </w:r>
      <w:r w:rsidRPr="00ED6BF4">
        <w:t xml:space="preserve">We </w:t>
      </w:r>
      <w:r w:rsidRPr="00ED6BF4">
        <w:t>still have support</w:t>
      </w:r>
      <w:r w:rsidRPr="00ED6BF4">
        <w:t>.</w:t>
      </w:r>
      <w:r w:rsidRPr="00ED6BF4">
        <w:t xml:space="preserve"> </w:t>
      </w:r>
      <w:r w:rsidRPr="00ED6BF4">
        <w:t>W</w:t>
      </w:r>
      <w:r w:rsidRPr="00ED6BF4">
        <w:t xml:space="preserve">e still have help. </w:t>
      </w:r>
      <w:r w:rsidRPr="00ED6BF4">
        <w:t xml:space="preserve">We </w:t>
      </w:r>
      <w:r w:rsidRPr="00ED6BF4">
        <w:t>still have places where people can get the support they need. It is just a bit unfortunate that it is not as comprehensive or systematically funded as it should be</w:t>
      </w:r>
      <w:r w:rsidRPr="00ED6BF4">
        <w:t>,</w:t>
      </w:r>
      <w:r w:rsidRPr="00ED6BF4">
        <w:t xml:space="preserve"> </w:t>
      </w:r>
      <w:r w:rsidRPr="00ED6BF4">
        <w:t>i</w:t>
      </w:r>
      <w:r w:rsidRPr="00ED6BF4">
        <w:t>f we really want to make the system fit for purpose.</w:t>
      </w:r>
    </w:p>
    <w:p w:rsidR="00360AD4" w:rsidRPr="00ED6BF4" w:rsidP="00DD5FD2">
      <w:pPr>
        <w:pStyle w:val="Question"/>
      </w:pPr>
      <w:sdt>
        <w:sdtPr>
          <w:alias w:val="Member"/>
          <w:tag w:val="&lt;Member mnisId='4403' dodsId='137565'&gt;"/>
          <w:id w:val="1267577129"/>
          <w:placeholder>
            <w:docPart w:val="DefaultPlaceholder_-1854013440"/>
          </w:placeholder>
          <w:richText/>
        </w:sdtPr>
        <w:sdtContent>
          <w:r w:rsidRPr="00ED6BF4" w:rsidR="00DD5FD2">
            <w:rPr>
              <w:b/>
            </w:rPr>
            <w:t>Chris Law:</w:t>
          </w:r>
        </w:sdtContent>
      </w:sdt>
      <w:r w:rsidRPr="00ED6BF4" w:rsidR="00DD5FD2">
        <w:t xml:space="preserve"> I will c</w:t>
      </w:r>
      <w:r w:rsidRPr="00ED6BF4">
        <w:t>ome back to that in just a minute</w:t>
      </w:r>
      <w:r w:rsidRPr="00ED6BF4" w:rsidR="00DD5FD2">
        <w:t>. H</w:t>
      </w:r>
      <w:r w:rsidRPr="00ED6BF4">
        <w:t xml:space="preserve">ow do you manage to deliver programmes on the ground when you could be in really hostile environments </w:t>
      </w:r>
      <w:r w:rsidRPr="00ED6BF4" w:rsidR="001D3B54">
        <w:t xml:space="preserve">that are </w:t>
      </w:r>
      <w:r w:rsidRPr="00ED6BF4">
        <w:t>anti-LGBT and</w:t>
      </w:r>
      <w:r w:rsidR="00A17FF8">
        <w:t xml:space="preserve"> where</w:t>
      </w:r>
      <w:r w:rsidRPr="00ED6BF4" w:rsidR="001D3B54">
        <w:t>,</w:t>
      </w:r>
      <w:r w:rsidRPr="00ED6BF4">
        <w:t xml:space="preserve"> in fact, </w:t>
      </w:r>
      <w:r w:rsidRPr="00ED6BF4" w:rsidR="006C4A03">
        <w:t xml:space="preserve">there are </w:t>
      </w:r>
      <w:r w:rsidRPr="00ED6BF4">
        <w:t xml:space="preserve">cases </w:t>
      </w:r>
      <w:r w:rsidR="00A17FF8">
        <w:t>of</w:t>
      </w:r>
      <w:r w:rsidRPr="00ED6BF4">
        <w:t xml:space="preserve"> people being criminalised</w:t>
      </w:r>
      <w:r w:rsidRPr="00ED6BF4" w:rsidR="001D3B54">
        <w:t xml:space="preserve"> for </w:t>
      </w:r>
      <w:r w:rsidRPr="00ED6BF4">
        <w:t xml:space="preserve">coming </w:t>
      </w:r>
      <w:r w:rsidRPr="00ED6BF4" w:rsidR="001D3B54">
        <w:t>out?</w:t>
      </w:r>
      <w:r w:rsidRPr="00ED6BF4">
        <w:t xml:space="preserve"> How do you deal with that?</w:t>
      </w:r>
    </w:p>
    <w:p w:rsidR="001D3B54" w:rsidRPr="00ED6BF4" w:rsidP="001D3B54">
      <w:pPr>
        <w:pStyle w:val="Answer"/>
      </w:pPr>
      <w:sdt>
        <w:sdtPr>
          <w:alias w:val="Witness"/>
          <w:id w:val="849228748"/>
          <w:placeholder>
            <w:docPart w:val="DefaultPlaceholder_-1854013440"/>
          </w:placeholder>
          <w:richText/>
        </w:sdtPr>
        <w:sdtContent>
          <w:r w:rsidRPr="00ED6BF4" w:rsidR="00BD4D82">
            <w:rPr>
              <w:b/>
              <w:i/>
            </w:rPr>
            <w:t>Saskia Perriard-Abdoh:</w:t>
          </w:r>
        </w:sdtContent>
      </w:sdt>
      <w:r w:rsidRPr="00ED6BF4">
        <w:t xml:space="preserve"> That is a great </w:t>
      </w:r>
      <w:r w:rsidRPr="00ED6BF4" w:rsidR="00360AD4">
        <w:t xml:space="preserve">question. I will speak specifically from the </w:t>
      </w:r>
      <w:r w:rsidRPr="00ED6BF4">
        <w:t xml:space="preserve">Kaleidoscope </w:t>
      </w:r>
      <w:r w:rsidRPr="00ED6BF4" w:rsidR="00360AD4">
        <w:t xml:space="preserve">Trust perspective, but I note there </w:t>
      </w:r>
      <w:r w:rsidRPr="00ED6BF4">
        <w:t xml:space="preserve">are </w:t>
      </w:r>
      <w:r w:rsidRPr="00ED6BF4" w:rsidR="00360AD4">
        <w:t>a lot of other organisations that operate in this space on a bigger scale</w:t>
      </w:r>
      <w:r w:rsidR="00A17FF8">
        <w:t xml:space="preserve"> and that</w:t>
      </w:r>
      <w:r w:rsidRPr="00ED6BF4">
        <w:t xml:space="preserve"> </w:t>
      </w:r>
      <w:r w:rsidRPr="00ED6BF4" w:rsidR="00360AD4">
        <w:t>would have different stories to share.</w:t>
      </w:r>
    </w:p>
    <w:p w:rsidR="001D3B54" w:rsidRPr="00ED6BF4" w:rsidP="001D3B54">
      <w:pPr>
        <w:pStyle w:val="Answer"/>
      </w:pPr>
      <w:r w:rsidRPr="00ED6BF4">
        <w:t>At the Kaleidoscope Trust,</w:t>
      </w:r>
      <w:r w:rsidRPr="00ED6BF4" w:rsidR="00360AD4">
        <w:t xml:space="preserve"> </w:t>
      </w:r>
      <w:r w:rsidRPr="00ED6BF4">
        <w:t>w</w:t>
      </w:r>
      <w:r w:rsidRPr="00ED6BF4" w:rsidR="00360AD4">
        <w:t>e do a lot of work with partner organisations on the ground. Some of them have had to go into hiding, so I will not go too much into the detail</w:t>
      </w:r>
      <w:r w:rsidRPr="00ED6BF4">
        <w:t>s</w:t>
      </w:r>
      <w:r w:rsidRPr="00ED6BF4" w:rsidR="00360AD4">
        <w:t xml:space="preserve"> on that front. </w:t>
      </w:r>
      <w:r w:rsidRPr="00ED6BF4">
        <w:t>T</w:t>
      </w:r>
      <w:r w:rsidRPr="00ED6BF4" w:rsidR="00360AD4">
        <w:t xml:space="preserve">he big thing here is </w:t>
      </w:r>
      <w:r w:rsidRPr="00ED6BF4">
        <w:t xml:space="preserve">that </w:t>
      </w:r>
      <w:r w:rsidRPr="00ED6BF4" w:rsidR="00360AD4">
        <w:t>members of the community know their community really well</w:t>
      </w:r>
      <w:r w:rsidRPr="00ED6BF4">
        <w:t>,</w:t>
      </w:r>
      <w:r w:rsidRPr="00ED6BF4" w:rsidR="00360AD4">
        <w:t xml:space="preserve"> and also know how </w:t>
      </w:r>
      <w:r w:rsidRPr="00ED6BF4">
        <w:t xml:space="preserve">best to </w:t>
      </w:r>
      <w:r w:rsidRPr="00ED6BF4" w:rsidR="00360AD4">
        <w:t>get services where they are most needed</w:t>
      </w:r>
      <w:r w:rsidR="00A17FF8">
        <w:t xml:space="preserve">, </w:t>
      </w:r>
      <w:r w:rsidRPr="00ED6BF4" w:rsidR="00360AD4">
        <w:t>and most urgently needed</w:t>
      </w:r>
      <w:r w:rsidR="00A17FF8">
        <w:t>,</w:t>
      </w:r>
      <w:r w:rsidRPr="00ED6BF4" w:rsidR="00360AD4">
        <w:t xml:space="preserve"> in those types of </w:t>
      </w:r>
      <w:r w:rsidRPr="00ED6BF4">
        <w:t>rather</w:t>
      </w:r>
      <w:r w:rsidRPr="00ED6BF4" w:rsidR="00360AD4">
        <w:t xml:space="preserve"> difficult economic, financial, social and legal circumstances</w:t>
      </w:r>
      <w:r w:rsidRPr="00ED6BF4">
        <w:t>, if we can put it that way.</w:t>
      </w:r>
    </w:p>
    <w:p w:rsidR="001D3B54" w:rsidRPr="00ED6BF4" w:rsidP="001D3B54">
      <w:pPr>
        <w:pStyle w:val="Answer"/>
      </w:pPr>
      <w:r w:rsidRPr="00ED6BF4">
        <w:t>F</w:t>
      </w:r>
      <w:r w:rsidRPr="00ED6BF4" w:rsidR="00360AD4">
        <w:t>rom our perspective</w:t>
      </w:r>
      <w:r w:rsidRPr="00ED6BF4">
        <w:t xml:space="preserve"> at</w:t>
      </w:r>
      <w:r w:rsidRPr="00ED6BF4" w:rsidR="00360AD4">
        <w:t xml:space="preserve"> </w:t>
      </w:r>
      <w:r w:rsidRPr="00ED6BF4">
        <w:t>Kaleidoscope Trust, our j</w:t>
      </w:r>
      <w:r w:rsidRPr="00ED6BF4" w:rsidR="00360AD4">
        <w:t>ob is not to get involved on the ground. Our job is to support those who support others and to make sure they are as equipped as they possibly can be to do the work they need to do</w:t>
      </w:r>
      <w:r w:rsidRPr="00ED6BF4">
        <w:t>.</w:t>
      </w:r>
      <w:r w:rsidRPr="00ED6BF4" w:rsidR="00360AD4">
        <w:t xml:space="preserve"> </w:t>
      </w:r>
      <w:r w:rsidRPr="00ED6BF4">
        <w:t>W</w:t>
      </w:r>
      <w:r w:rsidRPr="00ED6BF4" w:rsidR="00360AD4">
        <w:t>e have a lot of case studies on that front. Some of them are on health</w:t>
      </w:r>
      <w:r w:rsidRPr="00ED6BF4">
        <w:t>,</w:t>
      </w:r>
      <w:r w:rsidRPr="00ED6BF4" w:rsidR="00360AD4">
        <w:t xml:space="preserve"> </w:t>
      </w:r>
      <w:r w:rsidRPr="00ED6BF4">
        <w:t xml:space="preserve">some </w:t>
      </w:r>
      <w:r w:rsidRPr="00ED6BF4" w:rsidR="00225EB3">
        <w:t xml:space="preserve">are </w:t>
      </w:r>
      <w:r w:rsidRPr="00ED6BF4" w:rsidR="00360AD4">
        <w:t xml:space="preserve">on mental health and others </w:t>
      </w:r>
      <w:r w:rsidRPr="00ED6BF4" w:rsidR="00225EB3">
        <w:t xml:space="preserve">are </w:t>
      </w:r>
      <w:r w:rsidRPr="00ED6BF4" w:rsidR="00360AD4">
        <w:t xml:space="preserve">more on the provision of safe houses, for example, or </w:t>
      </w:r>
      <w:r w:rsidRPr="00ED6BF4">
        <w:t>s</w:t>
      </w:r>
      <w:r w:rsidRPr="00ED6BF4" w:rsidR="00360AD4">
        <w:t xml:space="preserve">afe </w:t>
      </w:r>
      <w:r w:rsidRPr="00ED6BF4">
        <w:t>h</w:t>
      </w:r>
      <w:r w:rsidRPr="00ED6BF4" w:rsidR="00360AD4">
        <w:t>arbour</w:t>
      </w:r>
      <w:r w:rsidRPr="00ED6BF4">
        <w:t>,</w:t>
      </w:r>
      <w:r w:rsidRPr="00ED6BF4" w:rsidR="00360AD4">
        <w:t xml:space="preserve"> especially </w:t>
      </w:r>
      <w:r w:rsidRPr="00ED6BF4">
        <w:t xml:space="preserve">when </w:t>
      </w:r>
      <w:r w:rsidRPr="00ED6BF4" w:rsidR="00360AD4">
        <w:t xml:space="preserve">there is an intersectionality </w:t>
      </w:r>
      <w:r w:rsidRPr="00ED6BF4" w:rsidR="006C4A03">
        <w:t xml:space="preserve">with </w:t>
      </w:r>
      <w:r w:rsidRPr="00ED6BF4" w:rsidR="00360AD4">
        <w:t xml:space="preserve">the domestic violence component, as you can imagine. </w:t>
      </w:r>
      <w:r w:rsidRPr="00ED6BF4">
        <w:t>W</w:t>
      </w:r>
      <w:r w:rsidRPr="00ED6BF4" w:rsidR="00360AD4">
        <w:t xml:space="preserve">e have case studies, but I do not want </w:t>
      </w:r>
      <w:r w:rsidRPr="00ED6BF4">
        <w:t xml:space="preserve">Kaleidoscope Trust </w:t>
      </w:r>
      <w:r w:rsidRPr="00ED6BF4" w:rsidR="00360AD4">
        <w:t xml:space="preserve">as an organisation to take credit for the work that our </w:t>
      </w:r>
      <w:r w:rsidRPr="00ED6BF4">
        <w:t xml:space="preserve">partners </w:t>
      </w:r>
      <w:r w:rsidRPr="00ED6BF4" w:rsidR="00360AD4">
        <w:t>on the ground do</w:t>
      </w:r>
      <w:r w:rsidRPr="00ED6BF4">
        <w:t xml:space="preserve">, other than to say that </w:t>
      </w:r>
      <w:r w:rsidRPr="00ED6BF4" w:rsidR="00360AD4">
        <w:t>it is very precarious</w:t>
      </w:r>
      <w:r w:rsidRPr="00ED6BF4">
        <w:t>.</w:t>
      </w:r>
    </w:p>
    <w:p w:rsidR="00360AD4" w:rsidRPr="00ED6BF4" w:rsidP="001D3B54">
      <w:pPr>
        <w:pStyle w:val="Answer"/>
      </w:pPr>
      <w:r w:rsidRPr="00ED6BF4">
        <w:t xml:space="preserve">I am glad that I have a chance to bring </w:t>
      </w:r>
      <w:r w:rsidRPr="00ED6BF4" w:rsidR="00A17FF8">
        <w:t xml:space="preserve">up </w:t>
      </w:r>
      <w:r w:rsidRPr="00ED6BF4">
        <w:t xml:space="preserve">this </w:t>
      </w:r>
      <w:r w:rsidRPr="00ED6BF4" w:rsidR="001D3B54">
        <w:t>point</w:t>
      </w:r>
      <w:r w:rsidRPr="00ED6BF4">
        <w:t>, because I was not planning on it</w:t>
      </w:r>
      <w:r w:rsidRPr="00ED6BF4" w:rsidR="001D3B54">
        <w:t>.</w:t>
      </w:r>
      <w:r w:rsidRPr="00ED6BF4">
        <w:t xml:space="preserve"> </w:t>
      </w:r>
      <w:r w:rsidRPr="00ED6BF4" w:rsidR="001D3B54">
        <w:t>T</w:t>
      </w:r>
      <w:r w:rsidRPr="00ED6BF4">
        <w:t xml:space="preserve">he funding of </w:t>
      </w:r>
      <w:r w:rsidRPr="00ED6BF4" w:rsidR="001D3B54">
        <w:t xml:space="preserve">those </w:t>
      </w:r>
      <w:r w:rsidRPr="00ED6BF4">
        <w:t>grassroots organisation</w:t>
      </w:r>
      <w:r w:rsidRPr="00ED6BF4" w:rsidR="001D3B54">
        <w:t>s</w:t>
      </w:r>
      <w:r w:rsidRPr="00ED6BF4">
        <w:t xml:space="preserve"> really needs to be made explicit here. </w:t>
      </w:r>
      <w:r w:rsidR="00A17FF8">
        <w:t>In</w:t>
      </w:r>
      <w:r w:rsidRPr="00ED6BF4">
        <w:t xml:space="preserve"> our surveys during the pandemic</w:t>
      </w:r>
      <w:r w:rsidRPr="00ED6BF4" w:rsidR="001D3B54">
        <w:t xml:space="preserve">—and </w:t>
      </w:r>
      <w:r w:rsidRPr="00ED6BF4">
        <w:t>we are going to be doing a secondary survey next year</w:t>
      </w:r>
      <w:r w:rsidRPr="00ED6BF4" w:rsidR="001D3B54">
        <w:t>—we</w:t>
      </w:r>
      <w:r w:rsidRPr="00ED6BF4">
        <w:t xml:space="preserve"> asked </w:t>
      </w:r>
      <w:r w:rsidR="00A17FF8">
        <w:t xml:space="preserve">the </w:t>
      </w:r>
      <w:r w:rsidRPr="00ED6BF4">
        <w:t xml:space="preserve">organisations we </w:t>
      </w:r>
      <w:r w:rsidR="00A17FF8">
        <w:t>work</w:t>
      </w:r>
      <w:r w:rsidRPr="00ED6BF4">
        <w:t xml:space="preserve"> with across our networks how big their reserves were</w:t>
      </w:r>
      <w:r w:rsidRPr="00ED6BF4" w:rsidR="001D3B54">
        <w:t>.</w:t>
      </w:r>
      <w:r w:rsidRPr="00ED6BF4">
        <w:t xml:space="preserve"> </w:t>
      </w:r>
      <w:r w:rsidRPr="00ED6BF4" w:rsidR="001D3B54">
        <w:t>A</w:t>
      </w:r>
      <w:r w:rsidRPr="00ED6BF4">
        <w:t>bout 50% of the organisation</w:t>
      </w:r>
      <w:r w:rsidRPr="00ED6BF4" w:rsidR="001D3B54">
        <w:t>s</w:t>
      </w:r>
      <w:r w:rsidRPr="00ED6BF4">
        <w:t xml:space="preserve"> surveyed did not have enough to surpass three months of operation if the funding stopped.</w:t>
      </w:r>
    </w:p>
    <w:p w:rsidR="001D3B54" w:rsidRPr="00ED6BF4" w:rsidP="001D3B54">
      <w:pPr>
        <w:pStyle w:val="Question"/>
        <w:numPr>
          <w:ilvl w:val="0"/>
          <w:numId w:val="0"/>
        </w:numPr>
        <w:ind w:left="794"/>
      </w:pPr>
      <w:r w:rsidRPr="00ED6BF4">
        <w:t xml:space="preserve">I am very happy to send the stats separately, because I am conscious </w:t>
      </w:r>
      <w:r w:rsidRPr="00ED6BF4">
        <w:t xml:space="preserve">that </w:t>
      </w:r>
      <w:r w:rsidRPr="00ED6BF4">
        <w:t xml:space="preserve">is not exactly the point of this evidence session, but it is really important to remember </w:t>
      </w:r>
      <w:r w:rsidRPr="00ED6BF4">
        <w:t xml:space="preserve">that </w:t>
      </w:r>
      <w:r w:rsidRPr="00ED6BF4">
        <w:t>a lot of the organisations that provide</w:t>
      </w:r>
      <w:r w:rsidRPr="00ED6BF4">
        <w:t xml:space="preserve"> </w:t>
      </w:r>
      <w:r w:rsidRPr="00ED6BF4">
        <w:t>much-needed help and support</w:t>
      </w:r>
      <w:r w:rsidRPr="00ED6BF4">
        <w:t xml:space="preserve">—and </w:t>
      </w:r>
      <w:r w:rsidRPr="00ED6BF4">
        <w:t>especially the peer-to-peer aspect</w:t>
      </w:r>
      <w:r w:rsidRPr="00ED6BF4">
        <w:t xml:space="preserve">—are </w:t>
      </w:r>
      <w:r w:rsidRPr="00ED6BF4">
        <w:t>tiny. We are talking about one-man bands</w:t>
      </w:r>
      <w:r w:rsidRPr="00ED6BF4">
        <w:t>.</w:t>
      </w:r>
      <w:r w:rsidRPr="00ED6BF4">
        <w:t xml:space="preserve"> </w:t>
      </w:r>
      <w:r w:rsidRPr="00ED6BF4">
        <w:t>W</w:t>
      </w:r>
      <w:r w:rsidRPr="00ED6BF4">
        <w:t>e are talking about organisation</w:t>
      </w:r>
      <w:r w:rsidRPr="00ED6BF4">
        <w:t xml:space="preserve">s of </w:t>
      </w:r>
      <w:r w:rsidRPr="00ED6BF4">
        <w:t xml:space="preserve">three to four people. We are talking about organisations that rely </w:t>
      </w:r>
      <w:r w:rsidRPr="00ED6BF4">
        <w:t xml:space="preserve">heavily </w:t>
      </w:r>
      <w:r w:rsidRPr="00ED6BF4">
        <w:t xml:space="preserve">on volunteers </w:t>
      </w:r>
      <w:r w:rsidRPr="00ED6BF4">
        <w:t xml:space="preserve">who are putting </w:t>
      </w:r>
      <w:r w:rsidRPr="00ED6BF4">
        <w:t>their lives at risk and providing services when they themselves need help.</w:t>
      </w:r>
    </w:p>
    <w:p w:rsidR="001D3B54" w:rsidRPr="00ED6BF4" w:rsidP="001D3B54">
      <w:pPr>
        <w:pStyle w:val="Question"/>
        <w:numPr>
          <w:ilvl w:val="0"/>
          <w:numId w:val="0"/>
        </w:numPr>
        <w:ind w:left="794"/>
      </w:pPr>
      <w:r w:rsidRPr="00ED6BF4">
        <w:t>A</w:t>
      </w:r>
      <w:r w:rsidRPr="00ED6BF4" w:rsidR="00360AD4">
        <w:t>gain</w:t>
      </w:r>
      <w:r w:rsidRPr="00ED6BF4">
        <w:t>,</w:t>
      </w:r>
      <w:r w:rsidRPr="00ED6BF4" w:rsidR="00360AD4">
        <w:t xml:space="preserve"> I cannot </w:t>
      </w:r>
      <w:r w:rsidR="00071B4D">
        <w:t>overstate</w:t>
      </w:r>
      <w:r w:rsidRPr="00ED6BF4">
        <w:t xml:space="preserve"> </w:t>
      </w:r>
      <w:r w:rsidRPr="00ED6BF4" w:rsidR="00360AD4">
        <w:t>the importance of volunteering here</w:t>
      </w:r>
      <w:r w:rsidRPr="00ED6BF4">
        <w:t>.</w:t>
      </w:r>
      <w:r w:rsidRPr="00ED6BF4" w:rsidR="00360AD4">
        <w:t xml:space="preserve"> </w:t>
      </w:r>
      <w:r w:rsidRPr="00ED6BF4">
        <w:t>Y</w:t>
      </w:r>
      <w:r w:rsidRPr="00ED6BF4" w:rsidR="00360AD4">
        <w:t xml:space="preserve">ou are talking about individuals who are putting their life at risk to serve members of their community </w:t>
      </w:r>
      <w:r w:rsidRPr="00ED6BF4">
        <w:t xml:space="preserve">and </w:t>
      </w:r>
      <w:r w:rsidRPr="00ED6BF4" w:rsidR="00360AD4">
        <w:t xml:space="preserve">who themselves are in need of help. </w:t>
      </w:r>
      <w:r w:rsidRPr="00ED6BF4">
        <w:t>B</w:t>
      </w:r>
      <w:r w:rsidRPr="00ED6BF4" w:rsidR="00360AD4">
        <w:t>urnout is really important.</w:t>
      </w:r>
      <w:r w:rsidRPr="00ED6BF4">
        <w:t xml:space="preserve"> </w:t>
      </w:r>
      <w:r w:rsidRPr="00ED6BF4" w:rsidR="00360AD4">
        <w:t>Staff safety is a huge issue</w:t>
      </w:r>
      <w:r w:rsidRPr="00ED6BF4">
        <w:t>.</w:t>
      </w:r>
      <w:r w:rsidRPr="00ED6BF4" w:rsidR="00360AD4">
        <w:t xml:space="preserve"> </w:t>
      </w:r>
      <w:r w:rsidRPr="00ED6BF4">
        <w:t>W</w:t>
      </w:r>
      <w:r w:rsidRPr="00ED6BF4" w:rsidR="00360AD4">
        <w:t>hen something happens</w:t>
      </w:r>
      <w:r w:rsidRPr="00ED6BF4">
        <w:t xml:space="preserve">—and the </w:t>
      </w:r>
      <w:r w:rsidRPr="00ED6BF4" w:rsidR="00360AD4">
        <w:t>recent example is Uganda, of course</w:t>
      </w:r>
      <w:r w:rsidRPr="00ED6BF4">
        <w:t>—</w:t>
      </w:r>
      <w:r w:rsidR="00071B4D">
        <w:t>the</w:t>
      </w:r>
      <w:r w:rsidRPr="00ED6BF4">
        <w:t xml:space="preserve"> </w:t>
      </w:r>
      <w:r w:rsidRPr="00ED6BF4" w:rsidR="00360AD4">
        <w:t>very fragile ecosystem that has emerge</w:t>
      </w:r>
      <w:r w:rsidRPr="00ED6BF4">
        <w:t>d</w:t>
      </w:r>
      <w:r w:rsidRPr="00ED6BF4" w:rsidR="00360AD4">
        <w:t xml:space="preserve"> in the absence of something systematic is </w:t>
      </w:r>
      <w:r w:rsidRPr="00ED6BF4">
        <w:t xml:space="preserve">at </w:t>
      </w:r>
      <w:r w:rsidRPr="00ED6BF4" w:rsidR="00360AD4">
        <w:t xml:space="preserve">risk of being completely dismantled and lost within </w:t>
      </w:r>
      <w:r w:rsidR="00071B4D">
        <w:t>weeks</w:t>
      </w:r>
      <w:r w:rsidRPr="00ED6BF4" w:rsidR="00360AD4">
        <w:t xml:space="preserve">, if not </w:t>
      </w:r>
      <w:r w:rsidR="00071B4D">
        <w:t>days</w:t>
      </w:r>
      <w:r w:rsidRPr="00ED6BF4">
        <w:t>,</w:t>
      </w:r>
      <w:r w:rsidRPr="00ED6BF4" w:rsidR="00360AD4">
        <w:t xml:space="preserve"> </w:t>
      </w:r>
      <w:r w:rsidRPr="00ED6BF4">
        <w:t xml:space="preserve">so </w:t>
      </w:r>
      <w:r w:rsidRPr="00ED6BF4" w:rsidR="00360AD4">
        <w:t>funding</w:t>
      </w:r>
      <w:r w:rsidRPr="00ED6BF4">
        <w:t>,</w:t>
      </w:r>
      <w:r w:rsidRPr="00ED6BF4" w:rsidR="00360AD4">
        <w:t xml:space="preserve"> support and security </w:t>
      </w:r>
      <w:r w:rsidRPr="00ED6BF4">
        <w:t xml:space="preserve">are </w:t>
      </w:r>
      <w:r w:rsidRPr="00ED6BF4" w:rsidR="00360AD4">
        <w:t>really important.</w:t>
      </w:r>
    </w:p>
    <w:p w:rsidR="00360AD4" w:rsidRPr="00ED6BF4" w:rsidP="001D3B54">
      <w:pPr>
        <w:pStyle w:val="Question"/>
      </w:pPr>
      <w:sdt>
        <w:sdtPr>
          <w:alias w:val="Member"/>
          <w:tag w:val="&lt;Member mnisId='4403' dodsId='137565'&gt;"/>
          <w:id w:val="-770625233"/>
          <w:placeholder>
            <w:docPart w:val="DefaultPlaceholder_-1854013440"/>
          </w:placeholder>
          <w:richText/>
        </w:sdtPr>
        <w:sdtContent>
          <w:r w:rsidRPr="00ED6BF4" w:rsidR="001D3B54">
            <w:rPr>
              <w:b/>
            </w:rPr>
            <w:t>Chris Law:</w:t>
          </w:r>
        </w:sdtContent>
      </w:sdt>
      <w:r w:rsidRPr="00ED6BF4" w:rsidR="001D3B54">
        <w:t xml:space="preserve"> H</w:t>
      </w:r>
      <w:r w:rsidRPr="00ED6BF4">
        <w:t xml:space="preserve">ow can </w:t>
      </w:r>
      <w:r w:rsidRPr="00ED6BF4" w:rsidR="001D3B54">
        <w:t>the</w:t>
      </w:r>
      <w:r w:rsidRPr="00ED6BF4">
        <w:t xml:space="preserve"> UK mitigate the risk of inadvertently funding anti-LGBT</w:t>
      </w:r>
      <w:r w:rsidRPr="00ED6BF4" w:rsidR="001D3B54">
        <w:t>+</w:t>
      </w:r>
      <w:r w:rsidRPr="00ED6BF4">
        <w:t xml:space="preserve"> organisations in low-income countries</w:t>
      </w:r>
      <w:r w:rsidRPr="00ED6BF4" w:rsidR="001D3B54">
        <w:t>?</w:t>
      </w:r>
    </w:p>
    <w:p w:rsidR="001D3B54" w:rsidRPr="00ED6BF4" w:rsidP="001D3B54">
      <w:pPr>
        <w:pStyle w:val="Answer"/>
      </w:pPr>
      <w:sdt>
        <w:sdtPr>
          <w:alias w:val="Witness"/>
          <w:id w:val="44113876"/>
          <w:placeholder>
            <w:docPart w:val="DefaultPlaceholder_-1854013440"/>
          </w:placeholder>
          <w:richText/>
        </w:sdtPr>
        <w:sdtContent>
          <w:r w:rsidRPr="00ED6BF4" w:rsidR="00BD4D82">
            <w:rPr>
              <w:b/>
              <w:i/>
            </w:rPr>
            <w:t>Saskia Perriard-Abdoh:</w:t>
          </w:r>
        </w:sdtContent>
      </w:sdt>
      <w:r w:rsidRPr="00ED6BF4">
        <w:t xml:space="preserve"> T</w:t>
      </w:r>
      <w:r w:rsidRPr="00ED6BF4" w:rsidR="00360AD4">
        <w:t>his is why we always have to be really careful in terms of intent and outcome</w:t>
      </w:r>
      <w:r w:rsidRPr="00ED6BF4">
        <w:t>.</w:t>
      </w:r>
      <w:r w:rsidRPr="00ED6BF4" w:rsidR="00360AD4">
        <w:t xml:space="preserve"> </w:t>
      </w:r>
      <w:r w:rsidRPr="00ED6BF4">
        <w:t>F</w:t>
      </w:r>
      <w:r w:rsidRPr="00ED6BF4" w:rsidR="00360AD4">
        <w:t xml:space="preserve">unding pots are </w:t>
      </w:r>
      <w:r w:rsidRPr="00ED6BF4">
        <w:t xml:space="preserve">sometimes </w:t>
      </w:r>
      <w:r w:rsidRPr="00ED6BF4" w:rsidR="00360AD4">
        <w:t xml:space="preserve">fragmented. </w:t>
      </w:r>
      <w:r w:rsidRPr="00ED6BF4">
        <w:t>F</w:t>
      </w:r>
      <w:r w:rsidRPr="00ED6BF4" w:rsidR="00360AD4">
        <w:t xml:space="preserve">unding can </w:t>
      </w:r>
      <w:r w:rsidRPr="00ED6BF4">
        <w:t xml:space="preserve">often </w:t>
      </w:r>
      <w:r w:rsidRPr="00ED6BF4" w:rsidR="00360AD4">
        <w:t>be dis</w:t>
      </w:r>
      <w:r w:rsidRPr="00ED6BF4" w:rsidR="00DE74A8">
        <w:t>bursed</w:t>
      </w:r>
      <w:r w:rsidRPr="00ED6BF4" w:rsidR="00360AD4">
        <w:t xml:space="preserve"> through an ecosystem and end up in hands where it was not necessarily expected to</w:t>
      </w:r>
      <w:r w:rsidR="00071B4D">
        <w:t xml:space="preserve"> end up</w:t>
      </w:r>
      <w:r w:rsidRPr="00ED6BF4" w:rsidR="00360AD4">
        <w:t xml:space="preserve">. </w:t>
      </w:r>
      <w:r w:rsidRPr="00ED6BF4">
        <w:t>T</w:t>
      </w:r>
      <w:r w:rsidRPr="00ED6BF4" w:rsidR="00360AD4">
        <w:t>here is a difference, I would say, between an intention and an unfortunate outcome.</w:t>
      </w:r>
    </w:p>
    <w:p w:rsidR="006C4A03" w:rsidRPr="00ED6BF4" w:rsidP="001D3B54">
      <w:pPr>
        <w:pStyle w:val="Answer"/>
      </w:pPr>
      <w:r w:rsidRPr="00ED6BF4">
        <w:t>T</w:t>
      </w:r>
      <w:r w:rsidRPr="00ED6BF4" w:rsidR="00360AD4">
        <w:t xml:space="preserve">he first thing I would say is </w:t>
      </w:r>
      <w:r w:rsidRPr="00ED6BF4">
        <w:t xml:space="preserve">that </w:t>
      </w:r>
      <w:r w:rsidRPr="00ED6BF4" w:rsidR="00360AD4">
        <w:t>it is really important to have transparency</w:t>
      </w:r>
      <w:r w:rsidRPr="00ED6BF4">
        <w:t xml:space="preserve"> and </w:t>
      </w:r>
      <w:r w:rsidRPr="00ED6BF4" w:rsidR="00360AD4">
        <w:t xml:space="preserve">accountability, especially when it comes to intermediary organisations. </w:t>
      </w:r>
      <w:r w:rsidRPr="00ED6BF4">
        <w:t>A</w:t>
      </w:r>
      <w:r w:rsidRPr="00ED6BF4" w:rsidR="00360AD4">
        <w:t xml:space="preserve">s an example, </w:t>
      </w:r>
      <w:r w:rsidRPr="00ED6BF4">
        <w:t>Kaleidoscope T</w:t>
      </w:r>
      <w:r w:rsidRPr="00ED6BF4" w:rsidR="00360AD4">
        <w:t>rust is an intermediary organisation.</w:t>
      </w:r>
      <w:r w:rsidRPr="00ED6BF4">
        <w:t xml:space="preserve"> </w:t>
      </w:r>
      <w:r w:rsidRPr="00ED6BF4" w:rsidR="00360AD4">
        <w:t>We run our own programmes, but a lot of the work</w:t>
      </w:r>
      <w:r w:rsidR="00071B4D">
        <w:t xml:space="preserve"> </w:t>
      </w:r>
      <w:r w:rsidRPr="00ED6BF4" w:rsidR="00360AD4">
        <w:t xml:space="preserve">we do is about disbursing funding, including from </w:t>
      </w:r>
      <w:r w:rsidRPr="00ED6BF4">
        <w:t>G</w:t>
      </w:r>
      <w:r w:rsidRPr="00ED6BF4" w:rsidR="00360AD4">
        <w:t>overnment</w:t>
      </w:r>
      <w:r w:rsidRPr="00ED6BF4">
        <w:t xml:space="preserve"> Departments</w:t>
      </w:r>
      <w:r w:rsidRPr="00ED6BF4" w:rsidR="00360AD4">
        <w:t xml:space="preserve"> like </w:t>
      </w:r>
      <w:r w:rsidRPr="00ED6BF4">
        <w:t xml:space="preserve">the </w:t>
      </w:r>
      <w:r w:rsidRPr="00ED6BF4" w:rsidR="00360AD4">
        <w:t>FCDO</w:t>
      </w:r>
      <w:r w:rsidR="00071B4D">
        <w:t xml:space="preserve"> and</w:t>
      </w:r>
      <w:r w:rsidRPr="00ED6BF4">
        <w:t xml:space="preserve"> </w:t>
      </w:r>
      <w:r w:rsidRPr="00ED6BF4">
        <w:t xml:space="preserve">from </w:t>
      </w:r>
      <w:r w:rsidRPr="00ED6BF4" w:rsidR="00360AD4">
        <w:t>the Commonwealth,</w:t>
      </w:r>
      <w:r w:rsidRPr="00ED6BF4" w:rsidR="00360AD4">
        <w:t xml:space="preserve"> to charities on the ground</w:t>
      </w:r>
      <w:r w:rsidRPr="00ED6BF4">
        <w:t>.</w:t>
      </w:r>
    </w:p>
    <w:p w:rsidR="00127EFA" w:rsidRPr="00ED6BF4" w:rsidP="001D3B54">
      <w:pPr>
        <w:pStyle w:val="Answer"/>
      </w:pPr>
      <w:r w:rsidRPr="00ED6BF4">
        <w:t>T</w:t>
      </w:r>
      <w:r w:rsidRPr="00ED6BF4" w:rsidR="00360AD4">
        <w:t xml:space="preserve">hose checks and balances </w:t>
      </w:r>
      <w:r w:rsidRPr="00ED6BF4">
        <w:t xml:space="preserve">and </w:t>
      </w:r>
      <w:r w:rsidRPr="00ED6BF4" w:rsidR="00360AD4">
        <w:t xml:space="preserve">that accountability, </w:t>
      </w:r>
      <w:r w:rsidRPr="00ED6BF4">
        <w:t xml:space="preserve">and </w:t>
      </w:r>
      <w:r w:rsidRPr="00ED6BF4" w:rsidR="00360AD4">
        <w:t xml:space="preserve">making sure that we do not end up inadvertently providing resource and funding to </w:t>
      </w:r>
      <w:r w:rsidR="00071B4D">
        <w:t xml:space="preserve">the wrong </w:t>
      </w:r>
      <w:r w:rsidRPr="00ED6BF4" w:rsidR="00360AD4">
        <w:t>organisations</w:t>
      </w:r>
      <w:r w:rsidRPr="00ED6BF4">
        <w:t>,</w:t>
      </w:r>
      <w:r w:rsidRPr="00ED6BF4" w:rsidR="00360AD4">
        <w:t xml:space="preserve"> </w:t>
      </w:r>
      <w:r w:rsidRPr="00ED6BF4">
        <w:t xml:space="preserve">are </w:t>
      </w:r>
      <w:r w:rsidRPr="00ED6BF4" w:rsidR="00360AD4">
        <w:t>an internal check and balance</w:t>
      </w:r>
      <w:r w:rsidRPr="00ED6BF4">
        <w:t>.</w:t>
      </w:r>
      <w:r w:rsidRPr="00ED6BF4" w:rsidR="00360AD4">
        <w:t xml:space="preserve"> </w:t>
      </w:r>
      <w:r w:rsidRPr="00ED6BF4">
        <w:t>M</w:t>
      </w:r>
      <w:r w:rsidRPr="00ED6BF4" w:rsidR="00360AD4">
        <w:t>ore upskilling could happen across civil society, to be frank</w:t>
      </w:r>
      <w:r w:rsidRPr="00ED6BF4">
        <w:t>,</w:t>
      </w:r>
      <w:r w:rsidRPr="00ED6BF4" w:rsidR="00360AD4">
        <w:t xml:space="preserve"> because a lot of intermediary organisations may not know </w:t>
      </w:r>
      <w:r w:rsidRPr="00ED6BF4">
        <w:t xml:space="preserve">that </w:t>
      </w:r>
      <w:r w:rsidRPr="00ED6BF4" w:rsidR="00360AD4">
        <w:t>they are doing this. It may just happen by accident</w:t>
      </w:r>
      <w:r w:rsidRPr="00ED6BF4">
        <w:t xml:space="preserve">—again, </w:t>
      </w:r>
      <w:r w:rsidRPr="00ED6BF4" w:rsidR="00360AD4">
        <w:t xml:space="preserve">I have to say </w:t>
      </w:r>
      <w:r w:rsidRPr="00ED6BF4">
        <w:t xml:space="preserve">that </w:t>
      </w:r>
      <w:r w:rsidRPr="00ED6BF4" w:rsidR="00360AD4">
        <w:t>mistakes do happen</w:t>
      </w:r>
      <w:r w:rsidRPr="00ED6BF4">
        <w:t xml:space="preserve">—but </w:t>
      </w:r>
      <w:r w:rsidRPr="00ED6BF4" w:rsidR="00360AD4">
        <w:t xml:space="preserve">you </w:t>
      </w:r>
      <w:r w:rsidRPr="00ED6BF4">
        <w:t xml:space="preserve">need to </w:t>
      </w:r>
      <w:r w:rsidRPr="00ED6BF4" w:rsidR="00360AD4">
        <w:t xml:space="preserve">have </w:t>
      </w:r>
      <w:r w:rsidRPr="00ED6BF4">
        <w:t xml:space="preserve">those </w:t>
      </w:r>
      <w:r w:rsidRPr="00ED6BF4" w:rsidR="00360AD4">
        <w:t xml:space="preserve">transparency </w:t>
      </w:r>
      <w:r w:rsidRPr="00ED6BF4">
        <w:t xml:space="preserve">and </w:t>
      </w:r>
      <w:r w:rsidRPr="00ED6BF4" w:rsidR="00360AD4">
        <w:t>accountability component</w:t>
      </w:r>
      <w:r w:rsidRPr="00ED6BF4">
        <w:t>s.</w:t>
      </w:r>
    </w:p>
    <w:p w:rsidR="00360AD4" w:rsidRPr="00ED6BF4" w:rsidP="001D3B54">
      <w:pPr>
        <w:pStyle w:val="Answer"/>
      </w:pPr>
      <w:r w:rsidRPr="00ED6BF4">
        <w:t xml:space="preserve">What </w:t>
      </w:r>
      <w:r w:rsidRPr="00ED6BF4" w:rsidR="007B2EDF">
        <w:t>I would</w:t>
      </w:r>
      <w:r w:rsidRPr="00ED6BF4">
        <w:t xml:space="preserve"> like to see from </w:t>
      </w:r>
      <w:r w:rsidRPr="00ED6BF4" w:rsidR="00127EFA">
        <w:t xml:space="preserve">the FCDO—and </w:t>
      </w:r>
      <w:r w:rsidRPr="00ED6BF4">
        <w:t>I am sure</w:t>
      </w:r>
      <w:r w:rsidRPr="00ED6BF4" w:rsidR="00127EFA">
        <w:t xml:space="preserve"> </w:t>
      </w:r>
      <w:r w:rsidRPr="00ED6BF4" w:rsidR="00DE74A8">
        <w:t xml:space="preserve">we are getting there; I </w:t>
      </w:r>
      <w:r w:rsidRPr="00ED6BF4" w:rsidR="006C4A03">
        <w:t>am very hopeful</w:t>
      </w:r>
      <w:r w:rsidRPr="00ED6BF4" w:rsidR="00127EFA">
        <w:t xml:space="preserve">—is that, as </w:t>
      </w:r>
      <w:r w:rsidRPr="00ED6BF4">
        <w:t>these questions come to light and these isolated incidents happen, there are remedies to make sure it does not happen again. That is the important thing, because you also do not want to do the opposite, where you create a threshold to access support and funding</w:t>
      </w:r>
      <w:r w:rsidRPr="00ED6BF4" w:rsidR="00127EFA">
        <w:t xml:space="preserve"> that </w:t>
      </w:r>
      <w:r w:rsidRPr="00ED6BF4">
        <w:t xml:space="preserve">is so high that </w:t>
      </w:r>
      <w:r w:rsidRPr="00ED6BF4" w:rsidR="00127EFA">
        <w:t xml:space="preserve">tiny </w:t>
      </w:r>
      <w:r w:rsidRPr="00ED6BF4">
        <w:t>organisation</w:t>
      </w:r>
      <w:r w:rsidRPr="00ED6BF4" w:rsidR="00127EFA">
        <w:t>s</w:t>
      </w:r>
      <w:r w:rsidRPr="00ED6BF4">
        <w:t xml:space="preserve"> that really need help and support are not able to apply for that funding</w:t>
      </w:r>
      <w:r w:rsidR="00071B4D">
        <w:t xml:space="preserve"> because they do not meet t</w:t>
      </w:r>
      <w:r w:rsidRPr="00ED6BF4">
        <w:t>he threshold</w:t>
      </w:r>
      <w:r w:rsidRPr="00ED6BF4" w:rsidR="00127EFA">
        <w:t>.</w:t>
      </w:r>
      <w:r w:rsidRPr="00ED6BF4">
        <w:t xml:space="preserve"> </w:t>
      </w:r>
      <w:r w:rsidR="00071B4D">
        <w:t>T</w:t>
      </w:r>
      <w:r w:rsidRPr="00ED6BF4" w:rsidR="00127EFA">
        <w:t xml:space="preserve">here is sometimes </w:t>
      </w:r>
      <w:r w:rsidRPr="00ED6BF4">
        <w:t>a very clear capability gap.</w:t>
      </w:r>
    </w:p>
    <w:p w:rsidR="00127EFA" w:rsidRPr="00ED6BF4" w:rsidP="00127EFA">
      <w:pPr>
        <w:pStyle w:val="Question"/>
        <w:numPr>
          <w:ilvl w:val="0"/>
          <w:numId w:val="0"/>
        </w:numPr>
        <w:ind w:left="794"/>
      </w:pPr>
      <w:r w:rsidRPr="00ED6BF4">
        <w:t>I am sorry, because</w:t>
      </w:r>
      <w:r w:rsidRPr="00ED6BF4">
        <w:t xml:space="preserve"> </w:t>
      </w:r>
      <w:r w:rsidRPr="00ED6BF4" w:rsidR="00360AD4">
        <w:t xml:space="preserve">we are slightly going around the topic of the evidence session, </w:t>
      </w:r>
      <w:r w:rsidRPr="00ED6BF4">
        <w:t xml:space="preserve">but </w:t>
      </w:r>
      <w:r w:rsidRPr="00ED6BF4" w:rsidR="00360AD4">
        <w:t xml:space="preserve">the one example I will bring </w:t>
      </w:r>
      <w:r w:rsidRPr="00ED6BF4" w:rsidR="006C4A03">
        <w:t xml:space="preserve">up </w:t>
      </w:r>
      <w:r w:rsidRPr="00ED6BF4" w:rsidR="00360AD4">
        <w:t xml:space="preserve">is that digital upskilling </w:t>
      </w:r>
      <w:r w:rsidR="00071B4D">
        <w:t>is</w:t>
      </w:r>
      <w:r w:rsidRPr="00ED6BF4" w:rsidR="00360AD4">
        <w:t xml:space="preserve"> a huge issue that has emerged through the pandemic. </w:t>
      </w:r>
      <w:r w:rsidRPr="00ED6BF4">
        <w:t>A</w:t>
      </w:r>
      <w:r w:rsidRPr="00ED6BF4" w:rsidR="00360AD4">
        <w:t xml:space="preserve"> lot of organisations</w:t>
      </w:r>
      <w:r w:rsidRPr="00ED6BF4">
        <w:t xml:space="preserve"> and </w:t>
      </w:r>
      <w:r w:rsidRPr="00ED6BF4" w:rsidR="00360AD4">
        <w:t xml:space="preserve">individuals had to learn </w:t>
      </w:r>
      <w:r w:rsidR="00071B4D">
        <w:t>about using</w:t>
      </w:r>
      <w:r w:rsidRPr="00ED6BF4" w:rsidR="00360AD4">
        <w:t xml:space="preserve"> social media</w:t>
      </w:r>
      <w:r w:rsidRPr="00ED6BF4">
        <w:t>,</w:t>
      </w:r>
      <w:r w:rsidRPr="00ED6BF4" w:rsidR="00360AD4">
        <w:t xml:space="preserve"> </w:t>
      </w:r>
      <w:r w:rsidRPr="00ED6BF4" w:rsidR="006C4A03">
        <w:t xml:space="preserve">about </w:t>
      </w:r>
      <w:r w:rsidRPr="00ED6BF4" w:rsidR="00360AD4">
        <w:t xml:space="preserve">grant proposals </w:t>
      </w:r>
      <w:r w:rsidRPr="00ED6BF4">
        <w:t>t</w:t>
      </w:r>
      <w:r w:rsidRPr="00ED6BF4" w:rsidR="00360AD4">
        <w:t xml:space="preserve">hat happened virtually and </w:t>
      </w:r>
      <w:r w:rsidRPr="00ED6BF4" w:rsidR="006C4A03">
        <w:t xml:space="preserve">about </w:t>
      </w:r>
      <w:r w:rsidRPr="00ED6BF4" w:rsidR="00360AD4">
        <w:t xml:space="preserve">evidence sessions and meetings that had to happen through Zoom. </w:t>
      </w:r>
      <w:r w:rsidRPr="00ED6BF4">
        <w:t>Y</w:t>
      </w:r>
      <w:r w:rsidRPr="00ED6BF4" w:rsidR="00360AD4">
        <w:t>ou also have that very clear tech aspect</w:t>
      </w:r>
      <w:r w:rsidRPr="00ED6BF4">
        <w:t xml:space="preserve">, which </w:t>
      </w:r>
      <w:r w:rsidRPr="00ED6BF4" w:rsidR="00360AD4">
        <w:t>requires support</w:t>
      </w:r>
      <w:r w:rsidRPr="00ED6BF4">
        <w:t xml:space="preserve"> and </w:t>
      </w:r>
      <w:r w:rsidRPr="00ED6BF4" w:rsidR="00360AD4">
        <w:t>help.</w:t>
      </w:r>
    </w:p>
    <w:p w:rsidR="00360AD4" w:rsidRPr="00ED6BF4" w:rsidP="00127EFA">
      <w:pPr>
        <w:pStyle w:val="Question"/>
        <w:numPr>
          <w:ilvl w:val="0"/>
          <w:numId w:val="0"/>
        </w:numPr>
        <w:ind w:left="794"/>
      </w:pPr>
      <w:r w:rsidRPr="00ED6BF4">
        <w:t xml:space="preserve">Going </w:t>
      </w:r>
      <w:r w:rsidRPr="00ED6BF4">
        <w:t xml:space="preserve">back to your question, </w:t>
      </w:r>
      <w:r w:rsidRPr="00ED6BF4">
        <w:t xml:space="preserve">if you make </w:t>
      </w:r>
      <w:r w:rsidRPr="00ED6BF4">
        <w:t xml:space="preserve">the situation overly complex, you run the risk of having </w:t>
      </w:r>
      <w:r w:rsidRPr="00ED6BF4">
        <w:t xml:space="preserve">very valid </w:t>
      </w:r>
      <w:r w:rsidRPr="00ED6BF4">
        <w:t xml:space="preserve">organisations </w:t>
      </w:r>
      <w:r w:rsidRPr="00ED6BF4">
        <w:t xml:space="preserve">turn </w:t>
      </w:r>
      <w:r w:rsidRPr="00ED6BF4">
        <w:t>away from the system</w:t>
      </w:r>
      <w:r w:rsidRPr="00ED6BF4">
        <w:t>,</w:t>
      </w:r>
      <w:r w:rsidRPr="00ED6BF4">
        <w:t xml:space="preserve"> because they are better off trying to find resources elsewhere.</w:t>
      </w:r>
      <w:r w:rsidRPr="00ED6BF4">
        <w:t xml:space="preserve"> M</w:t>
      </w:r>
      <w:r w:rsidRPr="00ED6BF4">
        <w:t xml:space="preserve">y conclusion here is, yes, have your checks and balances, </w:t>
      </w:r>
      <w:r w:rsidRPr="00ED6BF4">
        <w:t>and</w:t>
      </w:r>
      <w:r w:rsidRPr="00ED6BF4" w:rsidR="00DE74A8">
        <w:t>,</w:t>
      </w:r>
      <w:r w:rsidRPr="00ED6BF4">
        <w:t xml:space="preserve"> </w:t>
      </w:r>
      <w:r w:rsidRPr="00ED6BF4">
        <w:t>yes, have your accountability protocols, but it is much more important that</w:t>
      </w:r>
      <w:r w:rsidRPr="00ED6BF4">
        <w:t>,</w:t>
      </w:r>
      <w:r w:rsidRPr="00ED6BF4">
        <w:t xml:space="preserve"> when a moment happens</w:t>
      </w:r>
      <w:r w:rsidRPr="00ED6BF4">
        <w:t xml:space="preserve"> where</w:t>
      </w:r>
      <w:r w:rsidRPr="00ED6BF4">
        <w:t xml:space="preserve"> you realise </w:t>
      </w:r>
      <w:r w:rsidRPr="00ED6BF4">
        <w:t xml:space="preserve">that </w:t>
      </w:r>
      <w:r w:rsidRPr="00ED6BF4">
        <w:t xml:space="preserve">an organisation has been funded that should not have been, there is a remedy rather than stopping the </w:t>
      </w:r>
      <w:r w:rsidRPr="00ED6BF4">
        <w:t>dis</w:t>
      </w:r>
      <w:r w:rsidRPr="00ED6BF4" w:rsidR="00DE74A8">
        <w:t>bursal</w:t>
      </w:r>
      <w:r w:rsidRPr="00ED6BF4">
        <w:t xml:space="preserve"> </w:t>
      </w:r>
      <w:r w:rsidRPr="00ED6BF4">
        <w:t>of funding throughout the system.</w:t>
      </w:r>
    </w:p>
    <w:p w:rsidR="00127EFA" w:rsidRPr="00ED6BF4" w:rsidP="00360AD4">
      <w:pPr>
        <w:pStyle w:val="Question"/>
      </w:pPr>
      <w:sdt>
        <w:sdtPr>
          <w:alias w:val="Member"/>
          <w:tag w:val="&lt;Member mnisId='4403' dodsId='137565'&gt;"/>
          <w:id w:val="-1659766965"/>
          <w:placeholder>
            <w:docPart w:val="DefaultPlaceholder_-1854013440"/>
          </w:placeholder>
          <w:richText/>
        </w:sdtPr>
        <w:sdtContent>
          <w:r w:rsidRPr="00ED6BF4">
            <w:rPr>
              <w:b/>
            </w:rPr>
            <w:t>Chris Law:</w:t>
          </w:r>
        </w:sdtContent>
      </w:sdt>
      <w:r w:rsidRPr="00ED6BF4">
        <w:t xml:space="preserve"> T</w:t>
      </w:r>
      <w:r w:rsidRPr="00ED6BF4" w:rsidR="00360AD4">
        <w:t xml:space="preserve">o what extent do </w:t>
      </w:r>
      <w:r w:rsidRPr="00ED6BF4">
        <w:t>FCDO</w:t>
      </w:r>
      <w:r w:rsidRPr="00ED6BF4" w:rsidR="00BD4D82">
        <w:t>’</w:t>
      </w:r>
      <w:r w:rsidRPr="00ED6BF4">
        <w:t xml:space="preserve">s </w:t>
      </w:r>
      <w:r w:rsidRPr="00ED6BF4" w:rsidR="00360AD4">
        <w:t>strategies</w:t>
      </w:r>
      <w:r w:rsidRPr="00ED6BF4">
        <w:t>,</w:t>
      </w:r>
      <w:r w:rsidRPr="00ED6BF4" w:rsidR="00360AD4">
        <w:t xml:space="preserve"> includ</w:t>
      </w:r>
      <w:r w:rsidRPr="00ED6BF4">
        <w:t>ing the i</w:t>
      </w:r>
      <w:r w:rsidRPr="00ED6BF4" w:rsidR="00360AD4">
        <w:t xml:space="preserve">nternational </w:t>
      </w:r>
      <w:r w:rsidRPr="00ED6BF4">
        <w:t>d</w:t>
      </w:r>
      <w:r w:rsidRPr="00ED6BF4" w:rsidR="00360AD4">
        <w:t xml:space="preserve">evelopment </w:t>
      </w:r>
      <w:r w:rsidRPr="00ED6BF4">
        <w:t>s</w:t>
      </w:r>
      <w:r w:rsidRPr="00ED6BF4" w:rsidR="00360AD4">
        <w:t xml:space="preserve">trategy and </w:t>
      </w:r>
      <w:r w:rsidRPr="00ED6BF4">
        <w:t>the i</w:t>
      </w:r>
      <w:r w:rsidRPr="00ED6BF4" w:rsidR="00360AD4">
        <w:t xml:space="preserve">nternational </w:t>
      </w:r>
      <w:r w:rsidRPr="00ED6BF4">
        <w:t>w</w:t>
      </w:r>
      <w:r w:rsidRPr="00ED6BF4" w:rsidR="00360AD4">
        <w:t xml:space="preserve">omen and </w:t>
      </w:r>
      <w:r w:rsidRPr="00ED6BF4">
        <w:t>girls s</w:t>
      </w:r>
      <w:r w:rsidRPr="00ED6BF4" w:rsidR="00360AD4">
        <w:t>trategy</w:t>
      </w:r>
      <w:r w:rsidRPr="00ED6BF4">
        <w:t>,</w:t>
      </w:r>
      <w:r w:rsidRPr="00ED6BF4" w:rsidR="00360AD4">
        <w:t xml:space="preserve"> </w:t>
      </w:r>
      <w:r w:rsidRPr="00ED6BF4">
        <w:t xml:space="preserve">take account of the needs of </w:t>
      </w:r>
      <w:r w:rsidRPr="00ED6BF4" w:rsidR="00360AD4">
        <w:t>marginalise</w:t>
      </w:r>
      <w:r w:rsidRPr="00ED6BF4">
        <w:t>d</w:t>
      </w:r>
      <w:r w:rsidRPr="00ED6BF4" w:rsidR="00360AD4">
        <w:t xml:space="preserve"> groups, including </w:t>
      </w:r>
      <w:r w:rsidRPr="00ED6BF4" w:rsidR="003D5F63">
        <w:t>persons with dis</w:t>
      </w:r>
      <w:r w:rsidRPr="00ED6BF4" w:rsidR="00360AD4">
        <w:t>abilities and LGBT</w:t>
      </w:r>
      <w:r w:rsidRPr="00ED6BF4">
        <w:t xml:space="preserve">+ </w:t>
      </w:r>
      <w:r w:rsidRPr="00ED6BF4" w:rsidR="00360AD4">
        <w:t>people</w:t>
      </w:r>
      <w:r w:rsidRPr="00ED6BF4">
        <w:t>?</w:t>
      </w:r>
      <w:r w:rsidRPr="00ED6BF4" w:rsidR="00360AD4">
        <w:t xml:space="preserve"> </w:t>
      </w:r>
      <w:r w:rsidRPr="00ED6BF4">
        <w:t>O</w:t>
      </w:r>
      <w:r w:rsidRPr="00ED6BF4" w:rsidR="00360AD4">
        <w:t xml:space="preserve">n the back of that, how well does the </w:t>
      </w:r>
      <w:r w:rsidRPr="00ED6BF4">
        <w:t xml:space="preserve">FCDO </w:t>
      </w:r>
      <w:r w:rsidRPr="00ED6BF4" w:rsidR="00360AD4">
        <w:t xml:space="preserve">disability inclusion and </w:t>
      </w:r>
      <w:r w:rsidRPr="00ED6BF4">
        <w:t xml:space="preserve">rights </w:t>
      </w:r>
      <w:r w:rsidRPr="00ED6BF4" w:rsidR="00360AD4">
        <w:t xml:space="preserve">strategy </w:t>
      </w:r>
      <w:r w:rsidRPr="00ED6BF4">
        <w:t xml:space="preserve">take account </w:t>
      </w:r>
      <w:r w:rsidR="00071B4D">
        <w:t xml:space="preserve">of </w:t>
      </w:r>
      <w:r w:rsidRPr="00ED6BF4">
        <w:t xml:space="preserve">the </w:t>
      </w:r>
      <w:r w:rsidRPr="00ED6BF4" w:rsidR="00360AD4">
        <w:t xml:space="preserve">needs of </w:t>
      </w:r>
      <w:r w:rsidRPr="00ED6BF4" w:rsidR="003D5F63">
        <w:t>persons with dis</w:t>
      </w:r>
      <w:r w:rsidRPr="00ED6BF4" w:rsidR="00360AD4">
        <w:t>abilities?</w:t>
      </w:r>
    </w:p>
    <w:p w:rsidR="00360AD4" w:rsidRPr="00ED6BF4" w:rsidP="00127EFA">
      <w:pPr>
        <w:pStyle w:val="Answer"/>
      </w:pPr>
      <w:sdt>
        <w:sdtPr>
          <w:alias w:val="Witness"/>
          <w:id w:val="-7599122"/>
          <w:placeholder>
            <w:docPart w:val="DefaultPlaceholder_-1854013440"/>
          </w:placeholder>
          <w:richText/>
        </w:sdtPr>
        <w:sdtContent>
          <w:r w:rsidRPr="00ED6BF4" w:rsidR="00BD4D82">
            <w:rPr>
              <w:b/>
              <w:i/>
            </w:rPr>
            <w:t>Kirsty Smith:</w:t>
          </w:r>
        </w:sdtContent>
      </w:sdt>
      <w:r w:rsidRPr="00ED6BF4" w:rsidR="00127EFA">
        <w:t xml:space="preserve"> W</w:t>
      </w:r>
      <w:r w:rsidRPr="00ED6BF4">
        <w:t xml:space="preserve">hat we find is that the </w:t>
      </w:r>
      <w:r w:rsidRPr="00ED6BF4" w:rsidR="00127EFA">
        <w:t>i</w:t>
      </w:r>
      <w:r w:rsidRPr="00ED6BF4">
        <w:t xml:space="preserve">nternational </w:t>
      </w:r>
      <w:r w:rsidRPr="00ED6BF4" w:rsidR="00127EFA">
        <w:t>d</w:t>
      </w:r>
      <w:r w:rsidRPr="00ED6BF4">
        <w:t xml:space="preserve">evelopment </w:t>
      </w:r>
      <w:r w:rsidRPr="00ED6BF4" w:rsidR="00127EFA">
        <w:t>s</w:t>
      </w:r>
      <w:r w:rsidRPr="00ED6BF4">
        <w:t xml:space="preserve">trategy and the </w:t>
      </w:r>
      <w:r w:rsidRPr="00ED6BF4" w:rsidR="00127EFA">
        <w:t>w</w:t>
      </w:r>
      <w:r w:rsidRPr="00ED6BF4">
        <w:t xml:space="preserve">omen and </w:t>
      </w:r>
      <w:r w:rsidRPr="00ED6BF4" w:rsidR="00127EFA">
        <w:t>g</w:t>
      </w:r>
      <w:r w:rsidRPr="00ED6BF4">
        <w:t xml:space="preserve">irls </w:t>
      </w:r>
      <w:r w:rsidRPr="00ED6BF4" w:rsidR="00127EFA">
        <w:t>s</w:t>
      </w:r>
      <w:r w:rsidRPr="00ED6BF4">
        <w:t>trategy make reference to women with disabilities</w:t>
      </w:r>
      <w:r w:rsidRPr="00ED6BF4" w:rsidR="00127EFA">
        <w:t xml:space="preserve"> and</w:t>
      </w:r>
      <w:r w:rsidRPr="00ED6BF4">
        <w:t xml:space="preserve"> </w:t>
      </w:r>
      <w:r w:rsidRPr="00ED6BF4" w:rsidR="00D92566">
        <w:t xml:space="preserve">people </w:t>
      </w:r>
      <w:r w:rsidRPr="00ED6BF4" w:rsidR="003D5F63">
        <w:t>with dis</w:t>
      </w:r>
      <w:r w:rsidRPr="00ED6BF4">
        <w:t>abilities, but the disability inclusion and right</w:t>
      </w:r>
      <w:r w:rsidRPr="00ED6BF4" w:rsidR="00127EFA">
        <w:t>s</w:t>
      </w:r>
      <w:r w:rsidRPr="00ED6BF4">
        <w:t xml:space="preserve"> strategy is not integral to them. </w:t>
      </w:r>
      <w:r w:rsidRPr="00ED6BF4" w:rsidR="00127EFA">
        <w:t>D</w:t>
      </w:r>
      <w:r w:rsidRPr="00ED6BF4">
        <w:t xml:space="preserve">espite the fact that the </w:t>
      </w:r>
      <w:r w:rsidRPr="00ED6BF4" w:rsidR="00127EFA">
        <w:t>i</w:t>
      </w:r>
      <w:r w:rsidRPr="00ED6BF4">
        <w:t xml:space="preserve">nternational </w:t>
      </w:r>
      <w:r w:rsidRPr="00ED6BF4" w:rsidR="00127EFA">
        <w:t>d</w:t>
      </w:r>
      <w:r w:rsidRPr="00ED6BF4">
        <w:t xml:space="preserve">evelopment </w:t>
      </w:r>
      <w:r w:rsidRPr="00ED6BF4" w:rsidR="00127EFA">
        <w:t>s</w:t>
      </w:r>
      <w:r w:rsidRPr="00ED6BF4">
        <w:t xml:space="preserve">trategy came out only three months after the </w:t>
      </w:r>
      <w:r w:rsidRPr="00ED6BF4" w:rsidR="00127EFA">
        <w:t>d</w:t>
      </w:r>
      <w:r w:rsidRPr="00ED6BF4">
        <w:t xml:space="preserve">isability </w:t>
      </w:r>
      <w:r w:rsidRPr="00ED6BF4" w:rsidR="00127EFA">
        <w:t>i</w:t>
      </w:r>
      <w:r w:rsidRPr="00ED6BF4">
        <w:t xml:space="preserve">nclusion and </w:t>
      </w:r>
      <w:r w:rsidRPr="00ED6BF4" w:rsidR="00127EFA">
        <w:t>r</w:t>
      </w:r>
      <w:r w:rsidRPr="00ED6BF4">
        <w:t xml:space="preserve">ights </w:t>
      </w:r>
      <w:r w:rsidRPr="00ED6BF4" w:rsidR="00127EFA">
        <w:t>s</w:t>
      </w:r>
      <w:r w:rsidRPr="00ED6BF4">
        <w:t>trategy, it was almost invisible.</w:t>
      </w:r>
    </w:p>
    <w:p w:rsidR="00360AD4" w:rsidRPr="00ED6BF4" w:rsidP="00127EFA">
      <w:pPr>
        <w:pStyle w:val="Question"/>
        <w:numPr>
          <w:ilvl w:val="0"/>
          <w:numId w:val="0"/>
        </w:numPr>
        <w:ind w:left="794"/>
      </w:pPr>
      <w:r w:rsidRPr="00ED6BF4">
        <w:t>T</w:t>
      </w:r>
      <w:r w:rsidRPr="00ED6BF4">
        <w:t xml:space="preserve">here are three references in the </w:t>
      </w:r>
      <w:r w:rsidRPr="00ED6BF4">
        <w:t>i</w:t>
      </w:r>
      <w:r w:rsidRPr="00ED6BF4">
        <w:t xml:space="preserve">nternational </w:t>
      </w:r>
      <w:r w:rsidRPr="00ED6BF4">
        <w:t>d</w:t>
      </w:r>
      <w:r w:rsidRPr="00ED6BF4">
        <w:t xml:space="preserve">evelopment </w:t>
      </w:r>
      <w:r w:rsidRPr="00ED6BF4">
        <w:t>s</w:t>
      </w:r>
      <w:r w:rsidRPr="00ED6BF4">
        <w:t>trategy</w:t>
      </w:r>
      <w:r w:rsidRPr="00ED6BF4">
        <w:t>—</w:t>
      </w:r>
      <w:r w:rsidRPr="00ED6BF4">
        <w:t>one reference to barriers to girls</w:t>
      </w:r>
      <w:r w:rsidRPr="00ED6BF4" w:rsidR="00BD4D82">
        <w:t>’</w:t>
      </w:r>
      <w:r w:rsidRPr="00ED6BF4">
        <w:t xml:space="preserve"> education, one to ending gender-based violence and one listing </w:t>
      </w:r>
      <w:r w:rsidR="00071B4D">
        <w:t>people</w:t>
      </w:r>
      <w:r w:rsidRPr="00ED6BF4" w:rsidR="003D5F63">
        <w:t xml:space="preserve"> with dis</w:t>
      </w:r>
      <w:r w:rsidRPr="00ED6BF4">
        <w:t>abilities as one of the most at-risk groups in need of protection at times of crisis or conflict</w:t>
      </w:r>
      <w:r w:rsidRPr="00ED6BF4">
        <w:t>.</w:t>
      </w:r>
      <w:r w:rsidRPr="00ED6BF4">
        <w:t xml:space="preserve"> </w:t>
      </w:r>
      <w:r w:rsidRPr="00ED6BF4">
        <w:t>T</w:t>
      </w:r>
      <w:r w:rsidRPr="00ED6BF4">
        <w:t xml:space="preserve">he commitments that </w:t>
      </w:r>
      <w:r w:rsidRPr="00ED6BF4">
        <w:t>are</w:t>
      </w:r>
      <w:r w:rsidRPr="00ED6BF4">
        <w:t xml:space="preserve"> made in the very ambitious disability inclusion </w:t>
      </w:r>
      <w:r w:rsidRPr="00ED6BF4">
        <w:t xml:space="preserve">and </w:t>
      </w:r>
      <w:r w:rsidRPr="00ED6BF4">
        <w:t xml:space="preserve">rights strategy about hearing the voices of </w:t>
      </w:r>
      <w:r w:rsidR="00071B4D">
        <w:t>people</w:t>
      </w:r>
      <w:r w:rsidRPr="00ED6BF4" w:rsidR="003D5F63">
        <w:t xml:space="preserve"> with dis</w:t>
      </w:r>
      <w:r w:rsidRPr="00ED6BF4">
        <w:t>abilities</w:t>
      </w:r>
      <w:r w:rsidRPr="00ED6BF4">
        <w:t>,</w:t>
      </w:r>
      <w:r w:rsidRPr="00ED6BF4">
        <w:t xml:space="preserve"> </w:t>
      </w:r>
      <w:r w:rsidRPr="00ED6BF4">
        <w:t xml:space="preserve">or </w:t>
      </w:r>
      <w:r w:rsidRPr="00ED6BF4">
        <w:t xml:space="preserve">about, as Saskia said, </w:t>
      </w:r>
      <w:r w:rsidRPr="00ED6BF4" w:rsidR="00B57014">
        <w:t xml:space="preserve">enabling </w:t>
      </w:r>
      <w:r w:rsidRPr="00ED6BF4">
        <w:t xml:space="preserve">representative groups like organisations or </w:t>
      </w:r>
      <w:r w:rsidR="00092D51">
        <w:t>people</w:t>
      </w:r>
      <w:r w:rsidRPr="00ED6BF4" w:rsidR="003D5F63">
        <w:t xml:space="preserve"> with dis</w:t>
      </w:r>
      <w:r w:rsidRPr="00ED6BF4">
        <w:t>abilities to have a place at the table</w:t>
      </w:r>
      <w:r w:rsidRPr="00ED6BF4">
        <w:t xml:space="preserve">, </w:t>
      </w:r>
      <w:r w:rsidR="00092D51">
        <w:t xml:space="preserve">to </w:t>
      </w:r>
      <w:r w:rsidRPr="00ED6BF4">
        <w:t xml:space="preserve">influence decision-making </w:t>
      </w:r>
      <w:r w:rsidRPr="00ED6BF4">
        <w:t xml:space="preserve">or </w:t>
      </w:r>
      <w:r w:rsidR="00092D51">
        <w:t xml:space="preserve">to </w:t>
      </w:r>
      <w:r w:rsidRPr="00ED6BF4">
        <w:t xml:space="preserve">have any </w:t>
      </w:r>
      <w:r w:rsidRPr="00ED6BF4">
        <w:t xml:space="preserve">kind of </w:t>
      </w:r>
      <w:r w:rsidRPr="00ED6BF4">
        <w:t xml:space="preserve">control over resources just </w:t>
      </w:r>
      <w:r w:rsidR="00092D51">
        <w:t>was</w:t>
      </w:r>
      <w:r w:rsidRPr="00ED6BF4">
        <w:t xml:space="preserve"> </w:t>
      </w:r>
      <w:r w:rsidRPr="00ED6BF4">
        <w:t>not there.</w:t>
      </w:r>
    </w:p>
    <w:p w:rsidR="00360AD4" w:rsidRPr="00ED6BF4" w:rsidP="00127EFA">
      <w:pPr>
        <w:pStyle w:val="Question"/>
        <w:numPr>
          <w:ilvl w:val="0"/>
          <w:numId w:val="0"/>
        </w:numPr>
        <w:ind w:left="794"/>
      </w:pPr>
      <w:r w:rsidRPr="00ED6BF4">
        <w:t>S</w:t>
      </w:r>
      <w:r w:rsidRPr="00ED6BF4">
        <w:t>imilarly</w:t>
      </w:r>
      <w:r w:rsidRPr="00ED6BF4">
        <w:t>,</w:t>
      </w:r>
      <w:r w:rsidRPr="00ED6BF4">
        <w:t xml:space="preserve"> with the women and girls strategy, there are two or three mentions of women with disabilities</w:t>
      </w:r>
      <w:r w:rsidRPr="00ED6BF4">
        <w:t>.</w:t>
      </w:r>
      <w:r w:rsidRPr="00ED6BF4">
        <w:t xml:space="preserve"> </w:t>
      </w:r>
      <w:r w:rsidRPr="00ED6BF4">
        <w:t xml:space="preserve">There is a </w:t>
      </w:r>
      <w:r w:rsidRPr="00ED6BF4">
        <w:t>recognition that there is an increased risk of violence</w:t>
      </w:r>
      <w:r w:rsidRPr="00ED6BF4">
        <w:t>,</w:t>
      </w:r>
      <w:r w:rsidRPr="00ED6BF4">
        <w:t xml:space="preserve"> </w:t>
      </w:r>
      <w:r w:rsidRPr="00ED6BF4">
        <w:t xml:space="preserve">that there </w:t>
      </w:r>
      <w:r w:rsidRPr="00ED6BF4">
        <w:t xml:space="preserve">are additional barriers to accessing and remaining in education, and </w:t>
      </w:r>
      <w:r w:rsidRPr="00ED6BF4" w:rsidR="00B57014">
        <w:t xml:space="preserve">that there is a </w:t>
      </w:r>
      <w:r w:rsidRPr="00ED6BF4">
        <w:t>need for disaggregated data</w:t>
      </w:r>
      <w:r w:rsidRPr="00ED6BF4">
        <w:t>, but</w:t>
      </w:r>
      <w:r w:rsidRPr="00ED6BF4">
        <w:t xml:space="preserve"> </w:t>
      </w:r>
      <w:r w:rsidRPr="00ED6BF4">
        <w:t>t</w:t>
      </w:r>
      <w:r w:rsidRPr="00ED6BF4">
        <w:t xml:space="preserve">he ambition of the disability inclusion </w:t>
      </w:r>
      <w:r w:rsidRPr="00ED6BF4">
        <w:t xml:space="preserve">and </w:t>
      </w:r>
      <w:r w:rsidRPr="00ED6BF4">
        <w:t>rights strategy and the very strong emphasis on including the voice of those who are traditionally marginalised is absent.</w:t>
      </w:r>
    </w:p>
    <w:p w:rsidR="00572377" w:rsidRPr="00ED6BF4" w:rsidP="00127EFA">
      <w:pPr>
        <w:pStyle w:val="Question"/>
        <w:numPr>
          <w:ilvl w:val="0"/>
          <w:numId w:val="0"/>
        </w:numPr>
        <w:ind w:left="794"/>
      </w:pPr>
      <w:r w:rsidRPr="00ED6BF4">
        <w:t>T</w:t>
      </w:r>
      <w:r w:rsidRPr="00ED6BF4" w:rsidR="00360AD4">
        <w:t>hat is particularly disappointing for the women and girls strategy because</w:t>
      </w:r>
      <w:r w:rsidRPr="00ED6BF4">
        <w:t>,</w:t>
      </w:r>
      <w:r w:rsidRPr="00ED6BF4" w:rsidR="00360AD4">
        <w:t xml:space="preserve"> </w:t>
      </w:r>
      <w:r w:rsidRPr="00ED6BF4">
        <w:t xml:space="preserve">if </w:t>
      </w:r>
      <w:r w:rsidRPr="00ED6BF4" w:rsidR="00360AD4">
        <w:t xml:space="preserve">we want that strategy to reach the most marginalised, it is going to fail if women with disabilities are not seen as a really fundamental part of </w:t>
      </w:r>
      <w:r w:rsidRPr="00ED6BF4" w:rsidR="00B57014">
        <w:t xml:space="preserve">that </w:t>
      </w:r>
      <w:r w:rsidRPr="00ED6BF4" w:rsidR="00360AD4">
        <w:t>consideration</w:t>
      </w:r>
      <w:r w:rsidRPr="00ED6BF4">
        <w:t>.</w:t>
      </w:r>
      <w:r w:rsidRPr="00ED6BF4" w:rsidR="00360AD4">
        <w:t xml:space="preserve"> </w:t>
      </w:r>
      <w:r w:rsidRPr="00ED6BF4">
        <w:t>T</w:t>
      </w:r>
      <w:r w:rsidRPr="00ED6BF4" w:rsidR="00360AD4">
        <w:t>hat has to be from the needs assessment and planning stage. We sometimes find that this is added on late</w:t>
      </w:r>
      <w:r w:rsidRPr="00ED6BF4">
        <w:t>r</w:t>
      </w:r>
      <w:r w:rsidRPr="00ED6BF4">
        <w:t>—“</w:t>
      </w:r>
      <w:r w:rsidRPr="00ED6BF4" w:rsidR="00360AD4">
        <w:t>Oh</w:t>
      </w:r>
      <w:r w:rsidRPr="00ED6BF4">
        <w:t xml:space="preserve">, </w:t>
      </w:r>
      <w:r w:rsidRPr="00ED6BF4" w:rsidR="00360AD4">
        <w:t xml:space="preserve">yes, </w:t>
      </w:r>
      <w:r w:rsidRPr="00ED6BF4">
        <w:t>we</w:t>
      </w:r>
      <w:r w:rsidRPr="00ED6BF4" w:rsidR="003D4537">
        <w:t xml:space="preserve"> wi</w:t>
      </w:r>
      <w:r w:rsidRPr="00ED6BF4">
        <w:t xml:space="preserve">ll </w:t>
      </w:r>
      <w:r w:rsidRPr="00ED6BF4" w:rsidR="00360AD4">
        <w:t>make sure that a certain number of the people we reach in our programmes will be women with disabilities</w:t>
      </w:r>
      <w:r w:rsidRPr="00ED6BF4">
        <w:t>”</w:t>
      </w:r>
      <w:r w:rsidRPr="00ED6BF4" w:rsidR="00B57014">
        <w:t>—but t</w:t>
      </w:r>
      <w:r w:rsidRPr="00ED6BF4" w:rsidR="00360AD4">
        <w:t>hat is completely impossible. It just does not work</w:t>
      </w:r>
      <w:r w:rsidRPr="00ED6BF4">
        <w:t>,</w:t>
      </w:r>
      <w:r w:rsidRPr="00ED6BF4" w:rsidR="00360AD4">
        <w:t xml:space="preserve"> because women with disabilities do not tend to access mainstream programmes. They will not have identified them in the first place.</w:t>
      </w:r>
      <w:r w:rsidRPr="00ED6BF4">
        <w:t xml:space="preserve"> </w:t>
      </w:r>
      <w:r w:rsidRPr="00ED6BF4" w:rsidR="00360AD4">
        <w:t>They will not have found them in their homes</w:t>
      </w:r>
      <w:r w:rsidRPr="00ED6BF4">
        <w:t>—</w:t>
      </w:r>
      <w:r w:rsidRPr="00ED6BF4" w:rsidR="00360AD4">
        <w:t>I</w:t>
      </w:r>
      <w:r w:rsidRPr="00ED6BF4">
        <w:t xml:space="preserve"> </w:t>
      </w:r>
      <w:r w:rsidRPr="00ED6BF4" w:rsidR="00360AD4">
        <w:t>mentioned inaccessible communications</w:t>
      </w:r>
      <w:r w:rsidRPr="00ED6BF4">
        <w:t>—</w:t>
      </w:r>
      <w:r w:rsidRPr="00ED6BF4" w:rsidR="00360AD4">
        <w:t>or</w:t>
      </w:r>
      <w:r w:rsidRPr="00ED6BF4">
        <w:t xml:space="preserve"> </w:t>
      </w:r>
      <w:r w:rsidRPr="00ED6BF4" w:rsidR="00360AD4">
        <w:t>they will find that they are not welcome</w:t>
      </w:r>
      <w:r w:rsidRPr="00ED6BF4">
        <w:t xml:space="preserve"> in </w:t>
      </w:r>
      <w:r w:rsidRPr="00ED6BF4" w:rsidR="00360AD4">
        <w:t xml:space="preserve">a group or </w:t>
      </w:r>
      <w:r w:rsidRPr="00ED6BF4" w:rsidR="00B57014">
        <w:t xml:space="preserve">that </w:t>
      </w:r>
      <w:r w:rsidRPr="00ED6BF4" w:rsidR="00360AD4">
        <w:t xml:space="preserve">the programme is unsuited to their needs. </w:t>
      </w:r>
    </w:p>
    <w:p w:rsidR="00360AD4" w:rsidRPr="00ED6BF4" w:rsidP="00127EFA">
      <w:pPr>
        <w:pStyle w:val="Question"/>
        <w:numPr>
          <w:ilvl w:val="0"/>
          <w:numId w:val="0"/>
        </w:numPr>
        <w:ind w:left="794"/>
      </w:pPr>
      <w:r w:rsidRPr="00ED6BF4">
        <w:t>At the moment, i</w:t>
      </w:r>
      <w:r w:rsidRPr="00ED6BF4">
        <w:t xml:space="preserve">t feels as if this very ambitious and exciting disability inclusion </w:t>
      </w:r>
      <w:r w:rsidRPr="00ED6BF4">
        <w:t xml:space="preserve">and </w:t>
      </w:r>
      <w:r w:rsidRPr="00ED6BF4">
        <w:t>rights strateg</w:t>
      </w:r>
      <w:r w:rsidRPr="00ED6BF4">
        <w:t>y</w:t>
      </w:r>
      <w:r w:rsidRPr="00ED6BF4">
        <w:t xml:space="preserve"> </w:t>
      </w:r>
      <w:r w:rsidRPr="00ED6BF4">
        <w:t xml:space="preserve">sits </w:t>
      </w:r>
      <w:r w:rsidRPr="00ED6BF4">
        <w:t>slightly apart from, rather than being an integral foundation of</w:t>
      </w:r>
      <w:r w:rsidRPr="00ED6BF4">
        <w:t>,</w:t>
      </w:r>
      <w:r w:rsidRPr="00ED6BF4">
        <w:t xml:space="preserve"> both the </w:t>
      </w:r>
      <w:r w:rsidRPr="00ED6BF4">
        <w:t>i</w:t>
      </w:r>
      <w:r w:rsidRPr="00ED6BF4">
        <w:t xml:space="preserve">nternational </w:t>
      </w:r>
      <w:r w:rsidRPr="00ED6BF4">
        <w:t>d</w:t>
      </w:r>
      <w:r w:rsidRPr="00ED6BF4">
        <w:t xml:space="preserve">evelopment </w:t>
      </w:r>
      <w:r w:rsidRPr="00ED6BF4">
        <w:t>s</w:t>
      </w:r>
      <w:r w:rsidRPr="00ED6BF4">
        <w:t xml:space="preserve">trategy and the </w:t>
      </w:r>
      <w:r w:rsidRPr="00ED6BF4">
        <w:t>w</w:t>
      </w:r>
      <w:r w:rsidRPr="00ED6BF4">
        <w:t xml:space="preserve">omen and </w:t>
      </w:r>
      <w:r w:rsidRPr="00ED6BF4">
        <w:t>g</w:t>
      </w:r>
      <w:r w:rsidRPr="00ED6BF4">
        <w:t>irls</w:t>
      </w:r>
      <w:r w:rsidRPr="00ED6BF4">
        <w:t xml:space="preserve"> s</w:t>
      </w:r>
      <w:r w:rsidRPr="00ED6BF4">
        <w:t>trategy.</w:t>
      </w:r>
    </w:p>
    <w:p w:rsidR="00572377" w:rsidRPr="00ED6BF4" w:rsidP="00B57014">
      <w:pPr>
        <w:pStyle w:val="Question"/>
        <w:numPr>
          <w:ilvl w:val="0"/>
          <w:numId w:val="0"/>
        </w:numPr>
        <w:ind w:left="794"/>
      </w:pPr>
      <w:sdt>
        <w:sdtPr>
          <w:alias w:val="Member"/>
          <w:tag w:val="&lt;Member mnisId='4025' dodsId='41721'&gt;"/>
          <w:id w:val="-101419570"/>
          <w:placeholder>
            <w:docPart w:val="DefaultPlaceholder_-1854013440"/>
          </w:placeholder>
          <w:richText/>
        </w:sdtPr>
        <w:sdtContent>
          <w:r w:rsidRPr="00ED6BF4">
            <w:rPr>
              <w:b/>
            </w:rPr>
            <w:t>Chair:</w:t>
          </w:r>
        </w:sdtContent>
      </w:sdt>
      <w:r w:rsidRPr="00ED6BF4">
        <w:t xml:space="preserve"> I</w:t>
      </w:r>
      <w:r w:rsidRPr="00ED6BF4" w:rsidR="00360AD4">
        <w:t xml:space="preserve">f we have such </w:t>
      </w:r>
      <w:r w:rsidRPr="00ED6BF4">
        <w:t xml:space="preserve">long </w:t>
      </w:r>
      <w:r w:rsidRPr="00ED6BF4" w:rsidR="00360AD4">
        <w:t xml:space="preserve">answers, we are going to run out of time, so could </w:t>
      </w:r>
      <w:r w:rsidRPr="00ED6BF4" w:rsidR="003D4537">
        <w:t xml:space="preserve">we </w:t>
      </w:r>
      <w:r w:rsidRPr="00ED6BF4" w:rsidR="00360AD4">
        <w:t>perhaps abbreviate them slightly</w:t>
      </w:r>
      <w:r w:rsidRPr="00ED6BF4">
        <w:t>, please</w:t>
      </w:r>
      <w:r w:rsidRPr="00ED6BF4" w:rsidR="003D4537">
        <w:t>?</w:t>
      </w:r>
    </w:p>
    <w:p w:rsidR="00572377" w:rsidRPr="00ED6BF4" w:rsidP="00572377">
      <w:pPr>
        <w:pStyle w:val="Answer"/>
      </w:pPr>
      <w:sdt>
        <w:sdtPr>
          <w:alias w:val="Witness"/>
          <w:id w:val="-763148355"/>
          <w:placeholder>
            <w:docPart w:val="DefaultPlaceholder_-1854013440"/>
          </w:placeholder>
          <w:richText/>
        </w:sdtPr>
        <w:sdtContent>
          <w:r w:rsidRPr="00ED6BF4" w:rsidR="00BD4D82">
            <w:rPr>
              <w:b/>
              <w:i/>
            </w:rPr>
            <w:t>Saskia Perriard-Abdoh:</w:t>
          </w:r>
        </w:sdtContent>
      </w:sdt>
      <w:r w:rsidRPr="00ED6BF4" w:rsidR="00360AD4">
        <w:t xml:space="preserve"> </w:t>
      </w:r>
      <w:r w:rsidRPr="00ED6BF4">
        <w:t xml:space="preserve">I will keep mine </w:t>
      </w:r>
      <w:r w:rsidRPr="00ED6BF4" w:rsidR="00360AD4">
        <w:t xml:space="preserve">short </w:t>
      </w:r>
      <w:r w:rsidRPr="00ED6BF4">
        <w:t xml:space="preserve">and </w:t>
      </w:r>
      <w:r w:rsidRPr="00ED6BF4" w:rsidR="00360AD4">
        <w:t xml:space="preserve">not duplicate what </w:t>
      </w:r>
      <w:r w:rsidRPr="00ED6BF4">
        <w:t xml:space="preserve">has </w:t>
      </w:r>
      <w:r w:rsidRPr="00ED6BF4" w:rsidR="00360AD4">
        <w:t xml:space="preserve">already been said. </w:t>
      </w:r>
      <w:r w:rsidRPr="00ED6BF4">
        <w:t xml:space="preserve">It </w:t>
      </w:r>
      <w:r w:rsidRPr="00ED6BF4" w:rsidR="00360AD4">
        <w:t>is very difficult to have an integrated strategy if the underlying data is not necessarily combined</w:t>
      </w:r>
      <w:r w:rsidRPr="00ED6BF4">
        <w:t>.</w:t>
      </w:r>
      <w:r w:rsidRPr="00ED6BF4" w:rsidR="00360AD4">
        <w:t xml:space="preserve"> </w:t>
      </w:r>
      <w:r w:rsidRPr="00ED6BF4">
        <w:t xml:space="preserve">By that, I mean that sources of </w:t>
      </w:r>
      <w:r w:rsidRPr="00ED6BF4" w:rsidR="00360AD4">
        <w:t>LGBT</w:t>
      </w:r>
      <w:r w:rsidRPr="00ED6BF4">
        <w:t xml:space="preserve">+ </w:t>
      </w:r>
      <w:r w:rsidRPr="00ED6BF4" w:rsidR="00360AD4">
        <w:t xml:space="preserve">specific funding, for example, are often held separately from overarching funding targeted towards inclusion or the </w:t>
      </w:r>
      <w:r w:rsidRPr="00ED6BF4">
        <w:t>w</w:t>
      </w:r>
      <w:r w:rsidRPr="00ED6BF4" w:rsidR="00360AD4">
        <w:t xml:space="preserve">omen </w:t>
      </w:r>
      <w:r w:rsidRPr="00ED6BF4">
        <w:t>and g</w:t>
      </w:r>
      <w:r w:rsidRPr="00ED6BF4" w:rsidR="00360AD4">
        <w:t>irl</w:t>
      </w:r>
      <w:r w:rsidRPr="00ED6BF4">
        <w:t>s</w:t>
      </w:r>
      <w:r w:rsidRPr="00ED6BF4" w:rsidR="00360AD4">
        <w:t xml:space="preserve"> strategy</w:t>
      </w:r>
      <w:r w:rsidRPr="00ED6BF4">
        <w:t>.</w:t>
      </w:r>
      <w:r w:rsidRPr="00ED6BF4" w:rsidR="00360AD4">
        <w:t xml:space="preserve"> </w:t>
      </w:r>
      <w:r w:rsidRPr="00ED6BF4">
        <w:t xml:space="preserve">While it </w:t>
      </w:r>
      <w:r w:rsidRPr="00ED6BF4" w:rsidR="00360AD4">
        <w:t>does not undermine the state</w:t>
      </w:r>
      <w:r w:rsidRPr="00ED6BF4">
        <w:t>d</w:t>
      </w:r>
      <w:r w:rsidRPr="00ED6BF4" w:rsidR="00360AD4">
        <w:t xml:space="preserve"> aim of the strategies</w:t>
      </w:r>
      <w:r w:rsidRPr="00ED6BF4">
        <w:t>,</w:t>
      </w:r>
      <w:r w:rsidRPr="00ED6BF4" w:rsidR="00360AD4">
        <w:t xml:space="preserve"> </w:t>
      </w:r>
      <w:r w:rsidRPr="00ED6BF4" w:rsidR="00B57014">
        <w:t xml:space="preserve">you end up with the risk that really valuable </w:t>
      </w:r>
      <w:r w:rsidR="00092D51">
        <w:t xml:space="preserve">programmatic </w:t>
      </w:r>
      <w:r w:rsidRPr="00ED6BF4" w:rsidR="00B57014">
        <w:t xml:space="preserve">aims fall through the cracks </w:t>
      </w:r>
      <w:r w:rsidRPr="00ED6BF4" w:rsidR="00360AD4">
        <w:t xml:space="preserve">when those funding streams are sometimes disconnected or when there is fragmentation </w:t>
      </w:r>
      <w:r w:rsidR="00092D51">
        <w:t>of</w:t>
      </w:r>
      <w:r w:rsidRPr="00ED6BF4" w:rsidR="00360AD4">
        <w:t xml:space="preserve"> objectives </w:t>
      </w:r>
      <w:r w:rsidRPr="00ED6BF4">
        <w:t xml:space="preserve">and </w:t>
      </w:r>
      <w:r w:rsidRPr="00ED6BF4" w:rsidR="00360AD4">
        <w:t xml:space="preserve">goals. </w:t>
      </w:r>
      <w:r w:rsidRPr="00ED6BF4">
        <w:t xml:space="preserve">That is an </w:t>
      </w:r>
      <w:r w:rsidRPr="00ED6BF4" w:rsidR="00360AD4">
        <w:t>inadvertent result as opposed to a stated objective of the system.</w:t>
      </w:r>
    </w:p>
    <w:p w:rsidR="00572377" w:rsidRPr="00ED6BF4" w:rsidP="00B57014">
      <w:pPr>
        <w:pStyle w:val="Question"/>
        <w:numPr>
          <w:ilvl w:val="0"/>
          <w:numId w:val="0"/>
        </w:numPr>
        <w:ind w:left="794"/>
      </w:pPr>
      <w:r w:rsidRPr="00ED6BF4">
        <w:t xml:space="preserve">I would just add two things. </w:t>
      </w:r>
      <w:r w:rsidRPr="00ED6BF4" w:rsidR="00360AD4">
        <w:t xml:space="preserve">The first is that an inclusive women </w:t>
      </w:r>
      <w:r w:rsidRPr="00ED6BF4">
        <w:t xml:space="preserve">and </w:t>
      </w:r>
      <w:r w:rsidRPr="00ED6BF4" w:rsidR="00360AD4">
        <w:t>girl</w:t>
      </w:r>
      <w:r w:rsidRPr="00ED6BF4">
        <w:t>s</w:t>
      </w:r>
      <w:r w:rsidRPr="00ED6BF4" w:rsidR="00360AD4">
        <w:t xml:space="preserve"> strategy </w:t>
      </w:r>
      <w:r w:rsidRPr="00ED6BF4">
        <w:t xml:space="preserve">means that it is, </w:t>
      </w:r>
      <w:r w:rsidRPr="00ED6BF4" w:rsidR="00360AD4">
        <w:t>by necessity</w:t>
      </w:r>
      <w:r w:rsidRPr="00ED6BF4">
        <w:t>,</w:t>
      </w:r>
      <w:r w:rsidRPr="00ED6BF4" w:rsidR="00360AD4">
        <w:t xml:space="preserve"> an LGBTI</w:t>
      </w:r>
      <w:r w:rsidRPr="00ED6BF4">
        <w:t>+</w:t>
      </w:r>
      <w:r w:rsidRPr="00ED6BF4" w:rsidR="00360AD4">
        <w:t xml:space="preserve"> inclusive strategy, even if it is not a stated</w:t>
      </w:r>
      <w:r w:rsidRPr="00ED6BF4">
        <w:t>,</w:t>
      </w:r>
      <w:r w:rsidRPr="00ED6BF4" w:rsidR="00360AD4">
        <w:t xml:space="preserve"> overt objective.</w:t>
      </w:r>
      <w:r w:rsidRPr="00ED6BF4">
        <w:t xml:space="preserve"> T</w:t>
      </w:r>
      <w:r w:rsidRPr="00ED6BF4" w:rsidR="00360AD4">
        <w:t xml:space="preserve">he second </w:t>
      </w:r>
      <w:r w:rsidRPr="00ED6BF4">
        <w:t xml:space="preserve">is </w:t>
      </w:r>
      <w:r w:rsidRPr="00ED6BF4" w:rsidR="00360AD4">
        <w:t>that</w:t>
      </w:r>
      <w:r w:rsidRPr="00ED6BF4">
        <w:t>,</w:t>
      </w:r>
      <w:r w:rsidRPr="00ED6BF4" w:rsidR="00360AD4">
        <w:t xml:space="preserve"> </w:t>
      </w:r>
      <w:r w:rsidRPr="00ED6BF4">
        <w:t xml:space="preserve">while </w:t>
      </w:r>
      <w:r w:rsidRPr="00ED6BF4" w:rsidR="00360AD4">
        <w:t xml:space="preserve">I know it is very much part of the programmes </w:t>
      </w:r>
      <w:r w:rsidRPr="00ED6BF4">
        <w:t xml:space="preserve">on which </w:t>
      </w:r>
      <w:r w:rsidRPr="00ED6BF4" w:rsidR="00360AD4">
        <w:t>we work with the FCDO, a bit more explicit commitment and outreach towards marginalised groups</w:t>
      </w:r>
      <w:r w:rsidRPr="00ED6BF4" w:rsidR="00B57014">
        <w:t xml:space="preserve"> would be welcome</w:t>
      </w:r>
      <w:r w:rsidRPr="00ED6BF4" w:rsidR="00360AD4">
        <w:t xml:space="preserve">, because we </w:t>
      </w:r>
      <w:r w:rsidRPr="00ED6BF4">
        <w:t xml:space="preserve">often </w:t>
      </w:r>
      <w:r w:rsidRPr="00ED6BF4" w:rsidR="00360AD4">
        <w:t xml:space="preserve">find that </w:t>
      </w:r>
      <w:r w:rsidR="00092D51">
        <w:t xml:space="preserve">the </w:t>
      </w:r>
      <w:r w:rsidRPr="00ED6BF4" w:rsidR="00360AD4">
        <w:t xml:space="preserve">communities we work with are not necessarily confident that this is a space </w:t>
      </w:r>
      <w:r w:rsidR="00092D51">
        <w:t>in which</w:t>
      </w:r>
      <w:r w:rsidRPr="00ED6BF4">
        <w:t xml:space="preserve"> </w:t>
      </w:r>
      <w:r w:rsidRPr="00ED6BF4" w:rsidR="00360AD4">
        <w:t>they are welcome</w:t>
      </w:r>
      <w:r w:rsidRPr="00ED6BF4">
        <w:t>.</w:t>
      </w:r>
    </w:p>
    <w:p w:rsidR="00572377" w:rsidRPr="00ED6BF4" w:rsidP="00572377">
      <w:pPr>
        <w:pStyle w:val="Question"/>
        <w:numPr>
          <w:ilvl w:val="0"/>
          <w:numId w:val="0"/>
        </w:numPr>
        <w:ind w:left="794"/>
      </w:pPr>
      <w:r w:rsidRPr="00ED6BF4">
        <w:t>Y</w:t>
      </w:r>
      <w:r w:rsidRPr="00ED6BF4" w:rsidR="00360AD4">
        <w:t xml:space="preserve">ou need to </w:t>
      </w:r>
      <w:r w:rsidRPr="00ED6BF4">
        <w:t xml:space="preserve">go </w:t>
      </w:r>
      <w:r w:rsidRPr="00ED6BF4" w:rsidR="00360AD4">
        <w:t>above and beyond to make sure you have the right people in the room</w:t>
      </w:r>
      <w:r w:rsidRPr="00ED6BF4">
        <w:t>,</w:t>
      </w:r>
      <w:r w:rsidRPr="00ED6BF4" w:rsidR="00360AD4">
        <w:t xml:space="preserve"> </w:t>
      </w:r>
      <w:r w:rsidRPr="00ED6BF4">
        <w:t xml:space="preserve">that </w:t>
      </w:r>
      <w:r w:rsidRPr="00ED6BF4" w:rsidR="00360AD4">
        <w:t xml:space="preserve">the invitations have been sent out and </w:t>
      </w:r>
      <w:r w:rsidRPr="00ED6BF4">
        <w:t xml:space="preserve">that </w:t>
      </w:r>
      <w:r w:rsidRPr="00ED6BF4" w:rsidR="00360AD4">
        <w:t>you have done the outreach</w:t>
      </w:r>
      <w:r w:rsidRPr="00ED6BF4">
        <w:t>.</w:t>
      </w:r>
      <w:r w:rsidRPr="00ED6BF4" w:rsidR="00360AD4">
        <w:t xml:space="preserve"> </w:t>
      </w:r>
      <w:r w:rsidRPr="00ED6BF4">
        <w:t>Y</w:t>
      </w:r>
      <w:r w:rsidRPr="00ED6BF4" w:rsidR="00360AD4">
        <w:t>ou cannot just go on the basis of saying</w:t>
      </w:r>
      <w:r w:rsidRPr="00ED6BF4">
        <w:t xml:space="preserve">, “We </w:t>
      </w:r>
      <w:r w:rsidRPr="00ED6BF4" w:rsidR="00360AD4">
        <w:t>have done a call for action</w:t>
      </w:r>
      <w:r w:rsidRPr="00ED6BF4">
        <w:t xml:space="preserve"> and a </w:t>
      </w:r>
      <w:r w:rsidRPr="00ED6BF4" w:rsidR="00360AD4">
        <w:t>consultation</w:t>
      </w:r>
      <w:r w:rsidRPr="00ED6BF4">
        <w:t>. H</w:t>
      </w:r>
      <w:r w:rsidRPr="00ED6BF4" w:rsidR="00360AD4">
        <w:t xml:space="preserve">ere are the people </w:t>
      </w:r>
      <w:r w:rsidRPr="00ED6BF4">
        <w:t xml:space="preserve">who have shown </w:t>
      </w:r>
      <w:r w:rsidRPr="00ED6BF4" w:rsidR="00360AD4">
        <w:t>up.</w:t>
      </w:r>
      <w:r w:rsidRPr="00ED6BF4">
        <w:t xml:space="preserve"> </w:t>
      </w:r>
      <w:r w:rsidRPr="00ED6BF4" w:rsidR="00360AD4">
        <w:t xml:space="preserve">Out of the people who have shown up, we have tried to be as inclusive </w:t>
      </w:r>
      <w:r w:rsidRPr="00ED6BF4">
        <w:t xml:space="preserve">as </w:t>
      </w:r>
      <w:r w:rsidRPr="00ED6BF4" w:rsidR="00360AD4">
        <w:t>possible</w:t>
      </w:r>
      <w:r w:rsidR="00092D51">
        <w:t>.</w:t>
      </w:r>
      <w:r w:rsidRPr="00ED6BF4">
        <w:t>”</w:t>
      </w:r>
      <w:r w:rsidRPr="00ED6BF4" w:rsidR="00360AD4">
        <w:t xml:space="preserve"> </w:t>
      </w:r>
      <w:r w:rsidRPr="00ED6BF4">
        <w:t>Y</w:t>
      </w:r>
      <w:r w:rsidRPr="00ED6BF4" w:rsidR="00360AD4">
        <w:t xml:space="preserve">ou need to go beyond that and make sure </w:t>
      </w:r>
      <w:r w:rsidRPr="00ED6BF4">
        <w:t xml:space="preserve">that, </w:t>
      </w:r>
      <w:r w:rsidRPr="00ED6BF4" w:rsidR="00360AD4">
        <w:t xml:space="preserve">when you do these strategies </w:t>
      </w:r>
      <w:r w:rsidRPr="00ED6BF4">
        <w:t xml:space="preserve">and </w:t>
      </w:r>
      <w:r w:rsidRPr="00ED6BF4" w:rsidR="00360AD4">
        <w:t>this work, you take a very clear</w:t>
      </w:r>
      <w:r w:rsidRPr="00ED6BF4">
        <w:t xml:space="preserve"> and</w:t>
      </w:r>
      <w:r w:rsidRPr="00ED6BF4" w:rsidR="00360AD4">
        <w:t xml:space="preserve"> critical look at yourself and say, </w:t>
      </w:r>
      <w:r w:rsidRPr="00ED6BF4">
        <w:t xml:space="preserve">“Have </w:t>
      </w:r>
      <w:r w:rsidRPr="00ED6BF4" w:rsidR="00360AD4">
        <w:t xml:space="preserve">we brought in everybody </w:t>
      </w:r>
      <w:r w:rsidRPr="00ED6BF4">
        <w:t>who should be here?”</w:t>
      </w:r>
    </w:p>
    <w:p w:rsidR="00572377" w:rsidRPr="00ED6BF4" w:rsidP="00572377">
      <w:pPr>
        <w:pStyle w:val="Question"/>
      </w:pPr>
      <w:sdt>
        <w:sdtPr>
          <w:alias w:val="Member"/>
          <w:tag w:val="&lt;Member mnisId='1604' dodsId='61606'&gt;"/>
          <w:id w:val="180173517"/>
          <w:placeholder>
            <w:docPart w:val="DefaultPlaceholder_-1854013440"/>
          </w:placeholder>
          <w:richText/>
        </w:sdtPr>
        <w:sdtContent>
          <w:r w:rsidRPr="00ED6BF4" w:rsidR="003D4537">
            <w:rPr>
              <w:b/>
            </w:rPr>
            <w:t>Mr Virendra Sharma:</w:t>
          </w:r>
        </w:sdtContent>
      </w:sdt>
      <w:r w:rsidRPr="00ED6BF4">
        <w:t xml:space="preserve"> </w:t>
      </w:r>
      <w:r w:rsidRPr="00ED6BF4" w:rsidR="00360AD4">
        <w:t>Alessandra, what impact has the UK</w:t>
      </w:r>
      <w:r w:rsidRPr="00ED6BF4" w:rsidR="00BD4D82">
        <w:t>’</w:t>
      </w:r>
      <w:r w:rsidRPr="00ED6BF4" w:rsidR="00360AD4">
        <w:t xml:space="preserve">s recent reduction in ODA spending had on marginalised groups, including </w:t>
      </w:r>
      <w:r w:rsidR="00092D51">
        <w:t>people</w:t>
      </w:r>
      <w:r w:rsidRPr="00ED6BF4" w:rsidR="003D5F63">
        <w:t xml:space="preserve"> with dis</w:t>
      </w:r>
      <w:r w:rsidRPr="00ED6BF4" w:rsidR="00360AD4">
        <w:t>abilities and LGBT</w:t>
      </w:r>
      <w:r w:rsidRPr="00ED6BF4">
        <w:t>+</w:t>
      </w:r>
      <w:r w:rsidRPr="00ED6BF4" w:rsidR="00360AD4">
        <w:t xml:space="preserve"> people</w:t>
      </w:r>
      <w:r w:rsidRPr="00ED6BF4">
        <w:t>,</w:t>
      </w:r>
      <w:r w:rsidRPr="00ED6BF4" w:rsidR="00360AD4">
        <w:t xml:space="preserve"> in sexual and reproductive health programm</w:t>
      </w:r>
      <w:r w:rsidRPr="00ED6BF4">
        <w:t>ing?</w:t>
      </w:r>
    </w:p>
    <w:p w:rsidR="00360AD4" w:rsidRPr="00ED6BF4" w:rsidP="00572377">
      <w:pPr>
        <w:pStyle w:val="Answer"/>
      </w:pPr>
      <w:sdt>
        <w:sdtPr>
          <w:alias w:val="Witness"/>
          <w:id w:val="536392783"/>
          <w:placeholder>
            <w:docPart w:val="DefaultPlaceholder_-1854013440"/>
          </w:placeholder>
          <w:richText/>
        </w:sdtPr>
        <w:sdtContent>
          <w:r w:rsidRPr="00ED6BF4" w:rsidR="00BD4D82">
            <w:rPr>
              <w:b/>
              <w:i/>
            </w:rPr>
            <w:t>Alessandra Aresu:</w:t>
          </w:r>
        </w:sdtContent>
      </w:sdt>
      <w:r w:rsidRPr="00ED6BF4" w:rsidR="00572377">
        <w:t xml:space="preserve"> The recent </w:t>
      </w:r>
      <w:r w:rsidRPr="00ED6BF4">
        <w:t xml:space="preserve">spending cuts </w:t>
      </w:r>
      <w:r w:rsidRPr="00ED6BF4" w:rsidR="00572377">
        <w:t>have caused</w:t>
      </w:r>
      <w:r w:rsidRPr="00ED6BF4">
        <w:t xml:space="preserve"> heavy disruption and damage to programmes. I appreciate the opportunity to share the consequences of these spending cuts, hoping this will support the discussion about </w:t>
      </w:r>
      <w:r w:rsidRPr="00ED6BF4" w:rsidR="00572377">
        <w:t>FCDO</w:t>
      </w:r>
      <w:r w:rsidRPr="00ED6BF4" w:rsidR="00BD4D82">
        <w:t>’</w:t>
      </w:r>
      <w:r w:rsidRPr="00ED6BF4" w:rsidR="00572377">
        <w:t>s</w:t>
      </w:r>
      <w:r w:rsidRPr="00ED6BF4">
        <w:t xml:space="preserve"> future allocation and management of funds, including for the forthcoming </w:t>
      </w:r>
      <w:r w:rsidRPr="00ED6BF4" w:rsidR="002B0697">
        <w:t xml:space="preserve">WISH </w:t>
      </w:r>
      <w:r w:rsidRPr="00ED6BF4" w:rsidR="003D4537">
        <w:t>d</w:t>
      </w:r>
      <w:r w:rsidRPr="00ED6BF4">
        <w:t>ividend</w:t>
      </w:r>
      <w:r w:rsidRPr="00ED6BF4" w:rsidR="002B0697">
        <w:t>,</w:t>
      </w:r>
      <w:r w:rsidRPr="00ED6BF4">
        <w:t xml:space="preserve"> about which </w:t>
      </w:r>
      <w:r w:rsidRPr="00ED6BF4" w:rsidR="002B0697">
        <w:t xml:space="preserve">we are </w:t>
      </w:r>
      <w:r w:rsidRPr="00ED6BF4">
        <w:t xml:space="preserve">already concerned due to the reduction </w:t>
      </w:r>
      <w:r w:rsidRPr="00ED6BF4" w:rsidR="002B0697">
        <w:t xml:space="preserve">in </w:t>
      </w:r>
      <w:r w:rsidRPr="00ED6BF4">
        <w:t>budget that has already been announced.</w:t>
      </w:r>
    </w:p>
    <w:p w:rsidR="002B0697" w:rsidRPr="00ED6BF4" w:rsidP="002B0697">
      <w:pPr>
        <w:pStyle w:val="Question"/>
        <w:numPr>
          <w:ilvl w:val="0"/>
          <w:numId w:val="0"/>
        </w:numPr>
        <w:ind w:left="794"/>
      </w:pPr>
      <w:r w:rsidRPr="00ED6BF4">
        <w:t xml:space="preserve">In </w:t>
      </w:r>
      <w:r w:rsidRPr="00ED6BF4" w:rsidR="00360AD4">
        <w:t xml:space="preserve">our experience, the way </w:t>
      </w:r>
      <w:r w:rsidRPr="00ED6BF4">
        <w:t xml:space="preserve">that </w:t>
      </w:r>
      <w:r w:rsidRPr="00ED6BF4" w:rsidR="00360AD4">
        <w:t>budget allocation</w:t>
      </w:r>
      <w:r w:rsidRPr="00ED6BF4">
        <w:t>s</w:t>
      </w:r>
      <w:r w:rsidRPr="00ED6BF4" w:rsidR="00360AD4">
        <w:t xml:space="preserve"> and cont</w:t>
      </w:r>
      <w:r w:rsidRPr="00ED6BF4">
        <w:t>r</w:t>
      </w:r>
      <w:r w:rsidRPr="00ED6BF4" w:rsidR="00360AD4">
        <w:t>act extension</w:t>
      </w:r>
      <w:r w:rsidRPr="00ED6BF4">
        <w:t>s</w:t>
      </w:r>
      <w:r w:rsidRPr="00ED6BF4" w:rsidR="00360AD4">
        <w:t xml:space="preserve"> have been managed</w:t>
      </w:r>
      <w:r w:rsidRPr="00ED6BF4">
        <w:t>,</w:t>
      </w:r>
      <w:r w:rsidRPr="00ED6BF4" w:rsidR="00360AD4">
        <w:t xml:space="preserve"> with </w:t>
      </w:r>
      <w:r w:rsidRPr="00ED6BF4">
        <w:t xml:space="preserve">annual stops </w:t>
      </w:r>
      <w:r w:rsidRPr="00ED6BF4" w:rsidR="00360AD4">
        <w:t xml:space="preserve">and </w:t>
      </w:r>
      <w:r w:rsidRPr="00ED6BF4">
        <w:t>s</w:t>
      </w:r>
      <w:r w:rsidRPr="00ED6BF4" w:rsidR="00360AD4">
        <w:t>tart</w:t>
      </w:r>
      <w:r w:rsidRPr="00ED6BF4">
        <w:t xml:space="preserve">s, has </w:t>
      </w:r>
      <w:r w:rsidRPr="00ED6BF4" w:rsidR="00360AD4">
        <w:t xml:space="preserve">negatively impacted </w:t>
      </w:r>
      <w:r w:rsidRPr="00ED6BF4">
        <w:t xml:space="preserve">the </w:t>
      </w:r>
      <w:r w:rsidRPr="00ED6BF4" w:rsidR="00360AD4">
        <w:t xml:space="preserve">implementation and sustainability of the programmes, and </w:t>
      </w:r>
      <w:r w:rsidRPr="00ED6BF4">
        <w:t xml:space="preserve">has </w:t>
      </w:r>
      <w:r w:rsidRPr="00ED6BF4" w:rsidR="00360AD4">
        <w:t xml:space="preserve">made it very hard for programmes to plan for meaningful </w:t>
      </w:r>
      <w:r w:rsidRPr="00ED6BF4" w:rsidR="00B57014">
        <w:t xml:space="preserve">medium-term </w:t>
      </w:r>
      <w:r w:rsidRPr="00ED6BF4" w:rsidR="00360AD4">
        <w:t xml:space="preserve">change, which is essential </w:t>
      </w:r>
      <w:r w:rsidRPr="00ED6BF4">
        <w:t xml:space="preserve">for the </w:t>
      </w:r>
      <w:r w:rsidRPr="00ED6BF4" w:rsidR="00360AD4">
        <w:t>deliver</w:t>
      </w:r>
      <w:r w:rsidRPr="00ED6BF4">
        <w:t xml:space="preserve">y of </w:t>
      </w:r>
      <w:r w:rsidRPr="00ED6BF4" w:rsidR="00360AD4">
        <w:t>value for money</w:t>
      </w:r>
      <w:r w:rsidRPr="00ED6BF4">
        <w:t>,</w:t>
      </w:r>
      <w:r w:rsidRPr="00ED6BF4" w:rsidR="00360AD4">
        <w:t xml:space="preserve"> and </w:t>
      </w:r>
      <w:r w:rsidRPr="00ED6BF4">
        <w:t xml:space="preserve">is </w:t>
      </w:r>
      <w:r w:rsidRPr="00ED6BF4" w:rsidR="00360AD4">
        <w:t>so badly needed to achieve sustainable visibility</w:t>
      </w:r>
      <w:r w:rsidRPr="00ED6BF4">
        <w:t xml:space="preserve"> and inclusive SRHR.</w:t>
      </w:r>
    </w:p>
    <w:p w:rsidR="002B0697" w:rsidRPr="00ED6BF4" w:rsidP="002B0697">
      <w:pPr>
        <w:pStyle w:val="Question"/>
        <w:numPr>
          <w:ilvl w:val="0"/>
          <w:numId w:val="0"/>
        </w:numPr>
        <w:ind w:left="794"/>
      </w:pPr>
      <w:r w:rsidRPr="00ED6BF4">
        <w:t>H</w:t>
      </w:r>
      <w:r w:rsidRPr="00ED6BF4" w:rsidR="00360AD4">
        <w:t>igh</w:t>
      </w:r>
      <w:r w:rsidRPr="00ED6BF4">
        <w:t>-</w:t>
      </w:r>
      <w:r w:rsidRPr="00ED6BF4" w:rsidR="00360AD4">
        <w:t>impact activities have had to be ended very rapidly</w:t>
      </w:r>
      <w:r w:rsidRPr="00ED6BF4">
        <w:t xml:space="preserve"> and, a</w:t>
      </w:r>
      <w:r w:rsidRPr="00ED6BF4" w:rsidR="00360AD4">
        <w:t>s a result, local organisation</w:t>
      </w:r>
      <w:r w:rsidRPr="00ED6BF4">
        <w:t>s</w:t>
      </w:r>
      <w:r w:rsidRPr="00ED6BF4" w:rsidR="00360AD4">
        <w:t xml:space="preserve"> and individual</w:t>
      </w:r>
      <w:r w:rsidRPr="00ED6BF4">
        <w:t>s</w:t>
      </w:r>
      <w:r w:rsidRPr="00ED6BF4" w:rsidR="00360AD4">
        <w:t xml:space="preserve"> supported by the programmes have lost </w:t>
      </w:r>
      <w:r w:rsidRPr="00ED6BF4">
        <w:t xml:space="preserve">precious </w:t>
      </w:r>
      <w:r w:rsidRPr="00ED6BF4" w:rsidR="00360AD4">
        <w:t xml:space="preserve">support and access to information and services, </w:t>
      </w:r>
      <w:r w:rsidRPr="00ED6BF4">
        <w:t xml:space="preserve">which </w:t>
      </w:r>
      <w:r w:rsidRPr="00ED6BF4" w:rsidR="00360AD4">
        <w:t xml:space="preserve">has proportionally affected </w:t>
      </w:r>
      <w:r w:rsidRPr="00ED6BF4" w:rsidR="003D5F63">
        <w:t>persons with dis</w:t>
      </w:r>
      <w:r w:rsidRPr="00ED6BF4" w:rsidR="00360AD4">
        <w:t>abilities</w:t>
      </w:r>
      <w:r w:rsidRPr="00ED6BF4">
        <w:t>,</w:t>
      </w:r>
      <w:r w:rsidRPr="00ED6BF4" w:rsidR="00360AD4">
        <w:t xml:space="preserve"> and especially women </w:t>
      </w:r>
      <w:r w:rsidRPr="00ED6BF4">
        <w:t xml:space="preserve">and </w:t>
      </w:r>
      <w:r w:rsidRPr="00ED6BF4" w:rsidR="00360AD4">
        <w:t>girls with disabilities</w:t>
      </w:r>
      <w:r w:rsidRPr="00ED6BF4">
        <w:t>,</w:t>
      </w:r>
      <w:r w:rsidRPr="00ED6BF4" w:rsidR="00360AD4">
        <w:t xml:space="preserve"> and their representative organisations</w:t>
      </w:r>
      <w:r w:rsidRPr="00ED6BF4">
        <w:t>.</w:t>
      </w:r>
    </w:p>
    <w:p w:rsidR="002B0697" w:rsidRPr="00ED6BF4" w:rsidP="002B0697">
      <w:pPr>
        <w:pStyle w:val="Question"/>
        <w:numPr>
          <w:ilvl w:val="0"/>
          <w:numId w:val="0"/>
        </w:numPr>
        <w:ind w:left="794"/>
      </w:pPr>
      <w:r w:rsidRPr="00ED6BF4">
        <w:t>S</w:t>
      </w:r>
      <w:r w:rsidRPr="00ED6BF4" w:rsidR="00360AD4">
        <w:t xml:space="preserve">pecifically as </w:t>
      </w:r>
      <w:r w:rsidRPr="00ED6BF4">
        <w:t xml:space="preserve">a partner </w:t>
      </w:r>
      <w:r w:rsidRPr="00ED6BF4" w:rsidR="00360AD4">
        <w:t>of the WISH programme</w:t>
      </w:r>
      <w:r w:rsidRPr="00ED6BF4">
        <w:t>—the Women</w:t>
      </w:r>
      <w:r w:rsidRPr="00ED6BF4" w:rsidR="00BD4D82">
        <w:t>’</w:t>
      </w:r>
      <w:r w:rsidRPr="00ED6BF4">
        <w:t xml:space="preserve">s Integrated Sexual Health (Lot 2) programme—funded </w:t>
      </w:r>
      <w:r w:rsidRPr="00ED6BF4" w:rsidR="00360AD4">
        <w:t>by FCDO</w:t>
      </w:r>
      <w:r w:rsidRPr="00ED6BF4">
        <w:t>, w</w:t>
      </w:r>
      <w:r w:rsidRPr="00ED6BF4" w:rsidR="00360AD4">
        <w:t>e have observed a lot of disruptions</w:t>
      </w:r>
      <w:r w:rsidRPr="00ED6BF4">
        <w:t>. F</w:t>
      </w:r>
      <w:r w:rsidRPr="00ED6BF4" w:rsidR="00360AD4">
        <w:t>or example</w:t>
      </w:r>
      <w:r w:rsidRPr="00ED6BF4">
        <w:t>,</w:t>
      </w:r>
      <w:r w:rsidRPr="00ED6BF4" w:rsidR="00360AD4">
        <w:t xml:space="preserve"> we experience</w:t>
      </w:r>
      <w:r w:rsidRPr="00ED6BF4" w:rsidR="00B57014">
        <w:t>d</w:t>
      </w:r>
      <w:r w:rsidRPr="00ED6BF4" w:rsidR="00360AD4">
        <w:t xml:space="preserve"> </w:t>
      </w:r>
      <w:r w:rsidRPr="00ED6BF4">
        <w:t xml:space="preserve">a </w:t>
      </w:r>
      <w:r w:rsidRPr="00ED6BF4" w:rsidR="00360AD4">
        <w:t xml:space="preserve">sudden stop </w:t>
      </w:r>
      <w:r w:rsidRPr="00ED6BF4">
        <w:t xml:space="preserve">in inclusive SRHR </w:t>
      </w:r>
      <w:r w:rsidRPr="00ED6BF4" w:rsidR="00360AD4">
        <w:t xml:space="preserve">activities in key countries like Madagascar, where, thanks to the </w:t>
      </w:r>
      <w:r w:rsidRPr="00ED6BF4">
        <w:t xml:space="preserve">WISH </w:t>
      </w:r>
      <w:r w:rsidRPr="00ED6BF4" w:rsidR="00360AD4">
        <w:t xml:space="preserve">programme, great progress was made </w:t>
      </w:r>
      <w:r w:rsidRPr="00ED6BF4">
        <w:t xml:space="preserve">with the Minister </w:t>
      </w:r>
      <w:r w:rsidRPr="00ED6BF4" w:rsidR="00360AD4">
        <w:t xml:space="preserve">to create a </w:t>
      </w:r>
      <w:r w:rsidRPr="00ED6BF4" w:rsidR="00360AD4">
        <w:t xml:space="preserve">more enabling environment for inclusive </w:t>
      </w:r>
      <w:r w:rsidRPr="00ED6BF4">
        <w:t>SR</w:t>
      </w:r>
      <w:r w:rsidRPr="00ED6BF4" w:rsidR="00360AD4">
        <w:t>HR</w:t>
      </w:r>
      <w:r w:rsidRPr="00ED6BF4">
        <w:t xml:space="preserve">, </w:t>
      </w:r>
      <w:r w:rsidRPr="00ED6BF4" w:rsidR="00360AD4">
        <w:t xml:space="preserve">and the sudden and drastic budget </w:t>
      </w:r>
      <w:r w:rsidRPr="00ED6BF4">
        <w:t xml:space="preserve">cut </w:t>
      </w:r>
      <w:r w:rsidRPr="00ED6BF4" w:rsidR="00360AD4">
        <w:t>resulted in stopping activities 12 months before the plan</w:t>
      </w:r>
      <w:r w:rsidRPr="00ED6BF4">
        <w:t>ned</w:t>
      </w:r>
      <w:r w:rsidRPr="00ED6BF4" w:rsidR="00360AD4">
        <w:t xml:space="preserve"> date, with only two months</w:t>
      </w:r>
      <w:r w:rsidRPr="00ED6BF4" w:rsidR="00BD4D82">
        <w:t>’</w:t>
      </w:r>
      <w:r w:rsidRPr="00ED6BF4" w:rsidR="00360AD4">
        <w:t xml:space="preserve"> notice</w:t>
      </w:r>
      <w:r w:rsidRPr="00ED6BF4">
        <w:t>.</w:t>
      </w:r>
      <w:r w:rsidRPr="00ED6BF4" w:rsidR="00360AD4">
        <w:t xml:space="preserve"> </w:t>
      </w:r>
      <w:r w:rsidRPr="00ED6BF4">
        <w:t>T</w:t>
      </w:r>
      <w:r w:rsidRPr="00ED6BF4" w:rsidR="00360AD4">
        <w:t xml:space="preserve">his did not allow </w:t>
      </w:r>
      <w:r w:rsidRPr="00ED6BF4">
        <w:t>for a proper transit</w:t>
      </w:r>
      <w:r w:rsidR="003002BE">
        <w:t>ion</w:t>
      </w:r>
      <w:r w:rsidRPr="00ED6BF4">
        <w:t xml:space="preserve"> </w:t>
      </w:r>
      <w:r w:rsidRPr="00ED6BF4" w:rsidR="00360AD4">
        <w:t>and exit strategy to be put in place</w:t>
      </w:r>
      <w:r w:rsidRPr="00ED6BF4">
        <w:t>.</w:t>
      </w:r>
    </w:p>
    <w:p w:rsidR="002B0697" w:rsidRPr="00ED6BF4" w:rsidP="002B0697">
      <w:pPr>
        <w:pStyle w:val="Question"/>
        <w:numPr>
          <w:ilvl w:val="0"/>
          <w:numId w:val="0"/>
        </w:numPr>
        <w:ind w:left="794"/>
      </w:pPr>
      <w:r w:rsidRPr="00ED6BF4">
        <w:t>South Sudan</w:t>
      </w:r>
      <w:r w:rsidRPr="00ED6BF4">
        <w:t xml:space="preserve"> has</w:t>
      </w:r>
      <w:r w:rsidRPr="00ED6BF4">
        <w:t xml:space="preserve"> a very fragile context, where we work with the support of </w:t>
      </w:r>
      <w:r w:rsidRPr="00ED6BF4">
        <w:t>F</w:t>
      </w:r>
      <w:r w:rsidRPr="00ED6BF4">
        <w:t>CDO</w:t>
      </w:r>
      <w:r w:rsidRPr="00ED6BF4">
        <w:t>.</w:t>
      </w:r>
      <w:r w:rsidRPr="00ED6BF4">
        <w:t xml:space="preserve"> </w:t>
      </w:r>
      <w:r w:rsidRPr="00ED6BF4">
        <w:t>It is a</w:t>
      </w:r>
      <w:r w:rsidRPr="00ED6BF4">
        <w:t xml:space="preserve"> country where really entrenched social norms </w:t>
      </w:r>
      <w:r w:rsidRPr="00ED6BF4">
        <w:t xml:space="preserve">around </w:t>
      </w:r>
      <w:r w:rsidRPr="00ED6BF4">
        <w:t xml:space="preserve">the </w:t>
      </w:r>
      <w:r w:rsidRPr="00ED6BF4">
        <w:t>re</w:t>
      </w:r>
      <w:r w:rsidRPr="00ED6BF4">
        <w:t xml:space="preserve">productive rights of women, but even more so </w:t>
      </w:r>
      <w:r w:rsidRPr="00ED6BF4">
        <w:t xml:space="preserve">for </w:t>
      </w:r>
      <w:r w:rsidRPr="00ED6BF4">
        <w:t>women with disabilities</w:t>
      </w:r>
      <w:r w:rsidRPr="00ED6BF4">
        <w:t>,</w:t>
      </w:r>
      <w:r w:rsidRPr="00ED6BF4">
        <w:t xml:space="preserve"> are present.</w:t>
      </w:r>
      <w:r w:rsidRPr="00ED6BF4">
        <w:t xml:space="preserve"> </w:t>
      </w:r>
      <w:r w:rsidRPr="00ED6BF4">
        <w:t xml:space="preserve">Community mobilisation activities have had to be scaled back and reduced to </w:t>
      </w:r>
      <w:r w:rsidRPr="00ED6BF4" w:rsidR="00B57014">
        <w:t xml:space="preserve">a </w:t>
      </w:r>
      <w:r w:rsidRPr="00ED6BF4">
        <w:t>minimum.</w:t>
      </w:r>
    </w:p>
    <w:p w:rsidR="00360AD4" w:rsidRPr="00ED6BF4" w:rsidP="002B0697">
      <w:pPr>
        <w:pStyle w:val="Question"/>
        <w:numPr>
          <w:ilvl w:val="0"/>
          <w:numId w:val="0"/>
        </w:numPr>
        <w:ind w:left="794"/>
      </w:pPr>
      <w:r w:rsidRPr="00ED6BF4">
        <w:t>In addition, the scope of technical support to SRH</w:t>
      </w:r>
      <w:r w:rsidRPr="00ED6BF4" w:rsidR="002B0697">
        <w:t>R</w:t>
      </w:r>
      <w:r w:rsidRPr="00ED6BF4">
        <w:t xml:space="preserve"> stakeholders</w:t>
      </w:r>
      <w:r w:rsidRPr="00ED6BF4" w:rsidR="002B0697">
        <w:t xml:space="preserve"> and</w:t>
      </w:r>
      <w:r w:rsidRPr="00ED6BF4">
        <w:t xml:space="preserve"> </w:t>
      </w:r>
      <w:r w:rsidRPr="00ED6BF4" w:rsidR="002B0697">
        <w:t xml:space="preserve">inclusive </w:t>
      </w:r>
      <w:r w:rsidRPr="00ED6BF4">
        <w:t xml:space="preserve">SRHR </w:t>
      </w:r>
      <w:r w:rsidRPr="00ED6BF4" w:rsidR="002B0697">
        <w:t>h</w:t>
      </w:r>
      <w:r w:rsidRPr="00ED6BF4">
        <w:t xml:space="preserve">as reduced by half in </w:t>
      </w:r>
      <w:r w:rsidRPr="00ED6BF4" w:rsidR="002B0697">
        <w:t>recent times. I</w:t>
      </w:r>
      <w:r w:rsidRPr="00ED6BF4">
        <w:t xml:space="preserve">t is essential to make sure </w:t>
      </w:r>
      <w:r w:rsidRPr="00ED6BF4" w:rsidR="003002BE">
        <w:t xml:space="preserve">mainstream </w:t>
      </w:r>
      <w:r w:rsidRPr="00ED6BF4">
        <w:t>S</w:t>
      </w:r>
      <w:r w:rsidRPr="00ED6BF4" w:rsidR="002B0697">
        <w:t>R</w:t>
      </w:r>
      <w:r w:rsidRPr="00ED6BF4">
        <w:t xml:space="preserve">HR stakeholders can really be inclusive and make sure they reach the most </w:t>
      </w:r>
      <w:r w:rsidR="003002BE">
        <w:t>vulnerable</w:t>
      </w:r>
      <w:r w:rsidRPr="00ED6BF4">
        <w:t>, including women with disabilities</w:t>
      </w:r>
      <w:r w:rsidRPr="00ED6BF4" w:rsidR="002B0697">
        <w:t>.</w:t>
      </w:r>
      <w:r w:rsidRPr="00ED6BF4">
        <w:t xml:space="preserve"> </w:t>
      </w:r>
      <w:r w:rsidRPr="00ED6BF4" w:rsidR="002B0697">
        <w:t>I</w:t>
      </w:r>
      <w:r w:rsidRPr="00ED6BF4">
        <w:t>n particular</w:t>
      </w:r>
      <w:r w:rsidRPr="00ED6BF4" w:rsidR="002B0697">
        <w:t>,</w:t>
      </w:r>
      <w:r w:rsidRPr="00ED6BF4">
        <w:t xml:space="preserve"> </w:t>
      </w:r>
      <w:r w:rsidRPr="00ED6BF4" w:rsidR="002B0697">
        <w:t>r</w:t>
      </w:r>
      <w:r w:rsidRPr="00ED6BF4">
        <w:t>emote technical support was reduced from four countries with five partners to two countries with two partners.</w:t>
      </w:r>
      <w:r w:rsidRPr="00ED6BF4" w:rsidR="002B0697">
        <w:t xml:space="preserve"> </w:t>
      </w:r>
      <w:r w:rsidRPr="00ED6BF4">
        <w:t xml:space="preserve">This means the number of supporting sessions were cut </w:t>
      </w:r>
      <w:r w:rsidRPr="00ED6BF4" w:rsidR="002B0697">
        <w:t xml:space="preserve">by </w:t>
      </w:r>
      <w:r w:rsidRPr="00ED6BF4">
        <w:t>half</w:t>
      </w:r>
      <w:r w:rsidRPr="00ED6BF4" w:rsidR="002B0697">
        <w:t xml:space="preserve"> only </w:t>
      </w:r>
      <w:r w:rsidRPr="00ED6BF4">
        <w:t>recently</w:t>
      </w:r>
      <w:r w:rsidRPr="00ED6BF4" w:rsidR="002B0697">
        <w:t xml:space="preserve">, </w:t>
      </w:r>
      <w:r w:rsidRPr="00ED6BF4">
        <w:t>and this happened when, after a lot of investment of funds from FC</w:t>
      </w:r>
      <w:r w:rsidRPr="00ED6BF4" w:rsidR="002B0697">
        <w:t>D</w:t>
      </w:r>
      <w:r w:rsidRPr="00ED6BF4">
        <w:t>O</w:t>
      </w:r>
      <w:r w:rsidR="003002BE">
        <w:t xml:space="preserve"> </w:t>
      </w:r>
      <w:r w:rsidRPr="00ED6BF4">
        <w:t xml:space="preserve">and </w:t>
      </w:r>
      <w:r w:rsidR="003002BE">
        <w:t>of</w:t>
      </w:r>
      <w:r w:rsidRPr="00ED6BF4" w:rsidR="002B0697">
        <w:t xml:space="preserve"> </w:t>
      </w:r>
      <w:r w:rsidRPr="00ED6BF4">
        <w:t xml:space="preserve">energy </w:t>
      </w:r>
      <w:r w:rsidR="003002BE">
        <w:t>by</w:t>
      </w:r>
      <w:r w:rsidRPr="00ED6BF4">
        <w:t xml:space="preserve"> many of us</w:t>
      </w:r>
      <w:r w:rsidRPr="00ED6BF4" w:rsidR="002B0697">
        <w:t>,</w:t>
      </w:r>
      <w:r w:rsidRPr="00ED6BF4">
        <w:t xml:space="preserve"> remote technical support </w:t>
      </w:r>
      <w:r w:rsidRPr="00ED6BF4" w:rsidR="002B0697">
        <w:t xml:space="preserve">was </w:t>
      </w:r>
      <w:r w:rsidRPr="00ED6BF4">
        <w:t xml:space="preserve">finally </w:t>
      </w:r>
      <w:r w:rsidRPr="00ED6BF4" w:rsidR="002B0697">
        <w:t xml:space="preserve">starting </w:t>
      </w:r>
      <w:r w:rsidRPr="00ED6BF4">
        <w:t xml:space="preserve">to </w:t>
      </w:r>
      <w:r w:rsidRPr="00ED6BF4" w:rsidR="002B0697">
        <w:t xml:space="preserve">build </w:t>
      </w:r>
      <w:r w:rsidRPr="00ED6BF4">
        <w:t xml:space="preserve">momentum and </w:t>
      </w:r>
      <w:r w:rsidRPr="00ED6BF4" w:rsidR="002B0697">
        <w:t xml:space="preserve">bring </w:t>
      </w:r>
      <w:r w:rsidRPr="00ED6BF4">
        <w:t>positive effect</w:t>
      </w:r>
      <w:r w:rsidRPr="00ED6BF4" w:rsidR="002B0697">
        <w:t>s</w:t>
      </w:r>
      <w:r w:rsidRPr="00ED6BF4">
        <w:t>.</w:t>
      </w:r>
    </w:p>
    <w:p w:rsidR="002B0697" w:rsidRPr="00ED6BF4" w:rsidP="002B0697">
      <w:pPr>
        <w:pStyle w:val="Question"/>
        <w:numPr>
          <w:ilvl w:val="0"/>
          <w:numId w:val="0"/>
        </w:numPr>
        <w:ind w:left="794"/>
      </w:pPr>
      <w:r w:rsidRPr="00ED6BF4">
        <w:t xml:space="preserve">WISH </w:t>
      </w:r>
      <w:r w:rsidRPr="00ED6BF4" w:rsidR="00360AD4">
        <w:t xml:space="preserve">is one of the few </w:t>
      </w:r>
      <w:r w:rsidRPr="00ED6BF4">
        <w:t>disability</w:t>
      </w:r>
      <w:r w:rsidRPr="00ED6BF4" w:rsidR="008573C7">
        <w:t>-</w:t>
      </w:r>
      <w:r w:rsidRPr="00ED6BF4" w:rsidR="00360AD4">
        <w:t xml:space="preserve">inclusive </w:t>
      </w:r>
      <w:r w:rsidRPr="00ED6BF4">
        <w:t xml:space="preserve">SRHR </w:t>
      </w:r>
      <w:r w:rsidRPr="00ED6BF4" w:rsidR="00360AD4">
        <w:t xml:space="preserve">programmes </w:t>
      </w:r>
      <w:r w:rsidRPr="00ED6BF4">
        <w:t xml:space="preserve">at </w:t>
      </w:r>
      <w:r w:rsidRPr="00ED6BF4" w:rsidR="00360AD4">
        <w:t>present globally</w:t>
      </w:r>
      <w:r w:rsidRPr="00ED6BF4">
        <w:t>,</w:t>
      </w:r>
      <w:r w:rsidRPr="00ED6BF4" w:rsidR="00360AD4">
        <w:t xml:space="preserve"> and FCD</w:t>
      </w:r>
      <w:r w:rsidRPr="00ED6BF4" w:rsidR="007B2EDF">
        <w:t>O</w:t>
      </w:r>
      <w:r w:rsidRPr="00ED6BF4" w:rsidR="00360AD4">
        <w:t xml:space="preserve"> has been a leader and a champion in this sector, but</w:t>
      </w:r>
      <w:r w:rsidRPr="00ED6BF4">
        <w:t xml:space="preserve">, </w:t>
      </w:r>
      <w:r w:rsidRPr="00ED6BF4" w:rsidR="00360AD4">
        <w:t xml:space="preserve">to continue doing so, significant longer-term investment </w:t>
      </w:r>
      <w:r w:rsidRPr="00ED6BF4">
        <w:t xml:space="preserve">is </w:t>
      </w:r>
      <w:r w:rsidRPr="00ED6BF4" w:rsidR="00360AD4">
        <w:t xml:space="preserve">essential </w:t>
      </w:r>
      <w:r w:rsidRPr="00ED6BF4">
        <w:t xml:space="preserve">in order to </w:t>
      </w:r>
      <w:r w:rsidRPr="00ED6BF4" w:rsidR="00360AD4">
        <w:t xml:space="preserve">have </w:t>
      </w:r>
      <w:r w:rsidRPr="00ED6BF4">
        <w:t xml:space="preserve">a </w:t>
      </w:r>
      <w:r w:rsidRPr="00ED6BF4" w:rsidR="00360AD4">
        <w:t xml:space="preserve">long-term </w:t>
      </w:r>
      <w:r w:rsidRPr="00ED6BF4">
        <w:t xml:space="preserve">and </w:t>
      </w:r>
      <w:r w:rsidRPr="00ED6BF4" w:rsidR="00360AD4">
        <w:t xml:space="preserve">meaningful impact on policy </w:t>
      </w:r>
      <w:r w:rsidRPr="00ED6BF4">
        <w:t xml:space="preserve">and </w:t>
      </w:r>
      <w:r w:rsidRPr="00ED6BF4" w:rsidR="00360AD4">
        <w:t>services within the communities</w:t>
      </w:r>
      <w:r w:rsidRPr="00ED6BF4">
        <w:t>,</w:t>
      </w:r>
      <w:r w:rsidRPr="00ED6BF4" w:rsidR="00360AD4">
        <w:t xml:space="preserve"> </w:t>
      </w:r>
      <w:r w:rsidRPr="00ED6BF4">
        <w:t xml:space="preserve">such </w:t>
      </w:r>
      <w:r w:rsidRPr="00ED6BF4" w:rsidR="00360AD4">
        <w:t xml:space="preserve">that all </w:t>
      </w:r>
      <w:r w:rsidRPr="00ED6BF4" w:rsidR="00B57014">
        <w:t xml:space="preserve">persons with </w:t>
      </w:r>
      <w:r w:rsidRPr="00ED6BF4" w:rsidR="00360AD4">
        <w:t>disabilities</w:t>
      </w:r>
      <w:r w:rsidRPr="00ED6BF4">
        <w:t>,</w:t>
      </w:r>
      <w:r w:rsidRPr="00ED6BF4" w:rsidR="00360AD4">
        <w:t xml:space="preserve"> and specifically women and girls</w:t>
      </w:r>
      <w:r w:rsidRPr="00ED6BF4">
        <w:t>,</w:t>
      </w:r>
      <w:r w:rsidRPr="00ED6BF4" w:rsidR="00360AD4">
        <w:t xml:space="preserve"> can access </w:t>
      </w:r>
      <w:r w:rsidRPr="00ED6BF4">
        <w:t>SRHR</w:t>
      </w:r>
      <w:r w:rsidRPr="00ED6BF4" w:rsidR="00360AD4">
        <w:t>.</w:t>
      </w:r>
    </w:p>
    <w:p w:rsidR="00360AD4" w:rsidRPr="00ED6BF4" w:rsidP="002B0697">
      <w:pPr>
        <w:pStyle w:val="Answer"/>
      </w:pPr>
      <w:sdt>
        <w:sdtPr>
          <w:alias w:val="Witness"/>
          <w:id w:val="-1515369988"/>
          <w:placeholder>
            <w:docPart w:val="DefaultPlaceholder_-1854013440"/>
          </w:placeholder>
          <w:richText/>
        </w:sdtPr>
        <w:sdtContent>
          <w:r w:rsidRPr="00ED6BF4" w:rsidR="00BD4D82">
            <w:rPr>
              <w:b/>
              <w:i/>
            </w:rPr>
            <w:t>Kirsty Smith:</w:t>
          </w:r>
        </w:sdtContent>
      </w:sdt>
      <w:r w:rsidRPr="00ED6BF4" w:rsidR="002B0697">
        <w:t xml:space="preserve"> It has</w:t>
      </w:r>
      <w:r w:rsidRPr="00ED6BF4">
        <w:t xml:space="preserve"> </w:t>
      </w:r>
      <w:r w:rsidRPr="00ED6BF4" w:rsidR="002B0697">
        <w:t>been a</w:t>
      </w:r>
      <w:r w:rsidRPr="00ED6BF4">
        <w:t>bsolutely devastating</w:t>
      </w:r>
      <w:r w:rsidRPr="00ED6BF4" w:rsidR="001113BB">
        <w:t>.</w:t>
      </w:r>
      <w:r w:rsidRPr="00ED6BF4">
        <w:t xml:space="preserve"> </w:t>
      </w:r>
      <w:r w:rsidRPr="00ED6BF4" w:rsidR="001113BB">
        <w:t>E</w:t>
      </w:r>
      <w:r w:rsidRPr="00ED6BF4">
        <w:t>very single FCDO</w:t>
      </w:r>
      <w:r w:rsidRPr="00ED6BF4" w:rsidR="001113BB">
        <w:t>-</w:t>
      </w:r>
      <w:r w:rsidRPr="00ED6BF4">
        <w:t xml:space="preserve">funded project that CBM was running was cut in the </w:t>
      </w:r>
      <w:r w:rsidRPr="00ED6BF4" w:rsidR="001113BB">
        <w:t>aid cuts</w:t>
      </w:r>
      <w:r w:rsidRPr="00ED6BF4">
        <w:t xml:space="preserve">, apart from the </w:t>
      </w:r>
      <w:r w:rsidRPr="00ED6BF4" w:rsidR="001113BB">
        <w:t xml:space="preserve">aid </w:t>
      </w:r>
      <w:r w:rsidRPr="00ED6BF4">
        <w:t>match</w:t>
      </w:r>
      <w:r w:rsidRPr="00ED6BF4" w:rsidR="001113BB">
        <w:t>.</w:t>
      </w:r>
      <w:r w:rsidRPr="00ED6BF4">
        <w:t xml:space="preserve"> </w:t>
      </w:r>
      <w:r w:rsidRPr="00ED6BF4" w:rsidR="001113BB">
        <w:t>T</w:t>
      </w:r>
      <w:r w:rsidRPr="00ED6BF4">
        <w:t xml:space="preserve">o give you some examples of how that impacted on communities, we had a direct </w:t>
      </w:r>
      <w:r w:rsidRPr="00ED6BF4" w:rsidR="001113BB">
        <w:t xml:space="preserve">aid </w:t>
      </w:r>
      <w:r w:rsidRPr="00ED6BF4">
        <w:t xml:space="preserve">grant in Ghana, which was providing safe birth, child health and psychoeducation for pregnant women and mothers through building new maternal health self-help groups and outreach clinics. </w:t>
      </w:r>
      <w:r w:rsidRPr="00ED6BF4" w:rsidR="001113BB">
        <w:t xml:space="preserve">That had a </w:t>
      </w:r>
      <w:r w:rsidRPr="00ED6BF4">
        <w:t>25%</w:t>
      </w:r>
      <w:r w:rsidRPr="00ED6BF4" w:rsidR="001113BB">
        <w:t xml:space="preserve"> cut</w:t>
      </w:r>
      <w:r w:rsidRPr="00ED6BF4">
        <w:t>.</w:t>
      </w:r>
      <w:r w:rsidRPr="00ED6BF4" w:rsidR="001113BB">
        <w:t xml:space="preserve"> </w:t>
      </w:r>
      <w:r w:rsidRPr="00ED6BF4">
        <w:t xml:space="preserve">We had a health project for the most marginalised communities in Bangladesh. </w:t>
      </w:r>
      <w:r w:rsidRPr="00ED6BF4" w:rsidR="00F634FF">
        <w:t>There was a £1.1 million cut</w:t>
      </w:r>
      <w:r w:rsidR="003002BE">
        <w:t xml:space="preserve"> to </w:t>
      </w:r>
      <w:r w:rsidRPr="00ED6BF4" w:rsidR="00F634FF">
        <w:t>a £2 million project, t</w:t>
      </w:r>
      <w:r w:rsidRPr="00ED6BF4" w:rsidR="001113BB">
        <w:t>wo years into a three-year</w:t>
      </w:r>
      <w:r w:rsidRPr="00ED6BF4" w:rsidR="00F634FF">
        <w:t xml:space="preserve"> project</w:t>
      </w:r>
      <w:r w:rsidRPr="00ED6BF4" w:rsidR="001113BB">
        <w:t xml:space="preserve">, </w:t>
      </w:r>
      <w:r w:rsidRPr="00ED6BF4">
        <w:t>with no notice.</w:t>
      </w:r>
    </w:p>
    <w:p w:rsidR="001113BB" w:rsidRPr="00ED6BF4" w:rsidP="001113BB">
      <w:pPr>
        <w:pStyle w:val="Question"/>
        <w:numPr>
          <w:ilvl w:val="0"/>
          <w:numId w:val="0"/>
        </w:numPr>
        <w:ind w:left="794"/>
      </w:pPr>
      <w:r w:rsidRPr="00ED6BF4">
        <w:t xml:space="preserve">It has had a </w:t>
      </w:r>
      <w:r w:rsidRPr="00ED6BF4" w:rsidR="00360AD4">
        <w:t>devastating impact on some of the most marginalised communities and the most needed projects</w:t>
      </w:r>
      <w:r w:rsidRPr="00ED6BF4">
        <w:t>,</w:t>
      </w:r>
      <w:r w:rsidRPr="00ED6BF4" w:rsidR="00360AD4">
        <w:t xml:space="preserve"> without any consideration of the vulnerability of the communities affected</w:t>
      </w:r>
      <w:r w:rsidRPr="00ED6BF4">
        <w:t>.</w:t>
      </w:r>
      <w:r w:rsidRPr="00ED6BF4" w:rsidR="00360AD4">
        <w:t xml:space="preserve"> </w:t>
      </w:r>
      <w:r w:rsidRPr="00ED6BF4">
        <w:t>T</w:t>
      </w:r>
      <w:r w:rsidRPr="00ED6BF4" w:rsidR="00360AD4">
        <w:t xml:space="preserve">he </w:t>
      </w:r>
      <w:r w:rsidR="003002BE">
        <w:t>suddenness</w:t>
      </w:r>
      <w:r w:rsidRPr="00ED6BF4" w:rsidR="00360AD4">
        <w:t xml:space="preserve"> destroyed the relationships we had with our local partners, many of whom, as Saskia mentioned, are often very small, extremely grassroots</w:t>
      </w:r>
      <w:r w:rsidRPr="00ED6BF4">
        <w:t xml:space="preserve"> and</w:t>
      </w:r>
      <w:r w:rsidRPr="00ED6BF4" w:rsidR="00360AD4">
        <w:t xml:space="preserve"> do not have very much experience.</w:t>
      </w:r>
    </w:p>
    <w:p w:rsidR="001113BB" w:rsidRPr="00ED6BF4" w:rsidP="001113BB">
      <w:pPr>
        <w:pStyle w:val="Question"/>
        <w:numPr>
          <w:ilvl w:val="0"/>
          <w:numId w:val="0"/>
        </w:numPr>
        <w:ind w:left="794"/>
      </w:pPr>
      <w:r w:rsidRPr="00ED6BF4">
        <w:t>T</w:t>
      </w:r>
      <w:r w:rsidRPr="00ED6BF4" w:rsidR="00360AD4">
        <w:t xml:space="preserve">he whole aid infrastructure is extremely challenging for them to access in the first place, and it came at a period </w:t>
      </w:r>
      <w:r w:rsidRPr="00ED6BF4">
        <w:t xml:space="preserve">during Covid </w:t>
      </w:r>
      <w:r w:rsidRPr="00ED6BF4" w:rsidR="00360AD4">
        <w:t xml:space="preserve">when many of our organisations </w:t>
      </w:r>
      <w:r w:rsidRPr="00ED6BF4">
        <w:t xml:space="preserve">of </w:t>
      </w:r>
      <w:r w:rsidR="003002BE">
        <w:t>people</w:t>
      </w:r>
      <w:r w:rsidRPr="00ED6BF4" w:rsidR="003D5F63">
        <w:t xml:space="preserve"> with dis</w:t>
      </w:r>
      <w:r w:rsidRPr="00ED6BF4" w:rsidR="00360AD4">
        <w:t>abilities</w:t>
      </w:r>
      <w:r w:rsidRPr="00ED6BF4">
        <w:t xml:space="preserve">—OPD—partners </w:t>
      </w:r>
      <w:r w:rsidRPr="00ED6BF4" w:rsidR="00360AD4">
        <w:t xml:space="preserve">had had to </w:t>
      </w:r>
      <w:r w:rsidR="003002BE">
        <w:t>pivot</w:t>
      </w:r>
      <w:r w:rsidRPr="00ED6BF4">
        <w:t xml:space="preserve"> from what was </w:t>
      </w:r>
      <w:r w:rsidRPr="00ED6BF4" w:rsidR="00360AD4">
        <w:t>normally an advocacy approach in their community</w:t>
      </w:r>
      <w:r w:rsidRPr="00ED6BF4" w:rsidR="00F634FF">
        <w:t>,</w:t>
      </w:r>
      <w:r w:rsidRPr="00ED6BF4">
        <w:t xml:space="preserve"> in terms of </w:t>
      </w:r>
      <w:r w:rsidRPr="00ED6BF4" w:rsidR="00360AD4">
        <w:t>trying to influence the Government</w:t>
      </w:r>
      <w:r w:rsidRPr="00ED6BF4">
        <w:t xml:space="preserve"> and</w:t>
      </w:r>
      <w:r w:rsidRPr="00ED6BF4" w:rsidR="00360AD4">
        <w:t xml:space="preserve"> change policy</w:t>
      </w:r>
      <w:r w:rsidRPr="00ED6BF4" w:rsidR="00F634FF">
        <w:t>,</w:t>
      </w:r>
      <w:r w:rsidRPr="00ED6BF4" w:rsidR="00360AD4">
        <w:t xml:space="preserve"> to providing emergency food for many of their community members</w:t>
      </w:r>
      <w:r w:rsidRPr="00ED6BF4">
        <w:t>.</w:t>
      </w:r>
      <w:r w:rsidRPr="00ED6BF4" w:rsidR="00360AD4">
        <w:t xml:space="preserve"> </w:t>
      </w:r>
      <w:r w:rsidRPr="00ED6BF4">
        <w:t>T</w:t>
      </w:r>
      <w:r w:rsidRPr="00ED6BF4" w:rsidR="00360AD4">
        <w:t xml:space="preserve">hey were already at crisis point and then </w:t>
      </w:r>
      <w:r w:rsidRPr="00ED6BF4">
        <w:t xml:space="preserve">had </w:t>
      </w:r>
      <w:r w:rsidRPr="00ED6BF4" w:rsidR="00360AD4">
        <w:t xml:space="preserve">their community projects </w:t>
      </w:r>
      <w:r w:rsidRPr="00ED6BF4" w:rsidR="00360AD4">
        <w:t>completely slashed at extremely short notice.</w:t>
      </w:r>
    </w:p>
    <w:p w:rsidR="00360AD4" w:rsidRPr="00ED6BF4" w:rsidP="001113BB">
      <w:pPr>
        <w:pStyle w:val="Question"/>
      </w:pPr>
      <w:sdt>
        <w:sdtPr>
          <w:alias w:val="Member"/>
          <w:tag w:val="&lt;Member mnisId='1604' dodsId='61606'&gt;"/>
          <w:id w:val="-44147257"/>
          <w:placeholder>
            <w:docPart w:val="DefaultPlaceholder_-1854013440"/>
          </w:placeholder>
          <w:richText/>
        </w:sdtPr>
        <w:sdtContent>
          <w:r w:rsidRPr="00ED6BF4" w:rsidR="003D4537">
            <w:rPr>
              <w:b/>
            </w:rPr>
            <w:t>Mr Virendra Sharma:</w:t>
          </w:r>
        </w:sdtContent>
      </w:sdt>
      <w:r w:rsidRPr="00ED6BF4" w:rsidR="001113BB">
        <w:t xml:space="preserve"> To w</w:t>
      </w:r>
      <w:r w:rsidRPr="00ED6BF4">
        <w:t xml:space="preserve">hat extent are UK aid programmes on sexual and reproductive health sufficiently focused on </w:t>
      </w:r>
      <w:r w:rsidRPr="00ED6BF4" w:rsidR="003D5F63">
        <w:t>persons with dis</w:t>
      </w:r>
      <w:r w:rsidRPr="00ED6BF4">
        <w:t>abilities?</w:t>
      </w:r>
      <w:r w:rsidRPr="00ED6BF4" w:rsidR="001113BB">
        <w:t xml:space="preserve"> </w:t>
      </w:r>
      <w:r w:rsidRPr="00ED6BF4">
        <w:t xml:space="preserve">Can I ask Dr </w:t>
      </w:r>
      <w:r w:rsidRPr="00ED6BF4" w:rsidR="001113BB">
        <w:t xml:space="preserve">Tsitsi </w:t>
      </w:r>
      <w:r w:rsidRPr="00ED6BF4">
        <w:t xml:space="preserve">to comment on </w:t>
      </w:r>
      <w:r w:rsidRPr="00ED6BF4" w:rsidR="001113BB">
        <w:t>that?</w:t>
      </w:r>
    </w:p>
    <w:p w:rsidR="00360AD4" w:rsidRPr="00ED6BF4" w:rsidP="001113BB">
      <w:pPr>
        <w:pStyle w:val="Answer"/>
      </w:pPr>
      <w:sdt>
        <w:sdtPr>
          <w:alias w:val="Witness"/>
          <w:id w:val="689335730"/>
          <w:placeholder>
            <w:docPart w:val="DefaultPlaceholder_-1854013440"/>
          </w:placeholder>
          <w:richText/>
        </w:sdtPr>
        <w:sdtContent>
          <w:r w:rsidRPr="00ED6BF4" w:rsidR="00F634FF">
            <w:rPr>
              <w:b/>
              <w:i/>
            </w:rPr>
            <w:t>Dr Tsitsi Chataika:</w:t>
          </w:r>
        </w:sdtContent>
      </w:sdt>
      <w:r w:rsidRPr="00ED6BF4" w:rsidR="001113BB">
        <w:t xml:space="preserve"> </w:t>
      </w:r>
      <w:r w:rsidRPr="00ED6BF4">
        <w:t xml:space="preserve">Assistance will never be enough. Of course, </w:t>
      </w:r>
      <w:r w:rsidRPr="00ED6BF4" w:rsidR="001113BB">
        <w:t xml:space="preserve">we </w:t>
      </w:r>
      <w:r w:rsidRPr="00ED6BF4">
        <w:t xml:space="preserve">appreciate what is being done, but the challenge we normally find is </w:t>
      </w:r>
      <w:r w:rsidRPr="00ED6BF4" w:rsidR="001113BB">
        <w:t xml:space="preserve">that, at times, </w:t>
      </w:r>
      <w:r w:rsidRPr="00ED6BF4">
        <w:t>most of these programmes do not reach the hard</w:t>
      </w:r>
      <w:r w:rsidRPr="00ED6BF4" w:rsidR="001113BB">
        <w:t>-</w:t>
      </w:r>
      <w:r w:rsidRPr="00ED6BF4">
        <w:t>to</w:t>
      </w:r>
      <w:r w:rsidRPr="00ED6BF4" w:rsidR="001113BB">
        <w:t>-</w:t>
      </w:r>
      <w:r w:rsidRPr="00ED6BF4">
        <w:t>reach communities where the assistance is greatly needed</w:t>
      </w:r>
      <w:r w:rsidRPr="00ED6BF4" w:rsidR="001113BB">
        <w:t>.</w:t>
      </w:r>
      <w:r w:rsidRPr="00ED6BF4">
        <w:t xml:space="preserve"> </w:t>
      </w:r>
      <w:r w:rsidRPr="00ED6BF4" w:rsidR="001113BB">
        <w:t xml:space="preserve">That </w:t>
      </w:r>
      <w:r w:rsidRPr="00ED6BF4">
        <w:t xml:space="preserve">means the people </w:t>
      </w:r>
      <w:r w:rsidRPr="00ED6BF4" w:rsidR="001113BB">
        <w:t xml:space="preserve">who </w:t>
      </w:r>
      <w:r w:rsidRPr="00ED6BF4">
        <w:t xml:space="preserve">are at the </w:t>
      </w:r>
      <w:r w:rsidRPr="00ED6BF4" w:rsidR="00B57014">
        <w:t>back</w:t>
      </w:r>
      <w:r w:rsidRPr="00ED6BF4">
        <w:t xml:space="preserve"> of beyond are neglected</w:t>
      </w:r>
      <w:r w:rsidRPr="00ED6BF4" w:rsidR="001113BB">
        <w:t>,</w:t>
      </w:r>
      <w:r w:rsidRPr="00ED6BF4">
        <w:t xml:space="preserve"> and yet they have the needs that really need to be covered.</w:t>
      </w:r>
    </w:p>
    <w:p w:rsidR="00B57014" w:rsidRPr="00ED6BF4" w:rsidP="001113BB">
      <w:pPr>
        <w:pStyle w:val="Question"/>
        <w:numPr>
          <w:ilvl w:val="0"/>
          <w:numId w:val="0"/>
        </w:numPr>
        <w:ind w:left="794"/>
      </w:pPr>
      <w:r w:rsidRPr="00ED6BF4">
        <w:t xml:space="preserve">Most of them go into </w:t>
      </w:r>
      <w:r w:rsidRPr="00ED6BF4" w:rsidR="00360AD4">
        <w:t>cities and towns</w:t>
      </w:r>
      <w:r w:rsidRPr="00ED6BF4">
        <w:t>,</w:t>
      </w:r>
      <w:r w:rsidRPr="00ED6BF4" w:rsidR="00360AD4">
        <w:t xml:space="preserve"> </w:t>
      </w:r>
      <w:r w:rsidRPr="00ED6BF4">
        <w:t xml:space="preserve">as well as </w:t>
      </w:r>
      <w:r w:rsidRPr="00ED6BF4" w:rsidR="00360AD4">
        <w:t xml:space="preserve">rural areas that </w:t>
      </w:r>
      <w:r w:rsidRPr="00ED6BF4">
        <w:t xml:space="preserve">are </w:t>
      </w:r>
      <w:r w:rsidRPr="00ED6BF4" w:rsidR="00360AD4">
        <w:t>already developed</w:t>
      </w:r>
      <w:r w:rsidRPr="00ED6BF4">
        <w:t>,</w:t>
      </w:r>
      <w:r w:rsidRPr="00ED6BF4" w:rsidR="00360AD4">
        <w:t xml:space="preserve"> </w:t>
      </w:r>
      <w:r w:rsidRPr="00ED6BF4">
        <w:t xml:space="preserve">rather than </w:t>
      </w:r>
      <w:r w:rsidRPr="00ED6BF4" w:rsidR="00360AD4">
        <w:t xml:space="preserve">those that </w:t>
      </w:r>
      <w:r w:rsidRPr="00ED6BF4">
        <w:t xml:space="preserve">are </w:t>
      </w:r>
      <w:r w:rsidRPr="00ED6BF4" w:rsidR="00360AD4">
        <w:t>ha</w:t>
      </w:r>
      <w:r w:rsidRPr="00ED6BF4">
        <w:t>r</w:t>
      </w:r>
      <w:r w:rsidRPr="00ED6BF4" w:rsidR="00360AD4">
        <w:t xml:space="preserve">d to reach, </w:t>
      </w:r>
      <w:r w:rsidRPr="00ED6BF4">
        <w:t xml:space="preserve">which </w:t>
      </w:r>
      <w:r w:rsidRPr="00ED6BF4" w:rsidR="00360AD4">
        <w:t xml:space="preserve">makes it very difficult. </w:t>
      </w:r>
      <w:r w:rsidRPr="00ED6BF4">
        <w:t>T</w:t>
      </w:r>
      <w:r w:rsidRPr="00ED6BF4" w:rsidR="00360AD4">
        <w:t>hat is an area that needs to be highlighted and identified</w:t>
      </w:r>
      <w:r w:rsidRPr="00ED6BF4">
        <w:t>, such that,</w:t>
      </w:r>
      <w:r w:rsidRPr="00ED6BF4" w:rsidR="00360AD4">
        <w:t xml:space="preserve"> when you </w:t>
      </w:r>
      <w:r w:rsidRPr="00ED6BF4">
        <w:t xml:space="preserve">come </w:t>
      </w:r>
      <w:r w:rsidRPr="00ED6BF4" w:rsidR="00360AD4">
        <w:t xml:space="preserve">up with funding, </w:t>
      </w:r>
      <w:r w:rsidRPr="00ED6BF4">
        <w:t>you say, “W</w:t>
      </w:r>
      <w:r w:rsidRPr="00ED6BF4" w:rsidR="00360AD4">
        <w:t xml:space="preserve">hat indicators will show us that we have money to get </w:t>
      </w:r>
      <w:r w:rsidRPr="00ED6BF4">
        <w:t xml:space="preserve">out </w:t>
      </w:r>
      <w:r w:rsidRPr="00ED6BF4" w:rsidR="00360AD4">
        <w:t xml:space="preserve">to </w:t>
      </w:r>
      <w:r w:rsidRPr="00ED6BF4">
        <w:t>hard-to-</w:t>
      </w:r>
      <w:r w:rsidRPr="00ED6BF4" w:rsidR="00360AD4">
        <w:t>reach communities so that they can also benefit</w:t>
      </w:r>
      <w:r w:rsidRPr="00ED6BF4">
        <w:t>?”</w:t>
      </w:r>
    </w:p>
    <w:p w:rsidR="001113BB" w:rsidRPr="00ED6BF4" w:rsidP="001113BB">
      <w:pPr>
        <w:pStyle w:val="Question"/>
        <w:numPr>
          <w:ilvl w:val="0"/>
          <w:numId w:val="0"/>
        </w:numPr>
        <w:ind w:left="794"/>
      </w:pPr>
      <w:r w:rsidRPr="00ED6BF4">
        <w:t xml:space="preserve">Marginalisation </w:t>
      </w:r>
      <w:r w:rsidRPr="00ED6BF4" w:rsidR="00360AD4">
        <w:t>is there, because of our cultural and religious beliefs that impact on the lives of women and girls with disabilities.</w:t>
      </w:r>
      <w:r w:rsidRPr="00ED6BF4" w:rsidR="00B57014">
        <w:t xml:space="preserve"> </w:t>
      </w:r>
      <w:r w:rsidRPr="00ED6BF4">
        <w:t>M</w:t>
      </w:r>
      <w:r w:rsidRPr="00ED6BF4" w:rsidR="00360AD4">
        <w:t xml:space="preserve">aybe I can give an example to show that it is very difficult to </w:t>
      </w:r>
      <w:r w:rsidRPr="00ED6BF4">
        <w:t xml:space="preserve">get </w:t>
      </w:r>
      <w:r w:rsidRPr="00ED6BF4" w:rsidR="00360AD4">
        <w:t xml:space="preserve">to the </w:t>
      </w:r>
      <w:r w:rsidRPr="00ED6BF4">
        <w:t>hard</w:t>
      </w:r>
      <w:r w:rsidR="0052276E">
        <w:t xml:space="preserve"> </w:t>
      </w:r>
      <w:r w:rsidRPr="00ED6BF4" w:rsidR="00360AD4">
        <w:t>to</w:t>
      </w:r>
      <w:r w:rsidR="0052276E">
        <w:t xml:space="preserve"> </w:t>
      </w:r>
      <w:r w:rsidRPr="00ED6BF4" w:rsidR="00360AD4">
        <w:t>reach. For instance, in 2019 in Zimbabwe</w:t>
      </w:r>
      <w:r w:rsidRPr="00ED6BF4">
        <w:t>,</w:t>
      </w:r>
      <w:r w:rsidRPr="00ED6BF4" w:rsidR="00360AD4">
        <w:t xml:space="preserve"> there was a case of a nine-year-old child who was pregnant</w:t>
      </w:r>
      <w:r w:rsidRPr="00ED6BF4">
        <w:t>.</w:t>
      </w:r>
      <w:r w:rsidRPr="00ED6BF4" w:rsidR="00360AD4">
        <w:t xml:space="preserve"> </w:t>
      </w:r>
      <w:r w:rsidRPr="00ED6BF4">
        <w:t>S</w:t>
      </w:r>
      <w:r w:rsidRPr="00ED6BF4" w:rsidR="00360AD4">
        <w:t xml:space="preserve">he died on a religious </w:t>
      </w:r>
      <w:r w:rsidRPr="00ED6BF4">
        <w:t xml:space="preserve">shrine, </w:t>
      </w:r>
      <w:r w:rsidRPr="00ED6BF4" w:rsidR="00360AD4">
        <w:t>where she could not get assistance to give birth</w:t>
      </w:r>
      <w:r w:rsidRPr="00ED6BF4">
        <w:t>.</w:t>
      </w:r>
      <w:r w:rsidRPr="00ED6BF4" w:rsidR="00360AD4">
        <w:t xml:space="preserve"> </w:t>
      </w:r>
      <w:r w:rsidRPr="00ED6BF4">
        <w:t>S</w:t>
      </w:r>
      <w:r w:rsidRPr="00ED6BF4" w:rsidR="00360AD4">
        <w:t xml:space="preserve">he was given to an </w:t>
      </w:r>
      <w:r w:rsidRPr="00ED6BF4">
        <w:t>elderly man. T</w:t>
      </w:r>
      <w:r w:rsidRPr="00ED6BF4" w:rsidR="00360AD4">
        <w:t xml:space="preserve">hese are the issues that can normally happen </w:t>
      </w:r>
      <w:r w:rsidR="0052276E">
        <w:t>in</w:t>
      </w:r>
      <w:r w:rsidRPr="00ED6BF4" w:rsidR="00360AD4">
        <w:t xml:space="preserve"> the back of beyond</w:t>
      </w:r>
      <w:r w:rsidRPr="00ED6BF4">
        <w:t>.</w:t>
      </w:r>
      <w:r w:rsidRPr="00ED6BF4" w:rsidR="00360AD4">
        <w:t xml:space="preserve"> </w:t>
      </w:r>
      <w:r w:rsidRPr="00ED6BF4">
        <w:t>I</w:t>
      </w:r>
      <w:r w:rsidRPr="00ED6BF4" w:rsidR="00360AD4">
        <w:t xml:space="preserve">f we do not address those issues, </w:t>
      </w:r>
      <w:r w:rsidRPr="00ED6BF4">
        <w:t xml:space="preserve">girls will </w:t>
      </w:r>
      <w:r w:rsidRPr="00ED6BF4" w:rsidR="00360AD4">
        <w:t>continue to suffer.</w:t>
      </w:r>
    </w:p>
    <w:p w:rsidR="00360AD4" w:rsidRPr="00ED6BF4" w:rsidP="001113BB">
      <w:pPr>
        <w:pStyle w:val="Answer"/>
      </w:pPr>
      <w:sdt>
        <w:sdtPr>
          <w:alias w:val="Witness"/>
          <w:id w:val="-1080595178"/>
          <w:placeholder>
            <w:docPart w:val="DefaultPlaceholder_-1854013440"/>
          </w:placeholder>
          <w:richText/>
        </w:sdtPr>
        <w:sdtContent>
          <w:r w:rsidRPr="00ED6BF4" w:rsidR="00BD4D82">
            <w:rPr>
              <w:b/>
              <w:i/>
            </w:rPr>
            <w:t>Kirsty Smith:</w:t>
          </w:r>
        </w:sdtContent>
      </w:sdt>
      <w:r w:rsidRPr="00ED6BF4" w:rsidR="001113BB">
        <w:t xml:space="preserve"> I</w:t>
      </w:r>
      <w:r w:rsidRPr="00ED6BF4">
        <w:t xml:space="preserve">f we look at the DAC marker, about 25% of FCDO funding is marked as disability inclusion, which means that 75% is not inclusive. </w:t>
      </w:r>
      <w:r w:rsidRPr="00ED6BF4" w:rsidR="003D5F63">
        <w:t>I</w:t>
      </w:r>
      <w:r w:rsidRPr="00ED6BF4">
        <w:t xml:space="preserve">f we consider the marginalisation of </w:t>
      </w:r>
      <w:r w:rsidRPr="00ED6BF4" w:rsidR="00F634FF">
        <w:t>people</w:t>
      </w:r>
      <w:r w:rsidRPr="00ED6BF4" w:rsidR="003D5F63">
        <w:t xml:space="preserve"> with dis</w:t>
      </w:r>
      <w:r w:rsidRPr="00ED6BF4">
        <w:t>abilities</w:t>
      </w:r>
      <w:r w:rsidRPr="00ED6BF4" w:rsidR="00F634FF">
        <w:t xml:space="preserve">, </w:t>
      </w:r>
      <w:r w:rsidRPr="00ED6BF4">
        <w:t>and</w:t>
      </w:r>
      <w:r w:rsidRPr="00ED6BF4" w:rsidR="003D5F63">
        <w:t xml:space="preserve"> </w:t>
      </w:r>
      <w:r w:rsidRPr="00ED6BF4">
        <w:t>particularly women with disabilities</w:t>
      </w:r>
      <w:r w:rsidRPr="00ED6BF4" w:rsidR="00F634FF">
        <w:t xml:space="preserve">, </w:t>
      </w:r>
      <w:r w:rsidRPr="00ED6BF4">
        <w:t>we</w:t>
      </w:r>
      <w:r w:rsidRPr="00ED6BF4" w:rsidR="003D5F63">
        <w:t xml:space="preserve"> </w:t>
      </w:r>
      <w:r w:rsidRPr="00ED6BF4">
        <w:t>can see that that means that 75% of programmes are missing a very important contingent of marginalised people.</w:t>
      </w:r>
    </w:p>
    <w:p w:rsidR="003D5F63" w:rsidRPr="00ED6BF4" w:rsidP="003D5F63">
      <w:pPr>
        <w:pStyle w:val="Question"/>
        <w:numPr>
          <w:ilvl w:val="0"/>
          <w:numId w:val="0"/>
        </w:numPr>
        <w:ind w:left="794"/>
      </w:pPr>
      <w:r w:rsidRPr="00ED6BF4">
        <w:t xml:space="preserve">Having said that, the UK is fourth </w:t>
      </w:r>
      <w:r w:rsidRPr="00ED6BF4">
        <w:t xml:space="preserve">on </w:t>
      </w:r>
      <w:r w:rsidRPr="00ED6BF4">
        <w:t xml:space="preserve">the list of disability inclusion in the </w:t>
      </w:r>
      <w:r w:rsidRPr="00ED6BF4">
        <w:t xml:space="preserve">DAC </w:t>
      </w:r>
      <w:r w:rsidRPr="00ED6BF4">
        <w:t>marke</w:t>
      </w:r>
      <w:r w:rsidRPr="00ED6BF4" w:rsidR="00B57014">
        <w:t>r</w:t>
      </w:r>
      <w:r w:rsidRPr="00ED6BF4">
        <w:t xml:space="preserve">, </w:t>
      </w:r>
      <w:r w:rsidRPr="00ED6BF4">
        <w:t xml:space="preserve">which </w:t>
      </w:r>
      <w:r w:rsidRPr="00ED6BF4">
        <w:t xml:space="preserve">is to be celebrated and encouraged, but it would be, from our point of view, extremely valuable to see a very much higher </w:t>
      </w:r>
      <w:r w:rsidRPr="00ED6BF4">
        <w:t xml:space="preserve">preponderance of </w:t>
      </w:r>
      <w:r w:rsidRPr="00ED6BF4">
        <w:t>those projects</w:t>
      </w:r>
      <w:r w:rsidRPr="00ED6BF4">
        <w:t>,</w:t>
      </w:r>
      <w:r w:rsidRPr="00ED6BF4">
        <w:t xml:space="preserve"> recognising that</w:t>
      </w:r>
      <w:r w:rsidRPr="00ED6BF4">
        <w:t xml:space="preserve">, </w:t>
      </w:r>
      <w:r w:rsidRPr="00ED6BF4">
        <w:t xml:space="preserve">if they do not reach </w:t>
      </w:r>
      <w:r w:rsidRPr="00ED6BF4" w:rsidR="00F634FF">
        <w:t>people</w:t>
      </w:r>
      <w:r w:rsidRPr="00ED6BF4">
        <w:t xml:space="preserve"> with dis</w:t>
      </w:r>
      <w:r w:rsidRPr="00ED6BF4">
        <w:t xml:space="preserve">abilities, they are failing to reach the most marginalised. </w:t>
      </w:r>
    </w:p>
    <w:p w:rsidR="003D5F63" w:rsidRPr="00ED6BF4" w:rsidP="003D5F63">
      <w:pPr>
        <w:pStyle w:val="Question"/>
        <w:numPr>
          <w:ilvl w:val="0"/>
          <w:numId w:val="0"/>
        </w:numPr>
        <w:ind w:left="794"/>
      </w:pPr>
      <w:r w:rsidRPr="00ED6BF4">
        <w:t>T</w:t>
      </w:r>
      <w:r w:rsidRPr="00ED6BF4" w:rsidR="00360AD4">
        <w:t xml:space="preserve">he style of funding </w:t>
      </w:r>
      <w:r w:rsidRPr="00ED6BF4">
        <w:t xml:space="preserve">that </w:t>
      </w:r>
      <w:r w:rsidRPr="00ED6BF4" w:rsidR="00360AD4">
        <w:t xml:space="preserve">we are all pushed into competing for moves </w:t>
      </w:r>
      <w:r w:rsidRPr="00ED6BF4">
        <w:t xml:space="preserve">you away </w:t>
      </w:r>
      <w:r w:rsidRPr="00ED6BF4" w:rsidR="00360AD4">
        <w:t>from trying to find the most marginalised, because they tend to be more expensive</w:t>
      </w:r>
      <w:r w:rsidRPr="00ED6BF4">
        <w:t xml:space="preserve"> and</w:t>
      </w:r>
      <w:r w:rsidRPr="00ED6BF4" w:rsidR="00360AD4">
        <w:t xml:space="preserve"> more difficult, </w:t>
      </w:r>
      <w:r w:rsidRPr="00ED6BF4">
        <w:t xml:space="preserve">and </w:t>
      </w:r>
      <w:r w:rsidRPr="00ED6BF4" w:rsidR="00360AD4">
        <w:t>it takes more time.</w:t>
      </w:r>
      <w:r w:rsidRPr="00ED6BF4">
        <w:t xml:space="preserve"> W</w:t>
      </w:r>
      <w:r w:rsidRPr="00ED6BF4" w:rsidR="00360AD4">
        <w:t xml:space="preserve">e are pushed into providing proposals that reach bigger numbers rather than </w:t>
      </w:r>
      <w:r w:rsidRPr="00ED6BF4">
        <w:t xml:space="preserve">those </w:t>
      </w:r>
      <w:r w:rsidRPr="00ED6BF4" w:rsidR="00360AD4">
        <w:t>that reach the most difficult to reach and</w:t>
      </w:r>
      <w:r w:rsidRPr="00ED6BF4">
        <w:t>,</w:t>
      </w:r>
      <w:r w:rsidRPr="00ED6BF4" w:rsidR="00360AD4">
        <w:t xml:space="preserve"> in this way</w:t>
      </w:r>
      <w:r w:rsidRPr="00ED6BF4">
        <w:t>,</w:t>
      </w:r>
      <w:r w:rsidRPr="00ED6BF4" w:rsidR="00360AD4">
        <w:t xml:space="preserve"> they are left behind</w:t>
      </w:r>
      <w:r w:rsidRPr="00ED6BF4">
        <w:t>.</w:t>
      </w:r>
    </w:p>
    <w:p w:rsidR="00360AD4" w:rsidRPr="00ED6BF4" w:rsidP="003D5F63">
      <w:pPr>
        <w:pStyle w:val="Answer"/>
      </w:pPr>
      <w:sdt>
        <w:sdtPr>
          <w:alias w:val="Witness"/>
          <w:id w:val="174399351"/>
          <w:placeholder>
            <w:docPart w:val="DefaultPlaceholder_-1854013440"/>
          </w:placeholder>
          <w:richText/>
        </w:sdtPr>
        <w:sdtContent>
          <w:r w:rsidRPr="00ED6BF4" w:rsidR="00BD4D82">
            <w:rPr>
              <w:b/>
              <w:i/>
            </w:rPr>
            <w:t>Alessandra Aresu:</w:t>
          </w:r>
        </w:sdtContent>
      </w:sdt>
      <w:r w:rsidRPr="00ED6BF4" w:rsidR="003D5F63">
        <w:t xml:space="preserve"> </w:t>
      </w:r>
      <w:r w:rsidRPr="00ED6BF4">
        <w:t xml:space="preserve">To add to what the other speakers have just mentioned, </w:t>
      </w:r>
      <w:r w:rsidRPr="00ED6BF4" w:rsidR="003D5F63">
        <w:t xml:space="preserve">in order to </w:t>
      </w:r>
      <w:r w:rsidRPr="00ED6BF4">
        <w:t xml:space="preserve">make sure </w:t>
      </w:r>
      <w:r w:rsidR="0052276E">
        <w:t>the</w:t>
      </w:r>
      <w:r w:rsidRPr="00ED6BF4">
        <w:t xml:space="preserve"> </w:t>
      </w:r>
      <w:r w:rsidRPr="00ED6BF4" w:rsidR="003D5F63">
        <w:t xml:space="preserve">FCDO </w:t>
      </w:r>
      <w:r w:rsidRPr="00ED6BF4">
        <w:t>can further support the inclusion of persons with disabilities in the programmes</w:t>
      </w:r>
      <w:r w:rsidRPr="00ED6BF4" w:rsidR="003D5F63">
        <w:t>,</w:t>
      </w:r>
      <w:r w:rsidRPr="00ED6BF4">
        <w:t xml:space="preserve"> the indicators to measure </w:t>
      </w:r>
      <w:r w:rsidRPr="00ED6BF4" w:rsidR="003D5F63">
        <w:t>disability i</w:t>
      </w:r>
      <w:r w:rsidRPr="00ED6BF4">
        <w:t xml:space="preserve">nclusion </w:t>
      </w:r>
      <w:r w:rsidRPr="00ED6BF4" w:rsidR="00616E0A">
        <w:t xml:space="preserve">are </w:t>
      </w:r>
      <w:r w:rsidRPr="00ED6BF4">
        <w:t>essential</w:t>
      </w:r>
      <w:r w:rsidRPr="00ED6BF4" w:rsidR="003D5F63">
        <w:t>,</w:t>
      </w:r>
      <w:r w:rsidRPr="00ED6BF4">
        <w:t xml:space="preserve"> </w:t>
      </w:r>
      <w:r w:rsidRPr="00ED6BF4" w:rsidR="003D5F63">
        <w:t>yet these are often not p</w:t>
      </w:r>
      <w:r w:rsidRPr="00ED6BF4">
        <w:t xml:space="preserve">art of the mandatory requirements of </w:t>
      </w:r>
      <w:r w:rsidRPr="00ED6BF4" w:rsidR="003D5F63">
        <w:t>programmes. T</w:t>
      </w:r>
      <w:r w:rsidRPr="00ED6BF4">
        <w:t xml:space="preserve">he support of </w:t>
      </w:r>
      <w:r w:rsidRPr="00ED6BF4" w:rsidR="003D5F63">
        <w:t xml:space="preserve">FCDO in promoting </w:t>
      </w:r>
      <w:r w:rsidRPr="00ED6BF4">
        <w:t xml:space="preserve">the initiative of having disability inclusion indicators will really </w:t>
      </w:r>
      <w:r w:rsidRPr="00ED6BF4">
        <w:t xml:space="preserve">move forward this effort to further support </w:t>
      </w:r>
      <w:r w:rsidRPr="00ED6BF4" w:rsidR="003D5F63">
        <w:t>persons with dis</w:t>
      </w:r>
      <w:r w:rsidRPr="00ED6BF4">
        <w:t xml:space="preserve">abilities </w:t>
      </w:r>
      <w:r w:rsidRPr="00ED6BF4" w:rsidR="003D5F63">
        <w:t xml:space="preserve">through </w:t>
      </w:r>
      <w:r w:rsidRPr="00ED6BF4">
        <w:t>FC</w:t>
      </w:r>
      <w:r w:rsidRPr="00ED6BF4" w:rsidR="003D5F63">
        <w:t>D</w:t>
      </w:r>
      <w:r w:rsidRPr="00ED6BF4">
        <w:t>O programmes.</w:t>
      </w:r>
    </w:p>
    <w:p w:rsidR="00616E0A" w:rsidRPr="00ED6BF4" w:rsidP="003D5F63">
      <w:pPr>
        <w:pStyle w:val="Question"/>
        <w:numPr>
          <w:ilvl w:val="0"/>
          <w:numId w:val="0"/>
        </w:numPr>
        <w:ind w:left="794"/>
      </w:pPr>
      <w:r w:rsidRPr="00ED6BF4">
        <w:t xml:space="preserve">Disaggregated </w:t>
      </w:r>
      <w:r w:rsidRPr="00ED6BF4" w:rsidR="00360AD4">
        <w:t xml:space="preserve">data by </w:t>
      </w:r>
      <w:r w:rsidRPr="00ED6BF4">
        <w:t xml:space="preserve">disability </w:t>
      </w:r>
      <w:r w:rsidRPr="00ED6BF4" w:rsidR="00360AD4">
        <w:t>w</w:t>
      </w:r>
      <w:r w:rsidRPr="00ED6BF4" w:rsidR="006534B4">
        <w:t xml:space="preserve">as </w:t>
      </w:r>
      <w:r w:rsidRPr="00ED6BF4" w:rsidR="00360AD4">
        <w:t xml:space="preserve">mentioned before as an important aspect. At the moment, </w:t>
      </w:r>
      <w:r w:rsidRPr="00ED6BF4">
        <w:t xml:space="preserve">disaggregated </w:t>
      </w:r>
      <w:r w:rsidRPr="00ED6BF4" w:rsidR="00360AD4">
        <w:t xml:space="preserve">data by </w:t>
      </w:r>
      <w:r w:rsidRPr="00ED6BF4">
        <w:t xml:space="preserve">disability </w:t>
      </w:r>
      <w:r w:rsidRPr="00ED6BF4" w:rsidR="00360AD4">
        <w:t>is not mandatory under FCD</w:t>
      </w:r>
      <w:r w:rsidRPr="00ED6BF4">
        <w:t>O-</w:t>
      </w:r>
      <w:r w:rsidRPr="00ED6BF4" w:rsidR="00360AD4">
        <w:t>supported programmes</w:t>
      </w:r>
      <w:r w:rsidRPr="00ED6BF4">
        <w:t>.</w:t>
      </w:r>
      <w:r w:rsidRPr="00ED6BF4" w:rsidR="00360AD4">
        <w:t xml:space="preserve"> </w:t>
      </w:r>
      <w:r w:rsidRPr="00ED6BF4">
        <w:t>A</w:t>
      </w:r>
      <w:r w:rsidRPr="00ED6BF4" w:rsidR="00360AD4">
        <w:t>gain, this is an essential element, because</w:t>
      </w:r>
      <w:r w:rsidRPr="00ED6BF4">
        <w:t>,</w:t>
      </w:r>
      <w:r w:rsidRPr="00ED6BF4" w:rsidR="00360AD4">
        <w:t xml:space="preserve"> if you are not counted within the project</w:t>
      </w:r>
      <w:r w:rsidRPr="00ED6BF4">
        <w:t>,</w:t>
      </w:r>
      <w:r w:rsidRPr="00ED6BF4" w:rsidR="00360AD4">
        <w:t xml:space="preserve"> you do not count in the end</w:t>
      </w:r>
      <w:r w:rsidRPr="00ED6BF4">
        <w:t>.</w:t>
      </w:r>
    </w:p>
    <w:p w:rsidR="003D5F63" w:rsidRPr="00ED6BF4" w:rsidP="003D5F63">
      <w:pPr>
        <w:pStyle w:val="Question"/>
        <w:numPr>
          <w:ilvl w:val="0"/>
          <w:numId w:val="0"/>
        </w:numPr>
        <w:ind w:left="794"/>
      </w:pPr>
      <w:r w:rsidRPr="00ED6BF4">
        <w:t>A</w:t>
      </w:r>
      <w:r w:rsidRPr="00ED6BF4" w:rsidR="00360AD4">
        <w:t xml:space="preserve">mong the other </w:t>
      </w:r>
      <w:r w:rsidRPr="00ED6BF4">
        <w:t xml:space="preserve">important </w:t>
      </w:r>
      <w:r w:rsidRPr="00ED6BF4" w:rsidR="00360AD4">
        <w:t>elements is the aspect of supporting organisation</w:t>
      </w:r>
      <w:r w:rsidRPr="00ED6BF4">
        <w:t>s</w:t>
      </w:r>
      <w:r w:rsidRPr="00ED6BF4" w:rsidR="00360AD4">
        <w:t xml:space="preserve"> of </w:t>
      </w:r>
      <w:r w:rsidRPr="00ED6BF4">
        <w:t>persons with disabilities.</w:t>
      </w:r>
      <w:r w:rsidRPr="00ED6BF4" w:rsidR="00616E0A">
        <w:t xml:space="preserve"> </w:t>
      </w:r>
      <w:r w:rsidRPr="00ED6BF4">
        <w:t>Today, FC</w:t>
      </w:r>
      <w:r w:rsidRPr="00ED6BF4" w:rsidR="00360AD4">
        <w:t>DO</w:t>
      </w:r>
      <w:r w:rsidRPr="00ED6BF4">
        <w:t>,</w:t>
      </w:r>
      <w:r w:rsidRPr="00ED6BF4" w:rsidR="00360AD4">
        <w:t xml:space="preserve"> being a leader in inclusive </w:t>
      </w:r>
      <w:r w:rsidRPr="00ED6BF4">
        <w:t>sexual and re</w:t>
      </w:r>
      <w:r w:rsidRPr="00ED6BF4" w:rsidR="00360AD4">
        <w:t xml:space="preserve">productive </w:t>
      </w:r>
      <w:r w:rsidRPr="00ED6BF4">
        <w:t xml:space="preserve">health and rights, has </w:t>
      </w:r>
      <w:r w:rsidRPr="00ED6BF4" w:rsidR="00360AD4">
        <w:t>identified organisation</w:t>
      </w:r>
      <w:r w:rsidRPr="00ED6BF4">
        <w:t>s of persons with dis</w:t>
      </w:r>
      <w:r w:rsidRPr="00ED6BF4" w:rsidR="00360AD4">
        <w:t>abilities as key partners in projects.</w:t>
      </w:r>
      <w:r w:rsidRPr="00ED6BF4">
        <w:t xml:space="preserve"> </w:t>
      </w:r>
      <w:r w:rsidRPr="00ED6BF4" w:rsidR="00360AD4">
        <w:t xml:space="preserve">The example of </w:t>
      </w:r>
      <w:r w:rsidRPr="00ED6BF4">
        <w:t xml:space="preserve">its </w:t>
      </w:r>
      <w:r w:rsidRPr="00ED6BF4" w:rsidR="006534B4">
        <w:t>w</w:t>
      </w:r>
      <w:r w:rsidRPr="00ED6BF4" w:rsidR="00360AD4">
        <w:t>omen</w:t>
      </w:r>
      <w:r w:rsidRPr="00ED6BF4" w:rsidR="00BD4D82">
        <w:t>’</w:t>
      </w:r>
      <w:r w:rsidRPr="00ED6BF4">
        <w:t>s</w:t>
      </w:r>
      <w:r w:rsidRPr="00ED6BF4" w:rsidR="00360AD4">
        <w:t xml:space="preserve"> </w:t>
      </w:r>
      <w:r w:rsidRPr="00ED6BF4" w:rsidR="006534B4">
        <w:t>i</w:t>
      </w:r>
      <w:r w:rsidRPr="00ED6BF4">
        <w:t xml:space="preserve">ntegrated </w:t>
      </w:r>
      <w:r w:rsidRPr="00ED6BF4" w:rsidR="006534B4">
        <w:t>sexual</w:t>
      </w:r>
      <w:r w:rsidRPr="00ED6BF4" w:rsidR="00360AD4">
        <w:t xml:space="preserve"> </w:t>
      </w:r>
      <w:r w:rsidRPr="00ED6BF4" w:rsidR="006534B4">
        <w:t>h</w:t>
      </w:r>
      <w:r w:rsidRPr="00ED6BF4" w:rsidR="00360AD4">
        <w:t xml:space="preserve">ealth </w:t>
      </w:r>
      <w:r w:rsidRPr="00ED6BF4">
        <w:t>p</w:t>
      </w:r>
      <w:r w:rsidRPr="00ED6BF4" w:rsidR="00360AD4">
        <w:t xml:space="preserve">rogramme is </w:t>
      </w:r>
      <w:r w:rsidR="0052276E">
        <w:t>before</w:t>
      </w:r>
      <w:r w:rsidRPr="00ED6BF4" w:rsidR="00360AD4">
        <w:t xml:space="preserve"> our eyes.</w:t>
      </w:r>
    </w:p>
    <w:p w:rsidR="003D5F63" w:rsidRPr="00ED6BF4" w:rsidP="003D5F63">
      <w:pPr>
        <w:pStyle w:val="Question"/>
        <w:numPr>
          <w:ilvl w:val="0"/>
          <w:numId w:val="0"/>
        </w:numPr>
        <w:ind w:left="794"/>
      </w:pPr>
      <w:r w:rsidRPr="00ED6BF4">
        <w:t xml:space="preserve">However, </w:t>
      </w:r>
      <w:r w:rsidRPr="00ED6BF4">
        <w:t xml:space="preserve">as </w:t>
      </w:r>
      <w:r w:rsidRPr="00ED6BF4">
        <w:t xml:space="preserve">some colleagues </w:t>
      </w:r>
      <w:r w:rsidRPr="00ED6BF4">
        <w:t xml:space="preserve">have mentioned, </w:t>
      </w:r>
      <w:r w:rsidRPr="00ED6BF4">
        <w:t>a lot of the structural challenges that organisation</w:t>
      </w:r>
      <w:r w:rsidRPr="00ED6BF4">
        <w:t>s</w:t>
      </w:r>
      <w:r w:rsidRPr="00ED6BF4">
        <w:t xml:space="preserve"> </w:t>
      </w:r>
      <w:r w:rsidRPr="00ED6BF4">
        <w:t xml:space="preserve">of </w:t>
      </w:r>
      <w:r w:rsidRPr="00ED6BF4">
        <w:t>persons with disabilit</w:t>
      </w:r>
      <w:r w:rsidR="0052276E">
        <w:t>ies</w:t>
      </w:r>
      <w:r w:rsidRPr="00ED6BF4">
        <w:t xml:space="preserve"> are facing require </w:t>
      </w:r>
      <w:r w:rsidRPr="00ED6BF4">
        <w:t xml:space="preserve">our </w:t>
      </w:r>
      <w:r w:rsidRPr="00ED6BF4">
        <w:t xml:space="preserve">additional attention, especially when it comes to access </w:t>
      </w:r>
      <w:r w:rsidRPr="00ED6BF4">
        <w:t xml:space="preserve">to </w:t>
      </w:r>
      <w:r w:rsidRPr="00ED6BF4">
        <w:t xml:space="preserve">direct funds from </w:t>
      </w:r>
      <w:r w:rsidRPr="00ED6BF4">
        <w:t>FCDO.</w:t>
      </w:r>
      <w:r w:rsidRPr="00ED6BF4">
        <w:t xml:space="preserve"> </w:t>
      </w:r>
      <w:r w:rsidRPr="00ED6BF4">
        <w:t>A</w:t>
      </w:r>
      <w:r w:rsidRPr="00ED6BF4">
        <w:t xml:space="preserve">djusting and becoming more flexible in the offer of funds to make sure </w:t>
      </w:r>
      <w:r w:rsidRPr="00ED6BF4">
        <w:t xml:space="preserve">they </w:t>
      </w:r>
      <w:r w:rsidRPr="00ED6BF4">
        <w:t xml:space="preserve">are more inclusive </w:t>
      </w:r>
      <w:r w:rsidRPr="00ED6BF4">
        <w:t xml:space="preserve">of persons </w:t>
      </w:r>
      <w:r w:rsidRPr="00ED6BF4">
        <w:t xml:space="preserve">with disabilities could be an extra step forward in </w:t>
      </w:r>
      <w:r w:rsidR="0052276E">
        <w:t>continuing to assist</w:t>
      </w:r>
      <w:r w:rsidRPr="00ED6BF4">
        <w:t xml:space="preserve"> persons with disabilities.</w:t>
      </w:r>
    </w:p>
    <w:p w:rsidR="003D5F63" w:rsidRPr="00ED6BF4" w:rsidP="003D5F63">
      <w:pPr>
        <w:pStyle w:val="Question"/>
      </w:pPr>
      <w:sdt>
        <w:sdtPr>
          <w:alias w:val="Member"/>
          <w:tag w:val="&lt;Member mnisId='4403' dodsId='137565'&gt;"/>
          <w:id w:val="1848986931"/>
          <w:placeholder>
            <w:docPart w:val="DefaultPlaceholder_-1854013440"/>
          </w:placeholder>
          <w:richText/>
        </w:sdtPr>
        <w:sdtContent>
          <w:r w:rsidRPr="00ED6BF4">
            <w:rPr>
              <w:b/>
            </w:rPr>
            <w:t>Chris Law:</w:t>
          </w:r>
        </w:sdtContent>
      </w:sdt>
      <w:r w:rsidRPr="00ED6BF4">
        <w:t xml:space="preserve"> </w:t>
      </w:r>
      <w:r w:rsidRPr="00ED6BF4" w:rsidR="00360AD4">
        <w:t xml:space="preserve">What effect </w:t>
      </w:r>
      <w:r w:rsidRPr="00ED6BF4">
        <w:t xml:space="preserve">do FCDO </w:t>
      </w:r>
      <w:r w:rsidRPr="00ED6BF4" w:rsidR="00360AD4">
        <w:t xml:space="preserve">performance targets </w:t>
      </w:r>
      <w:r w:rsidRPr="00ED6BF4">
        <w:t xml:space="preserve">have on </w:t>
      </w:r>
      <w:r w:rsidRPr="00ED6BF4" w:rsidR="00360AD4">
        <w:t>the reach of sexual and reproductive health</w:t>
      </w:r>
      <w:r w:rsidRPr="00ED6BF4">
        <w:t xml:space="preserve"> aid</w:t>
      </w:r>
      <w:r w:rsidRPr="00ED6BF4" w:rsidR="00360AD4">
        <w:t xml:space="preserve"> programming</w:t>
      </w:r>
      <w:r w:rsidRPr="00ED6BF4">
        <w:t>? W</w:t>
      </w:r>
      <w:r w:rsidRPr="00ED6BF4" w:rsidR="00360AD4">
        <w:t>hat would you like to see change?</w:t>
      </w:r>
    </w:p>
    <w:p w:rsidR="00360AD4" w:rsidRPr="00ED6BF4" w:rsidP="003D5F63">
      <w:pPr>
        <w:pStyle w:val="Answer"/>
      </w:pPr>
      <w:sdt>
        <w:sdtPr>
          <w:alias w:val="Witness"/>
          <w:id w:val="-351955712"/>
          <w:placeholder>
            <w:docPart w:val="DefaultPlaceholder_-1854013440"/>
          </w:placeholder>
          <w:richText/>
        </w:sdtPr>
        <w:sdtContent>
          <w:r w:rsidRPr="00ED6BF4" w:rsidR="00BD4D82">
            <w:rPr>
              <w:b/>
              <w:i/>
            </w:rPr>
            <w:t>Kirsty Smith:</w:t>
          </w:r>
        </w:sdtContent>
      </w:sdt>
      <w:r w:rsidRPr="00ED6BF4" w:rsidR="003D5F63">
        <w:t xml:space="preserve"> </w:t>
      </w:r>
      <w:r w:rsidRPr="00ED6BF4">
        <w:t xml:space="preserve">I mentioned before that the pressure to demonstrate you are reaching a lot of people often pushes you away from reaching the most marginalised, </w:t>
      </w:r>
      <w:r w:rsidRPr="00ED6BF4" w:rsidR="003D5F63">
        <w:t xml:space="preserve">which </w:t>
      </w:r>
      <w:r w:rsidRPr="00ED6BF4">
        <w:t>would include women with disabilities</w:t>
      </w:r>
      <w:r w:rsidRPr="00ED6BF4" w:rsidR="00616E0A">
        <w:t>,</w:t>
      </w:r>
      <w:r w:rsidRPr="00ED6BF4">
        <w:t xml:space="preserve"> in </w:t>
      </w:r>
      <w:r w:rsidRPr="00ED6BF4" w:rsidR="003D5F63">
        <w:t xml:space="preserve">sexual and </w:t>
      </w:r>
      <w:r w:rsidRPr="00ED6BF4">
        <w:t>reproductive health programmes, particularly because of the barriers that I mentioned at the start.</w:t>
      </w:r>
    </w:p>
    <w:p w:rsidR="00360AD4" w:rsidRPr="00ED6BF4" w:rsidP="003D5F63">
      <w:pPr>
        <w:pStyle w:val="Question"/>
        <w:numPr>
          <w:ilvl w:val="0"/>
          <w:numId w:val="0"/>
        </w:numPr>
        <w:ind w:left="794"/>
      </w:pPr>
      <w:r w:rsidRPr="00ED6BF4">
        <w:t>W</w:t>
      </w:r>
      <w:r w:rsidRPr="00ED6BF4">
        <w:t>hat I would really like to see is that disability inclusion is an expectation in every sexual and reproductive health programme that the FCDO funds, because, if it is disability</w:t>
      </w:r>
      <w:r w:rsidR="0052276E">
        <w:t>-</w:t>
      </w:r>
      <w:r w:rsidRPr="00ED6BF4">
        <w:t>inclusive, it is good for everybody</w:t>
      </w:r>
      <w:r w:rsidRPr="00ED6BF4">
        <w:t>,</w:t>
      </w:r>
      <w:r w:rsidRPr="00ED6BF4">
        <w:t xml:space="preserve"> not </w:t>
      </w:r>
      <w:r w:rsidRPr="00ED6BF4">
        <w:t xml:space="preserve">just </w:t>
      </w:r>
      <w:r w:rsidRPr="00ED6BF4">
        <w:t xml:space="preserve">for women with disabilities. </w:t>
      </w:r>
      <w:r w:rsidRPr="00ED6BF4">
        <w:t>I</w:t>
      </w:r>
      <w:r w:rsidRPr="00ED6BF4">
        <w:t xml:space="preserve">f that </w:t>
      </w:r>
      <w:r w:rsidR="0052276E">
        <w:t>were</w:t>
      </w:r>
      <w:r w:rsidRPr="00ED6BF4">
        <w:t xml:space="preserve"> a fundamental requirement of all funding, women with disabilities would have a better chance of being served.</w:t>
      </w:r>
    </w:p>
    <w:p w:rsidR="003D5F63" w:rsidRPr="00ED6BF4" w:rsidP="003D5F63">
      <w:pPr>
        <w:pStyle w:val="Question"/>
      </w:pPr>
      <w:sdt>
        <w:sdtPr>
          <w:alias w:val="Member"/>
          <w:tag w:val="&lt;Member mnisId='4403' dodsId='137565'&gt;"/>
          <w:id w:val="2137057307"/>
          <w:placeholder>
            <w:docPart w:val="DefaultPlaceholder_-1854013440"/>
          </w:placeholder>
          <w:richText/>
        </w:sdtPr>
        <w:sdtContent>
          <w:r w:rsidRPr="00ED6BF4">
            <w:rPr>
              <w:b/>
            </w:rPr>
            <w:t>Chris Law:</w:t>
          </w:r>
        </w:sdtContent>
      </w:sdt>
      <w:r w:rsidRPr="00ED6BF4">
        <w:t xml:space="preserve"> Saskia, I see that you are nodding. I take it that you </w:t>
      </w:r>
      <w:r w:rsidRPr="00ED6BF4" w:rsidR="00360AD4">
        <w:t>agree</w:t>
      </w:r>
      <w:r w:rsidR="0052276E">
        <w:t>.</w:t>
      </w:r>
    </w:p>
    <w:p w:rsidR="007A1688" w:rsidRPr="00ED6BF4" w:rsidP="003D5F63">
      <w:pPr>
        <w:pStyle w:val="Answer"/>
      </w:pPr>
      <w:sdt>
        <w:sdtPr>
          <w:alias w:val="Witness"/>
          <w:id w:val="394869160"/>
          <w:placeholder>
            <w:docPart w:val="DefaultPlaceholder_-1854013440"/>
          </w:placeholder>
          <w:richText/>
        </w:sdtPr>
        <w:sdtContent>
          <w:r w:rsidRPr="00ED6BF4" w:rsidR="00BD4D82">
            <w:rPr>
              <w:b/>
              <w:i/>
            </w:rPr>
            <w:t>Saskia Perriard-Abdoh:</w:t>
          </w:r>
        </w:sdtContent>
      </w:sdt>
      <w:r w:rsidRPr="00ED6BF4" w:rsidR="003D5F63">
        <w:t xml:space="preserve"> </w:t>
      </w:r>
      <w:r w:rsidRPr="00ED6BF4" w:rsidR="00360AD4">
        <w:t>I</w:t>
      </w:r>
      <w:r w:rsidRPr="00ED6BF4" w:rsidR="00377047">
        <w:t xml:space="preserve"> do. I</w:t>
      </w:r>
      <w:r w:rsidRPr="00ED6BF4" w:rsidR="00360AD4">
        <w:t xml:space="preserve"> would just add one minor comment</w:t>
      </w:r>
      <w:r w:rsidRPr="00ED6BF4" w:rsidR="003D5F63">
        <w:t>,</w:t>
      </w:r>
      <w:r w:rsidRPr="00ED6BF4" w:rsidR="00360AD4">
        <w:t xml:space="preserve"> </w:t>
      </w:r>
      <w:r w:rsidRPr="00ED6BF4" w:rsidR="003D5F63">
        <w:t xml:space="preserve">which is </w:t>
      </w:r>
      <w:r w:rsidRPr="00ED6BF4" w:rsidR="00360AD4">
        <w:t>that engaging marginalised communities require</w:t>
      </w:r>
      <w:r w:rsidRPr="00ED6BF4" w:rsidR="003D5F63">
        <w:t>s</w:t>
      </w:r>
      <w:r w:rsidRPr="00ED6BF4" w:rsidR="00360AD4">
        <w:t xml:space="preserve"> </w:t>
      </w:r>
      <w:r w:rsidRPr="00ED6BF4" w:rsidR="003D5F63">
        <w:t xml:space="preserve">a </w:t>
      </w:r>
      <w:r w:rsidRPr="00ED6BF4" w:rsidR="00360AD4">
        <w:t>long-term commitment</w:t>
      </w:r>
      <w:r w:rsidRPr="00ED6BF4" w:rsidR="003D5F63">
        <w:t>.</w:t>
      </w:r>
      <w:r w:rsidRPr="00ED6BF4" w:rsidR="00360AD4">
        <w:t xml:space="preserve"> </w:t>
      </w:r>
      <w:r w:rsidRPr="00ED6BF4" w:rsidR="003D5F63">
        <w:t>B</w:t>
      </w:r>
      <w:r w:rsidRPr="00ED6BF4" w:rsidR="00360AD4">
        <w:t>y that</w:t>
      </w:r>
      <w:r w:rsidRPr="00ED6BF4" w:rsidR="003D5F63">
        <w:t>,</w:t>
      </w:r>
      <w:r w:rsidRPr="00ED6BF4" w:rsidR="00360AD4">
        <w:t xml:space="preserve"> </w:t>
      </w:r>
      <w:r w:rsidRPr="00ED6BF4" w:rsidR="003D5F63">
        <w:t xml:space="preserve">I mean that, </w:t>
      </w:r>
      <w:r w:rsidRPr="00ED6BF4" w:rsidR="00360AD4">
        <w:t>as well as adequate levels of funding, you also need multi</w:t>
      </w:r>
      <w:r w:rsidR="0052276E">
        <w:t>-</w:t>
      </w:r>
      <w:r w:rsidRPr="00ED6BF4" w:rsidR="00360AD4">
        <w:t xml:space="preserve">year funding that is stable and secure </w:t>
      </w:r>
      <w:r w:rsidRPr="00ED6BF4">
        <w:t xml:space="preserve">and </w:t>
      </w:r>
      <w:r w:rsidRPr="00ED6BF4" w:rsidR="00360AD4">
        <w:t>build</w:t>
      </w:r>
      <w:r w:rsidRPr="00ED6BF4">
        <w:t>s</w:t>
      </w:r>
      <w:r w:rsidRPr="00ED6BF4" w:rsidR="00360AD4">
        <w:t xml:space="preserve"> trust within communities that something that </w:t>
      </w:r>
      <w:r w:rsidRPr="00ED6BF4">
        <w:t xml:space="preserve">has </w:t>
      </w:r>
      <w:r w:rsidRPr="00ED6BF4" w:rsidR="00360AD4">
        <w:t xml:space="preserve">been given </w:t>
      </w:r>
      <w:r w:rsidR="0052276E">
        <w:t>will not</w:t>
      </w:r>
      <w:r w:rsidRPr="00ED6BF4" w:rsidR="00360AD4">
        <w:t xml:space="preserve"> be </w:t>
      </w:r>
      <w:r w:rsidRPr="00ED6BF4">
        <w:t xml:space="preserve">inadvertently </w:t>
      </w:r>
      <w:r w:rsidRPr="00ED6BF4" w:rsidR="00360AD4">
        <w:t>taken away the next day.</w:t>
      </w:r>
    </w:p>
    <w:p w:rsidR="007A1688" w:rsidRPr="00ED6BF4" w:rsidP="007A1688">
      <w:pPr>
        <w:pStyle w:val="Question"/>
        <w:numPr>
          <w:ilvl w:val="0"/>
          <w:numId w:val="0"/>
        </w:numPr>
        <w:ind w:left="794"/>
      </w:pPr>
      <w:sdt>
        <w:sdtPr>
          <w:alias w:val="Member"/>
          <w:tag w:val="&lt;Member mnisId='4403' dodsId='137565'&gt;"/>
          <w:id w:val="-1616983548"/>
          <w:placeholder>
            <w:docPart w:val="DefaultPlaceholder_-1854013440"/>
          </w:placeholder>
          <w:richText/>
        </w:sdtPr>
        <w:sdtContent>
          <w:r w:rsidRPr="00ED6BF4">
            <w:rPr>
              <w:b/>
            </w:rPr>
            <w:t>Chris Law:</w:t>
          </w:r>
        </w:sdtContent>
      </w:sdt>
      <w:r w:rsidRPr="00ED6BF4">
        <w:t xml:space="preserve"> We </w:t>
      </w:r>
      <w:r w:rsidRPr="00ED6BF4" w:rsidR="00360AD4">
        <w:t xml:space="preserve">hear that repeatedly. </w:t>
      </w:r>
      <w:r w:rsidRPr="00ED6BF4">
        <w:t>We get the message.</w:t>
      </w:r>
    </w:p>
    <w:p w:rsidR="007A1688" w:rsidRPr="00ED6BF4" w:rsidP="007A1688">
      <w:pPr>
        <w:pStyle w:val="Answer"/>
      </w:pPr>
      <w:sdt>
        <w:sdtPr>
          <w:alias w:val="Witness"/>
          <w:id w:val="704606231"/>
          <w:placeholder>
            <w:docPart w:val="DefaultPlaceholder_-1854013440"/>
          </w:placeholder>
          <w:richText/>
        </w:sdtPr>
        <w:sdtContent>
          <w:r w:rsidRPr="00ED6BF4" w:rsidR="00BD4D82">
            <w:rPr>
              <w:b/>
              <w:i/>
            </w:rPr>
            <w:t>Saskia Perriard-Abdoh:</w:t>
          </w:r>
        </w:sdtContent>
      </w:sdt>
      <w:r w:rsidRPr="00ED6BF4">
        <w:t xml:space="preserve"> On top of what has </w:t>
      </w:r>
      <w:r w:rsidRPr="00ED6BF4" w:rsidR="00360AD4">
        <w:t xml:space="preserve">already been said, it is not just the right level of funding, </w:t>
      </w:r>
      <w:r w:rsidRPr="00ED6BF4">
        <w:t xml:space="preserve">but </w:t>
      </w:r>
      <w:r w:rsidRPr="00ED6BF4" w:rsidR="00360AD4">
        <w:t>also the commitment to multi</w:t>
      </w:r>
      <w:r w:rsidR="0052276E">
        <w:t>-</w:t>
      </w:r>
      <w:r w:rsidRPr="00ED6BF4" w:rsidR="00360AD4">
        <w:t>year funding that is needed.</w:t>
      </w:r>
    </w:p>
    <w:p w:rsidR="00360AD4" w:rsidRPr="00ED6BF4" w:rsidP="00377047">
      <w:pPr>
        <w:pStyle w:val="Question"/>
        <w:numPr>
          <w:ilvl w:val="0"/>
          <w:numId w:val="0"/>
        </w:numPr>
        <w:ind w:left="794"/>
      </w:pPr>
      <w:sdt>
        <w:sdtPr>
          <w:alias w:val="Member"/>
          <w:tag w:val="&lt;Member mnisId='4025' dodsId='41721'&gt;"/>
          <w:id w:val="-932744234"/>
          <w:placeholder>
            <w:docPart w:val="DefaultPlaceholder_-1854013440"/>
          </w:placeholder>
          <w:richText/>
        </w:sdtPr>
        <w:sdtContent>
          <w:r w:rsidRPr="00ED6BF4" w:rsidR="007A1688">
            <w:rPr>
              <w:b/>
            </w:rPr>
            <w:t>Chair:</w:t>
          </w:r>
        </w:sdtContent>
      </w:sdt>
      <w:r w:rsidRPr="00ED6BF4" w:rsidR="007A1688">
        <w:t xml:space="preserve"> </w:t>
      </w:r>
      <w:r w:rsidRPr="00ED6BF4">
        <w:t xml:space="preserve">Because of our time constraints, we are going to have to finish the first panel. </w:t>
      </w:r>
      <w:r w:rsidRPr="00ED6BF4" w:rsidR="007B2EDF">
        <w:t>I would</w:t>
      </w:r>
      <w:r w:rsidRPr="00ED6BF4">
        <w:t xml:space="preserve"> like to thank everybody </w:t>
      </w:r>
      <w:r w:rsidRPr="00ED6BF4" w:rsidR="007A1688">
        <w:t xml:space="preserve">who </w:t>
      </w:r>
      <w:r w:rsidRPr="00ED6BF4">
        <w:t>came and joined us</w:t>
      </w:r>
      <w:r w:rsidRPr="00ED6BF4" w:rsidR="007A1688">
        <w:t>.</w:t>
      </w:r>
      <w:r w:rsidRPr="00ED6BF4">
        <w:t xml:space="preserve"> I know there is lots that we have missed, so if you want to send any more written information to </w:t>
      </w:r>
      <w:r w:rsidRPr="00ED6BF4" w:rsidR="007A1688">
        <w:t xml:space="preserve">us on </w:t>
      </w:r>
      <w:r w:rsidRPr="00ED6BF4">
        <w:t>anything you think we have missed</w:t>
      </w:r>
      <w:r w:rsidRPr="00ED6BF4" w:rsidR="007A1688">
        <w:t>,</w:t>
      </w:r>
      <w:r w:rsidRPr="00ED6BF4">
        <w:t xml:space="preserve"> or </w:t>
      </w:r>
      <w:r w:rsidR="0052276E">
        <w:t xml:space="preserve">if you </w:t>
      </w:r>
      <w:r w:rsidRPr="00ED6BF4">
        <w:t>would like to add to anything you have already said, please do</w:t>
      </w:r>
      <w:r w:rsidRPr="00ED6BF4" w:rsidR="007A1688">
        <w:t xml:space="preserve">. We </w:t>
      </w:r>
      <w:r w:rsidRPr="00ED6BF4">
        <w:t>would be very grateful to receive that. If any of you want to stay and listen to the next panel, you are very welcome to do so. Thank you very much.</w:t>
      </w:r>
    </w:p>
    <w:p w:rsidR="007A1688" w:rsidRPr="00ED6BF4" w:rsidP="007A1688">
      <w:pPr>
        <w:pStyle w:val="QuestionCont"/>
      </w:pPr>
    </w:p>
    <w:sdt>
      <w:sdtPr>
        <w:rPr>
          <w:sz w:val="22"/>
        </w:rPr>
        <w:alias w:val="WitnessExamination"/>
        <w:tag w:val="WitnessExamination"/>
        <w:id w:val="-977984284"/>
        <w:placeholder>
          <w:docPart w:val="1B84046B236B4E4B9D3563695E66B01C"/>
        </w:placeholder>
        <w:richText/>
      </w:sdtPr>
      <w:sdtEndPr>
        <w:rPr>
          <w:sz w:val="28"/>
        </w:rPr>
      </w:sdtEndPr>
      <w:sdtContent>
        <w:p w:rsidR="007A1688" w:rsidRPr="00ED6BF4" w:rsidP="007A1688">
          <w:pPr>
            <w:pStyle w:val="TitlePanel0"/>
            <w:rPr>
              <w:szCs w:val="28"/>
            </w:rPr>
          </w:pPr>
          <w:r w:rsidRPr="00ED6BF4">
            <w:rPr>
              <w:szCs w:val="28"/>
            </w:rPr>
            <w:t xml:space="preserve">Examination of </w:t>
          </w:r>
          <w:r w:rsidRPr="00ED6BF4" w:rsidR="00377047">
            <w:rPr>
              <w:szCs w:val="28"/>
            </w:rPr>
            <w:t>w</w:t>
          </w:r>
          <w:r w:rsidRPr="00ED6BF4">
            <w:rPr>
              <w:szCs w:val="28"/>
            </w:rPr>
            <w:t>itnesses</w:t>
          </w:r>
        </w:p>
        <w:p w:rsidR="007A1688" w:rsidRPr="00ED6BF4" w:rsidP="007A1688">
          <w:pPr>
            <w:pStyle w:val="TitlePanel0"/>
            <w:jc w:val="both"/>
          </w:pPr>
          <w:r w:rsidRPr="00ED6BF4">
            <w:rPr>
              <w:sz w:val="22"/>
            </w:rPr>
            <w:t xml:space="preserve">Witnesses: </w:t>
          </w:r>
          <w:bookmarkStart w:id="1" w:name="Panel2"/>
          <w:bookmarkEnd w:id="1"/>
          <w:r w:rsidRPr="00ED6BF4">
            <w:rPr>
              <w:sz w:val="22"/>
            </w:rPr>
            <w:t xml:space="preserve">Alice Welbourn, Dr Camilla Ducker and </w:t>
          </w:r>
          <w:r w:rsidRPr="00ED6BF4" w:rsidR="00ED6BF4">
            <w:rPr>
              <w:sz w:val="22"/>
            </w:rPr>
            <w:t>Fionnuala</w:t>
          </w:r>
          <w:r w:rsidRPr="00ED6BF4">
            <w:rPr>
              <w:sz w:val="22"/>
            </w:rPr>
            <w:t xml:space="preserve"> Murphy.</w:t>
          </w:r>
        </w:p>
      </w:sdtContent>
    </w:sdt>
    <w:p w:rsidR="007A1688" w:rsidRPr="00ED6BF4" w:rsidP="007A1688">
      <w:pPr>
        <w:pStyle w:val="QuestionCont"/>
      </w:pPr>
    </w:p>
    <w:p w:rsidR="00640217" w:rsidRPr="00ED6BF4" w:rsidP="00360AD4">
      <w:pPr>
        <w:pStyle w:val="Question"/>
      </w:pPr>
      <w:sdt>
        <w:sdtPr>
          <w:alias w:val="Member"/>
          <w:tag w:val="&lt;Member mnisId='4025' dodsId='41721'&gt;"/>
          <w:id w:val="1231426543"/>
          <w:placeholder>
            <w:docPart w:val="DefaultPlaceholder_-1854013440"/>
          </w:placeholder>
          <w:richText/>
        </w:sdtPr>
        <w:sdtContent>
          <w:r w:rsidRPr="00ED6BF4" w:rsidR="007A1688">
            <w:rPr>
              <w:b/>
            </w:rPr>
            <w:t>Chair:</w:t>
          </w:r>
        </w:sdtContent>
      </w:sdt>
      <w:r w:rsidRPr="00ED6BF4">
        <w:t xml:space="preserve"> </w:t>
      </w:r>
      <w:r w:rsidRPr="00ED6BF4" w:rsidR="00360AD4">
        <w:t xml:space="preserve">If there is anything </w:t>
      </w:r>
      <w:r w:rsidRPr="00ED6BF4">
        <w:t xml:space="preserve">that </w:t>
      </w:r>
      <w:r w:rsidRPr="00ED6BF4" w:rsidR="00360AD4">
        <w:t xml:space="preserve">you want to follow </w:t>
      </w:r>
      <w:r w:rsidRPr="00ED6BF4">
        <w:t xml:space="preserve">up </w:t>
      </w:r>
      <w:r w:rsidRPr="00ED6BF4" w:rsidR="00360AD4">
        <w:t xml:space="preserve">with </w:t>
      </w:r>
      <w:r w:rsidRPr="00ED6BF4">
        <w:t xml:space="preserve">in </w:t>
      </w:r>
      <w:r w:rsidRPr="00ED6BF4" w:rsidR="00360AD4">
        <w:t>writing that you do not cover today, please do so</w:t>
      </w:r>
      <w:r w:rsidRPr="00ED6BF4">
        <w:t>.</w:t>
      </w:r>
      <w:r w:rsidRPr="00ED6BF4" w:rsidR="00360AD4">
        <w:t xml:space="preserve"> </w:t>
      </w:r>
      <w:r w:rsidRPr="00ED6BF4">
        <w:t>U</w:t>
      </w:r>
      <w:r w:rsidRPr="00ED6BF4" w:rsidR="00360AD4">
        <w:t>nfortunately</w:t>
      </w:r>
      <w:r w:rsidRPr="00ED6BF4">
        <w:t>,</w:t>
      </w:r>
      <w:r w:rsidRPr="00ED6BF4" w:rsidR="00360AD4">
        <w:t xml:space="preserve"> we have to cut short the session due to lack of members and the fact that Virendra has to rush off </w:t>
      </w:r>
      <w:r w:rsidRPr="00ED6BF4">
        <w:t>at</w:t>
      </w:r>
      <w:r w:rsidRPr="00ED6BF4" w:rsidR="00360AD4">
        <w:t xml:space="preserve"> </w:t>
      </w:r>
      <w:r w:rsidRPr="00ED6BF4" w:rsidR="00BB5420">
        <w:t>3.45</w:t>
      </w:r>
      <w:r w:rsidRPr="00ED6BF4" w:rsidR="00360AD4">
        <w:t xml:space="preserve">, so we have </w:t>
      </w:r>
      <w:r w:rsidRPr="00ED6BF4">
        <w:t xml:space="preserve">only 35 </w:t>
      </w:r>
      <w:r w:rsidRPr="00ED6BF4" w:rsidR="00360AD4">
        <w:t>minutes</w:t>
      </w:r>
      <w:r w:rsidRPr="00ED6BF4">
        <w:t>.</w:t>
      </w:r>
      <w:r w:rsidRPr="00ED6BF4" w:rsidR="00360AD4">
        <w:t xml:space="preserve"> </w:t>
      </w:r>
      <w:r w:rsidRPr="00ED6BF4">
        <w:t>P</w:t>
      </w:r>
      <w:r w:rsidRPr="00ED6BF4" w:rsidR="00360AD4">
        <w:t xml:space="preserve">lease feel free to add any more that you would like </w:t>
      </w:r>
      <w:r w:rsidR="00C65F9C">
        <w:t xml:space="preserve">to add </w:t>
      </w:r>
      <w:r w:rsidRPr="00ED6BF4" w:rsidR="00360AD4">
        <w:t>in writing afterwards.</w:t>
      </w:r>
    </w:p>
    <w:p w:rsidR="00360AD4" w:rsidRPr="00ED6BF4" w:rsidP="00640217">
      <w:pPr>
        <w:pStyle w:val="Question"/>
        <w:numPr>
          <w:ilvl w:val="0"/>
          <w:numId w:val="0"/>
        </w:numPr>
        <w:ind w:left="794"/>
      </w:pPr>
      <w:r w:rsidRPr="00ED6BF4">
        <w:t>I would</w:t>
      </w:r>
      <w:r w:rsidRPr="00ED6BF4">
        <w:t xml:space="preserve"> like to start with Alice.</w:t>
      </w:r>
      <w:r w:rsidRPr="00ED6BF4" w:rsidR="00640217">
        <w:t xml:space="preserve"> </w:t>
      </w:r>
      <w:r w:rsidRPr="00ED6BF4">
        <w:t xml:space="preserve">What challenges do people face when living with HIV and AIDS in </w:t>
      </w:r>
      <w:r w:rsidRPr="00ED6BF4" w:rsidR="00BD4D82">
        <w:t>lower-income c</w:t>
      </w:r>
      <w:r w:rsidRPr="00ED6BF4">
        <w:t xml:space="preserve">ountries? </w:t>
      </w:r>
      <w:r w:rsidRPr="00ED6BF4" w:rsidR="00BB5420">
        <w:t xml:space="preserve">Could you also </w:t>
      </w:r>
      <w:r w:rsidRPr="00ED6BF4">
        <w:t>introduce yourselves and your organisation</w:t>
      </w:r>
      <w:r w:rsidRPr="00ED6BF4" w:rsidR="00BB5420">
        <w:t>s</w:t>
      </w:r>
      <w:r w:rsidR="00C65F9C">
        <w:t>,</w:t>
      </w:r>
      <w:r w:rsidRPr="00ED6BF4">
        <w:t xml:space="preserve"> too</w:t>
      </w:r>
      <w:r w:rsidRPr="00ED6BF4" w:rsidR="00BB5420">
        <w:t>?</w:t>
      </w:r>
    </w:p>
    <w:p w:rsidR="00640217" w:rsidRPr="00ED6BF4" w:rsidP="00640217">
      <w:pPr>
        <w:pStyle w:val="Answer"/>
      </w:pPr>
      <w:sdt>
        <w:sdtPr>
          <w:alias w:val="Witness"/>
          <w:id w:val="1418140718"/>
          <w:placeholder>
            <w:docPart w:val="DefaultPlaceholder_-1854013440"/>
          </w:placeholder>
          <w:richText/>
        </w:sdtPr>
        <w:sdtContent>
          <w:r w:rsidRPr="00ED6BF4" w:rsidR="00BD4D82">
            <w:rPr>
              <w:b/>
              <w:i/>
            </w:rPr>
            <w:t>Alice Welbourn:</w:t>
          </w:r>
        </w:sdtContent>
      </w:sdt>
      <w:r w:rsidRPr="00ED6BF4">
        <w:t xml:space="preserve"> </w:t>
      </w:r>
      <w:r w:rsidRPr="00ED6BF4" w:rsidR="00360AD4">
        <w:t xml:space="preserve">Thank you very much for inviting me today. </w:t>
      </w:r>
      <w:r w:rsidRPr="00ED6BF4">
        <w:t>M</w:t>
      </w:r>
      <w:r w:rsidRPr="00ED6BF4" w:rsidR="00360AD4">
        <w:t>y name</w:t>
      </w:r>
      <w:r w:rsidRPr="00ED6BF4">
        <w:t xml:space="preserve"> is</w:t>
      </w:r>
      <w:r w:rsidRPr="00ED6BF4" w:rsidR="00360AD4">
        <w:t xml:space="preserve"> Alice </w:t>
      </w:r>
      <w:r w:rsidRPr="00ED6BF4">
        <w:t xml:space="preserve">Welbourn </w:t>
      </w:r>
      <w:r w:rsidRPr="00ED6BF4" w:rsidR="00360AD4">
        <w:t xml:space="preserve">and I am </w:t>
      </w:r>
      <w:r w:rsidRPr="00ED6BF4">
        <w:t xml:space="preserve">the </w:t>
      </w:r>
      <w:r w:rsidRPr="00ED6BF4" w:rsidR="00360AD4">
        <w:t xml:space="preserve">founding </w:t>
      </w:r>
      <w:r w:rsidRPr="00ED6BF4">
        <w:t>d</w:t>
      </w:r>
      <w:r w:rsidRPr="00ED6BF4" w:rsidR="00360AD4">
        <w:t>irector of the Salamander Trust. I am a researcher, a trainer and an activist</w:t>
      </w:r>
      <w:r w:rsidRPr="00ED6BF4">
        <w:t>.</w:t>
      </w:r>
      <w:r w:rsidRPr="00ED6BF4" w:rsidR="00360AD4">
        <w:t xml:space="preserve"> I was diagnosed with HIV in 1992, when I was expecting a baby boy</w:t>
      </w:r>
      <w:r w:rsidRPr="00ED6BF4">
        <w:t>. T</w:t>
      </w:r>
      <w:r w:rsidRPr="00ED6BF4" w:rsidR="00360AD4">
        <w:t>he 31st anniversary of losing that boy</w:t>
      </w:r>
      <w:r w:rsidRPr="00ED6BF4">
        <w:t>—</w:t>
      </w:r>
      <w:r w:rsidRPr="00ED6BF4" w:rsidR="00360AD4">
        <w:t>because</w:t>
      </w:r>
      <w:r w:rsidRPr="00ED6BF4">
        <w:t xml:space="preserve"> </w:t>
      </w:r>
      <w:r w:rsidRPr="00ED6BF4" w:rsidR="00360AD4">
        <w:t>I was advised to have a medical termination</w:t>
      </w:r>
      <w:r w:rsidRPr="00ED6BF4">
        <w:t>—</w:t>
      </w:r>
      <w:r w:rsidRPr="00ED6BF4" w:rsidR="00360AD4">
        <w:t>was yesterday.</w:t>
      </w:r>
      <w:r w:rsidRPr="00ED6BF4">
        <w:t xml:space="preserve"> I have been </w:t>
      </w:r>
      <w:r w:rsidRPr="00ED6BF4" w:rsidR="00360AD4">
        <w:t>incredibly lucky</w:t>
      </w:r>
      <w:r w:rsidRPr="00ED6BF4">
        <w:t>,</w:t>
      </w:r>
      <w:r w:rsidRPr="00ED6BF4" w:rsidR="00360AD4">
        <w:t xml:space="preserve"> because that was in England</w:t>
      </w:r>
      <w:r w:rsidRPr="00ED6BF4">
        <w:t xml:space="preserve"> and I have had </w:t>
      </w:r>
      <w:r w:rsidRPr="00ED6BF4" w:rsidR="00360AD4">
        <w:t>the NHS holding my back throughout all these years</w:t>
      </w:r>
      <w:r w:rsidRPr="00ED6BF4">
        <w:t>, but t</w:t>
      </w:r>
      <w:r w:rsidRPr="00ED6BF4" w:rsidR="00360AD4">
        <w:t>he tentacles of SRHR in the context of HIV are very long</w:t>
      </w:r>
      <w:r w:rsidRPr="00ED6BF4">
        <w:t>.</w:t>
      </w:r>
    </w:p>
    <w:p w:rsidR="00360AD4" w:rsidRPr="00ED6BF4" w:rsidP="00640217">
      <w:pPr>
        <w:pStyle w:val="Answer"/>
      </w:pPr>
      <w:r w:rsidRPr="00ED6BF4">
        <w:t>B</w:t>
      </w:r>
      <w:r w:rsidRPr="00ED6BF4">
        <w:t xml:space="preserve">y contrast, </w:t>
      </w:r>
      <w:r w:rsidRPr="00ED6BF4">
        <w:t xml:space="preserve">there are, </w:t>
      </w:r>
      <w:r w:rsidRPr="00ED6BF4">
        <w:t>of course, immense challenges around the world for so many women, including here</w:t>
      </w:r>
      <w:r w:rsidRPr="00ED6BF4">
        <w:t>.</w:t>
      </w:r>
      <w:r w:rsidRPr="00ED6BF4">
        <w:t xml:space="preserve"> I would rather turn it around and perhaps talk instead about what the opportunities are and what women want and desire</w:t>
      </w:r>
      <w:r w:rsidRPr="00ED6BF4">
        <w:t>.</w:t>
      </w:r>
      <w:r w:rsidRPr="00ED6BF4">
        <w:t xml:space="preserve"> </w:t>
      </w:r>
      <w:r w:rsidRPr="00ED6BF4">
        <w:t xml:space="preserve">We talk so </w:t>
      </w:r>
      <w:r w:rsidRPr="00ED6BF4">
        <w:t xml:space="preserve">often about challenges, and yet, if we talk to women and learn from them, just as you have been hearing from our colleagues on the previous panel, we can learn so much about what women want and need </w:t>
      </w:r>
      <w:r w:rsidRPr="00ED6BF4" w:rsidR="00557AC0">
        <w:t xml:space="preserve">in order to </w:t>
      </w:r>
      <w:r w:rsidRPr="00ED6BF4">
        <w:t>achieve our SRH</w:t>
      </w:r>
      <w:r w:rsidRPr="00ED6BF4" w:rsidR="00557AC0">
        <w:t>R</w:t>
      </w:r>
      <w:r w:rsidRPr="00ED6BF4">
        <w:t>.</w:t>
      </w:r>
    </w:p>
    <w:p w:rsidR="00360AD4" w:rsidRPr="00ED6BF4" w:rsidP="00557AC0">
      <w:pPr>
        <w:pStyle w:val="Question"/>
        <w:numPr>
          <w:ilvl w:val="0"/>
          <w:numId w:val="0"/>
        </w:numPr>
        <w:ind w:left="794"/>
      </w:pPr>
      <w:r w:rsidRPr="00ED6BF4">
        <w:t>B</w:t>
      </w:r>
      <w:r w:rsidRPr="00ED6BF4">
        <w:t xml:space="preserve">ack in 2014, we were commissioned by the </w:t>
      </w:r>
      <w:r w:rsidRPr="00ED6BF4" w:rsidR="00E50ECF">
        <w:t>World Health Organi</w:t>
      </w:r>
      <w:r w:rsidR="00C65F9C">
        <w:t>s</w:t>
      </w:r>
      <w:r w:rsidRPr="00ED6BF4" w:rsidR="00E50ECF">
        <w:t>ation</w:t>
      </w:r>
      <w:r w:rsidRPr="00ED6BF4">
        <w:t xml:space="preserve"> to conduct a global values and preferences study</w:t>
      </w:r>
      <w:r w:rsidRPr="00ED6BF4">
        <w:t>.</w:t>
      </w:r>
      <w:r w:rsidRPr="00ED6BF4">
        <w:t xml:space="preserve"> </w:t>
      </w:r>
      <w:r w:rsidRPr="00ED6BF4">
        <w:t>W</w:t>
      </w:r>
      <w:r w:rsidRPr="00ED6BF4">
        <w:t>e reached over 1</w:t>
      </w:r>
      <w:r w:rsidRPr="00ED6BF4" w:rsidR="007B2EDF">
        <w:t>,000</w:t>
      </w:r>
      <w:r w:rsidRPr="00ED6BF4">
        <w:t xml:space="preserve"> women across 94 countries in multiple languages, and they were able to share with us what they felt were the most important issues of SRHR affecting their lives</w:t>
      </w:r>
      <w:r w:rsidRPr="00ED6BF4">
        <w:t>—</w:t>
      </w:r>
      <w:r w:rsidRPr="00ED6BF4">
        <w:t>not</w:t>
      </w:r>
      <w:r w:rsidRPr="00ED6BF4">
        <w:t xml:space="preserve"> </w:t>
      </w:r>
      <w:r w:rsidRPr="00ED6BF4">
        <w:t>just the challenges but what constitutes our sex</w:t>
      </w:r>
      <w:r w:rsidRPr="00ED6BF4">
        <w:t>ual</w:t>
      </w:r>
      <w:r w:rsidRPr="00ED6BF4">
        <w:t xml:space="preserve"> and reproductive health and rights</w:t>
      </w:r>
      <w:r w:rsidRPr="00ED6BF4">
        <w:t>,</w:t>
      </w:r>
      <w:r w:rsidRPr="00ED6BF4">
        <w:t xml:space="preserve"> and what we want</w:t>
      </w:r>
      <w:r w:rsidRPr="00ED6BF4">
        <w:t>.</w:t>
      </w:r>
      <w:r w:rsidRPr="00ED6BF4">
        <w:t xml:space="preserve"> </w:t>
      </w:r>
      <w:r w:rsidRPr="00ED6BF4">
        <w:t>T</w:t>
      </w:r>
      <w:r w:rsidRPr="00ED6BF4">
        <w:t>his was fed into the WHO guideline on this topic, which was published in 2017.</w:t>
      </w:r>
    </w:p>
    <w:p w:rsidR="00557AC0" w:rsidRPr="00ED6BF4" w:rsidP="00557AC0">
      <w:pPr>
        <w:pStyle w:val="Question"/>
        <w:numPr>
          <w:ilvl w:val="0"/>
          <w:numId w:val="0"/>
        </w:numPr>
        <w:ind w:left="794"/>
      </w:pPr>
      <w:r w:rsidRPr="00ED6BF4">
        <w:t>W</w:t>
      </w:r>
      <w:r w:rsidRPr="00ED6BF4" w:rsidR="00360AD4">
        <w:t>e love images and we created the image of a safe house</w:t>
      </w:r>
      <w:r w:rsidRPr="00ED6BF4">
        <w:t>.</w:t>
      </w:r>
      <w:r w:rsidRPr="00ED6BF4" w:rsidR="00360AD4">
        <w:t xml:space="preserve"> </w:t>
      </w:r>
      <w:r w:rsidRPr="00ED6BF4">
        <w:t>I</w:t>
      </w:r>
      <w:r w:rsidRPr="00ED6BF4" w:rsidR="00360AD4">
        <w:t xml:space="preserve">t was called </w:t>
      </w:r>
      <w:r w:rsidRPr="00ED6BF4">
        <w:rPr>
          <w:i/>
          <w:iCs/>
        </w:rPr>
        <w:t>B</w:t>
      </w:r>
      <w:r w:rsidRPr="00ED6BF4" w:rsidR="00360AD4">
        <w:rPr>
          <w:i/>
          <w:iCs/>
        </w:rPr>
        <w:t>uilding a safe house on firm ground</w:t>
      </w:r>
      <w:r w:rsidRPr="00ED6BF4" w:rsidR="00360AD4">
        <w:t xml:space="preserve">, and the foundations of this house were, first and foremost, safety at home, in healthcare </w:t>
      </w:r>
      <w:r w:rsidRPr="00ED6BF4">
        <w:t xml:space="preserve">and </w:t>
      </w:r>
      <w:r w:rsidRPr="00ED6BF4" w:rsidR="00360AD4">
        <w:t xml:space="preserve">in our </w:t>
      </w:r>
      <w:r w:rsidRPr="00ED6BF4" w:rsidR="00360AD4">
        <w:t>communities</w:t>
      </w:r>
      <w:r w:rsidRPr="00ED6BF4">
        <w:t>.</w:t>
      </w:r>
      <w:r w:rsidRPr="00ED6BF4" w:rsidR="00360AD4">
        <w:t xml:space="preserve"> </w:t>
      </w:r>
      <w:r w:rsidRPr="00ED6BF4">
        <w:t>T</w:t>
      </w:r>
      <w:r w:rsidRPr="00ED6BF4" w:rsidR="00360AD4">
        <w:t>he second layer was support for us all across our lifespans, from conception</w:t>
      </w:r>
      <w:r w:rsidRPr="00ED6BF4">
        <w:t>—</w:t>
      </w:r>
      <w:r w:rsidRPr="00ED6BF4" w:rsidR="00360AD4">
        <w:t>or</w:t>
      </w:r>
      <w:r w:rsidRPr="00ED6BF4">
        <w:t xml:space="preserve"> </w:t>
      </w:r>
      <w:r w:rsidRPr="00ED6BF4" w:rsidR="00360AD4">
        <w:t>contraception</w:t>
      </w:r>
      <w:r w:rsidRPr="00ED6BF4">
        <w:t>—</w:t>
      </w:r>
      <w:r w:rsidRPr="00ED6BF4" w:rsidR="00360AD4">
        <w:t>until</w:t>
      </w:r>
      <w:r w:rsidRPr="00ED6BF4">
        <w:t xml:space="preserve"> </w:t>
      </w:r>
      <w:r w:rsidRPr="00ED6BF4" w:rsidR="00360AD4">
        <w:t xml:space="preserve">old age. </w:t>
      </w:r>
      <w:r w:rsidRPr="00ED6BF4">
        <w:t>T</w:t>
      </w:r>
      <w:r w:rsidRPr="00ED6BF4" w:rsidR="00360AD4">
        <w:t xml:space="preserve">he third layer was respect for all of us in all of our diversities. </w:t>
      </w:r>
      <w:r w:rsidRPr="00ED6BF4">
        <w:t>M</w:t>
      </w:r>
      <w:r w:rsidRPr="00ED6BF4" w:rsidR="00360AD4">
        <w:t xml:space="preserve">aybe my colleagues might like to </w:t>
      </w:r>
      <w:r w:rsidRPr="00ED6BF4">
        <w:t>add something.</w:t>
      </w:r>
    </w:p>
    <w:p w:rsidR="00557AC0" w:rsidRPr="00ED6BF4" w:rsidP="00360AD4">
      <w:pPr>
        <w:pStyle w:val="Question"/>
      </w:pPr>
      <w:sdt>
        <w:sdtPr>
          <w:alias w:val="Member"/>
          <w:tag w:val="&lt;Member mnisId='4025' dodsId='41721'&gt;"/>
          <w:id w:val="-1407762660"/>
          <w:placeholder>
            <w:docPart w:val="DefaultPlaceholder_-1854013440"/>
          </w:placeholder>
          <w:richText/>
        </w:sdtPr>
        <w:sdtContent>
          <w:r w:rsidRPr="00ED6BF4">
            <w:rPr>
              <w:b/>
            </w:rPr>
            <w:t>Chair:</w:t>
          </w:r>
        </w:sdtContent>
      </w:sdt>
      <w:r w:rsidRPr="00ED6BF4">
        <w:t xml:space="preserve"> T</w:t>
      </w:r>
      <w:r w:rsidRPr="00ED6BF4" w:rsidR="00360AD4">
        <w:t>hank you very much for sharing that story with us.</w:t>
      </w:r>
      <w:r w:rsidRPr="00ED6BF4">
        <w:t xml:space="preserve"> It is v</w:t>
      </w:r>
      <w:r w:rsidRPr="00ED6BF4" w:rsidR="00360AD4">
        <w:t xml:space="preserve">ery good of you to do so. </w:t>
      </w:r>
      <w:r w:rsidRPr="00ED6BF4" w:rsidR="00ED6BF4">
        <w:t>Fionnuala</w:t>
      </w:r>
      <w:r w:rsidRPr="00ED6BF4" w:rsidR="007B2EDF">
        <w:t xml:space="preserve"> Murphy, w</w:t>
      </w:r>
      <w:r w:rsidRPr="00ED6BF4" w:rsidR="00360AD4">
        <w:t xml:space="preserve">ould you like to </w:t>
      </w:r>
      <w:r w:rsidRPr="00ED6BF4">
        <w:t xml:space="preserve">add to </w:t>
      </w:r>
      <w:r w:rsidRPr="00ED6BF4" w:rsidR="00360AD4">
        <w:t>that?</w:t>
      </w:r>
    </w:p>
    <w:p w:rsidR="00557AC0" w:rsidRPr="00ED6BF4" w:rsidP="00557AC0">
      <w:pPr>
        <w:pStyle w:val="Answer"/>
      </w:pPr>
      <w:sdt>
        <w:sdtPr>
          <w:alias w:val="Witness"/>
          <w:id w:val="-797989160"/>
          <w:placeholder>
            <w:docPart w:val="DefaultPlaceholder_-1854013440"/>
          </w:placeholder>
          <w:richText/>
        </w:sdtPr>
        <w:sdtContent>
          <w:r w:rsidRPr="00ED6BF4" w:rsidR="00ED6BF4">
            <w:rPr>
              <w:b/>
              <w:i/>
            </w:rPr>
            <w:t>Fionnuala</w:t>
          </w:r>
          <w:r w:rsidRPr="00ED6BF4" w:rsidR="00BD4D82">
            <w:rPr>
              <w:b/>
              <w:i/>
            </w:rPr>
            <w:t xml:space="preserve"> Murphy:</w:t>
          </w:r>
        </w:sdtContent>
      </w:sdt>
      <w:r w:rsidRPr="00ED6BF4">
        <w:t xml:space="preserve"> A</w:t>
      </w:r>
      <w:r w:rsidRPr="00ED6BF4" w:rsidR="00360AD4">
        <w:t>longside access to HIV treatment</w:t>
      </w:r>
      <w:r w:rsidRPr="00ED6BF4">
        <w:t>,</w:t>
      </w:r>
      <w:r w:rsidRPr="00ED6BF4" w:rsidR="00360AD4">
        <w:t xml:space="preserve"> </w:t>
      </w:r>
      <w:r w:rsidRPr="00ED6BF4">
        <w:t xml:space="preserve">which I think you mentioned </w:t>
      </w:r>
      <w:r w:rsidRPr="00ED6BF4" w:rsidR="00360AD4">
        <w:t>at the beginning</w:t>
      </w:r>
      <w:r w:rsidRPr="00ED6BF4">
        <w:t>,</w:t>
      </w:r>
      <w:r w:rsidRPr="00ED6BF4" w:rsidR="00360AD4">
        <w:t xml:space="preserve"> </w:t>
      </w:r>
      <w:r w:rsidRPr="00ED6BF4" w:rsidR="007B2EDF">
        <w:t xml:space="preserve">I </w:t>
      </w:r>
      <w:r w:rsidRPr="00ED6BF4">
        <w:t xml:space="preserve">will </w:t>
      </w:r>
      <w:r w:rsidRPr="00ED6BF4" w:rsidR="00360AD4">
        <w:t xml:space="preserve">say a word or two about HIV prevention. </w:t>
      </w:r>
      <w:r w:rsidRPr="00ED6BF4">
        <w:t>W</w:t>
      </w:r>
      <w:r w:rsidRPr="00ED6BF4" w:rsidR="00360AD4">
        <w:t>e ha</w:t>
      </w:r>
      <w:r w:rsidRPr="00ED6BF4">
        <w:t>d</w:t>
      </w:r>
      <w:r w:rsidRPr="00ED6BF4" w:rsidR="00360AD4">
        <w:t xml:space="preserve"> a global target to get new HIV infections below </w:t>
      </w:r>
      <w:r w:rsidRPr="00ED6BF4">
        <w:t xml:space="preserve">500,000 </w:t>
      </w:r>
      <w:r w:rsidRPr="00ED6BF4" w:rsidR="00360AD4">
        <w:t>a year by 2020</w:t>
      </w:r>
      <w:r w:rsidRPr="00ED6BF4">
        <w:t>,</w:t>
      </w:r>
      <w:r w:rsidRPr="00ED6BF4" w:rsidR="00360AD4">
        <w:t xml:space="preserve"> </w:t>
      </w:r>
      <w:r w:rsidRPr="00ED6BF4">
        <w:t xml:space="preserve">and </w:t>
      </w:r>
      <w:r w:rsidRPr="00ED6BF4" w:rsidR="00360AD4">
        <w:t xml:space="preserve">we are three years past that target. We are sitting at about </w:t>
      </w:r>
      <w:r w:rsidRPr="00ED6BF4">
        <w:t xml:space="preserve">1.5 million, </w:t>
      </w:r>
      <w:r w:rsidRPr="00ED6BF4" w:rsidR="00360AD4">
        <w:t xml:space="preserve">so we are </w:t>
      </w:r>
      <w:r w:rsidRPr="00ED6BF4" w:rsidR="00E50ECF">
        <w:t>1</w:t>
      </w:r>
      <w:r w:rsidRPr="00ED6BF4" w:rsidR="00360AD4">
        <w:t xml:space="preserve"> million over our target. </w:t>
      </w:r>
      <w:r w:rsidRPr="00ED6BF4">
        <w:t>W</w:t>
      </w:r>
      <w:r w:rsidRPr="00ED6BF4" w:rsidR="00360AD4">
        <w:t xml:space="preserve">hen you look at where those infections </w:t>
      </w:r>
      <w:r w:rsidRPr="00ED6BF4">
        <w:t xml:space="preserve">are </w:t>
      </w:r>
      <w:r w:rsidRPr="00ED6BF4" w:rsidR="00360AD4">
        <w:t>happening and who is most affected</w:t>
      </w:r>
      <w:r w:rsidRPr="00ED6BF4">
        <w:t>,</w:t>
      </w:r>
      <w:r w:rsidRPr="00ED6BF4" w:rsidR="00360AD4">
        <w:t xml:space="preserve"> </w:t>
      </w:r>
      <w:r w:rsidRPr="00ED6BF4">
        <w:t xml:space="preserve">it </w:t>
      </w:r>
      <w:r w:rsidRPr="00ED6BF4" w:rsidR="00360AD4">
        <w:t>is adolescent girls and young women</w:t>
      </w:r>
      <w:r w:rsidRPr="00ED6BF4">
        <w:t xml:space="preserve"> in Africa</w:t>
      </w:r>
      <w:r w:rsidRPr="00ED6BF4" w:rsidR="00360AD4">
        <w:t>.</w:t>
      </w:r>
      <w:r w:rsidRPr="00ED6BF4">
        <w:t xml:space="preserve"> </w:t>
      </w:r>
      <w:r w:rsidRPr="00ED6BF4" w:rsidR="00360AD4">
        <w:t xml:space="preserve">In the time we spend </w:t>
      </w:r>
      <w:r w:rsidRPr="00ED6BF4">
        <w:t xml:space="preserve">together </w:t>
      </w:r>
      <w:r w:rsidRPr="00ED6BF4" w:rsidR="00360AD4">
        <w:t>in this room, 36 young women in Africa will contract HIV</w:t>
      </w:r>
      <w:r w:rsidRPr="00ED6BF4" w:rsidR="00E50ECF">
        <w:t xml:space="preserve">; it is </w:t>
      </w:r>
      <w:r w:rsidRPr="00ED6BF4" w:rsidR="00360AD4">
        <w:t>3</w:t>
      </w:r>
      <w:r w:rsidRPr="00ED6BF4" w:rsidR="007B2EDF">
        <w:t>,000</w:t>
      </w:r>
      <w:r w:rsidRPr="00ED6BF4" w:rsidR="00360AD4">
        <w:t xml:space="preserve"> every week</w:t>
      </w:r>
      <w:r w:rsidRPr="00ED6BF4">
        <w:t>.</w:t>
      </w:r>
      <w:r w:rsidRPr="00ED6BF4" w:rsidR="00360AD4">
        <w:t xml:space="preserve"> </w:t>
      </w:r>
      <w:r w:rsidRPr="00ED6BF4" w:rsidR="00616E0A">
        <w:t>W</w:t>
      </w:r>
      <w:r w:rsidRPr="00ED6BF4" w:rsidR="00360AD4">
        <w:t>hat we call key populations, which can be a very depersonalising term</w:t>
      </w:r>
      <w:r w:rsidRPr="00ED6BF4" w:rsidR="00616E0A">
        <w:t>—</w:t>
      </w:r>
      <w:r w:rsidRPr="00ED6BF4" w:rsidR="00360AD4">
        <w:t>people</w:t>
      </w:r>
      <w:r w:rsidRPr="00ED6BF4" w:rsidR="00616E0A">
        <w:t xml:space="preserve"> </w:t>
      </w:r>
      <w:r w:rsidRPr="00ED6BF4" w:rsidR="00360AD4">
        <w:t>who use drugs, sex workers and the LGBT community</w:t>
      </w:r>
      <w:r w:rsidRPr="00ED6BF4" w:rsidR="00616E0A">
        <w:t>—</w:t>
      </w:r>
      <w:r w:rsidRPr="00ED6BF4" w:rsidR="00360AD4">
        <w:t>are</w:t>
      </w:r>
      <w:r w:rsidRPr="00ED6BF4" w:rsidR="00616E0A">
        <w:t xml:space="preserve"> </w:t>
      </w:r>
      <w:r w:rsidRPr="00ED6BF4" w:rsidR="00360AD4">
        <w:t>really disproportionately affected.</w:t>
      </w:r>
    </w:p>
    <w:p w:rsidR="00360AD4" w:rsidRPr="00ED6BF4" w:rsidP="00557AC0">
      <w:pPr>
        <w:pStyle w:val="Answer"/>
      </w:pPr>
      <w:r w:rsidRPr="00ED6BF4">
        <w:t>I</w:t>
      </w:r>
      <w:r w:rsidRPr="00ED6BF4">
        <w:t>t is worth saying that</w:t>
      </w:r>
      <w:r w:rsidRPr="00ED6BF4">
        <w:t>,</w:t>
      </w:r>
      <w:r w:rsidRPr="00ED6BF4">
        <w:t xml:space="preserve"> from the perspective of the UK</w:t>
      </w:r>
      <w:r w:rsidRPr="00ED6BF4" w:rsidR="00BD4D82">
        <w:t>’</w:t>
      </w:r>
      <w:r w:rsidRPr="00ED6BF4">
        <w:t>s investment</w:t>
      </w:r>
      <w:r w:rsidR="00C65F9C">
        <w:t>s</w:t>
      </w:r>
      <w:r w:rsidRPr="00ED6BF4">
        <w:t>, the UK invest</w:t>
      </w:r>
      <w:r w:rsidRPr="00ED6BF4" w:rsidR="00616E0A">
        <w:t>s</w:t>
      </w:r>
      <w:r w:rsidRPr="00ED6BF4">
        <w:t xml:space="preserve"> in the Global Fund</w:t>
      </w:r>
      <w:r w:rsidRPr="00ED6BF4">
        <w:t>,</w:t>
      </w:r>
      <w:r w:rsidRPr="00ED6BF4">
        <w:t xml:space="preserve"> </w:t>
      </w:r>
      <w:r w:rsidRPr="00ED6BF4">
        <w:t xml:space="preserve">which </w:t>
      </w:r>
      <w:r w:rsidRPr="00ED6BF4">
        <w:t>delivers really important results for those populations and is working really hard to get access to prevention and get the numbers down.</w:t>
      </w:r>
      <w:r w:rsidRPr="00ED6BF4">
        <w:t xml:space="preserve"> </w:t>
      </w:r>
      <w:r w:rsidRPr="00ED6BF4">
        <w:t xml:space="preserve">UK </w:t>
      </w:r>
      <w:r w:rsidRPr="00ED6BF4">
        <w:t>bi</w:t>
      </w:r>
      <w:r w:rsidRPr="00ED6BF4">
        <w:t>lateral investments in SRHR look in that direction</w:t>
      </w:r>
      <w:r w:rsidRPr="00ED6BF4">
        <w:t>,</w:t>
      </w:r>
      <w:r w:rsidRPr="00ED6BF4">
        <w:t xml:space="preserve"> and some of the programmes that were funded pre</w:t>
      </w:r>
      <w:r w:rsidRPr="00ED6BF4" w:rsidR="00616E0A">
        <w:t xml:space="preserve"> the </w:t>
      </w:r>
      <w:r w:rsidRPr="00ED6BF4">
        <w:t>cuts did that pretty well, but we lost a number of programmes. Frontline</w:t>
      </w:r>
      <w:r w:rsidRPr="00ED6BF4">
        <w:t xml:space="preserve"> AIDS </w:t>
      </w:r>
      <w:r w:rsidRPr="00ED6BF4">
        <w:t>lost three.</w:t>
      </w:r>
    </w:p>
    <w:p w:rsidR="00360AD4" w:rsidRPr="00ED6BF4" w:rsidP="00557AC0">
      <w:pPr>
        <w:pStyle w:val="Question"/>
        <w:numPr>
          <w:ilvl w:val="0"/>
          <w:numId w:val="0"/>
        </w:numPr>
        <w:ind w:left="794"/>
      </w:pPr>
      <w:r w:rsidRPr="00ED6BF4">
        <w:t xml:space="preserve">If </w:t>
      </w:r>
      <w:r w:rsidRPr="00ED6BF4">
        <w:t>you are doing SRHR programming in high</w:t>
      </w:r>
      <w:r w:rsidRPr="00ED6BF4" w:rsidR="00557AC0">
        <w:t>-</w:t>
      </w:r>
      <w:r w:rsidRPr="00ED6BF4">
        <w:t>prevalence settings in Africa</w:t>
      </w:r>
      <w:r w:rsidRPr="00ED6BF4" w:rsidR="00557AC0">
        <w:t>,</w:t>
      </w:r>
      <w:r w:rsidRPr="00ED6BF4">
        <w:t xml:space="preserve"> where one in </w:t>
      </w:r>
      <w:r w:rsidRPr="00ED6BF4" w:rsidR="00557AC0">
        <w:t xml:space="preserve">10 </w:t>
      </w:r>
      <w:r w:rsidRPr="00ED6BF4">
        <w:t>people has HIV, it is unacceptable that you have young women coming in and getting family planning</w:t>
      </w:r>
      <w:r w:rsidRPr="00ED6BF4" w:rsidR="00557AC0">
        <w:t>,</w:t>
      </w:r>
      <w:r w:rsidRPr="00ED6BF4">
        <w:t xml:space="preserve"> </w:t>
      </w:r>
      <w:r w:rsidRPr="00ED6BF4" w:rsidR="00557AC0">
        <w:t xml:space="preserve">but </w:t>
      </w:r>
      <w:r w:rsidRPr="00ED6BF4">
        <w:t>not getting a conversation about their HIV risk, not getting support with condo</w:t>
      </w:r>
      <w:r w:rsidRPr="00ED6BF4" w:rsidR="00557AC0">
        <w:t>m</w:t>
      </w:r>
      <w:r w:rsidRPr="00ED6BF4">
        <w:t xml:space="preserve"> negotiation skills</w:t>
      </w:r>
      <w:r w:rsidRPr="00ED6BF4" w:rsidR="00557AC0">
        <w:t>,</w:t>
      </w:r>
      <w:r w:rsidRPr="00ED6BF4">
        <w:t xml:space="preserve"> and also</w:t>
      </w:r>
      <w:r w:rsidRPr="00ED6BF4" w:rsidR="00557AC0">
        <w:t>,</w:t>
      </w:r>
      <w:r w:rsidRPr="00ED6BF4">
        <w:t xml:space="preserve"> now that we have a growing number of innovative HIV prevention technologies coming along, not getting offered those technologies. It is not just a missed opportunity. It is really a </w:t>
      </w:r>
      <w:r w:rsidRPr="00ED6BF4" w:rsidR="00557AC0">
        <w:t xml:space="preserve">derogation </w:t>
      </w:r>
      <w:r w:rsidRPr="00ED6BF4">
        <w:t xml:space="preserve">of </w:t>
      </w:r>
      <w:r w:rsidRPr="00ED6BF4" w:rsidR="00557AC0">
        <w:t xml:space="preserve">duty </w:t>
      </w:r>
      <w:r w:rsidRPr="00ED6BF4">
        <w:t>in that high</w:t>
      </w:r>
      <w:r w:rsidRPr="00ED6BF4" w:rsidR="00557AC0">
        <w:t>-</w:t>
      </w:r>
      <w:r w:rsidRPr="00ED6BF4">
        <w:t xml:space="preserve">prevalence setting </w:t>
      </w:r>
      <w:r w:rsidRPr="00ED6BF4" w:rsidR="00557AC0">
        <w:t xml:space="preserve">for </w:t>
      </w:r>
      <w:r w:rsidRPr="00ED6BF4">
        <w:t>the young women who are most at risk.</w:t>
      </w:r>
    </w:p>
    <w:p w:rsidR="00557AC0" w:rsidRPr="00ED6BF4" w:rsidP="00557AC0">
      <w:pPr>
        <w:pStyle w:val="Question"/>
        <w:numPr>
          <w:ilvl w:val="0"/>
          <w:numId w:val="0"/>
        </w:numPr>
        <w:ind w:left="794"/>
      </w:pPr>
      <w:r>
        <w:t>H</w:t>
      </w:r>
      <w:r w:rsidRPr="00ED6BF4" w:rsidR="00360AD4">
        <w:t>opefully</w:t>
      </w:r>
      <w:r w:rsidRPr="00ED6BF4">
        <w:t xml:space="preserve"> </w:t>
      </w:r>
      <w:r w:rsidRPr="00ED6BF4" w:rsidR="00360AD4">
        <w:t xml:space="preserve">we will talk a bit more about that </w:t>
      </w:r>
      <w:r w:rsidRPr="00ED6BF4">
        <w:t xml:space="preserve">in </w:t>
      </w:r>
      <w:r w:rsidRPr="00ED6BF4" w:rsidR="00360AD4">
        <w:t xml:space="preserve">the session, but </w:t>
      </w:r>
      <w:r w:rsidRPr="00ED6BF4" w:rsidR="007B2EDF">
        <w:t>I would</w:t>
      </w:r>
      <w:r w:rsidRPr="00ED6BF4" w:rsidR="00360AD4">
        <w:t xml:space="preserve"> really like us to think about how we can make sure</w:t>
      </w:r>
      <w:r w:rsidRPr="00ED6BF4" w:rsidR="00616E0A">
        <w:t xml:space="preserve"> that</w:t>
      </w:r>
      <w:r w:rsidRPr="00ED6BF4">
        <w:t>,</w:t>
      </w:r>
      <w:r w:rsidRPr="00ED6BF4" w:rsidR="00360AD4">
        <w:t xml:space="preserve"> with upcoming calls like the </w:t>
      </w:r>
      <w:r w:rsidRPr="00ED6BF4">
        <w:t xml:space="preserve">WISH </w:t>
      </w:r>
      <w:r w:rsidRPr="00ED6BF4" w:rsidR="00360AD4">
        <w:t>call</w:t>
      </w:r>
      <w:r w:rsidRPr="00ED6BF4">
        <w:t xml:space="preserve">, the investments that are made </w:t>
      </w:r>
      <w:r w:rsidRPr="00ED6BF4" w:rsidR="00360AD4">
        <w:t>explicitly cover the different issues that need to be covered</w:t>
      </w:r>
      <w:r w:rsidRPr="00ED6BF4">
        <w:t xml:space="preserve">, and </w:t>
      </w:r>
      <w:r w:rsidRPr="00ED6BF4" w:rsidR="00360AD4">
        <w:t>HIV</w:t>
      </w:r>
      <w:r w:rsidRPr="00ED6BF4">
        <w:t>,</w:t>
      </w:r>
      <w:r w:rsidRPr="00ED6BF4" w:rsidR="00360AD4">
        <w:t xml:space="preserve"> alongside STI</w:t>
      </w:r>
      <w:r w:rsidRPr="00ED6BF4">
        <w:t>s,</w:t>
      </w:r>
      <w:r w:rsidRPr="00ED6BF4" w:rsidR="00360AD4">
        <w:t xml:space="preserve"> is definitely one of them. </w:t>
      </w:r>
    </w:p>
    <w:p w:rsidR="00360AD4" w:rsidRPr="00ED6BF4" w:rsidP="00557AC0">
      <w:pPr>
        <w:pStyle w:val="Question"/>
      </w:pPr>
      <w:sdt>
        <w:sdtPr>
          <w:alias w:val="Member"/>
          <w:tag w:val="&lt;Member mnisId='4025' dodsId='41721'&gt;"/>
          <w:id w:val="-2115815896"/>
          <w:placeholder>
            <w:docPart w:val="DefaultPlaceholder_-1854013440"/>
          </w:placeholder>
          <w:richText/>
        </w:sdtPr>
        <w:sdtContent>
          <w:r w:rsidRPr="00ED6BF4" w:rsidR="00557AC0">
            <w:rPr>
              <w:b/>
            </w:rPr>
            <w:t>Chair:</w:t>
          </w:r>
        </w:sdtContent>
      </w:sdt>
      <w:r w:rsidRPr="00ED6BF4" w:rsidR="00557AC0">
        <w:t xml:space="preserve"> </w:t>
      </w:r>
      <w:r w:rsidRPr="00ED6BF4">
        <w:t xml:space="preserve">Dr Ducker, can you explain to us what female genital </w:t>
      </w:r>
      <w:r w:rsidRPr="00ED6BF4" w:rsidR="007B2EDF">
        <w:t xml:space="preserve">schistosomiasis </w:t>
      </w:r>
      <w:r w:rsidRPr="00ED6BF4">
        <w:t>is and what impact it has on women and girls</w:t>
      </w:r>
      <w:r w:rsidRPr="00ED6BF4" w:rsidR="00557AC0">
        <w:t>?</w:t>
      </w:r>
      <w:r w:rsidRPr="00ED6BF4">
        <w:t xml:space="preserve"> </w:t>
      </w:r>
      <w:r w:rsidRPr="00ED6BF4" w:rsidR="00557AC0">
        <w:t>I</w:t>
      </w:r>
      <w:r w:rsidRPr="00ED6BF4">
        <w:t>s it being sufficiently addressed by a</w:t>
      </w:r>
      <w:r w:rsidRPr="00ED6BF4" w:rsidR="00557AC0">
        <w:t>id</w:t>
      </w:r>
      <w:r w:rsidRPr="00ED6BF4">
        <w:t xml:space="preserve"> donors, including the UK?</w:t>
      </w:r>
    </w:p>
    <w:p w:rsidR="00247D15" w:rsidRPr="00ED6BF4" w:rsidP="00247D15">
      <w:pPr>
        <w:pStyle w:val="Answer"/>
      </w:pPr>
      <w:sdt>
        <w:sdtPr>
          <w:alias w:val="Witness"/>
          <w:id w:val="1301576378"/>
          <w:placeholder>
            <w:docPart w:val="DefaultPlaceholder_-1854013440"/>
          </w:placeholder>
          <w:richText/>
        </w:sdtPr>
        <w:sdtContent>
          <w:r w:rsidRPr="00ED6BF4" w:rsidR="003516D1">
            <w:rPr>
              <w:b/>
              <w:i/>
            </w:rPr>
            <w:t>Dr Camilla Ducker:</w:t>
          </w:r>
        </w:sdtContent>
      </w:sdt>
      <w:r w:rsidRPr="00ED6BF4" w:rsidR="00557AC0">
        <w:t xml:space="preserve"> </w:t>
      </w:r>
      <w:r w:rsidRPr="00ED6BF4" w:rsidR="00360AD4">
        <w:t xml:space="preserve">Female </w:t>
      </w:r>
      <w:r w:rsidRPr="00ED6BF4" w:rsidR="00557AC0">
        <w:t xml:space="preserve">genital </w:t>
      </w:r>
      <w:r w:rsidRPr="00ED6BF4" w:rsidR="007B2EDF">
        <w:t xml:space="preserve">schistosomiasis </w:t>
      </w:r>
      <w:r w:rsidRPr="00ED6BF4" w:rsidR="00360AD4">
        <w:t xml:space="preserve">is a complication of </w:t>
      </w:r>
      <w:r w:rsidRPr="00ED6BF4" w:rsidR="007B2EDF">
        <w:t>schistosomiasis</w:t>
      </w:r>
      <w:r w:rsidRPr="00ED6BF4" w:rsidR="00360AD4">
        <w:t xml:space="preserve">, also known as </w:t>
      </w:r>
      <w:r w:rsidRPr="00ED6BF4" w:rsidR="007B2EDF">
        <w:t>bilharzia</w:t>
      </w:r>
      <w:r w:rsidRPr="00ED6BF4" w:rsidR="00360AD4">
        <w:t>, which is contracted from snails through water. It is a complication of untreated</w:t>
      </w:r>
      <w:r w:rsidRPr="00ED6BF4">
        <w:t xml:space="preserve"> schistosomiasis</w:t>
      </w:r>
      <w:r w:rsidRPr="00ED6BF4" w:rsidR="00360AD4">
        <w:t xml:space="preserve"> </w:t>
      </w:r>
      <w:r w:rsidRPr="00ED6BF4">
        <w:t xml:space="preserve">and happens in </w:t>
      </w:r>
      <w:r w:rsidRPr="00ED6BF4" w:rsidR="00360AD4">
        <w:t>women and men</w:t>
      </w:r>
      <w:r w:rsidRPr="00ED6BF4">
        <w:t>—</w:t>
      </w:r>
      <w:r w:rsidRPr="00ED6BF4" w:rsidR="00360AD4">
        <w:t>but</w:t>
      </w:r>
      <w:r w:rsidRPr="00ED6BF4">
        <w:t>,</w:t>
      </w:r>
      <w:r w:rsidRPr="00ED6BF4" w:rsidR="00360AD4">
        <w:t xml:space="preserve"> in this case</w:t>
      </w:r>
      <w:r w:rsidRPr="00ED6BF4">
        <w:t>,</w:t>
      </w:r>
      <w:r w:rsidRPr="00ED6BF4" w:rsidR="00360AD4">
        <w:t xml:space="preserve"> we </w:t>
      </w:r>
      <w:r w:rsidRPr="00ED6BF4">
        <w:t xml:space="preserve">are </w:t>
      </w:r>
      <w:r w:rsidRPr="00ED6BF4" w:rsidR="00360AD4">
        <w:t>talk</w:t>
      </w:r>
      <w:r w:rsidRPr="00ED6BF4">
        <w:t>ing</w:t>
      </w:r>
      <w:r w:rsidRPr="00ED6BF4" w:rsidR="00360AD4">
        <w:t xml:space="preserve"> about women</w:t>
      </w:r>
      <w:r w:rsidRPr="00ED6BF4" w:rsidR="00BD4D82">
        <w:t>’</w:t>
      </w:r>
      <w:r w:rsidRPr="00ED6BF4" w:rsidR="00360AD4">
        <w:t>s genital tracts</w:t>
      </w:r>
      <w:r w:rsidRPr="00ED6BF4">
        <w:t>—</w:t>
      </w:r>
      <w:r w:rsidRPr="00ED6BF4" w:rsidR="00360AD4">
        <w:t>causing</w:t>
      </w:r>
      <w:r w:rsidRPr="00ED6BF4">
        <w:t xml:space="preserve"> </w:t>
      </w:r>
      <w:r w:rsidRPr="00ED6BF4" w:rsidR="00360AD4">
        <w:t>inflammation and chronic symptoms of pain</w:t>
      </w:r>
      <w:r w:rsidRPr="00ED6BF4">
        <w:t xml:space="preserve"> and</w:t>
      </w:r>
      <w:r w:rsidRPr="00ED6BF4" w:rsidR="00360AD4">
        <w:t xml:space="preserve"> bleeding</w:t>
      </w:r>
      <w:r w:rsidRPr="00ED6BF4">
        <w:t>.</w:t>
      </w:r>
      <w:r w:rsidRPr="00ED6BF4" w:rsidR="00360AD4">
        <w:t xml:space="preserve"> </w:t>
      </w:r>
      <w:r w:rsidRPr="00ED6BF4">
        <w:t>I</w:t>
      </w:r>
      <w:r w:rsidRPr="00ED6BF4" w:rsidR="00360AD4">
        <w:t>t increases a woman</w:t>
      </w:r>
      <w:r w:rsidRPr="00ED6BF4" w:rsidR="00BD4D82">
        <w:t>’</w:t>
      </w:r>
      <w:r w:rsidRPr="00ED6BF4" w:rsidR="00360AD4">
        <w:t xml:space="preserve">s chances of contracting HIV by </w:t>
      </w:r>
      <w:r w:rsidRPr="00ED6BF4" w:rsidR="00360AD4">
        <w:t>about three times.</w:t>
      </w:r>
      <w:r w:rsidRPr="00ED6BF4">
        <w:t xml:space="preserve"> A</w:t>
      </w:r>
      <w:r w:rsidRPr="00ED6BF4" w:rsidR="00360AD4">
        <w:t>lthough we do not know the figures around it</w:t>
      </w:r>
      <w:r w:rsidRPr="00ED6BF4">
        <w:t xml:space="preserve">, it </w:t>
      </w:r>
      <w:r w:rsidRPr="00ED6BF4" w:rsidR="00360AD4">
        <w:t>increases a woman</w:t>
      </w:r>
      <w:r w:rsidRPr="00ED6BF4" w:rsidR="00BD4D82">
        <w:t>’</w:t>
      </w:r>
      <w:r w:rsidRPr="00ED6BF4" w:rsidR="00360AD4">
        <w:t>s chances of contracting other infections and</w:t>
      </w:r>
      <w:r w:rsidRPr="00ED6BF4">
        <w:t>,</w:t>
      </w:r>
      <w:r w:rsidRPr="00ED6BF4" w:rsidR="00360AD4">
        <w:t xml:space="preserve"> therefore</w:t>
      </w:r>
      <w:r w:rsidRPr="00ED6BF4">
        <w:t>,</w:t>
      </w:r>
      <w:r w:rsidRPr="00ED6BF4" w:rsidR="00360AD4">
        <w:t xml:space="preserve"> also having a greater risk of </w:t>
      </w:r>
      <w:r w:rsidRPr="00ED6BF4">
        <w:t xml:space="preserve">cervical </w:t>
      </w:r>
      <w:r w:rsidRPr="00ED6BF4" w:rsidR="00360AD4">
        <w:t xml:space="preserve">cancer secondary to HPV. </w:t>
      </w:r>
      <w:r w:rsidRPr="00ED6BF4">
        <w:t>I</w:t>
      </w:r>
      <w:r w:rsidRPr="00ED6BF4" w:rsidR="00360AD4">
        <w:t>t exposes women to a huge amount of further complications and disease.</w:t>
      </w:r>
    </w:p>
    <w:p w:rsidR="00360AD4" w:rsidRPr="00ED6BF4" w:rsidP="00247D15">
      <w:pPr>
        <w:pStyle w:val="Question"/>
        <w:numPr>
          <w:ilvl w:val="0"/>
          <w:numId w:val="0"/>
        </w:numPr>
        <w:ind w:left="794"/>
      </w:pPr>
      <w:r w:rsidRPr="00ED6BF4">
        <w:t>Many women do not know they have it.</w:t>
      </w:r>
      <w:r w:rsidRPr="00ED6BF4" w:rsidR="00247D15">
        <w:t xml:space="preserve"> </w:t>
      </w:r>
      <w:r w:rsidRPr="00ED6BF4">
        <w:t xml:space="preserve">It </w:t>
      </w:r>
      <w:r w:rsidRPr="00ED6BF4" w:rsidR="00C247B5">
        <w:t xml:space="preserve">very </w:t>
      </w:r>
      <w:r w:rsidRPr="00ED6BF4" w:rsidR="00247D15">
        <w:t xml:space="preserve">often </w:t>
      </w:r>
      <w:r w:rsidRPr="00ED6BF4">
        <w:t>goes misdiagnosed</w:t>
      </w:r>
      <w:r w:rsidRPr="00ED6BF4" w:rsidR="00247D15">
        <w:t>,</w:t>
      </w:r>
      <w:r w:rsidRPr="00ED6BF4">
        <w:t xml:space="preserve"> because even healthcare workers are not </w:t>
      </w:r>
      <w:r w:rsidRPr="00ED6BF4" w:rsidR="00247D15">
        <w:t xml:space="preserve">taught </w:t>
      </w:r>
      <w:r w:rsidRPr="00ED6BF4">
        <w:t>about it within their curriculum</w:t>
      </w:r>
      <w:r w:rsidRPr="00ED6BF4" w:rsidR="00247D15">
        <w:t>,</w:t>
      </w:r>
      <w:r w:rsidRPr="00ED6BF4">
        <w:t xml:space="preserve"> whether</w:t>
      </w:r>
      <w:r w:rsidRPr="00ED6BF4" w:rsidR="00C247B5">
        <w:t xml:space="preserve"> that be</w:t>
      </w:r>
      <w:r w:rsidRPr="00ED6BF4">
        <w:t xml:space="preserve"> through medical school</w:t>
      </w:r>
      <w:r w:rsidRPr="00ED6BF4" w:rsidR="00C247B5">
        <w:t>,</w:t>
      </w:r>
      <w:r w:rsidRPr="00ED6BF4">
        <w:t xml:space="preserve"> nursing or whatever education they have</w:t>
      </w:r>
      <w:r w:rsidRPr="00ED6BF4" w:rsidR="00247D15">
        <w:t>.</w:t>
      </w:r>
      <w:r w:rsidRPr="00ED6BF4">
        <w:t xml:space="preserve"> </w:t>
      </w:r>
      <w:r w:rsidRPr="00ED6BF4" w:rsidR="00CD0EAB">
        <w:t>Even c</w:t>
      </w:r>
      <w:r w:rsidRPr="00ED6BF4">
        <w:t>ommunities are not aware of it</w:t>
      </w:r>
      <w:r w:rsidRPr="00ED6BF4" w:rsidR="00247D15">
        <w:t xml:space="preserve">, </w:t>
      </w:r>
      <w:r w:rsidRPr="00ED6BF4">
        <w:t>so it is very misdiagnosed and often leads to mental health issues and stigma.</w:t>
      </w:r>
    </w:p>
    <w:p w:rsidR="00247D15" w:rsidRPr="00ED6BF4" w:rsidP="00247D15">
      <w:pPr>
        <w:pStyle w:val="Question"/>
        <w:numPr>
          <w:ilvl w:val="0"/>
          <w:numId w:val="0"/>
        </w:numPr>
        <w:ind w:left="794"/>
      </w:pPr>
      <w:r w:rsidRPr="00ED6BF4">
        <w:t>O</w:t>
      </w:r>
      <w:r w:rsidRPr="00ED6BF4" w:rsidR="00360AD4">
        <w:t xml:space="preserve">ne of the </w:t>
      </w:r>
      <w:r w:rsidR="00C65F9C">
        <w:t xml:space="preserve">great </w:t>
      </w:r>
      <w:r w:rsidRPr="00ED6BF4" w:rsidR="00360AD4">
        <w:t>reasons that I am here today to talk about this condition is because</w:t>
      </w:r>
      <w:r w:rsidRPr="00ED6BF4">
        <w:t>,</w:t>
      </w:r>
      <w:r w:rsidRPr="00ED6BF4" w:rsidR="00360AD4">
        <w:t xml:space="preserve"> as Alice </w:t>
      </w:r>
      <w:r w:rsidRPr="00ED6BF4">
        <w:t>a</w:t>
      </w:r>
      <w:r w:rsidRPr="00ED6BF4" w:rsidR="00C247B5">
        <w:t>nd</w:t>
      </w:r>
      <w:r w:rsidRPr="00ED6BF4">
        <w:t xml:space="preserve"> </w:t>
      </w:r>
      <w:r w:rsidRPr="00ED6BF4" w:rsidR="00ED6BF4">
        <w:t>Fionnuala</w:t>
      </w:r>
      <w:r w:rsidRPr="00ED6BF4">
        <w:t xml:space="preserve"> </w:t>
      </w:r>
      <w:r w:rsidRPr="00ED6BF4" w:rsidR="00360AD4">
        <w:t>have said, there is such opportunity for cross-collaboration</w:t>
      </w:r>
      <w:r w:rsidRPr="00ED6BF4">
        <w:t>. W</w:t>
      </w:r>
      <w:r w:rsidRPr="00ED6BF4" w:rsidR="00360AD4">
        <w:t>e are not looking for more vertical funding or programming. What we are looking for is an increased mandate.</w:t>
      </w:r>
    </w:p>
    <w:p w:rsidR="00247D15" w:rsidRPr="00ED6BF4" w:rsidP="00247D15">
      <w:pPr>
        <w:pStyle w:val="Question"/>
        <w:numPr>
          <w:ilvl w:val="0"/>
          <w:numId w:val="0"/>
        </w:numPr>
        <w:ind w:left="794"/>
      </w:pPr>
      <w:r w:rsidRPr="00ED6BF4">
        <w:t xml:space="preserve">I was listening to my colleagues in the first session talking so passionately about disability </w:t>
      </w:r>
      <w:r w:rsidRPr="00ED6BF4">
        <w:t xml:space="preserve">in </w:t>
      </w:r>
      <w:r w:rsidRPr="00ED6BF4">
        <w:t>marginalised communities</w:t>
      </w:r>
      <w:r w:rsidRPr="00ED6BF4">
        <w:t>,</w:t>
      </w:r>
      <w:r w:rsidRPr="00ED6BF4">
        <w:t xml:space="preserve"> and all of the women we are all talking about are marginalised through various conditions</w:t>
      </w:r>
      <w:r w:rsidRPr="00ED6BF4">
        <w:t>.</w:t>
      </w:r>
      <w:r w:rsidRPr="00ED6BF4">
        <w:t xml:space="preserve"> </w:t>
      </w:r>
      <w:r w:rsidRPr="00ED6BF4">
        <w:t>W</w:t>
      </w:r>
      <w:r w:rsidRPr="00ED6BF4">
        <w:t>e do not want to create a shopping list, but we want to make sure everybody is under the same umbrella that we are, in the end, through resources</w:t>
      </w:r>
      <w:r w:rsidRPr="00ED6BF4">
        <w:t xml:space="preserve"> and </w:t>
      </w:r>
      <w:r w:rsidRPr="00ED6BF4">
        <w:t>providing essential and comprehensive healthcare for all, because that</w:t>
      </w:r>
      <w:r w:rsidRPr="00ED6BF4">
        <w:t xml:space="preserve">, in </w:t>
      </w:r>
      <w:r w:rsidRPr="00ED6BF4">
        <w:t>effect</w:t>
      </w:r>
      <w:r w:rsidRPr="00ED6BF4">
        <w:t>,</w:t>
      </w:r>
      <w:r w:rsidRPr="00ED6BF4">
        <w:t xml:space="preserve"> </w:t>
      </w:r>
      <w:r w:rsidRPr="00ED6BF4">
        <w:t xml:space="preserve">is </w:t>
      </w:r>
      <w:r w:rsidRPr="00ED6BF4">
        <w:t>a human right.</w:t>
      </w:r>
    </w:p>
    <w:p w:rsidR="00247D15" w:rsidRPr="00ED6BF4" w:rsidP="00247D15">
      <w:pPr>
        <w:pStyle w:val="Question"/>
        <w:numPr>
          <w:ilvl w:val="0"/>
          <w:numId w:val="0"/>
        </w:numPr>
        <w:ind w:left="794"/>
      </w:pPr>
      <w:r w:rsidRPr="00ED6BF4">
        <w:t>W</w:t>
      </w:r>
      <w:r w:rsidRPr="00ED6BF4" w:rsidR="00360AD4">
        <w:t xml:space="preserve">e have to be intentional in that inclusivity. </w:t>
      </w:r>
      <w:r w:rsidRPr="00ED6BF4">
        <w:t>W</w:t>
      </w:r>
      <w:r w:rsidRPr="00ED6BF4" w:rsidR="00360AD4">
        <w:t>e heard that about disability. We cannot assume that equity is a given. We know that.</w:t>
      </w:r>
      <w:r w:rsidRPr="00ED6BF4">
        <w:t xml:space="preserve"> Whether </w:t>
      </w:r>
      <w:r w:rsidRPr="00ED6BF4" w:rsidR="00360AD4">
        <w:t>we are talking about women</w:t>
      </w:r>
      <w:r w:rsidRPr="00ED6BF4">
        <w:t xml:space="preserve"> who </w:t>
      </w:r>
      <w:r w:rsidRPr="00ED6BF4" w:rsidR="00360AD4">
        <w:t>are suffering from FGS and get misdiagnosed, get stigmatised within their communities, cannot reach their potential, cannot work</w:t>
      </w:r>
      <w:r w:rsidRPr="00ED6BF4">
        <w:t xml:space="preserve"> and</w:t>
      </w:r>
      <w:r w:rsidRPr="00ED6BF4" w:rsidR="00360AD4">
        <w:t xml:space="preserve"> cannot get married, or whether </w:t>
      </w:r>
      <w:r w:rsidRPr="00ED6BF4">
        <w:t xml:space="preserve">we are </w:t>
      </w:r>
      <w:r w:rsidRPr="00ED6BF4" w:rsidR="00360AD4">
        <w:t xml:space="preserve">talking about women suffering from HIV or </w:t>
      </w:r>
      <w:r w:rsidRPr="00ED6BF4">
        <w:t xml:space="preserve">a </w:t>
      </w:r>
      <w:r w:rsidRPr="00ED6BF4" w:rsidR="00360AD4">
        <w:t>disability</w:t>
      </w:r>
      <w:r w:rsidRPr="00ED6BF4">
        <w:t>,</w:t>
      </w:r>
      <w:r w:rsidRPr="00ED6BF4" w:rsidR="00360AD4">
        <w:t xml:space="preserve"> or all of these chronic conditions, we are talking about accessible healthcare.</w:t>
      </w:r>
      <w:r w:rsidRPr="00ED6BF4">
        <w:t xml:space="preserve"> T</w:t>
      </w:r>
      <w:r w:rsidRPr="00ED6BF4" w:rsidR="00360AD4">
        <w:t>hat is the most important thing for us to talk about</w:t>
      </w:r>
      <w:r w:rsidRPr="00ED6BF4">
        <w:t>,</w:t>
      </w:r>
      <w:r w:rsidRPr="00ED6BF4" w:rsidR="00360AD4">
        <w:t xml:space="preserve"> </w:t>
      </w:r>
      <w:r w:rsidRPr="00ED6BF4">
        <w:t xml:space="preserve">as </w:t>
      </w:r>
      <w:r w:rsidRPr="00ED6BF4" w:rsidR="00ED6BF4">
        <w:t>Fionnuala</w:t>
      </w:r>
      <w:r w:rsidRPr="00ED6BF4">
        <w:t xml:space="preserve"> and </w:t>
      </w:r>
      <w:r w:rsidRPr="00ED6BF4" w:rsidR="00360AD4">
        <w:t>Alice said</w:t>
      </w:r>
      <w:r w:rsidRPr="00ED6BF4">
        <w:t xml:space="preserve">, </w:t>
      </w:r>
      <w:r w:rsidRPr="00ED6BF4" w:rsidR="00CD0EAB">
        <w:t xml:space="preserve">as well as </w:t>
      </w:r>
      <w:r w:rsidRPr="00ED6BF4">
        <w:t xml:space="preserve">really </w:t>
      </w:r>
      <w:r w:rsidRPr="00ED6BF4" w:rsidR="00360AD4">
        <w:t>thinking about it from a patient or a person-centred approach.</w:t>
      </w:r>
    </w:p>
    <w:p w:rsidR="00247D15" w:rsidRPr="00ED6BF4" w:rsidP="00247D15">
      <w:pPr>
        <w:pStyle w:val="Question"/>
        <w:numPr>
          <w:ilvl w:val="0"/>
          <w:numId w:val="0"/>
        </w:numPr>
        <w:ind w:left="794"/>
      </w:pPr>
      <w:r w:rsidRPr="00ED6BF4">
        <w:t xml:space="preserve">I used to be a GP in the NHS, working in </w:t>
      </w:r>
      <w:r w:rsidRPr="00ED6BF4">
        <w:t>w</w:t>
      </w:r>
      <w:r w:rsidRPr="00ED6BF4">
        <w:t>est London.</w:t>
      </w:r>
      <w:r w:rsidRPr="00ED6BF4">
        <w:t xml:space="preserve"> </w:t>
      </w:r>
      <w:r w:rsidRPr="00ED6BF4">
        <w:t xml:space="preserve">Women do not </w:t>
      </w:r>
      <w:r w:rsidRPr="00ED6BF4" w:rsidR="004566B0">
        <w:t xml:space="preserve">often </w:t>
      </w:r>
      <w:r w:rsidRPr="00ED6BF4">
        <w:t xml:space="preserve">come </w:t>
      </w:r>
      <w:r w:rsidRPr="00ED6BF4">
        <w:t xml:space="preserve">in </w:t>
      </w:r>
      <w:r w:rsidRPr="00ED6BF4">
        <w:t>and say</w:t>
      </w:r>
      <w:r w:rsidRPr="00ED6BF4">
        <w:t xml:space="preserve">, “I think </w:t>
      </w:r>
      <w:r w:rsidRPr="00ED6BF4">
        <w:t>I have this disease</w:t>
      </w:r>
      <w:r w:rsidR="004566B0">
        <w:t>.</w:t>
      </w:r>
      <w:r w:rsidRPr="00ED6BF4">
        <w:t>”</w:t>
      </w:r>
      <w:r w:rsidRPr="00ED6BF4">
        <w:t xml:space="preserve"> </w:t>
      </w:r>
      <w:r w:rsidRPr="00ED6BF4">
        <w:t>T</w:t>
      </w:r>
      <w:r w:rsidRPr="00ED6BF4">
        <w:t>hey say</w:t>
      </w:r>
      <w:r w:rsidRPr="00ED6BF4">
        <w:t>,</w:t>
      </w:r>
      <w:r w:rsidRPr="00ED6BF4">
        <w:t xml:space="preserve"> </w:t>
      </w:r>
      <w:r w:rsidRPr="00ED6BF4">
        <w:t>“</w:t>
      </w:r>
      <w:r w:rsidRPr="00ED6BF4">
        <w:t>I am suffering</w:t>
      </w:r>
      <w:r w:rsidRPr="00ED6BF4">
        <w:t>.</w:t>
      </w:r>
      <w:r w:rsidRPr="00ED6BF4">
        <w:t xml:space="preserve"> I am scared</w:t>
      </w:r>
      <w:r w:rsidRPr="00ED6BF4">
        <w:t>.</w:t>
      </w:r>
      <w:r w:rsidRPr="00ED6BF4">
        <w:t xml:space="preserve"> I am anxious. </w:t>
      </w:r>
      <w:r w:rsidRPr="00ED6BF4">
        <w:t xml:space="preserve">I think I </w:t>
      </w:r>
      <w:r w:rsidRPr="00ED6BF4">
        <w:t>may need some help</w:t>
      </w:r>
      <w:r w:rsidR="004566B0">
        <w:t>.</w:t>
      </w:r>
      <w:r w:rsidRPr="00ED6BF4">
        <w:t>”</w:t>
      </w:r>
      <w:r w:rsidRPr="00ED6BF4">
        <w:t xml:space="preserve"> </w:t>
      </w:r>
      <w:r w:rsidRPr="00ED6BF4">
        <w:t>H</w:t>
      </w:r>
      <w:r w:rsidRPr="00ED6BF4">
        <w:t>ow can we</w:t>
      </w:r>
      <w:r w:rsidRPr="00ED6BF4">
        <w:t>, a</w:t>
      </w:r>
      <w:r w:rsidR="004566B0">
        <w:t>l</w:t>
      </w:r>
      <w:r w:rsidRPr="00ED6BF4">
        <w:t>l</w:t>
      </w:r>
      <w:r w:rsidR="004566B0">
        <w:t xml:space="preserve"> </w:t>
      </w:r>
      <w:r w:rsidRPr="00ED6BF4">
        <w:t>together,</w:t>
      </w:r>
      <w:r w:rsidRPr="00ED6BF4">
        <w:t xml:space="preserve"> create a system that can support those women through that journey to make sure they get the right treatment</w:t>
      </w:r>
      <w:r w:rsidRPr="00ED6BF4">
        <w:t>?</w:t>
      </w:r>
    </w:p>
    <w:p w:rsidR="00247D15" w:rsidRPr="00ED6BF4" w:rsidP="00247D15">
      <w:pPr>
        <w:pStyle w:val="Question"/>
        <w:numPr>
          <w:ilvl w:val="0"/>
          <w:numId w:val="0"/>
        </w:numPr>
        <w:ind w:left="794"/>
      </w:pPr>
      <w:r w:rsidRPr="00ED6BF4">
        <w:t>Ironically, with FGS</w:t>
      </w:r>
      <w:r w:rsidRPr="00ED6BF4">
        <w:t>,</w:t>
      </w:r>
      <w:r w:rsidRPr="00ED6BF4">
        <w:t xml:space="preserve"> we have a drug </w:t>
      </w:r>
      <w:r w:rsidRPr="00ED6BF4" w:rsidR="00C247B5">
        <w:t xml:space="preserve">that </w:t>
      </w:r>
      <w:r w:rsidRPr="00ED6BF4">
        <w:t>is donated</w:t>
      </w:r>
      <w:r w:rsidRPr="00ED6BF4" w:rsidR="00CD0EAB">
        <w:t xml:space="preserve"> for </w:t>
      </w:r>
      <w:r w:rsidRPr="00ED6BF4">
        <w:t xml:space="preserve">free. We just need to get it to the right people. </w:t>
      </w:r>
      <w:r w:rsidRPr="00ED6BF4" w:rsidR="007B2EDF">
        <w:t xml:space="preserve">Praziquantel </w:t>
      </w:r>
      <w:r w:rsidRPr="00ED6BF4">
        <w:t xml:space="preserve">is donated by a pharmaceutical company and </w:t>
      </w:r>
      <w:r w:rsidRPr="00ED6BF4">
        <w:t xml:space="preserve">is </w:t>
      </w:r>
      <w:r w:rsidRPr="00ED6BF4">
        <w:t>given to children yearly in endemic areas, but girls often drop out of school.</w:t>
      </w:r>
      <w:r w:rsidRPr="00ED6BF4">
        <w:t xml:space="preserve"> </w:t>
      </w:r>
      <w:r w:rsidRPr="00ED6BF4">
        <w:t xml:space="preserve">There are often reasons why people </w:t>
      </w:r>
      <w:r w:rsidRPr="00ED6BF4">
        <w:t xml:space="preserve">in these marginalised communities </w:t>
      </w:r>
      <w:r w:rsidRPr="00ED6BF4">
        <w:t xml:space="preserve">drop out of </w:t>
      </w:r>
      <w:r w:rsidRPr="00ED6BF4">
        <w:t xml:space="preserve">the </w:t>
      </w:r>
      <w:r w:rsidRPr="00ED6BF4">
        <w:t>system</w:t>
      </w:r>
      <w:r w:rsidRPr="00ED6BF4">
        <w:t xml:space="preserve">. If </w:t>
      </w:r>
      <w:r w:rsidRPr="00ED6BF4">
        <w:t xml:space="preserve">we can have that mandate to work more closely together </w:t>
      </w:r>
      <w:r w:rsidRPr="00ED6BF4">
        <w:t xml:space="preserve">and </w:t>
      </w:r>
      <w:r w:rsidRPr="00ED6BF4">
        <w:t xml:space="preserve">to be intentional in </w:t>
      </w:r>
      <w:r w:rsidRPr="00ED6BF4">
        <w:t xml:space="preserve">our </w:t>
      </w:r>
      <w:r w:rsidRPr="00ED6BF4">
        <w:t>inclusivity, we really can make a difference to these women.</w:t>
      </w:r>
    </w:p>
    <w:p w:rsidR="00247D15" w:rsidRPr="00ED6BF4" w:rsidP="00247D15">
      <w:pPr>
        <w:pStyle w:val="Question"/>
      </w:pPr>
      <w:sdt>
        <w:sdtPr>
          <w:alias w:val="Member"/>
          <w:tag w:val="&lt;Member mnisId='4403' dodsId='137565'&gt;"/>
          <w:id w:val="-1539118681"/>
          <w:placeholder>
            <w:docPart w:val="DefaultPlaceholder_-1854013440"/>
          </w:placeholder>
          <w:richText/>
        </w:sdtPr>
        <w:sdtContent>
          <w:r w:rsidRPr="00ED6BF4">
            <w:rPr>
              <w:b/>
            </w:rPr>
            <w:t>Chris Law:</w:t>
          </w:r>
        </w:sdtContent>
      </w:sdt>
      <w:r w:rsidRPr="00ED6BF4">
        <w:t xml:space="preserve"> </w:t>
      </w:r>
      <w:r w:rsidRPr="00ED6BF4" w:rsidR="00ED6BF4">
        <w:t>Fionnuala</w:t>
      </w:r>
      <w:r w:rsidRPr="00ED6BF4">
        <w:t xml:space="preserve">, </w:t>
      </w:r>
      <w:r w:rsidRPr="00ED6BF4" w:rsidR="00360AD4">
        <w:t xml:space="preserve">many </w:t>
      </w:r>
      <w:r w:rsidRPr="00ED6BF4" w:rsidR="00BD4D82">
        <w:t>lower-income c</w:t>
      </w:r>
      <w:r w:rsidRPr="00ED6BF4" w:rsidR="00360AD4">
        <w:t>ountries lack the capabilities necessary to diagnose, prevent and treat STIs, including HIV and AIDS</w:t>
      </w:r>
      <w:r w:rsidRPr="00ED6BF4">
        <w:t>.</w:t>
      </w:r>
      <w:r w:rsidRPr="00ED6BF4" w:rsidR="00360AD4">
        <w:t xml:space="preserve"> </w:t>
      </w:r>
      <w:r w:rsidRPr="00ED6BF4">
        <w:t>Is UK aid</w:t>
      </w:r>
      <w:r w:rsidRPr="00ED6BF4" w:rsidR="00360AD4">
        <w:t xml:space="preserve"> </w:t>
      </w:r>
      <w:r w:rsidRPr="00ED6BF4">
        <w:t>h</w:t>
      </w:r>
      <w:r w:rsidRPr="00ED6BF4" w:rsidR="00360AD4">
        <w:t xml:space="preserve">elping </w:t>
      </w:r>
      <w:r w:rsidRPr="00ED6BF4" w:rsidR="00BD4D82">
        <w:t>lower-income c</w:t>
      </w:r>
      <w:r w:rsidRPr="00ED6BF4" w:rsidR="00360AD4">
        <w:t xml:space="preserve">ountries </w:t>
      </w:r>
      <w:r w:rsidRPr="00ED6BF4">
        <w:t xml:space="preserve">to </w:t>
      </w:r>
      <w:r w:rsidRPr="00ED6BF4" w:rsidR="00360AD4">
        <w:t>strengthen the capacity of their own healthcare systems to tackle STI</w:t>
      </w:r>
      <w:r w:rsidRPr="00ED6BF4" w:rsidR="007B2EDF">
        <w:t>s</w:t>
      </w:r>
      <w:r w:rsidRPr="00ED6BF4" w:rsidR="00360AD4">
        <w:t>?</w:t>
      </w:r>
    </w:p>
    <w:p w:rsidR="00CD0EAB" w:rsidRPr="00ED6BF4" w:rsidP="00247D15">
      <w:pPr>
        <w:pStyle w:val="Answer"/>
      </w:pPr>
      <w:sdt>
        <w:sdtPr>
          <w:alias w:val="Witness"/>
          <w:id w:val="458077126"/>
          <w:placeholder>
            <w:docPart w:val="DefaultPlaceholder_-1854013440"/>
          </w:placeholder>
          <w:richText/>
        </w:sdtPr>
        <w:sdtContent>
          <w:r w:rsidRPr="00ED6BF4" w:rsidR="00ED6BF4">
            <w:rPr>
              <w:b/>
              <w:i/>
            </w:rPr>
            <w:t>Fionnuala</w:t>
          </w:r>
          <w:r w:rsidRPr="00ED6BF4" w:rsidR="00BD4D82">
            <w:rPr>
              <w:b/>
              <w:i/>
            </w:rPr>
            <w:t xml:space="preserve"> Murphy:</w:t>
          </w:r>
        </w:sdtContent>
      </w:sdt>
      <w:r w:rsidRPr="00ED6BF4" w:rsidR="00247D15">
        <w:t xml:space="preserve"> It is, for sure. That </w:t>
      </w:r>
      <w:r w:rsidRPr="00ED6BF4" w:rsidR="00360AD4">
        <w:t>is the short answer</w:t>
      </w:r>
      <w:r w:rsidRPr="00ED6BF4" w:rsidR="00247D15">
        <w:t>.</w:t>
      </w:r>
      <w:r w:rsidRPr="00ED6BF4" w:rsidR="00360AD4">
        <w:t xml:space="preserve"> </w:t>
      </w:r>
      <w:r w:rsidRPr="00ED6BF4" w:rsidR="00247D15">
        <w:t>T</w:t>
      </w:r>
      <w:r w:rsidRPr="00ED6BF4" w:rsidR="00360AD4">
        <w:t xml:space="preserve">he mechanism that I am most familiar with is the Global Fund, which is a global fund for </w:t>
      </w:r>
      <w:r w:rsidRPr="00ED6BF4" w:rsidR="00247D15">
        <w:t xml:space="preserve">AIDS, TB and </w:t>
      </w:r>
      <w:r w:rsidRPr="00ED6BF4" w:rsidR="00360AD4">
        <w:t>malaria, but it does invest in health systems</w:t>
      </w:r>
      <w:r w:rsidRPr="00ED6BF4" w:rsidR="00247D15">
        <w:t>,</w:t>
      </w:r>
      <w:r w:rsidRPr="00ED6BF4" w:rsidR="00360AD4">
        <w:t xml:space="preserve"> in STI-</w:t>
      </w:r>
      <w:r w:rsidRPr="00ED6BF4" w:rsidR="007B2EDF">
        <w:t xml:space="preserve">related </w:t>
      </w:r>
      <w:r w:rsidRPr="00ED6BF4" w:rsidR="00360AD4">
        <w:t xml:space="preserve">care and </w:t>
      </w:r>
      <w:r w:rsidRPr="00ED6BF4" w:rsidR="00247D15">
        <w:t xml:space="preserve">in </w:t>
      </w:r>
      <w:r w:rsidRPr="00ED6BF4" w:rsidR="00360AD4">
        <w:t>lots of other areas that are essential to delivery in that area</w:t>
      </w:r>
      <w:r w:rsidRPr="00ED6BF4" w:rsidR="00247D15">
        <w:t xml:space="preserve">—things </w:t>
      </w:r>
      <w:r w:rsidRPr="00ED6BF4" w:rsidR="00360AD4">
        <w:t>like train</w:t>
      </w:r>
      <w:r w:rsidRPr="00ED6BF4" w:rsidR="00247D15">
        <w:t>ed</w:t>
      </w:r>
      <w:r w:rsidRPr="00ED6BF4" w:rsidR="00360AD4">
        <w:t xml:space="preserve"> staff</w:t>
      </w:r>
      <w:r w:rsidRPr="00ED6BF4" w:rsidR="00247D15">
        <w:t>,</w:t>
      </w:r>
      <w:r w:rsidRPr="00ED6BF4" w:rsidR="00360AD4">
        <w:t xml:space="preserve"> models for working, for integration</w:t>
      </w:r>
      <w:r w:rsidRPr="00ED6BF4" w:rsidR="00247D15">
        <w:t xml:space="preserve"> and</w:t>
      </w:r>
      <w:r w:rsidRPr="00ED6BF4" w:rsidR="00360AD4">
        <w:t xml:space="preserve"> for task shifting</w:t>
      </w:r>
      <w:r w:rsidRPr="00ED6BF4" w:rsidR="00247D15">
        <w:t xml:space="preserve">, </w:t>
      </w:r>
      <w:r w:rsidRPr="00ED6BF4" w:rsidR="00360AD4">
        <w:t>laboratory testing, which is essential for STI care</w:t>
      </w:r>
      <w:r w:rsidRPr="00ED6BF4" w:rsidR="00247D15">
        <w:t>,</w:t>
      </w:r>
      <w:r w:rsidRPr="00ED6BF4" w:rsidR="00360AD4">
        <w:t xml:space="preserve"> infrastructure, supply chains</w:t>
      </w:r>
      <w:r w:rsidRPr="00ED6BF4">
        <w:t>,</w:t>
      </w:r>
      <w:r w:rsidRPr="00ED6BF4" w:rsidR="00247D15">
        <w:t xml:space="preserve"> and</w:t>
      </w:r>
      <w:r w:rsidRPr="00ED6BF4" w:rsidR="00360AD4">
        <w:t xml:space="preserve"> information management.</w:t>
      </w:r>
      <w:r w:rsidRPr="00ED6BF4">
        <w:t xml:space="preserve"> </w:t>
      </w:r>
      <w:r w:rsidRPr="00ED6BF4" w:rsidR="007B2EDF">
        <w:t>T</w:t>
      </w:r>
      <w:r w:rsidRPr="00ED6BF4" w:rsidR="00360AD4">
        <w:t>he Global Fund does all those things and</w:t>
      </w:r>
      <w:r w:rsidRPr="00ED6BF4" w:rsidR="00247D15">
        <w:t>,</w:t>
      </w:r>
      <w:r w:rsidRPr="00ED6BF4" w:rsidR="00360AD4">
        <w:t xml:space="preserve"> critically, it also does community systems</w:t>
      </w:r>
      <w:r w:rsidRPr="00ED6BF4" w:rsidR="00C247B5">
        <w:t xml:space="preserve">. </w:t>
      </w:r>
    </w:p>
    <w:p w:rsidR="00360AD4" w:rsidRPr="00ED6BF4" w:rsidP="00247D15">
      <w:pPr>
        <w:pStyle w:val="Answer"/>
      </w:pPr>
      <w:r w:rsidRPr="00ED6BF4">
        <w:t xml:space="preserve">Camilla </w:t>
      </w:r>
      <w:r w:rsidRPr="00ED6BF4">
        <w:t xml:space="preserve">was telling me </w:t>
      </w:r>
      <w:r w:rsidRPr="00ED6BF4">
        <w:t xml:space="preserve">over lunch about a lovely example of </w:t>
      </w:r>
      <w:r w:rsidRPr="00ED6BF4">
        <w:t>women providing ant</w:t>
      </w:r>
      <w:r w:rsidRPr="00ED6BF4">
        <w:t>e</w:t>
      </w:r>
      <w:r w:rsidRPr="00ED6BF4">
        <w:t>natal care for one another through these community systems</w:t>
      </w:r>
      <w:r w:rsidRPr="00ED6BF4">
        <w:t xml:space="preserve"> and</w:t>
      </w:r>
      <w:r w:rsidRPr="00ED6BF4">
        <w:t xml:space="preserve"> groups</w:t>
      </w:r>
      <w:r w:rsidRPr="00ED6BF4">
        <w:t>.</w:t>
      </w:r>
      <w:r w:rsidRPr="00ED6BF4">
        <w:t xml:space="preserve"> </w:t>
      </w:r>
      <w:r w:rsidRPr="00ED6BF4">
        <w:t>I</w:t>
      </w:r>
      <w:r w:rsidRPr="00ED6BF4">
        <w:t xml:space="preserve">t is often in remote areas or </w:t>
      </w:r>
      <w:r w:rsidRPr="00ED6BF4" w:rsidR="00CD0EAB">
        <w:t xml:space="preserve">in </w:t>
      </w:r>
      <w:r w:rsidRPr="00ED6BF4">
        <w:t xml:space="preserve">communities that are marginalised. </w:t>
      </w:r>
      <w:r w:rsidRPr="00ED6BF4">
        <w:t xml:space="preserve">Saskia </w:t>
      </w:r>
      <w:r w:rsidRPr="00ED6BF4">
        <w:t>talk</w:t>
      </w:r>
      <w:r w:rsidRPr="00ED6BF4">
        <w:t>ed</w:t>
      </w:r>
      <w:r w:rsidRPr="00ED6BF4">
        <w:t xml:space="preserve"> in the last session about LGBT people </w:t>
      </w:r>
      <w:r w:rsidRPr="00ED6BF4">
        <w:t xml:space="preserve">for whom it </w:t>
      </w:r>
      <w:r w:rsidRPr="00ED6BF4">
        <w:t>is unsafe to turn up in the mainstream health system, so they rely on community organisations and community systems.</w:t>
      </w:r>
    </w:p>
    <w:p w:rsidR="00360AD4" w:rsidRPr="00ED6BF4" w:rsidP="002049B5">
      <w:pPr>
        <w:pStyle w:val="Question"/>
        <w:numPr>
          <w:ilvl w:val="0"/>
          <w:numId w:val="0"/>
        </w:numPr>
        <w:ind w:left="794"/>
      </w:pPr>
      <w:r w:rsidRPr="00ED6BF4">
        <w:t>T</w:t>
      </w:r>
      <w:r w:rsidRPr="00ED6BF4">
        <w:t xml:space="preserve">he UK invests in all those things through the Global Fund, which provides person-centred services </w:t>
      </w:r>
      <w:r w:rsidRPr="00ED6BF4">
        <w:t xml:space="preserve">and </w:t>
      </w:r>
      <w:r w:rsidRPr="00ED6BF4">
        <w:t>supports the goal of leav</w:t>
      </w:r>
      <w:r w:rsidRPr="00ED6BF4">
        <w:t>ing</w:t>
      </w:r>
      <w:r w:rsidRPr="00ED6BF4">
        <w:t xml:space="preserve"> no one behind. </w:t>
      </w:r>
      <w:r w:rsidRPr="00ED6BF4">
        <w:t xml:space="preserve">There are </w:t>
      </w:r>
      <w:r w:rsidRPr="00ED6BF4">
        <w:t>also a lot of examples of those types of investment in other areas of S</w:t>
      </w:r>
      <w:r w:rsidRPr="00ED6BF4" w:rsidR="007B2EDF">
        <w:t>RH</w:t>
      </w:r>
      <w:r w:rsidRPr="00ED6BF4">
        <w:t>.</w:t>
      </w:r>
    </w:p>
    <w:p w:rsidR="00360AD4" w:rsidRPr="00ED6BF4" w:rsidP="002049B5">
      <w:pPr>
        <w:pStyle w:val="Question"/>
      </w:pPr>
      <w:sdt>
        <w:sdtPr>
          <w:alias w:val="Member"/>
          <w:tag w:val="&lt;Member mnisId='4403' dodsId='137565'&gt;"/>
          <w:id w:val="180012665"/>
          <w:placeholder>
            <w:docPart w:val="DefaultPlaceholder_-1854013440"/>
          </w:placeholder>
          <w:richText/>
        </w:sdtPr>
        <w:sdtContent>
          <w:r w:rsidRPr="00ED6BF4" w:rsidR="002049B5">
            <w:rPr>
              <w:b/>
            </w:rPr>
            <w:t>Chris Law:</w:t>
          </w:r>
        </w:sdtContent>
      </w:sdt>
      <w:r w:rsidRPr="00ED6BF4" w:rsidR="002049B5">
        <w:t xml:space="preserve"> S</w:t>
      </w:r>
      <w:r w:rsidRPr="00ED6BF4">
        <w:t xml:space="preserve">omething </w:t>
      </w:r>
      <w:r w:rsidRPr="00ED6BF4" w:rsidR="002049B5">
        <w:t xml:space="preserve">that </w:t>
      </w:r>
      <w:r w:rsidRPr="00ED6BF4">
        <w:t>I am particularly interested in</w:t>
      </w:r>
      <w:r w:rsidRPr="00ED6BF4" w:rsidR="002049B5">
        <w:t xml:space="preserve"> is</w:t>
      </w:r>
      <w:r w:rsidRPr="00ED6BF4">
        <w:t xml:space="preserve"> </w:t>
      </w:r>
      <w:r w:rsidRPr="00ED6BF4" w:rsidR="002049B5">
        <w:t xml:space="preserve">how </w:t>
      </w:r>
      <w:r w:rsidRPr="00ED6BF4">
        <w:t xml:space="preserve">countries like the UK </w:t>
      </w:r>
      <w:r w:rsidRPr="00ED6BF4" w:rsidR="002049B5">
        <w:t xml:space="preserve">could </w:t>
      </w:r>
      <w:r w:rsidRPr="00ED6BF4">
        <w:t xml:space="preserve">help to strengthen the ability of </w:t>
      </w:r>
      <w:r w:rsidRPr="00ED6BF4" w:rsidR="00BD4D82">
        <w:t>lower-income c</w:t>
      </w:r>
      <w:r w:rsidRPr="00ED6BF4">
        <w:t xml:space="preserve">ountries to manufacture their own medicines, such as </w:t>
      </w:r>
      <w:r w:rsidRPr="00ED6BF4" w:rsidR="00F306ED">
        <w:t xml:space="preserve">those </w:t>
      </w:r>
      <w:r w:rsidRPr="00ED6BF4">
        <w:t xml:space="preserve">preventing HIV and AIDS, </w:t>
      </w:r>
      <w:r w:rsidRPr="00ED6BF4" w:rsidR="002049B5">
        <w:t xml:space="preserve">at a </w:t>
      </w:r>
      <w:r w:rsidRPr="00ED6BF4">
        <w:t>lower cost. I visited a place called Afr</w:t>
      </w:r>
      <w:r w:rsidRPr="00ED6BF4" w:rsidR="002049B5">
        <w:t>i</w:t>
      </w:r>
      <w:r w:rsidRPr="00ED6BF4">
        <w:t xml:space="preserve">gen </w:t>
      </w:r>
      <w:r w:rsidRPr="00ED6BF4" w:rsidR="00CD0EAB">
        <w:t xml:space="preserve">in </w:t>
      </w:r>
      <w:r w:rsidRPr="00ED6BF4" w:rsidR="002049B5">
        <w:t xml:space="preserve">Cape Town </w:t>
      </w:r>
      <w:r w:rsidRPr="00ED6BF4">
        <w:t xml:space="preserve">last year, which was specifically looking at </w:t>
      </w:r>
      <w:r w:rsidRPr="00ED6BF4" w:rsidR="002049B5">
        <w:t>C</w:t>
      </w:r>
      <w:r w:rsidRPr="00ED6BF4">
        <w:t xml:space="preserve">ovid vaccinations. </w:t>
      </w:r>
      <w:r w:rsidRPr="00ED6BF4" w:rsidR="002049B5">
        <w:t>T</w:t>
      </w:r>
      <w:r w:rsidRPr="00ED6BF4">
        <w:t xml:space="preserve">he big issue was </w:t>
      </w:r>
      <w:r w:rsidRPr="00ED6BF4" w:rsidR="00F306ED">
        <w:t>the g</w:t>
      </w:r>
      <w:r w:rsidRPr="00ED6BF4">
        <w:t xml:space="preserve">lobal </w:t>
      </w:r>
      <w:r w:rsidRPr="00ED6BF4" w:rsidR="00F306ED">
        <w:t>n</w:t>
      </w:r>
      <w:r w:rsidRPr="00ED6BF4">
        <w:t xml:space="preserve">orth </w:t>
      </w:r>
      <w:r w:rsidRPr="00ED6BF4" w:rsidR="002049B5">
        <w:t>pharma</w:t>
      </w:r>
      <w:r w:rsidRPr="00ED6BF4" w:rsidR="00F306ED">
        <w:t xml:space="preserve">. That </w:t>
      </w:r>
      <w:r w:rsidRPr="00ED6BF4">
        <w:t>was a unique contract for a unique situation</w:t>
      </w:r>
      <w:r w:rsidRPr="00ED6BF4" w:rsidR="002049B5">
        <w:t>.</w:t>
      </w:r>
      <w:r w:rsidRPr="00ED6BF4">
        <w:t xml:space="preserve"> </w:t>
      </w:r>
      <w:r w:rsidRPr="00ED6BF4" w:rsidR="002049B5">
        <w:t>I</w:t>
      </w:r>
      <w:r w:rsidRPr="00ED6BF4">
        <w:t>n terms of HIV and AIDS, it is still very expensive. What can the UK do to change that?</w:t>
      </w:r>
    </w:p>
    <w:p w:rsidR="002049B5" w:rsidRPr="00ED6BF4" w:rsidP="002049B5">
      <w:pPr>
        <w:pStyle w:val="Answer"/>
      </w:pPr>
      <w:sdt>
        <w:sdtPr>
          <w:alias w:val="Witness"/>
          <w:id w:val="1724479467"/>
          <w:placeholder>
            <w:docPart w:val="DefaultPlaceholder_-1854013440"/>
          </w:placeholder>
          <w:richText/>
        </w:sdtPr>
        <w:sdtContent>
          <w:r w:rsidRPr="00ED6BF4" w:rsidR="00ED6BF4">
            <w:rPr>
              <w:b/>
              <w:i/>
            </w:rPr>
            <w:t>Fionnuala</w:t>
          </w:r>
          <w:r w:rsidRPr="00ED6BF4" w:rsidR="00BD4D82">
            <w:rPr>
              <w:b/>
              <w:i/>
            </w:rPr>
            <w:t xml:space="preserve"> Murphy:</w:t>
          </w:r>
        </w:sdtContent>
      </w:sdt>
      <w:r w:rsidRPr="00ED6BF4">
        <w:t xml:space="preserve"> </w:t>
      </w:r>
      <w:r w:rsidRPr="00ED6BF4" w:rsidR="00360AD4">
        <w:t xml:space="preserve">I will keep this really brief, because it is not my area of current expertise, although I did write my dissertation on it 20 years ago. </w:t>
      </w:r>
      <w:r w:rsidRPr="00ED6BF4">
        <w:t>F</w:t>
      </w:r>
      <w:r w:rsidRPr="00ED6BF4" w:rsidR="00360AD4">
        <w:t xml:space="preserve">irst of all, the UK needs to support countries to be able to use things like the </w:t>
      </w:r>
      <w:r w:rsidRPr="00ED6BF4">
        <w:t xml:space="preserve">TRIPS </w:t>
      </w:r>
      <w:r w:rsidRPr="00ED6BF4" w:rsidR="00360AD4">
        <w:t>flexibilit</w:t>
      </w:r>
      <w:r w:rsidRPr="00ED6BF4">
        <w:t>ies</w:t>
      </w:r>
      <w:r w:rsidRPr="00ED6BF4" w:rsidR="00360AD4">
        <w:t xml:space="preserve">. It also needs to support tech transfer. </w:t>
      </w:r>
      <w:r w:rsidRPr="00ED6BF4">
        <w:t>I</w:t>
      </w:r>
      <w:r w:rsidRPr="00ED6BF4" w:rsidR="00360AD4">
        <w:t>t has not been very supportive of either of those things over the last couple of years</w:t>
      </w:r>
      <w:r w:rsidRPr="00ED6BF4">
        <w:t>,</w:t>
      </w:r>
      <w:r w:rsidRPr="00ED6BF4" w:rsidR="00360AD4">
        <w:t xml:space="preserve"> and it is important to acknowledge that</w:t>
      </w:r>
      <w:r w:rsidRPr="00ED6BF4">
        <w:t>.</w:t>
      </w:r>
    </w:p>
    <w:p w:rsidR="002049B5" w:rsidRPr="00ED6BF4" w:rsidP="002049B5">
      <w:pPr>
        <w:pStyle w:val="Answer"/>
      </w:pPr>
      <w:r w:rsidRPr="00ED6BF4">
        <w:t>O</w:t>
      </w:r>
      <w:r w:rsidRPr="00ED6BF4" w:rsidR="00360AD4">
        <w:t>ne of the things the UK has done over time is support Uni</w:t>
      </w:r>
      <w:r w:rsidRPr="00ED6BF4">
        <w:t>taid. I am not going to use very techy terms here,</w:t>
      </w:r>
      <w:r w:rsidRPr="00ED6BF4" w:rsidR="00360AD4">
        <w:t xml:space="preserve"> </w:t>
      </w:r>
      <w:r w:rsidRPr="00ED6BF4">
        <w:t xml:space="preserve">but it is a body that </w:t>
      </w:r>
      <w:r w:rsidRPr="00ED6BF4" w:rsidR="00360AD4">
        <w:t xml:space="preserve">manages the farming out of </w:t>
      </w:r>
      <w:r w:rsidRPr="00ED6BF4">
        <w:t>patents</w:t>
      </w:r>
      <w:r w:rsidRPr="00ED6BF4" w:rsidR="00360AD4">
        <w:t>.</w:t>
      </w:r>
      <w:r w:rsidRPr="00ED6BF4">
        <w:t xml:space="preserve"> W</w:t>
      </w:r>
      <w:r w:rsidRPr="00ED6BF4" w:rsidR="00360AD4">
        <w:t xml:space="preserve">hen a company has invented something and it is still on </w:t>
      </w:r>
      <w:r w:rsidRPr="00ED6BF4">
        <w:t xml:space="preserve">patent, </w:t>
      </w:r>
      <w:r w:rsidRPr="00ED6BF4" w:rsidR="00360AD4">
        <w:t xml:space="preserve">no one else can produce it for 20 years </w:t>
      </w:r>
      <w:r w:rsidRPr="00ED6BF4">
        <w:t xml:space="preserve">without </w:t>
      </w:r>
      <w:r w:rsidRPr="00ED6BF4" w:rsidR="00360AD4">
        <w:t>permission</w:t>
      </w:r>
      <w:r w:rsidRPr="00ED6BF4">
        <w:t>.</w:t>
      </w:r>
      <w:r w:rsidRPr="00ED6BF4" w:rsidR="00360AD4">
        <w:t xml:space="preserve"> Unit</w:t>
      </w:r>
      <w:r w:rsidRPr="00ED6BF4">
        <w:t>aid</w:t>
      </w:r>
      <w:r w:rsidRPr="00ED6BF4" w:rsidR="00360AD4">
        <w:t xml:space="preserve"> creates a </w:t>
      </w:r>
      <w:r w:rsidRPr="00ED6BF4">
        <w:t xml:space="preserve">patent pool </w:t>
      </w:r>
      <w:r w:rsidRPr="00ED6BF4" w:rsidR="00360AD4">
        <w:t>and offers licen</w:t>
      </w:r>
      <w:r w:rsidRPr="00ED6BF4">
        <w:t>c</w:t>
      </w:r>
      <w:r w:rsidRPr="00ED6BF4" w:rsidR="00360AD4">
        <w:t xml:space="preserve">es to other companies </w:t>
      </w:r>
      <w:r w:rsidRPr="00ED6BF4">
        <w:t xml:space="preserve">that </w:t>
      </w:r>
      <w:r w:rsidRPr="00ED6BF4" w:rsidR="00360AD4">
        <w:t xml:space="preserve">can produce it more cheaply in the </w:t>
      </w:r>
      <w:r w:rsidRPr="00ED6BF4" w:rsidR="00F306ED">
        <w:t>g</w:t>
      </w:r>
      <w:r w:rsidRPr="00ED6BF4" w:rsidR="00360AD4">
        <w:t xml:space="preserve">lobal </w:t>
      </w:r>
      <w:r w:rsidRPr="00ED6BF4" w:rsidR="00F306ED">
        <w:t>s</w:t>
      </w:r>
      <w:r w:rsidRPr="00ED6BF4" w:rsidR="00360AD4">
        <w:t>outh</w:t>
      </w:r>
      <w:r w:rsidRPr="00ED6BF4">
        <w:t>.</w:t>
      </w:r>
    </w:p>
    <w:p w:rsidR="00D578FD" w:rsidRPr="00ED6BF4" w:rsidP="002049B5">
      <w:pPr>
        <w:pStyle w:val="Answer"/>
      </w:pPr>
      <w:r w:rsidRPr="00ED6BF4">
        <w:t>R</w:t>
      </w:r>
      <w:r w:rsidRPr="00ED6BF4" w:rsidR="00360AD4">
        <w:t>ight now</w:t>
      </w:r>
      <w:r w:rsidRPr="00ED6BF4">
        <w:t>,</w:t>
      </w:r>
      <w:r w:rsidRPr="00ED6BF4" w:rsidR="00360AD4">
        <w:t xml:space="preserve"> Unit</w:t>
      </w:r>
      <w:r w:rsidRPr="00ED6BF4">
        <w:t>aid</w:t>
      </w:r>
      <w:r w:rsidRPr="00ED6BF4" w:rsidR="00360AD4">
        <w:t xml:space="preserve"> is doing that for a new</w:t>
      </w:r>
      <w:r w:rsidRPr="00ED6BF4">
        <w:t>,</w:t>
      </w:r>
      <w:r w:rsidRPr="00ED6BF4" w:rsidR="00360AD4">
        <w:t xml:space="preserve"> injectable form of HIV treatment, so it is great for people in </w:t>
      </w:r>
      <w:r w:rsidRPr="00ED6BF4">
        <w:t xml:space="preserve">settings </w:t>
      </w:r>
      <w:r w:rsidRPr="00ED6BF4" w:rsidR="00360AD4">
        <w:t>where it can be difficult to store your medicines</w:t>
      </w:r>
      <w:r w:rsidRPr="00ED6BF4">
        <w:t>.</w:t>
      </w:r>
      <w:r w:rsidRPr="00ED6BF4" w:rsidR="00360AD4">
        <w:t xml:space="preserve"> </w:t>
      </w:r>
      <w:r w:rsidRPr="00ED6BF4">
        <w:t>Y</w:t>
      </w:r>
      <w:r w:rsidRPr="00ED6BF4" w:rsidR="00360AD4">
        <w:t>ou might not have a fridge</w:t>
      </w:r>
      <w:r w:rsidRPr="00ED6BF4">
        <w:t>.</w:t>
      </w:r>
      <w:r w:rsidRPr="00ED6BF4" w:rsidR="00360AD4">
        <w:t xml:space="preserve"> </w:t>
      </w:r>
      <w:r w:rsidRPr="00ED6BF4">
        <w:t>Y</w:t>
      </w:r>
      <w:r w:rsidRPr="00ED6BF4" w:rsidR="00360AD4">
        <w:t>ou may not have access to quality food all the time</w:t>
      </w:r>
      <w:r w:rsidRPr="00ED6BF4">
        <w:t>,</w:t>
      </w:r>
      <w:r w:rsidRPr="00ED6BF4" w:rsidR="00360AD4">
        <w:t xml:space="preserve"> and HIV medicine can be very </w:t>
      </w:r>
      <w:r w:rsidRPr="00ED6BF4">
        <w:t xml:space="preserve">harsh on your </w:t>
      </w:r>
      <w:r w:rsidRPr="00ED6BF4" w:rsidR="00360AD4">
        <w:t>stomach.</w:t>
      </w:r>
      <w:r w:rsidRPr="00ED6BF4">
        <w:t xml:space="preserve"> </w:t>
      </w:r>
      <w:r w:rsidRPr="00ED6BF4" w:rsidR="00360AD4">
        <w:t xml:space="preserve">It can also be used as HIV prevention, so you can use it pre-emptively as a form of injectable </w:t>
      </w:r>
      <w:r w:rsidRPr="00ED6BF4">
        <w:t>PrEP</w:t>
      </w:r>
      <w:r w:rsidRPr="00ED6BF4" w:rsidR="00360AD4">
        <w:t>. This medicine</w:t>
      </w:r>
      <w:r w:rsidRPr="00ED6BF4">
        <w:t xml:space="preserve"> is</w:t>
      </w:r>
      <w:r w:rsidRPr="00ED6BF4" w:rsidR="00360AD4">
        <w:t xml:space="preserve"> called </w:t>
      </w:r>
      <w:r w:rsidRPr="00ED6BF4">
        <w:t xml:space="preserve">CAB-LA. </w:t>
      </w:r>
      <w:r w:rsidRPr="00ED6BF4" w:rsidR="00360AD4">
        <w:t>It can reduce a person</w:t>
      </w:r>
      <w:r w:rsidRPr="00ED6BF4" w:rsidR="00BD4D82">
        <w:t>’</w:t>
      </w:r>
      <w:r w:rsidRPr="00ED6BF4" w:rsidR="00360AD4">
        <w:t>s risk of HIV infection by 98%</w:t>
      </w:r>
      <w:r w:rsidRPr="00ED6BF4">
        <w:t>,</w:t>
      </w:r>
      <w:r w:rsidRPr="00ED6BF4" w:rsidR="00360AD4">
        <w:t xml:space="preserve"> </w:t>
      </w:r>
      <w:r w:rsidRPr="00ED6BF4">
        <w:t>s</w:t>
      </w:r>
      <w:r w:rsidRPr="00ED6BF4" w:rsidR="00360AD4">
        <w:t>o it is an absolute game changer. It is not out there yet and it needs to be</w:t>
      </w:r>
      <w:r w:rsidRPr="00ED6BF4">
        <w:t xml:space="preserve">. Unitaid has a patent pool that, </w:t>
      </w:r>
      <w:r w:rsidRPr="00ED6BF4" w:rsidR="00360AD4">
        <w:t>eventually</w:t>
      </w:r>
      <w:r w:rsidRPr="00ED6BF4">
        <w:t>,</w:t>
      </w:r>
      <w:r w:rsidRPr="00ED6BF4" w:rsidR="00360AD4">
        <w:t xml:space="preserve"> will make this medicine available for young women like those I talked about earlier.</w:t>
      </w:r>
      <w:r w:rsidRPr="00ED6BF4">
        <w:t xml:space="preserve"> T</w:t>
      </w:r>
      <w:r w:rsidRPr="00ED6BF4" w:rsidR="00360AD4">
        <w:t xml:space="preserve">he UK really needs to retain its support for </w:t>
      </w:r>
      <w:r w:rsidRPr="00ED6BF4">
        <w:t>Unitaid.</w:t>
      </w:r>
    </w:p>
    <w:p w:rsidR="00D578FD" w:rsidRPr="00ED6BF4" w:rsidP="00F306ED">
      <w:pPr>
        <w:pStyle w:val="Question"/>
      </w:pPr>
      <w:sdt>
        <w:sdtPr>
          <w:alias w:val="Member"/>
          <w:tag w:val="&lt;Member mnisId='4403' dodsId='137565'&gt;"/>
          <w:id w:val="-650911165"/>
          <w:placeholder>
            <w:docPart w:val="DefaultPlaceholder_-1854013440"/>
          </w:placeholder>
          <w:richText/>
        </w:sdtPr>
        <w:sdtContent>
          <w:r w:rsidRPr="00ED6BF4">
            <w:rPr>
              <w:b/>
            </w:rPr>
            <w:t>Chris Law:</w:t>
          </w:r>
        </w:sdtContent>
      </w:sdt>
      <w:r w:rsidRPr="00ED6BF4">
        <w:t xml:space="preserve"> It is chronically under</w:t>
      </w:r>
      <w:r w:rsidRPr="00ED6BF4" w:rsidR="00360AD4">
        <w:t>funded, if I am not mistaken</w:t>
      </w:r>
      <w:r w:rsidRPr="00ED6BF4">
        <w:t>.</w:t>
      </w:r>
      <w:r w:rsidRPr="00ED6BF4" w:rsidR="00F306ED">
        <w:t xml:space="preserve"> Is that right?</w:t>
      </w:r>
    </w:p>
    <w:p w:rsidR="00D578FD" w:rsidRPr="00ED6BF4" w:rsidP="00D578FD">
      <w:pPr>
        <w:pStyle w:val="Answer"/>
      </w:pPr>
      <w:sdt>
        <w:sdtPr>
          <w:alias w:val="Witness"/>
          <w:id w:val="-619150684"/>
          <w:placeholder>
            <w:docPart w:val="DefaultPlaceholder_-1854013440"/>
          </w:placeholder>
          <w:richText/>
        </w:sdtPr>
        <w:sdtContent>
          <w:r w:rsidRPr="00ED6BF4" w:rsidR="00ED6BF4">
            <w:rPr>
              <w:b/>
              <w:i/>
            </w:rPr>
            <w:t>Fionnuala</w:t>
          </w:r>
          <w:r w:rsidRPr="00ED6BF4" w:rsidR="00BD4D82">
            <w:rPr>
              <w:b/>
              <w:i/>
            </w:rPr>
            <w:t xml:space="preserve"> Murphy:</w:t>
          </w:r>
        </w:sdtContent>
      </w:sdt>
      <w:r w:rsidRPr="00ED6BF4">
        <w:t xml:space="preserve"> </w:t>
      </w:r>
      <w:r w:rsidRPr="00ED6BF4" w:rsidR="00360AD4">
        <w:t>That is right</w:t>
      </w:r>
      <w:r w:rsidRPr="00ED6BF4">
        <w:t>.</w:t>
      </w:r>
      <w:r w:rsidRPr="00ED6BF4" w:rsidR="00360AD4">
        <w:t xml:space="preserve"> </w:t>
      </w:r>
      <w:r w:rsidRPr="00ED6BF4">
        <w:t>T</w:t>
      </w:r>
      <w:r w:rsidRPr="00ED6BF4" w:rsidR="00360AD4">
        <w:t xml:space="preserve">here is plenty of written information on that in the </w:t>
      </w:r>
      <w:r w:rsidRPr="00ED6BF4">
        <w:t xml:space="preserve">STOPAIDS </w:t>
      </w:r>
      <w:r w:rsidRPr="00ED6BF4" w:rsidR="00360AD4">
        <w:t>submission</w:t>
      </w:r>
      <w:r w:rsidRPr="00ED6BF4">
        <w:t xml:space="preserve">, so </w:t>
      </w:r>
      <w:r w:rsidRPr="00ED6BF4" w:rsidR="00360AD4">
        <w:t xml:space="preserve">do look there for a more expert perspective </w:t>
      </w:r>
      <w:r w:rsidRPr="00ED6BF4">
        <w:t xml:space="preserve">and </w:t>
      </w:r>
      <w:r w:rsidRPr="00ED6BF4" w:rsidR="00360AD4">
        <w:t>the right terminology.</w:t>
      </w:r>
    </w:p>
    <w:p w:rsidR="00D578FD" w:rsidRPr="00ED6BF4" w:rsidP="00D578FD">
      <w:pPr>
        <w:pStyle w:val="Question"/>
      </w:pPr>
      <w:sdt>
        <w:sdtPr>
          <w:alias w:val="Member"/>
          <w:tag w:val="&lt;Member mnisId='4403' dodsId='137565'&gt;"/>
          <w:id w:val="-152070960"/>
          <w:placeholder>
            <w:docPart w:val="DefaultPlaceholder_-1854013440"/>
          </w:placeholder>
          <w:richText/>
        </w:sdtPr>
        <w:sdtContent>
          <w:r w:rsidRPr="00ED6BF4">
            <w:rPr>
              <w:b/>
            </w:rPr>
            <w:t>Chris Law:</w:t>
          </w:r>
        </w:sdtContent>
      </w:sdt>
      <w:r w:rsidRPr="00ED6BF4">
        <w:t xml:space="preserve"> W</w:t>
      </w:r>
      <w:r w:rsidRPr="00ED6BF4" w:rsidR="00360AD4">
        <w:t xml:space="preserve">hat role is </w:t>
      </w:r>
      <w:r w:rsidRPr="00ED6BF4">
        <w:t>anti</w:t>
      </w:r>
      <w:r w:rsidRPr="00ED6BF4" w:rsidR="00360AD4">
        <w:t>microbial</w:t>
      </w:r>
      <w:r w:rsidRPr="00ED6BF4" w:rsidR="007B2EDF">
        <w:t xml:space="preserve"> r</w:t>
      </w:r>
      <w:r w:rsidRPr="00ED6BF4" w:rsidR="00360AD4">
        <w:t xml:space="preserve">esistance playing </w:t>
      </w:r>
      <w:r w:rsidRPr="00ED6BF4">
        <w:t xml:space="preserve">in </w:t>
      </w:r>
      <w:r w:rsidRPr="00ED6BF4" w:rsidR="00360AD4">
        <w:t xml:space="preserve">limiting the ability </w:t>
      </w:r>
      <w:r w:rsidRPr="00ED6BF4">
        <w:t xml:space="preserve">to </w:t>
      </w:r>
      <w:r w:rsidRPr="00ED6BF4" w:rsidR="00360AD4">
        <w:t>treat sexually transmitted infections</w:t>
      </w:r>
      <w:r w:rsidRPr="00ED6BF4">
        <w:t>? I</w:t>
      </w:r>
      <w:r w:rsidRPr="00ED6BF4" w:rsidR="00360AD4">
        <w:t xml:space="preserve">s </w:t>
      </w:r>
      <w:r w:rsidRPr="00ED6BF4">
        <w:t>the</w:t>
      </w:r>
      <w:r w:rsidRPr="00ED6BF4" w:rsidR="00360AD4">
        <w:t xml:space="preserve"> UK engaged enough in countering the threat of this resistance globally?</w:t>
      </w:r>
    </w:p>
    <w:p w:rsidR="00D578FD" w:rsidRPr="00ED6BF4" w:rsidP="00D578FD">
      <w:pPr>
        <w:pStyle w:val="Answer"/>
      </w:pPr>
      <w:sdt>
        <w:sdtPr>
          <w:alias w:val="Witness"/>
          <w:id w:val="452982142"/>
          <w:placeholder>
            <w:docPart w:val="DefaultPlaceholder_-1854013440"/>
          </w:placeholder>
          <w:richText/>
        </w:sdtPr>
        <w:sdtContent>
          <w:r w:rsidRPr="00ED6BF4" w:rsidR="00ED6BF4">
            <w:rPr>
              <w:b/>
              <w:i/>
            </w:rPr>
            <w:t>Fionnuala</w:t>
          </w:r>
          <w:r w:rsidRPr="00ED6BF4" w:rsidR="00BD4D82">
            <w:rPr>
              <w:b/>
              <w:i/>
            </w:rPr>
            <w:t xml:space="preserve"> Murphy:</w:t>
          </w:r>
        </w:sdtContent>
      </w:sdt>
      <w:r w:rsidRPr="00ED6BF4">
        <w:t xml:space="preserve"> W</w:t>
      </w:r>
      <w:r w:rsidRPr="00ED6BF4" w:rsidR="00360AD4">
        <w:t xml:space="preserve">e discussed this </w:t>
      </w:r>
      <w:r w:rsidRPr="00ED6BF4">
        <w:t xml:space="preserve">as a group </w:t>
      </w:r>
      <w:r w:rsidRPr="00ED6BF4" w:rsidR="00360AD4">
        <w:t>and it is not an area of expertise for any of us, but we could get some written information from somebody more expert</w:t>
      </w:r>
      <w:r w:rsidRPr="00ED6BF4">
        <w:t>.</w:t>
      </w:r>
    </w:p>
    <w:p w:rsidR="00360AD4" w:rsidRPr="00ED6BF4" w:rsidP="00D578FD">
      <w:pPr>
        <w:pStyle w:val="Question"/>
        <w:numPr>
          <w:ilvl w:val="0"/>
          <w:numId w:val="0"/>
        </w:numPr>
        <w:ind w:left="794"/>
      </w:pPr>
      <w:sdt>
        <w:sdtPr>
          <w:alias w:val="Member"/>
          <w:tag w:val="&lt;Member mnisId='4403' dodsId='137565'&gt;"/>
          <w:id w:val="895173537"/>
          <w:placeholder>
            <w:docPart w:val="DefaultPlaceholder_-1854013440"/>
          </w:placeholder>
          <w:richText/>
        </w:sdtPr>
        <w:sdtContent>
          <w:r w:rsidRPr="00ED6BF4" w:rsidR="00D578FD">
            <w:rPr>
              <w:b/>
            </w:rPr>
            <w:t>Chris Law:</w:t>
          </w:r>
        </w:sdtContent>
      </w:sdt>
      <w:r w:rsidRPr="00ED6BF4" w:rsidR="00D578FD">
        <w:t xml:space="preserve"> That would be great. Thank you very much.</w:t>
      </w:r>
    </w:p>
    <w:p w:rsidR="00360AD4" w:rsidRPr="00ED6BF4" w:rsidP="00360AD4">
      <w:pPr>
        <w:pStyle w:val="Question"/>
      </w:pPr>
      <w:sdt>
        <w:sdtPr>
          <w:alias w:val="Member"/>
          <w:tag w:val="&lt;Member mnisId='1604' dodsId='61606'&gt;"/>
          <w:id w:val="-1773476754"/>
          <w:placeholder>
            <w:docPart w:val="DefaultPlaceholder_-1854013440"/>
          </w:placeholder>
          <w:richText/>
        </w:sdtPr>
        <w:sdtContent>
          <w:r w:rsidRPr="00ED6BF4" w:rsidR="003D4537">
            <w:rPr>
              <w:b/>
            </w:rPr>
            <w:t>Mr Virendra Sharma:</w:t>
          </w:r>
        </w:sdtContent>
      </w:sdt>
      <w:r w:rsidRPr="00ED6BF4" w:rsidR="00D578FD">
        <w:t xml:space="preserve"> Do </w:t>
      </w:r>
      <w:r w:rsidRPr="00ED6BF4">
        <w:t xml:space="preserve">UK </w:t>
      </w:r>
      <w:r w:rsidRPr="00ED6BF4" w:rsidR="00D578FD">
        <w:t>aid s</w:t>
      </w:r>
      <w:r w:rsidRPr="00ED6BF4">
        <w:t xml:space="preserve">trategies, such as the international women and girls strategy, give sufficient priority to tackling </w:t>
      </w:r>
      <w:r w:rsidRPr="00ED6BF4" w:rsidR="00D578FD">
        <w:t>STIs and FGS?</w:t>
      </w:r>
    </w:p>
    <w:p w:rsidR="00D578FD" w:rsidRPr="00ED6BF4" w:rsidP="00D578FD">
      <w:pPr>
        <w:pStyle w:val="Answer"/>
      </w:pPr>
      <w:sdt>
        <w:sdtPr>
          <w:alias w:val="Witness"/>
          <w:id w:val="1762175951"/>
          <w:placeholder>
            <w:docPart w:val="DefaultPlaceholder_-1854013440"/>
          </w:placeholder>
          <w:richText/>
        </w:sdtPr>
        <w:sdtContent>
          <w:r w:rsidRPr="00ED6BF4" w:rsidR="00ED6BF4">
            <w:rPr>
              <w:b/>
              <w:i/>
            </w:rPr>
            <w:t>Fionnuala</w:t>
          </w:r>
          <w:r w:rsidRPr="00ED6BF4" w:rsidR="00BD4D82">
            <w:rPr>
              <w:b/>
              <w:i/>
            </w:rPr>
            <w:t xml:space="preserve"> Murphy:</w:t>
          </w:r>
        </w:sdtContent>
      </w:sdt>
      <w:r w:rsidRPr="00ED6BF4">
        <w:t xml:space="preserve"> </w:t>
      </w:r>
      <w:r w:rsidRPr="00ED6BF4" w:rsidR="00360AD4">
        <w:t xml:space="preserve">I have spoken </w:t>
      </w:r>
      <w:r w:rsidRPr="00ED6BF4">
        <w:t xml:space="preserve">quite a lot, </w:t>
      </w:r>
      <w:r w:rsidRPr="00ED6BF4" w:rsidR="00360AD4">
        <w:t xml:space="preserve">so I will try to keep this brief. I want to frame my response with a couple of stats. </w:t>
      </w:r>
      <w:r w:rsidRPr="00ED6BF4">
        <w:t xml:space="preserve">AIDS is </w:t>
      </w:r>
      <w:r w:rsidRPr="00ED6BF4" w:rsidR="00360AD4">
        <w:t xml:space="preserve">still the leading cause of death for women in Africa, yet it is not mentioned in the </w:t>
      </w:r>
      <w:r w:rsidRPr="00ED6BF4">
        <w:t>FCDO</w:t>
      </w:r>
      <w:r w:rsidRPr="00ED6BF4" w:rsidR="00BD4D82">
        <w:t>’</w:t>
      </w:r>
      <w:r w:rsidRPr="00ED6BF4">
        <w:t>s w</w:t>
      </w:r>
      <w:r w:rsidRPr="00ED6BF4" w:rsidR="00360AD4">
        <w:t xml:space="preserve">omen and </w:t>
      </w:r>
      <w:r w:rsidRPr="00ED6BF4">
        <w:t>g</w:t>
      </w:r>
      <w:r w:rsidRPr="00ED6BF4" w:rsidR="00360AD4">
        <w:t>irls</w:t>
      </w:r>
      <w:r w:rsidRPr="00ED6BF4">
        <w:t xml:space="preserve"> s</w:t>
      </w:r>
      <w:r w:rsidRPr="00ED6BF4" w:rsidR="00360AD4">
        <w:t>trategy</w:t>
      </w:r>
      <w:r w:rsidRPr="00ED6BF4">
        <w:t>.</w:t>
      </w:r>
      <w:r w:rsidRPr="00ED6BF4" w:rsidR="00360AD4">
        <w:t xml:space="preserve"> It gets one mention in </w:t>
      </w:r>
      <w:r w:rsidRPr="00ED6BF4">
        <w:t>our ending p</w:t>
      </w:r>
      <w:r w:rsidRPr="00ED6BF4" w:rsidR="00360AD4">
        <w:t xml:space="preserve">reventable </w:t>
      </w:r>
      <w:r w:rsidRPr="00ED6BF4">
        <w:t>d</w:t>
      </w:r>
      <w:r w:rsidRPr="00ED6BF4" w:rsidR="00360AD4">
        <w:t>eath</w:t>
      </w:r>
      <w:r w:rsidRPr="00ED6BF4">
        <w:t>s</w:t>
      </w:r>
      <w:r w:rsidRPr="00ED6BF4" w:rsidR="00360AD4">
        <w:t xml:space="preserve"> strategy</w:t>
      </w:r>
      <w:r w:rsidRPr="00ED6BF4">
        <w:t>.</w:t>
      </w:r>
      <w:r w:rsidRPr="00ED6BF4" w:rsidR="00360AD4">
        <w:t xml:space="preserve"> </w:t>
      </w:r>
      <w:r w:rsidRPr="00ED6BF4">
        <w:t>W</w:t>
      </w:r>
      <w:r w:rsidRPr="00ED6BF4" w:rsidR="00360AD4">
        <w:t>hile the intentions are there</w:t>
      </w:r>
      <w:r w:rsidRPr="00ED6BF4">
        <w:t>, and</w:t>
      </w:r>
      <w:r w:rsidRPr="00ED6BF4" w:rsidR="00360AD4">
        <w:t xml:space="preserve"> there is UK </w:t>
      </w:r>
      <w:r w:rsidRPr="00ED6BF4">
        <w:t xml:space="preserve">support </w:t>
      </w:r>
      <w:r w:rsidRPr="00ED6BF4" w:rsidR="00360AD4">
        <w:t>to the Global Fund</w:t>
      </w:r>
      <w:r w:rsidRPr="00ED6BF4">
        <w:t>,</w:t>
      </w:r>
      <w:r w:rsidRPr="00ED6BF4" w:rsidR="00360AD4">
        <w:t xml:space="preserve"> that says quite a lot about how well addressed or how well integrated it is.</w:t>
      </w:r>
      <w:r w:rsidRPr="00ED6BF4">
        <w:t xml:space="preserve"> </w:t>
      </w:r>
      <w:r w:rsidRPr="00ED6BF4" w:rsidR="00360AD4">
        <w:t xml:space="preserve">I </w:t>
      </w:r>
      <w:r w:rsidR="004566B0">
        <w:t xml:space="preserve">have </w:t>
      </w:r>
      <w:r w:rsidRPr="00ED6BF4" w:rsidR="00360AD4">
        <w:t xml:space="preserve">talked already about missed opportunities. </w:t>
      </w:r>
      <w:r w:rsidRPr="00ED6BF4">
        <w:t>W</w:t>
      </w:r>
      <w:r w:rsidRPr="00ED6BF4" w:rsidR="00360AD4">
        <w:t>e really need to see the UK</w:t>
      </w:r>
      <w:r w:rsidRPr="00ED6BF4">
        <w:t xml:space="preserve"> make HIV an </w:t>
      </w:r>
      <w:r w:rsidRPr="00ED6BF4" w:rsidR="00360AD4">
        <w:t>explicit</w:t>
      </w:r>
      <w:r w:rsidRPr="00ED6BF4">
        <w:t>,</w:t>
      </w:r>
      <w:r w:rsidRPr="00ED6BF4" w:rsidR="00360AD4">
        <w:t xml:space="preserve"> essential component of its work on SRHR and of its women and girls strateg</w:t>
      </w:r>
      <w:r w:rsidR="004566B0">
        <w:t xml:space="preserve">y in </w:t>
      </w:r>
      <w:r w:rsidRPr="00ED6BF4" w:rsidR="00360AD4">
        <w:t xml:space="preserve">its </w:t>
      </w:r>
      <w:r w:rsidRPr="00ED6BF4">
        <w:t xml:space="preserve">WISH </w:t>
      </w:r>
      <w:r w:rsidRPr="00ED6BF4" w:rsidR="00360AD4">
        <w:t xml:space="preserve">funding and in other areas of funding. </w:t>
      </w:r>
    </w:p>
    <w:p w:rsidR="00360AD4" w:rsidRPr="00ED6BF4" w:rsidP="00D578FD">
      <w:pPr>
        <w:pStyle w:val="Answer"/>
      </w:pPr>
      <w:r w:rsidRPr="00ED6BF4">
        <w:t xml:space="preserve">Doing that </w:t>
      </w:r>
      <w:r w:rsidRPr="00ED6BF4">
        <w:t>is not just about the funding that goes into health systems and health service delivery. It is also about things like social norms</w:t>
      </w:r>
      <w:r w:rsidRPr="00ED6BF4">
        <w:t xml:space="preserve"> and</w:t>
      </w:r>
      <w:r w:rsidRPr="00ED6BF4">
        <w:t xml:space="preserve"> legal barriers, which </w:t>
      </w:r>
      <w:r w:rsidRPr="00ED6BF4">
        <w:t>mean that, i</w:t>
      </w:r>
      <w:r w:rsidRPr="00ED6BF4">
        <w:t>n many countries, teenage girls cannot go and get any of these services without their parents</w:t>
      </w:r>
      <w:r w:rsidRPr="00ED6BF4" w:rsidR="00BD4D82">
        <w:t>’</w:t>
      </w:r>
      <w:r w:rsidRPr="00ED6BF4">
        <w:t xml:space="preserve"> consent</w:t>
      </w:r>
      <w:r w:rsidRPr="00ED6BF4">
        <w:t>,</w:t>
      </w:r>
      <w:r w:rsidRPr="00ED6BF4">
        <w:t xml:space="preserve"> and their parents may not want to give it.</w:t>
      </w:r>
    </w:p>
    <w:p w:rsidR="00360AD4" w:rsidRPr="00ED6BF4" w:rsidP="00D578FD">
      <w:pPr>
        <w:pStyle w:val="Question"/>
        <w:numPr>
          <w:ilvl w:val="0"/>
          <w:numId w:val="0"/>
        </w:numPr>
        <w:ind w:left="794"/>
      </w:pPr>
      <w:r w:rsidRPr="00ED6BF4">
        <w:t>D</w:t>
      </w:r>
      <w:r w:rsidRPr="00ED6BF4">
        <w:t xml:space="preserve">ecades into </w:t>
      </w:r>
      <w:r w:rsidRPr="00ED6BF4">
        <w:t>the</w:t>
      </w:r>
      <w:r w:rsidRPr="00ED6BF4">
        <w:t xml:space="preserve"> </w:t>
      </w:r>
      <w:r w:rsidRPr="00ED6BF4" w:rsidR="007B2EDF">
        <w:t xml:space="preserve">HIV </w:t>
      </w:r>
      <w:r w:rsidRPr="00ED6BF4">
        <w:t>crisis in Africa, many girls still do not get accurate information in school in the form of comprehensive sexuality education. Those things need to be addressed as well, and they can be best addressed through the activism of women, including young women, through the activism of other populations</w:t>
      </w:r>
      <w:r w:rsidRPr="00ED6BF4">
        <w:t xml:space="preserve"> such as</w:t>
      </w:r>
      <w:r w:rsidRPr="00ED6BF4">
        <w:t xml:space="preserve"> LGBT communities</w:t>
      </w:r>
      <w:r w:rsidRPr="00ED6BF4">
        <w:t>,</w:t>
      </w:r>
      <w:r w:rsidRPr="00ED6BF4">
        <w:t xml:space="preserve"> and through work on social norms and violence against women in all those areas.</w:t>
      </w:r>
      <w:r w:rsidRPr="00ED6BF4">
        <w:t xml:space="preserve"> I</w:t>
      </w:r>
      <w:r w:rsidRPr="00ED6BF4">
        <w:t>t goes beyond the health system</w:t>
      </w:r>
      <w:r w:rsidRPr="00ED6BF4">
        <w:t xml:space="preserve"> and </w:t>
      </w:r>
      <w:r w:rsidRPr="00ED6BF4">
        <w:t xml:space="preserve">is really about investing </w:t>
      </w:r>
      <w:r w:rsidRPr="00ED6BF4">
        <w:t xml:space="preserve">in </w:t>
      </w:r>
      <w:r w:rsidRPr="00ED6BF4">
        <w:t>social change.</w:t>
      </w:r>
    </w:p>
    <w:p w:rsidR="00360AD4" w:rsidRPr="00ED6BF4" w:rsidP="00D578FD">
      <w:pPr>
        <w:pStyle w:val="Answer"/>
      </w:pPr>
      <w:sdt>
        <w:sdtPr>
          <w:alias w:val="Witness"/>
          <w:id w:val="704069032"/>
          <w:placeholder>
            <w:docPart w:val="DefaultPlaceholder_-1854013440"/>
          </w:placeholder>
          <w:richText/>
        </w:sdtPr>
        <w:sdtContent>
          <w:r w:rsidRPr="00ED6BF4" w:rsidR="003516D1">
            <w:rPr>
              <w:b/>
              <w:i/>
            </w:rPr>
            <w:t>Dr Camilla Ducker:</w:t>
          </w:r>
        </w:sdtContent>
      </w:sdt>
      <w:r w:rsidRPr="00ED6BF4" w:rsidR="00D578FD">
        <w:t xml:space="preserve"> M</w:t>
      </w:r>
      <w:r w:rsidRPr="00ED6BF4">
        <w:t>y other colleagues have said that the women and girls strategy nods to integration, but there needs to be more explicit articulation of what that means in terms of the programming and implementation</w:t>
      </w:r>
      <w:r w:rsidRPr="00ED6BF4" w:rsidR="00D578FD">
        <w:t>. As I said earlier, i</w:t>
      </w:r>
      <w:r w:rsidRPr="00ED6BF4">
        <w:t>t is really important that we think about the journey from a girl or a woman-</w:t>
      </w:r>
      <w:r w:rsidRPr="00ED6BF4" w:rsidR="007B2EDF">
        <w:t>centred</w:t>
      </w:r>
      <w:r w:rsidRPr="00ED6BF4">
        <w:t xml:space="preserve"> point of view, rather than thinking about it from a disease</w:t>
      </w:r>
      <w:r w:rsidRPr="00ED6BF4" w:rsidR="00F306ED">
        <w:t xml:space="preserve"> point of view</w:t>
      </w:r>
      <w:r w:rsidRPr="00ED6BF4" w:rsidR="00D578FD">
        <w:t>.</w:t>
      </w:r>
      <w:r w:rsidRPr="00ED6BF4">
        <w:t xml:space="preserve"> </w:t>
      </w:r>
      <w:r w:rsidRPr="00ED6BF4" w:rsidR="00D578FD">
        <w:t>W</w:t>
      </w:r>
      <w:r w:rsidRPr="00ED6BF4">
        <w:t>e treat patients</w:t>
      </w:r>
      <w:r w:rsidRPr="00ED6BF4" w:rsidR="00F306ED">
        <w:t xml:space="preserve">; we do </w:t>
      </w:r>
      <w:r w:rsidRPr="00ED6BF4">
        <w:t xml:space="preserve">not </w:t>
      </w:r>
      <w:r w:rsidRPr="00ED6BF4" w:rsidR="00F306ED">
        <w:t xml:space="preserve">treat </w:t>
      </w:r>
      <w:r w:rsidRPr="00ED6BF4">
        <w:t>diseases</w:t>
      </w:r>
      <w:r w:rsidRPr="00ED6BF4" w:rsidR="00D578FD">
        <w:t>. T</w:t>
      </w:r>
      <w:r w:rsidRPr="00ED6BF4">
        <w:t>hat is critical to ensur</w:t>
      </w:r>
      <w:r w:rsidRPr="00ED6BF4" w:rsidR="00D578FD">
        <w:t>ing</w:t>
      </w:r>
      <w:r w:rsidRPr="00ED6BF4">
        <w:t xml:space="preserve"> that we are fully inclusive and </w:t>
      </w:r>
      <w:r w:rsidR="00DD4404">
        <w:t xml:space="preserve">are </w:t>
      </w:r>
      <w:r w:rsidRPr="00ED6BF4">
        <w:t>thinking about a fully accessible and comprehensive health system</w:t>
      </w:r>
      <w:r w:rsidRPr="00ED6BF4" w:rsidR="00D578FD">
        <w:t>,</w:t>
      </w:r>
      <w:r w:rsidRPr="00ED6BF4">
        <w:t xml:space="preserve"> so that we have </w:t>
      </w:r>
      <w:r w:rsidRPr="00ED6BF4" w:rsidR="00D578FD">
        <w:t xml:space="preserve">quality </w:t>
      </w:r>
      <w:r w:rsidRPr="00ED6BF4">
        <w:t>diagnostics in place</w:t>
      </w:r>
      <w:r w:rsidRPr="00ED6BF4" w:rsidR="00D578FD">
        <w:t>,</w:t>
      </w:r>
      <w:r w:rsidRPr="00ED6BF4">
        <w:t xml:space="preserve"> </w:t>
      </w:r>
      <w:r w:rsidRPr="00ED6BF4" w:rsidR="00CD0EAB">
        <w:t xml:space="preserve">as well as </w:t>
      </w:r>
      <w:r w:rsidRPr="00ED6BF4">
        <w:t xml:space="preserve">access to </w:t>
      </w:r>
      <w:r w:rsidRPr="00ED6BF4" w:rsidR="00D578FD">
        <w:t>treatment</w:t>
      </w:r>
      <w:r w:rsidR="00DD4404">
        <w:t xml:space="preserve">, </w:t>
      </w:r>
      <w:r w:rsidRPr="00ED6BF4">
        <w:t>care and support</w:t>
      </w:r>
      <w:r w:rsidRPr="00ED6BF4" w:rsidR="00D578FD">
        <w:t>.</w:t>
      </w:r>
      <w:r w:rsidRPr="00ED6BF4">
        <w:t xml:space="preserve"> </w:t>
      </w:r>
      <w:r w:rsidRPr="00ED6BF4" w:rsidR="00D578FD">
        <w:t>W</w:t>
      </w:r>
      <w:r w:rsidRPr="00ED6BF4">
        <w:t>e need to be much more intentional and explicit.</w:t>
      </w:r>
    </w:p>
    <w:p w:rsidR="002215B1" w:rsidRPr="00ED6BF4" w:rsidP="002215B1">
      <w:pPr>
        <w:pStyle w:val="Question"/>
        <w:numPr>
          <w:ilvl w:val="0"/>
          <w:numId w:val="9"/>
        </w:numPr>
      </w:pPr>
      <w:sdt>
        <w:sdtPr>
          <w:alias w:val="Member"/>
          <w:tag w:val="&lt;Member mnisId='1604' dodsId='61606'&gt;"/>
          <w:id w:val="314766969"/>
          <w:placeholder>
            <w:docPart w:val="DE7026165896494593C18F31CCB9AE57"/>
          </w:placeholder>
          <w:richText/>
        </w:sdtPr>
        <w:sdtContent>
          <w:r w:rsidRPr="00ED6BF4" w:rsidR="003D4537">
            <w:rPr>
              <w:b/>
              <w:bCs/>
            </w:rPr>
            <w:t>Mr Virendra Sharma:</w:t>
          </w:r>
        </w:sdtContent>
      </w:sdt>
      <w:r w:rsidRPr="00ED6BF4">
        <w:t xml:space="preserve"> Alice, is UK aid programming on </w:t>
      </w:r>
      <w:r w:rsidRPr="00ED6BF4" w:rsidR="008B48BA">
        <w:t xml:space="preserve">STIs </w:t>
      </w:r>
      <w:r w:rsidRPr="00ED6BF4">
        <w:t>and FGS doing enough to reach the most marginalised groups? What more could it do?</w:t>
      </w:r>
    </w:p>
    <w:p w:rsidR="002215B1" w:rsidRPr="00ED6BF4" w:rsidP="002215B1">
      <w:pPr>
        <w:pStyle w:val="Answer"/>
      </w:pPr>
      <w:sdt>
        <w:sdtPr>
          <w:alias w:val="Witness"/>
          <w:id w:val="-2121441357"/>
          <w:placeholder>
            <w:docPart w:val="DE7026165896494593C18F31CCB9AE57"/>
          </w:placeholder>
          <w:richText/>
        </w:sdtPr>
        <w:sdtContent>
          <w:r w:rsidRPr="00ED6BF4">
            <w:rPr>
              <w:b/>
              <w:bCs/>
              <w:i/>
              <w:iCs/>
            </w:rPr>
            <w:t>Alice Welbourn:</w:t>
          </w:r>
          <w:r w:rsidRPr="00ED6BF4">
            <w:rPr>
              <w:b/>
            </w:rPr>
            <w:t xml:space="preserve"> </w:t>
          </w:r>
        </w:sdtContent>
      </w:sdt>
      <w:r w:rsidRPr="00ED6BF4">
        <w:t xml:space="preserve">Just to echo what my colleagues have been saying, all of this needs to be an integrated approach, a woman-centred approach and a survivor-centred approach, as the What Works 2 </w:t>
      </w:r>
      <w:r w:rsidRPr="00ED6BF4" w:rsidR="008B48BA">
        <w:t>p</w:t>
      </w:r>
      <w:r w:rsidRPr="00ED6BF4">
        <w:t>rogramme was talking about specifically in relation to violence against women. We cannot look at STIs, FGS or any of these issues in a vacuum.</w:t>
      </w:r>
    </w:p>
    <w:p w:rsidR="002215B1" w:rsidRPr="00ED6BF4" w:rsidP="002215B1">
      <w:pPr>
        <w:pStyle w:val="Answer"/>
      </w:pPr>
      <w:r w:rsidRPr="00ED6BF4">
        <w:t>I go back to the work I have done with my colleagues f</w:t>
      </w:r>
      <w:r w:rsidRPr="00ED6BF4" w:rsidR="008B48BA">
        <w:t>rom</w:t>
      </w:r>
      <w:r w:rsidRPr="00ED6BF4">
        <w:t xml:space="preserve"> GNP+ and</w:t>
      </w:r>
      <w:r w:rsidRPr="00ED6BF4" w:rsidR="008B48BA">
        <w:t xml:space="preserve"> ICW</w:t>
      </w:r>
      <w:r w:rsidRPr="00ED6BF4">
        <w:t xml:space="preserve">, who have also sent in submissions. You will soon receive a submission from the Global Network of Young People </w:t>
      </w:r>
      <w:r w:rsidRPr="00ED6BF4" w:rsidR="008B48BA">
        <w:t>L</w:t>
      </w:r>
      <w:r w:rsidRPr="00ED6BF4">
        <w:t>iving with HIV. When we think about defining our sex and reproductive rights, think about a beautif</w:t>
      </w:r>
      <w:r w:rsidRPr="00ED6BF4" w:rsidR="008B48BA">
        <w:t>ul</w:t>
      </w:r>
      <w:r w:rsidRPr="00ED6BF4">
        <w:t xml:space="preserve"> tree in the forest, with a lovely, thick trunk and wonderful branches. Each branch can represent a different dimension of our sex and reproductive health and rights. It can represent physical wellbeing, sexual wellbeing, reproductive wellbeing, mental health,</w:t>
      </w:r>
      <w:r w:rsidRPr="00ED6BF4" w:rsidR="008B48BA">
        <w:t xml:space="preserve"> which you have heard about, </w:t>
      </w:r>
      <w:r w:rsidRPr="00ED6BF4">
        <w:t>physical safety as well as sexual safety</w:t>
      </w:r>
      <w:r w:rsidRPr="00ED6BF4" w:rsidR="008B48BA">
        <w:t xml:space="preserve">, </w:t>
      </w:r>
      <w:r w:rsidRPr="00ED6BF4">
        <w:t>which is absolutely critical, spiritual and social safety, as well as material wellbeing, financial wellbeing and legal safety, and having those protective laws in place.</w:t>
      </w:r>
    </w:p>
    <w:p w:rsidR="002215B1" w:rsidRPr="00ED6BF4" w:rsidP="002215B1">
      <w:pPr>
        <w:pStyle w:val="Answer"/>
      </w:pPr>
      <w:r w:rsidRPr="00ED6BF4">
        <w:t xml:space="preserve">As you know, a huge, beautiful tree gives so much life to birds, bees, other insects, animals grazing and to children playing. If you think about that as our sex and reproductive health and rights, just think, when you cut one branch off, the whole of the tree is diminished. Not only that tree, but we now also know about the wood wide web and how other trees in the forest are also affected. </w:t>
      </w:r>
    </w:p>
    <w:p w:rsidR="002215B1" w:rsidRPr="00ED6BF4" w:rsidP="002215B1">
      <w:pPr>
        <w:pStyle w:val="Answer"/>
      </w:pPr>
      <w:r w:rsidRPr="00ED6BF4">
        <w:t xml:space="preserve">So much of the focus from top-down, western donors is disease-focused, biomedical and siloed, and only addresses what you can see down a medical microscope, whereas what is going on within our communities, from colleagues like those whom I have mentioned around the world, is incredible peer support, supporting one another, one-to-one, across communities, but also across countries and continents. </w:t>
      </w:r>
    </w:p>
    <w:p w:rsidR="002215B1" w:rsidRPr="00ED6BF4" w:rsidP="002215B1">
      <w:pPr>
        <w:pStyle w:val="Answer"/>
      </w:pPr>
      <w:r w:rsidRPr="00ED6BF4">
        <w:t>There is also fantastic gender transformative social norms training. For example, we have one colleague in Kenya, Lucy Wanjiku Njenga, who is an extraordinary young woman who has recently written her memoirs. She was sexually abused when she was eight, growing up in an informal settlement in Nairobi. By the time of 15 or so, she had an unplanned pregnancy. Her baby and she were both diagnosed with HIV, and she sadly lost that baby from an AIDS</w:t>
      </w:r>
      <w:r w:rsidRPr="00ED6BF4" w:rsidR="003516D1">
        <w:t>-</w:t>
      </w:r>
      <w:r w:rsidRPr="00ED6BF4">
        <w:t>related illness. All of this happened before she was 18. She has now developed the most fantastic organisation, called Positive Young Women Voices, in this same settlement, specifically to make use of her lived experienc</w:t>
      </w:r>
      <w:r w:rsidR="0007503D">
        <w:t>e</w:t>
      </w:r>
      <w:r w:rsidRPr="00ED6BF4">
        <w:t xml:space="preserve"> to ensure that girls and young women growing up in her </w:t>
      </w:r>
      <w:r w:rsidRPr="00ED6BF4" w:rsidR="003516D1">
        <w:t xml:space="preserve">own </w:t>
      </w:r>
      <w:r w:rsidRPr="00ED6BF4">
        <w:t>community do not experience what she did.</w:t>
      </w:r>
    </w:p>
    <w:p w:rsidR="002215B1" w:rsidRPr="00ED6BF4" w:rsidP="002215B1">
      <w:pPr>
        <w:pStyle w:val="Answer"/>
      </w:pPr>
      <w:r w:rsidRPr="00ED6BF4">
        <w:t xml:space="preserve">There are women like Lucy around the world </w:t>
      </w:r>
      <w:r w:rsidRPr="00ED6BF4" w:rsidR="003516D1">
        <w:t xml:space="preserve">with </w:t>
      </w:r>
      <w:r w:rsidRPr="00ED6BF4">
        <w:t>who</w:t>
      </w:r>
      <w:r w:rsidRPr="00ED6BF4" w:rsidR="003516D1">
        <w:t>m</w:t>
      </w:r>
      <w:r w:rsidRPr="00ED6BF4">
        <w:t xml:space="preserve"> I am in touch</w:t>
      </w:r>
      <w:r w:rsidRPr="00ED6BF4" w:rsidR="003516D1">
        <w:t>,</w:t>
      </w:r>
      <w:r w:rsidRPr="00ED6BF4">
        <w:t xml:space="preserve"> who are desperately marginalised and </w:t>
      </w:r>
      <w:r w:rsidRPr="00ED6BF4" w:rsidR="003516D1">
        <w:t xml:space="preserve">are </w:t>
      </w:r>
      <w:r w:rsidRPr="00ED6BF4">
        <w:t>also doing extraordinary things. They are experiencing post-traumatic growth because they are learning from their own trauma, and they are turning it around for good for the world in relation to STIs, FGS and all these different things</w:t>
      </w:r>
      <w:r w:rsidRPr="00ED6BF4" w:rsidR="003516D1">
        <w:t>—</w:t>
      </w:r>
      <w:r w:rsidRPr="00ED6BF4">
        <w:t>grief, violence and so on. They are missing the political will, advocacy and funding of the global north, which can enable them to realise their sex</w:t>
      </w:r>
      <w:r w:rsidRPr="00ED6BF4" w:rsidR="003516D1">
        <w:t>ual</w:t>
      </w:r>
      <w:r w:rsidRPr="00ED6BF4">
        <w:t xml:space="preserve"> and reproductive rights in all their diversity. </w:t>
      </w:r>
    </w:p>
    <w:p w:rsidR="002215B1" w:rsidRPr="00ED6BF4" w:rsidP="002215B1">
      <w:pPr>
        <w:pStyle w:val="Answer"/>
      </w:pPr>
      <w:r w:rsidRPr="00ED6BF4">
        <w:t>We have the knowledge</w:t>
      </w:r>
      <w:r w:rsidRPr="00ED6BF4" w:rsidR="003516D1">
        <w:t>. W</w:t>
      </w:r>
      <w:r w:rsidRPr="00ED6BF4">
        <w:t>e know what works. The science is incredible. Here I am incredibly fit and well, thanks to the ARVs I take every day. We have the technology. We have Unitaid and mRNA hubs. We have that technology at our fingertips. We have the phenomenal resources of all these amazing women doing incredible things, often with no funding. The missing pin is what you have to offer. It is that gift and power of advocacy and funding.</w:t>
      </w:r>
    </w:p>
    <w:p w:rsidR="002215B1" w:rsidRPr="00ED6BF4" w:rsidP="002215B1">
      <w:pPr>
        <w:pStyle w:val="Question"/>
        <w:numPr>
          <w:ilvl w:val="0"/>
          <w:numId w:val="9"/>
        </w:numPr>
      </w:pPr>
      <w:sdt>
        <w:sdtPr>
          <w:alias w:val="Member"/>
          <w:tag w:val="&lt;Member mnisId='1604' dodsId='61606'&gt;"/>
          <w:id w:val="-812255119"/>
          <w:placeholder>
            <w:docPart w:val="DE7026165896494593C18F31CCB9AE57"/>
          </w:placeholder>
          <w:richText/>
        </w:sdtPr>
        <w:sdtContent>
          <w:r w:rsidRPr="00ED6BF4" w:rsidR="003D4537">
            <w:rPr>
              <w:b/>
              <w:bCs/>
            </w:rPr>
            <w:t>Mr Virendra Sharma:</w:t>
          </w:r>
        </w:sdtContent>
      </w:sdt>
      <w:r w:rsidRPr="00ED6BF4">
        <w:t xml:space="preserve"> Fionnuala, would you like to add something?</w:t>
      </w:r>
    </w:p>
    <w:p w:rsidR="002215B1" w:rsidRPr="00ED6BF4" w:rsidP="002215B1">
      <w:pPr>
        <w:pStyle w:val="Answer"/>
      </w:pPr>
      <w:sdt>
        <w:sdtPr>
          <w:alias w:val="Witness"/>
          <w:id w:val="-573280158"/>
          <w:placeholder>
            <w:docPart w:val="DE7026165896494593C18F31CCB9AE57"/>
          </w:placeholder>
          <w:richText/>
        </w:sdtPr>
        <w:sdtContent>
          <w:r w:rsidRPr="00ED6BF4">
            <w:rPr>
              <w:b/>
              <w:bCs/>
              <w:i/>
              <w:iCs/>
            </w:rPr>
            <w:t>Fionnuala Murphy:</w:t>
          </w:r>
          <w:r w:rsidRPr="00ED6BF4">
            <w:rPr>
              <w:b/>
            </w:rPr>
            <w:t xml:space="preserve"> </w:t>
          </w:r>
        </w:sdtContent>
      </w:sdt>
      <w:r w:rsidRPr="00ED6BF4">
        <w:t>It is really hard to add when Alice speaks</w:t>
      </w:r>
      <w:r w:rsidRPr="00ED6BF4" w:rsidR="003516D1">
        <w:t>,</w:t>
      </w:r>
      <w:r w:rsidRPr="00ED6BF4">
        <w:t xml:space="preserve"> because she speaks so laterally and holistically. I will just reiterate the point that the Global Fund is doing its best, and the UK can help that by making sure it fully funds the Global Fund. The Global Fund had a replenishment, and the UK was not able to contribute the amount that was requested. Almost all other countries did, including some of the world’s poorest countries. I would encourage the UK to think about whether it can make a supplementary allocation. </w:t>
      </w:r>
    </w:p>
    <w:p w:rsidR="002215B1" w:rsidRPr="00ED6BF4" w:rsidP="002215B1">
      <w:pPr>
        <w:pStyle w:val="Answer"/>
      </w:pPr>
      <w:r w:rsidRPr="00ED6BF4">
        <w:t>Alongside that, I would also encourage the UK to think about what it can do with its bilateral funding for SRHR</w:t>
      </w:r>
      <w:r w:rsidRPr="00ED6BF4" w:rsidR="003516D1">
        <w:t>,</w:t>
      </w:r>
      <w:r w:rsidRPr="00ED6BF4">
        <w:t xml:space="preserve"> so that it is targeted at the most marginalised people </w:t>
      </w:r>
      <w:r w:rsidR="00DD4404">
        <w:t>and</w:t>
      </w:r>
      <w:r w:rsidRPr="00ED6BF4">
        <w:t xml:space="preserve"> communities, and also so that it is taking that person</w:t>
      </w:r>
      <w:r w:rsidR="00DD4404">
        <w:t>-</w:t>
      </w:r>
      <w:r w:rsidRPr="00ED6BF4">
        <w:t xml:space="preserve">centred approach. We also know that marginalised people often miss out on healthcare. They lose their day’s wages, and they have to pay travel costs. They may have to pay user fees. They cannot keep making different visits to different parts of the health system to have their multiple needs met when, actually, there is no reason why they could not get things like contraception, HIV prevention, STI testing and FGS testing all in one place at the same time. That integrated approach can address some of the drivers of marginalisation in the first place. </w:t>
      </w:r>
    </w:p>
    <w:p w:rsidR="002215B1" w:rsidRPr="00ED6BF4" w:rsidP="002215B1">
      <w:pPr>
        <w:pStyle w:val="Question"/>
        <w:numPr>
          <w:ilvl w:val="0"/>
          <w:numId w:val="9"/>
        </w:numPr>
      </w:pPr>
      <w:sdt>
        <w:sdtPr>
          <w:alias w:val="Member"/>
          <w:tag w:val="&lt;Member mnisId='4403' dodsId='137565'&gt;"/>
          <w:id w:val="-352185167"/>
          <w:placeholder>
            <w:docPart w:val="DE7026165896494593C18F31CCB9AE57"/>
          </w:placeholder>
          <w:richText/>
        </w:sdtPr>
        <w:sdtContent>
          <w:r w:rsidRPr="00ED6BF4">
            <w:rPr>
              <w:b/>
            </w:rPr>
            <w:t>Chris Law:</w:t>
          </w:r>
        </w:sdtContent>
      </w:sdt>
      <w:r w:rsidRPr="00ED6BF4">
        <w:t xml:space="preserve"> Alice and Camilla, is UK aid funding to tackle STIs and FGS aligned with its commitment to sexual and reproductive health?</w:t>
      </w:r>
    </w:p>
    <w:p w:rsidR="002215B1" w:rsidRPr="00ED6BF4" w:rsidP="002215B1">
      <w:pPr>
        <w:pStyle w:val="Answer"/>
      </w:pPr>
      <w:sdt>
        <w:sdtPr>
          <w:alias w:val="Witness"/>
          <w:id w:val="870271332"/>
          <w:placeholder>
            <w:docPart w:val="DE7026165896494593C18F31CCB9AE57"/>
          </w:placeholder>
          <w:richText/>
        </w:sdtPr>
        <w:sdtContent>
          <w:r w:rsidRPr="00ED6BF4">
            <w:rPr>
              <w:b/>
              <w:bCs/>
              <w:i/>
              <w:iCs/>
            </w:rPr>
            <w:t>Dr Camilla Ducker:</w:t>
          </w:r>
          <w:r w:rsidRPr="00ED6BF4">
            <w:rPr>
              <w:b/>
            </w:rPr>
            <w:t xml:space="preserve"> </w:t>
          </w:r>
        </w:sdtContent>
      </w:sdt>
      <w:r w:rsidRPr="00ED6BF4">
        <w:t>FGS</w:t>
      </w:r>
      <w:r w:rsidR="00DD4404">
        <w:t>,</w:t>
      </w:r>
      <w:r w:rsidRPr="00ED6BF4">
        <w:t xml:space="preserve"> at the moment</w:t>
      </w:r>
      <w:r w:rsidR="00DD4404">
        <w:t>,</w:t>
      </w:r>
      <w:r w:rsidRPr="00ED6BF4">
        <w:t xml:space="preserve"> is not included as an STI. It is not included in SRHR commitments. We have spoken to the Global Fund about incorporating FGS</w:t>
      </w:r>
      <w:r w:rsidRPr="00ED6BF4" w:rsidR="00047974">
        <w:t>. I</w:t>
      </w:r>
      <w:r w:rsidRPr="00ED6BF4">
        <w:t>t would make sense</w:t>
      </w:r>
      <w:r w:rsidRPr="00ED6BF4" w:rsidR="00047974">
        <w:t xml:space="preserve">, </w:t>
      </w:r>
      <w:r w:rsidRPr="00ED6BF4">
        <w:t xml:space="preserve">but there needs to be a political shift for that to happen. </w:t>
      </w:r>
    </w:p>
    <w:p w:rsidR="002215B1" w:rsidRPr="00ED6BF4" w:rsidP="002215B1">
      <w:pPr>
        <w:pStyle w:val="Answer"/>
      </w:pPr>
      <w:r w:rsidRPr="00ED6BF4">
        <w:t>If we can look at this programming, as we have all been saying,</w:t>
      </w:r>
      <w:r w:rsidRPr="00ED6BF4" w:rsidR="00047974">
        <w:t xml:space="preserve"> in terms of </w:t>
      </w:r>
      <w:r w:rsidRPr="00ED6BF4">
        <w:t xml:space="preserve">what a woman needs, we can get our programming right and make efficient use of resources. We know we </w:t>
      </w:r>
      <w:r w:rsidR="00DD4404">
        <w:t xml:space="preserve">now </w:t>
      </w:r>
      <w:r w:rsidRPr="00ED6BF4">
        <w:t xml:space="preserve">live in a different funding landscape, but we want to be efficient </w:t>
      </w:r>
      <w:r w:rsidR="00DD4404">
        <w:t>while ensuring</w:t>
      </w:r>
      <w:r w:rsidRPr="00ED6BF4">
        <w:t xml:space="preserve"> the resources </w:t>
      </w:r>
      <w:r w:rsidRPr="00ED6BF4" w:rsidR="00047974">
        <w:t xml:space="preserve">are </w:t>
      </w:r>
      <w:r w:rsidRPr="00ED6BF4">
        <w:t>centre</w:t>
      </w:r>
      <w:r w:rsidRPr="00ED6BF4" w:rsidR="00047974">
        <w:t>d around</w:t>
      </w:r>
      <w:r w:rsidRPr="00ED6BF4">
        <w:t xml:space="preserve"> the people who need it most and not </w:t>
      </w:r>
      <w:r w:rsidRPr="00ED6BF4" w:rsidR="00ED6BF4">
        <w:t>around</w:t>
      </w:r>
      <w:r w:rsidRPr="00ED6BF4">
        <w:t xml:space="preserve"> targets and pushing resources to where is not needed. </w:t>
      </w:r>
    </w:p>
    <w:p w:rsidR="002215B1" w:rsidRPr="00ED6BF4" w:rsidP="002215B1">
      <w:pPr>
        <w:pStyle w:val="Answer"/>
      </w:pPr>
      <w:r w:rsidRPr="00ED6BF4">
        <w:t>I will let Alice finish</w:t>
      </w:r>
      <w:r w:rsidR="00DD4404">
        <w:t xml:space="preserve"> </w:t>
      </w:r>
      <w:r w:rsidRPr="00ED6BF4">
        <w:t>but</w:t>
      </w:r>
      <w:r w:rsidRPr="00ED6BF4" w:rsidR="00ED6BF4">
        <w:t>,</w:t>
      </w:r>
      <w:r w:rsidRPr="00ED6BF4">
        <w:t xml:space="preserve"> from </w:t>
      </w:r>
      <w:r w:rsidRPr="00ED6BF4" w:rsidR="00ED6BF4">
        <w:t xml:space="preserve">an </w:t>
      </w:r>
      <w:r w:rsidRPr="00ED6BF4">
        <w:t>FGS point of view, we want to be able to work and co-ordinate with our colleagues to ensure that women do not suffer from people treating and programming for disease and not for women.</w:t>
      </w:r>
    </w:p>
    <w:p w:rsidR="002215B1" w:rsidRPr="00ED6BF4" w:rsidP="002215B1">
      <w:pPr>
        <w:pStyle w:val="Answer"/>
      </w:pPr>
      <w:sdt>
        <w:sdtPr>
          <w:alias w:val="Witness"/>
          <w:id w:val="1364722779"/>
          <w:placeholder>
            <w:docPart w:val="DE7026165896494593C18F31CCB9AE57"/>
          </w:placeholder>
          <w:richText/>
        </w:sdtPr>
        <w:sdtContent>
          <w:r w:rsidRPr="00ED6BF4">
            <w:rPr>
              <w:b/>
              <w:bCs/>
              <w:i/>
              <w:iCs/>
            </w:rPr>
            <w:t>Alice Welbourn:</w:t>
          </w:r>
          <w:r w:rsidRPr="00ED6BF4">
            <w:rPr>
              <w:b/>
            </w:rPr>
            <w:t xml:space="preserve"> </w:t>
          </w:r>
        </w:sdtContent>
      </w:sdt>
      <w:r w:rsidRPr="00ED6BF4">
        <w:t>I would really encourage the UK Government to follow the Guttmacher–Lancet Commission report. They have a really inclusive, holistic, 360</w:t>
      </w:r>
      <w:r w:rsidRPr="00F83D29" w:rsidR="00F83D29">
        <w:t>°</w:t>
      </w:r>
      <w:r w:rsidRPr="00ED6BF4">
        <w:t xml:space="preserve"> definition of sex</w:t>
      </w:r>
      <w:r w:rsidRPr="00ED6BF4" w:rsidR="00ED6BF4">
        <w:t>ual</w:t>
      </w:r>
      <w:r w:rsidRPr="00ED6BF4">
        <w:t xml:space="preserve"> and reproductive health and rights, which includes all the different arms of </w:t>
      </w:r>
      <w:r w:rsidR="00F83D29">
        <w:t>the</w:t>
      </w:r>
      <w:r w:rsidRPr="00ED6BF4">
        <w:t xml:space="preserve"> tree I was talking about. FGS may not be there yet, but </w:t>
      </w:r>
      <w:r w:rsidR="00F83D29">
        <w:t xml:space="preserve">it </w:t>
      </w:r>
      <w:r w:rsidRPr="00ED6BF4">
        <w:t>certainly would be in that vision and principle of it being women-centred, survivor-centred and survivor</w:t>
      </w:r>
      <w:r w:rsidR="00F83D29">
        <w:t>-</w:t>
      </w:r>
      <w:r w:rsidRPr="00ED6BF4">
        <w:t xml:space="preserve">focused. </w:t>
      </w:r>
    </w:p>
    <w:p w:rsidR="002215B1" w:rsidRPr="00ED6BF4" w:rsidP="002215B1">
      <w:pPr>
        <w:pStyle w:val="Answer"/>
      </w:pPr>
      <w:r w:rsidRPr="00ED6BF4">
        <w:t>This is basically about equity, inclusion and system</w:t>
      </w:r>
      <w:r w:rsidR="00F83D29">
        <w:t>s</w:t>
      </w:r>
      <w:r w:rsidRPr="00ED6BF4">
        <w:t xml:space="preserve">-wide thinking. We also need to be talking about other things, like climate change and international financing structures. All of these have massive implications on what is happening in terms of women’s exposure </w:t>
      </w:r>
      <w:r w:rsidR="00F83D29">
        <w:t xml:space="preserve">to violence </w:t>
      </w:r>
      <w:r w:rsidRPr="00ED6BF4">
        <w:t xml:space="preserve">and experience </w:t>
      </w:r>
      <w:r w:rsidR="00F83D29">
        <w:t>of</w:t>
      </w:r>
      <w:r w:rsidRPr="00ED6BF4">
        <w:t xml:space="preserve"> violence. They have implications </w:t>
      </w:r>
      <w:r w:rsidRPr="00ED6BF4" w:rsidR="00ED6BF4">
        <w:t>for</w:t>
      </w:r>
      <w:r w:rsidRPr="00ED6BF4">
        <w:t xml:space="preserve"> all the STIs and all the consequences of climate change and its effects on poverty and women’s violence, which directly connect to an increase in women’s vulnerabilities to HIV and to STIs by a factor of 1.5.</w:t>
      </w:r>
    </w:p>
    <w:p w:rsidR="002215B1" w:rsidRPr="00ED6BF4" w:rsidP="00F83D29">
      <w:pPr>
        <w:pStyle w:val="Answer"/>
      </w:pPr>
      <w:r w:rsidRPr="00ED6BF4">
        <w:t>Similarly, once women have HIV, they are exposed to further violence, mental health issues and STIs. These are all intimately connected. There are adverse childhood experiences, like the sexual abuse of Lucy that I describ</w:t>
      </w:r>
      <w:r w:rsidR="00F83D29">
        <w:t>ed</w:t>
      </w:r>
      <w:r w:rsidRPr="00ED6BF4">
        <w:t>, or transactional sex</w:t>
      </w:r>
      <w:r w:rsidR="00F83D29">
        <w:t>. Y</w:t>
      </w:r>
      <w:r w:rsidRPr="00ED6BF4">
        <w:t xml:space="preserve">oung women and girls, basically child-headed households </w:t>
      </w:r>
      <w:r w:rsidR="00F83D29">
        <w:t>because they</w:t>
      </w:r>
      <w:r w:rsidRPr="00ED6BF4">
        <w:t xml:space="preserve"> have lost their parents </w:t>
      </w:r>
      <w:r w:rsidR="00F83D29">
        <w:t>to</w:t>
      </w:r>
      <w:r w:rsidRPr="00ED6BF4">
        <w:t xml:space="preserve"> Covid, are having to have cross-generational transactional sex </w:t>
      </w:r>
      <w:r w:rsidR="00F83D29">
        <w:t xml:space="preserve">just to </w:t>
      </w:r>
      <w:r w:rsidRPr="00ED6BF4">
        <w:t xml:space="preserve">buy fish and to get clean water for their younger siblings. </w:t>
      </w:r>
      <w:r w:rsidR="00F83D29">
        <w:t>O</w:t>
      </w:r>
      <w:r w:rsidRPr="00ED6BF4">
        <w:t>rganisations like the Global Fund</w:t>
      </w:r>
      <w:r w:rsidR="00F83D29">
        <w:t xml:space="preserve"> are supporting</w:t>
      </w:r>
      <w:r w:rsidRPr="00ED6BF4">
        <w:t xml:space="preserve"> the H</w:t>
      </w:r>
      <w:r w:rsidRPr="00ED6BF4" w:rsidR="00ED6BF4">
        <w:t>ER</w:t>
      </w:r>
      <w:r w:rsidRPr="00ED6BF4">
        <w:t xml:space="preserve"> Voice Fund, which is organised by Y+</w:t>
      </w:r>
      <w:r w:rsidR="00F83D29">
        <w:t xml:space="preserve"> and </w:t>
      </w:r>
      <w:r w:rsidRPr="00ED6BF4">
        <w:t>talk</w:t>
      </w:r>
      <w:r w:rsidRPr="00ED6BF4" w:rsidR="00ED6BF4">
        <w:t>s</w:t>
      </w:r>
      <w:r w:rsidRPr="00ED6BF4">
        <w:t xml:space="preserve"> about these kinds of experiences. Th</w:t>
      </w:r>
      <w:r w:rsidRPr="00ED6BF4" w:rsidR="00ED6BF4">
        <w:t>at</w:t>
      </w:r>
      <w:r w:rsidRPr="00ED6BF4">
        <w:t xml:space="preserve"> funding can make such a difference to those young girls’ lives. </w:t>
      </w:r>
    </w:p>
    <w:p w:rsidR="002215B1" w:rsidRPr="00A134C8" w:rsidP="00ED6BF4">
      <w:pPr>
        <w:pStyle w:val="Question"/>
        <w:numPr>
          <w:ilvl w:val="0"/>
          <w:numId w:val="0"/>
        </w:numPr>
        <w:ind w:left="794"/>
      </w:pPr>
      <w:sdt>
        <w:sdtPr>
          <w:alias w:val="Member"/>
          <w:tag w:val="&lt;Member mnisId='4025' dodsId='41721'&gt;"/>
          <w:id w:val="-393512672"/>
          <w:placeholder>
            <w:docPart w:val="DE7026165896494593C18F31CCB9AE57"/>
          </w:placeholder>
          <w:richText/>
        </w:sdtPr>
        <w:sdtContent>
          <w:r w:rsidRPr="00ED6BF4">
            <w:rPr>
              <w:b/>
            </w:rPr>
            <w:t>Chair:</w:t>
          </w:r>
        </w:sdtContent>
      </w:sdt>
      <w:r w:rsidRPr="00ED6BF4">
        <w:t xml:space="preserve"> We will draw this session to an end. We have not exhausted the questions we have for you but</w:t>
      </w:r>
      <w:r w:rsidRPr="00ED6BF4" w:rsidR="00ED6BF4">
        <w:t>,</w:t>
      </w:r>
      <w:r w:rsidRPr="00ED6BF4">
        <w:t xml:space="preserve"> because</w:t>
      </w:r>
      <w:r w:rsidRPr="00ED6BF4" w:rsidR="00ED6BF4">
        <w:t xml:space="preserve"> Virendra</w:t>
      </w:r>
      <w:r w:rsidRPr="00ED6BF4">
        <w:t xml:space="preserve"> has to go, we will not be quorate so we cannot take any more answers. We will write and ask you questions and give you the opportunity to respond to those that we have missed. Thank you very much for coming.</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7457">
    <w:pPr>
      <w:pStyle w:val="Header"/>
    </w:pPr>
    <w:r w:rsidRPr="008D716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51A9556"/>
    <w:lvl w:ilvl="0">
      <w:start w:val="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92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BAB9B81965C499EAE4BF05AC76C9BEE"/>
        <w:category>
          <w:name w:val="General"/>
          <w:gallery w:val="placeholder"/>
        </w:category>
        <w:types>
          <w:type w:val="bbPlcHdr"/>
        </w:types>
        <w:behaviors>
          <w:behavior w:val="content"/>
        </w:behaviors>
        <w:guid w:val="{6C21EEC0-9FC7-4B1E-B80E-B298C4F788A8}"/>
      </w:docPartPr>
      <w:docPartBody>
        <w:p w:rsidR="009A08BA" w:rsidP="00A140F5">
          <w:pPr>
            <w:pStyle w:val="4BAB9B81965C499EAE4BF05AC76C9BEE"/>
          </w:pPr>
          <w:r w:rsidRPr="000753FC">
            <w:rPr>
              <w:rStyle w:val="PlaceholderText"/>
            </w:rPr>
            <w:t>Click here to enter text.</w:t>
          </w:r>
        </w:p>
      </w:docPartBody>
    </w:docPart>
    <w:docPart>
      <w:docPartPr>
        <w:name w:val="99033C5C8BD349DD941E6DC9E29CE21A"/>
        <w:category>
          <w:name w:val="General"/>
          <w:gallery w:val="placeholder"/>
        </w:category>
        <w:types>
          <w:type w:val="bbPlcHdr"/>
        </w:types>
        <w:behaviors>
          <w:behavior w:val="content"/>
        </w:behaviors>
        <w:guid w:val="{29A18A4A-48FD-42A3-B962-9AE269C462AD}"/>
      </w:docPartPr>
      <w:docPartBody>
        <w:p w:rsidR="009A08BA" w:rsidP="00A140F5">
          <w:pPr>
            <w:pStyle w:val="99033C5C8BD349DD941E6DC9E29CE21A"/>
          </w:pPr>
          <w:r w:rsidRPr="002B3926">
            <w:rPr>
              <w:rStyle w:val="PlaceholderText"/>
            </w:rPr>
            <w:t>Click here to enter text.</w:t>
          </w:r>
        </w:p>
      </w:docPartBody>
    </w:docPart>
    <w:docPart>
      <w:docPartPr>
        <w:name w:val="36AD3D99BBE840AA931536D77419AFDF"/>
        <w:category>
          <w:name w:val="General"/>
          <w:gallery w:val="placeholder"/>
        </w:category>
        <w:types>
          <w:type w:val="bbPlcHdr"/>
        </w:types>
        <w:behaviors>
          <w:behavior w:val="content"/>
        </w:behaviors>
        <w:guid w:val="{79378993-2548-4C94-B178-5F5C15B688A5}"/>
      </w:docPartPr>
      <w:docPartBody>
        <w:p w:rsidR="009A08BA" w:rsidP="00A140F5">
          <w:pPr>
            <w:pStyle w:val="36AD3D99BBE840AA931536D77419AFDF"/>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CC3854A-2E5D-41D7-8992-A84F128A676C}"/>
      </w:docPartPr>
      <w:docPartBody>
        <w:p w:rsidR="009A08BA">
          <w:r w:rsidRPr="00DA386F">
            <w:rPr>
              <w:rStyle w:val="PlaceholderText"/>
            </w:rPr>
            <w:t>Click or tap here to enter text.</w:t>
          </w:r>
        </w:p>
      </w:docPartBody>
    </w:docPart>
    <w:docPart>
      <w:docPartPr>
        <w:name w:val="1B84046B236B4E4B9D3563695E66B01C"/>
        <w:category>
          <w:name w:val="General"/>
          <w:gallery w:val="placeholder"/>
        </w:category>
        <w:types>
          <w:type w:val="bbPlcHdr"/>
        </w:types>
        <w:behaviors>
          <w:behavior w:val="content"/>
        </w:behaviors>
        <w:guid w:val="{0449F120-AB04-4369-AF32-DA8187761DE1}"/>
      </w:docPartPr>
      <w:docPartBody>
        <w:p w:rsidR="009A08BA" w:rsidP="00A140F5">
          <w:pPr>
            <w:pStyle w:val="1B84046B236B4E4B9D3563695E66B01C"/>
          </w:pPr>
          <w:r w:rsidRPr="002B3926">
            <w:rPr>
              <w:rStyle w:val="PlaceholderText"/>
            </w:rPr>
            <w:t>Click here to enter text.</w:t>
          </w:r>
        </w:p>
      </w:docPartBody>
    </w:docPart>
    <w:docPart>
      <w:docPartPr>
        <w:name w:val="DE7026165896494593C18F31CCB9AE57"/>
        <w:category>
          <w:name w:val="General"/>
          <w:gallery w:val="placeholder"/>
        </w:category>
        <w:types>
          <w:type w:val="bbPlcHdr"/>
        </w:types>
        <w:behaviors>
          <w:behavior w:val="content"/>
        </w:behaviors>
        <w:guid w:val="{EA8A8BFD-51BA-43F2-ACB7-E88EEC10A61C}"/>
      </w:docPartPr>
      <w:docPartBody>
        <w:p w:rsidR="00FF224B" w:rsidP="009A08BA">
          <w:pPr>
            <w:pStyle w:val="DE7026165896494593C18F31CCB9AE57"/>
          </w:pPr>
          <w:r w:rsidRPr="002536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08BA"/>
    <w:rPr>
      <w:color w:val="808080"/>
    </w:rPr>
  </w:style>
  <w:style w:type="paragraph" w:customStyle="1" w:styleId="4BAB9B81965C499EAE4BF05AC76C9BEE">
    <w:name w:val="4BAB9B81965C499EAE4BF05AC76C9BEE"/>
    <w:rsid w:val="00A140F5"/>
  </w:style>
  <w:style w:type="paragraph" w:customStyle="1" w:styleId="99033C5C8BD349DD941E6DC9E29CE21A">
    <w:name w:val="99033C5C8BD349DD941E6DC9E29CE21A"/>
    <w:rsid w:val="00A140F5"/>
  </w:style>
  <w:style w:type="paragraph" w:customStyle="1" w:styleId="DE7026165896494593C18F31CCB9AE57">
    <w:name w:val="DE7026165896494593C18F31CCB9AE57"/>
    <w:rsid w:val="009A08BA"/>
  </w:style>
  <w:style w:type="paragraph" w:customStyle="1" w:styleId="36AD3D99BBE840AA931536D77419AFDF">
    <w:name w:val="36AD3D99BBE840AA931536D77419AFDF"/>
    <w:rsid w:val="00A140F5"/>
  </w:style>
  <w:style w:type="paragraph" w:customStyle="1" w:styleId="1B84046B236B4E4B9D3563695E66B01C">
    <w:name w:val="1B84046B236B4E4B9D3563695E66B01C"/>
    <w:rsid w:val="00A140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