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F5B9A" w:rsidRPr="001A51D5" w:rsidP="00E04F6D">
      <w:pPr>
        <w:pStyle w:val="TitleCommittee0"/>
      </w:pPr>
      <w:sdt>
        <w:sdtPr>
          <w:alias w:val="CommitteeName"/>
          <w:tag w:val="CommitteeName"/>
          <w:id w:val="1869951332"/>
          <w:placeholder>
            <w:docPart w:val="6632109E91B24009B62E3A5F81512737"/>
          </w:placeholder>
          <w:richText/>
        </w:sdtPr>
        <w:sdtContent>
          <w:r w:rsidRPr="001A51D5">
            <w:t>Treasury Committee</w:t>
          </w:r>
        </w:sdtContent>
      </w:sdt>
    </w:p>
    <w:p w:rsidR="00DF5B9A" w:rsidRPr="001A51D5" w:rsidP="00E04F6D">
      <w:pPr>
        <w:pStyle w:val="TitleInquiry0"/>
      </w:pPr>
      <w:r w:rsidRPr="001A51D5">
        <w:t xml:space="preserve">Oral evidence: </w:t>
      </w:r>
      <w:sdt>
        <w:sdtPr>
          <w:alias w:val="InquiryName"/>
          <w:tag w:val="InquiryName"/>
          <w:id w:val="377371847"/>
          <w:placeholder>
            <w:docPart w:val="6632109E91B24009B62E3A5F81512737"/>
          </w:placeholder>
          <w:richText/>
        </w:sdtPr>
        <w:sdtContent>
          <w:r w:rsidRPr="001A51D5">
            <w:t>Regional imbalances</w:t>
          </w:r>
        </w:sdtContent>
      </w:sdt>
      <w:r w:rsidRPr="001A51D5">
        <w:t xml:space="preserve">, HC </w:t>
      </w:r>
      <w:sdt>
        <w:sdtPr>
          <w:alias w:val="InquiryRefNo"/>
          <w:tag w:val="InquiryRefNo"/>
          <w:id w:val="-281725174"/>
          <w:placeholder>
            <w:docPart w:val="6632109E91B24009B62E3A5F81512737"/>
          </w:placeholder>
          <w:richText/>
        </w:sdtPr>
        <w:sdtContent>
          <w:r w:rsidRPr="001A51D5">
            <w:t>1666</w:t>
          </w:r>
        </w:sdtContent>
      </w:sdt>
    </w:p>
    <w:sdt>
      <w:sdtPr>
        <w:alias w:val="SittingDate"/>
        <w:tag w:val="SittingDate"/>
        <w:id w:val="-1160222926"/>
        <w:placeholder>
          <w:docPart w:val="6632109E91B24009B62E3A5F81512737"/>
        </w:placeholder>
        <w:richText/>
      </w:sdtPr>
      <w:sdtContent>
        <w:p w:rsidR="00DF5B9A" w:rsidRPr="001A51D5" w:rsidP="00E04F6D">
          <w:pPr>
            <w:pStyle w:val="Para"/>
          </w:pPr>
          <w:r w:rsidRPr="001A51D5">
            <w:t xml:space="preserve">Tuesday </w:t>
          </w:r>
          <w:r w:rsidRPr="001A51D5" w:rsidR="00E47418">
            <w:t>4 July 2023</w:t>
          </w:r>
        </w:p>
      </w:sdtContent>
    </w:sdt>
    <w:p w:rsidR="00DF5B9A" w:rsidRPr="001A51D5" w:rsidP="00E04F6D">
      <w:pPr>
        <w:pStyle w:val="Para"/>
      </w:pPr>
      <w:r w:rsidRPr="001A51D5">
        <w:t xml:space="preserve">Ordered by the House of </w:t>
      </w:r>
      <w:sdt>
        <w:sdtPr>
          <w:alias w:val="House"/>
          <w:tag w:val="House"/>
          <w:id w:val="809213435"/>
          <w:placeholder>
            <w:docPart w:val="6632109E91B24009B62E3A5F81512737"/>
          </w:placeholder>
          <w:richText/>
        </w:sdtPr>
        <w:sdtContent>
          <w:r w:rsidRPr="001A51D5">
            <w:t>Commons</w:t>
          </w:r>
        </w:sdtContent>
      </w:sdt>
      <w:r w:rsidRPr="001A51D5">
        <w:t xml:space="preserve"> to be published on </w:t>
      </w:r>
      <w:r w:rsidRPr="001A51D5" w:rsidR="00E47418">
        <w:t>4 July 2023</w:t>
      </w:r>
      <w:r w:rsidRPr="001A51D5">
        <w:t>.</w:t>
      </w:r>
    </w:p>
    <w:p w:rsidR="00DF5B9A" w:rsidRPr="001A51D5" w:rsidP="00E04F6D">
      <w:r>
        <w:fldChar w:fldCharType="begin"/>
      </w:r>
      <w:r>
        <w:instrText xml:space="preserve"> HYPERLINK "https://parliamentlive.tv/event/index/e8db14bf-aca2-4749-b0c5-4b4f63319aa1" </w:instrText>
      </w:r>
      <w:r>
        <w:fldChar w:fldCharType="separate"/>
      </w:r>
      <w:r>
        <w:rPr>
          <w:rStyle w:val="Hyperlink"/>
        </w:rPr>
        <w:t>Watch the meeting</w:t>
      </w:r>
      <w:r>
        <w:fldChar w:fldCharType="end"/>
      </w:r>
      <w:r>
        <w:t xml:space="preserve"> </w:t>
      </w:r>
    </w:p>
    <w:p w:rsidR="00DF5B9A" w:rsidRPr="001A51D5" w:rsidP="00E04F6D">
      <w:r w:rsidRPr="001A51D5">
        <w:t xml:space="preserve">Members present: </w:t>
      </w:r>
      <w:sdt>
        <w:sdtPr>
          <w:alias w:val="MembersPresent"/>
          <w:tag w:val="MembersPresent"/>
          <w:id w:val="366340316"/>
          <w:placeholder>
            <w:docPart w:val="6632109E91B24009B62E3A5F81512737"/>
          </w:placeholder>
          <w:richText/>
        </w:sdtPr>
        <w:sdtContent>
          <w:r w:rsidRPr="001A51D5">
            <w:t>Harriet Baldwin (Chair); Douglas Chapman; Sir James Duddridge; Emma Hardy; Danny Kruger.</w:t>
          </w:r>
        </w:sdtContent>
      </w:sdt>
    </w:p>
    <w:p w:rsidR="00DF5B9A" w:rsidRPr="001A51D5" w:rsidP="00E04F6D">
      <w:pPr>
        <w:pStyle w:val="ParaCentre"/>
      </w:pPr>
      <w:r w:rsidRPr="001A51D5">
        <w:t xml:space="preserve">Questions </w:t>
      </w:r>
      <w:sdt>
        <w:sdtPr>
          <w:alias w:val="QuestionNumbers"/>
          <w:tag w:val="QuestionNumbers"/>
          <w:id w:val="-1223666168"/>
          <w:placeholder>
            <w:docPart w:val="6632109E91B24009B62E3A5F81512737"/>
          </w:placeholder>
          <w:richText/>
        </w:sdtPr>
        <w:sdtContent>
          <w:r w:rsidRPr="001A51D5" w:rsidR="00E47418">
            <w:t xml:space="preserve">1 - </w:t>
          </w:r>
          <w:r w:rsidRPr="001A51D5" w:rsidR="001A51D5">
            <w:t>29</w:t>
          </w:r>
        </w:sdtContent>
      </w:sdt>
    </w:p>
    <w:p w:rsidR="00DF5B9A" w:rsidRPr="001A51D5" w:rsidP="00E04F6D">
      <w:pPr>
        <w:pStyle w:val="TitleWitnesses0"/>
      </w:pPr>
      <w:r w:rsidRPr="001A51D5">
        <w:t>Witnesses</w:t>
      </w:r>
    </w:p>
    <w:sdt>
      <w:sdtPr>
        <w:alias w:val="WitnessSet"/>
        <w:tag w:val="WitnessSet"/>
        <w:id w:val="-368373484"/>
        <w:placeholder>
          <w:docPart w:val="CBB4E69C8F384973863DA3C19012A7EE"/>
        </w:placeholder>
        <w:richText/>
      </w:sdtPr>
      <w:sdtContent>
        <w:p w:rsidR="00DF5B9A" w:rsidRPr="001A51D5" w:rsidP="00E04F6D">
          <w:pPr>
            <w:pStyle w:val="Para"/>
          </w:pPr>
          <w:r w:rsidRPr="001A51D5">
            <w:t>I</w:t>
          </w:r>
          <w:r w:rsidR="00E95EA9">
            <w:t>:</w:t>
          </w:r>
          <w:r w:rsidRPr="001A51D5">
            <w:t xml:space="preserve"> </w:t>
          </w:r>
          <w:r w:rsidRPr="001A51D5" w:rsidR="00E95EA9">
            <w:t>Andrew Carter, Chief Executive, Centre for Cities;</w:t>
          </w:r>
          <w:r w:rsidRPr="00E95EA9" w:rsidR="00E95EA9">
            <w:t xml:space="preserve"> </w:t>
          </w:r>
          <w:r w:rsidRPr="001A51D5" w:rsidR="00E95EA9">
            <w:t>Marcus Johns, Research Fellow, IPPR North</w:t>
          </w:r>
          <w:r w:rsidR="00E95EA9">
            <w:t xml:space="preserve">; </w:t>
          </w:r>
          <w:r w:rsidRPr="001A51D5" w:rsidR="00E95EA9">
            <w:t xml:space="preserve">Simon French, Managing </w:t>
          </w:r>
          <w:r w:rsidRPr="001A51D5" w:rsidR="00E95EA9">
            <w:t>Director</w:t>
          </w:r>
          <w:r w:rsidRPr="001A51D5" w:rsidR="00E95EA9">
            <w:t xml:space="preserve"> and Head of Research, Panmure Gordon</w:t>
          </w:r>
          <w:r w:rsidR="00E95EA9">
            <w:t xml:space="preserve">; and </w:t>
          </w:r>
          <w:r w:rsidRPr="001A51D5">
            <w:t>Jessica Bowles, Director of Strategic Partnerships and Impact at Bruntwood, Northern Powerhouse Partnership</w:t>
          </w:r>
          <w:r w:rsidR="00E95EA9">
            <w:t>.</w:t>
          </w:r>
        </w:p>
      </w:sdtContent>
    </w:sdt>
    <w:sdt>
      <w:sdtPr>
        <w:rPr>
          <w:sz w:val="22"/>
        </w:rPr>
        <w:alias w:val="WitnessExamination"/>
        <w:tag w:val="WitnessExamination"/>
        <w:id w:val="2003463402"/>
        <w:placeholder>
          <w:docPart w:val="CBB4E69C8F384973863DA3C19012A7EE"/>
        </w:placeholder>
        <w:richText/>
      </w:sdtPr>
      <w:sdtEndPr>
        <w:rPr>
          <w:sz w:val="28"/>
        </w:rPr>
      </w:sdtEndPr>
      <w:sdtContent>
        <w:p w:rsidR="0002624A" w:rsidP="00E47418">
          <w:pPr>
            <w:pStyle w:val="TitlePanel0"/>
            <w:rPr>
              <w:sz w:val="22"/>
            </w:rPr>
          </w:pPr>
          <w:bookmarkStart w:id="0" w:name="Panel1"/>
        </w:p>
        <w:p w:rsidR="00DF5B9A" w:rsidRPr="001A51D5" w:rsidP="00E47418">
          <w:pPr>
            <w:pStyle w:val="TitlePanel0"/>
            <w:rPr>
              <w:szCs w:val="28"/>
            </w:rPr>
          </w:pPr>
          <w:r w:rsidRPr="001A51D5">
            <w:rPr>
              <w:szCs w:val="28"/>
            </w:rPr>
            <w:t>Examination of witnesses</w:t>
          </w:r>
        </w:p>
        <w:p w:rsidR="00E47418" w:rsidRPr="001A51D5" w:rsidP="00E47418">
          <w:pPr>
            <w:pStyle w:val="TitlePanel0"/>
            <w:jc w:val="both"/>
          </w:pPr>
          <w:r w:rsidRPr="001A51D5">
            <w:rPr>
              <w:sz w:val="22"/>
            </w:rPr>
            <w:t xml:space="preserve">Witnesses: </w:t>
          </w:r>
          <w:r w:rsidR="009A488E">
            <w:rPr>
              <w:sz w:val="22"/>
            </w:rPr>
            <w:t xml:space="preserve">Andrew Carter, Marcus Johns, Simon </w:t>
          </w:r>
          <w:r w:rsidR="009A488E">
            <w:rPr>
              <w:sz w:val="22"/>
            </w:rPr>
            <w:t>French</w:t>
          </w:r>
          <w:r w:rsidR="009A488E">
            <w:rPr>
              <w:sz w:val="22"/>
            </w:rPr>
            <w:t xml:space="preserve"> and J</w:t>
          </w:r>
          <w:r w:rsidRPr="001A51D5">
            <w:rPr>
              <w:sz w:val="22"/>
            </w:rPr>
            <w:t>essica Bowles.</w:t>
          </w:r>
        </w:p>
      </w:sdtContent>
    </w:sdt>
    <w:p w:rsidR="00E47418" w:rsidRPr="001A51D5" w:rsidP="00FB04B6">
      <w:pPr>
        <w:pStyle w:val="Question"/>
      </w:pPr>
      <w:sdt>
        <w:sdtPr>
          <w:alias w:val="Member"/>
          <w:tag w:val="&lt;Member mnisId='4107' dodsId='40489'&gt;"/>
          <w:id w:val="1447880404"/>
          <w:placeholder>
            <w:docPart w:val="DefaultPlaceholder_-1854013440"/>
          </w:placeholder>
          <w:richText/>
        </w:sdtPr>
        <w:sdtContent>
          <w:r w:rsidRPr="001A51D5">
            <w:rPr>
              <w:b/>
            </w:rPr>
            <w:t>Chair:</w:t>
          </w:r>
        </w:sdtContent>
      </w:sdt>
      <w:r w:rsidRPr="001A51D5">
        <w:t xml:space="preserve"> </w:t>
      </w:r>
      <w:r w:rsidRPr="001A51D5" w:rsidR="008E40B1">
        <w:t>Good morning and welcome</w:t>
      </w:r>
      <w:r w:rsidRPr="001A51D5" w:rsidR="00F457CD">
        <w:t>. I will start by asking our panellists to introduce themselves.</w:t>
      </w:r>
    </w:p>
    <w:p w:rsidR="0086356A" w:rsidRPr="001A51D5" w:rsidP="0086356A">
      <w:pPr>
        <w:pStyle w:val="Answer"/>
      </w:pPr>
      <w:sdt>
        <w:sdtPr>
          <w:rPr>
            <w:i/>
            <w:iCs/>
          </w:rPr>
          <w:alias w:val="Witness"/>
          <w:id w:val="558913466"/>
          <w:placeholder>
            <w:docPart w:val="DefaultPlaceholder_-1854013440"/>
          </w:placeholder>
          <w:richText/>
        </w:sdtPr>
        <w:sdtContent>
          <w:r w:rsidRPr="001A51D5" w:rsidR="008E40B1">
            <w:rPr>
              <w:b/>
              <w:i/>
              <w:iCs/>
            </w:rPr>
            <w:t>Marcus Johns:</w:t>
          </w:r>
        </w:sdtContent>
      </w:sdt>
      <w:r w:rsidRPr="001A51D5" w:rsidR="00F457CD">
        <w:t xml:space="preserve"> </w:t>
      </w:r>
      <w:r w:rsidRPr="001A51D5">
        <w:t>Good morning</w:t>
      </w:r>
      <w:r w:rsidRPr="001A51D5" w:rsidR="00FB04B6">
        <w:t>,</w:t>
      </w:r>
      <w:r w:rsidRPr="001A51D5">
        <w:t xml:space="preserve"> everyone. Thank you for the invitation. I am Marcus Johns. I am a research fellow at IPPR North. We are a think-tank based in the north of England, in Manchester and Redcar.</w:t>
      </w:r>
    </w:p>
    <w:p w:rsidR="0086356A" w:rsidRPr="001A51D5" w:rsidP="0086356A">
      <w:pPr>
        <w:pStyle w:val="Answer"/>
      </w:pPr>
      <w:sdt>
        <w:sdtPr>
          <w:rPr>
            <w:i/>
            <w:iCs/>
          </w:rPr>
          <w:alias w:val="Witness"/>
          <w:id w:val="995230597"/>
          <w:placeholder>
            <w:docPart w:val="193970FE736F4118A42AD1D6C20AF826"/>
          </w:placeholder>
          <w:richText/>
        </w:sdtPr>
        <w:sdtContent>
          <w:r w:rsidRPr="001A51D5">
            <w:rPr>
              <w:b/>
              <w:i/>
              <w:iCs/>
            </w:rPr>
            <w:t>Simon French:</w:t>
          </w:r>
        </w:sdtContent>
      </w:sdt>
      <w:r w:rsidRPr="001A51D5">
        <w:t xml:space="preserve"> Good morning. Thank you for the invite. I am Simon French. I am chief economist and head of research at the investment bank Panmure Gordon. Prior to that, I was an economic adviser at the Department for Work and Pensions and the Cabinet Office.</w:t>
      </w:r>
    </w:p>
    <w:p w:rsidR="0086356A" w:rsidRPr="001A51D5" w:rsidP="0086356A">
      <w:pPr>
        <w:pStyle w:val="Answer"/>
      </w:pPr>
      <w:sdt>
        <w:sdtPr>
          <w:rPr>
            <w:i/>
            <w:iCs/>
          </w:rPr>
          <w:alias w:val="Witness"/>
          <w:id w:val="-1139885366"/>
          <w:placeholder>
            <w:docPart w:val="50E5906F51B041F895FEEAE5F56D9918"/>
          </w:placeholder>
          <w:richText/>
        </w:sdtPr>
        <w:sdtContent>
          <w:r w:rsidRPr="001A51D5">
            <w:rPr>
              <w:b/>
              <w:i/>
              <w:iCs/>
            </w:rPr>
            <w:t>Jessica Bowles:</w:t>
          </w:r>
        </w:sdtContent>
      </w:sdt>
      <w:r w:rsidRPr="001A51D5">
        <w:t xml:space="preserve"> Hello, I am Jessica Bowles. I am the strategic partnerships and impact director at Bruntwood. We are a regional property company headquartered in Manchester, but we work across the regional cities of the north and </w:t>
      </w:r>
      <w:r w:rsidRPr="001A51D5" w:rsidR="008455AB">
        <w:t xml:space="preserve">the </w:t>
      </w:r>
      <w:r w:rsidRPr="001A51D5">
        <w:t>midlands.</w:t>
      </w:r>
    </w:p>
    <w:p w:rsidR="0086356A" w:rsidRPr="001A51D5" w:rsidP="0086356A">
      <w:pPr>
        <w:pStyle w:val="Answer"/>
      </w:pPr>
      <w:sdt>
        <w:sdtPr>
          <w:rPr>
            <w:i/>
            <w:iCs/>
          </w:rPr>
          <w:alias w:val="Witness"/>
          <w:id w:val="1549104660"/>
          <w:placeholder>
            <w:docPart w:val="BB0F2FB54FC04368BE81FE9B9083EA62"/>
          </w:placeholder>
          <w:richText/>
        </w:sdtPr>
        <w:sdtContent>
          <w:r w:rsidRPr="001A51D5">
            <w:rPr>
              <w:b/>
              <w:i/>
              <w:iCs/>
            </w:rPr>
            <w:t>Andrew Carter:</w:t>
          </w:r>
        </w:sdtContent>
      </w:sdt>
      <w:r w:rsidRPr="001A51D5">
        <w:t xml:space="preserve"> Good morning. I am Andrew Carter, chief executive of the Centre for Cities.</w:t>
      </w:r>
    </w:p>
    <w:p w:rsidR="0086356A" w:rsidRPr="001A51D5" w:rsidP="00D80338">
      <w:pPr>
        <w:pStyle w:val="Question"/>
      </w:pPr>
      <w:sdt>
        <w:sdtPr>
          <w:alias w:val="Member"/>
          <w:tag w:val="&lt;Member mnisId='1554' dodsId='31575'&gt;"/>
          <w:id w:val="-1939679356"/>
          <w:placeholder>
            <w:docPart w:val="6E19DDEB526A490BB32BD2D52A94C711"/>
          </w:placeholder>
          <w:richText/>
        </w:sdtPr>
        <w:sdtContent>
          <w:r w:rsidRPr="001A51D5">
            <w:rPr>
              <w:b/>
            </w:rPr>
            <w:t>Chair:</w:t>
          </w:r>
        </w:sdtContent>
      </w:sdt>
      <w:r w:rsidRPr="001A51D5">
        <w:t xml:space="preserve"> Thank you very much for coming in and speaking to our Committee on this subject this morning. I want to start with </w:t>
      </w:r>
      <w:r w:rsidRPr="001A51D5" w:rsidR="00D80338">
        <w:t xml:space="preserve">a </w:t>
      </w:r>
      <w:r w:rsidRPr="001A51D5">
        <w:t>wide-ranging</w:t>
      </w:r>
      <w:r w:rsidRPr="001A51D5" w:rsidR="000849F1">
        <w:t>,</w:t>
      </w:r>
      <w:r w:rsidRPr="001A51D5">
        <w:t xml:space="preserve"> all-encompassing question</w:t>
      </w:r>
      <w:r w:rsidRPr="001A51D5" w:rsidR="00D80338">
        <w:t>. D</w:t>
      </w:r>
      <w:r w:rsidRPr="001A51D5">
        <w:t xml:space="preserve">o we have significant regional imbalances in the </w:t>
      </w:r>
      <w:r w:rsidRPr="001A51D5">
        <w:t>UK</w:t>
      </w:r>
      <w:r w:rsidRPr="001A51D5" w:rsidR="00D80338">
        <w:t>? H</w:t>
      </w:r>
      <w:r w:rsidRPr="001A51D5">
        <w:t>ow much of a problem are they</w:t>
      </w:r>
      <w:r w:rsidRPr="001A51D5" w:rsidR="00D80338">
        <w:t>? W</w:t>
      </w:r>
      <w:r w:rsidRPr="001A51D5">
        <w:t>hat are the most significant regional imbalances</w:t>
      </w:r>
      <w:r w:rsidRPr="001A51D5" w:rsidR="00D80338">
        <w:t xml:space="preserve">? </w:t>
      </w:r>
    </w:p>
    <w:p w:rsidR="0086356A" w:rsidRPr="001A51D5" w:rsidP="0086356A">
      <w:pPr>
        <w:pStyle w:val="Answer"/>
      </w:pPr>
      <w:sdt>
        <w:sdtPr>
          <w:rPr>
            <w:i/>
            <w:iCs/>
          </w:rPr>
          <w:alias w:val="Witness"/>
          <w:id w:val="-119614265"/>
          <w:placeholder>
            <w:docPart w:val="2B796809189E4E21A424FB15CCB1EEAC"/>
          </w:placeholder>
          <w:richText/>
        </w:sdtPr>
        <w:sdtContent>
          <w:r w:rsidRPr="001A51D5" w:rsidR="00D80338">
            <w:rPr>
              <w:b/>
              <w:i/>
              <w:iCs/>
            </w:rPr>
            <w:t>Marcus Johns:</w:t>
          </w:r>
        </w:sdtContent>
      </w:sdt>
      <w:r w:rsidRPr="001A51D5" w:rsidR="00D80338">
        <w:t xml:space="preserve"> Every year</w:t>
      </w:r>
      <w:r w:rsidRPr="001A51D5">
        <w:t xml:space="preserve"> IPPR North publish</w:t>
      </w:r>
      <w:r w:rsidRPr="001A51D5" w:rsidR="00D80338">
        <w:t>es</w:t>
      </w:r>
      <w:r w:rsidRPr="001A51D5">
        <w:t xml:space="preserve"> a report called </w:t>
      </w:r>
      <w:r w:rsidR="00C05729">
        <w:t>“</w:t>
      </w:r>
      <w:r w:rsidRPr="00C05729">
        <w:t>State of the North</w:t>
      </w:r>
      <w:r w:rsidR="00C05729">
        <w:t>”</w:t>
      </w:r>
      <w:r w:rsidRPr="001A51D5" w:rsidR="002A37C6">
        <w:t>, which</w:t>
      </w:r>
      <w:r w:rsidRPr="001A51D5" w:rsidR="002A37C6">
        <w:rPr>
          <w:i/>
          <w:iCs/>
        </w:rPr>
        <w:t xml:space="preserve"> </w:t>
      </w:r>
      <w:r w:rsidRPr="001A51D5">
        <w:t>highlight</w:t>
      </w:r>
      <w:r w:rsidRPr="001A51D5" w:rsidR="00D80338">
        <w:t>s</w:t>
      </w:r>
      <w:r w:rsidRPr="001A51D5">
        <w:t xml:space="preserve"> the extent of regional inequalities</w:t>
      </w:r>
      <w:r w:rsidRPr="001A51D5" w:rsidR="00CD0CE2">
        <w:t>,</w:t>
      </w:r>
      <w:r w:rsidRPr="001A51D5">
        <w:t xml:space="preserve"> mainly from </w:t>
      </w:r>
      <w:r w:rsidRPr="001A51D5" w:rsidR="0057655C">
        <w:t>a</w:t>
      </w:r>
      <w:r w:rsidRPr="001A51D5">
        <w:t xml:space="preserve"> </w:t>
      </w:r>
      <w:r w:rsidRPr="001A51D5" w:rsidR="00D80338">
        <w:t xml:space="preserve">northern </w:t>
      </w:r>
      <w:r w:rsidRPr="001A51D5">
        <w:t>perspective</w:t>
      </w:r>
      <w:r w:rsidRPr="001A51D5" w:rsidR="00D80338">
        <w:t xml:space="preserve"> </w:t>
      </w:r>
      <w:r w:rsidRPr="001A51D5">
        <w:t xml:space="preserve">but </w:t>
      </w:r>
      <w:r w:rsidRPr="001A51D5" w:rsidR="00132480">
        <w:t xml:space="preserve">also </w:t>
      </w:r>
      <w:r w:rsidRPr="001A51D5">
        <w:t xml:space="preserve">looking across the country. </w:t>
      </w:r>
      <w:r w:rsidRPr="001A51D5" w:rsidR="00037F23">
        <w:t xml:space="preserve">We </w:t>
      </w:r>
      <w:r w:rsidRPr="001A51D5">
        <w:t xml:space="preserve">have </w:t>
      </w:r>
      <w:r w:rsidRPr="001A51D5" w:rsidR="00037F23">
        <w:t xml:space="preserve">done </w:t>
      </w:r>
      <w:r w:rsidRPr="001A51D5">
        <w:t xml:space="preserve">that research </w:t>
      </w:r>
      <w:r w:rsidRPr="001A51D5" w:rsidR="00037F23">
        <w:t xml:space="preserve">over </w:t>
      </w:r>
      <w:r w:rsidRPr="001A51D5" w:rsidR="00037F23">
        <w:t xml:space="preserve">a </w:t>
      </w:r>
      <w:r w:rsidRPr="001A51D5">
        <w:t>number of</w:t>
      </w:r>
      <w:r w:rsidRPr="001A51D5">
        <w:t xml:space="preserve"> years</w:t>
      </w:r>
      <w:r w:rsidRPr="001A51D5" w:rsidR="00037F23">
        <w:t xml:space="preserve"> now. We </w:t>
      </w:r>
      <w:r w:rsidRPr="001A51D5">
        <w:t>have found that the UK is the most regionally imbalanced large and advanced economy,</w:t>
      </w:r>
      <w:r w:rsidRPr="001A51D5" w:rsidR="00037F23">
        <w:t xml:space="preserve"> </w:t>
      </w:r>
      <w:r w:rsidRPr="001A51D5">
        <w:t>looking across the OECD</w:t>
      </w:r>
      <w:r w:rsidRPr="001A51D5" w:rsidR="00037F23">
        <w:t>. T</w:t>
      </w:r>
      <w:r w:rsidRPr="001A51D5">
        <w:t>hat cuts across a range of metrics like productivity, wages, health, education opportunities and even exposure to air quality and pollution.</w:t>
      </w:r>
    </w:p>
    <w:p w:rsidR="0086356A" w:rsidRPr="001A51D5" w:rsidP="0086356A">
      <w:pPr>
        <w:pStyle w:val="Answer"/>
      </w:pPr>
      <w:r w:rsidRPr="001A51D5">
        <w:t>The</w:t>
      </w:r>
      <w:r w:rsidRPr="001A51D5" w:rsidR="00132480">
        <w:t>se inequalities</w:t>
      </w:r>
      <w:r w:rsidRPr="001A51D5">
        <w:t xml:space="preserve"> are severe and they do impact people</w:t>
      </w:r>
      <w:r w:rsidRPr="001A51D5" w:rsidR="00EF693F">
        <w:t>’</w:t>
      </w:r>
      <w:r w:rsidRPr="001A51D5">
        <w:t>s quality of life</w:t>
      </w:r>
      <w:r w:rsidRPr="001A51D5" w:rsidR="00EF7E7F">
        <w:t xml:space="preserve">. They </w:t>
      </w:r>
      <w:r w:rsidRPr="001A51D5">
        <w:t>impact the access you have to economic opportunities</w:t>
      </w:r>
      <w:r w:rsidRPr="001A51D5" w:rsidR="00EF7E7F">
        <w:t>. W</w:t>
      </w:r>
      <w:r w:rsidRPr="001A51D5">
        <w:t xml:space="preserve">e think the productivity </w:t>
      </w:r>
      <w:r w:rsidRPr="001A51D5" w:rsidR="00EF7E7F">
        <w:t>im</w:t>
      </w:r>
      <w:r w:rsidRPr="001A51D5">
        <w:t>balances we have are one of the main reasons we have a national productivity problem.</w:t>
      </w:r>
    </w:p>
    <w:p w:rsidR="0086356A" w:rsidRPr="001A51D5" w:rsidP="0086356A">
      <w:pPr>
        <w:pStyle w:val="Answer"/>
      </w:pPr>
      <w:sdt>
        <w:sdtPr>
          <w:rPr>
            <w:i/>
            <w:iCs/>
          </w:rPr>
          <w:alias w:val="Witness"/>
          <w:id w:val="-344634149"/>
          <w:placeholder>
            <w:docPart w:val="434A8DA6FEFA4999B6D9222798D871BE"/>
          </w:placeholder>
          <w:richText/>
        </w:sdtPr>
        <w:sdtContent>
          <w:r w:rsidRPr="001A51D5" w:rsidR="00EF7E7F">
            <w:rPr>
              <w:b/>
              <w:i/>
              <w:iCs/>
            </w:rPr>
            <w:t>Simon French:</w:t>
          </w:r>
        </w:sdtContent>
      </w:sdt>
      <w:r w:rsidRPr="001A51D5" w:rsidR="00EF7E7F">
        <w:t xml:space="preserve"> </w:t>
      </w:r>
      <w:r w:rsidRPr="001A51D5">
        <w:t>I would add to that by highlighting that</w:t>
      </w:r>
      <w:r w:rsidRPr="001A51D5" w:rsidR="00EF7E7F">
        <w:t xml:space="preserve">, </w:t>
      </w:r>
      <w:r w:rsidRPr="001A51D5">
        <w:t xml:space="preserve">if you pick the gross </w:t>
      </w:r>
      <w:r w:rsidRPr="001A51D5">
        <w:t>value added</w:t>
      </w:r>
      <w:r w:rsidRPr="001A51D5">
        <w:t xml:space="preserve"> measure per region</w:t>
      </w:r>
      <w:r w:rsidRPr="001A51D5" w:rsidR="00EF7E7F">
        <w:t>—</w:t>
      </w:r>
      <w:r w:rsidRPr="001A51D5">
        <w:t xml:space="preserve">we </w:t>
      </w:r>
      <w:r w:rsidRPr="001A51D5" w:rsidR="00EF7E7F">
        <w:t xml:space="preserve">have data </w:t>
      </w:r>
      <w:r w:rsidRPr="001A51D5">
        <w:t>from the O</w:t>
      </w:r>
      <w:r w:rsidRPr="001A51D5" w:rsidR="00EF7E7F">
        <w:t>N</w:t>
      </w:r>
      <w:r w:rsidRPr="001A51D5">
        <w:t>S going back to the mid</w:t>
      </w:r>
      <w:r w:rsidRPr="001A51D5" w:rsidR="00EF7E7F">
        <w:t xml:space="preserve"> 19</w:t>
      </w:r>
      <w:r w:rsidRPr="001A51D5">
        <w:t>90s</w:t>
      </w:r>
      <w:r w:rsidRPr="001A51D5" w:rsidR="00EF7E7F">
        <w:t>—t</w:t>
      </w:r>
      <w:r w:rsidRPr="001A51D5">
        <w:t>here are only two regions in the UK that are above the national average, London and the south</w:t>
      </w:r>
      <w:r w:rsidRPr="001A51D5" w:rsidR="00CD0CE2">
        <w:t>-</w:t>
      </w:r>
      <w:r w:rsidRPr="001A51D5">
        <w:t>east</w:t>
      </w:r>
      <w:r w:rsidRPr="001A51D5" w:rsidR="00EF7E7F">
        <w:t xml:space="preserve">. The </w:t>
      </w:r>
      <w:r w:rsidRPr="001A51D5">
        <w:t>rest of the regions are below th</w:t>
      </w:r>
      <w:r w:rsidRPr="001A51D5" w:rsidR="00EF7E7F">
        <w:t>at</w:t>
      </w:r>
      <w:r w:rsidRPr="001A51D5">
        <w:t xml:space="preserve">. That is </w:t>
      </w:r>
      <w:r w:rsidRPr="001A51D5" w:rsidR="00EF7E7F">
        <w:t xml:space="preserve">the </w:t>
      </w:r>
      <w:r w:rsidRPr="001A51D5">
        <w:t xml:space="preserve">starting point for your data assessment </w:t>
      </w:r>
      <w:r w:rsidRPr="001A51D5" w:rsidR="00EF7E7F">
        <w:t xml:space="preserve">of </w:t>
      </w:r>
      <w:r w:rsidRPr="001A51D5">
        <w:t>where we are as a steady state.</w:t>
      </w:r>
      <w:r w:rsidRPr="001A51D5" w:rsidR="00EF7E7F">
        <w:t xml:space="preserve"> L</w:t>
      </w:r>
      <w:r w:rsidRPr="001A51D5">
        <w:t xml:space="preserve">ooking back over the last 25 years, that gap has widened, not narrowed. </w:t>
      </w:r>
      <w:r w:rsidRPr="001A51D5" w:rsidR="00EF7E7F">
        <w:t>T</w:t>
      </w:r>
      <w:r w:rsidRPr="001A51D5">
        <w:t>his agenda is not new, but the data is going in the wrong direction.</w:t>
      </w:r>
    </w:p>
    <w:p w:rsidR="0086356A" w:rsidRPr="001A51D5" w:rsidP="00EF7E7F">
      <w:pPr>
        <w:pStyle w:val="Answer"/>
      </w:pPr>
      <w:r w:rsidRPr="001A51D5">
        <w:t xml:space="preserve">Allied to what Marcus has just said, </w:t>
      </w:r>
      <w:r w:rsidRPr="001A51D5" w:rsidR="00AE51DF">
        <w:t>if we look</w:t>
      </w:r>
      <w:r w:rsidRPr="001A51D5">
        <w:t xml:space="preserve"> at private sector capital</w:t>
      </w:r>
      <w:r w:rsidRPr="001A51D5" w:rsidR="00CD0CE2">
        <w:t>, as opposed</w:t>
      </w:r>
      <w:r w:rsidRPr="001A51D5">
        <w:t xml:space="preserve"> to the redistribut</w:t>
      </w:r>
      <w:r w:rsidRPr="001A51D5" w:rsidR="00EF7E7F">
        <w:t xml:space="preserve">ive element </w:t>
      </w:r>
      <w:r w:rsidRPr="001A51D5">
        <w:t>of the state</w:t>
      </w:r>
      <w:r w:rsidRPr="001A51D5" w:rsidR="00EF7E7F">
        <w:t>, t</w:t>
      </w:r>
      <w:r w:rsidRPr="001A51D5">
        <w:t>hat also has a strong regional imbalance</w:t>
      </w:r>
      <w:r w:rsidRPr="001A51D5" w:rsidR="00EF7E7F">
        <w:t xml:space="preserve">. That also </w:t>
      </w:r>
      <w:r w:rsidRPr="001A51D5">
        <w:t>appears, based on my experience, to have got</w:t>
      </w:r>
      <w:r w:rsidRPr="001A51D5" w:rsidR="004579A8">
        <w:t>ten</w:t>
      </w:r>
      <w:r w:rsidRPr="001A51D5">
        <w:t xml:space="preserve"> worse, not better, in the last two decades.</w:t>
      </w:r>
    </w:p>
    <w:p w:rsidR="00824904" w:rsidRPr="001A51D5" w:rsidP="0086356A">
      <w:pPr>
        <w:pStyle w:val="Answer"/>
      </w:pPr>
      <w:sdt>
        <w:sdtPr>
          <w:rPr>
            <w:i/>
            <w:iCs/>
          </w:rPr>
          <w:alias w:val="Witness"/>
          <w:id w:val="-2003104064"/>
          <w:placeholder>
            <w:docPart w:val="52C2F3865FD442059A0139127E06C81C"/>
          </w:placeholder>
          <w:richText/>
        </w:sdtPr>
        <w:sdtContent>
          <w:r w:rsidRPr="001A51D5" w:rsidR="00EF7E7F">
            <w:rPr>
              <w:b/>
              <w:i/>
              <w:iCs/>
            </w:rPr>
            <w:t>Jessica Bowles:</w:t>
          </w:r>
        </w:sdtContent>
      </w:sdt>
      <w:r w:rsidRPr="001A51D5" w:rsidR="00EF7E7F">
        <w:t xml:space="preserve"> The </w:t>
      </w:r>
      <w:r w:rsidRPr="001A51D5" w:rsidR="0086356A">
        <w:t>picture is quite clear from the data about output productivity and, as Marcus was starting to talk about</w:t>
      </w:r>
      <w:r w:rsidRPr="001A51D5" w:rsidR="00EF7E7F">
        <w:t xml:space="preserve">, </w:t>
      </w:r>
      <w:r w:rsidRPr="001A51D5">
        <w:t xml:space="preserve">the </w:t>
      </w:r>
      <w:r w:rsidRPr="001A51D5" w:rsidR="0086356A">
        <w:t>outcomes for people and communities</w:t>
      </w:r>
      <w:r w:rsidRPr="001A51D5">
        <w:t>. Y</w:t>
      </w:r>
      <w:r w:rsidRPr="001A51D5" w:rsidR="0086356A">
        <w:t>ou see this in terms of health inequalities, education, skills</w:t>
      </w:r>
      <w:r w:rsidRPr="001A51D5">
        <w:t xml:space="preserve">, </w:t>
      </w:r>
      <w:r w:rsidRPr="001A51D5" w:rsidR="0086356A">
        <w:t>unemployment and the like.</w:t>
      </w:r>
    </w:p>
    <w:p w:rsidR="00824904" w:rsidRPr="001A51D5" w:rsidP="0086356A">
      <w:pPr>
        <w:pStyle w:val="Answer"/>
      </w:pPr>
      <w:r w:rsidRPr="001A51D5">
        <w:t xml:space="preserve">It is </w:t>
      </w:r>
      <w:r w:rsidRPr="001A51D5" w:rsidR="0086356A">
        <w:t xml:space="preserve">also quite important to see some of the imbalances within the places that we work. </w:t>
      </w:r>
      <w:r w:rsidRPr="001A51D5">
        <w:t>W</w:t>
      </w:r>
      <w:r w:rsidRPr="001A51D5" w:rsidR="0086356A">
        <w:t>ithin city regions across the north</w:t>
      </w:r>
      <w:r w:rsidRPr="001A51D5" w:rsidR="00E30F0A">
        <w:t>,</w:t>
      </w:r>
      <w:r w:rsidRPr="001A51D5" w:rsidR="0086356A">
        <w:t xml:space="preserve"> you see quite significant imbalances between parts of the city regions</w:t>
      </w:r>
      <w:r w:rsidRPr="001A51D5">
        <w:t xml:space="preserve">; </w:t>
      </w:r>
      <w:r w:rsidRPr="001A51D5" w:rsidR="0086356A">
        <w:t>not every</w:t>
      </w:r>
      <w:r w:rsidRPr="001A51D5">
        <w:t>where</w:t>
      </w:r>
      <w:r w:rsidRPr="001A51D5" w:rsidR="0086356A">
        <w:t xml:space="preserve"> </w:t>
      </w:r>
      <w:r w:rsidRPr="001A51D5">
        <w:t xml:space="preserve">is </w:t>
      </w:r>
      <w:r w:rsidRPr="001A51D5" w:rsidR="0086356A">
        <w:t>doing as well as you might expect.</w:t>
      </w:r>
      <w:r w:rsidRPr="001A51D5">
        <w:t xml:space="preserve"> It is</w:t>
      </w:r>
      <w:r w:rsidRPr="001A51D5" w:rsidR="0086356A">
        <w:t xml:space="preserve"> quite important to be relatively fine</w:t>
      </w:r>
      <w:r w:rsidRPr="001A51D5">
        <w:t>-</w:t>
      </w:r>
      <w:r w:rsidRPr="001A51D5" w:rsidR="0086356A">
        <w:t>grained about that</w:t>
      </w:r>
      <w:r w:rsidRPr="001A51D5">
        <w:t>. It is</w:t>
      </w:r>
      <w:r w:rsidRPr="001A51D5" w:rsidR="0086356A">
        <w:t xml:space="preserve"> often thought that Manchester is done because </w:t>
      </w:r>
      <w:r w:rsidRPr="001A51D5">
        <w:t xml:space="preserve">it has </w:t>
      </w:r>
      <w:r w:rsidRPr="001A51D5" w:rsidR="0086356A">
        <w:t xml:space="preserve">a thriving city </w:t>
      </w:r>
      <w:r w:rsidRPr="001A51D5">
        <w:t>centre</w:t>
      </w:r>
      <w:r w:rsidRPr="001A51D5" w:rsidR="0086356A">
        <w:t xml:space="preserve">, but very close to the edge of the </w:t>
      </w:r>
      <w:r w:rsidRPr="001A51D5">
        <w:t>c</w:t>
      </w:r>
      <w:r w:rsidRPr="001A51D5" w:rsidR="0086356A">
        <w:t xml:space="preserve">ity </w:t>
      </w:r>
      <w:r w:rsidRPr="001A51D5">
        <w:t>c</w:t>
      </w:r>
      <w:r w:rsidRPr="001A51D5" w:rsidR="0086356A">
        <w:t>ent</w:t>
      </w:r>
      <w:r w:rsidRPr="001A51D5">
        <w:t xml:space="preserve">re you </w:t>
      </w:r>
      <w:r w:rsidRPr="001A51D5" w:rsidR="0086356A">
        <w:t xml:space="preserve">have communities </w:t>
      </w:r>
      <w:r w:rsidRPr="001A51D5" w:rsidR="002A4107">
        <w:t>with</w:t>
      </w:r>
      <w:r w:rsidRPr="001A51D5">
        <w:t xml:space="preserve"> </w:t>
      </w:r>
      <w:r w:rsidRPr="001A51D5" w:rsidR="0086356A">
        <w:t>very poor outcomes and significant levels of disadvantage.</w:t>
      </w:r>
      <w:r w:rsidRPr="001A51D5">
        <w:t xml:space="preserve"> T</w:t>
      </w:r>
      <w:r w:rsidRPr="001A51D5" w:rsidR="0086356A">
        <w:t xml:space="preserve">here is an overall picture, but </w:t>
      </w:r>
      <w:r w:rsidRPr="001A51D5">
        <w:t>it is</w:t>
      </w:r>
      <w:r w:rsidRPr="001A51D5" w:rsidR="0086356A">
        <w:t xml:space="preserve"> also important to drill down into </w:t>
      </w:r>
      <w:r w:rsidRPr="001A51D5">
        <w:t>what is</w:t>
      </w:r>
      <w:r w:rsidRPr="001A51D5" w:rsidR="0086356A">
        <w:t xml:space="preserve"> happening at a more local level.</w:t>
      </w:r>
    </w:p>
    <w:p w:rsidR="0086356A" w:rsidRPr="001A51D5" w:rsidP="0086356A">
      <w:pPr>
        <w:pStyle w:val="Answer"/>
      </w:pPr>
      <w:r w:rsidRPr="001A51D5">
        <w:t>A</w:t>
      </w:r>
      <w:r w:rsidRPr="001A51D5">
        <w:t>longside the economic imbalances</w:t>
      </w:r>
      <w:r w:rsidRPr="001A51D5">
        <w:t>, there is</w:t>
      </w:r>
      <w:r w:rsidRPr="001A51D5">
        <w:t xml:space="preserve"> also a very centrali</w:t>
      </w:r>
      <w:r w:rsidRPr="001A51D5">
        <w:t>s</w:t>
      </w:r>
      <w:r w:rsidRPr="001A51D5">
        <w:t>ed system of governance in the country.</w:t>
      </w:r>
      <w:r w:rsidRPr="001A51D5">
        <w:t xml:space="preserve"> M</w:t>
      </w:r>
      <w:r w:rsidRPr="001A51D5">
        <w:t>ost OECD countries have a much less central</w:t>
      </w:r>
      <w:r w:rsidRPr="001A51D5">
        <w:t>is</w:t>
      </w:r>
      <w:r w:rsidRPr="001A51D5">
        <w:t xml:space="preserve">ed position and much </w:t>
      </w:r>
      <w:r w:rsidRPr="001A51D5" w:rsidR="00DD40BA">
        <w:t>greater</w:t>
      </w:r>
      <w:r w:rsidRPr="001A51D5">
        <w:t xml:space="preserve"> local autonomy for decision</w:t>
      </w:r>
      <w:r w:rsidRPr="001A51D5">
        <w:t>-</w:t>
      </w:r>
      <w:r w:rsidRPr="001A51D5">
        <w:t xml:space="preserve">making and </w:t>
      </w:r>
      <w:r w:rsidRPr="001A51D5">
        <w:t xml:space="preserve">the </w:t>
      </w:r>
      <w:r w:rsidRPr="001A51D5">
        <w:t xml:space="preserve">raising and spending of tax. </w:t>
      </w:r>
      <w:r w:rsidRPr="001A51D5">
        <w:t>There is</w:t>
      </w:r>
      <w:r w:rsidRPr="001A51D5">
        <w:t xml:space="preserve"> quite a lot going on in the regional imbalances picture.</w:t>
      </w:r>
    </w:p>
    <w:p w:rsidR="00674861" w:rsidRPr="001A51D5" w:rsidP="0086356A">
      <w:pPr>
        <w:pStyle w:val="Answer"/>
      </w:pPr>
      <w:sdt>
        <w:sdtPr>
          <w:rPr>
            <w:i/>
            <w:iCs/>
          </w:rPr>
          <w:alias w:val="Witness"/>
          <w:id w:val="-506599462"/>
          <w:placeholder>
            <w:docPart w:val="26582C77ED1142A48B24E2B2DAA8E353"/>
          </w:placeholder>
          <w:richText/>
        </w:sdtPr>
        <w:sdtContent>
          <w:r w:rsidRPr="001A51D5" w:rsidR="00824904">
            <w:rPr>
              <w:b/>
              <w:i/>
              <w:iCs/>
            </w:rPr>
            <w:t>Andrew Carter:</w:t>
          </w:r>
        </w:sdtContent>
      </w:sdt>
      <w:r w:rsidRPr="001A51D5" w:rsidR="00824904">
        <w:t xml:space="preserve"> I</w:t>
      </w:r>
      <w:r w:rsidRPr="001A51D5" w:rsidR="0086356A">
        <w:t xml:space="preserve"> agree with </w:t>
      </w:r>
      <w:r w:rsidRPr="001A51D5" w:rsidR="00824904">
        <w:t xml:space="preserve">everything that has been </w:t>
      </w:r>
      <w:r w:rsidRPr="001A51D5" w:rsidR="0086356A">
        <w:t xml:space="preserve">said. </w:t>
      </w:r>
      <w:r w:rsidRPr="001A51D5" w:rsidR="00824904">
        <w:t>W</w:t>
      </w:r>
      <w:r w:rsidRPr="001A51D5" w:rsidR="0086356A">
        <w:t xml:space="preserve">e see imbalances across </w:t>
      </w:r>
      <w:r w:rsidRPr="001A51D5" w:rsidR="0086356A">
        <w:t>a number of</w:t>
      </w:r>
      <w:r w:rsidRPr="001A51D5" w:rsidR="0086356A">
        <w:t xml:space="preserve"> policy themes. </w:t>
      </w:r>
      <w:r w:rsidRPr="001A51D5" w:rsidR="00824904">
        <w:t>We have talked about h</w:t>
      </w:r>
      <w:r w:rsidRPr="001A51D5" w:rsidR="0086356A">
        <w:t>ealth,</w:t>
      </w:r>
      <w:r w:rsidRPr="001A51D5" w:rsidR="00A105AF">
        <w:t xml:space="preserve"> but there are also imbalances in</w:t>
      </w:r>
      <w:r w:rsidRPr="001A51D5" w:rsidR="0086356A">
        <w:t xml:space="preserve"> life expectancy, educational attainment</w:t>
      </w:r>
      <w:r w:rsidRPr="001A51D5" w:rsidR="00E30F0A">
        <w:t>,</w:t>
      </w:r>
      <w:r w:rsidRPr="001A51D5" w:rsidR="0086356A">
        <w:t xml:space="preserve"> both at school and in adults, and most obviously </w:t>
      </w:r>
      <w:r w:rsidRPr="001A51D5" w:rsidR="00824904">
        <w:t xml:space="preserve">and starkly </w:t>
      </w:r>
      <w:r w:rsidRPr="001A51D5" w:rsidR="0086356A">
        <w:t xml:space="preserve">in productivity. </w:t>
      </w:r>
    </w:p>
    <w:p w:rsidR="0086356A" w:rsidRPr="001A51D5" w:rsidP="0086356A">
      <w:pPr>
        <w:pStyle w:val="Answer"/>
      </w:pPr>
      <w:r w:rsidRPr="001A51D5">
        <w:t xml:space="preserve">The point I would make is that </w:t>
      </w:r>
      <w:r w:rsidRPr="001A51D5" w:rsidR="005E5348">
        <w:t xml:space="preserve">the </w:t>
      </w:r>
      <w:r w:rsidRPr="001A51D5">
        <w:t>geography for those is pretty similar</w:t>
      </w:r>
      <w:r w:rsidRPr="001A51D5" w:rsidR="005E5348">
        <w:t xml:space="preserve">. The issue has </w:t>
      </w:r>
      <w:r w:rsidRPr="001A51D5">
        <w:t xml:space="preserve">an interrelated nature. </w:t>
      </w:r>
      <w:r w:rsidRPr="001A51D5" w:rsidR="005E5348">
        <w:t xml:space="preserve">The causal </w:t>
      </w:r>
      <w:r w:rsidRPr="001A51D5">
        <w:t>links are not clear</w:t>
      </w:r>
      <w:r w:rsidRPr="001A51D5" w:rsidR="005E5348">
        <w:t xml:space="preserve">. It is not clear </w:t>
      </w:r>
      <w:r w:rsidRPr="001A51D5">
        <w:t>which w</w:t>
      </w:r>
      <w:r w:rsidRPr="001A51D5" w:rsidR="004A29E0">
        <w:t xml:space="preserve">ay </w:t>
      </w:r>
      <w:r w:rsidRPr="001A51D5" w:rsidR="005E5348">
        <w:t xml:space="preserve">round </w:t>
      </w:r>
      <w:r w:rsidRPr="001A51D5">
        <w:t xml:space="preserve">these things are, but they are broadly in the same place. </w:t>
      </w:r>
      <w:r w:rsidRPr="001A51D5" w:rsidR="005E5348">
        <w:t>I</w:t>
      </w:r>
      <w:r w:rsidRPr="001A51D5">
        <w:t>f you are struggling with one thing, you are often struggling with another.</w:t>
      </w:r>
    </w:p>
    <w:p w:rsidR="00B91049" w:rsidRPr="001A51D5" w:rsidP="0086356A">
      <w:pPr>
        <w:pStyle w:val="Answer"/>
      </w:pPr>
      <w:r w:rsidRPr="001A51D5">
        <w:t>The second big</w:t>
      </w:r>
      <w:r w:rsidRPr="001A51D5" w:rsidR="003F2665">
        <w:t>-</w:t>
      </w:r>
      <w:r w:rsidRPr="001A51D5">
        <w:t>picture point is</w:t>
      </w:r>
      <w:r w:rsidRPr="001A51D5">
        <w:t xml:space="preserve"> that, while </w:t>
      </w:r>
      <w:r w:rsidRPr="001A51D5">
        <w:t>Jessica</w:t>
      </w:r>
      <w:r w:rsidRPr="001A51D5" w:rsidR="00EF693F">
        <w:t>’</w:t>
      </w:r>
      <w:r w:rsidRPr="001A51D5">
        <w:t>s point is spot on, broadly the greater south</w:t>
      </w:r>
      <w:r w:rsidRPr="001A51D5" w:rsidR="00E30F0A">
        <w:t>-</w:t>
      </w:r>
      <w:r w:rsidRPr="001A51D5">
        <w:t>east does better than the rest of the UK</w:t>
      </w:r>
      <w:r w:rsidRPr="001A51D5">
        <w:t>. T</w:t>
      </w:r>
      <w:r w:rsidRPr="001A51D5">
        <w:t>hat group</w:t>
      </w:r>
      <w:r w:rsidRPr="001A51D5">
        <w:t>ing</w:t>
      </w:r>
      <w:r w:rsidRPr="001A51D5">
        <w:t xml:space="preserve"> in and around London, but not only London</w:t>
      </w:r>
      <w:r w:rsidRPr="001A51D5">
        <w:t xml:space="preserve">, </w:t>
      </w:r>
      <w:r w:rsidRPr="001A51D5">
        <w:t>essentially outperforms and the rest of the country</w:t>
      </w:r>
      <w:r w:rsidRPr="001A51D5">
        <w:t xml:space="preserve">, to varying </w:t>
      </w:r>
      <w:r w:rsidRPr="001A51D5">
        <w:t>degrees</w:t>
      </w:r>
      <w:r w:rsidRPr="001A51D5" w:rsidR="003F2665">
        <w:t>,</w:t>
      </w:r>
      <w:r w:rsidRPr="001A51D5">
        <w:t xml:space="preserve"> depending on where you go, </w:t>
      </w:r>
      <w:r w:rsidRPr="001A51D5">
        <w:t>underperform</w:t>
      </w:r>
      <w:r w:rsidRPr="001A51D5">
        <w:t>s. When it comes to u</w:t>
      </w:r>
      <w:r w:rsidRPr="001A51D5">
        <w:t>nderperformance and overperformance</w:t>
      </w:r>
      <w:r w:rsidRPr="001A51D5">
        <w:t xml:space="preserve">, </w:t>
      </w:r>
      <w:r w:rsidRPr="001A51D5">
        <w:t>the best part</w:t>
      </w:r>
      <w:r w:rsidRPr="001A51D5">
        <w:t>s</w:t>
      </w:r>
      <w:r w:rsidRPr="001A51D5">
        <w:t xml:space="preserve"> are about a third more productive and the worst places are</w:t>
      </w:r>
      <w:r w:rsidRPr="001A51D5" w:rsidR="00E30F0A">
        <w:t>,</w:t>
      </w:r>
      <w:r w:rsidRPr="001A51D5">
        <w:t xml:space="preserve"> </w:t>
      </w:r>
      <w:r w:rsidRPr="001A51D5">
        <w:t xml:space="preserve">by </w:t>
      </w:r>
      <w:r w:rsidRPr="001A51D5">
        <w:t xml:space="preserve">and large, </w:t>
      </w:r>
      <w:r w:rsidRPr="001A51D5">
        <w:t xml:space="preserve">on average, a third less productive. </w:t>
      </w:r>
      <w:r w:rsidRPr="001A51D5">
        <w:t xml:space="preserve">That is </w:t>
      </w:r>
      <w:r w:rsidRPr="001A51D5" w:rsidR="003F2665">
        <w:t>the</w:t>
      </w:r>
      <w:r w:rsidRPr="001A51D5">
        <w:t xml:space="preserve"> </w:t>
      </w:r>
      <w:r w:rsidRPr="001A51D5">
        <w:t xml:space="preserve">spread around </w:t>
      </w:r>
      <w:r w:rsidRPr="001A51D5">
        <w:t xml:space="preserve">the </w:t>
      </w:r>
      <w:r w:rsidRPr="001A51D5">
        <w:t>national average.</w:t>
      </w:r>
    </w:p>
    <w:p w:rsidR="00B91049" w:rsidRPr="001A51D5" w:rsidP="0086356A">
      <w:pPr>
        <w:pStyle w:val="Answer"/>
      </w:pPr>
      <w:r w:rsidRPr="001A51D5">
        <w:t>The third thing I would say</w:t>
      </w:r>
      <w:r w:rsidRPr="001A51D5">
        <w:t>—</w:t>
      </w:r>
      <w:r w:rsidRPr="001A51D5">
        <w:t xml:space="preserve">this </w:t>
      </w:r>
      <w:r w:rsidRPr="001A51D5">
        <w:t xml:space="preserve">comes out </w:t>
      </w:r>
      <w:r w:rsidRPr="001A51D5">
        <w:t xml:space="preserve">particularly </w:t>
      </w:r>
      <w:r w:rsidRPr="001A51D5">
        <w:t xml:space="preserve">in </w:t>
      </w:r>
      <w:r w:rsidRPr="001A51D5">
        <w:t>the work we</w:t>
      </w:r>
      <w:r w:rsidRPr="001A51D5">
        <w:t xml:space="preserve"> have</w:t>
      </w:r>
      <w:r w:rsidRPr="001A51D5">
        <w:t xml:space="preserve"> done</w:t>
      </w:r>
      <w:r w:rsidRPr="001A51D5">
        <w:t>—</w:t>
      </w:r>
      <w:r w:rsidRPr="001A51D5">
        <w:t xml:space="preserve">is that </w:t>
      </w:r>
      <w:r w:rsidRPr="001A51D5">
        <w:t xml:space="preserve">the </w:t>
      </w:r>
      <w:r w:rsidRPr="001A51D5">
        <w:t xml:space="preserve">big cities outside of London underperform. They underperform </w:t>
      </w:r>
      <w:r w:rsidRPr="001A51D5">
        <w:t xml:space="preserve">on </w:t>
      </w:r>
      <w:r w:rsidRPr="001A51D5">
        <w:t>a range of metrics, particularly in relation to the economy.</w:t>
      </w:r>
      <w:r w:rsidRPr="001A51D5">
        <w:t xml:space="preserve"> </w:t>
      </w:r>
      <w:r w:rsidRPr="001A51D5">
        <w:t>That makes us somewhat distinct when we compare ourselves to other OECD countries. Typically, bigger cities on average do better than smaller places, for reasons that we know, but in Britain, outside of London and to a degree a little bit of Bristol</w:t>
      </w:r>
      <w:r w:rsidRPr="001A51D5">
        <w:t>, t</w:t>
      </w:r>
      <w:r w:rsidRPr="001A51D5">
        <w:t>hat is not the case.</w:t>
      </w:r>
    </w:p>
    <w:p w:rsidR="00B91049" w:rsidRPr="001A51D5" w:rsidP="0086356A">
      <w:pPr>
        <w:pStyle w:val="Answer"/>
      </w:pPr>
      <w:r w:rsidRPr="001A51D5">
        <w:t>W</w:t>
      </w:r>
      <w:r w:rsidRPr="001A51D5" w:rsidR="0086356A">
        <w:t xml:space="preserve">hen we look at regional imbalances, </w:t>
      </w:r>
      <w:r w:rsidRPr="001A51D5" w:rsidR="00824904">
        <w:t>it is</w:t>
      </w:r>
      <w:r w:rsidRPr="001A51D5" w:rsidR="0086356A">
        <w:t xml:space="preserve"> the underperformance of the big cities that largely explains the regional imbalance</w:t>
      </w:r>
      <w:r w:rsidRPr="001A51D5">
        <w:t>s. If we look at t</w:t>
      </w:r>
      <w:r w:rsidRPr="001A51D5" w:rsidR="0086356A">
        <w:t>he north</w:t>
      </w:r>
      <w:r w:rsidRPr="001A51D5" w:rsidR="00E30F0A">
        <w:t>-</w:t>
      </w:r>
      <w:r w:rsidRPr="001A51D5" w:rsidR="0086356A">
        <w:t>west under</w:t>
      </w:r>
      <w:r w:rsidRPr="001A51D5" w:rsidR="00E30F0A">
        <w:t>-</w:t>
      </w:r>
      <w:r w:rsidRPr="001A51D5" w:rsidR="0086356A">
        <w:t>delivery or underperformance</w:t>
      </w:r>
      <w:r w:rsidRPr="001A51D5">
        <w:t>, 8</w:t>
      </w:r>
      <w:r w:rsidRPr="001A51D5" w:rsidR="0086356A">
        <w:t>0</w:t>
      </w:r>
      <w:r w:rsidRPr="001A51D5">
        <w:t xml:space="preserve">% of </w:t>
      </w:r>
      <w:r w:rsidRPr="001A51D5" w:rsidR="0086356A">
        <w:t xml:space="preserve">that comes from Liverpool </w:t>
      </w:r>
      <w:r w:rsidRPr="001A51D5">
        <w:t>c</w:t>
      </w:r>
      <w:r w:rsidRPr="001A51D5" w:rsidR="0086356A">
        <w:t xml:space="preserve">ity region and Greater Manchester </w:t>
      </w:r>
      <w:r w:rsidRPr="001A51D5">
        <w:t>c</w:t>
      </w:r>
      <w:r w:rsidRPr="001A51D5" w:rsidR="0086356A">
        <w:t>ity region</w:t>
      </w:r>
      <w:r w:rsidRPr="001A51D5" w:rsidR="00EF693F">
        <w:t>’</w:t>
      </w:r>
      <w:r w:rsidRPr="001A51D5">
        <w:t>s u</w:t>
      </w:r>
      <w:r w:rsidRPr="001A51D5" w:rsidR="0086356A">
        <w:t>nderperformance</w:t>
      </w:r>
      <w:r w:rsidRPr="001A51D5">
        <w:t xml:space="preserve">. In </w:t>
      </w:r>
      <w:r w:rsidRPr="001A51D5" w:rsidR="0086356A">
        <w:t xml:space="preserve">the </w:t>
      </w:r>
      <w:r w:rsidRPr="001A51D5">
        <w:t>n</w:t>
      </w:r>
      <w:r w:rsidRPr="001A51D5" w:rsidR="0086356A">
        <w:t>orth</w:t>
      </w:r>
      <w:r w:rsidRPr="001A51D5" w:rsidR="00E30F0A">
        <w:t>-</w:t>
      </w:r>
      <w:r w:rsidRPr="001A51D5" w:rsidR="0086356A">
        <w:t>east</w:t>
      </w:r>
      <w:r w:rsidRPr="001A51D5">
        <w:t xml:space="preserve">, </w:t>
      </w:r>
      <w:r w:rsidRPr="001A51D5" w:rsidR="0086356A">
        <w:t>New</w:t>
      </w:r>
      <w:r w:rsidRPr="001A51D5">
        <w:t>c</w:t>
      </w:r>
      <w:r w:rsidRPr="001A51D5" w:rsidR="0086356A">
        <w:t>astle</w:t>
      </w:r>
      <w:r w:rsidRPr="001A51D5" w:rsidR="00EF693F">
        <w:t>’</w:t>
      </w:r>
      <w:r w:rsidRPr="001A51D5" w:rsidR="0086356A">
        <w:t>s underperformance explains 90</w:t>
      </w:r>
      <w:r w:rsidRPr="001A51D5">
        <w:t>%</w:t>
      </w:r>
      <w:r w:rsidRPr="001A51D5" w:rsidR="0086356A">
        <w:t xml:space="preserve"> of the north</w:t>
      </w:r>
      <w:r w:rsidRPr="001A51D5" w:rsidR="00E30F0A">
        <w:t>-</w:t>
      </w:r>
      <w:r w:rsidRPr="001A51D5" w:rsidR="0086356A">
        <w:t>east</w:t>
      </w:r>
      <w:r w:rsidRPr="001A51D5" w:rsidR="00EF693F">
        <w:t>’</w:t>
      </w:r>
      <w:r w:rsidRPr="001A51D5" w:rsidR="0086356A">
        <w:t>s regional underperformance.</w:t>
      </w:r>
    </w:p>
    <w:p w:rsidR="0086356A" w:rsidRPr="001A51D5" w:rsidP="0086356A">
      <w:pPr>
        <w:pStyle w:val="Answer"/>
      </w:pPr>
      <w:r w:rsidRPr="001A51D5">
        <w:t>My final point</w:t>
      </w:r>
      <w:r w:rsidRPr="001A51D5" w:rsidR="00B91049">
        <w:t>—</w:t>
      </w:r>
      <w:r w:rsidRPr="001A51D5">
        <w:t>this is relevant to policy</w:t>
      </w:r>
      <w:r w:rsidRPr="001A51D5" w:rsidR="00B91049">
        <w:t xml:space="preserve">—is about </w:t>
      </w:r>
      <w:r w:rsidRPr="001A51D5">
        <w:t xml:space="preserve">these disparities and </w:t>
      </w:r>
      <w:r w:rsidRPr="001A51D5" w:rsidR="00B91049">
        <w:t xml:space="preserve">our </w:t>
      </w:r>
      <w:r w:rsidRPr="001A51D5">
        <w:t>attempts to deal with them.</w:t>
      </w:r>
      <w:r w:rsidRPr="001A51D5" w:rsidR="00B91049">
        <w:t xml:space="preserve"> </w:t>
      </w:r>
      <w:r w:rsidRPr="001A51D5">
        <w:t>We</w:t>
      </w:r>
      <w:r w:rsidRPr="001A51D5" w:rsidR="00B91049">
        <w:t xml:space="preserve"> have</w:t>
      </w:r>
      <w:r w:rsidRPr="001A51D5">
        <w:t xml:space="preserve"> been doing this for about 100 years. </w:t>
      </w:r>
      <w:r w:rsidRPr="001A51D5" w:rsidR="00B91049">
        <w:t xml:space="preserve">There is this </w:t>
      </w:r>
      <w:r w:rsidRPr="001A51D5">
        <w:t>idea that</w:t>
      </w:r>
      <w:r w:rsidRPr="001A51D5" w:rsidR="00B91049">
        <w:t xml:space="preserve"> </w:t>
      </w:r>
      <w:r w:rsidRPr="001A51D5">
        <w:t>this is al</w:t>
      </w:r>
      <w:r w:rsidRPr="001A51D5" w:rsidR="00B91049">
        <w:t xml:space="preserve">l really </w:t>
      </w:r>
      <w:r w:rsidRPr="001A51D5">
        <w:t>new</w:t>
      </w:r>
      <w:r w:rsidRPr="001A51D5" w:rsidR="00B91049">
        <w:t>. We have</w:t>
      </w:r>
      <w:r w:rsidRPr="001A51D5">
        <w:t xml:space="preserve"> called it level</w:t>
      </w:r>
      <w:r w:rsidRPr="001A51D5" w:rsidR="00B91049">
        <w:t>l</w:t>
      </w:r>
      <w:r w:rsidRPr="001A51D5">
        <w:t>ing up</w:t>
      </w:r>
      <w:r w:rsidRPr="001A51D5" w:rsidR="00B91049">
        <w:t>, but w</w:t>
      </w:r>
      <w:r w:rsidRPr="001A51D5">
        <w:t>e used to call it something else. We</w:t>
      </w:r>
      <w:r w:rsidRPr="001A51D5" w:rsidR="00B91049">
        <w:t xml:space="preserve"> have</w:t>
      </w:r>
      <w:r w:rsidRPr="001A51D5">
        <w:t xml:space="preserve"> had these problems for quite some time. We</w:t>
      </w:r>
      <w:r w:rsidRPr="001A51D5" w:rsidR="00B91049">
        <w:t xml:space="preserve"> have</w:t>
      </w:r>
      <w:r w:rsidRPr="001A51D5">
        <w:t xml:space="preserve"> had some bashes </w:t>
      </w:r>
      <w:r w:rsidRPr="001A51D5" w:rsidR="008A57DB">
        <w:t>at</w:t>
      </w:r>
      <w:r w:rsidRPr="001A51D5">
        <w:t xml:space="preserve"> dealing with them. Some have been marginally </w:t>
      </w:r>
      <w:r w:rsidRPr="001A51D5">
        <w:t>successful</w:t>
      </w:r>
      <w:r w:rsidRPr="001A51D5" w:rsidR="008A57DB">
        <w:t xml:space="preserve"> and s</w:t>
      </w:r>
      <w:r w:rsidRPr="001A51D5">
        <w:t xml:space="preserve">ome have been less successful, but those disparities are there, which tells us something about the </w:t>
      </w:r>
      <w:r w:rsidRPr="001A51D5" w:rsidR="008A57DB">
        <w:t xml:space="preserve">nature </w:t>
      </w:r>
      <w:r w:rsidRPr="001A51D5">
        <w:t>of them. They are big</w:t>
      </w:r>
      <w:r w:rsidRPr="001A51D5" w:rsidR="008A57DB">
        <w:t xml:space="preserve">; </w:t>
      </w:r>
      <w:r w:rsidRPr="001A51D5">
        <w:t xml:space="preserve">in some </w:t>
      </w:r>
      <w:r w:rsidRPr="001A51D5">
        <w:t>respects</w:t>
      </w:r>
      <w:r w:rsidRPr="001A51D5" w:rsidR="008A57DB">
        <w:t xml:space="preserve"> they are static; </w:t>
      </w:r>
      <w:r w:rsidRPr="001A51D5">
        <w:t>and they are difficult to shift</w:t>
      </w:r>
      <w:r w:rsidRPr="001A51D5" w:rsidR="008A57DB">
        <w:t xml:space="preserve">. We </w:t>
      </w:r>
      <w:r w:rsidRPr="001A51D5">
        <w:t>need to be mindful of that as well.</w:t>
      </w:r>
    </w:p>
    <w:p w:rsidR="0086356A" w:rsidRPr="001A51D5" w:rsidP="008A57DB">
      <w:pPr>
        <w:pStyle w:val="Question"/>
      </w:pPr>
      <w:sdt>
        <w:sdtPr>
          <w:alias w:val="Member"/>
          <w:tag w:val="&lt;Member mnisId='1554' dodsId='31575'&gt;"/>
          <w:id w:val="1598292317"/>
          <w:placeholder>
            <w:docPart w:val="0FB574217D0940FC9C8898BDCED784AD"/>
          </w:placeholder>
          <w:richText/>
        </w:sdtPr>
        <w:sdtContent>
          <w:r w:rsidRPr="001A51D5" w:rsidR="008A57DB">
            <w:rPr>
              <w:b/>
            </w:rPr>
            <w:t>Chair:</w:t>
          </w:r>
        </w:sdtContent>
      </w:sdt>
      <w:r w:rsidRPr="001A51D5" w:rsidR="008A57DB">
        <w:t xml:space="preserve"> </w:t>
      </w:r>
      <w:r w:rsidRPr="001A51D5">
        <w:t>You</w:t>
      </w:r>
      <w:r w:rsidRPr="001A51D5" w:rsidR="00B91049">
        <w:t xml:space="preserve"> have</w:t>
      </w:r>
      <w:r w:rsidRPr="001A51D5">
        <w:t xml:space="preserve"> correctly anticipated my next question</w:t>
      </w:r>
      <w:r w:rsidRPr="001A51D5" w:rsidR="008A57DB">
        <w:t>. T</w:t>
      </w:r>
      <w:r w:rsidRPr="001A51D5">
        <w:t xml:space="preserve">his is not new news. This has been a focus of </w:t>
      </w:r>
      <w:r w:rsidRPr="001A51D5" w:rsidR="00E30F0A">
        <w:t>G</w:t>
      </w:r>
      <w:r w:rsidRPr="001A51D5">
        <w:t>overnment policy of all stripes for a long time</w:t>
      </w:r>
      <w:r w:rsidRPr="001A51D5" w:rsidR="008A57DB">
        <w:t xml:space="preserve">. </w:t>
      </w:r>
      <w:r w:rsidRPr="001A51D5" w:rsidR="008A57DB">
        <w:t>A</w:t>
      </w:r>
      <w:r w:rsidRPr="001A51D5">
        <w:t xml:space="preserve"> number of</w:t>
      </w:r>
      <w:r w:rsidRPr="001A51D5">
        <w:t xml:space="preserve"> you have mentioned the OECD</w:t>
      </w:r>
      <w:r w:rsidRPr="001A51D5" w:rsidR="008A57DB">
        <w:t>. C</w:t>
      </w:r>
      <w:r w:rsidRPr="001A51D5">
        <w:t xml:space="preserve">an you point to things that other </w:t>
      </w:r>
      <w:r w:rsidRPr="001A51D5" w:rsidR="003F2665">
        <w:t xml:space="preserve">developed economies in the </w:t>
      </w:r>
      <w:r w:rsidRPr="001A51D5">
        <w:t xml:space="preserve">OECD have done </w:t>
      </w:r>
      <w:r w:rsidRPr="001A51D5" w:rsidR="00D858F2">
        <w:t xml:space="preserve">to deal effectively with </w:t>
      </w:r>
      <w:r w:rsidRPr="001A51D5">
        <w:t>the regional inequalities that you all agree exist</w:t>
      </w:r>
      <w:r w:rsidRPr="001A51D5" w:rsidR="008A57DB">
        <w:t>?</w:t>
      </w:r>
    </w:p>
    <w:p w:rsidR="0086356A" w:rsidRPr="001A51D5" w:rsidP="0086356A">
      <w:pPr>
        <w:pStyle w:val="Answer"/>
      </w:pPr>
      <w:sdt>
        <w:sdtPr>
          <w:rPr>
            <w:i/>
            <w:iCs/>
          </w:rPr>
          <w:alias w:val="Witness"/>
          <w:id w:val="897552926"/>
          <w:placeholder>
            <w:docPart w:val="D262BA75DE7744AABCF5F520A7860A02"/>
          </w:placeholder>
          <w:richText/>
        </w:sdtPr>
        <w:sdtContent>
          <w:r w:rsidRPr="001A51D5" w:rsidR="008A57DB">
            <w:rPr>
              <w:b/>
              <w:i/>
              <w:iCs/>
            </w:rPr>
            <w:t>Simon French:</w:t>
          </w:r>
        </w:sdtContent>
      </w:sdt>
      <w:r w:rsidRPr="001A51D5" w:rsidR="008A57DB">
        <w:t xml:space="preserve"> </w:t>
      </w:r>
      <w:r w:rsidRPr="001A51D5" w:rsidR="00DD4977">
        <w:t>I would look at the idea of c</w:t>
      </w:r>
      <w:r w:rsidRPr="001A51D5">
        <w:t>lusters</w:t>
      </w:r>
      <w:r w:rsidRPr="001A51D5" w:rsidR="00DD4977">
        <w:t xml:space="preserve">. </w:t>
      </w:r>
      <w:r w:rsidRPr="001A51D5" w:rsidR="008A57DB">
        <w:t>T</w:t>
      </w:r>
      <w:r w:rsidRPr="001A51D5">
        <w:t>he short</w:t>
      </w:r>
      <w:r w:rsidRPr="001A51D5" w:rsidR="00DD4977">
        <w:t>-</w:t>
      </w:r>
      <w:r w:rsidRPr="001A51D5">
        <w:t>lived Industrial Strategy Council</w:t>
      </w:r>
      <w:r w:rsidRPr="001A51D5" w:rsidR="00DD4977">
        <w:t xml:space="preserve">, under </w:t>
      </w:r>
      <w:r w:rsidRPr="001A51D5" w:rsidR="008A57DB">
        <w:t>Andy Haldane</w:t>
      </w:r>
      <w:r w:rsidRPr="001A51D5" w:rsidR="00EF693F">
        <w:t>’</w:t>
      </w:r>
      <w:r w:rsidRPr="001A51D5" w:rsidR="008A57DB">
        <w:t>s chairmanship</w:t>
      </w:r>
      <w:r w:rsidRPr="001A51D5" w:rsidR="00DD4977">
        <w:t xml:space="preserve">, </w:t>
      </w:r>
      <w:r w:rsidRPr="001A51D5">
        <w:t xml:space="preserve">cited some examples </w:t>
      </w:r>
      <w:r w:rsidRPr="001A51D5" w:rsidR="00DD4977">
        <w:t xml:space="preserve">of this </w:t>
      </w:r>
      <w:r w:rsidRPr="001A51D5">
        <w:t>from across the developed world in recent years</w:t>
      </w:r>
      <w:r w:rsidRPr="001A51D5" w:rsidR="00DD4977">
        <w:t xml:space="preserve">. This involves the </w:t>
      </w:r>
      <w:r w:rsidRPr="001A51D5">
        <w:t>clustering of expertise, where you get a</w:t>
      </w:r>
      <w:r w:rsidRPr="001A51D5" w:rsidR="00DD4977">
        <w:t xml:space="preserve"> </w:t>
      </w:r>
      <w:r w:rsidRPr="001A51D5">
        <w:t>through</w:t>
      </w:r>
      <w:r w:rsidRPr="001A51D5" w:rsidR="00DD4977">
        <w:t>-</w:t>
      </w:r>
      <w:r w:rsidRPr="001A51D5">
        <w:t>the</w:t>
      </w:r>
      <w:r w:rsidRPr="001A51D5" w:rsidR="00DD4977">
        <w:t>-</w:t>
      </w:r>
      <w:r w:rsidRPr="001A51D5">
        <w:t xml:space="preserve">cycle commitment </w:t>
      </w:r>
      <w:r w:rsidRPr="001A51D5" w:rsidR="00DD4977">
        <w:t xml:space="preserve">from </w:t>
      </w:r>
      <w:r w:rsidRPr="001A51D5">
        <w:t>public policy</w:t>
      </w:r>
      <w:r w:rsidRPr="001A51D5" w:rsidR="00DD4977">
        <w:t xml:space="preserve">; </w:t>
      </w:r>
      <w:r w:rsidRPr="001A51D5">
        <w:t>private capital crowding in</w:t>
      </w:r>
      <w:r w:rsidRPr="001A51D5" w:rsidR="00DD4977">
        <w:t xml:space="preserve"> </w:t>
      </w:r>
      <w:r w:rsidRPr="001A51D5">
        <w:t>that public policy commitment</w:t>
      </w:r>
      <w:r w:rsidRPr="001A51D5" w:rsidR="00DD4977">
        <w:t xml:space="preserve">; </w:t>
      </w:r>
      <w:r w:rsidRPr="001A51D5">
        <w:t>intellectual property</w:t>
      </w:r>
      <w:r w:rsidRPr="001A51D5" w:rsidR="00DD4977">
        <w:t xml:space="preserve">; </w:t>
      </w:r>
      <w:r w:rsidRPr="001A51D5">
        <w:t>and</w:t>
      </w:r>
      <w:r w:rsidRPr="001A51D5" w:rsidR="00DD4977">
        <w:t xml:space="preserve"> </w:t>
      </w:r>
      <w:r w:rsidRPr="001A51D5">
        <w:t>crucial</w:t>
      </w:r>
      <w:r w:rsidRPr="001A51D5" w:rsidR="00DD4977">
        <w:t xml:space="preserve">ly—this is </w:t>
      </w:r>
      <w:r w:rsidRPr="001A51D5">
        <w:t>something I hope we get</w:t>
      </w:r>
      <w:r w:rsidRPr="001A51D5" w:rsidR="00DD4977">
        <w:t xml:space="preserve"> to </w:t>
      </w:r>
      <w:r w:rsidRPr="001A51D5">
        <w:t>talk about</w:t>
      </w:r>
      <w:r w:rsidRPr="001A51D5" w:rsidR="00DD4977">
        <w:t>—</w:t>
      </w:r>
      <w:r w:rsidRPr="001A51D5">
        <w:t>the human capital role in all of this</w:t>
      </w:r>
      <w:r w:rsidRPr="001A51D5" w:rsidR="00DD4977">
        <w:t xml:space="preserve">. You get </w:t>
      </w:r>
      <w:r w:rsidRPr="001A51D5" w:rsidR="009A6606">
        <w:t>a</w:t>
      </w:r>
      <w:r w:rsidRPr="001A51D5" w:rsidR="00DD4977">
        <w:t xml:space="preserve"> pull </w:t>
      </w:r>
      <w:r w:rsidRPr="001A51D5">
        <w:t>into regions</w:t>
      </w:r>
      <w:r w:rsidRPr="001A51D5" w:rsidR="00DD4977">
        <w:t xml:space="preserve">. </w:t>
      </w:r>
      <w:r w:rsidRPr="001A51D5">
        <w:t>Those are areas that have managed to buck the broader macroeconomic trend</w:t>
      </w:r>
      <w:r w:rsidRPr="001A51D5" w:rsidR="00DD4977">
        <w:t>s successfully</w:t>
      </w:r>
      <w:r w:rsidRPr="001A51D5">
        <w:t>.</w:t>
      </w:r>
    </w:p>
    <w:p w:rsidR="0086356A" w:rsidRPr="001A51D5" w:rsidP="002851E8">
      <w:pPr>
        <w:pStyle w:val="Question"/>
      </w:pPr>
      <w:sdt>
        <w:sdtPr>
          <w:alias w:val="Member"/>
          <w:tag w:val="&lt;Member mnisId='1554' dodsId='31575'&gt;"/>
          <w:id w:val="-1318561381"/>
          <w:placeholder>
            <w:docPart w:val="DD3CD9554F1D4D91B1D5F2D00FF5CFCD"/>
          </w:placeholder>
          <w:richText/>
        </w:sdtPr>
        <w:sdtContent>
          <w:r w:rsidRPr="001A51D5" w:rsidR="00DD4977">
            <w:rPr>
              <w:b/>
            </w:rPr>
            <w:t>Chair:</w:t>
          </w:r>
        </w:sdtContent>
      </w:sdt>
      <w:r w:rsidRPr="001A51D5" w:rsidR="00DD4977">
        <w:t xml:space="preserve"> What </w:t>
      </w:r>
      <w:r w:rsidRPr="001A51D5">
        <w:t>specific steps</w:t>
      </w:r>
      <w:r w:rsidRPr="001A51D5" w:rsidR="00DD4977">
        <w:t xml:space="preserve"> do these places take</w:t>
      </w:r>
      <w:r w:rsidRPr="001A51D5">
        <w:t>?</w:t>
      </w:r>
    </w:p>
    <w:p w:rsidR="00853BA4" w:rsidRPr="001A51D5" w:rsidP="0086356A">
      <w:pPr>
        <w:pStyle w:val="Answer"/>
      </w:pPr>
      <w:sdt>
        <w:sdtPr>
          <w:rPr>
            <w:i/>
            <w:iCs/>
          </w:rPr>
          <w:alias w:val="Witness"/>
          <w:id w:val="-893656431"/>
          <w:placeholder>
            <w:docPart w:val="AA0D051305874AD5B50588B082715AFF"/>
          </w:placeholder>
          <w:richText/>
        </w:sdtPr>
        <w:sdtContent>
          <w:r w:rsidRPr="001A51D5" w:rsidR="00DD4977">
            <w:rPr>
              <w:b/>
              <w:i/>
              <w:iCs/>
            </w:rPr>
            <w:t>Simon French:</w:t>
          </w:r>
        </w:sdtContent>
      </w:sdt>
      <w:r w:rsidRPr="001A51D5" w:rsidR="00DD4977">
        <w:t xml:space="preserve"> </w:t>
      </w:r>
      <w:r w:rsidRPr="001A51D5" w:rsidR="0086356A">
        <w:t>To some extent</w:t>
      </w:r>
      <w:r w:rsidRPr="001A51D5" w:rsidR="00DD4977">
        <w:t xml:space="preserve">, </w:t>
      </w:r>
      <w:r w:rsidRPr="001A51D5" w:rsidR="0086356A">
        <w:t xml:space="preserve">this is not something new in terms of </w:t>
      </w:r>
      <w:r w:rsidRPr="001A51D5" w:rsidR="00F43D9C">
        <w:t>the</w:t>
      </w:r>
      <w:r w:rsidRPr="001A51D5" w:rsidR="00DD4977">
        <w:t xml:space="preserve"> </w:t>
      </w:r>
      <w:r w:rsidRPr="001A51D5" w:rsidR="0086356A">
        <w:t xml:space="preserve">commitment to </w:t>
      </w:r>
      <w:r w:rsidRPr="001A51D5" w:rsidR="0086356A">
        <w:t>particular industries</w:t>
      </w:r>
      <w:r w:rsidRPr="001A51D5" w:rsidR="0086356A">
        <w:t xml:space="preserve"> and regions. It is commitment over a long-dated period.</w:t>
      </w:r>
      <w:r w:rsidRPr="001A51D5" w:rsidR="00F43D9C">
        <w:t xml:space="preserve"> W</w:t>
      </w:r>
      <w:r w:rsidRPr="001A51D5" w:rsidR="0086356A">
        <w:t xml:space="preserve">hat is clear from where these initiatives have failed and succeeded is </w:t>
      </w:r>
      <w:r w:rsidRPr="001A51D5" w:rsidR="00F43D9C">
        <w:t xml:space="preserve">that </w:t>
      </w:r>
      <w:r w:rsidRPr="001A51D5" w:rsidR="0086356A">
        <w:t xml:space="preserve">the specific steps have been tried in the UK context, but the assessment seems to be </w:t>
      </w:r>
      <w:r w:rsidRPr="001A51D5" w:rsidR="002851E8">
        <w:t xml:space="preserve">that </w:t>
      </w:r>
      <w:r w:rsidRPr="001A51D5" w:rsidR="0086356A">
        <w:t>they have been tried and quickly ditched</w:t>
      </w:r>
      <w:r w:rsidRPr="001A51D5" w:rsidR="009A6606">
        <w:t xml:space="preserve">. </w:t>
      </w:r>
      <w:r w:rsidRPr="001A51D5" w:rsidR="00B62DB8">
        <w:t xml:space="preserve">Therefore, </w:t>
      </w:r>
      <w:r w:rsidRPr="001A51D5" w:rsidR="0086356A">
        <w:t>people mak</w:t>
      </w:r>
      <w:r w:rsidRPr="001A51D5" w:rsidR="009A6606">
        <w:t xml:space="preserve">ing </w:t>
      </w:r>
      <w:r w:rsidRPr="001A51D5" w:rsidR="0086356A">
        <w:t xml:space="preserve">decisions </w:t>
      </w:r>
      <w:r w:rsidRPr="001A51D5">
        <w:t xml:space="preserve">about </w:t>
      </w:r>
      <w:r w:rsidRPr="001A51D5" w:rsidR="0086356A">
        <w:t>where to reside</w:t>
      </w:r>
      <w:r w:rsidRPr="001A51D5">
        <w:t xml:space="preserve"> and </w:t>
      </w:r>
      <w:r w:rsidRPr="001A51D5" w:rsidR="0086356A">
        <w:t>where to allocate capital on a multi-decade view</w:t>
      </w:r>
      <w:r w:rsidRPr="001A51D5">
        <w:t xml:space="preserve"> </w:t>
      </w:r>
      <w:r w:rsidRPr="001A51D5" w:rsidR="0086356A">
        <w:t>do not see the commitment to a particular hub as surviving a change in the political weather.</w:t>
      </w:r>
    </w:p>
    <w:p w:rsidR="0086356A" w:rsidRPr="001A51D5" w:rsidP="00853BA4">
      <w:pPr>
        <w:pStyle w:val="Question"/>
      </w:pPr>
      <w:sdt>
        <w:sdtPr>
          <w:alias w:val="Member"/>
          <w:tag w:val="&lt;Member mnisId='1554' dodsId='31575'&gt;"/>
          <w:id w:val="-822656984"/>
          <w:placeholder>
            <w:docPart w:val="849D38E3C73E4089A4832D9BD909E989"/>
          </w:placeholder>
          <w:richText/>
        </w:sdtPr>
        <w:sdtContent>
          <w:r w:rsidRPr="001A51D5" w:rsidR="00853BA4">
            <w:rPr>
              <w:b/>
            </w:rPr>
            <w:t>Chair:</w:t>
          </w:r>
        </w:sdtContent>
      </w:sdt>
      <w:r w:rsidRPr="001A51D5" w:rsidR="00853BA4">
        <w:t xml:space="preserve"> You would </w:t>
      </w:r>
      <w:r w:rsidRPr="001A51D5">
        <w:t xml:space="preserve">like </w:t>
      </w:r>
      <w:r w:rsidRPr="001A51D5" w:rsidR="00853BA4">
        <w:t xml:space="preserve">a </w:t>
      </w:r>
      <w:r w:rsidRPr="001A51D5">
        <w:t>long-term focus on particular clusters and capabilities.</w:t>
      </w:r>
      <w:r w:rsidRPr="001A51D5" w:rsidR="00853BA4">
        <w:t xml:space="preserve"> </w:t>
      </w:r>
      <w:r w:rsidRPr="001A51D5">
        <w:t xml:space="preserve">Does anyone want to add anything different to that? </w:t>
      </w:r>
      <w:r w:rsidRPr="001A51D5" w:rsidR="00853BA4">
        <w:t>Do you have e</w:t>
      </w:r>
      <w:r w:rsidRPr="001A51D5">
        <w:t xml:space="preserve">xamples </w:t>
      </w:r>
      <w:r w:rsidRPr="001A51D5" w:rsidR="00B62DB8">
        <w:t xml:space="preserve">of </w:t>
      </w:r>
      <w:r w:rsidRPr="001A51D5">
        <w:t>things that have worked in other OECD countries</w:t>
      </w:r>
      <w:r w:rsidRPr="001A51D5" w:rsidR="00853BA4">
        <w:t xml:space="preserve">? Marcus, you are nodding your head. </w:t>
      </w:r>
    </w:p>
    <w:p w:rsidR="00853BA4" w:rsidRPr="001A51D5" w:rsidP="0086356A">
      <w:pPr>
        <w:pStyle w:val="Answer"/>
      </w:pPr>
      <w:sdt>
        <w:sdtPr>
          <w:rPr>
            <w:i/>
            <w:iCs/>
          </w:rPr>
          <w:alias w:val="Witness"/>
          <w:id w:val="-981470014"/>
          <w:placeholder>
            <w:docPart w:val="CBBAA369013A41288D640CD17B20D7BA"/>
          </w:placeholder>
          <w:richText/>
        </w:sdtPr>
        <w:sdtContent>
          <w:r w:rsidRPr="001A51D5">
            <w:rPr>
              <w:b/>
              <w:i/>
              <w:iCs/>
            </w:rPr>
            <w:t>Marcus Johns:</w:t>
          </w:r>
        </w:sdtContent>
      </w:sdt>
      <w:r w:rsidRPr="001A51D5">
        <w:t xml:space="preserve"> W</w:t>
      </w:r>
      <w:r w:rsidRPr="001A51D5" w:rsidR="0086356A">
        <w:t>hen we have done international comparisons through th</w:t>
      </w:r>
      <w:r w:rsidRPr="001A51D5">
        <w:t>e</w:t>
      </w:r>
      <w:r w:rsidRPr="001A51D5" w:rsidR="0086356A">
        <w:t xml:space="preserve"> research that I mentioned</w:t>
      </w:r>
      <w:r w:rsidRPr="001A51D5">
        <w:t xml:space="preserve">, we </w:t>
      </w:r>
      <w:r w:rsidRPr="001A51D5" w:rsidR="002D565D">
        <w:t xml:space="preserve">have </w:t>
      </w:r>
      <w:r w:rsidRPr="001A51D5" w:rsidR="0086356A">
        <w:t>also looked at the central</w:t>
      </w:r>
      <w:r w:rsidRPr="001A51D5" w:rsidR="00824904">
        <w:t>is</w:t>
      </w:r>
      <w:r w:rsidRPr="001A51D5" w:rsidR="0086356A">
        <w:t>ation of power</w:t>
      </w:r>
      <w:r w:rsidRPr="001A51D5">
        <w:t xml:space="preserve">. We </w:t>
      </w:r>
      <w:r w:rsidRPr="001A51D5" w:rsidR="0086356A">
        <w:t>find that the UK is also the most central</w:t>
      </w:r>
      <w:r w:rsidRPr="001A51D5" w:rsidR="00824904">
        <w:t>is</w:t>
      </w:r>
      <w:r w:rsidRPr="001A51D5" w:rsidR="0086356A">
        <w:t xml:space="preserve">ed country of </w:t>
      </w:r>
      <w:r w:rsidRPr="001A51D5">
        <w:t xml:space="preserve">the </w:t>
      </w:r>
      <w:r w:rsidRPr="001A51D5" w:rsidR="0086356A">
        <w:t xml:space="preserve">comparable countries in the OECD, </w:t>
      </w:r>
      <w:r w:rsidRPr="001A51D5">
        <w:t xml:space="preserve">those </w:t>
      </w:r>
      <w:r w:rsidRPr="001A51D5" w:rsidR="002D565D">
        <w:t xml:space="preserve">countries </w:t>
      </w:r>
      <w:r w:rsidRPr="001A51D5">
        <w:t xml:space="preserve">that are </w:t>
      </w:r>
      <w:r w:rsidRPr="001A51D5" w:rsidR="0086356A">
        <w:t>similar in terms of our population size.</w:t>
      </w:r>
    </w:p>
    <w:p w:rsidR="0086356A" w:rsidRPr="001A51D5" w:rsidP="0086356A">
      <w:pPr>
        <w:pStyle w:val="Answer"/>
      </w:pPr>
      <w:r w:rsidRPr="001A51D5">
        <w:t>T</w:t>
      </w:r>
      <w:r w:rsidRPr="001A51D5" w:rsidR="00B91049">
        <w:t>hat is</w:t>
      </w:r>
      <w:r w:rsidRPr="001A51D5">
        <w:t xml:space="preserve"> one of the main reasons we have not seen significant progress on some of these embedded and structural inequalities</w:t>
      </w:r>
      <w:r w:rsidRPr="001A51D5">
        <w:t xml:space="preserve">. We have tried to </w:t>
      </w:r>
      <w:r w:rsidRPr="001A51D5">
        <w:t>marsha</w:t>
      </w:r>
      <w:r w:rsidRPr="001A51D5">
        <w:t>l this</w:t>
      </w:r>
      <w:r w:rsidRPr="001A51D5">
        <w:t xml:space="preserve"> from the </w:t>
      </w:r>
      <w:r w:rsidRPr="001A51D5">
        <w:t>centre</w:t>
      </w:r>
      <w:r w:rsidRPr="001A51D5">
        <w:t>, whereas other countries that have done this more successfully are d</w:t>
      </w:r>
      <w:r w:rsidRPr="001A51D5">
        <w:t>e</w:t>
      </w:r>
      <w:r w:rsidRPr="001A51D5">
        <w:t xml:space="preserve">volving these sorts of things. They are </w:t>
      </w:r>
      <w:r w:rsidRPr="001A51D5">
        <w:t>d</w:t>
      </w:r>
      <w:r w:rsidRPr="001A51D5">
        <w:t>evolving the powers that allow for local policy integration</w:t>
      </w:r>
      <w:r w:rsidRPr="001A51D5">
        <w:t xml:space="preserve"> and the addressing of </w:t>
      </w:r>
      <w:r w:rsidRPr="001A51D5">
        <w:t>discrete local barriers.</w:t>
      </w:r>
    </w:p>
    <w:p w:rsidR="002D565D" w:rsidRPr="001A51D5" w:rsidP="0086356A">
      <w:pPr>
        <w:pStyle w:val="Answer"/>
      </w:pPr>
      <w:r w:rsidRPr="001A51D5">
        <w:t>T</w:t>
      </w:r>
      <w:r w:rsidRPr="001A51D5" w:rsidR="0086356A">
        <w:t>he second thing we see, similar to Simon</w:t>
      </w:r>
      <w:r w:rsidRPr="001A51D5" w:rsidR="00EF693F">
        <w:t>’</w:t>
      </w:r>
      <w:r w:rsidRPr="001A51D5" w:rsidR="0086356A">
        <w:t xml:space="preserve">s point, is long-term sustained investment at scale that survives political change and is prevalent throughout the business cycle. </w:t>
      </w:r>
    </w:p>
    <w:p w:rsidR="002D565D" w:rsidRPr="001A51D5" w:rsidP="00EE4ADA">
      <w:pPr>
        <w:pStyle w:val="Question"/>
      </w:pPr>
      <w:sdt>
        <w:sdtPr>
          <w:alias w:val="Member"/>
          <w:tag w:val="&lt;Member mnisId='1554' dodsId='31575'&gt;"/>
          <w:id w:val="-2126067876"/>
          <w:placeholder>
            <w:docPart w:val="27BBC5CED8D84DF6B369BD7FC55A7535"/>
          </w:placeholder>
          <w:richText/>
        </w:sdtPr>
        <w:sdtContent>
          <w:r w:rsidRPr="001A51D5">
            <w:rPr>
              <w:b/>
            </w:rPr>
            <w:t>Chair:</w:t>
          </w:r>
        </w:sdtContent>
      </w:sdt>
      <w:r w:rsidRPr="001A51D5">
        <w:t xml:space="preserve"> W</w:t>
      </w:r>
      <w:r w:rsidRPr="001A51D5" w:rsidR="0086356A">
        <w:t xml:space="preserve">hen you say </w:t>
      </w:r>
      <w:r w:rsidRPr="001A51D5">
        <w:t>“</w:t>
      </w:r>
      <w:r w:rsidRPr="001A51D5" w:rsidR="0086356A">
        <w:t>investment</w:t>
      </w:r>
      <w:r w:rsidRPr="001A51D5">
        <w:t>”</w:t>
      </w:r>
      <w:r w:rsidRPr="001A51D5" w:rsidR="0086356A">
        <w:t xml:space="preserve">, </w:t>
      </w:r>
      <w:r w:rsidRPr="001A51D5">
        <w:t xml:space="preserve">do </w:t>
      </w:r>
      <w:r w:rsidRPr="001A51D5" w:rsidR="0086356A">
        <w:t>you mean state</w:t>
      </w:r>
      <w:r w:rsidRPr="001A51D5">
        <w:t xml:space="preserve"> funding?</w:t>
      </w:r>
    </w:p>
    <w:p w:rsidR="00B8027C" w:rsidRPr="001A51D5" w:rsidP="0086356A">
      <w:pPr>
        <w:pStyle w:val="Answer"/>
      </w:pPr>
      <w:sdt>
        <w:sdtPr>
          <w:rPr>
            <w:i/>
            <w:iCs/>
          </w:rPr>
          <w:alias w:val="Witness"/>
          <w:id w:val="-467203746"/>
          <w:placeholder>
            <w:docPart w:val="F2DE9BA54307449CABE059B296E95189"/>
          </w:placeholder>
          <w:richText/>
        </w:sdtPr>
        <w:sdtContent>
          <w:r w:rsidRPr="001A51D5" w:rsidR="00EE4ADA">
            <w:rPr>
              <w:b/>
              <w:i/>
              <w:iCs/>
            </w:rPr>
            <w:t>Marcus Johns:</w:t>
          </w:r>
        </w:sdtContent>
      </w:sdt>
      <w:r w:rsidRPr="001A51D5" w:rsidR="00EE4ADA">
        <w:t xml:space="preserve"> </w:t>
      </w:r>
      <w:r w:rsidRPr="001A51D5" w:rsidR="0086356A">
        <w:t xml:space="preserve">We find </w:t>
      </w:r>
      <w:r w:rsidRPr="001A51D5" w:rsidR="00EE4ADA">
        <w:t xml:space="preserve">that </w:t>
      </w:r>
      <w:r w:rsidRPr="001A51D5" w:rsidR="0086356A">
        <w:t>both public and private investment is significantly higher in countries that have more successfully leve</w:t>
      </w:r>
      <w:r w:rsidRPr="001A51D5" w:rsidR="00EE4ADA">
        <w:t>l</w:t>
      </w:r>
      <w:r w:rsidRPr="001A51D5" w:rsidR="0086356A">
        <w:t xml:space="preserve">led up than it is in the UK. </w:t>
      </w:r>
      <w:r w:rsidRPr="001A51D5" w:rsidR="00EE4ADA">
        <w:t>W</w:t>
      </w:r>
      <w:r w:rsidRPr="001A51D5" w:rsidR="0086356A">
        <w:t>hen we looked at the rank</w:t>
      </w:r>
      <w:r w:rsidRPr="001A51D5" w:rsidR="00EE4ADA">
        <w:t>ing</w:t>
      </w:r>
      <w:r w:rsidRPr="001A51D5" w:rsidR="00571ACA">
        <w:t>s</w:t>
      </w:r>
      <w:r w:rsidRPr="001A51D5" w:rsidR="00EE4ADA">
        <w:t xml:space="preserve"> this year, </w:t>
      </w:r>
      <w:r w:rsidRPr="001A51D5" w:rsidR="0086356A">
        <w:t xml:space="preserve">if the </w:t>
      </w:r>
      <w:r w:rsidRPr="001A51D5">
        <w:t>n</w:t>
      </w:r>
      <w:r w:rsidRPr="001A51D5" w:rsidR="0086356A">
        <w:t xml:space="preserve">orth was a </w:t>
      </w:r>
      <w:r w:rsidRPr="001A51D5" w:rsidR="0086356A">
        <w:t>country</w:t>
      </w:r>
      <w:r w:rsidRPr="001A51D5" w:rsidR="0086356A">
        <w:t xml:space="preserve"> it would have been </w:t>
      </w:r>
      <w:r w:rsidRPr="001A51D5" w:rsidR="00571ACA">
        <w:t xml:space="preserve">above </w:t>
      </w:r>
      <w:r w:rsidRPr="001A51D5" w:rsidR="0086356A">
        <w:t>only Greece</w:t>
      </w:r>
      <w:r w:rsidRPr="001A51D5">
        <w:t>. T</w:t>
      </w:r>
      <w:r w:rsidRPr="001A51D5" w:rsidR="0086356A">
        <w:t>he UK overall was at the very bottom of that list in terms of total public and private investment</w:t>
      </w:r>
      <w:r w:rsidRPr="001A51D5">
        <w:t>.</w:t>
      </w:r>
    </w:p>
    <w:p w:rsidR="00B8027C" w:rsidRPr="001A51D5" w:rsidP="0086356A">
      <w:pPr>
        <w:pStyle w:val="Answer"/>
      </w:pPr>
      <w:r w:rsidRPr="001A51D5">
        <w:t xml:space="preserve">When </w:t>
      </w:r>
      <w:r w:rsidRPr="001A51D5" w:rsidR="0086356A">
        <w:t xml:space="preserve">we look at places like Germany and the steps </w:t>
      </w:r>
      <w:r w:rsidRPr="001A51D5" w:rsidR="00571ACA">
        <w:t>it has</w:t>
      </w:r>
      <w:r w:rsidRPr="001A51D5" w:rsidR="0086356A">
        <w:t xml:space="preserve"> taken, state investment </w:t>
      </w:r>
      <w:r w:rsidRPr="001A51D5">
        <w:t xml:space="preserve">has </w:t>
      </w:r>
      <w:r w:rsidRPr="001A51D5" w:rsidR="0086356A">
        <w:t>led</w:t>
      </w:r>
      <w:r w:rsidRPr="001A51D5">
        <w:t xml:space="preserve"> this</w:t>
      </w:r>
      <w:r w:rsidRPr="001A51D5" w:rsidR="0086356A">
        <w:t xml:space="preserve"> in some ways, particularly devolved investment to the regional governments to invest</w:t>
      </w:r>
      <w:r w:rsidRPr="001A51D5">
        <w:t xml:space="preserve"> in levelling</w:t>
      </w:r>
      <w:r w:rsidRPr="001A51D5" w:rsidR="00571ACA">
        <w:t>-</w:t>
      </w:r>
      <w:r w:rsidRPr="001A51D5" w:rsidR="0086356A">
        <w:t>up</w:t>
      </w:r>
      <w:r w:rsidRPr="001A51D5">
        <w:t>-</w:t>
      </w:r>
      <w:r w:rsidRPr="001A51D5" w:rsidR="0086356A">
        <w:t>type activities</w:t>
      </w:r>
      <w:r w:rsidRPr="001A51D5">
        <w:t xml:space="preserve">, but that has </w:t>
      </w:r>
      <w:r w:rsidRPr="001A51D5" w:rsidR="0086356A">
        <w:t xml:space="preserve">also then crowded in private investment. </w:t>
      </w:r>
      <w:r w:rsidRPr="001A51D5" w:rsidR="00824904">
        <w:t xml:space="preserve">It </w:t>
      </w:r>
      <w:r w:rsidRPr="001A51D5">
        <w:t>has</w:t>
      </w:r>
      <w:r w:rsidRPr="001A51D5" w:rsidR="0086356A">
        <w:t xml:space="preserve"> put the underpinning infrastructure in place that then attracts further investment from the private sector. </w:t>
      </w:r>
      <w:r w:rsidRPr="001A51D5" w:rsidR="00B91049">
        <w:t>That is</w:t>
      </w:r>
      <w:r w:rsidRPr="001A51D5" w:rsidR="0086356A">
        <w:t xml:space="preserve"> something </w:t>
      </w:r>
      <w:r w:rsidRPr="001A51D5" w:rsidR="00B91049">
        <w:t>that is</w:t>
      </w:r>
      <w:r w:rsidRPr="001A51D5" w:rsidR="0086356A">
        <w:t xml:space="preserve"> happening well internationally</w:t>
      </w:r>
      <w:r w:rsidRPr="001A51D5">
        <w:t xml:space="preserve"> but </w:t>
      </w:r>
      <w:r w:rsidRPr="001A51D5" w:rsidR="0086356A">
        <w:t xml:space="preserve">is not happening to the same extent in regions in the UK. </w:t>
      </w:r>
    </w:p>
    <w:p w:rsidR="0086356A" w:rsidRPr="001A51D5" w:rsidP="0086356A">
      <w:pPr>
        <w:pStyle w:val="Answer"/>
      </w:pPr>
      <w:sdt>
        <w:sdtPr>
          <w:rPr>
            <w:i/>
            <w:iCs/>
          </w:rPr>
          <w:alias w:val="Witness"/>
          <w:id w:val="-1400503323"/>
          <w:placeholder>
            <w:docPart w:val="A778B93860C2428F97F121F09C78AD1B"/>
          </w:placeholder>
          <w:richText/>
        </w:sdtPr>
        <w:sdtContent>
          <w:r w:rsidRPr="001A51D5" w:rsidR="00B8027C">
            <w:rPr>
              <w:b/>
              <w:i/>
              <w:iCs/>
            </w:rPr>
            <w:t>Andrew Carter:</w:t>
          </w:r>
        </w:sdtContent>
      </w:sdt>
      <w:r w:rsidRPr="001A51D5" w:rsidR="00B8027C">
        <w:t xml:space="preserve"> I have two thoughts on that. First, </w:t>
      </w:r>
      <w:r w:rsidRPr="001A51D5" w:rsidR="00CC044E">
        <w:t xml:space="preserve">some </w:t>
      </w:r>
      <w:r w:rsidRPr="001A51D5">
        <w:t>countries have a deliberate approach</w:t>
      </w:r>
      <w:r w:rsidRPr="001A51D5" w:rsidR="00B8027C">
        <w:t xml:space="preserve">, </w:t>
      </w:r>
      <w:r w:rsidRPr="001A51D5" w:rsidR="00CC044E">
        <w:t xml:space="preserve">where </w:t>
      </w:r>
      <w:r w:rsidRPr="001A51D5">
        <w:t xml:space="preserve">the Government </w:t>
      </w:r>
      <w:r w:rsidRPr="001A51D5" w:rsidR="00B8027C">
        <w:t xml:space="preserve">are </w:t>
      </w:r>
      <w:r w:rsidRPr="001A51D5">
        <w:t>support</w:t>
      </w:r>
      <w:r w:rsidRPr="001A51D5" w:rsidR="00B8027C">
        <w:t xml:space="preserve">ing </w:t>
      </w:r>
      <w:r w:rsidRPr="001A51D5">
        <w:t>places to adapt to the new economy</w:t>
      </w:r>
      <w:r w:rsidRPr="001A51D5" w:rsidR="00CC044E">
        <w:t xml:space="preserve">. They </w:t>
      </w:r>
      <w:r w:rsidRPr="001A51D5">
        <w:t>are very deliberately thinking about new economies and particularly</w:t>
      </w:r>
      <w:r w:rsidRPr="001A51D5" w:rsidR="00CC044E">
        <w:t xml:space="preserve">, </w:t>
      </w:r>
      <w:r w:rsidRPr="001A51D5">
        <w:t>in a sense</w:t>
      </w:r>
      <w:r w:rsidRPr="001A51D5" w:rsidR="00CC044E">
        <w:t xml:space="preserve">, how </w:t>
      </w:r>
      <w:r w:rsidRPr="001A51D5">
        <w:t>cities adapt and evolve from what they previously were, which was heavy manufacturing, into services</w:t>
      </w:r>
      <w:r w:rsidRPr="001A51D5" w:rsidR="00CC044E">
        <w:t>-</w:t>
      </w:r>
      <w:r w:rsidRPr="001A51D5">
        <w:t xml:space="preserve">oriented activities. </w:t>
      </w:r>
      <w:r w:rsidRPr="001A51D5" w:rsidR="00B91049">
        <w:t>That is</w:t>
      </w:r>
      <w:r w:rsidRPr="001A51D5">
        <w:t xml:space="preserve"> the reality of urban areas not only in this country </w:t>
      </w:r>
      <w:r w:rsidRPr="001A51D5" w:rsidR="00CC044E">
        <w:t xml:space="preserve">but </w:t>
      </w:r>
      <w:r w:rsidRPr="001A51D5">
        <w:t>everywhere else.</w:t>
      </w:r>
      <w:r w:rsidRPr="001A51D5" w:rsidR="00CC044E">
        <w:t xml:space="preserve"> </w:t>
      </w:r>
      <w:r w:rsidRPr="001A51D5">
        <w:t>More successful places have made that transition better than others</w:t>
      </w:r>
      <w:r w:rsidRPr="001A51D5" w:rsidR="00CC044E">
        <w:t xml:space="preserve">. As </w:t>
      </w:r>
      <w:r w:rsidRPr="001A51D5">
        <w:t>a country</w:t>
      </w:r>
      <w:r w:rsidRPr="001A51D5" w:rsidR="00CC044E">
        <w:t xml:space="preserve">, we sometimes </w:t>
      </w:r>
      <w:r w:rsidRPr="001A51D5">
        <w:t>prevent some of that adaptability from happening</w:t>
      </w:r>
      <w:r w:rsidRPr="001A51D5" w:rsidR="00CC044E">
        <w:t xml:space="preserve"> </w:t>
      </w:r>
      <w:r w:rsidRPr="001A51D5" w:rsidR="00382D18">
        <w:t xml:space="preserve">by </w:t>
      </w:r>
      <w:r w:rsidRPr="001A51D5">
        <w:t>hark</w:t>
      </w:r>
      <w:r w:rsidRPr="001A51D5" w:rsidR="00CC044E">
        <w:t xml:space="preserve">ing </w:t>
      </w:r>
      <w:r w:rsidRPr="001A51D5">
        <w:t>back to the past.</w:t>
      </w:r>
    </w:p>
    <w:p w:rsidR="0086356A" w:rsidRPr="001A51D5" w:rsidP="0086356A">
      <w:pPr>
        <w:pStyle w:val="Answer"/>
      </w:pPr>
      <w:r w:rsidRPr="001A51D5">
        <w:t xml:space="preserve">Secondly, </w:t>
      </w:r>
      <w:r w:rsidRPr="001A51D5">
        <w:t>we</w:t>
      </w:r>
      <w:r w:rsidRPr="001A51D5" w:rsidR="00B91049">
        <w:t xml:space="preserve"> have</w:t>
      </w:r>
      <w:r w:rsidRPr="001A51D5">
        <w:t xml:space="preserve"> had </w:t>
      </w:r>
      <w:r w:rsidRPr="001A51D5">
        <w:t xml:space="preserve">a </w:t>
      </w:r>
      <w:r w:rsidRPr="001A51D5">
        <w:t xml:space="preserve">set of policies on the land use side that </w:t>
      </w:r>
      <w:r w:rsidRPr="001A51D5">
        <w:t xml:space="preserve">have </w:t>
      </w:r>
      <w:r w:rsidRPr="001A51D5">
        <w:t>deliberately constrained the growth of our urban areas</w:t>
      </w:r>
      <w:r w:rsidRPr="001A51D5">
        <w:t xml:space="preserve">. There have been </w:t>
      </w:r>
      <w:r w:rsidRPr="001A51D5">
        <w:t>many good reasons</w:t>
      </w:r>
      <w:r w:rsidRPr="001A51D5">
        <w:t xml:space="preserve"> for that</w:t>
      </w:r>
      <w:r w:rsidRPr="001A51D5">
        <w:t xml:space="preserve">, but nevertheless the </w:t>
      </w:r>
      <w:r w:rsidRPr="001A51D5">
        <w:t>sum total</w:t>
      </w:r>
      <w:r w:rsidRPr="001A51D5">
        <w:t xml:space="preserve"> of that is </w:t>
      </w:r>
      <w:r w:rsidRPr="001A51D5">
        <w:t xml:space="preserve">that </w:t>
      </w:r>
      <w:r w:rsidRPr="001A51D5">
        <w:t xml:space="preserve">our cities are smaller </w:t>
      </w:r>
      <w:r w:rsidRPr="001A51D5">
        <w:t xml:space="preserve">and </w:t>
      </w:r>
      <w:r w:rsidRPr="001A51D5">
        <w:t>less functional than they would otherwise</w:t>
      </w:r>
      <w:r w:rsidRPr="001A51D5">
        <w:t xml:space="preserve"> be, if </w:t>
      </w:r>
      <w:r w:rsidRPr="001A51D5">
        <w:t xml:space="preserve">we </w:t>
      </w:r>
      <w:r w:rsidRPr="001A51D5">
        <w:t xml:space="preserve">had </w:t>
      </w:r>
      <w:r w:rsidRPr="001A51D5">
        <w:t>take</w:t>
      </w:r>
      <w:r w:rsidRPr="001A51D5">
        <w:t>n</w:t>
      </w:r>
      <w:r w:rsidRPr="001A51D5">
        <w:t xml:space="preserve"> a slightly different approach</w:t>
      </w:r>
      <w:r w:rsidRPr="001A51D5">
        <w:t>. T</w:t>
      </w:r>
      <w:r w:rsidRPr="001A51D5">
        <w:t xml:space="preserve">here are benefits to a constrained growth model, but there are definitely drawbacks as well. </w:t>
      </w:r>
      <w:r w:rsidRPr="001A51D5" w:rsidR="00BF5E3F">
        <w:t>We</w:t>
      </w:r>
      <w:r w:rsidRPr="001A51D5">
        <w:t xml:space="preserve"> need to be mindful of that.</w:t>
      </w:r>
    </w:p>
    <w:p w:rsidR="0086356A" w:rsidRPr="001A51D5" w:rsidP="0086356A">
      <w:pPr>
        <w:pStyle w:val="Answer"/>
      </w:pPr>
      <w:sdt>
        <w:sdtPr>
          <w:rPr>
            <w:i/>
            <w:iCs/>
          </w:rPr>
          <w:alias w:val="Witness"/>
          <w:id w:val="1105855493"/>
          <w:placeholder>
            <w:docPart w:val="3E942D97C7904223839C990ED63467B3"/>
          </w:placeholder>
          <w:richText/>
        </w:sdtPr>
        <w:sdtContent>
          <w:r w:rsidRPr="001A51D5" w:rsidR="00BF5E3F">
            <w:rPr>
              <w:b/>
              <w:i/>
              <w:iCs/>
            </w:rPr>
            <w:t>Jessica Bowles:</w:t>
          </w:r>
        </w:sdtContent>
      </w:sdt>
      <w:r w:rsidRPr="001A51D5" w:rsidR="00BF5E3F">
        <w:t xml:space="preserve"> </w:t>
      </w:r>
      <w:r w:rsidRPr="001A51D5">
        <w:t>I just wanted to pick up a specific</w:t>
      </w:r>
      <w:r w:rsidRPr="001A51D5" w:rsidR="00BF5E3F">
        <w:t xml:space="preserve"> point </w:t>
      </w:r>
      <w:r w:rsidRPr="001A51D5">
        <w:t>around R&amp;D investment</w:t>
      </w:r>
      <w:r w:rsidRPr="001A51D5" w:rsidR="00BF5E3F">
        <w:t xml:space="preserve">. That is </w:t>
      </w:r>
      <w:r w:rsidRPr="001A51D5">
        <w:t>much more evenly spread in Germany, for instance</w:t>
      </w:r>
      <w:r w:rsidRPr="001A51D5" w:rsidR="00BF5E3F">
        <w:t xml:space="preserve">. It is </w:t>
      </w:r>
      <w:r w:rsidRPr="001A51D5">
        <w:t xml:space="preserve">also much more </w:t>
      </w:r>
      <w:r w:rsidRPr="001A51D5" w:rsidR="00BF5E3F">
        <w:t xml:space="preserve">targeted on </w:t>
      </w:r>
      <w:r w:rsidRPr="001A51D5">
        <w:t>near</w:t>
      </w:r>
      <w:r w:rsidRPr="001A51D5" w:rsidR="00BF5E3F">
        <w:t>-</w:t>
      </w:r>
      <w:r w:rsidRPr="001A51D5">
        <w:t xml:space="preserve">market research and </w:t>
      </w:r>
      <w:r w:rsidRPr="001A51D5" w:rsidR="00BF5E3F">
        <w:t xml:space="preserve">the </w:t>
      </w:r>
      <w:r w:rsidRPr="001A51D5">
        <w:t>commercial</w:t>
      </w:r>
      <w:r w:rsidRPr="001A51D5" w:rsidR="00824904">
        <w:t>is</w:t>
      </w:r>
      <w:r w:rsidRPr="001A51D5">
        <w:t>ation of research</w:t>
      </w:r>
      <w:r w:rsidRPr="001A51D5" w:rsidR="00BF5E3F">
        <w:t xml:space="preserve"> and on </w:t>
      </w:r>
      <w:r w:rsidRPr="001A51D5">
        <w:t xml:space="preserve">creating structures and ecosystems within cities and city regions that can harness </w:t>
      </w:r>
      <w:r w:rsidRPr="001A51D5" w:rsidR="00BF5E3F">
        <w:t xml:space="preserve">the </w:t>
      </w:r>
      <w:r w:rsidRPr="001A51D5">
        <w:t xml:space="preserve">IP and innovation </w:t>
      </w:r>
      <w:r w:rsidRPr="001A51D5" w:rsidR="00B91049">
        <w:t>that is</w:t>
      </w:r>
      <w:r w:rsidRPr="001A51D5">
        <w:t xml:space="preserve"> happening in those areas and keep it within the country rather than having the great ideas and research coming out </w:t>
      </w:r>
      <w:r w:rsidRPr="001A51D5" w:rsidR="001D14F6">
        <w:t xml:space="preserve">of </w:t>
      </w:r>
      <w:r w:rsidRPr="001A51D5">
        <w:t>universities and going overseas.</w:t>
      </w:r>
    </w:p>
    <w:p w:rsidR="0086356A" w:rsidRPr="001A51D5" w:rsidP="0086356A">
      <w:pPr>
        <w:pStyle w:val="Answer"/>
      </w:pPr>
      <w:r w:rsidRPr="001A51D5">
        <w:t xml:space="preserve">We </w:t>
      </w:r>
      <w:r w:rsidRPr="001A51D5" w:rsidR="00B91049">
        <w:t>have</w:t>
      </w:r>
      <w:r w:rsidRPr="001A51D5">
        <w:t xml:space="preserve"> been doing quite a bit of work in Greater Manchester to look at how you strengthen that ecosystem so that R&amp;D investment, </w:t>
      </w:r>
      <w:r w:rsidRPr="001A51D5" w:rsidR="00731752">
        <w:t xml:space="preserve">in </w:t>
      </w:r>
      <w:r w:rsidRPr="001A51D5">
        <w:t xml:space="preserve">both </w:t>
      </w:r>
      <w:r w:rsidRPr="001A51D5" w:rsidR="00731752">
        <w:t xml:space="preserve">the </w:t>
      </w:r>
      <w:r w:rsidRPr="001A51D5">
        <w:t xml:space="preserve">public sector and </w:t>
      </w:r>
      <w:r w:rsidRPr="001A51D5" w:rsidR="00731752">
        <w:t xml:space="preserve">the </w:t>
      </w:r>
      <w:r w:rsidRPr="001A51D5">
        <w:t>private sector, is really generating what it can within the</w:t>
      </w:r>
      <w:r w:rsidRPr="001A51D5">
        <w:t xml:space="preserve"> city region and</w:t>
      </w:r>
      <w:r w:rsidRPr="001A51D5">
        <w:t xml:space="preserve"> across the </w:t>
      </w:r>
      <w:r w:rsidRPr="001A51D5">
        <w:t>north</w:t>
      </w:r>
      <w:r w:rsidRPr="001A51D5">
        <w:t>.</w:t>
      </w:r>
    </w:p>
    <w:p w:rsidR="0086356A" w:rsidRPr="001A51D5" w:rsidP="001D14F6">
      <w:pPr>
        <w:pStyle w:val="Question"/>
      </w:pPr>
      <w:sdt>
        <w:sdtPr>
          <w:alias w:val="Member"/>
          <w:tag w:val="&lt;Member mnisId='1559' dodsId='31686'&gt;"/>
          <w:id w:val="-1553149114"/>
          <w:placeholder>
            <w:docPart w:val="F21AAAB163C74313883CACCA78EA4FD4"/>
          </w:placeholder>
          <w:richText/>
        </w:sdtPr>
        <w:sdtContent>
          <w:r w:rsidRPr="001A51D5" w:rsidR="001D14F6">
            <w:rPr>
              <w:b/>
            </w:rPr>
            <w:t>Sir James Duddridge:</w:t>
          </w:r>
        </w:sdtContent>
      </w:sdt>
      <w:r w:rsidRPr="001A51D5" w:rsidR="001D14F6">
        <w:t xml:space="preserve"> Can I just check in on </w:t>
      </w:r>
      <w:r w:rsidRPr="001A51D5">
        <w:t>this concept of central</w:t>
      </w:r>
      <w:r w:rsidRPr="001A51D5" w:rsidR="00824904">
        <w:t>is</w:t>
      </w:r>
      <w:r w:rsidRPr="001A51D5">
        <w:t>ation and decentral</w:t>
      </w:r>
      <w:r w:rsidRPr="001A51D5" w:rsidR="00824904">
        <w:t>is</w:t>
      </w:r>
      <w:r w:rsidRPr="001A51D5">
        <w:t>ation</w:t>
      </w:r>
      <w:r w:rsidRPr="001A51D5" w:rsidR="001D14F6">
        <w:t xml:space="preserve">? It strikes me that, in the </w:t>
      </w:r>
      <w:r w:rsidRPr="001A51D5">
        <w:t>UK</w:t>
      </w:r>
      <w:r w:rsidRPr="001A51D5" w:rsidR="001D14F6">
        <w:t xml:space="preserve">, </w:t>
      </w:r>
      <w:r w:rsidRPr="001A51D5">
        <w:t>we</w:t>
      </w:r>
      <w:r w:rsidRPr="001A51D5" w:rsidR="00B91049">
        <w:t xml:space="preserve"> </w:t>
      </w:r>
      <w:r w:rsidRPr="001A51D5" w:rsidR="001D14F6">
        <w:t xml:space="preserve">are </w:t>
      </w:r>
      <w:r w:rsidRPr="001A51D5">
        <w:t>central</w:t>
      </w:r>
      <w:r w:rsidRPr="001A51D5" w:rsidR="00824904">
        <w:t>is</w:t>
      </w:r>
      <w:r w:rsidRPr="001A51D5">
        <w:t xml:space="preserve">ed and </w:t>
      </w:r>
      <w:r w:rsidRPr="001A51D5" w:rsidR="001D14F6">
        <w:t xml:space="preserve">then </w:t>
      </w:r>
      <w:r w:rsidRPr="001A51D5">
        <w:t xml:space="preserve">we are </w:t>
      </w:r>
      <w:r w:rsidRPr="001A51D5" w:rsidR="001D14F6">
        <w:t>devolving</w:t>
      </w:r>
      <w:r w:rsidRPr="001A51D5">
        <w:t>. In some of the OECD countries you are mentioning</w:t>
      </w:r>
      <w:r w:rsidRPr="001A51D5" w:rsidR="001D14F6">
        <w:t xml:space="preserve">, </w:t>
      </w:r>
      <w:r w:rsidRPr="001A51D5">
        <w:t>they</w:t>
      </w:r>
      <w:r w:rsidRPr="001A51D5" w:rsidR="00B91049">
        <w:t xml:space="preserve"> have</w:t>
      </w:r>
      <w:r w:rsidRPr="001A51D5">
        <w:t xml:space="preserve"> always been dev</w:t>
      </w:r>
      <w:r w:rsidRPr="001A51D5" w:rsidR="001D14F6">
        <w:t>olved</w:t>
      </w:r>
      <w:r w:rsidRPr="001A51D5">
        <w:t xml:space="preserve">, whether </w:t>
      </w:r>
      <w:r w:rsidRPr="001A51D5" w:rsidR="00824904">
        <w:t>it is</w:t>
      </w:r>
      <w:r w:rsidRPr="001A51D5">
        <w:t xml:space="preserve"> </w:t>
      </w:r>
      <w:r w:rsidRPr="001A51D5" w:rsidR="001D14F6">
        <w:t xml:space="preserve">the </w:t>
      </w:r>
      <w:r w:rsidRPr="001A51D5">
        <w:t>L</w:t>
      </w:r>
      <w:r w:rsidRPr="001A51D5" w:rsidR="001D14F6">
        <w:t>ä</w:t>
      </w:r>
      <w:r w:rsidRPr="001A51D5">
        <w:t xml:space="preserve">nder in Germany or </w:t>
      </w:r>
      <w:r w:rsidRPr="001A51D5" w:rsidR="001D14F6">
        <w:t xml:space="preserve">the </w:t>
      </w:r>
      <w:r w:rsidRPr="001A51D5">
        <w:t>French</w:t>
      </w:r>
      <w:r w:rsidRPr="001A51D5" w:rsidR="001D14F6">
        <w:t xml:space="preserve"> </w:t>
      </w:r>
      <w:r w:rsidRPr="001A51D5" w:rsidR="00571ACA">
        <w:t>mayoralty</w:t>
      </w:r>
      <w:r w:rsidRPr="001A51D5">
        <w:t>.</w:t>
      </w:r>
      <w:r w:rsidRPr="001A51D5" w:rsidR="00DC6629">
        <w:t xml:space="preserve"> </w:t>
      </w:r>
      <w:r w:rsidRPr="001A51D5">
        <w:t>I am sure there are other examples. Are there any good OECD examples where they have central</w:t>
      </w:r>
      <w:r w:rsidRPr="001A51D5" w:rsidR="00824904">
        <w:t>is</w:t>
      </w:r>
      <w:r w:rsidRPr="001A51D5">
        <w:t xml:space="preserve">ed and successfully </w:t>
      </w:r>
      <w:r w:rsidRPr="001A51D5" w:rsidR="00DC6629">
        <w:t>reseeded</w:t>
      </w:r>
      <w:r w:rsidRPr="001A51D5" w:rsidR="00DF357E">
        <w:t>—</w:t>
      </w:r>
      <w:r w:rsidRPr="001A51D5">
        <w:t>whatever you call it</w:t>
      </w:r>
      <w:r w:rsidRPr="001A51D5" w:rsidR="00DF357E">
        <w:t>—</w:t>
      </w:r>
      <w:r w:rsidRPr="001A51D5">
        <w:t xml:space="preserve">local government </w:t>
      </w:r>
      <w:r w:rsidRPr="001A51D5" w:rsidR="00DC6629">
        <w:t xml:space="preserve">or </w:t>
      </w:r>
      <w:r w:rsidRPr="001A51D5">
        <w:t>regions?</w:t>
      </w:r>
    </w:p>
    <w:p w:rsidR="00BD2130" w:rsidRPr="001A51D5" w:rsidP="0086356A">
      <w:pPr>
        <w:pStyle w:val="Answer"/>
      </w:pPr>
      <w:sdt>
        <w:sdtPr>
          <w:rPr>
            <w:i/>
            <w:iCs/>
          </w:rPr>
          <w:alias w:val="Witness"/>
          <w:id w:val="698288957"/>
          <w:placeholder>
            <w:docPart w:val="10705BC1AA244F1D9B1C60BC1B67B0F1"/>
          </w:placeholder>
          <w:richText/>
        </w:sdtPr>
        <w:sdtContent>
          <w:r w:rsidRPr="001A51D5" w:rsidR="00DC6629">
            <w:rPr>
              <w:b/>
              <w:i/>
              <w:iCs/>
            </w:rPr>
            <w:t>Andrew Carter:</w:t>
          </w:r>
        </w:sdtContent>
      </w:sdt>
      <w:r w:rsidRPr="001A51D5" w:rsidR="00DC6629">
        <w:t xml:space="preserve"> N</w:t>
      </w:r>
      <w:r w:rsidRPr="001A51D5" w:rsidR="0086356A">
        <w:t>one of this is perfect</w:t>
      </w:r>
      <w:r w:rsidRPr="001A51D5" w:rsidR="003E5C7A">
        <w:t>. Y</w:t>
      </w:r>
      <w:r w:rsidRPr="001A51D5" w:rsidR="0086356A">
        <w:t>ou are right</w:t>
      </w:r>
      <w:r w:rsidRPr="001A51D5" w:rsidR="003E5C7A">
        <w:t>. T</w:t>
      </w:r>
      <w:r w:rsidRPr="001A51D5" w:rsidR="0086356A">
        <w:t>hat is a really important distinction to make</w:t>
      </w:r>
      <w:r w:rsidRPr="001A51D5" w:rsidR="003E5C7A">
        <w:t>. I</w:t>
      </w:r>
      <w:r w:rsidRPr="001A51D5" w:rsidR="0086356A">
        <w:t>n many respects</w:t>
      </w:r>
      <w:r w:rsidRPr="001A51D5" w:rsidR="00453C18">
        <w:t>,</w:t>
      </w:r>
      <w:r w:rsidRPr="001A51D5" w:rsidR="0086356A">
        <w:t xml:space="preserve"> when we look for examples, we are essentially describing steady states</w:t>
      </w:r>
      <w:r w:rsidRPr="001A51D5" w:rsidR="00453C18">
        <w:t xml:space="preserve">, </w:t>
      </w:r>
      <w:r w:rsidRPr="001A51D5" w:rsidR="0086356A">
        <w:t xml:space="preserve">in the sense </w:t>
      </w:r>
      <w:r w:rsidRPr="001A51D5" w:rsidR="00453C18">
        <w:t xml:space="preserve">that </w:t>
      </w:r>
      <w:r w:rsidRPr="001A51D5" w:rsidR="0086356A">
        <w:t>they</w:t>
      </w:r>
      <w:r w:rsidRPr="001A51D5" w:rsidR="00B91049">
        <w:t xml:space="preserve"> have</w:t>
      </w:r>
      <w:r w:rsidRPr="001A51D5" w:rsidR="0086356A">
        <w:t xml:space="preserve"> always been like that</w:t>
      </w:r>
      <w:r w:rsidRPr="001A51D5" w:rsidR="00DF357E">
        <w:t>,</w:t>
      </w:r>
      <w:r w:rsidRPr="001A51D5" w:rsidR="0086356A">
        <w:t xml:space="preserve"> to varying degrees.</w:t>
      </w:r>
    </w:p>
    <w:p w:rsidR="00BD2130" w:rsidRPr="001A51D5" w:rsidP="0086356A">
      <w:pPr>
        <w:pStyle w:val="Answer"/>
      </w:pPr>
      <w:r w:rsidRPr="001A51D5">
        <w:t xml:space="preserve">What </w:t>
      </w:r>
      <w:r w:rsidRPr="001A51D5" w:rsidR="0086356A">
        <w:t xml:space="preserve">we are trying to do in this </w:t>
      </w:r>
      <w:r w:rsidRPr="001A51D5">
        <w:t xml:space="preserve">country </w:t>
      </w:r>
      <w:r w:rsidRPr="001A51D5" w:rsidR="0086356A">
        <w:t>is go from one system to the other</w:t>
      </w:r>
      <w:r w:rsidRPr="001A51D5">
        <w:t>. I</w:t>
      </w:r>
      <w:r w:rsidRPr="001A51D5" w:rsidR="00824904">
        <w:t>t is</w:t>
      </w:r>
      <w:r w:rsidRPr="001A51D5" w:rsidR="0086356A">
        <w:t xml:space="preserve"> the transition from one system to the other </w:t>
      </w:r>
      <w:r w:rsidRPr="001A51D5">
        <w:t xml:space="preserve">that </w:t>
      </w:r>
      <w:r w:rsidRPr="001A51D5" w:rsidR="0086356A">
        <w:t>is problematic for us.</w:t>
      </w:r>
      <w:r w:rsidRPr="001A51D5">
        <w:t xml:space="preserve"> </w:t>
      </w:r>
      <w:r w:rsidRPr="001A51D5" w:rsidR="0086356A">
        <w:t>Once we get to the end state</w:t>
      </w:r>
      <w:r w:rsidRPr="001A51D5">
        <w:t>,</w:t>
      </w:r>
      <w:r w:rsidRPr="001A51D5" w:rsidR="0086356A">
        <w:t xml:space="preserve"> you can feel comfortable that places will flourish, et</w:t>
      </w:r>
      <w:r w:rsidRPr="001A51D5">
        <w:t xml:space="preserve"> </w:t>
      </w:r>
      <w:r w:rsidRPr="001A51D5" w:rsidR="0086356A">
        <w:t>cetera</w:t>
      </w:r>
      <w:r w:rsidRPr="001A51D5">
        <w:t xml:space="preserve">, </w:t>
      </w:r>
      <w:r w:rsidRPr="001A51D5" w:rsidR="0086356A">
        <w:t xml:space="preserve">but </w:t>
      </w:r>
      <w:r w:rsidRPr="001A51D5">
        <w:t xml:space="preserve">it is difficult to get </w:t>
      </w:r>
      <w:r w:rsidRPr="001A51D5" w:rsidR="0086356A">
        <w:t>from one thing to the next.</w:t>
      </w:r>
    </w:p>
    <w:p w:rsidR="00855BB3" w:rsidRPr="001A51D5" w:rsidP="0086356A">
      <w:pPr>
        <w:pStyle w:val="Answer"/>
      </w:pPr>
      <w:r w:rsidRPr="001A51D5">
        <w:t>T</w:t>
      </w:r>
      <w:r w:rsidRPr="001A51D5" w:rsidR="0086356A">
        <w:t xml:space="preserve">hese are all at the margins, but you </w:t>
      </w:r>
      <w:r w:rsidRPr="001A51D5">
        <w:t xml:space="preserve">do </w:t>
      </w:r>
      <w:r w:rsidRPr="001A51D5" w:rsidR="0086356A">
        <w:t xml:space="preserve">see it in </w:t>
      </w:r>
      <w:r w:rsidRPr="001A51D5">
        <w:t xml:space="preserve">other </w:t>
      </w:r>
      <w:r w:rsidRPr="001A51D5" w:rsidR="0086356A">
        <w:t>place</w:t>
      </w:r>
      <w:r w:rsidRPr="001A51D5">
        <w:t xml:space="preserve">s. In somewhere </w:t>
      </w:r>
      <w:r w:rsidRPr="001A51D5" w:rsidR="0086356A">
        <w:t>like France, they</w:t>
      </w:r>
      <w:r w:rsidRPr="001A51D5" w:rsidR="00B91049">
        <w:t xml:space="preserve"> have</w:t>
      </w:r>
      <w:r w:rsidRPr="001A51D5" w:rsidR="0086356A">
        <w:t xml:space="preserve"> gone from a relatively central</w:t>
      </w:r>
      <w:r w:rsidRPr="001A51D5" w:rsidR="00824904">
        <w:t>is</w:t>
      </w:r>
      <w:r w:rsidRPr="001A51D5" w:rsidR="0086356A">
        <w:t>ed position to a less central</w:t>
      </w:r>
      <w:r w:rsidRPr="001A51D5" w:rsidR="00824904">
        <w:t>is</w:t>
      </w:r>
      <w:r w:rsidRPr="001A51D5" w:rsidR="0086356A">
        <w:t>ed position by empowering localities at different scales.</w:t>
      </w:r>
      <w:r w:rsidRPr="001A51D5">
        <w:t xml:space="preserve"> France is s</w:t>
      </w:r>
      <w:r w:rsidRPr="001A51D5" w:rsidR="0086356A">
        <w:t>till central</w:t>
      </w:r>
      <w:r w:rsidRPr="001A51D5" w:rsidR="00824904">
        <w:t>is</w:t>
      </w:r>
      <w:r w:rsidRPr="001A51D5" w:rsidR="0086356A">
        <w:t>ed</w:t>
      </w:r>
      <w:r w:rsidRPr="001A51D5">
        <w:t xml:space="preserve">, </w:t>
      </w:r>
      <w:r w:rsidRPr="001A51D5" w:rsidR="0086356A">
        <w:t>all things</w:t>
      </w:r>
      <w:r w:rsidRPr="001A51D5">
        <w:t xml:space="preserve"> being equal, but they</w:t>
      </w:r>
      <w:r w:rsidRPr="001A51D5" w:rsidR="0086356A">
        <w:t xml:space="preserve"> have gone through that. Poland is another interest</w:t>
      </w:r>
      <w:r w:rsidRPr="001A51D5">
        <w:t xml:space="preserve">ing </w:t>
      </w:r>
      <w:r w:rsidRPr="001A51D5" w:rsidR="0086356A">
        <w:t>example</w:t>
      </w:r>
      <w:r w:rsidRPr="001A51D5">
        <w:t>. T</w:t>
      </w:r>
      <w:r w:rsidRPr="001A51D5" w:rsidR="0086356A">
        <w:t xml:space="preserve">hrough accession and development, </w:t>
      </w:r>
      <w:r w:rsidRPr="001A51D5">
        <w:t xml:space="preserve">they have </w:t>
      </w:r>
      <w:r w:rsidRPr="001A51D5" w:rsidR="0086356A">
        <w:t>gone through some of this decentral</w:t>
      </w:r>
      <w:r w:rsidRPr="001A51D5" w:rsidR="00824904">
        <w:t>is</w:t>
      </w:r>
      <w:r w:rsidRPr="001A51D5" w:rsidR="0086356A">
        <w:t>ation approach.</w:t>
      </w:r>
    </w:p>
    <w:p w:rsidR="00AD07F7" w:rsidRPr="001A51D5" w:rsidP="0086356A">
      <w:pPr>
        <w:pStyle w:val="Answer"/>
      </w:pPr>
      <w:r w:rsidRPr="001A51D5">
        <w:t xml:space="preserve">There is a </w:t>
      </w:r>
      <w:r w:rsidRPr="001A51D5" w:rsidR="0086356A">
        <w:t xml:space="preserve">particular piece </w:t>
      </w:r>
      <w:r w:rsidRPr="001A51D5">
        <w:t xml:space="preserve">that </w:t>
      </w:r>
      <w:r w:rsidRPr="001A51D5" w:rsidR="0086356A">
        <w:t>we looked at recently</w:t>
      </w:r>
      <w:r w:rsidRPr="001A51D5">
        <w:t xml:space="preserve"> about Ukraine. They are </w:t>
      </w:r>
      <w:r w:rsidRPr="001A51D5" w:rsidR="0086356A">
        <w:t>in the headlines for different reasons now</w:t>
      </w:r>
      <w:r w:rsidRPr="001A51D5">
        <w:t xml:space="preserve">, </w:t>
      </w:r>
      <w:r w:rsidRPr="001A51D5">
        <w:t>but,</w:t>
      </w:r>
      <w:r w:rsidRPr="001A51D5">
        <w:t xml:space="preserve"> </w:t>
      </w:r>
      <w:r w:rsidRPr="001A51D5" w:rsidR="0086356A">
        <w:t xml:space="preserve">preceding the situation </w:t>
      </w:r>
      <w:r w:rsidRPr="001A51D5" w:rsidR="00A27388">
        <w:t xml:space="preserve">in which </w:t>
      </w:r>
      <w:r w:rsidRPr="001A51D5" w:rsidR="00A53DEA">
        <w:t xml:space="preserve">they </w:t>
      </w:r>
      <w:r w:rsidRPr="001A51D5" w:rsidR="0086356A">
        <w:t>find</w:t>
      </w:r>
      <w:r w:rsidRPr="001A51D5" w:rsidR="00A53DEA">
        <w:t xml:space="preserve"> themselves </w:t>
      </w:r>
      <w:r w:rsidRPr="001A51D5" w:rsidR="0086356A">
        <w:t>in, Ukraine went through quite a substantive reformulation of the state</w:t>
      </w:r>
      <w:r w:rsidRPr="001A51D5">
        <w:t xml:space="preserve">. Particularly, they gave </w:t>
      </w:r>
      <w:r w:rsidRPr="001A51D5" w:rsidR="0086356A">
        <w:t>more power</w:t>
      </w:r>
      <w:r w:rsidRPr="001A51D5">
        <w:t xml:space="preserve">, </w:t>
      </w:r>
      <w:r w:rsidRPr="001A51D5" w:rsidR="0086356A">
        <w:t xml:space="preserve">responsibility and authority </w:t>
      </w:r>
      <w:r w:rsidRPr="001A51D5">
        <w:t xml:space="preserve">to </w:t>
      </w:r>
      <w:r w:rsidRPr="001A51D5" w:rsidR="0086356A">
        <w:t>the localities or provinces of Ukraine through their local government system.</w:t>
      </w:r>
    </w:p>
    <w:p w:rsidR="0086356A" w:rsidRPr="001A51D5" w:rsidP="0086356A">
      <w:pPr>
        <w:pStyle w:val="Answer"/>
      </w:pPr>
      <w:r w:rsidRPr="001A51D5">
        <w:t>T</w:t>
      </w:r>
      <w:r w:rsidRPr="001A51D5">
        <w:t xml:space="preserve">here are some examples, but </w:t>
      </w:r>
      <w:r w:rsidRPr="001A51D5">
        <w:t xml:space="preserve">what </w:t>
      </w:r>
      <w:r w:rsidRPr="001A51D5">
        <w:t xml:space="preserve">I </w:t>
      </w:r>
      <w:r w:rsidRPr="001A51D5">
        <w:t xml:space="preserve">would echo or </w:t>
      </w:r>
      <w:r w:rsidRPr="001A51D5">
        <w:t xml:space="preserve">reinforce </w:t>
      </w:r>
      <w:r w:rsidRPr="001A51D5">
        <w:t xml:space="preserve">is that </w:t>
      </w:r>
      <w:r w:rsidRPr="001A51D5">
        <w:t xml:space="preserve">the question you ask is the </w:t>
      </w:r>
      <w:r w:rsidRPr="001A51D5">
        <w:t xml:space="preserve">nub </w:t>
      </w:r>
      <w:r w:rsidRPr="001A51D5">
        <w:t>of it. How do we get from A to B?</w:t>
      </w:r>
      <w:r w:rsidRPr="001A51D5">
        <w:t xml:space="preserve"> </w:t>
      </w:r>
      <w:r w:rsidRPr="001A51D5">
        <w:t xml:space="preserve">We can describe </w:t>
      </w:r>
      <w:r w:rsidRPr="001A51D5">
        <w:t>both, but</w:t>
      </w:r>
      <w:r w:rsidRPr="001A51D5">
        <w:t xml:space="preserve"> going from A to B is a difficult challenge, which involves quite a lot of thinking around </w:t>
      </w:r>
      <w:r w:rsidRPr="001A51D5">
        <w:t xml:space="preserve">trade-offs, </w:t>
      </w:r>
      <w:r w:rsidRPr="001A51D5">
        <w:t>dilemmas and balances.</w:t>
      </w:r>
    </w:p>
    <w:p w:rsidR="00CB381E" w:rsidRPr="001A51D5" w:rsidP="00CB381E">
      <w:pPr>
        <w:pStyle w:val="Question"/>
      </w:pPr>
      <w:sdt>
        <w:sdtPr>
          <w:alias w:val="Member"/>
          <w:tag w:val="&lt;Member mnisId='4645' dodsId='148271'&gt;"/>
          <w:id w:val="1828019820"/>
          <w:placeholder>
            <w:docPart w:val="D440A9F0FCAB45079F113360AC8F496F"/>
          </w:placeholder>
          <w:richText/>
        </w:sdtPr>
        <w:sdtContent>
          <w:r w:rsidRPr="001A51D5" w:rsidR="00AD07F7">
            <w:rPr>
              <w:b/>
            </w:rPr>
            <w:t>Emma Hardy:</w:t>
          </w:r>
        </w:sdtContent>
      </w:sdt>
      <w:r w:rsidRPr="001A51D5" w:rsidR="00AD07F7">
        <w:t xml:space="preserve"> Good morning, everyone. It has been </w:t>
      </w:r>
      <w:r w:rsidRPr="001A51D5" w:rsidR="0086356A">
        <w:t xml:space="preserve">a really interesting session already. I want to ask a bit about social mobility and then about remote working. </w:t>
      </w:r>
      <w:r w:rsidRPr="001A51D5">
        <w:t>T</w:t>
      </w:r>
      <w:r w:rsidRPr="001A51D5" w:rsidR="0086356A">
        <w:t xml:space="preserve">o begin with, is it easier for people to be socially mobile and move up the income ratings if they live in London or </w:t>
      </w:r>
      <w:r w:rsidRPr="001A51D5">
        <w:t xml:space="preserve">other </w:t>
      </w:r>
      <w:r w:rsidRPr="001A51D5" w:rsidR="0086356A">
        <w:t>urban areas</w:t>
      </w:r>
      <w:r w:rsidRPr="001A51D5">
        <w:t xml:space="preserve">? </w:t>
      </w:r>
    </w:p>
    <w:p w:rsidR="000E2D94" w:rsidRPr="001A51D5" w:rsidP="0086356A">
      <w:pPr>
        <w:pStyle w:val="Answer"/>
      </w:pPr>
      <w:sdt>
        <w:sdtPr>
          <w:rPr>
            <w:i/>
            <w:iCs/>
          </w:rPr>
          <w:alias w:val="Witness"/>
          <w:id w:val="-614519337"/>
          <w:placeholder>
            <w:docPart w:val="37B873CCFEFD4A60B0C16BA5A8A52BAA"/>
          </w:placeholder>
          <w:richText/>
        </w:sdtPr>
        <w:sdtContent>
          <w:r w:rsidRPr="001A51D5" w:rsidR="00CB381E">
            <w:rPr>
              <w:b/>
              <w:i/>
              <w:iCs/>
            </w:rPr>
            <w:t>Jessica Bowles:</w:t>
          </w:r>
        </w:sdtContent>
      </w:sdt>
      <w:r w:rsidRPr="001A51D5" w:rsidR="00CB381E">
        <w:t xml:space="preserve"> </w:t>
      </w:r>
      <w:r w:rsidRPr="001A51D5">
        <w:t>W</w:t>
      </w:r>
      <w:r w:rsidRPr="001A51D5" w:rsidR="0086356A">
        <w:t>hat we are seeing within the northern cities is</w:t>
      </w:r>
      <w:r w:rsidRPr="001A51D5">
        <w:t xml:space="preserve"> that</w:t>
      </w:r>
      <w:r w:rsidRPr="001A51D5" w:rsidR="00CB381E">
        <w:t xml:space="preserve">, </w:t>
      </w:r>
      <w:r w:rsidRPr="001A51D5" w:rsidR="0086356A">
        <w:t xml:space="preserve">where you can create enough jobs and </w:t>
      </w:r>
      <w:r w:rsidRPr="001A51D5" w:rsidR="00CB381E">
        <w:t xml:space="preserve">a sufficiently </w:t>
      </w:r>
      <w:r w:rsidRPr="001A51D5" w:rsidR="0086356A">
        <w:t>vibrant economy</w:t>
      </w:r>
      <w:r w:rsidRPr="001A51D5" w:rsidR="00CB381E">
        <w:t>, y</w:t>
      </w:r>
      <w:r w:rsidRPr="001A51D5" w:rsidR="0086356A">
        <w:t>ou are going to be able to do the things that help people move</w:t>
      </w:r>
      <w:r w:rsidRPr="001A51D5" w:rsidR="00CB381E">
        <w:t xml:space="preserve"> into and </w:t>
      </w:r>
      <w:r w:rsidRPr="001A51D5" w:rsidR="0086356A">
        <w:t xml:space="preserve">be connected to those jobs and have more opportunities. </w:t>
      </w:r>
      <w:r w:rsidRPr="001A51D5">
        <w:t xml:space="preserve">It </w:t>
      </w:r>
      <w:r w:rsidRPr="001A51D5" w:rsidR="0086356A">
        <w:t xml:space="preserve">is undoubtedly more difficult in areas where there are fewer opportunities and fewer jobs. </w:t>
      </w:r>
      <w:r w:rsidRPr="001A51D5" w:rsidR="001908D8">
        <w:t xml:space="preserve">That </w:t>
      </w:r>
      <w:r w:rsidRPr="001A51D5" w:rsidR="00824904">
        <w:t>is</w:t>
      </w:r>
      <w:r w:rsidRPr="001A51D5" w:rsidR="0086356A">
        <w:t xml:space="preserve"> a natural economic phenomenon.</w:t>
      </w:r>
    </w:p>
    <w:p w:rsidR="002B31FE" w:rsidRPr="001A51D5" w:rsidP="0086356A">
      <w:pPr>
        <w:pStyle w:val="Answer"/>
      </w:pPr>
      <w:r w:rsidRPr="001A51D5">
        <w:t>W</w:t>
      </w:r>
      <w:r w:rsidRPr="001A51D5" w:rsidR="0086356A">
        <w:t>e</w:t>
      </w:r>
      <w:r w:rsidRPr="001A51D5" w:rsidR="00B91049">
        <w:t xml:space="preserve"> have</w:t>
      </w:r>
      <w:r w:rsidRPr="001A51D5" w:rsidR="0086356A">
        <w:t xml:space="preserve"> seen </w:t>
      </w:r>
      <w:r w:rsidRPr="001A51D5">
        <w:t xml:space="preserve">some </w:t>
      </w:r>
      <w:r w:rsidRPr="001A51D5" w:rsidR="00DF357E">
        <w:t xml:space="preserve">quite </w:t>
      </w:r>
      <w:r w:rsidRPr="001A51D5" w:rsidR="0086356A">
        <w:t>interesting evidence</w:t>
      </w:r>
      <w:r w:rsidRPr="001A51D5">
        <w:t xml:space="preserve"> from Manchester. I am </w:t>
      </w:r>
      <w:r w:rsidRPr="001A51D5" w:rsidR="0086356A">
        <w:t>sorry</w:t>
      </w:r>
      <w:r w:rsidRPr="001A51D5" w:rsidR="00DF357E">
        <w:t xml:space="preserve"> that t</w:t>
      </w:r>
      <w:r w:rsidRPr="001A51D5" w:rsidR="0086356A">
        <w:t>his is another Manchester example</w:t>
      </w:r>
      <w:r w:rsidRPr="001A51D5" w:rsidR="00DF357E">
        <w:t>; it</w:t>
      </w:r>
      <w:r w:rsidRPr="001A51D5" w:rsidR="00824904">
        <w:t xml:space="preserve"> is</w:t>
      </w:r>
      <w:r w:rsidRPr="001A51D5" w:rsidR="0086356A">
        <w:t xml:space="preserve"> just the place I know best</w:t>
      </w:r>
      <w:r w:rsidRPr="001A51D5">
        <w:t>, and it is w</w:t>
      </w:r>
      <w:r w:rsidRPr="001A51D5" w:rsidR="0086356A">
        <w:t>here we are starting to get more evidence coming through</w:t>
      </w:r>
      <w:r w:rsidRPr="001A51D5">
        <w:t>. W</w:t>
      </w:r>
      <w:r w:rsidRPr="001A51D5" w:rsidR="0086356A">
        <w:t xml:space="preserve">here </w:t>
      </w:r>
      <w:r w:rsidRPr="001A51D5" w:rsidR="00DF357E">
        <w:t>it has</w:t>
      </w:r>
      <w:r w:rsidRPr="001A51D5">
        <w:t xml:space="preserve"> </w:t>
      </w:r>
      <w:r w:rsidRPr="001A51D5" w:rsidR="0086356A">
        <w:t>create</w:t>
      </w:r>
      <w:r w:rsidRPr="001A51D5">
        <w:t>d</w:t>
      </w:r>
      <w:r w:rsidRPr="001A51D5" w:rsidR="0086356A">
        <w:t xml:space="preserve"> strong transport connections across the city region</w:t>
      </w:r>
      <w:r w:rsidRPr="001A51D5">
        <w:t xml:space="preserve">, </w:t>
      </w:r>
      <w:r w:rsidRPr="001A51D5" w:rsidR="00DF357E">
        <w:t xml:space="preserve">we are seeing </w:t>
      </w:r>
      <w:r w:rsidRPr="001A51D5">
        <w:t xml:space="preserve">it </w:t>
      </w:r>
      <w:r w:rsidRPr="001A51D5" w:rsidR="0086356A">
        <w:t>outperform</w:t>
      </w:r>
      <w:r w:rsidRPr="001A51D5">
        <w:t xml:space="preserve"> other </w:t>
      </w:r>
      <w:r w:rsidRPr="001A51D5" w:rsidR="0086356A">
        <w:t>city regions in terms of productivity</w:t>
      </w:r>
      <w:r w:rsidRPr="001A51D5" w:rsidR="00DF357E">
        <w:t>,</w:t>
      </w:r>
      <w:r w:rsidRPr="001A51D5" w:rsidR="0086356A">
        <w:t xml:space="preserve"> not just in the city </w:t>
      </w:r>
      <w:r w:rsidRPr="001A51D5" w:rsidR="00824904">
        <w:t>centre</w:t>
      </w:r>
      <w:r w:rsidRPr="001A51D5" w:rsidR="0086356A">
        <w:t xml:space="preserve"> but in those outer</w:t>
      </w:r>
      <w:r w:rsidRPr="001A51D5">
        <w:t xml:space="preserve">-lying </w:t>
      </w:r>
      <w:r w:rsidRPr="001A51D5" w:rsidR="0086356A">
        <w:t>areas.</w:t>
      </w:r>
    </w:p>
    <w:p w:rsidR="0086356A" w:rsidRPr="001A51D5" w:rsidP="0086356A">
      <w:pPr>
        <w:pStyle w:val="Answer"/>
      </w:pPr>
      <w:r w:rsidRPr="001A51D5">
        <w:t>T</w:t>
      </w:r>
      <w:r w:rsidRPr="001A51D5">
        <w:t>he connections between places are crucial for supporting social mobility</w:t>
      </w:r>
      <w:r w:rsidRPr="001A51D5">
        <w:t xml:space="preserve">, but </w:t>
      </w:r>
      <w:r w:rsidRPr="001A51D5" w:rsidR="00EE7D29">
        <w:t>tha</w:t>
      </w:r>
      <w:r w:rsidRPr="001A51D5" w:rsidR="00DF357E">
        <w:t>t</w:t>
      </w:r>
      <w:r w:rsidRPr="001A51D5" w:rsidR="00824904">
        <w:t xml:space="preserve"> is</w:t>
      </w:r>
      <w:r w:rsidRPr="001A51D5">
        <w:t xml:space="preserve"> not enough on its own. </w:t>
      </w:r>
      <w:r w:rsidRPr="001A51D5">
        <w:t>Y</w:t>
      </w:r>
      <w:r w:rsidRPr="001A51D5">
        <w:t>ou also need to have businesses and action between public sector and private sector that support</w:t>
      </w:r>
      <w:r w:rsidRPr="001A51D5" w:rsidR="00EE7D29">
        <w:t>s</w:t>
      </w:r>
      <w:r w:rsidRPr="001A51D5">
        <w:t xml:space="preserve"> those pathways for people to be able to develop their skills and have more opportunities. </w:t>
      </w:r>
      <w:r w:rsidRPr="001A51D5">
        <w:t>T</w:t>
      </w:r>
      <w:r w:rsidRPr="001A51D5">
        <w:t>he answer ca</w:t>
      </w:r>
      <w:r w:rsidRPr="001A51D5">
        <w:t>n</w:t>
      </w:r>
      <w:r w:rsidRPr="001A51D5">
        <w:t>not be everyone leaving where they live and going to</w:t>
      </w:r>
      <w:r w:rsidRPr="001A51D5">
        <w:t xml:space="preserve"> </w:t>
      </w:r>
      <w:r w:rsidRPr="001A51D5" w:rsidR="00F11F5A">
        <w:t xml:space="preserve">these </w:t>
      </w:r>
      <w:r w:rsidRPr="001A51D5">
        <w:t>centres</w:t>
      </w:r>
      <w:r w:rsidRPr="001A51D5">
        <w:t xml:space="preserve">. </w:t>
      </w:r>
      <w:r w:rsidRPr="001A51D5">
        <w:t>T</w:t>
      </w:r>
      <w:r w:rsidRPr="001A51D5" w:rsidR="00B91049">
        <w:t xml:space="preserve">hat </w:t>
      </w:r>
      <w:r w:rsidRPr="001A51D5" w:rsidR="0024213D">
        <w:t>would</w:t>
      </w:r>
      <w:r w:rsidRPr="001A51D5">
        <w:t xml:space="preserve"> </w:t>
      </w:r>
      <w:r w:rsidRPr="001A51D5">
        <w:t>denu</w:t>
      </w:r>
      <w:r w:rsidRPr="001A51D5" w:rsidR="0024213D">
        <w:t>de</w:t>
      </w:r>
      <w:r w:rsidRPr="001A51D5">
        <w:t xml:space="preserve"> </w:t>
      </w:r>
      <w:r w:rsidRPr="001A51D5">
        <w:t>the places that sit around the cit</w:t>
      </w:r>
      <w:r w:rsidRPr="001A51D5">
        <w:t>ies</w:t>
      </w:r>
      <w:r w:rsidRPr="001A51D5">
        <w:t>.</w:t>
      </w:r>
    </w:p>
    <w:p w:rsidR="006B1D20" w:rsidRPr="001A51D5" w:rsidP="0086356A">
      <w:pPr>
        <w:pStyle w:val="Answer"/>
      </w:pPr>
      <w:r w:rsidRPr="001A51D5">
        <w:t xml:space="preserve">As </w:t>
      </w:r>
      <w:r w:rsidRPr="001A51D5" w:rsidR="0086356A">
        <w:t>a business, we</w:t>
      </w:r>
      <w:r w:rsidRPr="001A51D5" w:rsidR="00B91049">
        <w:t xml:space="preserve"> have</w:t>
      </w:r>
      <w:r w:rsidRPr="001A51D5" w:rsidR="0086356A">
        <w:t xml:space="preserve"> been traditionally working in city </w:t>
      </w:r>
      <w:r w:rsidRPr="001A51D5">
        <w:t>centres</w:t>
      </w:r>
      <w:r w:rsidRPr="001A51D5" w:rsidR="0086356A">
        <w:t>, although we have always had some activity in out</w:t>
      </w:r>
      <w:r w:rsidRPr="001A51D5">
        <w:t>er-</w:t>
      </w:r>
      <w:r w:rsidRPr="001A51D5" w:rsidR="0086356A">
        <w:t xml:space="preserve">lying towns, but we are </w:t>
      </w:r>
      <w:r w:rsidRPr="001A51D5">
        <w:t xml:space="preserve">now </w:t>
      </w:r>
      <w:r w:rsidRPr="001A51D5" w:rsidR="0086356A">
        <w:t xml:space="preserve">much more focused on town </w:t>
      </w:r>
      <w:r w:rsidRPr="001A51D5">
        <w:t>centres</w:t>
      </w:r>
      <w:r w:rsidRPr="001A51D5" w:rsidR="0086356A">
        <w:t xml:space="preserve"> and the regeneration opportunities there to support communities</w:t>
      </w:r>
      <w:r w:rsidRPr="001A51D5" w:rsidR="00DF357E">
        <w:t>,</w:t>
      </w:r>
      <w:r w:rsidRPr="001A51D5">
        <w:t xml:space="preserve"> </w:t>
      </w:r>
      <w:r w:rsidRPr="001A51D5" w:rsidR="0086356A">
        <w:t>really thinking about what those communities need so they can live and work well and create a heart to those communities</w:t>
      </w:r>
      <w:r w:rsidRPr="001A51D5">
        <w:t xml:space="preserve"> a</w:t>
      </w:r>
      <w:r w:rsidRPr="001A51D5" w:rsidR="0086356A">
        <w:t>gain</w:t>
      </w:r>
      <w:r w:rsidRPr="001A51D5">
        <w:t xml:space="preserve">. </w:t>
      </w:r>
    </w:p>
    <w:p w:rsidR="006B1D20" w:rsidRPr="001A51D5" w:rsidP="00DE7E89">
      <w:pPr>
        <w:pStyle w:val="Question"/>
      </w:pPr>
      <w:sdt>
        <w:sdtPr>
          <w:alias w:val="Member"/>
          <w:tag w:val="&lt;Member mnisId='4645' dodsId='148271'&gt;"/>
          <w:id w:val="-173963016"/>
          <w:placeholder>
            <w:docPart w:val="2A0AB26EDA294CE686C1C854B6B44B6C"/>
          </w:placeholder>
          <w:richText/>
        </w:sdtPr>
        <w:sdtContent>
          <w:r w:rsidRPr="001A51D5">
            <w:rPr>
              <w:b/>
            </w:rPr>
            <w:t>Emma Hardy:</w:t>
          </w:r>
        </w:sdtContent>
      </w:sdt>
      <w:r w:rsidRPr="001A51D5">
        <w:t xml:space="preserve"> </w:t>
      </w:r>
      <w:r w:rsidRPr="001A51D5" w:rsidR="0086356A">
        <w:t>I am pleased you mentioned moving and not always having to move</w:t>
      </w:r>
      <w:r w:rsidRPr="001A51D5">
        <w:t xml:space="preserve">. </w:t>
      </w:r>
      <w:r w:rsidRPr="001A51D5" w:rsidR="0086356A">
        <w:t xml:space="preserve">I will </w:t>
      </w:r>
      <w:r w:rsidRPr="001A51D5" w:rsidR="0086356A">
        <w:t>open up</w:t>
      </w:r>
      <w:r w:rsidRPr="001A51D5" w:rsidR="0086356A">
        <w:t xml:space="preserve"> to everyone else in a moment</w:t>
      </w:r>
      <w:r w:rsidRPr="001A51D5">
        <w:t xml:space="preserve">, but </w:t>
      </w:r>
      <w:r w:rsidRPr="001A51D5" w:rsidR="0086356A">
        <w:t xml:space="preserve">one of the possible solutions </w:t>
      </w:r>
      <w:r w:rsidRPr="001A51D5" w:rsidR="00B91049">
        <w:t>that is</w:t>
      </w:r>
      <w:r w:rsidRPr="001A51D5" w:rsidR="0086356A">
        <w:t xml:space="preserve"> given </w:t>
      </w:r>
      <w:r w:rsidRPr="001A51D5">
        <w:t xml:space="preserve">for </w:t>
      </w:r>
      <w:r w:rsidRPr="001A51D5" w:rsidR="0086356A">
        <w:t xml:space="preserve">social mobility is </w:t>
      </w:r>
      <w:r w:rsidRPr="001A51D5">
        <w:t xml:space="preserve">to </w:t>
      </w:r>
      <w:r w:rsidRPr="001A51D5" w:rsidR="0086356A">
        <w:t>make it easier for people to be geographically mobile</w:t>
      </w:r>
      <w:r w:rsidRPr="001A51D5">
        <w:t xml:space="preserve">, to </w:t>
      </w:r>
      <w:r w:rsidRPr="001A51D5" w:rsidR="0086356A">
        <w:t>make it easier for them to move around the country. Would you agree with that assessment</w:t>
      </w:r>
      <w:r w:rsidRPr="001A51D5">
        <w:t>? If</w:t>
      </w:r>
      <w:r w:rsidRPr="001A51D5" w:rsidR="0086356A">
        <w:t xml:space="preserve"> </w:t>
      </w:r>
      <w:r w:rsidRPr="001A51D5">
        <w:t xml:space="preserve">we </w:t>
      </w:r>
      <w:r w:rsidRPr="001A51D5" w:rsidR="0086356A">
        <w:t xml:space="preserve">want real social mobility, </w:t>
      </w:r>
      <w:r w:rsidRPr="001A51D5">
        <w:t xml:space="preserve">should we </w:t>
      </w:r>
      <w:r w:rsidRPr="001A51D5" w:rsidR="0086356A">
        <w:t xml:space="preserve">let people move to London </w:t>
      </w:r>
      <w:r w:rsidRPr="001A51D5" w:rsidR="003A1B4B">
        <w:t>or</w:t>
      </w:r>
      <w:r w:rsidRPr="001A51D5" w:rsidR="0086356A">
        <w:t xml:space="preserve"> wherever else</w:t>
      </w:r>
      <w:r w:rsidRPr="001A51D5">
        <w:t>?</w:t>
      </w:r>
      <w:r w:rsidRPr="001A51D5" w:rsidR="00DF357E">
        <w:t xml:space="preserve"> Do you see</w:t>
      </w:r>
      <w:r w:rsidRPr="001A51D5">
        <w:t xml:space="preserve"> </w:t>
      </w:r>
      <w:r w:rsidRPr="001A51D5" w:rsidR="0086356A">
        <w:t xml:space="preserve">an alternative way to deliver real social mobility? </w:t>
      </w:r>
    </w:p>
    <w:p w:rsidR="0086356A" w:rsidRPr="001A51D5" w:rsidP="0086356A">
      <w:pPr>
        <w:pStyle w:val="Answer"/>
      </w:pPr>
      <w:sdt>
        <w:sdtPr>
          <w:rPr>
            <w:i/>
            <w:iCs/>
          </w:rPr>
          <w:alias w:val="Witness"/>
          <w:id w:val="-2074264998"/>
          <w:placeholder>
            <w:docPart w:val="D1AB0913B4954B1F88E1FC75549F2AED"/>
          </w:placeholder>
          <w:richText/>
        </w:sdtPr>
        <w:sdtContent>
          <w:r w:rsidRPr="001A51D5" w:rsidR="00543339">
            <w:rPr>
              <w:b/>
              <w:i/>
              <w:iCs/>
            </w:rPr>
            <w:t>Jessica Bowles:</w:t>
          </w:r>
        </w:sdtContent>
      </w:sdt>
      <w:r w:rsidRPr="001A51D5" w:rsidR="00543339">
        <w:t xml:space="preserve"> </w:t>
      </w:r>
      <w:r w:rsidRPr="001A51D5">
        <w:t xml:space="preserve">When I started working, which was 30 years ago, you went to London </w:t>
      </w:r>
      <w:r w:rsidRPr="001A51D5" w:rsidR="00543339">
        <w:t>because t</w:t>
      </w:r>
      <w:r w:rsidRPr="001A51D5" w:rsidR="00B91049">
        <w:t>hat is</w:t>
      </w:r>
      <w:r w:rsidRPr="001A51D5">
        <w:t xml:space="preserve"> where the cluster of good jobs was going to be</w:t>
      </w:r>
      <w:r w:rsidRPr="001A51D5" w:rsidR="00543339">
        <w:t>. P</w:t>
      </w:r>
      <w:r w:rsidRPr="001A51D5">
        <w:t xml:space="preserve">eople were moving in one direction at that point. </w:t>
      </w:r>
      <w:r w:rsidRPr="001A51D5" w:rsidR="00543339">
        <w:t>T</w:t>
      </w:r>
      <w:r w:rsidRPr="001A51D5" w:rsidR="00B91049">
        <w:t>hat is</w:t>
      </w:r>
      <w:r w:rsidRPr="001A51D5">
        <w:t xml:space="preserve"> not enough.</w:t>
      </w:r>
    </w:p>
    <w:p w:rsidR="00DE7E89" w:rsidRPr="001A51D5" w:rsidP="0086356A">
      <w:pPr>
        <w:pStyle w:val="Answer"/>
      </w:pPr>
      <w:r w:rsidRPr="001A51D5">
        <w:t>O</w:t>
      </w:r>
      <w:r w:rsidRPr="001A51D5" w:rsidR="0086356A">
        <w:t>ver the last 15 years</w:t>
      </w:r>
      <w:r w:rsidRPr="001A51D5">
        <w:t xml:space="preserve">, we have seen </w:t>
      </w:r>
      <w:r w:rsidRPr="001A51D5" w:rsidR="0086356A">
        <w:t>a real shift in the regional cities</w:t>
      </w:r>
      <w:r w:rsidRPr="001A51D5">
        <w:t>. M</w:t>
      </w:r>
      <w:r w:rsidRPr="001A51D5" w:rsidR="0086356A">
        <w:t xml:space="preserve">any more jobs </w:t>
      </w:r>
      <w:r w:rsidRPr="001A51D5">
        <w:t xml:space="preserve">are </w:t>
      </w:r>
      <w:r w:rsidRPr="001A51D5" w:rsidR="0086356A">
        <w:t>clustering there</w:t>
      </w:r>
      <w:r w:rsidRPr="001A51D5">
        <w:t>. Y</w:t>
      </w:r>
      <w:r w:rsidRPr="001A51D5" w:rsidR="0086356A">
        <w:t>ou can start seeing not just your own first job but then the next job and your whole career pathway being in those cities</w:t>
      </w:r>
      <w:r w:rsidRPr="001A51D5">
        <w:t xml:space="preserve">. </w:t>
      </w:r>
      <w:r w:rsidRPr="001A51D5" w:rsidR="0086356A">
        <w:t>I moved to Manchester 15 years ago</w:t>
      </w:r>
      <w:r w:rsidRPr="001A51D5">
        <w:t>. T</w:t>
      </w:r>
      <w:r w:rsidRPr="001A51D5" w:rsidR="00824904">
        <w:t xml:space="preserve">here </w:t>
      </w:r>
      <w:r w:rsidRPr="001A51D5">
        <w:t xml:space="preserve">are </w:t>
      </w:r>
      <w:r w:rsidRPr="001A51D5" w:rsidR="0086356A">
        <w:t>real opportunities in these cities. I</w:t>
      </w:r>
      <w:r w:rsidRPr="001A51D5" w:rsidR="00B91049">
        <w:t xml:space="preserve"> have</w:t>
      </w:r>
      <w:r w:rsidRPr="001A51D5" w:rsidR="0086356A">
        <w:t xml:space="preserve"> seen that shift over th</w:t>
      </w:r>
      <w:r w:rsidRPr="001A51D5" w:rsidR="003A1B4B">
        <w:t>is</w:t>
      </w:r>
      <w:r w:rsidRPr="001A51D5" w:rsidR="0086356A">
        <w:t xml:space="preserve"> period.</w:t>
      </w:r>
    </w:p>
    <w:p w:rsidR="003623F5" w:rsidRPr="001A51D5" w:rsidP="0086356A">
      <w:pPr>
        <w:pStyle w:val="Answer"/>
      </w:pPr>
      <w:r w:rsidRPr="001A51D5">
        <w:t>T</w:t>
      </w:r>
      <w:r w:rsidRPr="001A51D5" w:rsidR="0086356A">
        <w:t>his connectivity question is really important. We do not think anything of traveling an hour to get to a job in London</w:t>
      </w:r>
      <w:r w:rsidRPr="001A51D5" w:rsidR="00C84A26">
        <w:t>. A</w:t>
      </w:r>
      <w:r w:rsidRPr="001A51D5" w:rsidR="0086356A">
        <w:t>n hour in the north does not take you very fa</w:t>
      </w:r>
      <w:r w:rsidRPr="001A51D5" w:rsidR="00376FE6">
        <w:t xml:space="preserve">r on </w:t>
      </w:r>
      <w:r w:rsidRPr="001A51D5" w:rsidR="001C06B7">
        <w:t>public transport</w:t>
      </w:r>
      <w:r w:rsidRPr="001A51D5" w:rsidR="00376FE6">
        <w:t>, and that i</w:t>
      </w:r>
      <w:r w:rsidRPr="001A51D5" w:rsidR="00B91049">
        <w:t>s</w:t>
      </w:r>
      <w:r w:rsidRPr="001A51D5" w:rsidR="0086356A">
        <w:t xml:space="preserve"> how most of us travel.</w:t>
      </w:r>
      <w:r w:rsidRPr="001A51D5" w:rsidR="001C06B7">
        <w:t xml:space="preserve"> </w:t>
      </w:r>
      <w:r w:rsidRPr="001A51D5" w:rsidR="0086356A">
        <w:t>I was absolutely shocked at the lack of physical mobility in the northern cities</w:t>
      </w:r>
      <w:r w:rsidRPr="001A51D5">
        <w:t>. T</w:t>
      </w:r>
      <w:r w:rsidRPr="001A51D5" w:rsidR="0086356A">
        <w:t>hat has not changed enough in the last decade and it really needs to accelerate.</w:t>
      </w:r>
    </w:p>
    <w:p w:rsidR="003623F5" w:rsidRPr="001A51D5" w:rsidP="0086356A">
      <w:pPr>
        <w:pStyle w:val="Answer"/>
      </w:pPr>
      <w:r w:rsidRPr="001A51D5">
        <w:t>E</w:t>
      </w:r>
      <w:r w:rsidRPr="001A51D5" w:rsidR="0086356A">
        <w:t>veryone</w:t>
      </w:r>
      <w:r w:rsidRPr="001A51D5">
        <w:t xml:space="preserve"> is</w:t>
      </w:r>
      <w:r w:rsidRPr="001A51D5" w:rsidR="0086356A">
        <w:t xml:space="preserve"> </w:t>
      </w:r>
      <w:r w:rsidRPr="001A51D5">
        <w:t>going to</w:t>
      </w:r>
      <w:r w:rsidRPr="001A51D5" w:rsidR="0086356A">
        <w:t xml:space="preserve"> be talking about </w:t>
      </w:r>
      <w:r w:rsidRPr="001A51D5">
        <w:t xml:space="preserve">the Elizabeth line, but </w:t>
      </w:r>
      <w:r w:rsidRPr="001A51D5" w:rsidR="00B91049">
        <w:t>that is</w:t>
      </w:r>
      <w:r w:rsidRPr="001A51D5" w:rsidR="0086356A">
        <w:t xml:space="preserve"> a piece of infrastructure in the south that would reach from </w:t>
      </w:r>
      <w:r w:rsidRPr="001A51D5">
        <w:t xml:space="preserve">Hull </w:t>
      </w:r>
      <w:r w:rsidRPr="001A51D5" w:rsidR="0086356A">
        <w:t xml:space="preserve">to Manchester. </w:t>
      </w:r>
      <w:r w:rsidRPr="001A51D5" w:rsidR="00376FE6">
        <w:t>W</w:t>
      </w:r>
      <w:r w:rsidRPr="001A51D5" w:rsidR="0086356A">
        <w:t>e really need to be thinking differently about how we connect cities</w:t>
      </w:r>
      <w:r w:rsidRPr="001A51D5">
        <w:t xml:space="preserve"> </w:t>
      </w:r>
      <w:r w:rsidRPr="001A51D5" w:rsidR="008B3D35">
        <w:t>to</w:t>
      </w:r>
      <w:r w:rsidRPr="001A51D5">
        <w:t xml:space="preserve"> cities and </w:t>
      </w:r>
      <w:r w:rsidRPr="001A51D5" w:rsidR="0086356A">
        <w:t xml:space="preserve">towns </w:t>
      </w:r>
      <w:r w:rsidRPr="001A51D5" w:rsidR="008B3D35">
        <w:t xml:space="preserve">to </w:t>
      </w:r>
      <w:r w:rsidRPr="001A51D5" w:rsidR="0086356A">
        <w:t>cities</w:t>
      </w:r>
      <w:r w:rsidRPr="001A51D5" w:rsidR="00376FE6">
        <w:t xml:space="preserve"> in the north</w:t>
      </w:r>
      <w:r w:rsidRPr="001A51D5">
        <w:t xml:space="preserve">. </w:t>
      </w:r>
    </w:p>
    <w:p w:rsidR="002F53BA" w:rsidRPr="001A51D5" w:rsidP="0086356A">
      <w:pPr>
        <w:pStyle w:val="Answer"/>
      </w:pPr>
      <w:sdt>
        <w:sdtPr>
          <w:rPr>
            <w:i/>
            <w:iCs/>
          </w:rPr>
          <w:alias w:val="Witness"/>
          <w:id w:val="1035315583"/>
          <w:placeholder>
            <w:docPart w:val="260994EB89BC4766B226A1D76C17B7DE"/>
          </w:placeholder>
          <w:richText/>
        </w:sdtPr>
        <w:sdtContent>
          <w:r w:rsidRPr="001A51D5" w:rsidR="008B3D35">
            <w:rPr>
              <w:b/>
              <w:i/>
              <w:iCs/>
            </w:rPr>
            <w:t>Simon French:</w:t>
          </w:r>
        </w:sdtContent>
      </w:sdt>
      <w:r w:rsidRPr="001A51D5" w:rsidR="008B3D35">
        <w:t xml:space="preserve"> </w:t>
      </w:r>
      <w:r w:rsidRPr="001A51D5" w:rsidR="0086356A">
        <w:t>If I can link your question with the Chair</w:t>
      </w:r>
      <w:r w:rsidRPr="001A51D5" w:rsidR="00EF693F">
        <w:t>’</w:t>
      </w:r>
      <w:r w:rsidRPr="001A51D5" w:rsidR="0086356A">
        <w:t>s opening question on productivity, clearly the pre</w:t>
      </w:r>
      <w:r w:rsidRPr="001A51D5" w:rsidR="008B3D35">
        <w:t>-</w:t>
      </w:r>
      <w:r w:rsidRPr="001A51D5" w:rsidR="0086356A">
        <w:t>eminent public policy challenge of our time in the UK is raising aggregate productivity</w:t>
      </w:r>
      <w:r w:rsidRPr="001A51D5" w:rsidR="008B3D35">
        <w:t xml:space="preserve">. </w:t>
      </w:r>
      <w:r w:rsidRPr="001A51D5" w:rsidR="0086356A">
        <w:t>I posit that we are probably on the cusp</w:t>
      </w:r>
      <w:r w:rsidRPr="001A51D5" w:rsidR="008B3D35">
        <w:t xml:space="preserve"> </w:t>
      </w:r>
      <w:r w:rsidRPr="001A51D5" w:rsidR="0086356A">
        <w:t>of a break high</w:t>
      </w:r>
      <w:r w:rsidRPr="001A51D5" w:rsidR="00376FE6">
        <w:t>er</w:t>
      </w:r>
      <w:r w:rsidRPr="001A51D5" w:rsidR="0086356A">
        <w:t xml:space="preserve"> on productivity after </w:t>
      </w:r>
      <w:r w:rsidRPr="001A51D5">
        <w:t>15</w:t>
      </w:r>
      <w:r w:rsidRPr="001A51D5" w:rsidR="008B3D35">
        <w:t xml:space="preserve"> </w:t>
      </w:r>
      <w:r w:rsidRPr="001A51D5" w:rsidR="0086356A">
        <w:t>years of really bad performance</w:t>
      </w:r>
      <w:r w:rsidRPr="001A51D5" w:rsidR="008B3D35">
        <w:t>.</w:t>
      </w:r>
    </w:p>
    <w:p w:rsidR="00D539BB" w:rsidRPr="001A51D5" w:rsidP="0086356A">
      <w:pPr>
        <w:pStyle w:val="Answer"/>
      </w:pPr>
      <w:r w:rsidRPr="001A51D5">
        <w:t>O</w:t>
      </w:r>
      <w:r w:rsidRPr="001A51D5" w:rsidR="0086356A">
        <w:t>ne of the three ten</w:t>
      </w:r>
      <w:r w:rsidRPr="001A51D5" w:rsidR="002F53BA">
        <w:t>e</w:t>
      </w:r>
      <w:r w:rsidRPr="001A51D5" w:rsidR="0086356A">
        <w:t xml:space="preserve">ts of why </w:t>
      </w:r>
      <w:r w:rsidRPr="001A51D5" w:rsidR="002F53BA">
        <w:t xml:space="preserve">I am </w:t>
      </w:r>
      <w:r w:rsidRPr="001A51D5" w:rsidR="0086356A">
        <w:t xml:space="preserve">more </w:t>
      </w:r>
      <w:r w:rsidRPr="001A51D5" w:rsidR="00376FE6">
        <w:t>positive</w:t>
      </w:r>
      <w:r w:rsidRPr="001A51D5" w:rsidR="0086356A">
        <w:t xml:space="preserve"> than consensus</w:t>
      </w:r>
      <w:r w:rsidRPr="001A51D5" w:rsidR="00376FE6">
        <w:t>—certainly more so than the Bank of England and the OBR—</w:t>
      </w:r>
      <w:r w:rsidRPr="001A51D5" w:rsidR="002F53BA">
        <w:t>on productivity</w:t>
      </w:r>
      <w:r w:rsidRPr="001A51D5" w:rsidR="0046551B">
        <w:t xml:space="preserve"> is the ability to work not entirely remotely but in a flexible way</w:t>
      </w:r>
      <w:r w:rsidRPr="001A51D5" w:rsidR="00376FE6">
        <w:t>,</w:t>
      </w:r>
      <w:r w:rsidRPr="001A51D5" w:rsidR="0046551B">
        <w:t xml:space="preserve"> remotely and at distance. T</w:t>
      </w:r>
      <w:r w:rsidRPr="001A51D5" w:rsidR="00290431">
        <w:t>h</w:t>
      </w:r>
      <w:r w:rsidRPr="001A51D5" w:rsidR="00376FE6">
        <w:t>at</w:t>
      </w:r>
      <w:r w:rsidRPr="001A51D5" w:rsidR="00290431">
        <w:t xml:space="preserve"> is </w:t>
      </w:r>
      <w:r w:rsidRPr="001A51D5" w:rsidR="0086356A">
        <w:t>partly an unintended consequence of the pandemic on labo</w:t>
      </w:r>
      <w:r w:rsidRPr="001A51D5" w:rsidR="002F53BA">
        <w:t xml:space="preserve">ur </w:t>
      </w:r>
      <w:r w:rsidRPr="001A51D5" w:rsidR="0086356A">
        <w:t>mobility</w:t>
      </w:r>
      <w:r w:rsidRPr="001A51D5" w:rsidR="00E22982">
        <w:t xml:space="preserve"> and </w:t>
      </w:r>
      <w:r w:rsidRPr="001A51D5" w:rsidR="0086356A">
        <w:t>partly something that was going to happen anyway because of technology change.</w:t>
      </w:r>
    </w:p>
    <w:p w:rsidR="0046551B" w:rsidRPr="001A51D5" w:rsidP="0086356A">
      <w:pPr>
        <w:pStyle w:val="Answer"/>
      </w:pPr>
      <w:r w:rsidRPr="001A51D5">
        <w:t>I</w:t>
      </w:r>
      <w:r w:rsidRPr="001A51D5" w:rsidR="0086356A">
        <w:t xml:space="preserve">n effect, what </w:t>
      </w:r>
      <w:r w:rsidRPr="001A51D5">
        <w:t xml:space="preserve">we </w:t>
      </w:r>
      <w:r w:rsidRPr="001A51D5" w:rsidR="00B91049">
        <w:t>have</w:t>
      </w:r>
      <w:r w:rsidRPr="001A51D5" w:rsidR="0086356A">
        <w:t xml:space="preserve"> done</w:t>
      </w:r>
      <w:r w:rsidRPr="001A51D5" w:rsidR="00163C95">
        <w:t xml:space="preserve">—I started </w:t>
      </w:r>
      <w:r w:rsidRPr="001A51D5" w:rsidR="0086356A">
        <w:t xml:space="preserve">my career as a </w:t>
      </w:r>
      <w:r w:rsidRPr="001A51D5" w:rsidR="00774E6F">
        <w:t>labour</w:t>
      </w:r>
      <w:r w:rsidRPr="001A51D5" w:rsidR="00163C95">
        <w:t xml:space="preserve"> </w:t>
      </w:r>
      <w:r w:rsidRPr="001A51D5" w:rsidR="0086356A">
        <w:t>market economist</w:t>
      </w:r>
      <w:r w:rsidRPr="001A51D5" w:rsidR="00163C95">
        <w:t xml:space="preserve">—is </w:t>
      </w:r>
      <w:r w:rsidRPr="001A51D5" w:rsidR="0086356A">
        <w:t xml:space="preserve">increased the potential </w:t>
      </w:r>
      <w:r w:rsidRPr="001A51D5" w:rsidR="00163C95">
        <w:t xml:space="preserve">hinterland from which an </w:t>
      </w:r>
      <w:r w:rsidRPr="001A51D5" w:rsidR="0086356A">
        <w:t xml:space="preserve">employer </w:t>
      </w:r>
      <w:r w:rsidRPr="001A51D5" w:rsidR="00163C95">
        <w:t>can source</w:t>
      </w:r>
      <w:r w:rsidRPr="001A51D5">
        <w:t xml:space="preserve"> an employee</w:t>
      </w:r>
      <w:r w:rsidRPr="001A51D5" w:rsidR="00163C95">
        <w:t>, if</w:t>
      </w:r>
      <w:r w:rsidRPr="001A51D5" w:rsidR="0086356A">
        <w:t xml:space="preserve"> </w:t>
      </w:r>
      <w:r w:rsidRPr="001A51D5">
        <w:t xml:space="preserve">they </w:t>
      </w:r>
      <w:r w:rsidRPr="001A51D5" w:rsidR="0086356A">
        <w:t xml:space="preserve">only </w:t>
      </w:r>
      <w:r w:rsidRPr="001A51D5" w:rsidR="0086356A">
        <w:t>have to</w:t>
      </w:r>
      <w:r w:rsidRPr="001A51D5" w:rsidR="0086356A">
        <w:t xml:space="preserve"> be in situ two to three days a week</w:t>
      </w:r>
      <w:r w:rsidRPr="001A51D5" w:rsidR="00163C95">
        <w:t>. T</w:t>
      </w:r>
      <w:r w:rsidRPr="001A51D5" w:rsidR="0086356A">
        <w:t>he pandemic has opened up a societal acceptance of tha</w:t>
      </w:r>
      <w:r w:rsidRPr="001A51D5" w:rsidR="00163C95">
        <w:t xml:space="preserve">t. </w:t>
      </w:r>
      <w:r w:rsidRPr="001A51D5">
        <w:t>If it is w</w:t>
      </w:r>
      <w:r w:rsidRPr="001A51D5" w:rsidR="0086356A">
        <w:t>ell curated</w:t>
      </w:r>
      <w:r w:rsidRPr="001A51D5" w:rsidR="00163C95">
        <w:t xml:space="preserve">, that </w:t>
      </w:r>
      <w:r w:rsidRPr="001A51D5" w:rsidR="0086356A">
        <w:t xml:space="preserve">is the first reason </w:t>
      </w:r>
      <w:r w:rsidRPr="001A51D5" w:rsidR="00163C95">
        <w:t xml:space="preserve">productivity </w:t>
      </w:r>
      <w:r w:rsidRPr="001A51D5" w:rsidR="0086356A">
        <w:t>might be better going forward.</w:t>
      </w:r>
      <w:r w:rsidRPr="001A51D5">
        <w:t xml:space="preserve"> </w:t>
      </w:r>
      <w:r w:rsidRPr="001A51D5" w:rsidR="0086356A">
        <w:t xml:space="preserve">I do focus on the fact that </w:t>
      </w:r>
      <w:r w:rsidRPr="001A51D5">
        <w:t xml:space="preserve">this </w:t>
      </w:r>
      <w:r w:rsidRPr="001A51D5" w:rsidR="0086356A">
        <w:t>does need to be carefully curated</w:t>
      </w:r>
      <w:r w:rsidRPr="001A51D5">
        <w:t>. T</w:t>
      </w:r>
      <w:r w:rsidRPr="001A51D5" w:rsidR="0086356A">
        <w:t xml:space="preserve">here are plenty of vested interests out there </w:t>
      </w:r>
      <w:r w:rsidRPr="001A51D5">
        <w:t xml:space="preserve">that </w:t>
      </w:r>
      <w:r w:rsidRPr="001A51D5" w:rsidR="0086356A">
        <w:t>are looking to push back on this for a variety of reasons.</w:t>
      </w:r>
    </w:p>
    <w:p w:rsidR="002A1FFD" w:rsidRPr="001A51D5" w:rsidP="0086356A">
      <w:pPr>
        <w:pStyle w:val="Answer"/>
      </w:pPr>
      <w:r w:rsidRPr="001A51D5">
        <w:t>T</w:t>
      </w:r>
      <w:r w:rsidRPr="001A51D5" w:rsidR="0086356A">
        <w:t>he</w:t>
      </w:r>
      <w:r w:rsidRPr="001A51D5">
        <w:t xml:space="preserve">re are </w:t>
      </w:r>
      <w:r w:rsidRPr="001A51D5" w:rsidR="0086356A">
        <w:t>two</w:t>
      </w:r>
      <w:r w:rsidRPr="001A51D5">
        <w:t xml:space="preserve"> </w:t>
      </w:r>
      <w:r w:rsidRPr="001A51D5" w:rsidR="0057655C">
        <w:t xml:space="preserve">other </w:t>
      </w:r>
      <w:r w:rsidRPr="001A51D5">
        <w:t>things</w:t>
      </w:r>
      <w:r w:rsidRPr="001A51D5" w:rsidR="0086356A">
        <w:t xml:space="preserve">, if I </w:t>
      </w:r>
      <w:r w:rsidRPr="001A51D5">
        <w:t xml:space="preserve">can </w:t>
      </w:r>
      <w:r w:rsidRPr="001A51D5" w:rsidR="0086356A">
        <w:t xml:space="preserve">quickly go through </w:t>
      </w:r>
      <w:r w:rsidRPr="001A51D5">
        <w:t xml:space="preserve">them, that </w:t>
      </w:r>
      <w:r w:rsidRPr="001A51D5" w:rsidR="0086356A">
        <w:t>supplement the productivity picture</w:t>
      </w:r>
      <w:r w:rsidRPr="001A51D5">
        <w:t>. H</w:t>
      </w:r>
      <w:r w:rsidRPr="001A51D5" w:rsidR="0086356A">
        <w:t xml:space="preserve">igher interest rates </w:t>
      </w:r>
      <w:r w:rsidRPr="001A51D5">
        <w:t xml:space="preserve">will </w:t>
      </w:r>
      <w:r w:rsidRPr="001A51D5" w:rsidR="0086356A">
        <w:t xml:space="preserve">inevitably lead to more focus on </w:t>
      </w:r>
      <w:r w:rsidRPr="001A51D5">
        <w:t xml:space="preserve">the </w:t>
      </w:r>
      <w:r w:rsidRPr="001A51D5" w:rsidR="0086356A">
        <w:t>better allocation of capital.</w:t>
      </w:r>
      <w:r w:rsidRPr="001A51D5">
        <w:t xml:space="preserve"> </w:t>
      </w:r>
      <w:r w:rsidRPr="001A51D5" w:rsidR="0086356A">
        <w:t>Some economists call it the zombie company hypothesis</w:t>
      </w:r>
      <w:r w:rsidRPr="001A51D5">
        <w:t xml:space="preserve">. </w:t>
      </w:r>
      <w:r w:rsidRPr="001A51D5">
        <w:t xml:space="preserve">Today, </w:t>
      </w:r>
      <w:r w:rsidRPr="001A51D5" w:rsidR="0086356A">
        <w:t xml:space="preserve">the cost of capital for private companies </w:t>
      </w:r>
      <w:r w:rsidRPr="001A51D5">
        <w:t xml:space="preserve">is </w:t>
      </w:r>
      <w:r w:rsidRPr="001A51D5">
        <w:t xml:space="preserve">probably </w:t>
      </w:r>
      <w:r w:rsidRPr="001A51D5">
        <w:t>8%</w:t>
      </w:r>
      <w:r w:rsidRPr="001A51D5" w:rsidR="0086356A">
        <w:t xml:space="preserve"> to </w:t>
      </w:r>
      <w:r w:rsidRPr="001A51D5">
        <w:t>10</w:t>
      </w:r>
      <w:r w:rsidRPr="001A51D5" w:rsidR="00B91049">
        <w:t>%</w:t>
      </w:r>
      <w:r w:rsidRPr="001A51D5">
        <w:t xml:space="preserve">. That </w:t>
      </w:r>
      <w:r w:rsidRPr="001A51D5" w:rsidR="0086356A">
        <w:t>focuses the mind rather more</w:t>
      </w:r>
      <w:r w:rsidRPr="001A51D5">
        <w:t xml:space="preserve">. </w:t>
      </w:r>
      <w:r w:rsidRPr="001A51D5" w:rsidR="00376FE6">
        <w:t xml:space="preserve">What that does in terms of </w:t>
      </w:r>
      <w:r w:rsidRPr="001A51D5" w:rsidR="0086356A">
        <w:t xml:space="preserve">asset values is probably going to be disproportionately focused </w:t>
      </w:r>
      <w:r w:rsidRPr="001A51D5" w:rsidR="0057655C">
        <w:t>on</w:t>
      </w:r>
      <w:r w:rsidRPr="001A51D5" w:rsidR="0086356A">
        <w:t xml:space="preserve"> London and </w:t>
      </w:r>
      <w:r w:rsidRPr="001A51D5">
        <w:t xml:space="preserve">the </w:t>
      </w:r>
      <w:r w:rsidRPr="001A51D5" w:rsidR="0086356A">
        <w:t>south</w:t>
      </w:r>
      <w:r w:rsidRPr="001A51D5" w:rsidR="00376FE6">
        <w:t>-</w:t>
      </w:r>
      <w:r w:rsidRPr="001A51D5" w:rsidR="0086356A">
        <w:t xml:space="preserve">east, where asset prices have gone up the most. </w:t>
      </w:r>
      <w:r w:rsidRPr="001A51D5">
        <w:t xml:space="preserve">It </w:t>
      </w:r>
      <w:r w:rsidRPr="001A51D5" w:rsidR="0086356A">
        <w:t xml:space="preserve">becomes quite a considerable headwind. </w:t>
      </w:r>
    </w:p>
    <w:p w:rsidR="002A1FFD" w:rsidRPr="001A51D5" w:rsidP="0086356A">
      <w:pPr>
        <w:pStyle w:val="Answer"/>
      </w:pPr>
      <w:r w:rsidRPr="001A51D5">
        <w:t>I</w:t>
      </w:r>
      <w:r w:rsidRPr="001A51D5" w:rsidR="0086356A">
        <w:t xml:space="preserve">n terms of bringing </w:t>
      </w:r>
      <w:r w:rsidRPr="001A51D5">
        <w:t xml:space="preserve">us </w:t>
      </w:r>
      <w:r w:rsidRPr="001A51D5" w:rsidR="0086356A">
        <w:t xml:space="preserve">back to the theme </w:t>
      </w:r>
      <w:r w:rsidRPr="001A51D5">
        <w:t xml:space="preserve">of </w:t>
      </w:r>
      <w:r w:rsidRPr="001A51D5" w:rsidR="0086356A">
        <w:t xml:space="preserve">today, regional rebalancing, does that adjustment to higher interest rates disproportionately hit London </w:t>
      </w:r>
      <w:r w:rsidRPr="001A51D5">
        <w:t xml:space="preserve">and </w:t>
      </w:r>
      <w:r w:rsidRPr="001A51D5" w:rsidR="0086356A">
        <w:t>the south</w:t>
      </w:r>
      <w:r w:rsidRPr="001A51D5" w:rsidR="00376FE6">
        <w:t>-</w:t>
      </w:r>
      <w:r w:rsidRPr="001A51D5" w:rsidR="0086356A">
        <w:t>east</w:t>
      </w:r>
      <w:r w:rsidRPr="001A51D5">
        <w:t xml:space="preserve">, which have </w:t>
      </w:r>
      <w:r w:rsidRPr="001A51D5" w:rsidR="0086356A">
        <w:t>been the big beneficiar</w:t>
      </w:r>
      <w:r w:rsidRPr="001A51D5">
        <w:t>ies</w:t>
      </w:r>
      <w:r w:rsidRPr="001A51D5" w:rsidR="0086356A">
        <w:t xml:space="preserve"> in this three</w:t>
      </w:r>
      <w:r w:rsidRPr="001A51D5" w:rsidR="00376FE6">
        <w:t>-</w:t>
      </w:r>
      <w:r w:rsidRPr="001A51D5" w:rsidR="0086356A">
        <w:t>decade</w:t>
      </w:r>
      <w:r w:rsidRPr="001A51D5">
        <w:t>-long d</w:t>
      </w:r>
      <w:r w:rsidRPr="001A51D5" w:rsidR="0086356A">
        <w:t>ecline</w:t>
      </w:r>
      <w:r w:rsidRPr="001A51D5">
        <w:t xml:space="preserve"> in interest rates? </w:t>
      </w:r>
      <w:r w:rsidRPr="001A51D5" w:rsidR="0086356A">
        <w:t>Yes, it does.</w:t>
      </w:r>
    </w:p>
    <w:p w:rsidR="00A91C11" w:rsidRPr="001A51D5" w:rsidP="0086356A">
      <w:pPr>
        <w:pStyle w:val="Answer"/>
      </w:pPr>
      <w:r w:rsidRPr="001A51D5">
        <w:t xml:space="preserve">The final one </w:t>
      </w:r>
      <w:r w:rsidRPr="001A51D5" w:rsidR="0086356A">
        <w:t xml:space="preserve">is tangential to the flexibility </w:t>
      </w:r>
      <w:r w:rsidRPr="001A51D5">
        <w:t xml:space="preserve">and labour </w:t>
      </w:r>
      <w:r w:rsidRPr="001A51D5" w:rsidR="0086356A">
        <w:t>mobility point</w:t>
      </w:r>
      <w:r w:rsidRPr="001A51D5">
        <w:t xml:space="preserve">. Living </w:t>
      </w:r>
      <w:r w:rsidRPr="001A51D5" w:rsidR="0086356A">
        <w:t xml:space="preserve">through the pandemic led to a lot of companies </w:t>
      </w:r>
      <w:r w:rsidRPr="001A51D5">
        <w:t xml:space="preserve">that </w:t>
      </w:r>
      <w:r w:rsidRPr="001A51D5" w:rsidR="0086356A">
        <w:t>were quite analog</w:t>
      </w:r>
      <w:r w:rsidRPr="001A51D5">
        <w:t xml:space="preserve">ue </w:t>
      </w:r>
      <w:r w:rsidRPr="001A51D5" w:rsidR="0086356A">
        <w:t xml:space="preserve">in terms of their economic model having to become digital overnight. </w:t>
      </w:r>
      <w:r w:rsidRPr="001A51D5">
        <w:t>A</w:t>
      </w:r>
      <w:r w:rsidRPr="001A51D5" w:rsidR="0086356A">
        <w:t>head of the pandemic</w:t>
      </w:r>
      <w:r w:rsidRPr="001A51D5">
        <w:t xml:space="preserve">, we knew that some of </w:t>
      </w:r>
      <w:r w:rsidRPr="001A51D5" w:rsidR="0086356A">
        <w:t xml:space="preserve">the most deprived </w:t>
      </w:r>
      <w:r w:rsidRPr="001A51D5">
        <w:t xml:space="preserve">and economically least productive </w:t>
      </w:r>
      <w:r w:rsidRPr="001A51D5" w:rsidR="0086356A">
        <w:t>region</w:t>
      </w:r>
      <w:r w:rsidRPr="001A51D5">
        <w:t>s were</w:t>
      </w:r>
      <w:r w:rsidRPr="001A51D5" w:rsidR="0086356A">
        <w:t xml:space="preserve"> those that were least digitally engaged in terms of their economic model. </w:t>
      </w:r>
      <w:r w:rsidRPr="001A51D5">
        <w:t>O</w:t>
      </w:r>
      <w:r w:rsidRPr="001A51D5" w:rsidR="0086356A">
        <w:t xml:space="preserve">ut </w:t>
      </w:r>
      <w:r w:rsidRPr="001A51D5">
        <w:t xml:space="preserve">of </w:t>
      </w:r>
      <w:r w:rsidRPr="001A51D5" w:rsidR="0086356A">
        <w:t>necessity</w:t>
      </w:r>
      <w:r w:rsidRPr="001A51D5">
        <w:t xml:space="preserve">, </w:t>
      </w:r>
      <w:r w:rsidRPr="001A51D5" w:rsidR="0086356A">
        <w:t xml:space="preserve">over the course of a few weeks </w:t>
      </w:r>
      <w:r w:rsidRPr="001A51D5">
        <w:t>at</w:t>
      </w:r>
      <w:r w:rsidRPr="001A51D5" w:rsidR="00376FE6">
        <w:t xml:space="preserve"> the</w:t>
      </w:r>
      <w:r w:rsidRPr="001A51D5">
        <w:t xml:space="preserve"> </w:t>
      </w:r>
      <w:r w:rsidRPr="001A51D5" w:rsidR="0086356A">
        <w:t xml:space="preserve">start of the pandemic, </w:t>
      </w:r>
      <w:r w:rsidRPr="001A51D5">
        <w:t xml:space="preserve">they </w:t>
      </w:r>
      <w:r w:rsidRPr="001A51D5" w:rsidR="0086356A">
        <w:t>had to gather data on their consumers, embrace remote working</w:t>
      </w:r>
      <w:r w:rsidRPr="001A51D5">
        <w:t xml:space="preserve"> and</w:t>
      </w:r>
      <w:r w:rsidRPr="001A51D5" w:rsidR="0086356A">
        <w:t xml:space="preserve"> engage with digital skills</w:t>
      </w:r>
      <w:r w:rsidRPr="001A51D5">
        <w:t>.</w:t>
      </w:r>
    </w:p>
    <w:p w:rsidR="0086356A" w:rsidRPr="001A51D5" w:rsidP="0086356A">
      <w:pPr>
        <w:pStyle w:val="Answer"/>
      </w:pPr>
      <w:r w:rsidRPr="001A51D5">
        <w:t xml:space="preserve">Will that </w:t>
      </w:r>
      <w:r w:rsidRPr="001A51D5">
        <w:t xml:space="preserve">have a legacy going forward? I certainly hope so. I expect </w:t>
      </w:r>
      <w:r w:rsidRPr="001A51D5">
        <w:t xml:space="preserve">that </w:t>
      </w:r>
      <w:r w:rsidRPr="001A51D5">
        <w:t xml:space="preserve">it </w:t>
      </w:r>
      <w:r w:rsidRPr="001A51D5">
        <w:t>will</w:t>
      </w:r>
      <w:r w:rsidRPr="001A51D5">
        <w:t>. We are not going to see it in the productivity.</w:t>
      </w:r>
      <w:r w:rsidRPr="001A51D5">
        <w:t xml:space="preserve"> </w:t>
      </w:r>
      <w:r w:rsidRPr="001A51D5">
        <w:t>We certainly have not seen it in the productivity data thus far</w:t>
      </w:r>
      <w:r w:rsidRPr="001A51D5">
        <w:t>. I</w:t>
      </w:r>
      <w:r w:rsidRPr="001A51D5">
        <w:t>f you manage to curate those transitions quite well, does that present a macro</w:t>
      </w:r>
      <w:r w:rsidRPr="001A51D5">
        <w:t>-</w:t>
      </w:r>
      <w:r w:rsidRPr="001A51D5">
        <w:t>improvement in the productivity picture and a rebalancing in terms of where growth can be real</w:t>
      </w:r>
      <w:r w:rsidRPr="001A51D5" w:rsidR="00824904">
        <w:t>is</w:t>
      </w:r>
      <w:r w:rsidRPr="001A51D5">
        <w:t>ed in the UK? Yes, it does.</w:t>
      </w:r>
    </w:p>
    <w:p w:rsidR="00B568DF" w:rsidRPr="001A51D5" w:rsidP="006470E0">
      <w:pPr>
        <w:pStyle w:val="Question"/>
      </w:pPr>
      <w:sdt>
        <w:sdtPr>
          <w:alias w:val="Member"/>
          <w:tag w:val="&lt;Member mnisId='4645' dodsId='148271'&gt;"/>
          <w:id w:val="2026355340"/>
          <w:placeholder>
            <w:docPart w:val="09818260AD7A4F4DBE6995653EB1F011"/>
          </w:placeholder>
          <w:richText/>
        </w:sdtPr>
        <w:sdtContent>
          <w:r w:rsidRPr="001A51D5">
            <w:rPr>
              <w:b/>
            </w:rPr>
            <w:t>Emma Hardy:</w:t>
          </w:r>
        </w:sdtContent>
      </w:sdt>
      <w:r w:rsidRPr="001A51D5">
        <w:t xml:space="preserve"> </w:t>
      </w:r>
      <w:r w:rsidRPr="001A51D5" w:rsidR="00B91049">
        <w:t>That is</w:t>
      </w:r>
      <w:r w:rsidRPr="001A51D5" w:rsidR="0086356A">
        <w:t xml:space="preserve"> really interesting. I am going to dig into remote working again with you in a moment, but I am just going to bring in Andrew on this geographic </w:t>
      </w:r>
      <w:r w:rsidRPr="001A51D5">
        <w:t xml:space="preserve">and </w:t>
      </w:r>
      <w:r w:rsidRPr="001A51D5" w:rsidR="0086356A">
        <w:t xml:space="preserve">social mobility question. </w:t>
      </w:r>
    </w:p>
    <w:p w:rsidR="006470E0" w:rsidRPr="001A51D5" w:rsidP="0086356A">
      <w:pPr>
        <w:pStyle w:val="Answer"/>
      </w:pPr>
      <w:sdt>
        <w:sdtPr>
          <w:rPr>
            <w:i/>
            <w:iCs/>
          </w:rPr>
          <w:alias w:val="Witness"/>
          <w:id w:val="1557117890"/>
          <w:placeholder>
            <w:docPart w:val="08A3B137E3494D1EB9EE9EDA345F78AB"/>
          </w:placeholder>
          <w:richText/>
        </w:sdtPr>
        <w:sdtContent>
          <w:r w:rsidRPr="001A51D5" w:rsidR="00B568DF">
            <w:rPr>
              <w:b/>
              <w:i/>
              <w:iCs/>
            </w:rPr>
            <w:t>Andrew Carter:</w:t>
          </w:r>
        </w:sdtContent>
      </w:sdt>
      <w:r w:rsidRPr="001A51D5" w:rsidR="00B568DF">
        <w:t xml:space="preserve"> You </w:t>
      </w:r>
      <w:r w:rsidRPr="001A51D5" w:rsidR="0086356A">
        <w:t xml:space="preserve">asked specifically </w:t>
      </w:r>
      <w:r w:rsidRPr="001A51D5" w:rsidR="00B568DF">
        <w:t xml:space="preserve">about </w:t>
      </w:r>
      <w:r w:rsidRPr="001A51D5" w:rsidR="0086356A">
        <w:t>London, but we can general</w:t>
      </w:r>
      <w:r w:rsidRPr="001A51D5" w:rsidR="00824904">
        <w:t>is</w:t>
      </w:r>
      <w:r w:rsidRPr="001A51D5" w:rsidR="0086356A">
        <w:t>e to more dynamic</w:t>
      </w:r>
      <w:r w:rsidRPr="001A51D5" w:rsidR="00B568DF">
        <w:t xml:space="preserve"> and </w:t>
      </w:r>
      <w:r w:rsidRPr="001A51D5" w:rsidR="0086356A">
        <w:t xml:space="preserve">more productive cities. What do we know? </w:t>
      </w:r>
      <w:r w:rsidRPr="001A51D5" w:rsidR="00B568DF">
        <w:t>I</w:t>
      </w:r>
      <w:r w:rsidRPr="001A51D5" w:rsidR="0086356A">
        <w:t xml:space="preserve">n more productive </w:t>
      </w:r>
      <w:r w:rsidRPr="001A51D5" w:rsidR="00B568DF">
        <w:t xml:space="preserve">and more </w:t>
      </w:r>
      <w:r w:rsidRPr="001A51D5" w:rsidR="0086356A">
        <w:t>dynamic cities</w:t>
      </w:r>
      <w:r w:rsidRPr="001A51D5" w:rsidR="00B568DF">
        <w:t xml:space="preserve">, </w:t>
      </w:r>
      <w:r w:rsidRPr="001A51D5" w:rsidR="0086356A">
        <w:t>some</w:t>
      </w:r>
      <w:r w:rsidRPr="001A51D5" w:rsidR="00B568DF">
        <w:t xml:space="preserve">one with </w:t>
      </w:r>
      <w:r w:rsidRPr="001A51D5" w:rsidR="0086356A">
        <w:t>low skills is 20</w:t>
      </w:r>
      <w:r w:rsidRPr="001A51D5" w:rsidR="00B91049">
        <w:t>%</w:t>
      </w:r>
      <w:r w:rsidRPr="001A51D5" w:rsidR="0086356A">
        <w:t xml:space="preserve"> more likely to be in work than out </w:t>
      </w:r>
      <w:r w:rsidRPr="001A51D5" w:rsidR="00B568DF">
        <w:t xml:space="preserve">of </w:t>
      </w:r>
      <w:r w:rsidRPr="001A51D5" w:rsidR="0086356A">
        <w:t>work. The dynamism of the economy generates opportunities</w:t>
      </w:r>
      <w:r w:rsidRPr="001A51D5">
        <w:t>. E</w:t>
      </w:r>
      <w:r w:rsidRPr="001A51D5" w:rsidR="0086356A">
        <w:t>ven if you have very few skills, there are more opportunities available to you, which is Jessica</w:t>
      </w:r>
      <w:r w:rsidRPr="001A51D5" w:rsidR="00EF693F">
        <w:t>’</w:t>
      </w:r>
      <w:r w:rsidRPr="001A51D5" w:rsidR="0086356A">
        <w:t>s point.</w:t>
      </w:r>
    </w:p>
    <w:p w:rsidR="00041D6F" w:rsidRPr="001A51D5" w:rsidP="0086356A">
      <w:pPr>
        <w:pStyle w:val="Answer"/>
      </w:pPr>
      <w:r w:rsidRPr="001A51D5">
        <w:t>In many of our places</w:t>
      </w:r>
      <w:r w:rsidRPr="001A51D5">
        <w:t>—</w:t>
      </w:r>
      <w:r w:rsidRPr="001A51D5">
        <w:t xml:space="preserve">I am </w:t>
      </w:r>
      <w:r w:rsidRPr="001A51D5">
        <w:t xml:space="preserve">not </w:t>
      </w:r>
      <w:r w:rsidRPr="001A51D5">
        <w:t>going to name any at this moment</w:t>
      </w:r>
      <w:r w:rsidRPr="001A51D5">
        <w:t>—</w:t>
      </w:r>
      <w:r w:rsidRPr="001A51D5" w:rsidR="00824904">
        <w:t>there is</w:t>
      </w:r>
      <w:r w:rsidRPr="001A51D5">
        <w:t xml:space="preserve"> a deficit. We</w:t>
      </w:r>
      <w:r w:rsidRPr="001A51D5" w:rsidR="00B91049">
        <w:t xml:space="preserve"> have</w:t>
      </w:r>
      <w:r w:rsidRPr="001A51D5">
        <w:t xml:space="preserve"> a demand problem, not a supply problem.</w:t>
      </w:r>
      <w:r w:rsidRPr="001A51D5">
        <w:t xml:space="preserve"> </w:t>
      </w:r>
      <w:r w:rsidRPr="001A51D5">
        <w:t>We</w:t>
      </w:r>
      <w:r w:rsidRPr="001A51D5" w:rsidR="00B91049">
        <w:t xml:space="preserve"> have</w:t>
      </w:r>
      <w:r w:rsidRPr="001A51D5">
        <w:t xml:space="preserve"> plenty of people</w:t>
      </w:r>
      <w:r w:rsidRPr="001A51D5">
        <w:t xml:space="preserve"> and </w:t>
      </w:r>
      <w:r w:rsidRPr="001A51D5">
        <w:t xml:space="preserve">not enough good jobs for them. We have to think about that. </w:t>
      </w:r>
      <w:r w:rsidRPr="001A51D5">
        <w:t>T</w:t>
      </w:r>
      <w:r w:rsidRPr="001A51D5" w:rsidR="00B91049">
        <w:t>hat is</w:t>
      </w:r>
      <w:r w:rsidRPr="001A51D5">
        <w:t xml:space="preserve"> my first</w:t>
      </w:r>
      <w:r w:rsidRPr="001A51D5">
        <w:t xml:space="preserve"> point</w:t>
      </w:r>
      <w:r w:rsidRPr="001A51D5">
        <w:t>. In more dynamic economies, if you have few skills, you are still more likely to be in work</w:t>
      </w:r>
      <w:r w:rsidRPr="001A51D5">
        <w:t xml:space="preserve">. </w:t>
      </w:r>
    </w:p>
    <w:p w:rsidR="00041D6F" w:rsidRPr="001A51D5" w:rsidP="0086356A">
      <w:pPr>
        <w:pStyle w:val="Answer"/>
      </w:pPr>
      <w:r w:rsidRPr="001A51D5">
        <w:t xml:space="preserve">More </w:t>
      </w:r>
      <w:r w:rsidRPr="001A51D5" w:rsidR="0086356A">
        <w:t>particularly</w:t>
      </w:r>
      <w:r w:rsidRPr="001A51D5">
        <w:t xml:space="preserve">, </w:t>
      </w:r>
      <w:r w:rsidRPr="001A51D5" w:rsidR="0086356A">
        <w:t>if you are in those dynamic places</w:t>
      </w:r>
      <w:r w:rsidRPr="001A51D5">
        <w:t xml:space="preserve">, you are 30% more likely </w:t>
      </w:r>
      <w:r w:rsidRPr="001A51D5" w:rsidR="0086356A">
        <w:t xml:space="preserve">to be in a medium-skilled or high-skilled job. </w:t>
      </w:r>
      <w:r w:rsidRPr="001A51D5">
        <w:t>T</w:t>
      </w:r>
      <w:r w:rsidRPr="001A51D5" w:rsidR="0086356A">
        <w:t xml:space="preserve">he career progression shows that. </w:t>
      </w:r>
      <w:r w:rsidRPr="001A51D5">
        <w:t xml:space="preserve">If </w:t>
      </w:r>
      <w:r w:rsidRPr="001A51D5" w:rsidR="0086356A">
        <w:t>the economy</w:t>
      </w:r>
      <w:r w:rsidRPr="001A51D5">
        <w:t xml:space="preserve"> is more dynamic</w:t>
      </w:r>
      <w:r w:rsidRPr="001A51D5" w:rsidR="0086356A">
        <w:t xml:space="preserve">, </w:t>
      </w:r>
      <w:r w:rsidRPr="001A51D5">
        <w:t xml:space="preserve">you are </w:t>
      </w:r>
      <w:r w:rsidRPr="001A51D5" w:rsidR="0086356A">
        <w:t xml:space="preserve">more likely </w:t>
      </w:r>
      <w:r w:rsidRPr="001A51D5">
        <w:t xml:space="preserve">to be </w:t>
      </w:r>
      <w:r w:rsidRPr="001A51D5" w:rsidR="0086356A">
        <w:t xml:space="preserve">in work and you are more likely to be in a </w:t>
      </w:r>
      <w:r w:rsidRPr="001A51D5">
        <w:t>“</w:t>
      </w:r>
      <w:r w:rsidRPr="001A51D5" w:rsidR="0086356A">
        <w:t>better</w:t>
      </w:r>
      <w:r w:rsidRPr="001A51D5">
        <w:t>”</w:t>
      </w:r>
      <w:r w:rsidRPr="001A51D5" w:rsidR="0086356A">
        <w:t xml:space="preserve"> job. </w:t>
      </w:r>
      <w:r w:rsidRPr="001A51D5">
        <w:t>W</w:t>
      </w:r>
      <w:r w:rsidRPr="001A51D5" w:rsidR="0086356A">
        <w:t>e need to think about the dynamics between overall growth even within a place</w:t>
      </w:r>
      <w:r w:rsidRPr="001A51D5" w:rsidR="00376FE6">
        <w:t>,</w:t>
      </w:r>
      <w:r w:rsidRPr="001A51D5" w:rsidR="0086356A">
        <w:t xml:space="preserve"> and then accessibility and distributional issues. </w:t>
      </w:r>
      <w:r w:rsidRPr="001A51D5">
        <w:t>We s</w:t>
      </w:r>
      <w:r w:rsidRPr="001A51D5" w:rsidR="0086356A">
        <w:t>hould not think of those two things as somewhat separate.</w:t>
      </w:r>
    </w:p>
    <w:p w:rsidR="00041D6F" w:rsidRPr="001A51D5" w:rsidP="0086356A">
      <w:pPr>
        <w:pStyle w:val="Answer"/>
      </w:pPr>
      <w:r w:rsidRPr="001A51D5">
        <w:t xml:space="preserve">My final </w:t>
      </w:r>
      <w:r w:rsidRPr="001A51D5">
        <w:t>point</w:t>
      </w:r>
      <w:r w:rsidRPr="001A51D5" w:rsidR="008A34CE">
        <w:t xml:space="preserve"> </w:t>
      </w:r>
      <w:r w:rsidRPr="001A51D5">
        <w:t xml:space="preserve">is </w:t>
      </w:r>
      <w:r w:rsidRPr="001A51D5">
        <w:t>particularly germane to London</w:t>
      </w:r>
      <w:r w:rsidRPr="001A51D5" w:rsidR="008A34CE">
        <w:t xml:space="preserve">. If you </w:t>
      </w:r>
      <w:r w:rsidRPr="001A51D5">
        <w:t>look at</w:t>
      </w:r>
      <w:r w:rsidRPr="001A51D5">
        <w:t xml:space="preserve"> the </w:t>
      </w:r>
      <w:r w:rsidRPr="001A51D5" w:rsidR="00376FE6">
        <w:t xml:space="preserve">increase in </w:t>
      </w:r>
      <w:r w:rsidRPr="001A51D5">
        <w:t xml:space="preserve">educational attainment </w:t>
      </w:r>
      <w:r w:rsidRPr="001A51D5" w:rsidR="00376FE6">
        <w:t xml:space="preserve">by </w:t>
      </w:r>
      <w:r w:rsidRPr="001A51D5">
        <w:t>free</w:t>
      </w:r>
      <w:r w:rsidR="00C05729">
        <w:t xml:space="preserve"> </w:t>
      </w:r>
      <w:r w:rsidRPr="001A51D5">
        <w:t>school</w:t>
      </w:r>
      <w:r w:rsidR="00C05729">
        <w:t xml:space="preserve"> </w:t>
      </w:r>
      <w:r w:rsidRPr="001A51D5">
        <w:t>meal</w:t>
      </w:r>
      <w:r w:rsidRPr="001A51D5" w:rsidR="008A34CE">
        <w:t>s</w:t>
      </w:r>
      <w:r w:rsidRPr="001A51D5">
        <w:t xml:space="preserve"> pupils</w:t>
      </w:r>
      <w:r w:rsidRPr="001A51D5" w:rsidR="008A34CE">
        <w:t>, i</w:t>
      </w:r>
      <w:r w:rsidRPr="001A51D5">
        <w:t xml:space="preserve">t is </w:t>
      </w:r>
      <w:r w:rsidRPr="001A51D5">
        <w:t>off the chart</w:t>
      </w:r>
      <w:r w:rsidRPr="001A51D5" w:rsidR="00D539BB">
        <w:t>s</w:t>
      </w:r>
      <w:r w:rsidRPr="001A51D5">
        <w:t xml:space="preserve">. </w:t>
      </w:r>
      <w:r w:rsidRPr="001A51D5">
        <w:t>W</w:t>
      </w:r>
      <w:r w:rsidRPr="001A51D5">
        <w:t xml:space="preserve">e do not talk about this enough. We do not fully understand why it is. </w:t>
      </w:r>
      <w:r w:rsidRPr="001A51D5" w:rsidR="00824904">
        <w:t>It is</w:t>
      </w:r>
      <w:r w:rsidRPr="001A51D5">
        <w:t xml:space="preserve"> partly a cohort</w:t>
      </w:r>
      <w:r w:rsidRPr="001A51D5">
        <w:t xml:space="preserve"> effect </w:t>
      </w:r>
      <w:r w:rsidRPr="001A51D5">
        <w:t>as much as an intervention effect</w:t>
      </w:r>
      <w:r w:rsidRPr="001A51D5">
        <w:t>, b</w:t>
      </w:r>
      <w:r w:rsidRPr="001A51D5">
        <w:t xml:space="preserve">ut </w:t>
      </w:r>
      <w:r w:rsidRPr="001A51D5" w:rsidR="00B91049">
        <w:t>that is</w:t>
      </w:r>
      <w:r w:rsidRPr="001A51D5">
        <w:t xml:space="preserve"> not the point. There is radical and quite significant improvement for those that are disadvantaged in London relative to everywhere else in the country.</w:t>
      </w:r>
    </w:p>
    <w:p w:rsidR="00B23BB8" w:rsidRPr="001A51D5" w:rsidP="0086356A">
      <w:pPr>
        <w:pStyle w:val="Answer"/>
      </w:pPr>
      <w:r w:rsidRPr="001A51D5">
        <w:t>My final p</w:t>
      </w:r>
      <w:r w:rsidRPr="001A51D5" w:rsidR="00A14A1D">
        <w:t xml:space="preserve">oint is a </w:t>
      </w:r>
      <w:r w:rsidRPr="001A51D5">
        <w:t>but</w:t>
      </w:r>
      <w:r w:rsidR="00C05729">
        <w:t>—</w:t>
      </w:r>
      <w:r w:rsidRPr="001A51D5">
        <w:t>a big but</w:t>
      </w:r>
      <w:r w:rsidRPr="001A51D5" w:rsidR="00A14A1D">
        <w:t xml:space="preserve">. </w:t>
      </w:r>
      <w:r w:rsidRPr="001A51D5" w:rsidR="00376FE6">
        <w:t xml:space="preserve">In terms of </w:t>
      </w:r>
      <w:r w:rsidRPr="001A51D5">
        <w:t>social mobility</w:t>
      </w:r>
      <w:r w:rsidRPr="001A51D5" w:rsidR="00A14A1D">
        <w:t xml:space="preserve">, </w:t>
      </w:r>
      <w:r w:rsidRPr="001A51D5" w:rsidR="00A14A1D">
        <w:t xml:space="preserve">all </w:t>
      </w:r>
      <w:r w:rsidRPr="001A51D5">
        <w:t>of</w:t>
      </w:r>
      <w:r w:rsidRPr="001A51D5">
        <w:t xml:space="preserve"> those gains are</w:t>
      </w:r>
      <w:r w:rsidRPr="001A51D5" w:rsidR="00A14A1D">
        <w:t>,</w:t>
      </w:r>
      <w:r w:rsidRPr="001A51D5">
        <w:t xml:space="preserve"> by and large, washed out by house prices.</w:t>
      </w:r>
      <w:r w:rsidRPr="001A51D5" w:rsidR="00D539BB">
        <w:t xml:space="preserve"> </w:t>
      </w:r>
      <w:r w:rsidRPr="001A51D5">
        <w:t>Y</w:t>
      </w:r>
      <w:r w:rsidRPr="001A51D5">
        <w:t xml:space="preserve">ou are more likely to be in work if you are in Cambridge, </w:t>
      </w:r>
      <w:r w:rsidRPr="001A51D5">
        <w:t xml:space="preserve">and </w:t>
      </w:r>
      <w:r w:rsidRPr="001A51D5">
        <w:t>you are more likely to be doing a better job</w:t>
      </w:r>
      <w:r w:rsidRPr="001A51D5">
        <w:t>, b</w:t>
      </w:r>
      <w:r w:rsidRPr="001A51D5">
        <w:t xml:space="preserve">ut the house prices wash out </w:t>
      </w:r>
      <w:r w:rsidRPr="001A51D5">
        <w:t>all of</w:t>
      </w:r>
      <w:r w:rsidRPr="001A51D5">
        <w:t xml:space="preserve"> the </w:t>
      </w:r>
      <w:r w:rsidRPr="001A51D5">
        <w:t xml:space="preserve">wage </w:t>
      </w:r>
      <w:r w:rsidRPr="001A51D5">
        <w:t>gains you get</w:t>
      </w:r>
      <w:r w:rsidRPr="001A51D5">
        <w:t xml:space="preserve">, all other </w:t>
      </w:r>
      <w:r w:rsidRPr="001A51D5">
        <w:t>things being equal</w:t>
      </w:r>
      <w:r w:rsidRPr="001A51D5">
        <w:t xml:space="preserve">, though it </w:t>
      </w:r>
      <w:r w:rsidRPr="001A51D5" w:rsidR="00824904">
        <w:t>is</w:t>
      </w:r>
      <w:r w:rsidRPr="001A51D5">
        <w:t xml:space="preserve"> not quite as simple as that. </w:t>
      </w:r>
      <w:r w:rsidRPr="001A51D5">
        <w:t>W</w:t>
      </w:r>
      <w:r w:rsidRPr="001A51D5">
        <w:t>hen we think about different dynamics</w:t>
      </w:r>
      <w:r w:rsidRPr="001A51D5">
        <w:t xml:space="preserve"> and</w:t>
      </w:r>
      <w:r w:rsidRPr="001A51D5">
        <w:t xml:space="preserve"> different levers, cost</w:t>
      </w:r>
      <w:r w:rsidRPr="001A51D5">
        <w:t xml:space="preserve"> </w:t>
      </w:r>
      <w:r w:rsidRPr="001A51D5">
        <w:t>of</w:t>
      </w:r>
      <w:r w:rsidRPr="001A51D5">
        <w:t xml:space="preserve"> </w:t>
      </w:r>
      <w:r w:rsidRPr="001A51D5">
        <w:t xml:space="preserve">living interventions, </w:t>
      </w:r>
      <w:r w:rsidRPr="001A51D5">
        <w:t xml:space="preserve">which are </w:t>
      </w:r>
      <w:r w:rsidRPr="001A51D5">
        <w:t>not typically economic</w:t>
      </w:r>
      <w:r w:rsidRPr="001A51D5">
        <w:t xml:space="preserve">, will </w:t>
      </w:r>
      <w:r w:rsidRPr="001A51D5">
        <w:t>have economic effects as well.</w:t>
      </w:r>
    </w:p>
    <w:p w:rsidR="0086356A" w:rsidRPr="001A51D5" w:rsidP="0086356A">
      <w:pPr>
        <w:pStyle w:val="Answer"/>
      </w:pPr>
      <w:r w:rsidRPr="001A51D5">
        <w:t xml:space="preserve">I have my </w:t>
      </w:r>
      <w:r w:rsidRPr="001A51D5">
        <w:t>own views on remote working, which may be similar</w:t>
      </w:r>
      <w:r w:rsidRPr="001A51D5">
        <w:t xml:space="preserve"> </w:t>
      </w:r>
      <w:r w:rsidRPr="001A51D5" w:rsidR="00D539BB">
        <w:t xml:space="preserve">or </w:t>
      </w:r>
      <w:r w:rsidRPr="001A51D5">
        <w:t>may be different.</w:t>
      </w:r>
    </w:p>
    <w:p w:rsidR="0086356A" w:rsidRPr="001A51D5" w:rsidP="0086356A">
      <w:pPr>
        <w:pStyle w:val="Answer"/>
      </w:pPr>
      <w:sdt>
        <w:sdtPr>
          <w:rPr>
            <w:i/>
            <w:iCs/>
          </w:rPr>
          <w:alias w:val="Witness"/>
          <w:id w:val="-946544050"/>
          <w:placeholder>
            <w:docPart w:val="C8B397D9F7BA4CA89E97727D4C4463CE"/>
          </w:placeholder>
          <w:richText/>
        </w:sdtPr>
        <w:sdtContent>
          <w:r w:rsidRPr="001A51D5" w:rsidR="00B23BB8">
            <w:rPr>
              <w:b/>
              <w:i/>
              <w:iCs/>
            </w:rPr>
            <w:t>Marcus Johns:</w:t>
          </w:r>
        </w:sdtContent>
      </w:sdt>
      <w:r w:rsidRPr="001A51D5" w:rsidR="00B23BB8">
        <w:t xml:space="preserve"> </w:t>
      </w:r>
      <w:r w:rsidRPr="001A51D5">
        <w:t>Just to add another perspective on the point around house prices</w:t>
      </w:r>
      <w:r w:rsidRPr="001A51D5" w:rsidR="00B23BB8">
        <w:t xml:space="preserve">, </w:t>
      </w:r>
      <w:r w:rsidRPr="001A51D5">
        <w:t>when we think of the concentration of economic opportunity in the great</w:t>
      </w:r>
      <w:r w:rsidRPr="001A51D5" w:rsidR="00B23BB8">
        <w:t>er</w:t>
      </w:r>
      <w:r w:rsidRPr="001A51D5">
        <w:t xml:space="preserve"> </w:t>
      </w:r>
      <w:r w:rsidRPr="001A51D5" w:rsidR="00BF0F23">
        <w:t>south-east,</w:t>
      </w:r>
      <w:r w:rsidRPr="001A51D5" w:rsidR="00B23BB8">
        <w:t xml:space="preserve"> </w:t>
      </w:r>
      <w:r w:rsidRPr="001A51D5">
        <w:t>particularly related to jobs in London and the fact that large swa</w:t>
      </w:r>
      <w:r w:rsidRPr="001A51D5" w:rsidR="00B23BB8">
        <w:t>th</w:t>
      </w:r>
      <w:r w:rsidRPr="001A51D5">
        <w:t xml:space="preserve">es of young people </w:t>
      </w:r>
      <w:r w:rsidRPr="001A51D5" w:rsidR="00B23BB8">
        <w:t xml:space="preserve">are </w:t>
      </w:r>
      <w:r w:rsidRPr="001A51D5">
        <w:t>attracted to start and develop their careers in London</w:t>
      </w:r>
      <w:r w:rsidRPr="001A51D5" w:rsidR="00BF0F23">
        <w:t>, w</w:t>
      </w:r>
      <w:r w:rsidRPr="001A51D5">
        <w:t>ithout having alternative pol</w:t>
      </w:r>
      <w:r w:rsidRPr="001A51D5" w:rsidR="00B23BB8">
        <w:t>es</w:t>
      </w:r>
      <w:r w:rsidRPr="001A51D5">
        <w:t xml:space="preserve"> of economic opportunity that people can be attracted to</w:t>
      </w:r>
      <w:r w:rsidRPr="001A51D5" w:rsidR="00B23BB8">
        <w:t>, w</w:t>
      </w:r>
      <w:r w:rsidRPr="001A51D5">
        <w:t xml:space="preserve">e are concentrating a lot of demand for those jobs </w:t>
      </w:r>
      <w:r w:rsidRPr="001A51D5" w:rsidR="00B23BB8">
        <w:t xml:space="preserve">in </w:t>
      </w:r>
      <w:r w:rsidRPr="001A51D5">
        <w:t xml:space="preserve">the places where those people want to live, which causes that </w:t>
      </w:r>
      <w:r w:rsidRPr="001A51D5" w:rsidR="00B23BB8">
        <w:t>upward</w:t>
      </w:r>
      <w:r w:rsidRPr="001A51D5">
        <w:t xml:space="preserve"> pressure.</w:t>
      </w:r>
    </w:p>
    <w:p w:rsidR="00016A7D" w:rsidRPr="001A51D5" w:rsidP="0086356A">
      <w:pPr>
        <w:pStyle w:val="Answer"/>
      </w:pPr>
      <w:r w:rsidRPr="001A51D5">
        <w:t>O</w:t>
      </w:r>
      <w:r w:rsidRPr="001A51D5" w:rsidR="0086356A">
        <w:t>ne of the things about regional rebalancing and creating additional pol</w:t>
      </w:r>
      <w:r w:rsidRPr="001A51D5" w:rsidR="00BF0F23">
        <w:t>e</w:t>
      </w:r>
      <w:r w:rsidRPr="001A51D5" w:rsidR="0086356A">
        <w:t>s of economic opportunity is that it can relieve some of that pressure</w:t>
      </w:r>
      <w:r w:rsidRPr="001A51D5" w:rsidR="00F9270B">
        <w:t xml:space="preserve">, which </w:t>
      </w:r>
      <w:r w:rsidRPr="001A51D5" w:rsidR="0086356A">
        <w:t>would also improve social mobility in London</w:t>
      </w:r>
      <w:r w:rsidRPr="001A51D5" w:rsidR="00F9270B">
        <w:t>. P</w:t>
      </w:r>
      <w:r w:rsidRPr="001A51D5" w:rsidR="0086356A">
        <w:t>overty is much higher in London because asset inflation in terms of land and house prices has a really big impact on cost of living, which is not felt elsewhere, whereas poverty in other parts of the country is often driven by a lack of access to economic opportunity.</w:t>
      </w:r>
      <w:r w:rsidRPr="001A51D5">
        <w:t xml:space="preserve"> It </w:t>
      </w:r>
      <w:r w:rsidRPr="001A51D5" w:rsidR="00824904">
        <w:t>is</w:t>
      </w:r>
      <w:r w:rsidRPr="001A51D5" w:rsidR="0086356A">
        <w:t xml:space="preserve"> the other side of the same coin</w:t>
      </w:r>
      <w:r w:rsidRPr="001A51D5">
        <w:t xml:space="preserve">. </w:t>
      </w:r>
    </w:p>
    <w:p w:rsidR="00016A7D" w:rsidRPr="001A51D5" w:rsidP="0086356A">
      <w:pPr>
        <w:pStyle w:val="Answer"/>
      </w:pPr>
      <w:sdt>
        <w:sdtPr>
          <w:alias w:val="Member"/>
          <w:tag w:val="&lt;Member mnisId='1554' dodsId='31575'&gt;"/>
          <w:id w:val="1133829293"/>
          <w:placeholder>
            <w:docPart w:val="C93F5065879D4248BF70900F2F34CF19"/>
          </w:placeholder>
          <w:richText/>
        </w:sdtPr>
        <w:sdtContent>
          <w:r w:rsidRPr="001A51D5">
            <w:rPr>
              <w:b/>
            </w:rPr>
            <w:t>Chair:</w:t>
          </w:r>
        </w:sdtContent>
      </w:sdt>
      <w:r w:rsidRPr="001A51D5">
        <w:t xml:space="preserve"> We will be asking more about housing </w:t>
      </w:r>
      <w:r w:rsidRPr="001A51D5" w:rsidR="0086356A">
        <w:t>as we go on through the morning.</w:t>
      </w:r>
    </w:p>
    <w:p w:rsidR="0086356A" w:rsidRPr="001A51D5" w:rsidP="00016A7D">
      <w:pPr>
        <w:pStyle w:val="Question"/>
      </w:pPr>
      <w:sdt>
        <w:sdtPr>
          <w:alias w:val="Member"/>
          <w:tag w:val="&lt;Member mnisId='4645' dodsId='148271'&gt;"/>
          <w:id w:val="-1858494278"/>
          <w:placeholder>
            <w:docPart w:val="67E5755974F6483189B6C12B3EEB8973"/>
          </w:placeholder>
          <w:richText/>
        </w:sdtPr>
        <w:sdtContent>
          <w:r w:rsidRPr="001A51D5" w:rsidR="00016A7D">
            <w:rPr>
              <w:b/>
            </w:rPr>
            <w:t>Emma Hardy:</w:t>
          </w:r>
        </w:sdtContent>
      </w:sdt>
      <w:r w:rsidRPr="001A51D5" w:rsidR="00016A7D">
        <w:t xml:space="preserve"> Simon, returning to </w:t>
      </w:r>
      <w:r w:rsidRPr="001A51D5">
        <w:t>remot</w:t>
      </w:r>
      <w:r w:rsidRPr="001A51D5" w:rsidR="002A4DD1">
        <w:t xml:space="preserve">e </w:t>
      </w:r>
      <w:r w:rsidRPr="001A51D5">
        <w:t xml:space="preserve">work and the argument about productivity, we sometimes </w:t>
      </w:r>
      <w:r w:rsidRPr="001A51D5" w:rsidR="00D371BF">
        <w:t xml:space="preserve">read </w:t>
      </w:r>
      <w:r w:rsidRPr="001A51D5" w:rsidR="00F07FE5">
        <w:t xml:space="preserve">the counterargument </w:t>
      </w:r>
      <w:r w:rsidRPr="001A51D5">
        <w:t xml:space="preserve">that productivity is weakened by remote working. </w:t>
      </w:r>
      <w:r w:rsidRPr="001A51D5" w:rsidR="00016A7D">
        <w:t xml:space="preserve">I would be keen </w:t>
      </w:r>
      <w:r w:rsidRPr="001A51D5">
        <w:t>to hear your thoughts on that</w:t>
      </w:r>
      <w:r w:rsidRPr="001A51D5" w:rsidR="00016A7D">
        <w:t xml:space="preserve">. Can </w:t>
      </w:r>
      <w:r w:rsidRPr="001A51D5">
        <w:t>social mobility be impacted by increased hybrid or remote working</w:t>
      </w:r>
      <w:r w:rsidRPr="001A51D5" w:rsidR="00016A7D">
        <w:t>? T</w:t>
      </w:r>
      <w:r w:rsidRPr="001A51D5">
        <w:t xml:space="preserve">he focus </w:t>
      </w:r>
      <w:r w:rsidRPr="001A51D5" w:rsidR="00016A7D">
        <w:t xml:space="preserve">for </w:t>
      </w:r>
      <w:r w:rsidRPr="001A51D5">
        <w:t xml:space="preserve">years has been </w:t>
      </w:r>
      <w:r w:rsidRPr="001A51D5" w:rsidR="00016A7D">
        <w:t xml:space="preserve">on </w:t>
      </w:r>
      <w:r w:rsidRPr="001A51D5">
        <w:t xml:space="preserve">moving businesses into </w:t>
      </w:r>
      <w:r w:rsidRPr="001A51D5" w:rsidR="00016A7D">
        <w:t>areas like Hull</w:t>
      </w:r>
      <w:r w:rsidRPr="001A51D5" w:rsidR="003E3835">
        <w:t>, where I am from</w:t>
      </w:r>
      <w:r w:rsidRPr="001A51D5" w:rsidR="00016A7D">
        <w:t xml:space="preserve">. </w:t>
      </w:r>
      <w:r w:rsidRPr="001A51D5">
        <w:t xml:space="preserve">What could the impact be on productivity and regional imbalance if you were </w:t>
      </w:r>
      <w:r w:rsidRPr="001A51D5" w:rsidR="003E3835">
        <w:t xml:space="preserve">moving in </w:t>
      </w:r>
      <w:r w:rsidRPr="001A51D5">
        <w:t xml:space="preserve">remote jobs </w:t>
      </w:r>
      <w:r w:rsidRPr="001A51D5" w:rsidR="003E3835">
        <w:t>instead of businesses?</w:t>
      </w:r>
    </w:p>
    <w:p w:rsidR="0086356A" w:rsidRPr="001A51D5" w:rsidP="002809A7">
      <w:pPr>
        <w:pStyle w:val="Answer"/>
      </w:pPr>
      <w:sdt>
        <w:sdtPr>
          <w:rPr>
            <w:i/>
            <w:iCs/>
          </w:rPr>
          <w:alias w:val="Witness"/>
          <w:id w:val="-84920229"/>
          <w:placeholder>
            <w:docPart w:val="25884CF500964D28BEC90B481BC54457"/>
          </w:placeholder>
          <w:richText/>
        </w:sdtPr>
        <w:sdtContent>
          <w:r w:rsidRPr="001A51D5" w:rsidR="002809A7">
            <w:rPr>
              <w:b/>
              <w:i/>
              <w:iCs/>
            </w:rPr>
            <w:t>Simon French:</w:t>
          </w:r>
        </w:sdtContent>
      </w:sdt>
      <w:r w:rsidRPr="001A51D5" w:rsidR="002809A7">
        <w:t xml:space="preserve"> </w:t>
      </w:r>
      <w:r w:rsidRPr="001A51D5" w:rsidR="00BF0F23">
        <w:t xml:space="preserve">In terms of the </w:t>
      </w:r>
      <w:r w:rsidRPr="001A51D5">
        <w:t xml:space="preserve">evidence </w:t>
      </w:r>
      <w:r w:rsidRPr="001A51D5" w:rsidR="00BF0F23">
        <w:t xml:space="preserve">we have </w:t>
      </w:r>
      <w:r w:rsidRPr="001A51D5">
        <w:t>thus far on the productivity impact of remote working</w:t>
      </w:r>
      <w:r w:rsidRPr="001A51D5" w:rsidR="00BF0F23">
        <w:t>, a</w:t>
      </w:r>
      <w:r w:rsidRPr="001A51D5">
        <w:t xml:space="preserve">n interesting paper </w:t>
      </w:r>
      <w:r w:rsidRPr="001A51D5" w:rsidR="002809A7">
        <w:t xml:space="preserve">came </w:t>
      </w:r>
      <w:r w:rsidRPr="001A51D5">
        <w:t xml:space="preserve">out in the last few days </w:t>
      </w:r>
      <w:r w:rsidRPr="001A51D5" w:rsidR="002809A7">
        <w:t xml:space="preserve">by Nicholas Bloom </w:t>
      </w:r>
      <w:r w:rsidRPr="001A51D5">
        <w:t>from Stanford University</w:t>
      </w:r>
      <w:r w:rsidRPr="001A51D5" w:rsidR="002809A7">
        <w:t xml:space="preserve">, who is </w:t>
      </w:r>
      <w:r w:rsidRPr="001A51D5">
        <w:t>probably leading the analysis of the productivity impact</w:t>
      </w:r>
      <w:r w:rsidRPr="001A51D5" w:rsidR="002809A7">
        <w:t xml:space="preserve">. That paper </w:t>
      </w:r>
      <w:r w:rsidRPr="001A51D5">
        <w:t xml:space="preserve">finds </w:t>
      </w:r>
      <w:r w:rsidRPr="001A51D5" w:rsidR="002809A7">
        <w:t xml:space="preserve">that flexible working has </w:t>
      </w:r>
      <w:r w:rsidRPr="001A51D5">
        <w:t xml:space="preserve">a neutral impact except in </w:t>
      </w:r>
      <w:r w:rsidRPr="001A51D5" w:rsidR="002809A7">
        <w:t xml:space="preserve">the </w:t>
      </w:r>
      <w:r w:rsidRPr="001A51D5">
        <w:t>situation where it is an entirely flexible remote operation</w:t>
      </w:r>
      <w:r w:rsidRPr="001A51D5" w:rsidR="002809A7">
        <w:t>. T</w:t>
      </w:r>
      <w:r w:rsidRPr="001A51D5">
        <w:t xml:space="preserve">hose intangible things </w:t>
      </w:r>
      <w:r w:rsidRPr="001A51D5" w:rsidR="002809A7">
        <w:t xml:space="preserve">with which </w:t>
      </w:r>
      <w:r w:rsidRPr="001A51D5">
        <w:t xml:space="preserve">we are all familiar, the slightly cliché </w:t>
      </w:r>
      <w:r w:rsidRPr="001A51D5" w:rsidR="002809A7">
        <w:t>w</w:t>
      </w:r>
      <w:r w:rsidRPr="001A51D5">
        <w:t>ater</w:t>
      </w:r>
      <w:r w:rsidRPr="001A51D5" w:rsidR="002809A7">
        <w:t xml:space="preserve"> cooler </w:t>
      </w:r>
      <w:r w:rsidRPr="001A51D5">
        <w:t>moment</w:t>
      </w:r>
      <w:r w:rsidRPr="001A51D5" w:rsidR="002809A7">
        <w:t xml:space="preserve">s, </w:t>
      </w:r>
      <w:r w:rsidRPr="001A51D5">
        <w:t>ha</w:t>
      </w:r>
      <w:r w:rsidRPr="001A51D5" w:rsidR="002809A7">
        <w:t xml:space="preserve">ve </w:t>
      </w:r>
      <w:r w:rsidRPr="001A51D5">
        <w:t>an economic cost and seem to be picked up in the data for businesses and workers who have embraced entirely remote working.</w:t>
      </w:r>
    </w:p>
    <w:p w:rsidR="0086356A" w:rsidRPr="001A51D5" w:rsidP="0086356A">
      <w:pPr>
        <w:pStyle w:val="Answer"/>
      </w:pPr>
      <w:r w:rsidRPr="001A51D5">
        <w:t>T</w:t>
      </w:r>
      <w:r w:rsidRPr="001A51D5">
        <w:t>he idea of flexible working</w:t>
      </w:r>
      <w:r w:rsidRPr="001A51D5">
        <w:t xml:space="preserve"> in which, </w:t>
      </w:r>
      <w:r w:rsidRPr="001A51D5">
        <w:t xml:space="preserve">as I said a couple of questions ago, </w:t>
      </w:r>
      <w:r w:rsidRPr="001A51D5">
        <w:t xml:space="preserve">you go </w:t>
      </w:r>
      <w:r w:rsidRPr="001A51D5">
        <w:t xml:space="preserve">to a hub close to your place of residence two to three times a </w:t>
      </w:r>
      <w:r w:rsidRPr="001A51D5">
        <w:t>week</w:t>
      </w:r>
      <w:r w:rsidRPr="001A51D5">
        <w:t xml:space="preserve"> but</w:t>
      </w:r>
      <w:r w:rsidRPr="001A51D5">
        <w:t xml:space="preserve"> </w:t>
      </w:r>
      <w:r w:rsidRPr="001A51D5">
        <w:t xml:space="preserve">you are not </w:t>
      </w:r>
      <w:r w:rsidRPr="001A51D5">
        <w:t xml:space="preserve">required </w:t>
      </w:r>
      <w:r w:rsidRPr="001A51D5">
        <w:t xml:space="preserve">to be there </w:t>
      </w:r>
      <w:r w:rsidRPr="001A51D5">
        <w:t>five days a week</w:t>
      </w:r>
      <w:r w:rsidRPr="001A51D5" w:rsidR="00CF6D86">
        <w:t xml:space="preserve"> </w:t>
      </w:r>
      <w:r w:rsidRPr="001A51D5">
        <w:t>seems to come out in the data as having little impact on productivity</w:t>
      </w:r>
      <w:r w:rsidRPr="001A51D5" w:rsidR="00CF6D86">
        <w:t>. T</w:t>
      </w:r>
      <w:r w:rsidRPr="001A51D5">
        <w:t>herefore</w:t>
      </w:r>
      <w:r w:rsidRPr="001A51D5" w:rsidR="00CF6D86">
        <w:t xml:space="preserve">, armed with </w:t>
      </w:r>
      <w:r w:rsidRPr="001A51D5" w:rsidR="00BF0F23">
        <w:t xml:space="preserve">this </w:t>
      </w:r>
      <w:r w:rsidRPr="001A51D5">
        <w:t xml:space="preserve">information, </w:t>
      </w:r>
      <w:r w:rsidRPr="001A51D5" w:rsidR="00CF6D86">
        <w:t xml:space="preserve">companies </w:t>
      </w:r>
      <w:r w:rsidRPr="001A51D5">
        <w:t xml:space="preserve">will </w:t>
      </w:r>
      <w:r w:rsidRPr="001A51D5" w:rsidR="00CF6D86">
        <w:t xml:space="preserve">presumably </w:t>
      </w:r>
      <w:r w:rsidRPr="001A51D5">
        <w:t>embrace it</w:t>
      </w:r>
      <w:r w:rsidRPr="001A51D5" w:rsidR="00CF6D86">
        <w:t xml:space="preserve">. If </w:t>
      </w:r>
      <w:r w:rsidRPr="001A51D5">
        <w:t xml:space="preserve">they do not embrace it, they are unlikely, in a competitive </w:t>
      </w:r>
      <w:r w:rsidRPr="001A51D5">
        <w:t>labour</w:t>
      </w:r>
      <w:r w:rsidRPr="001A51D5">
        <w:t xml:space="preserve"> market</w:t>
      </w:r>
      <w:r w:rsidRPr="001A51D5" w:rsidR="00BF0F23">
        <w:t>—if we assume there is</w:t>
      </w:r>
      <w:r w:rsidRPr="001A51D5">
        <w:t xml:space="preserve"> a competitive </w:t>
      </w:r>
      <w:r w:rsidRPr="001A51D5">
        <w:t>labour</w:t>
      </w:r>
      <w:r w:rsidRPr="001A51D5">
        <w:t xml:space="preserve"> market</w:t>
      </w:r>
      <w:r w:rsidRPr="001A51D5" w:rsidR="00CF6D86">
        <w:t xml:space="preserve">—to </w:t>
      </w:r>
      <w:r w:rsidRPr="001A51D5">
        <w:t>be able to attract the best talent going forward.</w:t>
      </w:r>
    </w:p>
    <w:p w:rsidR="00F9741E" w:rsidRPr="001A51D5" w:rsidP="0086356A">
      <w:pPr>
        <w:pStyle w:val="Answer"/>
      </w:pPr>
      <w:r w:rsidRPr="001A51D5">
        <w:t>T</w:t>
      </w:r>
      <w:r w:rsidRPr="001A51D5" w:rsidR="00B91049">
        <w:t>hat is</w:t>
      </w:r>
      <w:r w:rsidRPr="001A51D5" w:rsidR="0086356A">
        <w:t xml:space="preserve"> on the productivity piece</w:t>
      </w:r>
      <w:r w:rsidRPr="001A51D5">
        <w:t xml:space="preserve">. It is </w:t>
      </w:r>
      <w:r w:rsidRPr="001A51D5" w:rsidR="0086356A">
        <w:t>pretty neutral for mixed working</w:t>
      </w:r>
      <w:r w:rsidRPr="001A51D5">
        <w:t xml:space="preserve"> or</w:t>
      </w:r>
      <w:r w:rsidRPr="001A51D5" w:rsidR="0086356A">
        <w:t xml:space="preserve"> hybrid working</w:t>
      </w:r>
      <w:r w:rsidRPr="001A51D5">
        <w:t xml:space="preserve">, and there is </w:t>
      </w:r>
      <w:r w:rsidRPr="001A51D5" w:rsidR="0086356A">
        <w:t>a negative effect from entire</w:t>
      </w:r>
      <w:r w:rsidRPr="001A51D5">
        <w:t xml:space="preserve">ly </w:t>
      </w:r>
      <w:r w:rsidRPr="001A51D5" w:rsidR="0086356A">
        <w:t>remote working.</w:t>
      </w:r>
    </w:p>
    <w:p w:rsidR="0086356A" w:rsidRPr="001A51D5" w:rsidP="0086356A">
      <w:pPr>
        <w:pStyle w:val="Answer"/>
      </w:pPr>
      <w:r w:rsidRPr="001A51D5">
        <w:t xml:space="preserve">In terms of the impact on social mobility, clearly </w:t>
      </w:r>
      <w:r w:rsidRPr="001A51D5" w:rsidR="00824904">
        <w:t>there is</w:t>
      </w:r>
      <w:r w:rsidRPr="001A51D5">
        <w:t xml:space="preserve"> an arbitrage</w:t>
      </w:r>
      <w:r w:rsidRPr="001A51D5" w:rsidR="00F9741E">
        <w:t xml:space="preserve"> opportunity. I work in</w:t>
      </w:r>
      <w:r w:rsidRPr="001A51D5">
        <w:t xml:space="preserve"> financial market</w:t>
      </w:r>
      <w:r w:rsidRPr="001A51D5" w:rsidR="00F9741E">
        <w:t>s; I love</w:t>
      </w:r>
      <w:r w:rsidRPr="001A51D5">
        <w:t xml:space="preserve"> arbitrage opportunities. </w:t>
      </w:r>
      <w:r w:rsidRPr="001A51D5" w:rsidR="00F9741E">
        <w:t>I</w:t>
      </w:r>
      <w:r w:rsidRPr="001A51D5">
        <w:t>f this is embraced in greater numbers, areas with lower property prices</w:t>
      </w:r>
      <w:r w:rsidRPr="001A51D5" w:rsidR="00F9741E">
        <w:t xml:space="preserve">—I am </w:t>
      </w:r>
      <w:r w:rsidRPr="001A51D5">
        <w:t xml:space="preserve">mindful </w:t>
      </w:r>
      <w:r w:rsidRPr="001A51D5" w:rsidR="00F9741E">
        <w:t xml:space="preserve">that we are </w:t>
      </w:r>
      <w:r w:rsidRPr="001A51D5">
        <w:t>coming on</w:t>
      </w:r>
      <w:r w:rsidRPr="001A51D5" w:rsidR="00F9741E">
        <w:t xml:space="preserve"> </w:t>
      </w:r>
      <w:r w:rsidRPr="001A51D5">
        <w:t>to property later</w:t>
      </w:r>
      <w:r w:rsidRPr="001A51D5" w:rsidR="00F9741E">
        <w:t>—can a</w:t>
      </w:r>
      <w:r w:rsidRPr="001A51D5">
        <w:t xml:space="preserve">rbitrage the opportunity </w:t>
      </w:r>
      <w:r w:rsidRPr="001A51D5" w:rsidR="00F9741E">
        <w:t xml:space="preserve">by, in effect, </w:t>
      </w:r>
      <w:r w:rsidRPr="001A51D5">
        <w:t xml:space="preserve">offering workers to other hubs. You mentioned </w:t>
      </w:r>
      <w:r w:rsidRPr="001A51D5" w:rsidR="00F9741E">
        <w:t xml:space="preserve">Hull; you could </w:t>
      </w:r>
      <w:r w:rsidRPr="001A51D5">
        <w:t xml:space="preserve">think of </w:t>
      </w:r>
      <w:r w:rsidRPr="001A51D5" w:rsidR="00F9741E">
        <w:t xml:space="preserve">Leeds </w:t>
      </w:r>
      <w:r w:rsidRPr="001A51D5">
        <w:t xml:space="preserve">and the broader </w:t>
      </w:r>
      <w:r w:rsidRPr="001A51D5" w:rsidR="00F9741E">
        <w:t xml:space="preserve">Yorkshire and </w:t>
      </w:r>
      <w:r w:rsidRPr="001A51D5">
        <w:t xml:space="preserve">northern </w:t>
      </w:r>
      <w:r w:rsidRPr="001A51D5" w:rsidR="00F9741E">
        <w:t xml:space="preserve">conurbation </w:t>
      </w:r>
      <w:r w:rsidRPr="001A51D5">
        <w:t>areas.</w:t>
      </w:r>
    </w:p>
    <w:p w:rsidR="00F9741E" w:rsidRPr="001A51D5" w:rsidP="0086356A">
      <w:pPr>
        <w:pStyle w:val="Answer"/>
      </w:pPr>
      <w:r w:rsidRPr="001A51D5">
        <w:t>P</w:t>
      </w:r>
      <w:r w:rsidRPr="001A51D5" w:rsidR="0086356A">
        <w:t xml:space="preserve">eople can </w:t>
      </w:r>
      <w:r w:rsidRPr="001A51D5">
        <w:t xml:space="preserve">arbitrage </w:t>
      </w:r>
      <w:r w:rsidRPr="001A51D5" w:rsidR="0086356A">
        <w:t xml:space="preserve">the opportunity of living with </w:t>
      </w:r>
      <w:r w:rsidRPr="001A51D5">
        <w:t xml:space="preserve">the </w:t>
      </w:r>
      <w:r w:rsidRPr="001A51D5" w:rsidR="0086356A">
        <w:t xml:space="preserve">cost of living in Hull and working in </w:t>
      </w:r>
      <w:r w:rsidRPr="001A51D5">
        <w:t xml:space="preserve">Leeds, </w:t>
      </w:r>
      <w:r w:rsidRPr="001A51D5" w:rsidR="0086356A">
        <w:t>Bradford</w:t>
      </w:r>
      <w:r w:rsidRPr="001A51D5" w:rsidR="0086356A">
        <w:t xml:space="preserve"> </w:t>
      </w:r>
      <w:r w:rsidRPr="001A51D5">
        <w:t>or S</w:t>
      </w:r>
      <w:r w:rsidRPr="001A51D5" w:rsidR="0086356A">
        <w:t>heffield because the connectivity is there</w:t>
      </w:r>
      <w:r w:rsidRPr="001A51D5">
        <w:t xml:space="preserve">. There has to be </w:t>
      </w:r>
      <w:r w:rsidRPr="001A51D5" w:rsidR="0086356A">
        <w:t>both digital connectivity</w:t>
      </w:r>
      <w:r w:rsidRPr="001A51D5">
        <w:t>—</w:t>
      </w:r>
    </w:p>
    <w:p w:rsidR="00F9741E" w:rsidRPr="001A51D5" w:rsidP="00F9741E">
      <w:pPr>
        <w:pStyle w:val="Remark"/>
      </w:pPr>
      <w:sdt>
        <w:sdtPr>
          <w:alias w:val="Member"/>
          <w:tag w:val="&lt;Member mnisId='4645' dodsId='148271'&gt;"/>
          <w:id w:val="566616637"/>
          <w:placeholder>
            <w:docPart w:val="9ED78CF73C4C440FB2284B09095800BC"/>
          </w:placeholder>
          <w:richText/>
        </w:sdtPr>
        <w:sdtContent>
          <w:r w:rsidRPr="001A51D5">
            <w:rPr>
              <w:b/>
            </w:rPr>
            <w:t>Emma Hardy:</w:t>
          </w:r>
        </w:sdtContent>
      </w:sdt>
      <w:r w:rsidRPr="001A51D5">
        <w:t xml:space="preserve"> Yes, and physical connectivity.</w:t>
      </w:r>
    </w:p>
    <w:p w:rsidR="0086356A" w:rsidRPr="001A51D5" w:rsidP="0086356A">
      <w:pPr>
        <w:pStyle w:val="Answer"/>
      </w:pPr>
      <w:sdt>
        <w:sdtPr>
          <w:rPr>
            <w:i/>
            <w:iCs/>
          </w:rPr>
          <w:alias w:val="Witness"/>
          <w:id w:val="1796412680"/>
          <w:placeholder>
            <w:docPart w:val="57A10B041DF94ECFBFCCA4F6EA812E9C"/>
          </w:placeholder>
          <w:richText/>
        </w:sdtPr>
        <w:sdtContent>
          <w:r w:rsidRPr="001A51D5" w:rsidR="00F9741E">
            <w:rPr>
              <w:b/>
              <w:i/>
              <w:iCs/>
            </w:rPr>
            <w:t>Simon French:</w:t>
          </w:r>
        </w:sdtContent>
      </w:sdt>
      <w:r w:rsidRPr="001A51D5" w:rsidR="00F9741E">
        <w:t xml:space="preserve"> Yes, there has </w:t>
      </w:r>
      <w:r w:rsidRPr="001A51D5">
        <w:t xml:space="preserve">to be both. </w:t>
      </w:r>
      <w:r w:rsidRPr="001A51D5" w:rsidR="00F9741E">
        <w:t xml:space="preserve">There </w:t>
      </w:r>
      <w:r w:rsidRPr="001A51D5">
        <w:t xml:space="preserve">is </w:t>
      </w:r>
      <w:r w:rsidRPr="001A51D5" w:rsidR="00F9741E">
        <w:t xml:space="preserve">the </w:t>
      </w:r>
      <w:r w:rsidRPr="001A51D5">
        <w:t xml:space="preserve">potential for a </w:t>
      </w:r>
      <w:r w:rsidRPr="001A51D5" w:rsidR="00F9741E">
        <w:t xml:space="preserve">lever </w:t>
      </w:r>
      <w:r w:rsidRPr="001A51D5">
        <w:t>to push against what has been a longstanding multi-decade stor</w:t>
      </w:r>
      <w:r w:rsidRPr="001A51D5" w:rsidR="00F9741E">
        <w:t xml:space="preserve">y in </w:t>
      </w:r>
      <w:r w:rsidRPr="001A51D5">
        <w:t>UK social mobility.</w:t>
      </w:r>
    </w:p>
    <w:p w:rsidR="0075089B" w:rsidRPr="001A51D5" w:rsidP="0075089B">
      <w:pPr>
        <w:pStyle w:val="Question"/>
      </w:pPr>
      <w:sdt>
        <w:sdtPr>
          <w:alias w:val="Member"/>
          <w:tag w:val="&lt;Member mnisId='4645' dodsId='148271'&gt;"/>
          <w:id w:val="810286767"/>
          <w:placeholder>
            <w:docPart w:val="A425F1D468E04C32B7B5D5562CF2D49D"/>
          </w:placeholder>
          <w:richText/>
        </w:sdtPr>
        <w:sdtContent>
          <w:r w:rsidRPr="001A51D5" w:rsidR="00F9741E">
            <w:rPr>
              <w:b/>
            </w:rPr>
            <w:t>Emma Hardy:</w:t>
          </w:r>
        </w:sdtContent>
      </w:sdt>
      <w:r w:rsidRPr="001A51D5" w:rsidR="00F9741E">
        <w:t xml:space="preserve"> </w:t>
      </w:r>
      <w:r w:rsidRPr="001A51D5" w:rsidR="00B91049">
        <w:t>That is</w:t>
      </w:r>
      <w:r w:rsidRPr="001A51D5" w:rsidR="0086356A">
        <w:t xml:space="preserve"> really interesting.</w:t>
      </w:r>
      <w:r w:rsidRPr="001A51D5">
        <w:t xml:space="preserve"> Is</w:t>
      </w:r>
      <w:r w:rsidRPr="001A51D5" w:rsidR="0086356A">
        <w:t xml:space="preserve"> there </w:t>
      </w:r>
      <w:r w:rsidRPr="001A51D5">
        <w:t xml:space="preserve">a </w:t>
      </w:r>
      <w:r w:rsidRPr="001A51D5" w:rsidR="0086356A">
        <w:t>perception that</w:t>
      </w:r>
      <w:r w:rsidRPr="001A51D5">
        <w:t xml:space="preserve">, </w:t>
      </w:r>
      <w:r w:rsidRPr="001A51D5" w:rsidR="0086356A">
        <w:t>if you are only having to travel physically into work two or three times</w:t>
      </w:r>
      <w:r w:rsidRPr="001A51D5">
        <w:t xml:space="preserve"> a week</w:t>
      </w:r>
      <w:r w:rsidRPr="001A51D5" w:rsidR="0086356A">
        <w:t>,</w:t>
      </w:r>
      <w:r w:rsidRPr="001A51D5">
        <w:t xml:space="preserve"> </w:t>
      </w:r>
      <w:r w:rsidRPr="001A51D5" w:rsidR="00B222A9">
        <w:t>people</w:t>
      </w:r>
      <w:r w:rsidRPr="001A51D5" w:rsidR="0086356A">
        <w:t xml:space="preserve"> are willing to travel greater distances</w:t>
      </w:r>
      <w:r w:rsidRPr="001A51D5">
        <w:t>? T</w:t>
      </w:r>
      <w:r w:rsidRPr="001A51D5" w:rsidR="00B91049">
        <w:t>hat is</w:t>
      </w:r>
      <w:r w:rsidRPr="001A51D5" w:rsidR="0086356A">
        <w:t xml:space="preserve"> one of the thin</w:t>
      </w:r>
      <w:r w:rsidRPr="001A51D5">
        <w:t xml:space="preserve">gs </w:t>
      </w:r>
      <w:r w:rsidRPr="001A51D5" w:rsidR="0086356A">
        <w:t>I have seen</w:t>
      </w:r>
      <w:r w:rsidRPr="001A51D5">
        <w:t xml:space="preserve"> </w:t>
      </w:r>
      <w:r w:rsidRPr="001A51D5" w:rsidR="0086356A">
        <w:t>anecdotally</w:t>
      </w:r>
      <w:r w:rsidRPr="001A51D5">
        <w:t>. If people</w:t>
      </w:r>
      <w:r w:rsidRPr="001A51D5" w:rsidR="00B91049">
        <w:t xml:space="preserve"> </w:t>
      </w:r>
      <w:r w:rsidRPr="001A51D5">
        <w:t>live in Hull and get a job in Leeds, they</w:t>
      </w:r>
      <w:r w:rsidRPr="001A51D5" w:rsidR="0086356A">
        <w:t xml:space="preserve"> will move to </w:t>
      </w:r>
      <w:r w:rsidRPr="001A51D5">
        <w:t xml:space="preserve">Leeds. If </w:t>
      </w:r>
      <w:r w:rsidRPr="001A51D5" w:rsidR="0086356A">
        <w:t xml:space="preserve">you are only having to travel into </w:t>
      </w:r>
      <w:r w:rsidRPr="001A51D5">
        <w:t xml:space="preserve">work two </w:t>
      </w:r>
      <w:r w:rsidRPr="001A51D5" w:rsidR="0086356A">
        <w:t xml:space="preserve">or three days, is there an argument that you could travel </w:t>
      </w:r>
      <w:r w:rsidRPr="001A51D5" w:rsidR="006A798E">
        <w:t xml:space="preserve">into work from </w:t>
      </w:r>
      <w:r w:rsidRPr="001A51D5">
        <w:t xml:space="preserve">a </w:t>
      </w:r>
      <w:r w:rsidRPr="001A51D5" w:rsidR="0086356A">
        <w:t xml:space="preserve">greater distance? </w:t>
      </w:r>
    </w:p>
    <w:p w:rsidR="0086356A" w:rsidRPr="001A51D5" w:rsidP="006A798E">
      <w:pPr>
        <w:pStyle w:val="QuestionCont"/>
      </w:pPr>
      <w:r w:rsidRPr="001A51D5">
        <w:t>In</w:t>
      </w:r>
      <w:r w:rsidRPr="001A51D5" w:rsidR="0030717C">
        <w:t xml:space="preserve">stead </w:t>
      </w:r>
      <w:r w:rsidRPr="001A51D5">
        <w:t>of focus</w:t>
      </w:r>
      <w:r w:rsidRPr="001A51D5" w:rsidR="0030717C">
        <w:t>ing</w:t>
      </w:r>
      <w:r w:rsidRPr="001A51D5">
        <w:t xml:space="preserve"> on relocating businesses,</w:t>
      </w:r>
      <w:r w:rsidRPr="001A51D5" w:rsidR="006A798E">
        <w:t xml:space="preserve"> </w:t>
      </w:r>
      <w:r w:rsidRPr="001A51D5" w:rsidR="0030717C">
        <w:t xml:space="preserve">what would be the impact of </w:t>
      </w:r>
      <w:r w:rsidRPr="001A51D5">
        <w:t>businesses recruiting in areas they</w:t>
      </w:r>
      <w:r w:rsidRPr="001A51D5" w:rsidR="00B91049">
        <w:t xml:space="preserve"> ha</w:t>
      </w:r>
      <w:r w:rsidRPr="001A51D5" w:rsidR="0030717C">
        <w:t>ve</w:t>
      </w:r>
      <w:r w:rsidRPr="001A51D5">
        <w:t xml:space="preserve"> never recruited before</w:t>
      </w:r>
      <w:r w:rsidRPr="001A51D5" w:rsidR="0030717C">
        <w:t>, in terms of</w:t>
      </w:r>
      <w:r w:rsidRPr="001A51D5" w:rsidR="006A798E">
        <w:t xml:space="preserve"> </w:t>
      </w:r>
      <w:r w:rsidRPr="001A51D5">
        <w:t>productivity and regional imbalances</w:t>
      </w:r>
      <w:r w:rsidRPr="001A51D5">
        <w:t>?</w:t>
      </w:r>
    </w:p>
    <w:p w:rsidR="0086356A" w:rsidRPr="001A51D5" w:rsidP="0086356A">
      <w:pPr>
        <w:pStyle w:val="Answer"/>
      </w:pPr>
      <w:sdt>
        <w:sdtPr>
          <w:rPr>
            <w:i/>
            <w:iCs/>
          </w:rPr>
          <w:alias w:val="Witness"/>
          <w:id w:val="-1621453184"/>
          <w:placeholder>
            <w:docPart w:val="C8389CB6E5BD47109DB07043DB99DD24"/>
          </w:placeholder>
          <w:richText/>
        </w:sdtPr>
        <w:sdtContent>
          <w:r w:rsidRPr="001A51D5" w:rsidR="006A798E">
            <w:rPr>
              <w:b/>
              <w:i/>
              <w:iCs/>
            </w:rPr>
            <w:t>Jessica Bowles:</w:t>
          </w:r>
        </w:sdtContent>
      </w:sdt>
      <w:r w:rsidRPr="001A51D5" w:rsidR="006A798E">
        <w:t xml:space="preserve"> </w:t>
      </w:r>
      <w:r w:rsidRPr="001A51D5">
        <w:t xml:space="preserve">Can I come at this </w:t>
      </w:r>
      <w:r w:rsidRPr="001A51D5" w:rsidR="00A765D9">
        <w:t xml:space="preserve">from a </w:t>
      </w:r>
      <w:r w:rsidRPr="001A51D5">
        <w:t>slightly broader</w:t>
      </w:r>
      <w:r w:rsidRPr="001A51D5" w:rsidR="00A765D9">
        <w:t xml:space="preserve"> perspective</w:t>
      </w:r>
      <w:r w:rsidRPr="001A51D5">
        <w:t>?</w:t>
      </w:r>
      <w:r w:rsidRPr="001A51D5" w:rsidR="006A798E">
        <w:t xml:space="preserve"> I</w:t>
      </w:r>
      <w:r w:rsidRPr="001A51D5" w:rsidR="00824904">
        <w:t>t is</w:t>
      </w:r>
      <w:r w:rsidRPr="001A51D5">
        <w:t xml:space="preserve"> probably a bit too soon to know the long-term impact of remote working and even hybrid working</w:t>
      </w:r>
      <w:r w:rsidRPr="001A51D5" w:rsidR="00A765D9">
        <w:t xml:space="preserve"> on </w:t>
      </w:r>
      <w:r w:rsidRPr="001A51D5" w:rsidR="00A765D9">
        <w:t>productivity as a whole</w:t>
      </w:r>
      <w:r w:rsidRPr="001A51D5">
        <w:t xml:space="preserve">. We think </w:t>
      </w:r>
      <w:r w:rsidRPr="001A51D5" w:rsidR="00824904">
        <w:t>there is</w:t>
      </w:r>
      <w:r w:rsidRPr="001A51D5">
        <w:t xml:space="preserve"> pretty long</w:t>
      </w:r>
      <w:r w:rsidRPr="001A51D5" w:rsidR="0030717C">
        <w:t xml:space="preserve"> </w:t>
      </w:r>
      <w:r w:rsidRPr="001A51D5">
        <w:t xml:space="preserve">evidence about the </w:t>
      </w:r>
      <w:r w:rsidRPr="001A51D5" w:rsidR="00FB7EBB">
        <w:t>agglomeration</w:t>
      </w:r>
      <w:r w:rsidRPr="001A51D5">
        <w:t xml:space="preserve"> impacts and benefits on the economy of dense connections between businesses and between people within th</w:t>
      </w:r>
      <w:r w:rsidRPr="001A51D5" w:rsidR="00FB7EBB">
        <w:t>e</w:t>
      </w:r>
      <w:r w:rsidRPr="001A51D5">
        <w:t xml:space="preserve"> </w:t>
      </w:r>
      <w:r w:rsidRPr="001A51D5" w:rsidR="002809A7">
        <w:t>labour</w:t>
      </w:r>
      <w:r w:rsidRPr="001A51D5">
        <w:t xml:space="preserve"> market</w:t>
      </w:r>
      <w:r w:rsidRPr="001A51D5" w:rsidR="00FB7EBB">
        <w:t xml:space="preserve">, which is related to </w:t>
      </w:r>
      <w:r w:rsidRPr="001A51D5">
        <w:t xml:space="preserve">the way they can generate ideas, the way they can generate businesses and the productivity increases that go alongside </w:t>
      </w:r>
      <w:r w:rsidRPr="001A51D5" w:rsidR="00FB7EBB">
        <w:t>those things</w:t>
      </w:r>
      <w:r w:rsidRPr="001A51D5">
        <w:t>.</w:t>
      </w:r>
    </w:p>
    <w:p w:rsidR="00FB7EBB" w:rsidRPr="001A51D5" w:rsidP="0086356A">
      <w:pPr>
        <w:pStyle w:val="Answer"/>
      </w:pPr>
      <w:r w:rsidRPr="001A51D5">
        <w:t>The</w:t>
      </w:r>
      <w:r w:rsidRPr="001A51D5">
        <w:t>re</w:t>
      </w:r>
      <w:r w:rsidRPr="001A51D5">
        <w:t xml:space="preserve"> are undoubtedly personal short-term benefits for people if they decide to work from home in terms of their flexibility, </w:t>
      </w:r>
      <w:r w:rsidRPr="001A51D5">
        <w:t xml:space="preserve">their </w:t>
      </w:r>
      <w:r w:rsidRPr="001A51D5">
        <w:t>quality of life</w:t>
      </w:r>
      <w:r w:rsidRPr="001A51D5">
        <w:t xml:space="preserve">, the </w:t>
      </w:r>
      <w:r w:rsidRPr="001A51D5">
        <w:t>cost of transport</w:t>
      </w:r>
      <w:r w:rsidRPr="001A51D5">
        <w:t xml:space="preserve"> and the </w:t>
      </w:r>
      <w:r w:rsidRPr="001A51D5">
        <w:t xml:space="preserve">time </w:t>
      </w:r>
      <w:r w:rsidRPr="001A51D5">
        <w:t xml:space="preserve">they </w:t>
      </w:r>
      <w:r w:rsidRPr="001A51D5">
        <w:t>spen</w:t>
      </w:r>
      <w:r w:rsidRPr="001A51D5">
        <w:t xml:space="preserve">d </w:t>
      </w:r>
      <w:r w:rsidRPr="001A51D5">
        <w:t>on transport</w:t>
      </w:r>
      <w:r w:rsidRPr="001A51D5">
        <w:t>. It</w:t>
      </w:r>
      <w:r w:rsidRPr="001A51D5">
        <w:t xml:space="preserve"> appears that</w:t>
      </w:r>
      <w:r w:rsidRPr="001A51D5">
        <w:t xml:space="preserve">, </w:t>
      </w:r>
      <w:r w:rsidRPr="001A51D5">
        <w:t xml:space="preserve">as people start working from home, they do give at least some of the additional time they gain from not commuting to their businesses. Whether that translates into real productivity gains for the business </w:t>
      </w:r>
      <w:r w:rsidRPr="001A51D5">
        <w:t xml:space="preserve">in the </w:t>
      </w:r>
      <w:r w:rsidRPr="001A51D5">
        <w:t>long</w:t>
      </w:r>
      <w:r w:rsidRPr="001A51D5">
        <w:t xml:space="preserve"> </w:t>
      </w:r>
      <w:r w:rsidRPr="001A51D5">
        <w:t>term I very much doubt.</w:t>
      </w:r>
    </w:p>
    <w:p w:rsidR="00FB7EBB" w:rsidRPr="001A51D5" w:rsidP="0086356A">
      <w:pPr>
        <w:pStyle w:val="Answer"/>
      </w:pPr>
      <w:r w:rsidRPr="001A51D5">
        <w:t xml:space="preserve">We </w:t>
      </w:r>
      <w:r w:rsidRPr="001A51D5" w:rsidR="0086356A">
        <w:t xml:space="preserve">are starting to see people coming back into business more because they get more stimulation and more activity </w:t>
      </w:r>
      <w:r w:rsidRPr="001A51D5">
        <w:t xml:space="preserve">is </w:t>
      </w:r>
      <w:r w:rsidRPr="001A51D5" w:rsidR="0086356A">
        <w:t>happening.</w:t>
      </w:r>
      <w:r w:rsidRPr="001A51D5">
        <w:t xml:space="preserve"> In </w:t>
      </w:r>
      <w:r w:rsidRPr="001A51D5" w:rsidR="0086356A">
        <w:t xml:space="preserve">some </w:t>
      </w:r>
      <w:r w:rsidRPr="001A51D5" w:rsidR="0086356A">
        <w:t>cases</w:t>
      </w:r>
      <w:r w:rsidRPr="001A51D5" w:rsidR="0086356A">
        <w:t xml:space="preserve"> they feel </w:t>
      </w:r>
      <w:r w:rsidRPr="001A51D5" w:rsidR="00824904">
        <w:t>it is</w:t>
      </w:r>
      <w:r w:rsidRPr="001A51D5" w:rsidR="0086356A">
        <w:t xml:space="preserve"> better for their health and wellbeing to be around people, particularly young people who are working </w:t>
      </w:r>
      <w:r w:rsidRPr="001A51D5" w:rsidR="003B286A">
        <w:t>with</w:t>
      </w:r>
      <w:r w:rsidRPr="001A51D5">
        <w:t xml:space="preserve"> </w:t>
      </w:r>
      <w:r w:rsidRPr="001A51D5" w:rsidR="0086356A">
        <w:t xml:space="preserve">difficult conditions. </w:t>
      </w:r>
    </w:p>
    <w:p w:rsidR="0086356A" w:rsidRPr="001A51D5" w:rsidP="003B286A">
      <w:pPr>
        <w:pStyle w:val="Question"/>
      </w:pPr>
      <w:sdt>
        <w:sdtPr>
          <w:alias w:val="Member"/>
          <w:tag w:val="&lt;Member mnisId='4645' dodsId='148271'&gt;"/>
          <w:id w:val="755167594"/>
          <w:placeholder>
            <w:docPart w:val="0E4F0CAA11E14A8E8F00C00026FBF98E"/>
          </w:placeholder>
          <w:richText/>
        </w:sdtPr>
        <w:sdtContent>
          <w:r w:rsidRPr="001A51D5" w:rsidR="003B286A">
            <w:rPr>
              <w:b/>
            </w:rPr>
            <w:t>Emma Hardy:</w:t>
          </w:r>
        </w:sdtContent>
      </w:sdt>
      <w:r w:rsidRPr="001A51D5" w:rsidR="003B286A">
        <w:t xml:space="preserve"> Could remote working reduce </w:t>
      </w:r>
      <w:r w:rsidRPr="001A51D5">
        <w:t>regional imbalances?</w:t>
      </w:r>
    </w:p>
    <w:p w:rsidR="003B286A" w:rsidRPr="001A51D5" w:rsidP="0086356A">
      <w:pPr>
        <w:pStyle w:val="Answer"/>
      </w:pPr>
      <w:sdt>
        <w:sdtPr>
          <w:rPr>
            <w:i/>
            <w:iCs/>
          </w:rPr>
          <w:alias w:val="Witness"/>
          <w:id w:val="-1912381641"/>
          <w:placeholder>
            <w:docPart w:val="1A191E66490D471399A86E0BCD352A80"/>
          </w:placeholder>
          <w:richText/>
        </w:sdtPr>
        <w:sdtContent>
          <w:r w:rsidRPr="001A51D5">
            <w:rPr>
              <w:b/>
              <w:i/>
              <w:iCs/>
            </w:rPr>
            <w:t>Jessica Bowles:</w:t>
          </w:r>
        </w:sdtContent>
      </w:sdt>
      <w:r w:rsidRPr="001A51D5">
        <w:t xml:space="preserve"> </w:t>
      </w:r>
      <w:r w:rsidRPr="001A51D5" w:rsidR="0086356A">
        <w:t xml:space="preserve">I am not convinced that people are going to travel longer distances across </w:t>
      </w:r>
      <w:r w:rsidRPr="001A51D5">
        <w:t xml:space="preserve">the </w:t>
      </w:r>
      <w:r w:rsidRPr="001A51D5" w:rsidR="0086356A">
        <w:t>country</w:t>
      </w:r>
      <w:r w:rsidRPr="001A51D5">
        <w:t xml:space="preserve">, </w:t>
      </w:r>
      <w:r w:rsidRPr="001A51D5" w:rsidR="0086356A">
        <w:t xml:space="preserve">with the challenges transport gives us at the moment, even </w:t>
      </w:r>
      <w:r w:rsidRPr="001A51D5">
        <w:t xml:space="preserve">for </w:t>
      </w:r>
      <w:r w:rsidRPr="001A51D5" w:rsidR="0086356A">
        <w:t>two or three days a week</w:t>
      </w:r>
      <w:r w:rsidRPr="001A51D5">
        <w:t xml:space="preserve">. That </w:t>
      </w:r>
      <w:r w:rsidRPr="001A51D5" w:rsidR="0086356A">
        <w:t xml:space="preserve">move to </w:t>
      </w:r>
      <w:r w:rsidRPr="001A51D5">
        <w:t xml:space="preserve">Leeds </w:t>
      </w:r>
      <w:r w:rsidRPr="001A51D5" w:rsidR="0086356A">
        <w:t xml:space="preserve">will still be quite </w:t>
      </w:r>
      <w:r w:rsidRPr="001A51D5">
        <w:t xml:space="preserve">a </w:t>
      </w:r>
      <w:r w:rsidRPr="001A51D5" w:rsidR="0086356A">
        <w:t>big pull</w:t>
      </w:r>
      <w:r w:rsidRPr="001A51D5">
        <w:t xml:space="preserve">. It </w:t>
      </w:r>
      <w:r w:rsidRPr="001A51D5" w:rsidR="00824904">
        <w:t>is</w:t>
      </w:r>
      <w:r w:rsidRPr="001A51D5" w:rsidR="0086356A">
        <w:t xml:space="preserve"> not as straightforward as jobs being much more distributed around the country even though businesses are </w:t>
      </w:r>
      <w:r w:rsidRPr="001A51D5">
        <w:t xml:space="preserve">clustered </w:t>
      </w:r>
      <w:r w:rsidRPr="001A51D5" w:rsidR="0086356A">
        <w:t xml:space="preserve">in particular places. I am not sure I am seeing that in the </w:t>
      </w:r>
      <w:r w:rsidRPr="001A51D5">
        <w:t xml:space="preserve">pattern </w:t>
      </w:r>
      <w:r w:rsidRPr="001A51D5" w:rsidR="0086356A">
        <w:t>now</w:t>
      </w:r>
      <w:r w:rsidRPr="001A51D5">
        <w:t>, but t</w:t>
      </w:r>
      <w:r w:rsidRPr="001A51D5" w:rsidR="00824904">
        <w:t xml:space="preserve">here </w:t>
      </w:r>
      <w:r w:rsidRPr="001A51D5">
        <w:t xml:space="preserve">are </w:t>
      </w:r>
      <w:r w:rsidRPr="001A51D5" w:rsidR="0086356A">
        <w:t xml:space="preserve">others who have greater data </w:t>
      </w:r>
      <w:r w:rsidRPr="001A51D5">
        <w:t xml:space="preserve">on </w:t>
      </w:r>
      <w:r w:rsidRPr="001A51D5" w:rsidR="0086356A">
        <w:t>that</w:t>
      </w:r>
      <w:r w:rsidRPr="001A51D5">
        <w:t xml:space="preserve">. </w:t>
      </w:r>
    </w:p>
    <w:p w:rsidR="003B286A" w:rsidRPr="001A51D5" w:rsidP="0086356A">
      <w:pPr>
        <w:pStyle w:val="Answer"/>
      </w:pPr>
      <w:r w:rsidRPr="001A51D5">
        <w:t>T</w:t>
      </w:r>
      <w:r w:rsidRPr="001A51D5" w:rsidR="0086356A">
        <w:t xml:space="preserve">here is a really important factor here, which is </w:t>
      </w:r>
      <w:r w:rsidRPr="001A51D5" w:rsidR="0030717C">
        <w:t xml:space="preserve">about </w:t>
      </w:r>
      <w:r w:rsidRPr="001A51D5" w:rsidR="0086356A">
        <w:t>how town</w:t>
      </w:r>
      <w:r w:rsidRPr="001A51D5">
        <w:t>s,</w:t>
      </w:r>
      <w:r w:rsidRPr="001A51D5" w:rsidR="0086356A">
        <w:t xml:space="preserve"> cities</w:t>
      </w:r>
      <w:r w:rsidRPr="001A51D5">
        <w:t xml:space="preserve"> and</w:t>
      </w:r>
      <w:r w:rsidRPr="001A51D5" w:rsidR="0086356A">
        <w:t xml:space="preserve"> places all think about what it is they can grow</w:t>
      </w:r>
      <w:r w:rsidRPr="001A51D5">
        <w:t xml:space="preserve">. What can </w:t>
      </w:r>
      <w:r w:rsidRPr="001A51D5" w:rsidR="0086356A">
        <w:t>those cities grow</w:t>
      </w:r>
      <w:r w:rsidRPr="001A51D5">
        <w:t>? H</w:t>
      </w:r>
      <w:r w:rsidRPr="001A51D5" w:rsidR="0086356A">
        <w:t>ow do they generate good</w:t>
      </w:r>
      <w:r w:rsidRPr="001A51D5">
        <w:t>-</w:t>
      </w:r>
      <w:r w:rsidRPr="001A51D5" w:rsidR="0086356A">
        <w:t xml:space="preserve">quality jobs? I know </w:t>
      </w:r>
      <w:r w:rsidRPr="001A51D5">
        <w:t>Hull</w:t>
      </w:r>
      <w:r w:rsidRPr="001A51D5" w:rsidR="0086356A">
        <w:t xml:space="preserve"> </w:t>
      </w:r>
      <w:r w:rsidRPr="001A51D5">
        <w:t xml:space="preserve">is </w:t>
      </w:r>
      <w:r w:rsidRPr="001A51D5" w:rsidR="0086356A">
        <w:t>doing some brilliant stuff in that space</w:t>
      </w:r>
      <w:r w:rsidRPr="001A51D5">
        <w:t xml:space="preserve">. </w:t>
      </w:r>
    </w:p>
    <w:p w:rsidR="003B286A" w:rsidRPr="001A51D5" w:rsidP="00765A4D">
      <w:pPr>
        <w:pStyle w:val="Remark"/>
      </w:pPr>
      <w:sdt>
        <w:sdtPr>
          <w:alias w:val="Member"/>
          <w:tag w:val="&lt;Member mnisId='4645' dodsId='148271'&gt;"/>
          <w:id w:val="920534109"/>
          <w:placeholder>
            <w:docPart w:val="C9B7511A1CA94F0DA14659F90405F0D7"/>
          </w:placeholder>
          <w:richText/>
        </w:sdtPr>
        <w:sdtContent>
          <w:r w:rsidRPr="001A51D5">
            <w:rPr>
              <w:b/>
            </w:rPr>
            <w:t>Emma Hardy:</w:t>
          </w:r>
        </w:sdtContent>
      </w:sdt>
      <w:r w:rsidRPr="001A51D5">
        <w:t xml:space="preserve"> Yes, on </w:t>
      </w:r>
      <w:r w:rsidRPr="001A51D5" w:rsidR="0086356A">
        <w:t>green energy</w:t>
      </w:r>
      <w:r w:rsidRPr="001A51D5">
        <w:t xml:space="preserve">. </w:t>
      </w:r>
    </w:p>
    <w:p w:rsidR="00765A4D" w:rsidRPr="001A51D5" w:rsidP="0030717C">
      <w:pPr>
        <w:pStyle w:val="Answer"/>
      </w:pPr>
      <w:sdt>
        <w:sdtPr>
          <w:rPr>
            <w:i/>
            <w:iCs/>
          </w:rPr>
          <w:alias w:val="Witness"/>
          <w:id w:val="-179590098"/>
          <w:placeholder>
            <w:docPart w:val="6770AA5A282A499BBD6AF94D089CD91D"/>
          </w:placeholder>
          <w:richText/>
        </w:sdtPr>
        <w:sdtContent>
          <w:r w:rsidRPr="001A51D5" w:rsidR="003B286A">
            <w:rPr>
              <w:b/>
              <w:i/>
              <w:iCs/>
            </w:rPr>
            <w:t>Jessica Bowles:</w:t>
          </w:r>
        </w:sdtContent>
      </w:sdt>
      <w:r w:rsidRPr="001A51D5" w:rsidR="003B286A">
        <w:t xml:space="preserve"> Yes, exactly.</w:t>
      </w:r>
      <w:r w:rsidRPr="001A51D5" w:rsidR="0086356A">
        <w:t xml:space="preserve"> </w:t>
      </w:r>
      <w:r w:rsidRPr="001A51D5" w:rsidR="003B286A">
        <w:t>This is about h</w:t>
      </w:r>
      <w:r w:rsidRPr="001A51D5" w:rsidR="0086356A">
        <w:t>ow you</w:t>
      </w:r>
      <w:r w:rsidRPr="001A51D5" w:rsidR="003B286A">
        <w:t xml:space="preserve"> </w:t>
      </w:r>
      <w:r w:rsidRPr="001A51D5" w:rsidR="0086356A">
        <w:t>support the growth of the industries that are there</w:t>
      </w:r>
      <w:r w:rsidRPr="001A51D5" w:rsidR="003B286A">
        <w:t xml:space="preserve">, </w:t>
      </w:r>
      <w:r w:rsidRPr="001A51D5" w:rsidR="0030717C">
        <w:t xml:space="preserve">and </w:t>
      </w:r>
      <w:r w:rsidRPr="001A51D5" w:rsidR="003B286A">
        <w:t xml:space="preserve">how you </w:t>
      </w:r>
      <w:r w:rsidRPr="001A51D5" w:rsidR="0086356A">
        <w:t xml:space="preserve">build on </w:t>
      </w:r>
      <w:r w:rsidRPr="001A51D5" w:rsidR="003B286A">
        <w:t xml:space="preserve">the </w:t>
      </w:r>
      <w:r w:rsidRPr="001A51D5" w:rsidR="0086356A">
        <w:t>specialisms</w:t>
      </w:r>
      <w:r w:rsidRPr="001A51D5" w:rsidR="0030717C">
        <w:t xml:space="preserve"> and</w:t>
      </w:r>
      <w:r w:rsidRPr="001A51D5" w:rsidR="0086356A">
        <w:t xml:space="preserve"> particular strengths of th</w:t>
      </w:r>
      <w:r w:rsidRPr="001A51D5" w:rsidR="003B286A">
        <w:t>e</w:t>
      </w:r>
      <w:r w:rsidRPr="001A51D5" w:rsidR="0086356A">
        <w:t>se places</w:t>
      </w:r>
      <w:r w:rsidRPr="001A51D5" w:rsidR="003B286A">
        <w:t>. Everywhere has them. S</w:t>
      </w:r>
      <w:r w:rsidRPr="001A51D5" w:rsidR="0086356A">
        <w:t xml:space="preserve">ome of that is about connecting to </w:t>
      </w:r>
      <w:r w:rsidRPr="001A51D5">
        <w:t xml:space="preserve">the </w:t>
      </w:r>
      <w:r w:rsidRPr="001A51D5" w:rsidR="0086356A">
        <w:t xml:space="preserve">nearest big city and getting the benefits from that. </w:t>
      </w:r>
      <w:r w:rsidRPr="001A51D5">
        <w:t>S</w:t>
      </w:r>
      <w:r w:rsidRPr="001A51D5" w:rsidR="0086356A">
        <w:t xml:space="preserve">ome of it is </w:t>
      </w:r>
      <w:r w:rsidRPr="001A51D5">
        <w:t xml:space="preserve">about </w:t>
      </w:r>
      <w:r w:rsidRPr="001A51D5" w:rsidR="0086356A">
        <w:t>really digging into what you</w:t>
      </w:r>
      <w:r w:rsidRPr="001A51D5" w:rsidR="00B91049">
        <w:t xml:space="preserve"> have</w:t>
      </w:r>
      <w:r w:rsidRPr="001A51D5" w:rsidR="0086356A">
        <w:t xml:space="preserve"> and being supported by national </w:t>
      </w:r>
      <w:r w:rsidRPr="001A51D5" w:rsidR="008076CA">
        <w:t>G</w:t>
      </w:r>
      <w:r w:rsidRPr="001A51D5" w:rsidR="0086356A">
        <w:t>overnment and local government in doing that</w:t>
      </w:r>
      <w:r w:rsidRPr="001A51D5">
        <w:t xml:space="preserve">. </w:t>
      </w:r>
    </w:p>
    <w:p w:rsidR="00765A4D" w:rsidRPr="001A51D5" w:rsidP="0086356A">
      <w:pPr>
        <w:pStyle w:val="Answer"/>
      </w:pPr>
      <w:sdt>
        <w:sdtPr>
          <w:rPr>
            <w:i/>
            <w:iCs/>
          </w:rPr>
          <w:alias w:val="Witness"/>
          <w:id w:val="-877939601"/>
          <w:placeholder>
            <w:docPart w:val="B5C1EC82348B4E3995F9F1551F475080"/>
          </w:placeholder>
          <w:richText/>
        </w:sdtPr>
        <w:sdtContent>
          <w:r w:rsidRPr="001A51D5">
            <w:rPr>
              <w:b/>
              <w:i/>
              <w:iCs/>
            </w:rPr>
            <w:t>Andrew Carter:</w:t>
          </w:r>
        </w:sdtContent>
      </w:sdt>
      <w:r w:rsidRPr="001A51D5">
        <w:t xml:space="preserve"> </w:t>
      </w:r>
      <w:r w:rsidRPr="001A51D5" w:rsidR="0086356A">
        <w:t>I agree with Simon. The evidence is mixed on the impacts</w:t>
      </w:r>
      <w:r w:rsidRPr="001A51D5">
        <w:t>. I</w:t>
      </w:r>
      <w:r w:rsidRPr="001A51D5" w:rsidR="0086356A">
        <w:t>n part</w:t>
      </w:r>
      <w:r w:rsidRPr="001A51D5">
        <w:t xml:space="preserve">, </w:t>
      </w:r>
      <w:r w:rsidRPr="001A51D5" w:rsidR="0086356A">
        <w:t>we do not have very much evidence because we have not been doing it for very long anywhere in the world.</w:t>
      </w:r>
      <w:r w:rsidRPr="001A51D5">
        <w:t xml:space="preserve"> R</w:t>
      </w:r>
      <w:r w:rsidRPr="001A51D5" w:rsidR="0086356A">
        <w:t xml:space="preserve">emote working is at the margins. Even during the </w:t>
      </w:r>
      <w:r w:rsidRPr="001A51D5" w:rsidR="0086356A">
        <w:t>pandemic</w:t>
      </w:r>
      <w:r w:rsidRPr="001A51D5" w:rsidR="0086356A">
        <w:t xml:space="preserve"> we</w:t>
      </w:r>
      <w:r w:rsidRPr="001A51D5" w:rsidR="00B91049">
        <w:t xml:space="preserve"> </w:t>
      </w:r>
      <w:r w:rsidRPr="001A51D5" w:rsidR="0086356A">
        <w:t>got up to maybe 40</w:t>
      </w:r>
      <w:r w:rsidRPr="001A51D5" w:rsidR="00B91049">
        <w:t>%</w:t>
      </w:r>
      <w:r w:rsidRPr="001A51D5" w:rsidR="0086356A">
        <w:t xml:space="preserve"> of some people working at home fairly consistently, but those numbers are beginning to shrink already</w:t>
      </w:r>
      <w:r w:rsidRPr="001A51D5">
        <w:t>. T</w:t>
      </w:r>
      <w:r w:rsidRPr="001A51D5" w:rsidR="0086356A">
        <w:t>he evidence is not there.</w:t>
      </w:r>
    </w:p>
    <w:p w:rsidR="007A5322" w:rsidRPr="001A51D5" w:rsidP="0086356A">
      <w:pPr>
        <w:pStyle w:val="Answer"/>
      </w:pPr>
      <w:r w:rsidRPr="001A51D5">
        <w:t xml:space="preserve">Again, </w:t>
      </w:r>
      <w:r w:rsidRPr="001A51D5" w:rsidR="0086356A">
        <w:t>I agree with Simon</w:t>
      </w:r>
      <w:r w:rsidRPr="001A51D5" w:rsidR="0030717C">
        <w:t xml:space="preserve"> that</w:t>
      </w:r>
      <w:r w:rsidRPr="001A51D5">
        <w:t xml:space="preserve"> </w:t>
      </w:r>
      <w:r w:rsidRPr="001A51D5" w:rsidR="00824904">
        <w:t>it is</w:t>
      </w:r>
      <w:r w:rsidRPr="001A51D5" w:rsidR="0086356A">
        <w:t xml:space="preserve"> inconclusive. Some suggest</w:t>
      </w:r>
      <w:r w:rsidRPr="001A51D5">
        <w:t xml:space="preserve"> that</w:t>
      </w:r>
      <w:r w:rsidRPr="001A51D5" w:rsidR="0086356A">
        <w:t xml:space="preserve"> there is </w:t>
      </w:r>
      <w:r w:rsidRPr="001A51D5">
        <w:t xml:space="preserve">a </w:t>
      </w:r>
      <w:r w:rsidRPr="001A51D5" w:rsidR="0086356A">
        <w:t>productivity hit</w:t>
      </w:r>
      <w:r w:rsidRPr="001A51D5">
        <w:t xml:space="preserve">; </w:t>
      </w:r>
      <w:r w:rsidRPr="001A51D5" w:rsidR="0086356A">
        <w:t>some suggest</w:t>
      </w:r>
      <w:r w:rsidRPr="001A51D5">
        <w:t xml:space="preserve"> it is</w:t>
      </w:r>
      <w:r w:rsidRPr="001A51D5" w:rsidR="0086356A">
        <w:t xml:space="preserve"> neutral. </w:t>
      </w:r>
      <w:r w:rsidRPr="001A51D5">
        <w:t xml:space="preserve">I would go </w:t>
      </w:r>
      <w:r w:rsidRPr="001A51D5" w:rsidR="0086356A">
        <w:t>back to the original point. The country has a massive productivity problem</w:t>
      </w:r>
      <w:r w:rsidRPr="001A51D5">
        <w:t xml:space="preserve">. If remote </w:t>
      </w:r>
      <w:r w:rsidRPr="001A51D5" w:rsidR="0086356A">
        <w:t>work is not increasing productivity</w:t>
      </w:r>
      <w:r w:rsidRPr="001A51D5">
        <w:t xml:space="preserve"> significantly</w:t>
      </w:r>
      <w:r w:rsidRPr="001A51D5" w:rsidR="0086356A">
        <w:t xml:space="preserve">, we are </w:t>
      </w:r>
      <w:r w:rsidRPr="001A51D5">
        <w:t xml:space="preserve">in a </w:t>
      </w:r>
      <w:r w:rsidRPr="001A51D5" w:rsidR="0086356A">
        <w:t>steady state</w:t>
      </w:r>
      <w:r w:rsidRPr="001A51D5">
        <w:t>. T</w:t>
      </w:r>
      <w:r w:rsidRPr="001A51D5" w:rsidR="00B91049">
        <w:t>hat is</w:t>
      </w:r>
      <w:r w:rsidRPr="001A51D5" w:rsidR="0086356A">
        <w:t xml:space="preserve"> probably the way I would think about it. Remote work </w:t>
      </w:r>
      <w:r w:rsidRPr="001A51D5">
        <w:t xml:space="preserve">is </w:t>
      </w:r>
      <w:r w:rsidRPr="001A51D5" w:rsidR="008076CA">
        <w:t xml:space="preserve">part of the </w:t>
      </w:r>
      <w:r w:rsidRPr="001A51D5" w:rsidR="0086356A">
        <w:t>steady state.</w:t>
      </w:r>
      <w:r w:rsidRPr="001A51D5">
        <w:t xml:space="preserve"> </w:t>
      </w:r>
      <w:r w:rsidRPr="001A51D5" w:rsidR="00824904">
        <w:t>It is</w:t>
      </w:r>
      <w:r w:rsidRPr="001A51D5" w:rsidR="0086356A">
        <w:t xml:space="preserve"> not going to give you the </w:t>
      </w:r>
      <w:r w:rsidRPr="001A51D5">
        <w:t xml:space="preserve">productivity </w:t>
      </w:r>
      <w:r w:rsidRPr="001A51D5" w:rsidR="0086356A">
        <w:t>uplift we desperately need in this country because we</w:t>
      </w:r>
      <w:r w:rsidRPr="001A51D5" w:rsidR="00B91049">
        <w:t xml:space="preserve"> have</w:t>
      </w:r>
      <w:r w:rsidRPr="001A51D5" w:rsidR="0086356A">
        <w:t xml:space="preserve"> fallen off a cliff</w:t>
      </w:r>
      <w:r w:rsidRPr="001A51D5">
        <w:t xml:space="preserve">. </w:t>
      </w:r>
    </w:p>
    <w:p w:rsidR="007A5322" w:rsidRPr="001A51D5" w:rsidP="007A5322">
      <w:pPr>
        <w:pStyle w:val="Answer"/>
      </w:pPr>
      <w:r w:rsidRPr="001A51D5">
        <w:t>W</w:t>
      </w:r>
      <w:r w:rsidRPr="001A51D5" w:rsidR="0086356A">
        <w:t>ithin that</w:t>
      </w:r>
      <w:r w:rsidRPr="001A51D5" w:rsidR="00A279DE">
        <w:t>,</w:t>
      </w:r>
      <w:r w:rsidRPr="001A51D5">
        <w:t xml:space="preserve"> </w:t>
      </w:r>
      <w:r w:rsidRPr="001A51D5" w:rsidR="0086356A">
        <w:t>I would desperately and deeply worry about</w:t>
      </w:r>
      <w:r w:rsidRPr="001A51D5">
        <w:t xml:space="preserve"> the</w:t>
      </w:r>
      <w:r w:rsidRPr="001A51D5" w:rsidR="0086356A">
        <w:t xml:space="preserve"> younger people coming into the </w:t>
      </w:r>
      <w:r w:rsidRPr="001A51D5" w:rsidR="002809A7">
        <w:t>labour</w:t>
      </w:r>
      <w:r w:rsidRPr="001A51D5" w:rsidR="0086356A">
        <w:t xml:space="preserve"> market. </w:t>
      </w:r>
      <w:r w:rsidRPr="001A51D5">
        <w:t xml:space="preserve">This is your </w:t>
      </w:r>
      <w:r w:rsidRPr="001A51D5" w:rsidR="0086356A">
        <w:t>social mobility question. Undoubtedly, when you look at the evidence, they benefit from face-to-face interaction, particularly with their seniors and with their peers</w:t>
      </w:r>
      <w:r w:rsidRPr="001A51D5">
        <w:t>. T</w:t>
      </w:r>
      <w:r w:rsidRPr="001A51D5" w:rsidR="0086356A">
        <w:t>he more remote work</w:t>
      </w:r>
      <w:r w:rsidRPr="001A51D5">
        <w:t xml:space="preserve">ing </w:t>
      </w:r>
      <w:r w:rsidRPr="001A51D5" w:rsidR="0086356A">
        <w:t>we do</w:t>
      </w:r>
      <w:r w:rsidRPr="001A51D5">
        <w:t xml:space="preserve">, the more we </w:t>
      </w:r>
      <w:r w:rsidRPr="001A51D5" w:rsidR="0086356A">
        <w:t>inhibit their ability to learn</w:t>
      </w:r>
      <w:r w:rsidRPr="001A51D5">
        <w:t xml:space="preserve">, </w:t>
      </w:r>
      <w:r w:rsidRPr="001A51D5" w:rsidR="0086356A">
        <w:t>develop and find careers themselves.</w:t>
      </w:r>
    </w:p>
    <w:p w:rsidR="00921625" w:rsidRPr="001A51D5" w:rsidP="0086356A">
      <w:pPr>
        <w:pStyle w:val="Answer"/>
      </w:pPr>
      <w:r w:rsidRPr="001A51D5">
        <w:t>W</w:t>
      </w:r>
      <w:r w:rsidRPr="001A51D5" w:rsidR="0086356A">
        <w:t>e</w:t>
      </w:r>
      <w:r w:rsidRPr="001A51D5" w:rsidR="00B91049">
        <w:t xml:space="preserve"> have</w:t>
      </w:r>
      <w:r w:rsidRPr="001A51D5" w:rsidR="0086356A">
        <w:t xml:space="preserve"> looked at all the analysis</w:t>
      </w:r>
      <w:r w:rsidRPr="001A51D5">
        <w:t>. W</w:t>
      </w:r>
      <w:r w:rsidRPr="001A51D5" w:rsidR="0086356A">
        <w:t>e worked with</w:t>
      </w:r>
      <w:r w:rsidRPr="001A51D5">
        <w:t xml:space="preserve"> Rightmove </w:t>
      </w:r>
      <w:r w:rsidRPr="001A51D5" w:rsidR="0086356A">
        <w:t>on all of this. 80</w:t>
      </w:r>
      <w:r w:rsidRPr="001A51D5" w:rsidR="00B91049">
        <w:t>%</w:t>
      </w:r>
      <w:r w:rsidRPr="001A51D5" w:rsidR="0086356A">
        <w:t xml:space="preserve"> of the moves that </w:t>
      </w:r>
      <w:r w:rsidRPr="001A51D5" w:rsidR="005866ED">
        <w:t xml:space="preserve">were </w:t>
      </w:r>
      <w:r w:rsidRPr="001A51D5">
        <w:t>i</w:t>
      </w:r>
      <w:r w:rsidRPr="001A51D5" w:rsidR="0086356A">
        <w:t xml:space="preserve">nduced by </w:t>
      </w:r>
      <w:r w:rsidRPr="001A51D5">
        <w:t>C</w:t>
      </w:r>
      <w:r w:rsidRPr="001A51D5" w:rsidR="0086356A">
        <w:t>ovid</w:t>
      </w:r>
      <w:r w:rsidRPr="001A51D5">
        <w:t xml:space="preserve"> were </w:t>
      </w:r>
      <w:r w:rsidRPr="001A51D5" w:rsidR="0086356A">
        <w:t>roughly either within the same place itself or</w:t>
      </w:r>
      <w:r w:rsidRPr="001A51D5">
        <w:t xml:space="preserve">, </w:t>
      </w:r>
      <w:r w:rsidRPr="001A51D5" w:rsidR="0086356A">
        <w:t>at the very most</w:t>
      </w:r>
      <w:r w:rsidRPr="001A51D5">
        <w:t xml:space="preserve">, </w:t>
      </w:r>
      <w:r w:rsidRPr="001A51D5" w:rsidR="0086356A">
        <w:t>within the same region.</w:t>
      </w:r>
      <w:r w:rsidRPr="001A51D5">
        <w:t xml:space="preserve"> </w:t>
      </w:r>
      <w:r w:rsidRPr="001A51D5" w:rsidR="006640EC">
        <w:t>W</w:t>
      </w:r>
      <w:r w:rsidRPr="001A51D5" w:rsidR="0086356A">
        <w:t>e all read the newspapers</w:t>
      </w:r>
      <w:r w:rsidRPr="001A51D5">
        <w:t xml:space="preserve">. The </w:t>
      </w:r>
      <w:r w:rsidRPr="001A51D5">
        <w:rPr>
          <w:i/>
          <w:iCs/>
        </w:rPr>
        <w:t>Times</w:t>
      </w:r>
      <w:r w:rsidRPr="001A51D5">
        <w:t xml:space="preserve"> </w:t>
      </w:r>
      <w:r w:rsidRPr="001A51D5" w:rsidR="0086356A">
        <w:t>said</w:t>
      </w:r>
      <w:r w:rsidRPr="001A51D5">
        <w:t>, “L</w:t>
      </w:r>
      <w:r w:rsidRPr="001A51D5" w:rsidR="0086356A">
        <w:t xml:space="preserve">ook at these people moving to </w:t>
      </w:r>
      <w:r w:rsidRPr="001A51D5">
        <w:t xml:space="preserve">Cornwall. They </w:t>
      </w:r>
      <w:r w:rsidRPr="001A51D5" w:rsidR="0086356A">
        <w:t>used to live in</w:t>
      </w:r>
      <w:r w:rsidRPr="001A51D5">
        <w:t xml:space="preserve"> inner </w:t>
      </w:r>
      <w:r w:rsidRPr="001A51D5" w:rsidR="0086356A">
        <w:t>London</w:t>
      </w:r>
      <w:r w:rsidRPr="001A51D5" w:rsidR="00580B69">
        <w:t xml:space="preserve"> and n</w:t>
      </w:r>
      <w:r w:rsidRPr="001A51D5" w:rsidR="0086356A">
        <w:t xml:space="preserve">ow they have </w:t>
      </w:r>
      <w:r w:rsidRPr="001A51D5" w:rsidR="00030512">
        <w:t xml:space="preserve">this </w:t>
      </w:r>
      <w:r w:rsidRPr="001A51D5" w:rsidR="0086356A">
        <w:t xml:space="preserve">mansion in </w:t>
      </w:r>
      <w:r w:rsidRPr="001A51D5">
        <w:t>Cornwall”</w:t>
      </w:r>
      <w:r w:rsidRPr="001A51D5" w:rsidR="0086356A">
        <w:t>. The reason they wrote those stories is because they are exceptions</w:t>
      </w:r>
      <w:r w:rsidRPr="001A51D5">
        <w:t>; t</w:t>
      </w:r>
      <w:r w:rsidRPr="001A51D5" w:rsidR="0086356A">
        <w:t>hey are not the norm.</w:t>
      </w:r>
    </w:p>
    <w:p w:rsidR="00335F2F" w:rsidRPr="001A51D5" w:rsidP="0086356A">
      <w:pPr>
        <w:pStyle w:val="Answer"/>
      </w:pPr>
      <w:r w:rsidRPr="001A51D5">
        <w:t xml:space="preserve">Most people stay. That was the same before the pandemic and it seems to be the same afterwards. </w:t>
      </w:r>
      <w:r w:rsidRPr="001A51D5" w:rsidR="00AF701F">
        <w:t xml:space="preserve">There was a slight </w:t>
      </w:r>
      <w:r w:rsidRPr="001A51D5">
        <w:t xml:space="preserve">shift in between when we were in lockdown, but most moves are within </w:t>
      </w:r>
      <w:r w:rsidRPr="001A51D5" w:rsidR="00AF701F">
        <w:t>someone</w:t>
      </w:r>
      <w:r w:rsidRPr="001A51D5" w:rsidR="00EF693F">
        <w:t>’</w:t>
      </w:r>
      <w:r w:rsidRPr="001A51D5" w:rsidR="00AF701F">
        <w:t xml:space="preserve">s </w:t>
      </w:r>
      <w:r w:rsidRPr="001A51D5">
        <w:t>own region</w:t>
      </w:r>
      <w:r w:rsidRPr="001A51D5" w:rsidR="00AF701F">
        <w:t>. Particularly,</w:t>
      </w:r>
      <w:r w:rsidRPr="001A51D5">
        <w:t xml:space="preserve"> </w:t>
      </w:r>
      <w:r w:rsidRPr="001A51D5" w:rsidR="00A10AC6">
        <w:t xml:space="preserve">if the </w:t>
      </w:r>
      <w:r w:rsidRPr="001A51D5">
        <w:t xml:space="preserve">people living </w:t>
      </w:r>
      <w:r w:rsidRPr="001A51D5" w:rsidR="00AF701F">
        <w:t xml:space="preserve">and working </w:t>
      </w:r>
      <w:r w:rsidRPr="001A51D5">
        <w:t>in dynamic</w:t>
      </w:r>
      <w:r w:rsidRPr="001A51D5" w:rsidR="00AF701F">
        <w:t xml:space="preserve"> and </w:t>
      </w:r>
      <w:r w:rsidRPr="001A51D5">
        <w:t xml:space="preserve">prosperous communities move out </w:t>
      </w:r>
      <w:r w:rsidRPr="001A51D5" w:rsidR="00A10AC6">
        <w:t xml:space="preserve">of </w:t>
      </w:r>
      <w:r w:rsidRPr="001A51D5">
        <w:t xml:space="preserve">those places, they go to </w:t>
      </w:r>
      <w:r w:rsidRPr="001A51D5" w:rsidR="00AF701F">
        <w:t>“</w:t>
      </w:r>
      <w:r w:rsidRPr="001A51D5">
        <w:t>nice</w:t>
      </w:r>
      <w:r w:rsidRPr="001A51D5" w:rsidR="00AF701F">
        <w:t>”</w:t>
      </w:r>
      <w:r w:rsidRPr="001A51D5">
        <w:t xml:space="preserve"> </w:t>
      </w:r>
      <w:r w:rsidRPr="001A51D5" w:rsidR="00AF701F">
        <w:t>neighbourhoods,</w:t>
      </w:r>
      <w:r w:rsidRPr="001A51D5">
        <w:t xml:space="preserve"> </w:t>
      </w:r>
      <w:r w:rsidRPr="001A51D5">
        <w:t>towns</w:t>
      </w:r>
      <w:r w:rsidRPr="001A51D5" w:rsidR="00AF701F">
        <w:t xml:space="preserve"> </w:t>
      </w:r>
      <w:r w:rsidRPr="001A51D5">
        <w:t>or villages</w:t>
      </w:r>
      <w:r w:rsidRPr="001A51D5" w:rsidR="00AF701F">
        <w:t xml:space="preserve">. </w:t>
      </w:r>
      <w:r w:rsidRPr="001A51D5" w:rsidR="00A10AC6">
        <w:t>T</w:t>
      </w:r>
      <w:r w:rsidRPr="001A51D5">
        <w:t>hey reinforce the pat</w:t>
      </w:r>
      <w:r w:rsidRPr="001A51D5" w:rsidR="00A10AC6">
        <w:t xml:space="preserve">tern </w:t>
      </w:r>
      <w:r w:rsidRPr="001A51D5">
        <w:t xml:space="preserve">of going from </w:t>
      </w:r>
      <w:r w:rsidRPr="001A51D5" w:rsidR="00A10AC6">
        <w:t xml:space="preserve">nice, </w:t>
      </w:r>
      <w:r w:rsidRPr="001A51D5">
        <w:t xml:space="preserve">as they define it, to another place that they define as </w:t>
      </w:r>
      <w:r w:rsidRPr="001A51D5" w:rsidR="00A10AC6">
        <w:t>nice. They</w:t>
      </w:r>
      <w:r w:rsidRPr="001A51D5">
        <w:t xml:space="preserve"> do not go from </w:t>
      </w:r>
      <w:r w:rsidRPr="001A51D5" w:rsidR="00A10AC6">
        <w:t xml:space="preserve">nice </w:t>
      </w:r>
      <w:r w:rsidRPr="001A51D5">
        <w:t xml:space="preserve">to not </w:t>
      </w:r>
      <w:r w:rsidRPr="001A51D5" w:rsidR="00A10AC6">
        <w:t>nice.</w:t>
      </w:r>
    </w:p>
    <w:p w:rsidR="00335F2F" w:rsidRPr="001A51D5" w:rsidP="0086356A">
      <w:pPr>
        <w:pStyle w:val="Answer"/>
      </w:pPr>
      <w:r w:rsidRPr="001A51D5">
        <w:t>P</w:t>
      </w:r>
      <w:r w:rsidRPr="001A51D5" w:rsidR="0086356A">
        <w:t xml:space="preserve">art of the </w:t>
      </w:r>
      <w:r w:rsidRPr="001A51D5" w:rsidR="00B8027C">
        <w:t>levelling</w:t>
      </w:r>
      <w:r w:rsidRPr="001A51D5" w:rsidR="00A279DE">
        <w:t>-</w:t>
      </w:r>
      <w:r w:rsidRPr="001A51D5" w:rsidR="0086356A">
        <w:t xml:space="preserve">up challenge is </w:t>
      </w:r>
      <w:r w:rsidRPr="001A51D5">
        <w:t xml:space="preserve">about </w:t>
      </w:r>
      <w:r w:rsidRPr="001A51D5" w:rsidR="0086356A">
        <w:t>how we stimulate economic activity in places that are currently struggling</w:t>
      </w:r>
      <w:r w:rsidRPr="001A51D5">
        <w:t xml:space="preserve">. </w:t>
      </w:r>
      <w:r w:rsidRPr="001A51D5" w:rsidR="0086356A">
        <w:t>We do not see any evidence</w:t>
      </w:r>
      <w:r w:rsidRPr="001A51D5">
        <w:t xml:space="preserve">, </w:t>
      </w:r>
      <w:r w:rsidRPr="001A51D5" w:rsidR="0086356A">
        <w:t>o</w:t>
      </w:r>
      <w:r w:rsidRPr="001A51D5" w:rsidR="00A279DE">
        <w:t>f</w:t>
      </w:r>
      <w:r w:rsidRPr="001A51D5" w:rsidR="0086356A">
        <w:t xml:space="preserve"> any magnitude</w:t>
      </w:r>
      <w:r w:rsidRPr="001A51D5">
        <w:t xml:space="preserve">, </w:t>
      </w:r>
      <w:r w:rsidRPr="001A51D5" w:rsidR="0086356A">
        <w:t xml:space="preserve">of </w:t>
      </w:r>
      <w:r w:rsidRPr="001A51D5">
        <w:t xml:space="preserve">the </w:t>
      </w:r>
      <w:r w:rsidRPr="001A51D5" w:rsidR="0086356A">
        <w:t>most productive</w:t>
      </w:r>
      <w:r w:rsidRPr="001A51D5">
        <w:t xml:space="preserve"> and</w:t>
      </w:r>
      <w:r w:rsidRPr="001A51D5" w:rsidR="0086356A">
        <w:t xml:space="preserve"> dynamic </w:t>
      </w:r>
      <w:r w:rsidRPr="001A51D5">
        <w:t xml:space="preserve">workers </w:t>
      </w:r>
      <w:r w:rsidRPr="001A51D5" w:rsidR="0086356A">
        <w:t>moving to very unproductive places.</w:t>
      </w:r>
    </w:p>
    <w:p w:rsidR="0086356A" w:rsidRPr="001A51D5" w:rsidP="0086356A">
      <w:pPr>
        <w:pStyle w:val="Answer"/>
      </w:pPr>
      <w:r w:rsidRPr="001A51D5">
        <w:t>I</w:t>
      </w:r>
      <w:r w:rsidRPr="001A51D5">
        <w:t xml:space="preserve">n a </w:t>
      </w:r>
      <w:r w:rsidRPr="001A51D5">
        <w:t xml:space="preserve">Hull </w:t>
      </w:r>
      <w:r w:rsidRPr="001A51D5">
        <w:t>context</w:t>
      </w:r>
      <w:r w:rsidRPr="001A51D5">
        <w:t xml:space="preserve">, </w:t>
      </w:r>
      <w:r w:rsidRPr="001A51D5">
        <w:t xml:space="preserve">you want to think about </w:t>
      </w:r>
      <w:r w:rsidRPr="001A51D5" w:rsidR="00824904">
        <w:t>what is</w:t>
      </w:r>
      <w:r w:rsidRPr="001A51D5">
        <w:t xml:space="preserve"> going on between </w:t>
      </w:r>
      <w:r w:rsidRPr="001A51D5" w:rsidR="00AE7B0A">
        <w:t>H</w:t>
      </w:r>
      <w:r w:rsidRPr="001A51D5">
        <w:t>ull and East Riding</w:t>
      </w:r>
      <w:r w:rsidRPr="001A51D5">
        <w:t xml:space="preserve">. </w:t>
      </w:r>
      <w:r w:rsidRPr="001A51D5" w:rsidR="00B91049">
        <w:t>That is</w:t>
      </w:r>
      <w:r w:rsidRPr="001A51D5">
        <w:t xml:space="preserve"> probably it in terms of thinking </w:t>
      </w:r>
      <w:r w:rsidRPr="001A51D5">
        <w:t>about this. I</w:t>
      </w:r>
      <w:r w:rsidRPr="001A51D5" w:rsidR="00824904">
        <w:t>t is</w:t>
      </w:r>
      <w:r w:rsidRPr="001A51D5">
        <w:t xml:space="preserve"> not like people are suddenly going to move to </w:t>
      </w:r>
      <w:r w:rsidRPr="001A51D5">
        <w:t xml:space="preserve">Hull </w:t>
      </w:r>
      <w:r w:rsidRPr="001A51D5">
        <w:t xml:space="preserve">and work in Manchester. There will be one or two, but </w:t>
      </w:r>
      <w:r w:rsidRPr="001A51D5">
        <w:t xml:space="preserve">those are </w:t>
      </w:r>
      <w:r w:rsidRPr="001A51D5">
        <w:t xml:space="preserve">the numbers we are looking at. </w:t>
      </w:r>
      <w:r w:rsidRPr="001A51D5" w:rsidR="00824904">
        <w:t>It is</w:t>
      </w:r>
      <w:r w:rsidRPr="001A51D5">
        <w:t xml:space="preserve"> one or two</w:t>
      </w:r>
      <w:r w:rsidRPr="001A51D5">
        <w:t>. T</w:t>
      </w:r>
      <w:r w:rsidRPr="001A51D5">
        <w:t xml:space="preserve">ransport will help at the margins, but not massively. </w:t>
      </w:r>
      <w:r w:rsidRPr="001A51D5">
        <w:t xml:space="preserve">You </w:t>
      </w:r>
      <w:r w:rsidRPr="001A51D5">
        <w:t>have to think about these things</w:t>
      </w:r>
      <w:r w:rsidRPr="001A51D5">
        <w:t xml:space="preserve"> at </w:t>
      </w:r>
      <w:r w:rsidRPr="001A51D5">
        <w:t>different scales</w:t>
      </w:r>
      <w:r w:rsidRPr="001A51D5">
        <w:t>. I am s</w:t>
      </w:r>
      <w:r w:rsidRPr="001A51D5">
        <w:t>orry</w:t>
      </w:r>
      <w:r w:rsidRPr="001A51D5" w:rsidR="00A279DE">
        <w:t>; t</w:t>
      </w:r>
      <w:r w:rsidRPr="001A51D5">
        <w:t>hat was a long waffle.</w:t>
      </w:r>
    </w:p>
    <w:p w:rsidR="0086356A" w:rsidRPr="001A51D5" w:rsidP="0086356A">
      <w:pPr>
        <w:pStyle w:val="Answer"/>
      </w:pPr>
      <w:sdt>
        <w:sdtPr>
          <w:rPr>
            <w:i/>
            <w:iCs/>
          </w:rPr>
          <w:alias w:val="Witness"/>
          <w:id w:val="1246536453"/>
          <w:placeholder>
            <w:docPart w:val="5976B25083404C2590973ECD1CBE04CE"/>
          </w:placeholder>
          <w:richText/>
        </w:sdtPr>
        <w:sdtContent>
          <w:r w:rsidRPr="001A51D5" w:rsidR="006511D2">
            <w:rPr>
              <w:b/>
              <w:i/>
              <w:iCs/>
            </w:rPr>
            <w:t>Simon French:</w:t>
          </w:r>
        </w:sdtContent>
      </w:sdt>
      <w:r w:rsidRPr="001A51D5" w:rsidR="006511D2">
        <w:t xml:space="preserve"> I just want to add that </w:t>
      </w:r>
      <w:r w:rsidRPr="001A51D5" w:rsidR="00824904">
        <w:t>there is</w:t>
      </w:r>
      <w:r w:rsidRPr="001A51D5">
        <w:t xml:space="preserve"> a dynamic way of looking at </w:t>
      </w:r>
      <w:r w:rsidRPr="001A51D5" w:rsidR="006511D2">
        <w:t xml:space="preserve">this and there is </w:t>
      </w:r>
      <w:r w:rsidRPr="001A51D5">
        <w:t>a static way</w:t>
      </w:r>
      <w:r w:rsidRPr="001A51D5" w:rsidR="006511D2">
        <w:t xml:space="preserve">. </w:t>
      </w:r>
      <w:r w:rsidRPr="001A51D5">
        <w:t>Andrew</w:t>
      </w:r>
      <w:r w:rsidRPr="001A51D5" w:rsidR="006511D2">
        <w:t xml:space="preserve"> has</w:t>
      </w:r>
      <w:r w:rsidRPr="001A51D5">
        <w:t xml:space="preserve"> explained very fairly the dynamic one</w:t>
      </w:r>
      <w:r w:rsidRPr="001A51D5" w:rsidR="006511D2">
        <w:t xml:space="preserve">. The </w:t>
      </w:r>
      <w:r w:rsidRPr="001A51D5">
        <w:t xml:space="preserve">people who are already in the </w:t>
      </w:r>
      <w:r w:rsidRPr="001A51D5" w:rsidR="002809A7">
        <w:t>labour</w:t>
      </w:r>
      <w:r w:rsidRPr="001A51D5">
        <w:t xml:space="preserve"> market, often people who are in services careers</w:t>
      </w:r>
      <w:r w:rsidRPr="001A51D5" w:rsidR="006511D2">
        <w:t xml:space="preserve">, who are </w:t>
      </w:r>
      <w:r w:rsidRPr="001A51D5">
        <w:t>pretty advanced in their own career and development</w:t>
      </w:r>
      <w:r w:rsidRPr="001A51D5" w:rsidR="006511D2">
        <w:t xml:space="preserve">, </w:t>
      </w:r>
      <w:r w:rsidRPr="001A51D5" w:rsidR="00B91049">
        <w:t>have</w:t>
      </w:r>
      <w:r w:rsidRPr="001A51D5">
        <w:t xml:space="preserve"> been the big beneficiaries </w:t>
      </w:r>
      <w:r w:rsidRPr="001A51D5" w:rsidR="00A279DE">
        <w:t xml:space="preserve">in terms </w:t>
      </w:r>
      <w:r w:rsidRPr="001A51D5">
        <w:t xml:space="preserve">of the dynamic change of </w:t>
      </w:r>
      <w:r w:rsidRPr="001A51D5" w:rsidR="006511D2">
        <w:t xml:space="preserve">the </w:t>
      </w:r>
      <w:r w:rsidRPr="001A51D5">
        <w:t>adaptation to remote work</w:t>
      </w:r>
      <w:r w:rsidRPr="001A51D5" w:rsidR="006511D2">
        <w:t>ing</w:t>
      </w:r>
      <w:r w:rsidRPr="001A51D5">
        <w:t>.</w:t>
      </w:r>
    </w:p>
    <w:p w:rsidR="00000790" w:rsidRPr="001A51D5" w:rsidP="0086356A">
      <w:pPr>
        <w:pStyle w:val="Answer"/>
      </w:pPr>
      <w:r w:rsidRPr="001A51D5">
        <w:t xml:space="preserve">Then </w:t>
      </w:r>
      <w:r w:rsidRPr="001A51D5" w:rsidR="0086356A">
        <w:t>we</w:t>
      </w:r>
      <w:r w:rsidRPr="001A51D5" w:rsidR="00B91049">
        <w:t xml:space="preserve"> have</w:t>
      </w:r>
      <w:r w:rsidRPr="001A51D5" w:rsidR="0086356A">
        <w:t xml:space="preserve"> the cohort coming through</w:t>
      </w:r>
      <w:r w:rsidRPr="001A51D5">
        <w:t xml:space="preserve">. </w:t>
      </w:r>
      <w:r w:rsidRPr="001A51D5" w:rsidR="00EF136B">
        <w:t>M</w:t>
      </w:r>
      <w:r w:rsidRPr="001A51D5" w:rsidR="0086356A">
        <w:t xml:space="preserve">aybe this is </w:t>
      </w:r>
      <w:r w:rsidRPr="001A51D5" w:rsidR="00A279DE">
        <w:t>my</w:t>
      </w:r>
      <w:r w:rsidRPr="001A51D5" w:rsidR="00EF136B">
        <w:t xml:space="preserve"> </w:t>
      </w:r>
      <w:r w:rsidRPr="001A51D5" w:rsidR="0086356A">
        <w:t>failure</w:t>
      </w:r>
      <w:r w:rsidRPr="001A51D5" w:rsidR="00A279DE">
        <w:t xml:space="preserve">, </w:t>
      </w:r>
      <w:r w:rsidRPr="001A51D5" w:rsidR="00EF136B">
        <w:t xml:space="preserve">thinking too </w:t>
      </w:r>
      <w:r w:rsidRPr="001A51D5" w:rsidR="0086356A">
        <w:t xml:space="preserve">much </w:t>
      </w:r>
      <w:r w:rsidRPr="001A51D5" w:rsidR="00A279DE">
        <w:t xml:space="preserve">as </w:t>
      </w:r>
      <w:r w:rsidRPr="001A51D5" w:rsidR="0086356A">
        <w:t>an economist rather than as a human</w:t>
      </w:r>
      <w:r w:rsidRPr="001A51D5" w:rsidR="00EF136B">
        <w:t>, but</w:t>
      </w:r>
      <w:r w:rsidRPr="001A51D5" w:rsidR="000B20D8">
        <w:t xml:space="preserve"> let us imagine </w:t>
      </w:r>
      <w:r w:rsidRPr="001A51D5" w:rsidR="0086356A">
        <w:t>somebody coming in</w:t>
      </w:r>
      <w:r w:rsidRPr="001A51D5" w:rsidR="00EF136B">
        <w:t xml:space="preserve">to the labour </w:t>
      </w:r>
      <w:r w:rsidRPr="001A51D5" w:rsidR="0086356A">
        <w:t xml:space="preserve">market </w:t>
      </w:r>
      <w:r w:rsidRPr="001A51D5" w:rsidR="00EF136B">
        <w:t xml:space="preserve">at </w:t>
      </w:r>
      <w:r w:rsidRPr="001A51D5" w:rsidR="0086356A">
        <w:t xml:space="preserve">16 or 18 in </w:t>
      </w:r>
      <w:r w:rsidRPr="001A51D5" w:rsidR="00EF136B">
        <w:t xml:space="preserve">Hull who is </w:t>
      </w:r>
      <w:r w:rsidRPr="001A51D5" w:rsidR="0086356A">
        <w:t xml:space="preserve">considering whether they need to relocate to </w:t>
      </w:r>
      <w:r w:rsidRPr="001A51D5" w:rsidR="00EF136B">
        <w:t>Leeds, if</w:t>
      </w:r>
      <w:r w:rsidRPr="001A51D5" w:rsidR="0086356A">
        <w:t xml:space="preserve"> there is a high</w:t>
      </w:r>
      <w:r w:rsidRPr="001A51D5" w:rsidR="00EF136B">
        <w:t>-</w:t>
      </w:r>
      <w:r w:rsidRPr="001A51D5" w:rsidR="0086356A">
        <w:t xml:space="preserve">value job in </w:t>
      </w:r>
      <w:r w:rsidRPr="001A51D5" w:rsidR="000B20D8">
        <w:t>Leeds. I</w:t>
      </w:r>
      <w:r w:rsidRPr="001A51D5" w:rsidR="0086356A">
        <w:t>n 2019</w:t>
      </w:r>
      <w:r w:rsidRPr="001A51D5" w:rsidR="00B63030">
        <w:t>,</w:t>
      </w:r>
      <w:r w:rsidRPr="001A51D5" w:rsidR="0086356A">
        <w:t xml:space="preserve"> they probably had to commute five days a week</w:t>
      </w:r>
      <w:r w:rsidRPr="001A51D5" w:rsidR="000B20D8">
        <w:t xml:space="preserve">. </w:t>
      </w:r>
      <w:r w:rsidRPr="001A51D5" w:rsidR="00B63030">
        <w:t xml:space="preserve">It is </w:t>
      </w:r>
      <w:r w:rsidRPr="001A51D5" w:rsidR="0086356A">
        <w:t>now acceptable</w:t>
      </w:r>
      <w:r w:rsidRPr="001A51D5" w:rsidR="00B63030">
        <w:t xml:space="preserve"> for them to commute </w:t>
      </w:r>
      <w:r w:rsidRPr="001A51D5" w:rsidR="0086356A">
        <w:t>two to three days a week</w:t>
      </w:r>
      <w:r w:rsidRPr="001A51D5" w:rsidR="00B63030">
        <w:t>. They can harness that potential.</w:t>
      </w:r>
    </w:p>
    <w:p w:rsidR="000E3A0B" w:rsidRPr="001A51D5" w:rsidP="00224CF2">
      <w:pPr>
        <w:pStyle w:val="Answer"/>
      </w:pPr>
      <w:r w:rsidRPr="001A51D5">
        <w:t xml:space="preserve">This </w:t>
      </w:r>
      <w:r w:rsidRPr="001A51D5" w:rsidR="00824904">
        <w:t>is</w:t>
      </w:r>
      <w:r w:rsidRPr="001A51D5" w:rsidR="0086356A">
        <w:t xml:space="preserve"> not going to </w:t>
      </w:r>
      <w:r w:rsidRPr="001A51D5">
        <w:t xml:space="preserve">affect </w:t>
      </w:r>
      <w:r w:rsidRPr="001A51D5" w:rsidR="0086356A">
        <w:t>everybody, but policy shift</w:t>
      </w:r>
      <w:r w:rsidRPr="001A51D5" w:rsidR="000B20D8">
        <w:t>s</w:t>
      </w:r>
      <w:r w:rsidRPr="001A51D5" w:rsidR="0086356A">
        <w:t xml:space="preserve"> </w:t>
      </w:r>
      <w:r w:rsidRPr="001A51D5">
        <w:t xml:space="preserve">happen </w:t>
      </w:r>
      <w:r w:rsidRPr="001A51D5" w:rsidR="000B20D8">
        <w:t xml:space="preserve">at </w:t>
      </w:r>
      <w:r w:rsidRPr="001A51D5" w:rsidR="0086356A">
        <w:t>the margins.</w:t>
      </w:r>
      <w:r w:rsidRPr="001A51D5">
        <w:t xml:space="preserve"> </w:t>
      </w:r>
      <w:r w:rsidRPr="001A51D5" w:rsidR="0086356A">
        <w:t xml:space="preserve">A number of those people are going to take </w:t>
      </w:r>
      <w:r w:rsidRPr="001A51D5">
        <w:t xml:space="preserve">that </w:t>
      </w:r>
      <w:r w:rsidRPr="001A51D5">
        <w:t xml:space="preserve">aforementioned </w:t>
      </w:r>
      <w:r w:rsidRPr="001A51D5" w:rsidR="0086356A">
        <w:t>arbitrage</w:t>
      </w:r>
      <w:r w:rsidRPr="001A51D5" w:rsidR="0086356A">
        <w:t xml:space="preserve"> opportunity of a lower cost of living</w:t>
      </w:r>
      <w:r w:rsidRPr="001A51D5">
        <w:t>,</w:t>
      </w:r>
      <w:r w:rsidRPr="001A51D5" w:rsidR="0086356A">
        <w:t xml:space="preserve"> through housing stock and </w:t>
      </w:r>
      <w:r w:rsidRPr="001A51D5" w:rsidR="00224CF2">
        <w:t>other things</w:t>
      </w:r>
      <w:r w:rsidRPr="001A51D5">
        <w:t xml:space="preserve">, </w:t>
      </w:r>
      <w:r w:rsidRPr="001A51D5" w:rsidR="0086356A">
        <w:t xml:space="preserve">to remain in </w:t>
      </w:r>
      <w:r w:rsidRPr="001A51D5">
        <w:t xml:space="preserve">Hull </w:t>
      </w:r>
      <w:r w:rsidRPr="001A51D5" w:rsidR="0086356A">
        <w:t>and take a job</w:t>
      </w:r>
      <w:r w:rsidRPr="001A51D5">
        <w:t xml:space="preserve"> in Leeds. It is not </w:t>
      </w:r>
      <w:r w:rsidRPr="001A51D5" w:rsidR="0086356A">
        <w:t>transformational, but the co</w:t>
      </w:r>
      <w:r w:rsidRPr="001A51D5">
        <w:t xml:space="preserve">horts </w:t>
      </w:r>
      <w:r w:rsidRPr="001A51D5" w:rsidR="0086356A">
        <w:t>coming through</w:t>
      </w:r>
      <w:r w:rsidRPr="001A51D5">
        <w:t xml:space="preserve"> that are </w:t>
      </w:r>
      <w:r w:rsidRPr="001A51D5" w:rsidR="0086356A">
        <w:t xml:space="preserve">making that calculation are going to be very different to the people who thus far have taken advantage of remote working, moving from </w:t>
      </w:r>
      <w:r w:rsidRPr="001A51D5">
        <w:t xml:space="preserve">nice </w:t>
      </w:r>
      <w:r w:rsidRPr="001A51D5" w:rsidR="0086356A">
        <w:t xml:space="preserve">communities to other </w:t>
      </w:r>
      <w:r w:rsidRPr="001A51D5">
        <w:t xml:space="preserve">nice </w:t>
      </w:r>
      <w:r w:rsidRPr="001A51D5" w:rsidR="0086356A">
        <w:t xml:space="preserve">communities, generally being more senior and more </w:t>
      </w:r>
      <w:r w:rsidRPr="001A51D5">
        <w:t xml:space="preserve">at </w:t>
      </w:r>
      <w:r w:rsidRPr="001A51D5" w:rsidR="0086356A">
        <w:t>service-based compan</w:t>
      </w:r>
      <w:r w:rsidRPr="001A51D5">
        <w:t>ies</w:t>
      </w:r>
      <w:r w:rsidRPr="001A51D5" w:rsidR="0086356A">
        <w:t xml:space="preserve">, which does </w:t>
      </w:r>
      <w:r w:rsidRPr="001A51D5">
        <w:t xml:space="preserve">very little for </w:t>
      </w:r>
      <w:r w:rsidRPr="001A51D5" w:rsidR="0086356A">
        <w:t xml:space="preserve">social mobility. </w:t>
      </w:r>
    </w:p>
    <w:p w:rsidR="0007590D" w:rsidRPr="001A51D5" w:rsidP="0007590D">
      <w:pPr>
        <w:pStyle w:val="Question"/>
      </w:pPr>
      <w:sdt>
        <w:sdtPr>
          <w:alias w:val="Member"/>
          <w:tag w:val="&lt;Member mnisId='4402' dodsId='38326'&gt;"/>
          <w:id w:val="1534383147"/>
          <w:placeholder>
            <w:docPart w:val="DC2141C51A9E45FD8430607689B476BC"/>
          </w:placeholder>
          <w:richText/>
        </w:sdtPr>
        <w:sdtContent>
          <w:r w:rsidRPr="001A51D5" w:rsidR="000E3A0B">
            <w:rPr>
              <w:b/>
            </w:rPr>
            <w:t>Douglas Chapman:</w:t>
          </w:r>
        </w:sdtContent>
      </w:sdt>
      <w:r w:rsidRPr="001A51D5" w:rsidR="000E3A0B">
        <w:t xml:space="preserve"> I just want to say that </w:t>
      </w:r>
      <w:r w:rsidRPr="001A51D5" w:rsidR="0086356A">
        <w:t xml:space="preserve">I do have a vested interest in this because my own constituency </w:t>
      </w:r>
      <w:r w:rsidRPr="001A51D5" w:rsidR="000E3A0B">
        <w:t xml:space="preserve">has been </w:t>
      </w:r>
      <w:r w:rsidRPr="001A51D5" w:rsidR="0086356A">
        <w:t>nominated</w:t>
      </w:r>
      <w:r w:rsidRPr="001A51D5" w:rsidR="000E3A0B">
        <w:t xml:space="preserve"> </w:t>
      </w:r>
      <w:r w:rsidRPr="001A51D5" w:rsidR="0086356A">
        <w:t>in the last year</w:t>
      </w:r>
      <w:r w:rsidRPr="001A51D5" w:rsidR="000E3A0B">
        <w:t xml:space="preserve"> to become Scotland</w:t>
      </w:r>
      <w:r w:rsidRPr="001A51D5" w:rsidR="00EF693F">
        <w:t>’</w:t>
      </w:r>
      <w:r w:rsidRPr="001A51D5" w:rsidR="000E3A0B">
        <w:t>s eighth city. We</w:t>
      </w:r>
      <w:r w:rsidRPr="001A51D5" w:rsidR="00B91049">
        <w:t xml:space="preserve"> </w:t>
      </w:r>
      <w:r w:rsidRPr="001A51D5" w:rsidR="000E3A0B">
        <w:t xml:space="preserve">are having </w:t>
      </w:r>
      <w:r w:rsidRPr="001A51D5" w:rsidR="0086356A">
        <w:t>lots of discussions now about how to take that particular project forward</w:t>
      </w:r>
      <w:r w:rsidRPr="001A51D5">
        <w:t>.</w:t>
      </w:r>
    </w:p>
    <w:p w:rsidR="00DB73E7" w:rsidRPr="001A51D5" w:rsidP="00DB73E7">
      <w:pPr>
        <w:pStyle w:val="QuestionCont"/>
      </w:pPr>
      <w:r w:rsidRPr="001A51D5">
        <w:t xml:space="preserve">I will </w:t>
      </w:r>
      <w:r w:rsidRPr="001A51D5" w:rsidR="0086356A">
        <w:t>start with London</w:t>
      </w:r>
      <w:r w:rsidRPr="001A51D5">
        <w:t xml:space="preserve"> </w:t>
      </w:r>
      <w:r w:rsidRPr="001A51D5" w:rsidR="0086356A">
        <w:t xml:space="preserve">because </w:t>
      </w:r>
      <w:r w:rsidRPr="001A51D5">
        <w:t xml:space="preserve">it is </w:t>
      </w:r>
      <w:r w:rsidRPr="001A51D5" w:rsidR="0086356A">
        <w:t>a major economic driver for the whole of the UK.</w:t>
      </w:r>
      <w:r w:rsidRPr="001A51D5">
        <w:t xml:space="preserve"> I want to ask about London</w:t>
      </w:r>
      <w:r w:rsidRPr="001A51D5" w:rsidR="00EF693F">
        <w:t>’</w:t>
      </w:r>
      <w:r w:rsidRPr="001A51D5">
        <w:t>s</w:t>
      </w:r>
      <w:r w:rsidRPr="001A51D5" w:rsidR="0086356A">
        <w:t xml:space="preserve"> position </w:t>
      </w:r>
      <w:r w:rsidRPr="001A51D5">
        <w:t xml:space="preserve">as </w:t>
      </w:r>
      <w:r w:rsidRPr="001A51D5" w:rsidR="0086356A">
        <w:t xml:space="preserve">regards other global </w:t>
      </w:r>
      <w:r w:rsidRPr="001A51D5">
        <w:t>cities. London is probably</w:t>
      </w:r>
      <w:r w:rsidRPr="001A51D5" w:rsidR="00224CF2">
        <w:t xml:space="preserve"> the</w:t>
      </w:r>
      <w:r w:rsidRPr="001A51D5">
        <w:t xml:space="preserve"> </w:t>
      </w:r>
      <w:r w:rsidRPr="001A51D5" w:rsidR="0086356A">
        <w:t xml:space="preserve">one global </w:t>
      </w:r>
      <w:r w:rsidRPr="001A51D5">
        <w:t xml:space="preserve">city </w:t>
      </w:r>
      <w:r w:rsidRPr="001A51D5" w:rsidR="0086356A">
        <w:t>we have in the UK.</w:t>
      </w:r>
      <w:r w:rsidRPr="001A51D5">
        <w:t xml:space="preserve"> Manchester, Glasgow and so on </w:t>
      </w:r>
      <w:r w:rsidRPr="001A51D5" w:rsidR="0086356A">
        <w:t>are more regional</w:t>
      </w:r>
      <w:r w:rsidRPr="001A51D5">
        <w:t xml:space="preserve"> centres</w:t>
      </w:r>
      <w:r w:rsidRPr="001A51D5" w:rsidR="0086356A">
        <w:t>.</w:t>
      </w:r>
    </w:p>
    <w:p w:rsidR="0086356A" w:rsidRPr="001A51D5" w:rsidP="00DB73E7">
      <w:pPr>
        <w:pStyle w:val="QuestionCont"/>
      </w:pPr>
      <w:r w:rsidRPr="001A51D5">
        <w:t>W</w:t>
      </w:r>
      <w:r w:rsidRPr="001A51D5">
        <w:t xml:space="preserve">hen I was going through </w:t>
      </w:r>
      <w:r w:rsidRPr="001A51D5">
        <w:t>And</w:t>
      </w:r>
      <w:r w:rsidRPr="001A51D5" w:rsidR="00224CF2">
        <w:t>rew</w:t>
      </w:r>
      <w:r w:rsidRPr="001A51D5" w:rsidR="00EF693F">
        <w:t>’</w:t>
      </w:r>
      <w:r w:rsidRPr="001A51D5">
        <w:t xml:space="preserve">s </w:t>
      </w:r>
      <w:r w:rsidRPr="001A51D5">
        <w:t xml:space="preserve">website, </w:t>
      </w:r>
      <w:r w:rsidRPr="001A51D5">
        <w:t xml:space="preserve">I noticed that you </w:t>
      </w:r>
      <w:r w:rsidRPr="001A51D5">
        <w:t xml:space="preserve">had a very good blog </w:t>
      </w:r>
      <w:r w:rsidRPr="001A51D5">
        <w:t xml:space="preserve">on whether </w:t>
      </w:r>
      <w:r w:rsidRPr="001A51D5">
        <w:t>London</w:t>
      </w:r>
      <w:r w:rsidRPr="001A51D5">
        <w:t xml:space="preserve"> was the goose that ha</w:t>
      </w:r>
      <w:r w:rsidRPr="001A51D5" w:rsidR="00000790">
        <w:t>s</w:t>
      </w:r>
      <w:r w:rsidRPr="001A51D5">
        <w:t xml:space="preserve"> stop</w:t>
      </w:r>
      <w:r w:rsidRPr="001A51D5">
        <w:t>ped</w:t>
      </w:r>
      <w:r w:rsidRPr="001A51D5">
        <w:t xml:space="preserve"> </w:t>
      </w:r>
      <w:r w:rsidRPr="001A51D5">
        <w:t xml:space="preserve">laying </w:t>
      </w:r>
      <w:r w:rsidRPr="001A51D5">
        <w:t xml:space="preserve">the golden eggs. </w:t>
      </w:r>
      <w:r w:rsidRPr="001A51D5">
        <w:t>T</w:t>
      </w:r>
      <w:r w:rsidRPr="001A51D5">
        <w:t xml:space="preserve">here seems to be a drop-off in terms of productivity in London and the </w:t>
      </w:r>
      <w:r w:rsidRPr="001A51D5" w:rsidR="00BF0F23">
        <w:t>south-east</w:t>
      </w:r>
      <w:r w:rsidRPr="001A51D5">
        <w:t xml:space="preserve">, although </w:t>
      </w:r>
      <w:r w:rsidRPr="001A51D5" w:rsidR="00824904">
        <w:t>it is</w:t>
      </w:r>
      <w:r w:rsidRPr="001A51D5">
        <w:t xml:space="preserve"> still outperforming the rest of the UK.</w:t>
      </w:r>
      <w:r w:rsidRPr="001A51D5">
        <w:t xml:space="preserve"> Is that drop-off in productivity in London a </w:t>
      </w:r>
      <w:r w:rsidRPr="001A51D5">
        <w:t xml:space="preserve">problem </w:t>
      </w:r>
      <w:r w:rsidRPr="001A51D5">
        <w:t xml:space="preserve">that </w:t>
      </w:r>
      <w:r w:rsidRPr="001A51D5">
        <w:t xml:space="preserve">we should be </w:t>
      </w:r>
      <w:r w:rsidRPr="001A51D5">
        <w:t>worried about</w:t>
      </w:r>
      <w:r w:rsidRPr="001A51D5">
        <w:t>?</w:t>
      </w:r>
    </w:p>
    <w:p w:rsidR="0086356A" w:rsidRPr="001A51D5" w:rsidP="0086356A">
      <w:pPr>
        <w:pStyle w:val="Answer"/>
      </w:pPr>
      <w:sdt>
        <w:sdtPr>
          <w:rPr>
            <w:i/>
            <w:iCs/>
          </w:rPr>
          <w:alias w:val="Witness"/>
          <w:id w:val="1939945757"/>
          <w:placeholder>
            <w:docPart w:val="D50D706CF57941559A1680A08276D02C"/>
          </w:placeholder>
          <w:richText/>
        </w:sdtPr>
        <w:sdtContent>
          <w:r w:rsidRPr="001A51D5" w:rsidR="00DB73E7">
            <w:rPr>
              <w:b/>
              <w:i/>
              <w:iCs/>
            </w:rPr>
            <w:t>Andrew Carter:</w:t>
          </w:r>
        </w:sdtContent>
      </w:sdt>
      <w:r w:rsidRPr="001A51D5" w:rsidR="00DB73E7">
        <w:t xml:space="preserve"> </w:t>
      </w:r>
      <w:r w:rsidRPr="001A51D5">
        <w:t>We should definitely be worried</w:t>
      </w:r>
      <w:r w:rsidRPr="001A51D5" w:rsidR="00DB73E7">
        <w:t>. T</w:t>
      </w:r>
      <w:r w:rsidRPr="001A51D5" w:rsidR="00B91049">
        <w:t>hat is</w:t>
      </w:r>
      <w:r w:rsidRPr="001A51D5">
        <w:t xml:space="preserve"> not a London point</w:t>
      </w:r>
      <w:r w:rsidRPr="001A51D5" w:rsidR="00DB73E7">
        <w:t>. I</w:t>
      </w:r>
      <w:r w:rsidRPr="001A51D5" w:rsidR="00824904">
        <w:t>t is</w:t>
      </w:r>
      <w:r w:rsidRPr="001A51D5">
        <w:t xml:space="preserve"> simply a fact that London is 25</w:t>
      </w:r>
      <w:r w:rsidRPr="001A51D5" w:rsidR="00B91049">
        <w:t>%</w:t>
      </w:r>
      <w:r w:rsidRPr="001A51D5">
        <w:t xml:space="preserve"> of the national economy. </w:t>
      </w:r>
      <w:r w:rsidRPr="001A51D5" w:rsidR="00DB73E7">
        <w:t xml:space="preserve">It </w:t>
      </w:r>
      <w:r w:rsidRPr="001A51D5">
        <w:t>produces about 33</w:t>
      </w:r>
      <w:r w:rsidRPr="001A51D5" w:rsidR="00B91049">
        <w:t>%</w:t>
      </w:r>
      <w:r w:rsidRPr="001A51D5">
        <w:t xml:space="preserve"> of the taxes for the nation. </w:t>
      </w:r>
      <w:r w:rsidRPr="001A51D5" w:rsidR="00DB73E7">
        <w:t>W</w:t>
      </w:r>
      <w:r w:rsidRPr="001A51D5">
        <w:t>hatever happens in London</w:t>
      </w:r>
      <w:r w:rsidRPr="001A51D5" w:rsidR="001C2C99">
        <w:t xml:space="preserve">, </w:t>
      </w:r>
      <w:r w:rsidRPr="001A51D5">
        <w:t>for good or for ill</w:t>
      </w:r>
      <w:r w:rsidRPr="001A51D5" w:rsidR="001C2C99">
        <w:t>, has an effect</w:t>
      </w:r>
      <w:r w:rsidRPr="001A51D5" w:rsidR="00476DAA">
        <w:t>. I</w:t>
      </w:r>
      <w:r w:rsidRPr="001A51D5">
        <w:t xml:space="preserve">f it goes well, </w:t>
      </w:r>
      <w:r w:rsidRPr="001A51D5" w:rsidR="00B16E17">
        <w:t>that</w:t>
      </w:r>
      <w:r w:rsidRPr="001A51D5" w:rsidR="00476DAA">
        <w:t xml:space="preserve"> is </w:t>
      </w:r>
      <w:r w:rsidRPr="001A51D5">
        <w:t>good</w:t>
      </w:r>
      <w:r w:rsidRPr="001A51D5" w:rsidR="00476DAA">
        <w:t xml:space="preserve">; </w:t>
      </w:r>
      <w:r w:rsidRPr="001A51D5">
        <w:t>if it goes badly or less well</w:t>
      </w:r>
      <w:r w:rsidRPr="001A51D5" w:rsidR="00476DAA">
        <w:t xml:space="preserve">, </w:t>
      </w:r>
      <w:r w:rsidRPr="001A51D5">
        <w:t xml:space="preserve">that has national implications. </w:t>
      </w:r>
      <w:r w:rsidRPr="001A51D5" w:rsidR="00476DAA">
        <w:t>W</w:t>
      </w:r>
      <w:r w:rsidRPr="001A51D5">
        <w:t xml:space="preserve">e should be mindful </w:t>
      </w:r>
      <w:r w:rsidRPr="001A51D5" w:rsidR="000B51B2">
        <w:t>of</w:t>
      </w:r>
      <w:r w:rsidRPr="001A51D5">
        <w:t xml:space="preserve"> London in that context</w:t>
      </w:r>
      <w:r w:rsidRPr="001A51D5" w:rsidR="00B16E17">
        <w:t xml:space="preserve">, </w:t>
      </w:r>
      <w:r w:rsidRPr="001A51D5">
        <w:t xml:space="preserve">and </w:t>
      </w:r>
      <w:r w:rsidRPr="001A51D5" w:rsidR="00824904">
        <w:t>it is</w:t>
      </w:r>
      <w:r w:rsidRPr="001A51D5">
        <w:t xml:space="preserve"> really important to have that in mind.</w:t>
      </w:r>
    </w:p>
    <w:p w:rsidR="000B51B2" w:rsidRPr="001A51D5" w:rsidP="0086356A">
      <w:pPr>
        <w:pStyle w:val="Answer"/>
      </w:pPr>
      <w:r w:rsidRPr="001A51D5">
        <w:t>Y</w:t>
      </w:r>
      <w:r w:rsidRPr="001A51D5" w:rsidR="0086356A">
        <w:t xml:space="preserve">ou are right in </w:t>
      </w:r>
      <w:r w:rsidRPr="001A51D5" w:rsidR="00224CF2">
        <w:t>a</w:t>
      </w:r>
      <w:r w:rsidRPr="001A51D5">
        <w:t xml:space="preserve"> </w:t>
      </w:r>
      <w:r w:rsidRPr="001A51D5" w:rsidR="0086356A">
        <w:t>sense</w:t>
      </w:r>
      <w:r w:rsidRPr="001A51D5">
        <w:t>. I</w:t>
      </w:r>
      <w:r w:rsidRPr="001A51D5" w:rsidR="0086356A">
        <w:t xml:space="preserve">f you look at </w:t>
      </w:r>
      <w:r w:rsidRPr="001A51D5">
        <w:t xml:space="preserve">when </w:t>
      </w:r>
      <w:r w:rsidRPr="001A51D5" w:rsidR="0086356A">
        <w:t xml:space="preserve">productivity </w:t>
      </w:r>
      <w:r w:rsidRPr="001A51D5">
        <w:t xml:space="preserve">went </w:t>
      </w:r>
      <w:r w:rsidRPr="001A51D5" w:rsidR="0086356A">
        <w:t>into reverse</w:t>
      </w:r>
      <w:r w:rsidRPr="001A51D5">
        <w:t xml:space="preserve">, it happened </w:t>
      </w:r>
      <w:r w:rsidRPr="001A51D5" w:rsidR="0086356A">
        <w:t>after the great recession</w:t>
      </w:r>
      <w:r w:rsidRPr="001A51D5">
        <w:t>. T</w:t>
      </w:r>
      <w:r w:rsidRPr="001A51D5" w:rsidR="0086356A">
        <w:t>his is when it really seems to have started</w:t>
      </w:r>
      <w:r w:rsidRPr="001A51D5">
        <w:t xml:space="preserve">, </w:t>
      </w:r>
      <w:r w:rsidRPr="001A51D5" w:rsidR="0086356A">
        <w:t xml:space="preserve">particularly </w:t>
      </w:r>
      <w:r w:rsidRPr="001A51D5" w:rsidR="00224CF2">
        <w:t xml:space="preserve">in London </w:t>
      </w:r>
      <w:r w:rsidRPr="001A51D5" w:rsidR="0086356A">
        <w:t>but not just in London</w:t>
      </w:r>
      <w:r w:rsidRPr="001A51D5">
        <w:t xml:space="preserve">, </w:t>
      </w:r>
      <w:r w:rsidRPr="001A51D5" w:rsidR="0086356A">
        <w:t xml:space="preserve">where we </w:t>
      </w:r>
      <w:r w:rsidRPr="001A51D5">
        <w:t xml:space="preserve">have </w:t>
      </w:r>
      <w:r w:rsidRPr="001A51D5" w:rsidR="0086356A">
        <w:t>see</w:t>
      </w:r>
      <w:r w:rsidRPr="001A51D5">
        <w:t>n</w:t>
      </w:r>
      <w:r w:rsidRPr="001A51D5" w:rsidR="0086356A">
        <w:t xml:space="preserve"> productivity flatline</w:t>
      </w:r>
      <w:r w:rsidRPr="001A51D5">
        <w:t>. I</w:t>
      </w:r>
      <w:r w:rsidRPr="001A51D5" w:rsidR="00824904">
        <w:t>t is</w:t>
      </w:r>
      <w:r w:rsidRPr="001A51D5" w:rsidR="0086356A">
        <w:t xml:space="preserve"> around the great recession</w:t>
      </w:r>
      <w:r w:rsidRPr="001A51D5">
        <w:t>. I</w:t>
      </w:r>
      <w:r w:rsidRPr="001A51D5" w:rsidR="00824904">
        <w:t xml:space="preserve">t </w:t>
      </w:r>
      <w:r w:rsidRPr="001A51D5">
        <w:t xml:space="preserve">was </w:t>
      </w:r>
      <w:r w:rsidRPr="001A51D5" w:rsidR="0086356A">
        <w:t>happening before</w:t>
      </w:r>
      <w:r w:rsidRPr="001A51D5">
        <w:t xml:space="preserve"> o</w:t>
      </w:r>
      <w:r w:rsidRPr="001A51D5" w:rsidR="0086356A">
        <w:t xml:space="preserve">ther things that </w:t>
      </w:r>
      <w:r w:rsidRPr="001A51D5">
        <w:t xml:space="preserve">have </w:t>
      </w:r>
      <w:r w:rsidRPr="001A51D5" w:rsidR="0086356A">
        <w:t>probably ma</w:t>
      </w:r>
      <w:r w:rsidRPr="001A51D5">
        <w:t>de</w:t>
      </w:r>
      <w:r w:rsidRPr="001A51D5" w:rsidR="0086356A">
        <w:t xml:space="preserve"> it more difficult</w:t>
      </w:r>
      <w:r w:rsidRPr="001A51D5">
        <w:t>. W</w:t>
      </w:r>
      <w:r w:rsidRPr="001A51D5" w:rsidR="0086356A">
        <w:t>e can possibly get on</w:t>
      </w:r>
      <w:r w:rsidRPr="001A51D5" w:rsidR="00224CF2">
        <w:t xml:space="preserve"> </w:t>
      </w:r>
      <w:r w:rsidRPr="001A51D5" w:rsidR="0086356A">
        <w:t>to them</w:t>
      </w:r>
      <w:r w:rsidRPr="001A51D5">
        <w:t>. N</w:t>
      </w:r>
      <w:r w:rsidRPr="001A51D5" w:rsidR="0086356A">
        <w:t>evertheless</w:t>
      </w:r>
      <w:r w:rsidRPr="001A51D5">
        <w:t xml:space="preserve">, </w:t>
      </w:r>
      <w:r w:rsidRPr="001A51D5" w:rsidR="00824904">
        <w:t xml:space="preserve">it </w:t>
      </w:r>
      <w:r w:rsidRPr="001A51D5">
        <w:t xml:space="preserve">happened from around 2008 </w:t>
      </w:r>
      <w:r w:rsidRPr="001A51D5" w:rsidR="0086356A">
        <w:t>onwards</w:t>
      </w:r>
      <w:r w:rsidRPr="001A51D5">
        <w:t>.</w:t>
      </w:r>
    </w:p>
    <w:p w:rsidR="00BE4D9C" w:rsidRPr="001A51D5" w:rsidP="0086356A">
      <w:pPr>
        <w:pStyle w:val="Answer"/>
      </w:pPr>
      <w:r w:rsidRPr="001A51D5">
        <w:t>O</w:t>
      </w:r>
      <w:r w:rsidRPr="001A51D5" w:rsidR="0086356A">
        <w:t xml:space="preserve">ur estimates suggest </w:t>
      </w:r>
      <w:r w:rsidRPr="001A51D5">
        <w:t xml:space="preserve">that </w:t>
      </w:r>
      <w:r w:rsidRPr="001A51D5" w:rsidR="0086356A">
        <w:t>about 40</w:t>
      </w:r>
      <w:r w:rsidRPr="001A51D5" w:rsidR="00B91049">
        <w:t>%</w:t>
      </w:r>
      <w:r w:rsidRPr="001A51D5" w:rsidR="0086356A">
        <w:t xml:space="preserve"> of the productivity slowdown </w:t>
      </w:r>
      <w:r w:rsidRPr="001A51D5">
        <w:t xml:space="preserve">at the national level </w:t>
      </w:r>
      <w:r w:rsidRPr="001A51D5" w:rsidR="0086356A">
        <w:t>can be attributed to London.</w:t>
      </w:r>
      <w:r w:rsidRPr="001A51D5">
        <w:t xml:space="preserve"> T</w:t>
      </w:r>
      <w:r w:rsidRPr="001A51D5" w:rsidR="00B91049">
        <w:t>hat is</w:t>
      </w:r>
      <w:r w:rsidRPr="001A51D5" w:rsidR="0086356A">
        <w:t xml:space="preserve"> quite big</w:t>
      </w:r>
      <w:r w:rsidRPr="001A51D5">
        <w:t>. T</w:t>
      </w:r>
      <w:r w:rsidRPr="001A51D5" w:rsidR="0086356A">
        <w:t>hat basically takes the UK from being a relatively strong performer before the recession</w:t>
      </w:r>
      <w:r w:rsidRPr="001A51D5">
        <w:t xml:space="preserve">, </w:t>
      </w:r>
      <w:r w:rsidRPr="001A51D5" w:rsidR="0086356A">
        <w:t>compared to comparable G7 countries</w:t>
      </w:r>
      <w:r w:rsidRPr="001A51D5">
        <w:t xml:space="preserve">, </w:t>
      </w:r>
      <w:r w:rsidRPr="001A51D5" w:rsidR="0086356A">
        <w:t>to one of the worst performers in the G7 after the great recession.</w:t>
      </w:r>
    </w:p>
    <w:p w:rsidR="0086356A" w:rsidRPr="001A51D5" w:rsidP="0086356A">
      <w:pPr>
        <w:pStyle w:val="Answer"/>
      </w:pPr>
      <w:r w:rsidRPr="001A51D5">
        <w:t>That</w:t>
      </w:r>
      <w:r w:rsidRPr="001A51D5" w:rsidR="00B91049">
        <w:t xml:space="preserve"> is</w:t>
      </w:r>
      <w:r w:rsidRPr="001A51D5">
        <w:t xml:space="preserve"> just an art</w:t>
      </w:r>
      <w:r w:rsidRPr="001A51D5">
        <w:t xml:space="preserve">efact of </w:t>
      </w:r>
      <w:r w:rsidRPr="001A51D5">
        <w:t xml:space="preserve">London </w:t>
      </w:r>
      <w:r w:rsidRPr="001A51D5">
        <w:t xml:space="preserve">being </w:t>
      </w:r>
      <w:r w:rsidRPr="001A51D5">
        <w:t>a very big part of the company</w:t>
      </w:r>
      <w:r w:rsidRPr="001A51D5">
        <w:t xml:space="preserve">, but </w:t>
      </w:r>
      <w:r w:rsidRPr="001A51D5">
        <w:t>it also goes back to the Chair</w:t>
      </w:r>
      <w:r w:rsidRPr="001A51D5" w:rsidR="00EF693F">
        <w:t>’</w:t>
      </w:r>
      <w:r w:rsidRPr="001A51D5">
        <w:t xml:space="preserve">s point </w:t>
      </w:r>
      <w:r w:rsidRPr="001A51D5">
        <w:t xml:space="preserve">earlier </w:t>
      </w:r>
      <w:r w:rsidRPr="001A51D5">
        <w:t xml:space="preserve">on. </w:t>
      </w:r>
      <w:r w:rsidRPr="001A51D5">
        <w:t>R</w:t>
      </w:r>
      <w:r w:rsidRPr="001A51D5">
        <w:t xml:space="preserve">egional imbalances have national implications in this country, in some respects </w:t>
      </w:r>
      <w:r w:rsidRPr="001A51D5">
        <w:t xml:space="preserve">more so </w:t>
      </w:r>
      <w:r w:rsidRPr="001A51D5">
        <w:t xml:space="preserve">than </w:t>
      </w:r>
      <w:r w:rsidRPr="001A51D5">
        <w:t xml:space="preserve">in </w:t>
      </w:r>
      <w:r w:rsidRPr="001A51D5">
        <w:t xml:space="preserve">many other countries because of the dominance of one </w:t>
      </w:r>
      <w:r w:rsidRPr="001A51D5">
        <w:t>particular area</w:t>
      </w:r>
      <w:r w:rsidRPr="001A51D5">
        <w:t xml:space="preserve"> and its significance for the national economy.</w:t>
      </w:r>
    </w:p>
    <w:p w:rsidR="0086356A" w:rsidRPr="001A51D5" w:rsidP="00EF693F">
      <w:pPr>
        <w:pStyle w:val="Question"/>
      </w:pPr>
      <w:sdt>
        <w:sdtPr>
          <w:alias w:val="Member"/>
          <w:tag w:val="&lt;Member mnisId='4402' dodsId='38326'&gt;"/>
          <w:id w:val="2034697507"/>
          <w:placeholder>
            <w:docPart w:val="A89790D82C254CD5B6CD5A01511B7D32"/>
          </w:placeholder>
          <w:richText/>
        </w:sdtPr>
        <w:sdtContent>
          <w:r w:rsidRPr="001A51D5" w:rsidR="002E3F33">
            <w:rPr>
              <w:b/>
            </w:rPr>
            <w:t>Douglas Chapman:</w:t>
          </w:r>
        </w:sdtContent>
      </w:sdt>
      <w:r w:rsidRPr="001A51D5" w:rsidR="002E3F33">
        <w:t xml:space="preserve"> </w:t>
      </w:r>
      <w:r w:rsidRPr="001A51D5">
        <w:t xml:space="preserve">Did anybody else want to </w:t>
      </w:r>
      <w:r w:rsidRPr="001A51D5" w:rsidR="002E3F33">
        <w:t xml:space="preserve">come in or does </w:t>
      </w:r>
      <w:r w:rsidRPr="001A51D5">
        <w:t xml:space="preserve">anybody else </w:t>
      </w:r>
      <w:r w:rsidRPr="001A51D5" w:rsidR="002E3F33">
        <w:t xml:space="preserve">have </w:t>
      </w:r>
      <w:r w:rsidRPr="001A51D5">
        <w:t>a contrary view?</w:t>
      </w:r>
    </w:p>
    <w:p w:rsidR="0086356A" w:rsidRPr="001A51D5" w:rsidP="0086356A">
      <w:pPr>
        <w:pStyle w:val="Answer"/>
      </w:pPr>
      <w:sdt>
        <w:sdtPr>
          <w:rPr>
            <w:i/>
            <w:iCs/>
          </w:rPr>
          <w:alias w:val="Witness"/>
          <w:id w:val="849991082"/>
          <w:placeholder>
            <w:docPart w:val="1DC300D9DB714D1D899FA96B9F83E5CB"/>
          </w:placeholder>
          <w:richText/>
        </w:sdtPr>
        <w:sdtContent>
          <w:r w:rsidRPr="001A51D5" w:rsidR="002E3F33">
            <w:rPr>
              <w:b/>
              <w:i/>
              <w:iCs/>
            </w:rPr>
            <w:t>Simon French:</w:t>
          </w:r>
        </w:sdtContent>
      </w:sdt>
      <w:r w:rsidRPr="001A51D5" w:rsidR="002E3F33">
        <w:t xml:space="preserve"> </w:t>
      </w:r>
      <w:r w:rsidRPr="001A51D5" w:rsidR="00224CF2">
        <w:t>In terms of</w:t>
      </w:r>
      <w:r w:rsidRPr="001A51D5">
        <w:t xml:space="preserve"> </w:t>
      </w:r>
      <w:r w:rsidRPr="001A51D5" w:rsidR="00224CF2">
        <w:t>London’s</w:t>
      </w:r>
      <w:r w:rsidRPr="001A51D5">
        <w:t xml:space="preserve"> role in attracting </w:t>
      </w:r>
      <w:r w:rsidRPr="001A51D5" w:rsidR="002E3F33">
        <w:t xml:space="preserve">inward </w:t>
      </w:r>
      <w:r w:rsidRPr="001A51D5">
        <w:t>migration</w:t>
      </w:r>
      <w:r w:rsidRPr="001A51D5" w:rsidR="002E3F33">
        <w:t>, t</w:t>
      </w:r>
      <w:r w:rsidRPr="001A51D5">
        <w:t xml:space="preserve">hat composition of </w:t>
      </w:r>
      <w:r w:rsidRPr="001A51D5" w:rsidR="002E3F33">
        <w:t xml:space="preserve">inward migration </w:t>
      </w:r>
      <w:r w:rsidRPr="001A51D5" w:rsidR="00EF693F">
        <w:t xml:space="preserve">to London </w:t>
      </w:r>
      <w:r w:rsidRPr="001A51D5">
        <w:t>has changed pretty fundamentally since 2016</w:t>
      </w:r>
      <w:r w:rsidRPr="001A51D5" w:rsidR="002E3F33">
        <w:t>.</w:t>
      </w:r>
      <w:r w:rsidRPr="001A51D5" w:rsidR="00EF693F">
        <w:t xml:space="preserve"> That is now </w:t>
      </w:r>
      <w:r w:rsidRPr="001A51D5">
        <w:t xml:space="preserve">what I would describe as </w:t>
      </w:r>
      <w:r w:rsidRPr="001A51D5" w:rsidR="00EF693F">
        <w:t xml:space="preserve">the </w:t>
      </w:r>
      <w:r w:rsidRPr="001A51D5">
        <w:t xml:space="preserve">sand in the gears of the </w:t>
      </w:r>
      <w:r w:rsidRPr="001A51D5" w:rsidR="002809A7">
        <w:t>labour</w:t>
      </w:r>
      <w:r w:rsidRPr="001A51D5">
        <w:t xml:space="preserve"> market</w:t>
      </w:r>
      <w:r w:rsidRPr="001A51D5" w:rsidR="00EF693F">
        <w:t>. O</w:t>
      </w:r>
      <w:r w:rsidRPr="001A51D5">
        <w:t>n a pure number</w:t>
      </w:r>
      <w:r w:rsidRPr="001A51D5" w:rsidR="00EF693F">
        <w:t>s</w:t>
      </w:r>
      <w:r w:rsidRPr="001A51D5">
        <w:t xml:space="preserve"> </w:t>
      </w:r>
      <w:r w:rsidRPr="001A51D5" w:rsidR="00EF693F">
        <w:t xml:space="preserve">basis, </w:t>
      </w:r>
      <w:r w:rsidRPr="001A51D5">
        <w:t xml:space="preserve">London is still attracting </w:t>
      </w:r>
      <w:r w:rsidRPr="001A51D5" w:rsidR="00EF693F">
        <w:t xml:space="preserve">people </w:t>
      </w:r>
      <w:r w:rsidRPr="001A51D5">
        <w:t>both from outside the UK</w:t>
      </w:r>
      <w:r w:rsidRPr="001A51D5" w:rsidR="00EF693F">
        <w:t>’</w:t>
      </w:r>
      <w:r w:rsidRPr="001A51D5">
        <w:t xml:space="preserve">s borders </w:t>
      </w:r>
      <w:r w:rsidRPr="001A51D5" w:rsidR="00EF693F">
        <w:t xml:space="preserve">and </w:t>
      </w:r>
      <w:r w:rsidRPr="001A51D5">
        <w:t>from within the UK.</w:t>
      </w:r>
      <w:r w:rsidRPr="001A51D5" w:rsidR="00EF693F">
        <w:t xml:space="preserve"> There is a pull</w:t>
      </w:r>
      <w:r w:rsidRPr="001A51D5" w:rsidR="00224CF2">
        <w:t>.</w:t>
      </w:r>
      <w:r w:rsidRPr="001A51D5" w:rsidR="00EF693F">
        <w:t xml:space="preserve"> </w:t>
      </w:r>
      <w:r w:rsidRPr="001A51D5" w:rsidR="00224CF2">
        <w:t>P</w:t>
      </w:r>
      <w:r w:rsidRPr="001A51D5">
        <w:t>articularly from outside the UK</w:t>
      </w:r>
      <w:r w:rsidRPr="001A51D5" w:rsidR="00224CF2">
        <w:t>, h</w:t>
      </w:r>
      <w:r w:rsidRPr="001A51D5" w:rsidR="00EF693F">
        <w:t xml:space="preserve">ave </w:t>
      </w:r>
      <w:r w:rsidRPr="001A51D5">
        <w:t>the countries of origin and the underlying skill set</w:t>
      </w:r>
      <w:r w:rsidRPr="001A51D5" w:rsidR="00EF693F">
        <w:t>s</w:t>
      </w:r>
      <w:r w:rsidRPr="001A51D5">
        <w:t xml:space="preserve"> changed</w:t>
      </w:r>
      <w:r w:rsidRPr="001A51D5" w:rsidR="00EF693F">
        <w:t>? D</w:t>
      </w:r>
      <w:r w:rsidRPr="001A51D5">
        <w:t>oes that harm the matching function for London</w:t>
      </w:r>
      <w:r w:rsidRPr="001A51D5" w:rsidR="00EF693F">
        <w:t>-</w:t>
      </w:r>
      <w:r w:rsidRPr="001A51D5">
        <w:t>based professional services business</w:t>
      </w:r>
      <w:r w:rsidRPr="001A51D5" w:rsidR="00EF693F">
        <w:t>es? Y</w:t>
      </w:r>
      <w:r w:rsidRPr="001A51D5">
        <w:t xml:space="preserve">es, we are hearing that quite a lot </w:t>
      </w:r>
      <w:r w:rsidRPr="001A51D5">
        <w:t>at the moment</w:t>
      </w:r>
      <w:r w:rsidRPr="001A51D5">
        <w:t>.</w:t>
      </w:r>
    </w:p>
    <w:p w:rsidR="00EF693F" w:rsidRPr="001A51D5" w:rsidP="00BF5F4F">
      <w:pPr>
        <w:pStyle w:val="Question"/>
      </w:pPr>
      <w:sdt>
        <w:sdtPr>
          <w:alias w:val="Member"/>
          <w:tag w:val="&lt;Member mnisId='4402' dodsId='38326'&gt;"/>
          <w:id w:val="-1885017564"/>
          <w:placeholder>
            <w:docPart w:val="75DB80BACBE94D539D223DBE31C870C0"/>
          </w:placeholder>
          <w:richText/>
        </w:sdtPr>
        <w:sdtContent>
          <w:r w:rsidRPr="001A51D5">
            <w:rPr>
              <w:b/>
            </w:rPr>
            <w:t>Douglas Chapman:</w:t>
          </w:r>
        </w:sdtContent>
      </w:sdt>
      <w:r w:rsidRPr="001A51D5">
        <w:t xml:space="preserve"> </w:t>
      </w:r>
      <w:r w:rsidRPr="001A51D5" w:rsidR="0086356A">
        <w:t xml:space="preserve">I am just thinking </w:t>
      </w:r>
      <w:r w:rsidRPr="001A51D5">
        <w:t>about London being the goose that has stopped laying the golden eggs.</w:t>
      </w:r>
      <w:r w:rsidRPr="001A51D5" w:rsidR="0086356A">
        <w:t xml:space="preserve"> Does that have an impact on other </w:t>
      </w:r>
      <w:r w:rsidRPr="001A51D5">
        <w:t xml:space="preserve">cities </w:t>
      </w:r>
      <w:r w:rsidRPr="001A51D5" w:rsidR="0086356A">
        <w:t xml:space="preserve">outwith London and the </w:t>
      </w:r>
      <w:r w:rsidRPr="001A51D5" w:rsidR="00BF0F23">
        <w:t>south-east</w:t>
      </w:r>
      <w:r w:rsidRPr="001A51D5" w:rsidR="0086356A">
        <w:t xml:space="preserve"> in terms of what their ambitions might be for the future and how they grow their own regional economies</w:t>
      </w:r>
      <w:r w:rsidRPr="001A51D5">
        <w:t xml:space="preserve">? Does it </w:t>
      </w:r>
      <w:r w:rsidRPr="001A51D5" w:rsidR="0086356A">
        <w:t>have an overall knock</w:t>
      </w:r>
      <w:r w:rsidRPr="001A51D5">
        <w:t>-</w:t>
      </w:r>
      <w:r w:rsidRPr="001A51D5" w:rsidR="0086356A">
        <w:t xml:space="preserve">on </w:t>
      </w:r>
      <w:r w:rsidRPr="001A51D5">
        <w:t>impact or effect?</w:t>
      </w:r>
    </w:p>
    <w:p w:rsidR="0086356A" w:rsidRPr="001A51D5" w:rsidP="0086356A">
      <w:pPr>
        <w:pStyle w:val="Answer"/>
      </w:pPr>
      <w:sdt>
        <w:sdtPr>
          <w:rPr>
            <w:i/>
            <w:iCs/>
          </w:rPr>
          <w:alias w:val="Witness"/>
          <w:id w:val="1284466717"/>
          <w:placeholder>
            <w:docPart w:val="39A1496C545245ED831522D0EC012B40"/>
          </w:placeholder>
          <w:richText/>
        </w:sdtPr>
        <w:sdtContent>
          <w:r w:rsidRPr="001A51D5" w:rsidR="00EF693F">
            <w:rPr>
              <w:b/>
              <w:i/>
              <w:iCs/>
            </w:rPr>
            <w:t>Andrew Carter:</w:t>
          </w:r>
        </w:sdtContent>
      </w:sdt>
      <w:r w:rsidRPr="001A51D5" w:rsidR="00EF693F">
        <w:t xml:space="preserve"> There</w:t>
      </w:r>
      <w:r w:rsidRPr="001A51D5" w:rsidR="00224CF2">
        <w:t xml:space="preserve"> are</w:t>
      </w:r>
      <w:r w:rsidRPr="001A51D5" w:rsidR="00EF693F">
        <w:t xml:space="preserve"> </w:t>
      </w:r>
      <w:r w:rsidRPr="001A51D5">
        <w:t>direct and indirect</w:t>
      </w:r>
      <w:r w:rsidRPr="001A51D5" w:rsidR="00EF693F">
        <w:t xml:space="preserve"> effects. That is the </w:t>
      </w:r>
      <w:r w:rsidRPr="001A51D5">
        <w:t>way to think about it.</w:t>
      </w:r>
      <w:r w:rsidRPr="001A51D5" w:rsidR="00BF5F4F">
        <w:t xml:space="preserve"> It </w:t>
      </w:r>
      <w:r w:rsidRPr="001A51D5" w:rsidR="00824904">
        <w:t>is</w:t>
      </w:r>
      <w:r w:rsidRPr="001A51D5">
        <w:t xml:space="preserve"> clear from the evidence that London</w:t>
      </w:r>
      <w:r w:rsidRPr="001A51D5" w:rsidR="00EF693F">
        <w:t>’</w:t>
      </w:r>
      <w:r w:rsidRPr="001A51D5">
        <w:t xml:space="preserve">s poor performance since the great recession has not benefited other places. </w:t>
      </w:r>
      <w:r w:rsidRPr="001A51D5" w:rsidR="00BF5F4F">
        <w:t xml:space="preserve">In </w:t>
      </w:r>
      <w:r w:rsidRPr="001A51D5">
        <w:t xml:space="preserve">a sense, </w:t>
      </w:r>
      <w:r w:rsidRPr="001A51D5">
        <w:t>because London has done less well, other places have not done better</w:t>
      </w:r>
      <w:r w:rsidRPr="001A51D5" w:rsidR="00BF5F4F">
        <w:t>. Y</w:t>
      </w:r>
      <w:r w:rsidRPr="001A51D5">
        <w:t xml:space="preserve">ou have to think about it in that way. </w:t>
      </w:r>
      <w:r w:rsidRPr="001A51D5" w:rsidR="00BF5F4F">
        <w:t xml:space="preserve">It is </w:t>
      </w:r>
      <w:r w:rsidRPr="001A51D5">
        <w:t>often phrased as</w:t>
      </w:r>
      <w:r w:rsidRPr="001A51D5" w:rsidR="00BF5F4F">
        <w:t>, “</w:t>
      </w:r>
      <w:r w:rsidRPr="001A51D5">
        <w:t>London does well at the expense of</w:t>
      </w:r>
      <w:r w:rsidRPr="001A51D5" w:rsidR="00BF5F4F">
        <w:t xml:space="preserve"> other places”. </w:t>
      </w:r>
      <w:r w:rsidRPr="001A51D5">
        <w:t>I am not convinced by that argument.</w:t>
      </w:r>
      <w:r w:rsidRPr="001A51D5" w:rsidR="00BF5F4F">
        <w:t xml:space="preserve"> T</w:t>
      </w:r>
      <w:r w:rsidRPr="001A51D5">
        <w:t>he country does better when London does better</w:t>
      </w:r>
      <w:r w:rsidRPr="001A51D5" w:rsidR="00BF5F4F">
        <w:t>. W</w:t>
      </w:r>
      <w:r w:rsidRPr="001A51D5">
        <w:t>e should think about that.</w:t>
      </w:r>
    </w:p>
    <w:p w:rsidR="00A32F1D" w:rsidRPr="001A51D5" w:rsidP="0086356A">
      <w:pPr>
        <w:pStyle w:val="Answer"/>
      </w:pPr>
      <w:r w:rsidRPr="001A51D5">
        <w:t>I</w:t>
      </w:r>
      <w:r w:rsidRPr="001A51D5" w:rsidR="0086356A">
        <w:t>ndirectly</w:t>
      </w:r>
      <w:r w:rsidRPr="001A51D5">
        <w:t xml:space="preserve">—this </w:t>
      </w:r>
      <w:r w:rsidRPr="001A51D5" w:rsidR="0086356A">
        <w:t>goes back to London</w:t>
      </w:r>
      <w:r w:rsidRPr="001A51D5" w:rsidR="00EF693F">
        <w:t>’</w:t>
      </w:r>
      <w:r w:rsidRPr="001A51D5" w:rsidR="0086356A">
        <w:t>s role</w:t>
      </w:r>
      <w:r w:rsidRPr="001A51D5">
        <w:t>—</w:t>
      </w:r>
      <w:r w:rsidRPr="001A51D5" w:rsidR="0086356A">
        <w:t>the poor London performance essentially makes the British economy smaller than it would be otherwise</w:t>
      </w:r>
      <w:r w:rsidRPr="001A51D5">
        <w:t>. I</w:t>
      </w:r>
      <w:r w:rsidRPr="001A51D5" w:rsidR="0086356A">
        <w:t xml:space="preserve">t makes the </w:t>
      </w:r>
      <w:r w:rsidRPr="001A51D5">
        <w:t>E</w:t>
      </w:r>
      <w:r w:rsidRPr="001A51D5" w:rsidR="0086356A">
        <w:t>xche</w:t>
      </w:r>
      <w:r w:rsidRPr="001A51D5">
        <w:t xml:space="preserve">quer </w:t>
      </w:r>
      <w:r w:rsidRPr="001A51D5" w:rsidR="0086356A">
        <w:t>less rich than it would be otherwise</w:t>
      </w:r>
      <w:r w:rsidRPr="001A51D5">
        <w:t xml:space="preserve">, which is partly the </w:t>
      </w:r>
      <w:r w:rsidRPr="001A51D5" w:rsidR="0086356A">
        <w:t>indirect mechanism</w:t>
      </w:r>
      <w:r w:rsidRPr="001A51D5">
        <w:t>. R</w:t>
      </w:r>
      <w:r w:rsidRPr="001A51D5" w:rsidR="0086356A">
        <w:t xml:space="preserve">evenues generated in London are rightly </w:t>
      </w:r>
      <w:r w:rsidRPr="001A51D5" w:rsidR="00224CF2">
        <w:t>redis</w:t>
      </w:r>
      <w:r w:rsidRPr="001A51D5" w:rsidR="00474BD7">
        <w:t>bu</w:t>
      </w:r>
      <w:r w:rsidRPr="001A51D5" w:rsidR="00224CF2">
        <w:t>rsed</w:t>
      </w:r>
      <w:r w:rsidRPr="001A51D5" w:rsidR="0086356A">
        <w:t xml:space="preserve"> </w:t>
      </w:r>
      <w:r w:rsidRPr="001A51D5">
        <w:t xml:space="preserve">across </w:t>
      </w:r>
      <w:r w:rsidRPr="001A51D5" w:rsidR="0086356A">
        <w:t>the country through expenditure and investment</w:t>
      </w:r>
      <w:r w:rsidRPr="001A51D5">
        <w:t xml:space="preserve">. That certainly </w:t>
      </w:r>
      <w:r w:rsidRPr="001A51D5" w:rsidR="0086356A">
        <w:t>benefit</w:t>
      </w:r>
      <w:r w:rsidRPr="001A51D5">
        <w:t>s</w:t>
      </w:r>
      <w:r w:rsidRPr="001A51D5" w:rsidR="0086356A">
        <w:t xml:space="preserve"> other places.</w:t>
      </w:r>
    </w:p>
    <w:p w:rsidR="0086356A" w:rsidRPr="001A51D5" w:rsidP="0086356A">
      <w:pPr>
        <w:pStyle w:val="Answer"/>
      </w:pPr>
      <w:r w:rsidRPr="001A51D5">
        <w:t>T</w:t>
      </w:r>
      <w:r w:rsidRPr="001A51D5">
        <w:t xml:space="preserve">he squeeze that results in the national position is partly why we see decisions about investment </w:t>
      </w:r>
      <w:r w:rsidRPr="001A51D5">
        <w:t xml:space="preserve">being made or </w:t>
      </w:r>
      <w:r w:rsidRPr="001A51D5">
        <w:t>not made</w:t>
      </w:r>
      <w:r w:rsidRPr="001A51D5">
        <w:t xml:space="preserve">. </w:t>
      </w:r>
      <w:r w:rsidRPr="001A51D5">
        <w:t xml:space="preserve">The overall size of the pie is somewhat smaller than it would ideally be if London was better. </w:t>
      </w:r>
      <w:r w:rsidRPr="001A51D5">
        <w:t>T</w:t>
      </w:r>
      <w:r w:rsidRPr="001A51D5" w:rsidR="00B91049">
        <w:t>hat is</w:t>
      </w:r>
      <w:r w:rsidRPr="001A51D5">
        <w:t xml:space="preserve"> </w:t>
      </w:r>
      <w:r w:rsidRPr="001A51D5">
        <w:t>completely separate</w:t>
      </w:r>
      <w:r w:rsidRPr="001A51D5">
        <w:t xml:space="preserve"> from </w:t>
      </w:r>
      <w:r w:rsidRPr="001A51D5">
        <w:t xml:space="preserve">the </w:t>
      </w:r>
      <w:r w:rsidRPr="001A51D5">
        <w:t xml:space="preserve">need </w:t>
      </w:r>
      <w:r w:rsidRPr="001A51D5">
        <w:t xml:space="preserve">for </w:t>
      </w:r>
      <w:r w:rsidRPr="001A51D5">
        <w:t>Manchester</w:t>
      </w:r>
      <w:r w:rsidRPr="001A51D5">
        <w:t xml:space="preserve">, Leeds or Birmingham </w:t>
      </w:r>
      <w:r w:rsidRPr="001A51D5">
        <w:t>to be much better than they currently are</w:t>
      </w:r>
      <w:r w:rsidRPr="001A51D5">
        <w:t>. W</w:t>
      </w:r>
      <w:r w:rsidRPr="001A51D5">
        <w:t xml:space="preserve">e think we can get there. </w:t>
      </w:r>
      <w:r w:rsidRPr="001A51D5">
        <w:t>A</w:t>
      </w:r>
      <w:r w:rsidRPr="001A51D5">
        <w:t>gain, that would not be at the expense of</w:t>
      </w:r>
      <w:r w:rsidRPr="001A51D5">
        <w:t xml:space="preserve"> London. To </w:t>
      </w:r>
      <w:r w:rsidRPr="001A51D5">
        <w:t>answer</w:t>
      </w:r>
      <w:r w:rsidRPr="001A51D5">
        <w:t xml:space="preserve"> </w:t>
      </w:r>
      <w:r w:rsidRPr="001A51D5">
        <w:t>your question, we are poorer as a country</w:t>
      </w:r>
      <w:r w:rsidRPr="001A51D5">
        <w:t xml:space="preserve"> </w:t>
      </w:r>
      <w:r w:rsidRPr="001A51D5">
        <w:t>because of London</w:t>
      </w:r>
      <w:r w:rsidRPr="001A51D5" w:rsidR="00EF693F">
        <w:t>’</w:t>
      </w:r>
      <w:r w:rsidRPr="001A51D5">
        <w:t>s underperformance.</w:t>
      </w:r>
    </w:p>
    <w:p w:rsidR="0086356A" w:rsidRPr="001A51D5" w:rsidP="00443DAA">
      <w:pPr>
        <w:pStyle w:val="Question"/>
      </w:pPr>
      <w:sdt>
        <w:sdtPr>
          <w:alias w:val="Member"/>
          <w:tag w:val="&lt;Member mnisId='4402' dodsId='38326'&gt;"/>
          <w:id w:val="-715431128"/>
          <w:placeholder>
            <w:docPart w:val="9907BED1A67A41B8BBFFEB1E84793B35"/>
          </w:placeholder>
          <w:richText/>
        </w:sdtPr>
        <w:sdtContent>
          <w:r w:rsidRPr="001A51D5" w:rsidR="00443DAA">
            <w:rPr>
              <w:b/>
            </w:rPr>
            <w:t>Douglas Chapman:</w:t>
          </w:r>
        </w:sdtContent>
      </w:sdt>
      <w:r w:rsidRPr="001A51D5" w:rsidR="00443DAA">
        <w:t xml:space="preserve"> The f</w:t>
      </w:r>
      <w:r w:rsidRPr="001A51D5">
        <w:t>igures we</w:t>
      </w:r>
      <w:r w:rsidRPr="001A51D5" w:rsidR="00B91049">
        <w:t xml:space="preserve"> have</w:t>
      </w:r>
      <w:r w:rsidRPr="001A51D5">
        <w:t xml:space="preserve"> seen here suggest that the Treasury loses </w:t>
      </w:r>
      <w:r w:rsidRPr="001A51D5" w:rsidR="00443DAA">
        <w:t xml:space="preserve">out on </w:t>
      </w:r>
      <w:r w:rsidRPr="001A51D5">
        <w:t xml:space="preserve">somewhere around </w:t>
      </w:r>
      <w:r w:rsidRPr="001A51D5" w:rsidR="00443DAA">
        <w:t>£</w:t>
      </w:r>
      <w:r w:rsidRPr="001A51D5">
        <w:t>18 billion in revenue</w:t>
      </w:r>
      <w:r w:rsidRPr="001A51D5" w:rsidR="00443DAA">
        <w:t xml:space="preserve"> because </w:t>
      </w:r>
      <w:r w:rsidRPr="001A51D5">
        <w:t xml:space="preserve">London </w:t>
      </w:r>
      <w:r w:rsidRPr="001A51D5" w:rsidR="00443DAA">
        <w:t xml:space="preserve">does not </w:t>
      </w:r>
      <w:r w:rsidRPr="001A51D5">
        <w:t xml:space="preserve">perform </w:t>
      </w:r>
      <w:r w:rsidRPr="001A51D5" w:rsidR="00443DAA">
        <w:t xml:space="preserve">at the same level </w:t>
      </w:r>
      <w:r w:rsidRPr="001A51D5">
        <w:t>as</w:t>
      </w:r>
      <w:r w:rsidRPr="001A51D5" w:rsidR="00443DAA">
        <w:t xml:space="preserve"> Stockholm</w:t>
      </w:r>
      <w:r w:rsidRPr="001A51D5">
        <w:t xml:space="preserve"> </w:t>
      </w:r>
      <w:r w:rsidRPr="001A51D5" w:rsidR="00443DAA">
        <w:t>or Paris.</w:t>
      </w:r>
    </w:p>
    <w:p w:rsidR="0086356A" w:rsidRPr="001A51D5" w:rsidP="00443DAA">
      <w:pPr>
        <w:pStyle w:val="Answer"/>
      </w:pPr>
      <w:sdt>
        <w:sdtPr>
          <w:rPr>
            <w:i/>
            <w:iCs/>
          </w:rPr>
          <w:alias w:val="Witness"/>
          <w:id w:val="-1636407110"/>
          <w:placeholder>
            <w:docPart w:val="6E1D7A11066B486794193DD052E32CF4"/>
          </w:placeholder>
          <w:richText/>
        </w:sdtPr>
        <w:sdtContent>
          <w:r w:rsidRPr="001A51D5" w:rsidR="00443DAA">
            <w:rPr>
              <w:b/>
              <w:i/>
              <w:iCs/>
            </w:rPr>
            <w:t>Andrew Carter:</w:t>
          </w:r>
        </w:sdtContent>
      </w:sdt>
      <w:r w:rsidRPr="001A51D5" w:rsidR="00443DAA">
        <w:t xml:space="preserve"> Yes. That is something </w:t>
      </w:r>
      <w:r w:rsidRPr="001A51D5">
        <w:t>we</w:t>
      </w:r>
      <w:r w:rsidRPr="001A51D5" w:rsidR="00B91049">
        <w:t xml:space="preserve"> have</w:t>
      </w:r>
      <w:r w:rsidRPr="001A51D5">
        <w:t xml:space="preserve"> shown. </w:t>
      </w:r>
      <w:r w:rsidRPr="001A51D5" w:rsidR="00443DAA">
        <w:t>T</w:t>
      </w:r>
      <w:r w:rsidRPr="001A51D5" w:rsidR="00B91049">
        <w:t>hat is</w:t>
      </w:r>
      <w:r w:rsidRPr="001A51D5">
        <w:t xml:space="preserve"> </w:t>
      </w:r>
      <w:r w:rsidRPr="001A51D5" w:rsidR="00443DAA">
        <w:t xml:space="preserve">per annum. That </w:t>
      </w:r>
      <w:r w:rsidRPr="001A51D5">
        <w:t xml:space="preserve">was a one-time hit. </w:t>
      </w:r>
      <w:r w:rsidRPr="001A51D5" w:rsidR="00443DAA">
        <w:t>T</w:t>
      </w:r>
      <w:r w:rsidRPr="001A51D5">
        <w:t>hese numbers are large</w:t>
      </w:r>
      <w:r w:rsidRPr="001A51D5" w:rsidR="00443DAA">
        <w:t xml:space="preserve">. If </w:t>
      </w:r>
      <w:r w:rsidRPr="001A51D5">
        <w:t>we</w:t>
      </w:r>
      <w:r w:rsidRPr="001A51D5" w:rsidR="00B91049">
        <w:t xml:space="preserve"> have</w:t>
      </w:r>
      <w:r w:rsidRPr="001A51D5">
        <w:t xml:space="preserve"> got more cash</w:t>
      </w:r>
      <w:r w:rsidRPr="001A51D5" w:rsidR="00443DAA">
        <w:t xml:space="preserve">, </w:t>
      </w:r>
      <w:r w:rsidRPr="001A51D5">
        <w:t xml:space="preserve">we can do more things with it. </w:t>
      </w:r>
      <w:r w:rsidRPr="001A51D5" w:rsidR="00443DAA">
        <w:t>W</w:t>
      </w:r>
      <w:r w:rsidRPr="001A51D5">
        <w:t>hatever we want to do with it, we</w:t>
      </w:r>
      <w:r w:rsidRPr="001A51D5" w:rsidR="00B91049">
        <w:t xml:space="preserve"> have</w:t>
      </w:r>
      <w:r w:rsidRPr="001A51D5">
        <w:t xml:space="preserve"> more cash to do</w:t>
      </w:r>
      <w:r w:rsidRPr="001A51D5" w:rsidR="00443DAA">
        <w:t xml:space="preserve"> it</w:t>
      </w:r>
      <w:r w:rsidRPr="001A51D5">
        <w:t>.</w:t>
      </w:r>
    </w:p>
    <w:p w:rsidR="0086356A" w:rsidRPr="001A51D5" w:rsidP="00443DAA">
      <w:pPr>
        <w:pStyle w:val="Question"/>
      </w:pPr>
      <w:sdt>
        <w:sdtPr>
          <w:alias w:val="Member"/>
          <w:tag w:val="&lt;Member mnisId='4402' dodsId='38326'&gt;"/>
          <w:id w:val="-1619756295"/>
          <w:placeholder>
            <w:docPart w:val="F94B97B3E53F44AD979EA3CDCBD3DD1E"/>
          </w:placeholder>
          <w:richText/>
        </w:sdtPr>
        <w:sdtContent>
          <w:r w:rsidRPr="001A51D5" w:rsidR="00443DAA">
            <w:rPr>
              <w:b/>
            </w:rPr>
            <w:t>Douglas Chapman:</w:t>
          </w:r>
        </w:sdtContent>
      </w:sdt>
      <w:r w:rsidRPr="001A51D5" w:rsidR="00443DAA">
        <w:t xml:space="preserve"> T</w:t>
      </w:r>
      <w:r w:rsidRPr="001A51D5">
        <w:t xml:space="preserve">he other figure was that </w:t>
      </w:r>
      <w:r w:rsidRPr="001A51D5" w:rsidR="00443DAA">
        <w:t>£</w:t>
      </w:r>
      <w:r w:rsidRPr="001A51D5">
        <w:t>18 billion is four times what we are spending on level</w:t>
      </w:r>
      <w:r w:rsidRPr="001A51D5" w:rsidR="00443DAA">
        <w:t>ling up</w:t>
      </w:r>
      <w:r w:rsidRPr="001A51D5">
        <w:t xml:space="preserve">. </w:t>
      </w:r>
      <w:r w:rsidRPr="001A51D5" w:rsidR="00443DAA">
        <w:t xml:space="preserve">We could </w:t>
      </w:r>
      <w:r w:rsidRPr="001A51D5">
        <w:t xml:space="preserve">do four </w:t>
      </w:r>
      <w:r w:rsidRPr="001A51D5" w:rsidR="00443DAA">
        <w:t xml:space="preserve">levelling up </w:t>
      </w:r>
      <w:r w:rsidRPr="001A51D5">
        <w:t>program</w:t>
      </w:r>
      <w:r w:rsidRPr="001A51D5" w:rsidR="00443DAA">
        <w:t xml:space="preserve">mes </w:t>
      </w:r>
      <w:r w:rsidRPr="001A51D5">
        <w:t xml:space="preserve">if the Treasury were </w:t>
      </w:r>
      <w:r w:rsidRPr="001A51D5" w:rsidR="00474BD7">
        <w:t>so minded</w:t>
      </w:r>
      <w:r w:rsidRPr="001A51D5" w:rsidR="00443DAA">
        <w:t>.</w:t>
      </w:r>
    </w:p>
    <w:p w:rsidR="00443DAA" w:rsidRPr="001A51D5" w:rsidP="0086356A">
      <w:pPr>
        <w:pStyle w:val="Answer"/>
      </w:pPr>
      <w:sdt>
        <w:sdtPr>
          <w:rPr>
            <w:i/>
            <w:iCs/>
          </w:rPr>
          <w:alias w:val="Witness"/>
          <w:id w:val="-1996944146"/>
          <w:placeholder>
            <w:docPart w:val="7B1A14E87579435988CEC0446F8CEEDF"/>
          </w:placeholder>
          <w:richText/>
        </w:sdtPr>
        <w:sdtContent>
          <w:r w:rsidRPr="001A51D5">
            <w:rPr>
              <w:b/>
              <w:i/>
              <w:iCs/>
            </w:rPr>
            <w:t>Simon French:</w:t>
          </w:r>
        </w:sdtContent>
      </w:sdt>
      <w:r w:rsidRPr="001A51D5">
        <w:t xml:space="preserve"> </w:t>
      </w:r>
      <w:r w:rsidRPr="001A51D5" w:rsidR="0086356A">
        <w:t>If I can add</w:t>
      </w:r>
      <w:r w:rsidRPr="001A51D5">
        <w:t xml:space="preserve"> to that, Andrew </w:t>
      </w:r>
      <w:r w:rsidRPr="001A51D5" w:rsidR="0086356A">
        <w:t xml:space="preserve">rightly links this back to the great recession </w:t>
      </w:r>
      <w:r w:rsidRPr="001A51D5">
        <w:t xml:space="preserve">and the </w:t>
      </w:r>
      <w:r w:rsidRPr="001A51D5" w:rsidR="0086356A">
        <w:t>global financial crisis</w:t>
      </w:r>
      <w:r w:rsidRPr="001A51D5">
        <w:t xml:space="preserve"> of </w:t>
      </w:r>
      <w:r w:rsidRPr="001A51D5" w:rsidR="0086356A">
        <w:t xml:space="preserve">2008. </w:t>
      </w:r>
      <w:r w:rsidRPr="001A51D5">
        <w:t>If y</w:t>
      </w:r>
      <w:r w:rsidRPr="001A51D5" w:rsidR="0086356A">
        <w:t>ou look at the pound</w:t>
      </w:r>
      <w:r w:rsidRPr="001A51D5" w:rsidR="00EF693F">
        <w:t>’</w:t>
      </w:r>
      <w:r w:rsidRPr="001A51D5" w:rsidR="0086356A">
        <w:t>s performance</w:t>
      </w:r>
      <w:r w:rsidRPr="001A51D5">
        <w:t xml:space="preserve"> s</w:t>
      </w:r>
      <w:r w:rsidRPr="001A51D5" w:rsidR="0086356A">
        <w:t>ince 2008, there have been two big devaluations. The</w:t>
      </w:r>
      <w:r w:rsidRPr="001A51D5">
        <w:t xml:space="preserve">re was a </w:t>
      </w:r>
      <w:r w:rsidRPr="001A51D5" w:rsidR="0086356A">
        <w:t xml:space="preserve">devaluation in 2008 </w:t>
      </w:r>
      <w:r w:rsidRPr="001A51D5">
        <w:t xml:space="preserve">as </w:t>
      </w:r>
      <w:r w:rsidRPr="001A51D5" w:rsidR="0086356A">
        <w:t>we right</w:t>
      </w:r>
      <w:r w:rsidRPr="001A51D5">
        <w:t>-</w:t>
      </w:r>
      <w:r w:rsidRPr="001A51D5" w:rsidR="0086356A">
        <w:t xml:space="preserve">sized our financial sector and had a </w:t>
      </w:r>
      <w:r w:rsidRPr="001A51D5">
        <w:t xml:space="preserve">sluggish </w:t>
      </w:r>
      <w:r w:rsidRPr="001A51D5" w:rsidR="0086356A">
        <w:t>recovery by</w:t>
      </w:r>
      <w:r w:rsidRPr="001A51D5">
        <w:t xml:space="preserve"> global standards. Then there was a subsequent 10</w:t>
      </w:r>
      <w:r w:rsidRPr="001A51D5" w:rsidR="00B91049">
        <w:t>%</w:t>
      </w:r>
      <w:r w:rsidRPr="001A51D5" w:rsidR="0086356A">
        <w:t xml:space="preserve"> devaluation in 2016 with </w:t>
      </w:r>
      <w:r w:rsidRPr="001A51D5">
        <w:t>the Brexit vote.</w:t>
      </w:r>
    </w:p>
    <w:p w:rsidR="0086356A" w:rsidRPr="001A51D5" w:rsidP="0086356A">
      <w:pPr>
        <w:pStyle w:val="Answer"/>
      </w:pPr>
      <w:r w:rsidRPr="001A51D5">
        <w:t>If</w:t>
      </w:r>
      <w:r w:rsidRPr="001A51D5">
        <w:t xml:space="preserve"> </w:t>
      </w:r>
      <w:r w:rsidRPr="001A51D5">
        <w:t xml:space="preserve">you </w:t>
      </w:r>
      <w:r w:rsidRPr="001A51D5">
        <w:t xml:space="preserve">think about London </w:t>
      </w:r>
      <w:r w:rsidRPr="001A51D5">
        <w:t xml:space="preserve">and </w:t>
      </w:r>
      <w:r w:rsidRPr="001A51D5">
        <w:t>attracting talent</w:t>
      </w:r>
      <w:r w:rsidRPr="001A51D5" w:rsidR="00411135">
        <w:t xml:space="preserve">—I come back to </w:t>
      </w:r>
      <w:r w:rsidRPr="001A51D5">
        <w:t>human capital</w:t>
      </w:r>
      <w:r w:rsidRPr="001A51D5" w:rsidR="00411135">
        <w:t xml:space="preserve">—talent can </w:t>
      </w:r>
      <w:r w:rsidRPr="001A51D5">
        <w:t xml:space="preserve">locate </w:t>
      </w:r>
      <w:r w:rsidRPr="001A51D5" w:rsidR="00411135">
        <w:t xml:space="preserve">itself </w:t>
      </w:r>
      <w:r w:rsidRPr="001A51D5">
        <w:t>anywhere in the world.</w:t>
      </w:r>
      <w:r w:rsidRPr="001A51D5" w:rsidR="00411135">
        <w:t xml:space="preserve"> </w:t>
      </w:r>
      <w:r w:rsidRPr="001A51D5">
        <w:t xml:space="preserve">The purchasing power of a </w:t>
      </w:r>
      <w:r w:rsidRPr="001A51D5" w:rsidR="00411135">
        <w:t xml:space="preserve">London </w:t>
      </w:r>
      <w:r w:rsidRPr="001A51D5">
        <w:t xml:space="preserve">wage in sterling terms has faced two big devaluations in a 15-year period, which </w:t>
      </w:r>
      <w:r w:rsidRPr="001A51D5" w:rsidR="00411135">
        <w:t xml:space="preserve">has affected </w:t>
      </w:r>
      <w:r w:rsidRPr="001A51D5">
        <w:t xml:space="preserve">the relative attraction of </w:t>
      </w:r>
      <w:r w:rsidRPr="001A51D5" w:rsidR="00411135">
        <w:t xml:space="preserve">London to </w:t>
      </w:r>
      <w:r w:rsidRPr="001A51D5">
        <w:t xml:space="preserve">talent that can locate itself in many cases anywhere in the world. </w:t>
      </w:r>
      <w:r w:rsidRPr="001A51D5" w:rsidR="00411135">
        <w:t>Across that period, t</w:t>
      </w:r>
      <w:r w:rsidRPr="001A51D5">
        <w:t>he purchasing power of a sterling wage is 20</w:t>
      </w:r>
      <w:r w:rsidRPr="001A51D5">
        <w:t>%</w:t>
      </w:r>
      <w:r w:rsidRPr="001A51D5">
        <w:t xml:space="preserve"> to 25</w:t>
      </w:r>
      <w:r w:rsidRPr="001A51D5" w:rsidR="00B91049">
        <w:t>%</w:t>
      </w:r>
      <w:r w:rsidRPr="001A51D5">
        <w:t xml:space="preserve"> </w:t>
      </w:r>
      <w:r w:rsidRPr="001A51D5" w:rsidR="00411135">
        <w:t>lower</w:t>
      </w:r>
      <w:r w:rsidRPr="001A51D5">
        <w:t>. That is a big headwind to the London economy.</w:t>
      </w:r>
    </w:p>
    <w:p w:rsidR="001A477F" w:rsidRPr="001A51D5" w:rsidP="001A477F">
      <w:pPr>
        <w:pStyle w:val="Question"/>
      </w:pPr>
      <w:sdt>
        <w:sdtPr>
          <w:alias w:val="Member"/>
          <w:tag w:val="&lt;Member mnisId='4402' dodsId='38326'&gt;"/>
          <w:id w:val="-333301741"/>
          <w:placeholder>
            <w:docPart w:val="DF4A8596887D4F1E95B995C8B0502C8C"/>
          </w:placeholder>
          <w:richText/>
        </w:sdtPr>
        <w:sdtContent>
          <w:r w:rsidRPr="001A51D5" w:rsidR="00102E4A">
            <w:rPr>
              <w:b/>
            </w:rPr>
            <w:t>Douglas Chapman:</w:t>
          </w:r>
        </w:sdtContent>
      </w:sdt>
      <w:r w:rsidRPr="001A51D5" w:rsidR="00102E4A">
        <w:t xml:space="preserve"> </w:t>
      </w:r>
      <w:r w:rsidRPr="001A51D5" w:rsidR="0086356A">
        <w:t>Jessica, you mention</w:t>
      </w:r>
      <w:r w:rsidRPr="001A51D5" w:rsidR="00474BD7">
        <w:t>ed</w:t>
      </w:r>
      <w:r w:rsidRPr="001A51D5" w:rsidR="0086356A">
        <w:t xml:space="preserve"> Crossr</w:t>
      </w:r>
      <w:r w:rsidRPr="001A51D5" w:rsidR="00102E4A">
        <w:t xml:space="preserve">ail </w:t>
      </w:r>
      <w:r w:rsidRPr="001A51D5" w:rsidR="0086356A">
        <w:t xml:space="preserve">and </w:t>
      </w:r>
      <w:r w:rsidRPr="001A51D5" w:rsidR="00102E4A">
        <w:t>the Elizabeth line. At the</w:t>
      </w:r>
      <w:r w:rsidRPr="001A51D5" w:rsidR="0086356A">
        <w:t xml:space="preserve"> previous session I attended </w:t>
      </w:r>
      <w:r w:rsidRPr="001A51D5" w:rsidR="00102E4A">
        <w:t xml:space="preserve">with </w:t>
      </w:r>
      <w:r w:rsidRPr="001A51D5" w:rsidR="0086356A">
        <w:t xml:space="preserve">representatives </w:t>
      </w:r>
      <w:r w:rsidRPr="001A51D5" w:rsidR="00102E4A">
        <w:t xml:space="preserve">from </w:t>
      </w:r>
      <w:r w:rsidRPr="001A51D5" w:rsidR="0086356A">
        <w:t>the Treasury</w:t>
      </w:r>
      <w:r w:rsidRPr="001A51D5" w:rsidR="00102E4A">
        <w:t xml:space="preserve">, </w:t>
      </w:r>
      <w:r w:rsidRPr="001A51D5" w:rsidR="0086356A">
        <w:t>I was asking them about the</w:t>
      </w:r>
      <w:r w:rsidRPr="001A51D5" w:rsidR="00102E4A">
        <w:t xml:space="preserve"> £</w:t>
      </w:r>
      <w:r w:rsidRPr="001A51D5" w:rsidR="0086356A">
        <w:t>18</w:t>
      </w:r>
      <w:r w:rsidRPr="001A51D5" w:rsidR="00102E4A">
        <w:t xml:space="preserve"> </w:t>
      </w:r>
      <w:r w:rsidRPr="001A51D5" w:rsidR="0086356A">
        <w:t xml:space="preserve">billion investment </w:t>
      </w:r>
      <w:r w:rsidRPr="001A51D5" w:rsidR="00102E4A">
        <w:t xml:space="preserve">in Crossrail. </w:t>
      </w:r>
      <w:r w:rsidRPr="001A51D5" w:rsidR="00102E4A">
        <w:t xml:space="preserve">I asked them </w:t>
      </w:r>
      <w:r w:rsidRPr="001A51D5">
        <w:t>which</w:t>
      </w:r>
      <w:r w:rsidRPr="001A51D5" w:rsidR="00102E4A">
        <w:t xml:space="preserve"> </w:t>
      </w:r>
      <w:r w:rsidRPr="001A51D5" w:rsidR="0086356A">
        <w:t>other part</w:t>
      </w:r>
      <w:r w:rsidRPr="001A51D5" w:rsidR="00474BD7">
        <w:t>s</w:t>
      </w:r>
      <w:r w:rsidRPr="001A51D5" w:rsidR="0086356A">
        <w:t xml:space="preserve"> of the country had received a similar investment in their transport infrastructure</w:t>
      </w:r>
      <w:r w:rsidRPr="001A51D5" w:rsidR="00102E4A">
        <w:t xml:space="preserve">. </w:t>
      </w:r>
      <w:r w:rsidRPr="001A51D5" w:rsidR="0086356A">
        <w:t>Of course</w:t>
      </w:r>
      <w:r w:rsidRPr="001A51D5">
        <w:t xml:space="preserve">, </w:t>
      </w:r>
      <w:r w:rsidRPr="001A51D5" w:rsidR="0086356A">
        <w:t xml:space="preserve">the answer is </w:t>
      </w:r>
      <w:r w:rsidRPr="001A51D5">
        <w:t>nowhere</w:t>
      </w:r>
      <w:r w:rsidRPr="001A51D5" w:rsidR="0086356A">
        <w:t>.</w:t>
      </w:r>
    </w:p>
    <w:p w:rsidR="0086356A" w:rsidRPr="001A51D5" w:rsidP="001A477F">
      <w:pPr>
        <w:pStyle w:val="QuestionCont"/>
      </w:pPr>
      <w:r w:rsidRPr="001A51D5">
        <w:t xml:space="preserve">In your experience, how much would </w:t>
      </w:r>
      <w:r w:rsidRPr="001A51D5" w:rsidR="001A477F">
        <w:t xml:space="preserve">a </w:t>
      </w:r>
      <w:r w:rsidRPr="001A51D5">
        <w:t>huge infrastructure project such as that</w:t>
      </w:r>
      <w:r w:rsidRPr="001A51D5" w:rsidR="001A477F">
        <w:t xml:space="preserve"> create a </w:t>
      </w:r>
      <w:r w:rsidRPr="001A51D5">
        <w:t xml:space="preserve">more vibrant and successful economy </w:t>
      </w:r>
      <w:r w:rsidRPr="001A51D5" w:rsidR="007873AC">
        <w:t xml:space="preserve">in </w:t>
      </w:r>
      <w:r w:rsidRPr="001A51D5">
        <w:t xml:space="preserve">the likes of </w:t>
      </w:r>
      <w:r w:rsidRPr="001A51D5" w:rsidR="007873AC">
        <w:t>Manchester, for example, which is an area you know well?</w:t>
      </w:r>
    </w:p>
    <w:p w:rsidR="00A662D6" w:rsidRPr="001A51D5" w:rsidP="0086356A">
      <w:pPr>
        <w:pStyle w:val="Answer"/>
      </w:pPr>
      <w:sdt>
        <w:sdtPr>
          <w:rPr>
            <w:i/>
            <w:iCs/>
          </w:rPr>
          <w:alias w:val="Witness"/>
          <w:id w:val="-1791588701"/>
          <w:placeholder>
            <w:docPart w:val="D8EB0AE97458413C9E1026E4B8F42D84"/>
          </w:placeholder>
          <w:richText/>
        </w:sdtPr>
        <w:sdtContent>
          <w:r w:rsidRPr="001A51D5" w:rsidR="001A477F">
            <w:rPr>
              <w:b/>
              <w:i/>
              <w:iCs/>
            </w:rPr>
            <w:t>Jessica Bowles:</w:t>
          </w:r>
        </w:sdtContent>
      </w:sdt>
      <w:r w:rsidRPr="001A51D5" w:rsidR="001A477F">
        <w:t xml:space="preserve"> </w:t>
      </w:r>
      <w:r w:rsidRPr="001A51D5" w:rsidR="007873AC">
        <w:t xml:space="preserve">I am </w:t>
      </w:r>
      <w:r w:rsidRPr="001A51D5" w:rsidR="003623F5">
        <w:t>going to</w:t>
      </w:r>
      <w:r w:rsidRPr="001A51D5" w:rsidR="0086356A">
        <w:t xml:space="preserve"> answer that question and give you some thoughts about how and why you got </w:t>
      </w:r>
      <w:r w:rsidRPr="001A51D5" w:rsidR="007873AC">
        <w:t>C</w:t>
      </w:r>
      <w:r w:rsidRPr="001A51D5" w:rsidR="0086356A">
        <w:t>rossr</w:t>
      </w:r>
      <w:r w:rsidRPr="001A51D5" w:rsidR="007873AC">
        <w:t>ail</w:t>
      </w:r>
      <w:r w:rsidRPr="001A51D5" w:rsidR="0086356A">
        <w:t xml:space="preserve"> and </w:t>
      </w:r>
      <w:r w:rsidRPr="001A51D5" w:rsidR="007873AC">
        <w:t xml:space="preserve">why you do not </w:t>
      </w:r>
      <w:r w:rsidRPr="001A51D5" w:rsidR="0086356A">
        <w:t xml:space="preserve">have that infrastructure in the north. </w:t>
      </w:r>
      <w:r w:rsidRPr="001A51D5" w:rsidR="007873AC">
        <w:t>I</w:t>
      </w:r>
      <w:r w:rsidRPr="001A51D5" w:rsidR="0086356A">
        <w:t xml:space="preserve">f we can connect cities more closely together, we will increase the </w:t>
      </w:r>
      <w:r w:rsidRPr="001A51D5" w:rsidR="002809A7">
        <w:t>labour</w:t>
      </w:r>
      <w:r w:rsidRPr="001A51D5" w:rsidR="0086356A">
        <w:t xml:space="preserve"> markets and the opportunities that that come by having more closely connected cities.</w:t>
      </w:r>
    </w:p>
    <w:p w:rsidR="0086356A" w:rsidRPr="001A51D5" w:rsidP="0086356A">
      <w:pPr>
        <w:pStyle w:val="Answer"/>
      </w:pPr>
      <w:r w:rsidRPr="001A51D5">
        <w:t>H</w:t>
      </w:r>
      <w:r w:rsidRPr="001A51D5" w:rsidR="00A662D6">
        <w:t>S</w:t>
      </w:r>
      <w:r w:rsidRPr="001A51D5">
        <w:t>2 is another piece of infrastructure</w:t>
      </w:r>
      <w:r w:rsidRPr="001A51D5" w:rsidR="00A662D6">
        <w:t xml:space="preserve">. What we </w:t>
      </w:r>
      <w:r w:rsidRPr="001A51D5">
        <w:t xml:space="preserve">do not often think about </w:t>
      </w:r>
      <w:r w:rsidRPr="001A51D5" w:rsidR="00A662D6">
        <w:t xml:space="preserve">is the fact that HS2 is </w:t>
      </w:r>
      <w:r w:rsidRPr="001A51D5">
        <w:t>not about fast journeys to London</w:t>
      </w:r>
      <w:r w:rsidRPr="001A51D5" w:rsidR="00A662D6">
        <w:t xml:space="preserve">; it is </w:t>
      </w:r>
      <w:r w:rsidRPr="001A51D5">
        <w:t xml:space="preserve">about creating capacity that </w:t>
      </w:r>
      <w:r w:rsidRPr="001A51D5">
        <w:t>has to</w:t>
      </w:r>
      <w:r w:rsidRPr="001A51D5">
        <w:t xml:space="preserve"> be created because the </w:t>
      </w:r>
      <w:r w:rsidRPr="001A51D5" w:rsidR="00A662D6">
        <w:t>west coast m</w:t>
      </w:r>
      <w:r w:rsidRPr="001A51D5">
        <w:t>ain</w:t>
      </w:r>
      <w:r w:rsidRPr="001A51D5" w:rsidR="00A662D6">
        <w:t xml:space="preserve"> </w:t>
      </w:r>
      <w:r w:rsidRPr="001A51D5">
        <w:t>line is currently full.</w:t>
      </w:r>
      <w:r w:rsidRPr="001A51D5" w:rsidR="00A4577C">
        <w:t xml:space="preserve"> </w:t>
      </w:r>
      <w:r w:rsidRPr="001A51D5" w:rsidR="00A662D6">
        <w:t xml:space="preserve">If </w:t>
      </w:r>
      <w:r w:rsidRPr="001A51D5">
        <w:t xml:space="preserve">we do </w:t>
      </w:r>
      <w:r w:rsidRPr="001A51D5" w:rsidR="00A4577C">
        <w:t xml:space="preserve">it </w:t>
      </w:r>
      <w:r w:rsidRPr="001A51D5">
        <w:t xml:space="preserve">right, we </w:t>
      </w:r>
      <w:r w:rsidRPr="001A51D5" w:rsidR="00A4577C">
        <w:t xml:space="preserve">will </w:t>
      </w:r>
      <w:r w:rsidRPr="001A51D5">
        <w:t xml:space="preserve">free up the rail network that exists </w:t>
      </w:r>
      <w:r w:rsidRPr="001A51D5" w:rsidR="00A4577C">
        <w:t xml:space="preserve">and </w:t>
      </w:r>
      <w:r w:rsidRPr="001A51D5">
        <w:t>increase the ability to have better commuting into the cities</w:t>
      </w:r>
      <w:r w:rsidRPr="001A51D5" w:rsidR="00A4577C">
        <w:t>. T</w:t>
      </w:r>
      <w:r w:rsidRPr="001A51D5">
        <w:t>here is a real opportunity to create a much more dynamic economy through a more dynamic transport network.</w:t>
      </w:r>
    </w:p>
    <w:p w:rsidR="00B83C59" w:rsidRPr="001A51D5" w:rsidP="0086356A">
      <w:pPr>
        <w:pStyle w:val="Answer"/>
      </w:pPr>
      <w:r w:rsidRPr="001A51D5">
        <w:t xml:space="preserve">I worked in the </w:t>
      </w:r>
      <w:r w:rsidRPr="001A51D5" w:rsidR="00023CCD">
        <w:t xml:space="preserve">Department </w:t>
      </w:r>
      <w:r w:rsidRPr="001A51D5" w:rsidR="00A4577C">
        <w:t xml:space="preserve">for </w:t>
      </w:r>
      <w:r w:rsidRPr="001A51D5">
        <w:t>Transport many years ago</w:t>
      </w:r>
      <w:r w:rsidRPr="001A51D5" w:rsidR="00023CCD">
        <w:t xml:space="preserve">. On Crossrail, we took </w:t>
      </w:r>
      <w:r w:rsidRPr="001A51D5">
        <w:t xml:space="preserve">a </w:t>
      </w:r>
      <w:r w:rsidRPr="001A51D5">
        <w:t>really long-term</w:t>
      </w:r>
      <w:r w:rsidRPr="001A51D5">
        <w:t xml:space="preserve"> view</w:t>
      </w:r>
      <w:r w:rsidRPr="001A51D5" w:rsidR="00474BD7">
        <w:t>:</w:t>
      </w:r>
      <w:r w:rsidRPr="001A51D5" w:rsidR="00A4577C">
        <w:t xml:space="preserve"> “T</w:t>
      </w:r>
      <w:r w:rsidRPr="001A51D5">
        <w:t>his is what we are going to do, and this is the infrastructure we need</w:t>
      </w:r>
      <w:r w:rsidRPr="001A51D5" w:rsidR="00A4577C">
        <w:t xml:space="preserve">”. </w:t>
      </w:r>
      <w:r w:rsidRPr="001A51D5" w:rsidR="00023CCD">
        <w:t xml:space="preserve">We took </w:t>
      </w:r>
      <w:r w:rsidRPr="001A51D5">
        <w:t xml:space="preserve">a </w:t>
      </w:r>
      <w:r w:rsidRPr="001A51D5">
        <w:t>really difficult</w:t>
      </w:r>
      <w:r w:rsidRPr="001A51D5" w:rsidR="00CB1E0C">
        <w:t xml:space="preserve"> and</w:t>
      </w:r>
      <w:r w:rsidRPr="001A51D5">
        <w:t xml:space="preserve"> expensive overall decision, but </w:t>
      </w:r>
      <w:r w:rsidRPr="001A51D5" w:rsidR="00023CCD">
        <w:t xml:space="preserve">it was </w:t>
      </w:r>
      <w:r w:rsidRPr="001A51D5">
        <w:t xml:space="preserve">one </w:t>
      </w:r>
      <w:r w:rsidRPr="001A51D5" w:rsidR="00CB1E0C">
        <w:t xml:space="preserve">that </w:t>
      </w:r>
      <w:r w:rsidRPr="001A51D5">
        <w:t>need</w:t>
      </w:r>
      <w:r w:rsidRPr="001A51D5" w:rsidR="00023CCD">
        <w:t>ed</w:t>
      </w:r>
      <w:r w:rsidRPr="001A51D5">
        <w:t xml:space="preserve"> a very long-term commitment to it and </w:t>
      </w:r>
      <w:r w:rsidRPr="001A51D5" w:rsidR="00023CCD">
        <w:t xml:space="preserve">one that </w:t>
      </w:r>
      <w:r w:rsidRPr="001A51D5">
        <w:t>will create very significant payback over time. I can let the Committee have the figures we</w:t>
      </w:r>
      <w:r w:rsidRPr="001A51D5" w:rsidR="00B91049">
        <w:t xml:space="preserve"> have</w:t>
      </w:r>
      <w:r w:rsidRPr="001A51D5">
        <w:t xml:space="preserve"> done across the </w:t>
      </w:r>
      <w:r w:rsidRPr="001A51D5" w:rsidR="00072DD6">
        <w:t>n</w:t>
      </w:r>
      <w:r w:rsidRPr="001A51D5">
        <w:t>orth on the value that can be created and generated in GVA terms.</w:t>
      </w:r>
      <w:r w:rsidRPr="001A51D5">
        <w:t xml:space="preserve"> </w:t>
      </w:r>
      <w:r w:rsidRPr="001A51D5">
        <w:t xml:space="preserve">It also has short-term benefits in terms of construction jobs and </w:t>
      </w:r>
      <w:r w:rsidRPr="001A51D5">
        <w:t xml:space="preserve">an </w:t>
      </w:r>
      <w:r w:rsidRPr="001A51D5">
        <w:t>immediate uplift into the economy.</w:t>
      </w:r>
    </w:p>
    <w:p w:rsidR="002E4258" w:rsidRPr="001A51D5" w:rsidP="0086356A">
      <w:pPr>
        <w:pStyle w:val="Answer"/>
      </w:pPr>
      <w:r w:rsidRPr="001A51D5">
        <w:t xml:space="preserve">We need to have </w:t>
      </w:r>
      <w:r w:rsidRPr="001A51D5" w:rsidR="0086356A">
        <w:t>the ability to take a very long-term cross-</w:t>
      </w:r>
      <w:r w:rsidRPr="001A51D5">
        <w:t>P</w:t>
      </w:r>
      <w:r w:rsidRPr="001A51D5" w:rsidR="0086356A">
        <w:t xml:space="preserve">arliament view about what infrastructure is required and how </w:t>
      </w:r>
      <w:r w:rsidRPr="001A51D5">
        <w:t xml:space="preserve">we will do it </w:t>
      </w:r>
      <w:r w:rsidRPr="001A51D5" w:rsidR="0086356A">
        <w:t>in a way that is fit for the very long-term future.</w:t>
      </w:r>
      <w:r w:rsidRPr="001A51D5">
        <w:t xml:space="preserve"> M</w:t>
      </w:r>
      <w:r w:rsidRPr="001A51D5" w:rsidR="0086356A">
        <w:t xml:space="preserve">y concern is </w:t>
      </w:r>
      <w:r w:rsidRPr="001A51D5">
        <w:t xml:space="preserve">that </w:t>
      </w:r>
      <w:r w:rsidRPr="001A51D5" w:rsidR="0086356A">
        <w:t xml:space="preserve">we </w:t>
      </w:r>
      <w:r w:rsidRPr="001A51D5">
        <w:t xml:space="preserve">will </w:t>
      </w:r>
      <w:r w:rsidRPr="001A51D5" w:rsidR="0086356A">
        <w:t>make very short-term decisions and value</w:t>
      </w:r>
      <w:r w:rsidRPr="001A51D5">
        <w:t>-</w:t>
      </w:r>
      <w:r w:rsidRPr="001A51D5" w:rsidR="0086356A">
        <w:t>engineer things</w:t>
      </w:r>
      <w:r w:rsidRPr="001A51D5">
        <w:t xml:space="preserve"> that </w:t>
      </w:r>
      <w:r w:rsidRPr="001A51D5" w:rsidR="0086356A">
        <w:t>we are going to li</w:t>
      </w:r>
      <w:r w:rsidRPr="001A51D5">
        <w:t xml:space="preserve">ve </w:t>
      </w:r>
      <w:r w:rsidRPr="001A51D5" w:rsidR="0086356A">
        <w:t>to regret. If you look at r</w:t>
      </w:r>
      <w:r w:rsidRPr="001A51D5">
        <w:t xml:space="preserve">ail </w:t>
      </w:r>
      <w:r w:rsidRPr="001A51D5" w:rsidR="0086356A">
        <w:t>infrastructure across the country</w:t>
      </w:r>
      <w:r w:rsidRPr="001A51D5">
        <w:t xml:space="preserve">, </w:t>
      </w:r>
      <w:r w:rsidRPr="001A51D5" w:rsidR="00824904">
        <w:t>it is</w:t>
      </w:r>
      <w:r w:rsidRPr="001A51D5" w:rsidR="0086356A">
        <w:t xml:space="preserve"> 200 years old in many places.</w:t>
      </w:r>
      <w:r w:rsidRPr="001A51D5">
        <w:t xml:space="preserve"> We need to </w:t>
      </w:r>
      <w:r w:rsidRPr="001A51D5" w:rsidR="0086356A">
        <w:t xml:space="preserve">set things that are going to be there for a very long </w:t>
      </w:r>
      <w:r w:rsidRPr="001A51D5" w:rsidR="0086356A">
        <w:t>period of time</w:t>
      </w:r>
      <w:r w:rsidRPr="001A51D5" w:rsidR="0086356A">
        <w:t xml:space="preserve"> and </w:t>
      </w:r>
      <w:r w:rsidRPr="001A51D5">
        <w:t xml:space="preserve">that </w:t>
      </w:r>
      <w:r w:rsidRPr="001A51D5" w:rsidR="0086356A">
        <w:t>do impact on the economic geography of the country.</w:t>
      </w:r>
    </w:p>
    <w:p w:rsidR="000A052C" w:rsidRPr="001A51D5" w:rsidP="0086356A">
      <w:pPr>
        <w:pStyle w:val="Answer"/>
      </w:pPr>
      <w:sdt>
        <w:sdtPr>
          <w:rPr>
            <w:i/>
            <w:iCs/>
          </w:rPr>
          <w:alias w:val="Witness"/>
          <w:id w:val="1745606183"/>
          <w:placeholder>
            <w:docPart w:val="BBCDC80CF83E479691F42F0C0B9B1CE4"/>
          </w:placeholder>
          <w:richText/>
        </w:sdtPr>
        <w:sdtContent>
          <w:r w:rsidRPr="001A51D5">
            <w:rPr>
              <w:b/>
              <w:i/>
              <w:iCs/>
            </w:rPr>
            <w:t>Marcus Johns:</w:t>
          </w:r>
        </w:sdtContent>
      </w:sdt>
      <w:r w:rsidRPr="001A51D5">
        <w:t xml:space="preserve"> W</w:t>
      </w:r>
      <w:r w:rsidRPr="001A51D5" w:rsidR="0086356A">
        <w:t xml:space="preserve">e certainly underinvest in transport infrastructure when compared to </w:t>
      </w:r>
      <w:r w:rsidRPr="001A51D5">
        <w:t xml:space="preserve">our </w:t>
      </w:r>
      <w:r w:rsidRPr="001A51D5" w:rsidR="0086356A">
        <w:t>international peers</w:t>
      </w:r>
      <w:r w:rsidRPr="001A51D5">
        <w:t xml:space="preserve">. </w:t>
      </w:r>
      <w:r w:rsidRPr="001A51D5" w:rsidR="00DD3B2D">
        <w:t>T</w:t>
      </w:r>
      <w:r w:rsidRPr="001A51D5">
        <w:t xml:space="preserve">he north </w:t>
      </w:r>
      <w:r w:rsidRPr="001A51D5" w:rsidR="0086356A">
        <w:t xml:space="preserve">of England </w:t>
      </w:r>
      <w:r w:rsidRPr="001A51D5" w:rsidR="00DD3B2D">
        <w:t>has a</w:t>
      </w:r>
      <w:r w:rsidRPr="001A51D5">
        <w:t xml:space="preserve"> </w:t>
      </w:r>
      <w:r w:rsidRPr="001A51D5" w:rsidR="0086356A">
        <w:t>polycentric nature</w:t>
      </w:r>
      <w:r w:rsidRPr="001A51D5" w:rsidR="00DD3B2D">
        <w:t>. I</w:t>
      </w:r>
      <w:r w:rsidRPr="001A51D5">
        <w:t xml:space="preserve">t is made up of </w:t>
      </w:r>
      <w:r w:rsidRPr="001A51D5" w:rsidR="0086356A">
        <w:t>multiple cities</w:t>
      </w:r>
      <w:r w:rsidRPr="001A51D5" w:rsidR="00DD3B2D">
        <w:t>. T</w:t>
      </w:r>
      <w:r w:rsidRPr="001A51D5" w:rsidR="0086356A">
        <w:t xml:space="preserve">here are similar regions in Europe, places like </w:t>
      </w:r>
      <w:r w:rsidRPr="001A51D5">
        <w:t>the Randstad in the Netherlands or North Rhine-Westphalia</w:t>
      </w:r>
      <w:r w:rsidRPr="001A51D5" w:rsidR="0086356A">
        <w:t xml:space="preserve"> in </w:t>
      </w:r>
      <w:r w:rsidRPr="001A51D5">
        <w:t>Germany. T</w:t>
      </w:r>
      <w:r w:rsidRPr="001A51D5" w:rsidR="0086356A">
        <w:t xml:space="preserve">hey have used transport connectivity to create quite robust and productive economies that have responded to </w:t>
      </w:r>
      <w:r w:rsidRPr="001A51D5">
        <w:t>de</w:t>
      </w:r>
      <w:r w:rsidRPr="001A51D5" w:rsidR="0086356A">
        <w:t>industrial</w:t>
      </w:r>
      <w:r w:rsidRPr="001A51D5" w:rsidR="00824904">
        <w:t>is</w:t>
      </w:r>
      <w:r w:rsidRPr="001A51D5" w:rsidR="0086356A">
        <w:t>ation by using transport infrastructure.</w:t>
      </w:r>
    </w:p>
    <w:p w:rsidR="000A052C" w:rsidRPr="001A51D5" w:rsidP="0086356A">
      <w:pPr>
        <w:pStyle w:val="Answer"/>
      </w:pPr>
      <w:r w:rsidRPr="001A51D5">
        <w:t>T</w:t>
      </w:r>
      <w:r w:rsidRPr="001A51D5" w:rsidR="0086356A">
        <w:t xml:space="preserve">he </w:t>
      </w:r>
      <w:r w:rsidRPr="001A51D5" w:rsidR="00A71335">
        <w:t>n</w:t>
      </w:r>
      <w:r w:rsidRPr="001A51D5" w:rsidR="0086356A">
        <w:t xml:space="preserve">orth of England has not been able to respond to </w:t>
      </w:r>
      <w:r w:rsidRPr="001A51D5">
        <w:t>de</w:t>
      </w:r>
      <w:r w:rsidRPr="001A51D5" w:rsidR="0086356A">
        <w:t>industrial</w:t>
      </w:r>
      <w:r w:rsidRPr="001A51D5" w:rsidR="00824904">
        <w:t>is</w:t>
      </w:r>
      <w:r w:rsidRPr="001A51D5" w:rsidR="0086356A">
        <w:t>ation in that way</w:t>
      </w:r>
      <w:r w:rsidRPr="001A51D5">
        <w:t xml:space="preserve">. If we were to look </w:t>
      </w:r>
      <w:r w:rsidRPr="001A51D5" w:rsidR="0086356A">
        <w:t>at something like Northern Powerhouse Rail</w:t>
      </w:r>
      <w:r w:rsidRPr="001A51D5">
        <w:t xml:space="preserve">, </w:t>
      </w:r>
      <w:r w:rsidRPr="001A51D5">
        <w:t xml:space="preserve">which </w:t>
      </w:r>
      <w:r w:rsidRPr="001A51D5" w:rsidR="0086356A">
        <w:t xml:space="preserve">could connect the different </w:t>
      </w:r>
      <w:r w:rsidRPr="001A51D5" w:rsidR="006B1D20">
        <w:t>centres</w:t>
      </w:r>
      <w:r w:rsidRPr="001A51D5" w:rsidR="0086356A">
        <w:t xml:space="preserve"> that make up the </w:t>
      </w:r>
      <w:r w:rsidRPr="001A51D5" w:rsidR="00146C66">
        <w:t>n</w:t>
      </w:r>
      <w:r w:rsidRPr="001A51D5" w:rsidR="0086356A">
        <w:t xml:space="preserve">orth </w:t>
      </w:r>
      <w:r w:rsidRPr="001A51D5" w:rsidR="00146C66">
        <w:t xml:space="preserve">of </w:t>
      </w:r>
      <w:r w:rsidRPr="001A51D5" w:rsidR="0086356A">
        <w:t>England</w:t>
      </w:r>
      <w:r w:rsidRPr="001A51D5">
        <w:t>, t</w:t>
      </w:r>
      <w:r w:rsidRPr="001A51D5" w:rsidR="0086356A">
        <w:t xml:space="preserve">here </w:t>
      </w:r>
      <w:r w:rsidRPr="001A51D5">
        <w:t>would be</w:t>
      </w:r>
      <w:r w:rsidRPr="001A51D5" w:rsidR="0086356A">
        <w:t xml:space="preserve"> really significant productivity benefits. There </w:t>
      </w:r>
      <w:r w:rsidRPr="001A51D5">
        <w:t xml:space="preserve">would be </w:t>
      </w:r>
      <w:r w:rsidRPr="001A51D5" w:rsidR="0086356A">
        <w:t>social mobility benefits and access to broad</w:t>
      </w:r>
      <w:r w:rsidRPr="001A51D5">
        <w:t xml:space="preserve">er </w:t>
      </w:r>
      <w:r w:rsidRPr="001A51D5" w:rsidR="002809A7">
        <w:t>labour</w:t>
      </w:r>
      <w:r w:rsidRPr="001A51D5" w:rsidR="0086356A">
        <w:t xml:space="preserve"> markets</w:t>
      </w:r>
      <w:r w:rsidRPr="001A51D5">
        <w:t xml:space="preserve">, which </w:t>
      </w:r>
      <w:r w:rsidRPr="001A51D5" w:rsidR="0086356A">
        <w:t>could strengthen the economies of the cities in the north and many of the towns that are along the way,</w:t>
      </w:r>
      <w:r w:rsidRPr="001A51D5" w:rsidR="00474BD7">
        <w:t xml:space="preserve"> such as</w:t>
      </w:r>
      <w:r w:rsidRPr="001A51D5" w:rsidR="0086356A">
        <w:t xml:space="preserve"> Bradford. </w:t>
      </w:r>
    </w:p>
    <w:p w:rsidR="000A052C" w:rsidRPr="001A51D5" w:rsidP="0086356A">
      <w:pPr>
        <w:pStyle w:val="Answer"/>
      </w:pPr>
      <w:r w:rsidRPr="001A51D5">
        <w:t>W</w:t>
      </w:r>
      <w:r w:rsidRPr="001A51D5" w:rsidR="0086356A">
        <w:t>e underinvest</w:t>
      </w:r>
      <w:r w:rsidRPr="001A51D5">
        <w:t>. W</w:t>
      </w:r>
      <w:r w:rsidRPr="001A51D5" w:rsidR="0086356A">
        <w:t>e</w:t>
      </w:r>
      <w:r w:rsidRPr="001A51D5" w:rsidR="00B91049">
        <w:t xml:space="preserve"> have</w:t>
      </w:r>
      <w:r w:rsidRPr="001A51D5" w:rsidR="0086356A">
        <w:t xml:space="preserve"> not been able to get there. I would really concur with the point Jessica made </w:t>
      </w:r>
      <w:r w:rsidRPr="001A51D5">
        <w:t xml:space="preserve">about </w:t>
      </w:r>
      <w:r w:rsidRPr="001A51D5" w:rsidR="0086356A">
        <w:t xml:space="preserve">the short-term nature of how we are making these investment decisions. </w:t>
      </w:r>
      <w:r w:rsidRPr="001A51D5">
        <w:t>I</w:t>
      </w:r>
      <w:r w:rsidRPr="001A51D5" w:rsidR="0086356A">
        <w:t xml:space="preserve">f you think of the past decade, if the </w:t>
      </w:r>
      <w:r w:rsidRPr="001A51D5">
        <w:t>n</w:t>
      </w:r>
      <w:r w:rsidRPr="001A51D5" w:rsidR="0086356A">
        <w:t xml:space="preserve">orth had had the same level of investment per person </w:t>
      </w:r>
      <w:r w:rsidRPr="001A51D5">
        <w:t xml:space="preserve">as </w:t>
      </w:r>
      <w:r w:rsidRPr="001A51D5" w:rsidR="0086356A">
        <w:t xml:space="preserve">London, </w:t>
      </w:r>
      <w:r w:rsidRPr="001A51D5">
        <w:t xml:space="preserve">it </w:t>
      </w:r>
      <w:r w:rsidRPr="001A51D5" w:rsidR="0086356A">
        <w:t xml:space="preserve">would have been worth </w:t>
      </w:r>
      <w:r w:rsidRPr="001A51D5">
        <w:t>£</w:t>
      </w:r>
      <w:r w:rsidRPr="001A51D5" w:rsidR="0086356A">
        <w:t xml:space="preserve">86 billion. </w:t>
      </w:r>
      <w:r w:rsidRPr="001A51D5" w:rsidR="00B91049">
        <w:t>That is</w:t>
      </w:r>
      <w:r w:rsidRPr="001A51D5" w:rsidR="0086356A">
        <w:t xml:space="preserve"> multiple iterations of Northern Powerhouse Rail that would fit into that envelope</w:t>
      </w:r>
      <w:r w:rsidRPr="001A51D5">
        <w:t xml:space="preserve">. </w:t>
      </w:r>
    </w:p>
    <w:p w:rsidR="0086356A" w:rsidRPr="001A51D5" w:rsidP="0086356A">
      <w:pPr>
        <w:pStyle w:val="Answer"/>
      </w:pPr>
      <w:r w:rsidRPr="001A51D5">
        <w:t>W</w:t>
      </w:r>
      <w:r w:rsidRPr="001A51D5">
        <w:t>e fail to take into consideration the transformative impact that investment</w:t>
      </w:r>
      <w:r w:rsidRPr="001A51D5" w:rsidR="006F61AC">
        <w:t>s</w:t>
      </w:r>
      <w:r w:rsidRPr="001A51D5">
        <w:t xml:space="preserve"> like Northern Powerhouse Rail could have.</w:t>
      </w:r>
      <w:r w:rsidRPr="001A51D5">
        <w:t xml:space="preserve"> </w:t>
      </w:r>
      <w:r w:rsidRPr="001A51D5" w:rsidR="00824904">
        <w:t>It is</w:t>
      </w:r>
      <w:r w:rsidRPr="001A51D5">
        <w:t xml:space="preserve"> not just about the direct observed productivity increase</w:t>
      </w:r>
      <w:r w:rsidRPr="001A51D5" w:rsidR="006F61AC">
        <w:t>s</w:t>
      </w:r>
      <w:r w:rsidRPr="001A51D5">
        <w:t>. I</w:t>
      </w:r>
      <w:r w:rsidRPr="001A51D5" w:rsidR="00824904">
        <w:t>t is</w:t>
      </w:r>
      <w:r w:rsidRPr="001A51D5">
        <w:t xml:space="preserve"> about the things that we do not know could change </w:t>
      </w:r>
      <w:r w:rsidRPr="001A51D5">
        <w:t xml:space="preserve">if we were to put </w:t>
      </w:r>
      <w:r w:rsidRPr="001A51D5">
        <w:t>in place such transformative infrastructure.</w:t>
      </w:r>
    </w:p>
    <w:p w:rsidR="0086356A" w:rsidRPr="001A51D5" w:rsidP="0086356A">
      <w:pPr>
        <w:pStyle w:val="Question"/>
      </w:pPr>
      <w:sdt>
        <w:sdtPr>
          <w:alias w:val="Member"/>
          <w:tag w:val="&lt;Member mnisId='4402' dodsId='38326'&gt;"/>
          <w:id w:val="1485586558"/>
          <w:placeholder>
            <w:docPart w:val="2232D28BA50741858BA3E51B3D081CD9"/>
          </w:placeholder>
          <w:richText/>
        </w:sdtPr>
        <w:sdtContent>
          <w:r w:rsidRPr="001A51D5" w:rsidR="000A052C">
            <w:rPr>
              <w:b/>
            </w:rPr>
            <w:t>Douglas Chapman:</w:t>
          </w:r>
        </w:sdtContent>
      </w:sdt>
      <w:r w:rsidRPr="001A51D5" w:rsidR="000A052C">
        <w:t xml:space="preserve"> We are </w:t>
      </w:r>
      <w:r w:rsidRPr="001A51D5">
        <w:t xml:space="preserve">having lots of discussions just on </w:t>
      </w:r>
      <w:r w:rsidRPr="001A51D5" w:rsidR="000A052C">
        <w:t xml:space="preserve">now on </w:t>
      </w:r>
      <w:r w:rsidRPr="001A51D5">
        <w:t xml:space="preserve">the impact of </w:t>
      </w:r>
      <w:r w:rsidRPr="001A51D5" w:rsidR="000A052C">
        <w:t>B</w:t>
      </w:r>
      <w:r w:rsidRPr="001A51D5">
        <w:t>rexit</w:t>
      </w:r>
      <w:r w:rsidRPr="001A51D5" w:rsidR="000A052C">
        <w:t xml:space="preserve">. It </w:t>
      </w:r>
      <w:r w:rsidRPr="001A51D5" w:rsidR="00B91049">
        <w:t>is</w:t>
      </w:r>
      <w:r w:rsidRPr="001A51D5">
        <w:t xml:space="preserve"> something </w:t>
      </w:r>
      <w:r w:rsidRPr="001A51D5" w:rsidR="00B91049">
        <w:t>that is</w:t>
      </w:r>
      <w:r w:rsidRPr="001A51D5">
        <w:t xml:space="preserve"> not going to go away</w:t>
      </w:r>
      <w:r w:rsidRPr="001A51D5" w:rsidR="00D502FD">
        <w:t xml:space="preserve"> i</w:t>
      </w:r>
      <w:r w:rsidRPr="001A51D5">
        <w:t xml:space="preserve">n terms of </w:t>
      </w:r>
      <w:r w:rsidRPr="001A51D5" w:rsidR="00D502FD">
        <w:t xml:space="preserve">where we are with </w:t>
      </w:r>
      <w:r w:rsidRPr="001A51D5">
        <w:t xml:space="preserve">cities </w:t>
      </w:r>
      <w:r w:rsidRPr="001A51D5" w:rsidR="000A052C">
        <w:t xml:space="preserve">and—this was </w:t>
      </w:r>
      <w:r w:rsidRPr="001A51D5">
        <w:t>part of the discussion this morning</w:t>
      </w:r>
      <w:r w:rsidRPr="001A51D5" w:rsidR="000A052C">
        <w:t>—</w:t>
      </w:r>
      <w:r w:rsidRPr="001A51D5">
        <w:t xml:space="preserve">rural </w:t>
      </w:r>
      <w:r w:rsidRPr="001A51D5" w:rsidR="000A052C">
        <w:t xml:space="preserve">areas </w:t>
      </w:r>
      <w:r w:rsidRPr="001A51D5">
        <w:t>as well</w:t>
      </w:r>
      <w:r w:rsidRPr="001A51D5" w:rsidR="00D502FD">
        <w:t>. When it comes to B</w:t>
      </w:r>
      <w:r w:rsidRPr="001A51D5">
        <w:t>rexit</w:t>
      </w:r>
      <w:r w:rsidRPr="001A51D5" w:rsidR="00D502FD">
        <w:t>,</w:t>
      </w:r>
      <w:r w:rsidRPr="001A51D5">
        <w:t xml:space="preserve"> where are the big problem areas in terms of developing cities</w:t>
      </w:r>
      <w:r w:rsidRPr="001A51D5" w:rsidR="00D502FD">
        <w:t>? W</w:t>
      </w:r>
      <w:r w:rsidRPr="001A51D5">
        <w:t xml:space="preserve">hat impact is </w:t>
      </w:r>
      <w:r w:rsidRPr="001A51D5" w:rsidR="00D502FD">
        <w:t>B</w:t>
      </w:r>
      <w:r w:rsidRPr="001A51D5">
        <w:t>rexit having on rural areas and their economic development and wellbeing?</w:t>
      </w:r>
      <w:r w:rsidRPr="001A51D5" w:rsidR="00D502FD">
        <w:t xml:space="preserve"> It is a nice </w:t>
      </w:r>
      <w:r w:rsidRPr="001A51D5">
        <w:t>little political question to end with.</w:t>
      </w:r>
    </w:p>
    <w:p w:rsidR="00D502FD" w:rsidRPr="001A51D5" w:rsidP="0086356A">
      <w:pPr>
        <w:pStyle w:val="Answer"/>
      </w:pPr>
      <w:sdt>
        <w:sdtPr>
          <w:rPr>
            <w:i/>
            <w:iCs/>
          </w:rPr>
          <w:alias w:val="Witness"/>
          <w:id w:val="-1880006867"/>
          <w:placeholder>
            <w:docPart w:val="143ED1A91E174D24815C688B9D50223F"/>
          </w:placeholder>
          <w:richText/>
        </w:sdtPr>
        <w:sdtContent>
          <w:r w:rsidRPr="001A51D5">
            <w:rPr>
              <w:b/>
              <w:i/>
              <w:iCs/>
            </w:rPr>
            <w:t>Marcus Johns:</w:t>
          </w:r>
        </w:sdtContent>
      </w:sdt>
      <w:r w:rsidRPr="001A51D5">
        <w:t xml:space="preserve"> When </w:t>
      </w:r>
      <w:r w:rsidRPr="001A51D5" w:rsidR="0086356A">
        <w:t xml:space="preserve">we looked at what the potential impact of </w:t>
      </w:r>
      <w:r w:rsidRPr="001A51D5">
        <w:t>B</w:t>
      </w:r>
      <w:r w:rsidRPr="001A51D5" w:rsidR="0086356A">
        <w:t xml:space="preserve">rexit </w:t>
      </w:r>
      <w:r w:rsidRPr="001A51D5">
        <w:t xml:space="preserve">could be </w:t>
      </w:r>
      <w:r w:rsidRPr="001A51D5" w:rsidR="0086356A">
        <w:t>in 2016</w:t>
      </w:r>
      <w:r w:rsidRPr="001A51D5">
        <w:t>, w</w:t>
      </w:r>
      <w:r w:rsidRPr="001A51D5" w:rsidR="0086356A">
        <w:t>e identif</w:t>
      </w:r>
      <w:r w:rsidRPr="001A51D5">
        <w:t xml:space="preserve">ied </w:t>
      </w:r>
      <w:r w:rsidRPr="001A51D5" w:rsidR="0086356A">
        <w:t xml:space="preserve">that there were regional inequalities </w:t>
      </w:r>
      <w:r w:rsidRPr="001A51D5">
        <w:t>in</w:t>
      </w:r>
      <w:r w:rsidRPr="001A51D5" w:rsidR="0086356A">
        <w:t xml:space="preserve"> how that impact could play out because of the industrial structure of places. </w:t>
      </w:r>
      <w:r w:rsidRPr="001A51D5">
        <w:t>F</w:t>
      </w:r>
      <w:r w:rsidRPr="001A51D5" w:rsidR="0086356A">
        <w:t xml:space="preserve">or instance, we identified that the </w:t>
      </w:r>
      <w:r w:rsidRPr="001A51D5">
        <w:t>n</w:t>
      </w:r>
      <w:r w:rsidRPr="001A51D5" w:rsidR="0086356A">
        <w:t>orth</w:t>
      </w:r>
      <w:r w:rsidRPr="001A51D5" w:rsidR="00945250">
        <w:t>-</w:t>
      </w:r>
      <w:r w:rsidRPr="001A51D5" w:rsidR="0086356A">
        <w:t>east was particularly vulnerable to changes in the supply chain.</w:t>
      </w:r>
    </w:p>
    <w:p w:rsidR="00D502FD" w:rsidRPr="001A51D5" w:rsidP="0086356A">
      <w:pPr>
        <w:pStyle w:val="Answer"/>
      </w:pPr>
      <w:r w:rsidRPr="001A51D5">
        <w:t>L</w:t>
      </w:r>
      <w:r w:rsidRPr="001A51D5" w:rsidR="0086356A">
        <w:t xml:space="preserve">ooking ahead, in many ways </w:t>
      </w:r>
      <w:r w:rsidRPr="001A51D5" w:rsidR="00824904">
        <w:t>it is</w:t>
      </w:r>
      <w:r w:rsidRPr="001A51D5" w:rsidR="0086356A">
        <w:t xml:space="preserve"> about the shape that the relationship takes and what barriers are </w:t>
      </w:r>
      <w:r w:rsidRPr="001A51D5">
        <w:t xml:space="preserve">or are </w:t>
      </w:r>
      <w:r w:rsidRPr="001A51D5" w:rsidR="0086356A">
        <w:t>not in place</w:t>
      </w:r>
      <w:r w:rsidRPr="001A51D5">
        <w:t xml:space="preserve"> t</w:t>
      </w:r>
      <w:r w:rsidRPr="001A51D5" w:rsidR="0086356A">
        <w:t>hat will have an impact on regional inequalities.</w:t>
      </w:r>
      <w:r w:rsidRPr="001A51D5">
        <w:t xml:space="preserve"> S</w:t>
      </w:r>
      <w:r w:rsidRPr="001A51D5" w:rsidR="0086356A">
        <w:t>omething that perhaps could be considered in the future is the way in which we are listening to local places</w:t>
      </w:r>
      <w:r w:rsidRPr="001A51D5">
        <w:t xml:space="preserve">, understanding </w:t>
      </w:r>
      <w:r w:rsidRPr="001A51D5" w:rsidR="0086356A">
        <w:t xml:space="preserve">what barriers they are experiencing locally, </w:t>
      </w:r>
      <w:r w:rsidRPr="001A51D5">
        <w:t xml:space="preserve">and taking </w:t>
      </w:r>
      <w:r w:rsidRPr="001A51D5" w:rsidR="0086356A">
        <w:t>that into consideration when we are making some of the decisions about what those international relations are going to look like.</w:t>
      </w:r>
    </w:p>
    <w:p w:rsidR="0086356A" w:rsidRPr="001A51D5" w:rsidP="0086356A">
      <w:pPr>
        <w:pStyle w:val="Answer"/>
      </w:pPr>
      <w:sdt>
        <w:sdtPr>
          <w:rPr>
            <w:i/>
            <w:iCs/>
          </w:rPr>
          <w:alias w:val="Witness"/>
          <w:id w:val="2022352277"/>
          <w:placeholder>
            <w:docPart w:val="DC28C6FDAC134D60AC67448A4FE83221"/>
          </w:placeholder>
          <w:richText/>
        </w:sdtPr>
        <w:sdtContent>
          <w:r w:rsidRPr="001A51D5" w:rsidR="00D502FD">
            <w:rPr>
              <w:b/>
              <w:i/>
              <w:iCs/>
            </w:rPr>
            <w:t>Simon French:</w:t>
          </w:r>
        </w:sdtContent>
      </w:sdt>
      <w:r w:rsidRPr="001A51D5" w:rsidR="00D502FD">
        <w:t xml:space="preserve"> I would just </w:t>
      </w:r>
      <w:r w:rsidRPr="001A51D5">
        <w:t>say th</w:t>
      </w:r>
      <w:r w:rsidRPr="001A51D5" w:rsidR="00D502FD">
        <w:t xml:space="preserve">at </w:t>
      </w:r>
      <w:r w:rsidRPr="001A51D5">
        <w:t xml:space="preserve">the initial analysis of the </w:t>
      </w:r>
      <w:r w:rsidRPr="001A51D5" w:rsidR="00D502FD">
        <w:t>regional impact of Brexit</w:t>
      </w:r>
      <w:r w:rsidRPr="001A51D5">
        <w:t xml:space="preserve"> suggested</w:t>
      </w:r>
      <w:r w:rsidRPr="001A51D5" w:rsidR="00174614">
        <w:t xml:space="preserve"> that the </w:t>
      </w:r>
      <w:r w:rsidRPr="001A51D5">
        <w:t>areas with more intensive goods manufacturing</w:t>
      </w:r>
      <w:r w:rsidRPr="001A51D5" w:rsidR="00174614">
        <w:t xml:space="preserve"> </w:t>
      </w:r>
      <w:r w:rsidRPr="001A51D5" w:rsidR="00786798">
        <w:t>sectors</w:t>
      </w:r>
      <w:r w:rsidRPr="001A51D5" w:rsidR="00174614">
        <w:t xml:space="preserve"> would be disproportionately affected by the p</w:t>
      </w:r>
      <w:r w:rsidRPr="001A51D5">
        <w:t xml:space="preserve">otential frictions with </w:t>
      </w:r>
      <w:r w:rsidRPr="001A51D5" w:rsidR="00174614">
        <w:t xml:space="preserve">the </w:t>
      </w:r>
      <w:r w:rsidRPr="001A51D5">
        <w:t>export market</w:t>
      </w:r>
      <w:r w:rsidRPr="001A51D5" w:rsidR="00174614">
        <w:t>. E</w:t>
      </w:r>
      <w:r w:rsidRPr="001A51D5">
        <w:t>vents have slightly overtaken that</w:t>
      </w:r>
      <w:r w:rsidRPr="001A51D5" w:rsidR="00174614">
        <w:t xml:space="preserve">, </w:t>
      </w:r>
      <w:r w:rsidRPr="001A51D5" w:rsidR="00945250">
        <w:t>with</w:t>
      </w:r>
      <w:r w:rsidRPr="001A51D5" w:rsidR="00174614">
        <w:t xml:space="preserve"> the </w:t>
      </w:r>
      <w:r w:rsidRPr="001A51D5">
        <w:t xml:space="preserve">broader </w:t>
      </w:r>
      <w:r w:rsidRPr="001A51D5" w:rsidR="00174614">
        <w:t>onshoring</w:t>
      </w:r>
      <w:r w:rsidRPr="001A51D5">
        <w:t xml:space="preserve"> of capacity</w:t>
      </w:r>
      <w:r w:rsidRPr="001A51D5" w:rsidR="00174614">
        <w:t xml:space="preserve"> and </w:t>
      </w:r>
      <w:r w:rsidRPr="001A51D5">
        <w:t>strategic supply chains</w:t>
      </w:r>
      <w:r w:rsidRPr="001A51D5" w:rsidR="00174614">
        <w:t xml:space="preserve">. That is </w:t>
      </w:r>
      <w:r w:rsidRPr="001A51D5">
        <w:t xml:space="preserve">partly </w:t>
      </w:r>
      <w:r w:rsidRPr="001A51D5" w:rsidR="00174614">
        <w:t xml:space="preserve">the </w:t>
      </w:r>
      <w:r w:rsidRPr="001A51D5">
        <w:t xml:space="preserve">legacy of </w:t>
      </w:r>
      <w:r w:rsidRPr="001A51D5" w:rsidR="00E73B1F">
        <w:t xml:space="preserve">the </w:t>
      </w:r>
      <w:r w:rsidRPr="001A51D5">
        <w:t xml:space="preserve">pre-pandemic geopolitical </w:t>
      </w:r>
      <w:r w:rsidRPr="001A51D5" w:rsidR="00E73B1F">
        <w:t>tensions</w:t>
      </w:r>
      <w:r w:rsidRPr="001A51D5" w:rsidR="00174614">
        <w:t xml:space="preserve"> between the </w:t>
      </w:r>
      <w:r w:rsidRPr="001A51D5">
        <w:t>US</w:t>
      </w:r>
      <w:r w:rsidRPr="001A51D5" w:rsidR="00174614">
        <w:t xml:space="preserve"> and </w:t>
      </w:r>
      <w:r w:rsidRPr="001A51D5">
        <w:t>China</w:t>
      </w:r>
      <w:r w:rsidRPr="001A51D5" w:rsidR="00174614">
        <w:t xml:space="preserve"> and </w:t>
      </w:r>
      <w:r w:rsidRPr="001A51D5">
        <w:t>partly a legacy of the pandemic.</w:t>
      </w:r>
    </w:p>
    <w:p w:rsidR="0086356A" w:rsidRPr="001A51D5" w:rsidP="0086356A">
      <w:pPr>
        <w:pStyle w:val="Answer"/>
      </w:pPr>
      <w:r w:rsidRPr="001A51D5">
        <w:t xml:space="preserve">Bolting </w:t>
      </w:r>
      <w:r w:rsidRPr="001A51D5">
        <w:t xml:space="preserve">those two together, </w:t>
      </w:r>
      <w:r w:rsidRPr="001A51D5" w:rsidR="00824904">
        <w:t>there is</w:t>
      </w:r>
      <w:r w:rsidRPr="001A51D5">
        <w:t xml:space="preserve"> no strong regional impulse </w:t>
      </w:r>
      <w:r w:rsidRPr="001A51D5">
        <w:t>as a result of</w:t>
      </w:r>
      <w:r w:rsidRPr="001A51D5">
        <w:t xml:space="preserve"> lea</w:t>
      </w:r>
      <w:r w:rsidRPr="001A51D5">
        <w:t>v</w:t>
      </w:r>
      <w:r w:rsidRPr="001A51D5">
        <w:t>ing the European Union</w:t>
      </w:r>
      <w:r w:rsidRPr="001A51D5">
        <w:t xml:space="preserve"> that </w:t>
      </w:r>
      <w:r w:rsidRPr="001A51D5" w:rsidR="00B91049">
        <w:t>is</w:t>
      </w:r>
      <w:r w:rsidRPr="001A51D5">
        <w:t xml:space="preserve"> disproportionately felt in the regions </w:t>
      </w:r>
      <w:r w:rsidRPr="001A51D5">
        <w:t xml:space="preserve">versus London and the </w:t>
      </w:r>
      <w:r w:rsidRPr="001A51D5" w:rsidR="00BF0F23">
        <w:t>south-east</w:t>
      </w:r>
      <w:r w:rsidRPr="001A51D5">
        <w:t xml:space="preserve">. </w:t>
      </w:r>
      <w:r w:rsidRPr="001A51D5">
        <w:t xml:space="preserve">As </w:t>
      </w:r>
      <w:r w:rsidRPr="001A51D5">
        <w:t>I</w:t>
      </w:r>
      <w:r w:rsidRPr="001A51D5" w:rsidR="00B91049">
        <w:t xml:space="preserve"> have</w:t>
      </w:r>
      <w:r w:rsidRPr="001A51D5">
        <w:t xml:space="preserve"> already mentioned</w:t>
      </w:r>
      <w:r w:rsidRPr="001A51D5">
        <w:t xml:space="preserve">, London and the </w:t>
      </w:r>
      <w:r w:rsidRPr="001A51D5" w:rsidR="00BF0F23">
        <w:t>south-east</w:t>
      </w:r>
      <w:r w:rsidRPr="001A51D5">
        <w:t xml:space="preserve"> is </w:t>
      </w:r>
      <w:r w:rsidRPr="001A51D5">
        <w:t xml:space="preserve">more reliant on imported </w:t>
      </w:r>
      <w:r w:rsidRPr="001A51D5" w:rsidR="002809A7">
        <w:t>labour</w:t>
      </w:r>
      <w:r w:rsidRPr="001A51D5">
        <w:t xml:space="preserve">. </w:t>
      </w:r>
      <w:r w:rsidRPr="001A51D5" w:rsidR="00074D0C">
        <w:t>T</w:t>
      </w:r>
      <w:r w:rsidRPr="001A51D5">
        <w:t xml:space="preserve">hat </w:t>
      </w:r>
      <w:r w:rsidRPr="001A51D5">
        <w:t xml:space="preserve">compositional change </w:t>
      </w:r>
      <w:r w:rsidRPr="001A51D5">
        <w:t xml:space="preserve">is a </w:t>
      </w:r>
      <w:r w:rsidRPr="001A51D5">
        <w:t xml:space="preserve">big friction for the London </w:t>
      </w:r>
      <w:r w:rsidRPr="001A51D5">
        <w:t xml:space="preserve">and </w:t>
      </w:r>
      <w:r w:rsidRPr="001A51D5" w:rsidR="00BF0F23">
        <w:t>south-east</w:t>
      </w:r>
      <w:r w:rsidRPr="001A51D5">
        <w:t xml:space="preserve"> economy</w:t>
      </w:r>
      <w:r w:rsidRPr="001A51D5" w:rsidR="00A936E3">
        <w:t xml:space="preserve">. That </w:t>
      </w:r>
      <w:r w:rsidRPr="001A51D5">
        <w:t>probably almost entirely offsets any non-tariff barriers</w:t>
      </w:r>
      <w:r w:rsidRPr="001A51D5">
        <w:t xml:space="preserve"> </w:t>
      </w:r>
      <w:r w:rsidRPr="001A51D5" w:rsidR="0011314D">
        <w:t xml:space="preserve">and </w:t>
      </w:r>
      <w:r w:rsidRPr="001A51D5" w:rsidR="00074D0C">
        <w:t xml:space="preserve">the impact of </w:t>
      </w:r>
      <w:r w:rsidRPr="001A51D5">
        <w:t>less trade volume taking place</w:t>
      </w:r>
      <w:r w:rsidRPr="001A51D5" w:rsidR="00A936E3">
        <w:t xml:space="preserve"> and </w:t>
      </w:r>
      <w:r w:rsidRPr="001A51D5">
        <w:t>the UK becoming a less trade</w:t>
      </w:r>
      <w:r w:rsidRPr="001A51D5" w:rsidR="00A936E3">
        <w:t>-</w:t>
      </w:r>
      <w:r w:rsidRPr="001A51D5">
        <w:t>intensive economy.</w:t>
      </w:r>
    </w:p>
    <w:p w:rsidR="00FA41EF" w:rsidRPr="001A51D5" w:rsidP="00FA41EF">
      <w:pPr>
        <w:pStyle w:val="Question"/>
      </w:pPr>
      <w:sdt>
        <w:sdtPr>
          <w:alias w:val="Member"/>
          <w:tag w:val="&lt;Member mnisId='1554' dodsId='31575'&gt;"/>
          <w:id w:val="1055276598"/>
          <w:placeholder>
            <w:docPart w:val="2EA8541FE4E143A2BC3BDB70AFC3C149"/>
          </w:placeholder>
          <w:richText/>
        </w:sdtPr>
        <w:sdtContent>
          <w:r w:rsidRPr="001A51D5" w:rsidR="00A936E3">
            <w:rPr>
              <w:b/>
            </w:rPr>
            <w:t>Chair:</w:t>
          </w:r>
        </w:sdtContent>
      </w:sdt>
      <w:r w:rsidRPr="001A51D5" w:rsidR="00A936E3">
        <w:t xml:space="preserve"> </w:t>
      </w:r>
      <w:r w:rsidRPr="001A51D5" w:rsidR="0086356A">
        <w:t xml:space="preserve">Simon, you </w:t>
      </w:r>
      <w:r w:rsidRPr="001A51D5" w:rsidR="0011314D">
        <w:t xml:space="preserve">have </w:t>
      </w:r>
      <w:r w:rsidRPr="001A51D5" w:rsidR="0086356A">
        <w:t xml:space="preserve">referred </w:t>
      </w:r>
      <w:r w:rsidRPr="001A51D5" w:rsidR="0011314D">
        <w:t xml:space="preserve">a </w:t>
      </w:r>
      <w:r w:rsidRPr="001A51D5" w:rsidR="0086356A">
        <w:t xml:space="preserve">couple of times </w:t>
      </w:r>
      <w:r w:rsidRPr="001A51D5" w:rsidR="0011314D">
        <w:t xml:space="preserve">to this research </w:t>
      </w:r>
      <w:r w:rsidRPr="001A51D5" w:rsidR="0086356A">
        <w:t>about the change in terms of the London migrant mix. Do you have any actual published research you could share with the Committee on that</w:t>
      </w:r>
      <w:r w:rsidRPr="001A51D5">
        <w:t>?</w:t>
      </w:r>
    </w:p>
    <w:p w:rsidR="00FA41EF" w:rsidRPr="001A51D5" w:rsidP="00FA41EF">
      <w:pPr>
        <w:pStyle w:val="Answer"/>
      </w:pPr>
      <w:sdt>
        <w:sdtPr>
          <w:rPr>
            <w:i/>
            <w:iCs/>
          </w:rPr>
          <w:alias w:val="Witness"/>
          <w:id w:val="1853139526"/>
          <w:placeholder>
            <w:docPart w:val="3EEE0A4CACDF4CCFAB366AF19C69968B"/>
          </w:placeholder>
          <w:richText/>
        </w:sdtPr>
        <w:sdtContent>
          <w:r w:rsidRPr="001A51D5">
            <w:rPr>
              <w:b/>
              <w:i/>
              <w:iCs/>
            </w:rPr>
            <w:t>Simon French:</w:t>
          </w:r>
        </w:sdtContent>
      </w:sdt>
      <w:r w:rsidRPr="001A51D5">
        <w:t xml:space="preserve"> I can send you that. </w:t>
      </w:r>
    </w:p>
    <w:p w:rsidR="0086356A" w:rsidRPr="001A51D5" w:rsidP="00633960">
      <w:pPr>
        <w:pStyle w:val="Remark"/>
      </w:pPr>
      <w:sdt>
        <w:sdtPr>
          <w:alias w:val="Member"/>
          <w:tag w:val="&lt;Member mnisId='1554' dodsId='31575'&gt;"/>
          <w:id w:val="-537205679"/>
          <w:placeholder>
            <w:docPart w:val="A40DE97E593F47BB980350A9CA39A62D"/>
          </w:placeholder>
          <w:richText/>
        </w:sdtPr>
        <w:sdtContent>
          <w:r w:rsidRPr="001A51D5" w:rsidR="00FA41EF">
            <w:rPr>
              <w:b/>
            </w:rPr>
            <w:t>Chair:</w:t>
          </w:r>
        </w:sdtContent>
      </w:sdt>
      <w:r w:rsidRPr="001A51D5" w:rsidR="00FA41EF">
        <w:t xml:space="preserve"> If you could </w:t>
      </w:r>
      <w:r w:rsidRPr="001A51D5">
        <w:t>follow</w:t>
      </w:r>
      <w:r w:rsidRPr="001A51D5" w:rsidR="00FA41EF">
        <w:t xml:space="preserve"> </w:t>
      </w:r>
      <w:r w:rsidRPr="001A51D5">
        <w:t>up in writing</w:t>
      </w:r>
      <w:r w:rsidRPr="001A51D5" w:rsidR="00FA41EF">
        <w:t>, that would b</w:t>
      </w:r>
      <w:r w:rsidRPr="001A51D5">
        <w:t>e really helpful. Thank you</w:t>
      </w:r>
      <w:r w:rsidRPr="001A51D5" w:rsidR="00FA41EF">
        <w:t>.</w:t>
      </w:r>
    </w:p>
    <w:p w:rsidR="0099720F" w:rsidRPr="001A51D5" w:rsidP="0099720F">
      <w:pPr>
        <w:pStyle w:val="Question"/>
      </w:pPr>
      <w:sdt>
        <w:sdtPr>
          <w:alias w:val="Member"/>
          <w:tag w:val="&lt;Member mnisId='4858' dodsId='37708'&gt;"/>
          <w:id w:val="826015502"/>
          <w:placeholder>
            <w:docPart w:val="FA655EB421794A22A18530C6F8A87484"/>
          </w:placeholder>
          <w:richText/>
        </w:sdtPr>
        <w:sdtContent>
          <w:r w:rsidRPr="001A51D5" w:rsidR="00FA41EF">
            <w:rPr>
              <w:b/>
            </w:rPr>
            <w:t>Danny Kruger:</w:t>
          </w:r>
        </w:sdtContent>
      </w:sdt>
      <w:r w:rsidRPr="001A51D5" w:rsidR="00FA41EF">
        <w:t xml:space="preserve"> </w:t>
      </w:r>
      <w:r w:rsidRPr="001A51D5" w:rsidR="0086356A">
        <w:t>I am going to talk a bit about devolution</w:t>
      </w:r>
      <w:r w:rsidRPr="001A51D5" w:rsidR="00FA41EF">
        <w:t xml:space="preserve"> and</w:t>
      </w:r>
      <w:r w:rsidRPr="001A51D5" w:rsidR="0086356A">
        <w:t xml:space="preserve"> ask you guys some questions about that</w:t>
      </w:r>
      <w:r w:rsidRPr="001A51D5" w:rsidR="00FA41EF">
        <w:t>. Let us</w:t>
      </w:r>
      <w:r w:rsidRPr="001A51D5" w:rsidR="0086356A">
        <w:t xml:space="preserve"> take it as re</w:t>
      </w:r>
      <w:r w:rsidRPr="001A51D5" w:rsidR="00FA41EF">
        <w:t>a</w:t>
      </w:r>
      <w:r w:rsidRPr="001A51D5" w:rsidR="0086356A">
        <w:t>d that we need more of it and we are chronically overcentral</w:t>
      </w:r>
      <w:r w:rsidRPr="001A51D5" w:rsidR="00824904">
        <w:t>is</w:t>
      </w:r>
      <w:r w:rsidRPr="001A51D5" w:rsidR="0086356A">
        <w:t xml:space="preserve">ed. I completely agree with that. </w:t>
      </w:r>
      <w:r w:rsidRPr="001A51D5" w:rsidR="00FA41EF">
        <w:t>I</w:t>
      </w:r>
      <w:r w:rsidRPr="001A51D5" w:rsidR="0086356A">
        <w:t>t is worth noting that there does not seem to be great</w:t>
      </w:r>
      <w:r w:rsidRPr="001A51D5" w:rsidR="00FA41EF">
        <w:t>er</w:t>
      </w:r>
      <w:r w:rsidRPr="001A51D5" w:rsidR="0086356A">
        <w:t xml:space="preserve"> political </w:t>
      </w:r>
      <w:r w:rsidRPr="001A51D5" w:rsidR="00FA41EF">
        <w:t xml:space="preserve">clamour </w:t>
      </w:r>
      <w:r w:rsidRPr="001A51D5" w:rsidR="0086356A">
        <w:t>for great dev</w:t>
      </w:r>
      <w:r w:rsidRPr="001A51D5" w:rsidR="00FA41EF">
        <w:t>o</w:t>
      </w:r>
      <w:r w:rsidRPr="001A51D5" w:rsidR="0086356A">
        <w:t xml:space="preserve">lution, whether in the cities or generally. </w:t>
      </w:r>
      <w:r w:rsidRPr="001A51D5" w:rsidR="00824904">
        <w:t>It is</w:t>
      </w:r>
      <w:r w:rsidRPr="001A51D5" w:rsidR="0086356A">
        <w:t xml:space="preserve"> not politically salient</w:t>
      </w:r>
      <w:r w:rsidRPr="001A51D5">
        <w:t>. C</w:t>
      </w:r>
      <w:r w:rsidRPr="001A51D5" w:rsidR="0086356A">
        <w:t xml:space="preserve">olleagues on my side of the </w:t>
      </w:r>
      <w:r w:rsidRPr="001A51D5">
        <w:t>H</w:t>
      </w:r>
      <w:r w:rsidRPr="001A51D5" w:rsidR="0086356A">
        <w:t>ouse do not detect a huge appetite for</w:t>
      </w:r>
      <w:r w:rsidRPr="001A51D5">
        <w:t xml:space="preserve"> it</w:t>
      </w:r>
      <w:r w:rsidRPr="001A51D5" w:rsidR="0086356A">
        <w:t>, which is interesting.</w:t>
      </w:r>
      <w:r w:rsidRPr="001A51D5">
        <w:t xml:space="preserve"> I</w:t>
      </w:r>
      <w:r w:rsidRPr="001A51D5" w:rsidR="0086356A">
        <w:t>f anyone</w:t>
      </w:r>
      <w:r w:rsidRPr="001A51D5">
        <w:t xml:space="preserve"> has</w:t>
      </w:r>
      <w:r w:rsidRPr="001A51D5" w:rsidR="0086356A">
        <w:t xml:space="preserve"> </w:t>
      </w:r>
      <w:r w:rsidRPr="001A51D5">
        <w:t xml:space="preserve">any </w:t>
      </w:r>
      <w:r w:rsidRPr="001A51D5" w:rsidR="0086356A">
        <w:t xml:space="preserve">reflections on public opinion, </w:t>
      </w:r>
      <w:r w:rsidRPr="001A51D5">
        <w:t xml:space="preserve">I would </w:t>
      </w:r>
      <w:r w:rsidRPr="001A51D5" w:rsidR="0086356A">
        <w:t xml:space="preserve">be interested in them. </w:t>
      </w:r>
    </w:p>
    <w:p w:rsidR="00D20974" w:rsidRPr="001A51D5" w:rsidP="00D20974">
      <w:pPr>
        <w:pStyle w:val="QuestionCont"/>
      </w:pPr>
      <w:r w:rsidRPr="001A51D5">
        <w:t xml:space="preserve">My </w:t>
      </w:r>
      <w:r w:rsidRPr="001A51D5" w:rsidR="0086356A">
        <w:t>first question</w:t>
      </w:r>
      <w:r w:rsidRPr="001A51D5">
        <w:t xml:space="preserve">s </w:t>
      </w:r>
      <w:r w:rsidRPr="001A51D5" w:rsidR="0086356A">
        <w:t xml:space="preserve">to you are around the level to which we should be </w:t>
      </w:r>
      <w:r w:rsidRPr="001A51D5">
        <w:t>devolving. This is slightly p</w:t>
      </w:r>
      <w:r w:rsidRPr="001A51D5" w:rsidR="0086356A">
        <w:t>icking up on James</w:t>
      </w:r>
      <w:r w:rsidRPr="001A51D5" w:rsidR="00EF693F">
        <w:t>’</w:t>
      </w:r>
      <w:r w:rsidRPr="001A51D5" w:rsidR="0086356A">
        <w:t xml:space="preserve"> question about </w:t>
      </w:r>
      <w:r w:rsidRPr="001A51D5">
        <w:t xml:space="preserve">whether </w:t>
      </w:r>
      <w:r w:rsidRPr="001A51D5" w:rsidR="0086356A">
        <w:t>we would start from here.</w:t>
      </w:r>
      <w:r w:rsidRPr="001A51D5">
        <w:t xml:space="preserve"> </w:t>
      </w:r>
      <w:r w:rsidRPr="001A51D5" w:rsidR="0086356A">
        <w:t xml:space="preserve">Historically, other countries became a unitary state from </w:t>
      </w:r>
      <w:r w:rsidRPr="001A51D5" w:rsidR="00945250">
        <w:t xml:space="preserve">petty </w:t>
      </w:r>
      <w:r w:rsidRPr="001A51D5" w:rsidR="0086356A">
        <w:t>city states or principalities.</w:t>
      </w:r>
      <w:r w:rsidRPr="001A51D5">
        <w:t xml:space="preserve"> I am </w:t>
      </w:r>
      <w:r w:rsidRPr="001A51D5" w:rsidR="0086356A">
        <w:t xml:space="preserve">thinking of Germany, </w:t>
      </w:r>
      <w:r w:rsidRPr="001A51D5">
        <w:t>Italy and to a certain extent the US as well. W</w:t>
      </w:r>
      <w:r w:rsidRPr="001A51D5" w:rsidR="0086356A">
        <w:t>e</w:t>
      </w:r>
      <w:r w:rsidRPr="001A51D5" w:rsidR="00B91049">
        <w:t xml:space="preserve"> have</w:t>
      </w:r>
      <w:r w:rsidRPr="001A51D5" w:rsidR="0086356A">
        <w:t xml:space="preserve"> been </w:t>
      </w:r>
      <w:r w:rsidRPr="001A51D5">
        <w:t xml:space="preserve">a unitary </w:t>
      </w:r>
      <w:r w:rsidRPr="001A51D5" w:rsidR="0086356A">
        <w:t xml:space="preserve">state for </w:t>
      </w:r>
      <w:r w:rsidRPr="001A51D5" w:rsidR="00945250">
        <w:t>1,000 years</w:t>
      </w:r>
      <w:r w:rsidRPr="001A51D5" w:rsidR="0086356A">
        <w:t xml:space="preserve"> and </w:t>
      </w:r>
      <w:r w:rsidRPr="001A51D5">
        <w:t xml:space="preserve">then </w:t>
      </w:r>
      <w:r w:rsidRPr="001A51D5" w:rsidR="0086356A">
        <w:t xml:space="preserve">have </w:t>
      </w:r>
      <w:r w:rsidRPr="001A51D5">
        <w:t xml:space="preserve">recently attempted </w:t>
      </w:r>
      <w:r w:rsidRPr="001A51D5" w:rsidR="0086356A">
        <w:t xml:space="preserve">a little bit of petty </w:t>
      </w:r>
      <w:r w:rsidRPr="001A51D5">
        <w:t>devolution</w:t>
      </w:r>
      <w:r w:rsidRPr="001A51D5" w:rsidR="0086356A">
        <w:t>.</w:t>
      </w:r>
    </w:p>
    <w:p w:rsidR="008455AB" w:rsidRPr="001A51D5" w:rsidP="0086356A">
      <w:pPr>
        <w:pStyle w:val="Answer"/>
      </w:pPr>
      <w:r w:rsidRPr="001A51D5">
        <w:t>M</w:t>
      </w:r>
      <w:r w:rsidRPr="001A51D5" w:rsidR="00D20974">
        <w:t xml:space="preserve">y </w:t>
      </w:r>
      <w:r w:rsidRPr="001A51D5" w:rsidR="0086356A">
        <w:t xml:space="preserve">question </w:t>
      </w:r>
      <w:r w:rsidRPr="001A51D5" w:rsidR="00D20974">
        <w:t xml:space="preserve">is related </w:t>
      </w:r>
      <w:r w:rsidRPr="001A51D5" w:rsidR="0086356A">
        <w:t>to the public opinion point</w:t>
      </w:r>
      <w:r w:rsidRPr="001A51D5" w:rsidR="00D20974">
        <w:t>. D</w:t>
      </w:r>
      <w:r w:rsidRPr="001A51D5" w:rsidR="0086356A">
        <w:t xml:space="preserve">o we devolve to economic geographies that nobody understands and feels any personal affinity with but intellectually we </w:t>
      </w:r>
      <w:r w:rsidRPr="001A51D5">
        <w:t xml:space="preserve">all </w:t>
      </w:r>
      <w:r w:rsidRPr="001A51D5" w:rsidR="0086356A">
        <w:t>recogn</w:t>
      </w:r>
      <w:r w:rsidRPr="001A51D5" w:rsidR="00824904">
        <w:t>is</w:t>
      </w:r>
      <w:r w:rsidRPr="001A51D5" w:rsidR="0086356A">
        <w:t>e make sense</w:t>
      </w:r>
      <w:r w:rsidRPr="001A51D5">
        <w:t>—</w:t>
      </w:r>
      <w:r w:rsidRPr="001A51D5">
        <w:t xml:space="preserve">the </w:t>
      </w:r>
      <w:r w:rsidRPr="001A51D5" w:rsidR="0086356A">
        <w:t>functional economic areas</w:t>
      </w:r>
      <w:r w:rsidRPr="001A51D5">
        <w:t>—</w:t>
      </w:r>
      <w:r w:rsidRPr="001A51D5" w:rsidR="0086356A">
        <w:t xml:space="preserve">or do we devolve to </w:t>
      </w:r>
      <w:r w:rsidRPr="001A51D5" w:rsidR="00D20974">
        <w:t xml:space="preserve">the </w:t>
      </w:r>
      <w:r w:rsidRPr="001A51D5" w:rsidR="0086356A">
        <w:t>places people know the name of and identify</w:t>
      </w:r>
      <w:r w:rsidRPr="001A51D5" w:rsidR="00D20974">
        <w:t xml:space="preserve"> with</w:t>
      </w:r>
      <w:r w:rsidRPr="001A51D5" w:rsidR="0086356A">
        <w:t xml:space="preserve">? If you ask </w:t>
      </w:r>
      <w:r w:rsidRPr="001A51D5" w:rsidR="00D20974">
        <w:t xml:space="preserve">a </w:t>
      </w:r>
      <w:r w:rsidRPr="001A51D5" w:rsidR="0086356A">
        <w:t>German where they are from, they say</w:t>
      </w:r>
      <w:r w:rsidRPr="001A51D5" w:rsidR="00D20974">
        <w:t xml:space="preserve"> “Westphalia”, “Bavaria” or somewhere, which</w:t>
      </w:r>
      <w:r w:rsidRPr="001A51D5" w:rsidR="0086356A">
        <w:t xml:space="preserve"> happens to be </w:t>
      </w:r>
      <w:r w:rsidRPr="001A51D5" w:rsidR="00D20974">
        <w:t>the polity.</w:t>
      </w:r>
    </w:p>
    <w:p w:rsidR="008455AB" w:rsidRPr="001A51D5" w:rsidP="0086356A">
      <w:pPr>
        <w:pStyle w:val="Answer"/>
      </w:pPr>
      <w:r w:rsidRPr="001A51D5">
        <w:t xml:space="preserve">No one says they come from the </w:t>
      </w:r>
      <w:r w:rsidRPr="001A51D5" w:rsidR="00C05729">
        <w:t xml:space="preserve">west midlands </w:t>
      </w:r>
      <w:r w:rsidRPr="001A51D5">
        <w:t>or the n</w:t>
      </w:r>
      <w:r w:rsidRPr="001A51D5" w:rsidR="0086356A">
        <w:t>orth</w:t>
      </w:r>
      <w:r w:rsidRPr="001A51D5" w:rsidR="00945250">
        <w:t>-</w:t>
      </w:r>
      <w:r w:rsidRPr="001A51D5" w:rsidR="0086356A">
        <w:t>east</w:t>
      </w:r>
      <w:r w:rsidRPr="001A51D5">
        <w:t xml:space="preserve">. They </w:t>
      </w:r>
      <w:r w:rsidRPr="001A51D5" w:rsidR="0086356A">
        <w:t>will talk about their town</w:t>
      </w:r>
      <w:r w:rsidRPr="001A51D5">
        <w:t xml:space="preserve">, their </w:t>
      </w:r>
      <w:r w:rsidRPr="001A51D5">
        <w:t>city</w:t>
      </w:r>
      <w:r w:rsidRPr="001A51D5">
        <w:t xml:space="preserve"> or their county</w:t>
      </w:r>
      <w:r w:rsidRPr="001A51D5" w:rsidR="0086356A">
        <w:t>.</w:t>
      </w:r>
      <w:r w:rsidRPr="001A51D5">
        <w:t xml:space="preserve"> H</w:t>
      </w:r>
      <w:r w:rsidRPr="001A51D5" w:rsidR="0086356A">
        <w:t xml:space="preserve">ow do we reconcile that </w:t>
      </w:r>
      <w:r w:rsidRPr="001A51D5">
        <w:t xml:space="preserve">challenge? That is my first </w:t>
      </w:r>
      <w:r w:rsidRPr="001A51D5" w:rsidR="0086356A">
        <w:t>question to you</w:t>
      </w:r>
      <w:r w:rsidRPr="001A51D5">
        <w:t xml:space="preserve">. </w:t>
      </w:r>
      <w:r w:rsidRPr="001A51D5" w:rsidR="0086356A">
        <w:t xml:space="preserve">I really believe in devolution. </w:t>
      </w:r>
      <w:r w:rsidRPr="001A51D5">
        <w:t xml:space="preserve">I would </w:t>
      </w:r>
      <w:r w:rsidRPr="001A51D5" w:rsidR="0086356A">
        <w:t>love to see more of it in England</w:t>
      </w:r>
      <w:r w:rsidRPr="001A51D5">
        <w:t>.</w:t>
      </w:r>
    </w:p>
    <w:p w:rsidR="001B3727" w:rsidRPr="001A51D5" w:rsidP="0086356A">
      <w:pPr>
        <w:pStyle w:val="Answer"/>
      </w:pPr>
      <w:r w:rsidRPr="001A51D5">
        <w:t xml:space="preserve">I am sorry. This is a rambling </w:t>
      </w:r>
      <w:r w:rsidRPr="001A51D5" w:rsidR="0086356A">
        <w:t>question. Respond</w:t>
      </w:r>
      <w:r w:rsidRPr="001A51D5">
        <w:t xml:space="preserve"> in</w:t>
      </w:r>
      <w:r w:rsidRPr="001A51D5" w:rsidR="0086356A">
        <w:t xml:space="preserve"> any</w:t>
      </w:r>
      <w:r w:rsidRPr="001A51D5">
        <w:t xml:space="preserve"> </w:t>
      </w:r>
      <w:r w:rsidRPr="001A51D5" w:rsidR="0086356A">
        <w:t>way to anything I</w:t>
      </w:r>
      <w:r w:rsidRPr="001A51D5" w:rsidR="00B91049">
        <w:t xml:space="preserve"> have</w:t>
      </w:r>
      <w:r w:rsidRPr="001A51D5" w:rsidR="0086356A">
        <w:t xml:space="preserve"> said</w:t>
      </w:r>
      <w:r w:rsidRPr="001A51D5">
        <w:t xml:space="preserve">. </w:t>
      </w:r>
      <w:r w:rsidRPr="001A51D5" w:rsidR="00945250">
        <w:t>The second part</w:t>
      </w:r>
      <w:r w:rsidRPr="001A51D5" w:rsidR="0086356A">
        <w:t xml:space="preserve"> </w:t>
      </w:r>
      <w:r w:rsidRPr="001A51D5">
        <w:t xml:space="preserve">of my question </w:t>
      </w:r>
      <w:r w:rsidRPr="001A51D5" w:rsidR="0086356A">
        <w:t xml:space="preserve">is about county deals, which is something the Government </w:t>
      </w:r>
      <w:r w:rsidRPr="001A51D5">
        <w:t xml:space="preserve">are </w:t>
      </w:r>
      <w:r w:rsidRPr="001A51D5" w:rsidR="0086356A">
        <w:t>pushing</w:t>
      </w:r>
      <w:r w:rsidRPr="001A51D5">
        <w:t xml:space="preserve">. </w:t>
      </w:r>
      <w:r w:rsidRPr="001A51D5" w:rsidR="0086356A">
        <w:t>I like</w:t>
      </w:r>
      <w:r w:rsidRPr="001A51D5">
        <w:t xml:space="preserve"> the sound of them. </w:t>
      </w:r>
      <w:r w:rsidRPr="001A51D5" w:rsidR="0086356A">
        <w:t>I am from Wiltshire</w:t>
      </w:r>
      <w:r w:rsidRPr="001A51D5" w:rsidR="00BF6B08">
        <w:t xml:space="preserve">, </w:t>
      </w:r>
      <w:r w:rsidRPr="001A51D5" w:rsidR="00415546">
        <w:t xml:space="preserve">which does not have </w:t>
      </w:r>
      <w:r w:rsidRPr="001A51D5" w:rsidR="0086356A">
        <w:t xml:space="preserve">a major </w:t>
      </w:r>
      <w:r w:rsidRPr="001A51D5">
        <w:t xml:space="preserve">city. There is Swindon, which is a separate unitary. </w:t>
      </w:r>
      <w:r w:rsidRPr="001A51D5" w:rsidR="0086356A">
        <w:t xml:space="preserve">I like the sound of </w:t>
      </w:r>
      <w:r w:rsidRPr="001A51D5">
        <w:t>county deals</w:t>
      </w:r>
      <w:r w:rsidRPr="001A51D5" w:rsidR="0086356A">
        <w:t xml:space="preserve">. </w:t>
      </w:r>
      <w:r w:rsidRPr="001A51D5">
        <w:t xml:space="preserve">Could </w:t>
      </w:r>
      <w:r w:rsidRPr="001A51D5" w:rsidR="0086356A">
        <w:t>counties be meaningful objects</w:t>
      </w:r>
      <w:r w:rsidRPr="001A51D5">
        <w:t xml:space="preserve"> for greater</w:t>
      </w:r>
      <w:r w:rsidRPr="001A51D5" w:rsidR="0086356A">
        <w:t xml:space="preserve"> devolution</w:t>
      </w:r>
      <w:r w:rsidRPr="001A51D5">
        <w:t xml:space="preserve">? Could it </w:t>
      </w:r>
      <w:r w:rsidRPr="001A51D5" w:rsidR="0086356A">
        <w:t xml:space="preserve">even </w:t>
      </w:r>
      <w:r w:rsidRPr="001A51D5">
        <w:t xml:space="preserve">go </w:t>
      </w:r>
      <w:r w:rsidRPr="001A51D5" w:rsidR="0086356A">
        <w:t>beyond that to the</w:t>
      </w:r>
      <w:r w:rsidRPr="001A51D5">
        <w:t xml:space="preserve"> </w:t>
      </w:r>
      <w:r w:rsidRPr="001A51D5" w:rsidR="0086356A">
        <w:t xml:space="preserve">very local, </w:t>
      </w:r>
      <w:r w:rsidRPr="001A51D5">
        <w:t xml:space="preserve">the places </w:t>
      </w:r>
      <w:r w:rsidRPr="001A51D5" w:rsidR="0086356A">
        <w:t xml:space="preserve">people </w:t>
      </w:r>
      <w:r w:rsidRPr="001A51D5">
        <w:t xml:space="preserve">really do </w:t>
      </w:r>
      <w:r w:rsidRPr="001A51D5" w:rsidR="0086356A">
        <w:t>identify</w:t>
      </w:r>
      <w:r w:rsidRPr="001A51D5">
        <w:t xml:space="preserve"> with?</w:t>
      </w:r>
    </w:p>
    <w:p w:rsidR="0086356A" w:rsidRPr="001A51D5" w:rsidP="0086356A">
      <w:pPr>
        <w:pStyle w:val="Answer"/>
      </w:pPr>
      <w:r w:rsidRPr="001A51D5">
        <w:t>A</w:t>
      </w:r>
      <w:r w:rsidRPr="001A51D5">
        <w:t xml:space="preserve">nyway, </w:t>
      </w:r>
      <w:r w:rsidRPr="001A51D5">
        <w:t xml:space="preserve">that was a rambling </w:t>
      </w:r>
      <w:r w:rsidRPr="001A51D5">
        <w:t>set of questions for each of you to pick up in any way you like.</w:t>
      </w:r>
    </w:p>
    <w:p w:rsidR="001F1356" w:rsidRPr="001A51D5" w:rsidP="00945250">
      <w:pPr>
        <w:pStyle w:val="Answer"/>
      </w:pPr>
      <w:sdt>
        <w:sdtPr>
          <w:rPr>
            <w:i/>
            <w:iCs/>
          </w:rPr>
          <w:alias w:val="Witness"/>
          <w:id w:val="1656648977"/>
          <w:placeholder>
            <w:docPart w:val="D8BFC1E5A9064691B15FC8AB2F834161"/>
          </w:placeholder>
          <w:richText/>
        </w:sdtPr>
        <w:sdtContent>
          <w:r w:rsidRPr="001A51D5" w:rsidR="001B3727">
            <w:rPr>
              <w:b/>
              <w:i/>
              <w:iCs/>
            </w:rPr>
            <w:t>Marcus Johns:</w:t>
          </w:r>
        </w:sdtContent>
      </w:sdt>
      <w:r w:rsidRPr="001A51D5" w:rsidR="001B3727">
        <w:t xml:space="preserve"> On</w:t>
      </w:r>
      <w:r w:rsidRPr="001A51D5" w:rsidR="0086356A">
        <w:t xml:space="preserve"> the public perception around </w:t>
      </w:r>
      <w:r w:rsidRPr="001A51D5" w:rsidR="001B3727">
        <w:t>d</w:t>
      </w:r>
      <w:r w:rsidRPr="001A51D5" w:rsidR="0086356A">
        <w:t>evolution</w:t>
      </w:r>
      <w:r w:rsidRPr="001A51D5" w:rsidR="001B3727">
        <w:t xml:space="preserve">, </w:t>
      </w:r>
      <w:r w:rsidRPr="001A51D5" w:rsidR="0086356A">
        <w:t>in part the issue around the clam</w:t>
      </w:r>
      <w:r w:rsidRPr="001A51D5" w:rsidR="001B3727">
        <w:t xml:space="preserve">our </w:t>
      </w:r>
      <w:r w:rsidRPr="001A51D5" w:rsidR="0086356A">
        <w:t xml:space="preserve">for devolution is that we are using the word </w:t>
      </w:r>
      <w:r w:rsidRPr="001A51D5" w:rsidR="001B3727">
        <w:t>“</w:t>
      </w:r>
      <w:r w:rsidRPr="001A51D5" w:rsidR="0086356A">
        <w:t>devolution</w:t>
      </w:r>
      <w:r w:rsidRPr="001A51D5" w:rsidR="001B3727">
        <w:t xml:space="preserve">”, which </w:t>
      </w:r>
      <w:r w:rsidRPr="001A51D5" w:rsidR="00824904">
        <w:t>is</w:t>
      </w:r>
      <w:r w:rsidRPr="001A51D5" w:rsidR="0086356A">
        <w:t xml:space="preserve"> largely meaningless to your average person.</w:t>
      </w:r>
      <w:r w:rsidRPr="001A51D5" w:rsidR="001B3727">
        <w:t xml:space="preserve"> </w:t>
      </w:r>
      <w:r w:rsidRPr="001A51D5" w:rsidR="0086356A">
        <w:t>When you talk to people about agency</w:t>
      </w:r>
      <w:r w:rsidRPr="001A51D5" w:rsidR="001B3727">
        <w:t xml:space="preserve">, </w:t>
      </w:r>
      <w:r w:rsidRPr="001A51D5" w:rsidR="0086356A">
        <w:t>power, the ability to shape the place they live</w:t>
      </w:r>
      <w:r w:rsidRPr="001A51D5" w:rsidR="00601AAC">
        <w:t xml:space="preserve">, </w:t>
      </w:r>
      <w:r w:rsidRPr="001A51D5" w:rsidR="00945250">
        <w:t xml:space="preserve">things </w:t>
      </w:r>
      <w:r w:rsidRPr="001A51D5" w:rsidR="00601AAC">
        <w:t xml:space="preserve">are different. </w:t>
      </w:r>
    </w:p>
    <w:p w:rsidR="001F1356" w:rsidRPr="001A51D5" w:rsidP="008E40B1">
      <w:pPr>
        <w:pStyle w:val="Answer"/>
      </w:pPr>
      <w:r w:rsidRPr="001A51D5">
        <w:t>R</w:t>
      </w:r>
      <w:r w:rsidRPr="001A51D5" w:rsidR="0086356A">
        <w:t xml:space="preserve">esearch </w:t>
      </w:r>
      <w:r w:rsidRPr="001A51D5">
        <w:t xml:space="preserve">that </w:t>
      </w:r>
      <w:r w:rsidRPr="001A51D5" w:rsidR="0086356A">
        <w:t>IPPR has done ha</w:t>
      </w:r>
      <w:r w:rsidRPr="001A51D5">
        <w:t>s</w:t>
      </w:r>
      <w:r w:rsidRPr="001A51D5" w:rsidR="0086356A">
        <w:t xml:space="preserve"> shown </w:t>
      </w:r>
      <w:r w:rsidRPr="001A51D5" w:rsidR="008B40E5">
        <w:t xml:space="preserve">that there is a drop-off in trust in the political system as you get </w:t>
      </w:r>
      <w:r w:rsidRPr="001A51D5" w:rsidR="0086356A">
        <w:t>f</w:t>
      </w:r>
      <w:r w:rsidRPr="001A51D5" w:rsidR="00945250">
        <w:t>u</w:t>
      </w:r>
      <w:r w:rsidRPr="001A51D5" w:rsidR="0086356A">
        <w:t xml:space="preserve">rther away </w:t>
      </w:r>
      <w:r w:rsidRPr="001A51D5" w:rsidR="008B40E5">
        <w:t xml:space="preserve">in space from Westminster. </w:t>
      </w:r>
      <w:r w:rsidRPr="001A51D5" w:rsidR="000958B3">
        <w:t>W</w:t>
      </w:r>
      <w:r w:rsidRPr="001A51D5" w:rsidR="0086356A">
        <w:t>e</w:t>
      </w:r>
      <w:r w:rsidRPr="001A51D5" w:rsidR="00B91049">
        <w:t xml:space="preserve"> have</w:t>
      </w:r>
      <w:r w:rsidRPr="001A51D5" w:rsidR="0086356A">
        <w:t xml:space="preserve"> done that through polling.</w:t>
      </w:r>
      <w:r w:rsidRPr="001A51D5">
        <w:t xml:space="preserve"> </w:t>
      </w:r>
      <w:r w:rsidRPr="001A51D5" w:rsidR="0086356A">
        <w:t>We</w:t>
      </w:r>
      <w:r w:rsidRPr="001A51D5" w:rsidR="00B91049">
        <w:t xml:space="preserve"> have</w:t>
      </w:r>
      <w:r w:rsidRPr="001A51D5" w:rsidR="0086356A">
        <w:t xml:space="preserve"> identified similar trends in terms of the places that are most likely to benefit from </w:t>
      </w:r>
      <w:r w:rsidRPr="001A51D5" w:rsidR="008B40E5">
        <w:t xml:space="preserve">levelling up. If a place is </w:t>
      </w:r>
      <w:r w:rsidRPr="001A51D5" w:rsidR="0086356A">
        <w:t>at the sharp</w:t>
      </w:r>
      <w:r w:rsidRPr="001A51D5" w:rsidR="008B40E5">
        <w:t>er</w:t>
      </w:r>
      <w:r w:rsidRPr="001A51D5" w:rsidR="0086356A">
        <w:t xml:space="preserve"> end of regional divides</w:t>
      </w:r>
      <w:r w:rsidRPr="001A51D5" w:rsidR="008B40E5">
        <w:t>, t</w:t>
      </w:r>
      <w:r w:rsidRPr="001A51D5" w:rsidR="0086356A">
        <w:t xml:space="preserve">here is more support for </w:t>
      </w:r>
      <w:r w:rsidRPr="001A51D5" w:rsidR="008B40E5">
        <w:t xml:space="preserve">a </w:t>
      </w:r>
      <w:r w:rsidRPr="001A51D5" w:rsidR="0086356A">
        <w:t>radical reimagining of how governance works.</w:t>
      </w:r>
      <w:r w:rsidRPr="001A51D5" w:rsidR="008B40E5">
        <w:t xml:space="preserve"> </w:t>
      </w:r>
    </w:p>
    <w:p w:rsidR="000849F1" w:rsidRPr="001A51D5" w:rsidP="001F1356">
      <w:pPr>
        <w:pStyle w:val="Answer"/>
      </w:pPr>
      <w:r w:rsidRPr="001A51D5">
        <w:t>W</w:t>
      </w:r>
      <w:r w:rsidRPr="001A51D5" w:rsidR="0086356A">
        <w:t>e</w:t>
      </w:r>
      <w:r w:rsidRPr="001A51D5" w:rsidR="00B91049">
        <w:t xml:space="preserve"> have</w:t>
      </w:r>
      <w:r w:rsidRPr="001A51D5" w:rsidR="0086356A">
        <w:t xml:space="preserve"> done some work, which we will be publishing later this year, in and around </w:t>
      </w:r>
      <w:r w:rsidRPr="001A51D5" w:rsidR="0086356A">
        <w:t>a number of</w:t>
      </w:r>
      <w:r w:rsidRPr="001A51D5" w:rsidR="0086356A">
        <w:t xml:space="preserve"> communities that would benefit from </w:t>
      </w:r>
      <w:r w:rsidRPr="001A51D5">
        <w:t>a levelling</w:t>
      </w:r>
      <w:r w:rsidRPr="001A51D5" w:rsidR="001F1356">
        <w:t>-</w:t>
      </w:r>
      <w:r w:rsidRPr="001A51D5">
        <w:t xml:space="preserve">up </w:t>
      </w:r>
      <w:r w:rsidRPr="001A51D5" w:rsidR="0086356A">
        <w:t>programme</w:t>
      </w:r>
      <w:r w:rsidRPr="001A51D5" w:rsidR="001F1356">
        <w:t xml:space="preserve">—places like </w:t>
      </w:r>
      <w:r w:rsidRPr="001A51D5" w:rsidR="0086356A">
        <w:t>Hastings</w:t>
      </w:r>
      <w:r w:rsidRPr="001A51D5">
        <w:t xml:space="preserve">, </w:t>
      </w:r>
      <w:r w:rsidRPr="001A51D5" w:rsidR="0086356A">
        <w:t xml:space="preserve">Stoke </w:t>
      </w:r>
      <w:r w:rsidRPr="001A51D5" w:rsidR="001F1356">
        <w:t>and</w:t>
      </w:r>
      <w:r w:rsidRPr="001A51D5" w:rsidR="0086356A">
        <w:t xml:space="preserve"> Redcar.</w:t>
      </w:r>
      <w:r w:rsidRPr="001A51D5" w:rsidR="001F1356">
        <w:t xml:space="preserve"> </w:t>
      </w:r>
      <w:r w:rsidRPr="001A51D5">
        <w:t xml:space="preserve">One of </w:t>
      </w:r>
      <w:r w:rsidRPr="001A51D5" w:rsidR="0086356A">
        <w:t xml:space="preserve">the themes </w:t>
      </w:r>
      <w:r w:rsidRPr="001A51D5" w:rsidR="00BA6D40">
        <w:t xml:space="preserve">we heard </w:t>
      </w:r>
      <w:r w:rsidRPr="001A51D5" w:rsidR="0086356A">
        <w:t>from speaking to people in those communities was about agency</w:t>
      </w:r>
      <w:r w:rsidRPr="001A51D5" w:rsidR="00BA6D40">
        <w:t>. I</w:t>
      </w:r>
      <w:r w:rsidRPr="001A51D5" w:rsidR="0086356A">
        <w:t>t was about a sense of powerlessness over where they live</w:t>
      </w:r>
      <w:r w:rsidRPr="001A51D5" w:rsidR="001F1356">
        <w:t xml:space="preserve">, </w:t>
      </w:r>
      <w:r w:rsidRPr="001A51D5">
        <w:t>with this buffeting and the winds of economic change having not necessarily benefitted them, and they feel like they did not have recourse to shape that, which is one of the reasons, when we talk to these people, we talk about empowering local communities. There is more of a clamour for that, but perhaps the word “devolution” is just slightly inaccessible.</w:t>
      </w:r>
    </w:p>
    <w:p w:rsidR="000849F1" w:rsidRPr="001A51D5" w:rsidP="000849F1">
      <w:pPr>
        <w:pStyle w:val="Answer"/>
      </w:pPr>
      <w:sdt>
        <w:sdtPr>
          <w:alias w:val="Witness"/>
          <w:id w:val="-1391032802"/>
          <w:placeholder>
            <w:docPart w:val="FECC810C68D34B958D01A86A798898F5"/>
          </w:placeholder>
          <w:richText/>
        </w:sdtPr>
        <w:sdtContent>
          <w:r w:rsidRPr="001A51D5">
            <w:rPr>
              <w:b/>
              <w:i/>
              <w:iCs/>
            </w:rPr>
            <w:t>Andrew Carter:</w:t>
          </w:r>
          <w:r w:rsidRPr="001A51D5">
            <w:rPr>
              <w:b/>
            </w:rPr>
            <w:t xml:space="preserve"> </w:t>
          </w:r>
        </w:sdtContent>
      </w:sdt>
      <w:r w:rsidRPr="001A51D5">
        <w:t>In terms of the clamour question, we did some polling before the mayors were introduced in the first instance, not from the public at that point, but from the business community. They were overwhelmingly in favour of having a mayoral system so they could understand who was running, or at least responsible for, their patch. That is publicly available.</w:t>
      </w:r>
    </w:p>
    <w:p w:rsidR="000849F1" w:rsidRPr="001A51D5" w:rsidP="000849F1">
      <w:pPr>
        <w:pStyle w:val="Answer"/>
      </w:pPr>
      <w:r w:rsidRPr="001A51D5">
        <w:t xml:space="preserve">We have also now done several rounds of polling. If you do a representative poll, if you ask the people of Greater Manchester and the people of the Tees Valley whether they know they have a mayor and whether they can name them, 65% of them can. When you ask them if they can name their counsellor or even their MP, dare I say it, those numbers are materially lower. The public </w:t>
      </w:r>
      <w:r w:rsidRPr="001A51D5">
        <w:t>are aware of the fact that</w:t>
      </w:r>
      <w:r w:rsidRPr="001A51D5">
        <w:t xml:space="preserve"> in some places they have mayors. There is something to build on there and also, when you look at turnout for mayoral elections, it increases every time we go around. Every round we have, we get </w:t>
      </w:r>
      <w:r w:rsidRPr="001A51D5">
        <w:t>more</w:t>
      </w:r>
      <w:r w:rsidRPr="001A51D5">
        <w:t xml:space="preserve"> and we have only done two rounds in some respects. I am confident that those numbers will further increase, which is a reasonable test for civic engagement, but not perfect. That would my first point.</w:t>
      </w:r>
    </w:p>
    <w:p w:rsidR="000849F1" w:rsidRPr="001A51D5" w:rsidP="000849F1">
      <w:pPr>
        <w:pStyle w:val="Answer"/>
      </w:pPr>
      <w:r w:rsidRPr="001A51D5">
        <w:t xml:space="preserve">The second point is on scale. Scale does matter and it matters depending on what services or what things you are thinking about devolving. To take </w:t>
      </w:r>
      <w:r w:rsidRPr="001A51D5">
        <w:t>a very obvious</w:t>
      </w:r>
      <w:r w:rsidRPr="001A51D5">
        <w:t xml:space="preserve"> example—Jessica will know this chapter and verse—if you are thinking about devolving the ability to franchise buses, my sense is that you want to be able to franchise buses over some scale where those </w:t>
      </w:r>
      <w:r w:rsidRPr="001A51D5">
        <w:t xml:space="preserve">buses make sense from a labour market point of view and from a connectivity point of view. There is very little point in providing franchising powers to individual local authorities or individual towns. It is far too small. Overhead costs are very high. It makes perfect sense to do it at the Greater Manchester level or at the </w:t>
      </w:r>
      <w:r w:rsidRPr="001A51D5" w:rsidR="00C05729">
        <w:t xml:space="preserve">west midlands </w:t>
      </w:r>
      <w:r w:rsidRPr="001A51D5">
        <w:t>level, because that is essentially a labour market.</w:t>
      </w:r>
    </w:p>
    <w:p w:rsidR="000849F1" w:rsidRPr="001A51D5" w:rsidP="000849F1">
      <w:pPr>
        <w:pStyle w:val="Answer"/>
      </w:pPr>
      <w:r w:rsidRPr="001A51D5">
        <w:t>You will come to different conclusions depending on what kind of things. Typically, so far, with some variation at the margins, most of the conversation around devolution—again, GM being a notable example—has been primarily around labour-market/economy-type interventions, however defined. That is loosely the bucket. That does suggest to you that you think about devolving to economic geographies for reasons we know: to avoid displacements and lack of negative externalities, et cetera. That is where I would primarily think about it. We think about this from an economy point of view, which is why we are supportive of the political geography matching, to the best we can, the economic geography.</w:t>
      </w:r>
    </w:p>
    <w:p w:rsidR="000849F1" w:rsidRPr="001A51D5" w:rsidP="000849F1">
      <w:pPr>
        <w:pStyle w:val="Answer"/>
      </w:pPr>
      <w:r w:rsidRPr="001A51D5">
        <w:t>My final point on the counties goes back to the geography question. Where we have seen devolution thus far struggle a bit more than other places is where we get very complicated or often three-tier type stuff going on, where we have counties, we have districts, we have unitary authorities and we have combined authorities on top. That is a complicated institutional architecture through which to manage. When you think about counties, you have to think about how we do not add layer upon layer of further institutional or political governance, which might destroy any of the benefits that we might get.</w:t>
      </w:r>
    </w:p>
    <w:p w:rsidR="000849F1" w:rsidRPr="001A51D5" w:rsidP="000849F1">
      <w:pPr>
        <w:pStyle w:val="Answer"/>
      </w:pPr>
      <w:r w:rsidRPr="001A51D5">
        <w:t>That would be an in-principle response, rather than, “It is good for Wiltshire. It is not good for Norfolk”, et cetera. That would my way of thinking about that.</w:t>
      </w:r>
    </w:p>
    <w:p w:rsidR="000849F1" w:rsidRPr="001A51D5" w:rsidP="000849F1">
      <w:pPr>
        <w:pStyle w:val="Answer"/>
      </w:pPr>
      <w:sdt>
        <w:sdtPr>
          <w:alias w:val="Witness"/>
          <w:id w:val="984828173"/>
          <w:placeholder>
            <w:docPart w:val="FECC810C68D34B958D01A86A798898F5"/>
          </w:placeholder>
          <w:richText/>
        </w:sdtPr>
        <w:sdtContent>
          <w:r w:rsidRPr="001A51D5">
            <w:rPr>
              <w:b/>
              <w:i/>
              <w:iCs/>
            </w:rPr>
            <w:t>Jessica Bowles:</w:t>
          </w:r>
          <w:r w:rsidRPr="001A51D5">
            <w:rPr>
              <w:b/>
            </w:rPr>
            <w:t xml:space="preserve"> </w:t>
          </w:r>
        </w:sdtContent>
      </w:sdt>
      <w:r w:rsidRPr="001A51D5">
        <w:t xml:space="preserve">To build on both of those brilliant answers, I worked on some of the original devolution </w:t>
      </w:r>
      <w:r w:rsidRPr="001A51D5">
        <w:t>deals</w:t>
      </w:r>
      <w:r w:rsidRPr="001A51D5">
        <w:t xml:space="preserve"> and you could see this was going to take time. The first time you have a mayor, the first time you do a devolution deal, not </w:t>
      </w:r>
      <w:r w:rsidRPr="001A51D5">
        <w:t>all of</w:t>
      </w:r>
      <w:r w:rsidRPr="001A51D5">
        <w:t xml:space="preserve"> the potential is unlocked. It takes institutions locally, it takes the public locally and it takes businesses to understand where the power of devolving can come from and how you can use the creativity locally to design the right solution.</w:t>
      </w:r>
    </w:p>
    <w:p w:rsidR="000849F1" w:rsidRPr="001A51D5" w:rsidP="000849F1">
      <w:pPr>
        <w:pStyle w:val="Answer"/>
      </w:pPr>
      <w:r w:rsidRPr="001A51D5">
        <w:t xml:space="preserve">I would argue that quite a lot of what we have done so far is decentralisation and not full devolution. We are giving programmes that Government has already designed and determined to local places to administer, not saying, “What do you need?” The trailblazer devolution deals are a real step forward because, for the first time, we are starting to see signs that you could have a single pot. There are not going to be massive switches between funding pots in that first iteration of single pot settlements in the devolution deals, but there could be over time. As people start seeing their place being a bit different to other places, this starts </w:t>
      </w:r>
      <w:r w:rsidRPr="001A51D5">
        <w:t>getting pride and connection back to the geography, to devolved decision-making that you have.</w:t>
      </w:r>
    </w:p>
    <w:p w:rsidR="000849F1" w:rsidRPr="001A51D5" w:rsidP="000849F1">
      <w:pPr>
        <w:pStyle w:val="Answer"/>
      </w:pPr>
      <w:r w:rsidRPr="001A51D5">
        <w:t>Buses is a brilliant example. We have seen very significant increases in bus patronage in Greater Manchester since the mayor took over and created a capped £2 fare in Greater Manchester. People connect that with local decision-making, and it has now been rolled out into other places across the country. That sort of connection with things that impact on people’s lives is really important, and you will start seeing more of that as you spend more time.</w:t>
      </w:r>
    </w:p>
    <w:p w:rsidR="000849F1" w:rsidRPr="001A51D5" w:rsidP="000849F1">
      <w:pPr>
        <w:pStyle w:val="Answer"/>
      </w:pPr>
      <w:r w:rsidRPr="001A51D5">
        <w:t xml:space="preserve">The one other thing I would say around devolution is that this is not a one-off, where you do it once and then it is done. It is a </w:t>
      </w:r>
      <w:r w:rsidRPr="001A51D5">
        <w:t>process</w:t>
      </w:r>
      <w:r w:rsidRPr="001A51D5">
        <w:t xml:space="preserve"> and it does require capacity to be built at local level at the same time as you devolve. You devolve and you build capacity and then you can take more responsibility and have more accountability. These things do need to sit together and do need to move through the journey.</w:t>
      </w:r>
    </w:p>
    <w:p w:rsidR="000849F1" w:rsidRPr="001A51D5" w:rsidP="000849F1">
      <w:pPr>
        <w:pStyle w:val="Answer"/>
      </w:pPr>
      <w:r w:rsidRPr="001A51D5">
        <w:t>I see no reason why you should not have county deals. Whether you have a mayor or not is a political decision and a different question, but I do not see why you would not devolve more things to counties. They often have very significant capacity. What I have seen work really well in terms of the working arrangements between different tiers of local government is when those places really come together around where there is common ground. It is not lowest common denominator or jam spreading, but asking, “Where is our real common interest and where can we cut across political parties to deliver what this place is capable of delivering and what this place needs?”</w:t>
      </w:r>
    </w:p>
    <w:p w:rsidR="000849F1" w:rsidRPr="001A51D5" w:rsidP="000849F1">
      <w:pPr>
        <w:pStyle w:val="Question"/>
        <w:numPr>
          <w:ilvl w:val="0"/>
          <w:numId w:val="9"/>
        </w:numPr>
      </w:pPr>
      <w:sdt>
        <w:sdtPr>
          <w:alias w:val="Member"/>
          <w:tag w:val="&lt;Member mnisId='4858' dodsId='37708'&gt;"/>
          <w:id w:val="-946458648"/>
          <w:placeholder>
            <w:docPart w:val="FECC810C68D34B958D01A86A798898F5"/>
          </w:placeholder>
          <w:richText/>
        </w:sdtPr>
        <w:sdtContent>
          <w:r w:rsidRPr="001A51D5">
            <w:rPr>
              <w:b/>
            </w:rPr>
            <w:t>Danny Kruger:</w:t>
          </w:r>
        </w:sdtContent>
      </w:sdt>
      <w:r w:rsidRPr="001A51D5">
        <w:t xml:space="preserve"> Thank you. That was really, really helpful. I only have a couple of minutes left and I want to get two more questions in. I am not quite sure who is the best one to direct this at, so just jump in if you want to answer. My understanding is that, until recently, the Treasury had a doctrine of being spatially blind when it came to public investment. The idea was that they were not looking at places. They were looking at returns on investment value for taxpayers’ money. They were thinking about where to get the best bang for your buck.</w:t>
      </w:r>
    </w:p>
    <w:p w:rsidR="000849F1" w:rsidRPr="001A51D5" w:rsidP="000849F1">
      <w:pPr>
        <w:pStyle w:val="Question"/>
        <w:numPr>
          <w:ilvl w:val="0"/>
          <w:numId w:val="0"/>
        </w:numPr>
        <w:ind w:left="794"/>
      </w:pPr>
      <w:r w:rsidRPr="001A51D5">
        <w:t>Naturally, if you are thinking about pure economic returns, and particularly thinking about the housebuilding budget, you build in places where houses are expensive and that is the south. Is that still a doctrine that is strong in the system? Is it right? Perhaps it is the right approach. Do you do detect a sea change in Government on that question?</w:t>
      </w:r>
    </w:p>
    <w:p w:rsidR="000849F1" w:rsidRPr="001A51D5" w:rsidP="000849F1">
      <w:pPr>
        <w:pStyle w:val="Answer"/>
      </w:pPr>
      <w:sdt>
        <w:sdtPr>
          <w:alias w:val="Witness"/>
          <w:id w:val="-531261964"/>
          <w:placeholder>
            <w:docPart w:val="FECC810C68D34B958D01A86A798898F5"/>
          </w:placeholder>
          <w:richText/>
        </w:sdtPr>
        <w:sdtContent>
          <w:r w:rsidRPr="001A51D5">
            <w:rPr>
              <w:b/>
              <w:i/>
              <w:iCs/>
            </w:rPr>
            <w:t>Marcus Johns:</w:t>
          </w:r>
          <w:r w:rsidRPr="001A51D5">
            <w:rPr>
              <w:b/>
            </w:rPr>
            <w:t xml:space="preserve"> </w:t>
          </w:r>
        </w:sdtContent>
      </w:sdt>
      <w:r w:rsidRPr="001A51D5">
        <w:t>When we look at the Green Book and the way that many of those decisions are considered, it has been overly driven by quite a short-term outlook. As I said previously, it has been missing looking at that transformational benefit, the long-term change that you can make by redirecting and reshaping a local economy over an extended period of time. We do not really think about that in the way that we make those investment decisions at the minute.</w:t>
      </w:r>
    </w:p>
    <w:p w:rsidR="000849F1" w:rsidRPr="001A51D5" w:rsidP="000849F1">
      <w:pPr>
        <w:pStyle w:val="Answer"/>
      </w:pPr>
      <w:r w:rsidRPr="001A51D5">
        <w:t xml:space="preserve">There were changes to the Green Book that were meant to allow for that. However, one of the points that we would make is that, looking historically, if you were to just assess things by their cost-benefit ratio, that does not actually show you the decisions that were made. There were a range of projects that had strong cost-benefit ratios. There was public transport investment in Leeds, for instance, and ones that were slightly weaker, like Thameslink’s investments. Those went ahead. The Green Book is meant to inform decisions. That process is meant to inform decisions. It should be </w:t>
      </w:r>
      <w:r w:rsidRPr="001A51D5">
        <w:t>reformed</w:t>
      </w:r>
      <w:r w:rsidRPr="001A51D5">
        <w:t xml:space="preserve"> and it has not quite got where it needs to be yet, but we should not forget that many of those decisions are then political decisions. Decisions are sometimes taken in alignment with the guidance that comes out of that and sometimes not.</w:t>
      </w:r>
    </w:p>
    <w:p w:rsidR="000849F1" w:rsidRPr="001A51D5" w:rsidP="000849F1">
      <w:pPr>
        <w:pStyle w:val="Answer"/>
      </w:pPr>
      <w:r w:rsidRPr="001A51D5">
        <w:t>The final thing that is missing is that our processes do not sufficiently take into account non-financial benefits. They are very focused on the productivity gains.</w:t>
      </w:r>
    </w:p>
    <w:p w:rsidR="000849F1" w:rsidRPr="001A51D5" w:rsidP="000849F1">
      <w:pPr>
        <w:pStyle w:val="Question"/>
        <w:numPr>
          <w:ilvl w:val="0"/>
          <w:numId w:val="9"/>
        </w:numPr>
      </w:pPr>
      <w:sdt>
        <w:sdtPr>
          <w:alias w:val="Member"/>
          <w:tag w:val="&lt;Member mnisId='4858' dodsId='37708'&gt;"/>
          <w:id w:val="-52782118"/>
          <w:placeholder>
            <w:docPart w:val="FECC810C68D34B958D01A86A798898F5"/>
          </w:placeholder>
          <w:richText/>
        </w:sdtPr>
        <w:sdtContent>
          <w:r w:rsidRPr="001A51D5">
            <w:rPr>
              <w:b/>
            </w:rPr>
            <w:t>Danny Kruger:</w:t>
          </w:r>
        </w:sdtContent>
      </w:sdt>
      <w:r w:rsidRPr="001A51D5">
        <w:t xml:space="preserve"> There has been some improvement in the system. It needs to go further, but we need political leadership. Does anybody radically dissent from that?</w:t>
      </w:r>
    </w:p>
    <w:p w:rsidR="000849F1" w:rsidRPr="001A51D5" w:rsidP="000849F1">
      <w:pPr>
        <w:pStyle w:val="Answer"/>
      </w:pPr>
      <w:sdt>
        <w:sdtPr>
          <w:alias w:val="Witness"/>
          <w:id w:val="-455865584"/>
          <w:placeholder>
            <w:docPart w:val="FECC810C68D34B958D01A86A798898F5"/>
          </w:placeholder>
          <w:richText/>
        </w:sdtPr>
        <w:sdtContent>
          <w:r w:rsidRPr="001A51D5">
            <w:rPr>
              <w:b/>
              <w:i/>
              <w:iCs/>
            </w:rPr>
            <w:t>Simon French:</w:t>
          </w:r>
          <w:r w:rsidRPr="001A51D5">
            <w:rPr>
              <w:b/>
            </w:rPr>
            <w:t xml:space="preserve"> </w:t>
          </w:r>
        </w:sdtContent>
      </w:sdt>
      <w:r w:rsidRPr="001A51D5">
        <w:t>In terms of the idea that the Green Book did not, in its original form, even before the recent changes, provide a framework to do exactly as you described and bring in a broader suite of calculations on deprivation and social mobility, it provides that framework; it provides the toolkit. I am afraid it does come down to the ministerial commitment, the frame of reference for an evaluation of any investment. I would hate the idea that we revisit the Green Book in terms of it providing a solution to this. It really does not. It is entirely fit for purpose as it stands. It requires ministerial direction.</w:t>
      </w:r>
    </w:p>
    <w:p w:rsidR="000849F1" w:rsidRPr="001A51D5" w:rsidP="000849F1">
      <w:pPr>
        <w:pStyle w:val="Answer"/>
      </w:pPr>
      <w:sdt>
        <w:sdtPr>
          <w:alias w:val="Witness"/>
          <w:id w:val="410823062"/>
          <w:placeholder>
            <w:docPart w:val="FECC810C68D34B958D01A86A798898F5"/>
          </w:placeholder>
          <w:richText/>
        </w:sdtPr>
        <w:sdtContent>
          <w:r w:rsidRPr="001A51D5">
            <w:rPr>
              <w:b/>
              <w:i/>
              <w:iCs/>
            </w:rPr>
            <w:t>Andrew Carter:</w:t>
          </w:r>
          <w:r w:rsidRPr="001A51D5">
            <w:rPr>
              <w:b/>
            </w:rPr>
            <w:t xml:space="preserve"> </w:t>
          </w:r>
        </w:sdtContent>
      </w:sdt>
      <w:r w:rsidRPr="001A51D5">
        <w:t xml:space="preserve">Without doubt, we need to be clear on that. On the supply side, housing affordability and housing pressures are greatest in places like London, </w:t>
      </w:r>
      <w:r w:rsidRPr="001A51D5">
        <w:t>Cambridge</w:t>
      </w:r>
      <w:r w:rsidRPr="001A51D5">
        <w:t xml:space="preserve"> and Oxford. You can see that in all the signals, and that is now. They are terribly unaffordable. </w:t>
      </w:r>
    </w:p>
    <w:p w:rsidR="000849F1" w:rsidRPr="001A51D5" w:rsidP="000849F1">
      <w:pPr>
        <w:pStyle w:val="Answer"/>
      </w:pPr>
      <w:r w:rsidRPr="001A51D5">
        <w:t>The second point would be, when you look at places like Greater Manchester, which is getting relatively more successful over time, what we know is that if you do not do anything about that, more successful places become unaffordable over time. The housing affordability ratio in somewhere like Cambridge is about 15. In Manchester, it is now eight. It was less than that. It will be more than that in the future unless we deal with the housing supply issue.</w:t>
      </w:r>
    </w:p>
    <w:p w:rsidR="000849F1" w:rsidRPr="001A51D5" w:rsidP="000849F1">
      <w:pPr>
        <w:pStyle w:val="Answer"/>
      </w:pPr>
      <w:r w:rsidRPr="001A51D5">
        <w:t xml:space="preserve">My final point is that somewhere like Burnley has housing challenges, but they are not supply challenges, by and large. Affordability ratios in Burnley are something like five. They have housing challenges, which we may well come on to. We have to think through the nuance, I suppose, in terms of where housing is or could be a problem in the medium as well as the short run and doing something about that. That is where we need to get to. If </w:t>
      </w:r>
      <w:r w:rsidRPr="001A51D5">
        <w:t>we can make progress on that, you will find willing participants and partners in HMT.</w:t>
      </w:r>
    </w:p>
    <w:p w:rsidR="000849F1" w:rsidRPr="001A51D5" w:rsidP="000849F1">
      <w:pPr>
        <w:pStyle w:val="Question"/>
        <w:numPr>
          <w:ilvl w:val="0"/>
          <w:numId w:val="9"/>
        </w:numPr>
      </w:pPr>
      <w:sdt>
        <w:sdtPr>
          <w:alias w:val="Member"/>
          <w:tag w:val="&lt;Member mnisId='4645' dodsId='148271'&gt;"/>
          <w:id w:val="2135446697"/>
          <w:placeholder>
            <w:docPart w:val="FECC810C68D34B958D01A86A798898F5"/>
          </w:placeholder>
          <w:richText/>
        </w:sdtPr>
        <w:sdtContent>
          <w:r w:rsidRPr="001A51D5">
            <w:rPr>
              <w:b/>
            </w:rPr>
            <w:t>Emma Hardy:</w:t>
          </w:r>
        </w:sdtContent>
      </w:sdt>
      <w:r w:rsidRPr="001A51D5">
        <w:t xml:space="preserve"> I have a quick question, just going back to devolution, which is around the size of the devolution area. Bringing it back to Hull, the economic unit for the Humber is both sides of the Humber but, politically, the devolution deal being offered is Hull and East Riding only. What impact on effectiveness does devolution have when you compare something like Hull and East Riding, two areas together, with Greater Manchester or London?</w:t>
      </w:r>
    </w:p>
    <w:p w:rsidR="000849F1" w:rsidRPr="001A51D5" w:rsidP="000849F1">
      <w:pPr>
        <w:pStyle w:val="Answer"/>
      </w:pPr>
      <w:sdt>
        <w:sdtPr>
          <w:alias w:val="Witness"/>
          <w:id w:val="-1496874364"/>
          <w:placeholder>
            <w:docPart w:val="FECC810C68D34B958D01A86A798898F5"/>
          </w:placeholder>
          <w:richText/>
        </w:sdtPr>
        <w:sdtContent>
          <w:r w:rsidRPr="001A51D5">
            <w:rPr>
              <w:b/>
              <w:i/>
              <w:iCs/>
            </w:rPr>
            <w:t>Jessica Bowles:</w:t>
          </w:r>
          <w:r w:rsidRPr="001A51D5">
            <w:rPr>
              <w:b/>
            </w:rPr>
            <w:t xml:space="preserve"> </w:t>
          </w:r>
        </w:sdtContent>
      </w:sdt>
      <w:r w:rsidRPr="001A51D5">
        <w:t xml:space="preserve">I would come at this by asking, “What is the natural economic geography of a place?” if you are going to take that around economic powers. Understanding the natural economic geography is really important. I know that it becomes terribly difficult when you start mixing politics into that. If I think about the challenges that West Yorkshire and Leeds </w:t>
      </w:r>
      <w:r w:rsidRPr="001A51D5" w:rsidR="00E30F0A">
        <w:t>c</w:t>
      </w:r>
      <w:r w:rsidRPr="001A51D5">
        <w:t xml:space="preserve">ity </w:t>
      </w:r>
      <w:r w:rsidRPr="001A51D5" w:rsidR="00E30F0A">
        <w:t>r</w:t>
      </w:r>
      <w:r w:rsidRPr="001A51D5">
        <w:t>egion have had over a long period of time to come to an answer, these are things that, locally, people need to come together around, and local politicians and leaders need to come together around.</w:t>
      </w:r>
    </w:p>
    <w:p w:rsidR="000849F1" w:rsidRPr="001A51D5" w:rsidP="000849F1">
      <w:pPr>
        <w:pStyle w:val="Answer"/>
      </w:pPr>
      <w:r w:rsidRPr="001A51D5">
        <w:t xml:space="preserve">My view is it needs to be the right economic geography and actually the size is not necessarily the question. You could have Greater Manchester and add in Cheshire, Warrington, </w:t>
      </w:r>
      <w:r w:rsidRPr="001A51D5">
        <w:t>Lancashire</w:t>
      </w:r>
      <w:r w:rsidRPr="001A51D5">
        <w:t xml:space="preserve"> and Cumbria. It would be bigger, but it would not necessarily be right, because it is not a natural economic geography for the powers that it has. These things are </w:t>
      </w:r>
      <w:r w:rsidRPr="001A51D5">
        <w:t>really difficult</w:t>
      </w:r>
      <w:r w:rsidRPr="001A51D5">
        <w:t xml:space="preserve"> because of the pragmatism that is required to balance economy, politics and getting something done. The worst you can have is to sit in a world where you are thinking about it forever.</w:t>
      </w:r>
    </w:p>
    <w:p w:rsidR="000849F1" w:rsidRPr="001A51D5" w:rsidP="000849F1">
      <w:pPr>
        <w:pStyle w:val="Answer"/>
      </w:pPr>
      <w:sdt>
        <w:sdtPr>
          <w:alias w:val="Witness"/>
          <w:id w:val="157051904"/>
          <w:placeholder>
            <w:docPart w:val="FECC810C68D34B958D01A86A798898F5"/>
          </w:placeholder>
          <w:richText/>
        </w:sdtPr>
        <w:sdtContent>
          <w:r w:rsidRPr="001A51D5">
            <w:rPr>
              <w:b/>
              <w:i/>
              <w:iCs/>
            </w:rPr>
            <w:t>Andrew Carter:</w:t>
          </w:r>
          <w:r w:rsidRPr="001A51D5">
            <w:rPr>
              <w:b/>
            </w:rPr>
            <w:t xml:space="preserve"> </w:t>
          </w:r>
        </w:sdtContent>
      </w:sdt>
      <w:r w:rsidRPr="001A51D5">
        <w:t>Look at the experience we have gone through and are going through in terms of North of Tyne, which did precisely that. It cut the economy in half and said, “You can do a deal on the north side but not on the south”. We tried that. It did not work and now the locality is coming to the right decision, which is to reintegrate the two sides of the economy. That will make a more robust institution.</w:t>
      </w:r>
    </w:p>
    <w:p w:rsidR="000849F1" w:rsidRPr="001A51D5" w:rsidP="000849F1">
      <w:pPr>
        <w:pStyle w:val="Answer"/>
      </w:pPr>
      <w:r w:rsidRPr="001A51D5">
        <w:t xml:space="preserve">My broader point is that approach and others—West of England is another example, where a quarter of its a geography is not in there—show you the limitations of deal-based approaches, where essentially you are reliant, as a </w:t>
      </w:r>
      <w:r w:rsidRPr="001A51D5">
        <w:t>Government</w:t>
      </w:r>
      <w:r w:rsidRPr="001A51D5">
        <w:t>, on a coalition of the willing. If the willing is what it is, you take the deal. Ultimately, that worked for GM because they were in a different space politically. It will not work in lots of other places and you going to get inappropriate geographies over time, which will stimy and reduce the impact, however we define it. We need to grasp the nettle on this sort of stuff, as difficult as it is.</w:t>
      </w:r>
    </w:p>
    <w:p w:rsidR="000849F1" w:rsidRPr="001A51D5" w:rsidP="000849F1">
      <w:pPr>
        <w:pStyle w:val="Question"/>
        <w:numPr>
          <w:ilvl w:val="0"/>
          <w:numId w:val="9"/>
        </w:numPr>
      </w:pPr>
      <w:sdt>
        <w:sdtPr>
          <w:alias w:val="Member"/>
          <w:tag w:val="&lt;Member mnisId='1559' dodsId='31686'&gt;"/>
          <w:id w:val="-838764971"/>
          <w:placeholder>
            <w:docPart w:val="FECC810C68D34B958D01A86A798898F5"/>
          </w:placeholder>
          <w:richText/>
        </w:sdtPr>
        <w:sdtContent>
          <w:r w:rsidRPr="001A51D5">
            <w:rPr>
              <w:b/>
            </w:rPr>
            <w:t>Sir James Duddridge:</w:t>
          </w:r>
        </w:sdtContent>
      </w:sdt>
      <w:r w:rsidRPr="001A51D5">
        <w:t xml:space="preserve"> I would like to ask some questions around levelling up. Perhaps I will ask one omnibus-type question in a Kruger-esque way and then come to housing. On levelling up, it has been 100 years of people talking about solving these imbalances. I have noted down about 10 different buzzwords that mean </w:t>
      </w:r>
      <w:r w:rsidRPr="001A51D5">
        <w:t>similar to</w:t>
      </w:r>
      <w:r w:rsidRPr="001A51D5">
        <w:t xml:space="preserve"> “levelling up” but are </w:t>
      </w:r>
      <w:r w:rsidRPr="001A51D5">
        <w:t xml:space="preserve">predecessors. What is the levelling-up scorecard? Clearly, this is not East Germany merging with a unified Germany, but they spent, according to the Bennett Institute, £55 billion a year. We are spending about £5 billion a year. We are still </w:t>
      </w:r>
      <w:r w:rsidRPr="001A51D5">
        <w:t>not succeeding</w:t>
      </w:r>
      <w:r w:rsidRPr="001A51D5">
        <w:t xml:space="preserve"> in the way that we want to over the last 100 years.</w:t>
      </w:r>
    </w:p>
    <w:p w:rsidR="000849F1" w:rsidRPr="001A51D5" w:rsidP="000849F1">
      <w:pPr>
        <w:pStyle w:val="Question"/>
        <w:numPr>
          <w:ilvl w:val="0"/>
          <w:numId w:val="0"/>
        </w:numPr>
        <w:ind w:left="794"/>
      </w:pPr>
      <w:r w:rsidRPr="001A51D5">
        <w:t>What is the levelling-up scorecard and what is our ability to deal with this, going forward? You fix the roof while the sun is shining. There is certain economic hardship. What levers are remaining and is the Treasury part of the solution? They moved themselves up to Darlington, in part, which is probably a good thing, but the Department for Levelling Up says it does not understand all the levers and all the budgets across Departments. Does it need to be brought together in some way, and is the right place the Treasury?</w:t>
      </w:r>
    </w:p>
    <w:p w:rsidR="000849F1" w:rsidRPr="001A51D5" w:rsidP="000849F1">
      <w:pPr>
        <w:pStyle w:val="Answer"/>
      </w:pPr>
      <w:sdt>
        <w:sdtPr>
          <w:alias w:val="Witness"/>
          <w:id w:val="2095890395"/>
          <w:placeholder>
            <w:docPart w:val="FECC810C68D34B958D01A86A798898F5"/>
          </w:placeholder>
          <w:richText/>
        </w:sdtPr>
        <w:sdtContent>
          <w:r w:rsidRPr="001A51D5">
            <w:rPr>
              <w:b/>
              <w:i/>
              <w:iCs/>
            </w:rPr>
            <w:t>Marcus Johns:</w:t>
          </w:r>
          <w:r w:rsidRPr="001A51D5">
            <w:rPr>
              <w:b/>
            </w:rPr>
            <w:t xml:space="preserve"> </w:t>
          </w:r>
        </w:sdtContent>
      </w:sdt>
      <w:r w:rsidRPr="001A51D5">
        <w:t>If we take the scorecard as expressed in the levelling-up White Paper, there are reasons for people who are advocating for reduced regional imbalances to be pleased. One is that there is an open diagnosis of the problems in the White Paper and in the strategy, and an acceptance that we have such divides and the impacts on life chances. There is the link to devolution and decentralisation as one of the responses to that, which is correct. The setting forward of a more transparent, flexible devolution framework is also progress.</w:t>
      </w:r>
    </w:p>
    <w:p w:rsidR="000849F1" w:rsidRPr="001A51D5" w:rsidP="000849F1">
      <w:pPr>
        <w:pStyle w:val="Answer"/>
      </w:pPr>
      <w:r w:rsidRPr="001A51D5">
        <w:t>The mission-led approach is meant to provide a level of clarity and the missions are fairly stretching and welcome. Where there are maybe fewer points on the scorecard is the policy prescription that then follows, which does not necessarily seem to rise to the challenge that it sets itself in terms of the missions. That is not least because, when you look at what is available throughout the White Paper, it is very clear that the Department for Levelling Up, Housing and Communities has obviously led on this, but it appears that it has been difficult to get other Departments across Government to offer up powers to be put into the framework and so on. That element of co-ordinating across Government for levelling up may not be as strong as it ought to be.</w:t>
      </w:r>
    </w:p>
    <w:p w:rsidR="000849F1" w:rsidRPr="001A51D5" w:rsidP="000849F1">
      <w:pPr>
        <w:pStyle w:val="Answer"/>
      </w:pPr>
      <w:r w:rsidRPr="001A51D5">
        <w:t xml:space="preserve">Then the investment piece comes in. We underinvest, and the White Paper did not sufficiently take into consideration local government finance and the investment decisions that need to be taken. There has been a disconnect between funding decisions that have been taken, such as the allocation of the levelling-up fund, and the missions that the levelling-up White Paper sets out that it is going to address. I know that your colleagues on the Levelling Up, Housing and Communities Committee have criticised the Government for some of the decisions made. They have said it was left open to criticism on the way that those decisions were taken. That is my scorecard. </w:t>
      </w:r>
    </w:p>
    <w:p w:rsidR="000849F1" w:rsidRPr="001A51D5" w:rsidP="000849F1">
      <w:pPr>
        <w:pStyle w:val="Answer"/>
      </w:pPr>
      <w:sdt>
        <w:sdtPr>
          <w:alias w:val="Witness"/>
          <w:id w:val="-363294937"/>
          <w:placeholder>
            <w:docPart w:val="FECC810C68D34B958D01A86A798898F5"/>
          </w:placeholder>
          <w:richText/>
        </w:sdtPr>
        <w:sdtContent>
          <w:r w:rsidRPr="001A51D5">
            <w:rPr>
              <w:b/>
              <w:i/>
              <w:iCs/>
            </w:rPr>
            <w:t>Simon French:</w:t>
          </w:r>
          <w:r w:rsidRPr="001A51D5">
            <w:rPr>
              <w:b/>
            </w:rPr>
            <w:t xml:space="preserve"> </w:t>
          </w:r>
        </w:sdtContent>
      </w:sdt>
      <w:r w:rsidRPr="001A51D5">
        <w:t xml:space="preserve">If I can pick up on the Treasury point, I would agree with you that the economic campus in Darlington has got off to a </w:t>
      </w:r>
      <w:r w:rsidRPr="001A51D5">
        <w:t>really good</w:t>
      </w:r>
      <w:r w:rsidRPr="001A51D5">
        <w:t xml:space="preserve"> start. It is a necessary part, but is certainly not a sufficient way of changing the culture in the Treasury. </w:t>
      </w:r>
    </w:p>
    <w:p w:rsidR="001F1356" w:rsidRPr="001A51D5" w:rsidP="001F1356">
      <w:pPr>
        <w:pStyle w:val="Answer"/>
      </w:pPr>
      <w:r w:rsidRPr="001A51D5">
        <w:t>Jessica mentioned capacity.</w:t>
      </w:r>
      <w:r w:rsidRPr="001A51D5">
        <w:t xml:space="preserve"> Culturally, the Treasury has big doubts over the capability, particularly on commercial expertise and project management expertise, because of the long-dated, very centralised nature of economic and financial policy decisions in the UK, which has been hollowed out in the regions.</w:t>
      </w:r>
    </w:p>
    <w:p w:rsidR="001F1356" w:rsidRPr="001A51D5" w:rsidP="001F1356">
      <w:pPr>
        <w:pStyle w:val="Answer"/>
      </w:pPr>
      <w:r w:rsidRPr="001A51D5">
        <w:t xml:space="preserve">Therefore, part of that cultural shift in the Treasury is about the confidence that, when you devolve powers, the insurer of last resort, which, ultimately, is the Exchequer, is not on the hook if things go wrong. You can think of scenarios in Northampton and Croydon, and potentially emerging in the Tees Valley, </w:t>
      </w:r>
      <w:r w:rsidRPr="001A51D5">
        <w:t>where,</w:t>
      </w:r>
      <w:r w:rsidRPr="001A51D5">
        <w:t xml:space="preserve"> ultimately the withdrawal of services is not a viable political option, and the Treasury looks at the asymmetry of responsibilities and rights and is quite uncomfortable with that.</w:t>
      </w:r>
    </w:p>
    <w:p w:rsidR="001F1356" w:rsidRPr="001A51D5" w:rsidP="001F1356">
      <w:pPr>
        <w:pStyle w:val="Answer"/>
      </w:pPr>
      <w:r w:rsidRPr="001A51D5">
        <w:t>What would I say? The shift to Darlington helps from a structural and geographical footprint point. I am encouraged to see that the Bank of England and other economic think-tanks are thinking very seriously about the north-east as a hub for their own expertise, but, without the cultural shift and, I have to say, the seeding of commercial and project management capability at devolved governance levels, you are not going to change the cultural piece in the Treasury. Going back to Mr Kruger’s point, that is broadly about scepticism at ministerial level as to whether, if you devolve control, you are not ultimately going to be on the hook if things go wrong.</w:t>
      </w:r>
    </w:p>
    <w:p w:rsidR="001F1356" w:rsidRPr="001A51D5" w:rsidP="001F1356">
      <w:pPr>
        <w:pStyle w:val="Question"/>
        <w:numPr>
          <w:ilvl w:val="0"/>
          <w:numId w:val="9"/>
        </w:numPr>
      </w:pPr>
      <w:sdt>
        <w:sdtPr>
          <w:alias w:val="Member"/>
          <w:tag w:val="&lt;Member mnisId='1559' dodsId='31686'&gt;"/>
          <w:id w:val="774454000"/>
          <w:placeholder>
            <w:docPart w:val="342BF604827843EEBA59832A867A95AF"/>
          </w:placeholder>
          <w:richText/>
        </w:sdtPr>
        <w:sdtContent>
          <w:r w:rsidRPr="001A51D5">
            <w:rPr>
              <w:b/>
            </w:rPr>
            <w:t>Sir James Duddridge:</w:t>
          </w:r>
        </w:sdtContent>
      </w:sdt>
      <w:r w:rsidRPr="001A51D5">
        <w:t xml:space="preserve"> Are we are seeing incentivisation work in terms of the tax system, freeports, special zones and super deductions? Are we seeing any benefit in the regions and cities of these initiatives, or is it too early?</w:t>
      </w:r>
    </w:p>
    <w:p w:rsidR="001F1356" w:rsidRPr="001A51D5" w:rsidP="001F1356">
      <w:pPr>
        <w:pStyle w:val="Answer"/>
      </w:pPr>
      <w:sdt>
        <w:sdtPr>
          <w:alias w:val="Witness"/>
          <w:id w:val="-203255753"/>
          <w:placeholder>
            <w:docPart w:val="342BF604827843EEBA59832A867A95AF"/>
          </w:placeholder>
          <w:richText/>
        </w:sdtPr>
        <w:sdtContent>
          <w:r w:rsidRPr="001A51D5">
            <w:rPr>
              <w:b/>
              <w:i/>
            </w:rPr>
            <w:t>Andrew Carter:</w:t>
          </w:r>
        </w:sdtContent>
      </w:sdt>
      <w:r w:rsidRPr="001A51D5">
        <w:t xml:space="preserve"> It is too early, but all the evidence from elsewhere suggests that the effects will be minimal, and that a significant proportion of any benefits that are accrued to a specific place will, essentially, come to the detriment of places around it. There is a very big degree of displacement in these tax-based zones. We did some analysis looking at enterprise zones. The numbers were about a third of those projected by the Government of the day. Of that third, most were lower-skilled-type jobs, of which quite a significant proportion—about 30% or so—were displacements, so existing jobs that hopped into the zone from relatively nearby.</w:t>
      </w:r>
    </w:p>
    <w:p w:rsidR="001F1356" w:rsidRPr="001A51D5" w:rsidP="001F1356">
      <w:pPr>
        <w:pStyle w:val="Question"/>
        <w:numPr>
          <w:ilvl w:val="0"/>
          <w:numId w:val="0"/>
        </w:numPr>
        <w:ind w:left="794"/>
      </w:pPr>
      <w:sdt>
        <w:sdtPr>
          <w:alias w:val="Member"/>
          <w:tag w:val="&lt;Member mnisId='1559' dodsId='31686'&gt;"/>
          <w:id w:val="1666209950"/>
          <w:placeholder>
            <w:docPart w:val="342BF604827843EEBA59832A867A95AF"/>
          </w:placeholder>
          <w:richText/>
        </w:sdtPr>
        <w:sdtContent>
          <w:r w:rsidRPr="001A51D5">
            <w:rPr>
              <w:b/>
            </w:rPr>
            <w:t>Sir James Duddridge:</w:t>
          </w:r>
        </w:sdtContent>
      </w:sdt>
      <w:r w:rsidRPr="001A51D5">
        <w:t xml:space="preserve"> It would be great if you could flag the displacements.</w:t>
      </w:r>
    </w:p>
    <w:p w:rsidR="001F1356" w:rsidRPr="001A51D5" w:rsidP="001F1356">
      <w:pPr>
        <w:pStyle w:val="Answer"/>
      </w:pPr>
      <w:sdt>
        <w:sdtPr>
          <w:alias w:val="Witness"/>
          <w:id w:val="-567802672"/>
          <w:placeholder>
            <w:docPart w:val="342BF604827843EEBA59832A867A95AF"/>
          </w:placeholder>
          <w:richText/>
        </w:sdtPr>
        <w:sdtContent>
          <w:r w:rsidRPr="001A51D5">
            <w:rPr>
              <w:b/>
              <w:i/>
            </w:rPr>
            <w:t>Andrew Carter:</w:t>
          </w:r>
        </w:sdtContent>
      </w:sdt>
      <w:r w:rsidRPr="001A51D5">
        <w:t xml:space="preserve"> That is a model of a zone-based</w:t>
      </w:r>
      <w:r w:rsidRPr="001A51D5" w:rsidR="00FA2A0E">
        <w:t>-</w:t>
      </w:r>
      <w:r w:rsidRPr="001A51D5">
        <w:t>type arrangement, and that is not germane to us. It is zone-based interventions across the world. If you are the recipient of the zone, I hear politicians saying, “Happy days. We</w:t>
      </w:r>
      <w:r w:rsidRPr="001A51D5" w:rsidR="00FA2A0E">
        <w:t xml:space="preserve"> have</w:t>
      </w:r>
      <w:r w:rsidRPr="001A51D5">
        <w:t xml:space="preserve"> the zone and you have</w:t>
      </w:r>
      <w:r w:rsidRPr="001A51D5" w:rsidR="00FA2A0E">
        <w:t xml:space="preserve"> </w:t>
      </w:r>
      <w:r w:rsidRPr="001A51D5">
        <w:t>n</w:t>
      </w:r>
      <w:r w:rsidRPr="001A51D5" w:rsidR="00FA2A0E">
        <w:t>o</w:t>
      </w:r>
      <w:r w:rsidRPr="001A51D5">
        <w:t>t. I win and you lose”, but, from the Exchequer’s and a national point of view, it is probably not the optimum way that we would want to be deploying resource and/or tax incentives.</w:t>
      </w:r>
    </w:p>
    <w:p w:rsidR="001F1356" w:rsidRPr="001A51D5" w:rsidP="001F1356">
      <w:pPr>
        <w:pStyle w:val="Answer"/>
      </w:pPr>
      <w:sdt>
        <w:sdtPr>
          <w:alias w:val="Witness"/>
          <w:id w:val="435260406"/>
          <w:placeholder>
            <w:docPart w:val="342BF604827843EEBA59832A867A95AF"/>
          </w:placeholder>
          <w:richText/>
        </w:sdtPr>
        <w:sdtContent>
          <w:r w:rsidRPr="001A51D5">
            <w:rPr>
              <w:b/>
              <w:i/>
            </w:rPr>
            <w:t>Jessica Bowles:</w:t>
          </w:r>
        </w:sdtContent>
      </w:sdt>
      <w:r w:rsidRPr="001A51D5">
        <w:t xml:space="preserve"> My answer will be very brief. You need things that are less individual funds and more consolidated, which think about place rather than what is coming down the pipes from central Government and across all of the Departments. They need to think about how they land in place and give places the opportunity to determine how they would use additional resources.</w:t>
      </w:r>
    </w:p>
    <w:p w:rsidR="001F1356" w:rsidRPr="001A51D5" w:rsidP="001F1356">
      <w:pPr>
        <w:pStyle w:val="Answer"/>
      </w:pPr>
      <w:r w:rsidRPr="001A51D5">
        <w:t>Treasury has a massive role to play in this. Devolution happened because Treasury really helped make that happen in the first instance. You need some of this consolidating activity across Government to enable places to really do better and for you to be able to resolve some of those challenges and the pepper potting of money.</w:t>
      </w:r>
    </w:p>
    <w:p w:rsidR="001F1356" w:rsidRPr="001A51D5" w:rsidP="001F1356">
      <w:pPr>
        <w:pStyle w:val="Answer"/>
      </w:pPr>
      <w:r w:rsidRPr="001A51D5">
        <w:t>Moving things outside London does have an impact, but it takes a long time. If you think about the BBC, Channel 4 and NHS Digital being in Leeds, really helping stimulate that part of the economy</w:t>
      </w:r>
      <w:r w:rsidRPr="001A51D5" w:rsidR="00FA2A0E">
        <w:t>,</w:t>
      </w:r>
      <w:r w:rsidRPr="001A51D5">
        <w:t xml:space="preserve"> and the digital health economy in Leeds is because of NHS Digital being there, I would argue. There are real opportunities if you do it properly and if you put people there with skilled jobs, and if people from London see that it is beneficial to their career to go and do these jobs in places outside London. There is still a bias towards staying.</w:t>
      </w:r>
    </w:p>
    <w:p w:rsidR="001F1356" w:rsidRPr="001A51D5" w:rsidP="001F1356">
      <w:pPr>
        <w:pStyle w:val="Answer"/>
      </w:pPr>
      <w:sdt>
        <w:sdtPr>
          <w:alias w:val="Witness"/>
          <w:id w:val="2076548118"/>
          <w:placeholder>
            <w:docPart w:val="342BF604827843EEBA59832A867A95AF"/>
          </w:placeholder>
          <w:richText/>
        </w:sdtPr>
        <w:sdtContent>
          <w:r w:rsidRPr="001A51D5">
            <w:rPr>
              <w:b/>
              <w:i/>
            </w:rPr>
            <w:t>Andrew Carter:</w:t>
          </w:r>
        </w:sdtContent>
      </w:sdt>
      <w:r w:rsidRPr="001A51D5">
        <w:t xml:space="preserve"> There are two examples that would be interesting in Jessica’s zone. One is existing. The city region transport settlement plans are a significant innovation and intervention in trying to provide our bigger areas with five-year certainty around how they think about evolving and developing their transport system. That came before the White Paper, but that was then rolled on and we have another five-year round. That is quite a significant innovation and is well regarded. It is allocated through an allocation mechanism rather than competition, et cetera, so that is a real win and something that we should think about more broadly as a principle and a way to inform how we make other decisions around investment.</w:t>
      </w:r>
    </w:p>
    <w:p w:rsidR="001F1356" w:rsidRPr="001A51D5" w:rsidP="001F1356">
      <w:pPr>
        <w:pStyle w:val="Question"/>
        <w:numPr>
          <w:ilvl w:val="0"/>
          <w:numId w:val="0"/>
        </w:numPr>
        <w:ind w:left="794"/>
      </w:pPr>
      <w:r w:rsidRPr="001A51D5">
        <w:t xml:space="preserve">Secondly, something that was announced but we will see in the trailblazer deals, and is significant if it comes to pass, </w:t>
      </w:r>
      <w:r w:rsidRPr="001A51D5" w:rsidR="00FA2A0E">
        <w:t>is</w:t>
      </w:r>
      <w:r w:rsidRPr="001A51D5">
        <w:t xml:space="preserve"> the single settlement commitments that have been made by Government to the </w:t>
      </w:r>
      <w:r w:rsidRPr="001A51D5" w:rsidR="00C05729">
        <w:t xml:space="preserve">west midlands </w:t>
      </w:r>
      <w:r w:rsidRPr="001A51D5">
        <w:t>and to Greater Manchester, where, essentially, as Jessica was saying, you are trying to get towards providing consolidated pots of money or an investment over an extended period</w:t>
      </w:r>
      <w:r w:rsidRPr="001A51D5" w:rsidR="00FA2A0E">
        <w:t>,</w:t>
      </w:r>
      <w:r w:rsidRPr="001A51D5">
        <w:t xml:space="preserve"> for thinking about how that money gets deployed and washing away a lot of the ringfencing that often comes with these kinds of schemes.</w:t>
      </w:r>
    </w:p>
    <w:p w:rsidR="001F1356" w:rsidRPr="001A51D5" w:rsidP="001F1356">
      <w:pPr>
        <w:pStyle w:val="Question"/>
        <w:numPr>
          <w:ilvl w:val="0"/>
          <w:numId w:val="0"/>
        </w:numPr>
        <w:ind w:left="794"/>
      </w:pPr>
      <w:r w:rsidRPr="001A51D5">
        <w:t xml:space="preserve">That is to be seen, </w:t>
      </w:r>
      <w:r w:rsidRPr="001A51D5">
        <w:t>but,</w:t>
      </w:r>
      <w:r w:rsidRPr="001A51D5">
        <w:t xml:space="preserve"> talking to colleagues in Greater Manchester and the </w:t>
      </w:r>
      <w:r w:rsidRPr="001A51D5" w:rsidR="00C05729">
        <w:t>west midlands</w:t>
      </w:r>
      <w:r w:rsidRPr="001A51D5">
        <w:t>, they see that as a really positive thing. Once we try it there—and we probably do need to try it to see how it works—that is a model or a principle that could be deployed over time to more places, which would be much more significant than an extra X or extra Y on levelling up funds. That is just pots of money to be distributed as you see fit.</w:t>
      </w:r>
    </w:p>
    <w:p w:rsidR="001F1356" w:rsidRPr="001A51D5" w:rsidP="001F1356">
      <w:pPr>
        <w:pStyle w:val="Question"/>
        <w:numPr>
          <w:ilvl w:val="0"/>
          <w:numId w:val="9"/>
        </w:numPr>
      </w:pPr>
      <w:sdt>
        <w:sdtPr>
          <w:alias w:val="Member"/>
          <w:tag w:val="&lt;Member mnisId='1559' dodsId='31686'&gt;"/>
          <w:id w:val="-9760136"/>
          <w:placeholder>
            <w:docPart w:val="342BF604827843EEBA59832A867A95AF"/>
          </w:placeholder>
          <w:richText/>
        </w:sdtPr>
        <w:sdtContent>
          <w:r w:rsidRPr="001A51D5">
            <w:rPr>
              <w:b/>
            </w:rPr>
            <w:t>Sir James Duddridge:</w:t>
          </w:r>
        </w:sdtContent>
      </w:sdt>
      <w:r w:rsidRPr="001A51D5">
        <w:t xml:space="preserve"> I would now like to move on to housing and land usage, given some of the comments. Perhaps I will let you all comment </w:t>
      </w:r>
      <w:r w:rsidRPr="001A51D5">
        <w:t>and pick and mix again from questions. I would be particularly interested, Simon, if you could go into a bit more detail around differential impacts of interest</w:t>
      </w:r>
      <w:r w:rsidRPr="001A51D5" w:rsidR="00FA2A0E">
        <w:t>-</w:t>
      </w:r>
      <w:r w:rsidRPr="001A51D5">
        <w:t xml:space="preserve">rate rises. </w:t>
      </w:r>
      <w:r w:rsidRPr="001A51D5">
        <w:t>A number of</w:t>
      </w:r>
      <w:r w:rsidRPr="001A51D5">
        <w:t xml:space="preserve"> people </w:t>
      </w:r>
      <w:r w:rsidRPr="001A51D5" w:rsidR="00FA2A0E">
        <w:t>have</w:t>
      </w:r>
      <w:r w:rsidRPr="001A51D5">
        <w:t xml:space="preserve"> talk</w:t>
      </w:r>
      <w:r w:rsidRPr="001A51D5" w:rsidR="00FA2A0E">
        <w:t>ed</w:t>
      </w:r>
      <w:r w:rsidRPr="001A51D5">
        <w:t xml:space="preserve"> about purchasing parity, wealth and house prices alongside wages to understand how much of a differential this is.</w:t>
      </w:r>
    </w:p>
    <w:p w:rsidR="001F1356" w:rsidRPr="001A51D5" w:rsidP="001F1356">
      <w:pPr>
        <w:pStyle w:val="Question"/>
        <w:numPr>
          <w:ilvl w:val="0"/>
          <w:numId w:val="0"/>
        </w:numPr>
        <w:ind w:left="794"/>
      </w:pPr>
      <w:r w:rsidRPr="001A51D5">
        <w:t>On the housing side, can we do more to improve mobility? I was quite shocked at how immobile people are in terms of the 80% of people moving within region. Can we eliminate stamp duty and look at long leases or at cheaper rental options, and draw perhaps from the developing world, where property tax is based on values, which allows smaller, less productive use of land to morph into a higher productive use over time?</w:t>
      </w:r>
    </w:p>
    <w:p w:rsidR="001F1356" w:rsidRPr="001A51D5" w:rsidP="001F1356">
      <w:pPr>
        <w:pStyle w:val="Question"/>
        <w:numPr>
          <w:ilvl w:val="0"/>
          <w:numId w:val="0"/>
        </w:numPr>
        <w:ind w:left="794"/>
      </w:pPr>
      <w:r w:rsidRPr="001A51D5">
        <w:t>Andrew was talking about cities being constrained by planning permission. Do we have too many small cities? Is that part of the problem? I am not saying that we should close one city and double the other side, but, over 100 years, have we, in a public policy intervention, effectively created too many hubs? It does not allow for the clusterisation—if that is even a word—or specialisation that economic development needs.</w:t>
      </w:r>
    </w:p>
    <w:p w:rsidR="001F1356" w:rsidRPr="001A51D5" w:rsidP="001F1356">
      <w:pPr>
        <w:pStyle w:val="Answer"/>
      </w:pPr>
      <w:sdt>
        <w:sdtPr>
          <w:alias w:val="Witness"/>
          <w:id w:val="-497651943"/>
          <w:placeholder>
            <w:docPart w:val="342BF604827843EEBA59832A867A95AF"/>
          </w:placeholder>
          <w:richText/>
        </w:sdtPr>
        <w:sdtContent>
          <w:r w:rsidRPr="001A51D5">
            <w:rPr>
              <w:b/>
              <w:i/>
            </w:rPr>
            <w:t>Simon French:</w:t>
          </w:r>
        </w:sdtContent>
      </w:sdt>
      <w:r w:rsidRPr="001A51D5">
        <w:t xml:space="preserve"> If I take the invitation to talk about interest</w:t>
      </w:r>
      <w:r w:rsidRPr="001A51D5" w:rsidR="00FA2A0E">
        <w:t>-</w:t>
      </w:r>
      <w:r w:rsidRPr="001A51D5">
        <w:t xml:space="preserve">rate increases and their asymmetric impact across the regions, we know from the FCA’s mortgage data and the geographical breakdown that the highest LTVs and the highest LTIs are disproportionately in London and the south-east. Therefore, if you think about that as being probably our best indicator of the type of stresses that will emerge as we go through the refinancing cycle over the next two to three years, you </w:t>
      </w:r>
      <w:r w:rsidRPr="001A51D5">
        <w:t>would</w:t>
      </w:r>
      <w:r w:rsidRPr="001A51D5">
        <w:t xml:space="preserve"> imagine that those potential periods of negative equity and affordability will be disproportionately concentrated in London and south-east, and that will act as a headwind. </w:t>
      </w:r>
    </w:p>
    <w:p w:rsidR="001F1356" w:rsidRPr="001A51D5" w:rsidP="001F1356">
      <w:pPr>
        <w:pStyle w:val="Answer"/>
      </w:pPr>
      <w:r w:rsidRPr="001A51D5">
        <w:t>The second headwind is if you think about the UK residential market being a £7.2 trillion asset class, or three times GDP. Let us say that consensus forecasts are for a 10% to 15% nominal fall in house prices over the next three years, or probably 25% to 30% once you adjust for inflation. That is a pretty considerable negative wealth effect. If you think about, generally speaking, economists’ models, I would model it as, for every pound of wealth lost—and this is the homeowner cohort even without a mortgage—you probably reduce your consumption spending by about three to five pence in the pound. That is a multibillion</w:t>
      </w:r>
      <w:r w:rsidRPr="001A51D5" w:rsidR="00FA2A0E">
        <w:t>-</w:t>
      </w:r>
      <w:r w:rsidRPr="001A51D5">
        <w:t>pound headwind to deemed consumer spending in that part of the economy and, again, that £7.2 trillion is disproportionately located in London and the south-east.</w:t>
      </w:r>
    </w:p>
    <w:p w:rsidR="001F1356" w:rsidRPr="001A51D5" w:rsidP="001F1356">
      <w:pPr>
        <w:pStyle w:val="Question"/>
        <w:numPr>
          <w:ilvl w:val="0"/>
          <w:numId w:val="0"/>
        </w:numPr>
        <w:ind w:left="794"/>
      </w:pPr>
      <w:r w:rsidRPr="001A51D5">
        <w:t>You can make two strong arguments that the regional disparity that has emerged as we have had three decades, as I said previously, of declining global interest rates starting to go into reverse. The slight offsetting impact, which may be affecting the data that we have seen in real time and, I suspect, is a source of great frustration for the Bank of England and private</w:t>
      </w:r>
      <w:r w:rsidRPr="001A51D5" w:rsidR="00FA2A0E">
        <w:t>-</w:t>
      </w:r>
      <w:r w:rsidRPr="001A51D5">
        <w:t>sector economists such as myself, is that the initial impact of interest</w:t>
      </w:r>
      <w:r w:rsidRPr="001A51D5" w:rsidR="00FA2A0E">
        <w:t>-</w:t>
      </w:r>
      <w:r w:rsidRPr="001A51D5">
        <w:t>rate increases has been a faster pass-through to cash savings that have yielded more consumption power in the short term. It will level off and then go negative in terms of its imp</w:t>
      </w:r>
      <w:r w:rsidRPr="001A51D5" w:rsidR="00FA2A0E">
        <w:t>ulse</w:t>
      </w:r>
      <w:r w:rsidRPr="001A51D5">
        <w:t xml:space="preserve"> on consumer spending power </w:t>
      </w:r>
      <w:r w:rsidRPr="001A51D5">
        <w:t>as we move through the refinancing cycle.</w:t>
      </w:r>
    </w:p>
    <w:p w:rsidR="001F1356" w:rsidRPr="001A51D5" w:rsidP="001F1356">
      <w:pPr>
        <w:pStyle w:val="Question"/>
        <w:numPr>
          <w:ilvl w:val="0"/>
          <w:numId w:val="0"/>
        </w:numPr>
        <w:ind w:left="794"/>
      </w:pPr>
      <w:r w:rsidRPr="001A51D5">
        <w:t>In terms of that first impulse, where are those cash savings disproportionately located? Again, it is in the most affluent parts of the country. We know that that is where a lot of the excess savings took place during the pandemic. The initial impulse may be giving us a little bit of a misleading picture of the regional pass-through of interest</w:t>
      </w:r>
      <w:r w:rsidRPr="001A51D5" w:rsidR="00FA2A0E">
        <w:t>-</w:t>
      </w:r>
      <w:r w:rsidRPr="001A51D5">
        <w:t>rate increases over the next few years.</w:t>
      </w:r>
    </w:p>
    <w:p w:rsidR="001F1356" w:rsidRPr="001A51D5" w:rsidP="001F1356">
      <w:pPr>
        <w:pStyle w:val="Answer"/>
      </w:pPr>
      <w:sdt>
        <w:sdtPr>
          <w:alias w:val="Witness"/>
          <w:id w:val="-508983985"/>
          <w:placeholder>
            <w:docPart w:val="342BF604827843EEBA59832A867A95AF"/>
          </w:placeholder>
          <w:richText/>
        </w:sdtPr>
        <w:sdtContent>
          <w:r w:rsidRPr="001A51D5">
            <w:rPr>
              <w:b/>
              <w:i/>
            </w:rPr>
            <w:t>Andrew Carter:</w:t>
          </w:r>
        </w:sdtContent>
      </w:sdt>
      <w:r w:rsidRPr="001A51D5">
        <w:t xml:space="preserve"> We looked at some of the geography around the increases in housing equity. On average, homeowners in and around the greater south-east were, over a 10-year period, accruing £80,000 more than places elsewhere in terms of housing equity, simply because of the appreciation of their said asset. As Simon said, many of those are now in the position where they own their home outright, so there is a big question about that.</w:t>
      </w:r>
    </w:p>
    <w:p w:rsidR="001F1356" w:rsidRPr="001A51D5" w:rsidP="001F1356">
      <w:pPr>
        <w:pStyle w:val="Question"/>
        <w:numPr>
          <w:ilvl w:val="0"/>
          <w:numId w:val="0"/>
        </w:numPr>
        <w:ind w:left="794"/>
      </w:pPr>
      <w:r w:rsidRPr="001A51D5">
        <w:t>Those are also the places where it is the most difficult to increase housing supply, for reasons that we know well through the planning system, which may</w:t>
      </w:r>
      <w:r w:rsidRPr="001A51D5" w:rsidR="00FA2A0E">
        <w:t xml:space="preserve"> </w:t>
      </w:r>
      <w:r w:rsidRPr="001A51D5">
        <w:t>not work as effectively as we would ideally want it to. There are lots of issues around that.</w:t>
      </w:r>
    </w:p>
    <w:p w:rsidR="001F1356" w:rsidRPr="001A51D5" w:rsidP="001F1356">
      <w:pPr>
        <w:pStyle w:val="Question"/>
        <w:numPr>
          <w:ilvl w:val="0"/>
          <w:numId w:val="0"/>
        </w:numPr>
        <w:ind w:left="794"/>
      </w:pPr>
      <w:r w:rsidRPr="001A51D5">
        <w:t>In terms of mobility, there is, on the one hand, a question about facilitating and enabling mobility, whether across country or inter-regionally, or whatever might be, and we need to be mindful about simply the availability of homes, as well as the cost. The critique that I always get is, “If we increase</w:t>
      </w:r>
      <w:r w:rsidRPr="001A51D5" w:rsidR="002C5E94">
        <w:t>d</w:t>
      </w:r>
      <w:r w:rsidRPr="001A51D5">
        <w:t xml:space="preserve"> the supply of homes, the cost would not come down”. First, that is not true. Secondly, supply and demand does work in the housing market as it works in other markets, but it would take a while, particularly in some places where affordability is off the chart.</w:t>
      </w:r>
    </w:p>
    <w:p w:rsidR="001F1356" w:rsidRPr="001A51D5" w:rsidP="001F1356">
      <w:pPr>
        <w:pStyle w:val="Question"/>
        <w:numPr>
          <w:ilvl w:val="0"/>
          <w:numId w:val="0"/>
        </w:numPr>
        <w:ind w:left="794"/>
      </w:pPr>
      <w:r w:rsidRPr="001A51D5">
        <w:t>What you also see is just the availability of housing in some of our places. When we look at empty homes, the</w:t>
      </w:r>
      <w:r w:rsidRPr="001A51D5" w:rsidR="002C5E94">
        <w:t>re</w:t>
      </w:r>
      <w:r w:rsidRPr="001A51D5">
        <w:t xml:space="preserve"> are fewer than 1%. There are fewer empty homes in somewhere like Wakefield than there are in somewhere like Berlin, which is mad. We do not run a surplus stock. There are two questions, which are around availability and cost, and we need to be much more mindful about that.</w:t>
      </w:r>
    </w:p>
    <w:p w:rsidR="001F1356" w:rsidRPr="001A51D5" w:rsidP="001F1356">
      <w:pPr>
        <w:pStyle w:val="Question"/>
        <w:numPr>
          <w:ilvl w:val="0"/>
          <w:numId w:val="0"/>
        </w:numPr>
        <w:ind w:left="794"/>
      </w:pPr>
      <w:r w:rsidRPr="001A51D5">
        <w:t>The broader, bigger point, which goes back to the very central theme that we are talking about, is that part of the mobility challenge is whether we can support and enable place like Greater Manchester and Leeds to grow. I am just picking those two places, and there are others. Can we allow all places to grow, if they are able to do so, in order for them to create more opportunities for more people wherever they might be? Part of the problem is that everything funnels into a London situation or into a greater south-east problem.</w:t>
      </w:r>
    </w:p>
    <w:p w:rsidR="001F1356" w:rsidRPr="001A51D5" w:rsidP="001F1356">
      <w:pPr>
        <w:pStyle w:val="Question"/>
        <w:numPr>
          <w:ilvl w:val="0"/>
          <w:numId w:val="0"/>
        </w:numPr>
        <w:ind w:left="794"/>
      </w:pPr>
      <w:r w:rsidRPr="001A51D5">
        <w:t>Again, all of these things are interrelated. We have actively encouraged our cities, through planning decisions and systems, not to grow. What has happened is that, where they have grown, they have done so in incredibly environmentally unsensible and unfriendly ways, and that is bad, particularly given climate change and net zero.</w:t>
      </w:r>
    </w:p>
    <w:p w:rsidR="001F1356" w:rsidRPr="001A51D5" w:rsidP="001F1356">
      <w:pPr>
        <w:pStyle w:val="Question"/>
        <w:numPr>
          <w:ilvl w:val="0"/>
          <w:numId w:val="9"/>
        </w:numPr>
      </w:pPr>
      <w:sdt>
        <w:sdtPr>
          <w:alias w:val="Member"/>
          <w:tag w:val="&lt;Member mnisId='1559' dodsId='31686'&gt;"/>
          <w:id w:val="-192233363"/>
          <w:placeholder>
            <w:docPart w:val="342BF604827843EEBA59832A867A95AF"/>
          </w:placeholder>
          <w:richText/>
        </w:sdtPr>
        <w:sdtContent>
          <w:r w:rsidRPr="001A51D5">
            <w:rPr>
              <w:b/>
            </w:rPr>
            <w:t>Sir James Duddridge:</w:t>
          </w:r>
        </w:sdtContent>
      </w:sdt>
      <w:r w:rsidRPr="001A51D5">
        <w:t xml:space="preserve"> Jessica, I was going to come to you, but I was particularly keen for your views on the taxation system based on land value and whether that would help transform some of these small cities and get land being used more productively. </w:t>
      </w:r>
    </w:p>
    <w:p w:rsidR="001F1356" w:rsidRPr="001A51D5" w:rsidP="001F1356">
      <w:pPr>
        <w:pStyle w:val="Answer"/>
      </w:pPr>
      <w:sdt>
        <w:sdtPr>
          <w:alias w:val="Witness"/>
          <w:id w:val="1077477210"/>
          <w:placeholder>
            <w:docPart w:val="342BF604827843EEBA59832A867A95AF"/>
          </w:placeholder>
          <w:richText/>
        </w:sdtPr>
        <w:sdtContent>
          <w:r w:rsidRPr="001A51D5">
            <w:rPr>
              <w:b/>
              <w:i/>
            </w:rPr>
            <w:t>Jessica Bowles:</w:t>
          </w:r>
        </w:sdtContent>
      </w:sdt>
      <w:r w:rsidRPr="001A51D5">
        <w:t xml:space="preserve"> I do not want to jump to tax solutions, because it is such a big topic, and also such a complex thing with all sorts of unintended consequences, so I am not going to go there.</w:t>
      </w:r>
    </w:p>
    <w:p w:rsidR="001F1356" w:rsidRPr="001A51D5" w:rsidP="001F1356">
      <w:pPr>
        <w:pStyle w:val="Question"/>
        <w:numPr>
          <w:ilvl w:val="0"/>
          <w:numId w:val="0"/>
        </w:numPr>
        <w:ind w:left="794"/>
      </w:pPr>
      <w:r w:rsidRPr="001A51D5">
        <w:t>I would want to say one thing, which is that there are real opportunities for more housing in places where we have built the connections. It is a theme that I have used quite a bit through my evidence today, which is that you need to see whole systems. If you are thinking about small towns around Greater Manchester, such as Bury, Stretford and the like, we are thinking about how you reimagine those town centres, but part of reimagining those is how you use the land in those to have more housing and to create denser places for people to live in.</w:t>
      </w:r>
    </w:p>
    <w:p w:rsidR="001F1356" w:rsidRPr="001A51D5" w:rsidP="001F1356">
      <w:pPr>
        <w:pStyle w:val="Question"/>
        <w:numPr>
          <w:ilvl w:val="0"/>
          <w:numId w:val="0"/>
        </w:numPr>
        <w:ind w:left="794"/>
      </w:pPr>
      <w:r w:rsidRPr="001A51D5">
        <w:t xml:space="preserve">In doing that, you can also start thinking about different models of ownership and of institutional ownership, and the opportunity for different rental models that move into ownership, if that is the right thing to do. We can be quite creative around housing in those places where we have good transport connections, but we are underusing them </w:t>
      </w:r>
      <w:r w:rsidRPr="001A51D5">
        <w:t>at the moment</w:t>
      </w:r>
      <w:r w:rsidRPr="001A51D5">
        <w:t>, so there is more that can be done creatively.</w:t>
      </w:r>
    </w:p>
    <w:p w:rsidR="001F1356" w:rsidRPr="007438E8" w:rsidP="002C5E94">
      <w:pPr>
        <w:pStyle w:val="Question"/>
        <w:numPr>
          <w:ilvl w:val="0"/>
          <w:numId w:val="0"/>
        </w:numPr>
        <w:ind w:left="794"/>
      </w:pPr>
      <w:sdt>
        <w:sdtPr>
          <w:alias w:val="Member"/>
          <w:tag w:val="&lt;Member mnisId='4107' dodsId='40489'&gt;"/>
          <w:id w:val="818694678"/>
          <w:placeholder>
            <w:docPart w:val="342BF604827843EEBA59832A867A95AF"/>
          </w:placeholder>
          <w:richText/>
        </w:sdtPr>
        <w:sdtContent>
          <w:r w:rsidRPr="001A51D5">
            <w:rPr>
              <w:b/>
            </w:rPr>
            <w:t>Chair:</w:t>
          </w:r>
        </w:sdtContent>
      </w:sdt>
      <w:r w:rsidRPr="001A51D5">
        <w:t xml:space="preserve"> That is a great note to finish on, and</w:t>
      </w:r>
      <w:r w:rsidRPr="001A51D5" w:rsidR="002C5E94">
        <w:t xml:space="preserve"> it has been</w:t>
      </w:r>
      <w:r w:rsidRPr="001A51D5">
        <w:t xml:space="preserve"> a really interesting panel this morning. Andrew, I would just flag Detroit as a place that grew outward in an unregulated way, or, perhaps on the dirigiste side of things, the banlieues around Paris, neither of which seem to me to be ideal models. The work that you do at the Centre for Cities is important</w:t>
      </w:r>
      <w:r w:rsidRPr="001A51D5" w:rsidR="002C5E94">
        <w:t xml:space="preserve"> and</w:t>
      </w:r>
      <w:r w:rsidRPr="001A51D5">
        <w:t>, I am sure, is informed by some of the ways that we would not want to go in this country. This has been a really interesting session. You have been a fantastic panel in bringing us your expertise, and we really appreciate your time this morning.</w:t>
      </w:r>
      <w:r w:rsidRPr="007438E8">
        <w:t xml:space="preserve"> </w:t>
      </w:r>
      <w:bookmarkEnd w:id="0"/>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32109E91B24009B62E3A5F81512737"/>
      </w:placeholder>
      <w:richText/>
    </w:sdtPr>
    <w:sdtContent>
      <w:p w:rsidR="003736A1" w:rsidP="009277D8">
        <w:pPr>
          <w:pStyle w:val="Para"/>
          <w:rPr>
            <w:color w:val="808080"/>
          </w:rPr>
        </w:pPr>
        <w:r w:rsidRPr="00DF5B9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A11BE6491FE4B3D800CD8796CB9A73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F5B9A"/>
    <w:rPr>
      <w:color w:val="605E5C"/>
      <w:shd w:val="clear" w:color="auto" w:fill="E1DFDD"/>
    </w:rPr>
  </w:style>
  <w:style w:type="character" w:styleId="CommentReference">
    <w:name w:val="annotation reference"/>
    <w:basedOn w:val="DefaultParagraphFont"/>
    <w:uiPriority w:val="99"/>
    <w:semiHidden/>
    <w:unhideWhenUsed/>
    <w:rsid w:val="00C05729"/>
    <w:rPr>
      <w:sz w:val="16"/>
      <w:szCs w:val="16"/>
    </w:rPr>
  </w:style>
  <w:style w:type="paragraph" w:styleId="CommentText">
    <w:name w:val="annotation text"/>
    <w:basedOn w:val="Normal"/>
    <w:link w:val="CommentTextChar"/>
    <w:uiPriority w:val="99"/>
    <w:semiHidden/>
    <w:unhideWhenUsed/>
    <w:rsid w:val="00C05729"/>
    <w:rPr>
      <w:sz w:val="20"/>
      <w:szCs w:val="20"/>
    </w:rPr>
  </w:style>
  <w:style w:type="character" w:customStyle="1" w:styleId="CommentTextChar">
    <w:name w:val="Comment Text Char"/>
    <w:basedOn w:val="DefaultParagraphFont"/>
    <w:link w:val="CommentText"/>
    <w:uiPriority w:val="99"/>
    <w:semiHidden/>
    <w:rsid w:val="00C0572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05729"/>
    <w:rPr>
      <w:b/>
      <w:bCs/>
    </w:rPr>
  </w:style>
  <w:style w:type="character" w:customStyle="1" w:styleId="CommentSubjectChar">
    <w:name w:val="Comment Subject Char"/>
    <w:basedOn w:val="CommentTextChar"/>
    <w:link w:val="CommentSubject"/>
    <w:uiPriority w:val="99"/>
    <w:semiHidden/>
    <w:rsid w:val="00C0572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sharkey\Downloads\Select%20Committee%20Template%202018%20(21).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32109E91B24009B62E3A5F81512737"/>
        <w:category>
          <w:name w:val="General"/>
          <w:gallery w:val="placeholder"/>
        </w:category>
        <w:types>
          <w:type w:val="bbPlcHdr"/>
        </w:types>
        <w:behaviors>
          <w:behavior w:val="content"/>
        </w:behaviors>
        <w:guid w:val="{DF1013ED-8F57-4199-AE4D-8A37CC40B204}"/>
      </w:docPartPr>
      <w:docPartBody>
        <w:p w:rsidR="00896119" w:rsidP="0064737E">
          <w:pPr>
            <w:pStyle w:val="6632109E91B24009B62E3A5F81512737"/>
          </w:pPr>
          <w:r w:rsidRPr="000753FC">
            <w:rPr>
              <w:rStyle w:val="PlaceholderText"/>
            </w:rPr>
            <w:t>Click here to enter text.</w:t>
          </w:r>
        </w:p>
      </w:docPartBody>
    </w:docPart>
    <w:docPart>
      <w:docPartPr>
        <w:name w:val="CBB4E69C8F384973863DA3C19012A7EE"/>
        <w:category>
          <w:name w:val="General"/>
          <w:gallery w:val="placeholder"/>
        </w:category>
        <w:types>
          <w:type w:val="bbPlcHdr"/>
        </w:types>
        <w:behaviors>
          <w:behavior w:val="content"/>
        </w:behaviors>
        <w:guid w:val="{E6A1DB49-65FB-44E3-BEC2-A251A7108F6D}"/>
      </w:docPartPr>
      <w:docPartBody>
        <w:p w:rsidR="00896119" w:rsidP="0064737E">
          <w:pPr>
            <w:pStyle w:val="CBB4E69C8F384973863DA3C19012A7EE"/>
          </w:pPr>
          <w:r w:rsidRPr="002B3926">
            <w:rPr>
              <w:rStyle w:val="PlaceholderText"/>
            </w:rPr>
            <w:t>Click here to enter text.</w:t>
          </w:r>
        </w:p>
      </w:docPartBody>
    </w:docPart>
    <w:docPart>
      <w:docPartPr>
        <w:name w:val="BA11BE6491FE4B3D800CD8796CB9A737"/>
        <w:category>
          <w:name w:val="General"/>
          <w:gallery w:val="placeholder"/>
        </w:category>
        <w:types>
          <w:type w:val="bbPlcHdr"/>
        </w:types>
        <w:behaviors>
          <w:behavior w:val="content"/>
        </w:behaviors>
        <w:guid w:val="{B1D1A6EF-5E8C-4A6B-A6EA-F703322BE30F}"/>
      </w:docPartPr>
      <w:docPartBody>
        <w:p w:rsidR="00896119" w:rsidP="0064737E">
          <w:pPr>
            <w:pStyle w:val="BA11BE6491FE4B3D800CD8796CB9A73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D9CB0D-82FC-421B-A235-8A771F57A4DA}"/>
      </w:docPartPr>
      <w:docPartBody>
        <w:p w:rsidR="00896119">
          <w:r w:rsidRPr="0035626F">
            <w:rPr>
              <w:rStyle w:val="PlaceholderText"/>
            </w:rPr>
            <w:t>Click or tap here to enter text.</w:t>
          </w:r>
        </w:p>
      </w:docPartBody>
    </w:docPart>
    <w:docPart>
      <w:docPartPr>
        <w:name w:val="193970FE736F4118A42AD1D6C20AF826"/>
        <w:category>
          <w:name w:val="General"/>
          <w:gallery w:val="placeholder"/>
        </w:category>
        <w:types>
          <w:type w:val="bbPlcHdr"/>
        </w:types>
        <w:behaviors>
          <w:behavior w:val="content"/>
        </w:behaviors>
        <w:guid w:val="{42F2A14B-B85A-4B09-8343-B79C88D4DAE5}"/>
      </w:docPartPr>
      <w:docPartBody>
        <w:p w:rsidR="00122B9B" w:rsidP="007A271E">
          <w:pPr>
            <w:pStyle w:val="193970FE736F4118A42AD1D6C20AF826"/>
          </w:pPr>
          <w:r w:rsidRPr="0035626F">
            <w:rPr>
              <w:rStyle w:val="PlaceholderText"/>
            </w:rPr>
            <w:t>Click or tap here to enter text.</w:t>
          </w:r>
        </w:p>
      </w:docPartBody>
    </w:docPart>
    <w:docPart>
      <w:docPartPr>
        <w:name w:val="50E5906F51B041F895FEEAE5F56D9918"/>
        <w:category>
          <w:name w:val="General"/>
          <w:gallery w:val="placeholder"/>
        </w:category>
        <w:types>
          <w:type w:val="bbPlcHdr"/>
        </w:types>
        <w:behaviors>
          <w:behavior w:val="content"/>
        </w:behaviors>
        <w:guid w:val="{874BC62D-BA13-43D9-AE6B-3222DE1910D1}"/>
      </w:docPartPr>
      <w:docPartBody>
        <w:p w:rsidR="00122B9B" w:rsidP="007A271E">
          <w:pPr>
            <w:pStyle w:val="50E5906F51B041F895FEEAE5F56D9918"/>
          </w:pPr>
          <w:r w:rsidRPr="0035626F">
            <w:rPr>
              <w:rStyle w:val="PlaceholderText"/>
            </w:rPr>
            <w:t>Click or tap here to enter text.</w:t>
          </w:r>
        </w:p>
      </w:docPartBody>
    </w:docPart>
    <w:docPart>
      <w:docPartPr>
        <w:name w:val="BB0F2FB54FC04368BE81FE9B9083EA62"/>
        <w:category>
          <w:name w:val="General"/>
          <w:gallery w:val="placeholder"/>
        </w:category>
        <w:types>
          <w:type w:val="bbPlcHdr"/>
        </w:types>
        <w:behaviors>
          <w:behavior w:val="content"/>
        </w:behaviors>
        <w:guid w:val="{D88CB23C-83F5-4A7A-B1E6-008E64B47A59}"/>
      </w:docPartPr>
      <w:docPartBody>
        <w:p w:rsidR="00122B9B" w:rsidP="007A271E">
          <w:pPr>
            <w:pStyle w:val="BB0F2FB54FC04368BE81FE9B9083EA62"/>
          </w:pPr>
          <w:r w:rsidRPr="0035626F">
            <w:rPr>
              <w:rStyle w:val="PlaceholderText"/>
            </w:rPr>
            <w:t>Click or tap here to enter text.</w:t>
          </w:r>
        </w:p>
      </w:docPartBody>
    </w:docPart>
    <w:docPart>
      <w:docPartPr>
        <w:name w:val="6E19DDEB526A490BB32BD2D52A94C711"/>
        <w:category>
          <w:name w:val="General"/>
          <w:gallery w:val="placeholder"/>
        </w:category>
        <w:types>
          <w:type w:val="bbPlcHdr"/>
        </w:types>
        <w:behaviors>
          <w:behavior w:val="content"/>
        </w:behaviors>
        <w:guid w:val="{9E177FB2-3569-4235-AAFB-56DD95C865B3}"/>
      </w:docPartPr>
      <w:docPartBody>
        <w:p w:rsidR="00122B9B" w:rsidP="007A271E">
          <w:pPr>
            <w:pStyle w:val="6E19DDEB526A490BB32BD2D52A94C711"/>
          </w:pPr>
          <w:r w:rsidRPr="00D94C60">
            <w:rPr>
              <w:rStyle w:val="PlaceholderText"/>
            </w:rPr>
            <w:t>Click or tap here to enter text.</w:t>
          </w:r>
        </w:p>
      </w:docPartBody>
    </w:docPart>
    <w:docPart>
      <w:docPartPr>
        <w:name w:val="2B796809189E4E21A424FB15CCB1EEAC"/>
        <w:category>
          <w:name w:val="General"/>
          <w:gallery w:val="placeholder"/>
        </w:category>
        <w:types>
          <w:type w:val="bbPlcHdr"/>
        </w:types>
        <w:behaviors>
          <w:behavior w:val="content"/>
        </w:behaviors>
        <w:guid w:val="{EE85CEBC-B008-4E79-9C6D-52E18D1C2CAB}"/>
      </w:docPartPr>
      <w:docPartBody>
        <w:p w:rsidR="00122B9B" w:rsidP="007A271E">
          <w:pPr>
            <w:pStyle w:val="2B796809189E4E21A424FB15CCB1EEAC"/>
          </w:pPr>
          <w:r w:rsidRPr="0035626F">
            <w:rPr>
              <w:rStyle w:val="PlaceholderText"/>
            </w:rPr>
            <w:t>Click or tap here to enter text.</w:t>
          </w:r>
        </w:p>
      </w:docPartBody>
    </w:docPart>
    <w:docPart>
      <w:docPartPr>
        <w:name w:val="434A8DA6FEFA4999B6D9222798D871BE"/>
        <w:category>
          <w:name w:val="General"/>
          <w:gallery w:val="placeholder"/>
        </w:category>
        <w:types>
          <w:type w:val="bbPlcHdr"/>
        </w:types>
        <w:behaviors>
          <w:behavior w:val="content"/>
        </w:behaviors>
        <w:guid w:val="{A15C87F7-F0EC-43EE-B9E7-C45B1FFDE1BD}"/>
      </w:docPartPr>
      <w:docPartBody>
        <w:p w:rsidR="00122B9B" w:rsidP="007A271E">
          <w:pPr>
            <w:pStyle w:val="434A8DA6FEFA4999B6D9222798D871BE"/>
          </w:pPr>
          <w:r w:rsidRPr="0035626F">
            <w:rPr>
              <w:rStyle w:val="PlaceholderText"/>
            </w:rPr>
            <w:t>Click or tap here to enter text.</w:t>
          </w:r>
        </w:p>
      </w:docPartBody>
    </w:docPart>
    <w:docPart>
      <w:docPartPr>
        <w:name w:val="52C2F3865FD442059A0139127E06C81C"/>
        <w:category>
          <w:name w:val="General"/>
          <w:gallery w:val="placeholder"/>
        </w:category>
        <w:types>
          <w:type w:val="bbPlcHdr"/>
        </w:types>
        <w:behaviors>
          <w:behavior w:val="content"/>
        </w:behaviors>
        <w:guid w:val="{60F5E9C0-2E9D-4C2A-8DF2-CA86A8B3745F}"/>
      </w:docPartPr>
      <w:docPartBody>
        <w:p w:rsidR="00122B9B" w:rsidP="007A271E">
          <w:pPr>
            <w:pStyle w:val="52C2F3865FD442059A0139127E06C81C"/>
          </w:pPr>
          <w:r w:rsidRPr="0035626F">
            <w:rPr>
              <w:rStyle w:val="PlaceholderText"/>
            </w:rPr>
            <w:t>Click or tap here to enter text.</w:t>
          </w:r>
        </w:p>
      </w:docPartBody>
    </w:docPart>
    <w:docPart>
      <w:docPartPr>
        <w:name w:val="26582C77ED1142A48B24E2B2DAA8E353"/>
        <w:category>
          <w:name w:val="General"/>
          <w:gallery w:val="placeholder"/>
        </w:category>
        <w:types>
          <w:type w:val="bbPlcHdr"/>
        </w:types>
        <w:behaviors>
          <w:behavior w:val="content"/>
        </w:behaviors>
        <w:guid w:val="{5EC20419-E46A-451B-924D-A24641FF4388}"/>
      </w:docPartPr>
      <w:docPartBody>
        <w:p w:rsidR="00122B9B" w:rsidP="007A271E">
          <w:pPr>
            <w:pStyle w:val="26582C77ED1142A48B24E2B2DAA8E353"/>
          </w:pPr>
          <w:r w:rsidRPr="0035626F">
            <w:rPr>
              <w:rStyle w:val="PlaceholderText"/>
            </w:rPr>
            <w:t>Click or tap here to enter text.</w:t>
          </w:r>
        </w:p>
      </w:docPartBody>
    </w:docPart>
    <w:docPart>
      <w:docPartPr>
        <w:name w:val="0FB574217D0940FC9C8898BDCED784AD"/>
        <w:category>
          <w:name w:val="General"/>
          <w:gallery w:val="placeholder"/>
        </w:category>
        <w:types>
          <w:type w:val="bbPlcHdr"/>
        </w:types>
        <w:behaviors>
          <w:behavior w:val="content"/>
        </w:behaviors>
        <w:guid w:val="{B5592102-5D09-479A-B1B0-2E6331D2EE51}"/>
      </w:docPartPr>
      <w:docPartBody>
        <w:p w:rsidR="00122B9B" w:rsidP="007A271E">
          <w:pPr>
            <w:pStyle w:val="0FB574217D0940FC9C8898BDCED784AD"/>
          </w:pPr>
          <w:r w:rsidRPr="00D94C60">
            <w:rPr>
              <w:rStyle w:val="PlaceholderText"/>
            </w:rPr>
            <w:t>Click or tap here to enter text.</w:t>
          </w:r>
        </w:p>
      </w:docPartBody>
    </w:docPart>
    <w:docPart>
      <w:docPartPr>
        <w:name w:val="D262BA75DE7744AABCF5F520A7860A02"/>
        <w:category>
          <w:name w:val="General"/>
          <w:gallery w:val="placeholder"/>
        </w:category>
        <w:types>
          <w:type w:val="bbPlcHdr"/>
        </w:types>
        <w:behaviors>
          <w:behavior w:val="content"/>
        </w:behaviors>
        <w:guid w:val="{C56C20E3-E07E-4998-B6D7-55E71BA4503E}"/>
      </w:docPartPr>
      <w:docPartBody>
        <w:p w:rsidR="00122B9B" w:rsidP="007A271E">
          <w:pPr>
            <w:pStyle w:val="D262BA75DE7744AABCF5F520A7860A02"/>
          </w:pPr>
          <w:r w:rsidRPr="0035626F">
            <w:rPr>
              <w:rStyle w:val="PlaceholderText"/>
            </w:rPr>
            <w:t>Click or tap here to enter text.</w:t>
          </w:r>
        </w:p>
      </w:docPartBody>
    </w:docPart>
    <w:docPart>
      <w:docPartPr>
        <w:name w:val="DD3CD9554F1D4D91B1D5F2D00FF5CFCD"/>
        <w:category>
          <w:name w:val="General"/>
          <w:gallery w:val="placeholder"/>
        </w:category>
        <w:types>
          <w:type w:val="bbPlcHdr"/>
        </w:types>
        <w:behaviors>
          <w:behavior w:val="content"/>
        </w:behaviors>
        <w:guid w:val="{E1CD2DB5-6D46-46F8-890D-D5A982DAE497}"/>
      </w:docPartPr>
      <w:docPartBody>
        <w:p w:rsidR="00122B9B" w:rsidP="007A271E">
          <w:pPr>
            <w:pStyle w:val="DD3CD9554F1D4D91B1D5F2D00FF5CFCD"/>
          </w:pPr>
          <w:r w:rsidRPr="00D94C60">
            <w:rPr>
              <w:rStyle w:val="PlaceholderText"/>
            </w:rPr>
            <w:t>Click or tap here to enter text.</w:t>
          </w:r>
        </w:p>
      </w:docPartBody>
    </w:docPart>
    <w:docPart>
      <w:docPartPr>
        <w:name w:val="AA0D051305874AD5B50588B082715AFF"/>
        <w:category>
          <w:name w:val="General"/>
          <w:gallery w:val="placeholder"/>
        </w:category>
        <w:types>
          <w:type w:val="bbPlcHdr"/>
        </w:types>
        <w:behaviors>
          <w:behavior w:val="content"/>
        </w:behaviors>
        <w:guid w:val="{69E0306B-C8AE-4084-AD41-970E86B327F2}"/>
      </w:docPartPr>
      <w:docPartBody>
        <w:p w:rsidR="00122B9B" w:rsidP="007A271E">
          <w:pPr>
            <w:pStyle w:val="AA0D051305874AD5B50588B082715AFF"/>
          </w:pPr>
          <w:r w:rsidRPr="0035626F">
            <w:rPr>
              <w:rStyle w:val="PlaceholderText"/>
            </w:rPr>
            <w:t>Click or tap here to enter text.</w:t>
          </w:r>
        </w:p>
      </w:docPartBody>
    </w:docPart>
    <w:docPart>
      <w:docPartPr>
        <w:name w:val="849D38E3C73E4089A4832D9BD909E989"/>
        <w:category>
          <w:name w:val="General"/>
          <w:gallery w:val="placeholder"/>
        </w:category>
        <w:types>
          <w:type w:val="bbPlcHdr"/>
        </w:types>
        <w:behaviors>
          <w:behavior w:val="content"/>
        </w:behaviors>
        <w:guid w:val="{466DD3B6-9523-4036-A11A-89A27AB7E066}"/>
      </w:docPartPr>
      <w:docPartBody>
        <w:p w:rsidR="00122B9B" w:rsidP="007A271E">
          <w:pPr>
            <w:pStyle w:val="849D38E3C73E4089A4832D9BD909E989"/>
          </w:pPr>
          <w:r w:rsidRPr="00D94C60">
            <w:rPr>
              <w:rStyle w:val="PlaceholderText"/>
            </w:rPr>
            <w:t>Click or tap here to enter text.</w:t>
          </w:r>
        </w:p>
      </w:docPartBody>
    </w:docPart>
    <w:docPart>
      <w:docPartPr>
        <w:name w:val="CBBAA369013A41288D640CD17B20D7BA"/>
        <w:category>
          <w:name w:val="General"/>
          <w:gallery w:val="placeholder"/>
        </w:category>
        <w:types>
          <w:type w:val="bbPlcHdr"/>
        </w:types>
        <w:behaviors>
          <w:behavior w:val="content"/>
        </w:behaviors>
        <w:guid w:val="{5D3B9A63-A7C9-45A6-8822-CBA2F6CA2394}"/>
      </w:docPartPr>
      <w:docPartBody>
        <w:p w:rsidR="00122B9B" w:rsidP="007A271E">
          <w:pPr>
            <w:pStyle w:val="CBBAA369013A41288D640CD17B20D7BA"/>
          </w:pPr>
          <w:r w:rsidRPr="0035626F">
            <w:rPr>
              <w:rStyle w:val="PlaceholderText"/>
            </w:rPr>
            <w:t>Click or tap here to enter text.</w:t>
          </w:r>
        </w:p>
      </w:docPartBody>
    </w:docPart>
    <w:docPart>
      <w:docPartPr>
        <w:name w:val="27BBC5CED8D84DF6B369BD7FC55A7535"/>
        <w:category>
          <w:name w:val="General"/>
          <w:gallery w:val="placeholder"/>
        </w:category>
        <w:types>
          <w:type w:val="bbPlcHdr"/>
        </w:types>
        <w:behaviors>
          <w:behavior w:val="content"/>
        </w:behaviors>
        <w:guid w:val="{83B6DA5D-8FB2-4335-9BE4-B007058E2E04}"/>
      </w:docPartPr>
      <w:docPartBody>
        <w:p w:rsidR="00091943" w:rsidP="00122B9B">
          <w:pPr>
            <w:pStyle w:val="27BBC5CED8D84DF6B369BD7FC55A7535"/>
          </w:pPr>
          <w:r w:rsidRPr="00D94C60">
            <w:rPr>
              <w:rStyle w:val="PlaceholderText"/>
            </w:rPr>
            <w:t>Click or tap here to enter text.</w:t>
          </w:r>
        </w:p>
      </w:docPartBody>
    </w:docPart>
    <w:docPart>
      <w:docPartPr>
        <w:name w:val="F2DE9BA54307449CABE059B296E95189"/>
        <w:category>
          <w:name w:val="General"/>
          <w:gallery w:val="placeholder"/>
        </w:category>
        <w:types>
          <w:type w:val="bbPlcHdr"/>
        </w:types>
        <w:behaviors>
          <w:behavior w:val="content"/>
        </w:behaviors>
        <w:guid w:val="{A0296F7B-6F01-43DC-B5C2-E68D2D0E1E56}"/>
      </w:docPartPr>
      <w:docPartBody>
        <w:p w:rsidR="00091943" w:rsidP="00122B9B">
          <w:pPr>
            <w:pStyle w:val="F2DE9BA54307449CABE059B296E95189"/>
          </w:pPr>
          <w:r w:rsidRPr="0035626F">
            <w:rPr>
              <w:rStyle w:val="PlaceholderText"/>
            </w:rPr>
            <w:t>Click or tap here to enter text.</w:t>
          </w:r>
        </w:p>
      </w:docPartBody>
    </w:docPart>
    <w:docPart>
      <w:docPartPr>
        <w:name w:val="A778B93860C2428F97F121F09C78AD1B"/>
        <w:category>
          <w:name w:val="General"/>
          <w:gallery w:val="placeholder"/>
        </w:category>
        <w:types>
          <w:type w:val="bbPlcHdr"/>
        </w:types>
        <w:behaviors>
          <w:behavior w:val="content"/>
        </w:behaviors>
        <w:guid w:val="{193A1D1D-433A-4BEC-8DF9-13691E5C1424}"/>
      </w:docPartPr>
      <w:docPartBody>
        <w:p w:rsidR="00091943" w:rsidP="00122B9B">
          <w:pPr>
            <w:pStyle w:val="A778B93860C2428F97F121F09C78AD1B"/>
          </w:pPr>
          <w:r w:rsidRPr="0035626F">
            <w:rPr>
              <w:rStyle w:val="PlaceholderText"/>
            </w:rPr>
            <w:t>Click or tap here to enter text.</w:t>
          </w:r>
        </w:p>
      </w:docPartBody>
    </w:docPart>
    <w:docPart>
      <w:docPartPr>
        <w:name w:val="3E942D97C7904223839C990ED63467B3"/>
        <w:category>
          <w:name w:val="General"/>
          <w:gallery w:val="placeholder"/>
        </w:category>
        <w:types>
          <w:type w:val="bbPlcHdr"/>
        </w:types>
        <w:behaviors>
          <w:behavior w:val="content"/>
        </w:behaviors>
        <w:guid w:val="{2B95E783-15A3-4807-94C6-BACF254916E4}"/>
      </w:docPartPr>
      <w:docPartBody>
        <w:p w:rsidR="00091943" w:rsidP="00122B9B">
          <w:pPr>
            <w:pStyle w:val="3E942D97C7904223839C990ED63467B3"/>
          </w:pPr>
          <w:r w:rsidRPr="0035626F">
            <w:rPr>
              <w:rStyle w:val="PlaceholderText"/>
            </w:rPr>
            <w:t>Click or tap here to enter text.</w:t>
          </w:r>
        </w:p>
      </w:docPartBody>
    </w:docPart>
    <w:docPart>
      <w:docPartPr>
        <w:name w:val="F21AAAB163C74313883CACCA78EA4FD4"/>
        <w:category>
          <w:name w:val="General"/>
          <w:gallery w:val="placeholder"/>
        </w:category>
        <w:types>
          <w:type w:val="bbPlcHdr"/>
        </w:types>
        <w:behaviors>
          <w:behavior w:val="content"/>
        </w:behaviors>
        <w:guid w:val="{59DEBCBF-7F0F-48B6-BBB7-E65467F3499A}"/>
      </w:docPartPr>
      <w:docPartBody>
        <w:p w:rsidR="00091943" w:rsidP="00122B9B">
          <w:pPr>
            <w:pStyle w:val="F21AAAB163C74313883CACCA78EA4FD4"/>
          </w:pPr>
          <w:r w:rsidRPr="0035626F">
            <w:rPr>
              <w:rStyle w:val="PlaceholderText"/>
            </w:rPr>
            <w:t>Click or tap here to enter text.</w:t>
          </w:r>
        </w:p>
      </w:docPartBody>
    </w:docPart>
    <w:docPart>
      <w:docPartPr>
        <w:name w:val="10705BC1AA244F1D9B1C60BC1B67B0F1"/>
        <w:category>
          <w:name w:val="General"/>
          <w:gallery w:val="placeholder"/>
        </w:category>
        <w:types>
          <w:type w:val="bbPlcHdr"/>
        </w:types>
        <w:behaviors>
          <w:behavior w:val="content"/>
        </w:behaviors>
        <w:guid w:val="{631032BF-CE6E-4CEA-8B71-7410E439BD70}"/>
      </w:docPartPr>
      <w:docPartBody>
        <w:p w:rsidR="00091943" w:rsidP="00122B9B">
          <w:pPr>
            <w:pStyle w:val="10705BC1AA244F1D9B1C60BC1B67B0F1"/>
          </w:pPr>
          <w:r w:rsidRPr="0035626F">
            <w:rPr>
              <w:rStyle w:val="PlaceholderText"/>
            </w:rPr>
            <w:t>Click or tap here to enter text.</w:t>
          </w:r>
        </w:p>
      </w:docPartBody>
    </w:docPart>
    <w:docPart>
      <w:docPartPr>
        <w:name w:val="D440A9F0FCAB45079F113360AC8F496F"/>
        <w:category>
          <w:name w:val="General"/>
          <w:gallery w:val="placeholder"/>
        </w:category>
        <w:types>
          <w:type w:val="bbPlcHdr"/>
        </w:types>
        <w:behaviors>
          <w:behavior w:val="content"/>
        </w:behaviors>
        <w:guid w:val="{88F95323-C7BF-45BD-9F12-4FDA7C2ABD96}"/>
      </w:docPartPr>
      <w:docPartBody>
        <w:p w:rsidR="00091943" w:rsidP="00122B9B">
          <w:pPr>
            <w:pStyle w:val="D440A9F0FCAB45079F113360AC8F496F"/>
          </w:pPr>
          <w:r w:rsidRPr="0035626F">
            <w:rPr>
              <w:rStyle w:val="PlaceholderText"/>
            </w:rPr>
            <w:t>Click or tap here to enter text.</w:t>
          </w:r>
        </w:p>
      </w:docPartBody>
    </w:docPart>
    <w:docPart>
      <w:docPartPr>
        <w:name w:val="37B873CCFEFD4A60B0C16BA5A8A52BAA"/>
        <w:category>
          <w:name w:val="General"/>
          <w:gallery w:val="placeholder"/>
        </w:category>
        <w:types>
          <w:type w:val="bbPlcHdr"/>
        </w:types>
        <w:behaviors>
          <w:behavior w:val="content"/>
        </w:behaviors>
        <w:guid w:val="{D7C436BF-191D-434C-806A-F3FD5D8F9E36}"/>
      </w:docPartPr>
      <w:docPartBody>
        <w:p w:rsidR="00091943" w:rsidP="00122B9B">
          <w:pPr>
            <w:pStyle w:val="37B873CCFEFD4A60B0C16BA5A8A52BAA"/>
          </w:pPr>
          <w:r w:rsidRPr="0035626F">
            <w:rPr>
              <w:rStyle w:val="PlaceholderText"/>
            </w:rPr>
            <w:t>Click or tap here to enter text.</w:t>
          </w:r>
        </w:p>
      </w:docPartBody>
    </w:docPart>
    <w:docPart>
      <w:docPartPr>
        <w:name w:val="2A0AB26EDA294CE686C1C854B6B44B6C"/>
        <w:category>
          <w:name w:val="General"/>
          <w:gallery w:val="placeholder"/>
        </w:category>
        <w:types>
          <w:type w:val="bbPlcHdr"/>
        </w:types>
        <w:behaviors>
          <w:behavior w:val="content"/>
        </w:behaviors>
        <w:guid w:val="{43E1BD2A-CDC7-49BB-A472-35B77CCD77B5}"/>
      </w:docPartPr>
      <w:docPartBody>
        <w:p w:rsidR="00091943" w:rsidP="00122B9B">
          <w:pPr>
            <w:pStyle w:val="2A0AB26EDA294CE686C1C854B6B44B6C"/>
          </w:pPr>
          <w:r w:rsidRPr="0035626F">
            <w:rPr>
              <w:rStyle w:val="PlaceholderText"/>
            </w:rPr>
            <w:t>Click or tap here to enter text.</w:t>
          </w:r>
        </w:p>
      </w:docPartBody>
    </w:docPart>
    <w:docPart>
      <w:docPartPr>
        <w:name w:val="D1AB0913B4954B1F88E1FC75549F2AED"/>
        <w:category>
          <w:name w:val="General"/>
          <w:gallery w:val="placeholder"/>
        </w:category>
        <w:types>
          <w:type w:val="bbPlcHdr"/>
        </w:types>
        <w:behaviors>
          <w:behavior w:val="content"/>
        </w:behaviors>
        <w:guid w:val="{B4D051B4-854C-4D91-9A19-A75D2CCDFFC4}"/>
      </w:docPartPr>
      <w:docPartBody>
        <w:p w:rsidR="00091943" w:rsidP="00122B9B">
          <w:pPr>
            <w:pStyle w:val="D1AB0913B4954B1F88E1FC75549F2AED"/>
          </w:pPr>
          <w:r w:rsidRPr="0035626F">
            <w:rPr>
              <w:rStyle w:val="PlaceholderText"/>
            </w:rPr>
            <w:t>Click or tap here to enter text.</w:t>
          </w:r>
        </w:p>
      </w:docPartBody>
    </w:docPart>
    <w:docPart>
      <w:docPartPr>
        <w:name w:val="260994EB89BC4766B226A1D76C17B7DE"/>
        <w:category>
          <w:name w:val="General"/>
          <w:gallery w:val="placeholder"/>
        </w:category>
        <w:types>
          <w:type w:val="bbPlcHdr"/>
        </w:types>
        <w:behaviors>
          <w:behavior w:val="content"/>
        </w:behaviors>
        <w:guid w:val="{97EA5B77-18F0-4CDA-91A0-D9D8D3013BA0}"/>
      </w:docPartPr>
      <w:docPartBody>
        <w:p w:rsidR="00091943" w:rsidP="00122B9B">
          <w:pPr>
            <w:pStyle w:val="260994EB89BC4766B226A1D76C17B7DE"/>
          </w:pPr>
          <w:r w:rsidRPr="0035626F">
            <w:rPr>
              <w:rStyle w:val="PlaceholderText"/>
            </w:rPr>
            <w:t>Click or tap here to enter text.</w:t>
          </w:r>
        </w:p>
      </w:docPartBody>
    </w:docPart>
    <w:docPart>
      <w:docPartPr>
        <w:name w:val="09818260AD7A4F4DBE6995653EB1F011"/>
        <w:category>
          <w:name w:val="General"/>
          <w:gallery w:val="placeholder"/>
        </w:category>
        <w:types>
          <w:type w:val="bbPlcHdr"/>
        </w:types>
        <w:behaviors>
          <w:behavior w:val="content"/>
        </w:behaviors>
        <w:guid w:val="{E574A3FF-CBBE-442A-8D5F-A8AACAA47D09}"/>
      </w:docPartPr>
      <w:docPartBody>
        <w:p w:rsidR="00091943" w:rsidP="00122B9B">
          <w:pPr>
            <w:pStyle w:val="09818260AD7A4F4DBE6995653EB1F011"/>
          </w:pPr>
          <w:r w:rsidRPr="0035626F">
            <w:rPr>
              <w:rStyle w:val="PlaceholderText"/>
            </w:rPr>
            <w:t>Click or tap here to enter text.</w:t>
          </w:r>
        </w:p>
      </w:docPartBody>
    </w:docPart>
    <w:docPart>
      <w:docPartPr>
        <w:name w:val="08A3B137E3494D1EB9EE9EDA345F78AB"/>
        <w:category>
          <w:name w:val="General"/>
          <w:gallery w:val="placeholder"/>
        </w:category>
        <w:types>
          <w:type w:val="bbPlcHdr"/>
        </w:types>
        <w:behaviors>
          <w:behavior w:val="content"/>
        </w:behaviors>
        <w:guid w:val="{B34FDB24-AA60-4AE4-8E6A-B9C1DF31AC57}"/>
      </w:docPartPr>
      <w:docPartBody>
        <w:p w:rsidR="00091943" w:rsidP="00122B9B">
          <w:pPr>
            <w:pStyle w:val="08A3B137E3494D1EB9EE9EDA345F78AB"/>
          </w:pPr>
          <w:r w:rsidRPr="0035626F">
            <w:rPr>
              <w:rStyle w:val="PlaceholderText"/>
            </w:rPr>
            <w:t>Click or tap here to enter text.</w:t>
          </w:r>
        </w:p>
      </w:docPartBody>
    </w:docPart>
    <w:docPart>
      <w:docPartPr>
        <w:name w:val="C8B397D9F7BA4CA89E97727D4C4463CE"/>
        <w:category>
          <w:name w:val="General"/>
          <w:gallery w:val="placeholder"/>
        </w:category>
        <w:types>
          <w:type w:val="bbPlcHdr"/>
        </w:types>
        <w:behaviors>
          <w:behavior w:val="content"/>
        </w:behaviors>
        <w:guid w:val="{70208FDC-FC0B-40C1-AD9C-F2D9924509BF}"/>
      </w:docPartPr>
      <w:docPartBody>
        <w:p w:rsidR="00091943" w:rsidP="00122B9B">
          <w:pPr>
            <w:pStyle w:val="C8B397D9F7BA4CA89E97727D4C4463CE"/>
          </w:pPr>
          <w:r w:rsidRPr="0035626F">
            <w:rPr>
              <w:rStyle w:val="PlaceholderText"/>
            </w:rPr>
            <w:t>Click or tap here to enter text.</w:t>
          </w:r>
        </w:p>
      </w:docPartBody>
    </w:docPart>
    <w:docPart>
      <w:docPartPr>
        <w:name w:val="C93F5065879D4248BF70900F2F34CF19"/>
        <w:category>
          <w:name w:val="General"/>
          <w:gallery w:val="placeholder"/>
        </w:category>
        <w:types>
          <w:type w:val="bbPlcHdr"/>
        </w:types>
        <w:behaviors>
          <w:behavior w:val="content"/>
        </w:behaviors>
        <w:guid w:val="{3F4F43BA-BDE8-499C-A0A2-DFFF46911882}"/>
      </w:docPartPr>
      <w:docPartBody>
        <w:p w:rsidR="00091943" w:rsidP="00122B9B">
          <w:pPr>
            <w:pStyle w:val="C93F5065879D4248BF70900F2F34CF19"/>
          </w:pPr>
          <w:r w:rsidRPr="00D94C60">
            <w:rPr>
              <w:rStyle w:val="PlaceholderText"/>
            </w:rPr>
            <w:t>Click or tap here to enter text.</w:t>
          </w:r>
        </w:p>
      </w:docPartBody>
    </w:docPart>
    <w:docPart>
      <w:docPartPr>
        <w:name w:val="67E5755974F6483189B6C12B3EEB8973"/>
        <w:category>
          <w:name w:val="General"/>
          <w:gallery w:val="placeholder"/>
        </w:category>
        <w:types>
          <w:type w:val="bbPlcHdr"/>
        </w:types>
        <w:behaviors>
          <w:behavior w:val="content"/>
        </w:behaviors>
        <w:guid w:val="{05287C2A-AAEE-47DB-B524-245B351D71AB}"/>
      </w:docPartPr>
      <w:docPartBody>
        <w:p w:rsidR="00091943" w:rsidP="00122B9B">
          <w:pPr>
            <w:pStyle w:val="67E5755974F6483189B6C12B3EEB8973"/>
          </w:pPr>
          <w:r w:rsidRPr="0035626F">
            <w:rPr>
              <w:rStyle w:val="PlaceholderText"/>
            </w:rPr>
            <w:t>Click or tap here to enter text.</w:t>
          </w:r>
        </w:p>
      </w:docPartBody>
    </w:docPart>
    <w:docPart>
      <w:docPartPr>
        <w:name w:val="25884CF500964D28BEC90B481BC54457"/>
        <w:category>
          <w:name w:val="General"/>
          <w:gallery w:val="placeholder"/>
        </w:category>
        <w:types>
          <w:type w:val="bbPlcHdr"/>
        </w:types>
        <w:behaviors>
          <w:behavior w:val="content"/>
        </w:behaviors>
        <w:guid w:val="{A88FCC7A-6E58-480C-A3DE-5C90F406DC93}"/>
      </w:docPartPr>
      <w:docPartBody>
        <w:p w:rsidR="00091943" w:rsidP="00122B9B">
          <w:pPr>
            <w:pStyle w:val="25884CF500964D28BEC90B481BC54457"/>
          </w:pPr>
          <w:r w:rsidRPr="0035626F">
            <w:rPr>
              <w:rStyle w:val="PlaceholderText"/>
            </w:rPr>
            <w:t>Click or tap here to enter text.</w:t>
          </w:r>
        </w:p>
      </w:docPartBody>
    </w:docPart>
    <w:docPart>
      <w:docPartPr>
        <w:name w:val="9ED78CF73C4C440FB2284B09095800BC"/>
        <w:category>
          <w:name w:val="General"/>
          <w:gallery w:val="placeholder"/>
        </w:category>
        <w:types>
          <w:type w:val="bbPlcHdr"/>
        </w:types>
        <w:behaviors>
          <w:behavior w:val="content"/>
        </w:behaviors>
        <w:guid w:val="{790F5E9E-EADF-4178-A62A-597C8BA125A9}"/>
      </w:docPartPr>
      <w:docPartBody>
        <w:p w:rsidR="00091943" w:rsidP="00122B9B">
          <w:pPr>
            <w:pStyle w:val="9ED78CF73C4C440FB2284B09095800BC"/>
          </w:pPr>
          <w:r>
            <w:rPr>
              <w:rStyle w:val="PlaceholderText"/>
            </w:rPr>
            <w:t>Click or tap here to enter text.</w:t>
          </w:r>
        </w:p>
      </w:docPartBody>
    </w:docPart>
    <w:docPart>
      <w:docPartPr>
        <w:name w:val="57A10B041DF94ECFBFCCA4F6EA812E9C"/>
        <w:category>
          <w:name w:val="General"/>
          <w:gallery w:val="placeholder"/>
        </w:category>
        <w:types>
          <w:type w:val="bbPlcHdr"/>
        </w:types>
        <w:behaviors>
          <w:behavior w:val="content"/>
        </w:behaviors>
        <w:guid w:val="{9E03496E-649F-4B4E-B002-90055ECC92D1}"/>
      </w:docPartPr>
      <w:docPartBody>
        <w:p w:rsidR="00091943" w:rsidP="00122B9B">
          <w:pPr>
            <w:pStyle w:val="57A10B041DF94ECFBFCCA4F6EA812E9C"/>
          </w:pPr>
          <w:r w:rsidRPr="0035626F">
            <w:rPr>
              <w:rStyle w:val="PlaceholderText"/>
            </w:rPr>
            <w:t>Click or tap here to enter text.</w:t>
          </w:r>
        </w:p>
      </w:docPartBody>
    </w:docPart>
    <w:docPart>
      <w:docPartPr>
        <w:name w:val="A425F1D468E04C32B7B5D5562CF2D49D"/>
        <w:category>
          <w:name w:val="General"/>
          <w:gallery w:val="placeholder"/>
        </w:category>
        <w:types>
          <w:type w:val="bbPlcHdr"/>
        </w:types>
        <w:behaviors>
          <w:behavior w:val="content"/>
        </w:behaviors>
        <w:guid w:val="{6B025F55-2769-4307-BA33-37ADD75865C2}"/>
      </w:docPartPr>
      <w:docPartBody>
        <w:p w:rsidR="00091943" w:rsidP="00122B9B">
          <w:pPr>
            <w:pStyle w:val="A425F1D468E04C32B7B5D5562CF2D49D"/>
          </w:pPr>
          <w:r>
            <w:rPr>
              <w:rStyle w:val="PlaceholderText"/>
            </w:rPr>
            <w:t>Click or tap here to enter text.</w:t>
          </w:r>
        </w:p>
      </w:docPartBody>
    </w:docPart>
    <w:docPart>
      <w:docPartPr>
        <w:name w:val="C8389CB6E5BD47109DB07043DB99DD24"/>
        <w:category>
          <w:name w:val="General"/>
          <w:gallery w:val="placeholder"/>
        </w:category>
        <w:types>
          <w:type w:val="bbPlcHdr"/>
        </w:types>
        <w:behaviors>
          <w:behavior w:val="content"/>
        </w:behaviors>
        <w:guid w:val="{41BC38E4-8FC3-4E10-8740-21BAB90E37C7}"/>
      </w:docPartPr>
      <w:docPartBody>
        <w:p w:rsidR="00091943" w:rsidP="00122B9B">
          <w:pPr>
            <w:pStyle w:val="C8389CB6E5BD47109DB07043DB99DD24"/>
          </w:pPr>
          <w:r w:rsidRPr="0035626F">
            <w:rPr>
              <w:rStyle w:val="PlaceholderText"/>
            </w:rPr>
            <w:t>Click or tap here to enter text.</w:t>
          </w:r>
        </w:p>
      </w:docPartBody>
    </w:docPart>
    <w:docPart>
      <w:docPartPr>
        <w:name w:val="0E4F0CAA11E14A8E8F00C00026FBF98E"/>
        <w:category>
          <w:name w:val="General"/>
          <w:gallery w:val="placeholder"/>
        </w:category>
        <w:types>
          <w:type w:val="bbPlcHdr"/>
        </w:types>
        <w:behaviors>
          <w:behavior w:val="content"/>
        </w:behaviors>
        <w:guid w:val="{93449465-8279-49C4-B352-31783FEBBDB5}"/>
      </w:docPartPr>
      <w:docPartBody>
        <w:p w:rsidR="00091943" w:rsidP="00122B9B">
          <w:pPr>
            <w:pStyle w:val="0E4F0CAA11E14A8E8F00C00026FBF98E"/>
          </w:pPr>
          <w:r>
            <w:rPr>
              <w:rStyle w:val="PlaceholderText"/>
            </w:rPr>
            <w:t>Click or tap here to enter text.</w:t>
          </w:r>
        </w:p>
      </w:docPartBody>
    </w:docPart>
    <w:docPart>
      <w:docPartPr>
        <w:name w:val="1A191E66490D471399A86E0BCD352A80"/>
        <w:category>
          <w:name w:val="General"/>
          <w:gallery w:val="placeholder"/>
        </w:category>
        <w:types>
          <w:type w:val="bbPlcHdr"/>
        </w:types>
        <w:behaviors>
          <w:behavior w:val="content"/>
        </w:behaviors>
        <w:guid w:val="{660047C9-D78A-4EA4-ADD8-62DE48CF6517}"/>
      </w:docPartPr>
      <w:docPartBody>
        <w:p w:rsidR="00091943" w:rsidP="00122B9B">
          <w:pPr>
            <w:pStyle w:val="1A191E66490D471399A86E0BCD352A80"/>
          </w:pPr>
          <w:r w:rsidRPr="0035626F">
            <w:rPr>
              <w:rStyle w:val="PlaceholderText"/>
            </w:rPr>
            <w:t>Click or tap here to enter text.</w:t>
          </w:r>
        </w:p>
      </w:docPartBody>
    </w:docPart>
    <w:docPart>
      <w:docPartPr>
        <w:name w:val="C9B7511A1CA94F0DA14659F90405F0D7"/>
        <w:category>
          <w:name w:val="General"/>
          <w:gallery w:val="placeholder"/>
        </w:category>
        <w:types>
          <w:type w:val="bbPlcHdr"/>
        </w:types>
        <w:behaviors>
          <w:behavior w:val="content"/>
        </w:behaviors>
        <w:guid w:val="{88986D47-B69B-4D3A-BFC0-A4D727DDFDB6}"/>
      </w:docPartPr>
      <w:docPartBody>
        <w:p w:rsidR="00091943" w:rsidP="00122B9B">
          <w:pPr>
            <w:pStyle w:val="C9B7511A1CA94F0DA14659F90405F0D7"/>
          </w:pPr>
          <w:r>
            <w:rPr>
              <w:rStyle w:val="PlaceholderText"/>
            </w:rPr>
            <w:t>Click or tap here to enter text.</w:t>
          </w:r>
        </w:p>
      </w:docPartBody>
    </w:docPart>
    <w:docPart>
      <w:docPartPr>
        <w:name w:val="6770AA5A282A499BBD6AF94D089CD91D"/>
        <w:category>
          <w:name w:val="General"/>
          <w:gallery w:val="placeholder"/>
        </w:category>
        <w:types>
          <w:type w:val="bbPlcHdr"/>
        </w:types>
        <w:behaviors>
          <w:behavior w:val="content"/>
        </w:behaviors>
        <w:guid w:val="{E18943CE-E26E-4F3C-B10F-7CF22569A9E3}"/>
      </w:docPartPr>
      <w:docPartBody>
        <w:p w:rsidR="00091943" w:rsidP="00122B9B">
          <w:pPr>
            <w:pStyle w:val="6770AA5A282A499BBD6AF94D089CD91D"/>
          </w:pPr>
          <w:r w:rsidRPr="0035626F">
            <w:rPr>
              <w:rStyle w:val="PlaceholderText"/>
            </w:rPr>
            <w:t>Click or tap here to enter text.</w:t>
          </w:r>
        </w:p>
      </w:docPartBody>
    </w:docPart>
    <w:docPart>
      <w:docPartPr>
        <w:name w:val="B5C1EC82348B4E3995F9F1551F475080"/>
        <w:category>
          <w:name w:val="General"/>
          <w:gallery w:val="placeholder"/>
        </w:category>
        <w:types>
          <w:type w:val="bbPlcHdr"/>
        </w:types>
        <w:behaviors>
          <w:behavior w:val="content"/>
        </w:behaviors>
        <w:guid w:val="{B21C1926-6100-435F-9A09-3991F98F263F}"/>
      </w:docPartPr>
      <w:docPartBody>
        <w:p w:rsidR="00091943" w:rsidP="00122B9B">
          <w:pPr>
            <w:pStyle w:val="B5C1EC82348B4E3995F9F1551F475080"/>
          </w:pPr>
          <w:r w:rsidRPr="0035626F">
            <w:rPr>
              <w:rStyle w:val="PlaceholderText"/>
            </w:rPr>
            <w:t>Click or tap here to enter text.</w:t>
          </w:r>
        </w:p>
      </w:docPartBody>
    </w:docPart>
    <w:docPart>
      <w:docPartPr>
        <w:name w:val="5976B25083404C2590973ECD1CBE04CE"/>
        <w:category>
          <w:name w:val="General"/>
          <w:gallery w:val="placeholder"/>
        </w:category>
        <w:types>
          <w:type w:val="bbPlcHdr"/>
        </w:types>
        <w:behaviors>
          <w:behavior w:val="content"/>
        </w:behaviors>
        <w:guid w:val="{22D7B488-287B-400C-B1B6-85150DE6F87F}"/>
      </w:docPartPr>
      <w:docPartBody>
        <w:p w:rsidR="00091943" w:rsidP="00122B9B">
          <w:pPr>
            <w:pStyle w:val="5976B25083404C2590973ECD1CBE04CE"/>
          </w:pPr>
          <w:r w:rsidRPr="0035626F">
            <w:rPr>
              <w:rStyle w:val="PlaceholderText"/>
            </w:rPr>
            <w:t>Click or tap here to enter text.</w:t>
          </w:r>
        </w:p>
      </w:docPartBody>
    </w:docPart>
    <w:docPart>
      <w:docPartPr>
        <w:name w:val="DC2141C51A9E45FD8430607689B476BC"/>
        <w:category>
          <w:name w:val="General"/>
          <w:gallery w:val="placeholder"/>
        </w:category>
        <w:types>
          <w:type w:val="bbPlcHdr"/>
        </w:types>
        <w:behaviors>
          <w:behavior w:val="content"/>
        </w:behaviors>
        <w:guid w:val="{BF3F62FB-0AA4-42D9-8010-61991816BE9A}"/>
      </w:docPartPr>
      <w:docPartBody>
        <w:p w:rsidR="00091943" w:rsidP="00122B9B">
          <w:pPr>
            <w:pStyle w:val="DC2141C51A9E45FD8430607689B476BC"/>
          </w:pPr>
          <w:r w:rsidRPr="0035626F">
            <w:rPr>
              <w:rStyle w:val="PlaceholderText"/>
            </w:rPr>
            <w:t>Click or tap here to enter text.</w:t>
          </w:r>
        </w:p>
      </w:docPartBody>
    </w:docPart>
    <w:docPart>
      <w:docPartPr>
        <w:name w:val="D50D706CF57941559A1680A08276D02C"/>
        <w:category>
          <w:name w:val="General"/>
          <w:gallery w:val="placeholder"/>
        </w:category>
        <w:types>
          <w:type w:val="bbPlcHdr"/>
        </w:types>
        <w:behaviors>
          <w:behavior w:val="content"/>
        </w:behaviors>
        <w:guid w:val="{93377878-64D8-4A93-A3BF-BC633624BB3B}"/>
      </w:docPartPr>
      <w:docPartBody>
        <w:p w:rsidR="00091943" w:rsidP="00122B9B">
          <w:pPr>
            <w:pStyle w:val="D50D706CF57941559A1680A08276D02C"/>
          </w:pPr>
          <w:r w:rsidRPr="0035626F">
            <w:rPr>
              <w:rStyle w:val="PlaceholderText"/>
            </w:rPr>
            <w:t>Click or tap here to enter text.</w:t>
          </w:r>
        </w:p>
      </w:docPartBody>
    </w:docPart>
    <w:docPart>
      <w:docPartPr>
        <w:name w:val="A89790D82C254CD5B6CD5A01511B7D32"/>
        <w:category>
          <w:name w:val="General"/>
          <w:gallery w:val="placeholder"/>
        </w:category>
        <w:types>
          <w:type w:val="bbPlcHdr"/>
        </w:types>
        <w:behaviors>
          <w:behavior w:val="content"/>
        </w:behaviors>
        <w:guid w:val="{05B1904D-0F84-4AC5-AB28-3F2AC60F14DB}"/>
      </w:docPartPr>
      <w:docPartBody>
        <w:p w:rsidR="00091943" w:rsidP="00122B9B">
          <w:pPr>
            <w:pStyle w:val="A89790D82C254CD5B6CD5A01511B7D32"/>
          </w:pPr>
          <w:r>
            <w:rPr>
              <w:rStyle w:val="PlaceholderText"/>
            </w:rPr>
            <w:t>Click or tap here to enter text.</w:t>
          </w:r>
        </w:p>
      </w:docPartBody>
    </w:docPart>
    <w:docPart>
      <w:docPartPr>
        <w:name w:val="1DC300D9DB714D1D899FA96B9F83E5CB"/>
        <w:category>
          <w:name w:val="General"/>
          <w:gallery w:val="placeholder"/>
        </w:category>
        <w:types>
          <w:type w:val="bbPlcHdr"/>
        </w:types>
        <w:behaviors>
          <w:behavior w:val="content"/>
        </w:behaviors>
        <w:guid w:val="{6F34F7CA-9C93-4EE2-AAFC-CFD71E331A1D}"/>
      </w:docPartPr>
      <w:docPartBody>
        <w:p w:rsidR="00091943" w:rsidP="00122B9B">
          <w:pPr>
            <w:pStyle w:val="1DC300D9DB714D1D899FA96B9F83E5CB"/>
          </w:pPr>
          <w:r w:rsidRPr="0035626F">
            <w:rPr>
              <w:rStyle w:val="PlaceholderText"/>
            </w:rPr>
            <w:t>Click or tap here to enter text.</w:t>
          </w:r>
        </w:p>
      </w:docPartBody>
    </w:docPart>
    <w:docPart>
      <w:docPartPr>
        <w:name w:val="75DB80BACBE94D539D223DBE31C870C0"/>
        <w:category>
          <w:name w:val="General"/>
          <w:gallery w:val="placeholder"/>
        </w:category>
        <w:types>
          <w:type w:val="bbPlcHdr"/>
        </w:types>
        <w:behaviors>
          <w:behavior w:val="content"/>
        </w:behaviors>
        <w:guid w:val="{1C6C2448-D1DA-4422-920A-96DF5B503C3C}"/>
      </w:docPartPr>
      <w:docPartBody>
        <w:p w:rsidR="00091943" w:rsidP="00122B9B">
          <w:pPr>
            <w:pStyle w:val="75DB80BACBE94D539D223DBE31C870C0"/>
          </w:pPr>
          <w:r>
            <w:rPr>
              <w:rStyle w:val="PlaceholderText"/>
            </w:rPr>
            <w:t>Click or tap here to enter text.</w:t>
          </w:r>
        </w:p>
      </w:docPartBody>
    </w:docPart>
    <w:docPart>
      <w:docPartPr>
        <w:name w:val="39A1496C545245ED831522D0EC012B40"/>
        <w:category>
          <w:name w:val="General"/>
          <w:gallery w:val="placeholder"/>
        </w:category>
        <w:types>
          <w:type w:val="bbPlcHdr"/>
        </w:types>
        <w:behaviors>
          <w:behavior w:val="content"/>
        </w:behaviors>
        <w:guid w:val="{0C1A87FB-5439-4727-9D47-916AA023D4A0}"/>
      </w:docPartPr>
      <w:docPartBody>
        <w:p w:rsidR="00091943" w:rsidP="00122B9B">
          <w:pPr>
            <w:pStyle w:val="39A1496C545245ED831522D0EC012B40"/>
          </w:pPr>
          <w:r w:rsidRPr="0035626F">
            <w:rPr>
              <w:rStyle w:val="PlaceholderText"/>
            </w:rPr>
            <w:t>Click or tap here to enter text.</w:t>
          </w:r>
        </w:p>
      </w:docPartBody>
    </w:docPart>
    <w:docPart>
      <w:docPartPr>
        <w:name w:val="9907BED1A67A41B8BBFFEB1E84793B35"/>
        <w:category>
          <w:name w:val="General"/>
          <w:gallery w:val="placeholder"/>
        </w:category>
        <w:types>
          <w:type w:val="bbPlcHdr"/>
        </w:types>
        <w:behaviors>
          <w:behavior w:val="content"/>
        </w:behaviors>
        <w:guid w:val="{C94BB423-A072-4BA5-BC3A-6EA54736FDAC}"/>
      </w:docPartPr>
      <w:docPartBody>
        <w:p w:rsidR="00091943" w:rsidP="00122B9B">
          <w:pPr>
            <w:pStyle w:val="9907BED1A67A41B8BBFFEB1E84793B35"/>
          </w:pPr>
          <w:r>
            <w:rPr>
              <w:rStyle w:val="PlaceholderText"/>
            </w:rPr>
            <w:t>Click or tap here to enter text.</w:t>
          </w:r>
        </w:p>
      </w:docPartBody>
    </w:docPart>
    <w:docPart>
      <w:docPartPr>
        <w:name w:val="6E1D7A11066B486794193DD052E32CF4"/>
        <w:category>
          <w:name w:val="General"/>
          <w:gallery w:val="placeholder"/>
        </w:category>
        <w:types>
          <w:type w:val="bbPlcHdr"/>
        </w:types>
        <w:behaviors>
          <w:behavior w:val="content"/>
        </w:behaviors>
        <w:guid w:val="{26B80452-9D24-468A-9804-552B3DD16C0D}"/>
      </w:docPartPr>
      <w:docPartBody>
        <w:p w:rsidR="00091943" w:rsidP="00122B9B">
          <w:pPr>
            <w:pStyle w:val="6E1D7A11066B486794193DD052E32CF4"/>
          </w:pPr>
          <w:r w:rsidRPr="0035626F">
            <w:rPr>
              <w:rStyle w:val="PlaceholderText"/>
            </w:rPr>
            <w:t>Click or tap here to enter text.</w:t>
          </w:r>
        </w:p>
      </w:docPartBody>
    </w:docPart>
    <w:docPart>
      <w:docPartPr>
        <w:name w:val="F94B97B3E53F44AD979EA3CDCBD3DD1E"/>
        <w:category>
          <w:name w:val="General"/>
          <w:gallery w:val="placeholder"/>
        </w:category>
        <w:types>
          <w:type w:val="bbPlcHdr"/>
        </w:types>
        <w:behaviors>
          <w:behavior w:val="content"/>
        </w:behaviors>
        <w:guid w:val="{3A43323F-54A4-48BB-BA65-98D288A329AE}"/>
      </w:docPartPr>
      <w:docPartBody>
        <w:p w:rsidR="00091943" w:rsidP="00122B9B">
          <w:pPr>
            <w:pStyle w:val="F94B97B3E53F44AD979EA3CDCBD3DD1E"/>
          </w:pPr>
          <w:r>
            <w:rPr>
              <w:rStyle w:val="PlaceholderText"/>
            </w:rPr>
            <w:t>Click or tap here to enter text.</w:t>
          </w:r>
        </w:p>
      </w:docPartBody>
    </w:docPart>
    <w:docPart>
      <w:docPartPr>
        <w:name w:val="7B1A14E87579435988CEC0446F8CEEDF"/>
        <w:category>
          <w:name w:val="General"/>
          <w:gallery w:val="placeholder"/>
        </w:category>
        <w:types>
          <w:type w:val="bbPlcHdr"/>
        </w:types>
        <w:behaviors>
          <w:behavior w:val="content"/>
        </w:behaviors>
        <w:guid w:val="{86CA6050-C426-4BE8-A3A5-70C7F373A506}"/>
      </w:docPartPr>
      <w:docPartBody>
        <w:p w:rsidR="00091943" w:rsidP="00122B9B">
          <w:pPr>
            <w:pStyle w:val="7B1A14E87579435988CEC0446F8CEEDF"/>
          </w:pPr>
          <w:r w:rsidRPr="0035626F">
            <w:rPr>
              <w:rStyle w:val="PlaceholderText"/>
            </w:rPr>
            <w:t>Click or tap here to enter text.</w:t>
          </w:r>
        </w:p>
      </w:docPartBody>
    </w:docPart>
    <w:docPart>
      <w:docPartPr>
        <w:name w:val="DF4A8596887D4F1E95B995C8B0502C8C"/>
        <w:category>
          <w:name w:val="General"/>
          <w:gallery w:val="placeholder"/>
        </w:category>
        <w:types>
          <w:type w:val="bbPlcHdr"/>
        </w:types>
        <w:behaviors>
          <w:behavior w:val="content"/>
        </w:behaviors>
        <w:guid w:val="{EE66B634-F2F0-486D-B17F-74BD801E6BC4}"/>
      </w:docPartPr>
      <w:docPartBody>
        <w:p w:rsidR="00091943" w:rsidP="00122B9B">
          <w:pPr>
            <w:pStyle w:val="DF4A8596887D4F1E95B995C8B0502C8C"/>
          </w:pPr>
          <w:r>
            <w:rPr>
              <w:rStyle w:val="PlaceholderText"/>
            </w:rPr>
            <w:t>Click or tap here to enter text.</w:t>
          </w:r>
        </w:p>
      </w:docPartBody>
    </w:docPart>
    <w:docPart>
      <w:docPartPr>
        <w:name w:val="D8EB0AE97458413C9E1026E4B8F42D84"/>
        <w:category>
          <w:name w:val="General"/>
          <w:gallery w:val="placeholder"/>
        </w:category>
        <w:types>
          <w:type w:val="bbPlcHdr"/>
        </w:types>
        <w:behaviors>
          <w:behavior w:val="content"/>
        </w:behaviors>
        <w:guid w:val="{A059CE0E-FCA9-441F-9691-44712B0FB072}"/>
      </w:docPartPr>
      <w:docPartBody>
        <w:p w:rsidR="00091943" w:rsidP="00122B9B">
          <w:pPr>
            <w:pStyle w:val="D8EB0AE97458413C9E1026E4B8F42D84"/>
          </w:pPr>
          <w:r w:rsidRPr="0035626F">
            <w:rPr>
              <w:rStyle w:val="PlaceholderText"/>
            </w:rPr>
            <w:t>Click or tap here to enter text.</w:t>
          </w:r>
        </w:p>
      </w:docPartBody>
    </w:docPart>
    <w:docPart>
      <w:docPartPr>
        <w:name w:val="BBCDC80CF83E479691F42F0C0B9B1CE4"/>
        <w:category>
          <w:name w:val="General"/>
          <w:gallery w:val="placeholder"/>
        </w:category>
        <w:types>
          <w:type w:val="bbPlcHdr"/>
        </w:types>
        <w:behaviors>
          <w:behavior w:val="content"/>
        </w:behaviors>
        <w:guid w:val="{6499B0B3-0481-4F7E-AAA5-FED23F6209D0}"/>
      </w:docPartPr>
      <w:docPartBody>
        <w:p w:rsidR="00091943" w:rsidP="00122B9B">
          <w:pPr>
            <w:pStyle w:val="BBCDC80CF83E479691F42F0C0B9B1CE4"/>
          </w:pPr>
          <w:r w:rsidRPr="0035626F">
            <w:rPr>
              <w:rStyle w:val="PlaceholderText"/>
            </w:rPr>
            <w:t>Click or tap here to enter text.</w:t>
          </w:r>
        </w:p>
      </w:docPartBody>
    </w:docPart>
    <w:docPart>
      <w:docPartPr>
        <w:name w:val="2232D28BA50741858BA3E51B3D081CD9"/>
        <w:category>
          <w:name w:val="General"/>
          <w:gallery w:val="placeholder"/>
        </w:category>
        <w:types>
          <w:type w:val="bbPlcHdr"/>
        </w:types>
        <w:behaviors>
          <w:behavior w:val="content"/>
        </w:behaviors>
        <w:guid w:val="{EDEBCC88-40AE-4AC6-B194-AE2FB679703F}"/>
      </w:docPartPr>
      <w:docPartBody>
        <w:p w:rsidR="00091943" w:rsidP="00122B9B">
          <w:pPr>
            <w:pStyle w:val="2232D28BA50741858BA3E51B3D081CD9"/>
          </w:pPr>
          <w:r>
            <w:rPr>
              <w:rStyle w:val="PlaceholderText"/>
            </w:rPr>
            <w:t>Click or tap here to enter text.</w:t>
          </w:r>
        </w:p>
      </w:docPartBody>
    </w:docPart>
    <w:docPart>
      <w:docPartPr>
        <w:name w:val="143ED1A91E174D24815C688B9D50223F"/>
        <w:category>
          <w:name w:val="General"/>
          <w:gallery w:val="placeholder"/>
        </w:category>
        <w:types>
          <w:type w:val="bbPlcHdr"/>
        </w:types>
        <w:behaviors>
          <w:behavior w:val="content"/>
        </w:behaviors>
        <w:guid w:val="{1F3FC258-7E03-4C8F-8249-0B46BC34F2E9}"/>
      </w:docPartPr>
      <w:docPartBody>
        <w:p w:rsidR="00091943" w:rsidP="00122B9B">
          <w:pPr>
            <w:pStyle w:val="143ED1A91E174D24815C688B9D50223F"/>
          </w:pPr>
          <w:r w:rsidRPr="0035626F">
            <w:rPr>
              <w:rStyle w:val="PlaceholderText"/>
            </w:rPr>
            <w:t>Click or tap here to enter text.</w:t>
          </w:r>
        </w:p>
      </w:docPartBody>
    </w:docPart>
    <w:docPart>
      <w:docPartPr>
        <w:name w:val="DC28C6FDAC134D60AC67448A4FE83221"/>
        <w:category>
          <w:name w:val="General"/>
          <w:gallery w:val="placeholder"/>
        </w:category>
        <w:types>
          <w:type w:val="bbPlcHdr"/>
        </w:types>
        <w:behaviors>
          <w:behavior w:val="content"/>
        </w:behaviors>
        <w:guid w:val="{0763358C-3DF6-4757-8E6B-982B424499E4}"/>
      </w:docPartPr>
      <w:docPartBody>
        <w:p w:rsidR="00091943" w:rsidP="00122B9B">
          <w:pPr>
            <w:pStyle w:val="DC28C6FDAC134D60AC67448A4FE83221"/>
          </w:pPr>
          <w:r w:rsidRPr="0035626F">
            <w:rPr>
              <w:rStyle w:val="PlaceholderText"/>
            </w:rPr>
            <w:t>Click or tap here to enter text.</w:t>
          </w:r>
        </w:p>
      </w:docPartBody>
    </w:docPart>
    <w:docPart>
      <w:docPartPr>
        <w:name w:val="2EA8541FE4E143A2BC3BDB70AFC3C149"/>
        <w:category>
          <w:name w:val="General"/>
          <w:gallery w:val="placeholder"/>
        </w:category>
        <w:types>
          <w:type w:val="bbPlcHdr"/>
        </w:types>
        <w:behaviors>
          <w:behavior w:val="content"/>
        </w:behaviors>
        <w:guid w:val="{9FE6BDBE-D8C6-4D84-BBC0-4C298CDBA77E}"/>
      </w:docPartPr>
      <w:docPartBody>
        <w:p w:rsidR="00091943" w:rsidP="00122B9B">
          <w:pPr>
            <w:pStyle w:val="2EA8541FE4E143A2BC3BDB70AFC3C149"/>
          </w:pPr>
          <w:r w:rsidRPr="00D94C60">
            <w:rPr>
              <w:rStyle w:val="PlaceholderText"/>
            </w:rPr>
            <w:t>Click or tap here to enter text.</w:t>
          </w:r>
        </w:p>
      </w:docPartBody>
    </w:docPart>
    <w:docPart>
      <w:docPartPr>
        <w:name w:val="3EEE0A4CACDF4CCFAB366AF19C69968B"/>
        <w:category>
          <w:name w:val="General"/>
          <w:gallery w:val="placeholder"/>
        </w:category>
        <w:types>
          <w:type w:val="bbPlcHdr"/>
        </w:types>
        <w:behaviors>
          <w:behavior w:val="content"/>
        </w:behaviors>
        <w:guid w:val="{F63B0D08-8C00-4018-8B33-0F018CD1CC01}"/>
      </w:docPartPr>
      <w:docPartBody>
        <w:p w:rsidR="00091943" w:rsidP="00122B9B">
          <w:pPr>
            <w:pStyle w:val="3EEE0A4CACDF4CCFAB366AF19C69968B"/>
          </w:pPr>
          <w:r w:rsidRPr="0035626F">
            <w:rPr>
              <w:rStyle w:val="PlaceholderText"/>
            </w:rPr>
            <w:t>Click or tap here to enter text.</w:t>
          </w:r>
        </w:p>
      </w:docPartBody>
    </w:docPart>
    <w:docPart>
      <w:docPartPr>
        <w:name w:val="A40DE97E593F47BB980350A9CA39A62D"/>
        <w:category>
          <w:name w:val="General"/>
          <w:gallery w:val="placeholder"/>
        </w:category>
        <w:types>
          <w:type w:val="bbPlcHdr"/>
        </w:types>
        <w:behaviors>
          <w:behavior w:val="content"/>
        </w:behaviors>
        <w:guid w:val="{362EB654-D1BD-4C8F-B1AB-B3D2DD5B4DA0}"/>
      </w:docPartPr>
      <w:docPartBody>
        <w:p w:rsidR="00091943" w:rsidP="00122B9B">
          <w:pPr>
            <w:pStyle w:val="A40DE97E593F47BB980350A9CA39A62D"/>
          </w:pPr>
          <w:r w:rsidRPr="00D94C60">
            <w:rPr>
              <w:rStyle w:val="PlaceholderText"/>
            </w:rPr>
            <w:t>Click or tap here to enter text.</w:t>
          </w:r>
        </w:p>
      </w:docPartBody>
    </w:docPart>
    <w:docPart>
      <w:docPartPr>
        <w:name w:val="FA655EB421794A22A18530C6F8A87484"/>
        <w:category>
          <w:name w:val="General"/>
          <w:gallery w:val="placeholder"/>
        </w:category>
        <w:types>
          <w:type w:val="bbPlcHdr"/>
        </w:types>
        <w:behaviors>
          <w:behavior w:val="content"/>
        </w:behaviors>
        <w:guid w:val="{261227D0-851E-4F2F-BCC0-1A7EAFFD4723}"/>
      </w:docPartPr>
      <w:docPartBody>
        <w:p w:rsidR="00091943" w:rsidP="00122B9B">
          <w:pPr>
            <w:pStyle w:val="FA655EB421794A22A18530C6F8A87484"/>
          </w:pPr>
          <w:r w:rsidRPr="0035626F">
            <w:rPr>
              <w:rStyle w:val="PlaceholderText"/>
            </w:rPr>
            <w:t>Click or tap here to enter text.</w:t>
          </w:r>
        </w:p>
      </w:docPartBody>
    </w:docPart>
    <w:docPart>
      <w:docPartPr>
        <w:name w:val="D8BFC1E5A9064691B15FC8AB2F834161"/>
        <w:category>
          <w:name w:val="General"/>
          <w:gallery w:val="placeholder"/>
        </w:category>
        <w:types>
          <w:type w:val="bbPlcHdr"/>
        </w:types>
        <w:behaviors>
          <w:behavior w:val="content"/>
        </w:behaviors>
        <w:guid w:val="{F6F58DD9-6983-4A1F-8938-68BD0859906E}"/>
      </w:docPartPr>
      <w:docPartBody>
        <w:p w:rsidR="00091943" w:rsidP="00122B9B">
          <w:pPr>
            <w:pStyle w:val="D8BFC1E5A9064691B15FC8AB2F834161"/>
          </w:pPr>
          <w:r w:rsidRPr="0035626F">
            <w:rPr>
              <w:rStyle w:val="PlaceholderText"/>
            </w:rPr>
            <w:t>Click or tap here to enter text.</w:t>
          </w:r>
        </w:p>
      </w:docPartBody>
    </w:docPart>
    <w:docPart>
      <w:docPartPr>
        <w:name w:val="FECC810C68D34B958D01A86A798898F5"/>
        <w:category>
          <w:name w:val="General"/>
          <w:gallery w:val="placeholder"/>
        </w:category>
        <w:types>
          <w:type w:val="bbPlcHdr"/>
        </w:types>
        <w:behaviors>
          <w:behavior w:val="content"/>
        </w:behaviors>
        <w:guid w:val="{6D11CCF4-06AC-4C88-83F8-573EC245CB14}"/>
      </w:docPartPr>
      <w:docPartBody>
        <w:p w:rsidR="00171D5B" w:rsidP="00091943">
          <w:pPr>
            <w:pStyle w:val="FECC810C68D34B958D01A86A798898F5"/>
          </w:pPr>
          <w:r w:rsidRPr="00833A59">
            <w:rPr>
              <w:rStyle w:val="PlaceholderText"/>
            </w:rPr>
            <w:t>Click or tap here to enter text.</w:t>
          </w:r>
        </w:p>
      </w:docPartBody>
    </w:docPart>
    <w:docPart>
      <w:docPartPr>
        <w:name w:val="342BF604827843EEBA59832A867A95AF"/>
        <w:category>
          <w:name w:val="General"/>
          <w:gallery w:val="placeholder"/>
        </w:category>
        <w:types>
          <w:type w:val="bbPlcHdr"/>
        </w:types>
        <w:behaviors>
          <w:behavior w:val="content"/>
        </w:behaviors>
        <w:guid w:val="{181D1916-C737-4AB3-A637-EA13905D34D7}"/>
      </w:docPartPr>
      <w:docPartBody>
        <w:p w:rsidR="00171D5B" w:rsidP="00091943">
          <w:pPr>
            <w:pStyle w:val="342BF604827843EEBA59832A867A95AF"/>
          </w:pPr>
          <w:r w:rsidRPr="00DA38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943"/>
    <w:rPr>
      <w:color w:val="808080"/>
    </w:rPr>
  </w:style>
  <w:style w:type="paragraph" w:customStyle="1" w:styleId="6632109E91B24009B62E3A5F81512737">
    <w:name w:val="6632109E91B24009B62E3A5F81512737"/>
    <w:rsid w:val="0064737E"/>
  </w:style>
  <w:style w:type="paragraph" w:customStyle="1" w:styleId="CBB4E69C8F384973863DA3C19012A7EE">
    <w:name w:val="CBB4E69C8F384973863DA3C19012A7EE"/>
    <w:rsid w:val="0064737E"/>
  </w:style>
  <w:style w:type="paragraph" w:customStyle="1" w:styleId="BA11BE6491FE4B3D800CD8796CB9A737">
    <w:name w:val="BA11BE6491FE4B3D800CD8796CB9A737"/>
    <w:rsid w:val="0064737E"/>
  </w:style>
  <w:style w:type="paragraph" w:customStyle="1" w:styleId="193970FE736F4118A42AD1D6C20AF826">
    <w:name w:val="193970FE736F4118A42AD1D6C20AF826"/>
    <w:rsid w:val="007A271E"/>
  </w:style>
  <w:style w:type="paragraph" w:customStyle="1" w:styleId="50E5906F51B041F895FEEAE5F56D9918">
    <w:name w:val="50E5906F51B041F895FEEAE5F56D9918"/>
    <w:rsid w:val="007A271E"/>
  </w:style>
  <w:style w:type="paragraph" w:customStyle="1" w:styleId="BB0F2FB54FC04368BE81FE9B9083EA62">
    <w:name w:val="BB0F2FB54FC04368BE81FE9B9083EA62"/>
    <w:rsid w:val="007A271E"/>
  </w:style>
  <w:style w:type="paragraph" w:customStyle="1" w:styleId="6E19DDEB526A490BB32BD2D52A94C711">
    <w:name w:val="6E19DDEB526A490BB32BD2D52A94C711"/>
    <w:rsid w:val="007A271E"/>
  </w:style>
  <w:style w:type="paragraph" w:customStyle="1" w:styleId="2B796809189E4E21A424FB15CCB1EEAC">
    <w:name w:val="2B796809189E4E21A424FB15CCB1EEAC"/>
    <w:rsid w:val="007A271E"/>
  </w:style>
  <w:style w:type="paragraph" w:customStyle="1" w:styleId="434A8DA6FEFA4999B6D9222798D871BE">
    <w:name w:val="434A8DA6FEFA4999B6D9222798D871BE"/>
    <w:rsid w:val="007A271E"/>
  </w:style>
  <w:style w:type="paragraph" w:customStyle="1" w:styleId="52C2F3865FD442059A0139127E06C81C">
    <w:name w:val="52C2F3865FD442059A0139127E06C81C"/>
    <w:rsid w:val="007A271E"/>
  </w:style>
  <w:style w:type="paragraph" w:customStyle="1" w:styleId="26582C77ED1142A48B24E2B2DAA8E353">
    <w:name w:val="26582C77ED1142A48B24E2B2DAA8E353"/>
    <w:rsid w:val="007A271E"/>
  </w:style>
  <w:style w:type="paragraph" w:customStyle="1" w:styleId="0FB574217D0940FC9C8898BDCED784AD">
    <w:name w:val="0FB574217D0940FC9C8898BDCED784AD"/>
    <w:rsid w:val="007A271E"/>
  </w:style>
  <w:style w:type="paragraph" w:customStyle="1" w:styleId="D262BA75DE7744AABCF5F520A7860A02">
    <w:name w:val="D262BA75DE7744AABCF5F520A7860A02"/>
    <w:rsid w:val="007A271E"/>
  </w:style>
  <w:style w:type="paragraph" w:customStyle="1" w:styleId="DD3CD9554F1D4D91B1D5F2D00FF5CFCD">
    <w:name w:val="DD3CD9554F1D4D91B1D5F2D00FF5CFCD"/>
    <w:rsid w:val="007A271E"/>
  </w:style>
  <w:style w:type="paragraph" w:customStyle="1" w:styleId="AA0D051305874AD5B50588B082715AFF">
    <w:name w:val="AA0D051305874AD5B50588B082715AFF"/>
    <w:rsid w:val="007A271E"/>
  </w:style>
  <w:style w:type="paragraph" w:customStyle="1" w:styleId="849D38E3C73E4089A4832D9BD909E989">
    <w:name w:val="849D38E3C73E4089A4832D9BD909E989"/>
    <w:rsid w:val="007A271E"/>
  </w:style>
  <w:style w:type="paragraph" w:customStyle="1" w:styleId="CBBAA369013A41288D640CD17B20D7BA">
    <w:name w:val="CBBAA369013A41288D640CD17B20D7BA"/>
    <w:rsid w:val="007A271E"/>
  </w:style>
  <w:style w:type="paragraph" w:customStyle="1" w:styleId="27BBC5CED8D84DF6B369BD7FC55A7535">
    <w:name w:val="27BBC5CED8D84DF6B369BD7FC55A7535"/>
    <w:rsid w:val="00122B9B"/>
  </w:style>
  <w:style w:type="paragraph" w:customStyle="1" w:styleId="F2DE9BA54307449CABE059B296E95189">
    <w:name w:val="F2DE9BA54307449CABE059B296E95189"/>
    <w:rsid w:val="00122B9B"/>
  </w:style>
  <w:style w:type="paragraph" w:customStyle="1" w:styleId="A778B93860C2428F97F121F09C78AD1B">
    <w:name w:val="A778B93860C2428F97F121F09C78AD1B"/>
    <w:rsid w:val="00122B9B"/>
  </w:style>
  <w:style w:type="paragraph" w:customStyle="1" w:styleId="3E942D97C7904223839C990ED63467B3">
    <w:name w:val="3E942D97C7904223839C990ED63467B3"/>
    <w:rsid w:val="00122B9B"/>
  </w:style>
  <w:style w:type="paragraph" w:customStyle="1" w:styleId="F21AAAB163C74313883CACCA78EA4FD4">
    <w:name w:val="F21AAAB163C74313883CACCA78EA4FD4"/>
    <w:rsid w:val="00122B9B"/>
  </w:style>
  <w:style w:type="paragraph" w:customStyle="1" w:styleId="10705BC1AA244F1D9B1C60BC1B67B0F1">
    <w:name w:val="10705BC1AA244F1D9B1C60BC1B67B0F1"/>
    <w:rsid w:val="00122B9B"/>
  </w:style>
  <w:style w:type="paragraph" w:customStyle="1" w:styleId="D440A9F0FCAB45079F113360AC8F496F">
    <w:name w:val="D440A9F0FCAB45079F113360AC8F496F"/>
    <w:rsid w:val="00122B9B"/>
  </w:style>
  <w:style w:type="paragraph" w:customStyle="1" w:styleId="37B873CCFEFD4A60B0C16BA5A8A52BAA">
    <w:name w:val="37B873CCFEFD4A60B0C16BA5A8A52BAA"/>
    <w:rsid w:val="00122B9B"/>
  </w:style>
  <w:style w:type="paragraph" w:customStyle="1" w:styleId="2A0AB26EDA294CE686C1C854B6B44B6C">
    <w:name w:val="2A0AB26EDA294CE686C1C854B6B44B6C"/>
    <w:rsid w:val="00122B9B"/>
  </w:style>
  <w:style w:type="paragraph" w:customStyle="1" w:styleId="D1AB0913B4954B1F88E1FC75549F2AED">
    <w:name w:val="D1AB0913B4954B1F88E1FC75549F2AED"/>
    <w:rsid w:val="00122B9B"/>
  </w:style>
  <w:style w:type="paragraph" w:customStyle="1" w:styleId="41B487153B6849E386156FD237A6C779">
    <w:name w:val="41B487153B6849E386156FD237A6C779"/>
    <w:rsid w:val="00122B9B"/>
  </w:style>
  <w:style w:type="paragraph" w:customStyle="1" w:styleId="9922196B2BE54896B4185BDFEE654A48">
    <w:name w:val="9922196B2BE54896B4185BDFEE654A48"/>
    <w:rsid w:val="00122B9B"/>
  </w:style>
  <w:style w:type="paragraph" w:customStyle="1" w:styleId="260994EB89BC4766B226A1D76C17B7DE">
    <w:name w:val="260994EB89BC4766B226A1D76C17B7DE"/>
    <w:rsid w:val="00122B9B"/>
  </w:style>
  <w:style w:type="paragraph" w:customStyle="1" w:styleId="09818260AD7A4F4DBE6995653EB1F011">
    <w:name w:val="09818260AD7A4F4DBE6995653EB1F011"/>
    <w:rsid w:val="00122B9B"/>
  </w:style>
  <w:style w:type="paragraph" w:customStyle="1" w:styleId="08A3B137E3494D1EB9EE9EDA345F78AB">
    <w:name w:val="08A3B137E3494D1EB9EE9EDA345F78AB"/>
    <w:rsid w:val="00122B9B"/>
  </w:style>
  <w:style w:type="paragraph" w:customStyle="1" w:styleId="C8B397D9F7BA4CA89E97727D4C4463CE">
    <w:name w:val="C8B397D9F7BA4CA89E97727D4C4463CE"/>
    <w:rsid w:val="00122B9B"/>
  </w:style>
  <w:style w:type="paragraph" w:customStyle="1" w:styleId="C93F5065879D4248BF70900F2F34CF19">
    <w:name w:val="C93F5065879D4248BF70900F2F34CF19"/>
    <w:rsid w:val="00122B9B"/>
  </w:style>
  <w:style w:type="paragraph" w:customStyle="1" w:styleId="67E5755974F6483189B6C12B3EEB8973">
    <w:name w:val="67E5755974F6483189B6C12B3EEB8973"/>
    <w:rsid w:val="00122B9B"/>
  </w:style>
  <w:style w:type="paragraph" w:customStyle="1" w:styleId="25884CF500964D28BEC90B481BC54457">
    <w:name w:val="25884CF500964D28BEC90B481BC54457"/>
    <w:rsid w:val="00122B9B"/>
  </w:style>
  <w:style w:type="paragraph" w:customStyle="1" w:styleId="9ED78CF73C4C440FB2284B09095800BC">
    <w:name w:val="9ED78CF73C4C440FB2284B09095800BC"/>
    <w:rsid w:val="00122B9B"/>
  </w:style>
  <w:style w:type="paragraph" w:customStyle="1" w:styleId="57A10B041DF94ECFBFCCA4F6EA812E9C">
    <w:name w:val="57A10B041DF94ECFBFCCA4F6EA812E9C"/>
    <w:rsid w:val="00122B9B"/>
  </w:style>
  <w:style w:type="paragraph" w:customStyle="1" w:styleId="A425F1D468E04C32B7B5D5562CF2D49D">
    <w:name w:val="A425F1D468E04C32B7B5D5562CF2D49D"/>
    <w:rsid w:val="00122B9B"/>
  </w:style>
  <w:style w:type="paragraph" w:customStyle="1" w:styleId="C8389CB6E5BD47109DB07043DB99DD24">
    <w:name w:val="C8389CB6E5BD47109DB07043DB99DD24"/>
    <w:rsid w:val="00122B9B"/>
  </w:style>
  <w:style w:type="paragraph" w:customStyle="1" w:styleId="0E4F0CAA11E14A8E8F00C00026FBF98E">
    <w:name w:val="0E4F0CAA11E14A8E8F00C00026FBF98E"/>
    <w:rsid w:val="00122B9B"/>
  </w:style>
  <w:style w:type="paragraph" w:customStyle="1" w:styleId="1A191E66490D471399A86E0BCD352A80">
    <w:name w:val="1A191E66490D471399A86E0BCD352A80"/>
    <w:rsid w:val="00122B9B"/>
  </w:style>
  <w:style w:type="paragraph" w:customStyle="1" w:styleId="C9B7511A1CA94F0DA14659F90405F0D7">
    <w:name w:val="C9B7511A1CA94F0DA14659F90405F0D7"/>
    <w:rsid w:val="00122B9B"/>
  </w:style>
  <w:style w:type="paragraph" w:customStyle="1" w:styleId="6770AA5A282A499BBD6AF94D089CD91D">
    <w:name w:val="6770AA5A282A499BBD6AF94D089CD91D"/>
    <w:rsid w:val="00122B9B"/>
  </w:style>
  <w:style w:type="paragraph" w:customStyle="1" w:styleId="B5C1EC82348B4E3995F9F1551F475080">
    <w:name w:val="B5C1EC82348B4E3995F9F1551F475080"/>
    <w:rsid w:val="00122B9B"/>
  </w:style>
  <w:style w:type="paragraph" w:customStyle="1" w:styleId="5976B25083404C2590973ECD1CBE04CE">
    <w:name w:val="5976B25083404C2590973ECD1CBE04CE"/>
    <w:rsid w:val="00122B9B"/>
  </w:style>
  <w:style w:type="paragraph" w:customStyle="1" w:styleId="DC2141C51A9E45FD8430607689B476BC">
    <w:name w:val="DC2141C51A9E45FD8430607689B476BC"/>
    <w:rsid w:val="00122B9B"/>
  </w:style>
  <w:style w:type="paragraph" w:customStyle="1" w:styleId="D50D706CF57941559A1680A08276D02C">
    <w:name w:val="D50D706CF57941559A1680A08276D02C"/>
    <w:rsid w:val="00122B9B"/>
  </w:style>
  <w:style w:type="paragraph" w:customStyle="1" w:styleId="A89790D82C254CD5B6CD5A01511B7D32">
    <w:name w:val="A89790D82C254CD5B6CD5A01511B7D32"/>
    <w:rsid w:val="00122B9B"/>
  </w:style>
  <w:style w:type="paragraph" w:customStyle="1" w:styleId="1DC300D9DB714D1D899FA96B9F83E5CB">
    <w:name w:val="1DC300D9DB714D1D899FA96B9F83E5CB"/>
    <w:rsid w:val="00122B9B"/>
  </w:style>
  <w:style w:type="paragraph" w:customStyle="1" w:styleId="75DB80BACBE94D539D223DBE31C870C0">
    <w:name w:val="75DB80BACBE94D539D223DBE31C870C0"/>
    <w:rsid w:val="00122B9B"/>
  </w:style>
  <w:style w:type="paragraph" w:customStyle="1" w:styleId="39A1496C545245ED831522D0EC012B40">
    <w:name w:val="39A1496C545245ED831522D0EC012B40"/>
    <w:rsid w:val="00122B9B"/>
  </w:style>
  <w:style w:type="paragraph" w:customStyle="1" w:styleId="9907BED1A67A41B8BBFFEB1E84793B35">
    <w:name w:val="9907BED1A67A41B8BBFFEB1E84793B35"/>
    <w:rsid w:val="00122B9B"/>
  </w:style>
  <w:style w:type="paragraph" w:customStyle="1" w:styleId="6E1D7A11066B486794193DD052E32CF4">
    <w:name w:val="6E1D7A11066B486794193DD052E32CF4"/>
    <w:rsid w:val="00122B9B"/>
  </w:style>
  <w:style w:type="paragraph" w:customStyle="1" w:styleId="F94B97B3E53F44AD979EA3CDCBD3DD1E">
    <w:name w:val="F94B97B3E53F44AD979EA3CDCBD3DD1E"/>
    <w:rsid w:val="00122B9B"/>
  </w:style>
  <w:style w:type="paragraph" w:customStyle="1" w:styleId="7B1A14E87579435988CEC0446F8CEEDF">
    <w:name w:val="7B1A14E87579435988CEC0446F8CEEDF"/>
    <w:rsid w:val="00122B9B"/>
  </w:style>
  <w:style w:type="paragraph" w:customStyle="1" w:styleId="DF4A8596887D4F1E95B995C8B0502C8C">
    <w:name w:val="DF4A8596887D4F1E95B995C8B0502C8C"/>
    <w:rsid w:val="00122B9B"/>
  </w:style>
  <w:style w:type="paragraph" w:customStyle="1" w:styleId="D8EB0AE97458413C9E1026E4B8F42D84">
    <w:name w:val="D8EB0AE97458413C9E1026E4B8F42D84"/>
    <w:rsid w:val="00122B9B"/>
  </w:style>
  <w:style w:type="paragraph" w:customStyle="1" w:styleId="BBCDC80CF83E479691F42F0C0B9B1CE4">
    <w:name w:val="BBCDC80CF83E479691F42F0C0B9B1CE4"/>
    <w:rsid w:val="00122B9B"/>
  </w:style>
  <w:style w:type="paragraph" w:customStyle="1" w:styleId="2232D28BA50741858BA3E51B3D081CD9">
    <w:name w:val="2232D28BA50741858BA3E51B3D081CD9"/>
    <w:rsid w:val="00122B9B"/>
  </w:style>
  <w:style w:type="paragraph" w:customStyle="1" w:styleId="143ED1A91E174D24815C688B9D50223F">
    <w:name w:val="143ED1A91E174D24815C688B9D50223F"/>
    <w:rsid w:val="00122B9B"/>
  </w:style>
  <w:style w:type="paragraph" w:customStyle="1" w:styleId="DC28C6FDAC134D60AC67448A4FE83221">
    <w:name w:val="DC28C6FDAC134D60AC67448A4FE83221"/>
    <w:rsid w:val="00122B9B"/>
  </w:style>
  <w:style w:type="paragraph" w:customStyle="1" w:styleId="2EA8541FE4E143A2BC3BDB70AFC3C149">
    <w:name w:val="2EA8541FE4E143A2BC3BDB70AFC3C149"/>
    <w:rsid w:val="00122B9B"/>
  </w:style>
  <w:style w:type="paragraph" w:customStyle="1" w:styleId="3EEE0A4CACDF4CCFAB366AF19C69968B">
    <w:name w:val="3EEE0A4CACDF4CCFAB366AF19C69968B"/>
    <w:rsid w:val="00122B9B"/>
  </w:style>
  <w:style w:type="paragraph" w:customStyle="1" w:styleId="A40DE97E593F47BB980350A9CA39A62D">
    <w:name w:val="A40DE97E593F47BB980350A9CA39A62D"/>
    <w:rsid w:val="00122B9B"/>
  </w:style>
  <w:style w:type="paragraph" w:customStyle="1" w:styleId="FA655EB421794A22A18530C6F8A87484">
    <w:name w:val="FA655EB421794A22A18530C6F8A87484"/>
    <w:rsid w:val="00122B9B"/>
  </w:style>
  <w:style w:type="paragraph" w:customStyle="1" w:styleId="D8BFC1E5A9064691B15FC8AB2F834161">
    <w:name w:val="D8BFC1E5A9064691B15FC8AB2F834161"/>
    <w:rsid w:val="00122B9B"/>
  </w:style>
  <w:style w:type="paragraph" w:customStyle="1" w:styleId="75234BD40DE84DD7B189F467C083C2F6">
    <w:name w:val="75234BD40DE84DD7B189F467C083C2F6"/>
    <w:rsid w:val="00122B9B"/>
  </w:style>
  <w:style w:type="paragraph" w:customStyle="1" w:styleId="8B270639905B416FA608E48289755F9B">
    <w:name w:val="8B270639905B416FA608E48289755F9B"/>
    <w:rsid w:val="00122B9B"/>
  </w:style>
  <w:style w:type="paragraph" w:customStyle="1" w:styleId="FECC810C68D34B958D01A86A798898F5">
    <w:name w:val="FECC810C68D34B958D01A86A798898F5"/>
    <w:rsid w:val="00091943"/>
  </w:style>
  <w:style w:type="paragraph" w:customStyle="1" w:styleId="342BF604827843EEBA59832A867A95AF">
    <w:name w:val="342BF604827843EEBA59832A867A95AF"/>
    <w:rsid w:val="00091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