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722CF" w:rsidP="00CF0BBA">
      <w:pPr>
        <w:pStyle w:val="TitleCommittee0"/>
      </w:pPr>
      <w:r>
        <w:t>Welsh Affairs Committee</w:t>
      </w:r>
    </w:p>
    <w:p w:rsidR="001722CF" w:rsidP="00156A60">
      <w:pPr>
        <w:pStyle w:val="TitleInquiry0"/>
      </w:pPr>
      <w:r>
        <w:t>Oral evidence: Broadcasting in Wales, HC 620</w:t>
      </w:r>
    </w:p>
    <w:p w:rsidR="001722CF" w:rsidP="00156A60">
      <w:pPr>
        <w:pStyle w:val="Para"/>
      </w:pPr>
      <w:r>
        <w:t>Wednesday 28 June 2023</w:t>
      </w:r>
    </w:p>
    <w:p w:rsidR="001722CF" w:rsidP="00156A60">
      <w:pPr>
        <w:pStyle w:val="Para"/>
      </w:pPr>
      <w:r>
        <w:t>Ordered by the House of Commons</w:t>
      </w:r>
      <w:r w:rsidRPr="00615759">
        <w:t xml:space="preserve"> to be published on </w:t>
      </w:r>
      <w:r>
        <w:t>28 June 2023</w:t>
      </w:r>
      <w:r w:rsidRPr="00615759">
        <w:t>.</w:t>
      </w:r>
    </w:p>
    <w:p w:rsidR="001722CF" w:rsidP="00156A60">
      <w:r>
        <w:fldChar w:fldCharType="begin"/>
      </w:r>
      <w:r>
        <w:instrText xml:space="preserve"> HYPERLINK "https://parliamentlive.tv/event/index/30a22a24-dee6-4cbd-847c-1ca1b4358f5a?in=10:39:35" </w:instrText>
      </w:r>
      <w:r>
        <w:fldChar w:fldCharType="separate"/>
      </w:r>
      <w:r w:rsidRPr="00377ECF">
        <w:rPr>
          <w:rStyle w:val="Hyperlink"/>
        </w:rPr>
        <w:t>Watch the meeting</w:t>
      </w:r>
      <w:r>
        <w:fldChar w:fldCharType="end"/>
      </w:r>
    </w:p>
    <w:p w:rsidR="001722CF" w:rsidP="00156A60">
      <w:r>
        <w:t>Members present: Stephen Crabb (Chair</w:t>
      </w:r>
      <w:r w:rsidR="0074500A">
        <w:t>)</w:t>
      </w:r>
      <w:r>
        <w:t>; Virginia Crosbie; Ruth Jones; Ben Lake; Mr Rob Roberts.</w:t>
      </w:r>
    </w:p>
    <w:p w:rsidR="0074500A" w:rsidP="00156A60">
      <w:r>
        <w:t>Digital, Culture, Media and Sport Committee member present: Kevin Brennan.</w:t>
      </w:r>
    </w:p>
    <w:p w:rsidR="0074500A" w:rsidP="00156A60">
      <w:r>
        <w:t xml:space="preserve">Member of the Senedd and </w:t>
      </w:r>
      <w:r>
        <w:t xml:space="preserve">Chair of </w:t>
      </w:r>
      <w:r>
        <w:t xml:space="preserve">the </w:t>
      </w:r>
      <w:r>
        <w:t xml:space="preserve">Culture, Communications, Welsh Language, Sport, and International Relations Committee present: </w:t>
      </w:r>
      <w:r>
        <w:t>Delyth</w:t>
      </w:r>
      <w:r>
        <w:t xml:space="preserve"> Jewell.</w:t>
      </w:r>
    </w:p>
    <w:p w:rsidR="0074500A" w:rsidP="00156A60"/>
    <w:p w:rsidR="001722CF" w:rsidP="00427893">
      <w:pPr>
        <w:pStyle w:val="ParaCentre"/>
      </w:pPr>
      <w:r w:rsidRPr="00156A60">
        <w:t xml:space="preserve">Questions </w:t>
      </w:r>
      <w:r>
        <w:t>402-4</w:t>
      </w:r>
      <w:r w:rsidR="001C6569">
        <w:t>60</w:t>
      </w:r>
    </w:p>
    <w:p w:rsidR="001722CF" w:rsidP="00427893">
      <w:pPr>
        <w:pStyle w:val="TitleWitnesses0"/>
      </w:pPr>
      <w:r>
        <w:t>Witnesses</w:t>
      </w:r>
    </w:p>
    <w:p w:rsidR="001722CF" w:rsidRPr="00BD6D45" w:rsidP="006B01EC">
      <w:pPr>
        <w:pStyle w:val="Para"/>
      </w:pPr>
      <w:r>
        <w:fldChar w:fldCharType="begin"/>
      </w:r>
      <w:r>
        <w:instrText xml:space="preserve"> HYPERLINK \l "Panel1" </w:instrText>
      </w:r>
      <w:r>
        <w:fldChar w:fldCharType="separate"/>
      </w:r>
      <w:r w:rsidRPr="001722CF">
        <w:rPr>
          <w:rStyle w:val="Hyperlink"/>
        </w:rPr>
        <w:t>I</w:t>
      </w:r>
      <w:r>
        <w:fldChar w:fldCharType="end"/>
      </w:r>
      <w:r>
        <w:t xml:space="preserve">: </w:t>
      </w:r>
      <w:r>
        <w:t>Efa</w:t>
      </w:r>
      <w:r>
        <w:t xml:space="preserve"> </w:t>
      </w:r>
      <w:r>
        <w:t>Gruffudd</w:t>
      </w:r>
      <w:r>
        <w:t xml:space="preserve"> Jones, </w:t>
      </w:r>
      <w:r w:rsidR="0074500A">
        <w:t xml:space="preserve">Welsh Language Commissioner, and </w:t>
      </w:r>
      <w:r>
        <w:t>Lowri Williams,</w:t>
      </w:r>
      <w:r w:rsidR="0074500A">
        <w:t xml:space="preserve"> Strategic Director, Welsh Language Commission.</w:t>
      </w:r>
    </w:p>
    <w:p w:rsidR="001722CF" w:rsidRPr="00BD6D45" w:rsidP="006B01EC">
      <w:pPr>
        <w:pStyle w:val="Para"/>
      </w:pPr>
      <w:r>
        <w:fldChar w:fldCharType="begin"/>
      </w:r>
      <w:r>
        <w:instrText xml:space="preserve"> HYPERLINK \l "Panel2" </w:instrText>
      </w:r>
      <w:r>
        <w:fldChar w:fldCharType="separate"/>
      </w:r>
      <w:r w:rsidRPr="001722CF">
        <w:rPr>
          <w:rStyle w:val="Hyperlink"/>
        </w:rPr>
        <w:t>II</w:t>
      </w:r>
      <w:r>
        <w:fldChar w:fldCharType="end"/>
      </w:r>
      <w:r>
        <w:t>:</w:t>
      </w:r>
      <w:r w:rsidR="0074500A">
        <w:t xml:space="preserve"> Sir John Whittingdale MP, Minister of State for Media, Tourism and Creative Industries, Department for Digital, Culture, Media and Sport, and </w:t>
      </w:r>
      <w:r>
        <w:t xml:space="preserve">Robert </w:t>
      </w:r>
      <w:r>
        <w:t>Specterman</w:t>
      </w:r>
      <w:r>
        <w:t>-Green,</w:t>
      </w:r>
      <w:r w:rsidR="0074500A">
        <w:t xml:space="preserve"> Director, </w:t>
      </w:r>
      <w:r w:rsidR="0074500A">
        <w:t>Media</w:t>
      </w:r>
      <w:r w:rsidR="0074500A">
        <w:t xml:space="preserve"> and Creative Industries, Department for Digital, Culture, Media and Sport</w:t>
      </w:r>
      <w:r>
        <w:t>.</w:t>
      </w:r>
    </w:p>
    <w:p w:rsidR="001722CF" w:rsidP="006B01EC">
      <w:pPr>
        <w:pStyle w:val="Para"/>
      </w:pPr>
      <w:r>
        <w:t>Written evidence from witnesses:</w:t>
      </w:r>
    </w:p>
    <w:p w:rsidR="001722CF" w:rsidP="006B01EC">
      <w:pPr>
        <w:pStyle w:val="Witnesssubmission"/>
      </w:pPr>
      <w:r>
        <w:t xml:space="preserve">– </w:t>
      </w:r>
      <w:r>
        <w:fldChar w:fldCharType="begin"/>
      </w:r>
      <w:r>
        <w:instrText xml:space="preserve"> HYPERLINK "https://committees.parliament.uk/writtenevidence/110755/html/" </w:instrText>
      </w:r>
      <w:r>
        <w:fldChar w:fldCharType="separate"/>
      </w:r>
      <w:r w:rsidRPr="00592986" w:rsidR="0040293C">
        <w:rPr>
          <w:rStyle w:val="Hyperlink"/>
        </w:rPr>
        <w:t>Welsh Language Commissioner</w:t>
      </w:r>
      <w:r>
        <w:fldChar w:fldCharType="end"/>
      </w:r>
    </w:p>
    <w:p w:rsidR="0040293C" w:rsidP="006B01EC">
      <w:pPr>
        <w:pStyle w:val="Witnesssubmission"/>
      </w:pPr>
      <w:r>
        <w:t xml:space="preserve">- </w:t>
      </w:r>
      <w:r>
        <w:fldChar w:fldCharType="begin"/>
      </w:r>
      <w:r>
        <w:instrText xml:space="preserve"> HYPERLINK "https://committees.parliament.uk/writtenevidence/113170/html/" </w:instrText>
      </w:r>
      <w:r>
        <w:fldChar w:fldCharType="separate"/>
      </w:r>
      <w:r w:rsidRPr="00592986">
        <w:rPr>
          <w:rStyle w:val="Hyperlink"/>
        </w:rPr>
        <w:t xml:space="preserve">Department for Culture, </w:t>
      </w:r>
      <w:r w:rsidRPr="00592986">
        <w:rPr>
          <w:rStyle w:val="Hyperlink"/>
        </w:rPr>
        <w:t>Media</w:t>
      </w:r>
      <w:r w:rsidRPr="00592986">
        <w:rPr>
          <w:rStyle w:val="Hyperlink"/>
        </w:rPr>
        <w:t xml:space="preserve"> and Sport</w:t>
      </w:r>
      <w:r>
        <w:fldChar w:fldCharType="end"/>
      </w:r>
    </w:p>
    <w:p w:rsidR="001722CF" w:rsidP="00776882">
      <w:pPr>
        <w:rPr>
          <w:szCs w:val="20"/>
        </w:rPr>
      </w:pPr>
      <w:r>
        <w:br w:type="page"/>
      </w:r>
    </w:p>
    <w:p w:rsidR="001722CF" w:rsidP="00316298">
      <w:pPr>
        <w:pStyle w:val="TitlePanel0"/>
      </w:pPr>
      <w:bookmarkStart w:id="0" w:name="Panel1"/>
      <w:r>
        <w:t>Examination of witnesses</w:t>
      </w:r>
    </w:p>
    <w:p w:rsidR="001722CF" w:rsidRPr="00AC45FF" w:rsidP="007C1BEE">
      <w:pPr>
        <w:pStyle w:val="Para"/>
      </w:pPr>
      <w:r>
        <w:t xml:space="preserve">Witnesses: </w:t>
      </w:r>
      <w:r>
        <w:t>Efa</w:t>
      </w:r>
      <w:r>
        <w:t xml:space="preserve"> </w:t>
      </w:r>
      <w:r>
        <w:t>Gruffudd</w:t>
      </w:r>
      <w:r>
        <w:t xml:space="preserve"> Jones</w:t>
      </w:r>
      <w:r w:rsidR="0074500A">
        <w:t xml:space="preserve"> </w:t>
      </w:r>
      <w:r>
        <w:t>and Lowri William</w:t>
      </w:r>
      <w:r w:rsidR="0074500A">
        <w:t>s</w:t>
      </w:r>
      <w:r>
        <w:t>.</w:t>
      </w:r>
      <w:bookmarkEnd w:id="0"/>
    </w:p>
    <w:p w:rsidR="001722CF" w:rsidP="00750983">
      <w:pPr>
        <w:pStyle w:val="Question"/>
        <w:numPr>
          <w:ilvl w:val="0"/>
          <w:numId w:val="9"/>
        </w:numPr>
      </w:pPr>
      <w:r>
        <w:rPr>
          <w:b/>
        </w:rPr>
        <w:t>Chair:</w:t>
      </w:r>
      <w:r>
        <w:t xml:space="preserve"> Good morning, bore da and welcome to this session of the Welsh Affairs Committee, where we are bringing to a conclusion our inquiry into broadcasting in Wales. We are delighted to be joined for the first panel in this session by the Welsh Language Commissioner, </w:t>
      </w:r>
      <w:r>
        <w:t>Efa</w:t>
      </w:r>
      <w:r>
        <w:t xml:space="preserve"> </w:t>
      </w:r>
      <w:r>
        <w:t>Gruffudd</w:t>
      </w:r>
      <w:r>
        <w:t xml:space="preserve"> Jones—</w:t>
      </w:r>
      <w:r>
        <w:t>croeso</w:t>
      </w:r>
      <w:r>
        <w:t>; welcome—and Lowri Williams, the strategic director in the office of the Welsh Language Commissioner.</w:t>
      </w:r>
    </w:p>
    <w:p w:rsidR="001722CF" w:rsidP="00750983">
      <w:pPr>
        <w:pStyle w:val="Question"/>
        <w:numPr>
          <w:ilvl w:val="0"/>
          <w:numId w:val="0"/>
        </w:numPr>
        <w:ind w:left="794"/>
      </w:pPr>
      <w:r>
        <w:t xml:space="preserve">Right at the start of the session, may I encourage my colleagues to be brief and concise in their questions, and also encourage witnesses to provide concise answers as well? That will help us to get through the material. </w:t>
      </w:r>
    </w:p>
    <w:p w:rsidR="001722CF" w:rsidP="00750983">
      <w:pPr>
        <w:pStyle w:val="Question"/>
        <w:numPr>
          <w:ilvl w:val="0"/>
          <w:numId w:val="0"/>
        </w:numPr>
        <w:ind w:left="794"/>
      </w:pPr>
      <w:r>
        <w:t xml:space="preserve">We are delighted that as a Committee we are joined this morning by </w:t>
      </w:r>
      <w:r>
        <w:t>Delyth</w:t>
      </w:r>
      <w:r>
        <w:t xml:space="preserve"> Jewell, who is a Member of the Senedd and chairs</w:t>
      </w:r>
      <w:r w:rsidR="0065373F">
        <w:t xml:space="preserve"> the</w:t>
      </w:r>
      <w:r>
        <w:t xml:space="preserve"> Culture, Communications, Welsh Language, Sport, and International Relations Committee. It is a first, I think, in this Parliament that the Welsh Affairs Committee has had a Member of the Senedd guesting on the Committee, and we are really delighted that you are with us. We are also really pleased that Kevin Brennan continues to guest on the Committee from the Culture, Media and Sport Committee. With that out of the way, I will just point out that we are using Welsh language translation services today, and we are very grateful to the translator for being available. You should all have your headsets and channels prepared.</w:t>
      </w:r>
    </w:p>
    <w:p w:rsidR="001722CF" w:rsidP="00131663">
      <w:pPr>
        <w:pStyle w:val="Question"/>
        <w:numPr>
          <w:ilvl w:val="0"/>
          <w:numId w:val="0"/>
        </w:numPr>
        <w:ind w:left="794"/>
      </w:pPr>
      <w:r>
        <w:t>To start the discussion, could I ask you this, commissioner? As a Committee, we have been looking at the changing broadcasting landscape in Wales and some of the big trends that are going on and that could affect the future of broadcasting. Are these things that you in the commissioner’s office look at strategically? What is your sense of how they are impacting on the Welsh language, in a very broad way?</w:t>
      </w:r>
    </w:p>
    <w:p w:rsidR="0065373F" w:rsidP="00750983">
      <w:pPr>
        <w:pStyle w:val="Answer"/>
        <w:rPr>
          <w:rStyle w:val="ui-provider"/>
        </w:rPr>
      </w:pPr>
      <w:r>
        <w:rPr>
          <w:rStyle w:val="Strong"/>
          <w:i/>
          <w:iCs/>
        </w:rPr>
        <w:t>Efa</w:t>
      </w:r>
      <w:r>
        <w:rPr>
          <w:rStyle w:val="Strong"/>
          <w:i/>
          <w:iCs/>
        </w:rPr>
        <w:t xml:space="preserve"> </w:t>
      </w:r>
      <w:r>
        <w:rPr>
          <w:rStyle w:val="Strong"/>
          <w:i/>
          <w:iCs/>
        </w:rPr>
        <w:t>Gruffudd</w:t>
      </w:r>
      <w:r>
        <w:rPr>
          <w:rStyle w:val="Strong"/>
          <w:i/>
          <w:iCs/>
        </w:rPr>
        <w:t xml:space="preserve"> Jones:</w:t>
      </w:r>
      <w:r>
        <w:rPr>
          <w:rStyle w:val="ui-provider"/>
        </w:rPr>
        <w:t xml:space="preserve"> </w:t>
      </w:r>
      <w:r w:rsidRPr="0065373F">
        <w:rPr>
          <w:rStyle w:val="ui-provider"/>
        </w:rPr>
        <w:t xml:space="preserve">Bore da a </w:t>
      </w:r>
      <w:r w:rsidRPr="0065373F">
        <w:rPr>
          <w:rStyle w:val="ui-provider"/>
        </w:rPr>
        <w:t>diolch</w:t>
      </w:r>
      <w:r w:rsidRPr="0065373F">
        <w:rPr>
          <w:rStyle w:val="ui-provider"/>
        </w:rPr>
        <w:t xml:space="preserve"> am y </w:t>
      </w:r>
      <w:r w:rsidRPr="0065373F">
        <w:rPr>
          <w:rStyle w:val="ui-provider"/>
        </w:rPr>
        <w:t>cyfle</w:t>
      </w:r>
      <w:r w:rsidRPr="0065373F">
        <w:rPr>
          <w:rStyle w:val="ui-provider"/>
        </w:rPr>
        <w:t xml:space="preserve"> i </w:t>
      </w:r>
      <w:r w:rsidRPr="0065373F">
        <w:rPr>
          <w:rStyle w:val="ui-provider"/>
        </w:rPr>
        <w:t>fod</w:t>
      </w:r>
      <w:r w:rsidRPr="0065373F">
        <w:rPr>
          <w:rStyle w:val="ui-provider"/>
        </w:rPr>
        <w:t xml:space="preserve"> </w:t>
      </w:r>
      <w:r w:rsidRPr="0065373F">
        <w:rPr>
          <w:rStyle w:val="ui-provider"/>
        </w:rPr>
        <w:t>yma</w:t>
      </w:r>
      <w:r w:rsidRPr="0065373F">
        <w:rPr>
          <w:rStyle w:val="ui-provider"/>
        </w:rPr>
        <w:t xml:space="preserve"> </w:t>
      </w:r>
      <w:r w:rsidRPr="0065373F">
        <w:rPr>
          <w:rStyle w:val="ui-provider"/>
        </w:rPr>
        <w:t>heddiw</w:t>
      </w:r>
      <w:r w:rsidRPr="0065373F">
        <w:rPr>
          <w:rStyle w:val="ui-provider"/>
        </w:rPr>
        <w:t xml:space="preserve">, a </w:t>
      </w:r>
      <w:r w:rsidRPr="0065373F">
        <w:rPr>
          <w:rStyle w:val="ui-provider"/>
        </w:rPr>
        <w:t>diolch</w:t>
      </w:r>
      <w:r w:rsidRPr="0065373F">
        <w:rPr>
          <w:rStyle w:val="ui-provider"/>
        </w:rPr>
        <w:t xml:space="preserve"> am y </w:t>
      </w:r>
      <w:r w:rsidRPr="0065373F">
        <w:rPr>
          <w:rStyle w:val="ui-provider"/>
        </w:rPr>
        <w:t>cyfle</w:t>
      </w:r>
      <w:r w:rsidRPr="0065373F">
        <w:rPr>
          <w:rStyle w:val="ui-provider"/>
        </w:rPr>
        <w:t xml:space="preserve"> </w:t>
      </w:r>
      <w:r w:rsidRPr="0065373F">
        <w:rPr>
          <w:rStyle w:val="ui-provider"/>
        </w:rPr>
        <w:t>hefyd</w:t>
      </w:r>
      <w:r w:rsidRPr="0065373F">
        <w:rPr>
          <w:rStyle w:val="ui-provider"/>
        </w:rPr>
        <w:t xml:space="preserve"> i </w:t>
      </w:r>
      <w:r w:rsidRPr="0065373F">
        <w:rPr>
          <w:rStyle w:val="ui-provider"/>
        </w:rPr>
        <w:t>allu</w:t>
      </w:r>
      <w:r w:rsidRPr="0065373F">
        <w:rPr>
          <w:rStyle w:val="ui-provider"/>
        </w:rPr>
        <w:t xml:space="preserve"> </w:t>
      </w:r>
      <w:r w:rsidRPr="0065373F">
        <w:rPr>
          <w:rStyle w:val="ui-provider"/>
        </w:rPr>
        <w:t>cyfrannu</w:t>
      </w:r>
      <w:r w:rsidRPr="0065373F">
        <w:rPr>
          <w:rStyle w:val="ui-provider"/>
        </w:rPr>
        <w:t xml:space="preserve"> </w:t>
      </w:r>
      <w:r w:rsidRPr="0065373F">
        <w:rPr>
          <w:rStyle w:val="ui-provider"/>
        </w:rPr>
        <w:t>yn</w:t>
      </w:r>
      <w:r w:rsidRPr="0065373F">
        <w:rPr>
          <w:rStyle w:val="ui-provider"/>
        </w:rPr>
        <w:t xml:space="preserve"> </w:t>
      </w:r>
      <w:r w:rsidRPr="0065373F">
        <w:rPr>
          <w:rStyle w:val="ui-provider"/>
        </w:rPr>
        <w:t>Gymraeg</w:t>
      </w:r>
      <w:r w:rsidRPr="0065373F">
        <w:rPr>
          <w:rStyle w:val="ui-provider"/>
        </w:rPr>
        <w:t xml:space="preserve">. </w:t>
      </w:r>
      <w:r w:rsidRPr="0065373F">
        <w:rPr>
          <w:rStyle w:val="ui-provider"/>
        </w:rPr>
        <w:t>Diolch</w:t>
      </w:r>
      <w:r w:rsidRPr="0065373F">
        <w:rPr>
          <w:rStyle w:val="ui-provider"/>
        </w:rPr>
        <w:t xml:space="preserve"> am </w:t>
      </w:r>
      <w:r w:rsidRPr="0065373F">
        <w:rPr>
          <w:rStyle w:val="ui-provider"/>
        </w:rPr>
        <w:t>hwyluso</w:t>
      </w:r>
      <w:r w:rsidRPr="0065373F">
        <w:rPr>
          <w:rStyle w:val="ui-provider"/>
        </w:rPr>
        <w:t xml:space="preserve"> </w:t>
      </w:r>
      <w:r w:rsidRPr="0065373F">
        <w:rPr>
          <w:rStyle w:val="ui-provider"/>
        </w:rPr>
        <w:t>hynny</w:t>
      </w:r>
      <w:r w:rsidRPr="0065373F">
        <w:rPr>
          <w:rStyle w:val="ui-provider"/>
        </w:rPr>
        <w:t xml:space="preserve">. Mae </w:t>
      </w:r>
      <w:r w:rsidRPr="0065373F">
        <w:rPr>
          <w:rStyle w:val="ui-provider"/>
        </w:rPr>
        <w:t>darlledu</w:t>
      </w:r>
      <w:r w:rsidRPr="0065373F">
        <w:rPr>
          <w:rStyle w:val="ui-provider"/>
        </w:rPr>
        <w:t xml:space="preserve"> </w:t>
      </w:r>
      <w:r w:rsidRPr="0065373F">
        <w:rPr>
          <w:rStyle w:val="ui-provider"/>
        </w:rPr>
        <w:t>yn</w:t>
      </w:r>
      <w:r w:rsidRPr="0065373F">
        <w:rPr>
          <w:rStyle w:val="ui-provider"/>
        </w:rPr>
        <w:t xml:space="preserve"> </w:t>
      </w:r>
      <w:r w:rsidRPr="0065373F">
        <w:rPr>
          <w:rStyle w:val="ui-provider"/>
        </w:rPr>
        <w:t>Gymraeg</w:t>
      </w:r>
      <w:r w:rsidRPr="0065373F">
        <w:rPr>
          <w:rStyle w:val="ui-provider"/>
        </w:rPr>
        <w:t xml:space="preserve"> </w:t>
      </w:r>
      <w:r w:rsidRPr="0065373F">
        <w:rPr>
          <w:rStyle w:val="ui-provider"/>
        </w:rPr>
        <w:t>yn</w:t>
      </w:r>
      <w:r w:rsidRPr="0065373F">
        <w:rPr>
          <w:rStyle w:val="ui-provider"/>
        </w:rPr>
        <w:t xml:space="preserve"> </w:t>
      </w:r>
      <w:r w:rsidRPr="0065373F">
        <w:rPr>
          <w:rStyle w:val="ui-provider"/>
        </w:rPr>
        <w:t>hollbwysig</w:t>
      </w:r>
      <w:r w:rsidRPr="0065373F">
        <w:rPr>
          <w:rStyle w:val="ui-provider"/>
        </w:rPr>
        <w:t xml:space="preserve"> i </w:t>
      </w:r>
      <w:r w:rsidRPr="0065373F">
        <w:rPr>
          <w:rStyle w:val="ui-provider"/>
        </w:rPr>
        <w:t>ddyfodol</w:t>
      </w:r>
      <w:r w:rsidRPr="0065373F">
        <w:rPr>
          <w:rStyle w:val="ui-provider"/>
        </w:rPr>
        <w:t xml:space="preserve"> y Gymraeg. Mae </w:t>
      </w:r>
      <w:r w:rsidRPr="0065373F">
        <w:rPr>
          <w:rStyle w:val="ui-provider"/>
        </w:rPr>
        <w:t>hynny’n</w:t>
      </w:r>
      <w:r w:rsidRPr="0065373F">
        <w:rPr>
          <w:rStyle w:val="ui-provider"/>
        </w:rPr>
        <w:t xml:space="preserve"> </w:t>
      </w:r>
      <w:r w:rsidRPr="0065373F">
        <w:rPr>
          <w:rStyle w:val="ui-provider"/>
        </w:rPr>
        <w:t>hollol</w:t>
      </w:r>
      <w:r w:rsidRPr="0065373F">
        <w:rPr>
          <w:rStyle w:val="ui-provider"/>
        </w:rPr>
        <w:t xml:space="preserve"> </w:t>
      </w:r>
      <w:r w:rsidRPr="0065373F">
        <w:rPr>
          <w:rStyle w:val="ui-provider"/>
        </w:rPr>
        <w:t>glir</w:t>
      </w:r>
      <w:r w:rsidRPr="0065373F">
        <w:rPr>
          <w:rStyle w:val="ui-provider"/>
        </w:rPr>
        <w:t xml:space="preserve"> i </w:t>
      </w:r>
      <w:r w:rsidRPr="0065373F">
        <w:rPr>
          <w:rStyle w:val="ui-provider"/>
        </w:rPr>
        <w:t>ni</w:t>
      </w:r>
      <w:r w:rsidRPr="0065373F">
        <w:rPr>
          <w:rStyle w:val="ui-provider"/>
        </w:rPr>
        <w:t xml:space="preserve"> </w:t>
      </w:r>
      <w:r w:rsidRPr="0065373F">
        <w:rPr>
          <w:rStyle w:val="ui-provider"/>
        </w:rPr>
        <w:t>sydd</w:t>
      </w:r>
      <w:r w:rsidRPr="0065373F">
        <w:rPr>
          <w:rStyle w:val="ui-provider"/>
        </w:rPr>
        <w:t xml:space="preserve"> </w:t>
      </w:r>
      <w:r w:rsidRPr="0065373F">
        <w:rPr>
          <w:rStyle w:val="ui-provider"/>
        </w:rPr>
        <w:t>yn</w:t>
      </w:r>
      <w:r w:rsidRPr="0065373F">
        <w:rPr>
          <w:rStyle w:val="ui-provider"/>
        </w:rPr>
        <w:t xml:space="preserve"> </w:t>
      </w:r>
      <w:r w:rsidRPr="0065373F">
        <w:rPr>
          <w:rStyle w:val="ui-provider"/>
        </w:rPr>
        <w:t>byw</w:t>
      </w:r>
      <w:r w:rsidRPr="0065373F">
        <w:rPr>
          <w:rStyle w:val="ui-provider"/>
        </w:rPr>
        <w:t xml:space="preserve"> </w:t>
      </w:r>
      <w:r w:rsidRPr="0065373F">
        <w:rPr>
          <w:rStyle w:val="ui-provider"/>
        </w:rPr>
        <w:t>yng</w:t>
      </w:r>
      <w:r w:rsidRPr="0065373F">
        <w:rPr>
          <w:rStyle w:val="ui-provider"/>
        </w:rPr>
        <w:t xml:space="preserve"> </w:t>
      </w:r>
      <w:r w:rsidRPr="0065373F">
        <w:rPr>
          <w:rStyle w:val="ui-provider"/>
        </w:rPr>
        <w:t>Nghymru</w:t>
      </w:r>
      <w:r w:rsidRPr="0065373F">
        <w:rPr>
          <w:rStyle w:val="ui-provider"/>
        </w:rPr>
        <w:t xml:space="preserve">. </w:t>
      </w:r>
      <w:r w:rsidRPr="0065373F">
        <w:rPr>
          <w:rStyle w:val="ui-provider"/>
        </w:rPr>
        <w:t>Rydyn</w:t>
      </w:r>
      <w:r w:rsidRPr="0065373F">
        <w:rPr>
          <w:rStyle w:val="ui-provider"/>
        </w:rPr>
        <w:t xml:space="preserve"> </w:t>
      </w:r>
      <w:r w:rsidRPr="0065373F">
        <w:rPr>
          <w:rStyle w:val="ui-provider"/>
        </w:rPr>
        <w:t>ni’n</w:t>
      </w:r>
      <w:r w:rsidRPr="0065373F">
        <w:rPr>
          <w:rStyle w:val="ui-provider"/>
        </w:rPr>
        <w:t xml:space="preserve"> </w:t>
      </w:r>
      <w:r w:rsidRPr="0065373F">
        <w:rPr>
          <w:rStyle w:val="ui-provider"/>
        </w:rPr>
        <w:t>gwybod</w:t>
      </w:r>
      <w:r w:rsidRPr="0065373F">
        <w:rPr>
          <w:rStyle w:val="ui-provider"/>
        </w:rPr>
        <w:t xml:space="preserve"> am y </w:t>
      </w:r>
      <w:r w:rsidRPr="0065373F">
        <w:rPr>
          <w:rStyle w:val="ui-provider"/>
        </w:rPr>
        <w:t>dadlau</w:t>
      </w:r>
      <w:r w:rsidRPr="0065373F">
        <w:rPr>
          <w:rStyle w:val="ui-provider"/>
        </w:rPr>
        <w:t xml:space="preserve"> </w:t>
      </w:r>
      <w:r w:rsidRPr="0065373F">
        <w:rPr>
          <w:rStyle w:val="ui-provider"/>
        </w:rPr>
        <w:t>yn</w:t>
      </w:r>
      <w:r w:rsidRPr="0065373F">
        <w:rPr>
          <w:rStyle w:val="ui-provider"/>
        </w:rPr>
        <w:t xml:space="preserve"> y </w:t>
      </w:r>
      <w:r w:rsidRPr="0065373F">
        <w:rPr>
          <w:rStyle w:val="ui-provider"/>
        </w:rPr>
        <w:t>gorffennol</w:t>
      </w:r>
      <w:r w:rsidRPr="0065373F">
        <w:rPr>
          <w:rStyle w:val="ui-provider"/>
        </w:rPr>
        <w:t xml:space="preserve"> am </w:t>
      </w:r>
      <w:r w:rsidRPr="0065373F">
        <w:rPr>
          <w:rStyle w:val="ui-provider"/>
        </w:rPr>
        <w:t>sicrhau</w:t>
      </w:r>
      <w:r w:rsidRPr="0065373F">
        <w:rPr>
          <w:rStyle w:val="ui-provider"/>
        </w:rPr>
        <w:t xml:space="preserve"> </w:t>
      </w:r>
      <w:r w:rsidRPr="0065373F">
        <w:rPr>
          <w:rStyle w:val="ui-provider"/>
        </w:rPr>
        <w:t>darlledu</w:t>
      </w:r>
      <w:r w:rsidRPr="0065373F">
        <w:rPr>
          <w:rStyle w:val="ui-provider"/>
        </w:rPr>
        <w:t xml:space="preserve"> </w:t>
      </w:r>
      <w:r w:rsidRPr="0065373F">
        <w:rPr>
          <w:rStyle w:val="ui-provider"/>
        </w:rPr>
        <w:t>trwy</w:t>
      </w:r>
      <w:r w:rsidRPr="0065373F">
        <w:rPr>
          <w:rStyle w:val="ui-provider"/>
        </w:rPr>
        <w:t xml:space="preserve"> </w:t>
      </w:r>
      <w:r w:rsidRPr="0065373F">
        <w:rPr>
          <w:rStyle w:val="ui-provider"/>
        </w:rPr>
        <w:t>gyfrwng</w:t>
      </w:r>
      <w:r w:rsidRPr="0065373F">
        <w:rPr>
          <w:rStyle w:val="ui-provider"/>
        </w:rPr>
        <w:t xml:space="preserve"> y </w:t>
      </w:r>
      <w:r w:rsidRPr="0065373F">
        <w:rPr>
          <w:rStyle w:val="ui-provider"/>
        </w:rPr>
        <w:t>Gymraeg</w:t>
      </w:r>
      <w:r w:rsidRPr="0065373F">
        <w:rPr>
          <w:rStyle w:val="ui-provider"/>
        </w:rPr>
        <w:t xml:space="preserve"> </w:t>
      </w:r>
      <w:r w:rsidRPr="0065373F">
        <w:rPr>
          <w:rStyle w:val="ui-provider"/>
        </w:rPr>
        <w:t>yng</w:t>
      </w:r>
      <w:r w:rsidRPr="0065373F">
        <w:rPr>
          <w:rStyle w:val="ui-provider"/>
        </w:rPr>
        <w:t xml:space="preserve"> </w:t>
      </w:r>
      <w:r w:rsidRPr="0065373F">
        <w:rPr>
          <w:rStyle w:val="ui-provider"/>
        </w:rPr>
        <w:t>Nghymru</w:t>
      </w:r>
      <w:r w:rsidRPr="0065373F">
        <w:rPr>
          <w:rStyle w:val="ui-provider"/>
        </w:rPr>
        <w:t xml:space="preserve">. Mae </w:t>
      </w:r>
      <w:r w:rsidRPr="0065373F">
        <w:rPr>
          <w:rStyle w:val="ui-provider"/>
        </w:rPr>
        <w:t>e’n</w:t>
      </w:r>
      <w:r w:rsidRPr="0065373F">
        <w:rPr>
          <w:rStyle w:val="ui-provider"/>
        </w:rPr>
        <w:t xml:space="preserve"> </w:t>
      </w:r>
      <w:r w:rsidRPr="0065373F">
        <w:rPr>
          <w:rStyle w:val="ui-provider"/>
        </w:rPr>
        <w:t>sicr</w:t>
      </w:r>
      <w:r w:rsidRPr="0065373F">
        <w:rPr>
          <w:rStyle w:val="ui-provider"/>
        </w:rPr>
        <w:t xml:space="preserve"> </w:t>
      </w:r>
      <w:r w:rsidRPr="0065373F">
        <w:rPr>
          <w:rStyle w:val="ui-provider"/>
        </w:rPr>
        <w:t>yn</w:t>
      </w:r>
      <w:r w:rsidRPr="0065373F">
        <w:rPr>
          <w:rStyle w:val="ui-provider"/>
        </w:rPr>
        <w:t xml:space="preserve"> </w:t>
      </w:r>
      <w:r w:rsidRPr="0065373F">
        <w:rPr>
          <w:rStyle w:val="ui-provider"/>
        </w:rPr>
        <w:t>rhywbeth</w:t>
      </w:r>
      <w:r w:rsidRPr="0065373F">
        <w:rPr>
          <w:rStyle w:val="ui-provider"/>
        </w:rPr>
        <w:t xml:space="preserve"> </w:t>
      </w:r>
      <w:r w:rsidRPr="0065373F">
        <w:rPr>
          <w:rStyle w:val="ui-provider"/>
        </w:rPr>
        <w:t>sydd</w:t>
      </w:r>
      <w:r w:rsidRPr="0065373F">
        <w:rPr>
          <w:rStyle w:val="ui-provider"/>
        </w:rPr>
        <w:t xml:space="preserve"> o </w:t>
      </w:r>
      <w:r w:rsidRPr="0065373F">
        <w:rPr>
          <w:rStyle w:val="ui-provider"/>
        </w:rPr>
        <w:t>flaenoriaeth</w:t>
      </w:r>
      <w:r w:rsidRPr="0065373F">
        <w:rPr>
          <w:rStyle w:val="ui-provider"/>
        </w:rPr>
        <w:t xml:space="preserve"> i </w:t>
      </w:r>
      <w:r>
        <w:rPr>
          <w:rStyle w:val="ui-provider"/>
        </w:rPr>
        <w:t>s</w:t>
      </w:r>
      <w:r w:rsidRPr="0065373F">
        <w:rPr>
          <w:rStyle w:val="ui-provider"/>
        </w:rPr>
        <w:t>wyddfa’r</w:t>
      </w:r>
      <w:r w:rsidRPr="0065373F">
        <w:rPr>
          <w:rStyle w:val="ui-provider"/>
        </w:rPr>
        <w:t xml:space="preserve"> </w:t>
      </w:r>
      <w:r>
        <w:rPr>
          <w:rStyle w:val="ui-provider"/>
        </w:rPr>
        <w:t>c</w:t>
      </w:r>
      <w:r w:rsidRPr="0065373F">
        <w:rPr>
          <w:rStyle w:val="ui-provider"/>
        </w:rPr>
        <w:t>omisiynydd</w:t>
      </w:r>
      <w:r w:rsidRPr="0065373F">
        <w:rPr>
          <w:rStyle w:val="ui-provider"/>
        </w:rPr>
        <w:t xml:space="preserve"> i </w:t>
      </w:r>
      <w:r w:rsidRPr="0065373F">
        <w:rPr>
          <w:rStyle w:val="ui-provider"/>
        </w:rPr>
        <w:t>edrych</w:t>
      </w:r>
      <w:r w:rsidRPr="0065373F">
        <w:rPr>
          <w:rStyle w:val="ui-provider"/>
        </w:rPr>
        <w:t xml:space="preserve"> </w:t>
      </w:r>
      <w:r w:rsidRPr="0065373F">
        <w:rPr>
          <w:rStyle w:val="ui-provider"/>
        </w:rPr>
        <w:t>arno</w:t>
      </w:r>
      <w:r w:rsidRPr="0065373F">
        <w:rPr>
          <w:rStyle w:val="ui-provider"/>
        </w:rPr>
        <w:t xml:space="preserve"> </w:t>
      </w:r>
      <w:r w:rsidRPr="0065373F">
        <w:rPr>
          <w:rStyle w:val="ui-provider"/>
        </w:rPr>
        <w:t>fe</w:t>
      </w:r>
      <w:r w:rsidRPr="0065373F">
        <w:rPr>
          <w:rStyle w:val="ui-provider"/>
        </w:rPr>
        <w:t>.</w:t>
      </w:r>
    </w:p>
    <w:p w:rsidR="0065373F" w:rsidP="00750983">
      <w:pPr>
        <w:pStyle w:val="Answer"/>
        <w:rPr>
          <w:rStyle w:val="ui-provider"/>
        </w:rPr>
      </w:pPr>
      <w:r w:rsidRPr="0065373F">
        <w:rPr>
          <w:rStyle w:val="ui-provider"/>
        </w:rPr>
        <w:t xml:space="preserve">Mae </w:t>
      </w:r>
      <w:r w:rsidRPr="0065373F">
        <w:rPr>
          <w:rStyle w:val="ui-provider"/>
        </w:rPr>
        <w:t>pwerau’r</w:t>
      </w:r>
      <w:r w:rsidRPr="0065373F">
        <w:rPr>
          <w:rStyle w:val="ui-provider"/>
        </w:rPr>
        <w:t xml:space="preserve"> </w:t>
      </w:r>
      <w:r w:rsidRPr="0065373F">
        <w:rPr>
          <w:rStyle w:val="ui-provider"/>
        </w:rPr>
        <w:t>comisiynydd</w:t>
      </w:r>
      <w:r w:rsidRPr="0065373F">
        <w:rPr>
          <w:rStyle w:val="ui-provider"/>
        </w:rPr>
        <w:t xml:space="preserve"> </w:t>
      </w:r>
      <w:r w:rsidRPr="0065373F">
        <w:rPr>
          <w:rStyle w:val="ui-provider"/>
        </w:rPr>
        <w:t>yn</w:t>
      </w:r>
      <w:r w:rsidRPr="0065373F">
        <w:rPr>
          <w:rStyle w:val="ui-provider"/>
        </w:rPr>
        <w:t xml:space="preserve"> y </w:t>
      </w:r>
      <w:r w:rsidRPr="0065373F">
        <w:rPr>
          <w:rStyle w:val="ui-provider"/>
        </w:rPr>
        <w:t>maes</w:t>
      </w:r>
      <w:r w:rsidRPr="0065373F">
        <w:rPr>
          <w:rStyle w:val="ui-provider"/>
        </w:rPr>
        <w:t xml:space="preserve"> </w:t>
      </w:r>
      <w:r w:rsidRPr="0065373F">
        <w:rPr>
          <w:rStyle w:val="ui-provider"/>
        </w:rPr>
        <w:t>yma</w:t>
      </w:r>
      <w:r w:rsidRPr="0065373F">
        <w:rPr>
          <w:rStyle w:val="ui-provider"/>
        </w:rPr>
        <w:t xml:space="preserve"> </w:t>
      </w:r>
      <w:r w:rsidRPr="0065373F">
        <w:rPr>
          <w:rStyle w:val="ui-provider"/>
        </w:rPr>
        <w:t>yn</w:t>
      </w:r>
      <w:r w:rsidRPr="0065373F">
        <w:rPr>
          <w:rStyle w:val="ui-provider"/>
        </w:rPr>
        <w:t xml:space="preserve"> </w:t>
      </w:r>
      <w:r w:rsidRPr="0065373F">
        <w:rPr>
          <w:rStyle w:val="ui-provider"/>
        </w:rPr>
        <w:t>gyfyngedig</w:t>
      </w:r>
      <w:r w:rsidRPr="0065373F">
        <w:rPr>
          <w:rStyle w:val="ui-provider"/>
        </w:rPr>
        <w:t xml:space="preserve"> </w:t>
      </w:r>
      <w:r w:rsidRPr="0065373F">
        <w:rPr>
          <w:rStyle w:val="ui-provider"/>
        </w:rPr>
        <w:t>iawn</w:t>
      </w:r>
      <w:r w:rsidRPr="0065373F">
        <w:rPr>
          <w:rStyle w:val="ui-provider"/>
        </w:rPr>
        <w:t xml:space="preserve">, felly </w:t>
      </w:r>
      <w:r w:rsidRPr="0065373F">
        <w:rPr>
          <w:rStyle w:val="ui-provider"/>
        </w:rPr>
        <w:t>beth</w:t>
      </w:r>
      <w:r w:rsidRPr="0065373F">
        <w:rPr>
          <w:rStyle w:val="ui-provider"/>
        </w:rPr>
        <w:t xml:space="preserve"> </w:t>
      </w:r>
      <w:r w:rsidRPr="0065373F">
        <w:rPr>
          <w:rStyle w:val="ui-provider"/>
        </w:rPr>
        <w:t>rydyn</w:t>
      </w:r>
      <w:r w:rsidRPr="0065373F">
        <w:rPr>
          <w:rStyle w:val="ui-provider"/>
        </w:rPr>
        <w:t xml:space="preserve"> </w:t>
      </w:r>
      <w:r w:rsidRPr="0065373F">
        <w:rPr>
          <w:rStyle w:val="ui-provider"/>
        </w:rPr>
        <w:t>ni’n</w:t>
      </w:r>
      <w:r w:rsidRPr="0065373F">
        <w:rPr>
          <w:rStyle w:val="ui-provider"/>
        </w:rPr>
        <w:t xml:space="preserve"> </w:t>
      </w:r>
      <w:r w:rsidRPr="0065373F">
        <w:rPr>
          <w:rStyle w:val="ui-provider"/>
        </w:rPr>
        <w:t>dymuno</w:t>
      </w:r>
      <w:r w:rsidRPr="0065373F">
        <w:rPr>
          <w:rStyle w:val="ui-provider"/>
        </w:rPr>
        <w:t xml:space="preserve"> </w:t>
      </w:r>
      <w:r w:rsidRPr="0065373F">
        <w:rPr>
          <w:rStyle w:val="ui-provider"/>
        </w:rPr>
        <w:t>ei</w:t>
      </w:r>
      <w:r w:rsidRPr="0065373F">
        <w:rPr>
          <w:rStyle w:val="ui-provider"/>
        </w:rPr>
        <w:t xml:space="preserve"> </w:t>
      </w:r>
      <w:r w:rsidRPr="0065373F">
        <w:rPr>
          <w:rStyle w:val="ui-provider"/>
        </w:rPr>
        <w:t>wneud</w:t>
      </w:r>
      <w:r w:rsidRPr="0065373F">
        <w:rPr>
          <w:rStyle w:val="ui-provider"/>
        </w:rPr>
        <w:t xml:space="preserve">, </w:t>
      </w:r>
      <w:r w:rsidRPr="0065373F">
        <w:rPr>
          <w:rStyle w:val="ui-provider"/>
        </w:rPr>
        <w:t>fel</w:t>
      </w:r>
      <w:r w:rsidRPr="0065373F">
        <w:rPr>
          <w:rStyle w:val="ui-provider"/>
        </w:rPr>
        <w:t xml:space="preserve"> </w:t>
      </w:r>
      <w:r w:rsidRPr="0065373F">
        <w:rPr>
          <w:rStyle w:val="ui-provider"/>
        </w:rPr>
        <w:t>rydyn</w:t>
      </w:r>
      <w:r w:rsidRPr="0065373F">
        <w:rPr>
          <w:rStyle w:val="ui-provider"/>
        </w:rPr>
        <w:t xml:space="preserve"> </w:t>
      </w:r>
      <w:r w:rsidRPr="0065373F">
        <w:rPr>
          <w:rStyle w:val="ui-provider"/>
        </w:rPr>
        <w:t>ni</w:t>
      </w:r>
      <w:r w:rsidRPr="0065373F">
        <w:rPr>
          <w:rStyle w:val="ui-provider"/>
        </w:rPr>
        <w:t xml:space="preserve">, </w:t>
      </w:r>
      <w:r w:rsidRPr="0065373F">
        <w:rPr>
          <w:rStyle w:val="ui-provider"/>
        </w:rPr>
        <w:t>gobeithio</w:t>
      </w:r>
      <w:r w:rsidRPr="0065373F">
        <w:rPr>
          <w:rStyle w:val="ui-provider"/>
        </w:rPr>
        <w:t xml:space="preserve">, </w:t>
      </w:r>
      <w:r w:rsidRPr="0065373F">
        <w:rPr>
          <w:rStyle w:val="ui-provider"/>
        </w:rPr>
        <w:t>yn</w:t>
      </w:r>
      <w:r w:rsidRPr="0065373F">
        <w:rPr>
          <w:rStyle w:val="ui-provider"/>
        </w:rPr>
        <w:t xml:space="preserve"> </w:t>
      </w:r>
      <w:r w:rsidRPr="0065373F">
        <w:rPr>
          <w:rStyle w:val="ui-provider"/>
        </w:rPr>
        <w:t>cael</w:t>
      </w:r>
      <w:r w:rsidRPr="0065373F">
        <w:rPr>
          <w:rStyle w:val="ui-provider"/>
        </w:rPr>
        <w:t xml:space="preserve"> y </w:t>
      </w:r>
      <w:r w:rsidRPr="0065373F">
        <w:rPr>
          <w:rStyle w:val="ui-provider"/>
        </w:rPr>
        <w:t>cyfle</w:t>
      </w:r>
      <w:r w:rsidRPr="0065373F">
        <w:rPr>
          <w:rStyle w:val="ui-provider"/>
        </w:rPr>
        <w:t xml:space="preserve"> </w:t>
      </w:r>
      <w:r w:rsidRPr="0065373F">
        <w:rPr>
          <w:rStyle w:val="ui-provider"/>
        </w:rPr>
        <w:t>i’w</w:t>
      </w:r>
      <w:r w:rsidRPr="0065373F">
        <w:rPr>
          <w:rStyle w:val="ui-provider"/>
        </w:rPr>
        <w:t xml:space="preserve"> </w:t>
      </w:r>
      <w:r w:rsidRPr="0065373F">
        <w:rPr>
          <w:rStyle w:val="ui-provider"/>
        </w:rPr>
        <w:t>wneud</w:t>
      </w:r>
      <w:r w:rsidRPr="0065373F">
        <w:rPr>
          <w:rStyle w:val="ui-provider"/>
        </w:rPr>
        <w:t xml:space="preserve"> </w:t>
      </w:r>
      <w:r w:rsidRPr="0065373F">
        <w:rPr>
          <w:rStyle w:val="ui-provider"/>
        </w:rPr>
        <w:t>heddiw</w:t>
      </w:r>
      <w:r w:rsidRPr="0065373F">
        <w:rPr>
          <w:rStyle w:val="ui-provider"/>
        </w:rPr>
        <w:t xml:space="preserve">, </w:t>
      </w:r>
      <w:r w:rsidRPr="0065373F">
        <w:rPr>
          <w:rStyle w:val="ui-provider"/>
        </w:rPr>
        <w:t>yw</w:t>
      </w:r>
      <w:r w:rsidRPr="0065373F">
        <w:rPr>
          <w:rStyle w:val="ui-provider"/>
        </w:rPr>
        <w:t xml:space="preserve"> </w:t>
      </w:r>
      <w:r w:rsidRPr="0065373F">
        <w:rPr>
          <w:rStyle w:val="ui-provider"/>
        </w:rPr>
        <w:t>dylanwadu</w:t>
      </w:r>
      <w:r w:rsidRPr="0065373F">
        <w:rPr>
          <w:rStyle w:val="ui-provider"/>
        </w:rPr>
        <w:t xml:space="preserve"> </w:t>
      </w:r>
      <w:r w:rsidRPr="0065373F">
        <w:rPr>
          <w:rStyle w:val="ui-provider"/>
        </w:rPr>
        <w:t>ar</w:t>
      </w:r>
      <w:r w:rsidRPr="0065373F">
        <w:rPr>
          <w:rStyle w:val="ui-provider"/>
        </w:rPr>
        <w:t xml:space="preserve"> </w:t>
      </w:r>
      <w:r w:rsidRPr="0065373F">
        <w:rPr>
          <w:rStyle w:val="ui-provider"/>
        </w:rPr>
        <w:t>bolisi</w:t>
      </w:r>
      <w:r w:rsidRPr="0065373F">
        <w:rPr>
          <w:rStyle w:val="ui-provider"/>
        </w:rPr>
        <w:t xml:space="preserve"> y </w:t>
      </w:r>
      <w:r w:rsidRPr="0065373F">
        <w:rPr>
          <w:rStyle w:val="ui-provider"/>
        </w:rPr>
        <w:t>maes</w:t>
      </w:r>
      <w:r w:rsidRPr="0065373F">
        <w:rPr>
          <w:rStyle w:val="ui-provider"/>
        </w:rPr>
        <w:t xml:space="preserve"> </w:t>
      </w:r>
      <w:r w:rsidRPr="0065373F">
        <w:rPr>
          <w:rStyle w:val="ui-provider"/>
        </w:rPr>
        <w:t>darlledu</w:t>
      </w:r>
      <w:r w:rsidRPr="0065373F">
        <w:rPr>
          <w:rStyle w:val="ui-provider"/>
        </w:rPr>
        <w:t xml:space="preserve">. </w:t>
      </w:r>
      <w:r w:rsidRPr="0065373F">
        <w:rPr>
          <w:rStyle w:val="ui-provider"/>
        </w:rPr>
        <w:t>Rydw</w:t>
      </w:r>
      <w:r w:rsidRPr="0065373F">
        <w:rPr>
          <w:rStyle w:val="ui-provider"/>
        </w:rPr>
        <w:t xml:space="preserve"> i </w:t>
      </w:r>
      <w:r w:rsidRPr="0065373F">
        <w:rPr>
          <w:rStyle w:val="ui-provider"/>
        </w:rPr>
        <w:t>yn</w:t>
      </w:r>
      <w:r w:rsidRPr="0065373F">
        <w:rPr>
          <w:rStyle w:val="ui-provider"/>
        </w:rPr>
        <w:t xml:space="preserve"> </w:t>
      </w:r>
      <w:r w:rsidRPr="0065373F">
        <w:rPr>
          <w:rStyle w:val="ui-provider"/>
        </w:rPr>
        <w:t>gefnogol</w:t>
      </w:r>
      <w:r w:rsidRPr="0065373F">
        <w:rPr>
          <w:rStyle w:val="ui-provider"/>
        </w:rPr>
        <w:t xml:space="preserve"> </w:t>
      </w:r>
      <w:r w:rsidRPr="0065373F">
        <w:rPr>
          <w:rStyle w:val="ui-provider"/>
        </w:rPr>
        <w:t>iawn</w:t>
      </w:r>
      <w:r w:rsidRPr="0065373F">
        <w:rPr>
          <w:rStyle w:val="ui-provider"/>
        </w:rPr>
        <w:t xml:space="preserve"> i </w:t>
      </w:r>
      <w:r w:rsidRPr="0065373F">
        <w:rPr>
          <w:rStyle w:val="ui-provider"/>
        </w:rPr>
        <w:t>strategaeth</w:t>
      </w:r>
      <w:r w:rsidRPr="0065373F">
        <w:rPr>
          <w:rStyle w:val="ui-provider"/>
        </w:rPr>
        <w:t xml:space="preserve"> Cymraeg 2050 </w:t>
      </w:r>
      <w:r w:rsidRPr="0065373F">
        <w:rPr>
          <w:rStyle w:val="ui-provider"/>
        </w:rPr>
        <w:t>Llywodraeth</w:t>
      </w:r>
      <w:r w:rsidRPr="0065373F">
        <w:rPr>
          <w:rStyle w:val="ui-provider"/>
        </w:rPr>
        <w:t xml:space="preserve"> Cymru. </w:t>
      </w:r>
      <w:r w:rsidRPr="0065373F">
        <w:rPr>
          <w:rStyle w:val="ui-provider"/>
        </w:rPr>
        <w:t>Mae’r</w:t>
      </w:r>
      <w:r w:rsidRPr="0065373F">
        <w:rPr>
          <w:rStyle w:val="ui-provider"/>
        </w:rPr>
        <w:t xml:space="preserve"> </w:t>
      </w:r>
      <w:r w:rsidRPr="0065373F">
        <w:rPr>
          <w:rStyle w:val="ui-provider"/>
        </w:rPr>
        <w:t>strategaeth</w:t>
      </w:r>
      <w:r w:rsidRPr="0065373F">
        <w:rPr>
          <w:rStyle w:val="ui-provider"/>
        </w:rPr>
        <w:t xml:space="preserve"> </w:t>
      </w:r>
      <w:r w:rsidRPr="0065373F">
        <w:rPr>
          <w:rStyle w:val="ui-provider"/>
        </w:rPr>
        <w:t>honno’n</w:t>
      </w:r>
      <w:r w:rsidRPr="0065373F">
        <w:rPr>
          <w:rStyle w:val="ui-provider"/>
        </w:rPr>
        <w:t xml:space="preserve"> </w:t>
      </w:r>
      <w:r w:rsidRPr="0065373F">
        <w:rPr>
          <w:rStyle w:val="ui-provider"/>
        </w:rPr>
        <w:t>ei</w:t>
      </w:r>
      <w:r w:rsidRPr="0065373F">
        <w:rPr>
          <w:rStyle w:val="ui-provider"/>
        </w:rPr>
        <w:t xml:space="preserve"> </w:t>
      </w:r>
      <w:r w:rsidRPr="0065373F">
        <w:rPr>
          <w:rStyle w:val="ui-provider"/>
        </w:rPr>
        <w:t>gwneud</w:t>
      </w:r>
      <w:r w:rsidRPr="0065373F">
        <w:rPr>
          <w:rStyle w:val="ui-provider"/>
        </w:rPr>
        <w:t xml:space="preserve"> </w:t>
      </w:r>
      <w:r w:rsidRPr="0065373F">
        <w:rPr>
          <w:rStyle w:val="ui-provider"/>
        </w:rPr>
        <w:t>hi’n</w:t>
      </w:r>
      <w:r w:rsidRPr="0065373F">
        <w:rPr>
          <w:rStyle w:val="ui-provider"/>
        </w:rPr>
        <w:t xml:space="preserve"> </w:t>
      </w:r>
      <w:r w:rsidRPr="0065373F">
        <w:rPr>
          <w:rStyle w:val="ui-provider"/>
        </w:rPr>
        <w:t>glir</w:t>
      </w:r>
      <w:r w:rsidRPr="0065373F">
        <w:rPr>
          <w:rStyle w:val="ui-provider"/>
        </w:rPr>
        <w:t xml:space="preserve"> pa mor </w:t>
      </w:r>
      <w:r w:rsidRPr="0065373F">
        <w:rPr>
          <w:rStyle w:val="ui-provider"/>
        </w:rPr>
        <w:t>bwysig</w:t>
      </w:r>
      <w:r w:rsidRPr="0065373F">
        <w:rPr>
          <w:rStyle w:val="ui-provider"/>
        </w:rPr>
        <w:t xml:space="preserve"> </w:t>
      </w:r>
      <w:r w:rsidRPr="0065373F">
        <w:rPr>
          <w:rStyle w:val="ui-provider"/>
        </w:rPr>
        <w:t>yw</w:t>
      </w:r>
      <w:r w:rsidRPr="0065373F">
        <w:rPr>
          <w:rStyle w:val="ui-provider"/>
        </w:rPr>
        <w:t xml:space="preserve"> </w:t>
      </w:r>
      <w:r w:rsidRPr="0065373F">
        <w:rPr>
          <w:rStyle w:val="ui-provider"/>
        </w:rPr>
        <w:t>darlledu</w:t>
      </w:r>
      <w:r w:rsidRPr="0065373F">
        <w:rPr>
          <w:rStyle w:val="ui-provider"/>
        </w:rPr>
        <w:t xml:space="preserve"> </w:t>
      </w:r>
      <w:r w:rsidRPr="0065373F">
        <w:rPr>
          <w:rStyle w:val="ui-provider"/>
        </w:rPr>
        <w:t>trwy</w:t>
      </w:r>
      <w:r w:rsidRPr="0065373F">
        <w:rPr>
          <w:rStyle w:val="ui-provider"/>
        </w:rPr>
        <w:t xml:space="preserve"> </w:t>
      </w:r>
      <w:r w:rsidRPr="0065373F">
        <w:rPr>
          <w:rStyle w:val="ui-provider"/>
        </w:rPr>
        <w:t>gyfrwng</w:t>
      </w:r>
      <w:r w:rsidRPr="0065373F">
        <w:rPr>
          <w:rStyle w:val="ui-provider"/>
        </w:rPr>
        <w:t xml:space="preserve"> y </w:t>
      </w:r>
      <w:r w:rsidRPr="0065373F">
        <w:rPr>
          <w:rStyle w:val="ui-provider"/>
        </w:rPr>
        <w:t>Gymraeg</w:t>
      </w:r>
      <w:r w:rsidRPr="0065373F">
        <w:rPr>
          <w:rStyle w:val="ui-provider"/>
        </w:rPr>
        <w:t xml:space="preserve"> i </w:t>
      </w:r>
      <w:r w:rsidRPr="0065373F">
        <w:rPr>
          <w:rStyle w:val="ui-provider"/>
        </w:rPr>
        <w:t>hyfywedd</w:t>
      </w:r>
      <w:r w:rsidRPr="0065373F">
        <w:rPr>
          <w:rStyle w:val="ui-provider"/>
        </w:rPr>
        <w:t xml:space="preserve"> </w:t>
      </w:r>
      <w:r w:rsidRPr="0065373F">
        <w:rPr>
          <w:rStyle w:val="ui-provider"/>
        </w:rPr>
        <w:t>yr</w:t>
      </w:r>
      <w:r w:rsidRPr="0065373F">
        <w:rPr>
          <w:rStyle w:val="ui-provider"/>
        </w:rPr>
        <w:t xml:space="preserve"> </w:t>
      </w:r>
      <w:r w:rsidRPr="0065373F">
        <w:rPr>
          <w:rStyle w:val="ui-provider"/>
        </w:rPr>
        <w:t>iaith</w:t>
      </w:r>
      <w:r w:rsidRPr="0065373F">
        <w:rPr>
          <w:rStyle w:val="ui-provider"/>
        </w:rPr>
        <w:t xml:space="preserve"> </w:t>
      </w:r>
      <w:r w:rsidRPr="0065373F">
        <w:rPr>
          <w:rStyle w:val="ui-provider"/>
        </w:rPr>
        <w:t>i’r</w:t>
      </w:r>
      <w:r w:rsidRPr="0065373F">
        <w:rPr>
          <w:rStyle w:val="ui-provider"/>
        </w:rPr>
        <w:t xml:space="preserve"> </w:t>
      </w:r>
      <w:r w:rsidRPr="0065373F">
        <w:rPr>
          <w:rStyle w:val="ui-provider"/>
        </w:rPr>
        <w:t>dyfodol</w:t>
      </w:r>
      <w:r w:rsidRPr="0065373F">
        <w:rPr>
          <w:rStyle w:val="ui-provider"/>
        </w:rPr>
        <w:t xml:space="preserve">. Felly, </w:t>
      </w:r>
      <w:r w:rsidRPr="0065373F">
        <w:rPr>
          <w:rStyle w:val="ui-provider"/>
        </w:rPr>
        <w:t>mae’n</w:t>
      </w:r>
      <w:r w:rsidRPr="0065373F">
        <w:rPr>
          <w:rStyle w:val="ui-provider"/>
        </w:rPr>
        <w:t xml:space="preserve"> </w:t>
      </w:r>
      <w:r w:rsidRPr="0065373F">
        <w:rPr>
          <w:rStyle w:val="ui-provider"/>
        </w:rPr>
        <w:t>bwysig</w:t>
      </w:r>
      <w:r w:rsidRPr="0065373F">
        <w:rPr>
          <w:rStyle w:val="ui-provider"/>
        </w:rPr>
        <w:t xml:space="preserve"> </w:t>
      </w:r>
      <w:r w:rsidRPr="0065373F">
        <w:rPr>
          <w:rStyle w:val="ui-provider"/>
        </w:rPr>
        <w:t>iawn</w:t>
      </w:r>
      <w:r w:rsidRPr="0065373F">
        <w:rPr>
          <w:rStyle w:val="ui-provider"/>
        </w:rPr>
        <w:t xml:space="preserve"> </w:t>
      </w:r>
      <w:r w:rsidRPr="0065373F">
        <w:rPr>
          <w:rStyle w:val="ui-provider"/>
        </w:rPr>
        <w:t>i’r</w:t>
      </w:r>
      <w:r w:rsidRPr="0065373F">
        <w:rPr>
          <w:rStyle w:val="ui-provider"/>
        </w:rPr>
        <w:t xml:space="preserve"> </w:t>
      </w:r>
      <w:r w:rsidRPr="0065373F">
        <w:rPr>
          <w:rStyle w:val="ui-provider"/>
        </w:rPr>
        <w:t>Gymraeg</w:t>
      </w:r>
      <w:r w:rsidRPr="0065373F">
        <w:rPr>
          <w:rStyle w:val="ui-provider"/>
        </w:rPr>
        <w:t xml:space="preserve"> </w:t>
      </w:r>
      <w:r w:rsidRPr="0065373F">
        <w:rPr>
          <w:rStyle w:val="ui-provider"/>
        </w:rPr>
        <w:t>yw’r</w:t>
      </w:r>
      <w:r w:rsidRPr="0065373F">
        <w:rPr>
          <w:rStyle w:val="ui-provider"/>
        </w:rPr>
        <w:t xml:space="preserve"> </w:t>
      </w:r>
      <w:r w:rsidRPr="0065373F">
        <w:rPr>
          <w:rStyle w:val="ui-provider"/>
        </w:rPr>
        <w:t>neges</w:t>
      </w:r>
      <w:r w:rsidRPr="0065373F">
        <w:rPr>
          <w:rStyle w:val="ui-provider"/>
        </w:rPr>
        <w:t xml:space="preserve"> </w:t>
      </w:r>
      <w:r w:rsidRPr="0065373F">
        <w:rPr>
          <w:rStyle w:val="ui-provider"/>
        </w:rPr>
        <w:t>fydden</w:t>
      </w:r>
      <w:r w:rsidRPr="0065373F">
        <w:rPr>
          <w:rStyle w:val="ui-provider"/>
        </w:rPr>
        <w:t xml:space="preserve"> </w:t>
      </w:r>
      <w:r w:rsidRPr="0065373F">
        <w:rPr>
          <w:rStyle w:val="ui-provider"/>
        </w:rPr>
        <w:t>i’n</w:t>
      </w:r>
      <w:r w:rsidRPr="0065373F">
        <w:rPr>
          <w:rStyle w:val="ui-provider"/>
        </w:rPr>
        <w:t xml:space="preserve"> </w:t>
      </w:r>
      <w:r w:rsidRPr="0065373F">
        <w:rPr>
          <w:rStyle w:val="ui-provider"/>
        </w:rPr>
        <w:t>hoffi</w:t>
      </w:r>
      <w:r w:rsidRPr="0065373F">
        <w:rPr>
          <w:rStyle w:val="ui-provider"/>
        </w:rPr>
        <w:t xml:space="preserve"> </w:t>
      </w:r>
      <w:r w:rsidRPr="0065373F">
        <w:rPr>
          <w:rStyle w:val="ui-provider"/>
        </w:rPr>
        <w:t>ei</w:t>
      </w:r>
      <w:r w:rsidRPr="0065373F">
        <w:rPr>
          <w:rStyle w:val="ui-provider"/>
        </w:rPr>
        <w:t xml:space="preserve"> </w:t>
      </w:r>
      <w:r w:rsidRPr="0065373F">
        <w:rPr>
          <w:rStyle w:val="ui-provider"/>
        </w:rPr>
        <w:t>throsglwyddo</w:t>
      </w:r>
      <w:r w:rsidRPr="0065373F">
        <w:rPr>
          <w:rStyle w:val="ui-provider"/>
        </w:rPr>
        <w:t xml:space="preserve"> i chi </w:t>
      </w:r>
      <w:r w:rsidRPr="0065373F">
        <w:rPr>
          <w:rStyle w:val="ui-provider"/>
        </w:rPr>
        <w:t>heddiw</w:t>
      </w:r>
      <w:r w:rsidRPr="0065373F">
        <w:rPr>
          <w:rStyle w:val="ui-provider"/>
        </w:rPr>
        <w:t>.</w:t>
      </w:r>
    </w:p>
    <w:p w:rsidR="001722CF" w:rsidP="00750983">
      <w:pPr>
        <w:pStyle w:val="Answer"/>
        <w:rPr>
          <w:i/>
          <w:iCs/>
        </w:rPr>
      </w:pPr>
      <w:r>
        <w:rPr>
          <w:rStyle w:val="ui-provider"/>
          <w:i/>
          <w:iCs/>
        </w:rPr>
        <w:t xml:space="preserve">(Translation) Good morning, and thanks for the opportunity to come here today and to contribute in Welsh. </w:t>
      </w:r>
      <w:r>
        <w:rPr>
          <w:i/>
          <w:iCs/>
        </w:rPr>
        <w:t xml:space="preserve">Thank you very much for facilitating that. Broadcasting in Welsh is vital for the future of the Welsh language. That is </w:t>
      </w:r>
      <w:r>
        <w:rPr>
          <w:i/>
          <w:iCs/>
        </w:rPr>
        <w:t xml:space="preserve">absolutely clear to those of us who live in Wales. We know about debates and arguments in the past about ensuring that broadcasting could take place in Welsh in Wales. It is certainly something that is a priority of the </w:t>
      </w:r>
      <w:r w:rsidRPr="007C1886">
        <w:rPr>
          <w:i/>
          <w:iCs/>
        </w:rPr>
        <w:t>commissioner’s office</w:t>
      </w:r>
      <w:r>
        <w:rPr>
          <w:i/>
          <w:iCs/>
        </w:rPr>
        <w:t xml:space="preserve"> to look at. </w:t>
      </w:r>
    </w:p>
    <w:p w:rsidR="001722CF" w:rsidP="00750983">
      <w:pPr>
        <w:pStyle w:val="Answer"/>
        <w:rPr>
          <w:i/>
          <w:iCs/>
        </w:rPr>
      </w:pPr>
      <w:r>
        <w:rPr>
          <w:i/>
          <w:iCs/>
        </w:rPr>
        <w:t>The commissioner’s powers in this area are very limited</w:t>
      </w:r>
      <w:r w:rsidR="0065373F">
        <w:rPr>
          <w:i/>
          <w:iCs/>
        </w:rPr>
        <w:t>, so</w:t>
      </w:r>
      <w:r>
        <w:rPr>
          <w:i/>
          <w:iCs/>
        </w:rPr>
        <w:t xml:space="preserve"> </w:t>
      </w:r>
      <w:r w:rsidR="0065373F">
        <w:rPr>
          <w:i/>
          <w:iCs/>
        </w:rPr>
        <w:t>w</w:t>
      </w:r>
      <w:r>
        <w:rPr>
          <w:i/>
          <w:iCs/>
        </w:rPr>
        <w:t xml:space="preserve">hat we wish to do, and hope to have an opportunity to do today, is to influence policy in the arena of broadcasting. I am very supportive of the Welsh Government’s </w:t>
      </w:r>
      <w:r w:rsidRPr="007C1886">
        <w:rPr>
          <w:i/>
          <w:iCs/>
        </w:rPr>
        <w:t>Cymraeg 2050 strategy</w:t>
      </w:r>
      <w:r>
        <w:rPr>
          <w:i/>
          <w:iCs/>
        </w:rPr>
        <w:t>, which makes it clear how important broadcasting through the medium of Welsh is to the future viability of the language. It is very important for the Welsh language: that is the message that I would like to convey to you today.</w:t>
      </w:r>
    </w:p>
    <w:p w:rsidR="001722CF" w:rsidP="001722CF">
      <w:pPr>
        <w:pStyle w:val="Question"/>
        <w:numPr>
          <w:ilvl w:val="0"/>
          <w:numId w:val="9"/>
        </w:numPr>
      </w:pPr>
      <w:r w:rsidRPr="007C1886">
        <w:rPr>
          <w:b/>
        </w:rPr>
        <w:t>Chair:</w:t>
      </w:r>
      <w:r>
        <w:t xml:space="preserve"> Thank you very much. As the number of channels multiplies, with different platforms available for people to consume media, news and entertainment, do you feel that your ability to shape the practice of broadcasters in the field of the Welsh language is getting less because of the way the digital revolution is unfolding in broadcasting terms?</w:t>
      </w:r>
    </w:p>
    <w:p w:rsidR="0065373F" w:rsidP="00750983">
      <w:pPr>
        <w:pStyle w:val="Answer"/>
      </w:pPr>
      <w:r>
        <w:rPr>
          <w:b/>
          <w:i/>
        </w:rPr>
        <w:t>Efa</w:t>
      </w:r>
      <w:r>
        <w:rPr>
          <w:b/>
          <w:i/>
        </w:rPr>
        <w:t xml:space="preserve"> </w:t>
      </w:r>
      <w:r>
        <w:rPr>
          <w:b/>
          <w:i/>
        </w:rPr>
        <w:t>Gruffudd</w:t>
      </w:r>
      <w:r>
        <w:rPr>
          <w:b/>
          <w:i/>
        </w:rPr>
        <w:t xml:space="preserve"> Jones:</w:t>
      </w:r>
      <w:r>
        <w:t xml:space="preserve"> </w:t>
      </w:r>
      <w:r w:rsidRPr="0065373F">
        <w:t xml:space="preserve">Mae </w:t>
      </w:r>
      <w:r w:rsidRPr="0065373F">
        <w:t>dau</w:t>
      </w:r>
      <w:r w:rsidRPr="0065373F">
        <w:t xml:space="preserve"> </w:t>
      </w:r>
      <w:r w:rsidRPr="0065373F">
        <w:t>bwynt</w:t>
      </w:r>
      <w:r w:rsidRPr="0065373F">
        <w:t xml:space="preserve"> </w:t>
      </w:r>
      <w:r w:rsidRPr="0065373F">
        <w:t>yr</w:t>
      </w:r>
      <w:r w:rsidRPr="0065373F">
        <w:t xml:space="preserve"> </w:t>
      </w:r>
      <w:r w:rsidRPr="0065373F">
        <w:t>hoffwn</w:t>
      </w:r>
      <w:r w:rsidRPr="0065373F">
        <w:t xml:space="preserve"> i </w:t>
      </w:r>
      <w:r w:rsidRPr="0065373F">
        <w:t>eu</w:t>
      </w:r>
      <w:r w:rsidRPr="0065373F">
        <w:t xml:space="preserve"> </w:t>
      </w:r>
      <w:r w:rsidRPr="0065373F">
        <w:t>gwneud</w:t>
      </w:r>
      <w:r w:rsidRPr="0065373F">
        <w:t xml:space="preserve"> </w:t>
      </w:r>
      <w:r w:rsidRPr="0065373F">
        <w:t>yn</w:t>
      </w:r>
      <w:r w:rsidRPr="0065373F">
        <w:t xml:space="preserve"> y </w:t>
      </w:r>
      <w:r w:rsidRPr="0065373F">
        <w:t>cyd-destun</w:t>
      </w:r>
      <w:r w:rsidRPr="0065373F">
        <w:t xml:space="preserve"> </w:t>
      </w:r>
      <w:r w:rsidRPr="0065373F">
        <w:t>yma</w:t>
      </w:r>
      <w:r w:rsidRPr="0065373F">
        <w:t xml:space="preserve">. Y </w:t>
      </w:r>
      <w:r w:rsidRPr="0065373F">
        <w:t>cyntaf</w:t>
      </w:r>
      <w:r w:rsidRPr="0065373F">
        <w:t xml:space="preserve"> </w:t>
      </w:r>
      <w:r w:rsidRPr="0065373F">
        <w:t>yw</w:t>
      </w:r>
      <w:r w:rsidRPr="0065373F">
        <w:t xml:space="preserve"> </w:t>
      </w:r>
      <w:r w:rsidRPr="0065373F">
        <w:t>fy</w:t>
      </w:r>
      <w:r w:rsidRPr="0065373F">
        <w:t xml:space="preserve"> </w:t>
      </w:r>
      <w:r w:rsidRPr="0065373F">
        <w:t>marn</w:t>
      </w:r>
      <w:r w:rsidRPr="0065373F">
        <w:t xml:space="preserve"> </w:t>
      </w:r>
      <w:r w:rsidRPr="0065373F">
        <w:t>bersonol</w:t>
      </w:r>
      <w:r w:rsidRPr="0065373F">
        <w:t xml:space="preserve"> i </w:t>
      </w:r>
      <w:r w:rsidRPr="0065373F">
        <w:t>fel</w:t>
      </w:r>
      <w:r w:rsidRPr="0065373F">
        <w:t xml:space="preserve"> </w:t>
      </w:r>
      <w:r w:rsidRPr="0065373F">
        <w:t>comisiynydd</w:t>
      </w:r>
      <w:r w:rsidRPr="0065373F">
        <w:t xml:space="preserve">, </w:t>
      </w:r>
      <w:r w:rsidRPr="0065373F">
        <w:t>fod</w:t>
      </w:r>
      <w:r w:rsidRPr="0065373F">
        <w:t xml:space="preserve"> </w:t>
      </w:r>
      <w:r w:rsidRPr="0065373F">
        <w:t>pobl</w:t>
      </w:r>
      <w:r w:rsidRPr="0065373F">
        <w:t xml:space="preserve"> </w:t>
      </w:r>
      <w:r w:rsidRPr="0065373F">
        <w:t>ifanc</w:t>
      </w:r>
      <w:r w:rsidRPr="0065373F">
        <w:t xml:space="preserve"> mor </w:t>
      </w:r>
      <w:r w:rsidRPr="0065373F">
        <w:t>bwysig</w:t>
      </w:r>
      <w:r w:rsidRPr="0065373F">
        <w:t xml:space="preserve"> i </w:t>
      </w:r>
      <w:r w:rsidRPr="0065373F">
        <w:t>ddyfodol</w:t>
      </w:r>
      <w:r w:rsidRPr="0065373F">
        <w:t xml:space="preserve"> y Gymraeg. </w:t>
      </w:r>
      <w:r w:rsidRPr="0065373F">
        <w:t>Rydyn</w:t>
      </w:r>
      <w:r w:rsidRPr="0065373F">
        <w:t xml:space="preserve"> </w:t>
      </w:r>
      <w:r w:rsidRPr="0065373F">
        <w:t>ni’n</w:t>
      </w:r>
      <w:r w:rsidRPr="0065373F">
        <w:t xml:space="preserve"> </w:t>
      </w:r>
      <w:r w:rsidRPr="0065373F">
        <w:t>gwybod</w:t>
      </w:r>
      <w:r w:rsidRPr="0065373F">
        <w:t xml:space="preserve"> bod </w:t>
      </w:r>
      <w:r w:rsidRPr="0065373F">
        <w:t>pobl</w:t>
      </w:r>
      <w:r w:rsidRPr="0065373F">
        <w:t xml:space="preserve"> </w:t>
      </w:r>
      <w:r w:rsidRPr="0065373F">
        <w:t>ifanc</w:t>
      </w:r>
      <w:r w:rsidRPr="0065373F">
        <w:t xml:space="preserve"> </w:t>
      </w:r>
      <w:r w:rsidRPr="0065373F">
        <w:t>yn</w:t>
      </w:r>
      <w:r w:rsidRPr="0065373F">
        <w:t xml:space="preserve"> </w:t>
      </w:r>
      <w:r w:rsidRPr="0065373F">
        <w:t>ymwneud</w:t>
      </w:r>
      <w:r w:rsidRPr="0065373F">
        <w:t xml:space="preserve"> </w:t>
      </w:r>
      <w:r w:rsidRPr="0065373F">
        <w:t>â’r</w:t>
      </w:r>
      <w:r w:rsidRPr="0065373F">
        <w:t xml:space="preserve"> </w:t>
      </w:r>
      <w:r w:rsidRPr="0065373F">
        <w:t>cyfryngau</w:t>
      </w:r>
      <w:r w:rsidRPr="0065373F">
        <w:t xml:space="preserve"> </w:t>
      </w:r>
      <w:r w:rsidRPr="0065373F">
        <w:t>mewn</w:t>
      </w:r>
      <w:r w:rsidRPr="0065373F">
        <w:t xml:space="preserve"> </w:t>
      </w:r>
      <w:r w:rsidRPr="0065373F">
        <w:t>ffordd</w:t>
      </w:r>
      <w:r w:rsidRPr="0065373F">
        <w:t xml:space="preserve"> </w:t>
      </w:r>
      <w:r w:rsidRPr="0065373F">
        <w:t>wahanol</w:t>
      </w:r>
      <w:r w:rsidRPr="0065373F">
        <w:t xml:space="preserve"> </w:t>
      </w:r>
      <w:r w:rsidRPr="0065373F">
        <w:t>iawn</w:t>
      </w:r>
      <w:r w:rsidRPr="0065373F">
        <w:t xml:space="preserve"> i </w:t>
      </w:r>
      <w:r w:rsidRPr="0065373F">
        <w:t>fy</w:t>
      </w:r>
      <w:r w:rsidRPr="0065373F">
        <w:t xml:space="preserve"> </w:t>
      </w:r>
      <w:r w:rsidRPr="0065373F">
        <w:t>nghenhedlaeth</w:t>
      </w:r>
      <w:r w:rsidRPr="0065373F">
        <w:t xml:space="preserve"> i. Felly </w:t>
      </w:r>
      <w:r w:rsidRPr="0065373F">
        <w:t>mae</w:t>
      </w:r>
      <w:r w:rsidRPr="0065373F">
        <w:t xml:space="preserve"> </w:t>
      </w:r>
      <w:r w:rsidRPr="0065373F">
        <w:t>hynny</w:t>
      </w:r>
      <w:r w:rsidRPr="0065373F">
        <w:t xml:space="preserve"> </w:t>
      </w:r>
      <w:r w:rsidRPr="0065373F">
        <w:t>nid</w:t>
      </w:r>
      <w:r w:rsidRPr="0065373F">
        <w:t xml:space="preserve"> </w:t>
      </w:r>
      <w:r w:rsidRPr="0065373F">
        <w:t>yn</w:t>
      </w:r>
      <w:r w:rsidRPr="0065373F">
        <w:t xml:space="preserve"> </w:t>
      </w:r>
      <w:r w:rsidRPr="0065373F">
        <w:t>destun</w:t>
      </w:r>
      <w:r w:rsidRPr="0065373F">
        <w:t xml:space="preserve"> </w:t>
      </w:r>
      <w:r w:rsidRPr="0065373F">
        <w:t>pryder</w:t>
      </w:r>
      <w:r w:rsidRPr="0065373F">
        <w:t xml:space="preserve">, </w:t>
      </w:r>
      <w:r w:rsidRPr="0065373F">
        <w:t>ond</w:t>
      </w:r>
      <w:r w:rsidRPr="0065373F">
        <w:t xml:space="preserve"> </w:t>
      </w:r>
      <w:r w:rsidRPr="0065373F">
        <w:t>efallai</w:t>
      </w:r>
      <w:r w:rsidRPr="0065373F">
        <w:t xml:space="preserve"> </w:t>
      </w:r>
      <w:r w:rsidRPr="0065373F">
        <w:t>yn</w:t>
      </w:r>
      <w:r w:rsidRPr="0065373F">
        <w:t xml:space="preserve"> </w:t>
      </w:r>
      <w:r w:rsidRPr="0065373F">
        <w:t>destun</w:t>
      </w:r>
      <w:r w:rsidRPr="0065373F">
        <w:t xml:space="preserve"> </w:t>
      </w:r>
      <w:r w:rsidRPr="0065373F">
        <w:t>cyfle</w:t>
      </w:r>
      <w:r w:rsidRPr="0065373F">
        <w:t xml:space="preserve"> o ran </w:t>
      </w:r>
      <w:r w:rsidRPr="0065373F">
        <w:t>edrych</w:t>
      </w:r>
      <w:r w:rsidRPr="0065373F">
        <w:t xml:space="preserve"> </w:t>
      </w:r>
      <w:r w:rsidRPr="0065373F">
        <w:t>i’r</w:t>
      </w:r>
      <w:r w:rsidRPr="0065373F">
        <w:t xml:space="preserve"> </w:t>
      </w:r>
      <w:r w:rsidRPr="0065373F">
        <w:t>dyfodol</w:t>
      </w:r>
      <w:r w:rsidRPr="0065373F">
        <w:t xml:space="preserve"> a </w:t>
      </w:r>
      <w:r w:rsidRPr="0065373F">
        <w:t>sut</w:t>
      </w:r>
      <w:r w:rsidRPr="0065373F">
        <w:t xml:space="preserve"> </w:t>
      </w:r>
      <w:r w:rsidRPr="0065373F">
        <w:t>allwn</w:t>
      </w:r>
      <w:r w:rsidRPr="0065373F">
        <w:t xml:space="preserve"> </w:t>
      </w:r>
      <w:r w:rsidRPr="0065373F">
        <w:t>ni</w:t>
      </w:r>
      <w:r w:rsidRPr="0065373F">
        <w:t xml:space="preserve"> </w:t>
      </w:r>
      <w:r w:rsidRPr="0065373F">
        <w:t>sicrhau</w:t>
      </w:r>
      <w:r w:rsidRPr="0065373F">
        <w:t xml:space="preserve"> bod y </w:t>
      </w:r>
      <w:r w:rsidRPr="0065373F">
        <w:t>cyfryngau</w:t>
      </w:r>
      <w:r w:rsidRPr="0065373F">
        <w:t xml:space="preserve"> </w:t>
      </w:r>
      <w:r w:rsidRPr="0065373F">
        <w:t>fel</w:t>
      </w:r>
      <w:r w:rsidRPr="0065373F">
        <w:t xml:space="preserve"> </w:t>
      </w:r>
      <w:r w:rsidRPr="0065373F">
        <w:t>maen</w:t>
      </w:r>
      <w:r w:rsidRPr="0065373F">
        <w:t xml:space="preserve"> </w:t>
      </w:r>
      <w:r w:rsidRPr="0065373F">
        <w:t>nhw’n</w:t>
      </w:r>
      <w:r w:rsidRPr="0065373F">
        <w:t xml:space="preserve"> </w:t>
      </w:r>
      <w:r w:rsidRPr="0065373F">
        <w:t>datblygu</w:t>
      </w:r>
      <w:r w:rsidRPr="0065373F">
        <w:t xml:space="preserve">, ac </w:t>
      </w:r>
      <w:r w:rsidRPr="0065373F">
        <w:t>fel</w:t>
      </w:r>
      <w:r w:rsidRPr="0065373F">
        <w:t xml:space="preserve"> </w:t>
      </w:r>
      <w:r w:rsidRPr="0065373F">
        <w:t>mae</w:t>
      </w:r>
      <w:r w:rsidRPr="0065373F">
        <w:t xml:space="preserve"> </w:t>
      </w:r>
      <w:r w:rsidRPr="0065373F">
        <w:t>pobl</w:t>
      </w:r>
      <w:r w:rsidRPr="0065373F">
        <w:t xml:space="preserve"> </w:t>
      </w:r>
      <w:r w:rsidRPr="0065373F">
        <w:t>ifanc</w:t>
      </w:r>
      <w:r w:rsidRPr="0065373F">
        <w:t xml:space="preserve"> </w:t>
      </w:r>
      <w:r w:rsidRPr="0065373F">
        <w:t>yn</w:t>
      </w:r>
      <w:r w:rsidRPr="0065373F">
        <w:t xml:space="preserve"> </w:t>
      </w:r>
      <w:r w:rsidRPr="0065373F">
        <w:t>eu</w:t>
      </w:r>
      <w:r w:rsidRPr="0065373F">
        <w:t xml:space="preserve"> </w:t>
      </w:r>
      <w:r w:rsidRPr="0065373F">
        <w:t>defnyddio</w:t>
      </w:r>
      <w:r w:rsidRPr="0065373F">
        <w:t xml:space="preserve"> </w:t>
      </w:r>
      <w:r w:rsidRPr="0065373F">
        <w:t>nhw</w:t>
      </w:r>
      <w:r w:rsidRPr="0065373F">
        <w:t xml:space="preserve">, </w:t>
      </w:r>
      <w:r w:rsidRPr="0065373F">
        <w:t>yn</w:t>
      </w:r>
      <w:r w:rsidRPr="0065373F">
        <w:t xml:space="preserve"> </w:t>
      </w:r>
      <w:r w:rsidRPr="0065373F">
        <w:t>mynd</w:t>
      </w:r>
      <w:r w:rsidRPr="0065373F">
        <w:t xml:space="preserve"> i </w:t>
      </w:r>
      <w:r w:rsidRPr="0065373F">
        <w:t>fod</w:t>
      </w:r>
      <w:r w:rsidRPr="0065373F">
        <w:t xml:space="preserve"> </w:t>
      </w:r>
      <w:r w:rsidRPr="0065373F">
        <w:t>ar</w:t>
      </w:r>
      <w:r w:rsidRPr="0065373F">
        <w:t xml:space="preserve"> </w:t>
      </w:r>
      <w:r w:rsidRPr="0065373F">
        <w:t>gael</w:t>
      </w:r>
      <w:r w:rsidRPr="0065373F">
        <w:t xml:space="preserve"> </w:t>
      </w:r>
      <w:r w:rsidRPr="0065373F">
        <w:t>yn</w:t>
      </w:r>
      <w:r w:rsidRPr="0065373F">
        <w:t xml:space="preserve"> </w:t>
      </w:r>
      <w:r w:rsidRPr="0065373F">
        <w:t>Gymraeg</w:t>
      </w:r>
      <w:r w:rsidRPr="0065373F">
        <w:t>.</w:t>
      </w:r>
    </w:p>
    <w:p w:rsidR="0065373F" w:rsidP="00750983">
      <w:pPr>
        <w:pStyle w:val="Answer"/>
      </w:pPr>
      <w:r w:rsidRPr="0065373F">
        <w:t>Yr</w:t>
      </w:r>
      <w:r w:rsidRPr="0065373F">
        <w:t xml:space="preserve"> ail </w:t>
      </w:r>
      <w:r w:rsidRPr="0065373F">
        <w:t>bwynt</w:t>
      </w:r>
      <w:r w:rsidRPr="0065373F">
        <w:t xml:space="preserve"> </w:t>
      </w:r>
      <w:r w:rsidRPr="0065373F">
        <w:t>fydden</w:t>
      </w:r>
      <w:r w:rsidRPr="0065373F">
        <w:t xml:space="preserve"> </w:t>
      </w:r>
      <w:r w:rsidRPr="0065373F">
        <w:t>i'n</w:t>
      </w:r>
      <w:r w:rsidRPr="0065373F">
        <w:t xml:space="preserve"> </w:t>
      </w:r>
      <w:r w:rsidRPr="0065373F">
        <w:t>dweud</w:t>
      </w:r>
      <w:r w:rsidRPr="0065373F">
        <w:t xml:space="preserve"> </w:t>
      </w:r>
      <w:r w:rsidRPr="0065373F">
        <w:t>yw</w:t>
      </w:r>
      <w:r w:rsidRPr="0065373F">
        <w:t xml:space="preserve">, </w:t>
      </w:r>
      <w:r w:rsidRPr="0065373F">
        <w:t>ie</w:t>
      </w:r>
      <w:r w:rsidRPr="0065373F">
        <w:t xml:space="preserve">, </w:t>
      </w:r>
      <w:r w:rsidRPr="0065373F">
        <w:t>dw</w:t>
      </w:r>
      <w:r w:rsidRPr="0065373F">
        <w:t xml:space="preserve"> </w:t>
      </w:r>
      <w:r w:rsidRPr="0065373F">
        <w:t>i’n</w:t>
      </w:r>
      <w:r w:rsidRPr="0065373F">
        <w:t xml:space="preserve"> </w:t>
      </w:r>
      <w:r w:rsidRPr="0065373F">
        <w:t>cytuno</w:t>
      </w:r>
      <w:r w:rsidRPr="0065373F">
        <w:t xml:space="preserve">, </w:t>
      </w:r>
      <w:r w:rsidRPr="0065373F">
        <w:t>mae’r</w:t>
      </w:r>
      <w:r w:rsidRPr="0065373F">
        <w:t xml:space="preserve"> </w:t>
      </w:r>
      <w:r w:rsidRPr="0065373F">
        <w:t>ffaith</w:t>
      </w:r>
      <w:r w:rsidRPr="0065373F">
        <w:t xml:space="preserve"> bod </w:t>
      </w:r>
      <w:r w:rsidRPr="0065373F">
        <w:t>cymaint</w:t>
      </w:r>
      <w:r w:rsidRPr="0065373F">
        <w:t xml:space="preserve"> o </w:t>
      </w:r>
      <w:r w:rsidRPr="0065373F">
        <w:t>gyfryngau</w:t>
      </w:r>
      <w:r w:rsidRPr="0065373F">
        <w:t xml:space="preserve"> </w:t>
      </w:r>
      <w:r w:rsidRPr="0065373F">
        <w:t>amrywiol</w:t>
      </w:r>
      <w:r w:rsidRPr="0065373F">
        <w:t xml:space="preserve"> </w:t>
      </w:r>
      <w:r w:rsidRPr="0065373F">
        <w:t>nawr</w:t>
      </w:r>
      <w:r w:rsidRPr="0065373F">
        <w:t xml:space="preserve"> </w:t>
      </w:r>
      <w:r w:rsidRPr="0065373F">
        <w:t>yn</w:t>
      </w:r>
      <w:r w:rsidRPr="0065373F">
        <w:t xml:space="preserve"> </w:t>
      </w:r>
      <w:r w:rsidRPr="0065373F">
        <w:t>ei</w:t>
      </w:r>
      <w:r w:rsidRPr="0065373F">
        <w:t xml:space="preserve"> </w:t>
      </w:r>
      <w:r w:rsidRPr="0065373F">
        <w:t>gwneud</w:t>
      </w:r>
      <w:r w:rsidRPr="0065373F">
        <w:t xml:space="preserve"> </w:t>
      </w:r>
      <w:r w:rsidRPr="0065373F">
        <w:t>hi’n</w:t>
      </w:r>
      <w:r w:rsidRPr="0065373F">
        <w:t xml:space="preserve"> </w:t>
      </w:r>
      <w:r w:rsidRPr="0065373F">
        <w:t>anoddach</w:t>
      </w:r>
      <w:r w:rsidRPr="0065373F">
        <w:t xml:space="preserve"> i </w:t>
      </w:r>
      <w:r w:rsidRPr="0065373F">
        <w:t>sicrhau</w:t>
      </w:r>
      <w:r w:rsidRPr="0065373F">
        <w:t xml:space="preserve"> bod y </w:t>
      </w:r>
      <w:r w:rsidRPr="0065373F">
        <w:t>Gymraeg</w:t>
      </w:r>
      <w:r w:rsidRPr="0065373F">
        <w:t xml:space="preserve"> </w:t>
      </w:r>
      <w:r w:rsidRPr="0065373F">
        <w:t>ar</w:t>
      </w:r>
      <w:r w:rsidRPr="0065373F">
        <w:t xml:space="preserve"> </w:t>
      </w:r>
      <w:r w:rsidRPr="0065373F">
        <w:t>gael</w:t>
      </w:r>
      <w:r w:rsidRPr="0065373F">
        <w:t xml:space="preserve"> </w:t>
      </w:r>
      <w:r w:rsidRPr="0065373F">
        <w:t>ar</w:t>
      </w:r>
      <w:r w:rsidRPr="0065373F">
        <w:t xml:space="preserve"> bob un </w:t>
      </w:r>
      <w:r w:rsidRPr="0065373F">
        <w:t>o’r</w:t>
      </w:r>
      <w:r w:rsidRPr="0065373F">
        <w:t xml:space="preserve"> </w:t>
      </w:r>
      <w:r w:rsidRPr="0065373F">
        <w:t>platfformau</w:t>
      </w:r>
      <w:r w:rsidRPr="0065373F">
        <w:t xml:space="preserve"> </w:t>
      </w:r>
      <w:r w:rsidRPr="0065373F">
        <w:t>hynny</w:t>
      </w:r>
      <w:r w:rsidRPr="0065373F">
        <w:t xml:space="preserve">, ac </w:t>
      </w:r>
      <w:r w:rsidRPr="0065373F">
        <w:t>mae</w:t>
      </w:r>
      <w:r w:rsidRPr="0065373F">
        <w:t xml:space="preserve"> </w:t>
      </w:r>
      <w:r w:rsidRPr="0065373F">
        <w:t>nawdd</w:t>
      </w:r>
      <w:r w:rsidRPr="0065373F">
        <w:t xml:space="preserve"> </w:t>
      </w:r>
      <w:r w:rsidRPr="0065373F">
        <w:t>cyhoeddus</w:t>
      </w:r>
      <w:r w:rsidRPr="0065373F">
        <w:t xml:space="preserve"> </w:t>
      </w:r>
      <w:r w:rsidRPr="0065373F">
        <w:t>i’r</w:t>
      </w:r>
      <w:r w:rsidRPr="0065373F">
        <w:t xml:space="preserve"> </w:t>
      </w:r>
      <w:r w:rsidRPr="0065373F">
        <w:t>cyfryngau</w:t>
      </w:r>
      <w:r w:rsidRPr="0065373F">
        <w:t xml:space="preserve"> </w:t>
      </w:r>
      <w:r w:rsidRPr="0065373F">
        <w:t>sydd</w:t>
      </w:r>
      <w:r w:rsidRPr="0065373F">
        <w:t xml:space="preserve"> </w:t>
      </w:r>
      <w:r w:rsidRPr="0065373F">
        <w:t>ar</w:t>
      </w:r>
      <w:r w:rsidRPr="0065373F">
        <w:t xml:space="preserve"> </w:t>
      </w:r>
      <w:r w:rsidRPr="0065373F">
        <w:t>gael</w:t>
      </w:r>
      <w:r w:rsidRPr="0065373F">
        <w:t xml:space="preserve"> </w:t>
      </w:r>
      <w:r w:rsidRPr="0065373F">
        <w:t>yn</w:t>
      </w:r>
      <w:r w:rsidRPr="0065373F">
        <w:t xml:space="preserve"> </w:t>
      </w:r>
      <w:r w:rsidRPr="0065373F">
        <w:t>hollbwysig</w:t>
      </w:r>
      <w:r w:rsidRPr="0065373F">
        <w:t xml:space="preserve"> </w:t>
      </w:r>
      <w:r w:rsidRPr="0065373F">
        <w:t>oherwydd</w:t>
      </w:r>
      <w:r w:rsidRPr="0065373F">
        <w:t xml:space="preserve"> bod </w:t>
      </w:r>
      <w:r w:rsidRPr="0065373F">
        <w:t>methiant</w:t>
      </w:r>
      <w:r w:rsidRPr="0065373F">
        <w:t xml:space="preserve"> </w:t>
      </w:r>
      <w:r w:rsidRPr="0065373F">
        <w:t>yn</w:t>
      </w:r>
      <w:r w:rsidRPr="0065373F">
        <w:t xml:space="preserve"> y </w:t>
      </w:r>
      <w:r w:rsidRPr="0065373F">
        <w:t>farchnad</w:t>
      </w:r>
      <w:r w:rsidRPr="0065373F">
        <w:t xml:space="preserve"> o ran </w:t>
      </w:r>
      <w:r w:rsidRPr="0065373F">
        <w:t>darparu</w:t>
      </w:r>
      <w:r w:rsidRPr="0065373F">
        <w:t xml:space="preserve"> </w:t>
      </w:r>
      <w:r w:rsidRPr="0065373F">
        <w:t>cyfryngau</w:t>
      </w:r>
      <w:r w:rsidRPr="0065373F">
        <w:t xml:space="preserve"> </w:t>
      </w:r>
      <w:r w:rsidRPr="0065373F">
        <w:t>trwy</w:t>
      </w:r>
      <w:r w:rsidRPr="0065373F">
        <w:t xml:space="preserve"> </w:t>
      </w:r>
      <w:r w:rsidRPr="0065373F">
        <w:t>gyfrwng</w:t>
      </w:r>
      <w:r w:rsidRPr="0065373F">
        <w:t xml:space="preserve"> y Gymraeg. Felly </w:t>
      </w:r>
      <w:r w:rsidRPr="0065373F">
        <w:t>mae</w:t>
      </w:r>
      <w:r w:rsidRPr="0065373F">
        <w:t xml:space="preserve"> </w:t>
      </w:r>
      <w:r w:rsidRPr="0065373F">
        <w:t>ystyried</w:t>
      </w:r>
      <w:r w:rsidRPr="0065373F">
        <w:t xml:space="preserve"> </w:t>
      </w:r>
      <w:r w:rsidRPr="0065373F">
        <w:t>sut</w:t>
      </w:r>
      <w:r w:rsidRPr="0065373F">
        <w:t xml:space="preserve"> </w:t>
      </w:r>
      <w:r w:rsidRPr="0065373F">
        <w:t>allwn</w:t>
      </w:r>
      <w:r w:rsidRPr="0065373F">
        <w:t xml:space="preserve"> </w:t>
      </w:r>
      <w:r w:rsidRPr="0065373F">
        <w:t>ni</w:t>
      </w:r>
      <w:r w:rsidRPr="0065373F">
        <w:t xml:space="preserve"> </w:t>
      </w:r>
      <w:r w:rsidRPr="0065373F">
        <w:t>wneud</w:t>
      </w:r>
      <w:r w:rsidRPr="0065373F">
        <w:t xml:space="preserve"> </w:t>
      </w:r>
      <w:r w:rsidRPr="0065373F">
        <w:t>yn</w:t>
      </w:r>
      <w:r w:rsidRPr="0065373F">
        <w:t xml:space="preserve"> </w:t>
      </w:r>
      <w:r w:rsidRPr="0065373F">
        <w:t>siŵr</w:t>
      </w:r>
      <w:r w:rsidRPr="0065373F">
        <w:t xml:space="preserve"> </w:t>
      </w:r>
      <w:r w:rsidRPr="0065373F">
        <w:t>fod</w:t>
      </w:r>
      <w:r w:rsidRPr="0065373F">
        <w:t xml:space="preserve"> y </w:t>
      </w:r>
      <w:r w:rsidRPr="0065373F">
        <w:t>Gymraeg</w:t>
      </w:r>
      <w:r w:rsidRPr="0065373F">
        <w:t xml:space="preserve"> </w:t>
      </w:r>
      <w:r w:rsidRPr="0065373F">
        <w:t>yn</w:t>
      </w:r>
      <w:r w:rsidRPr="0065373F">
        <w:t xml:space="preserve"> </w:t>
      </w:r>
      <w:r w:rsidRPr="0065373F">
        <w:t>bodoli</w:t>
      </w:r>
      <w:r w:rsidRPr="0065373F">
        <w:t xml:space="preserve"> </w:t>
      </w:r>
      <w:r w:rsidRPr="0065373F">
        <w:t>ar</w:t>
      </w:r>
      <w:r w:rsidRPr="0065373F">
        <w:t xml:space="preserve"> </w:t>
      </w:r>
      <w:r w:rsidRPr="0065373F">
        <w:t>blatfformau</w:t>
      </w:r>
      <w:r w:rsidRPr="0065373F">
        <w:t xml:space="preserve"> o bob math </w:t>
      </w:r>
      <w:r w:rsidRPr="0065373F">
        <w:t>yn</w:t>
      </w:r>
      <w:r w:rsidRPr="0065373F">
        <w:t xml:space="preserve"> y </w:t>
      </w:r>
      <w:r w:rsidRPr="0065373F">
        <w:t>dyfodol</w:t>
      </w:r>
      <w:r w:rsidRPr="0065373F">
        <w:t xml:space="preserve"> </w:t>
      </w:r>
      <w:r w:rsidRPr="0065373F">
        <w:t>yn</w:t>
      </w:r>
      <w:r w:rsidRPr="0065373F">
        <w:t xml:space="preserve"> </w:t>
      </w:r>
      <w:r w:rsidRPr="0065373F">
        <w:t>hollbwysig</w:t>
      </w:r>
      <w:r w:rsidRPr="0065373F">
        <w:t xml:space="preserve">. </w:t>
      </w:r>
      <w:r w:rsidRPr="0065373F">
        <w:t>Dw</w:t>
      </w:r>
      <w:r w:rsidRPr="0065373F">
        <w:t xml:space="preserve"> </w:t>
      </w:r>
      <w:r w:rsidRPr="0065373F">
        <w:t>i’n</w:t>
      </w:r>
      <w:r w:rsidRPr="0065373F">
        <w:t xml:space="preserve"> </w:t>
      </w:r>
      <w:r w:rsidRPr="0065373F">
        <w:t>gwybod</w:t>
      </w:r>
      <w:r w:rsidRPr="0065373F">
        <w:t xml:space="preserve"> bod S4C </w:t>
      </w:r>
      <w:r w:rsidRPr="0065373F">
        <w:t>yn</w:t>
      </w:r>
      <w:r w:rsidRPr="0065373F">
        <w:t xml:space="preserve"> </w:t>
      </w:r>
      <w:r w:rsidRPr="0065373F">
        <w:t>gwneud</w:t>
      </w:r>
      <w:r w:rsidRPr="0065373F">
        <w:t xml:space="preserve"> </w:t>
      </w:r>
      <w:r w:rsidRPr="0065373F">
        <w:t>gwaith</w:t>
      </w:r>
      <w:r w:rsidRPr="0065373F">
        <w:t xml:space="preserve"> da </w:t>
      </w:r>
      <w:r w:rsidRPr="0065373F">
        <w:t>i’r</w:t>
      </w:r>
      <w:r w:rsidRPr="0065373F">
        <w:t xml:space="preserve"> </w:t>
      </w:r>
      <w:r w:rsidRPr="0065373F">
        <w:t>cyfeiriad</w:t>
      </w:r>
      <w:r w:rsidRPr="0065373F">
        <w:t xml:space="preserve"> </w:t>
      </w:r>
      <w:r w:rsidRPr="0065373F">
        <w:t>yma</w:t>
      </w:r>
      <w:r w:rsidRPr="0065373F">
        <w:t xml:space="preserve">. </w:t>
      </w:r>
      <w:r w:rsidRPr="0065373F">
        <w:t>Dw</w:t>
      </w:r>
      <w:r w:rsidRPr="0065373F">
        <w:t xml:space="preserve"> </w:t>
      </w:r>
      <w:r w:rsidRPr="0065373F">
        <w:t>i’n</w:t>
      </w:r>
      <w:r w:rsidRPr="0065373F">
        <w:t xml:space="preserve"> </w:t>
      </w:r>
      <w:r w:rsidRPr="0065373F">
        <w:t>meddwl</w:t>
      </w:r>
      <w:r w:rsidRPr="0065373F">
        <w:t xml:space="preserve"> bod </w:t>
      </w:r>
      <w:r w:rsidRPr="0065373F">
        <w:t>yna</w:t>
      </w:r>
      <w:r w:rsidRPr="0065373F">
        <w:t xml:space="preserve"> </w:t>
      </w:r>
      <w:r w:rsidRPr="0065373F">
        <w:t>bethau</w:t>
      </w:r>
      <w:r w:rsidRPr="0065373F">
        <w:t xml:space="preserve"> da </w:t>
      </w:r>
      <w:r w:rsidRPr="0065373F">
        <w:t>yn</w:t>
      </w:r>
      <w:r w:rsidRPr="0065373F">
        <w:t xml:space="preserve"> y </w:t>
      </w:r>
      <w:r w:rsidRPr="0065373F">
        <w:t>mesur</w:t>
      </w:r>
      <w:r w:rsidRPr="0065373F">
        <w:t xml:space="preserve"> </w:t>
      </w:r>
      <w:r w:rsidRPr="0065373F">
        <w:t>arfaethedig</w:t>
      </w:r>
      <w:r w:rsidRPr="0065373F">
        <w:t xml:space="preserve"> </w:t>
      </w:r>
      <w:r w:rsidRPr="0065373F">
        <w:t>fydd</w:t>
      </w:r>
      <w:r w:rsidRPr="0065373F">
        <w:t xml:space="preserve">, </w:t>
      </w:r>
      <w:r w:rsidRPr="0065373F">
        <w:t>gobeithio</w:t>
      </w:r>
      <w:r w:rsidRPr="0065373F">
        <w:t xml:space="preserve">, </w:t>
      </w:r>
      <w:r w:rsidRPr="0065373F">
        <w:t>yn</w:t>
      </w:r>
      <w:r w:rsidRPr="0065373F">
        <w:t xml:space="preserve"> </w:t>
      </w:r>
      <w:r w:rsidRPr="0065373F">
        <w:t>caniatáu</w:t>
      </w:r>
      <w:r w:rsidRPr="0065373F">
        <w:t xml:space="preserve"> i S4C </w:t>
      </w:r>
      <w:r w:rsidRPr="0065373F">
        <w:t>wneud</w:t>
      </w:r>
      <w:r w:rsidRPr="0065373F">
        <w:t xml:space="preserve"> </w:t>
      </w:r>
      <w:r w:rsidRPr="0065373F">
        <w:t>mwy</w:t>
      </w:r>
      <w:r w:rsidRPr="0065373F">
        <w:t xml:space="preserve">, </w:t>
      </w:r>
      <w:r w:rsidRPr="0065373F">
        <w:t>ond</w:t>
      </w:r>
      <w:r w:rsidRPr="0065373F">
        <w:t xml:space="preserve"> </w:t>
      </w:r>
      <w:r w:rsidRPr="0065373F">
        <w:t>hefyd</w:t>
      </w:r>
      <w:r w:rsidRPr="0065373F">
        <w:t xml:space="preserve">, </w:t>
      </w:r>
      <w:r w:rsidRPr="0065373F">
        <w:t>gobeithio</w:t>
      </w:r>
      <w:r w:rsidRPr="0065373F">
        <w:t xml:space="preserve">, </w:t>
      </w:r>
      <w:r w:rsidRPr="0065373F">
        <w:t>yn</w:t>
      </w:r>
      <w:r w:rsidRPr="0065373F">
        <w:t xml:space="preserve"> </w:t>
      </w:r>
      <w:r w:rsidRPr="0065373F">
        <w:t>rhoi</w:t>
      </w:r>
      <w:r w:rsidRPr="0065373F">
        <w:t xml:space="preserve"> </w:t>
      </w:r>
      <w:r w:rsidRPr="0065373F">
        <w:t>mwy</w:t>
      </w:r>
      <w:r w:rsidRPr="0065373F">
        <w:t xml:space="preserve"> o </w:t>
      </w:r>
      <w:r w:rsidRPr="0065373F">
        <w:t>gyfle</w:t>
      </w:r>
      <w:r w:rsidRPr="0065373F">
        <w:t xml:space="preserve"> i </w:t>
      </w:r>
      <w:r w:rsidRPr="0065373F">
        <w:t>gynnwys</w:t>
      </w:r>
      <w:r w:rsidRPr="0065373F">
        <w:t xml:space="preserve"> Cymraeg </w:t>
      </w:r>
      <w:r w:rsidRPr="0065373F">
        <w:t>fod</w:t>
      </w:r>
      <w:r w:rsidRPr="0065373F">
        <w:t xml:space="preserve"> </w:t>
      </w:r>
      <w:r w:rsidRPr="0065373F">
        <w:t>yn</w:t>
      </w:r>
      <w:r w:rsidRPr="0065373F">
        <w:t xml:space="preserve"> </w:t>
      </w:r>
      <w:r w:rsidRPr="0065373F">
        <w:t>fwy</w:t>
      </w:r>
      <w:r w:rsidRPr="0065373F">
        <w:t xml:space="preserve"> </w:t>
      </w:r>
      <w:r w:rsidRPr="0065373F">
        <w:t>gweledol</w:t>
      </w:r>
      <w:r w:rsidRPr="0065373F">
        <w:t xml:space="preserve">, ac </w:t>
      </w:r>
      <w:r w:rsidRPr="0065373F">
        <w:t>yn</w:t>
      </w:r>
      <w:r w:rsidRPr="0065373F">
        <w:t xml:space="preserve"> </w:t>
      </w:r>
      <w:r w:rsidRPr="0065373F">
        <w:t>arbennig</w:t>
      </w:r>
      <w:r w:rsidRPr="0065373F">
        <w:t xml:space="preserve"> </w:t>
      </w:r>
      <w:r w:rsidRPr="0065373F">
        <w:t>yng</w:t>
      </w:r>
      <w:r w:rsidRPr="0065373F">
        <w:t xml:space="preserve"> </w:t>
      </w:r>
      <w:r w:rsidRPr="0065373F">
        <w:t>nghyd-destun</w:t>
      </w:r>
      <w:r w:rsidRPr="0065373F">
        <w:t xml:space="preserve"> </w:t>
      </w:r>
      <w:r w:rsidRPr="0065373F">
        <w:t>pobl</w:t>
      </w:r>
      <w:r w:rsidRPr="0065373F">
        <w:t xml:space="preserve"> </w:t>
      </w:r>
      <w:r w:rsidRPr="0065373F">
        <w:t>ifanc</w:t>
      </w:r>
      <w:r w:rsidRPr="0065373F">
        <w:t xml:space="preserve"> </w:t>
      </w:r>
      <w:r w:rsidRPr="0065373F">
        <w:t>a’r</w:t>
      </w:r>
      <w:r w:rsidRPr="0065373F">
        <w:t xml:space="preserve"> </w:t>
      </w:r>
      <w:r w:rsidRPr="0065373F">
        <w:t>dyfodol</w:t>
      </w:r>
      <w:r w:rsidRPr="0065373F">
        <w:t xml:space="preserve">, </w:t>
      </w:r>
      <w:r w:rsidRPr="0065373F">
        <w:t>mae</w:t>
      </w:r>
      <w:r w:rsidRPr="0065373F">
        <w:t xml:space="preserve"> </w:t>
      </w:r>
      <w:r w:rsidRPr="0065373F">
        <w:t>hynny’n</w:t>
      </w:r>
      <w:r w:rsidRPr="0065373F">
        <w:t xml:space="preserve"> </w:t>
      </w:r>
      <w:r w:rsidRPr="0065373F">
        <w:t>eithriadol</w:t>
      </w:r>
      <w:r w:rsidRPr="0065373F">
        <w:t xml:space="preserve"> o </w:t>
      </w:r>
      <w:r w:rsidRPr="0065373F">
        <w:t>bwysig</w:t>
      </w:r>
      <w:r w:rsidRPr="0065373F">
        <w:t>.</w:t>
      </w:r>
    </w:p>
    <w:p w:rsidR="001722CF" w:rsidP="00750983">
      <w:pPr>
        <w:pStyle w:val="Answer"/>
        <w:rPr>
          <w:i/>
          <w:iCs/>
        </w:rPr>
      </w:pPr>
      <w:r w:rsidRPr="000E2CB1">
        <w:rPr>
          <w:i/>
          <w:iCs/>
        </w:rPr>
        <w:t xml:space="preserve">(Translation) There are two points </w:t>
      </w:r>
      <w:r>
        <w:rPr>
          <w:i/>
          <w:iCs/>
        </w:rPr>
        <w:t xml:space="preserve">that I would like to make in this context. The first is my personal view as commissioner that young people are so important for the future of the Welsh language. We know that young people engage with media in a very </w:t>
      </w:r>
      <w:r w:rsidRPr="000E2CB1">
        <w:rPr>
          <w:i/>
          <w:iCs/>
        </w:rPr>
        <w:t>different way from my generation</w:t>
      </w:r>
      <w:r>
        <w:rPr>
          <w:i/>
          <w:iCs/>
        </w:rPr>
        <w:t xml:space="preserve">. That is not a cause for concern, but an opportunity, looking to the future, to ensure that media, as they develop and as young people use them, are available in Welsh. </w:t>
      </w:r>
    </w:p>
    <w:p w:rsidR="001722CF" w:rsidP="00750983">
      <w:pPr>
        <w:pStyle w:val="Answer"/>
        <w:rPr>
          <w:i/>
          <w:iCs/>
        </w:rPr>
      </w:pPr>
      <w:r>
        <w:rPr>
          <w:i/>
          <w:iCs/>
        </w:rPr>
        <w:t xml:space="preserve">The second point that I would like to make is that I agree that the fact that </w:t>
      </w:r>
      <w:r w:rsidRPr="000E2CB1">
        <w:rPr>
          <w:i/>
          <w:iCs/>
        </w:rPr>
        <w:t xml:space="preserve">so many media </w:t>
      </w:r>
      <w:r>
        <w:rPr>
          <w:i/>
          <w:iCs/>
        </w:rPr>
        <w:t>are now available makes it more difficult to ensure that the Welsh language is available on all those platforms</w:t>
      </w:r>
      <w:r w:rsidR="0065373F">
        <w:rPr>
          <w:i/>
          <w:iCs/>
        </w:rPr>
        <w:t>, and</w:t>
      </w:r>
      <w:r>
        <w:rPr>
          <w:i/>
          <w:iCs/>
        </w:rPr>
        <w:t xml:space="preserve"> </w:t>
      </w:r>
      <w:r w:rsidR="0065373F">
        <w:rPr>
          <w:i/>
          <w:iCs/>
        </w:rPr>
        <w:t>p</w:t>
      </w:r>
      <w:r>
        <w:rPr>
          <w:i/>
          <w:iCs/>
        </w:rPr>
        <w:t xml:space="preserve">ublic </w:t>
      </w:r>
      <w:r w:rsidR="0065373F">
        <w:rPr>
          <w:i/>
          <w:iCs/>
        </w:rPr>
        <w:t>funding</w:t>
      </w:r>
      <w:r>
        <w:rPr>
          <w:i/>
          <w:iCs/>
        </w:rPr>
        <w:t xml:space="preserve"> for </w:t>
      </w:r>
      <w:r>
        <w:rPr>
          <w:i/>
          <w:iCs/>
        </w:rPr>
        <w:t xml:space="preserve">the media that is available is vital, because failure in the market in terms of providing media in Welsh is an issue. We have to consider how we can ensure that the Welsh language exists on all types of platforms in the future. That is vital. I know that </w:t>
      </w:r>
      <w:r w:rsidRPr="000E2CB1">
        <w:rPr>
          <w:i/>
          <w:iCs/>
        </w:rPr>
        <w:t xml:space="preserve">S4C </w:t>
      </w:r>
      <w:r>
        <w:rPr>
          <w:i/>
          <w:iCs/>
        </w:rPr>
        <w:t>is doing very good work in this space, and there are very good things in t</w:t>
      </w:r>
      <w:r w:rsidRPr="000E2CB1">
        <w:rPr>
          <w:i/>
          <w:iCs/>
        </w:rPr>
        <w:t xml:space="preserve">he proposed measure </w:t>
      </w:r>
      <w:r>
        <w:rPr>
          <w:i/>
          <w:iCs/>
        </w:rPr>
        <w:t xml:space="preserve">that will permit </w:t>
      </w:r>
      <w:r w:rsidRPr="000E2CB1">
        <w:rPr>
          <w:i/>
          <w:iCs/>
        </w:rPr>
        <w:t>S4C</w:t>
      </w:r>
      <w:r>
        <w:rPr>
          <w:i/>
          <w:iCs/>
        </w:rPr>
        <w:t xml:space="preserve"> to do more, and that will hopefully provide an increased opportunity for Welsh content to be more visible, particularly in the context of young people and the future. That is vital.</w:t>
      </w:r>
    </w:p>
    <w:p w:rsidR="001722CF" w:rsidP="001722CF">
      <w:pPr>
        <w:pStyle w:val="Question"/>
        <w:numPr>
          <w:ilvl w:val="0"/>
          <w:numId w:val="9"/>
        </w:numPr>
      </w:pPr>
      <w:r w:rsidRPr="0045784A">
        <w:rPr>
          <w:b/>
        </w:rPr>
        <w:t>Chair:</w:t>
      </w:r>
      <w:r>
        <w:t xml:space="preserve"> We heard in the course of our inquiry that you have a very good relationship with S4C and BBC Wales—the public service broadcasters in Wales. Do you get to sit down with senior people in Amazon or Netflix to talk about their approach to the Welsh language?</w:t>
      </w:r>
    </w:p>
    <w:p w:rsidR="0065373F" w:rsidP="00750983">
      <w:pPr>
        <w:pStyle w:val="Answer"/>
      </w:pPr>
      <w:r>
        <w:rPr>
          <w:b/>
          <w:i/>
        </w:rPr>
        <w:t>Efa</w:t>
      </w:r>
      <w:r>
        <w:rPr>
          <w:b/>
          <w:i/>
        </w:rPr>
        <w:t xml:space="preserve"> </w:t>
      </w:r>
      <w:r>
        <w:rPr>
          <w:b/>
          <w:i/>
        </w:rPr>
        <w:t>Gruffudd</w:t>
      </w:r>
      <w:r>
        <w:rPr>
          <w:b/>
          <w:i/>
        </w:rPr>
        <w:t xml:space="preserve"> Jones:</w:t>
      </w:r>
      <w:r>
        <w:t xml:space="preserve"> </w:t>
      </w:r>
      <w:r w:rsidRPr="0065373F">
        <w:t xml:space="preserve">Na, </w:t>
      </w:r>
      <w:r w:rsidRPr="0065373F">
        <w:t>dw</w:t>
      </w:r>
      <w:r w:rsidRPr="0065373F">
        <w:t xml:space="preserve"> i </w:t>
      </w:r>
      <w:r w:rsidRPr="0065373F">
        <w:t>heb</w:t>
      </w:r>
      <w:r w:rsidRPr="0065373F">
        <w:t xml:space="preserve"> </w:t>
      </w:r>
      <w:r w:rsidRPr="0065373F">
        <w:t>wneud</w:t>
      </w:r>
      <w:r w:rsidRPr="0065373F">
        <w:t xml:space="preserve"> </w:t>
      </w:r>
      <w:r w:rsidRPr="0065373F">
        <w:t>hynny</w:t>
      </w:r>
      <w:r w:rsidRPr="0065373F">
        <w:t xml:space="preserve"> </w:t>
      </w:r>
      <w:r w:rsidRPr="0065373F">
        <w:t>eto</w:t>
      </w:r>
      <w:r w:rsidRPr="0065373F">
        <w:t xml:space="preserve">, </w:t>
      </w:r>
      <w:r w:rsidRPr="0065373F">
        <w:t>ond</w:t>
      </w:r>
      <w:r w:rsidRPr="0065373F">
        <w:t xml:space="preserve"> </w:t>
      </w:r>
      <w:r w:rsidRPr="0065373F">
        <w:t>byddai</w:t>
      </w:r>
      <w:r w:rsidRPr="0065373F">
        <w:t xml:space="preserve"> </w:t>
      </w:r>
      <w:r w:rsidRPr="0065373F">
        <w:t>diddordeb</w:t>
      </w:r>
      <w:r w:rsidRPr="0065373F">
        <w:t xml:space="preserve"> </w:t>
      </w:r>
      <w:r w:rsidRPr="0065373F">
        <w:t>gyda</w:t>
      </w:r>
      <w:r w:rsidRPr="0065373F">
        <w:t xml:space="preserve"> fi i </w:t>
      </w:r>
      <w:r w:rsidRPr="0065373F">
        <w:t>wneud</w:t>
      </w:r>
      <w:r w:rsidRPr="0065373F">
        <w:t xml:space="preserve"> </w:t>
      </w:r>
      <w:r w:rsidRPr="0065373F">
        <w:t>hynny</w:t>
      </w:r>
      <w:r w:rsidRPr="0065373F">
        <w:t xml:space="preserve">. Un </w:t>
      </w:r>
      <w:r w:rsidRPr="0065373F">
        <w:t>o’r</w:t>
      </w:r>
      <w:r w:rsidRPr="0065373F">
        <w:t xml:space="preserve"> </w:t>
      </w:r>
      <w:r w:rsidRPr="0065373F">
        <w:t>pethau</w:t>
      </w:r>
      <w:r w:rsidRPr="0065373F">
        <w:t xml:space="preserve"> </w:t>
      </w:r>
      <w:r w:rsidRPr="0065373F">
        <w:t>dw</w:t>
      </w:r>
      <w:r w:rsidRPr="0065373F">
        <w:t xml:space="preserve"> </w:t>
      </w:r>
      <w:r w:rsidRPr="0065373F">
        <w:t>i’n</w:t>
      </w:r>
      <w:r w:rsidRPr="0065373F">
        <w:t xml:space="preserve"> </w:t>
      </w:r>
      <w:r w:rsidRPr="0065373F">
        <w:t>credu</w:t>
      </w:r>
      <w:r w:rsidRPr="0065373F">
        <w:t xml:space="preserve"> </w:t>
      </w:r>
      <w:r w:rsidRPr="0065373F">
        <w:t>dw</w:t>
      </w:r>
      <w:r w:rsidRPr="0065373F">
        <w:t xml:space="preserve"> i </w:t>
      </w:r>
      <w:r w:rsidRPr="0065373F">
        <w:t>wedi’i</w:t>
      </w:r>
      <w:r w:rsidRPr="0065373F">
        <w:t xml:space="preserve"> </w:t>
      </w:r>
      <w:r w:rsidRPr="0065373F">
        <w:t>gasglu</w:t>
      </w:r>
      <w:r w:rsidRPr="0065373F">
        <w:t xml:space="preserve"> </w:t>
      </w:r>
      <w:r w:rsidRPr="0065373F">
        <w:t>o’r</w:t>
      </w:r>
      <w:r w:rsidRPr="0065373F">
        <w:t xml:space="preserve"> </w:t>
      </w:r>
      <w:r w:rsidRPr="0065373F">
        <w:t>dystiolaeth</w:t>
      </w:r>
      <w:r w:rsidRPr="0065373F">
        <w:t xml:space="preserve"> </w:t>
      </w:r>
      <w:r w:rsidRPr="0065373F">
        <w:t>sydd</w:t>
      </w:r>
      <w:r w:rsidRPr="0065373F">
        <w:t xml:space="preserve"> </w:t>
      </w:r>
      <w:r w:rsidRPr="0065373F">
        <w:t>wedi</w:t>
      </w:r>
      <w:r w:rsidRPr="0065373F">
        <w:t xml:space="preserve"> </w:t>
      </w:r>
      <w:r w:rsidRPr="0065373F">
        <w:t>cael</w:t>
      </w:r>
      <w:r w:rsidRPr="0065373F">
        <w:t xml:space="preserve"> </w:t>
      </w:r>
      <w:r w:rsidRPr="0065373F">
        <w:t>ei</w:t>
      </w:r>
      <w:r w:rsidRPr="0065373F">
        <w:t xml:space="preserve"> </w:t>
      </w:r>
      <w:r w:rsidRPr="0065373F">
        <w:t>rhoi</w:t>
      </w:r>
      <w:r w:rsidRPr="0065373F">
        <w:t xml:space="preserve"> ger </w:t>
      </w:r>
      <w:r w:rsidRPr="0065373F">
        <w:t>eich</w:t>
      </w:r>
      <w:r w:rsidRPr="0065373F">
        <w:t xml:space="preserve"> </w:t>
      </w:r>
      <w:r w:rsidRPr="0065373F">
        <w:t>bron</w:t>
      </w:r>
      <w:r w:rsidRPr="0065373F">
        <w:t xml:space="preserve"> chi </w:t>
      </w:r>
      <w:r w:rsidRPr="0065373F">
        <w:t>yw</w:t>
      </w:r>
      <w:r w:rsidRPr="0065373F">
        <w:t xml:space="preserve"> </w:t>
      </w:r>
      <w:r w:rsidRPr="0065373F">
        <w:t>nad</w:t>
      </w:r>
      <w:r w:rsidRPr="0065373F">
        <w:t xml:space="preserve"> </w:t>
      </w:r>
      <w:r w:rsidRPr="0065373F">
        <w:t>yw</w:t>
      </w:r>
      <w:r w:rsidRPr="0065373F">
        <w:t xml:space="preserve"> Facebook, TikTok a Netflix, er </w:t>
      </w:r>
      <w:r w:rsidRPr="0065373F">
        <w:t>enghraifft</w:t>
      </w:r>
      <w:r w:rsidRPr="0065373F">
        <w:t xml:space="preserve">, </w:t>
      </w:r>
      <w:r w:rsidRPr="0065373F">
        <w:t>yn</w:t>
      </w:r>
      <w:r w:rsidRPr="0065373F">
        <w:t xml:space="preserve"> </w:t>
      </w:r>
      <w:r w:rsidRPr="0065373F">
        <w:t>casglu</w:t>
      </w:r>
      <w:r w:rsidRPr="0065373F">
        <w:t xml:space="preserve"> data </w:t>
      </w:r>
      <w:r w:rsidRPr="0065373F">
        <w:t>ar</w:t>
      </w:r>
      <w:r w:rsidRPr="0065373F">
        <w:t xml:space="preserve"> y </w:t>
      </w:r>
      <w:r w:rsidRPr="0065373F">
        <w:t>defnydd</w:t>
      </w:r>
      <w:r w:rsidRPr="0065373F">
        <w:t xml:space="preserve"> </w:t>
      </w:r>
      <w:r w:rsidRPr="0065373F">
        <w:t>trwy</w:t>
      </w:r>
      <w:r w:rsidRPr="0065373F">
        <w:t xml:space="preserve"> </w:t>
      </w:r>
      <w:r w:rsidRPr="0065373F">
        <w:t>gyfrwng</w:t>
      </w:r>
      <w:r w:rsidRPr="0065373F">
        <w:t xml:space="preserve"> y </w:t>
      </w:r>
      <w:r w:rsidRPr="0065373F">
        <w:t>Gymraeg</w:t>
      </w:r>
      <w:r w:rsidRPr="0065373F">
        <w:t xml:space="preserve"> </w:t>
      </w:r>
      <w:r w:rsidRPr="0065373F">
        <w:t>ar</w:t>
      </w:r>
      <w:r w:rsidRPr="0065373F">
        <w:t xml:space="preserve"> </w:t>
      </w:r>
      <w:r w:rsidRPr="0065373F">
        <w:t>eu</w:t>
      </w:r>
      <w:r w:rsidRPr="0065373F">
        <w:t xml:space="preserve"> </w:t>
      </w:r>
      <w:r w:rsidRPr="0065373F">
        <w:t>platfformau</w:t>
      </w:r>
      <w:r w:rsidRPr="0065373F">
        <w:t xml:space="preserve"> </w:t>
      </w:r>
      <w:r w:rsidRPr="0065373F">
        <w:t>nhw</w:t>
      </w:r>
      <w:r w:rsidRPr="0065373F">
        <w:t xml:space="preserve">. </w:t>
      </w:r>
      <w:r w:rsidRPr="0065373F">
        <w:t>Tasen</w:t>
      </w:r>
      <w:r w:rsidRPr="0065373F">
        <w:t xml:space="preserve"> </w:t>
      </w:r>
      <w:r w:rsidRPr="0065373F">
        <w:t>nhw’n</w:t>
      </w:r>
      <w:r w:rsidRPr="0065373F">
        <w:t xml:space="preserve"> </w:t>
      </w:r>
      <w:r w:rsidRPr="0065373F">
        <w:t>gallu</w:t>
      </w:r>
      <w:r w:rsidRPr="0065373F">
        <w:t xml:space="preserve"> </w:t>
      </w:r>
      <w:r w:rsidRPr="0065373F">
        <w:t>dechrau</w:t>
      </w:r>
      <w:r w:rsidRPr="0065373F">
        <w:t xml:space="preserve"> </w:t>
      </w:r>
      <w:r w:rsidRPr="0065373F">
        <w:t>casglu</w:t>
      </w:r>
      <w:r w:rsidRPr="0065373F">
        <w:t xml:space="preserve"> data </w:t>
      </w:r>
      <w:r w:rsidRPr="0065373F">
        <w:t>ar</w:t>
      </w:r>
      <w:r w:rsidRPr="0065373F">
        <w:t xml:space="preserve"> y </w:t>
      </w:r>
      <w:r w:rsidRPr="0065373F">
        <w:t>defnydd</w:t>
      </w:r>
      <w:r w:rsidRPr="0065373F">
        <w:t xml:space="preserve"> </w:t>
      </w:r>
      <w:r w:rsidRPr="0065373F">
        <w:t>o’r</w:t>
      </w:r>
      <w:r w:rsidRPr="0065373F">
        <w:t xml:space="preserve"> </w:t>
      </w:r>
      <w:r w:rsidRPr="0065373F">
        <w:t>Gymraeg</w:t>
      </w:r>
      <w:r w:rsidRPr="0065373F">
        <w:t xml:space="preserve"> </w:t>
      </w:r>
      <w:r w:rsidRPr="0065373F">
        <w:t>ar</w:t>
      </w:r>
      <w:r w:rsidRPr="0065373F">
        <w:t xml:space="preserve"> </w:t>
      </w:r>
      <w:r w:rsidRPr="0065373F">
        <w:t>eu</w:t>
      </w:r>
      <w:r w:rsidRPr="0065373F">
        <w:t xml:space="preserve"> </w:t>
      </w:r>
      <w:r w:rsidRPr="0065373F">
        <w:t>platfformau</w:t>
      </w:r>
      <w:r w:rsidRPr="0065373F">
        <w:t xml:space="preserve"> </w:t>
      </w:r>
      <w:r w:rsidRPr="0065373F">
        <w:t>nhw</w:t>
      </w:r>
      <w:r w:rsidRPr="0065373F">
        <w:t xml:space="preserve">, </w:t>
      </w:r>
      <w:r w:rsidRPr="0065373F">
        <w:t>byddai</w:t>
      </w:r>
      <w:r w:rsidRPr="0065373F">
        <w:t xml:space="preserve"> </w:t>
      </w:r>
      <w:r w:rsidRPr="0065373F">
        <w:t>hynny’n</w:t>
      </w:r>
      <w:r w:rsidRPr="0065373F">
        <w:t xml:space="preserve"> </w:t>
      </w:r>
      <w:r w:rsidRPr="0065373F">
        <w:t>gymorth</w:t>
      </w:r>
      <w:r w:rsidRPr="0065373F">
        <w:t xml:space="preserve"> i </w:t>
      </w:r>
      <w:r w:rsidRPr="0065373F">
        <w:t>ni</w:t>
      </w:r>
      <w:r w:rsidRPr="0065373F">
        <w:t xml:space="preserve"> </w:t>
      </w:r>
      <w:r w:rsidRPr="0065373F">
        <w:t>wrth</w:t>
      </w:r>
      <w:r w:rsidRPr="0065373F">
        <w:t xml:space="preserve"> i </w:t>
      </w:r>
      <w:r w:rsidRPr="0065373F">
        <w:t>ni</w:t>
      </w:r>
      <w:r w:rsidRPr="0065373F">
        <w:t xml:space="preserve"> </w:t>
      </w:r>
      <w:r w:rsidRPr="0065373F">
        <w:t>drio</w:t>
      </w:r>
      <w:r w:rsidRPr="0065373F">
        <w:t xml:space="preserve"> </w:t>
      </w:r>
      <w:r w:rsidRPr="0065373F">
        <w:t>llunio</w:t>
      </w:r>
      <w:r w:rsidRPr="0065373F">
        <w:t xml:space="preserve"> </w:t>
      </w:r>
      <w:r w:rsidRPr="0065373F">
        <w:t>polisi</w:t>
      </w:r>
      <w:r w:rsidRPr="0065373F">
        <w:t xml:space="preserve"> </w:t>
      </w:r>
      <w:r w:rsidRPr="0065373F">
        <w:t>cyhoeddus</w:t>
      </w:r>
      <w:r w:rsidRPr="0065373F">
        <w:t xml:space="preserve">. </w:t>
      </w:r>
      <w:r w:rsidRPr="0065373F">
        <w:t>Mae’r</w:t>
      </w:r>
      <w:r w:rsidRPr="0065373F">
        <w:t xml:space="preserve"> data </w:t>
      </w:r>
      <w:r w:rsidRPr="0065373F">
        <w:t>gyda</w:t>
      </w:r>
      <w:r w:rsidRPr="0065373F">
        <w:t xml:space="preserve"> </w:t>
      </w:r>
      <w:r w:rsidRPr="0065373F">
        <w:t>ni</w:t>
      </w:r>
      <w:r w:rsidRPr="0065373F">
        <w:t xml:space="preserve"> am y </w:t>
      </w:r>
      <w:r w:rsidRPr="0065373F">
        <w:t>darlledwyr</w:t>
      </w:r>
      <w:r w:rsidRPr="0065373F">
        <w:t xml:space="preserve"> </w:t>
      </w:r>
      <w:r w:rsidRPr="0065373F">
        <w:t>cyhoeddus</w:t>
      </w:r>
      <w:r w:rsidRPr="0065373F">
        <w:t xml:space="preserve">, </w:t>
      </w:r>
      <w:r w:rsidRPr="0065373F">
        <w:t>ond</w:t>
      </w:r>
      <w:r w:rsidRPr="0065373F">
        <w:t xml:space="preserve"> does </w:t>
      </w:r>
      <w:r w:rsidRPr="0065373F">
        <w:t>gyda</w:t>
      </w:r>
      <w:r w:rsidRPr="0065373F">
        <w:t xml:space="preserve"> </w:t>
      </w:r>
      <w:r w:rsidRPr="0065373F">
        <w:t>ni</w:t>
      </w:r>
      <w:r w:rsidRPr="0065373F">
        <w:t xml:space="preserve"> </w:t>
      </w:r>
      <w:r w:rsidRPr="0065373F">
        <w:t>ddim</w:t>
      </w:r>
      <w:r w:rsidRPr="0065373F">
        <w:t xml:space="preserve"> y data </w:t>
      </w:r>
      <w:r w:rsidRPr="0065373F">
        <w:t>ar</w:t>
      </w:r>
      <w:r w:rsidRPr="0065373F">
        <w:t xml:space="preserve"> </w:t>
      </w:r>
      <w:r w:rsidRPr="0065373F">
        <w:t>gyfer</w:t>
      </w:r>
      <w:r w:rsidRPr="0065373F">
        <w:t xml:space="preserve"> y </w:t>
      </w:r>
      <w:r w:rsidRPr="0065373F">
        <w:t>darlledwyr</w:t>
      </w:r>
      <w:r w:rsidRPr="0065373F">
        <w:t xml:space="preserve"> </w:t>
      </w:r>
      <w:r w:rsidRPr="0065373F">
        <w:t>eraill</w:t>
      </w:r>
      <w:r w:rsidRPr="0065373F">
        <w:t xml:space="preserve">, felly </w:t>
      </w:r>
      <w:r w:rsidRPr="0065373F">
        <w:t>mae</w:t>
      </w:r>
      <w:r w:rsidRPr="0065373F">
        <w:t xml:space="preserve"> </w:t>
      </w:r>
      <w:r w:rsidRPr="0065373F">
        <w:t>hwnna’n</w:t>
      </w:r>
      <w:r w:rsidRPr="0065373F">
        <w:t xml:space="preserve"> </w:t>
      </w:r>
      <w:r w:rsidRPr="0065373F">
        <w:t>bwynt</w:t>
      </w:r>
      <w:r w:rsidRPr="0065373F">
        <w:t xml:space="preserve"> </w:t>
      </w:r>
      <w:r w:rsidRPr="0065373F">
        <w:t>i’w</w:t>
      </w:r>
      <w:r w:rsidRPr="0065373F">
        <w:t xml:space="preserve"> </w:t>
      </w:r>
      <w:r w:rsidRPr="0065373F">
        <w:t>ystyried</w:t>
      </w:r>
      <w:r w:rsidRPr="0065373F">
        <w:t>.</w:t>
      </w:r>
    </w:p>
    <w:p w:rsidR="001722CF" w:rsidP="00750983">
      <w:pPr>
        <w:pStyle w:val="Answer"/>
        <w:rPr>
          <w:i/>
          <w:iCs/>
        </w:rPr>
      </w:pPr>
      <w:r w:rsidRPr="0045784A">
        <w:rPr>
          <w:i/>
          <w:iCs/>
        </w:rPr>
        <w:t xml:space="preserve">(Translation) </w:t>
      </w:r>
      <w:r w:rsidRPr="00A45A4D">
        <w:rPr>
          <w:i/>
          <w:iCs/>
        </w:rPr>
        <w:t>No, I have not done that yet</w:t>
      </w:r>
      <w:r>
        <w:rPr>
          <w:i/>
          <w:iCs/>
        </w:rPr>
        <w:t>, but I would be interested in doing so. One of the things that I have concluded from the evidence that has been put before you is that Facebook,</w:t>
      </w:r>
      <w:r w:rsidRPr="00A45A4D">
        <w:rPr>
          <w:i/>
          <w:iCs/>
        </w:rPr>
        <w:t xml:space="preserve"> TikTok </w:t>
      </w:r>
      <w:r>
        <w:rPr>
          <w:i/>
          <w:iCs/>
        </w:rPr>
        <w:t xml:space="preserve">and Netflix, for example, do not collect data on usage through the medium of Welsh on their platforms. If they were able to start collecting data on usage of the Welsh language on their platforms, that would assist us as we try to formulate public policy. We have the data for the </w:t>
      </w:r>
      <w:r w:rsidRPr="00A45A4D">
        <w:rPr>
          <w:i/>
          <w:iCs/>
        </w:rPr>
        <w:t>public service broadcasters</w:t>
      </w:r>
      <w:r>
        <w:rPr>
          <w:i/>
          <w:iCs/>
        </w:rPr>
        <w:t>, but we do not have the data for the other broadcasters, so that is a point for consideration.</w:t>
      </w:r>
    </w:p>
    <w:p w:rsidR="0065373F" w:rsidP="00F47D90">
      <w:pPr>
        <w:pStyle w:val="Question"/>
      </w:pPr>
      <w:r>
        <w:rPr>
          <w:b/>
        </w:rPr>
        <w:t>Kevin Brennan:</w:t>
      </w:r>
      <w:r>
        <w:t xml:space="preserve"> </w:t>
      </w:r>
      <w:r>
        <w:t xml:space="preserve">Bore da. </w:t>
      </w:r>
      <w:r>
        <w:t>Croeso</w:t>
      </w:r>
      <w:r>
        <w:t xml:space="preserve"> </w:t>
      </w:r>
      <w:r>
        <w:t>i’r</w:t>
      </w:r>
      <w:r>
        <w:t xml:space="preserve"> </w:t>
      </w:r>
      <w:r>
        <w:t>Pwyllgor</w:t>
      </w:r>
      <w:r>
        <w:t xml:space="preserve"> y bore ’ma. </w:t>
      </w:r>
      <w:r>
        <w:t>Dw</w:t>
      </w:r>
      <w:r>
        <w:t xml:space="preserve"> </w:t>
      </w:r>
      <w:r>
        <w:t>i’n</w:t>
      </w:r>
      <w:r>
        <w:t xml:space="preserve"> </w:t>
      </w:r>
      <w:r>
        <w:t>mynd</w:t>
      </w:r>
      <w:r>
        <w:t xml:space="preserve"> i </w:t>
      </w:r>
      <w:r>
        <w:t>siarad</w:t>
      </w:r>
      <w:r>
        <w:t xml:space="preserve"> </w:t>
      </w:r>
      <w:r>
        <w:t>Saesneg</w:t>
      </w:r>
      <w:r>
        <w:t xml:space="preserve"> </w:t>
      </w:r>
      <w:r>
        <w:t>achos</w:t>
      </w:r>
      <w:r>
        <w:t xml:space="preserve"> </w:t>
      </w:r>
      <w:r>
        <w:t>dw</w:t>
      </w:r>
      <w:r>
        <w:t xml:space="preserve"> </w:t>
      </w:r>
      <w:r>
        <w:t>i’n</w:t>
      </w:r>
      <w:r>
        <w:t xml:space="preserve"> </w:t>
      </w:r>
      <w:r>
        <w:t>siarad</w:t>
      </w:r>
      <w:r>
        <w:t xml:space="preserve"> dim </w:t>
      </w:r>
      <w:r>
        <w:t>ond</w:t>
      </w:r>
      <w:r>
        <w:t xml:space="preserve"> </w:t>
      </w:r>
      <w:r>
        <w:t>tipyn</w:t>
      </w:r>
      <w:r>
        <w:t xml:space="preserve"> </w:t>
      </w:r>
      <w:r>
        <w:t>bach</w:t>
      </w:r>
      <w:r>
        <w:t xml:space="preserve"> o </w:t>
      </w:r>
      <w:r>
        <w:t>Gymraeg</w:t>
      </w:r>
      <w:r>
        <w:t>.</w:t>
      </w:r>
    </w:p>
    <w:p w:rsidR="001722CF" w:rsidP="00750983">
      <w:pPr>
        <w:pStyle w:val="Remark"/>
      </w:pPr>
      <w:r w:rsidRPr="00D6139E">
        <w:rPr>
          <w:i/>
          <w:iCs/>
        </w:rPr>
        <w:t>(Translation) Good morning. Welcome to the Committee. I am going to speak in English because I speak only a little Welsh.</w:t>
      </w:r>
    </w:p>
    <w:p w:rsidR="0065373F" w:rsidP="00750983">
      <w:pPr>
        <w:pStyle w:val="Answer"/>
      </w:pPr>
      <w:r>
        <w:rPr>
          <w:b/>
          <w:i/>
        </w:rPr>
        <w:t>Efa</w:t>
      </w:r>
      <w:r>
        <w:rPr>
          <w:b/>
          <w:i/>
        </w:rPr>
        <w:t xml:space="preserve"> </w:t>
      </w:r>
      <w:r>
        <w:rPr>
          <w:b/>
          <w:i/>
        </w:rPr>
        <w:t>Gruffudd</w:t>
      </w:r>
      <w:r>
        <w:rPr>
          <w:b/>
          <w:i/>
        </w:rPr>
        <w:t xml:space="preserve"> Jones:</w:t>
      </w:r>
      <w:r>
        <w:t xml:space="preserve"> </w:t>
      </w:r>
      <w:r>
        <w:t>Ti’n</w:t>
      </w:r>
      <w:r>
        <w:t xml:space="preserve"> </w:t>
      </w:r>
      <w:r>
        <w:t>siarad</w:t>
      </w:r>
      <w:r>
        <w:t xml:space="preserve"> </w:t>
      </w:r>
      <w:r>
        <w:t>yn</w:t>
      </w:r>
      <w:r>
        <w:t xml:space="preserve"> </w:t>
      </w:r>
      <w:r>
        <w:t>hyfryd</w:t>
      </w:r>
      <w:r>
        <w:t xml:space="preserve">, Kevin. </w:t>
      </w:r>
      <w:r>
        <w:t>Gwych</w:t>
      </w:r>
      <w:r>
        <w:t>.</w:t>
      </w:r>
    </w:p>
    <w:p w:rsidR="001722CF" w:rsidP="00750983">
      <w:pPr>
        <w:pStyle w:val="Answer"/>
      </w:pPr>
      <w:r w:rsidRPr="00B56994">
        <w:rPr>
          <w:i/>
          <w:iCs/>
        </w:rPr>
        <w:t>(Translation)</w:t>
      </w:r>
      <w:r>
        <w:rPr>
          <w:i/>
          <w:iCs/>
        </w:rPr>
        <w:t xml:space="preserve"> </w:t>
      </w:r>
      <w:r w:rsidRPr="00D6139E">
        <w:rPr>
          <w:i/>
          <w:iCs/>
        </w:rPr>
        <w:t>You speak wonderfully</w:t>
      </w:r>
      <w:r w:rsidR="0065373F">
        <w:rPr>
          <w:i/>
          <w:iCs/>
        </w:rPr>
        <w:t>, Kevin.</w:t>
      </w:r>
    </w:p>
    <w:p w:rsidR="0065373F" w:rsidP="00F47D90">
      <w:pPr>
        <w:pStyle w:val="Question"/>
        <w:numPr>
          <w:ilvl w:val="0"/>
          <w:numId w:val="0"/>
        </w:numPr>
        <w:ind w:left="794"/>
      </w:pPr>
      <w:r>
        <w:rPr>
          <w:b/>
        </w:rPr>
        <w:t>Kevin Brennan:</w:t>
      </w:r>
      <w:r>
        <w:t xml:space="preserve"> </w:t>
      </w:r>
      <w:r>
        <w:t xml:space="preserve">Dim </w:t>
      </w:r>
      <w:r>
        <w:t>ond</w:t>
      </w:r>
      <w:r>
        <w:t xml:space="preserve"> </w:t>
      </w:r>
      <w:r>
        <w:t>dysgwr</w:t>
      </w:r>
      <w:r>
        <w:t xml:space="preserve"> </w:t>
      </w:r>
      <w:r>
        <w:t>ydw</w:t>
      </w:r>
      <w:r>
        <w:t xml:space="preserve"> i; </w:t>
      </w:r>
      <w:r>
        <w:t>dydw</w:t>
      </w:r>
      <w:r>
        <w:t xml:space="preserve"> i </w:t>
      </w:r>
      <w:r>
        <w:t>ddim</w:t>
      </w:r>
      <w:r>
        <w:t xml:space="preserve"> </w:t>
      </w:r>
      <w:r>
        <w:t>yn</w:t>
      </w:r>
      <w:r>
        <w:t xml:space="preserve"> </w:t>
      </w:r>
      <w:r>
        <w:t>rhugl</w:t>
      </w:r>
      <w:r>
        <w:t xml:space="preserve">. </w:t>
      </w:r>
    </w:p>
    <w:p w:rsidR="001722CF" w:rsidRPr="00A830BC" w:rsidP="0065373F">
      <w:pPr>
        <w:pStyle w:val="Question"/>
        <w:numPr>
          <w:ilvl w:val="0"/>
          <w:numId w:val="0"/>
        </w:numPr>
        <w:ind w:left="794"/>
      </w:pPr>
      <w:r w:rsidRPr="0045784A">
        <w:rPr>
          <w:i/>
          <w:iCs/>
        </w:rPr>
        <w:t>(Translation) I am just a learner; I am not fluent.</w:t>
      </w:r>
    </w:p>
    <w:p w:rsidR="001722CF" w:rsidP="00750983">
      <w:pPr>
        <w:pStyle w:val="Answer"/>
      </w:pPr>
      <w:r>
        <w:t>My first question is about S4C. Does it have enough funding, and is it making the right kind of programmes? Is it making the best use of different broadcasting platforms to effectively promote the Welsh language?</w:t>
      </w:r>
    </w:p>
    <w:p w:rsidR="00A529C2">
      <w:pPr>
        <w:pStyle w:val="Answer"/>
      </w:pPr>
      <w:r>
        <w:rPr>
          <w:b/>
          <w:i/>
        </w:rPr>
        <w:t>Efa</w:t>
      </w:r>
      <w:r>
        <w:rPr>
          <w:b/>
          <w:i/>
        </w:rPr>
        <w:t xml:space="preserve"> </w:t>
      </w:r>
      <w:r>
        <w:rPr>
          <w:b/>
          <w:i/>
        </w:rPr>
        <w:t>Gruffudd</w:t>
      </w:r>
      <w:r>
        <w:rPr>
          <w:b/>
          <w:i/>
        </w:rPr>
        <w:t xml:space="preserve"> Jones:</w:t>
      </w:r>
      <w:r>
        <w:t xml:space="preserve"> </w:t>
      </w:r>
      <w:r w:rsidRPr="00A529C2">
        <w:t>Mae’r</w:t>
      </w:r>
      <w:r w:rsidRPr="00A529C2">
        <w:t xml:space="preserve"> </w:t>
      </w:r>
      <w:r w:rsidRPr="00A529C2">
        <w:t>cwestiwn</w:t>
      </w:r>
      <w:r w:rsidRPr="00A529C2">
        <w:t xml:space="preserve"> am </w:t>
      </w:r>
      <w:r w:rsidRPr="00A529C2">
        <w:t>gyllid</w:t>
      </w:r>
      <w:r w:rsidRPr="00A529C2">
        <w:t xml:space="preserve"> </w:t>
      </w:r>
      <w:r w:rsidRPr="00A529C2">
        <w:t>yn</w:t>
      </w:r>
      <w:r w:rsidRPr="00A529C2">
        <w:t xml:space="preserve"> </w:t>
      </w:r>
      <w:r w:rsidRPr="00A529C2">
        <w:t>gymhleth</w:t>
      </w:r>
      <w:r w:rsidRPr="00A529C2">
        <w:t xml:space="preserve">, </w:t>
      </w:r>
      <w:r w:rsidRPr="00A529C2">
        <w:t>on’d</w:t>
      </w:r>
      <w:r w:rsidRPr="00A529C2">
        <w:t xml:space="preserve"> </w:t>
      </w:r>
      <w:r w:rsidRPr="00A529C2">
        <w:t>yw</w:t>
      </w:r>
      <w:r w:rsidRPr="00A529C2">
        <w:t xml:space="preserve"> e? </w:t>
      </w:r>
      <w:r w:rsidRPr="00A529C2">
        <w:t>Wrth</w:t>
      </w:r>
      <w:r w:rsidRPr="00A529C2">
        <w:t xml:space="preserve"> </w:t>
      </w:r>
      <w:r w:rsidRPr="00A529C2">
        <w:t>gwrs</w:t>
      </w:r>
      <w:r w:rsidRPr="00A529C2">
        <w:t xml:space="preserve">, </w:t>
      </w:r>
      <w:r w:rsidRPr="00A529C2">
        <w:t>byddwn</w:t>
      </w:r>
      <w:r w:rsidRPr="00A529C2">
        <w:t xml:space="preserve"> i </w:t>
      </w:r>
      <w:r w:rsidRPr="00A529C2">
        <w:t>wrth</w:t>
      </w:r>
      <w:r w:rsidRPr="00A529C2">
        <w:t xml:space="preserve"> </w:t>
      </w:r>
      <w:r w:rsidRPr="00A529C2">
        <w:t>fy</w:t>
      </w:r>
      <w:r w:rsidRPr="00A529C2">
        <w:t xml:space="preserve"> </w:t>
      </w:r>
      <w:r w:rsidRPr="00A529C2">
        <w:t>modd</w:t>
      </w:r>
      <w:r w:rsidRPr="00A529C2">
        <w:t xml:space="preserve"> pe bai S4C </w:t>
      </w:r>
      <w:r w:rsidRPr="00A529C2">
        <w:t>yn</w:t>
      </w:r>
      <w:r w:rsidRPr="00A529C2">
        <w:t xml:space="preserve"> </w:t>
      </w:r>
      <w:r w:rsidRPr="00A529C2">
        <w:t>cael</w:t>
      </w:r>
      <w:r w:rsidRPr="00A529C2">
        <w:t xml:space="preserve"> </w:t>
      </w:r>
      <w:r w:rsidRPr="00A529C2">
        <w:t>mwy</w:t>
      </w:r>
      <w:r w:rsidRPr="00A529C2">
        <w:t xml:space="preserve"> o </w:t>
      </w:r>
      <w:r w:rsidRPr="00A529C2">
        <w:t>gyllid</w:t>
      </w:r>
      <w:r w:rsidRPr="00A529C2">
        <w:t xml:space="preserve">. Un </w:t>
      </w:r>
      <w:r w:rsidRPr="00A529C2">
        <w:t>o’r</w:t>
      </w:r>
      <w:r w:rsidRPr="00A529C2">
        <w:t xml:space="preserve"> </w:t>
      </w:r>
      <w:r w:rsidRPr="00A529C2">
        <w:t>pethau</w:t>
      </w:r>
      <w:r w:rsidRPr="00A529C2">
        <w:t xml:space="preserve"> </w:t>
      </w:r>
      <w:r w:rsidRPr="00A529C2">
        <w:t>pwysig</w:t>
      </w:r>
      <w:r w:rsidRPr="00A529C2">
        <w:t xml:space="preserve"> </w:t>
      </w:r>
      <w:r w:rsidRPr="00A529C2">
        <w:t>wrth</w:t>
      </w:r>
      <w:r w:rsidRPr="00A529C2">
        <w:t xml:space="preserve"> </w:t>
      </w:r>
      <w:r w:rsidRPr="00A529C2">
        <w:t>symud</w:t>
      </w:r>
      <w:r w:rsidRPr="00A529C2">
        <w:t xml:space="preserve"> </w:t>
      </w:r>
      <w:r w:rsidRPr="00A529C2">
        <w:t>ymlaen</w:t>
      </w:r>
      <w:r w:rsidRPr="00A529C2">
        <w:t xml:space="preserve"> </w:t>
      </w:r>
      <w:r w:rsidRPr="00A529C2">
        <w:t>yw</w:t>
      </w:r>
      <w:r w:rsidRPr="00A529C2">
        <w:t xml:space="preserve"> bod </w:t>
      </w:r>
      <w:r w:rsidRPr="00A529C2">
        <w:t>unrhyw</w:t>
      </w:r>
      <w:r w:rsidRPr="00A529C2">
        <w:t xml:space="preserve"> </w:t>
      </w:r>
      <w:r w:rsidRPr="00A529C2">
        <w:t>adolygiad</w:t>
      </w:r>
      <w:r w:rsidRPr="00A529C2">
        <w:t xml:space="preserve"> o </w:t>
      </w:r>
      <w:r w:rsidRPr="00A529C2">
        <w:t>ffi’r</w:t>
      </w:r>
      <w:r w:rsidRPr="00A529C2">
        <w:t xml:space="preserve"> </w:t>
      </w:r>
      <w:r w:rsidRPr="00A529C2">
        <w:t>drwydded</w:t>
      </w:r>
      <w:r w:rsidRPr="00A529C2">
        <w:t xml:space="preserve"> </w:t>
      </w:r>
      <w:r w:rsidRPr="00A529C2">
        <w:t>i’r</w:t>
      </w:r>
      <w:r w:rsidRPr="00A529C2">
        <w:t xml:space="preserve"> </w:t>
      </w:r>
      <w:r w:rsidRPr="00A529C2">
        <w:t>dyfodol</w:t>
      </w:r>
      <w:r w:rsidRPr="00A529C2">
        <w:t xml:space="preserve"> </w:t>
      </w:r>
      <w:r w:rsidRPr="00A529C2">
        <w:t>yn</w:t>
      </w:r>
      <w:r w:rsidRPr="00A529C2">
        <w:t xml:space="preserve"> </w:t>
      </w:r>
      <w:r w:rsidRPr="00A529C2">
        <w:t>rhoi</w:t>
      </w:r>
      <w:r w:rsidRPr="00A529C2">
        <w:t xml:space="preserve"> </w:t>
      </w:r>
      <w:r w:rsidRPr="00A529C2">
        <w:t>ystyriaeth</w:t>
      </w:r>
      <w:r w:rsidRPr="00A529C2">
        <w:t xml:space="preserve"> i </w:t>
      </w:r>
      <w:r w:rsidRPr="00A529C2">
        <w:t>ddarlledu</w:t>
      </w:r>
      <w:r w:rsidRPr="00A529C2">
        <w:t xml:space="preserve"> Cymraeg. </w:t>
      </w:r>
      <w:r w:rsidRPr="00A529C2">
        <w:t>Fel</w:t>
      </w:r>
      <w:r w:rsidRPr="00A529C2">
        <w:t xml:space="preserve"> </w:t>
      </w:r>
      <w:r w:rsidRPr="00A529C2">
        <w:t>dw</w:t>
      </w:r>
      <w:r w:rsidRPr="00A529C2">
        <w:t xml:space="preserve"> </w:t>
      </w:r>
      <w:r w:rsidRPr="00A529C2">
        <w:t>i’n</w:t>
      </w:r>
      <w:r w:rsidRPr="00A529C2">
        <w:t xml:space="preserve"> </w:t>
      </w:r>
      <w:r w:rsidRPr="00A529C2">
        <w:t>deall</w:t>
      </w:r>
      <w:r w:rsidRPr="00A529C2">
        <w:t xml:space="preserve">, o ran </w:t>
      </w:r>
      <w:r w:rsidRPr="00A529C2">
        <w:t>cyllido</w:t>
      </w:r>
      <w:r w:rsidRPr="00A529C2">
        <w:t xml:space="preserve"> S4C </w:t>
      </w:r>
      <w:r w:rsidRPr="00A529C2">
        <w:t>ar</w:t>
      </w:r>
      <w:r w:rsidRPr="00A529C2">
        <w:t xml:space="preserve"> </w:t>
      </w:r>
      <w:r w:rsidRPr="00A529C2">
        <w:t>ôl</w:t>
      </w:r>
      <w:r w:rsidRPr="00A529C2">
        <w:t xml:space="preserve"> 2028, </w:t>
      </w:r>
      <w:r w:rsidRPr="00A529C2">
        <w:t>dyw</w:t>
      </w:r>
      <w:r w:rsidRPr="00A529C2">
        <w:t xml:space="preserve"> hi </w:t>
      </w:r>
      <w:r w:rsidRPr="00A529C2">
        <w:t>ddim</w:t>
      </w:r>
      <w:r w:rsidRPr="00A529C2">
        <w:t xml:space="preserve"> </w:t>
      </w:r>
      <w:r w:rsidRPr="00A529C2">
        <w:t>yn</w:t>
      </w:r>
      <w:r w:rsidRPr="00A529C2">
        <w:t xml:space="preserve"> </w:t>
      </w:r>
      <w:r w:rsidRPr="00A529C2">
        <w:t>glir</w:t>
      </w:r>
      <w:r w:rsidRPr="00A529C2">
        <w:t xml:space="preserve"> </w:t>
      </w:r>
      <w:r w:rsidRPr="00A529C2">
        <w:t>iawn</w:t>
      </w:r>
      <w:r w:rsidRPr="00A529C2">
        <w:t xml:space="preserve"> </w:t>
      </w:r>
      <w:r w:rsidRPr="00A529C2">
        <w:t>sut</w:t>
      </w:r>
      <w:r w:rsidRPr="00A529C2">
        <w:t xml:space="preserve"> </w:t>
      </w:r>
      <w:r w:rsidRPr="00A529C2">
        <w:t>fydd</w:t>
      </w:r>
      <w:r w:rsidRPr="00A529C2">
        <w:t xml:space="preserve"> </w:t>
      </w:r>
      <w:r w:rsidRPr="00A529C2">
        <w:t>hynny’n</w:t>
      </w:r>
      <w:r w:rsidRPr="00A529C2">
        <w:t xml:space="preserve"> </w:t>
      </w:r>
      <w:r w:rsidRPr="00A529C2">
        <w:t>gallu</w:t>
      </w:r>
      <w:r w:rsidRPr="00A529C2">
        <w:t xml:space="preserve"> </w:t>
      </w:r>
      <w:r w:rsidRPr="00A529C2">
        <w:t>digwydd</w:t>
      </w:r>
      <w:r w:rsidRPr="00A529C2">
        <w:t xml:space="preserve">, felly </w:t>
      </w:r>
      <w:r w:rsidRPr="00A529C2">
        <w:t>mae</w:t>
      </w:r>
      <w:r w:rsidRPr="00A529C2">
        <w:t xml:space="preserve"> </w:t>
      </w:r>
      <w:r w:rsidRPr="00A529C2">
        <w:t>sicrhau</w:t>
      </w:r>
      <w:r w:rsidRPr="00A529C2">
        <w:t xml:space="preserve"> bod </w:t>
      </w:r>
      <w:r w:rsidRPr="00A529C2">
        <w:t>unrhyw</w:t>
      </w:r>
      <w:r w:rsidRPr="00A529C2">
        <w:t xml:space="preserve"> </w:t>
      </w:r>
      <w:r w:rsidRPr="00A529C2">
        <w:t>adolygiad</w:t>
      </w:r>
      <w:r w:rsidRPr="00A529C2">
        <w:t xml:space="preserve"> o </w:t>
      </w:r>
      <w:r w:rsidRPr="00A529C2">
        <w:t>ffi’r</w:t>
      </w:r>
      <w:r w:rsidRPr="00A529C2">
        <w:t xml:space="preserve"> </w:t>
      </w:r>
      <w:r w:rsidRPr="00A529C2">
        <w:t>drwydded</w:t>
      </w:r>
      <w:r w:rsidRPr="00A529C2">
        <w:t xml:space="preserve"> </w:t>
      </w:r>
      <w:r w:rsidRPr="00A529C2">
        <w:t>yn</w:t>
      </w:r>
      <w:r w:rsidRPr="00A529C2">
        <w:t xml:space="preserve"> </w:t>
      </w:r>
      <w:r w:rsidRPr="00A529C2">
        <w:t>cynnwys</w:t>
      </w:r>
      <w:r w:rsidRPr="00A529C2">
        <w:t xml:space="preserve"> </w:t>
      </w:r>
      <w:r w:rsidRPr="00A529C2">
        <w:t>cyfeiriad</w:t>
      </w:r>
      <w:r w:rsidRPr="00A529C2">
        <w:t xml:space="preserve"> at </w:t>
      </w:r>
      <w:r w:rsidRPr="00A529C2">
        <w:t>ddiogelu</w:t>
      </w:r>
      <w:r w:rsidRPr="00A529C2">
        <w:t xml:space="preserve"> </w:t>
      </w:r>
      <w:r w:rsidRPr="00A529C2">
        <w:t>darlledu</w:t>
      </w:r>
      <w:r w:rsidRPr="00A529C2">
        <w:t xml:space="preserve"> </w:t>
      </w:r>
      <w:r w:rsidRPr="00A529C2">
        <w:t>drwy’r</w:t>
      </w:r>
      <w:r w:rsidRPr="00A529C2">
        <w:t xml:space="preserve"> </w:t>
      </w:r>
      <w:r w:rsidRPr="00A529C2">
        <w:t>Gymraeg</w:t>
      </w:r>
      <w:r w:rsidRPr="00A529C2">
        <w:t xml:space="preserve"> </w:t>
      </w:r>
      <w:r w:rsidRPr="00A529C2">
        <w:t>yn</w:t>
      </w:r>
      <w:r w:rsidRPr="00A529C2">
        <w:t xml:space="preserve"> </w:t>
      </w:r>
      <w:r w:rsidRPr="00A529C2">
        <w:t>bwysig</w:t>
      </w:r>
      <w:r w:rsidRPr="00A529C2">
        <w:t>.</w:t>
      </w:r>
    </w:p>
    <w:p w:rsidR="00A529C2">
      <w:pPr>
        <w:pStyle w:val="Answer"/>
      </w:pPr>
      <w:r w:rsidRPr="00A529C2">
        <w:t>Dw</w:t>
      </w:r>
      <w:r w:rsidRPr="00A529C2">
        <w:t xml:space="preserve"> i </w:t>
      </w:r>
      <w:r w:rsidRPr="00A529C2">
        <w:t>yn</w:t>
      </w:r>
      <w:r w:rsidRPr="00A529C2">
        <w:t xml:space="preserve"> </w:t>
      </w:r>
      <w:r w:rsidRPr="00A529C2">
        <w:t>croesawu’r</w:t>
      </w:r>
      <w:r w:rsidRPr="00A529C2">
        <w:t xml:space="preserve"> </w:t>
      </w:r>
      <w:r w:rsidRPr="00A529C2">
        <w:t>ymdrechion</w:t>
      </w:r>
      <w:r w:rsidRPr="00A529C2">
        <w:t xml:space="preserve"> </w:t>
      </w:r>
      <w:r w:rsidRPr="00A529C2">
        <w:t>mae</w:t>
      </w:r>
      <w:r w:rsidRPr="00A529C2">
        <w:t xml:space="preserve"> S4C </w:t>
      </w:r>
      <w:r w:rsidRPr="00A529C2">
        <w:t>wedi</w:t>
      </w:r>
      <w:r w:rsidRPr="00A529C2">
        <w:t xml:space="preserve"> </w:t>
      </w:r>
      <w:r w:rsidRPr="00A529C2">
        <w:t>eu</w:t>
      </w:r>
      <w:r w:rsidRPr="00A529C2">
        <w:t xml:space="preserve"> </w:t>
      </w:r>
      <w:r w:rsidRPr="00A529C2">
        <w:t>gwneud</w:t>
      </w:r>
      <w:r w:rsidRPr="00A529C2">
        <w:t xml:space="preserve"> </w:t>
      </w:r>
      <w:r w:rsidRPr="00A529C2">
        <w:t>yn</w:t>
      </w:r>
      <w:r w:rsidRPr="00A529C2">
        <w:t xml:space="preserve"> </w:t>
      </w:r>
      <w:r w:rsidRPr="00A529C2">
        <w:t>ddiweddar</w:t>
      </w:r>
      <w:r w:rsidRPr="00A529C2">
        <w:t xml:space="preserve"> i </w:t>
      </w:r>
      <w:r w:rsidRPr="00A529C2">
        <w:t>ddatblygu</w:t>
      </w:r>
      <w:r w:rsidRPr="00A529C2">
        <w:t xml:space="preserve"> </w:t>
      </w:r>
      <w:r w:rsidRPr="00A529C2">
        <w:t>rhaglenni</w:t>
      </w:r>
      <w:r w:rsidRPr="00A529C2">
        <w:t xml:space="preserve"> </w:t>
      </w:r>
      <w:r w:rsidRPr="00A529C2">
        <w:t>ar</w:t>
      </w:r>
      <w:r w:rsidRPr="00A529C2">
        <w:t xml:space="preserve"> </w:t>
      </w:r>
      <w:r w:rsidRPr="00A529C2">
        <w:t>blatfformau</w:t>
      </w:r>
      <w:r w:rsidRPr="00A529C2">
        <w:t xml:space="preserve"> </w:t>
      </w:r>
      <w:r w:rsidRPr="00A529C2">
        <w:t>amrywiol</w:t>
      </w:r>
      <w:r w:rsidRPr="00A529C2">
        <w:t xml:space="preserve">. </w:t>
      </w:r>
      <w:r w:rsidRPr="00A529C2">
        <w:t>Fel</w:t>
      </w:r>
      <w:r w:rsidRPr="00A529C2">
        <w:t xml:space="preserve"> </w:t>
      </w:r>
      <w:r w:rsidRPr="00A529C2">
        <w:t>dw</w:t>
      </w:r>
      <w:r w:rsidRPr="00A529C2">
        <w:t xml:space="preserve"> </w:t>
      </w:r>
      <w:r w:rsidRPr="00A529C2">
        <w:t>i’n</w:t>
      </w:r>
      <w:r w:rsidRPr="00A529C2">
        <w:t xml:space="preserve"> </w:t>
      </w:r>
      <w:r w:rsidRPr="00A529C2">
        <w:t>deall</w:t>
      </w:r>
      <w:r w:rsidRPr="00A529C2">
        <w:t xml:space="preserve">, </w:t>
      </w:r>
      <w:r w:rsidRPr="00A529C2">
        <w:t>bydd</w:t>
      </w:r>
      <w:r w:rsidRPr="00A529C2">
        <w:t xml:space="preserve"> y </w:t>
      </w:r>
      <w:r w:rsidRPr="00A529C2">
        <w:t>Bil</w:t>
      </w:r>
      <w:r w:rsidRPr="00A529C2">
        <w:t xml:space="preserve"> </w:t>
      </w:r>
      <w:r w:rsidRPr="00A529C2">
        <w:t>arfaethedig</w:t>
      </w:r>
      <w:r w:rsidRPr="00A529C2">
        <w:t xml:space="preserve"> </w:t>
      </w:r>
      <w:r w:rsidRPr="00A529C2">
        <w:t>yn</w:t>
      </w:r>
      <w:r w:rsidRPr="00A529C2">
        <w:t xml:space="preserve"> </w:t>
      </w:r>
      <w:r w:rsidRPr="00A529C2">
        <w:t>rhoi</w:t>
      </w:r>
      <w:r w:rsidRPr="00A529C2">
        <w:t xml:space="preserve"> </w:t>
      </w:r>
      <w:r w:rsidRPr="00A529C2">
        <w:t>mwy</w:t>
      </w:r>
      <w:r w:rsidRPr="00A529C2">
        <w:t xml:space="preserve"> o </w:t>
      </w:r>
      <w:r w:rsidRPr="00A529C2">
        <w:t>gyfleoedd</w:t>
      </w:r>
      <w:r w:rsidRPr="00A529C2">
        <w:t xml:space="preserve"> </w:t>
      </w:r>
      <w:r w:rsidRPr="00A529C2">
        <w:t>iddyn</w:t>
      </w:r>
      <w:r w:rsidRPr="00A529C2">
        <w:t xml:space="preserve"> </w:t>
      </w:r>
      <w:r w:rsidRPr="00A529C2">
        <w:t>nhw</w:t>
      </w:r>
      <w:r w:rsidRPr="00A529C2">
        <w:t xml:space="preserve"> </w:t>
      </w:r>
      <w:r w:rsidRPr="00A529C2">
        <w:t>wneud</w:t>
      </w:r>
      <w:r w:rsidRPr="00A529C2">
        <w:t xml:space="preserve"> </w:t>
      </w:r>
      <w:r w:rsidRPr="00A529C2">
        <w:t>hynny</w:t>
      </w:r>
      <w:r w:rsidRPr="00A529C2">
        <w:t xml:space="preserve">. </w:t>
      </w:r>
      <w:r w:rsidRPr="00A529C2">
        <w:t>Bydd</w:t>
      </w:r>
      <w:r w:rsidRPr="00A529C2">
        <w:t xml:space="preserve"> </w:t>
      </w:r>
      <w:r w:rsidRPr="00A529C2">
        <w:t>hefyd</w:t>
      </w:r>
      <w:r w:rsidRPr="00A529C2">
        <w:t xml:space="preserve"> </w:t>
      </w:r>
      <w:r w:rsidRPr="00A529C2">
        <w:t>amlygrwydd</w:t>
      </w:r>
      <w:r w:rsidRPr="00A529C2">
        <w:t xml:space="preserve"> </w:t>
      </w:r>
      <w:r w:rsidRPr="00A529C2">
        <w:t>gwell</w:t>
      </w:r>
      <w:r w:rsidRPr="00A529C2">
        <w:t xml:space="preserve"> </w:t>
      </w:r>
      <w:r w:rsidRPr="00A529C2">
        <w:t>iddyn</w:t>
      </w:r>
      <w:r w:rsidRPr="00A529C2">
        <w:t xml:space="preserve"> </w:t>
      </w:r>
      <w:r w:rsidRPr="00A529C2">
        <w:t>nhw</w:t>
      </w:r>
      <w:r w:rsidRPr="00A529C2">
        <w:t xml:space="preserve"> </w:t>
      </w:r>
      <w:r w:rsidRPr="00A529C2">
        <w:t>ar</w:t>
      </w:r>
      <w:r w:rsidRPr="00A529C2">
        <w:t xml:space="preserve"> draws Prydain, </w:t>
      </w:r>
      <w:r w:rsidRPr="00A529C2">
        <w:t>fydd</w:t>
      </w:r>
      <w:r w:rsidRPr="00A529C2">
        <w:t xml:space="preserve"> </w:t>
      </w:r>
      <w:r w:rsidRPr="00A529C2">
        <w:t>yn</w:t>
      </w:r>
      <w:r w:rsidRPr="00A529C2">
        <w:t xml:space="preserve"> </w:t>
      </w:r>
      <w:r w:rsidRPr="00A529C2">
        <w:t>caniatáu</w:t>
      </w:r>
      <w:r w:rsidRPr="00A529C2">
        <w:t xml:space="preserve"> </w:t>
      </w:r>
      <w:r w:rsidRPr="00A529C2">
        <w:t>iddyn</w:t>
      </w:r>
      <w:r w:rsidRPr="00A529C2">
        <w:t xml:space="preserve"> </w:t>
      </w:r>
      <w:r w:rsidRPr="00A529C2">
        <w:t>nhw</w:t>
      </w:r>
      <w:r w:rsidRPr="00A529C2">
        <w:t xml:space="preserve"> </w:t>
      </w:r>
      <w:r w:rsidRPr="00A529C2">
        <w:t>gael</w:t>
      </w:r>
      <w:r w:rsidRPr="00A529C2">
        <w:t xml:space="preserve"> access i </w:t>
      </w:r>
      <w:r w:rsidRPr="00A529C2">
        <w:t>ddigwyddiadau</w:t>
      </w:r>
      <w:r w:rsidRPr="00A529C2">
        <w:t xml:space="preserve"> </w:t>
      </w:r>
      <w:r w:rsidRPr="00A529C2">
        <w:t>rhestredig</w:t>
      </w:r>
      <w:r w:rsidRPr="00A529C2">
        <w:t xml:space="preserve">. Felly </w:t>
      </w:r>
      <w:r w:rsidRPr="00A529C2">
        <w:t>mae</w:t>
      </w:r>
      <w:r w:rsidRPr="00A529C2">
        <w:t xml:space="preserve"> </w:t>
      </w:r>
      <w:r w:rsidRPr="00A529C2">
        <w:t>yna</w:t>
      </w:r>
      <w:r w:rsidRPr="00A529C2">
        <w:t xml:space="preserve"> </w:t>
      </w:r>
      <w:r w:rsidRPr="00A529C2">
        <w:t>bethau</w:t>
      </w:r>
      <w:r w:rsidRPr="00A529C2">
        <w:t xml:space="preserve"> </w:t>
      </w:r>
      <w:r w:rsidRPr="00A529C2">
        <w:t>i’w</w:t>
      </w:r>
      <w:r w:rsidRPr="00A529C2">
        <w:t xml:space="preserve"> </w:t>
      </w:r>
      <w:r w:rsidRPr="00A529C2">
        <w:t>croesawu</w:t>
      </w:r>
      <w:r w:rsidRPr="00A529C2">
        <w:t xml:space="preserve"> </w:t>
      </w:r>
      <w:r w:rsidRPr="00A529C2">
        <w:t>yn</w:t>
      </w:r>
      <w:r w:rsidRPr="00A529C2">
        <w:t xml:space="preserve"> y </w:t>
      </w:r>
      <w:r w:rsidRPr="00A529C2">
        <w:t>Bil</w:t>
      </w:r>
      <w:r w:rsidRPr="00A529C2">
        <w:t xml:space="preserve"> </w:t>
      </w:r>
      <w:r w:rsidRPr="00A529C2">
        <w:t>arfaethedig</w:t>
      </w:r>
      <w:r w:rsidRPr="00A529C2">
        <w:t>.</w:t>
      </w:r>
    </w:p>
    <w:p w:rsidR="00A529C2">
      <w:pPr>
        <w:pStyle w:val="Answer"/>
      </w:pPr>
      <w:r w:rsidRPr="00A529C2">
        <w:t>Yn</w:t>
      </w:r>
      <w:r w:rsidRPr="00A529C2">
        <w:t xml:space="preserve"> </w:t>
      </w:r>
      <w:r w:rsidRPr="00A529C2">
        <w:t>ddelfrydol</w:t>
      </w:r>
      <w:r w:rsidRPr="00A529C2">
        <w:t xml:space="preserve">, </w:t>
      </w:r>
      <w:r w:rsidRPr="00A529C2">
        <w:t>hoffwn</w:t>
      </w:r>
      <w:r w:rsidRPr="00A529C2">
        <w:t xml:space="preserve"> i </w:t>
      </w:r>
      <w:r w:rsidRPr="00A529C2">
        <w:t>i</w:t>
      </w:r>
      <w:r w:rsidRPr="00A529C2">
        <w:t xml:space="preserve"> S4C </w:t>
      </w:r>
      <w:r w:rsidRPr="00A529C2">
        <w:t>gael</w:t>
      </w:r>
      <w:r w:rsidRPr="00A529C2">
        <w:t xml:space="preserve"> </w:t>
      </w:r>
      <w:r w:rsidRPr="00A529C2">
        <w:t>mwy</w:t>
      </w:r>
      <w:r w:rsidRPr="00A529C2">
        <w:t xml:space="preserve"> o </w:t>
      </w:r>
      <w:r w:rsidRPr="00A529C2">
        <w:t>arian</w:t>
      </w:r>
      <w:r w:rsidRPr="00A529C2">
        <w:t xml:space="preserve"> er </w:t>
      </w:r>
      <w:r w:rsidRPr="00A529C2">
        <w:t>mwyn</w:t>
      </w:r>
      <w:r w:rsidRPr="00A529C2">
        <w:t xml:space="preserve"> </w:t>
      </w:r>
      <w:r w:rsidRPr="00A529C2">
        <w:t>buddsoddi</w:t>
      </w:r>
      <w:r w:rsidRPr="00A529C2">
        <w:t xml:space="preserve"> </w:t>
      </w:r>
      <w:r w:rsidRPr="00A529C2">
        <w:t>mwy</w:t>
      </w:r>
      <w:r w:rsidRPr="00A529C2">
        <w:t xml:space="preserve">, </w:t>
      </w:r>
      <w:r w:rsidRPr="00A529C2">
        <w:t>ond</w:t>
      </w:r>
      <w:r w:rsidRPr="00A529C2">
        <w:t xml:space="preserve"> </w:t>
      </w:r>
      <w:r w:rsidRPr="00A529C2">
        <w:t>dw</w:t>
      </w:r>
      <w:r w:rsidRPr="00A529C2">
        <w:t xml:space="preserve"> </w:t>
      </w:r>
      <w:r w:rsidRPr="00A529C2">
        <w:t>i’n</w:t>
      </w:r>
      <w:r w:rsidRPr="00A529C2">
        <w:t xml:space="preserve"> </w:t>
      </w:r>
      <w:r w:rsidRPr="00A529C2">
        <w:t>deall</w:t>
      </w:r>
      <w:r w:rsidRPr="00A529C2">
        <w:t xml:space="preserve"> bod </w:t>
      </w:r>
      <w:r w:rsidRPr="00A529C2">
        <w:t>hynny</w:t>
      </w:r>
      <w:r w:rsidRPr="00A529C2">
        <w:t xml:space="preserve"> </w:t>
      </w:r>
      <w:r w:rsidRPr="00A529C2">
        <w:t>efallai</w:t>
      </w:r>
      <w:r w:rsidRPr="00A529C2">
        <w:t xml:space="preserve"> </w:t>
      </w:r>
      <w:r w:rsidRPr="00A529C2">
        <w:t>yn</w:t>
      </w:r>
      <w:r w:rsidRPr="00A529C2">
        <w:t xml:space="preserve"> </w:t>
      </w:r>
      <w:r w:rsidRPr="00A529C2">
        <w:t>anodd</w:t>
      </w:r>
      <w:r w:rsidRPr="00A529C2">
        <w:t xml:space="preserve"> </w:t>
      </w:r>
      <w:r w:rsidRPr="00A529C2">
        <w:t>yn</w:t>
      </w:r>
      <w:r w:rsidRPr="00A529C2">
        <w:t xml:space="preserve"> y </w:t>
      </w:r>
      <w:r w:rsidRPr="00A529C2">
        <w:t>cyd-destun</w:t>
      </w:r>
      <w:r w:rsidRPr="00A529C2">
        <w:t xml:space="preserve"> </w:t>
      </w:r>
      <w:r w:rsidRPr="00A529C2">
        <w:t>presennol</w:t>
      </w:r>
      <w:r w:rsidRPr="00A529C2">
        <w:t xml:space="preserve">. </w:t>
      </w:r>
      <w:r w:rsidRPr="00A529C2">
        <w:t>Ond</w:t>
      </w:r>
      <w:r w:rsidRPr="00A529C2">
        <w:t xml:space="preserve"> </w:t>
      </w:r>
      <w:r w:rsidRPr="00A529C2">
        <w:t>yn</w:t>
      </w:r>
      <w:r w:rsidRPr="00A529C2">
        <w:t xml:space="preserve"> </w:t>
      </w:r>
      <w:r w:rsidRPr="00A529C2">
        <w:t>sicr</w:t>
      </w:r>
      <w:r w:rsidRPr="00A529C2">
        <w:t xml:space="preserve">, </w:t>
      </w:r>
      <w:r w:rsidRPr="00A529C2">
        <w:t>byddwn</w:t>
      </w:r>
      <w:r w:rsidRPr="00A529C2">
        <w:t xml:space="preserve"> </w:t>
      </w:r>
      <w:r w:rsidRPr="00A529C2">
        <w:t>i’n</w:t>
      </w:r>
      <w:r w:rsidRPr="00A529C2">
        <w:t xml:space="preserve"> </w:t>
      </w:r>
      <w:r w:rsidRPr="00A529C2">
        <w:t>awyddus</w:t>
      </w:r>
      <w:r w:rsidRPr="00A529C2">
        <w:t xml:space="preserve"> i S4C </w:t>
      </w:r>
      <w:r w:rsidRPr="00A529C2">
        <w:t>wneud</w:t>
      </w:r>
      <w:r w:rsidRPr="00A529C2">
        <w:t xml:space="preserve"> y </w:t>
      </w:r>
      <w:r w:rsidRPr="00A529C2">
        <w:t>defnydd</w:t>
      </w:r>
      <w:r w:rsidRPr="00A529C2">
        <w:t xml:space="preserve"> </w:t>
      </w:r>
      <w:r w:rsidRPr="00A529C2">
        <w:t>gorau</w:t>
      </w:r>
      <w:r w:rsidRPr="00A529C2">
        <w:t xml:space="preserve"> </w:t>
      </w:r>
      <w:r w:rsidRPr="00A529C2">
        <w:t>o’r</w:t>
      </w:r>
      <w:r w:rsidRPr="00A529C2">
        <w:t xml:space="preserve"> </w:t>
      </w:r>
      <w:r w:rsidRPr="00A529C2">
        <w:t>gyllideb</w:t>
      </w:r>
      <w:r w:rsidRPr="00A529C2">
        <w:t xml:space="preserve"> </w:t>
      </w:r>
      <w:r w:rsidRPr="00A529C2">
        <w:t>sydd</w:t>
      </w:r>
      <w:r w:rsidRPr="00A529C2">
        <w:t xml:space="preserve"> </w:t>
      </w:r>
      <w:r w:rsidRPr="00A529C2">
        <w:t>ganddo</w:t>
      </w:r>
      <w:r w:rsidRPr="00A529C2">
        <w:t xml:space="preserve"> </w:t>
      </w:r>
      <w:r w:rsidRPr="00A529C2">
        <w:t>fe</w:t>
      </w:r>
      <w:r w:rsidRPr="00A529C2">
        <w:t xml:space="preserve">. </w:t>
      </w:r>
      <w:r w:rsidRPr="00A529C2">
        <w:t>Dw</w:t>
      </w:r>
      <w:r w:rsidRPr="00A529C2">
        <w:t xml:space="preserve"> </w:t>
      </w:r>
      <w:r w:rsidRPr="00A529C2">
        <w:t>i’n</w:t>
      </w:r>
      <w:r w:rsidRPr="00A529C2">
        <w:t xml:space="preserve"> </w:t>
      </w:r>
      <w:r w:rsidRPr="00A529C2">
        <w:t>ymwybodol</w:t>
      </w:r>
      <w:r w:rsidRPr="00A529C2">
        <w:t xml:space="preserve"> </w:t>
      </w:r>
      <w:r w:rsidRPr="00A529C2">
        <w:t>eu</w:t>
      </w:r>
      <w:r w:rsidRPr="00A529C2">
        <w:t xml:space="preserve"> bod </w:t>
      </w:r>
      <w:r w:rsidRPr="00A529C2">
        <w:t>nhw</w:t>
      </w:r>
      <w:r w:rsidRPr="00A529C2">
        <w:t xml:space="preserve">, </w:t>
      </w:r>
      <w:r w:rsidRPr="00A529C2">
        <w:t>trwy</w:t>
      </w:r>
      <w:r w:rsidRPr="00A529C2">
        <w:t xml:space="preserve"> </w:t>
      </w:r>
      <w:r w:rsidRPr="00A529C2">
        <w:t>werthu</w:t>
      </w:r>
      <w:r w:rsidRPr="00A529C2">
        <w:t xml:space="preserve"> </w:t>
      </w:r>
      <w:r w:rsidRPr="00A529C2">
        <w:t>rhaglenni</w:t>
      </w:r>
      <w:r w:rsidRPr="00A529C2">
        <w:t xml:space="preserve"> i America, er </w:t>
      </w:r>
      <w:r w:rsidRPr="00A529C2">
        <w:t>enghraifft</w:t>
      </w:r>
      <w:r w:rsidRPr="00A529C2">
        <w:t xml:space="preserve">, </w:t>
      </w:r>
      <w:r w:rsidRPr="00A529C2">
        <w:t>yn</w:t>
      </w:r>
      <w:r w:rsidRPr="00A529C2">
        <w:t xml:space="preserve"> </w:t>
      </w:r>
      <w:r w:rsidRPr="00A529C2">
        <w:t>gobeithio</w:t>
      </w:r>
      <w:r w:rsidRPr="00A529C2">
        <w:t xml:space="preserve"> </w:t>
      </w:r>
      <w:r w:rsidRPr="00A529C2">
        <w:t>cynhyrchu</w:t>
      </w:r>
      <w:r w:rsidRPr="00A529C2">
        <w:t xml:space="preserve"> </w:t>
      </w:r>
      <w:r w:rsidRPr="00A529C2">
        <w:t>incwm</w:t>
      </w:r>
      <w:r w:rsidRPr="00A529C2">
        <w:t xml:space="preserve"> er </w:t>
      </w:r>
      <w:r w:rsidRPr="00A529C2">
        <w:t>mwyn</w:t>
      </w:r>
      <w:r w:rsidRPr="00A529C2">
        <w:t xml:space="preserve"> </w:t>
      </w:r>
      <w:r w:rsidRPr="00A529C2">
        <w:t>gallu</w:t>
      </w:r>
      <w:r w:rsidRPr="00A529C2">
        <w:t xml:space="preserve"> </w:t>
      </w:r>
      <w:r w:rsidRPr="00A529C2">
        <w:t>buddsoddi</w:t>
      </w:r>
      <w:r w:rsidRPr="00A529C2">
        <w:t xml:space="preserve"> </w:t>
      </w:r>
      <w:r w:rsidRPr="00A529C2">
        <w:t>mwy</w:t>
      </w:r>
      <w:r w:rsidRPr="00A529C2">
        <w:t xml:space="preserve"> </w:t>
      </w:r>
      <w:r w:rsidRPr="00A529C2">
        <w:t>ar</w:t>
      </w:r>
      <w:r w:rsidRPr="00A529C2">
        <w:t xml:space="preserve"> </w:t>
      </w:r>
      <w:r w:rsidRPr="00A529C2">
        <w:t>gynnwys</w:t>
      </w:r>
      <w:r w:rsidRPr="00A529C2">
        <w:t xml:space="preserve"> Cymraeg.</w:t>
      </w:r>
    </w:p>
    <w:p w:rsidR="001722CF" w:rsidRPr="008C2D7E">
      <w:pPr>
        <w:pStyle w:val="Answer"/>
        <w:rPr>
          <w:i/>
          <w:iCs/>
        </w:rPr>
      </w:pPr>
      <w:r>
        <w:rPr>
          <w:i/>
          <w:iCs/>
        </w:rPr>
        <w:t xml:space="preserve">(Translation) </w:t>
      </w:r>
      <w:r w:rsidRPr="008C2D7E">
        <w:rPr>
          <w:i/>
          <w:iCs/>
        </w:rPr>
        <w:t>The question about funding is complex. Of course, I would be delighted if S4C were to receive more funding</w:t>
      </w:r>
      <w:r>
        <w:rPr>
          <w:i/>
          <w:iCs/>
        </w:rPr>
        <w:t>. On</w:t>
      </w:r>
      <w:r w:rsidRPr="008C2D7E">
        <w:rPr>
          <w:i/>
          <w:iCs/>
        </w:rPr>
        <w:t>e of the important things as we move forward is that any review of the licence fee in the future should give consideration to broadcasting in Welsh. As I understand it,</w:t>
      </w:r>
      <w:r>
        <w:rPr>
          <w:i/>
          <w:iCs/>
        </w:rPr>
        <w:t xml:space="preserve"> it is not entirely clear</w:t>
      </w:r>
      <w:r w:rsidRPr="008C2D7E">
        <w:rPr>
          <w:i/>
          <w:iCs/>
        </w:rPr>
        <w:t xml:space="preserve"> </w:t>
      </w:r>
      <w:r>
        <w:rPr>
          <w:i/>
          <w:iCs/>
        </w:rPr>
        <w:t xml:space="preserve">how </w:t>
      </w:r>
      <w:r w:rsidRPr="008C2D7E">
        <w:rPr>
          <w:i/>
          <w:iCs/>
        </w:rPr>
        <w:t xml:space="preserve">S4C </w:t>
      </w:r>
      <w:r>
        <w:rPr>
          <w:i/>
          <w:iCs/>
        </w:rPr>
        <w:t xml:space="preserve">will be funded </w:t>
      </w:r>
      <w:r w:rsidRPr="008C2D7E">
        <w:rPr>
          <w:i/>
          <w:iCs/>
        </w:rPr>
        <w:t>after 2028, so ensuring that any review of the licence fee include</w:t>
      </w:r>
      <w:r>
        <w:rPr>
          <w:i/>
          <w:iCs/>
        </w:rPr>
        <w:t xml:space="preserve">s </w:t>
      </w:r>
      <w:r w:rsidRPr="008C2D7E">
        <w:rPr>
          <w:i/>
          <w:iCs/>
        </w:rPr>
        <w:t>a reference to safeguarding broadcasting through the medium of Welsh is important.</w:t>
      </w:r>
    </w:p>
    <w:p w:rsidR="001722CF" w:rsidP="00750983">
      <w:pPr>
        <w:pStyle w:val="Answer"/>
        <w:rPr>
          <w:i/>
          <w:iCs/>
        </w:rPr>
      </w:pPr>
      <w:r w:rsidRPr="008C2D7E">
        <w:rPr>
          <w:i/>
          <w:iCs/>
        </w:rPr>
        <w:t xml:space="preserve">I welcome the efforts that S4C has made recently to develop programmes on various platforms. As I understand it, the proposed </w:t>
      </w:r>
      <w:r>
        <w:rPr>
          <w:i/>
          <w:iCs/>
        </w:rPr>
        <w:t>Bill</w:t>
      </w:r>
      <w:r w:rsidRPr="008C2D7E">
        <w:rPr>
          <w:i/>
          <w:iCs/>
        </w:rPr>
        <w:t xml:space="preserve"> will provide further opportunities for it to do that. There will also be better prominence for </w:t>
      </w:r>
      <w:r>
        <w:rPr>
          <w:i/>
          <w:iCs/>
        </w:rPr>
        <w:t>it</w:t>
      </w:r>
      <w:r w:rsidRPr="008C2D7E">
        <w:rPr>
          <w:i/>
          <w:iCs/>
        </w:rPr>
        <w:t xml:space="preserve"> across Britain</w:t>
      </w:r>
      <w:r>
        <w:rPr>
          <w:i/>
          <w:iCs/>
        </w:rPr>
        <w:t xml:space="preserve">, which </w:t>
      </w:r>
      <w:r w:rsidRPr="008C2D7E">
        <w:rPr>
          <w:i/>
          <w:iCs/>
        </w:rPr>
        <w:t xml:space="preserve">will permit </w:t>
      </w:r>
      <w:r>
        <w:rPr>
          <w:i/>
          <w:iCs/>
        </w:rPr>
        <w:t xml:space="preserve">it </w:t>
      </w:r>
      <w:r w:rsidRPr="008C2D7E">
        <w:rPr>
          <w:i/>
          <w:iCs/>
        </w:rPr>
        <w:t xml:space="preserve">to have access to listed events. </w:t>
      </w:r>
      <w:r>
        <w:rPr>
          <w:i/>
          <w:iCs/>
        </w:rPr>
        <w:t>T</w:t>
      </w:r>
      <w:r w:rsidRPr="008C2D7E">
        <w:rPr>
          <w:i/>
          <w:iCs/>
        </w:rPr>
        <w:t>here are things to be welcomed in the proposed Bill.</w:t>
      </w:r>
    </w:p>
    <w:p w:rsidR="001722CF" w:rsidRPr="008C2D7E" w:rsidP="00750983">
      <w:pPr>
        <w:pStyle w:val="Answer"/>
        <w:rPr>
          <w:i/>
          <w:iCs/>
        </w:rPr>
      </w:pPr>
      <w:r>
        <w:rPr>
          <w:i/>
          <w:iCs/>
        </w:rPr>
        <w:t>I</w:t>
      </w:r>
      <w:r w:rsidRPr="008C2D7E">
        <w:rPr>
          <w:i/>
          <w:iCs/>
        </w:rPr>
        <w:t>deally, I would like S4C to have more funding to invest more, but I understand that that is difficult in the current context</w:t>
      </w:r>
      <w:r>
        <w:rPr>
          <w:i/>
          <w:iCs/>
        </w:rPr>
        <w:t xml:space="preserve">. </w:t>
      </w:r>
      <w:r w:rsidRPr="008C2D7E">
        <w:rPr>
          <w:i/>
          <w:iCs/>
        </w:rPr>
        <w:t xml:space="preserve">I </w:t>
      </w:r>
      <w:r>
        <w:rPr>
          <w:i/>
          <w:iCs/>
        </w:rPr>
        <w:t>am certainly</w:t>
      </w:r>
      <w:r w:rsidRPr="008C2D7E">
        <w:rPr>
          <w:i/>
          <w:iCs/>
        </w:rPr>
        <w:t xml:space="preserve"> eager for S4C to make the best use of the funding it has</w:t>
      </w:r>
      <w:r>
        <w:rPr>
          <w:i/>
          <w:iCs/>
        </w:rPr>
        <w:t>.</w:t>
      </w:r>
      <w:r w:rsidRPr="008C2D7E">
        <w:rPr>
          <w:i/>
          <w:iCs/>
        </w:rPr>
        <w:t xml:space="preserve"> I am aware that</w:t>
      </w:r>
      <w:r>
        <w:rPr>
          <w:i/>
          <w:iCs/>
        </w:rPr>
        <w:t xml:space="preserve">, </w:t>
      </w:r>
      <w:r w:rsidRPr="008C2D7E">
        <w:rPr>
          <w:i/>
          <w:iCs/>
        </w:rPr>
        <w:t>through selling programmes to America</w:t>
      </w:r>
      <w:r>
        <w:rPr>
          <w:i/>
          <w:iCs/>
        </w:rPr>
        <w:t xml:space="preserve">, for example, it will </w:t>
      </w:r>
      <w:r w:rsidRPr="008C2D7E">
        <w:rPr>
          <w:i/>
          <w:iCs/>
        </w:rPr>
        <w:t>hopefully generate income to be able to invest more in Welsh content.</w:t>
      </w:r>
    </w:p>
    <w:p w:rsidR="001722CF" w:rsidP="001722CF">
      <w:pPr>
        <w:pStyle w:val="Question"/>
        <w:numPr>
          <w:ilvl w:val="0"/>
          <w:numId w:val="9"/>
        </w:numPr>
      </w:pPr>
      <w:r>
        <w:rPr>
          <w:b/>
        </w:rPr>
        <w:t>Kevin Brennan:</w:t>
      </w:r>
      <w:r>
        <w:t xml:space="preserve"> Colleagues might talk about that a bit later. Your five-year report expressed some concern about the “lack of plurality” in Welsh language broadcasting. Can you explain what you </w:t>
      </w:r>
      <w:r>
        <w:t>meant</w:t>
      </w:r>
      <w:r>
        <w:t xml:space="preserve"> by that and what sorts of things broadcasters and Governments need to do to address that?</w:t>
      </w:r>
    </w:p>
    <w:p w:rsidR="00A529C2" w:rsidP="00750983">
      <w:pPr>
        <w:pStyle w:val="Answer"/>
      </w:pPr>
      <w:r>
        <w:rPr>
          <w:b/>
          <w:i/>
        </w:rPr>
        <w:t>Efa</w:t>
      </w:r>
      <w:r>
        <w:rPr>
          <w:b/>
          <w:i/>
        </w:rPr>
        <w:t xml:space="preserve"> </w:t>
      </w:r>
      <w:r>
        <w:rPr>
          <w:b/>
          <w:i/>
        </w:rPr>
        <w:t>Gruffudd</w:t>
      </w:r>
      <w:r>
        <w:rPr>
          <w:b/>
          <w:i/>
        </w:rPr>
        <w:t xml:space="preserve"> Jones:</w:t>
      </w:r>
      <w:r>
        <w:t xml:space="preserve"> </w:t>
      </w:r>
      <w:r w:rsidRPr="00A529C2">
        <w:t>Mae’n</w:t>
      </w:r>
      <w:r w:rsidRPr="00A529C2">
        <w:t xml:space="preserve"> </w:t>
      </w:r>
      <w:r w:rsidRPr="00A529C2">
        <w:t>wir</w:t>
      </w:r>
      <w:r w:rsidRPr="00A529C2">
        <w:t xml:space="preserve">, </w:t>
      </w:r>
      <w:r w:rsidRPr="00A529C2">
        <w:t>on’d</w:t>
      </w:r>
      <w:r w:rsidRPr="00A529C2">
        <w:t xml:space="preserve"> </w:t>
      </w:r>
      <w:r w:rsidRPr="00A529C2">
        <w:t>yw</w:t>
      </w:r>
      <w:r w:rsidRPr="00A529C2">
        <w:t xml:space="preserve"> e? Mae </w:t>
      </w:r>
      <w:r w:rsidRPr="00A529C2">
        <w:t>gyda</w:t>
      </w:r>
      <w:r w:rsidRPr="00A529C2">
        <w:t xml:space="preserve"> </w:t>
      </w:r>
      <w:r w:rsidRPr="00A529C2">
        <w:t>ni</w:t>
      </w:r>
      <w:r w:rsidRPr="00A529C2">
        <w:t xml:space="preserve"> un </w:t>
      </w:r>
      <w:r w:rsidRPr="00A529C2">
        <w:t>sianel</w:t>
      </w:r>
      <w:r w:rsidRPr="00A529C2">
        <w:t xml:space="preserve"> </w:t>
      </w:r>
      <w:r w:rsidRPr="00A529C2">
        <w:t>deledu</w:t>
      </w:r>
      <w:r w:rsidRPr="00A529C2">
        <w:t xml:space="preserve"> </w:t>
      </w:r>
      <w:r w:rsidRPr="00A529C2">
        <w:t>trwy</w:t>
      </w:r>
      <w:r w:rsidRPr="00A529C2">
        <w:t xml:space="preserve"> </w:t>
      </w:r>
      <w:r w:rsidRPr="00A529C2">
        <w:t>gyfrwng</w:t>
      </w:r>
      <w:r w:rsidRPr="00A529C2">
        <w:t xml:space="preserve"> y </w:t>
      </w:r>
      <w:r w:rsidRPr="00A529C2">
        <w:t>Gymraeg</w:t>
      </w:r>
      <w:r w:rsidRPr="00A529C2">
        <w:t xml:space="preserve">, un a </w:t>
      </w:r>
      <w:r w:rsidRPr="00A529C2">
        <w:t>hanner</w:t>
      </w:r>
      <w:r w:rsidRPr="00A529C2">
        <w:t xml:space="preserve"> </w:t>
      </w:r>
      <w:r w:rsidRPr="00A529C2">
        <w:t>sianel</w:t>
      </w:r>
      <w:r w:rsidRPr="00A529C2">
        <w:t xml:space="preserve"> radio—Radio Cymru a Radio Cymru 2—</w:t>
      </w:r>
      <w:r w:rsidRPr="00A529C2">
        <w:t>trwy</w:t>
      </w:r>
      <w:r w:rsidRPr="00A529C2">
        <w:t xml:space="preserve"> </w:t>
      </w:r>
      <w:r w:rsidRPr="00A529C2">
        <w:t>gyfrwng</w:t>
      </w:r>
      <w:r w:rsidRPr="00A529C2">
        <w:t xml:space="preserve"> y </w:t>
      </w:r>
      <w:r w:rsidRPr="00A529C2">
        <w:t>Gymraeg</w:t>
      </w:r>
      <w:r w:rsidRPr="00A529C2">
        <w:t xml:space="preserve">, a </w:t>
      </w:r>
      <w:r w:rsidRPr="00A529C2">
        <w:t>peth</w:t>
      </w:r>
      <w:r w:rsidRPr="00A529C2">
        <w:t xml:space="preserve"> </w:t>
      </w:r>
      <w:r w:rsidRPr="00A529C2">
        <w:t>cynnwys</w:t>
      </w:r>
      <w:r w:rsidRPr="00A529C2">
        <w:t xml:space="preserve"> Cymraeg </w:t>
      </w:r>
      <w:r w:rsidRPr="00A529C2">
        <w:t>ar</w:t>
      </w:r>
      <w:r w:rsidRPr="00A529C2">
        <w:t xml:space="preserve"> un neu </w:t>
      </w:r>
      <w:r w:rsidRPr="00A529C2">
        <w:t>ddwy</w:t>
      </w:r>
      <w:r w:rsidRPr="00A529C2">
        <w:t xml:space="preserve">, </w:t>
      </w:r>
      <w:r w:rsidRPr="00A529C2">
        <w:t>tair</w:t>
      </w:r>
      <w:r w:rsidRPr="00A529C2">
        <w:t xml:space="preserve"> </w:t>
      </w:r>
      <w:r w:rsidRPr="00A529C2">
        <w:t>efallai</w:t>
      </w:r>
      <w:r w:rsidRPr="00A529C2">
        <w:t xml:space="preserve">, </w:t>
      </w:r>
      <w:r w:rsidRPr="00A529C2">
        <w:t>gorsaf</w:t>
      </w:r>
      <w:r w:rsidRPr="00A529C2">
        <w:t xml:space="preserve"> radio </w:t>
      </w:r>
      <w:r w:rsidRPr="00A529C2">
        <w:t>fasnachol</w:t>
      </w:r>
      <w:r w:rsidRPr="00A529C2">
        <w:t xml:space="preserve">, </w:t>
      </w:r>
      <w:r w:rsidRPr="00A529C2">
        <w:t>ond</w:t>
      </w:r>
      <w:r w:rsidRPr="00A529C2">
        <w:t xml:space="preserve"> </w:t>
      </w:r>
      <w:r w:rsidRPr="00A529C2">
        <w:t>yn</w:t>
      </w:r>
      <w:r w:rsidRPr="00A529C2">
        <w:t xml:space="preserve"> </w:t>
      </w:r>
      <w:r w:rsidRPr="00A529C2">
        <w:t>gyffredinol</w:t>
      </w:r>
      <w:r w:rsidRPr="00A529C2">
        <w:t xml:space="preserve"> </w:t>
      </w:r>
      <w:r w:rsidRPr="00A529C2">
        <w:t>dyw’r</w:t>
      </w:r>
      <w:r w:rsidRPr="00A529C2">
        <w:t xml:space="preserve"> </w:t>
      </w:r>
      <w:r w:rsidRPr="00A529C2">
        <w:t>dewis</w:t>
      </w:r>
      <w:r w:rsidRPr="00A529C2">
        <w:t xml:space="preserve"> i </w:t>
      </w:r>
      <w:r w:rsidRPr="00A529C2">
        <w:t>siaradwyr</w:t>
      </w:r>
      <w:r w:rsidRPr="00A529C2">
        <w:t xml:space="preserve"> Cymraeg </w:t>
      </w:r>
      <w:r w:rsidRPr="00A529C2">
        <w:t>ddim</w:t>
      </w:r>
      <w:r w:rsidRPr="00A529C2">
        <w:t xml:space="preserve"> </w:t>
      </w:r>
      <w:r w:rsidRPr="00A529C2">
        <w:t>byd</w:t>
      </w:r>
      <w:r w:rsidRPr="00A529C2">
        <w:t xml:space="preserve"> </w:t>
      </w:r>
      <w:r w:rsidRPr="00A529C2">
        <w:t>tebyg</w:t>
      </w:r>
      <w:r w:rsidRPr="00A529C2">
        <w:t xml:space="preserve"> </w:t>
      </w:r>
      <w:r w:rsidRPr="00A529C2">
        <w:t>i’r</w:t>
      </w:r>
      <w:r w:rsidRPr="00A529C2">
        <w:t xml:space="preserve"> </w:t>
      </w:r>
      <w:r w:rsidRPr="00A529C2">
        <w:t>dewis</w:t>
      </w:r>
      <w:r w:rsidRPr="00A529C2">
        <w:t xml:space="preserve"> </w:t>
      </w:r>
      <w:r w:rsidRPr="00A529C2">
        <w:t>sydd</w:t>
      </w:r>
      <w:r w:rsidRPr="00A529C2">
        <w:t xml:space="preserve"> </w:t>
      </w:r>
      <w:r w:rsidRPr="00A529C2">
        <w:t>gan</w:t>
      </w:r>
      <w:r w:rsidRPr="00A529C2">
        <w:t xml:space="preserve"> </w:t>
      </w:r>
      <w:r w:rsidRPr="00A529C2">
        <w:t>siaradwyr</w:t>
      </w:r>
      <w:r w:rsidRPr="00A529C2">
        <w:t xml:space="preserve"> </w:t>
      </w:r>
      <w:r w:rsidRPr="00A529C2">
        <w:t>Saesneg</w:t>
      </w:r>
      <w:r w:rsidRPr="00A529C2">
        <w:t xml:space="preserve"> </w:t>
      </w:r>
      <w:r w:rsidRPr="00A529C2">
        <w:t>yng</w:t>
      </w:r>
      <w:r w:rsidRPr="00A529C2">
        <w:t xml:space="preserve"> </w:t>
      </w:r>
      <w:r w:rsidRPr="00A529C2">
        <w:t>Nghymru</w:t>
      </w:r>
      <w:r w:rsidRPr="00A529C2">
        <w:t xml:space="preserve">. Mae </w:t>
      </w:r>
      <w:r w:rsidRPr="00A529C2">
        <w:t>hynny’n</w:t>
      </w:r>
      <w:r w:rsidRPr="00A529C2">
        <w:t xml:space="preserve"> </w:t>
      </w:r>
      <w:r w:rsidRPr="00A529C2">
        <w:t>ffaith</w:t>
      </w:r>
      <w:r w:rsidRPr="00A529C2">
        <w:t xml:space="preserve">. </w:t>
      </w:r>
      <w:r w:rsidRPr="00A529C2">
        <w:t>Dw</w:t>
      </w:r>
      <w:r w:rsidRPr="00A529C2">
        <w:t xml:space="preserve"> </w:t>
      </w:r>
      <w:r w:rsidRPr="00A529C2">
        <w:t>i’n</w:t>
      </w:r>
      <w:r w:rsidRPr="00A529C2">
        <w:t xml:space="preserve"> </w:t>
      </w:r>
      <w:r w:rsidRPr="00A529C2">
        <w:t>credu</w:t>
      </w:r>
      <w:r w:rsidRPr="00A529C2">
        <w:t xml:space="preserve"> </w:t>
      </w:r>
      <w:r w:rsidRPr="00A529C2">
        <w:t>mai</w:t>
      </w:r>
      <w:r w:rsidRPr="00A529C2">
        <w:t xml:space="preserve"> dyna </w:t>
      </w:r>
      <w:r w:rsidRPr="00A529C2">
        <w:t>roeddwn</w:t>
      </w:r>
      <w:r w:rsidRPr="00A529C2">
        <w:t xml:space="preserve"> </w:t>
      </w:r>
      <w:r w:rsidRPr="00A529C2">
        <w:t>i’n</w:t>
      </w:r>
      <w:r w:rsidRPr="00A529C2">
        <w:t xml:space="preserve"> </w:t>
      </w:r>
      <w:r w:rsidRPr="00A529C2">
        <w:t>cyfeirio</w:t>
      </w:r>
      <w:r w:rsidRPr="00A529C2">
        <w:t xml:space="preserve"> </w:t>
      </w:r>
      <w:r w:rsidRPr="00A529C2">
        <w:t>ato</w:t>
      </w:r>
      <w:r w:rsidRPr="00A529C2">
        <w:t xml:space="preserve"> </w:t>
      </w:r>
      <w:r w:rsidRPr="00A529C2">
        <w:t>fe</w:t>
      </w:r>
      <w:r w:rsidRPr="00A529C2">
        <w:t xml:space="preserve"> </w:t>
      </w:r>
      <w:r w:rsidRPr="00A529C2">
        <w:t>fel</w:t>
      </w:r>
      <w:r w:rsidRPr="00A529C2">
        <w:t xml:space="preserve"> </w:t>
      </w:r>
      <w:r w:rsidRPr="00A529C2">
        <w:t>diffyg</w:t>
      </w:r>
      <w:r w:rsidRPr="00A529C2">
        <w:t xml:space="preserve"> plurality.</w:t>
      </w:r>
    </w:p>
    <w:p w:rsidR="00A529C2" w:rsidP="00750983">
      <w:pPr>
        <w:pStyle w:val="Answer"/>
      </w:pPr>
      <w:r w:rsidRPr="00A529C2">
        <w:t xml:space="preserve">Beth </w:t>
      </w:r>
      <w:r w:rsidRPr="00A529C2">
        <w:t>sy’n</w:t>
      </w:r>
      <w:r w:rsidRPr="00A529C2">
        <w:t xml:space="preserve"> </w:t>
      </w:r>
      <w:r w:rsidRPr="00A529C2">
        <w:t>rhaid</w:t>
      </w:r>
      <w:r w:rsidRPr="00A529C2">
        <w:t xml:space="preserve"> </w:t>
      </w:r>
      <w:r w:rsidRPr="00A529C2">
        <w:t>ei</w:t>
      </w:r>
      <w:r w:rsidRPr="00A529C2">
        <w:t xml:space="preserve"> </w:t>
      </w:r>
      <w:r w:rsidRPr="00A529C2">
        <w:t>wneud</w:t>
      </w:r>
      <w:r w:rsidRPr="00A529C2">
        <w:t xml:space="preserve">, felly—a </w:t>
      </w:r>
      <w:r w:rsidRPr="00A529C2">
        <w:t>dw</w:t>
      </w:r>
      <w:r w:rsidRPr="00A529C2">
        <w:t xml:space="preserve"> </w:t>
      </w:r>
      <w:r w:rsidRPr="00A529C2">
        <w:t>i’n</w:t>
      </w:r>
      <w:r w:rsidRPr="00A529C2">
        <w:t xml:space="preserve"> </w:t>
      </w:r>
      <w:r w:rsidRPr="00A529C2">
        <w:t>credu</w:t>
      </w:r>
      <w:r w:rsidRPr="00A529C2">
        <w:t xml:space="preserve"> bod </w:t>
      </w:r>
      <w:r w:rsidRPr="00A529C2">
        <w:t>yna</w:t>
      </w:r>
      <w:r w:rsidRPr="00A529C2">
        <w:t xml:space="preserve"> </w:t>
      </w:r>
      <w:r w:rsidRPr="00A529C2">
        <w:t>ymdrechion</w:t>
      </w:r>
      <w:r w:rsidRPr="00A529C2">
        <w:t xml:space="preserve"> </w:t>
      </w:r>
      <w:r w:rsidRPr="00A529C2">
        <w:t>yn</w:t>
      </w:r>
      <w:r w:rsidRPr="00A529C2">
        <w:t xml:space="preserve"> </w:t>
      </w:r>
      <w:r w:rsidRPr="00A529C2">
        <w:t>cael</w:t>
      </w:r>
      <w:r w:rsidRPr="00A529C2">
        <w:t xml:space="preserve"> </w:t>
      </w:r>
      <w:r w:rsidRPr="00A529C2">
        <w:t>eu</w:t>
      </w:r>
      <w:r w:rsidRPr="00A529C2">
        <w:t xml:space="preserve"> </w:t>
      </w:r>
      <w:r w:rsidRPr="00A529C2">
        <w:t>gwneud</w:t>
      </w:r>
      <w:r w:rsidRPr="00A529C2">
        <w:t xml:space="preserve"> </w:t>
      </w:r>
      <w:r w:rsidRPr="00A529C2">
        <w:t>i’r</w:t>
      </w:r>
      <w:r w:rsidRPr="00A529C2">
        <w:t xml:space="preserve"> </w:t>
      </w:r>
      <w:r w:rsidRPr="00A529C2">
        <w:t>cyfeiriad</w:t>
      </w:r>
      <w:r w:rsidRPr="00A529C2">
        <w:t xml:space="preserve"> </w:t>
      </w:r>
      <w:r w:rsidRPr="00A529C2">
        <w:t>yma</w:t>
      </w:r>
      <w:r w:rsidRPr="00A529C2">
        <w:t xml:space="preserve">, </w:t>
      </w:r>
      <w:r w:rsidRPr="00A529C2">
        <w:t>gyda</w:t>
      </w:r>
      <w:r w:rsidRPr="00A529C2">
        <w:t xml:space="preserve"> </w:t>
      </w:r>
      <w:r w:rsidRPr="00A529C2">
        <w:t>datblygiad</w:t>
      </w:r>
      <w:r w:rsidRPr="00A529C2">
        <w:t xml:space="preserve"> Radio Cymru 2, er </w:t>
      </w:r>
      <w:r w:rsidRPr="00A529C2">
        <w:t>enghraifft</w:t>
      </w:r>
      <w:r w:rsidRPr="00A529C2">
        <w:t>—</w:t>
      </w:r>
      <w:r w:rsidRPr="00A529C2">
        <w:t>yw</w:t>
      </w:r>
      <w:r w:rsidRPr="00A529C2">
        <w:t xml:space="preserve"> </w:t>
      </w:r>
      <w:r w:rsidRPr="00A529C2">
        <w:t>cael</w:t>
      </w:r>
      <w:r w:rsidRPr="00A529C2">
        <w:t xml:space="preserve"> </w:t>
      </w:r>
      <w:r w:rsidRPr="00A529C2">
        <w:t>cynnwys</w:t>
      </w:r>
      <w:r w:rsidRPr="00A529C2">
        <w:t xml:space="preserve"> </w:t>
      </w:r>
      <w:r w:rsidRPr="00A529C2">
        <w:t>sydd</w:t>
      </w:r>
      <w:r w:rsidRPr="00A529C2">
        <w:t xml:space="preserve"> </w:t>
      </w:r>
      <w:r w:rsidRPr="00A529C2">
        <w:t>efallai</w:t>
      </w:r>
      <w:r w:rsidRPr="00A529C2">
        <w:t xml:space="preserve"> </w:t>
      </w:r>
      <w:r w:rsidRPr="00A529C2">
        <w:t>yn</w:t>
      </w:r>
      <w:r w:rsidRPr="00A529C2">
        <w:t xml:space="preserve"> </w:t>
      </w:r>
      <w:r w:rsidRPr="00A529C2">
        <w:t>sianelu</w:t>
      </w:r>
      <w:r w:rsidRPr="00A529C2">
        <w:t xml:space="preserve"> at </w:t>
      </w:r>
      <w:r w:rsidRPr="00A529C2">
        <w:t>anghenion</w:t>
      </w:r>
      <w:r w:rsidRPr="00A529C2">
        <w:t xml:space="preserve"> </w:t>
      </w:r>
      <w:r w:rsidRPr="00A529C2">
        <w:t>cynulleidfa</w:t>
      </w:r>
      <w:r w:rsidRPr="00A529C2">
        <w:t xml:space="preserve"> </w:t>
      </w:r>
      <w:r w:rsidRPr="00A529C2">
        <w:t>benodol</w:t>
      </w:r>
      <w:r w:rsidRPr="00A529C2">
        <w:t xml:space="preserve">, </w:t>
      </w:r>
      <w:r w:rsidRPr="00A529C2">
        <w:t>yn</w:t>
      </w:r>
      <w:r w:rsidRPr="00A529C2">
        <w:t xml:space="preserve"> </w:t>
      </w:r>
      <w:r w:rsidRPr="00A529C2">
        <w:t>hytrach</w:t>
      </w:r>
      <w:r w:rsidRPr="00A529C2">
        <w:t xml:space="preserve"> </w:t>
      </w:r>
      <w:r w:rsidRPr="00A529C2">
        <w:t>na</w:t>
      </w:r>
      <w:r w:rsidRPr="00A529C2">
        <w:t xml:space="preserve"> bod un </w:t>
      </w:r>
      <w:r w:rsidRPr="00A529C2">
        <w:t>sianel</w:t>
      </w:r>
      <w:r w:rsidRPr="00A529C2">
        <w:t xml:space="preserve"> radio, er </w:t>
      </w:r>
      <w:r w:rsidRPr="00A529C2">
        <w:t>enghraifft</w:t>
      </w:r>
      <w:r w:rsidRPr="00A529C2">
        <w:t xml:space="preserve">, </w:t>
      </w:r>
      <w:r w:rsidRPr="00A529C2">
        <w:t>yn</w:t>
      </w:r>
      <w:r w:rsidRPr="00A529C2">
        <w:t xml:space="preserve"> trio </w:t>
      </w:r>
      <w:r w:rsidRPr="00A529C2">
        <w:t>siwtio</w:t>
      </w:r>
      <w:r w:rsidRPr="00A529C2">
        <w:t xml:space="preserve"> </w:t>
      </w:r>
      <w:r w:rsidRPr="00A529C2">
        <w:t>pawb</w:t>
      </w:r>
      <w:r w:rsidRPr="00A529C2">
        <w:t xml:space="preserve"> o bum </w:t>
      </w:r>
      <w:r w:rsidRPr="00A529C2">
        <w:t>mlwydd</w:t>
      </w:r>
      <w:r w:rsidRPr="00A529C2">
        <w:t xml:space="preserve"> </w:t>
      </w:r>
      <w:r w:rsidRPr="00A529C2">
        <w:t>oed</w:t>
      </w:r>
      <w:r w:rsidRPr="00A529C2">
        <w:t xml:space="preserve"> i 95. </w:t>
      </w:r>
      <w:r w:rsidRPr="00A529C2">
        <w:t>Mae’n</w:t>
      </w:r>
      <w:r w:rsidRPr="00A529C2">
        <w:t xml:space="preserve"> her </w:t>
      </w:r>
      <w:r w:rsidRPr="00A529C2">
        <w:t>i’r</w:t>
      </w:r>
      <w:r w:rsidRPr="00A529C2">
        <w:t xml:space="preserve"> </w:t>
      </w:r>
      <w:r w:rsidRPr="00A529C2">
        <w:t>darlledwyr</w:t>
      </w:r>
      <w:r w:rsidRPr="00A529C2">
        <w:t xml:space="preserve"> bod </w:t>
      </w:r>
      <w:r w:rsidRPr="00A529C2">
        <w:t>rhaid</w:t>
      </w:r>
      <w:r w:rsidRPr="00A529C2">
        <w:t xml:space="preserve"> </w:t>
      </w:r>
      <w:r w:rsidRPr="00A529C2">
        <w:t>iddyn</w:t>
      </w:r>
      <w:r w:rsidRPr="00A529C2">
        <w:t xml:space="preserve"> </w:t>
      </w:r>
      <w:r w:rsidRPr="00A529C2">
        <w:t>nhw</w:t>
      </w:r>
      <w:r w:rsidRPr="00A529C2">
        <w:t xml:space="preserve"> </w:t>
      </w:r>
      <w:r w:rsidRPr="00A529C2">
        <w:t>gynnig</w:t>
      </w:r>
      <w:r w:rsidRPr="00A529C2">
        <w:t xml:space="preserve"> </w:t>
      </w:r>
      <w:r w:rsidRPr="00A529C2">
        <w:t>rhywbeth</w:t>
      </w:r>
      <w:r w:rsidRPr="00A529C2">
        <w:t xml:space="preserve"> i </w:t>
      </w:r>
      <w:r w:rsidRPr="00A529C2">
        <w:t>bawb</w:t>
      </w:r>
      <w:r w:rsidRPr="00A529C2">
        <w:t xml:space="preserve"> </w:t>
      </w:r>
      <w:r w:rsidRPr="00A529C2">
        <w:t>ar</w:t>
      </w:r>
      <w:r w:rsidRPr="00A529C2">
        <w:t xml:space="preserve"> </w:t>
      </w:r>
      <w:r w:rsidRPr="00A529C2">
        <w:t>eu</w:t>
      </w:r>
      <w:r w:rsidRPr="00A529C2">
        <w:t xml:space="preserve"> </w:t>
      </w:r>
      <w:r w:rsidRPr="00A529C2">
        <w:t>sianeli</w:t>
      </w:r>
      <w:r w:rsidRPr="00A529C2">
        <w:t xml:space="preserve"> </w:t>
      </w:r>
      <w:r w:rsidRPr="00A529C2">
        <w:t>nhw</w:t>
      </w:r>
      <w:r w:rsidRPr="00A529C2">
        <w:t xml:space="preserve">. </w:t>
      </w:r>
      <w:r w:rsidRPr="00A529C2">
        <w:t>Mae’r</w:t>
      </w:r>
      <w:r w:rsidRPr="00A529C2">
        <w:t xml:space="preserve"> </w:t>
      </w:r>
      <w:r w:rsidRPr="00A529C2">
        <w:t>ateb</w:t>
      </w:r>
      <w:r w:rsidRPr="00A529C2">
        <w:t xml:space="preserve"> i </w:t>
      </w:r>
      <w:r w:rsidRPr="00A529C2">
        <w:t>hynny</w:t>
      </w:r>
      <w:r w:rsidRPr="00A529C2">
        <w:t xml:space="preserve"> </w:t>
      </w:r>
      <w:r w:rsidRPr="00A529C2">
        <w:t>yn</w:t>
      </w:r>
      <w:r w:rsidRPr="00A529C2">
        <w:t xml:space="preserve"> </w:t>
      </w:r>
      <w:r w:rsidRPr="00A529C2">
        <w:t>anodd</w:t>
      </w:r>
      <w:r w:rsidRPr="00A529C2">
        <w:t xml:space="preserve">. </w:t>
      </w:r>
      <w:r w:rsidRPr="00A529C2">
        <w:t>Dyw’r</w:t>
      </w:r>
      <w:r w:rsidRPr="00A529C2">
        <w:t xml:space="preserve"> </w:t>
      </w:r>
      <w:r w:rsidRPr="00A529C2">
        <w:t>byd</w:t>
      </w:r>
      <w:r w:rsidRPr="00A529C2">
        <w:t xml:space="preserve"> </w:t>
      </w:r>
      <w:r w:rsidRPr="00A529C2">
        <w:t>masnachol</w:t>
      </w:r>
      <w:r w:rsidRPr="00A529C2">
        <w:t xml:space="preserve"> </w:t>
      </w:r>
      <w:r w:rsidRPr="00A529C2">
        <w:t>ddim</w:t>
      </w:r>
      <w:r w:rsidRPr="00A529C2">
        <w:t xml:space="preserve"> </w:t>
      </w:r>
      <w:r w:rsidRPr="00A529C2">
        <w:t>yn</w:t>
      </w:r>
      <w:r w:rsidRPr="00A529C2">
        <w:t xml:space="preserve"> </w:t>
      </w:r>
      <w:r w:rsidRPr="00A529C2">
        <w:t>cynnig</w:t>
      </w:r>
      <w:r w:rsidRPr="00A529C2">
        <w:t xml:space="preserve"> </w:t>
      </w:r>
      <w:r w:rsidRPr="00A529C2">
        <w:t>unrhyw</w:t>
      </w:r>
      <w:r w:rsidRPr="00A529C2">
        <w:t xml:space="preserve"> </w:t>
      </w:r>
      <w:r w:rsidRPr="00A529C2">
        <w:t>atebion</w:t>
      </w:r>
      <w:r w:rsidRPr="00A529C2">
        <w:t xml:space="preserve"> i </w:t>
      </w:r>
      <w:r w:rsidRPr="00A529C2">
        <w:t>hynny</w:t>
      </w:r>
      <w:r w:rsidRPr="00A529C2">
        <w:t xml:space="preserve">, ac </w:t>
      </w:r>
      <w:r w:rsidRPr="00A529C2">
        <w:t>mae’n</w:t>
      </w:r>
      <w:r w:rsidRPr="00A529C2">
        <w:t xml:space="preserve"> </w:t>
      </w:r>
      <w:r w:rsidRPr="00A529C2">
        <w:t>anodd</w:t>
      </w:r>
      <w:r w:rsidRPr="00A529C2">
        <w:t xml:space="preserve"> </w:t>
      </w:r>
      <w:r w:rsidRPr="00A529C2">
        <w:t>iddyn</w:t>
      </w:r>
      <w:r w:rsidRPr="00A529C2">
        <w:t xml:space="preserve"> </w:t>
      </w:r>
      <w:r w:rsidRPr="00A529C2">
        <w:t>nhw</w:t>
      </w:r>
      <w:r w:rsidRPr="00A529C2">
        <w:t xml:space="preserve"> </w:t>
      </w:r>
      <w:r w:rsidRPr="00A529C2">
        <w:t>wneud</w:t>
      </w:r>
      <w:r w:rsidRPr="00A529C2">
        <w:t xml:space="preserve"> </w:t>
      </w:r>
      <w:r w:rsidRPr="00A529C2">
        <w:t>oherwydd</w:t>
      </w:r>
      <w:r w:rsidRPr="00A529C2">
        <w:t xml:space="preserve"> economies of scale a </w:t>
      </w:r>
      <w:r w:rsidRPr="00A529C2">
        <w:t>maint</w:t>
      </w:r>
      <w:r w:rsidRPr="00A529C2">
        <w:t xml:space="preserve"> y </w:t>
      </w:r>
      <w:r w:rsidRPr="00A529C2">
        <w:t>gynulleidfa</w:t>
      </w:r>
      <w:r w:rsidRPr="00A529C2">
        <w:t xml:space="preserve"> </w:t>
      </w:r>
      <w:r w:rsidRPr="00A529C2">
        <w:t>Gymraeg</w:t>
      </w:r>
      <w:r w:rsidRPr="00A529C2">
        <w:t xml:space="preserve">. Dyna pam </w:t>
      </w:r>
      <w:r w:rsidRPr="00A529C2">
        <w:t>fod</w:t>
      </w:r>
      <w:r w:rsidRPr="00A529C2">
        <w:t xml:space="preserve"> </w:t>
      </w:r>
      <w:r w:rsidRPr="00A529C2">
        <w:t>cefnogaeth</w:t>
      </w:r>
      <w:r w:rsidRPr="00A529C2">
        <w:t xml:space="preserve"> y </w:t>
      </w:r>
      <w:r w:rsidRPr="00A529C2">
        <w:t>wladwriaeth</w:t>
      </w:r>
      <w:r w:rsidRPr="00A529C2">
        <w:t xml:space="preserve"> mor, mor </w:t>
      </w:r>
      <w:r w:rsidRPr="00A529C2">
        <w:t>bwysig</w:t>
      </w:r>
      <w:r w:rsidRPr="00A529C2">
        <w:t xml:space="preserve"> i </w:t>
      </w:r>
      <w:r w:rsidRPr="00A529C2">
        <w:t>ddarlledu</w:t>
      </w:r>
      <w:r w:rsidRPr="00A529C2">
        <w:t xml:space="preserve"> </w:t>
      </w:r>
      <w:r w:rsidRPr="00A529C2">
        <w:t>trwy</w:t>
      </w:r>
      <w:r w:rsidRPr="00A529C2">
        <w:t xml:space="preserve"> </w:t>
      </w:r>
      <w:r w:rsidRPr="00A529C2">
        <w:t>gyfrwng</w:t>
      </w:r>
      <w:r w:rsidRPr="00A529C2">
        <w:t xml:space="preserve"> y </w:t>
      </w:r>
      <w:r w:rsidRPr="00A529C2">
        <w:t>Gymraeg</w:t>
      </w:r>
      <w:r w:rsidRPr="00A529C2">
        <w:t>.</w:t>
      </w:r>
    </w:p>
    <w:p w:rsidR="001722CF" w:rsidP="00750983">
      <w:pPr>
        <w:pStyle w:val="Answer"/>
        <w:rPr>
          <w:i/>
          <w:iCs/>
        </w:rPr>
      </w:pPr>
      <w:r>
        <w:rPr>
          <w:i/>
          <w:iCs/>
        </w:rPr>
        <w:t xml:space="preserve">(Translation) </w:t>
      </w:r>
      <w:r w:rsidRPr="008C2D7E">
        <w:rPr>
          <w:i/>
          <w:iCs/>
        </w:rPr>
        <w:t xml:space="preserve">It is true, isn’t it? We have one television channel through the medium of Welsh, one and a half radio channels through the medium of </w:t>
      </w:r>
      <w:r>
        <w:rPr>
          <w:i/>
          <w:iCs/>
        </w:rPr>
        <w:t>Welsh—</w:t>
      </w:r>
      <w:r w:rsidRPr="008C2D7E">
        <w:rPr>
          <w:i/>
          <w:iCs/>
        </w:rPr>
        <w:t>Radio Cymru and Radio Cymru 2</w:t>
      </w:r>
      <w:r>
        <w:rPr>
          <w:i/>
          <w:iCs/>
        </w:rPr>
        <w:t xml:space="preserve">—and </w:t>
      </w:r>
      <w:r w:rsidRPr="008C2D7E">
        <w:rPr>
          <w:i/>
          <w:iCs/>
        </w:rPr>
        <w:t>some Welsh content on one</w:t>
      </w:r>
      <w:r>
        <w:rPr>
          <w:i/>
          <w:iCs/>
        </w:rPr>
        <w:t>,</w:t>
      </w:r>
      <w:r w:rsidRPr="008C2D7E">
        <w:rPr>
          <w:i/>
          <w:iCs/>
        </w:rPr>
        <w:t xml:space="preserve"> two </w:t>
      </w:r>
      <w:r>
        <w:rPr>
          <w:i/>
          <w:iCs/>
        </w:rPr>
        <w:t xml:space="preserve">or </w:t>
      </w:r>
      <w:r w:rsidRPr="008C2D7E">
        <w:rPr>
          <w:i/>
          <w:iCs/>
        </w:rPr>
        <w:t>maybe three commercial radio stations, but generally the choice for Welsh speakers is nothing like the choice available to English speakers in Wales. That is a fact. That is what I was referring to as a lack of plurality.</w:t>
      </w:r>
    </w:p>
    <w:p w:rsidR="001722CF" w:rsidRPr="008C2D7E" w:rsidP="00750983">
      <w:pPr>
        <w:pStyle w:val="Answer"/>
        <w:rPr>
          <w:i/>
          <w:iCs/>
        </w:rPr>
      </w:pPr>
      <w:r>
        <w:rPr>
          <w:i/>
          <w:iCs/>
        </w:rPr>
        <w:t xml:space="preserve">What needs to be done—and I think that </w:t>
      </w:r>
      <w:r w:rsidRPr="008C2D7E">
        <w:rPr>
          <w:i/>
          <w:iCs/>
        </w:rPr>
        <w:t>efforts</w:t>
      </w:r>
      <w:r>
        <w:rPr>
          <w:i/>
          <w:iCs/>
        </w:rPr>
        <w:t xml:space="preserve"> are</w:t>
      </w:r>
      <w:r w:rsidRPr="008C2D7E">
        <w:rPr>
          <w:i/>
          <w:iCs/>
        </w:rPr>
        <w:t xml:space="preserve"> being made</w:t>
      </w:r>
      <w:r>
        <w:rPr>
          <w:i/>
          <w:iCs/>
        </w:rPr>
        <w:t xml:space="preserve"> in this direction</w:t>
      </w:r>
      <w:r w:rsidRPr="008C2D7E">
        <w:rPr>
          <w:i/>
          <w:iCs/>
        </w:rPr>
        <w:t xml:space="preserve"> with the development of Radio Cymru 2, for example</w:t>
      </w:r>
      <w:r>
        <w:rPr>
          <w:i/>
          <w:iCs/>
        </w:rPr>
        <w:t xml:space="preserve">—is to have content that </w:t>
      </w:r>
      <w:r w:rsidRPr="008C2D7E">
        <w:rPr>
          <w:i/>
          <w:iCs/>
        </w:rPr>
        <w:t>aims towards the needs of a specific audience</w:t>
      </w:r>
      <w:r>
        <w:rPr>
          <w:i/>
          <w:iCs/>
        </w:rPr>
        <w:t>,</w:t>
      </w:r>
      <w:r w:rsidRPr="008C2D7E">
        <w:rPr>
          <w:i/>
          <w:iCs/>
        </w:rPr>
        <w:t xml:space="preserve"> rather than one radio channel trying to suit everyone from age five to 95. It is a challenge for the broadcasters that they have to offer something for every</w:t>
      </w:r>
      <w:r>
        <w:rPr>
          <w:i/>
          <w:iCs/>
        </w:rPr>
        <w:t>one</w:t>
      </w:r>
      <w:r w:rsidRPr="008C2D7E">
        <w:rPr>
          <w:i/>
          <w:iCs/>
        </w:rPr>
        <w:t xml:space="preserve"> on their channels. The answer to that is difficult. </w:t>
      </w:r>
      <w:r>
        <w:rPr>
          <w:i/>
          <w:iCs/>
        </w:rPr>
        <w:t>T</w:t>
      </w:r>
      <w:r w:rsidRPr="008C2D7E">
        <w:rPr>
          <w:i/>
          <w:iCs/>
        </w:rPr>
        <w:t xml:space="preserve">he commercial world does not offer any solutions or answers to that, and it is difficult for </w:t>
      </w:r>
      <w:r>
        <w:rPr>
          <w:i/>
          <w:iCs/>
        </w:rPr>
        <w:t>it</w:t>
      </w:r>
      <w:r w:rsidRPr="008C2D7E">
        <w:rPr>
          <w:i/>
          <w:iCs/>
        </w:rPr>
        <w:t xml:space="preserve"> to do that, because of economies of scale and the size of the Welsh audience. That is why support from the state is so </w:t>
      </w:r>
      <w:r>
        <w:rPr>
          <w:i/>
          <w:iCs/>
        </w:rPr>
        <w:t xml:space="preserve">vital </w:t>
      </w:r>
      <w:r w:rsidRPr="008C2D7E">
        <w:rPr>
          <w:i/>
          <w:iCs/>
        </w:rPr>
        <w:t>for broadcasting through the medium of Welsh.</w:t>
      </w:r>
    </w:p>
    <w:p w:rsidR="001722CF">
      <w:pPr>
        <w:pStyle w:val="Remark"/>
      </w:pPr>
      <w:r>
        <w:rPr>
          <w:b/>
        </w:rPr>
        <w:t>Kevin Brennan:</w:t>
      </w:r>
      <w:r>
        <w:t xml:space="preserve"> </w:t>
      </w:r>
      <w:r>
        <w:t>Diolch</w:t>
      </w:r>
      <w:r>
        <w:t xml:space="preserve"> am </w:t>
      </w:r>
      <w:r>
        <w:t>eich</w:t>
      </w:r>
      <w:r>
        <w:t xml:space="preserve"> </w:t>
      </w:r>
      <w:r>
        <w:t>atebion</w:t>
      </w:r>
      <w:r>
        <w:t>.</w:t>
      </w:r>
    </w:p>
    <w:p w:rsidR="001722CF" w:rsidRPr="00E62C1E">
      <w:pPr>
        <w:pStyle w:val="Remark"/>
        <w:rPr>
          <w:i/>
          <w:iCs/>
        </w:rPr>
      </w:pPr>
      <w:r>
        <w:rPr>
          <w:i/>
          <w:iCs/>
        </w:rPr>
        <w:t>(Translation) Thank you for your answers.</w:t>
      </w:r>
    </w:p>
    <w:p w:rsidR="001722CF" w:rsidP="00750983">
      <w:pPr>
        <w:pStyle w:val="Question"/>
        <w:numPr>
          <w:ilvl w:val="0"/>
          <w:numId w:val="0"/>
        </w:numPr>
        <w:ind w:left="794"/>
      </w:pPr>
      <w:r>
        <w:rPr>
          <w:b/>
        </w:rPr>
        <w:t>Ruth Jones:</w:t>
      </w:r>
      <w:r>
        <w:t xml:space="preserve"> Thank you for your time this morning, which is much appreciated, and for coming to see us</w:t>
      </w:r>
      <w:r w:rsidRPr="008C2D7E">
        <w:t xml:space="preserve"> </w:t>
      </w:r>
      <w:r>
        <w:t xml:space="preserve">in person; that makes it a lot easier. </w:t>
      </w:r>
    </w:p>
    <w:p w:rsidR="001722CF">
      <w:pPr>
        <w:pStyle w:val="Answer"/>
      </w:pPr>
      <w:r>
        <w:rPr>
          <w:b/>
          <w:i/>
        </w:rPr>
        <w:t>Efa</w:t>
      </w:r>
      <w:r>
        <w:rPr>
          <w:b/>
          <w:i/>
        </w:rPr>
        <w:t xml:space="preserve"> </w:t>
      </w:r>
      <w:r>
        <w:rPr>
          <w:b/>
          <w:i/>
        </w:rPr>
        <w:t>Gruffudd</w:t>
      </w:r>
      <w:r>
        <w:rPr>
          <w:b/>
          <w:i/>
        </w:rPr>
        <w:t xml:space="preserve"> Jones:</w:t>
      </w:r>
      <w:r>
        <w:t xml:space="preserve"> </w:t>
      </w:r>
      <w:r>
        <w:t>Pleser</w:t>
      </w:r>
      <w:r>
        <w:t>.</w:t>
      </w:r>
    </w:p>
    <w:p w:rsidR="001722CF">
      <w:pPr>
        <w:pStyle w:val="Answer"/>
        <w:rPr>
          <w:i/>
          <w:iCs/>
        </w:rPr>
      </w:pPr>
      <w:r>
        <w:rPr>
          <w:i/>
          <w:iCs/>
        </w:rPr>
        <w:t>(Translation) Pleasure.</w:t>
      </w:r>
    </w:p>
    <w:p w:rsidR="001722CF" w:rsidP="001722CF">
      <w:pPr>
        <w:pStyle w:val="Question"/>
        <w:numPr>
          <w:ilvl w:val="0"/>
          <w:numId w:val="9"/>
        </w:numPr>
      </w:pPr>
      <w:r>
        <w:rPr>
          <w:b/>
        </w:rPr>
        <w:t>Ruth Jones:</w:t>
      </w:r>
      <w:r>
        <w:t xml:space="preserve"> I am going to drill down from Mr Brennan’s question and look at sport. We are coming to the end of our inquiry, and we have heard a vast range of opinions on Welsh language reporting of sport. Some say that we should keep it as it is, while others argue that it should all just go to S4C. What do you think is the way forward to encourage Welsh learners and the Welsh language in the field of sport?</w:t>
      </w:r>
    </w:p>
    <w:p w:rsidR="00A529C2" w:rsidP="00750983">
      <w:pPr>
        <w:pStyle w:val="Answer"/>
      </w:pPr>
      <w:r>
        <w:rPr>
          <w:b/>
          <w:i/>
        </w:rPr>
        <w:t>Efa</w:t>
      </w:r>
      <w:r>
        <w:rPr>
          <w:b/>
          <w:i/>
        </w:rPr>
        <w:t xml:space="preserve"> </w:t>
      </w:r>
      <w:r>
        <w:rPr>
          <w:b/>
          <w:i/>
        </w:rPr>
        <w:t>Gruffudd</w:t>
      </w:r>
      <w:r>
        <w:rPr>
          <w:b/>
          <w:i/>
        </w:rPr>
        <w:t xml:space="preserve"> Jones:</w:t>
      </w:r>
      <w:r>
        <w:t xml:space="preserve"> </w:t>
      </w:r>
      <w:r w:rsidRPr="00A529C2">
        <w:t>Dw</w:t>
      </w:r>
      <w:r w:rsidRPr="00A529C2">
        <w:t xml:space="preserve"> </w:t>
      </w:r>
      <w:r w:rsidRPr="00A529C2">
        <w:t>i’n</w:t>
      </w:r>
      <w:r w:rsidRPr="00A529C2">
        <w:t xml:space="preserve"> </w:t>
      </w:r>
      <w:r w:rsidRPr="00A529C2">
        <w:t>meddwl</w:t>
      </w:r>
      <w:r w:rsidRPr="00A529C2">
        <w:t xml:space="preserve"> bod </w:t>
      </w:r>
      <w:r w:rsidRPr="00A529C2">
        <w:t>darlledu</w:t>
      </w:r>
      <w:r w:rsidRPr="00A529C2">
        <w:t xml:space="preserve"> </w:t>
      </w:r>
      <w:r w:rsidRPr="00A529C2">
        <w:t>chwaraeon</w:t>
      </w:r>
      <w:r w:rsidRPr="00A529C2">
        <w:t xml:space="preserve"> am </w:t>
      </w:r>
      <w:r w:rsidRPr="00A529C2">
        <w:t>ddim</w:t>
      </w:r>
      <w:r w:rsidRPr="00A529C2">
        <w:t xml:space="preserve"> </w:t>
      </w:r>
      <w:r w:rsidRPr="00A529C2">
        <w:t>gyda</w:t>
      </w:r>
      <w:r w:rsidRPr="00A529C2">
        <w:t xml:space="preserve"> </w:t>
      </w:r>
      <w:r w:rsidRPr="00A529C2">
        <w:t>sylwebaeth</w:t>
      </w:r>
      <w:r w:rsidRPr="00A529C2">
        <w:t xml:space="preserve"> </w:t>
      </w:r>
      <w:r w:rsidRPr="00A529C2">
        <w:t>Gymraeg</w:t>
      </w:r>
      <w:r w:rsidRPr="00A529C2">
        <w:t xml:space="preserve"> </w:t>
      </w:r>
      <w:r w:rsidRPr="00A529C2">
        <w:t>yn</w:t>
      </w:r>
      <w:r w:rsidRPr="00A529C2">
        <w:t xml:space="preserve"> </w:t>
      </w:r>
      <w:r w:rsidRPr="00A529C2">
        <w:t>hollbwysig</w:t>
      </w:r>
      <w:r w:rsidRPr="00A529C2">
        <w:t xml:space="preserve"> i </w:t>
      </w:r>
      <w:r w:rsidRPr="00A529C2">
        <w:t>fywyd</w:t>
      </w:r>
      <w:r w:rsidRPr="00A529C2">
        <w:t xml:space="preserve"> y </w:t>
      </w:r>
      <w:r w:rsidRPr="00A529C2">
        <w:t>Gymraeg</w:t>
      </w:r>
      <w:r w:rsidRPr="00A529C2">
        <w:t xml:space="preserve"> </w:t>
      </w:r>
      <w:r w:rsidRPr="00A529C2">
        <w:t>i’r</w:t>
      </w:r>
      <w:r w:rsidRPr="00A529C2">
        <w:t xml:space="preserve"> </w:t>
      </w:r>
      <w:r w:rsidRPr="00A529C2">
        <w:t>dyfodol</w:t>
      </w:r>
      <w:r w:rsidRPr="00A529C2">
        <w:t xml:space="preserve">. Does dim </w:t>
      </w:r>
      <w:r w:rsidRPr="00A529C2">
        <w:t>dwywaith</w:t>
      </w:r>
      <w:r w:rsidRPr="00A529C2">
        <w:t xml:space="preserve"> </w:t>
      </w:r>
      <w:r w:rsidRPr="00A529C2">
        <w:t>fod</w:t>
      </w:r>
      <w:r w:rsidRPr="00A529C2">
        <w:t xml:space="preserve"> y </w:t>
      </w:r>
      <w:r w:rsidRPr="00A529C2">
        <w:t>ffaith</w:t>
      </w:r>
      <w:r w:rsidRPr="00A529C2">
        <w:t xml:space="preserve"> bod S4C </w:t>
      </w:r>
      <w:r w:rsidRPr="00A529C2">
        <w:t>wedi</w:t>
      </w:r>
      <w:r w:rsidRPr="00A529C2">
        <w:t xml:space="preserve"> </w:t>
      </w:r>
      <w:r w:rsidRPr="00A529C2">
        <w:t>gallu</w:t>
      </w:r>
      <w:r w:rsidRPr="00A529C2">
        <w:t xml:space="preserve"> </w:t>
      </w:r>
      <w:r w:rsidRPr="00A529C2">
        <w:t>darlledu’r</w:t>
      </w:r>
      <w:r w:rsidRPr="00A529C2">
        <w:t xml:space="preserve"> </w:t>
      </w:r>
      <w:r w:rsidRPr="00A529C2">
        <w:t>holl</w:t>
      </w:r>
      <w:r w:rsidRPr="00A529C2">
        <w:t xml:space="preserve"> </w:t>
      </w:r>
      <w:r w:rsidRPr="00A529C2">
        <w:t>gemau</w:t>
      </w:r>
      <w:r w:rsidRPr="00A529C2">
        <w:t xml:space="preserve"> </w:t>
      </w:r>
      <w:r w:rsidRPr="00A529C2">
        <w:t>pêl-droed</w:t>
      </w:r>
      <w:r w:rsidRPr="00A529C2">
        <w:t xml:space="preserve">, er </w:t>
      </w:r>
      <w:r w:rsidRPr="00A529C2">
        <w:t>enghraifft</w:t>
      </w:r>
      <w:r w:rsidRPr="00A529C2">
        <w:t xml:space="preserve">, </w:t>
      </w:r>
      <w:r w:rsidRPr="00A529C2">
        <w:t>mewn</w:t>
      </w:r>
      <w:r w:rsidRPr="00A529C2">
        <w:t xml:space="preserve"> </w:t>
      </w:r>
      <w:r w:rsidRPr="00A529C2">
        <w:t>partneriaeth</w:t>
      </w:r>
      <w:r w:rsidRPr="00A529C2">
        <w:t xml:space="preserve"> </w:t>
      </w:r>
      <w:r w:rsidRPr="00A529C2">
        <w:t>â’r</w:t>
      </w:r>
      <w:r w:rsidRPr="00A529C2">
        <w:t xml:space="preserve"> </w:t>
      </w:r>
      <w:r w:rsidRPr="00A529C2">
        <w:t>tîm</w:t>
      </w:r>
      <w:r w:rsidRPr="00A529C2">
        <w:t xml:space="preserve"> </w:t>
      </w:r>
      <w:r w:rsidRPr="00A529C2">
        <w:t>cenedlaethol</w:t>
      </w:r>
      <w:r w:rsidRPr="00A529C2">
        <w:t xml:space="preserve">, </w:t>
      </w:r>
      <w:r w:rsidRPr="00A529C2">
        <w:t>wedi</w:t>
      </w:r>
      <w:r w:rsidRPr="00A529C2">
        <w:t xml:space="preserve"> </w:t>
      </w:r>
      <w:r w:rsidRPr="00A529C2">
        <w:t>gwneud</w:t>
      </w:r>
      <w:r w:rsidRPr="00A529C2">
        <w:t xml:space="preserve"> </w:t>
      </w:r>
      <w:r w:rsidRPr="00A529C2">
        <w:t>gwahaniaeth</w:t>
      </w:r>
      <w:r w:rsidRPr="00A529C2">
        <w:t xml:space="preserve"> i </w:t>
      </w:r>
      <w:r w:rsidRPr="00A529C2">
        <w:t>fywyd</w:t>
      </w:r>
      <w:r w:rsidRPr="00A529C2">
        <w:t xml:space="preserve"> </w:t>
      </w:r>
      <w:r w:rsidRPr="00A529C2">
        <w:t>diwylliannol</w:t>
      </w:r>
      <w:r w:rsidRPr="00A529C2">
        <w:t xml:space="preserve"> Cymru. Mae </w:t>
      </w:r>
      <w:r w:rsidRPr="00A529C2">
        <w:t>yna</w:t>
      </w:r>
      <w:r w:rsidRPr="00A529C2">
        <w:t xml:space="preserve"> </w:t>
      </w:r>
      <w:r w:rsidRPr="00A529C2">
        <w:t>ymdeimlad</w:t>
      </w:r>
      <w:r w:rsidRPr="00A529C2">
        <w:t xml:space="preserve"> o </w:t>
      </w:r>
      <w:r w:rsidRPr="00A529C2">
        <w:t>Gymreictod</w:t>
      </w:r>
      <w:r w:rsidRPr="00A529C2">
        <w:t xml:space="preserve">, ac </w:t>
      </w:r>
      <w:r w:rsidRPr="00A529C2">
        <w:t>mae’r</w:t>
      </w:r>
      <w:r w:rsidRPr="00A529C2">
        <w:t xml:space="preserve"> </w:t>
      </w:r>
      <w:r w:rsidRPr="00A529C2">
        <w:t>iaith</w:t>
      </w:r>
      <w:r w:rsidRPr="00A529C2">
        <w:t xml:space="preserve"> </w:t>
      </w:r>
      <w:r w:rsidRPr="00A529C2">
        <w:t>Gymraeg</w:t>
      </w:r>
      <w:r w:rsidRPr="00A529C2">
        <w:t xml:space="preserve"> </w:t>
      </w:r>
      <w:r w:rsidRPr="00A529C2">
        <w:t>yn</w:t>
      </w:r>
      <w:r w:rsidRPr="00A529C2">
        <w:t xml:space="preserve"> </w:t>
      </w:r>
      <w:r w:rsidRPr="00A529C2">
        <w:t>rhan</w:t>
      </w:r>
      <w:r w:rsidRPr="00A529C2">
        <w:t xml:space="preserve"> </w:t>
      </w:r>
      <w:r w:rsidRPr="00A529C2">
        <w:t>ganolog</w:t>
      </w:r>
      <w:r w:rsidRPr="00A529C2">
        <w:t xml:space="preserve"> o </w:t>
      </w:r>
      <w:r w:rsidRPr="00A529C2">
        <w:t>hynny</w:t>
      </w:r>
      <w:r w:rsidRPr="00A529C2">
        <w:t>.</w:t>
      </w:r>
    </w:p>
    <w:p w:rsidR="00A529C2" w:rsidP="00750983">
      <w:pPr>
        <w:pStyle w:val="Answer"/>
      </w:pPr>
      <w:r w:rsidRPr="00A529C2">
        <w:t>Mae’n</w:t>
      </w:r>
      <w:r w:rsidRPr="00A529C2">
        <w:t xml:space="preserve"> </w:t>
      </w:r>
      <w:r w:rsidRPr="00A529C2">
        <w:t>wir</w:t>
      </w:r>
      <w:r w:rsidRPr="00A529C2">
        <w:t xml:space="preserve"> </w:t>
      </w:r>
      <w:r w:rsidRPr="00A529C2">
        <w:t>fod</w:t>
      </w:r>
      <w:r w:rsidRPr="00A529C2">
        <w:t xml:space="preserve"> </w:t>
      </w:r>
      <w:r w:rsidRPr="00A529C2">
        <w:t>darlledu</w:t>
      </w:r>
      <w:r w:rsidRPr="00A529C2">
        <w:t xml:space="preserve"> </w:t>
      </w:r>
      <w:r w:rsidRPr="00A529C2">
        <w:t>chwaraeon</w:t>
      </w:r>
      <w:r w:rsidRPr="00A529C2">
        <w:t xml:space="preserve"> </w:t>
      </w:r>
      <w:r w:rsidRPr="00A529C2">
        <w:t>trwy</w:t>
      </w:r>
      <w:r w:rsidRPr="00A529C2">
        <w:t xml:space="preserve"> </w:t>
      </w:r>
      <w:r w:rsidRPr="00A529C2">
        <w:t>gyfrwng</w:t>
      </w:r>
      <w:r w:rsidRPr="00A529C2">
        <w:t xml:space="preserve"> y </w:t>
      </w:r>
      <w:r w:rsidRPr="00A529C2">
        <w:t>Gymraeg</w:t>
      </w:r>
      <w:r w:rsidRPr="00A529C2">
        <w:t xml:space="preserve"> </w:t>
      </w:r>
      <w:r w:rsidRPr="00A529C2">
        <w:t>ar</w:t>
      </w:r>
      <w:r w:rsidRPr="00A529C2">
        <w:t xml:space="preserve"> S4C </w:t>
      </w:r>
      <w:r w:rsidRPr="00A529C2">
        <w:t>yn</w:t>
      </w:r>
      <w:r w:rsidRPr="00A529C2">
        <w:t xml:space="preserve"> </w:t>
      </w:r>
      <w:r w:rsidRPr="00A529C2">
        <w:t>denu</w:t>
      </w:r>
      <w:r w:rsidRPr="00A529C2">
        <w:t xml:space="preserve"> </w:t>
      </w:r>
      <w:r w:rsidRPr="00A529C2">
        <w:t>pobl</w:t>
      </w:r>
      <w:r w:rsidRPr="00A529C2">
        <w:t xml:space="preserve"> </w:t>
      </w:r>
      <w:r w:rsidRPr="00A529C2">
        <w:t>ddi-Gymraeg</w:t>
      </w:r>
      <w:r w:rsidRPr="00A529C2">
        <w:t xml:space="preserve"> at </w:t>
      </w:r>
      <w:r w:rsidRPr="00A529C2">
        <w:t>yr</w:t>
      </w:r>
      <w:r w:rsidRPr="00A529C2">
        <w:t xml:space="preserve"> </w:t>
      </w:r>
      <w:r w:rsidRPr="00A529C2">
        <w:t>iaith</w:t>
      </w:r>
      <w:r w:rsidRPr="00A529C2">
        <w:t xml:space="preserve">, a </w:t>
      </w:r>
      <w:r w:rsidRPr="00A529C2">
        <w:t>byddwn</w:t>
      </w:r>
      <w:r w:rsidRPr="00A529C2">
        <w:t xml:space="preserve"> i am weld </w:t>
      </w:r>
      <w:r w:rsidRPr="00A529C2">
        <w:t>hynny’n</w:t>
      </w:r>
      <w:r w:rsidRPr="00A529C2">
        <w:t xml:space="preserve"> </w:t>
      </w:r>
      <w:r w:rsidRPr="00A529C2">
        <w:t>parhau</w:t>
      </w:r>
      <w:r w:rsidRPr="00A529C2">
        <w:t xml:space="preserve">. Mae </w:t>
      </w:r>
      <w:r w:rsidRPr="00A529C2">
        <w:t>e’n</w:t>
      </w:r>
      <w:r w:rsidRPr="00A529C2">
        <w:t xml:space="preserve"> </w:t>
      </w:r>
      <w:r w:rsidRPr="00A529C2">
        <w:t>golygu</w:t>
      </w:r>
      <w:r w:rsidRPr="00A529C2">
        <w:t xml:space="preserve">, </w:t>
      </w:r>
      <w:r w:rsidRPr="00A529C2">
        <w:t>dw</w:t>
      </w:r>
      <w:r w:rsidRPr="00A529C2">
        <w:t xml:space="preserve"> </w:t>
      </w:r>
      <w:r w:rsidRPr="00A529C2">
        <w:t>i’n</w:t>
      </w:r>
      <w:r w:rsidRPr="00A529C2">
        <w:t xml:space="preserve"> </w:t>
      </w:r>
      <w:r w:rsidRPr="00A529C2">
        <w:t>teimlo</w:t>
      </w:r>
      <w:r w:rsidRPr="00A529C2">
        <w:t xml:space="preserve">, bod </w:t>
      </w:r>
      <w:r w:rsidRPr="00A529C2">
        <w:t>Cymru’n</w:t>
      </w:r>
      <w:r w:rsidRPr="00A529C2">
        <w:t xml:space="preserve"> </w:t>
      </w:r>
      <w:r w:rsidRPr="00A529C2">
        <w:t>gallu</w:t>
      </w:r>
      <w:r w:rsidRPr="00A529C2">
        <w:t xml:space="preserve"> </w:t>
      </w:r>
      <w:r w:rsidRPr="00A529C2">
        <w:t>dod</w:t>
      </w:r>
      <w:r w:rsidRPr="00A529C2">
        <w:t xml:space="preserve"> at </w:t>
      </w:r>
      <w:r w:rsidRPr="00A529C2">
        <w:t>ei</w:t>
      </w:r>
      <w:r w:rsidRPr="00A529C2">
        <w:t xml:space="preserve"> </w:t>
      </w:r>
      <w:r w:rsidRPr="00A529C2">
        <w:t>gilydd</w:t>
      </w:r>
      <w:r w:rsidRPr="00A529C2">
        <w:t xml:space="preserve"> i </w:t>
      </w:r>
      <w:r w:rsidRPr="00A529C2">
        <w:t>fwynhau</w:t>
      </w:r>
      <w:r w:rsidRPr="00A529C2">
        <w:t xml:space="preserve"> </w:t>
      </w:r>
      <w:r w:rsidRPr="00A529C2">
        <w:t>chwaraeon</w:t>
      </w:r>
      <w:r w:rsidRPr="00A529C2">
        <w:t xml:space="preserve"> o </w:t>
      </w:r>
      <w:r w:rsidRPr="00A529C2">
        <w:t>bwys</w:t>
      </w:r>
      <w:r w:rsidRPr="00A529C2">
        <w:t xml:space="preserve">, felly </w:t>
      </w:r>
      <w:r w:rsidRPr="00A529C2">
        <w:t>byddwn</w:t>
      </w:r>
      <w:r w:rsidRPr="00A529C2">
        <w:t xml:space="preserve"> i am weld </w:t>
      </w:r>
      <w:r w:rsidRPr="00A529C2">
        <w:t>parhau</w:t>
      </w:r>
      <w:r w:rsidRPr="00A529C2">
        <w:t xml:space="preserve"> </w:t>
      </w:r>
      <w:r w:rsidRPr="00A529C2">
        <w:t>darlledu</w:t>
      </w:r>
      <w:r w:rsidRPr="00A529C2">
        <w:t xml:space="preserve"> </w:t>
      </w:r>
      <w:r w:rsidRPr="00A529C2">
        <w:t>chwaraeon</w:t>
      </w:r>
      <w:r w:rsidRPr="00A529C2">
        <w:t xml:space="preserve"> am </w:t>
      </w:r>
      <w:r w:rsidRPr="00A529C2">
        <w:t>ddim</w:t>
      </w:r>
      <w:r w:rsidRPr="00A529C2">
        <w:t xml:space="preserve">, a </w:t>
      </w:r>
      <w:r w:rsidRPr="00A529C2">
        <w:t>hynny</w:t>
      </w:r>
      <w:r w:rsidRPr="00A529C2">
        <w:t xml:space="preserve"> </w:t>
      </w:r>
      <w:r w:rsidRPr="00A529C2">
        <w:t>gyda</w:t>
      </w:r>
      <w:r w:rsidRPr="00A529C2">
        <w:t xml:space="preserve"> </w:t>
      </w:r>
      <w:r w:rsidRPr="00A529C2">
        <w:t>sylwebaeth</w:t>
      </w:r>
      <w:r w:rsidRPr="00A529C2">
        <w:t xml:space="preserve"> </w:t>
      </w:r>
      <w:r w:rsidRPr="00A529C2">
        <w:t>Gymraeg</w:t>
      </w:r>
      <w:r w:rsidRPr="00A529C2">
        <w:t xml:space="preserve">. </w:t>
      </w:r>
      <w:r w:rsidRPr="00A529C2">
        <w:t>Dw</w:t>
      </w:r>
      <w:r w:rsidRPr="00A529C2">
        <w:t xml:space="preserve"> </w:t>
      </w:r>
      <w:r w:rsidRPr="00A529C2">
        <w:t>i’n</w:t>
      </w:r>
      <w:r w:rsidRPr="00A529C2">
        <w:t xml:space="preserve"> </w:t>
      </w:r>
      <w:r w:rsidRPr="00A529C2">
        <w:t>gwybod</w:t>
      </w:r>
      <w:r w:rsidRPr="00A529C2">
        <w:t xml:space="preserve">, er </w:t>
      </w:r>
      <w:r w:rsidRPr="00A529C2">
        <w:t>enghraifft</w:t>
      </w:r>
      <w:r w:rsidRPr="00A529C2">
        <w:t xml:space="preserve">, </w:t>
      </w:r>
      <w:r w:rsidRPr="00A529C2">
        <w:t>fod</w:t>
      </w:r>
      <w:r w:rsidRPr="00A529C2">
        <w:t xml:space="preserve"> </w:t>
      </w:r>
      <w:r w:rsidRPr="00A529C2">
        <w:t>yna</w:t>
      </w:r>
      <w:r w:rsidRPr="00A529C2">
        <w:t xml:space="preserve"> </w:t>
      </w:r>
      <w:r w:rsidRPr="00A529C2">
        <w:t>sylw</w:t>
      </w:r>
      <w:r w:rsidRPr="00A529C2">
        <w:t xml:space="preserve"> </w:t>
      </w:r>
      <w:r w:rsidRPr="00A529C2">
        <w:t>gwych</w:t>
      </w:r>
      <w:r w:rsidRPr="00A529C2">
        <w:t xml:space="preserve"> </w:t>
      </w:r>
      <w:r w:rsidRPr="00A529C2">
        <w:t>wedi</w:t>
      </w:r>
      <w:r w:rsidRPr="00A529C2">
        <w:t xml:space="preserve"> bod i </w:t>
      </w:r>
      <w:r w:rsidRPr="00A529C2">
        <w:t>seiclo</w:t>
      </w:r>
      <w:r w:rsidRPr="00A529C2">
        <w:t xml:space="preserve"> </w:t>
      </w:r>
      <w:r w:rsidRPr="00A529C2">
        <w:t>trwy</w:t>
      </w:r>
      <w:r w:rsidRPr="00A529C2">
        <w:t xml:space="preserve"> </w:t>
      </w:r>
      <w:r w:rsidRPr="00A529C2">
        <w:t>gyfrwng</w:t>
      </w:r>
      <w:r w:rsidRPr="00A529C2">
        <w:t xml:space="preserve"> y Gymraeg. </w:t>
      </w:r>
      <w:r w:rsidRPr="00A529C2">
        <w:t>Dw</w:t>
      </w:r>
      <w:r w:rsidRPr="00A529C2">
        <w:t xml:space="preserve"> </w:t>
      </w:r>
      <w:r w:rsidRPr="00A529C2">
        <w:t>i’n</w:t>
      </w:r>
      <w:r w:rsidRPr="00A529C2">
        <w:t xml:space="preserve"> </w:t>
      </w:r>
      <w:r w:rsidRPr="00A529C2">
        <w:t>gwybod</w:t>
      </w:r>
      <w:r w:rsidRPr="00A529C2">
        <w:t xml:space="preserve"> bod </w:t>
      </w:r>
      <w:r w:rsidRPr="00A529C2">
        <w:t>ansawdd</w:t>
      </w:r>
      <w:r w:rsidRPr="00A529C2">
        <w:t xml:space="preserve"> y </w:t>
      </w:r>
      <w:r w:rsidRPr="00A529C2">
        <w:t>rhaglenni</w:t>
      </w:r>
      <w:r w:rsidRPr="00A529C2">
        <w:t xml:space="preserve"> </w:t>
      </w:r>
      <w:r w:rsidRPr="00A529C2">
        <w:t>hynny</w:t>
      </w:r>
      <w:r w:rsidRPr="00A529C2">
        <w:t xml:space="preserve"> </w:t>
      </w:r>
      <w:r w:rsidRPr="00A529C2">
        <w:t>cyfuwch</w:t>
      </w:r>
      <w:r w:rsidRPr="00A529C2">
        <w:t xml:space="preserve"> ag </w:t>
      </w:r>
      <w:r w:rsidRPr="00A529C2">
        <w:t>unrhyw</w:t>
      </w:r>
      <w:r w:rsidRPr="00A529C2">
        <w:t xml:space="preserve"> </w:t>
      </w:r>
      <w:r w:rsidRPr="00A529C2">
        <w:t>beth</w:t>
      </w:r>
      <w:r w:rsidRPr="00A529C2">
        <w:t xml:space="preserve"> </w:t>
      </w:r>
      <w:r w:rsidRPr="00A529C2">
        <w:t>sydd</w:t>
      </w:r>
      <w:r w:rsidRPr="00A529C2">
        <w:t xml:space="preserve"> </w:t>
      </w:r>
      <w:r w:rsidRPr="00A529C2">
        <w:t>ar</w:t>
      </w:r>
      <w:r w:rsidRPr="00A529C2">
        <w:t xml:space="preserve"> </w:t>
      </w:r>
      <w:r w:rsidRPr="00A529C2">
        <w:t>gael</w:t>
      </w:r>
      <w:r w:rsidRPr="00A529C2">
        <w:t xml:space="preserve"> </w:t>
      </w:r>
      <w:r w:rsidRPr="00A529C2">
        <w:t>mewn</w:t>
      </w:r>
      <w:r w:rsidRPr="00A529C2">
        <w:t xml:space="preserve"> </w:t>
      </w:r>
      <w:r w:rsidRPr="00A529C2">
        <w:t>unrhyw</w:t>
      </w:r>
      <w:r w:rsidRPr="00A529C2">
        <w:t xml:space="preserve"> </w:t>
      </w:r>
      <w:r w:rsidRPr="00A529C2">
        <w:t>iaith</w:t>
      </w:r>
      <w:r w:rsidRPr="00A529C2">
        <w:t xml:space="preserve"> </w:t>
      </w:r>
      <w:r w:rsidRPr="00A529C2">
        <w:t>arall</w:t>
      </w:r>
      <w:r w:rsidRPr="00A529C2">
        <w:t xml:space="preserve">, felly </w:t>
      </w:r>
      <w:r w:rsidRPr="00A529C2">
        <w:t>mae</w:t>
      </w:r>
      <w:r w:rsidRPr="00A529C2">
        <w:t xml:space="preserve"> </w:t>
      </w:r>
      <w:r w:rsidRPr="00A529C2">
        <w:t>hynny</w:t>
      </w:r>
      <w:r w:rsidRPr="00A529C2">
        <w:t xml:space="preserve"> </w:t>
      </w:r>
      <w:r w:rsidRPr="00A529C2">
        <w:t>yn</w:t>
      </w:r>
      <w:r w:rsidRPr="00A529C2">
        <w:t xml:space="preserve"> </w:t>
      </w:r>
      <w:r w:rsidRPr="00A529C2">
        <w:t>grêt</w:t>
      </w:r>
      <w:r w:rsidRPr="00A529C2">
        <w:t xml:space="preserve"> </w:t>
      </w:r>
      <w:r w:rsidRPr="00A529C2">
        <w:t>i’w</w:t>
      </w:r>
      <w:r w:rsidRPr="00A529C2">
        <w:t xml:space="preserve"> weld.</w:t>
      </w:r>
    </w:p>
    <w:p w:rsidR="00A529C2" w:rsidP="00750983">
      <w:pPr>
        <w:pStyle w:val="Answer"/>
      </w:pPr>
      <w:r w:rsidRPr="00A529C2">
        <w:t xml:space="preserve">Mae </w:t>
      </w:r>
      <w:r w:rsidRPr="00A529C2">
        <w:t>yna</w:t>
      </w:r>
      <w:r w:rsidRPr="00A529C2">
        <w:t xml:space="preserve"> </w:t>
      </w:r>
      <w:r w:rsidRPr="00A529C2">
        <w:t>oblygiadau</w:t>
      </w:r>
      <w:r w:rsidRPr="00A529C2">
        <w:t xml:space="preserve"> </w:t>
      </w:r>
      <w:r w:rsidRPr="00A529C2">
        <w:t>i’r</w:t>
      </w:r>
      <w:r w:rsidRPr="00A529C2">
        <w:t xml:space="preserve"> </w:t>
      </w:r>
      <w:r w:rsidRPr="00A529C2">
        <w:t>mathau</w:t>
      </w:r>
      <w:r w:rsidRPr="00A529C2">
        <w:t xml:space="preserve"> </w:t>
      </w:r>
      <w:r w:rsidRPr="00A529C2">
        <w:t>yma</w:t>
      </w:r>
      <w:r w:rsidRPr="00A529C2">
        <w:t xml:space="preserve"> o </w:t>
      </w:r>
      <w:r w:rsidRPr="00A529C2">
        <w:t>ddarlledu</w:t>
      </w:r>
      <w:r w:rsidRPr="00A529C2">
        <w:t xml:space="preserve"> i </w:t>
      </w:r>
      <w:r w:rsidRPr="00A529C2">
        <w:t>wasanaethau</w:t>
      </w:r>
      <w:r w:rsidRPr="00A529C2">
        <w:t xml:space="preserve"> </w:t>
      </w:r>
      <w:r w:rsidRPr="00A529C2">
        <w:t>cyrff</w:t>
      </w:r>
      <w:r w:rsidRPr="00A529C2">
        <w:t xml:space="preserve"> </w:t>
      </w:r>
      <w:r w:rsidRPr="00A529C2">
        <w:t>chwaraeon</w:t>
      </w:r>
      <w:r w:rsidRPr="00A529C2">
        <w:t xml:space="preserve">, er </w:t>
      </w:r>
      <w:r w:rsidRPr="00A529C2">
        <w:t>enghraifft</w:t>
      </w:r>
      <w:r w:rsidRPr="00A529C2">
        <w:t xml:space="preserve">. Mae Triathlon Cymru </w:t>
      </w:r>
      <w:r w:rsidRPr="00A529C2">
        <w:t>newydd</w:t>
      </w:r>
      <w:r w:rsidRPr="00A529C2">
        <w:t xml:space="preserve"> </w:t>
      </w:r>
      <w:r w:rsidRPr="00A529C2">
        <w:t>gytuno</w:t>
      </w:r>
      <w:r w:rsidRPr="00A529C2">
        <w:t xml:space="preserve"> </w:t>
      </w:r>
      <w:r w:rsidRPr="00A529C2">
        <w:t>i’r</w:t>
      </w:r>
      <w:r w:rsidRPr="00A529C2">
        <w:t xml:space="preserve"> “</w:t>
      </w:r>
      <w:r w:rsidRPr="00A529C2">
        <w:t>Cynnig</w:t>
      </w:r>
      <w:r w:rsidRPr="00A529C2">
        <w:t xml:space="preserve"> Cymraeg” </w:t>
      </w:r>
      <w:r w:rsidRPr="00A529C2">
        <w:t>gyda</w:t>
      </w:r>
      <w:r w:rsidRPr="00A529C2">
        <w:t xml:space="preserve"> </w:t>
      </w:r>
      <w:r w:rsidRPr="00A529C2">
        <w:t>fy</w:t>
      </w:r>
      <w:r w:rsidRPr="00A529C2">
        <w:t xml:space="preserve"> </w:t>
      </w:r>
      <w:r w:rsidRPr="00A529C2">
        <w:t>swyddfa</w:t>
      </w:r>
      <w:r w:rsidRPr="00A529C2">
        <w:t xml:space="preserve"> i, </w:t>
      </w:r>
      <w:r w:rsidRPr="00A529C2">
        <w:t>lle</w:t>
      </w:r>
      <w:r w:rsidRPr="00A529C2">
        <w:t xml:space="preserve"> </w:t>
      </w:r>
      <w:r w:rsidRPr="00A529C2">
        <w:t>maen</w:t>
      </w:r>
      <w:r w:rsidRPr="00A529C2">
        <w:t xml:space="preserve"> </w:t>
      </w:r>
      <w:r w:rsidRPr="00A529C2">
        <w:t>nhw</w:t>
      </w:r>
      <w:r w:rsidRPr="00A529C2">
        <w:t xml:space="preserve"> </w:t>
      </w:r>
      <w:r w:rsidRPr="00A529C2">
        <w:t>wedi</w:t>
      </w:r>
      <w:r w:rsidRPr="00A529C2">
        <w:t xml:space="preserve"> </w:t>
      </w:r>
      <w:r w:rsidRPr="00A529C2">
        <w:t>creu</w:t>
      </w:r>
      <w:r w:rsidRPr="00A529C2">
        <w:t xml:space="preserve"> </w:t>
      </w:r>
      <w:r w:rsidRPr="00A529C2">
        <w:t>cynllun</w:t>
      </w:r>
      <w:r w:rsidRPr="00A529C2">
        <w:t xml:space="preserve"> </w:t>
      </w:r>
      <w:r w:rsidRPr="00A529C2">
        <w:t>ar</w:t>
      </w:r>
      <w:r w:rsidRPr="00A529C2">
        <w:t xml:space="preserve"> </w:t>
      </w:r>
      <w:r w:rsidRPr="00A529C2">
        <w:t>gyfer</w:t>
      </w:r>
      <w:r w:rsidRPr="00A529C2">
        <w:t xml:space="preserve"> </w:t>
      </w:r>
      <w:r w:rsidRPr="00A529C2">
        <w:t>sut</w:t>
      </w:r>
      <w:r w:rsidRPr="00A529C2">
        <w:t xml:space="preserve"> </w:t>
      </w:r>
      <w:r w:rsidRPr="00A529C2">
        <w:t>maen</w:t>
      </w:r>
      <w:r w:rsidRPr="00A529C2">
        <w:t xml:space="preserve"> </w:t>
      </w:r>
      <w:r w:rsidRPr="00A529C2">
        <w:t>nhw’n</w:t>
      </w:r>
      <w:r w:rsidRPr="00A529C2">
        <w:t xml:space="preserve"> </w:t>
      </w:r>
      <w:r w:rsidRPr="00A529C2">
        <w:t>datblygu’r</w:t>
      </w:r>
      <w:r w:rsidRPr="00A529C2">
        <w:t xml:space="preserve"> </w:t>
      </w:r>
      <w:r w:rsidRPr="00A529C2">
        <w:t>Gymraeg</w:t>
      </w:r>
      <w:r w:rsidRPr="00A529C2">
        <w:t xml:space="preserve"> o </w:t>
      </w:r>
      <w:r w:rsidRPr="00A529C2">
        <w:t>fewn</w:t>
      </w:r>
      <w:r w:rsidRPr="00A529C2">
        <w:t xml:space="preserve"> </w:t>
      </w:r>
      <w:r w:rsidRPr="00A529C2">
        <w:t>eu</w:t>
      </w:r>
      <w:r w:rsidRPr="00A529C2">
        <w:t xml:space="preserve"> </w:t>
      </w:r>
      <w:r w:rsidRPr="00A529C2">
        <w:t>corff</w:t>
      </w:r>
      <w:r w:rsidRPr="00A529C2">
        <w:t xml:space="preserve"> </w:t>
      </w:r>
      <w:r w:rsidRPr="00A529C2">
        <w:t>nhw</w:t>
      </w:r>
      <w:r w:rsidRPr="00A529C2">
        <w:t xml:space="preserve">, a </w:t>
      </w:r>
      <w:r w:rsidRPr="00A529C2">
        <w:t>hynny</w:t>
      </w:r>
      <w:r w:rsidRPr="00A529C2">
        <w:t xml:space="preserve"> </w:t>
      </w:r>
      <w:r w:rsidRPr="00A529C2">
        <w:t>yn</w:t>
      </w:r>
      <w:r w:rsidRPr="00A529C2">
        <w:t xml:space="preserve"> </w:t>
      </w:r>
      <w:r w:rsidRPr="00A529C2">
        <w:t>rhannol</w:t>
      </w:r>
      <w:r w:rsidRPr="00A529C2">
        <w:t xml:space="preserve"> </w:t>
      </w:r>
      <w:r w:rsidRPr="00A529C2">
        <w:t>oherwydd</w:t>
      </w:r>
      <w:r w:rsidRPr="00A529C2">
        <w:t xml:space="preserve"> bod Triathlon </w:t>
      </w:r>
      <w:r w:rsidRPr="00A529C2">
        <w:t>Cymru’n</w:t>
      </w:r>
      <w:r w:rsidRPr="00A529C2">
        <w:t xml:space="preserve"> </w:t>
      </w:r>
      <w:r w:rsidRPr="00A529C2">
        <w:t>cael</w:t>
      </w:r>
      <w:r w:rsidRPr="00A529C2">
        <w:t xml:space="preserve"> </w:t>
      </w:r>
      <w:r w:rsidRPr="00A529C2">
        <w:t>ei</w:t>
      </w:r>
      <w:r w:rsidRPr="00A529C2">
        <w:t xml:space="preserve"> </w:t>
      </w:r>
      <w:r w:rsidRPr="00A529C2">
        <w:t>ddarlledu</w:t>
      </w:r>
      <w:r w:rsidRPr="00A529C2">
        <w:t xml:space="preserve"> </w:t>
      </w:r>
      <w:r w:rsidRPr="00A529C2">
        <w:t>yn</w:t>
      </w:r>
      <w:r w:rsidRPr="00A529C2">
        <w:t xml:space="preserve"> </w:t>
      </w:r>
      <w:r w:rsidRPr="00A529C2">
        <w:t>Gymraeg</w:t>
      </w:r>
      <w:r w:rsidRPr="00A529C2">
        <w:t xml:space="preserve"> </w:t>
      </w:r>
      <w:r w:rsidRPr="00A529C2">
        <w:t>ar</w:t>
      </w:r>
      <w:r w:rsidRPr="00A529C2">
        <w:t xml:space="preserve"> S4C. Felly </w:t>
      </w:r>
      <w:r w:rsidRPr="00A529C2">
        <w:t>mae</w:t>
      </w:r>
      <w:r w:rsidRPr="00A529C2">
        <w:t xml:space="preserve"> </w:t>
      </w:r>
      <w:r w:rsidRPr="00A529C2">
        <w:t>yna</w:t>
      </w:r>
      <w:r w:rsidRPr="00A529C2">
        <w:t xml:space="preserve"> link </w:t>
      </w:r>
      <w:r w:rsidRPr="00A529C2">
        <w:t>rhwng</w:t>
      </w:r>
      <w:r w:rsidRPr="00A529C2">
        <w:t xml:space="preserve"> </w:t>
      </w:r>
      <w:r w:rsidRPr="00A529C2">
        <w:t>yr</w:t>
      </w:r>
      <w:r w:rsidRPr="00A529C2">
        <w:t xml:space="preserve"> </w:t>
      </w:r>
      <w:r w:rsidRPr="00A529C2">
        <w:t>hyn</w:t>
      </w:r>
      <w:r w:rsidRPr="00A529C2">
        <w:t xml:space="preserve"> </w:t>
      </w:r>
      <w:r w:rsidRPr="00A529C2">
        <w:t>sy’n</w:t>
      </w:r>
      <w:r w:rsidRPr="00A529C2">
        <w:t xml:space="preserve"> </w:t>
      </w:r>
      <w:r w:rsidRPr="00A529C2">
        <w:t>digwydd</w:t>
      </w:r>
      <w:r w:rsidRPr="00A529C2">
        <w:t xml:space="preserve"> </w:t>
      </w:r>
      <w:r w:rsidRPr="00A529C2">
        <w:t>ar</w:t>
      </w:r>
      <w:r w:rsidRPr="00A529C2">
        <w:t xml:space="preserve"> y teledu </w:t>
      </w:r>
      <w:r w:rsidRPr="00A529C2">
        <w:t>a’r</w:t>
      </w:r>
      <w:r w:rsidRPr="00A529C2">
        <w:t xml:space="preserve"> </w:t>
      </w:r>
      <w:r w:rsidRPr="00A529C2">
        <w:t>hyn</w:t>
      </w:r>
      <w:r w:rsidRPr="00A529C2">
        <w:t xml:space="preserve"> </w:t>
      </w:r>
      <w:r w:rsidRPr="00A529C2">
        <w:t>sydd</w:t>
      </w:r>
      <w:r w:rsidRPr="00A529C2">
        <w:t xml:space="preserve"> </w:t>
      </w:r>
      <w:r w:rsidRPr="00A529C2">
        <w:t>yn</w:t>
      </w:r>
      <w:r w:rsidRPr="00A529C2">
        <w:t xml:space="preserve"> </w:t>
      </w:r>
      <w:r w:rsidRPr="00A529C2">
        <w:t>digwydd</w:t>
      </w:r>
      <w:r w:rsidRPr="00A529C2">
        <w:t xml:space="preserve"> </w:t>
      </w:r>
      <w:r w:rsidRPr="00A529C2">
        <w:t>ar</w:t>
      </w:r>
      <w:r w:rsidRPr="00A529C2">
        <w:t xml:space="preserve"> </w:t>
      </w:r>
      <w:r w:rsidRPr="00A529C2">
        <w:t>lawr</w:t>
      </w:r>
      <w:r w:rsidRPr="00A529C2">
        <w:t xml:space="preserve"> </w:t>
      </w:r>
      <w:r w:rsidRPr="00A529C2">
        <w:t>gwlad</w:t>
      </w:r>
      <w:r w:rsidRPr="00A529C2">
        <w:t xml:space="preserve">. Un </w:t>
      </w:r>
      <w:r w:rsidRPr="00A529C2">
        <w:t>o’r</w:t>
      </w:r>
      <w:r w:rsidRPr="00A529C2">
        <w:t xml:space="preserve"> </w:t>
      </w:r>
      <w:r w:rsidRPr="00A529C2">
        <w:t>pethau</w:t>
      </w:r>
      <w:r w:rsidRPr="00A529C2">
        <w:t xml:space="preserve"> </w:t>
      </w:r>
      <w:r w:rsidRPr="00A529C2">
        <w:t>dw</w:t>
      </w:r>
      <w:r w:rsidRPr="00A529C2">
        <w:t xml:space="preserve"> i </w:t>
      </w:r>
      <w:r w:rsidRPr="00A529C2">
        <w:t>hefyd</w:t>
      </w:r>
      <w:r w:rsidRPr="00A529C2">
        <w:t xml:space="preserve"> am weld </w:t>
      </w:r>
      <w:r w:rsidRPr="00A529C2">
        <w:t>yw</w:t>
      </w:r>
      <w:r w:rsidRPr="00A529C2">
        <w:t xml:space="preserve"> </w:t>
      </w:r>
      <w:r w:rsidRPr="00A529C2">
        <w:t>mwy</w:t>
      </w:r>
      <w:r w:rsidRPr="00A529C2">
        <w:t xml:space="preserve"> a </w:t>
      </w:r>
      <w:r w:rsidRPr="00A529C2">
        <w:t>mwy</w:t>
      </w:r>
      <w:r w:rsidRPr="00A529C2">
        <w:t xml:space="preserve"> o </w:t>
      </w:r>
      <w:r w:rsidRPr="00A529C2">
        <w:t>hyfforddi</w:t>
      </w:r>
      <w:r w:rsidRPr="00A529C2">
        <w:t xml:space="preserve"> </w:t>
      </w:r>
      <w:r w:rsidRPr="00A529C2">
        <w:t>chwaraeon</w:t>
      </w:r>
      <w:r w:rsidRPr="00A529C2">
        <w:t xml:space="preserve"> </w:t>
      </w:r>
      <w:r w:rsidRPr="00A529C2">
        <w:t>trwy</w:t>
      </w:r>
      <w:r w:rsidRPr="00A529C2">
        <w:t xml:space="preserve"> </w:t>
      </w:r>
      <w:r w:rsidRPr="00A529C2">
        <w:t>gyfrwng</w:t>
      </w:r>
      <w:r w:rsidRPr="00A529C2">
        <w:t xml:space="preserve"> y </w:t>
      </w:r>
      <w:r w:rsidRPr="00A529C2">
        <w:t>Gymraeg</w:t>
      </w:r>
      <w:r w:rsidRPr="00A529C2">
        <w:t xml:space="preserve"> </w:t>
      </w:r>
      <w:r w:rsidRPr="00A529C2">
        <w:t>yng</w:t>
      </w:r>
      <w:r w:rsidRPr="00A529C2">
        <w:t xml:space="preserve"> </w:t>
      </w:r>
      <w:r w:rsidRPr="00A529C2">
        <w:t>Nghymru</w:t>
      </w:r>
      <w:r w:rsidRPr="00A529C2">
        <w:t>.</w:t>
      </w:r>
    </w:p>
    <w:p w:rsidR="001722CF" w:rsidRPr="008C2D7E" w:rsidP="00750983">
      <w:pPr>
        <w:pStyle w:val="Answer"/>
        <w:rPr>
          <w:i/>
          <w:iCs/>
        </w:rPr>
      </w:pPr>
      <w:r>
        <w:rPr>
          <w:i/>
          <w:iCs/>
        </w:rPr>
        <w:t xml:space="preserve">(Translation) Broadcasting sport free of charge with Welsh commentary is vital for the future of the Welsh language. There is no question that the fact that S4C has been able to broadcast all the football matches, for example, in partnership with the national team has made a difference to the cultural life of Wales. </w:t>
      </w:r>
      <w:r w:rsidRPr="008C2D7E">
        <w:rPr>
          <w:i/>
          <w:iCs/>
        </w:rPr>
        <w:t>There is a sense of Welshness, and the Welsh language is a central part of that.</w:t>
      </w:r>
    </w:p>
    <w:p w:rsidR="001722CF" w:rsidRPr="00C03FEA" w:rsidP="00750983">
      <w:pPr>
        <w:pStyle w:val="Answer"/>
        <w:rPr>
          <w:i/>
          <w:iCs/>
        </w:rPr>
      </w:pPr>
      <w:r w:rsidRPr="00C03FEA">
        <w:rPr>
          <w:i/>
          <w:iCs/>
        </w:rPr>
        <w:t>It is true that broadcasting sport through the medium of Welsh on S4C does attract non-Welsh speakers to the language, and I would like to see that continuing. It means, I feel, that Wales can come together to enjoy</w:t>
      </w:r>
      <w:r w:rsidR="00A529C2">
        <w:rPr>
          <w:i/>
          <w:iCs/>
        </w:rPr>
        <w:t xml:space="preserve"> </w:t>
      </w:r>
      <w:r w:rsidRPr="00C03FEA">
        <w:rPr>
          <w:i/>
          <w:iCs/>
        </w:rPr>
        <w:t>important sport</w:t>
      </w:r>
      <w:r w:rsidR="00A529C2">
        <w:rPr>
          <w:i/>
          <w:iCs/>
        </w:rPr>
        <w:t xml:space="preserve">, </w:t>
      </w:r>
      <w:r w:rsidRPr="00C03FEA">
        <w:rPr>
          <w:i/>
          <w:iCs/>
        </w:rPr>
        <w:t>so I would like to see a continuation of broadcasting of sport free of charge with Welsh language commentary. For example, I know that there has been fantastic coverage of the cycling through the medium of Welsh, and I know that the quality of those programmes is as good as anything available in any other language, so that is great to see.</w:t>
      </w:r>
    </w:p>
    <w:p w:rsidR="001722CF" w:rsidRPr="00C03FEA" w:rsidP="00750983">
      <w:pPr>
        <w:pStyle w:val="Answer"/>
        <w:rPr>
          <w:i/>
          <w:iCs/>
        </w:rPr>
      </w:pPr>
      <w:r w:rsidRPr="00C03FEA">
        <w:rPr>
          <w:i/>
          <w:iCs/>
        </w:rPr>
        <w:t xml:space="preserve">There are implications for this kind of broadcasting for sports bodies, for example. Triathlon Cymru has just agreed </w:t>
      </w:r>
      <w:r>
        <w:rPr>
          <w:i/>
          <w:iCs/>
        </w:rPr>
        <w:t xml:space="preserve">the “Welsh Offer” through my office: they have </w:t>
      </w:r>
      <w:r w:rsidRPr="00C03FEA">
        <w:rPr>
          <w:i/>
          <w:iCs/>
        </w:rPr>
        <w:t>created a scheme to develop the Welsh language offer within their organisation</w:t>
      </w:r>
      <w:r>
        <w:rPr>
          <w:i/>
          <w:iCs/>
        </w:rPr>
        <w:t xml:space="preserve">, </w:t>
      </w:r>
      <w:r w:rsidRPr="00C03FEA">
        <w:rPr>
          <w:i/>
          <w:iCs/>
        </w:rPr>
        <w:t>partially because Triathlon Cymru is broadcast in Welsh on S4C. There is a link between what</w:t>
      </w:r>
      <w:r w:rsidR="00A529C2">
        <w:rPr>
          <w:i/>
          <w:iCs/>
        </w:rPr>
        <w:t xml:space="preserve"> happens</w:t>
      </w:r>
      <w:r w:rsidRPr="00C03FEA">
        <w:rPr>
          <w:i/>
          <w:iCs/>
        </w:rPr>
        <w:t xml:space="preserve"> on television and what happens at a grassroots level</w:t>
      </w:r>
      <w:r w:rsidR="00A529C2">
        <w:rPr>
          <w:i/>
          <w:iCs/>
        </w:rPr>
        <w:t>.</w:t>
      </w:r>
      <w:r>
        <w:rPr>
          <w:i/>
          <w:iCs/>
        </w:rPr>
        <w:t xml:space="preserve"> </w:t>
      </w:r>
      <w:r w:rsidR="00A529C2">
        <w:rPr>
          <w:i/>
          <w:iCs/>
        </w:rPr>
        <w:t>O</w:t>
      </w:r>
      <w:r w:rsidRPr="00C03FEA">
        <w:rPr>
          <w:i/>
          <w:iCs/>
        </w:rPr>
        <w:t>ne of the things I would also like to see is increased coaching of sport through the medium of Welsh in Wales.</w:t>
      </w:r>
    </w:p>
    <w:p w:rsidR="001722CF" w:rsidP="00750983">
      <w:pPr>
        <w:pStyle w:val="Question"/>
        <w:numPr>
          <w:ilvl w:val="0"/>
          <w:numId w:val="9"/>
        </w:numPr>
      </w:pPr>
      <w:r>
        <w:rPr>
          <w:b/>
        </w:rPr>
        <w:t>Ruth Jones:</w:t>
      </w:r>
      <w:r>
        <w:t xml:space="preserve"> Just one follow-up to that. What do you think will be the impact of amending the Ofcom code on specified sports and events?</w:t>
      </w:r>
    </w:p>
    <w:p w:rsidR="00A529C2" w:rsidP="00A529C2">
      <w:pPr>
        <w:pStyle w:val="Answer"/>
      </w:pPr>
      <w:r>
        <w:rPr>
          <w:b/>
          <w:i/>
        </w:rPr>
        <w:t>Efa</w:t>
      </w:r>
      <w:r>
        <w:rPr>
          <w:b/>
          <w:i/>
        </w:rPr>
        <w:t xml:space="preserve"> </w:t>
      </w:r>
      <w:r>
        <w:rPr>
          <w:b/>
          <w:i/>
        </w:rPr>
        <w:t>Gruffudd</w:t>
      </w:r>
      <w:r>
        <w:rPr>
          <w:b/>
          <w:i/>
        </w:rPr>
        <w:t xml:space="preserve"> Jones:</w:t>
      </w:r>
      <w:r>
        <w:t xml:space="preserve"> </w:t>
      </w:r>
      <w:r w:rsidRPr="00A529C2">
        <w:t>Dw</w:t>
      </w:r>
      <w:r w:rsidRPr="00A529C2">
        <w:t xml:space="preserve"> </w:t>
      </w:r>
      <w:r w:rsidRPr="00A529C2">
        <w:t>i’n</w:t>
      </w:r>
      <w:r w:rsidRPr="00A529C2">
        <w:t xml:space="preserve"> </w:t>
      </w:r>
      <w:r w:rsidRPr="00A529C2">
        <w:t>croesawu</w:t>
      </w:r>
      <w:r w:rsidRPr="00A529C2">
        <w:t xml:space="preserve"> </w:t>
      </w:r>
      <w:r w:rsidRPr="00A529C2">
        <w:t>hynny’n</w:t>
      </w:r>
      <w:r w:rsidRPr="00A529C2">
        <w:t xml:space="preserve"> </w:t>
      </w:r>
      <w:r w:rsidRPr="00A529C2">
        <w:t>fawr</w:t>
      </w:r>
      <w:r w:rsidRPr="00A529C2">
        <w:t xml:space="preserve">. </w:t>
      </w:r>
      <w:r w:rsidRPr="00A529C2">
        <w:t>Fel</w:t>
      </w:r>
      <w:r w:rsidRPr="00A529C2">
        <w:t xml:space="preserve"> </w:t>
      </w:r>
      <w:r w:rsidRPr="00A529C2">
        <w:t>dw</w:t>
      </w:r>
      <w:r w:rsidRPr="00A529C2">
        <w:t xml:space="preserve"> </w:t>
      </w:r>
      <w:r w:rsidRPr="00A529C2">
        <w:t>i’n</w:t>
      </w:r>
      <w:r w:rsidRPr="00A529C2">
        <w:t xml:space="preserve"> </w:t>
      </w:r>
      <w:r w:rsidRPr="00A529C2">
        <w:t>deall</w:t>
      </w:r>
      <w:r w:rsidRPr="00A529C2">
        <w:t xml:space="preserve">, </w:t>
      </w:r>
      <w:r w:rsidRPr="00A529C2">
        <w:t>bydd</w:t>
      </w:r>
      <w:r w:rsidRPr="00A529C2">
        <w:t xml:space="preserve"> </w:t>
      </w:r>
      <w:r w:rsidRPr="00A529C2">
        <w:t>hyn</w:t>
      </w:r>
      <w:r w:rsidRPr="00A529C2">
        <w:t xml:space="preserve"> </w:t>
      </w:r>
      <w:r w:rsidRPr="00A529C2">
        <w:t>yn</w:t>
      </w:r>
      <w:r w:rsidRPr="00A529C2">
        <w:t xml:space="preserve"> </w:t>
      </w:r>
      <w:r w:rsidRPr="00A529C2">
        <w:t>ddatblygiad</w:t>
      </w:r>
      <w:r w:rsidRPr="00A529C2">
        <w:t xml:space="preserve"> </w:t>
      </w:r>
      <w:r w:rsidRPr="00A529C2">
        <w:t>pwysig</w:t>
      </w:r>
      <w:r w:rsidRPr="00A529C2">
        <w:t xml:space="preserve"> i S4C </w:t>
      </w:r>
      <w:r w:rsidRPr="00A529C2">
        <w:t>a’r</w:t>
      </w:r>
      <w:r w:rsidRPr="00A529C2">
        <w:t xml:space="preserve"> </w:t>
      </w:r>
      <w:r w:rsidRPr="00A529C2">
        <w:t>gofyniad</w:t>
      </w:r>
      <w:r w:rsidRPr="00A529C2">
        <w:t xml:space="preserve"> </w:t>
      </w:r>
      <w:r w:rsidRPr="00A529C2">
        <w:t>ar</w:t>
      </w:r>
      <w:r w:rsidRPr="00A529C2">
        <w:t xml:space="preserve"> </w:t>
      </w:r>
      <w:r w:rsidRPr="00A529C2">
        <w:t>hyn</w:t>
      </w:r>
      <w:r w:rsidRPr="00A529C2">
        <w:t xml:space="preserve"> o </w:t>
      </w:r>
      <w:r w:rsidRPr="00A529C2">
        <w:t>bryd</w:t>
      </w:r>
      <w:r w:rsidRPr="00A529C2">
        <w:t xml:space="preserve"> bod </w:t>
      </w:r>
      <w:r w:rsidRPr="00A529C2">
        <w:t>modd</w:t>
      </w:r>
      <w:r w:rsidRPr="00A529C2">
        <w:t xml:space="preserve"> i </w:t>
      </w:r>
      <w:r w:rsidRPr="00A529C2">
        <w:t>ddarlledwr</w:t>
      </w:r>
      <w:r w:rsidRPr="00A529C2">
        <w:t xml:space="preserve"> </w:t>
      </w:r>
      <w:r w:rsidRPr="00A529C2">
        <w:t>gyrraedd</w:t>
      </w:r>
      <w:r w:rsidRPr="00A529C2">
        <w:t xml:space="preserve"> 95% </w:t>
      </w:r>
      <w:r w:rsidRPr="00A529C2">
        <w:t>o’r</w:t>
      </w:r>
      <w:r w:rsidRPr="00A529C2">
        <w:t xml:space="preserve"> </w:t>
      </w:r>
      <w:r w:rsidRPr="00A529C2">
        <w:t>boblogaeth</w:t>
      </w:r>
      <w:r w:rsidRPr="00A529C2">
        <w:t xml:space="preserve">. </w:t>
      </w:r>
      <w:r w:rsidRPr="00A529C2">
        <w:t>Dyw</w:t>
      </w:r>
      <w:r w:rsidRPr="00A529C2">
        <w:t xml:space="preserve"> </w:t>
      </w:r>
      <w:r w:rsidRPr="00A529C2">
        <w:t>hynny</w:t>
      </w:r>
      <w:r w:rsidRPr="00A529C2">
        <w:t xml:space="preserve"> </w:t>
      </w:r>
      <w:r w:rsidRPr="00A529C2">
        <w:t>ddim</w:t>
      </w:r>
      <w:r w:rsidRPr="00A529C2">
        <w:t xml:space="preserve"> </w:t>
      </w:r>
      <w:r w:rsidRPr="00A529C2">
        <w:t>yn</w:t>
      </w:r>
      <w:r w:rsidRPr="00A529C2">
        <w:t xml:space="preserve"> </w:t>
      </w:r>
      <w:r w:rsidRPr="00A529C2">
        <w:t>bosibl</w:t>
      </w:r>
      <w:r w:rsidRPr="00A529C2">
        <w:t xml:space="preserve"> i S4C </w:t>
      </w:r>
      <w:r w:rsidRPr="00A529C2">
        <w:t>nawr</w:t>
      </w:r>
      <w:r w:rsidRPr="00A529C2">
        <w:t xml:space="preserve">, felly </w:t>
      </w:r>
      <w:r w:rsidRPr="00A529C2">
        <w:t>yn</w:t>
      </w:r>
      <w:r w:rsidRPr="00A529C2">
        <w:t xml:space="preserve"> </w:t>
      </w:r>
      <w:r w:rsidRPr="00A529C2">
        <w:t>syml</w:t>
      </w:r>
      <w:r w:rsidRPr="00A529C2">
        <w:t xml:space="preserve"> </w:t>
      </w:r>
      <w:r w:rsidRPr="00A529C2">
        <w:t>iawn</w:t>
      </w:r>
      <w:r w:rsidRPr="00A529C2">
        <w:t xml:space="preserve"> i fi, </w:t>
      </w:r>
      <w:r w:rsidRPr="00A529C2">
        <w:t>mae</w:t>
      </w:r>
      <w:r w:rsidRPr="00A529C2">
        <w:t xml:space="preserve"> </w:t>
      </w:r>
      <w:r w:rsidRPr="00A529C2">
        <w:t>hynny’n</w:t>
      </w:r>
      <w:r w:rsidRPr="00A529C2">
        <w:t xml:space="preserve"> </w:t>
      </w:r>
      <w:r w:rsidRPr="00A529C2">
        <w:t>ymddangos</w:t>
      </w:r>
      <w:r w:rsidRPr="00A529C2">
        <w:t xml:space="preserve"> </w:t>
      </w:r>
      <w:r w:rsidRPr="00A529C2">
        <w:t>fel</w:t>
      </w:r>
      <w:r w:rsidRPr="00A529C2">
        <w:t xml:space="preserve"> </w:t>
      </w:r>
      <w:r w:rsidRPr="00A529C2">
        <w:t>rhywbeth</w:t>
      </w:r>
      <w:r w:rsidRPr="00A529C2">
        <w:t xml:space="preserve"> </w:t>
      </w:r>
      <w:r w:rsidRPr="00A529C2">
        <w:t>hollol</w:t>
      </w:r>
      <w:r w:rsidRPr="00A529C2">
        <w:t xml:space="preserve"> </w:t>
      </w:r>
      <w:r w:rsidRPr="00A529C2">
        <w:t>synhwyrol</w:t>
      </w:r>
      <w:r w:rsidRPr="00A529C2">
        <w:t xml:space="preserve">, a </w:t>
      </w:r>
      <w:r w:rsidRPr="00A529C2">
        <w:t>dw</w:t>
      </w:r>
      <w:r w:rsidRPr="00A529C2">
        <w:t xml:space="preserve"> </w:t>
      </w:r>
      <w:r w:rsidRPr="00A529C2">
        <w:t>i’n</w:t>
      </w:r>
      <w:r w:rsidRPr="00A529C2">
        <w:t xml:space="preserve"> </w:t>
      </w:r>
      <w:r w:rsidRPr="00A529C2">
        <w:t>croesawu</w:t>
      </w:r>
      <w:r w:rsidRPr="00A529C2">
        <w:t xml:space="preserve"> </w:t>
      </w:r>
      <w:r w:rsidRPr="00A529C2">
        <w:t>hynny’n</w:t>
      </w:r>
      <w:r w:rsidRPr="00A529C2">
        <w:t xml:space="preserve"> </w:t>
      </w:r>
      <w:r w:rsidRPr="00A529C2">
        <w:t>fawr</w:t>
      </w:r>
      <w:r w:rsidRPr="00A529C2">
        <w:t xml:space="preserve">. </w:t>
      </w:r>
      <w:r w:rsidRPr="00A529C2">
        <w:t>Fel</w:t>
      </w:r>
      <w:r w:rsidRPr="00A529C2">
        <w:t xml:space="preserve"> </w:t>
      </w:r>
      <w:r w:rsidRPr="00A529C2">
        <w:t>dw</w:t>
      </w:r>
      <w:r w:rsidRPr="00A529C2">
        <w:t xml:space="preserve"> </w:t>
      </w:r>
      <w:r w:rsidRPr="00A529C2">
        <w:t>i’n</w:t>
      </w:r>
      <w:r w:rsidRPr="00A529C2">
        <w:t xml:space="preserve"> </w:t>
      </w:r>
      <w:r w:rsidRPr="00A529C2">
        <w:t>deall</w:t>
      </w:r>
      <w:r w:rsidRPr="00A529C2">
        <w:t xml:space="preserve">, </w:t>
      </w:r>
      <w:r w:rsidRPr="00A529C2">
        <w:t>bydd</w:t>
      </w:r>
      <w:r w:rsidRPr="00A529C2">
        <w:t xml:space="preserve"> </w:t>
      </w:r>
      <w:r w:rsidRPr="00A529C2">
        <w:t>yr</w:t>
      </w:r>
      <w:r w:rsidRPr="00A529C2">
        <w:t xml:space="preserve"> union </w:t>
      </w:r>
      <w:r w:rsidRPr="00A529C2">
        <w:t>restr</w:t>
      </w:r>
      <w:r w:rsidRPr="00A529C2">
        <w:t xml:space="preserve"> </w:t>
      </w:r>
      <w:r w:rsidRPr="00A529C2">
        <w:t>yn</w:t>
      </w:r>
      <w:r w:rsidRPr="00A529C2">
        <w:t xml:space="preserve"> </w:t>
      </w:r>
      <w:r w:rsidRPr="00A529C2">
        <w:t>fater</w:t>
      </w:r>
      <w:r w:rsidRPr="00A529C2">
        <w:t xml:space="preserve"> </w:t>
      </w:r>
      <w:r w:rsidRPr="00A529C2">
        <w:t>i’w</w:t>
      </w:r>
      <w:r w:rsidRPr="00A529C2">
        <w:t xml:space="preserve"> </w:t>
      </w:r>
      <w:r w:rsidRPr="00A529C2">
        <w:t>bennu</w:t>
      </w:r>
      <w:r w:rsidRPr="00A529C2">
        <w:t xml:space="preserve"> </w:t>
      </w:r>
      <w:r w:rsidRPr="00A529C2">
        <w:t>maes</w:t>
      </w:r>
      <w:r w:rsidRPr="00A529C2">
        <w:t xml:space="preserve"> o law, </w:t>
      </w:r>
      <w:r w:rsidRPr="00A529C2">
        <w:t>ond</w:t>
      </w:r>
      <w:r w:rsidRPr="00A529C2">
        <w:t xml:space="preserve"> </w:t>
      </w:r>
      <w:r w:rsidRPr="00A529C2">
        <w:t>dw</w:t>
      </w:r>
      <w:r w:rsidRPr="00A529C2">
        <w:t xml:space="preserve"> </w:t>
      </w:r>
      <w:r w:rsidRPr="00A529C2">
        <w:t>i’n</w:t>
      </w:r>
      <w:r w:rsidRPr="00A529C2">
        <w:t xml:space="preserve"> </w:t>
      </w:r>
      <w:r w:rsidRPr="00A529C2">
        <w:t>meddwl</w:t>
      </w:r>
      <w:r w:rsidRPr="00A529C2">
        <w:t xml:space="preserve"> bod </w:t>
      </w:r>
      <w:r w:rsidRPr="00A529C2">
        <w:t>e’n</w:t>
      </w:r>
      <w:r w:rsidRPr="00A529C2">
        <w:t xml:space="preserve"> </w:t>
      </w:r>
      <w:r w:rsidRPr="00A529C2">
        <w:t>mynd</w:t>
      </w:r>
      <w:r w:rsidRPr="00A529C2">
        <w:t xml:space="preserve"> </w:t>
      </w:r>
      <w:r w:rsidRPr="00A529C2">
        <w:t>i’w</w:t>
      </w:r>
      <w:r w:rsidRPr="00A529C2">
        <w:t xml:space="preserve"> </w:t>
      </w:r>
      <w:r w:rsidRPr="00A529C2">
        <w:t>gwneud</w:t>
      </w:r>
      <w:r w:rsidRPr="00A529C2">
        <w:t xml:space="preserve"> </w:t>
      </w:r>
      <w:r w:rsidRPr="00A529C2">
        <w:t>hi’n</w:t>
      </w:r>
      <w:r w:rsidRPr="00A529C2">
        <w:t xml:space="preserve"> haws </w:t>
      </w:r>
      <w:r w:rsidRPr="00A529C2">
        <w:t>wedyn</w:t>
      </w:r>
      <w:r w:rsidRPr="00A529C2">
        <w:t xml:space="preserve"> i S4C </w:t>
      </w:r>
      <w:r w:rsidRPr="00A529C2">
        <w:t>ddarlledu</w:t>
      </w:r>
      <w:r w:rsidRPr="00A529C2">
        <w:t xml:space="preserve"> </w:t>
      </w:r>
      <w:r w:rsidRPr="00A529C2">
        <w:t>digwyddiadau</w:t>
      </w:r>
      <w:r w:rsidRPr="00A529C2">
        <w:t xml:space="preserve"> </w:t>
      </w:r>
      <w:r w:rsidRPr="00A529C2">
        <w:t>chwaraeon</w:t>
      </w:r>
      <w:r w:rsidRPr="00A529C2">
        <w:t xml:space="preserve"> </w:t>
      </w:r>
      <w:r w:rsidRPr="00A529C2">
        <w:t>mawr</w:t>
      </w:r>
      <w:r w:rsidRPr="00A529C2">
        <w:t xml:space="preserve">, a </w:t>
      </w:r>
      <w:r w:rsidRPr="00A529C2">
        <w:t>hynny</w:t>
      </w:r>
      <w:r w:rsidRPr="00A529C2">
        <w:t xml:space="preserve"> am </w:t>
      </w:r>
      <w:r w:rsidRPr="00A529C2">
        <w:t>ddim</w:t>
      </w:r>
      <w:r w:rsidRPr="00A529C2">
        <w:t xml:space="preserve">. </w:t>
      </w:r>
      <w:r w:rsidRPr="00A529C2">
        <w:t>Byddwn</w:t>
      </w:r>
      <w:r w:rsidRPr="00A529C2">
        <w:t xml:space="preserve"> </w:t>
      </w:r>
      <w:r w:rsidRPr="00A529C2">
        <w:t>i’n</w:t>
      </w:r>
      <w:r w:rsidRPr="00A529C2">
        <w:t xml:space="preserve"> </w:t>
      </w:r>
      <w:r w:rsidRPr="00A529C2">
        <w:t>croesawu</w:t>
      </w:r>
      <w:r w:rsidRPr="00A529C2">
        <w:t xml:space="preserve"> </w:t>
      </w:r>
      <w:r w:rsidRPr="00A529C2">
        <w:t>hynny</w:t>
      </w:r>
      <w:r w:rsidRPr="00A529C2">
        <w:t>.</w:t>
      </w:r>
    </w:p>
    <w:p w:rsidR="001722CF" w:rsidRPr="00C03FEA" w:rsidP="00750983">
      <w:pPr>
        <w:pStyle w:val="Answer"/>
        <w:rPr>
          <w:i/>
          <w:iCs/>
        </w:rPr>
      </w:pPr>
      <w:r>
        <w:rPr>
          <w:i/>
          <w:iCs/>
        </w:rPr>
        <w:t>(Translation</w:t>
      </w:r>
      <w:r w:rsidRPr="00C03FEA">
        <w:rPr>
          <w:i/>
          <w:iCs/>
        </w:rPr>
        <w:t>) I welcome that greatly. As I understand, this will be an important development for S4C</w:t>
      </w:r>
      <w:r w:rsidR="00A529C2">
        <w:rPr>
          <w:i/>
          <w:iCs/>
        </w:rPr>
        <w:t xml:space="preserve"> given the</w:t>
      </w:r>
      <w:r w:rsidRPr="00C03FEA">
        <w:rPr>
          <w:i/>
          <w:iCs/>
        </w:rPr>
        <w:t xml:space="preserve"> current requirement </w:t>
      </w:r>
      <w:r>
        <w:rPr>
          <w:i/>
          <w:iCs/>
        </w:rPr>
        <w:t xml:space="preserve">that </w:t>
      </w:r>
      <w:r w:rsidRPr="00C03FEA">
        <w:rPr>
          <w:i/>
          <w:iCs/>
        </w:rPr>
        <w:t xml:space="preserve">a broadcaster </w:t>
      </w:r>
      <w:r>
        <w:rPr>
          <w:i/>
          <w:iCs/>
        </w:rPr>
        <w:t xml:space="preserve">should be able </w:t>
      </w:r>
      <w:r w:rsidRPr="00C03FEA">
        <w:rPr>
          <w:i/>
          <w:iCs/>
        </w:rPr>
        <w:t>to reach 95% of the population</w:t>
      </w:r>
      <w:r w:rsidR="00A529C2">
        <w:rPr>
          <w:i/>
          <w:iCs/>
        </w:rPr>
        <w:t>. T</w:t>
      </w:r>
      <w:r>
        <w:rPr>
          <w:i/>
          <w:iCs/>
        </w:rPr>
        <w:t>hat is not possible for S4C now</w:t>
      </w:r>
      <w:r w:rsidR="00A529C2">
        <w:rPr>
          <w:i/>
          <w:iCs/>
        </w:rPr>
        <w:t>, so,</w:t>
      </w:r>
      <w:r>
        <w:rPr>
          <w:i/>
          <w:iCs/>
        </w:rPr>
        <w:t xml:space="preserve"> very simply for me, that appears absolutely sensible and </w:t>
      </w:r>
      <w:r w:rsidRPr="00C03FEA">
        <w:rPr>
          <w:i/>
          <w:iCs/>
        </w:rPr>
        <w:t>I welcome it greatly. As I understand it, the exact list will be a matter to be determined in due course, but I understand that it is going to make it easier for S4C to broadcast events and major sporting events free of charge</w:t>
      </w:r>
      <w:r>
        <w:rPr>
          <w:i/>
          <w:iCs/>
        </w:rPr>
        <w:t>.</w:t>
      </w:r>
      <w:r w:rsidRPr="00C03FEA">
        <w:rPr>
          <w:i/>
          <w:iCs/>
        </w:rPr>
        <w:t xml:space="preserve"> I would welcome that.</w:t>
      </w:r>
    </w:p>
    <w:p w:rsidR="001722CF" w:rsidP="00750983">
      <w:pPr>
        <w:pStyle w:val="Question"/>
        <w:numPr>
          <w:ilvl w:val="0"/>
          <w:numId w:val="9"/>
        </w:numPr>
      </w:pPr>
      <w:r>
        <w:rPr>
          <w:b/>
        </w:rPr>
        <w:t>Virginia Crosbie:</w:t>
      </w:r>
      <w:r>
        <w:t xml:space="preserve"> </w:t>
      </w:r>
      <w:r>
        <w:t>Croeso</w:t>
      </w:r>
      <w:r>
        <w:t xml:space="preserve">; welcome. It is fantastic that we have you here physically. Your enthusiasm for language always shines through, so it is an absolute delight to have you here. In your introduction, you mentioned how young people are important for the future and how they engage with media in a different way. My question is on the impact of social media on the Welsh language. The Committee has received evidence that first language Welsh speakers are not engaging with social media through the medium of Welsh. </w:t>
      </w:r>
    </w:p>
    <w:p w:rsidR="00A529C2">
      <w:pPr>
        <w:pStyle w:val="Answer"/>
      </w:pPr>
      <w:r>
        <w:rPr>
          <w:b/>
          <w:i/>
        </w:rPr>
        <w:t>Efa</w:t>
      </w:r>
      <w:r>
        <w:rPr>
          <w:b/>
          <w:i/>
        </w:rPr>
        <w:t xml:space="preserve"> </w:t>
      </w:r>
      <w:r>
        <w:rPr>
          <w:b/>
          <w:i/>
        </w:rPr>
        <w:t>Gruffudd</w:t>
      </w:r>
      <w:r>
        <w:rPr>
          <w:b/>
          <w:i/>
        </w:rPr>
        <w:t xml:space="preserve"> Jones:</w:t>
      </w:r>
      <w:r>
        <w:t xml:space="preserve"> </w:t>
      </w:r>
      <w:r w:rsidRPr="00A529C2">
        <w:t>Rydych</w:t>
      </w:r>
      <w:r w:rsidRPr="00A529C2">
        <w:t xml:space="preserve"> </w:t>
      </w:r>
      <w:r w:rsidRPr="00A529C2">
        <w:t>chi’n</w:t>
      </w:r>
      <w:r w:rsidRPr="00A529C2">
        <w:t xml:space="preserve"> </w:t>
      </w:r>
      <w:r w:rsidRPr="00A529C2">
        <w:t>hollol</w:t>
      </w:r>
      <w:r w:rsidRPr="00A529C2">
        <w:t xml:space="preserve"> </w:t>
      </w:r>
      <w:r w:rsidRPr="00A529C2">
        <w:t>gywir</w:t>
      </w:r>
      <w:r w:rsidRPr="00A529C2">
        <w:t xml:space="preserve">. Mae </w:t>
      </w:r>
      <w:r w:rsidRPr="00A529C2">
        <w:t>hynny</w:t>
      </w:r>
      <w:r w:rsidRPr="00A529C2">
        <w:t xml:space="preserve">, a </w:t>
      </w:r>
      <w:r w:rsidRPr="00A529C2">
        <w:t>dweud</w:t>
      </w:r>
      <w:r w:rsidRPr="00A529C2">
        <w:t xml:space="preserve"> y </w:t>
      </w:r>
      <w:r w:rsidRPr="00A529C2">
        <w:t>gwir</w:t>
      </w:r>
      <w:r w:rsidRPr="00A529C2">
        <w:t xml:space="preserve">, </w:t>
      </w:r>
      <w:r w:rsidRPr="00A529C2">
        <w:t>yn</w:t>
      </w:r>
      <w:r w:rsidRPr="00A529C2">
        <w:t xml:space="preserve"> </w:t>
      </w:r>
      <w:r w:rsidRPr="00A529C2">
        <w:t>fater</w:t>
      </w:r>
      <w:r w:rsidRPr="00A529C2">
        <w:t xml:space="preserve"> o </w:t>
      </w:r>
      <w:r w:rsidRPr="00A529C2">
        <w:t>bryder</w:t>
      </w:r>
      <w:r w:rsidRPr="00A529C2">
        <w:t xml:space="preserve"> i fi. </w:t>
      </w:r>
      <w:r w:rsidRPr="00A529C2">
        <w:t>Yr</w:t>
      </w:r>
      <w:r w:rsidRPr="00A529C2">
        <w:t xml:space="preserve"> </w:t>
      </w:r>
      <w:r w:rsidRPr="00A529C2">
        <w:t>wybodaeth</w:t>
      </w:r>
      <w:r w:rsidRPr="00A529C2">
        <w:t xml:space="preserve"> </w:t>
      </w:r>
      <w:r w:rsidRPr="00A529C2">
        <w:t>orau</w:t>
      </w:r>
      <w:r w:rsidRPr="00A529C2">
        <w:t xml:space="preserve"> </w:t>
      </w:r>
      <w:r w:rsidRPr="00A529C2">
        <w:t>sydd</w:t>
      </w:r>
      <w:r w:rsidRPr="00A529C2">
        <w:t xml:space="preserve"> </w:t>
      </w:r>
      <w:r w:rsidRPr="00A529C2">
        <w:t>gyda</w:t>
      </w:r>
      <w:r w:rsidRPr="00A529C2">
        <w:t xml:space="preserve"> </w:t>
      </w:r>
      <w:r w:rsidRPr="00A529C2">
        <w:t>ni</w:t>
      </w:r>
      <w:r w:rsidRPr="00A529C2">
        <w:t xml:space="preserve"> </w:t>
      </w:r>
      <w:r w:rsidRPr="00A529C2">
        <w:t>ar</w:t>
      </w:r>
      <w:r w:rsidRPr="00A529C2">
        <w:t xml:space="preserve"> </w:t>
      </w:r>
      <w:r w:rsidRPr="00A529C2">
        <w:t>hyn</w:t>
      </w:r>
      <w:r w:rsidRPr="00A529C2">
        <w:t xml:space="preserve"> o </w:t>
      </w:r>
      <w:r w:rsidRPr="00A529C2">
        <w:t>bryd</w:t>
      </w:r>
      <w:r w:rsidRPr="00A529C2">
        <w:t xml:space="preserve"> </w:t>
      </w:r>
      <w:r w:rsidRPr="00A529C2">
        <w:t>yw</w:t>
      </w:r>
      <w:r w:rsidRPr="00A529C2">
        <w:t xml:space="preserve"> </w:t>
      </w:r>
      <w:r w:rsidRPr="00A529C2">
        <w:t>gwybodaeth</w:t>
      </w:r>
      <w:r w:rsidRPr="00A529C2">
        <w:t xml:space="preserve"> o </w:t>
      </w:r>
      <w:r w:rsidRPr="00A529C2">
        <w:t>arolwg</w:t>
      </w:r>
      <w:r w:rsidRPr="00A529C2">
        <w:t xml:space="preserve"> </w:t>
      </w:r>
      <w:r w:rsidRPr="00A529C2">
        <w:t>defnydd</w:t>
      </w:r>
      <w:r w:rsidRPr="00A529C2">
        <w:t xml:space="preserve"> </w:t>
      </w:r>
      <w:r w:rsidRPr="00A529C2">
        <w:t>iaith</w:t>
      </w:r>
      <w:r w:rsidRPr="00A529C2">
        <w:t xml:space="preserve"> </w:t>
      </w:r>
      <w:r w:rsidRPr="00A529C2">
        <w:t>Llywodraeth</w:t>
      </w:r>
      <w:r w:rsidRPr="00A529C2">
        <w:t xml:space="preserve"> Cymru, a </w:t>
      </w:r>
      <w:r w:rsidRPr="00A529C2">
        <w:t>gynhaliwyd</w:t>
      </w:r>
      <w:r w:rsidRPr="00A529C2">
        <w:t xml:space="preserve"> </w:t>
      </w:r>
      <w:r w:rsidRPr="00A529C2">
        <w:t>diwethaf</w:t>
      </w:r>
      <w:r w:rsidRPr="00A529C2">
        <w:t xml:space="preserve"> </w:t>
      </w:r>
      <w:r w:rsidRPr="00A529C2">
        <w:t>ddwy</w:t>
      </w:r>
      <w:r w:rsidRPr="00A529C2">
        <w:t xml:space="preserve"> neu </w:t>
      </w:r>
      <w:r w:rsidRPr="00A529C2">
        <w:t>dair</w:t>
      </w:r>
      <w:r w:rsidRPr="00A529C2">
        <w:t xml:space="preserve"> </w:t>
      </w:r>
      <w:r w:rsidRPr="00A529C2">
        <w:t>blynedd</w:t>
      </w:r>
      <w:r w:rsidRPr="00A529C2">
        <w:t xml:space="preserve"> </w:t>
      </w:r>
      <w:r w:rsidRPr="00A529C2">
        <w:t>yn</w:t>
      </w:r>
      <w:r w:rsidRPr="00A529C2">
        <w:t xml:space="preserve"> </w:t>
      </w:r>
      <w:r w:rsidRPr="00A529C2">
        <w:t>ôl</w:t>
      </w:r>
      <w:r w:rsidRPr="00A529C2">
        <w:t xml:space="preserve">. </w:t>
      </w:r>
      <w:r w:rsidRPr="00A529C2">
        <w:t>Mae’r</w:t>
      </w:r>
      <w:r w:rsidRPr="00A529C2">
        <w:t xml:space="preserve"> </w:t>
      </w:r>
      <w:r w:rsidRPr="00A529C2">
        <w:t>ffigyrau</w:t>
      </w:r>
      <w:r w:rsidRPr="00A529C2">
        <w:t xml:space="preserve"> </w:t>
      </w:r>
      <w:r w:rsidRPr="00A529C2">
        <w:t>sydd</w:t>
      </w:r>
      <w:r w:rsidRPr="00A529C2">
        <w:t xml:space="preserve"> </w:t>
      </w:r>
      <w:r w:rsidRPr="00A529C2">
        <w:t>ynddi</w:t>
      </w:r>
      <w:r w:rsidRPr="00A529C2">
        <w:t xml:space="preserve"> </w:t>
      </w:r>
      <w:r w:rsidRPr="00A529C2">
        <w:t>yn</w:t>
      </w:r>
      <w:r w:rsidRPr="00A529C2">
        <w:t xml:space="preserve"> </w:t>
      </w:r>
      <w:r w:rsidRPr="00A529C2">
        <w:t>fater</w:t>
      </w:r>
      <w:r w:rsidRPr="00A529C2">
        <w:t xml:space="preserve"> o </w:t>
      </w:r>
      <w:r w:rsidRPr="00A529C2">
        <w:t>bryder</w:t>
      </w:r>
      <w:r w:rsidRPr="00A529C2">
        <w:t xml:space="preserve">. </w:t>
      </w:r>
      <w:r w:rsidRPr="00A529C2">
        <w:t>Mae’n</w:t>
      </w:r>
      <w:r w:rsidRPr="00A529C2">
        <w:t xml:space="preserve"> </w:t>
      </w:r>
      <w:r w:rsidRPr="00A529C2">
        <w:t>dangos</w:t>
      </w:r>
      <w:r w:rsidRPr="00A529C2">
        <w:t xml:space="preserve"> bod </w:t>
      </w:r>
      <w:r w:rsidRPr="00A529C2">
        <w:t>dros</w:t>
      </w:r>
      <w:r w:rsidRPr="00A529C2">
        <w:t xml:space="preserve"> 50%, </w:t>
      </w:r>
      <w:r w:rsidRPr="00A529C2">
        <w:t>os</w:t>
      </w:r>
      <w:r w:rsidRPr="00A529C2">
        <w:t xml:space="preserve"> </w:t>
      </w:r>
      <w:r w:rsidRPr="00A529C2">
        <w:t>cofia</w:t>
      </w:r>
      <w:r w:rsidRPr="00A529C2">
        <w:t xml:space="preserve"> </w:t>
      </w:r>
      <w:r w:rsidRPr="00A529C2">
        <w:t>i’n</w:t>
      </w:r>
      <w:r w:rsidRPr="00A529C2">
        <w:t xml:space="preserve"> </w:t>
      </w:r>
      <w:r w:rsidRPr="00A529C2">
        <w:t>iawn</w:t>
      </w:r>
      <w:r w:rsidRPr="00A529C2">
        <w:t xml:space="preserve">, o </w:t>
      </w:r>
      <w:r w:rsidRPr="00A529C2">
        <w:t>siaradwyr</w:t>
      </w:r>
      <w:r w:rsidRPr="00A529C2">
        <w:t xml:space="preserve"> Cymraeg </w:t>
      </w:r>
      <w:r w:rsidRPr="00A529C2">
        <w:t>ifanc</w:t>
      </w:r>
      <w:r w:rsidRPr="00A529C2">
        <w:t xml:space="preserve"> </w:t>
      </w:r>
      <w:r w:rsidRPr="00A529C2">
        <w:t>yn</w:t>
      </w:r>
      <w:r w:rsidRPr="00A529C2">
        <w:t xml:space="preserve"> </w:t>
      </w:r>
      <w:r w:rsidRPr="00A529C2">
        <w:t>dewis</w:t>
      </w:r>
      <w:r w:rsidRPr="00A529C2">
        <w:t xml:space="preserve"> </w:t>
      </w:r>
      <w:r w:rsidRPr="00A529C2">
        <w:t>ymwneud</w:t>
      </w:r>
      <w:r w:rsidRPr="00A529C2">
        <w:t xml:space="preserve"> â </w:t>
      </w:r>
      <w:r w:rsidRPr="00A529C2">
        <w:t>chyfryngau</w:t>
      </w:r>
      <w:r w:rsidRPr="00A529C2">
        <w:t xml:space="preserve"> </w:t>
      </w:r>
      <w:r w:rsidRPr="00A529C2">
        <w:t>cymdeithasol</w:t>
      </w:r>
      <w:r w:rsidRPr="00A529C2">
        <w:t xml:space="preserve"> </w:t>
      </w:r>
      <w:r w:rsidRPr="00A529C2">
        <w:t>yn</w:t>
      </w:r>
      <w:r w:rsidRPr="00A529C2">
        <w:t xml:space="preserve"> </w:t>
      </w:r>
      <w:r w:rsidRPr="00A529C2">
        <w:t>unig</w:t>
      </w:r>
      <w:r w:rsidRPr="00A529C2">
        <w:t xml:space="preserve"> </w:t>
      </w:r>
      <w:r w:rsidRPr="00A529C2">
        <w:t>neu’n</w:t>
      </w:r>
      <w:r w:rsidRPr="00A529C2">
        <w:t xml:space="preserve"> </w:t>
      </w:r>
      <w:r w:rsidRPr="00A529C2">
        <w:t>bennaf</w:t>
      </w:r>
      <w:r w:rsidRPr="00A529C2">
        <w:t xml:space="preserve"> </w:t>
      </w:r>
      <w:r w:rsidRPr="00A529C2">
        <w:t>trwy</w:t>
      </w:r>
      <w:r w:rsidRPr="00A529C2">
        <w:t xml:space="preserve"> </w:t>
      </w:r>
      <w:r w:rsidRPr="00A529C2">
        <w:t>gyfrwng</w:t>
      </w:r>
      <w:r w:rsidRPr="00A529C2">
        <w:t xml:space="preserve"> y </w:t>
      </w:r>
      <w:r w:rsidRPr="00A529C2">
        <w:t>Saesneg</w:t>
      </w:r>
      <w:r w:rsidRPr="00A529C2">
        <w:t xml:space="preserve">. Mae </w:t>
      </w:r>
      <w:r w:rsidRPr="00A529C2">
        <w:t>yna</w:t>
      </w:r>
      <w:r w:rsidRPr="00A529C2">
        <w:t xml:space="preserve"> </w:t>
      </w:r>
      <w:r w:rsidRPr="00A529C2">
        <w:t>rywbeth</w:t>
      </w:r>
      <w:r w:rsidRPr="00A529C2">
        <w:t xml:space="preserve"> </w:t>
      </w:r>
      <w:r w:rsidRPr="00A529C2">
        <w:t>yn</w:t>
      </w:r>
      <w:r w:rsidRPr="00A529C2">
        <w:t xml:space="preserve"> </w:t>
      </w:r>
      <w:r w:rsidRPr="00A529C2">
        <w:t>mynd</w:t>
      </w:r>
      <w:r w:rsidRPr="00A529C2">
        <w:t xml:space="preserve"> </w:t>
      </w:r>
      <w:r w:rsidRPr="00A529C2">
        <w:t>ymlaen</w:t>
      </w:r>
      <w:r w:rsidRPr="00A529C2">
        <w:t xml:space="preserve"> felly, o ran </w:t>
      </w:r>
      <w:r w:rsidRPr="00A529C2">
        <w:t>hyder</w:t>
      </w:r>
      <w:r w:rsidRPr="00A529C2">
        <w:t xml:space="preserve"> </w:t>
      </w:r>
      <w:r w:rsidRPr="00A529C2">
        <w:t>pobl</w:t>
      </w:r>
      <w:r w:rsidRPr="00A529C2">
        <w:t xml:space="preserve"> </w:t>
      </w:r>
      <w:r w:rsidRPr="00A529C2">
        <w:t>ifanc</w:t>
      </w:r>
      <w:r w:rsidRPr="00A529C2">
        <w:t xml:space="preserve"> i </w:t>
      </w:r>
      <w:r w:rsidRPr="00A529C2">
        <w:t>ddefnyddio’r</w:t>
      </w:r>
      <w:r w:rsidRPr="00A529C2">
        <w:t xml:space="preserve"> </w:t>
      </w:r>
      <w:r w:rsidRPr="00A529C2">
        <w:t>Gymraeg</w:t>
      </w:r>
      <w:r w:rsidRPr="00A529C2">
        <w:t>.</w:t>
      </w:r>
    </w:p>
    <w:p w:rsidR="00A529C2">
      <w:pPr>
        <w:pStyle w:val="Answer"/>
      </w:pPr>
      <w:r w:rsidRPr="00A529C2">
        <w:t>Prosiect</w:t>
      </w:r>
      <w:r w:rsidRPr="00A529C2">
        <w:t xml:space="preserve"> </w:t>
      </w:r>
      <w:r w:rsidRPr="00A529C2">
        <w:t>diddorol</w:t>
      </w:r>
      <w:r w:rsidRPr="00A529C2">
        <w:t xml:space="preserve"> </w:t>
      </w:r>
      <w:r w:rsidRPr="00A529C2">
        <w:t>sydd</w:t>
      </w:r>
      <w:r w:rsidRPr="00A529C2">
        <w:t xml:space="preserve"> </w:t>
      </w:r>
      <w:r w:rsidRPr="00A529C2">
        <w:t>ar</w:t>
      </w:r>
      <w:r w:rsidRPr="00A529C2">
        <w:t xml:space="preserve"> y </w:t>
      </w:r>
      <w:r w:rsidRPr="00A529C2">
        <w:t>gweill</w:t>
      </w:r>
      <w:r w:rsidRPr="00A529C2">
        <w:t xml:space="preserve"> </w:t>
      </w:r>
      <w:r w:rsidRPr="00A529C2">
        <w:t>rhwng</w:t>
      </w:r>
      <w:r w:rsidRPr="00A529C2">
        <w:t xml:space="preserve"> </w:t>
      </w:r>
      <w:r w:rsidRPr="00A529C2">
        <w:t>fy</w:t>
      </w:r>
      <w:r w:rsidRPr="00A529C2">
        <w:t xml:space="preserve"> </w:t>
      </w:r>
      <w:r w:rsidRPr="00A529C2">
        <w:t>swyddfa</w:t>
      </w:r>
      <w:r w:rsidRPr="00A529C2">
        <w:t xml:space="preserve"> i a </w:t>
      </w:r>
      <w:r w:rsidRPr="00A529C2">
        <w:t>swyddfa’r</w:t>
      </w:r>
      <w:r w:rsidRPr="00A529C2">
        <w:t xml:space="preserve"> </w:t>
      </w:r>
      <w:r w:rsidRPr="00A529C2">
        <w:t>Ganolfan</w:t>
      </w:r>
      <w:r w:rsidRPr="00A529C2">
        <w:t xml:space="preserve"> </w:t>
      </w:r>
      <w:r w:rsidRPr="00A529C2">
        <w:t>Dysgu</w:t>
      </w:r>
      <w:r w:rsidRPr="00A529C2">
        <w:t xml:space="preserve"> Cymraeg </w:t>
      </w:r>
      <w:r w:rsidRPr="00A529C2">
        <w:t>Genedlaethol</w:t>
      </w:r>
      <w:r w:rsidRPr="00A529C2">
        <w:t xml:space="preserve"> </w:t>
      </w:r>
      <w:r w:rsidRPr="00A529C2">
        <w:t>ar</w:t>
      </w:r>
      <w:r w:rsidRPr="00A529C2">
        <w:t xml:space="preserve"> </w:t>
      </w:r>
      <w:r w:rsidRPr="00A529C2">
        <w:t>hyn</w:t>
      </w:r>
      <w:r w:rsidRPr="00A529C2">
        <w:t xml:space="preserve"> o </w:t>
      </w:r>
      <w:r w:rsidRPr="00A529C2">
        <w:t>bryd</w:t>
      </w:r>
      <w:r w:rsidRPr="00A529C2">
        <w:t xml:space="preserve"> </w:t>
      </w:r>
      <w:r w:rsidRPr="00A529C2">
        <w:t>yw</w:t>
      </w:r>
      <w:r w:rsidRPr="00A529C2">
        <w:t xml:space="preserve"> </w:t>
      </w:r>
      <w:r w:rsidRPr="00A529C2">
        <w:t>casglu</w:t>
      </w:r>
      <w:r w:rsidRPr="00A529C2">
        <w:t xml:space="preserve"> </w:t>
      </w:r>
      <w:r w:rsidRPr="00A529C2">
        <w:t>gwybodaeth</w:t>
      </w:r>
      <w:r w:rsidRPr="00A529C2">
        <w:t xml:space="preserve"> am </w:t>
      </w:r>
      <w:r w:rsidRPr="00A529C2">
        <w:t>eirfa</w:t>
      </w:r>
      <w:r w:rsidRPr="00A529C2">
        <w:t xml:space="preserve"> </w:t>
      </w:r>
      <w:r w:rsidRPr="00A529C2">
        <w:t>pobl</w:t>
      </w:r>
      <w:r w:rsidRPr="00A529C2">
        <w:t xml:space="preserve"> </w:t>
      </w:r>
      <w:r w:rsidRPr="00A529C2">
        <w:t>ifanc</w:t>
      </w:r>
      <w:r w:rsidRPr="00A529C2">
        <w:t xml:space="preserve"> </w:t>
      </w:r>
      <w:r w:rsidRPr="00A529C2">
        <w:t>trwy</w:t>
      </w:r>
      <w:r w:rsidRPr="00A529C2">
        <w:t xml:space="preserve"> </w:t>
      </w:r>
      <w:r w:rsidRPr="00A529C2">
        <w:t>gyfrwng</w:t>
      </w:r>
      <w:r w:rsidRPr="00A529C2">
        <w:t xml:space="preserve"> y Gymraeg. Mae </w:t>
      </w:r>
      <w:r w:rsidRPr="00A529C2">
        <w:t>yna</w:t>
      </w:r>
      <w:r w:rsidRPr="00A529C2">
        <w:t xml:space="preserve"> shorthand speech </w:t>
      </w:r>
      <w:r w:rsidRPr="00A529C2">
        <w:t>yn</w:t>
      </w:r>
      <w:r w:rsidRPr="00A529C2">
        <w:t xml:space="preserve"> </w:t>
      </w:r>
      <w:r w:rsidRPr="00A529C2">
        <w:t>Saesneg</w:t>
      </w:r>
      <w:r w:rsidRPr="00A529C2">
        <w:t xml:space="preserve">. Beth </w:t>
      </w:r>
      <w:r w:rsidRPr="00A529C2">
        <w:t>sy’n</w:t>
      </w:r>
      <w:r w:rsidRPr="00A529C2">
        <w:t xml:space="preserve"> </w:t>
      </w:r>
      <w:r w:rsidRPr="00A529C2">
        <w:t>cyfateb</w:t>
      </w:r>
      <w:r w:rsidRPr="00A529C2">
        <w:t xml:space="preserve"> i “LOL” </w:t>
      </w:r>
      <w:r w:rsidRPr="00A529C2">
        <w:t>yn</w:t>
      </w:r>
      <w:r w:rsidRPr="00A529C2">
        <w:t xml:space="preserve"> </w:t>
      </w:r>
      <w:r w:rsidRPr="00A529C2">
        <w:t>Gymraeg</w:t>
      </w:r>
      <w:r w:rsidRPr="00A529C2">
        <w:t xml:space="preserve">? Mae </w:t>
      </w:r>
      <w:r w:rsidRPr="00A529C2">
        <w:t>hynny</w:t>
      </w:r>
      <w:r w:rsidRPr="00A529C2">
        <w:t xml:space="preserve"> </w:t>
      </w:r>
      <w:r w:rsidRPr="00A529C2">
        <w:t>angen</w:t>
      </w:r>
      <w:r w:rsidRPr="00A529C2">
        <w:t xml:space="preserve"> </w:t>
      </w:r>
      <w:r w:rsidRPr="00A529C2">
        <w:t>cael</w:t>
      </w:r>
      <w:r w:rsidRPr="00A529C2">
        <w:t xml:space="preserve"> </w:t>
      </w:r>
      <w:r w:rsidRPr="00A529C2">
        <w:t>ei</w:t>
      </w:r>
      <w:r w:rsidRPr="00A529C2">
        <w:t xml:space="preserve"> </w:t>
      </w:r>
      <w:r w:rsidRPr="00A529C2">
        <w:t>ystyried</w:t>
      </w:r>
      <w:r w:rsidRPr="00A529C2">
        <w:t xml:space="preserve"> </w:t>
      </w:r>
      <w:r w:rsidRPr="00A529C2">
        <w:t>a’i</w:t>
      </w:r>
      <w:r w:rsidRPr="00A529C2">
        <w:t xml:space="preserve"> </w:t>
      </w:r>
      <w:r w:rsidRPr="00A529C2">
        <w:t>ddatblygu</w:t>
      </w:r>
      <w:r w:rsidRPr="00A529C2">
        <w:t xml:space="preserve">, ac </w:t>
      </w:r>
      <w:r w:rsidRPr="00A529C2">
        <w:t>mae</w:t>
      </w:r>
      <w:r w:rsidRPr="00A529C2">
        <w:t xml:space="preserve"> </w:t>
      </w:r>
      <w:r w:rsidRPr="00A529C2">
        <w:t>gwaith</w:t>
      </w:r>
      <w:r w:rsidRPr="00A529C2">
        <w:t xml:space="preserve"> </w:t>
      </w:r>
      <w:r w:rsidRPr="00A529C2">
        <w:t>yn</w:t>
      </w:r>
      <w:r w:rsidRPr="00A529C2">
        <w:t xml:space="preserve"> </w:t>
      </w:r>
      <w:r w:rsidRPr="00A529C2">
        <w:t>mynd</w:t>
      </w:r>
      <w:r w:rsidRPr="00A529C2">
        <w:t xml:space="preserve"> </w:t>
      </w:r>
      <w:r w:rsidRPr="00A529C2">
        <w:t>rhagddo</w:t>
      </w:r>
      <w:r w:rsidRPr="00A529C2">
        <w:t>.</w:t>
      </w:r>
    </w:p>
    <w:p w:rsidR="00A529C2">
      <w:pPr>
        <w:pStyle w:val="Answer"/>
      </w:pPr>
      <w:r w:rsidRPr="00A529C2">
        <w:t xml:space="preserve">Mater </w:t>
      </w:r>
      <w:r w:rsidRPr="00A529C2">
        <w:t>arall</w:t>
      </w:r>
      <w:r w:rsidRPr="00A529C2">
        <w:t xml:space="preserve">, </w:t>
      </w:r>
      <w:r w:rsidRPr="00A529C2">
        <w:t>wrth</w:t>
      </w:r>
      <w:r w:rsidRPr="00A529C2">
        <w:t xml:space="preserve"> </w:t>
      </w:r>
      <w:r w:rsidRPr="00A529C2">
        <w:t>gwrs</w:t>
      </w:r>
      <w:r w:rsidRPr="00A529C2">
        <w:t xml:space="preserve">, </w:t>
      </w:r>
      <w:r w:rsidRPr="00A529C2">
        <w:t>yw</w:t>
      </w:r>
      <w:r w:rsidRPr="00A529C2">
        <w:t xml:space="preserve"> </w:t>
      </w:r>
      <w:r w:rsidRPr="00A529C2">
        <w:t>dyw</w:t>
      </w:r>
      <w:r w:rsidRPr="00A529C2">
        <w:t xml:space="preserve"> e </w:t>
      </w:r>
      <w:r w:rsidRPr="00A529C2">
        <w:t>ddim</w:t>
      </w:r>
      <w:r w:rsidRPr="00A529C2">
        <w:t xml:space="preserve"> </w:t>
      </w:r>
      <w:r w:rsidRPr="00A529C2">
        <w:t>wir</w:t>
      </w:r>
      <w:r w:rsidRPr="00A529C2">
        <w:t xml:space="preserve"> </w:t>
      </w:r>
      <w:r w:rsidRPr="00A529C2">
        <w:t>yn</w:t>
      </w:r>
      <w:r w:rsidRPr="00A529C2">
        <w:t xml:space="preserve"> </w:t>
      </w:r>
      <w:r w:rsidRPr="00A529C2">
        <w:t>syndod</w:t>
      </w:r>
      <w:r w:rsidRPr="00A529C2">
        <w:t xml:space="preserve"> </w:t>
      </w:r>
      <w:r w:rsidRPr="00A529C2">
        <w:t>efallai</w:t>
      </w:r>
      <w:r w:rsidRPr="00A529C2">
        <w:t xml:space="preserve"> </w:t>
      </w:r>
      <w:r w:rsidRPr="00A529C2">
        <w:t>fod</w:t>
      </w:r>
      <w:r w:rsidRPr="00A529C2">
        <w:t xml:space="preserve"> </w:t>
      </w:r>
      <w:r w:rsidRPr="00A529C2">
        <w:t>pobl</w:t>
      </w:r>
      <w:r w:rsidRPr="00A529C2">
        <w:t xml:space="preserve"> </w:t>
      </w:r>
      <w:r w:rsidRPr="00A529C2">
        <w:t>ifanc</w:t>
      </w:r>
      <w:r w:rsidRPr="00A529C2">
        <w:t xml:space="preserve"> </w:t>
      </w:r>
      <w:r w:rsidRPr="00A529C2">
        <w:t>yn</w:t>
      </w:r>
      <w:r w:rsidRPr="00A529C2">
        <w:t xml:space="preserve"> </w:t>
      </w:r>
      <w:r w:rsidRPr="00A529C2">
        <w:t>ymwneud</w:t>
      </w:r>
      <w:r w:rsidRPr="00A529C2">
        <w:t xml:space="preserve"> </w:t>
      </w:r>
      <w:r w:rsidRPr="00A529C2">
        <w:t>â’r</w:t>
      </w:r>
      <w:r w:rsidRPr="00A529C2">
        <w:t xml:space="preserve"> </w:t>
      </w:r>
      <w:r w:rsidRPr="00A529C2">
        <w:t>platfformau</w:t>
      </w:r>
      <w:r w:rsidRPr="00A529C2">
        <w:t xml:space="preserve"> </w:t>
      </w:r>
      <w:r w:rsidRPr="00A529C2">
        <w:t>yma</w:t>
      </w:r>
      <w:r w:rsidRPr="00A529C2">
        <w:t xml:space="preserve"> </w:t>
      </w:r>
      <w:r w:rsidRPr="00A529C2">
        <w:t>yn</w:t>
      </w:r>
      <w:r w:rsidRPr="00A529C2">
        <w:t xml:space="preserve"> </w:t>
      </w:r>
      <w:r w:rsidRPr="00A529C2">
        <w:t>Saesneg</w:t>
      </w:r>
      <w:r w:rsidRPr="00A529C2">
        <w:t xml:space="preserve">, </w:t>
      </w:r>
      <w:r w:rsidRPr="00A529C2">
        <w:t>oherwydd</w:t>
      </w:r>
      <w:r w:rsidRPr="00A529C2">
        <w:t xml:space="preserve"> </w:t>
      </w:r>
      <w:r w:rsidRPr="00A529C2">
        <w:t>mae’r</w:t>
      </w:r>
      <w:r w:rsidRPr="00A529C2">
        <w:t xml:space="preserve"> </w:t>
      </w:r>
      <w:r w:rsidRPr="00A529C2">
        <w:t>platfformau</w:t>
      </w:r>
      <w:r w:rsidRPr="00A529C2">
        <w:t xml:space="preserve"> </w:t>
      </w:r>
      <w:r w:rsidRPr="00A529C2">
        <w:t>yna</w:t>
      </w:r>
      <w:r w:rsidRPr="00A529C2">
        <w:t xml:space="preserve"> </w:t>
      </w:r>
      <w:r w:rsidRPr="00A529C2">
        <w:t>yn</w:t>
      </w:r>
      <w:r w:rsidRPr="00A529C2">
        <w:t xml:space="preserve"> </w:t>
      </w:r>
      <w:r w:rsidRPr="00A529C2">
        <w:t>Saesneg</w:t>
      </w:r>
      <w:r w:rsidRPr="00A529C2">
        <w:t xml:space="preserve">. </w:t>
      </w:r>
      <w:r w:rsidRPr="00A529C2">
        <w:t>Mae’r</w:t>
      </w:r>
      <w:r w:rsidRPr="00A529C2">
        <w:t xml:space="preserve"> </w:t>
      </w:r>
      <w:r w:rsidRPr="00A529C2">
        <w:t>rhyngwyneb</w:t>
      </w:r>
      <w:r w:rsidRPr="00A529C2">
        <w:t xml:space="preserve"> </w:t>
      </w:r>
      <w:r w:rsidRPr="00A529C2">
        <w:t>fel</w:t>
      </w:r>
      <w:r w:rsidRPr="00A529C2">
        <w:t xml:space="preserve"> </w:t>
      </w:r>
      <w:r w:rsidRPr="00A529C2">
        <w:t>arfer</w:t>
      </w:r>
      <w:r w:rsidRPr="00A529C2">
        <w:t xml:space="preserve"> </w:t>
      </w:r>
      <w:r w:rsidRPr="00A529C2">
        <w:t>yn</w:t>
      </w:r>
      <w:r w:rsidRPr="00A529C2">
        <w:t xml:space="preserve"> </w:t>
      </w:r>
      <w:r w:rsidRPr="00A529C2">
        <w:t>Saesneg</w:t>
      </w:r>
      <w:r w:rsidRPr="00A529C2">
        <w:t xml:space="preserve">. </w:t>
      </w:r>
      <w:r w:rsidRPr="00A529C2">
        <w:t>Dw</w:t>
      </w:r>
      <w:r w:rsidRPr="00A529C2">
        <w:t xml:space="preserve"> </w:t>
      </w:r>
      <w:r w:rsidRPr="00A529C2">
        <w:t>i’n</w:t>
      </w:r>
      <w:r w:rsidRPr="00A529C2">
        <w:t xml:space="preserve"> </w:t>
      </w:r>
      <w:r w:rsidRPr="00A529C2">
        <w:t>gwybod</w:t>
      </w:r>
      <w:r w:rsidRPr="00A529C2">
        <w:t xml:space="preserve"> bod </w:t>
      </w:r>
      <w:r w:rsidRPr="00A529C2">
        <w:t>modd</w:t>
      </w:r>
      <w:r w:rsidRPr="00A529C2">
        <w:t xml:space="preserve"> </w:t>
      </w:r>
      <w:r w:rsidRPr="00A529C2">
        <w:t>cael</w:t>
      </w:r>
      <w:r w:rsidRPr="00A529C2">
        <w:t xml:space="preserve"> </w:t>
      </w:r>
      <w:r w:rsidRPr="00A529C2">
        <w:t>rhyngwyneb</w:t>
      </w:r>
      <w:r w:rsidRPr="00A529C2">
        <w:t xml:space="preserve"> Microsoft, er </w:t>
      </w:r>
      <w:r w:rsidRPr="00A529C2">
        <w:t>enghraifft</w:t>
      </w:r>
      <w:r w:rsidRPr="00A529C2">
        <w:t xml:space="preserve">, </w:t>
      </w:r>
      <w:r w:rsidRPr="00A529C2">
        <w:t>yn</w:t>
      </w:r>
      <w:r w:rsidRPr="00A529C2">
        <w:t xml:space="preserve"> </w:t>
      </w:r>
      <w:r w:rsidRPr="00A529C2">
        <w:t>Gymraeg</w:t>
      </w:r>
      <w:r w:rsidRPr="00A529C2">
        <w:t xml:space="preserve">, a </w:t>
      </w:r>
      <w:r w:rsidRPr="00A529C2">
        <w:t>dw</w:t>
      </w:r>
      <w:r w:rsidRPr="00A529C2">
        <w:t xml:space="preserve"> </w:t>
      </w:r>
      <w:r w:rsidRPr="00A529C2">
        <w:t>i’n</w:t>
      </w:r>
      <w:r w:rsidRPr="00A529C2">
        <w:t xml:space="preserve"> </w:t>
      </w:r>
      <w:r w:rsidRPr="00A529C2">
        <w:t>croesawu</w:t>
      </w:r>
      <w:r w:rsidRPr="00A529C2">
        <w:t xml:space="preserve"> </w:t>
      </w:r>
      <w:r w:rsidRPr="00A529C2">
        <w:t>hynny</w:t>
      </w:r>
      <w:r w:rsidRPr="00A529C2">
        <w:t xml:space="preserve">, </w:t>
      </w:r>
      <w:r w:rsidRPr="00A529C2">
        <w:t>ond</w:t>
      </w:r>
      <w:r w:rsidRPr="00A529C2">
        <w:t xml:space="preserve"> </w:t>
      </w:r>
      <w:r w:rsidRPr="00A529C2">
        <w:t>os</w:t>
      </w:r>
      <w:r w:rsidRPr="00A529C2">
        <w:t xml:space="preserve"> </w:t>
      </w:r>
      <w:r w:rsidRPr="00A529C2">
        <w:t>ydych</w:t>
      </w:r>
      <w:r w:rsidRPr="00A529C2">
        <w:t xml:space="preserve"> chi </w:t>
      </w:r>
      <w:r w:rsidRPr="00A529C2">
        <w:t>mewn</w:t>
      </w:r>
      <w:r w:rsidRPr="00A529C2">
        <w:t xml:space="preserve"> </w:t>
      </w:r>
      <w:r w:rsidRPr="00A529C2">
        <w:t>amgylchfyd</w:t>
      </w:r>
      <w:r w:rsidRPr="00A529C2">
        <w:t xml:space="preserve"> </w:t>
      </w:r>
      <w:r w:rsidRPr="00A529C2">
        <w:t>Saesneg</w:t>
      </w:r>
      <w:r w:rsidRPr="00A529C2">
        <w:t>—</w:t>
      </w:r>
      <w:r w:rsidRPr="00A529C2">
        <w:t>mae’r</w:t>
      </w:r>
      <w:r w:rsidRPr="00A529C2">
        <w:t xml:space="preserve"> plant </w:t>
      </w:r>
      <w:r w:rsidRPr="00A529C2">
        <w:t>yma’n</w:t>
      </w:r>
      <w:r w:rsidRPr="00A529C2">
        <w:t xml:space="preserve"> </w:t>
      </w:r>
      <w:r w:rsidRPr="00A529C2">
        <w:t>ddwyieithog</w:t>
      </w:r>
      <w:r w:rsidRPr="00A529C2">
        <w:t xml:space="preserve">; </w:t>
      </w:r>
      <w:r w:rsidRPr="00A529C2">
        <w:t>maen</w:t>
      </w:r>
      <w:r w:rsidRPr="00A529C2">
        <w:t xml:space="preserve"> </w:t>
      </w:r>
      <w:r w:rsidRPr="00A529C2">
        <w:t>nhw’n</w:t>
      </w:r>
      <w:r w:rsidRPr="00A529C2">
        <w:t xml:space="preserve"> </w:t>
      </w:r>
      <w:r w:rsidRPr="00A529C2">
        <w:t>gallu</w:t>
      </w:r>
      <w:r w:rsidRPr="00A529C2">
        <w:t xml:space="preserve"> </w:t>
      </w:r>
      <w:r w:rsidRPr="00A529C2">
        <w:t>siarad</w:t>
      </w:r>
      <w:r w:rsidRPr="00A529C2">
        <w:t xml:space="preserve"> </w:t>
      </w:r>
      <w:r w:rsidRPr="00A529C2">
        <w:t>Saesneg</w:t>
      </w:r>
      <w:r w:rsidRPr="00A529C2">
        <w:t xml:space="preserve"> a </w:t>
      </w:r>
      <w:r w:rsidRPr="00A529C2">
        <w:t>Chymraeg</w:t>
      </w:r>
      <w:r w:rsidRPr="00A529C2">
        <w:t>—</w:t>
      </w:r>
      <w:r w:rsidRPr="00A529C2">
        <w:t>os</w:t>
      </w:r>
      <w:r w:rsidRPr="00A529C2">
        <w:t xml:space="preserve"> </w:t>
      </w:r>
      <w:r w:rsidRPr="00A529C2">
        <w:t>yw</w:t>
      </w:r>
      <w:r w:rsidRPr="00A529C2">
        <w:t xml:space="preserve"> </w:t>
      </w:r>
      <w:r w:rsidRPr="00A529C2">
        <w:t>pawb</w:t>
      </w:r>
      <w:r w:rsidRPr="00A529C2">
        <w:t xml:space="preserve"> </w:t>
      </w:r>
      <w:r w:rsidRPr="00A529C2">
        <w:t>o’u</w:t>
      </w:r>
      <w:r w:rsidRPr="00A529C2">
        <w:t xml:space="preserve"> </w:t>
      </w:r>
      <w:r w:rsidRPr="00A529C2">
        <w:t>cwmpas</w:t>
      </w:r>
      <w:r w:rsidRPr="00A529C2">
        <w:t xml:space="preserve"> </w:t>
      </w:r>
      <w:r w:rsidRPr="00A529C2">
        <w:t>nhw’n</w:t>
      </w:r>
      <w:r w:rsidRPr="00A529C2">
        <w:t xml:space="preserve"> </w:t>
      </w:r>
      <w:r w:rsidRPr="00A529C2">
        <w:t>defnyddio</w:t>
      </w:r>
      <w:r w:rsidRPr="00A529C2">
        <w:t xml:space="preserve"> </w:t>
      </w:r>
      <w:r w:rsidRPr="00A529C2">
        <w:t>Saesneg</w:t>
      </w:r>
      <w:r w:rsidRPr="00A529C2">
        <w:t xml:space="preserve">, </w:t>
      </w:r>
      <w:r w:rsidRPr="00A529C2">
        <w:t>mae</w:t>
      </w:r>
      <w:r w:rsidRPr="00A529C2">
        <w:t xml:space="preserve"> </w:t>
      </w:r>
      <w:r w:rsidRPr="00A529C2">
        <w:t>defnyddio</w:t>
      </w:r>
      <w:r w:rsidRPr="00A529C2">
        <w:t xml:space="preserve"> Cymraeg </w:t>
      </w:r>
      <w:r w:rsidRPr="00A529C2">
        <w:t>yn</w:t>
      </w:r>
      <w:r w:rsidRPr="00A529C2">
        <w:t xml:space="preserve"> </w:t>
      </w:r>
      <w:r w:rsidRPr="00A529C2">
        <w:t>rhywbeth</w:t>
      </w:r>
      <w:r w:rsidRPr="00A529C2">
        <w:t xml:space="preserve"> </w:t>
      </w:r>
      <w:r w:rsidRPr="00A529C2">
        <w:t>mwy</w:t>
      </w:r>
      <w:r w:rsidRPr="00A529C2">
        <w:t xml:space="preserve"> </w:t>
      </w:r>
      <w:r w:rsidRPr="00A529C2">
        <w:t>anodd</w:t>
      </w:r>
      <w:r w:rsidRPr="00A529C2">
        <w:t xml:space="preserve"> </w:t>
      </w:r>
      <w:r w:rsidRPr="00A529C2">
        <w:t>ei</w:t>
      </w:r>
      <w:r w:rsidRPr="00A529C2">
        <w:t xml:space="preserve"> </w:t>
      </w:r>
      <w:r w:rsidRPr="00A529C2">
        <w:t>wneud</w:t>
      </w:r>
      <w:r w:rsidRPr="00A529C2">
        <w:t xml:space="preserve">, ac </w:t>
      </w:r>
      <w:r w:rsidRPr="00A529C2">
        <w:t>rydych</w:t>
      </w:r>
      <w:r w:rsidRPr="00A529C2">
        <w:t xml:space="preserve"> chi </w:t>
      </w:r>
      <w:r w:rsidRPr="00A529C2">
        <w:t>angen</w:t>
      </w:r>
      <w:r w:rsidRPr="00A529C2">
        <w:t xml:space="preserve"> bod </w:t>
      </w:r>
      <w:r w:rsidRPr="00A529C2">
        <w:t>yn</w:t>
      </w:r>
      <w:r w:rsidRPr="00A529C2">
        <w:t xml:space="preserve"> </w:t>
      </w:r>
      <w:r w:rsidRPr="00A529C2">
        <w:t>fwy</w:t>
      </w:r>
      <w:r w:rsidRPr="00A529C2">
        <w:t xml:space="preserve"> </w:t>
      </w:r>
      <w:r w:rsidRPr="00A529C2">
        <w:t>hyderus</w:t>
      </w:r>
      <w:r w:rsidRPr="00A529C2">
        <w:t xml:space="preserve">. </w:t>
      </w:r>
      <w:r w:rsidRPr="00A529C2">
        <w:t>Dw</w:t>
      </w:r>
      <w:r w:rsidRPr="00A529C2">
        <w:t xml:space="preserve"> </w:t>
      </w:r>
      <w:r w:rsidRPr="00A529C2">
        <w:t>i’n</w:t>
      </w:r>
      <w:r w:rsidRPr="00A529C2">
        <w:t xml:space="preserve"> </w:t>
      </w:r>
      <w:r w:rsidRPr="00A529C2">
        <w:t>meddwl</w:t>
      </w:r>
      <w:r w:rsidRPr="00A529C2">
        <w:t xml:space="preserve"> bod </w:t>
      </w:r>
      <w:r w:rsidRPr="00A529C2">
        <w:t>angen</w:t>
      </w:r>
      <w:r w:rsidRPr="00A529C2">
        <w:t xml:space="preserve"> </w:t>
      </w:r>
      <w:r w:rsidRPr="00A529C2">
        <w:t>rhywfaint</w:t>
      </w:r>
      <w:r w:rsidRPr="00A529C2">
        <w:t xml:space="preserve"> o </w:t>
      </w:r>
      <w:r w:rsidRPr="00A529C2">
        <w:t>ymchwil</w:t>
      </w:r>
      <w:r w:rsidRPr="00A529C2">
        <w:t xml:space="preserve"> </w:t>
      </w:r>
      <w:r w:rsidRPr="00A529C2">
        <w:t>pellach</w:t>
      </w:r>
      <w:r w:rsidRPr="00A529C2">
        <w:t xml:space="preserve"> i </w:t>
      </w:r>
      <w:r w:rsidRPr="00A529C2">
        <w:t>ddefnydd</w:t>
      </w:r>
      <w:r w:rsidRPr="00A529C2">
        <w:t xml:space="preserve"> </w:t>
      </w:r>
      <w:r w:rsidRPr="00A529C2">
        <w:t>pobl</w:t>
      </w:r>
      <w:r w:rsidRPr="00A529C2">
        <w:t xml:space="preserve"> </w:t>
      </w:r>
      <w:r w:rsidRPr="00A529C2">
        <w:t>ifanc</w:t>
      </w:r>
      <w:r w:rsidRPr="00A529C2">
        <w:t xml:space="preserve"> </w:t>
      </w:r>
      <w:r w:rsidRPr="00A529C2">
        <w:t>o’r</w:t>
      </w:r>
      <w:r w:rsidRPr="00A529C2">
        <w:t xml:space="preserve"> </w:t>
      </w:r>
      <w:r w:rsidRPr="00A529C2">
        <w:t>Gymraeg</w:t>
      </w:r>
      <w:r w:rsidRPr="00A529C2">
        <w:t xml:space="preserve"> </w:t>
      </w:r>
      <w:r w:rsidRPr="00A529C2">
        <w:t>ar</w:t>
      </w:r>
      <w:r w:rsidRPr="00A529C2">
        <w:t xml:space="preserve"> y </w:t>
      </w:r>
      <w:r w:rsidRPr="00A529C2">
        <w:t>cyfryngau</w:t>
      </w:r>
      <w:r w:rsidRPr="00A529C2">
        <w:t xml:space="preserve"> </w:t>
      </w:r>
      <w:r w:rsidRPr="00A529C2">
        <w:t>cymdeithasol</w:t>
      </w:r>
      <w:r w:rsidRPr="00A529C2">
        <w:t xml:space="preserve">, ac </w:t>
      </w:r>
      <w:r w:rsidRPr="00A529C2">
        <w:t>ystyried</w:t>
      </w:r>
      <w:r w:rsidRPr="00A529C2">
        <w:t xml:space="preserve"> </w:t>
      </w:r>
      <w:r w:rsidRPr="00A529C2">
        <w:t>beth</w:t>
      </w:r>
      <w:r w:rsidRPr="00A529C2">
        <w:t xml:space="preserve"> </w:t>
      </w:r>
      <w:r w:rsidRPr="00A529C2">
        <w:t>allwn</w:t>
      </w:r>
      <w:r w:rsidRPr="00A529C2">
        <w:t xml:space="preserve"> </w:t>
      </w:r>
      <w:r w:rsidRPr="00A529C2">
        <w:t>ni</w:t>
      </w:r>
      <w:r w:rsidRPr="00A529C2">
        <w:t xml:space="preserve"> </w:t>
      </w:r>
      <w:r w:rsidRPr="00A529C2">
        <w:t>wneud</w:t>
      </w:r>
      <w:r w:rsidRPr="00A529C2">
        <w:t xml:space="preserve"> i </w:t>
      </w:r>
      <w:r w:rsidRPr="00A529C2">
        <w:t>hwyluso</w:t>
      </w:r>
      <w:r w:rsidRPr="00A529C2">
        <w:t xml:space="preserve"> </w:t>
      </w:r>
      <w:r w:rsidRPr="00A529C2">
        <w:t>hynny</w:t>
      </w:r>
      <w:r w:rsidRPr="00A529C2">
        <w:t xml:space="preserve">, </w:t>
      </w:r>
      <w:r w:rsidRPr="00A529C2">
        <w:t>beth</w:t>
      </w:r>
      <w:r w:rsidRPr="00A529C2">
        <w:t xml:space="preserve"> </w:t>
      </w:r>
      <w:r w:rsidRPr="00A529C2">
        <w:t>allwn</w:t>
      </w:r>
      <w:r w:rsidRPr="00A529C2">
        <w:t xml:space="preserve"> </w:t>
      </w:r>
      <w:r w:rsidRPr="00A529C2">
        <w:t>ni</w:t>
      </w:r>
      <w:r w:rsidRPr="00A529C2">
        <w:t xml:space="preserve"> </w:t>
      </w:r>
      <w:r w:rsidRPr="00A529C2">
        <w:t>wneud</w:t>
      </w:r>
      <w:r w:rsidRPr="00A529C2">
        <w:t xml:space="preserve"> i </w:t>
      </w:r>
      <w:r w:rsidRPr="00A529C2">
        <w:t>godi</w:t>
      </w:r>
      <w:r w:rsidRPr="00A529C2">
        <w:t xml:space="preserve"> </w:t>
      </w:r>
      <w:r w:rsidRPr="00A529C2">
        <w:t>hyder</w:t>
      </w:r>
      <w:r w:rsidRPr="00A529C2">
        <w:t xml:space="preserve"> </w:t>
      </w:r>
      <w:r w:rsidRPr="00A529C2">
        <w:t>hynny</w:t>
      </w:r>
      <w:r w:rsidRPr="00A529C2">
        <w:t>.</w:t>
      </w:r>
    </w:p>
    <w:p w:rsidR="00A529C2">
      <w:pPr>
        <w:pStyle w:val="Answer"/>
      </w:pPr>
      <w:r w:rsidRPr="00A529C2">
        <w:t>Mae’r</w:t>
      </w:r>
      <w:r w:rsidRPr="00A529C2">
        <w:t xml:space="preserve"> </w:t>
      </w:r>
      <w:r w:rsidRPr="00A529C2">
        <w:t>byd</w:t>
      </w:r>
      <w:r w:rsidRPr="00A529C2">
        <w:t xml:space="preserve"> </w:t>
      </w:r>
      <w:r w:rsidRPr="00A529C2">
        <w:t>yn</w:t>
      </w:r>
      <w:r w:rsidRPr="00A529C2">
        <w:t xml:space="preserve"> </w:t>
      </w:r>
      <w:r w:rsidRPr="00A529C2">
        <w:t>newid</w:t>
      </w:r>
      <w:r w:rsidRPr="00A529C2">
        <w:t xml:space="preserve">. </w:t>
      </w:r>
      <w:r w:rsidRPr="00A529C2">
        <w:t>Mae’r</w:t>
      </w:r>
      <w:r w:rsidRPr="00A529C2">
        <w:t xml:space="preserve"> </w:t>
      </w:r>
      <w:r w:rsidRPr="00A529C2">
        <w:t>ffordd</w:t>
      </w:r>
      <w:r w:rsidRPr="00A529C2">
        <w:t xml:space="preserve"> y </w:t>
      </w:r>
      <w:r w:rsidRPr="00A529C2">
        <w:t>mae</w:t>
      </w:r>
      <w:r w:rsidRPr="00A529C2">
        <w:t xml:space="preserve"> </w:t>
      </w:r>
      <w:r w:rsidRPr="00A529C2">
        <w:t>pobl</w:t>
      </w:r>
      <w:r w:rsidRPr="00A529C2">
        <w:t xml:space="preserve"> </w:t>
      </w:r>
      <w:r w:rsidRPr="00A529C2">
        <w:t>yn</w:t>
      </w:r>
      <w:r w:rsidRPr="00A529C2">
        <w:t xml:space="preserve"> </w:t>
      </w:r>
      <w:r w:rsidRPr="00A529C2">
        <w:t>cyfathrebu</w:t>
      </w:r>
      <w:r w:rsidRPr="00A529C2">
        <w:t xml:space="preserve"> </w:t>
      </w:r>
      <w:r w:rsidRPr="00A529C2">
        <w:t>yn</w:t>
      </w:r>
      <w:r w:rsidRPr="00A529C2">
        <w:t xml:space="preserve"> </w:t>
      </w:r>
      <w:r w:rsidRPr="00A529C2">
        <w:t>newid</w:t>
      </w:r>
      <w:r w:rsidRPr="00A529C2">
        <w:t xml:space="preserve">. Mae </w:t>
      </w:r>
      <w:r w:rsidRPr="00A529C2">
        <w:t>angen</w:t>
      </w:r>
      <w:r w:rsidRPr="00A529C2">
        <w:t xml:space="preserve"> i </w:t>
      </w:r>
      <w:r w:rsidRPr="00A529C2">
        <w:t>ni</w:t>
      </w:r>
      <w:r w:rsidRPr="00A529C2">
        <w:t xml:space="preserve"> </w:t>
      </w:r>
      <w:r w:rsidRPr="00A529C2">
        <w:t>ystyried</w:t>
      </w:r>
      <w:r w:rsidRPr="00A529C2">
        <w:t xml:space="preserve"> </w:t>
      </w:r>
      <w:r w:rsidRPr="00A529C2">
        <w:t>hynny</w:t>
      </w:r>
      <w:r w:rsidRPr="00A529C2">
        <w:t xml:space="preserve"> a </w:t>
      </w:r>
      <w:r w:rsidRPr="00A529C2">
        <w:t>gweld</w:t>
      </w:r>
      <w:r w:rsidRPr="00A529C2">
        <w:t xml:space="preserve"> </w:t>
      </w:r>
      <w:r w:rsidRPr="00A529C2">
        <w:t>beth</w:t>
      </w:r>
      <w:r w:rsidRPr="00A529C2">
        <w:t xml:space="preserve"> </w:t>
      </w:r>
      <w:r w:rsidRPr="00A529C2">
        <w:t>allwn</w:t>
      </w:r>
      <w:r w:rsidRPr="00A529C2">
        <w:t xml:space="preserve"> </w:t>
      </w:r>
      <w:r w:rsidRPr="00A529C2">
        <w:t>ni</w:t>
      </w:r>
      <w:r w:rsidRPr="00A529C2">
        <w:t xml:space="preserve"> </w:t>
      </w:r>
      <w:r w:rsidRPr="00A529C2">
        <w:t>ei</w:t>
      </w:r>
      <w:r w:rsidRPr="00A529C2">
        <w:t xml:space="preserve"> </w:t>
      </w:r>
      <w:r w:rsidRPr="00A529C2">
        <w:t>wneud</w:t>
      </w:r>
      <w:r w:rsidRPr="00A529C2">
        <w:t xml:space="preserve">. A </w:t>
      </w:r>
      <w:r w:rsidRPr="00A529C2">
        <w:t>oes</w:t>
      </w:r>
      <w:r w:rsidRPr="00A529C2">
        <w:t xml:space="preserve"> </w:t>
      </w:r>
      <w:r w:rsidRPr="00A529C2">
        <w:t>yna</w:t>
      </w:r>
      <w:r w:rsidRPr="00A529C2">
        <w:t xml:space="preserve"> </w:t>
      </w:r>
      <w:r w:rsidRPr="00A529C2">
        <w:t>brosiectau</w:t>
      </w:r>
      <w:r w:rsidRPr="00A529C2">
        <w:t xml:space="preserve"> </w:t>
      </w:r>
      <w:r w:rsidRPr="00A529C2">
        <w:t>allwn</w:t>
      </w:r>
      <w:r w:rsidRPr="00A529C2">
        <w:t xml:space="preserve"> </w:t>
      </w:r>
      <w:r w:rsidRPr="00A529C2">
        <w:t>ni</w:t>
      </w:r>
      <w:r w:rsidRPr="00A529C2">
        <w:t xml:space="preserve"> </w:t>
      </w:r>
      <w:r w:rsidRPr="00A529C2">
        <w:t>eu</w:t>
      </w:r>
      <w:r w:rsidRPr="00A529C2">
        <w:t xml:space="preserve"> </w:t>
      </w:r>
      <w:r w:rsidRPr="00A529C2">
        <w:t>mabwysiadu</w:t>
      </w:r>
      <w:r w:rsidRPr="00A529C2">
        <w:t xml:space="preserve">? A </w:t>
      </w:r>
      <w:r w:rsidRPr="00A529C2">
        <w:t>oes</w:t>
      </w:r>
      <w:r w:rsidRPr="00A529C2">
        <w:t xml:space="preserve"> </w:t>
      </w:r>
      <w:r w:rsidRPr="00A529C2">
        <w:t>yna</w:t>
      </w:r>
      <w:r w:rsidRPr="00A529C2">
        <w:t xml:space="preserve"> </w:t>
      </w:r>
      <w:r w:rsidRPr="00A529C2">
        <w:t>sgiliau</w:t>
      </w:r>
      <w:r w:rsidRPr="00A529C2">
        <w:t xml:space="preserve"> </w:t>
      </w:r>
      <w:r w:rsidRPr="00A529C2">
        <w:t>allwn</w:t>
      </w:r>
      <w:r w:rsidRPr="00A529C2">
        <w:t xml:space="preserve"> </w:t>
      </w:r>
      <w:r w:rsidRPr="00A529C2">
        <w:t>ni</w:t>
      </w:r>
      <w:r w:rsidRPr="00A529C2">
        <w:t xml:space="preserve"> </w:t>
      </w:r>
      <w:r w:rsidRPr="00A529C2">
        <w:t>eu</w:t>
      </w:r>
      <w:r w:rsidRPr="00A529C2">
        <w:t xml:space="preserve"> </w:t>
      </w:r>
      <w:r w:rsidRPr="00A529C2">
        <w:t>rhoi</w:t>
      </w:r>
      <w:r w:rsidRPr="00A529C2">
        <w:t xml:space="preserve">? A </w:t>
      </w:r>
      <w:r w:rsidRPr="00A529C2">
        <w:t>oes</w:t>
      </w:r>
      <w:r w:rsidRPr="00A529C2">
        <w:t xml:space="preserve"> </w:t>
      </w:r>
      <w:r w:rsidRPr="00A529C2">
        <w:t>yna</w:t>
      </w:r>
      <w:r w:rsidRPr="00A529C2">
        <w:t xml:space="preserve"> </w:t>
      </w:r>
      <w:r w:rsidRPr="00A529C2">
        <w:t>drafodaethau</w:t>
      </w:r>
      <w:r w:rsidRPr="00A529C2">
        <w:t xml:space="preserve"> </w:t>
      </w:r>
      <w:r w:rsidRPr="00A529C2">
        <w:t>allwn</w:t>
      </w:r>
      <w:r w:rsidRPr="00A529C2">
        <w:t xml:space="preserve"> </w:t>
      </w:r>
      <w:r w:rsidRPr="00A529C2">
        <w:t>ni</w:t>
      </w:r>
      <w:r w:rsidRPr="00A529C2">
        <w:t xml:space="preserve"> </w:t>
      </w:r>
      <w:r w:rsidRPr="00A529C2">
        <w:t>eu</w:t>
      </w:r>
      <w:r w:rsidRPr="00A529C2">
        <w:t xml:space="preserve"> </w:t>
      </w:r>
      <w:r w:rsidRPr="00A529C2">
        <w:t>cynnal</w:t>
      </w:r>
      <w:r w:rsidRPr="00A529C2">
        <w:t xml:space="preserve">? </w:t>
      </w:r>
      <w:r w:rsidRPr="00A529C2">
        <w:t>Ond</w:t>
      </w:r>
      <w:r w:rsidRPr="00A529C2">
        <w:t xml:space="preserve"> </w:t>
      </w:r>
      <w:r w:rsidRPr="00A529C2">
        <w:t>mae’n</w:t>
      </w:r>
      <w:r w:rsidRPr="00A529C2">
        <w:t xml:space="preserve"> </w:t>
      </w:r>
      <w:r w:rsidRPr="00A529C2">
        <w:t>gwestiwn</w:t>
      </w:r>
      <w:r w:rsidRPr="00A529C2">
        <w:t xml:space="preserve"> </w:t>
      </w:r>
      <w:r w:rsidRPr="00A529C2">
        <w:t>pwysig</w:t>
      </w:r>
      <w:r w:rsidRPr="00A529C2">
        <w:t xml:space="preserve">, ac </w:t>
      </w:r>
      <w:r w:rsidRPr="00A529C2">
        <w:t>mae</w:t>
      </w:r>
      <w:r w:rsidRPr="00A529C2">
        <w:t xml:space="preserve"> </w:t>
      </w:r>
      <w:r w:rsidRPr="00A529C2">
        <w:t>e’n</w:t>
      </w:r>
      <w:r w:rsidRPr="00A529C2">
        <w:t xml:space="preserve"> </w:t>
      </w:r>
      <w:r w:rsidRPr="00A529C2">
        <w:t>fater</w:t>
      </w:r>
      <w:r w:rsidRPr="00A529C2">
        <w:t xml:space="preserve"> </w:t>
      </w:r>
      <w:r w:rsidRPr="00A529C2">
        <w:t>pryder</w:t>
      </w:r>
      <w:r w:rsidRPr="00A529C2">
        <w:t>.</w:t>
      </w:r>
    </w:p>
    <w:p w:rsidR="001722CF" w:rsidRPr="00A05983">
      <w:pPr>
        <w:pStyle w:val="Answer"/>
        <w:rPr>
          <w:i/>
          <w:iCs/>
        </w:rPr>
      </w:pPr>
      <w:r>
        <w:rPr>
          <w:i/>
          <w:iCs/>
        </w:rPr>
        <w:t xml:space="preserve">(Translation) </w:t>
      </w:r>
      <w:r w:rsidRPr="00A05983">
        <w:rPr>
          <w:i/>
          <w:iCs/>
        </w:rPr>
        <w:t xml:space="preserve">Yes, you are absolutely right. To be honest, that is a matter of concern to me. The best information we have at the moment is information from the Welsh language usage survey, which was undertaken about two or three years ago by the Welsh Government. The figures included there are a matter of concern. </w:t>
      </w:r>
      <w:r>
        <w:rPr>
          <w:i/>
          <w:iCs/>
        </w:rPr>
        <w:t>If I remember correctly, i</w:t>
      </w:r>
      <w:r w:rsidRPr="00A05983">
        <w:rPr>
          <w:i/>
          <w:iCs/>
        </w:rPr>
        <w:t>t shows that over 50% of young Welsh speakers choose to be involved in social media only or predominantly through the medium of English, so there is something happening</w:t>
      </w:r>
      <w:r>
        <w:rPr>
          <w:i/>
          <w:iCs/>
        </w:rPr>
        <w:t xml:space="preserve"> there</w:t>
      </w:r>
      <w:r w:rsidRPr="00A05983">
        <w:rPr>
          <w:i/>
          <w:iCs/>
        </w:rPr>
        <w:t xml:space="preserve"> in terms of the confidence that young people have to use the Welsh language.</w:t>
      </w:r>
    </w:p>
    <w:p w:rsidR="001722CF" w:rsidRPr="00A05983">
      <w:pPr>
        <w:pStyle w:val="Answer"/>
        <w:rPr>
          <w:i/>
          <w:iCs/>
        </w:rPr>
      </w:pPr>
      <w:r w:rsidRPr="00A05983">
        <w:rPr>
          <w:i/>
          <w:iCs/>
        </w:rPr>
        <w:t>An interesting project that is currently afoot between my office and the National Centre for Learning Welsh is the collection of information about young people’s vocabulary through the medium of Welsh. There is</w:t>
      </w:r>
      <w:r>
        <w:rPr>
          <w:i/>
          <w:iCs/>
        </w:rPr>
        <w:t xml:space="preserve"> </w:t>
      </w:r>
      <w:r w:rsidRPr="00A05983">
        <w:rPr>
          <w:i/>
          <w:iCs/>
        </w:rPr>
        <w:t xml:space="preserve">shorthand speech </w:t>
      </w:r>
      <w:r>
        <w:rPr>
          <w:i/>
          <w:iCs/>
        </w:rPr>
        <w:t>i</w:t>
      </w:r>
      <w:r w:rsidRPr="00A05983">
        <w:rPr>
          <w:i/>
          <w:iCs/>
        </w:rPr>
        <w:t>n English</w:t>
      </w:r>
      <w:r>
        <w:rPr>
          <w:i/>
          <w:iCs/>
        </w:rPr>
        <w:t>, isn’t there</w:t>
      </w:r>
      <w:r w:rsidRPr="00A05983">
        <w:rPr>
          <w:i/>
          <w:iCs/>
        </w:rPr>
        <w:t xml:space="preserve">? </w:t>
      </w:r>
      <w:r>
        <w:rPr>
          <w:i/>
          <w:iCs/>
        </w:rPr>
        <w:t>But w</w:t>
      </w:r>
      <w:r w:rsidRPr="00A05983">
        <w:rPr>
          <w:i/>
          <w:iCs/>
        </w:rPr>
        <w:t>hat corresponds to “</w:t>
      </w:r>
      <w:r w:rsidR="00A529C2">
        <w:rPr>
          <w:i/>
          <w:iCs/>
        </w:rPr>
        <w:t>LOL</w:t>
      </w:r>
      <w:r w:rsidRPr="00A05983">
        <w:rPr>
          <w:i/>
          <w:iCs/>
        </w:rPr>
        <w:t>” in Welsh? That needs to be considered and developed, so work is currently afoot on that.</w:t>
      </w:r>
    </w:p>
    <w:p w:rsidR="001722CF">
      <w:pPr>
        <w:pStyle w:val="Answer"/>
        <w:rPr>
          <w:i/>
          <w:iCs/>
        </w:rPr>
      </w:pPr>
      <w:r w:rsidRPr="00A05983">
        <w:rPr>
          <w:i/>
          <w:iCs/>
        </w:rPr>
        <w:t>Another matter, of course, is that it is not really a surprise that young people are involved in these platforms in English</w:t>
      </w:r>
      <w:r w:rsidR="00A529C2">
        <w:rPr>
          <w:i/>
          <w:iCs/>
        </w:rPr>
        <w:t xml:space="preserve">, </w:t>
      </w:r>
      <w:r w:rsidRPr="00A05983">
        <w:rPr>
          <w:i/>
          <w:iCs/>
        </w:rPr>
        <w:t xml:space="preserve">because </w:t>
      </w:r>
      <w:r>
        <w:rPr>
          <w:i/>
          <w:iCs/>
        </w:rPr>
        <w:t xml:space="preserve">English is the language of </w:t>
      </w:r>
      <w:r w:rsidRPr="00A05983">
        <w:rPr>
          <w:i/>
          <w:iCs/>
        </w:rPr>
        <w:t>these platforms. The interface is usually in English. I know that it is possible to have a Microsoft interface in Welsh, and I welcome that, but</w:t>
      </w:r>
      <w:r>
        <w:rPr>
          <w:i/>
          <w:iCs/>
        </w:rPr>
        <w:t xml:space="preserve"> in an English-medium environment—and these children are bilingual; they can speak English and Welsh—if </w:t>
      </w:r>
      <w:r w:rsidRPr="00A05983">
        <w:rPr>
          <w:i/>
          <w:iCs/>
        </w:rPr>
        <w:t xml:space="preserve">everybody around them is using English, </w:t>
      </w:r>
      <w:r>
        <w:rPr>
          <w:i/>
          <w:iCs/>
        </w:rPr>
        <w:t xml:space="preserve">it is more difficult to use Welsh and you need to be more confident. I think there is a need for </w:t>
      </w:r>
      <w:r w:rsidRPr="00A05983">
        <w:rPr>
          <w:i/>
          <w:iCs/>
        </w:rPr>
        <w:t>some degree of further research into young people’s use of the Welsh language on social media</w:t>
      </w:r>
      <w:r w:rsidR="00A529C2">
        <w:rPr>
          <w:i/>
          <w:iCs/>
        </w:rPr>
        <w:t>,</w:t>
      </w:r>
      <w:r w:rsidRPr="00A05983">
        <w:rPr>
          <w:i/>
          <w:iCs/>
        </w:rPr>
        <w:t xml:space="preserve"> and to consider what we can do to facilitate that and raise their confidence.</w:t>
      </w:r>
    </w:p>
    <w:p w:rsidR="001722CF" w:rsidRPr="00A05983">
      <w:pPr>
        <w:pStyle w:val="Answer"/>
        <w:rPr>
          <w:i/>
          <w:iCs/>
        </w:rPr>
      </w:pPr>
      <w:r w:rsidRPr="00A05983">
        <w:rPr>
          <w:i/>
          <w:iCs/>
        </w:rPr>
        <w:t>The world is changing</w:t>
      </w:r>
      <w:r w:rsidR="00A529C2">
        <w:rPr>
          <w:i/>
          <w:iCs/>
        </w:rPr>
        <w:t>.</w:t>
      </w:r>
      <w:r w:rsidRPr="00A05983">
        <w:rPr>
          <w:i/>
          <w:iCs/>
        </w:rPr>
        <w:t xml:space="preserve"> The way in which people communicate is changing, so we have to consider that and see what we can do</w:t>
      </w:r>
      <w:r w:rsidR="00A529C2">
        <w:rPr>
          <w:i/>
          <w:iCs/>
        </w:rPr>
        <w:t>.</w:t>
      </w:r>
      <w:r w:rsidRPr="00A05983">
        <w:rPr>
          <w:i/>
          <w:iCs/>
        </w:rPr>
        <w:t xml:space="preserve"> </w:t>
      </w:r>
      <w:r w:rsidR="00A529C2">
        <w:rPr>
          <w:i/>
          <w:iCs/>
        </w:rPr>
        <w:t>Are</w:t>
      </w:r>
      <w:r w:rsidRPr="00A05983">
        <w:rPr>
          <w:i/>
          <w:iCs/>
        </w:rPr>
        <w:t xml:space="preserve"> there </w:t>
      </w:r>
      <w:r w:rsidR="00A529C2">
        <w:rPr>
          <w:i/>
          <w:iCs/>
        </w:rPr>
        <w:t>any</w:t>
      </w:r>
      <w:r w:rsidRPr="00A05983">
        <w:rPr>
          <w:i/>
          <w:iCs/>
        </w:rPr>
        <w:t xml:space="preserve"> projects that we can adopt or skills that we can provide</w:t>
      </w:r>
      <w:r w:rsidR="00A529C2">
        <w:rPr>
          <w:i/>
          <w:iCs/>
        </w:rPr>
        <w:t>?</w:t>
      </w:r>
      <w:r w:rsidRPr="00A05983">
        <w:rPr>
          <w:i/>
          <w:iCs/>
        </w:rPr>
        <w:t xml:space="preserve"> Are there discussions that we can have? It is an important question, and it is a matter of concern.</w:t>
      </w:r>
    </w:p>
    <w:p w:rsidR="001722CF" w:rsidP="00750983">
      <w:pPr>
        <w:pStyle w:val="Question"/>
        <w:numPr>
          <w:ilvl w:val="0"/>
          <w:numId w:val="9"/>
        </w:numPr>
      </w:pPr>
      <w:r w:rsidRPr="000F42A4">
        <w:rPr>
          <w:b/>
        </w:rPr>
        <w:t>Virginia Crosbie:</w:t>
      </w:r>
      <w:r>
        <w:t xml:space="preserve"> Thank you—an excellent reply. This is my last question. If I am putting something on social media, it will take me several attempts to write “da </w:t>
      </w:r>
      <w:r>
        <w:t>iawn</w:t>
      </w:r>
      <w:r>
        <w:t xml:space="preserve">” because of autocorrect. Have you looked into that? </w:t>
      </w:r>
    </w:p>
    <w:p w:rsidR="00A529C2">
      <w:pPr>
        <w:pStyle w:val="Answer"/>
        <w:rPr>
          <w:i/>
          <w:iCs/>
        </w:rPr>
      </w:pPr>
      <w:r>
        <w:rPr>
          <w:b/>
          <w:i/>
        </w:rPr>
        <w:t>Efa</w:t>
      </w:r>
      <w:r>
        <w:rPr>
          <w:b/>
          <w:i/>
        </w:rPr>
        <w:t xml:space="preserve"> </w:t>
      </w:r>
      <w:r>
        <w:rPr>
          <w:b/>
          <w:i/>
        </w:rPr>
        <w:t>Gruffudd</w:t>
      </w:r>
      <w:r>
        <w:rPr>
          <w:b/>
          <w:i/>
        </w:rPr>
        <w:t xml:space="preserve"> Jones:</w:t>
      </w:r>
      <w:r w:rsidRPr="00E2078D">
        <w:rPr>
          <w:i/>
          <w:iCs/>
        </w:rPr>
        <w:t xml:space="preserve"> </w:t>
      </w:r>
      <w:r w:rsidRPr="00A529C2">
        <w:t>Dw</w:t>
      </w:r>
      <w:r w:rsidRPr="00A529C2">
        <w:t xml:space="preserve"> i </w:t>
      </w:r>
      <w:r w:rsidRPr="00A529C2">
        <w:t>ddim</w:t>
      </w:r>
      <w:r w:rsidRPr="00A529C2">
        <w:t xml:space="preserve"> </w:t>
      </w:r>
      <w:r w:rsidRPr="00A529C2">
        <w:t>yn</w:t>
      </w:r>
      <w:r w:rsidRPr="00A529C2">
        <w:t xml:space="preserve"> </w:t>
      </w:r>
      <w:r w:rsidRPr="00A529C2">
        <w:t>siŵr</w:t>
      </w:r>
      <w:r w:rsidRPr="00A529C2">
        <w:t xml:space="preserve"> </w:t>
      </w:r>
      <w:r w:rsidRPr="00A529C2">
        <w:t>os</w:t>
      </w:r>
      <w:r w:rsidRPr="00A529C2">
        <w:t xml:space="preserve"> </w:t>
      </w:r>
      <w:r w:rsidRPr="00A529C2">
        <w:t>yw’n</w:t>
      </w:r>
      <w:r w:rsidRPr="00A529C2">
        <w:t xml:space="preserve"> </w:t>
      </w:r>
      <w:r w:rsidRPr="00A529C2">
        <w:t>swyddfa</w:t>
      </w:r>
      <w:r w:rsidRPr="00A529C2">
        <w:t xml:space="preserve"> </w:t>
      </w:r>
      <w:r w:rsidRPr="00A529C2">
        <w:t>ni</w:t>
      </w:r>
      <w:r w:rsidRPr="00A529C2">
        <w:t xml:space="preserve"> </w:t>
      </w:r>
      <w:r w:rsidRPr="00A529C2">
        <w:t>yn</w:t>
      </w:r>
      <w:r w:rsidRPr="00A529C2">
        <w:t xml:space="preserve"> </w:t>
      </w:r>
      <w:r w:rsidRPr="00A529C2">
        <w:t>benodol</w:t>
      </w:r>
      <w:r w:rsidRPr="00A529C2">
        <w:t xml:space="preserve"> </w:t>
      </w:r>
      <w:r w:rsidRPr="00A529C2">
        <w:t>wedi</w:t>
      </w:r>
      <w:r w:rsidRPr="00A529C2">
        <w:t xml:space="preserve"> </w:t>
      </w:r>
      <w:r w:rsidRPr="00A529C2">
        <w:t>edrych</w:t>
      </w:r>
      <w:r w:rsidRPr="00A529C2">
        <w:t xml:space="preserve"> </w:t>
      </w:r>
      <w:r w:rsidRPr="00A529C2">
        <w:t>ar</w:t>
      </w:r>
      <w:r w:rsidRPr="00A529C2">
        <w:t xml:space="preserve"> </w:t>
      </w:r>
      <w:r w:rsidRPr="00A529C2">
        <w:t>hynny</w:t>
      </w:r>
      <w:r w:rsidRPr="00A529C2">
        <w:t xml:space="preserve">. Mae </w:t>
      </w:r>
      <w:r w:rsidRPr="00A529C2">
        <w:t>gan</w:t>
      </w:r>
      <w:r w:rsidRPr="00A529C2">
        <w:t xml:space="preserve"> </w:t>
      </w:r>
      <w:r w:rsidRPr="00A529C2">
        <w:t>Lywodraeth</w:t>
      </w:r>
      <w:r w:rsidRPr="00A529C2">
        <w:t xml:space="preserve"> Cymru </w:t>
      </w:r>
      <w:r w:rsidRPr="00A529C2">
        <w:t>gyfrifoldebau</w:t>
      </w:r>
      <w:r w:rsidRPr="00A529C2">
        <w:t xml:space="preserve"> am </w:t>
      </w:r>
      <w:r w:rsidRPr="00A529C2">
        <w:t>dechnoleg</w:t>
      </w:r>
      <w:r w:rsidRPr="00A529C2">
        <w:t xml:space="preserve"> </w:t>
      </w:r>
      <w:r w:rsidRPr="00A529C2">
        <w:t>gwybodaeth</w:t>
      </w:r>
      <w:r w:rsidRPr="00A529C2">
        <w:t xml:space="preserve"> </w:t>
      </w:r>
      <w:r w:rsidRPr="00A529C2">
        <w:t>trwy</w:t>
      </w:r>
      <w:r w:rsidRPr="00A529C2">
        <w:t xml:space="preserve"> </w:t>
      </w:r>
      <w:r w:rsidRPr="00A529C2">
        <w:t>gyfrwng</w:t>
      </w:r>
      <w:r w:rsidRPr="00A529C2">
        <w:t xml:space="preserve"> y </w:t>
      </w:r>
      <w:r w:rsidRPr="00A529C2">
        <w:t>Gymraeg</w:t>
      </w:r>
      <w:r w:rsidRPr="00A529C2">
        <w:t xml:space="preserve">, a </w:t>
      </w:r>
      <w:r w:rsidRPr="00A529C2">
        <w:t>dw</w:t>
      </w:r>
      <w:r w:rsidRPr="00A529C2">
        <w:t xml:space="preserve"> </w:t>
      </w:r>
      <w:r w:rsidRPr="00A529C2">
        <w:t>i’n</w:t>
      </w:r>
      <w:r w:rsidRPr="00A529C2">
        <w:t xml:space="preserve"> </w:t>
      </w:r>
      <w:r w:rsidRPr="00A529C2">
        <w:t>ymwybodol</w:t>
      </w:r>
      <w:r w:rsidRPr="00A529C2">
        <w:t xml:space="preserve"> </w:t>
      </w:r>
      <w:r w:rsidRPr="00A529C2">
        <w:t>iawn</w:t>
      </w:r>
      <w:r w:rsidRPr="00A529C2">
        <w:t xml:space="preserve"> </w:t>
      </w:r>
      <w:r w:rsidRPr="00A529C2">
        <w:t>fod</w:t>
      </w:r>
      <w:r w:rsidRPr="00A529C2">
        <w:t xml:space="preserve"> </w:t>
      </w:r>
      <w:r w:rsidRPr="00A529C2">
        <w:t>ganddyn</w:t>
      </w:r>
      <w:r w:rsidRPr="00A529C2">
        <w:t xml:space="preserve"> </w:t>
      </w:r>
      <w:r w:rsidRPr="00A529C2">
        <w:t>nhw</w:t>
      </w:r>
      <w:r w:rsidRPr="00A529C2">
        <w:t xml:space="preserve"> </w:t>
      </w:r>
      <w:r w:rsidRPr="00A529C2">
        <w:t>swyddogion</w:t>
      </w:r>
      <w:r w:rsidRPr="00A529C2">
        <w:t xml:space="preserve"> </w:t>
      </w:r>
      <w:r w:rsidRPr="00A529C2">
        <w:t>sy’n</w:t>
      </w:r>
      <w:r w:rsidRPr="00A529C2">
        <w:t xml:space="preserve"> </w:t>
      </w:r>
      <w:r w:rsidRPr="00A529C2">
        <w:t>ymwneud</w:t>
      </w:r>
      <w:r w:rsidRPr="00A529C2">
        <w:t xml:space="preserve"> â </w:t>
      </w:r>
      <w:r w:rsidRPr="00A529C2">
        <w:t>hyn</w:t>
      </w:r>
      <w:r w:rsidRPr="00A529C2">
        <w:t xml:space="preserve">. </w:t>
      </w:r>
      <w:r w:rsidRPr="00A529C2">
        <w:t>Byddech</w:t>
      </w:r>
      <w:r w:rsidRPr="00A529C2">
        <w:t xml:space="preserve"> chi </w:t>
      </w:r>
      <w:r w:rsidRPr="00A529C2">
        <w:t>efallai’n</w:t>
      </w:r>
      <w:r w:rsidRPr="00A529C2">
        <w:t xml:space="preserve"> </w:t>
      </w:r>
      <w:r w:rsidRPr="00A529C2">
        <w:t>gallu</w:t>
      </w:r>
      <w:r w:rsidRPr="00A529C2">
        <w:t xml:space="preserve"> </w:t>
      </w:r>
      <w:r w:rsidRPr="00A529C2">
        <w:t>cael</w:t>
      </w:r>
      <w:r w:rsidRPr="00A529C2">
        <w:t xml:space="preserve"> </w:t>
      </w:r>
      <w:r w:rsidRPr="00A529C2">
        <w:t>mwy</w:t>
      </w:r>
      <w:r w:rsidRPr="00A529C2">
        <w:t xml:space="preserve"> o </w:t>
      </w:r>
      <w:r w:rsidRPr="00A529C2">
        <w:t>wybodaeth</w:t>
      </w:r>
      <w:r w:rsidRPr="00A529C2">
        <w:t xml:space="preserve"> </w:t>
      </w:r>
      <w:r w:rsidRPr="00A529C2">
        <w:t>drwy</w:t>
      </w:r>
      <w:r w:rsidRPr="00A529C2">
        <w:t xml:space="preserve"> </w:t>
      </w:r>
      <w:r w:rsidRPr="00A529C2">
        <w:t>hynny</w:t>
      </w:r>
      <w:r w:rsidRPr="00A529C2">
        <w:t xml:space="preserve">. Mae </w:t>
      </w:r>
      <w:r w:rsidRPr="00A529C2">
        <w:t>gyda</w:t>
      </w:r>
      <w:r w:rsidRPr="00A529C2">
        <w:t xml:space="preserve"> </w:t>
      </w:r>
      <w:r w:rsidRPr="00A529C2">
        <w:t>ni</w:t>
      </w:r>
      <w:r w:rsidRPr="00A529C2">
        <w:t xml:space="preserve"> tools autocorrect </w:t>
      </w:r>
      <w:r w:rsidRPr="00A529C2">
        <w:t>ar</w:t>
      </w:r>
      <w:r w:rsidRPr="00A529C2">
        <w:t xml:space="preserve"> Word er </w:t>
      </w:r>
      <w:r w:rsidRPr="00A529C2">
        <w:t>enghraifft</w:t>
      </w:r>
      <w:r w:rsidRPr="00A529C2">
        <w:t xml:space="preserve"> </w:t>
      </w:r>
      <w:r w:rsidRPr="00A529C2">
        <w:t>erbyn</w:t>
      </w:r>
      <w:r w:rsidRPr="00A529C2">
        <w:t xml:space="preserve"> </w:t>
      </w:r>
      <w:r w:rsidRPr="00A529C2">
        <w:t>hyn</w:t>
      </w:r>
      <w:r w:rsidRPr="00A529C2">
        <w:t xml:space="preserve">, a </w:t>
      </w:r>
      <w:r w:rsidRPr="00A529C2">
        <w:t>dw</w:t>
      </w:r>
      <w:r w:rsidRPr="00A529C2">
        <w:t xml:space="preserve"> </w:t>
      </w:r>
      <w:r w:rsidRPr="00A529C2">
        <w:t>i’n</w:t>
      </w:r>
      <w:r w:rsidRPr="00A529C2">
        <w:t xml:space="preserve"> </w:t>
      </w:r>
      <w:r w:rsidRPr="00A529C2">
        <w:t>gwybod</w:t>
      </w:r>
      <w:r w:rsidRPr="00A529C2">
        <w:t xml:space="preserve"> bod </w:t>
      </w:r>
      <w:r w:rsidRPr="00A529C2">
        <w:t>gwaith</w:t>
      </w:r>
      <w:r w:rsidRPr="00A529C2">
        <w:t xml:space="preserve"> da </w:t>
      </w:r>
      <w:r w:rsidRPr="00A529C2">
        <w:t>yn</w:t>
      </w:r>
      <w:r w:rsidRPr="00A529C2">
        <w:t xml:space="preserve"> </w:t>
      </w:r>
      <w:r w:rsidRPr="00A529C2">
        <w:t>digwydd</w:t>
      </w:r>
      <w:r w:rsidRPr="00A529C2">
        <w:t xml:space="preserve"> </w:t>
      </w:r>
      <w:r w:rsidRPr="00A529C2">
        <w:t>gan</w:t>
      </w:r>
      <w:r w:rsidRPr="00A529C2">
        <w:t xml:space="preserve"> </w:t>
      </w:r>
      <w:r w:rsidRPr="00A529C2">
        <w:t>yr</w:t>
      </w:r>
      <w:r w:rsidRPr="00A529C2">
        <w:t xml:space="preserve"> </w:t>
      </w:r>
      <w:r w:rsidRPr="00A529C2">
        <w:t>Uned</w:t>
      </w:r>
      <w:r w:rsidRPr="00A529C2">
        <w:t xml:space="preserve"> </w:t>
      </w:r>
      <w:r w:rsidRPr="00A529C2">
        <w:t>Technolegau</w:t>
      </w:r>
      <w:r w:rsidRPr="00A529C2">
        <w:t xml:space="preserve"> Iaith </w:t>
      </w:r>
      <w:r w:rsidRPr="00A529C2">
        <w:t>yng</w:t>
      </w:r>
      <w:r w:rsidRPr="00A529C2">
        <w:t xml:space="preserve"> </w:t>
      </w:r>
      <w:r w:rsidRPr="00A529C2">
        <w:t>Nghanolfan</w:t>
      </w:r>
      <w:r w:rsidRPr="00A529C2">
        <w:t xml:space="preserve"> Bedwyr </w:t>
      </w:r>
      <w:r w:rsidRPr="00A529C2">
        <w:t>ym</w:t>
      </w:r>
      <w:r w:rsidRPr="00A529C2">
        <w:t xml:space="preserve"> </w:t>
      </w:r>
      <w:r w:rsidRPr="00A529C2">
        <w:t>Mangor</w:t>
      </w:r>
      <w:r w:rsidRPr="00A529C2">
        <w:t xml:space="preserve">, er </w:t>
      </w:r>
      <w:r w:rsidRPr="00A529C2">
        <w:t>enghraifft</w:t>
      </w:r>
      <w:r w:rsidRPr="00A529C2">
        <w:t xml:space="preserve">. Felly </w:t>
      </w:r>
      <w:r w:rsidRPr="00A529C2">
        <w:t>mae</w:t>
      </w:r>
      <w:r w:rsidRPr="00A529C2">
        <w:t xml:space="preserve"> </w:t>
      </w:r>
      <w:r w:rsidRPr="00A529C2">
        <w:t>yna</w:t>
      </w:r>
      <w:r w:rsidRPr="00A529C2">
        <w:t xml:space="preserve"> </w:t>
      </w:r>
      <w:r w:rsidRPr="00A529C2">
        <w:t>symudiadau</w:t>
      </w:r>
      <w:r w:rsidRPr="00A529C2">
        <w:t xml:space="preserve"> </w:t>
      </w:r>
      <w:r w:rsidRPr="00A529C2">
        <w:t>yn</w:t>
      </w:r>
      <w:r w:rsidRPr="00A529C2">
        <w:t xml:space="preserve"> </w:t>
      </w:r>
      <w:r w:rsidRPr="00A529C2">
        <w:t>digwydd</w:t>
      </w:r>
      <w:r w:rsidRPr="00A529C2">
        <w:t xml:space="preserve">, </w:t>
      </w:r>
      <w:r w:rsidRPr="00A529C2">
        <w:t>yn</w:t>
      </w:r>
      <w:r w:rsidRPr="00A529C2">
        <w:t xml:space="preserve"> </w:t>
      </w:r>
      <w:r w:rsidRPr="00A529C2">
        <w:t>bendant</w:t>
      </w:r>
      <w:r w:rsidRPr="00A529C2">
        <w:t xml:space="preserve">. </w:t>
      </w:r>
      <w:r w:rsidRPr="00A529C2">
        <w:t>Dw</w:t>
      </w:r>
      <w:r w:rsidRPr="00A529C2">
        <w:t xml:space="preserve"> i </w:t>
      </w:r>
      <w:r w:rsidRPr="00A529C2">
        <w:t>ddim</w:t>
      </w:r>
      <w:r w:rsidRPr="00A529C2">
        <w:t xml:space="preserve"> </w:t>
      </w:r>
      <w:r w:rsidRPr="00A529C2">
        <w:t>yn</w:t>
      </w:r>
      <w:r w:rsidRPr="00A529C2">
        <w:t xml:space="preserve"> </w:t>
      </w:r>
      <w:r w:rsidRPr="00A529C2">
        <w:t>siŵr</w:t>
      </w:r>
      <w:r w:rsidRPr="00A529C2">
        <w:t xml:space="preserve"> a </w:t>
      </w:r>
      <w:r w:rsidRPr="00A529C2">
        <w:t>ydy</w:t>
      </w:r>
      <w:r w:rsidRPr="00A529C2">
        <w:t xml:space="preserve"> </w:t>
      </w:r>
      <w:r w:rsidRPr="00A529C2">
        <w:t>hynny</w:t>
      </w:r>
      <w:r w:rsidRPr="00A529C2">
        <w:t xml:space="preserve"> </w:t>
      </w:r>
      <w:r w:rsidRPr="00A529C2">
        <w:t>ar</w:t>
      </w:r>
      <w:r w:rsidRPr="00A529C2">
        <w:t xml:space="preserve"> </w:t>
      </w:r>
      <w:r w:rsidRPr="00A529C2">
        <w:t>gael</w:t>
      </w:r>
      <w:r w:rsidRPr="00A529C2">
        <w:t xml:space="preserve"> </w:t>
      </w:r>
      <w:r w:rsidRPr="00A529C2">
        <w:t>ar</w:t>
      </w:r>
      <w:r w:rsidRPr="00A529C2">
        <w:t xml:space="preserve"> </w:t>
      </w:r>
      <w:r w:rsidRPr="00A529C2">
        <w:t>tecst</w:t>
      </w:r>
      <w:r w:rsidRPr="00A529C2">
        <w:t xml:space="preserve"> </w:t>
      </w:r>
      <w:r w:rsidRPr="00A529C2">
        <w:t>erbyn</w:t>
      </w:r>
      <w:r w:rsidRPr="00A529C2">
        <w:t xml:space="preserve"> </w:t>
      </w:r>
      <w:r w:rsidRPr="00A529C2">
        <w:t>hyn</w:t>
      </w:r>
      <w:r w:rsidRPr="00A529C2">
        <w:t xml:space="preserve">, a </w:t>
      </w:r>
      <w:r w:rsidRPr="00A529C2">
        <w:t>dw</w:t>
      </w:r>
      <w:r w:rsidRPr="00A529C2">
        <w:t xml:space="preserve"> </w:t>
      </w:r>
      <w:r w:rsidRPr="00A529C2">
        <w:t>i’n</w:t>
      </w:r>
      <w:r w:rsidRPr="00A529C2">
        <w:t xml:space="preserve"> </w:t>
      </w:r>
      <w:r w:rsidRPr="00A529C2">
        <w:t>gwybod</w:t>
      </w:r>
      <w:r w:rsidRPr="00A529C2">
        <w:t xml:space="preserve"> bod </w:t>
      </w:r>
      <w:r w:rsidRPr="00A529C2">
        <w:t>rhai</w:t>
      </w:r>
      <w:r w:rsidRPr="00A529C2">
        <w:t xml:space="preserve"> </w:t>
      </w:r>
      <w:r w:rsidRPr="00A529C2">
        <w:t>trafodaethau’n</w:t>
      </w:r>
      <w:r w:rsidRPr="00A529C2">
        <w:t xml:space="preserve"> </w:t>
      </w:r>
      <w:r w:rsidRPr="00A529C2">
        <w:t>digwydd</w:t>
      </w:r>
      <w:r w:rsidRPr="00A529C2">
        <w:t xml:space="preserve">, </w:t>
      </w:r>
      <w:r w:rsidRPr="00A529C2">
        <w:t>ond</w:t>
      </w:r>
      <w:r w:rsidRPr="00A529C2">
        <w:t xml:space="preserve"> </w:t>
      </w:r>
      <w:r w:rsidRPr="00A529C2">
        <w:t>mae</w:t>
      </w:r>
      <w:r w:rsidRPr="00A529C2">
        <w:t xml:space="preserve"> </w:t>
      </w:r>
      <w:r w:rsidRPr="00A529C2">
        <w:t>mwy</w:t>
      </w:r>
      <w:r w:rsidRPr="00A529C2">
        <w:t xml:space="preserve"> </w:t>
      </w:r>
      <w:r w:rsidRPr="00A529C2">
        <w:t>i’w</w:t>
      </w:r>
      <w:r w:rsidRPr="00A529C2">
        <w:t xml:space="preserve"> </w:t>
      </w:r>
      <w:r w:rsidRPr="00A529C2">
        <w:t>wneud</w:t>
      </w:r>
      <w:r w:rsidRPr="00A529C2">
        <w:t xml:space="preserve">. </w:t>
      </w:r>
      <w:r w:rsidRPr="00A529C2">
        <w:t>Ond</w:t>
      </w:r>
      <w:r w:rsidRPr="00A529C2">
        <w:t xml:space="preserve"> </w:t>
      </w:r>
      <w:r w:rsidRPr="00A529C2">
        <w:t>yn</w:t>
      </w:r>
      <w:r w:rsidRPr="00A529C2">
        <w:t xml:space="preserve"> </w:t>
      </w:r>
      <w:r w:rsidRPr="00A529C2">
        <w:t>naturiol</w:t>
      </w:r>
      <w:r w:rsidRPr="00A529C2">
        <w:t xml:space="preserve">, </w:t>
      </w:r>
      <w:r w:rsidRPr="00A529C2">
        <w:t>mae</w:t>
      </w:r>
      <w:r w:rsidRPr="00A529C2">
        <w:t xml:space="preserve"> </w:t>
      </w:r>
      <w:r w:rsidRPr="00A529C2">
        <w:t>beth</w:t>
      </w:r>
      <w:r w:rsidRPr="00A529C2">
        <w:t xml:space="preserve"> </w:t>
      </w:r>
      <w:r w:rsidRPr="00A529C2">
        <w:t>sy’n</w:t>
      </w:r>
      <w:r w:rsidRPr="00A529C2">
        <w:t xml:space="preserve"> </w:t>
      </w:r>
      <w:r w:rsidRPr="00A529C2">
        <w:t>digwydd</w:t>
      </w:r>
      <w:r w:rsidRPr="00A529C2">
        <w:t xml:space="preserve"> </w:t>
      </w:r>
      <w:r w:rsidRPr="00A529C2">
        <w:t>yn</w:t>
      </w:r>
      <w:r w:rsidRPr="00A529C2">
        <w:t xml:space="preserve"> </w:t>
      </w:r>
      <w:r w:rsidRPr="00A529C2">
        <w:t>Gymraeg</w:t>
      </w:r>
      <w:r w:rsidRPr="00A529C2">
        <w:t xml:space="preserve"> </w:t>
      </w:r>
      <w:r w:rsidRPr="00A529C2">
        <w:t>yn</w:t>
      </w:r>
      <w:r w:rsidRPr="00A529C2">
        <w:t xml:space="preserve"> </w:t>
      </w:r>
      <w:r w:rsidRPr="00A529C2">
        <w:t>digwydd</w:t>
      </w:r>
      <w:r w:rsidRPr="00A529C2">
        <w:t xml:space="preserve"> </w:t>
      </w:r>
      <w:r w:rsidRPr="00A529C2">
        <w:t>yn</w:t>
      </w:r>
      <w:r w:rsidRPr="00A529C2">
        <w:t xml:space="preserve"> </w:t>
      </w:r>
      <w:r w:rsidRPr="00A529C2">
        <w:t>hwyrach</w:t>
      </w:r>
      <w:r w:rsidRPr="00A529C2">
        <w:t xml:space="preserve"> </w:t>
      </w:r>
      <w:r w:rsidRPr="00A529C2">
        <w:t>na</w:t>
      </w:r>
      <w:r w:rsidRPr="00A529C2">
        <w:t xml:space="preserve"> </w:t>
      </w:r>
      <w:r w:rsidRPr="00A529C2">
        <w:t>sy’n</w:t>
      </w:r>
      <w:r w:rsidRPr="00A529C2">
        <w:t xml:space="preserve"> </w:t>
      </w:r>
      <w:r w:rsidRPr="00A529C2">
        <w:t>digwydd</w:t>
      </w:r>
      <w:r w:rsidRPr="00A529C2">
        <w:t xml:space="preserve"> </w:t>
      </w:r>
      <w:r w:rsidRPr="00A529C2">
        <w:t>yn</w:t>
      </w:r>
      <w:r w:rsidRPr="00A529C2">
        <w:t xml:space="preserve"> </w:t>
      </w:r>
      <w:r w:rsidRPr="00A529C2">
        <w:t>Saesneg</w:t>
      </w:r>
      <w:r w:rsidRPr="00A529C2">
        <w:t xml:space="preserve">. Felly, </w:t>
      </w:r>
      <w:r w:rsidRPr="00A529C2">
        <w:t>mae</w:t>
      </w:r>
      <w:r w:rsidRPr="00A529C2">
        <w:t xml:space="preserve"> </w:t>
      </w:r>
      <w:r w:rsidRPr="00A529C2">
        <w:t>yna</w:t>
      </w:r>
      <w:r w:rsidRPr="00A529C2">
        <w:t xml:space="preserve"> </w:t>
      </w:r>
      <w:r w:rsidRPr="00A529C2">
        <w:t>waith</w:t>
      </w:r>
      <w:r w:rsidRPr="00A529C2">
        <w:t xml:space="preserve"> </w:t>
      </w:r>
      <w:r w:rsidRPr="00A529C2">
        <w:t>i’w</w:t>
      </w:r>
      <w:r w:rsidRPr="00A529C2">
        <w:t xml:space="preserve"> </w:t>
      </w:r>
      <w:r w:rsidRPr="00A529C2">
        <w:t>wneud</w:t>
      </w:r>
      <w:r w:rsidRPr="00A529C2">
        <w:t xml:space="preserve"> </w:t>
      </w:r>
      <w:r w:rsidRPr="00A529C2">
        <w:t>ond</w:t>
      </w:r>
      <w:r w:rsidRPr="00A529C2">
        <w:t xml:space="preserve"> </w:t>
      </w:r>
      <w:r w:rsidRPr="00A529C2">
        <w:t>dw</w:t>
      </w:r>
      <w:r w:rsidRPr="00A529C2">
        <w:t xml:space="preserve"> i </w:t>
      </w:r>
      <w:r w:rsidRPr="00A529C2">
        <w:t>yn</w:t>
      </w:r>
      <w:r w:rsidRPr="00A529C2">
        <w:t xml:space="preserve"> </w:t>
      </w:r>
      <w:r w:rsidRPr="00A529C2">
        <w:t>ymwybodol</w:t>
      </w:r>
      <w:r w:rsidRPr="00A529C2">
        <w:t xml:space="preserve"> bod y </w:t>
      </w:r>
      <w:r w:rsidRPr="00A529C2">
        <w:t>materion</w:t>
      </w:r>
      <w:r w:rsidRPr="00A529C2">
        <w:t xml:space="preserve"> </w:t>
      </w:r>
      <w:r w:rsidRPr="00A529C2">
        <w:t>hynny</w:t>
      </w:r>
      <w:r w:rsidRPr="00A529C2">
        <w:t xml:space="preserve"> </w:t>
      </w:r>
      <w:r w:rsidRPr="00A529C2">
        <w:t>ar</w:t>
      </w:r>
      <w:r w:rsidRPr="00A529C2">
        <w:t xml:space="preserve"> y radar </w:t>
      </w:r>
      <w:r w:rsidRPr="00A529C2">
        <w:t>yn</w:t>
      </w:r>
      <w:r w:rsidRPr="00A529C2">
        <w:t xml:space="preserve"> y sector </w:t>
      </w:r>
      <w:r w:rsidRPr="00A529C2">
        <w:t>gyhoeddus</w:t>
      </w:r>
      <w:r w:rsidRPr="00A529C2">
        <w:t xml:space="preserve"> </w:t>
      </w:r>
      <w:r w:rsidRPr="00A529C2">
        <w:t>yng</w:t>
      </w:r>
      <w:r w:rsidRPr="00A529C2">
        <w:t xml:space="preserve"> </w:t>
      </w:r>
      <w:r w:rsidRPr="00A529C2">
        <w:t>Nghymru</w:t>
      </w:r>
      <w:r w:rsidRPr="00A529C2">
        <w:t>.</w:t>
      </w:r>
    </w:p>
    <w:p w:rsidR="001722CF">
      <w:pPr>
        <w:pStyle w:val="Answer"/>
      </w:pPr>
      <w:r w:rsidRPr="00E2078D">
        <w:rPr>
          <w:i/>
          <w:iCs/>
        </w:rPr>
        <w:t>(Translation)</w:t>
      </w:r>
      <w:r>
        <w:rPr>
          <w:i/>
          <w:iCs/>
        </w:rPr>
        <w:t xml:space="preserve"> </w:t>
      </w:r>
      <w:r w:rsidRPr="00E2078D">
        <w:rPr>
          <w:i/>
          <w:iCs/>
        </w:rPr>
        <w:t>I am not sure if our office has specifically looked into that. The Welsh Government have responsibilit</w:t>
      </w:r>
      <w:r>
        <w:rPr>
          <w:i/>
          <w:iCs/>
        </w:rPr>
        <w:t>y</w:t>
      </w:r>
      <w:r w:rsidRPr="00E2078D">
        <w:rPr>
          <w:i/>
          <w:iCs/>
        </w:rPr>
        <w:t xml:space="preserve"> for information technology through the medium of Welsh. I am very aware that they have officials who are involved in that, so maybe you could get more information through them. We do now have autocorrect tools, for example on Word, and very good work is going on by the Language Technolog</w:t>
      </w:r>
      <w:r>
        <w:rPr>
          <w:i/>
          <w:iCs/>
        </w:rPr>
        <w:t>ies Unit</w:t>
      </w:r>
      <w:r w:rsidRPr="00E2078D">
        <w:rPr>
          <w:i/>
          <w:iCs/>
        </w:rPr>
        <w:t xml:space="preserve"> in </w:t>
      </w:r>
      <w:r w:rsidRPr="00E2078D">
        <w:rPr>
          <w:i/>
          <w:iCs/>
        </w:rPr>
        <w:t>Canolfan</w:t>
      </w:r>
      <w:r w:rsidRPr="00E2078D">
        <w:rPr>
          <w:i/>
          <w:iCs/>
        </w:rPr>
        <w:t xml:space="preserve"> B</w:t>
      </w:r>
      <w:r>
        <w:rPr>
          <w:i/>
          <w:iCs/>
        </w:rPr>
        <w:t>edwyr</w:t>
      </w:r>
      <w:r w:rsidRPr="00E2078D">
        <w:rPr>
          <w:i/>
          <w:iCs/>
        </w:rPr>
        <w:t xml:space="preserve"> </w:t>
      </w:r>
      <w:r>
        <w:rPr>
          <w:i/>
          <w:iCs/>
        </w:rPr>
        <w:t>at</w:t>
      </w:r>
      <w:r w:rsidRPr="00E2078D">
        <w:rPr>
          <w:i/>
          <w:iCs/>
        </w:rPr>
        <w:t xml:space="preserve"> Bangor. So there are moves afoot, certainly. I am </w:t>
      </w:r>
      <w:r>
        <w:rPr>
          <w:i/>
          <w:iCs/>
        </w:rPr>
        <w:t xml:space="preserve">not </w:t>
      </w:r>
      <w:r w:rsidRPr="00E2078D">
        <w:rPr>
          <w:i/>
          <w:iCs/>
        </w:rPr>
        <w:t>sure if that is available on text</w:t>
      </w:r>
      <w:r>
        <w:rPr>
          <w:i/>
          <w:iCs/>
        </w:rPr>
        <w:t xml:space="preserve"> by now</w:t>
      </w:r>
      <w:r w:rsidRPr="00E2078D">
        <w:rPr>
          <w:i/>
          <w:iCs/>
        </w:rPr>
        <w:t xml:space="preserve">. I know there are some discussions ongoing and there is more to be done. Naturally, what is happening in Welsh happens later than </w:t>
      </w:r>
      <w:r>
        <w:rPr>
          <w:i/>
          <w:iCs/>
        </w:rPr>
        <w:t>it</w:t>
      </w:r>
      <w:r w:rsidRPr="00E2078D">
        <w:rPr>
          <w:i/>
          <w:iCs/>
        </w:rPr>
        <w:t xml:space="preserve"> happens in English</w:t>
      </w:r>
      <w:r>
        <w:rPr>
          <w:i/>
          <w:iCs/>
        </w:rPr>
        <w:t>.</w:t>
      </w:r>
      <w:r w:rsidRPr="00E2078D">
        <w:rPr>
          <w:i/>
          <w:iCs/>
        </w:rPr>
        <w:t xml:space="preserve"> </w:t>
      </w:r>
      <w:r>
        <w:rPr>
          <w:i/>
          <w:iCs/>
        </w:rPr>
        <w:t>T</w:t>
      </w:r>
      <w:r w:rsidRPr="00E2078D">
        <w:rPr>
          <w:i/>
          <w:iCs/>
        </w:rPr>
        <w:t>here is work to be done</w:t>
      </w:r>
      <w:r>
        <w:rPr>
          <w:i/>
          <w:iCs/>
        </w:rPr>
        <w:t>, b</w:t>
      </w:r>
      <w:r w:rsidRPr="00E2078D">
        <w:rPr>
          <w:i/>
          <w:iCs/>
        </w:rPr>
        <w:t>ut I am aware that those issues are on the radar in the public sector in Wales.</w:t>
      </w:r>
      <w:r>
        <w:t xml:space="preserve"> </w:t>
      </w:r>
    </w:p>
    <w:p w:rsidR="001722CF">
      <w:pPr>
        <w:pStyle w:val="Remark"/>
      </w:pPr>
      <w:r>
        <w:rPr>
          <w:b/>
        </w:rPr>
        <w:t>Virginia Crosbie:</w:t>
      </w:r>
      <w:r>
        <w:t xml:space="preserve"> Da </w:t>
      </w:r>
      <w:r>
        <w:t>iawn</w:t>
      </w:r>
      <w:r>
        <w:t xml:space="preserve">. </w:t>
      </w:r>
      <w:r>
        <w:t>Diolch</w:t>
      </w:r>
      <w:r>
        <w:t xml:space="preserve"> </w:t>
      </w:r>
      <w:r>
        <w:t>yn</w:t>
      </w:r>
      <w:r>
        <w:t xml:space="preserve"> </w:t>
      </w:r>
      <w:r>
        <w:t>fawr</w:t>
      </w:r>
      <w:r>
        <w:t xml:space="preserve">. </w:t>
      </w:r>
    </w:p>
    <w:p w:rsidR="001722CF" w:rsidP="001722CF">
      <w:pPr>
        <w:pStyle w:val="Question"/>
        <w:numPr>
          <w:ilvl w:val="0"/>
          <w:numId w:val="9"/>
        </w:numPr>
      </w:pPr>
      <w:r>
        <w:rPr>
          <w:b/>
        </w:rPr>
        <w:t>Chair:</w:t>
      </w:r>
      <w:r>
        <w:t xml:space="preserve"> Given what you said in answer to Virginia’s first question—you talked about the way young people move between the use of the Welsh language and the English language—are you concerned about the decision not to allow the bilingual rapper Sage </w:t>
      </w:r>
      <w:r>
        <w:t>Todz</w:t>
      </w:r>
      <w:r>
        <w:t xml:space="preserve"> to perform in the National Eisteddfod?</w:t>
      </w:r>
    </w:p>
    <w:p w:rsidR="00A529C2" w:rsidP="00A529C2">
      <w:pPr>
        <w:pStyle w:val="Answer"/>
      </w:pPr>
      <w:r>
        <w:rPr>
          <w:b/>
          <w:i/>
        </w:rPr>
        <w:t>Efa</w:t>
      </w:r>
      <w:r>
        <w:rPr>
          <w:b/>
          <w:i/>
        </w:rPr>
        <w:t xml:space="preserve"> </w:t>
      </w:r>
      <w:r>
        <w:rPr>
          <w:b/>
          <w:i/>
        </w:rPr>
        <w:t>Gruffudd</w:t>
      </w:r>
      <w:r>
        <w:rPr>
          <w:b/>
          <w:i/>
        </w:rPr>
        <w:t xml:space="preserve"> Jones:</w:t>
      </w:r>
      <w:r>
        <w:t xml:space="preserve"> </w:t>
      </w:r>
      <w:r w:rsidRPr="00A529C2">
        <w:t xml:space="preserve">Mae </w:t>
      </w:r>
      <w:r w:rsidRPr="00A529C2">
        <w:t>hwn</w:t>
      </w:r>
      <w:r w:rsidRPr="00A529C2">
        <w:t xml:space="preserve"> </w:t>
      </w:r>
      <w:r w:rsidRPr="00A529C2">
        <w:t>yn</w:t>
      </w:r>
      <w:r w:rsidRPr="00A529C2">
        <w:t xml:space="preserve"> </w:t>
      </w:r>
      <w:r w:rsidRPr="00A529C2">
        <w:t>gwestiwn</w:t>
      </w:r>
      <w:r w:rsidRPr="00A529C2">
        <w:t xml:space="preserve"> </w:t>
      </w:r>
      <w:r w:rsidRPr="00A529C2">
        <w:t>diddorol</w:t>
      </w:r>
      <w:r w:rsidRPr="00A529C2">
        <w:t xml:space="preserve">. </w:t>
      </w:r>
      <w:r w:rsidRPr="00A529C2">
        <w:t>Dw</w:t>
      </w:r>
      <w:r w:rsidRPr="00A529C2">
        <w:t xml:space="preserve"> </w:t>
      </w:r>
      <w:r w:rsidRPr="00A529C2">
        <w:t>i’n</w:t>
      </w:r>
      <w:r w:rsidRPr="00A529C2">
        <w:t xml:space="preserve"> </w:t>
      </w:r>
      <w:r w:rsidRPr="00A529C2">
        <w:t>meddwl</w:t>
      </w:r>
      <w:r w:rsidRPr="00A529C2">
        <w:t xml:space="preserve"> bod </w:t>
      </w:r>
      <w:r w:rsidRPr="00A529C2">
        <w:t>dyfodol</w:t>
      </w:r>
      <w:r w:rsidRPr="00A529C2">
        <w:t xml:space="preserve"> y </w:t>
      </w:r>
      <w:r w:rsidRPr="00A529C2">
        <w:t>Gymraeg</w:t>
      </w:r>
      <w:r w:rsidRPr="00A529C2">
        <w:t xml:space="preserve"> </w:t>
      </w:r>
      <w:r w:rsidRPr="00A529C2">
        <w:t>yn</w:t>
      </w:r>
      <w:r w:rsidRPr="00A529C2">
        <w:t xml:space="preserve"> </w:t>
      </w:r>
      <w:r w:rsidRPr="00A529C2">
        <w:t>dibynnu</w:t>
      </w:r>
      <w:r w:rsidRPr="00A529C2">
        <w:t xml:space="preserve"> </w:t>
      </w:r>
      <w:r w:rsidRPr="00A529C2">
        <w:t>ar</w:t>
      </w:r>
      <w:r w:rsidRPr="00A529C2">
        <w:t xml:space="preserve"> </w:t>
      </w:r>
      <w:r w:rsidRPr="00A529C2">
        <w:t>groesawu</w:t>
      </w:r>
      <w:r w:rsidRPr="00A529C2">
        <w:t xml:space="preserve"> </w:t>
      </w:r>
      <w:r w:rsidRPr="00A529C2">
        <w:t>pawb</w:t>
      </w:r>
      <w:r w:rsidRPr="00A529C2">
        <w:t xml:space="preserve">, ac </w:t>
      </w:r>
      <w:r w:rsidRPr="00A529C2">
        <w:t>mae</w:t>
      </w:r>
      <w:r w:rsidRPr="00A529C2">
        <w:t xml:space="preserve"> </w:t>
      </w:r>
      <w:r w:rsidRPr="00A529C2">
        <w:t>sicrhau</w:t>
      </w:r>
      <w:r w:rsidRPr="00A529C2">
        <w:t xml:space="preserve"> </w:t>
      </w:r>
      <w:r w:rsidRPr="00A529C2">
        <w:t>miliwn</w:t>
      </w:r>
      <w:r w:rsidRPr="00A529C2">
        <w:t xml:space="preserve"> o </w:t>
      </w:r>
      <w:r w:rsidRPr="00A529C2">
        <w:t>siaradwyr</w:t>
      </w:r>
      <w:r w:rsidRPr="00A529C2">
        <w:t xml:space="preserve"> </w:t>
      </w:r>
      <w:r w:rsidRPr="00A529C2">
        <w:t>i’r</w:t>
      </w:r>
      <w:r w:rsidRPr="00A529C2">
        <w:t xml:space="preserve"> </w:t>
      </w:r>
      <w:r w:rsidRPr="00A529C2">
        <w:t>dyfodol</w:t>
      </w:r>
      <w:r w:rsidRPr="00A529C2">
        <w:t xml:space="preserve"> </w:t>
      </w:r>
      <w:r w:rsidRPr="00A529C2">
        <w:t>yn</w:t>
      </w:r>
      <w:r w:rsidRPr="00A529C2">
        <w:t xml:space="preserve"> </w:t>
      </w:r>
      <w:r w:rsidRPr="00A529C2">
        <w:t>dibynnu</w:t>
      </w:r>
      <w:r w:rsidRPr="00A529C2">
        <w:t xml:space="preserve"> </w:t>
      </w:r>
      <w:r w:rsidRPr="00A529C2">
        <w:t>ar</w:t>
      </w:r>
      <w:r w:rsidRPr="00A529C2">
        <w:t xml:space="preserve"> </w:t>
      </w:r>
      <w:r w:rsidRPr="00A529C2">
        <w:t>annog</w:t>
      </w:r>
      <w:r w:rsidRPr="00A529C2">
        <w:t xml:space="preserve"> </w:t>
      </w:r>
      <w:r w:rsidRPr="00A529C2">
        <w:t>pawb</w:t>
      </w:r>
      <w:r w:rsidRPr="00A529C2">
        <w:t xml:space="preserve"> </w:t>
      </w:r>
      <w:r w:rsidRPr="00A529C2">
        <w:t>yng</w:t>
      </w:r>
      <w:r w:rsidRPr="00A529C2">
        <w:t xml:space="preserve"> </w:t>
      </w:r>
      <w:r w:rsidRPr="00A529C2">
        <w:t>Nghymru</w:t>
      </w:r>
      <w:r w:rsidRPr="00A529C2">
        <w:t xml:space="preserve"> i </w:t>
      </w:r>
      <w:r w:rsidRPr="00A529C2">
        <w:t>ddod</w:t>
      </w:r>
      <w:r w:rsidRPr="00A529C2">
        <w:t xml:space="preserve"> </w:t>
      </w:r>
      <w:r w:rsidRPr="00A529C2">
        <w:t>yn</w:t>
      </w:r>
      <w:r w:rsidRPr="00A529C2">
        <w:t xml:space="preserve"> </w:t>
      </w:r>
      <w:r w:rsidRPr="00A529C2">
        <w:t>siaradwyr</w:t>
      </w:r>
      <w:r w:rsidRPr="00A529C2">
        <w:t xml:space="preserve"> Cymraeg ac i </w:t>
      </w:r>
      <w:r w:rsidRPr="00A529C2">
        <w:t>fwynhau’r</w:t>
      </w:r>
      <w:r w:rsidRPr="00A529C2">
        <w:t xml:space="preserve"> </w:t>
      </w:r>
      <w:r w:rsidRPr="00A529C2">
        <w:t>bywyd</w:t>
      </w:r>
      <w:r w:rsidRPr="00A529C2">
        <w:t xml:space="preserve"> Cymraeg. Beth </w:t>
      </w:r>
      <w:r w:rsidRPr="00A529C2">
        <w:t>fyddwn</w:t>
      </w:r>
      <w:r w:rsidRPr="00A529C2">
        <w:t xml:space="preserve"> </w:t>
      </w:r>
      <w:r w:rsidRPr="00A529C2">
        <w:t>i’n</w:t>
      </w:r>
      <w:r w:rsidRPr="00A529C2">
        <w:t xml:space="preserve"> </w:t>
      </w:r>
      <w:r w:rsidRPr="00A529C2">
        <w:t>ei</w:t>
      </w:r>
      <w:r w:rsidRPr="00A529C2">
        <w:t xml:space="preserve"> </w:t>
      </w:r>
      <w:r w:rsidRPr="00A529C2">
        <w:t>ddweud</w:t>
      </w:r>
      <w:r w:rsidRPr="00A529C2">
        <w:t xml:space="preserve"> </w:t>
      </w:r>
      <w:r w:rsidRPr="00A529C2">
        <w:t>yw</w:t>
      </w:r>
      <w:r w:rsidRPr="00A529C2">
        <w:t xml:space="preserve">, </w:t>
      </w:r>
      <w:r w:rsidRPr="00A529C2">
        <w:t>mae</w:t>
      </w:r>
      <w:r w:rsidRPr="00A529C2">
        <w:t xml:space="preserve"> </w:t>
      </w:r>
      <w:r w:rsidRPr="00A529C2">
        <w:t>yna</w:t>
      </w:r>
      <w:r w:rsidRPr="00A529C2">
        <w:t xml:space="preserve"> </w:t>
      </w:r>
      <w:r w:rsidRPr="00A529C2">
        <w:t>reswm</w:t>
      </w:r>
      <w:r w:rsidRPr="00A529C2">
        <w:t xml:space="preserve"> pam bod </w:t>
      </w:r>
      <w:r w:rsidRPr="00A529C2">
        <w:t>yna</w:t>
      </w:r>
      <w:r w:rsidRPr="00A529C2">
        <w:t xml:space="preserve"> </w:t>
      </w:r>
      <w:r w:rsidRPr="00A529C2">
        <w:t>ddeddfau</w:t>
      </w:r>
      <w:r w:rsidRPr="00A529C2">
        <w:t xml:space="preserve"> </w:t>
      </w:r>
      <w:r w:rsidRPr="00A529C2">
        <w:t>yng</w:t>
      </w:r>
      <w:r w:rsidRPr="00A529C2">
        <w:t xml:space="preserve"> </w:t>
      </w:r>
      <w:r w:rsidRPr="00A529C2">
        <w:t>Nghymru</w:t>
      </w:r>
      <w:r w:rsidRPr="00A529C2">
        <w:t xml:space="preserve"> i </w:t>
      </w:r>
      <w:r w:rsidRPr="00A529C2">
        <w:t>warchod</w:t>
      </w:r>
      <w:r w:rsidRPr="00A529C2">
        <w:t xml:space="preserve"> y </w:t>
      </w:r>
      <w:r w:rsidRPr="00A529C2">
        <w:t>Gymraeg</w:t>
      </w:r>
      <w:r w:rsidRPr="00A529C2">
        <w:t xml:space="preserve">. Mae </w:t>
      </w:r>
      <w:r w:rsidRPr="00A529C2">
        <w:t>yna</w:t>
      </w:r>
      <w:r w:rsidRPr="00A529C2">
        <w:t xml:space="preserve"> </w:t>
      </w:r>
      <w:r w:rsidRPr="00A529C2">
        <w:t>reswm</w:t>
      </w:r>
      <w:r w:rsidRPr="00A529C2">
        <w:t xml:space="preserve"> pam </w:t>
      </w:r>
      <w:r w:rsidRPr="00A529C2">
        <w:t>ein</w:t>
      </w:r>
      <w:r w:rsidRPr="00A529C2">
        <w:t xml:space="preserve"> bod </w:t>
      </w:r>
      <w:r w:rsidRPr="00A529C2">
        <w:t>ni</w:t>
      </w:r>
      <w:r w:rsidRPr="00A529C2">
        <w:t xml:space="preserve"> </w:t>
      </w:r>
      <w:r w:rsidRPr="00A529C2">
        <w:t>wedi</w:t>
      </w:r>
      <w:r w:rsidRPr="00A529C2">
        <w:t xml:space="preserve"> </w:t>
      </w:r>
      <w:r w:rsidRPr="00A529C2">
        <w:t>gorfod</w:t>
      </w:r>
      <w:r w:rsidRPr="00A529C2">
        <w:t xml:space="preserve"> </w:t>
      </w:r>
      <w:r w:rsidRPr="00A529C2">
        <w:t>ymladd</w:t>
      </w:r>
      <w:r w:rsidRPr="00A529C2">
        <w:t xml:space="preserve"> am </w:t>
      </w:r>
      <w:r w:rsidRPr="00A529C2">
        <w:t>yr</w:t>
      </w:r>
      <w:r w:rsidRPr="00A529C2">
        <w:t xml:space="preserve"> </w:t>
      </w:r>
      <w:r w:rsidRPr="00A529C2">
        <w:t>hawliau</w:t>
      </w:r>
      <w:r w:rsidRPr="00A529C2">
        <w:t xml:space="preserve"> </w:t>
      </w:r>
      <w:r w:rsidRPr="00A529C2">
        <w:t>yma</w:t>
      </w:r>
      <w:r w:rsidRPr="00A529C2">
        <w:t xml:space="preserve"> i </w:t>
      </w:r>
      <w:r w:rsidRPr="00A529C2">
        <w:t>ddefnyddio’r</w:t>
      </w:r>
      <w:r w:rsidRPr="00A529C2">
        <w:t xml:space="preserve"> </w:t>
      </w:r>
      <w:r w:rsidRPr="00A529C2">
        <w:t>Gymraeg</w:t>
      </w:r>
      <w:r w:rsidRPr="00A529C2">
        <w:t xml:space="preserve">. </w:t>
      </w:r>
      <w:r w:rsidRPr="00A529C2">
        <w:t>Yn</w:t>
      </w:r>
      <w:r w:rsidRPr="00A529C2">
        <w:t xml:space="preserve"> </w:t>
      </w:r>
      <w:r w:rsidRPr="00A529C2">
        <w:t>fy</w:t>
      </w:r>
      <w:r w:rsidRPr="00A529C2">
        <w:t xml:space="preserve"> </w:t>
      </w:r>
      <w:r w:rsidRPr="00A529C2">
        <w:t>achos</w:t>
      </w:r>
      <w:r w:rsidRPr="00A529C2">
        <w:t xml:space="preserve"> i, er </w:t>
      </w:r>
      <w:r w:rsidRPr="00A529C2">
        <w:t>enghraifft</w:t>
      </w:r>
      <w:r w:rsidRPr="00A529C2">
        <w:t xml:space="preserve">, </w:t>
      </w:r>
      <w:r w:rsidRPr="00A529C2">
        <w:t>yr</w:t>
      </w:r>
      <w:r w:rsidRPr="00A529C2">
        <w:t xml:space="preserve"> Eisteddfod </w:t>
      </w:r>
      <w:r w:rsidRPr="00A529C2">
        <w:t>Genedlaethol</w:t>
      </w:r>
      <w:r w:rsidRPr="00A529C2">
        <w:t xml:space="preserve"> </w:t>
      </w:r>
      <w:r w:rsidRPr="00A529C2">
        <w:t>yw’r</w:t>
      </w:r>
      <w:r w:rsidRPr="00A529C2">
        <w:t xml:space="preserve"> </w:t>
      </w:r>
      <w:r w:rsidRPr="00A529C2">
        <w:t>unig</w:t>
      </w:r>
      <w:r w:rsidRPr="00A529C2">
        <w:t xml:space="preserve"> </w:t>
      </w:r>
      <w:r w:rsidRPr="00A529C2">
        <w:t>wythnos</w:t>
      </w:r>
      <w:r w:rsidRPr="00A529C2">
        <w:t xml:space="preserve"> </w:t>
      </w:r>
      <w:r w:rsidRPr="00A529C2">
        <w:t>yn</w:t>
      </w:r>
      <w:r w:rsidRPr="00A529C2">
        <w:t xml:space="preserve"> y </w:t>
      </w:r>
      <w:r w:rsidRPr="00A529C2">
        <w:t>flwyddyn</w:t>
      </w:r>
      <w:r w:rsidRPr="00A529C2">
        <w:t xml:space="preserve"> </w:t>
      </w:r>
      <w:r w:rsidRPr="00A529C2">
        <w:t>ble</w:t>
      </w:r>
      <w:r w:rsidRPr="00A529C2">
        <w:t xml:space="preserve"> </w:t>
      </w:r>
      <w:r w:rsidRPr="00A529C2">
        <w:t>dw</w:t>
      </w:r>
      <w:r w:rsidRPr="00A529C2">
        <w:t xml:space="preserve"> </w:t>
      </w:r>
      <w:r w:rsidRPr="00A529C2">
        <w:t>i’n</w:t>
      </w:r>
      <w:r w:rsidRPr="00A529C2">
        <w:t xml:space="preserve"> </w:t>
      </w:r>
      <w:r w:rsidRPr="00A529C2">
        <w:t>gallu</w:t>
      </w:r>
      <w:r w:rsidRPr="00A529C2">
        <w:t xml:space="preserve"> </w:t>
      </w:r>
      <w:r w:rsidRPr="00A529C2">
        <w:t>siarad</w:t>
      </w:r>
      <w:r w:rsidRPr="00A529C2">
        <w:t xml:space="preserve"> Cymraeg </w:t>
      </w:r>
      <w:r w:rsidRPr="00A529C2">
        <w:t>heb</w:t>
      </w:r>
      <w:r w:rsidRPr="00A529C2">
        <w:t xml:space="preserve"> </w:t>
      </w:r>
      <w:r w:rsidRPr="00A529C2">
        <w:t>deimlo’n</w:t>
      </w:r>
      <w:r w:rsidRPr="00A529C2">
        <w:t xml:space="preserve"> awkward, </w:t>
      </w:r>
      <w:r w:rsidRPr="00A529C2">
        <w:t>siarad</w:t>
      </w:r>
      <w:r w:rsidRPr="00A529C2">
        <w:t xml:space="preserve"> Cymraeg </w:t>
      </w:r>
      <w:r w:rsidRPr="00A529C2">
        <w:t>heb</w:t>
      </w:r>
      <w:r w:rsidRPr="00A529C2">
        <w:t xml:space="preserve"> </w:t>
      </w:r>
      <w:r w:rsidRPr="00A529C2">
        <w:t>ymddiheuro</w:t>
      </w:r>
      <w:r w:rsidRPr="00A529C2">
        <w:t xml:space="preserve">, </w:t>
      </w:r>
      <w:r w:rsidRPr="00A529C2">
        <w:t>siarad</w:t>
      </w:r>
      <w:r w:rsidRPr="00A529C2">
        <w:t xml:space="preserve"> Cymraeg </w:t>
      </w:r>
      <w:r w:rsidRPr="00A529C2">
        <w:t>yn</w:t>
      </w:r>
      <w:r w:rsidRPr="00A529C2">
        <w:t xml:space="preserve"> </w:t>
      </w:r>
      <w:r w:rsidRPr="00A529C2">
        <w:t>hollol</w:t>
      </w:r>
      <w:r w:rsidRPr="00A529C2">
        <w:t xml:space="preserve"> </w:t>
      </w:r>
      <w:r w:rsidRPr="00A529C2">
        <w:t>naturiol</w:t>
      </w:r>
      <w:r w:rsidRPr="00A529C2">
        <w:t xml:space="preserve">. Felly, i fi, </w:t>
      </w:r>
      <w:r w:rsidRPr="00A529C2">
        <w:t>mae’r</w:t>
      </w:r>
      <w:r w:rsidRPr="00A529C2">
        <w:t xml:space="preserve"> </w:t>
      </w:r>
      <w:r w:rsidRPr="00A529C2">
        <w:t>cysyniad</w:t>
      </w:r>
      <w:r w:rsidRPr="00A529C2">
        <w:t xml:space="preserve"> o </w:t>
      </w:r>
      <w:r w:rsidRPr="00A529C2">
        <w:t>gynnal</w:t>
      </w:r>
      <w:r w:rsidRPr="00A529C2">
        <w:t xml:space="preserve"> un </w:t>
      </w:r>
      <w:r w:rsidRPr="00A529C2">
        <w:t>wythnos</w:t>
      </w:r>
      <w:r w:rsidRPr="00A529C2">
        <w:t xml:space="preserve"> </w:t>
      </w:r>
      <w:r w:rsidRPr="00A529C2">
        <w:t>yn</w:t>
      </w:r>
      <w:r w:rsidRPr="00A529C2">
        <w:t xml:space="preserve"> y </w:t>
      </w:r>
      <w:r w:rsidRPr="00A529C2">
        <w:t>flwyddyn</w:t>
      </w:r>
      <w:r w:rsidRPr="00A529C2">
        <w:t xml:space="preserve"> </w:t>
      </w:r>
      <w:r w:rsidRPr="00A529C2">
        <w:t>lle</w:t>
      </w:r>
      <w:r w:rsidRPr="00A529C2">
        <w:t xml:space="preserve"> </w:t>
      </w:r>
      <w:r w:rsidRPr="00A529C2">
        <w:t>mae</w:t>
      </w:r>
      <w:r w:rsidRPr="00A529C2">
        <w:t xml:space="preserve"> </w:t>
      </w:r>
      <w:r w:rsidRPr="00A529C2">
        <w:t>modd</w:t>
      </w:r>
      <w:r w:rsidRPr="00A529C2">
        <w:t xml:space="preserve"> </w:t>
      </w:r>
      <w:r w:rsidRPr="00A529C2">
        <w:t>siarad</w:t>
      </w:r>
      <w:r w:rsidRPr="00A529C2">
        <w:t xml:space="preserve"> a </w:t>
      </w:r>
      <w:r w:rsidRPr="00A529C2">
        <w:t>defnyddio’r</w:t>
      </w:r>
      <w:r w:rsidRPr="00A529C2">
        <w:t xml:space="preserve"> </w:t>
      </w:r>
      <w:r w:rsidRPr="00A529C2">
        <w:t>Gymraeg</w:t>
      </w:r>
      <w:r w:rsidRPr="00A529C2">
        <w:t xml:space="preserve"> </w:t>
      </w:r>
      <w:r w:rsidRPr="00A529C2">
        <w:t>yn</w:t>
      </w:r>
      <w:r w:rsidRPr="00A529C2">
        <w:t xml:space="preserve"> </w:t>
      </w:r>
      <w:r w:rsidRPr="00A529C2">
        <w:t>bwysig</w:t>
      </w:r>
      <w:r w:rsidRPr="00A529C2">
        <w:t xml:space="preserve">. </w:t>
      </w:r>
      <w:r w:rsidRPr="00A529C2">
        <w:t>Ond</w:t>
      </w:r>
      <w:r w:rsidRPr="00A529C2">
        <w:t xml:space="preserve"> </w:t>
      </w:r>
      <w:r w:rsidRPr="00A529C2">
        <w:t>mae’n</w:t>
      </w:r>
      <w:r w:rsidRPr="00A529C2">
        <w:t xml:space="preserve"> </w:t>
      </w:r>
      <w:r w:rsidRPr="00A529C2">
        <w:t>rhaid</w:t>
      </w:r>
      <w:r w:rsidRPr="00A529C2">
        <w:t xml:space="preserve"> i </w:t>
      </w:r>
      <w:r w:rsidRPr="00A529C2">
        <w:t>hynny</w:t>
      </w:r>
      <w:r w:rsidRPr="00A529C2">
        <w:t xml:space="preserve"> </w:t>
      </w:r>
      <w:r w:rsidRPr="00A529C2">
        <w:t>gynnwys</w:t>
      </w:r>
      <w:r w:rsidRPr="00A529C2">
        <w:t xml:space="preserve"> </w:t>
      </w:r>
      <w:r w:rsidRPr="00A529C2">
        <w:t>siaradwyr</w:t>
      </w:r>
      <w:r w:rsidRPr="00A529C2">
        <w:t xml:space="preserve"> di-</w:t>
      </w:r>
      <w:r w:rsidRPr="00A529C2">
        <w:t>Gymraeg</w:t>
      </w:r>
      <w:r w:rsidRPr="00A529C2">
        <w:t xml:space="preserve"> </w:t>
      </w:r>
      <w:r w:rsidRPr="00A529C2">
        <w:t>hefyd</w:t>
      </w:r>
      <w:r w:rsidRPr="00A529C2">
        <w:t xml:space="preserve">, a </w:t>
      </w:r>
      <w:r w:rsidRPr="00A529C2">
        <w:t>dw</w:t>
      </w:r>
      <w:r w:rsidRPr="00A529C2">
        <w:t xml:space="preserve"> </w:t>
      </w:r>
      <w:r w:rsidRPr="00A529C2">
        <w:t>i’n</w:t>
      </w:r>
      <w:r w:rsidRPr="00A529C2">
        <w:t xml:space="preserve"> </w:t>
      </w:r>
      <w:r w:rsidRPr="00A529C2">
        <w:t>meddwl</w:t>
      </w:r>
      <w:r w:rsidRPr="00A529C2">
        <w:t xml:space="preserve"> bod </w:t>
      </w:r>
      <w:r w:rsidRPr="00A529C2">
        <w:t>yr</w:t>
      </w:r>
      <w:r w:rsidRPr="00A529C2">
        <w:t xml:space="preserve"> Eisteddfod </w:t>
      </w:r>
      <w:r w:rsidRPr="00A529C2">
        <w:t>yn</w:t>
      </w:r>
      <w:r w:rsidRPr="00A529C2">
        <w:t xml:space="preserve"> </w:t>
      </w:r>
      <w:r w:rsidRPr="00A529C2">
        <w:t>gwneud</w:t>
      </w:r>
      <w:r w:rsidRPr="00A529C2">
        <w:t xml:space="preserve"> </w:t>
      </w:r>
      <w:r w:rsidRPr="00A529C2">
        <w:t>hynny</w:t>
      </w:r>
      <w:r w:rsidRPr="00A529C2">
        <w:t xml:space="preserve">. Mae </w:t>
      </w:r>
      <w:r w:rsidRPr="00A529C2">
        <w:t>yna</w:t>
      </w:r>
      <w:r w:rsidRPr="00A529C2">
        <w:t xml:space="preserve"> </w:t>
      </w:r>
      <w:r w:rsidRPr="00A529C2">
        <w:t>ddarpariaeth</w:t>
      </w:r>
      <w:r w:rsidRPr="00A529C2">
        <w:t xml:space="preserve">, </w:t>
      </w:r>
      <w:r w:rsidRPr="00A529C2">
        <w:t>mae</w:t>
      </w:r>
      <w:r w:rsidRPr="00A529C2">
        <w:t xml:space="preserve"> </w:t>
      </w:r>
      <w:r w:rsidRPr="00A529C2">
        <w:t>yna</w:t>
      </w:r>
      <w:r w:rsidRPr="00A529C2">
        <w:t xml:space="preserve"> </w:t>
      </w:r>
      <w:r w:rsidRPr="00A529C2">
        <w:t>groeso</w:t>
      </w:r>
      <w:r w:rsidRPr="00A529C2">
        <w:t xml:space="preserve">, ac </w:t>
      </w:r>
      <w:r w:rsidRPr="00A529C2">
        <w:t>mae</w:t>
      </w:r>
      <w:r w:rsidRPr="00A529C2">
        <w:t xml:space="preserve"> </w:t>
      </w:r>
      <w:r w:rsidRPr="00A529C2">
        <w:t>dysgwyr</w:t>
      </w:r>
      <w:r w:rsidRPr="00A529C2">
        <w:t xml:space="preserve"> a </w:t>
      </w:r>
      <w:r w:rsidRPr="00A529C2">
        <w:t>siaradwyr</w:t>
      </w:r>
      <w:r w:rsidRPr="00A529C2">
        <w:t xml:space="preserve"> </w:t>
      </w:r>
      <w:r w:rsidRPr="00A529C2">
        <w:t>newydd</w:t>
      </w:r>
      <w:r w:rsidRPr="00A529C2">
        <w:t xml:space="preserve"> </w:t>
      </w:r>
      <w:r w:rsidRPr="00A529C2">
        <w:t>yn</w:t>
      </w:r>
      <w:r w:rsidRPr="00A529C2">
        <w:t xml:space="preserve"> </w:t>
      </w:r>
      <w:r w:rsidRPr="00A529C2">
        <w:t>dod</w:t>
      </w:r>
      <w:r w:rsidRPr="00A529C2">
        <w:t xml:space="preserve"> </w:t>
      </w:r>
      <w:r w:rsidRPr="00A529C2">
        <w:t>i’r</w:t>
      </w:r>
      <w:r w:rsidRPr="00A529C2">
        <w:t xml:space="preserve"> Eisteddfod am </w:t>
      </w:r>
      <w:r w:rsidRPr="00A529C2">
        <w:t>yr</w:t>
      </w:r>
      <w:r w:rsidRPr="00A529C2">
        <w:t xml:space="preserve"> union </w:t>
      </w:r>
      <w:r w:rsidRPr="00A529C2">
        <w:t>reswm</w:t>
      </w:r>
      <w:r w:rsidRPr="00A529C2">
        <w:t xml:space="preserve"> </w:t>
      </w:r>
      <w:r w:rsidRPr="00A529C2">
        <w:t>hwnnw</w:t>
      </w:r>
      <w:r w:rsidRPr="00A529C2">
        <w:t>.</w:t>
      </w:r>
    </w:p>
    <w:p w:rsidR="00A529C2">
      <w:pPr>
        <w:pStyle w:val="Answer"/>
      </w:pPr>
      <w:r w:rsidRPr="00A529C2">
        <w:t>Yn</w:t>
      </w:r>
      <w:r w:rsidRPr="00A529C2">
        <w:t xml:space="preserve"> </w:t>
      </w:r>
      <w:r w:rsidRPr="00A529C2">
        <w:t>achos</w:t>
      </w:r>
      <w:r w:rsidRPr="00A529C2">
        <w:t xml:space="preserve"> Sage </w:t>
      </w:r>
      <w:r w:rsidRPr="00A529C2">
        <w:t>Todz</w:t>
      </w:r>
      <w:r w:rsidRPr="00A529C2">
        <w:t xml:space="preserve">, </w:t>
      </w:r>
      <w:r w:rsidRPr="00A529C2">
        <w:t>dw</w:t>
      </w:r>
      <w:r w:rsidRPr="00A529C2">
        <w:t xml:space="preserve"> </w:t>
      </w:r>
      <w:r w:rsidRPr="00A529C2">
        <w:t>i’n</w:t>
      </w:r>
      <w:r w:rsidRPr="00A529C2">
        <w:t xml:space="preserve"> </w:t>
      </w:r>
      <w:r w:rsidRPr="00A529C2">
        <w:t>meddwl</w:t>
      </w:r>
      <w:r w:rsidRPr="00A529C2">
        <w:t xml:space="preserve"> bod </w:t>
      </w:r>
      <w:r w:rsidRPr="00A529C2">
        <w:t>ni</w:t>
      </w:r>
      <w:r w:rsidRPr="00A529C2">
        <w:t xml:space="preserve"> </w:t>
      </w:r>
      <w:r w:rsidRPr="00A529C2">
        <w:t>angen</w:t>
      </w:r>
      <w:r w:rsidRPr="00A529C2">
        <w:t xml:space="preserve"> </w:t>
      </w:r>
      <w:r w:rsidRPr="00A529C2">
        <w:t>parchu’r</w:t>
      </w:r>
      <w:r w:rsidRPr="00A529C2">
        <w:t xml:space="preserve"> </w:t>
      </w:r>
      <w:r w:rsidRPr="00A529C2">
        <w:t>ddwy</w:t>
      </w:r>
      <w:r w:rsidRPr="00A529C2">
        <w:t xml:space="preserve"> </w:t>
      </w:r>
      <w:r w:rsidRPr="00A529C2">
        <w:t>ochr</w:t>
      </w:r>
      <w:r w:rsidRPr="00A529C2">
        <w:t xml:space="preserve">, </w:t>
      </w:r>
      <w:r w:rsidRPr="00A529C2">
        <w:t>fel</w:t>
      </w:r>
      <w:r w:rsidRPr="00A529C2">
        <w:t xml:space="preserve"> </w:t>
      </w:r>
      <w:r w:rsidRPr="00A529C2">
        <w:t>mae’r</w:t>
      </w:r>
      <w:r w:rsidRPr="00A529C2">
        <w:t xml:space="preserve"> Eisteddfod a Sage </w:t>
      </w:r>
      <w:r w:rsidRPr="00A529C2">
        <w:t>Todz</w:t>
      </w:r>
      <w:r w:rsidRPr="00A529C2">
        <w:t xml:space="preserve"> </w:t>
      </w:r>
      <w:r w:rsidRPr="00A529C2">
        <w:t>wedi</w:t>
      </w:r>
      <w:r w:rsidRPr="00A529C2">
        <w:t xml:space="preserve"> </w:t>
      </w:r>
      <w:r w:rsidRPr="00A529C2">
        <w:t>gwneud</w:t>
      </w:r>
      <w:r w:rsidRPr="00A529C2">
        <w:t xml:space="preserve">. </w:t>
      </w:r>
      <w:r w:rsidRPr="00A529C2">
        <w:t>Dw</w:t>
      </w:r>
      <w:r w:rsidRPr="00A529C2">
        <w:t xml:space="preserve"> </w:t>
      </w:r>
      <w:r w:rsidRPr="00A529C2">
        <w:t>i’n</w:t>
      </w:r>
      <w:r w:rsidRPr="00A529C2">
        <w:t xml:space="preserve"> </w:t>
      </w:r>
      <w:r w:rsidRPr="00A529C2">
        <w:t>parchu</w:t>
      </w:r>
      <w:r w:rsidRPr="00A529C2">
        <w:t xml:space="preserve"> </w:t>
      </w:r>
      <w:r w:rsidRPr="00A529C2">
        <w:t>hawl</w:t>
      </w:r>
      <w:r w:rsidRPr="00A529C2">
        <w:t xml:space="preserve"> </w:t>
      </w:r>
      <w:r w:rsidRPr="00A529C2">
        <w:t>yr</w:t>
      </w:r>
      <w:r w:rsidRPr="00A529C2">
        <w:t xml:space="preserve"> Eisteddfod ac </w:t>
      </w:r>
      <w:r w:rsidRPr="00A529C2">
        <w:t>eisiau</w:t>
      </w:r>
      <w:r w:rsidRPr="00A529C2">
        <w:t xml:space="preserve"> </w:t>
      </w:r>
      <w:r w:rsidRPr="00A529C2">
        <w:t>amddiffyn</w:t>
      </w:r>
      <w:r w:rsidRPr="00A529C2">
        <w:t xml:space="preserve"> </w:t>
      </w:r>
      <w:r w:rsidRPr="00A529C2">
        <w:t>hawl</w:t>
      </w:r>
      <w:r w:rsidRPr="00A529C2">
        <w:t xml:space="preserve"> </w:t>
      </w:r>
      <w:r w:rsidRPr="00A529C2">
        <w:t>yr</w:t>
      </w:r>
      <w:r w:rsidRPr="00A529C2">
        <w:t xml:space="preserve"> Eisteddfod i </w:t>
      </w:r>
      <w:r w:rsidRPr="00A529C2">
        <w:t>gynnal</w:t>
      </w:r>
      <w:r w:rsidRPr="00A529C2">
        <w:t xml:space="preserve"> </w:t>
      </w:r>
      <w:r w:rsidRPr="00A529C2">
        <w:t>gŵyl</w:t>
      </w:r>
      <w:r w:rsidRPr="00A529C2">
        <w:t xml:space="preserve"> </w:t>
      </w:r>
      <w:r w:rsidRPr="00A529C2">
        <w:t>Gymraeg</w:t>
      </w:r>
      <w:r w:rsidRPr="00A529C2">
        <w:t xml:space="preserve">, </w:t>
      </w:r>
      <w:r w:rsidRPr="00A529C2">
        <w:t>ond</w:t>
      </w:r>
      <w:r w:rsidRPr="00A529C2">
        <w:t xml:space="preserve"> </w:t>
      </w:r>
      <w:r w:rsidRPr="00A529C2">
        <w:t>dw</w:t>
      </w:r>
      <w:r w:rsidRPr="00A529C2">
        <w:t xml:space="preserve"> i </w:t>
      </w:r>
      <w:r w:rsidRPr="00A529C2">
        <w:t>hefyd</w:t>
      </w:r>
      <w:r w:rsidRPr="00A529C2">
        <w:t xml:space="preserve"> </w:t>
      </w:r>
      <w:r w:rsidRPr="00A529C2">
        <w:t>yn</w:t>
      </w:r>
      <w:r w:rsidRPr="00A529C2">
        <w:t xml:space="preserve"> </w:t>
      </w:r>
      <w:r w:rsidRPr="00A529C2">
        <w:t>parchu</w:t>
      </w:r>
      <w:r w:rsidRPr="00A529C2">
        <w:t xml:space="preserve"> </w:t>
      </w:r>
      <w:r w:rsidRPr="00A529C2">
        <w:t>dewis</w:t>
      </w:r>
      <w:r w:rsidRPr="00A529C2">
        <w:t xml:space="preserve"> Sage </w:t>
      </w:r>
      <w:r w:rsidRPr="00A529C2">
        <w:t>Todz</w:t>
      </w:r>
      <w:r w:rsidRPr="00A529C2">
        <w:t xml:space="preserve"> i </w:t>
      </w:r>
      <w:r w:rsidRPr="00A529C2">
        <w:t>beidio</w:t>
      </w:r>
      <w:r w:rsidRPr="00A529C2">
        <w:t xml:space="preserve"> </w:t>
      </w:r>
      <w:r w:rsidRPr="00A529C2">
        <w:t>perfformio</w:t>
      </w:r>
      <w:r w:rsidRPr="00A529C2">
        <w:t xml:space="preserve"> </w:t>
      </w:r>
      <w:r w:rsidRPr="00A529C2">
        <w:t>yn</w:t>
      </w:r>
      <w:r w:rsidRPr="00A529C2">
        <w:t xml:space="preserve"> </w:t>
      </w:r>
      <w:r w:rsidRPr="00A529C2">
        <w:t>Gymraeg</w:t>
      </w:r>
      <w:r w:rsidRPr="00A529C2">
        <w:t xml:space="preserve">. </w:t>
      </w:r>
      <w:r w:rsidRPr="00A529C2">
        <w:t>Dyna’i</w:t>
      </w:r>
      <w:r w:rsidRPr="00A529C2">
        <w:t xml:space="preserve"> </w:t>
      </w:r>
      <w:r w:rsidRPr="00A529C2">
        <w:t>ddewis</w:t>
      </w:r>
      <w:r w:rsidRPr="00A529C2">
        <w:t xml:space="preserve"> e, a </w:t>
      </w:r>
      <w:r w:rsidRPr="00A529C2">
        <w:t>dw</w:t>
      </w:r>
      <w:r w:rsidRPr="00A529C2">
        <w:t xml:space="preserve"> </w:t>
      </w:r>
      <w:r w:rsidRPr="00A529C2">
        <w:t>i’n</w:t>
      </w:r>
      <w:r w:rsidRPr="00A529C2">
        <w:t xml:space="preserve"> </w:t>
      </w:r>
      <w:r w:rsidRPr="00A529C2">
        <w:t>credu</w:t>
      </w:r>
      <w:r w:rsidRPr="00A529C2">
        <w:t xml:space="preserve">, </w:t>
      </w:r>
      <w:r w:rsidRPr="00A529C2">
        <w:t>o’r</w:t>
      </w:r>
      <w:r w:rsidRPr="00A529C2">
        <w:t xml:space="preserve"> </w:t>
      </w:r>
      <w:r w:rsidRPr="00A529C2">
        <w:t>datganiadau</w:t>
      </w:r>
      <w:r w:rsidRPr="00A529C2">
        <w:t xml:space="preserve"> </w:t>
      </w:r>
      <w:r w:rsidRPr="00A529C2">
        <w:t>gwreiddiol</w:t>
      </w:r>
      <w:r w:rsidRPr="00A529C2">
        <w:t xml:space="preserve">, mi </w:t>
      </w:r>
      <w:r w:rsidRPr="00A529C2">
        <w:t>oedd</w:t>
      </w:r>
      <w:r w:rsidRPr="00A529C2">
        <w:t xml:space="preserve"> y </w:t>
      </w:r>
      <w:r w:rsidRPr="00A529C2">
        <w:t>ddwy</w:t>
      </w:r>
      <w:r w:rsidRPr="00A529C2">
        <w:t xml:space="preserve"> </w:t>
      </w:r>
      <w:r w:rsidRPr="00A529C2">
        <w:t>ochr</w:t>
      </w:r>
      <w:r w:rsidRPr="00A529C2">
        <w:t xml:space="preserve"> </w:t>
      </w:r>
      <w:r w:rsidRPr="00A529C2">
        <w:t>yn</w:t>
      </w:r>
      <w:r w:rsidRPr="00A529C2">
        <w:t xml:space="preserve"> </w:t>
      </w:r>
      <w:r w:rsidRPr="00A529C2">
        <w:t>parchu’i</w:t>
      </w:r>
      <w:r w:rsidRPr="00A529C2">
        <w:t xml:space="preserve"> </w:t>
      </w:r>
      <w:r w:rsidRPr="00A529C2">
        <w:t>gilydd</w:t>
      </w:r>
      <w:r w:rsidRPr="00A529C2">
        <w:t xml:space="preserve"> </w:t>
      </w:r>
      <w:r w:rsidRPr="00A529C2">
        <w:t>yn</w:t>
      </w:r>
      <w:r w:rsidRPr="00A529C2">
        <w:t xml:space="preserve"> </w:t>
      </w:r>
      <w:r w:rsidRPr="00A529C2">
        <w:t>llwyr</w:t>
      </w:r>
      <w:r w:rsidRPr="00A529C2">
        <w:t xml:space="preserve">. </w:t>
      </w:r>
      <w:r w:rsidRPr="00A529C2">
        <w:t>Dw</w:t>
      </w:r>
      <w:r w:rsidRPr="00A529C2">
        <w:t xml:space="preserve"> </w:t>
      </w:r>
      <w:r w:rsidRPr="00A529C2">
        <w:t>i’n</w:t>
      </w:r>
      <w:r w:rsidRPr="00A529C2">
        <w:t xml:space="preserve"> </w:t>
      </w:r>
      <w:r w:rsidRPr="00A529C2">
        <w:t>meddwl</w:t>
      </w:r>
      <w:r w:rsidRPr="00A529C2">
        <w:t xml:space="preserve"> bod </w:t>
      </w:r>
      <w:r w:rsidRPr="00A529C2">
        <w:t>rhywfaint</w:t>
      </w:r>
      <w:r w:rsidRPr="00A529C2">
        <w:t xml:space="preserve"> o </w:t>
      </w:r>
      <w:r w:rsidRPr="00A529C2">
        <w:t>bethau</w:t>
      </w:r>
      <w:r w:rsidRPr="00A529C2">
        <w:t xml:space="preserve"> </w:t>
      </w:r>
      <w:r w:rsidRPr="00A529C2">
        <w:t>annymunol</w:t>
      </w:r>
      <w:r w:rsidRPr="00A529C2">
        <w:t xml:space="preserve"> </w:t>
      </w:r>
      <w:r w:rsidRPr="00A529C2">
        <w:t>wedi</w:t>
      </w:r>
      <w:r w:rsidRPr="00A529C2">
        <w:t xml:space="preserve"> </w:t>
      </w:r>
      <w:r w:rsidRPr="00A529C2">
        <w:t>digwydd</w:t>
      </w:r>
      <w:r w:rsidRPr="00A529C2">
        <w:t xml:space="preserve"> </w:t>
      </w:r>
      <w:r w:rsidRPr="00A529C2">
        <w:t>wedi</w:t>
      </w:r>
      <w:r w:rsidRPr="00A529C2">
        <w:t xml:space="preserve"> </w:t>
      </w:r>
      <w:r w:rsidRPr="00A529C2">
        <w:t>hynny</w:t>
      </w:r>
      <w:r w:rsidRPr="00A529C2">
        <w:t xml:space="preserve">, </w:t>
      </w:r>
      <w:r w:rsidRPr="00A529C2">
        <w:t>ond</w:t>
      </w:r>
      <w:r w:rsidRPr="00A529C2">
        <w:t xml:space="preserve"> </w:t>
      </w:r>
      <w:r w:rsidRPr="00A529C2">
        <w:t>yn</w:t>
      </w:r>
      <w:r w:rsidRPr="00A529C2">
        <w:t xml:space="preserve"> y </w:t>
      </w:r>
      <w:r w:rsidRPr="00A529C2">
        <w:t>datganiadau</w:t>
      </w:r>
      <w:r w:rsidRPr="00A529C2">
        <w:t xml:space="preserve"> </w:t>
      </w:r>
      <w:r w:rsidRPr="00A529C2">
        <w:t>gwreiddiol</w:t>
      </w:r>
      <w:r w:rsidRPr="00A529C2">
        <w:t xml:space="preserve">, </w:t>
      </w:r>
      <w:r w:rsidRPr="00A529C2">
        <w:t>roedd</w:t>
      </w:r>
      <w:r w:rsidRPr="00A529C2">
        <w:t xml:space="preserve"> y </w:t>
      </w:r>
      <w:r w:rsidRPr="00A529C2">
        <w:t>ddwy</w:t>
      </w:r>
      <w:r w:rsidRPr="00A529C2">
        <w:t xml:space="preserve"> </w:t>
      </w:r>
      <w:r w:rsidRPr="00A529C2">
        <w:t>ochr</w:t>
      </w:r>
      <w:r w:rsidRPr="00A529C2">
        <w:t xml:space="preserve"> </w:t>
      </w:r>
      <w:r w:rsidRPr="00A529C2">
        <w:t>yn</w:t>
      </w:r>
      <w:r w:rsidRPr="00A529C2">
        <w:t xml:space="preserve"> </w:t>
      </w:r>
      <w:r w:rsidRPr="00A529C2">
        <w:t>parchu</w:t>
      </w:r>
      <w:r w:rsidRPr="00A529C2">
        <w:t xml:space="preserve"> </w:t>
      </w:r>
      <w:r w:rsidRPr="00A529C2">
        <w:t>ei</w:t>
      </w:r>
      <w:r w:rsidRPr="00A529C2">
        <w:t xml:space="preserve"> </w:t>
      </w:r>
      <w:r w:rsidRPr="00A529C2">
        <w:t>gilydd</w:t>
      </w:r>
      <w:r w:rsidRPr="00A529C2">
        <w:t xml:space="preserve">, a </w:t>
      </w:r>
      <w:r w:rsidRPr="00A529C2">
        <w:t>dw</w:t>
      </w:r>
      <w:r w:rsidRPr="00A529C2">
        <w:t xml:space="preserve"> </w:t>
      </w:r>
      <w:r w:rsidRPr="00A529C2">
        <w:t>i’n</w:t>
      </w:r>
      <w:r w:rsidRPr="00A529C2">
        <w:t xml:space="preserve"> </w:t>
      </w:r>
      <w:r w:rsidRPr="00A529C2">
        <w:t>credu</w:t>
      </w:r>
      <w:r w:rsidRPr="00A529C2">
        <w:t xml:space="preserve"> bod </w:t>
      </w:r>
      <w:r w:rsidRPr="00A529C2">
        <w:t>hynny’n</w:t>
      </w:r>
      <w:r w:rsidRPr="00A529C2">
        <w:t xml:space="preserve"> </w:t>
      </w:r>
      <w:r w:rsidRPr="00A529C2">
        <w:t>hollol</w:t>
      </w:r>
      <w:r w:rsidRPr="00A529C2">
        <w:t xml:space="preserve"> </w:t>
      </w:r>
      <w:r w:rsidRPr="00A529C2">
        <w:t>gywir</w:t>
      </w:r>
      <w:r w:rsidRPr="00A529C2">
        <w:t>.</w:t>
      </w:r>
    </w:p>
    <w:p w:rsidR="001722CF">
      <w:pPr>
        <w:pStyle w:val="Answer"/>
        <w:rPr>
          <w:i/>
          <w:iCs/>
        </w:rPr>
      </w:pPr>
      <w:r w:rsidRPr="00E2078D">
        <w:rPr>
          <w:i/>
          <w:iCs/>
        </w:rPr>
        <w:t>(Translation)</w:t>
      </w:r>
      <w:r>
        <w:t xml:space="preserve"> </w:t>
      </w:r>
      <w:r w:rsidRPr="00E2078D">
        <w:rPr>
          <w:i/>
          <w:iCs/>
        </w:rPr>
        <w:t>Th</w:t>
      </w:r>
      <w:r w:rsidR="00A529C2">
        <w:rPr>
          <w:i/>
          <w:iCs/>
        </w:rPr>
        <w:t>is</w:t>
      </w:r>
      <w:r w:rsidRPr="00E2078D">
        <w:rPr>
          <w:i/>
          <w:iCs/>
        </w:rPr>
        <w:t xml:space="preserve"> is an interesting question. The future of the Welsh language relies on welcoming everyone</w:t>
      </w:r>
      <w:r w:rsidR="00A529C2">
        <w:rPr>
          <w:i/>
          <w:iCs/>
        </w:rPr>
        <w:t>, and</w:t>
      </w:r>
      <w:r w:rsidRPr="00E2078D">
        <w:rPr>
          <w:i/>
          <w:iCs/>
        </w:rPr>
        <w:t xml:space="preserve"> </w:t>
      </w:r>
      <w:r w:rsidR="00A529C2">
        <w:rPr>
          <w:i/>
          <w:iCs/>
        </w:rPr>
        <w:t>e</w:t>
      </w:r>
      <w:r w:rsidRPr="00E2078D">
        <w:rPr>
          <w:i/>
          <w:iCs/>
        </w:rPr>
        <w:t>nsuring</w:t>
      </w:r>
      <w:r>
        <w:rPr>
          <w:i/>
          <w:iCs/>
        </w:rPr>
        <w:t xml:space="preserve"> that</w:t>
      </w:r>
      <w:r w:rsidRPr="00E2078D">
        <w:rPr>
          <w:i/>
          <w:iCs/>
        </w:rPr>
        <w:t xml:space="preserve"> there will be 1 million Welsh speakers in the future depends on encouraging everyone in Wales to become Welsh speakers and to enjoy Welsh life. What I would say is that there is a reason why there is legislation in </w:t>
      </w:r>
      <w:r>
        <w:rPr>
          <w:i/>
          <w:iCs/>
        </w:rPr>
        <w:t xml:space="preserve">Wales </w:t>
      </w:r>
      <w:r w:rsidRPr="00E2078D">
        <w:rPr>
          <w:i/>
          <w:iCs/>
        </w:rPr>
        <w:t>to protect the Welsh language</w:t>
      </w:r>
      <w:r w:rsidR="00A529C2">
        <w:rPr>
          <w:i/>
          <w:iCs/>
        </w:rPr>
        <w:t>.</w:t>
      </w:r>
      <w:r>
        <w:rPr>
          <w:i/>
          <w:iCs/>
        </w:rPr>
        <w:t xml:space="preserve"> </w:t>
      </w:r>
      <w:r w:rsidR="00A529C2">
        <w:rPr>
          <w:i/>
          <w:iCs/>
        </w:rPr>
        <w:t>T</w:t>
      </w:r>
      <w:r w:rsidRPr="00E2078D">
        <w:rPr>
          <w:i/>
          <w:iCs/>
        </w:rPr>
        <w:t xml:space="preserve">here is a reason why we have had to fight for these rights </w:t>
      </w:r>
      <w:r w:rsidRPr="00E2078D">
        <w:rPr>
          <w:i/>
          <w:iCs/>
        </w:rPr>
        <w:t xml:space="preserve">to use the Welsh language. In my case, for example, the </w:t>
      </w:r>
      <w:r>
        <w:rPr>
          <w:i/>
          <w:iCs/>
        </w:rPr>
        <w:t>N</w:t>
      </w:r>
      <w:r w:rsidRPr="00E2078D">
        <w:rPr>
          <w:i/>
          <w:iCs/>
        </w:rPr>
        <w:t xml:space="preserve">ational Eisteddfod is the only week in the year where I can speak Welsh without feeling awkward, I can speak Welsh without apologising, I can speak Welsh absolutely naturally. So, to me, the concept of having one week </w:t>
      </w:r>
      <w:r>
        <w:rPr>
          <w:i/>
          <w:iCs/>
        </w:rPr>
        <w:t>in</w:t>
      </w:r>
      <w:r w:rsidRPr="00E2078D">
        <w:rPr>
          <w:i/>
          <w:iCs/>
        </w:rPr>
        <w:t xml:space="preserve"> the year where it is possible to speak and use the Welsh language is important</w:t>
      </w:r>
      <w:r>
        <w:rPr>
          <w:i/>
          <w:iCs/>
        </w:rPr>
        <w:t xml:space="preserve">. </w:t>
      </w:r>
      <w:r w:rsidRPr="00E2078D">
        <w:rPr>
          <w:i/>
          <w:iCs/>
        </w:rPr>
        <w:t>But that has to include non-Welsh speakers as well</w:t>
      </w:r>
      <w:r>
        <w:rPr>
          <w:i/>
          <w:iCs/>
        </w:rPr>
        <w:t xml:space="preserve">, and </w:t>
      </w:r>
      <w:r w:rsidRPr="00E2078D">
        <w:rPr>
          <w:i/>
          <w:iCs/>
        </w:rPr>
        <w:t>I think the Eisteddfod does that. There is provision</w:t>
      </w:r>
      <w:r w:rsidR="00A529C2">
        <w:rPr>
          <w:i/>
          <w:iCs/>
        </w:rPr>
        <w:t>,</w:t>
      </w:r>
      <w:r w:rsidRPr="00E2078D">
        <w:rPr>
          <w:i/>
          <w:iCs/>
        </w:rPr>
        <w:t xml:space="preserve"> </w:t>
      </w:r>
      <w:r w:rsidR="00A529C2">
        <w:rPr>
          <w:i/>
          <w:iCs/>
        </w:rPr>
        <w:t>t</w:t>
      </w:r>
      <w:r w:rsidRPr="00E2078D">
        <w:rPr>
          <w:i/>
          <w:iCs/>
        </w:rPr>
        <w:t>here is a welcome</w:t>
      </w:r>
      <w:r>
        <w:rPr>
          <w:i/>
          <w:iCs/>
        </w:rPr>
        <w:t>,</w:t>
      </w:r>
      <w:r w:rsidRPr="00E2078D">
        <w:rPr>
          <w:i/>
          <w:iCs/>
        </w:rPr>
        <w:t xml:space="preserve"> and learners and new speakers come to the Eisteddfod for that very reason. </w:t>
      </w:r>
    </w:p>
    <w:p w:rsidR="001722CF" w:rsidRPr="00E2078D">
      <w:pPr>
        <w:pStyle w:val="Answer"/>
        <w:rPr>
          <w:i/>
          <w:iCs/>
        </w:rPr>
      </w:pPr>
      <w:r w:rsidRPr="00E2078D">
        <w:rPr>
          <w:i/>
          <w:iCs/>
        </w:rPr>
        <w:t xml:space="preserve">In the case of Sage </w:t>
      </w:r>
      <w:r w:rsidRPr="00E2078D">
        <w:rPr>
          <w:i/>
          <w:iCs/>
        </w:rPr>
        <w:t>Todz</w:t>
      </w:r>
      <w:r w:rsidRPr="00E2078D">
        <w:rPr>
          <w:i/>
          <w:iCs/>
        </w:rPr>
        <w:t xml:space="preserve">, we need to respect both sides, as the Eisteddfod and Sage </w:t>
      </w:r>
      <w:r w:rsidRPr="00E2078D">
        <w:rPr>
          <w:i/>
          <w:iCs/>
        </w:rPr>
        <w:t>Todz</w:t>
      </w:r>
      <w:r w:rsidRPr="00E2078D">
        <w:rPr>
          <w:i/>
          <w:iCs/>
        </w:rPr>
        <w:t xml:space="preserve"> have done. I respect the right of the Eisteddfod and want to protect the Eisteddfod’s right to have a Welsh language festival, but I also respect Sage </w:t>
      </w:r>
      <w:r w:rsidRPr="00E2078D">
        <w:rPr>
          <w:i/>
          <w:iCs/>
        </w:rPr>
        <w:t>Todz’s</w:t>
      </w:r>
      <w:r w:rsidRPr="00E2078D">
        <w:rPr>
          <w:i/>
          <w:iCs/>
        </w:rPr>
        <w:t xml:space="preserve"> choice not to perform in Welsh. That is his choice</w:t>
      </w:r>
      <w:r w:rsidR="00A529C2">
        <w:rPr>
          <w:i/>
          <w:iCs/>
        </w:rPr>
        <w:t>, and I think,</w:t>
      </w:r>
      <w:r w:rsidRPr="00E2078D">
        <w:rPr>
          <w:i/>
          <w:iCs/>
        </w:rPr>
        <w:t xml:space="preserve"> </w:t>
      </w:r>
      <w:r w:rsidR="00A529C2">
        <w:rPr>
          <w:i/>
          <w:iCs/>
        </w:rPr>
        <w:t>f</w:t>
      </w:r>
      <w:r w:rsidRPr="00E2078D">
        <w:rPr>
          <w:i/>
          <w:iCs/>
        </w:rPr>
        <w:t>rom the original statement, both sides respected each other entirely. I think there has been some degree of undesirable things that have happened subsequently, but in the original statements both sides re</w:t>
      </w:r>
      <w:r>
        <w:rPr>
          <w:i/>
          <w:iCs/>
        </w:rPr>
        <w:t>s</w:t>
      </w:r>
      <w:r w:rsidRPr="00E2078D">
        <w:rPr>
          <w:i/>
          <w:iCs/>
        </w:rPr>
        <w:t xml:space="preserve">pected each other and I think that is absolutely right. </w:t>
      </w:r>
    </w:p>
    <w:p w:rsidR="001722CF" w:rsidP="001722CF">
      <w:pPr>
        <w:pStyle w:val="Question"/>
        <w:numPr>
          <w:ilvl w:val="0"/>
          <w:numId w:val="9"/>
        </w:numPr>
      </w:pPr>
      <w:r>
        <w:rPr>
          <w:b/>
        </w:rPr>
        <w:t>Chair:</w:t>
      </w:r>
      <w:r>
        <w:t xml:space="preserve"> You do not think it is a missed opportunity to broaden the reach of the Welsh language? </w:t>
      </w:r>
    </w:p>
    <w:p w:rsidR="00A529C2" w:rsidP="00750983">
      <w:pPr>
        <w:pStyle w:val="Answer"/>
      </w:pPr>
      <w:r>
        <w:rPr>
          <w:b/>
          <w:i/>
        </w:rPr>
        <w:t>Efa</w:t>
      </w:r>
      <w:r>
        <w:rPr>
          <w:b/>
          <w:i/>
        </w:rPr>
        <w:t xml:space="preserve"> </w:t>
      </w:r>
      <w:r>
        <w:rPr>
          <w:b/>
          <w:i/>
        </w:rPr>
        <w:t>Gruffudd</w:t>
      </w:r>
      <w:r>
        <w:rPr>
          <w:b/>
          <w:i/>
        </w:rPr>
        <w:t xml:space="preserve"> Jones:</w:t>
      </w:r>
      <w:r>
        <w:t xml:space="preserve"> </w:t>
      </w:r>
      <w:r w:rsidRPr="00A529C2">
        <w:t>Mae’n</w:t>
      </w:r>
      <w:r w:rsidRPr="00A529C2">
        <w:t xml:space="preserve"> </w:t>
      </w:r>
      <w:r w:rsidRPr="00A529C2">
        <w:t>gwestiwn</w:t>
      </w:r>
      <w:r w:rsidRPr="00A529C2">
        <w:t xml:space="preserve"> </w:t>
      </w:r>
      <w:r w:rsidRPr="00A529C2">
        <w:t>diddorol</w:t>
      </w:r>
      <w:r w:rsidRPr="00A529C2">
        <w:t xml:space="preserve">. Mae </w:t>
      </w:r>
      <w:r w:rsidRPr="00A529C2">
        <w:t>rheol</w:t>
      </w:r>
      <w:r w:rsidRPr="00A529C2">
        <w:t xml:space="preserve"> </w:t>
      </w:r>
      <w:r w:rsidRPr="00A529C2">
        <w:t>gan</w:t>
      </w:r>
      <w:r w:rsidRPr="00A529C2">
        <w:t xml:space="preserve"> </w:t>
      </w:r>
      <w:r w:rsidRPr="00A529C2">
        <w:t>yr</w:t>
      </w:r>
      <w:r w:rsidRPr="00A529C2">
        <w:t xml:space="preserve"> Eisteddfod, ac </w:t>
      </w:r>
      <w:r w:rsidRPr="00A529C2">
        <w:t>mae</w:t>
      </w:r>
      <w:r w:rsidRPr="00A529C2">
        <w:t xml:space="preserve"> </w:t>
      </w:r>
      <w:r w:rsidRPr="00A529C2">
        <w:t>rheswm</w:t>
      </w:r>
      <w:r w:rsidRPr="00A529C2">
        <w:t xml:space="preserve"> </w:t>
      </w:r>
      <w:r w:rsidRPr="00A529C2">
        <w:t>dros</w:t>
      </w:r>
      <w:r w:rsidRPr="00A529C2">
        <w:t xml:space="preserve"> y </w:t>
      </w:r>
      <w:r w:rsidRPr="00A529C2">
        <w:t>rheol</w:t>
      </w:r>
      <w:r w:rsidRPr="00A529C2">
        <w:t xml:space="preserve">, </w:t>
      </w:r>
      <w:r w:rsidRPr="00A529C2">
        <w:t>sef</w:t>
      </w:r>
      <w:r w:rsidRPr="00A529C2">
        <w:t xml:space="preserve"> </w:t>
      </w:r>
      <w:r w:rsidRPr="00A529C2">
        <w:t>amddiffyn</w:t>
      </w:r>
      <w:r w:rsidRPr="00A529C2">
        <w:t xml:space="preserve"> </w:t>
      </w:r>
      <w:r w:rsidRPr="00A529C2">
        <w:t>ein</w:t>
      </w:r>
      <w:r w:rsidRPr="00A529C2">
        <w:t xml:space="preserve"> </w:t>
      </w:r>
      <w:r w:rsidRPr="00A529C2">
        <w:t>cymuned</w:t>
      </w:r>
      <w:r w:rsidRPr="00A529C2">
        <w:t xml:space="preserve"> </w:t>
      </w:r>
      <w:r w:rsidRPr="00A529C2">
        <w:t>ni</w:t>
      </w:r>
      <w:r w:rsidRPr="00A529C2">
        <w:t xml:space="preserve"> i </w:t>
      </w:r>
      <w:r w:rsidRPr="00A529C2">
        <w:t>gael</w:t>
      </w:r>
      <w:r w:rsidRPr="00A529C2">
        <w:t xml:space="preserve"> </w:t>
      </w:r>
      <w:r w:rsidRPr="00A529C2">
        <w:t>cyfle</w:t>
      </w:r>
      <w:r w:rsidRPr="00A529C2">
        <w:t xml:space="preserve"> i </w:t>
      </w:r>
      <w:r w:rsidRPr="00A529C2">
        <w:t>ddefnyddio’r</w:t>
      </w:r>
      <w:r w:rsidRPr="00A529C2">
        <w:t xml:space="preserve"> </w:t>
      </w:r>
      <w:r w:rsidRPr="00A529C2">
        <w:t>Gymraeg</w:t>
      </w:r>
      <w:r w:rsidRPr="00A529C2">
        <w:t xml:space="preserve">. A </w:t>
      </w:r>
      <w:r w:rsidRPr="00A529C2">
        <w:t>dw</w:t>
      </w:r>
      <w:r w:rsidRPr="00A529C2">
        <w:t xml:space="preserve"> </w:t>
      </w:r>
      <w:r w:rsidRPr="00A529C2">
        <w:t>i’n</w:t>
      </w:r>
      <w:r w:rsidRPr="00A529C2">
        <w:t xml:space="preserve"> </w:t>
      </w:r>
      <w:r w:rsidRPr="00A529C2">
        <w:t>parchu</w:t>
      </w:r>
      <w:r w:rsidRPr="00A529C2">
        <w:t xml:space="preserve"> </w:t>
      </w:r>
      <w:r w:rsidRPr="00A529C2">
        <w:t>dewis</w:t>
      </w:r>
      <w:r w:rsidRPr="00A529C2">
        <w:t xml:space="preserve"> Sage </w:t>
      </w:r>
      <w:r w:rsidRPr="00A529C2">
        <w:t>Todz</w:t>
      </w:r>
      <w:r w:rsidRPr="00A529C2">
        <w:t xml:space="preserve"> i </w:t>
      </w:r>
      <w:r w:rsidRPr="00A529C2">
        <w:t>beidio</w:t>
      </w:r>
      <w:r w:rsidRPr="00A529C2">
        <w:t xml:space="preserve"> â </w:t>
      </w:r>
      <w:r w:rsidRPr="00A529C2">
        <w:t>gwneud</w:t>
      </w:r>
      <w:r w:rsidRPr="00A529C2">
        <w:t xml:space="preserve"> </w:t>
      </w:r>
      <w:r w:rsidRPr="00A529C2">
        <w:t>hynny</w:t>
      </w:r>
      <w:r w:rsidRPr="00A529C2">
        <w:t xml:space="preserve">. Mae </w:t>
      </w:r>
      <w:r w:rsidRPr="00A529C2">
        <w:t>yna</w:t>
      </w:r>
      <w:r w:rsidRPr="00A529C2">
        <w:t xml:space="preserve"> </w:t>
      </w:r>
      <w:r w:rsidRPr="00A529C2">
        <w:t>ddegau</w:t>
      </w:r>
      <w:r w:rsidRPr="00A529C2">
        <w:t xml:space="preserve"> </w:t>
      </w:r>
      <w:r w:rsidRPr="00A529C2">
        <w:t>ar</w:t>
      </w:r>
      <w:r w:rsidRPr="00A529C2">
        <w:t xml:space="preserve"> </w:t>
      </w:r>
      <w:r w:rsidRPr="00A529C2">
        <w:t>ddegau</w:t>
      </w:r>
      <w:r w:rsidRPr="00A529C2">
        <w:t xml:space="preserve"> o </w:t>
      </w:r>
      <w:r w:rsidRPr="00A529C2">
        <w:t>wyliau</w:t>
      </w:r>
      <w:r w:rsidRPr="00A529C2">
        <w:t xml:space="preserve"> </w:t>
      </w:r>
      <w:r w:rsidRPr="00A529C2">
        <w:t>eraill</w:t>
      </w:r>
      <w:r w:rsidRPr="00A529C2">
        <w:t xml:space="preserve"> </w:t>
      </w:r>
      <w:r w:rsidRPr="00A529C2">
        <w:t>lle</w:t>
      </w:r>
      <w:r w:rsidRPr="00A529C2">
        <w:t xml:space="preserve"> </w:t>
      </w:r>
      <w:r w:rsidRPr="00A529C2">
        <w:t>gallwn</w:t>
      </w:r>
      <w:r w:rsidRPr="00A529C2">
        <w:t xml:space="preserve"> i, </w:t>
      </w:r>
      <w:r w:rsidRPr="00A529C2">
        <w:t>taswn</w:t>
      </w:r>
      <w:r w:rsidRPr="00A529C2">
        <w:t xml:space="preserve"> i </w:t>
      </w:r>
      <w:r w:rsidRPr="00A529C2">
        <w:t>eisiau</w:t>
      </w:r>
      <w:r w:rsidRPr="00A529C2">
        <w:t xml:space="preserve">, </w:t>
      </w:r>
      <w:r w:rsidRPr="00A529C2">
        <w:t>fynd</w:t>
      </w:r>
      <w:r w:rsidRPr="00A529C2">
        <w:t xml:space="preserve"> i weld Sage </w:t>
      </w:r>
      <w:r w:rsidRPr="00A529C2">
        <w:t>Todz</w:t>
      </w:r>
      <w:r w:rsidRPr="00A529C2">
        <w:t xml:space="preserve">. </w:t>
      </w:r>
      <w:r w:rsidRPr="00A529C2">
        <w:t>Roeddwn</w:t>
      </w:r>
      <w:r w:rsidRPr="00A529C2">
        <w:t xml:space="preserve"> i </w:t>
      </w:r>
      <w:r w:rsidRPr="00A529C2">
        <w:t>wrth</w:t>
      </w:r>
      <w:r w:rsidRPr="00A529C2">
        <w:t xml:space="preserve"> </w:t>
      </w:r>
      <w:r w:rsidRPr="00A529C2">
        <w:t>fy</w:t>
      </w:r>
      <w:r w:rsidRPr="00A529C2">
        <w:t xml:space="preserve"> </w:t>
      </w:r>
      <w:r w:rsidRPr="00A529C2">
        <w:t>modd</w:t>
      </w:r>
      <w:r w:rsidRPr="00A529C2">
        <w:t xml:space="preserve"> </w:t>
      </w:r>
      <w:r w:rsidRPr="00A529C2">
        <w:t>gyda’i</w:t>
      </w:r>
      <w:r w:rsidRPr="00A529C2">
        <w:t xml:space="preserve"> </w:t>
      </w:r>
      <w:r w:rsidRPr="00A529C2">
        <w:t>gân</w:t>
      </w:r>
      <w:r w:rsidRPr="00A529C2">
        <w:t xml:space="preserve"> </w:t>
      </w:r>
      <w:r w:rsidRPr="00A529C2">
        <w:t>ar</w:t>
      </w:r>
      <w:r w:rsidRPr="00A529C2">
        <w:t xml:space="preserve"> “</w:t>
      </w:r>
      <w:r w:rsidRPr="00A529C2">
        <w:t>Yma</w:t>
      </w:r>
      <w:r w:rsidRPr="00A529C2">
        <w:t xml:space="preserve"> o </w:t>
      </w:r>
      <w:r w:rsidRPr="00A529C2">
        <w:t>Hyd</w:t>
      </w:r>
      <w:r w:rsidRPr="00A529C2">
        <w:t xml:space="preserve">”, er </w:t>
      </w:r>
      <w:r w:rsidRPr="00A529C2">
        <w:t>enghraifft</w:t>
      </w:r>
      <w:r w:rsidRPr="00A529C2">
        <w:t xml:space="preserve">. Felly </w:t>
      </w:r>
      <w:r w:rsidRPr="00A529C2">
        <w:t>mae</w:t>
      </w:r>
      <w:r w:rsidRPr="00A529C2">
        <w:t xml:space="preserve"> </w:t>
      </w:r>
      <w:r w:rsidRPr="00A529C2">
        <w:t>yna</w:t>
      </w:r>
      <w:r w:rsidRPr="00A529C2">
        <w:t xml:space="preserve"> </w:t>
      </w:r>
      <w:r w:rsidRPr="00A529C2">
        <w:t>gyfleoedd</w:t>
      </w:r>
      <w:r w:rsidRPr="00A529C2">
        <w:t xml:space="preserve"> </w:t>
      </w:r>
      <w:r w:rsidRPr="00A529C2">
        <w:t>eraill</w:t>
      </w:r>
      <w:r w:rsidRPr="00A529C2">
        <w:t xml:space="preserve"> i weld Sage </w:t>
      </w:r>
      <w:r w:rsidRPr="00A529C2">
        <w:t>Todz</w:t>
      </w:r>
      <w:r w:rsidRPr="00A529C2">
        <w:t xml:space="preserve"> </w:t>
      </w:r>
      <w:r w:rsidRPr="00A529C2">
        <w:t>yn</w:t>
      </w:r>
      <w:r w:rsidRPr="00A529C2">
        <w:t xml:space="preserve"> </w:t>
      </w:r>
      <w:r w:rsidRPr="00A529C2">
        <w:t>perfformio</w:t>
      </w:r>
      <w:r w:rsidRPr="00A529C2">
        <w:t xml:space="preserve">. </w:t>
      </w:r>
      <w:r w:rsidRPr="00A529C2">
        <w:t>Mae’r</w:t>
      </w:r>
      <w:r w:rsidRPr="00A529C2">
        <w:t xml:space="preserve"> Eisteddfod </w:t>
      </w:r>
      <w:r w:rsidRPr="00A529C2">
        <w:t>yn</w:t>
      </w:r>
      <w:r w:rsidRPr="00A529C2">
        <w:t xml:space="preserve"> </w:t>
      </w:r>
      <w:r w:rsidRPr="00A529C2">
        <w:t>ofod</w:t>
      </w:r>
      <w:r w:rsidRPr="00A529C2">
        <w:t xml:space="preserve"> </w:t>
      </w:r>
      <w:r w:rsidRPr="00A529C2">
        <w:t>cyfrwng</w:t>
      </w:r>
      <w:r w:rsidRPr="00A529C2">
        <w:t xml:space="preserve"> Cymraeg.</w:t>
      </w:r>
    </w:p>
    <w:p w:rsidR="001722CF" w:rsidRPr="003A1CF3" w:rsidP="00750983">
      <w:pPr>
        <w:pStyle w:val="Answer"/>
        <w:rPr>
          <w:i/>
          <w:iCs/>
        </w:rPr>
      </w:pPr>
      <w:r w:rsidRPr="00E2078D">
        <w:rPr>
          <w:i/>
          <w:iCs/>
        </w:rPr>
        <w:t>(Translation) Th</w:t>
      </w:r>
      <w:r w:rsidR="00A529C2">
        <w:rPr>
          <w:i/>
          <w:iCs/>
        </w:rPr>
        <w:t>at</w:t>
      </w:r>
      <w:r w:rsidRPr="00E2078D">
        <w:rPr>
          <w:i/>
          <w:iCs/>
        </w:rPr>
        <w:t xml:space="preserve"> is an interesting question. </w:t>
      </w:r>
      <w:r>
        <w:rPr>
          <w:i/>
          <w:iCs/>
        </w:rPr>
        <w:t>The</w:t>
      </w:r>
      <w:r w:rsidRPr="00E2078D">
        <w:rPr>
          <w:i/>
          <w:iCs/>
        </w:rPr>
        <w:t xml:space="preserve"> Eisteddfod has</w:t>
      </w:r>
      <w:r>
        <w:rPr>
          <w:i/>
          <w:iCs/>
        </w:rPr>
        <w:t xml:space="preserve"> a rule</w:t>
      </w:r>
      <w:r w:rsidRPr="00E2078D">
        <w:rPr>
          <w:i/>
          <w:iCs/>
        </w:rPr>
        <w:t xml:space="preserve"> and there is a reason why it has that rule: to protect our community to have an opportunity to use the Welsh language. I respect Sage </w:t>
      </w:r>
      <w:r w:rsidRPr="00E2078D">
        <w:rPr>
          <w:i/>
          <w:iCs/>
        </w:rPr>
        <w:t>Todz’s</w:t>
      </w:r>
      <w:r w:rsidRPr="00E2078D">
        <w:rPr>
          <w:i/>
          <w:iCs/>
        </w:rPr>
        <w:t xml:space="preserve"> choice not to do that. There are tens and hundreds of other festivals where, if I wanted to, </w:t>
      </w:r>
      <w:r>
        <w:rPr>
          <w:i/>
          <w:iCs/>
        </w:rPr>
        <w:t xml:space="preserve">I </w:t>
      </w:r>
      <w:r w:rsidRPr="00E2078D">
        <w:rPr>
          <w:i/>
          <w:iCs/>
        </w:rPr>
        <w:t xml:space="preserve">could go to see Sage </w:t>
      </w:r>
      <w:r w:rsidRPr="00E2078D">
        <w:rPr>
          <w:i/>
          <w:iCs/>
        </w:rPr>
        <w:t>Todz</w:t>
      </w:r>
      <w:r w:rsidRPr="00E2078D">
        <w:rPr>
          <w:i/>
          <w:iCs/>
        </w:rPr>
        <w:t>. I am delighted with his version of “</w:t>
      </w:r>
      <w:r w:rsidRPr="00E2078D">
        <w:rPr>
          <w:i/>
          <w:iCs/>
        </w:rPr>
        <w:t>Yma</w:t>
      </w:r>
      <w:r w:rsidRPr="00E2078D">
        <w:rPr>
          <w:i/>
          <w:iCs/>
        </w:rPr>
        <w:t xml:space="preserve"> o </w:t>
      </w:r>
      <w:r w:rsidRPr="00E2078D">
        <w:rPr>
          <w:i/>
          <w:iCs/>
        </w:rPr>
        <w:t>Hyd</w:t>
      </w:r>
      <w:r w:rsidRPr="00E2078D">
        <w:rPr>
          <w:i/>
          <w:iCs/>
        </w:rPr>
        <w:t xml:space="preserve">”, for example. So there are other opportunities to see Sage </w:t>
      </w:r>
      <w:r w:rsidRPr="00E2078D">
        <w:rPr>
          <w:i/>
          <w:iCs/>
        </w:rPr>
        <w:t>Todz</w:t>
      </w:r>
      <w:r w:rsidRPr="00E2078D">
        <w:rPr>
          <w:i/>
          <w:iCs/>
        </w:rPr>
        <w:t xml:space="preserve"> performing. The Eisteddfod is a Welsh-medium space. </w:t>
      </w:r>
    </w:p>
    <w:p w:rsidR="00A529C2" w:rsidP="00A529C2">
      <w:pPr>
        <w:pStyle w:val="Question"/>
        <w:numPr>
          <w:ilvl w:val="0"/>
          <w:numId w:val="0"/>
        </w:numPr>
        <w:ind w:left="794"/>
      </w:pPr>
      <w:r w:rsidRPr="00A529C2">
        <w:rPr>
          <w:b/>
        </w:rPr>
        <w:t>Ben Lake:</w:t>
      </w:r>
      <w:r>
        <w:t xml:space="preserve"> </w:t>
      </w:r>
      <w:r w:rsidRPr="00A529C2">
        <w:t>Jyst</w:t>
      </w:r>
      <w:r w:rsidRPr="00A529C2">
        <w:t xml:space="preserve"> i </w:t>
      </w:r>
      <w:r w:rsidRPr="00A529C2">
        <w:t>ategu’r</w:t>
      </w:r>
      <w:r w:rsidRPr="00A529C2">
        <w:t xml:space="preserve"> </w:t>
      </w:r>
      <w:r w:rsidRPr="00A529C2">
        <w:t>hyn</w:t>
      </w:r>
      <w:r w:rsidRPr="00A529C2">
        <w:t xml:space="preserve"> </w:t>
      </w:r>
      <w:r w:rsidRPr="00A529C2">
        <w:t>rydych</w:t>
      </w:r>
      <w:r w:rsidRPr="00A529C2">
        <w:t xml:space="preserve"> chi </w:t>
      </w:r>
      <w:r w:rsidRPr="00A529C2">
        <w:t>newydd</w:t>
      </w:r>
      <w:r w:rsidRPr="00A529C2">
        <w:t xml:space="preserve"> </w:t>
      </w:r>
      <w:r w:rsidRPr="00A529C2">
        <w:t>ddweud</w:t>
      </w:r>
      <w:r w:rsidRPr="00A529C2">
        <w:t xml:space="preserve"> </w:t>
      </w:r>
      <w:r w:rsidRPr="00A529C2">
        <w:t>ynghylch</w:t>
      </w:r>
      <w:r w:rsidRPr="00A529C2">
        <w:t xml:space="preserve"> </w:t>
      </w:r>
      <w:r w:rsidRPr="00A529C2">
        <w:t>yr</w:t>
      </w:r>
      <w:r w:rsidRPr="00A529C2">
        <w:t xml:space="preserve"> </w:t>
      </w:r>
      <w:r w:rsidRPr="00A529C2">
        <w:t>helynt</w:t>
      </w:r>
      <w:r w:rsidRPr="00A529C2">
        <w:t xml:space="preserve"> a fu </w:t>
      </w:r>
      <w:r w:rsidRPr="00A529C2">
        <w:t>ynghylch</w:t>
      </w:r>
      <w:r w:rsidRPr="00A529C2">
        <w:t xml:space="preserve"> y </w:t>
      </w:r>
      <w:r w:rsidRPr="00A529C2">
        <w:t>penderfyniad</w:t>
      </w:r>
      <w:r w:rsidRPr="00A529C2">
        <w:t xml:space="preserve"> </w:t>
      </w:r>
      <w:r w:rsidRPr="00A529C2">
        <w:t>gan</w:t>
      </w:r>
      <w:r w:rsidRPr="00A529C2">
        <w:t xml:space="preserve"> Sage </w:t>
      </w:r>
      <w:r w:rsidRPr="00A529C2">
        <w:t>Todz</w:t>
      </w:r>
      <w:r w:rsidRPr="00A529C2">
        <w:t xml:space="preserve">, </w:t>
      </w:r>
      <w:r w:rsidRPr="00A529C2">
        <w:t>ydych</w:t>
      </w:r>
      <w:r w:rsidRPr="00A529C2">
        <w:t xml:space="preserve"> </w:t>
      </w:r>
      <w:r w:rsidRPr="00A529C2">
        <w:t>chi’n</w:t>
      </w:r>
      <w:r w:rsidRPr="00A529C2">
        <w:t xml:space="preserve"> </w:t>
      </w:r>
      <w:r w:rsidRPr="00A529C2">
        <w:t>teimlo</w:t>
      </w:r>
      <w:r w:rsidRPr="00A529C2">
        <w:t xml:space="preserve"> </w:t>
      </w:r>
      <w:r w:rsidRPr="00A529C2">
        <w:t>rhywfaint</w:t>
      </w:r>
      <w:r w:rsidRPr="00A529C2">
        <w:t xml:space="preserve"> o </w:t>
      </w:r>
      <w:r w:rsidRPr="00A529C2">
        <w:t>siomedigaeth</w:t>
      </w:r>
      <w:r w:rsidRPr="00A529C2">
        <w:t xml:space="preserve"> bod y </w:t>
      </w:r>
      <w:r w:rsidRPr="00A529C2">
        <w:t>wasg</w:t>
      </w:r>
      <w:r w:rsidRPr="00A529C2">
        <w:t xml:space="preserve">, </w:t>
      </w:r>
      <w:r w:rsidRPr="00A529C2">
        <w:t>yn</w:t>
      </w:r>
      <w:r w:rsidRPr="00A529C2">
        <w:t xml:space="preserve"> </w:t>
      </w:r>
      <w:r w:rsidRPr="00A529C2">
        <w:t>enwedig</w:t>
      </w:r>
      <w:r w:rsidRPr="00A529C2">
        <w:t xml:space="preserve"> </w:t>
      </w:r>
      <w:r w:rsidRPr="00A529C2">
        <w:t>yng</w:t>
      </w:r>
      <w:r w:rsidRPr="00A529C2">
        <w:t xml:space="preserve"> </w:t>
      </w:r>
      <w:r w:rsidRPr="00A529C2">
        <w:t>Nghymru</w:t>
      </w:r>
      <w:r w:rsidRPr="00A529C2">
        <w:t xml:space="preserve">, i weld </w:t>
      </w:r>
      <w:r w:rsidRPr="00A529C2">
        <w:t>wedi</w:t>
      </w:r>
      <w:r w:rsidRPr="00A529C2">
        <w:t xml:space="preserve"> </w:t>
      </w:r>
      <w:r w:rsidRPr="00A529C2">
        <w:t>camddeall</w:t>
      </w:r>
      <w:r w:rsidRPr="00A529C2">
        <w:t xml:space="preserve"> y </w:t>
      </w:r>
      <w:r w:rsidRPr="00A529C2">
        <w:t>sefyllfa’n</w:t>
      </w:r>
      <w:r w:rsidRPr="00A529C2">
        <w:t xml:space="preserve"> </w:t>
      </w:r>
      <w:r w:rsidRPr="00A529C2">
        <w:t>gyfan</w:t>
      </w:r>
      <w:r w:rsidRPr="00A529C2">
        <w:t xml:space="preserve"> </w:t>
      </w:r>
      <w:r w:rsidRPr="00A529C2">
        <w:t>gwbl</w:t>
      </w:r>
      <w:r w:rsidRPr="00A529C2">
        <w:t xml:space="preserve">, ac </w:t>
      </w:r>
      <w:r w:rsidRPr="00A529C2">
        <w:t>yn</w:t>
      </w:r>
      <w:r w:rsidRPr="00A529C2">
        <w:t xml:space="preserve"> </w:t>
      </w:r>
      <w:r w:rsidRPr="00A529C2">
        <w:t>ceisio</w:t>
      </w:r>
      <w:r w:rsidRPr="00A529C2">
        <w:t xml:space="preserve">, </w:t>
      </w:r>
      <w:r w:rsidRPr="00A529C2">
        <w:t>os</w:t>
      </w:r>
      <w:r w:rsidRPr="00A529C2">
        <w:t xml:space="preserve"> ga i </w:t>
      </w:r>
      <w:r w:rsidRPr="00A529C2">
        <w:t>ddweud</w:t>
      </w:r>
      <w:r w:rsidRPr="00A529C2">
        <w:t xml:space="preserve">, </w:t>
      </w:r>
      <w:r w:rsidRPr="00A529C2">
        <w:t>mynd</w:t>
      </w:r>
      <w:r w:rsidRPr="00A529C2">
        <w:t xml:space="preserve"> am clickbait </w:t>
      </w:r>
      <w:r w:rsidRPr="00A529C2">
        <w:t>ar</w:t>
      </w:r>
      <w:r w:rsidRPr="00A529C2">
        <w:t xml:space="preserve"> </w:t>
      </w:r>
      <w:r w:rsidRPr="00A529C2">
        <w:t>hyn</w:t>
      </w:r>
      <w:r w:rsidRPr="00A529C2">
        <w:t xml:space="preserve">, a </w:t>
      </w:r>
      <w:r w:rsidRPr="00A529C2">
        <w:t>chwarae</w:t>
      </w:r>
      <w:r w:rsidRPr="00A529C2">
        <w:t xml:space="preserve"> </w:t>
      </w:r>
      <w:r w:rsidRPr="00A529C2">
        <w:t>gwleidyddiaeth</w:t>
      </w:r>
      <w:r w:rsidRPr="00A529C2">
        <w:t xml:space="preserve"> </w:t>
      </w:r>
      <w:r w:rsidRPr="00A529C2">
        <w:t>eithaf</w:t>
      </w:r>
      <w:r w:rsidRPr="00A529C2">
        <w:t xml:space="preserve"> </w:t>
      </w:r>
      <w:r w:rsidRPr="00A529C2">
        <w:t>budr</w:t>
      </w:r>
      <w:r w:rsidRPr="00A529C2">
        <w:t xml:space="preserve">, a </w:t>
      </w:r>
      <w:r w:rsidRPr="00A529C2">
        <w:t>dweud</w:t>
      </w:r>
      <w:r w:rsidRPr="00A529C2">
        <w:t xml:space="preserve"> y </w:t>
      </w:r>
      <w:r w:rsidRPr="00A529C2">
        <w:t>gwir</w:t>
      </w:r>
      <w:r w:rsidRPr="00A529C2">
        <w:t xml:space="preserve">? </w:t>
      </w:r>
      <w:r w:rsidRPr="00A529C2">
        <w:t>Mae’n</w:t>
      </w:r>
      <w:r w:rsidRPr="00A529C2">
        <w:t xml:space="preserve"> </w:t>
      </w:r>
      <w:r w:rsidRPr="00A529C2">
        <w:t>achos</w:t>
      </w:r>
      <w:r w:rsidRPr="00A529C2">
        <w:t xml:space="preserve"> </w:t>
      </w:r>
      <w:r w:rsidRPr="00A529C2">
        <w:t>eithaf</w:t>
      </w:r>
      <w:r w:rsidRPr="00A529C2">
        <w:t xml:space="preserve"> </w:t>
      </w:r>
      <w:r w:rsidRPr="00A529C2">
        <w:t>sensitif</w:t>
      </w:r>
      <w:r w:rsidRPr="00A529C2">
        <w:t xml:space="preserve">, </w:t>
      </w:r>
      <w:r w:rsidRPr="00A529C2">
        <w:t>ie</w:t>
      </w:r>
      <w:r w:rsidRPr="00A529C2">
        <w:t xml:space="preserve">, </w:t>
      </w:r>
      <w:r w:rsidRPr="00A529C2">
        <w:t>ond</w:t>
      </w:r>
      <w:r w:rsidRPr="00A529C2">
        <w:t xml:space="preserve"> </w:t>
      </w:r>
      <w:r w:rsidRPr="00A529C2">
        <w:t>eto</w:t>
      </w:r>
      <w:r w:rsidRPr="00A529C2">
        <w:t xml:space="preserve">, pan </w:t>
      </w:r>
      <w:r w:rsidRPr="00A529C2">
        <w:t>oeddwn</w:t>
      </w:r>
      <w:r w:rsidRPr="00A529C2">
        <w:t xml:space="preserve"> </w:t>
      </w:r>
      <w:r w:rsidRPr="00A529C2">
        <w:t>i’n</w:t>
      </w:r>
      <w:r w:rsidRPr="00A529C2">
        <w:t xml:space="preserve"> </w:t>
      </w:r>
      <w:r w:rsidRPr="00A529C2">
        <w:t>ystyried</w:t>
      </w:r>
      <w:r w:rsidRPr="00A529C2">
        <w:t xml:space="preserve"> </w:t>
      </w:r>
      <w:r w:rsidRPr="00A529C2">
        <w:t>safbwyntiau</w:t>
      </w:r>
      <w:r w:rsidRPr="00A529C2">
        <w:t xml:space="preserve"> </w:t>
      </w:r>
      <w:r w:rsidRPr="00A529C2">
        <w:t>cychwynnol</w:t>
      </w:r>
      <w:r w:rsidRPr="00A529C2">
        <w:t xml:space="preserve"> y </w:t>
      </w:r>
      <w:r w:rsidRPr="00A529C2">
        <w:t>ddwy</w:t>
      </w:r>
      <w:r w:rsidRPr="00A529C2">
        <w:t xml:space="preserve"> </w:t>
      </w:r>
      <w:r w:rsidRPr="00A529C2">
        <w:t>ochr</w:t>
      </w:r>
      <w:r w:rsidRPr="00A529C2">
        <w:t xml:space="preserve">, mi </w:t>
      </w:r>
      <w:r w:rsidRPr="00A529C2">
        <w:t>oedd</w:t>
      </w:r>
      <w:r w:rsidRPr="00A529C2">
        <w:t xml:space="preserve"> e i weld i fi </w:t>
      </w:r>
      <w:r w:rsidRPr="00A529C2">
        <w:t>fod</w:t>
      </w:r>
      <w:r w:rsidRPr="00A529C2">
        <w:t xml:space="preserve"> </w:t>
      </w:r>
      <w:r w:rsidRPr="00A529C2">
        <w:t>yna</w:t>
      </w:r>
      <w:r w:rsidRPr="00A529C2">
        <w:t xml:space="preserve"> </w:t>
      </w:r>
      <w:r w:rsidRPr="00A529C2">
        <w:t>gytundeb</w:t>
      </w:r>
      <w:r w:rsidRPr="00A529C2">
        <w:t xml:space="preserve"> </w:t>
      </w:r>
      <w:r w:rsidRPr="00A529C2">
        <w:t>eithaf</w:t>
      </w:r>
      <w:r w:rsidRPr="00A529C2">
        <w:t xml:space="preserve"> teg </w:t>
      </w:r>
      <w:r w:rsidRPr="00A529C2">
        <w:t>wedi’i</w:t>
      </w:r>
      <w:r w:rsidRPr="00A529C2">
        <w:t xml:space="preserve"> </w:t>
      </w:r>
      <w:r w:rsidRPr="00A529C2">
        <w:t>gyrraedd</w:t>
      </w:r>
      <w:r w:rsidRPr="00A529C2">
        <w:t xml:space="preserve"> a bod </w:t>
      </w:r>
      <w:r w:rsidRPr="00A529C2">
        <w:t>pawb</w:t>
      </w:r>
      <w:r w:rsidRPr="00A529C2">
        <w:t xml:space="preserve"> </w:t>
      </w:r>
      <w:r w:rsidRPr="00A529C2">
        <w:t>yn</w:t>
      </w:r>
      <w:r w:rsidRPr="00A529C2">
        <w:t xml:space="preserve"> hapus.</w:t>
      </w:r>
    </w:p>
    <w:p w:rsidR="001722CF" w:rsidRPr="00E2078D" w:rsidP="00A529C2">
      <w:pPr>
        <w:pStyle w:val="Question"/>
        <w:numPr>
          <w:ilvl w:val="0"/>
          <w:numId w:val="0"/>
        </w:numPr>
        <w:ind w:left="794"/>
      </w:pPr>
      <w:r w:rsidRPr="00E2078D">
        <w:rPr>
          <w:i/>
          <w:iCs/>
        </w:rPr>
        <w:t xml:space="preserve">(Translation) </w:t>
      </w:r>
      <w:r>
        <w:rPr>
          <w:i/>
          <w:iCs/>
        </w:rPr>
        <w:t>T</w:t>
      </w:r>
      <w:r w:rsidRPr="00E2078D">
        <w:rPr>
          <w:i/>
          <w:iCs/>
        </w:rPr>
        <w:t xml:space="preserve">o echo what you have just said </w:t>
      </w:r>
      <w:r>
        <w:rPr>
          <w:i/>
          <w:iCs/>
        </w:rPr>
        <w:t xml:space="preserve">about </w:t>
      </w:r>
      <w:r w:rsidRPr="00E2078D">
        <w:rPr>
          <w:i/>
          <w:iCs/>
        </w:rPr>
        <w:t xml:space="preserve">what has gone on around the decision with Sage </w:t>
      </w:r>
      <w:r w:rsidRPr="00E2078D">
        <w:rPr>
          <w:i/>
          <w:iCs/>
        </w:rPr>
        <w:t>Todz</w:t>
      </w:r>
      <w:r w:rsidRPr="00E2078D">
        <w:rPr>
          <w:i/>
          <w:iCs/>
        </w:rPr>
        <w:t xml:space="preserve">, </w:t>
      </w:r>
      <w:r>
        <w:rPr>
          <w:i/>
          <w:iCs/>
        </w:rPr>
        <w:t xml:space="preserve">are you disappointed </w:t>
      </w:r>
      <w:r w:rsidRPr="00E2078D">
        <w:rPr>
          <w:i/>
          <w:iCs/>
        </w:rPr>
        <w:t>that the press, particularly in Wales, appears to have completely misunderstood the situation and, if I may say</w:t>
      </w:r>
      <w:r>
        <w:rPr>
          <w:i/>
          <w:iCs/>
        </w:rPr>
        <w:t xml:space="preserve"> so</w:t>
      </w:r>
      <w:r w:rsidRPr="00E2078D">
        <w:rPr>
          <w:i/>
          <w:iCs/>
        </w:rPr>
        <w:t xml:space="preserve">, gone for clickbait </w:t>
      </w:r>
      <w:r>
        <w:rPr>
          <w:i/>
          <w:iCs/>
        </w:rPr>
        <w:t xml:space="preserve">on this </w:t>
      </w:r>
      <w:r w:rsidRPr="00E2078D">
        <w:rPr>
          <w:i/>
          <w:iCs/>
        </w:rPr>
        <w:t>and played politics</w:t>
      </w:r>
      <w:r>
        <w:rPr>
          <w:i/>
          <w:iCs/>
        </w:rPr>
        <w:t xml:space="preserve">, </w:t>
      </w:r>
      <w:r w:rsidRPr="00E2078D">
        <w:rPr>
          <w:i/>
          <w:iCs/>
        </w:rPr>
        <w:t>quite dirty politics? It is a sensitive issue</w:t>
      </w:r>
      <w:r>
        <w:rPr>
          <w:i/>
          <w:iCs/>
        </w:rPr>
        <w:t>, yes,</w:t>
      </w:r>
      <w:r w:rsidRPr="00E2078D">
        <w:rPr>
          <w:i/>
          <w:iCs/>
        </w:rPr>
        <w:t xml:space="preserve"> but considering the initial standpoints of both sides</w:t>
      </w:r>
      <w:r>
        <w:rPr>
          <w:i/>
          <w:iCs/>
        </w:rPr>
        <w:t>,</w:t>
      </w:r>
      <w:r w:rsidRPr="00E2078D">
        <w:rPr>
          <w:i/>
          <w:iCs/>
        </w:rPr>
        <w:t xml:space="preserve"> it appeared to me that a fair agreement had </w:t>
      </w:r>
      <w:r w:rsidRPr="00E2078D">
        <w:rPr>
          <w:i/>
          <w:iCs/>
        </w:rPr>
        <w:t xml:space="preserve">been reached. </w:t>
      </w:r>
    </w:p>
    <w:p w:rsidR="00A529C2" w:rsidP="00750983">
      <w:pPr>
        <w:pStyle w:val="Answer"/>
      </w:pPr>
      <w:r>
        <w:rPr>
          <w:b/>
          <w:i/>
        </w:rPr>
        <w:t>Efa</w:t>
      </w:r>
      <w:r>
        <w:rPr>
          <w:b/>
          <w:i/>
        </w:rPr>
        <w:t xml:space="preserve"> </w:t>
      </w:r>
      <w:r>
        <w:rPr>
          <w:b/>
          <w:i/>
        </w:rPr>
        <w:t>Gruffudd</w:t>
      </w:r>
      <w:r>
        <w:rPr>
          <w:b/>
          <w:i/>
        </w:rPr>
        <w:t xml:space="preserve"> Jones:</w:t>
      </w:r>
      <w:r>
        <w:t xml:space="preserve"> </w:t>
      </w:r>
      <w:r w:rsidRPr="00A529C2">
        <w:t>Cytundeb</w:t>
      </w:r>
      <w:r w:rsidRPr="00A529C2">
        <w:t xml:space="preserve"> </w:t>
      </w:r>
      <w:r w:rsidRPr="00A529C2">
        <w:t>aeddfed</w:t>
      </w:r>
      <w:r w:rsidRPr="00A529C2">
        <w:t xml:space="preserve">, </w:t>
      </w:r>
      <w:r w:rsidRPr="00A529C2">
        <w:t>byddwn</w:t>
      </w:r>
      <w:r w:rsidRPr="00A529C2">
        <w:t xml:space="preserve"> </w:t>
      </w:r>
      <w:r w:rsidRPr="00A529C2">
        <w:t>i’n</w:t>
      </w:r>
      <w:r w:rsidRPr="00A529C2">
        <w:t xml:space="preserve"> </w:t>
      </w:r>
      <w:r w:rsidRPr="00A529C2">
        <w:t>dweud</w:t>
      </w:r>
      <w:r w:rsidRPr="00A529C2">
        <w:t xml:space="preserve">. </w:t>
      </w:r>
      <w:r w:rsidRPr="00A529C2">
        <w:t>Os</w:t>
      </w:r>
      <w:r w:rsidRPr="00A529C2">
        <w:t xml:space="preserve"> ga i </w:t>
      </w:r>
      <w:r w:rsidRPr="00A529C2">
        <w:t>ehangu</w:t>
      </w:r>
      <w:r w:rsidRPr="00A529C2">
        <w:t xml:space="preserve"> </w:t>
      </w:r>
      <w:r w:rsidRPr="00A529C2">
        <w:t>fy</w:t>
      </w:r>
      <w:r w:rsidRPr="00A529C2">
        <w:t xml:space="preserve"> </w:t>
      </w:r>
      <w:r w:rsidRPr="00A529C2">
        <w:t>ateb</w:t>
      </w:r>
      <w:r w:rsidRPr="00A529C2">
        <w:t xml:space="preserve">, un </w:t>
      </w:r>
      <w:r w:rsidRPr="00A529C2">
        <w:t>o’r</w:t>
      </w:r>
      <w:r w:rsidRPr="00A529C2">
        <w:t xml:space="preserve"> </w:t>
      </w:r>
      <w:r w:rsidRPr="00A529C2">
        <w:t>anawsterau</w:t>
      </w:r>
      <w:r w:rsidRPr="00A529C2">
        <w:t xml:space="preserve"> </w:t>
      </w:r>
      <w:r w:rsidRPr="00A529C2">
        <w:t>yng</w:t>
      </w:r>
      <w:r w:rsidRPr="00A529C2">
        <w:t xml:space="preserve"> </w:t>
      </w:r>
      <w:r w:rsidRPr="00A529C2">
        <w:t>Nghymru</w:t>
      </w:r>
      <w:r w:rsidRPr="00A529C2">
        <w:t xml:space="preserve"> </w:t>
      </w:r>
      <w:r w:rsidRPr="00A529C2">
        <w:t>yn</w:t>
      </w:r>
      <w:r w:rsidRPr="00A529C2">
        <w:t xml:space="preserve"> </w:t>
      </w:r>
      <w:r w:rsidRPr="00A529C2">
        <w:t>aml</w:t>
      </w:r>
      <w:r w:rsidRPr="00A529C2">
        <w:t xml:space="preserve"> </w:t>
      </w:r>
      <w:r w:rsidRPr="00A529C2">
        <w:t>iawn</w:t>
      </w:r>
      <w:r w:rsidRPr="00A529C2">
        <w:t xml:space="preserve"> </w:t>
      </w:r>
      <w:r w:rsidRPr="00A529C2">
        <w:t>yw</w:t>
      </w:r>
      <w:r w:rsidRPr="00A529C2">
        <w:t xml:space="preserve"> </w:t>
      </w:r>
      <w:r w:rsidRPr="00A529C2">
        <w:t>mai</w:t>
      </w:r>
      <w:r w:rsidRPr="00A529C2">
        <w:t xml:space="preserve"> </w:t>
      </w:r>
      <w:r w:rsidRPr="00A529C2">
        <w:t>prin</w:t>
      </w:r>
      <w:r w:rsidRPr="00A529C2">
        <w:t xml:space="preserve"> </w:t>
      </w:r>
      <w:r w:rsidRPr="00A529C2">
        <w:t>yw’r</w:t>
      </w:r>
      <w:r w:rsidRPr="00A529C2">
        <w:t xml:space="preserve"> </w:t>
      </w:r>
      <w:r w:rsidRPr="00A529C2">
        <w:t>cyhoeddusrwydd</w:t>
      </w:r>
      <w:r w:rsidRPr="00A529C2">
        <w:t xml:space="preserve"> </w:t>
      </w:r>
      <w:r w:rsidRPr="00A529C2">
        <w:t>mewn</w:t>
      </w:r>
      <w:r w:rsidRPr="00A529C2">
        <w:t xml:space="preserve"> </w:t>
      </w:r>
      <w:r w:rsidRPr="00A529C2">
        <w:t>newyddion</w:t>
      </w:r>
      <w:r w:rsidRPr="00A529C2">
        <w:t xml:space="preserve"> </w:t>
      </w:r>
      <w:r w:rsidRPr="00A529C2">
        <w:t>Saesneg</w:t>
      </w:r>
      <w:r w:rsidRPr="00A529C2">
        <w:t xml:space="preserve"> i </w:t>
      </w:r>
      <w:r w:rsidRPr="00A529C2">
        <w:t>bethau</w:t>
      </w:r>
      <w:r w:rsidRPr="00A529C2">
        <w:t xml:space="preserve"> Cymraeg, </w:t>
      </w:r>
      <w:r w:rsidRPr="00A529C2">
        <w:t>sy’n</w:t>
      </w:r>
      <w:r w:rsidRPr="00A529C2">
        <w:t xml:space="preserve"> </w:t>
      </w:r>
      <w:r w:rsidRPr="00A529C2">
        <w:t>gwneud</w:t>
      </w:r>
      <w:r w:rsidRPr="00A529C2">
        <w:t xml:space="preserve"> dim </w:t>
      </w:r>
      <w:r w:rsidRPr="00A529C2">
        <w:t>synnwyr</w:t>
      </w:r>
      <w:r w:rsidRPr="00A529C2">
        <w:t xml:space="preserve">. </w:t>
      </w:r>
      <w:r w:rsidRPr="00A529C2">
        <w:t>Os</w:t>
      </w:r>
      <w:r w:rsidRPr="00A529C2">
        <w:t xml:space="preserve"> </w:t>
      </w:r>
      <w:r w:rsidRPr="00A529C2">
        <w:t>meddyliwch</w:t>
      </w:r>
      <w:r w:rsidRPr="00A529C2">
        <w:t xml:space="preserve"> chi am Eisteddfod </w:t>
      </w:r>
      <w:r w:rsidRPr="00A529C2">
        <w:t>yr</w:t>
      </w:r>
      <w:r w:rsidRPr="00A529C2">
        <w:t xml:space="preserve"> Urdd—a </w:t>
      </w:r>
      <w:r w:rsidRPr="00A529C2">
        <w:t>dw</w:t>
      </w:r>
      <w:r w:rsidRPr="00A529C2">
        <w:t xml:space="preserve"> </w:t>
      </w:r>
      <w:r w:rsidRPr="00A529C2">
        <w:t>i’n</w:t>
      </w:r>
      <w:r w:rsidRPr="00A529C2">
        <w:t xml:space="preserve"> </w:t>
      </w:r>
      <w:r w:rsidRPr="00A529C2">
        <w:t>cofio</w:t>
      </w:r>
      <w:r w:rsidRPr="00A529C2">
        <w:t xml:space="preserve"> </w:t>
      </w:r>
      <w:r w:rsidRPr="00A529C2">
        <w:t>cwrdd</w:t>
      </w:r>
      <w:r w:rsidRPr="00A529C2">
        <w:t xml:space="preserve"> â chi, </w:t>
      </w:r>
      <w:r w:rsidRPr="00A529C2">
        <w:t>Cadeirydd</w:t>
      </w:r>
      <w:r w:rsidRPr="00A529C2">
        <w:t xml:space="preserve">, </w:t>
      </w:r>
      <w:r w:rsidRPr="00A529C2">
        <w:t>mewn</w:t>
      </w:r>
      <w:r w:rsidRPr="00A529C2">
        <w:t xml:space="preserve"> Eisteddfod </w:t>
      </w:r>
      <w:r w:rsidRPr="00A529C2">
        <w:t>flynyddoedd</w:t>
      </w:r>
      <w:r w:rsidRPr="00A529C2">
        <w:t xml:space="preserve"> </w:t>
      </w:r>
      <w:r w:rsidRPr="00A529C2">
        <w:t>yn</w:t>
      </w:r>
      <w:r w:rsidRPr="00A529C2">
        <w:t xml:space="preserve"> </w:t>
      </w:r>
      <w:r w:rsidRPr="00A529C2">
        <w:t>ôl</w:t>
      </w:r>
      <w:r w:rsidRPr="00A529C2">
        <w:t>—</w:t>
      </w:r>
      <w:r w:rsidRPr="00A529C2">
        <w:t>mae’r</w:t>
      </w:r>
      <w:r w:rsidRPr="00A529C2">
        <w:t xml:space="preserve"> </w:t>
      </w:r>
      <w:r w:rsidRPr="00A529C2">
        <w:t>ganran</w:t>
      </w:r>
      <w:r w:rsidRPr="00A529C2">
        <w:t xml:space="preserve"> o </w:t>
      </w:r>
      <w:r w:rsidRPr="00A529C2">
        <w:t>rieni</w:t>
      </w:r>
      <w:r w:rsidRPr="00A529C2">
        <w:t xml:space="preserve"> di-</w:t>
      </w:r>
      <w:r w:rsidRPr="00A529C2">
        <w:t>Gymraeg</w:t>
      </w:r>
      <w:r w:rsidRPr="00A529C2">
        <w:t xml:space="preserve"> </w:t>
      </w:r>
      <w:r w:rsidRPr="00A529C2">
        <w:t>sy’n</w:t>
      </w:r>
      <w:r w:rsidRPr="00A529C2">
        <w:t xml:space="preserve"> </w:t>
      </w:r>
      <w:r w:rsidRPr="00A529C2">
        <w:t>anfon</w:t>
      </w:r>
      <w:r w:rsidRPr="00A529C2">
        <w:t xml:space="preserve"> </w:t>
      </w:r>
      <w:r w:rsidRPr="00A529C2">
        <w:t>eu</w:t>
      </w:r>
      <w:r w:rsidRPr="00A529C2">
        <w:t xml:space="preserve"> plant i </w:t>
      </w:r>
      <w:r w:rsidRPr="00A529C2">
        <w:t>ysgolion</w:t>
      </w:r>
      <w:r w:rsidRPr="00A529C2">
        <w:t xml:space="preserve"> Cymraeg </w:t>
      </w:r>
      <w:r w:rsidRPr="00A529C2">
        <w:t>yn</w:t>
      </w:r>
      <w:r w:rsidRPr="00A529C2">
        <w:t xml:space="preserve"> </w:t>
      </w:r>
      <w:r w:rsidRPr="00A529C2">
        <w:t>sylweddol</w:t>
      </w:r>
      <w:r w:rsidRPr="00A529C2">
        <w:t xml:space="preserve">. Felly pam </w:t>
      </w:r>
      <w:r w:rsidRPr="00A529C2">
        <w:t>na</w:t>
      </w:r>
      <w:r w:rsidRPr="00A529C2">
        <w:t xml:space="preserve"> </w:t>
      </w:r>
      <w:r w:rsidRPr="00A529C2">
        <w:t>fydden</w:t>
      </w:r>
      <w:r w:rsidRPr="00A529C2">
        <w:t xml:space="preserve"> </w:t>
      </w:r>
      <w:r w:rsidRPr="00A529C2">
        <w:t>nhw</w:t>
      </w:r>
      <w:r w:rsidRPr="00A529C2">
        <w:t xml:space="preserve"> </w:t>
      </w:r>
      <w:r w:rsidRPr="00A529C2">
        <w:t>eisiau</w:t>
      </w:r>
      <w:r w:rsidRPr="00A529C2">
        <w:t xml:space="preserve"> </w:t>
      </w:r>
      <w:r w:rsidRPr="00A529C2">
        <w:t>clywed</w:t>
      </w:r>
      <w:r w:rsidRPr="00A529C2">
        <w:t xml:space="preserve"> am Eisteddfod </w:t>
      </w:r>
      <w:r w:rsidRPr="00A529C2">
        <w:t>yr</w:t>
      </w:r>
      <w:r w:rsidRPr="00A529C2">
        <w:t xml:space="preserve"> Urdd? </w:t>
      </w:r>
      <w:r w:rsidRPr="00A529C2">
        <w:t>Dyw</w:t>
      </w:r>
      <w:r w:rsidRPr="00A529C2">
        <w:t xml:space="preserve"> </w:t>
      </w:r>
      <w:r w:rsidRPr="00A529C2">
        <w:t>e’n</w:t>
      </w:r>
      <w:r w:rsidRPr="00A529C2">
        <w:t xml:space="preserve"> </w:t>
      </w:r>
      <w:r w:rsidRPr="00A529C2">
        <w:t>gwneud</w:t>
      </w:r>
      <w:r w:rsidRPr="00A529C2">
        <w:t xml:space="preserve"> dim </w:t>
      </w:r>
      <w:r w:rsidRPr="00A529C2">
        <w:t>synnwyr</w:t>
      </w:r>
      <w:r w:rsidRPr="00A529C2">
        <w:t xml:space="preserve"> i fi </w:t>
      </w:r>
      <w:r w:rsidRPr="00A529C2">
        <w:t>nad</w:t>
      </w:r>
      <w:r w:rsidRPr="00A529C2">
        <w:t xml:space="preserve"> </w:t>
      </w:r>
      <w:r w:rsidRPr="00A529C2">
        <w:t>oes</w:t>
      </w:r>
      <w:r w:rsidRPr="00A529C2">
        <w:t xml:space="preserve"> </w:t>
      </w:r>
      <w:r w:rsidRPr="00A529C2">
        <w:t>sylw</w:t>
      </w:r>
      <w:r w:rsidRPr="00A529C2">
        <w:t xml:space="preserve"> </w:t>
      </w:r>
      <w:r w:rsidRPr="00A529C2">
        <w:t>yn</w:t>
      </w:r>
      <w:r w:rsidRPr="00A529C2">
        <w:t xml:space="preserve"> </w:t>
      </w:r>
      <w:r w:rsidRPr="00A529C2">
        <w:t>gyson</w:t>
      </w:r>
      <w:r w:rsidRPr="00A529C2">
        <w:t xml:space="preserve"> </w:t>
      </w:r>
      <w:r w:rsidRPr="00A529C2">
        <w:t>iawn</w:t>
      </w:r>
      <w:r w:rsidRPr="00A529C2">
        <w:t xml:space="preserve"> </w:t>
      </w:r>
      <w:r w:rsidRPr="00A529C2">
        <w:t>ar</w:t>
      </w:r>
      <w:r w:rsidRPr="00A529C2">
        <w:t xml:space="preserve"> </w:t>
      </w:r>
      <w:r w:rsidRPr="00A529C2">
        <w:t>yr</w:t>
      </w:r>
      <w:r w:rsidRPr="00A529C2">
        <w:t xml:space="preserve"> </w:t>
      </w:r>
      <w:r w:rsidRPr="00A529C2">
        <w:t>ochr</w:t>
      </w:r>
      <w:r w:rsidRPr="00A529C2">
        <w:t xml:space="preserve"> </w:t>
      </w:r>
      <w:r w:rsidRPr="00A529C2">
        <w:t>Saesneg</w:t>
      </w:r>
      <w:r w:rsidRPr="00A529C2">
        <w:t xml:space="preserve"> i </w:t>
      </w:r>
      <w:r w:rsidRPr="00A529C2">
        <w:t>faterion</w:t>
      </w:r>
      <w:r w:rsidRPr="00A529C2">
        <w:t xml:space="preserve"> </w:t>
      </w:r>
      <w:r w:rsidRPr="00A529C2">
        <w:t>trwy</w:t>
      </w:r>
      <w:r w:rsidRPr="00A529C2">
        <w:t xml:space="preserve"> </w:t>
      </w:r>
      <w:r w:rsidRPr="00A529C2">
        <w:t>gyfrwng</w:t>
      </w:r>
      <w:r w:rsidRPr="00A529C2">
        <w:t xml:space="preserve"> y </w:t>
      </w:r>
      <w:r w:rsidRPr="00A529C2">
        <w:t>Gymraeg</w:t>
      </w:r>
      <w:r w:rsidRPr="00A529C2">
        <w:t xml:space="preserve">, </w:t>
      </w:r>
      <w:r w:rsidRPr="00A529C2">
        <w:t>oni</w:t>
      </w:r>
      <w:r w:rsidRPr="00A529C2">
        <w:t xml:space="preserve"> bai </w:t>
      </w:r>
      <w:r w:rsidRPr="00A529C2">
        <w:t>ei</w:t>
      </w:r>
      <w:r w:rsidRPr="00A529C2">
        <w:t xml:space="preserve"> </w:t>
      </w:r>
      <w:r w:rsidRPr="00A529C2">
        <w:t>fod</w:t>
      </w:r>
      <w:r w:rsidRPr="00A529C2">
        <w:t xml:space="preserve"> </w:t>
      </w:r>
      <w:r w:rsidRPr="00A529C2">
        <w:t>yn</w:t>
      </w:r>
      <w:r w:rsidRPr="00A529C2">
        <w:t xml:space="preserve"> </w:t>
      </w:r>
      <w:r w:rsidRPr="00A529C2">
        <w:t>achos</w:t>
      </w:r>
      <w:r w:rsidRPr="00A529C2">
        <w:t xml:space="preserve"> </w:t>
      </w:r>
      <w:r w:rsidRPr="00A529C2">
        <w:t>mwy</w:t>
      </w:r>
      <w:r w:rsidRPr="00A529C2">
        <w:t xml:space="preserve"> </w:t>
      </w:r>
      <w:r w:rsidRPr="00A529C2">
        <w:t>negyddol</w:t>
      </w:r>
      <w:r w:rsidRPr="00A529C2">
        <w:t xml:space="preserve"> </w:t>
      </w:r>
      <w:r w:rsidRPr="00A529C2">
        <w:t>neu’n</w:t>
      </w:r>
      <w:r w:rsidRPr="00A529C2">
        <w:t xml:space="preserve"> </w:t>
      </w:r>
      <w:r w:rsidRPr="00A529C2">
        <w:t>achos</w:t>
      </w:r>
      <w:r w:rsidRPr="00A529C2">
        <w:t xml:space="preserve"> o </w:t>
      </w:r>
      <w:r w:rsidRPr="00A529C2">
        <w:t>gynnen</w:t>
      </w:r>
      <w:r w:rsidRPr="00A529C2">
        <w:t xml:space="preserve">. </w:t>
      </w:r>
      <w:r w:rsidRPr="00A529C2">
        <w:t>Rydyn</w:t>
      </w:r>
      <w:r w:rsidRPr="00A529C2">
        <w:t xml:space="preserve"> </w:t>
      </w:r>
      <w:r w:rsidRPr="00A529C2">
        <w:t>ni’n</w:t>
      </w:r>
      <w:r w:rsidRPr="00A529C2">
        <w:t xml:space="preserve"> </w:t>
      </w:r>
      <w:r w:rsidRPr="00A529C2">
        <w:t>gyfarwydd</w:t>
      </w:r>
      <w:r w:rsidRPr="00A529C2">
        <w:t xml:space="preserve"> </w:t>
      </w:r>
      <w:r w:rsidRPr="00A529C2">
        <w:t>â’r</w:t>
      </w:r>
      <w:r w:rsidRPr="00A529C2">
        <w:t xml:space="preserve"> </w:t>
      </w:r>
      <w:r w:rsidRPr="00A529C2">
        <w:t>cyfryngau</w:t>
      </w:r>
      <w:r w:rsidRPr="00A529C2">
        <w:t xml:space="preserve">, </w:t>
      </w:r>
      <w:r w:rsidRPr="00A529C2">
        <w:t>a’r</w:t>
      </w:r>
      <w:r w:rsidRPr="00A529C2">
        <w:t xml:space="preserve"> </w:t>
      </w:r>
      <w:r w:rsidRPr="00A529C2">
        <w:t>newyddion</w:t>
      </w:r>
      <w:r w:rsidRPr="00A529C2">
        <w:t xml:space="preserve">, </w:t>
      </w:r>
      <w:r w:rsidRPr="00A529C2">
        <w:t>on’d</w:t>
      </w:r>
      <w:r w:rsidRPr="00A529C2">
        <w:t xml:space="preserve"> </w:t>
      </w:r>
      <w:r w:rsidRPr="00A529C2">
        <w:t>ydyn</w:t>
      </w:r>
      <w:r w:rsidRPr="00A529C2">
        <w:t xml:space="preserve"> </w:t>
      </w:r>
      <w:r w:rsidRPr="00A529C2">
        <w:t>ni</w:t>
      </w:r>
      <w:r w:rsidRPr="00A529C2">
        <w:t xml:space="preserve">? </w:t>
      </w:r>
      <w:r w:rsidRPr="00A529C2">
        <w:t>Dw</w:t>
      </w:r>
      <w:r w:rsidRPr="00A529C2">
        <w:t xml:space="preserve"> i </w:t>
      </w:r>
      <w:r w:rsidRPr="00A529C2">
        <w:t>ddim</w:t>
      </w:r>
      <w:r w:rsidRPr="00A529C2">
        <w:t xml:space="preserve"> </w:t>
      </w:r>
      <w:r w:rsidRPr="00A529C2">
        <w:t>eisiau</w:t>
      </w:r>
      <w:r w:rsidRPr="00A529C2">
        <w:t xml:space="preserve"> </w:t>
      </w:r>
      <w:r w:rsidRPr="00A529C2">
        <w:t>eu</w:t>
      </w:r>
      <w:r w:rsidRPr="00A529C2">
        <w:t xml:space="preserve"> </w:t>
      </w:r>
      <w:r w:rsidRPr="00A529C2">
        <w:t>beirniadu</w:t>
      </w:r>
      <w:r w:rsidRPr="00A529C2">
        <w:t xml:space="preserve"> </w:t>
      </w:r>
      <w:r w:rsidRPr="00A529C2">
        <w:t>nhw’n</w:t>
      </w:r>
      <w:r w:rsidRPr="00A529C2">
        <w:t xml:space="preserve"> </w:t>
      </w:r>
      <w:r w:rsidRPr="00A529C2">
        <w:t>uniongyrchol</w:t>
      </w:r>
      <w:r w:rsidRPr="00A529C2">
        <w:t xml:space="preserve">, </w:t>
      </w:r>
      <w:r w:rsidRPr="00A529C2">
        <w:t>ond</w:t>
      </w:r>
      <w:r w:rsidRPr="00A529C2">
        <w:t xml:space="preserve"> </w:t>
      </w:r>
      <w:r w:rsidRPr="00A529C2">
        <w:t>beth</w:t>
      </w:r>
      <w:r w:rsidRPr="00A529C2">
        <w:t xml:space="preserve"> </w:t>
      </w:r>
      <w:r w:rsidRPr="00A529C2">
        <w:t>fyddwn</w:t>
      </w:r>
      <w:r w:rsidRPr="00A529C2">
        <w:t xml:space="preserve"> </w:t>
      </w:r>
      <w:r w:rsidRPr="00A529C2">
        <w:t>i’n</w:t>
      </w:r>
      <w:r w:rsidRPr="00A529C2">
        <w:t xml:space="preserve"> </w:t>
      </w:r>
      <w:r w:rsidRPr="00A529C2">
        <w:t>ei</w:t>
      </w:r>
      <w:r w:rsidRPr="00A529C2">
        <w:t xml:space="preserve"> </w:t>
      </w:r>
      <w:r w:rsidRPr="00A529C2">
        <w:t>ddweud</w:t>
      </w:r>
      <w:r w:rsidRPr="00A529C2">
        <w:t xml:space="preserve"> </w:t>
      </w:r>
      <w:r w:rsidRPr="00A529C2">
        <w:t>yw</w:t>
      </w:r>
      <w:r w:rsidRPr="00A529C2">
        <w:t xml:space="preserve">, </w:t>
      </w:r>
      <w:r w:rsidRPr="00A529C2">
        <w:t>tase’r</w:t>
      </w:r>
      <w:r w:rsidRPr="00A529C2">
        <w:t xml:space="preserve"> </w:t>
      </w:r>
      <w:r w:rsidRPr="00A529C2">
        <w:t>cyfryngau</w:t>
      </w:r>
      <w:r w:rsidRPr="00A529C2">
        <w:t xml:space="preserve"> </w:t>
      </w:r>
      <w:r w:rsidRPr="00A529C2">
        <w:t>yng</w:t>
      </w:r>
      <w:r w:rsidRPr="00A529C2">
        <w:t xml:space="preserve"> </w:t>
      </w:r>
      <w:r w:rsidRPr="00A529C2">
        <w:t>Nghymru</w:t>
      </w:r>
      <w:r w:rsidRPr="00A529C2">
        <w:t xml:space="preserve"> </w:t>
      </w:r>
      <w:r w:rsidRPr="00A529C2">
        <w:t>yn</w:t>
      </w:r>
      <w:r w:rsidRPr="00A529C2">
        <w:t xml:space="preserve"> </w:t>
      </w:r>
      <w:r w:rsidRPr="00A529C2">
        <w:t>adlewyrchu’n</w:t>
      </w:r>
      <w:r w:rsidRPr="00A529C2">
        <w:t xml:space="preserve"> well </w:t>
      </w:r>
      <w:r w:rsidRPr="00A529C2">
        <w:t>drwy’r</w:t>
      </w:r>
      <w:r w:rsidRPr="00A529C2">
        <w:t xml:space="preserve"> </w:t>
      </w:r>
      <w:r w:rsidRPr="00A529C2">
        <w:t>flwyddyn</w:t>
      </w:r>
      <w:r w:rsidRPr="00A529C2">
        <w:t xml:space="preserve"> </w:t>
      </w:r>
      <w:r w:rsidRPr="00A529C2">
        <w:t>beth</w:t>
      </w:r>
      <w:r w:rsidRPr="00A529C2">
        <w:t xml:space="preserve"> </w:t>
      </w:r>
      <w:r w:rsidRPr="00A529C2">
        <w:t>yw’r</w:t>
      </w:r>
      <w:r w:rsidRPr="00A529C2">
        <w:t xml:space="preserve"> Eisteddfod </w:t>
      </w:r>
      <w:r w:rsidRPr="00A529C2">
        <w:t>Genedlaethol</w:t>
      </w:r>
      <w:r w:rsidRPr="00A529C2">
        <w:t xml:space="preserve">, </w:t>
      </w:r>
      <w:r w:rsidRPr="00A529C2">
        <w:t>pwy</w:t>
      </w:r>
      <w:r w:rsidRPr="00A529C2">
        <w:t xml:space="preserve"> </w:t>
      </w:r>
      <w:r w:rsidRPr="00A529C2">
        <w:t>yw</w:t>
      </w:r>
      <w:r w:rsidRPr="00A529C2">
        <w:t xml:space="preserve"> </w:t>
      </w:r>
      <w:r w:rsidRPr="00A529C2">
        <w:t>Mererid</w:t>
      </w:r>
      <w:r w:rsidRPr="00A529C2">
        <w:t xml:space="preserve"> Hopwood, </w:t>
      </w:r>
      <w:r w:rsidRPr="00A529C2">
        <w:t>ein</w:t>
      </w:r>
      <w:r w:rsidRPr="00A529C2">
        <w:t xml:space="preserve"> </w:t>
      </w:r>
      <w:r w:rsidRPr="00A529C2">
        <w:t>Harchdderwydd</w:t>
      </w:r>
      <w:r w:rsidRPr="00A529C2">
        <w:t xml:space="preserve"> </w:t>
      </w:r>
      <w:r w:rsidRPr="00A529C2">
        <w:t>gwych</w:t>
      </w:r>
      <w:r w:rsidRPr="00A529C2">
        <w:t xml:space="preserve"> </w:t>
      </w:r>
      <w:r w:rsidRPr="00A529C2">
        <w:t>nesaf</w:t>
      </w:r>
      <w:r w:rsidRPr="00A529C2">
        <w:t xml:space="preserve">, </w:t>
      </w:r>
      <w:r w:rsidRPr="00A529C2">
        <w:t>efallai</w:t>
      </w:r>
      <w:r w:rsidRPr="00A529C2">
        <w:t xml:space="preserve"> y </w:t>
      </w:r>
      <w:r w:rsidRPr="00A529C2">
        <w:t>byddai’r</w:t>
      </w:r>
      <w:r w:rsidRPr="00A529C2">
        <w:t xml:space="preserve"> </w:t>
      </w:r>
      <w:r w:rsidRPr="00A529C2">
        <w:t>cyd-destun</w:t>
      </w:r>
      <w:r w:rsidRPr="00A529C2">
        <w:t xml:space="preserve"> y </w:t>
      </w:r>
      <w:r w:rsidRPr="00A529C2">
        <w:t>mae</w:t>
      </w:r>
      <w:r w:rsidRPr="00A529C2">
        <w:t xml:space="preserve"> </w:t>
      </w:r>
      <w:r w:rsidRPr="00A529C2">
        <w:t>pobl</w:t>
      </w:r>
      <w:r w:rsidRPr="00A529C2">
        <w:t xml:space="preserve"> </w:t>
      </w:r>
      <w:r w:rsidRPr="00A529C2">
        <w:t>yn</w:t>
      </w:r>
      <w:r w:rsidRPr="00A529C2">
        <w:t xml:space="preserve"> </w:t>
      </w:r>
      <w:r w:rsidRPr="00A529C2">
        <w:t>ymateb</w:t>
      </w:r>
      <w:r w:rsidRPr="00A529C2">
        <w:t xml:space="preserve"> </w:t>
      </w:r>
      <w:r w:rsidRPr="00A529C2">
        <w:t>iddo</w:t>
      </w:r>
      <w:r w:rsidRPr="00A529C2">
        <w:t xml:space="preserve"> </w:t>
      </w:r>
      <w:r w:rsidRPr="00A529C2">
        <w:t>fe</w:t>
      </w:r>
      <w:r w:rsidRPr="00A529C2">
        <w:t xml:space="preserve"> </w:t>
      </w:r>
      <w:r w:rsidRPr="00A529C2">
        <w:t>yn</w:t>
      </w:r>
      <w:r w:rsidRPr="00A529C2">
        <w:t xml:space="preserve"> </w:t>
      </w:r>
      <w:r w:rsidRPr="00A529C2">
        <w:t>fwy</w:t>
      </w:r>
      <w:r w:rsidRPr="00A529C2">
        <w:t xml:space="preserve"> </w:t>
      </w:r>
      <w:r w:rsidRPr="00A529C2">
        <w:t>aeddfed</w:t>
      </w:r>
      <w:r w:rsidRPr="00A529C2">
        <w:t xml:space="preserve">. </w:t>
      </w:r>
      <w:r w:rsidRPr="00A529C2">
        <w:t>Mae’n</w:t>
      </w:r>
      <w:r w:rsidRPr="00A529C2">
        <w:t xml:space="preserve"> </w:t>
      </w:r>
      <w:r w:rsidRPr="00A529C2">
        <w:t>swnio</w:t>
      </w:r>
      <w:r w:rsidRPr="00A529C2">
        <w:t xml:space="preserve"> </w:t>
      </w:r>
      <w:r w:rsidRPr="00A529C2">
        <w:t>fel</w:t>
      </w:r>
      <w:r w:rsidRPr="00A529C2">
        <w:t xml:space="preserve"> pe bai e </w:t>
      </w:r>
      <w:r w:rsidRPr="00A529C2">
        <w:t>ddim</w:t>
      </w:r>
      <w:r w:rsidRPr="00A529C2">
        <w:t xml:space="preserve"> </w:t>
      </w:r>
      <w:r w:rsidRPr="00A529C2">
        <w:t>yn</w:t>
      </w:r>
      <w:r w:rsidRPr="00A529C2">
        <w:t xml:space="preserve"> </w:t>
      </w:r>
      <w:r w:rsidRPr="00A529C2">
        <w:t>gwneud</w:t>
      </w:r>
      <w:r w:rsidRPr="00A529C2">
        <w:t xml:space="preserve"> </w:t>
      </w:r>
      <w:r w:rsidRPr="00A529C2">
        <w:t>synnwyr</w:t>
      </w:r>
      <w:r w:rsidRPr="00A529C2">
        <w:t xml:space="preserve"> </w:t>
      </w:r>
      <w:r w:rsidRPr="00A529C2">
        <w:t>os</w:t>
      </w:r>
      <w:r w:rsidRPr="00A529C2">
        <w:t xml:space="preserve"> </w:t>
      </w:r>
      <w:r w:rsidRPr="00A529C2">
        <w:t>ydych</w:t>
      </w:r>
      <w:r w:rsidRPr="00A529C2">
        <w:t xml:space="preserve"> </w:t>
      </w:r>
      <w:r w:rsidRPr="00A529C2">
        <w:t>chi’n</w:t>
      </w:r>
      <w:r w:rsidRPr="00A529C2">
        <w:t xml:space="preserve"> </w:t>
      </w:r>
      <w:r w:rsidRPr="00A529C2">
        <w:t>darllen</w:t>
      </w:r>
      <w:r w:rsidRPr="00A529C2">
        <w:t xml:space="preserve"> un </w:t>
      </w:r>
      <w:r w:rsidRPr="00A529C2">
        <w:t>ochr</w:t>
      </w:r>
      <w:r w:rsidRPr="00A529C2">
        <w:t xml:space="preserve">, </w:t>
      </w:r>
      <w:r w:rsidRPr="00A529C2">
        <w:t>ond</w:t>
      </w:r>
      <w:r w:rsidRPr="00A529C2">
        <w:t xml:space="preserve"> </w:t>
      </w:r>
      <w:r w:rsidRPr="00A529C2">
        <w:t>os</w:t>
      </w:r>
      <w:r w:rsidRPr="00A529C2">
        <w:t xml:space="preserve"> </w:t>
      </w:r>
      <w:r w:rsidRPr="00A529C2">
        <w:t>ydych</w:t>
      </w:r>
      <w:r w:rsidRPr="00A529C2">
        <w:t xml:space="preserve"> </w:t>
      </w:r>
      <w:r w:rsidRPr="00A529C2">
        <w:t>chi’n</w:t>
      </w:r>
      <w:r w:rsidRPr="00A529C2">
        <w:t xml:space="preserve"> </w:t>
      </w:r>
      <w:r w:rsidRPr="00A529C2">
        <w:t>deall</w:t>
      </w:r>
      <w:r w:rsidRPr="00A529C2">
        <w:t xml:space="preserve"> y </w:t>
      </w:r>
      <w:r w:rsidRPr="00A529C2">
        <w:t>cyd-destun</w:t>
      </w:r>
      <w:r w:rsidRPr="00A529C2">
        <w:t xml:space="preserve">, </w:t>
      </w:r>
      <w:r w:rsidRPr="00A529C2">
        <w:t>dw</w:t>
      </w:r>
      <w:r w:rsidRPr="00A529C2">
        <w:t xml:space="preserve"> </w:t>
      </w:r>
      <w:r w:rsidRPr="00A529C2">
        <w:t>i’n</w:t>
      </w:r>
      <w:r w:rsidRPr="00A529C2">
        <w:t xml:space="preserve"> </w:t>
      </w:r>
      <w:r w:rsidRPr="00A529C2">
        <w:t>gobeithio</w:t>
      </w:r>
      <w:r w:rsidRPr="00A529C2">
        <w:t xml:space="preserve"> </w:t>
      </w:r>
      <w:r w:rsidRPr="00A529C2">
        <w:t>na</w:t>
      </w:r>
      <w:r w:rsidRPr="00A529C2">
        <w:t xml:space="preserve"> </w:t>
      </w:r>
      <w:r w:rsidRPr="00A529C2">
        <w:t>fyddai’r</w:t>
      </w:r>
      <w:r w:rsidRPr="00A529C2">
        <w:t xml:space="preserve"> </w:t>
      </w:r>
      <w:r w:rsidRPr="00A529C2">
        <w:t>ymateb</w:t>
      </w:r>
      <w:r w:rsidRPr="00A529C2">
        <w:t xml:space="preserve"> </w:t>
      </w:r>
      <w:r w:rsidRPr="00A529C2">
        <w:t>ar</w:t>
      </w:r>
      <w:r w:rsidRPr="00A529C2">
        <w:t xml:space="preserve"> y </w:t>
      </w:r>
      <w:r w:rsidRPr="00A529C2">
        <w:t>cyfryngau</w:t>
      </w:r>
      <w:r w:rsidRPr="00A529C2">
        <w:t xml:space="preserve"> </w:t>
      </w:r>
      <w:r w:rsidRPr="00A529C2">
        <w:t>cymdeithasol</w:t>
      </w:r>
      <w:r w:rsidRPr="00A529C2">
        <w:t xml:space="preserve"> </w:t>
      </w:r>
      <w:r w:rsidRPr="00A529C2">
        <w:t>wedi</w:t>
      </w:r>
      <w:r w:rsidRPr="00A529C2">
        <w:t xml:space="preserve"> bod </w:t>
      </w:r>
      <w:r w:rsidRPr="00A529C2">
        <w:t>fel</w:t>
      </w:r>
      <w:r w:rsidRPr="00A529C2">
        <w:t xml:space="preserve"> y </w:t>
      </w:r>
      <w:r w:rsidRPr="00A529C2">
        <w:t>buodd</w:t>
      </w:r>
      <w:r w:rsidRPr="00A529C2">
        <w:t xml:space="preserve"> e. </w:t>
      </w:r>
      <w:r w:rsidRPr="00A529C2">
        <w:t>Dw</w:t>
      </w:r>
      <w:r w:rsidRPr="00A529C2">
        <w:t xml:space="preserve"> </w:t>
      </w:r>
      <w:r w:rsidRPr="00A529C2">
        <w:t>i’n</w:t>
      </w:r>
      <w:r w:rsidRPr="00A529C2">
        <w:t xml:space="preserve"> </w:t>
      </w:r>
      <w:r w:rsidRPr="00A529C2">
        <w:t>credu</w:t>
      </w:r>
      <w:r w:rsidRPr="00A529C2">
        <w:t xml:space="preserve"> </w:t>
      </w:r>
      <w:r w:rsidRPr="00A529C2">
        <w:t>mai</w:t>
      </w:r>
      <w:r w:rsidRPr="00A529C2">
        <w:t xml:space="preserve"> dyna </w:t>
      </w:r>
      <w:r w:rsidRPr="00A529C2">
        <w:t>fy</w:t>
      </w:r>
      <w:r w:rsidRPr="00A529C2">
        <w:t xml:space="preserve"> </w:t>
      </w:r>
      <w:r w:rsidRPr="00A529C2">
        <w:t>ymateb</w:t>
      </w:r>
      <w:r w:rsidRPr="00A529C2">
        <w:t xml:space="preserve"> i </w:t>
      </w:r>
      <w:r w:rsidRPr="00A529C2">
        <w:t>hynny</w:t>
      </w:r>
      <w:r w:rsidRPr="00A529C2">
        <w:t>.</w:t>
      </w:r>
    </w:p>
    <w:p w:rsidR="001722CF" w:rsidRPr="00A32687" w:rsidP="00750983">
      <w:pPr>
        <w:pStyle w:val="Answer"/>
        <w:rPr>
          <w:i/>
          <w:iCs/>
        </w:rPr>
      </w:pPr>
      <w:r w:rsidRPr="00E2078D">
        <w:rPr>
          <w:i/>
          <w:iCs/>
        </w:rPr>
        <w:t>(Translation)</w:t>
      </w:r>
      <w:r>
        <w:t xml:space="preserve"> </w:t>
      </w:r>
      <w:r w:rsidRPr="00E2078D">
        <w:rPr>
          <w:i/>
          <w:iCs/>
        </w:rPr>
        <w:t>It was a mature agreement, I would say. One of the difficulties</w:t>
      </w:r>
      <w:r>
        <w:rPr>
          <w:i/>
          <w:iCs/>
        </w:rPr>
        <w:t xml:space="preserve"> in Wales</w:t>
      </w:r>
      <w:r w:rsidRPr="00E2078D">
        <w:rPr>
          <w:i/>
          <w:iCs/>
        </w:rPr>
        <w:t>, if I can extend my response</w:t>
      </w:r>
      <w:r>
        <w:rPr>
          <w:i/>
          <w:iCs/>
        </w:rPr>
        <w:t xml:space="preserve">, is that very often the publicity in English news for Welsh things is quite scarce. That makes no sense, because if you think about the Urdd Eisteddfod—I remember meeting you, Chair, at an Eisteddfod many years ago—the percentage of non-Welsh speaking parents who send their children to Welsh-medium schools is substantial. So why would they not want to hear about the Urdd Eisteddfod? </w:t>
      </w:r>
      <w:r w:rsidRPr="00A32687">
        <w:rPr>
          <w:i/>
          <w:iCs/>
        </w:rPr>
        <w:t xml:space="preserve">It makes no sense to me that very often there is no coverage on the English-medium side of things </w:t>
      </w:r>
      <w:r>
        <w:rPr>
          <w:i/>
          <w:iCs/>
        </w:rPr>
        <w:t xml:space="preserve">of </w:t>
      </w:r>
      <w:r w:rsidRPr="00A32687">
        <w:rPr>
          <w:i/>
          <w:iCs/>
        </w:rPr>
        <w:t xml:space="preserve">matters through the medium of Welsh, unless it is negative or </w:t>
      </w:r>
      <w:r>
        <w:rPr>
          <w:i/>
          <w:iCs/>
        </w:rPr>
        <w:t xml:space="preserve">about a </w:t>
      </w:r>
      <w:r w:rsidRPr="00A32687">
        <w:rPr>
          <w:i/>
          <w:iCs/>
        </w:rPr>
        <w:t>bone of contention of some description. We are very familiar w</w:t>
      </w:r>
      <w:r>
        <w:rPr>
          <w:i/>
          <w:iCs/>
        </w:rPr>
        <w:t>ith</w:t>
      </w:r>
      <w:r w:rsidRPr="00A32687">
        <w:rPr>
          <w:i/>
          <w:iCs/>
        </w:rPr>
        <w:t xml:space="preserve"> media and</w:t>
      </w:r>
      <w:r>
        <w:rPr>
          <w:i/>
          <w:iCs/>
        </w:rPr>
        <w:t xml:space="preserve"> news</w:t>
      </w:r>
      <w:r w:rsidRPr="00A32687">
        <w:rPr>
          <w:i/>
          <w:iCs/>
        </w:rPr>
        <w:t>, aren’t we? I do not want to criticise them directly, but if the media in Wales were to better reflect throughout the year what the National Eisteddfo</w:t>
      </w:r>
      <w:r>
        <w:rPr>
          <w:i/>
          <w:iCs/>
        </w:rPr>
        <w:t xml:space="preserve">d is and </w:t>
      </w:r>
      <w:r w:rsidRPr="00A32687">
        <w:rPr>
          <w:i/>
          <w:iCs/>
        </w:rPr>
        <w:t xml:space="preserve">who </w:t>
      </w:r>
      <w:r w:rsidRPr="00A32687">
        <w:rPr>
          <w:i/>
          <w:iCs/>
        </w:rPr>
        <w:t>Mererid</w:t>
      </w:r>
      <w:r w:rsidRPr="00A32687">
        <w:rPr>
          <w:i/>
          <w:iCs/>
        </w:rPr>
        <w:t xml:space="preserve"> Hopwood, our next fantastic Arch</w:t>
      </w:r>
      <w:r w:rsidR="00A529C2">
        <w:rPr>
          <w:i/>
          <w:iCs/>
        </w:rPr>
        <w:t>d</w:t>
      </w:r>
      <w:r w:rsidRPr="00A32687">
        <w:rPr>
          <w:i/>
          <w:iCs/>
        </w:rPr>
        <w:t>ruid</w:t>
      </w:r>
      <w:r>
        <w:rPr>
          <w:i/>
          <w:iCs/>
        </w:rPr>
        <w:t xml:space="preserve">, is, </w:t>
      </w:r>
      <w:r w:rsidRPr="00A32687">
        <w:rPr>
          <w:i/>
          <w:iCs/>
        </w:rPr>
        <w:t xml:space="preserve">perhaps </w:t>
      </w:r>
      <w:r w:rsidR="00A529C2">
        <w:rPr>
          <w:i/>
          <w:iCs/>
        </w:rPr>
        <w:t xml:space="preserve">the context in which </w:t>
      </w:r>
      <w:r w:rsidRPr="00A32687">
        <w:rPr>
          <w:i/>
          <w:iCs/>
        </w:rPr>
        <w:t xml:space="preserve">people respond </w:t>
      </w:r>
      <w:r w:rsidR="00A529C2">
        <w:rPr>
          <w:i/>
          <w:iCs/>
        </w:rPr>
        <w:t>would be more</w:t>
      </w:r>
      <w:r w:rsidRPr="00A32687">
        <w:rPr>
          <w:i/>
          <w:iCs/>
        </w:rPr>
        <w:t xml:space="preserve"> mature. </w:t>
      </w:r>
      <w:r>
        <w:rPr>
          <w:i/>
          <w:iCs/>
        </w:rPr>
        <w:t xml:space="preserve">It does not make sense if you read just one side, but if you understand the context, I hope the response on social media would not have been as it was. That is my response. </w:t>
      </w:r>
      <w:r w:rsidRPr="00A32687">
        <w:rPr>
          <w:i/>
          <w:iCs/>
        </w:rPr>
        <w:t xml:space="preserve"> </w:t>
      </w:r>
    </w:p>
    <w:p w:rsidR="00A529C2" w:rsidRPr="00A529C2" w:rsidP="001722CF">
      <w:pPr>
        <w:pStyle w:val="Question"/>
        <w:numPr>
          <w:ilvl w:val="0"/>
          <w:numId w:val="9"/>
        </w:numPr>
        <w:rPr>
          <w:i/>
          <w:iCs/>
        </w:rPr>
      </w:pPr>
      <w:r>
        <w:rPr>
          <w:b/>
        </w:rPr>
        <w:t>Mr Roberts:</w:t>
      </w:r>
      <w:r>
        <w:t xml:space="preserve"> </w:t>
      </w:r>
      <w:r w:rsidRPr="00A529C2">
        <w:t>Rydych</w:t>
      </w:r>
      <w:r w:rsidRPr="00A529C2">
        <w:t xml:space="preserve"> chi </w:t>
      </w:r>
      <w:r w:rsidRPr="00A529C2">
        <w:t>wedi</w:t>
      </w:r>
      <w:r w:rsidRPr="00A529C2">
        <w:t xml:space="preserve"> </w:t>
      </w:r>
      <w:r w:rsidRPr="00A529C2">
        <w:t>defnyddio</w:t>
      </w:r>
      <w:r w:rsidRPr="00A529C2">
        <w:t xml:space="preserve"> </w:t>
      </w:r>
      <w:r w:rsidRPr="00A529C2">
        <w:t>geiriau</w:t>
      </w:r>
      <w:r w:rsidRPr="00A529C2">
        <w:t xml:space="preserve"> </w:t>
      </w:r>
      <w:r w:rsidRPr="00A529C2">
        <w:t>fel</w:t>
      </w:r>
      <w:r w:rsidRPr="00A529C2">
        <w:t xml:space="preserve"> “</w:t>
      </w:r>
      <w:r w:rsidRPr="00A529C2">
        <w:t>anghyfforddus</w:t>
      </w:r>
      <w:r w:rsidRPr="00A529C2">
        <w:t>” ac “</w:t>
      </w:r>
      <w:r w:rsidRPr="00A529C2">
        <w:t>ymddiheuro</w:t>
      </w:r>
      <w:r w:rsidRPr="00A529C2">
        <w:t xml:space="preserve">”. </w:t>
      </w:r>
      <w:r w:rsidRPr="00A529C2">
        <w:t>Dw</w:t>
      </w:r>
      <w:r w:rsidRPr="00A529C2">
        <w:t xml:space="preserve"> i </w:t>
      </w:r>
      <w:r w:rsidRPr="00A529C2">
        <w:t>yn</w:t>
      </w:r>
      <w:r w:rsidRPr="00A529C2">
        <w:t xml:space="preserve"> </w:t>
      </w:r>
      <w:r w:rsidRPr="00A529C2">
        <w:t>anghyfforddus</w:t>
      </w:r>
      <w:r w:rsidRPr="00A529C2">
        <w:t xml:space="preserve"> a </w:t>
      </w:r>
      <w:r w:rsidRPr="00A529C2">
        <w:t>dw</w:t>
      </w:r>
      <w:r w:rsidRPr="00A529C2">
        <w:t xml:space="preserve"> i </w:t>
      </w:r>
      <w:r w:rsidRPr="00A529C2">
        <w:t>yn</w:t>
      </w:r>
      <w:r w:rsidRPr="00A529C2">
        <w:t xml:space="preserve"> </w:t>
      </w:r>
      <w:r w:rsidRPr="00A529C2">
        <w:t>ymddiheuro</w:t>
      </w:r>
      <w:r w:rsidRPr="00A529C2">
        <w:t xml:space="preserve">. Mae Cymraeg fi </w:t>
      </w:r>
      <w:r w:rsidRPr="00A529C2">
        <w:t>bach</w:t>
      </w:r>
      <w:r w:rsidRPr="00A529C2">
        <w:t xml:space="preserve"> </w:t>
      </w:r>
      <w:r w:rsidRPr="00A529C2">
        <w:t>yn</w:t>
      </w:r>
      <w:r w:rsidRPr="00A529C2">
        <w:t xml:space="preserve"> rusty. </w:t>
      </w:r>
      <w:r w:rsidRPr="00A529C2">
        <w:t>Dw</w:t>
      </w:r>
      <w:r w:rsidRPr="00A529C2">
        <w:t xml:space="preserve"> i </w:t>
      </w:r>
      <w:r w:rsidRPr="00A529C2">
        <w:t>ddim</w:t>
      </w:r>
      <w:r w:rsidRPr="00A529C2">
        <w:t xml:space="preserve"> mor </w:t>
      </w:r>
      <w:r w:rsidRPr="00A529C2">
        <w:t>rhugl</w:t>
      </w:r>
      <w:r w:rsidRPr="00A529C2">
        <w:t xml:space="preserve"> â Mr Lake. </w:t>
      </w:r>
      <w:r w:rsidRPr="00A529C2">
        <w:t>Dw</w:t>
      </w:r>
      <w:r w:rsidRPr="00A529C2">
        <w:t xml:space="preserve"> i </w:t>
      </w:r>
      <w:r w:rsidRPr="00A529C2">
        <w:t>ddim</w:t>
      </w:r>
      <w:r w:rsidRPr="00A529C2">
        <w:t xml:space="preserve"> </w:t>
      </w:r>
      <w:r w:rsidRPr="00A529C2">
        <w:t>yn</w:t>
      </w:r>
      <w:r w:rsidRPr="00A529C2">
        <w:t xml:space="preserve"> </w:t>
      </w:r>
      <w:r w:rsidRPr="00A529C2">
        <w:t>cael</w:t>
      </w:r>
      <w:r w:rsidRPr="00A529C2">
        <w:t xml:space="preserve"> lot </w:t>
      </w:r>
      <w:r w:rsidRPr="00A529C2">
        <w:t>o</w:t>
      </w:r>
      <w:r w:rsidRPr="00A529C2">
        <w:t xml:space="preserve"> </w:t>
      </w:r>
      <w:r w:rsidRPr="00A529C2">
        <w:t>siawns</w:t>
      </w:r>
      <w:r w:rsidRPr="00A529C2">
        <w:t xml:space="preserve"> i </w:t>
      </w:r>
      <w:r w:rsidRPr="00A529C2">
        <w:t>ymarfer</w:t>
      </w:r>
      <w:r w:rsidRPr="00A529C2">
        <w:t xml:space="preserve">, felly </w:t>
      </w:r>
      <w:r w:rsidRPr="00A529C2">
        <w:t>dw</w:t>
      </w:r>
      <w:r w:rsidRPr="00A529C2">
        <w:t xml:space="preserve"> </w:t>
      </w:r>
      <w:r w:rsidRPr="00A529C2">
        <w:t>i’n</w:t>
      </w:r>
      <w:r w:rsidRPr="00A529C2">
        <w:t xml:space="preserve"> </w:t>
      </w:r>
      <w:r w:rsidRPr="00A529C2">
        <w:t>ymarfer</w:t>
      </w:r>
      <w:r w:rsidRPr="00A529C2">
        <w:t xml:space="preserve"> </w:t>
      </w:r>
      <w:r w:rsidRPr="00A529C2">
        <w:t>heddiw</w:t>
      </w:r>
      <w:r w:rsidRPr="00A529C2">
        <w:t>.</w:t>
      </w:r>
    </w:p>
    <w:p w:rsidR="001722CF" w:rsidP="00A529C2">
      <w:pPr>
        <w:pStyle w:val="Question"/>
        <w:numPr>
          <w:ilvl w:val="0"/>
          <w:numId w:val="0"/>
        </w:numPr>
        <w:ind w:left="794"/>
        <w:rPr>
          <w:i/>
          <w:iCs/>
        </w:rPr>
      </w:pPr>
      <w:r w:rsidRPr="00A32687">
        <w:rPr>
          <w:i/>
          <w:iCs/>
        </w:rPr>
        <w:t>(Translation)</w:t>
      </w:r>
      <w:r>
        <w:rPr>
          <w:i/>
          <w:iCs/>
        </w:rPr>
        <w:t xml:space="preserve"> You have used words such as “</w:t>
      </w:r>
      <w:r w:rsidR="00A529C2">
        <w:rPr>
          <w:i/>
          <w:iCs/>
        </w:rPr>
        <w:t>uncomfortable</w:t>
      </w:r>
      <w:r>
        <w:rPr>
          <w:i/>
          <w:iCs/>
        </w:rPr>
        <w:t>” and “</w:t>
      </w:r>
      <w:r w:rsidR="00A529C2">
        <w:rPr>
          <w:i/>
          <w:iCs/>
        </w:rPr>
        <w:t>apologise</w:t>
      </w:r>
      <w:r>
        <w:rPr>
          <w:i/>
          <w:iCs/>
        </w:rPr>
        <w:t>”. I am uncomfortable and I am apologising, because my Welsh is a bit rusty—I am not as fluent as Mr Lake</w:t>
      </w:r>
      <w:r w:rsidR="00A529C2">
        <w:rPr>
          <w:i/>
          <w:iCs/>
        </w:rPr>
        <w:t>.</w:t>
      </w:r>
      <w:r>
        <w:rPr>
          <w:i/>
          <w:iCs/>
        </w:rPr>
        <w:t xml:space="preserve"> I do not get a chance to speak much Welsh</w:t>
      </w:r>
      <w:r w:rsidR="00A529C2">
        <w:rPr>
          <w:i/>
          <w:iCs/>
        </w:rPr>
        <w:t>, so I am practicing today.</w:t>
      </w:r>
    </w:p>
    <w:p w:rsidR="00A529C2">
      <w:pPr>
        <w:pStyle w:val="Answer"/>
      </w:pPr>
      <w:r>
        <w:rPr>
          <w:b/>
          <w:i/>
        </w:rPr>
        <w:t>Efa</w:t>
      </w:r>
      <w:r>
        <w:rPr>
          <w:b/>
          <w:i/>
        </w:rPr>
        <w:t xml:space="preserve"> </w:t>
      </w:r>
      <w:r>
        <w:rPr>
          <w:b/>
          <w:i/>
        </w:rPr>
        <w:t>Gruffudd</w:t>
      </w:r>
      <w:r>
        <w:rPr>
          <w:b/>
          <w:i/>
        </w:rPr>
        <w:t xml:space="preserve"> Jones:</w:t>
      </w:r>
      <w:r>
        <w:t xml:space="preserve"> </w:t>
      </w:r>
      <w:r>
        <w:t xml:space="preserve">Dim o </w:t>
      </w:r>
      <w:r>
        <w:t>gwbl</w:t>
      </w:r>
      <w:r>
        <w:t xml:space="preserve">. </w:t>
      </w:r>
      <w:r>
        <w:t>Mae’n</w:t>
      </w:r>
      <w:r>
        <w:t xml:space="preserve"> </w:t>
      </w:r>
      <w:r>
        <w:t>arfer</w:t>
      </w:r>
      <w:r>
        <w:t xml:space="preserve"> da—</w:t>
      </w:r>
      <w:r>
        <w:t>grêt</w:t>
      </w:r>
      <w:r>
        <w:t>.</w:t>
      </w:r>
    </w:p>
    <w:p w:rsidR="001722CF" w:rsidRPr="00A16F09">
      <w:pPr>
        <w:pStyle w:val="Answer"/>
      </w:pPr>
      <w:r>
        <w:rPr>
          <w:i/>
          <w:iCs/>
        </w:rPr>
        <w:t xml:space="preserve">(Translation) Not at all. </w:t>
      </w:r>
      <w:r w:rsidRPr="00A16F09">
        <w:rPr>
          <w:i/>
          <w:iCs/>
        </w:rPr>
        <w:t>It is good practice</w:t>
      </w:r>
      <w:r>
        <w:rPr>
          <w:i/>
          <w:iCs/>
        </w:rPr>
        <w:t>—</w:t>
      </w:r>
      <w:r w:rsidRPr="00A16F09">
        <w:rPr>
          <w:i/>
          <w:iCs/>
        </w:rPr>
        <w:t>great</w:t>
      </w:r>
      <w:r>
        <w:rPr>
          <w:i/>
          <w:iCs/>
        </w:rPr>
        <w:t>!</w:t>
      </w:r>
    </w:p>
    <w:p w:rsidR="00A529C2" w:rsidP="001C6569">
      <w:pPr>
        <w:pStyle w:val="Question"/>
      </w:pPr>
      <w:r>
        <w:rPr>
          <w:b/>
        </w:rPr>
        <w:t>Mr Roberts:</w:t>
      </w:r>
      <w:r>
        <w:t xml:space="preserve"> </w:t>
      </w:r>
      <w:r w:rsidRPr="00A529C2">
        <w:t>Ydych</w:t>
      </w:r>
      <w:r w:rsidRPr="00A529C2">
        <w:t xml:space="preserve"> </w:t>
      </w:r>
      <w:r w:rsidRPr="00A529C2">
        <w:t>chi’n</w:t>
      </w:r>
      <w:r w:rsidRPr="00A529C2">
        <w:t xml:space="preserve"> </w:t>
      </w:r>
      <w:r w:rsidRPr="00A529C2">
        <w:t>gweld</w:t>
      </w:r>
      <w:r w:rsidRPr="00A529C2">
        <w:t xml:space="preserve"> </w:t>
      </w:r>
      <w:r w:rsidRPr="00A529C2">
        <w:t>gwasanaethau</w:t>
      </w:r>
      <w:r w:rsidRPr="00A529C2">
        <w:t xml:space="preserve"> </w:t>
      </w:r>
      <w:r w:rsidRPr="00A529C2">
        <w:t>fel</w:t>
      </w:r>
      <w:r w:rsidRPr="00A529C2">
        <w:t xml:space="preserve"> Netflix ac Amazon Prime, streaming services felly, </w:t>
      </w:r>
      <w:r w:rsidRPr="00A529C2">
        <w:t>fel</w:t>
      </w:r>
      <w:r w:rsidRPr="00A529C2">
        <w:t xml:space="preserve"> </w:t>
      </w:r>
      <w:r w:rsidRPr="00A529C2">
        <w:t>rhyw</w:t>
      </w:r>
      <w:r w:rsidRPr="00A529C2">
        <w:t xml:space="preserve"> </w:t>
      </w:r>
      <w:r w:rsidRPr="00A529C2">
        <w:t>fath</w:t>
      </w:r>
      <w:r w:rsidRPr="00A529C2">
        <w:t xml:space="preserve"> o </w:t>
      </w:r>
      <w:r w:rsidRPr="00A529C2">
        <w:t>fygythiad</w:t>
      </w:r>
      <w:r w:rsidRPr="00A529C2">
        <w:t xml:space="preserve"> neu </w:t>
      </w:r>
      <w:r w:rsidRPr="00A529C2">
        <w:t>fel</w:t>
      </w:r>
      <w:r w:rsidRPr="00A529C2">
        <w:t xml:space="preserve"> </w:t>
      </w:r>
      <w:r w:rsidRPr="00A529C2">
        <w:t>cyfle</w:t>
      </w:r>
      <w:r w:rsidRPr="00A529C2">
        <w:t xml:space="preserve"> </w:t>
      </w:r>
      <w:r w:rsidRPr="00A529C2">
        <w:t>ar</w:t>
      </w:r>
      <w:r w:rsidRPr="00A529C2">
        <w:t xml:space="preserve"> </w:t>
      </w:r>
      <w:r w:rsidRPr="00A529C2">
        <w:t>gyfer</w:t>
      </w:r>
      <w:r w:rsidRPr="00A529C2">
        <w:t xml:space="preserve"> </w:t>
      </w:r>
      <w:r w:rsidRPr="00A529C2">
        <w:t>yr</w:t>
      </w:r>
      <w:r w:rsidRPr="00A529C2">
        <w:t xml:space="preserve"> </w:t>
      </w:r>
      <w:r w:rsidRPr="00A529C2">
        <w:t>iaith</w:t>
      </w:r>
      <w:r w:rsidRPr="00A529C2">
        <w:t>?</w:t>
      </w:r>
    </w:p>
    <w:p w:rsidR="001722CF" w:rsidP="00750983">
      <w:pPr>
        <w:pStyle w:val="Question"/>
        <w:numPr>
          <w:ilvl w:val="0"/>
          <w:numId w:val="0"/>
        </w:numPr>
        <w:ind w:left="794"/>
        <w:rPr>
          <w:i/>
          <w:iCs/>
        </w:rPr>
      </w:pPr>
      <w:r>
        <w:rPr>
          <w:i/>
          <w:iCs/>
        </w:rPr>
        <w:t>(Translation) Do you see services such as Netflix and Amazon Prime—the streaming services—as some sort of threat or an opportunity for the language?</w:t>
      </w:r>
    </w:p>
    <w:p w:rsidR="00A529C2">
      <w:pPr>
        <w:pStyle w:val="Answer"/>
      </w:pPr>
      <w:r>
        <w:rPr>
          <w:b/>
          <w:i/>
        </w:rPr>
        <w:t>Efa</w:t>
      </w:r>
      <w:r>
        <w:rPr>
          <w:b/>
          <w:i/>
        </w:rPr>
        <w:t xml:space="preserve"> </w:t>
      </w:r>
      <w:r>
        <w:rPr>
          <w:b/>
          <w:i/>
        </w:rPr>
        <w:t>Gruffudd</w:t>
      </w:r>
      <w:r>
        <w:rPr>
          <w:b/>
          <w:i/>
        </w:rPr>
        <w:t xml:space="preserve"> Jones:</w:t>
      </w:r>
      <w:r>
        <w:t xml:space="preserve"> </w:t>
      </w:r>
      <w:r w:rsidRPr="00A529C2">
        <w:t>Dw</w:t>
      </w:r>
      <w:r w:rsidRPr="00A529C2">
        <w:t xml:space="preserve"> </w:t>
      </w:r>
      <w:r w:rsidRPr="00A529C2">
        <w:t>i’n</w:t>
      </w:r>
      <w:r w:rsidRPr="00A529C2">
        <w:t xml:space="preserve"> </w:t>
      </w:r>
      <w:r w:rsidRPr="00A529C2">
        <w:t>berson</w:t>
      </w:r>
      <w:r w:rsidRPr="00A529C2">
        <w:t xml:space="preserve"> </w:t>
      </w:r>
      <w:r w:rsidRPr="00A529C2">
        <w:t>optimistig</w:t>
      </w:r>
      <w:r w:rsidRPr="00A529C2">
        <w:t xml:space="preserve">. </w:t>
      </w:r>
      <w:r w:rsidRPr="00A529C2">
        <w:t>Mae’n</w:t>
      </w:r>
      <w:r w:rsidRPr="00A529C2">
        <w:t xml:space="preserve"> </w:t>
      </w:r>
      <w:r w:rsidRPr="00A529C2">
        <w:t>rhaid</w:t>
      </w:r>
      <w:r w:rsidRPr="00A529C2">
        <w:t xml:space="preserve"> i </w:t>
      </w:r>
      <w:r w:rsidRPr="00A529C2">
        <w:t>ni</w:t>
      </w:r>
      <w:r w:rsidRPr="00A529C2">
        <w:t xml:space="preserve"> weld </w:t>
      </w:r>
      <w:r w:rsidRPr="00A529C2">
        <w:t>popeth</w:t>
      </w:r>
      <w:r w:rsidRPr="00A529C2">
        <w:t xml:space="preserve"> </w:t>
      </w:r>
      <w:r w:rsidRPr="00A529C2">
        <w:t>fel</w:t>
      </w:r>
      <w:r w:rsidRPr="00A529C2">
        <w:t xml:space="preserve"> </w:t>
      </w:r>
      <w:r w:rsidRPr="00A529C2">
        <w:t>cyfle</w:t>
      </w:r>
      <w:r w:rsidRPr="00A529C2">
        <w:t xml:space="preserve">, </w:t>
      </w:r>
      <w:r w:rsidRPr="00A529C2">
        <w:t>yn</w:t>
      </w:r>
      <w:r w:rsidRPr="00A529C2">
        <w:t xml:space="preserve"> does </w:t>
      </w:r>
      <w:r w:rsidRPr="00A529C2">
        <w:t>e</w:t>
      </w:r>
      <w:r w:rsidRPr="00A529C2">
        <w:t xml:space="preserve">? </w:t>
      </w:r>
      <w:r w:rsidRPr="00A529C2">
        <w:t>Yn</w:t>
      </w:r>
      <w:r w:rsidRPr="00A529C2">
        <w:t xml:space="preserve"> </w:t>
      </w:r>
      <w:r w:rsidRPr="00A529C2">
        <w:t>achos</w:t>
      </w:r>
      <w:r w:rsidRPr="00A529C2">
        <w:t xml:space="preserve"> Netflix, </w:t>
      </w:r>
      <w:r w:rsidRPr="00A529C2">
        <w:t>maen</w:t>
      </w:r>
      <w:r w:rsidRPr="00A529C2">
        <w:t xml:space="preserve"> </w:t>
      </w:r>
      <w:r w:rsidRPr="00A529C2">
        <w:t>nhw</w:t>
      </w:r>
      <w:r w:rsidRPr="00A529C2">
        <w:t xml:space="preserve"> </w:t>
      </w:r>
      <w:r w:rsidRPr="00A529C2">
        <w:t>wedi</w:t>
      </w:r>
      <w:r w:rsidRPr="00A529C2">
        <w:t xml:space="preserve"> </w:t>
      </w:r>
      <w:r w:rsidRPr="00A529C2">
        <w:t>prynu</w:t>
      </w:r>
      <w:r w:rsidRPr="00A529C2">
        <w:t xml:space="preserve"> “Dal y </w:t>
      </w:r>
      <w:r w:rsidRPr="00A529C2">
        <w:t>Mellt</w:t>
      </w:r>
      <w:r w:rsidRPr="00A529C2">
        <w:t xml:space="preserve">” </w:t>
      </w:r>
      <w:r w:rsidRPr="00A529C2">
        <w:t>yn</w:t>
      </w:r>
      <w:r w:rsidRPr="00A529C2">
        <w:t xml:space="preserve"> </w:t>
      </w:r>
      <w:r w:rsidRPr="00A529C2">
        <w:t>ddiweddar</w:t>
      </w:r>
      <w:r w:rsidRPr="00A529C2">
        <w:t xml:space="preserve">, ac </w:t>
      </w:r>
      <w:r w:rsidRPr="00A529C2">
        <w:t>ar</w:t>
      </w:r>
      <w:r w:rsidRPr="00A529C2">
        <w:t xml:space="preserve"> </w:t>
      </w:r>
      <w:r w:rsidRPr="00A529C2">
        <w:t>raglenni</w:t>
      </w:r>
      <w:r w:rsidRPr="00A529C2">
        <w:t xml:space="preserve"> </w:t>
      </w:r>
      <w:r w:rsidRPr="00A529C2">
        <w:t>fel</w:t>
      </w:r>
      <w:r w:rsidRPr="00A529C2">
        <w:t xml:space="preserve"> “The Crown”, er </w:t>
      </w:r>
      <w:r w:rsidRPr="00A529C2">
        <w:t>enghraifft</w:t>
      </w:r>
      <w:r w:rsidRPr="00A529C2">
        <w:t xml:space="preserve">, </w:t>
      </w:r>
      <w:r w:rsidRPr="00A529C2">
        <w:t>roedd</w:t>
      </w:r>
      <w:r w:rsidRPr="00A529C2">
        <w:t xml:space="preserve"> y </w:t>
      </w:r>
      <w:r w:rsidRPr="00A529C2">
        <w:t>Gymraeg</w:t>
      </w:r>
      <w:r w:rsidRPr="00A529C2">
        <w:t xml:space="preserve"> </w:t>
      </w:r>
      <w:r w:rsidRPr="00A529C2">
        <w:t>yn</w:t>
      </w:r>
      <w:r w:rsidRPr="00A529C2">
        <w:t xml:space="preserve"> </w:t>
      </w:r>
      <w:r w:rsidRPr="00A529C2">
        <w:t>cael</w:t>
      </w:r>
      <w:r w:rsidRPr="00A529C2">
        <w:t xml:space="preserve"> </w:t>
      </w:r>
      <w:r w:rsidRPr="00A529C2">
        <w:t>ei</w:t>
      </w:r>
      <w:r w:rsidRPr="00A529C2">
        <w:t xml:space="preserve"> </w:t>
      </w:r>
      <w:r w:rsidRPr="00A529C2">
        <w:t>defnyddio’n</w:t>
      </w:r>
      <w:r w:rsidRPr="00A529C2">
        <w:t xml:space="preserve"> </w:t>
      </w:r>
      <w:r w:rsidRPr="00A529C2">
        <w:t>gwbl</w:t>
      </w:r>
      <w:r w:rsidRPr="00A529C2">
        <w:t xml:space="preserve"> </w:t>
      </w:r>
      <w:r w:rsidRPr="00A529C2">
        <w:t>naturiol</w:t>
      </w:r>
      <w:r w:rsidRPr="00A529C2">
        <w:t xml:space="preserve">. Mae </w:t>
      </w:r>
      <w:r w:rsidRPr="00A529C2">
        <w:t>isdeitlo’n</w:t>
      </w:r>
      <w:r w:rsidRPr="00A529C2">
        <w:t xml:space="preserve"> </w:t>
      </w:r>
      <w:r w:rsidRPr="00A529C2">
        <w:t>mynd</w:t>
      </w:r>
      <w:r w:rsidRPr="00A529C2">
        <w:t xml:space="preserve"> </w:t>
      </w:r>
      <w:r w:rsidRPr="00A529C2">
        <w:t>yn</w:t>
      </w:r>
      <w:r w:rsidRPr="00A529C2">
        <w:t xml:space="preserve"> </w:t>
      </w:r>
      <w:r w:rsidRPr="00A529C2">
        <w:t>fwy</w:t>
      </w:r>
      <w:r w:rsidRPr="00A529C2">
        <w:t xml:space="preserve"> a </w:t>
      </w:r>
      <w:r w:rsidRPr="00A529C2">
        <w:t>mwy</w:t>
      </w:r>
      <w:r w:rsidRPr="00A529C2">
        <w:t xml:space="preserve"> </w:t>
      </w:r>
      <w:r w:rsidRPr="00A529C2">
        <w:t>poblogaidd</w:t>
      </w:r>
      <w:r w:rsidRPr="00A529C2">
        <w:t xml:space="preserve">, </w:t>
      </w:r>
      <w:r w:rsidRPr="00A529C2">
        <w:t>yn</w:t>
      </w:r>
      <w:r w:rsidRPr="00A529C2">
        <w:t xml:space="preserve"> </w:t>
      </w:r>
      <w:r w:rsidRPr="00A529C2">
        <w:t>arbennig</w:t>
      </w:r>
      <w:r w:rsidRPr="00A529C2">
        <w:t xml:space="preserve"> </w:t>
      </w:r>
      <w:r w:rsidRPr="00A529C2">
        <w:t>ymhlith</w:t>
      </w:r>
      <w:r w:rsidRPr="00A529C2">
        <w:t xml:space="preserve"> </w:t>
      </w:r>
      <w:r w:rsidRPr="00A529C2">
        <w:t>pobl</w:t>
      </w:r>
      <w:r w:rsidRPr="00A529C2">
        <w:t xml:space="preserve"> </w:t>
      </w:r>
      <w:r w:rsidRPr="00A529C2">
        <w:t>ifanc</w:t>
      </w:r>
      <w:r w:rsidRPr="00A529C2">
        <w:t xml:space="preserve">. Felly </w:t>
      </w:r>
      <w:r w:rsidRPr="00A529C2">
        <w:t>mae’n</w:t>
      </w:r>
      <w:r w:rsidRPr="00A529C2">
        <w:t xml:space="preserve"> </w:t>
      </w:r>
      <w:r w:rsidRPr="00A529C2">
        <w:t>rhaid</w:t>
      </w:r>
      <w:r w:rsidRPr="00A529C2">
        <w:t xml:space="preserve"> i </w:t>
      </w:r>
      <w:r w:rsidRPr="00A529C2">
        <w:t>ni</w:t>
      </w:r>
      <w:r w:rsidRPr="00A529C2">
        <w:t xml:space="preserve"> weld y </w:t>
      </w:r>
      <w:r w:rsidRPr="00A529C2">
        <w:t>rhain</w:t>
      </w:r>
      <w:r w:rsidRPr="00A529C2">
        <w:t xml:space="preserve"> </w:t>
      </w:r>
      <w:r w:rsidRPr="00A529C2">
        <w:t>fel</w:t>
      </w:r>
      <w:r w:rsidRPr="00A529C2">
        <w:t xml:space="preserve"> </w:t>
      </w:r>
      <w:r w:rsidRPr="00A529C2">
        <w:t>cyfleoedd</w:t>
      </w:r>
      <w:r w:rsidRPr="00A529C2">
        <w:t xml:space="preserve">. Ac </w:t>
      </w:r>
      <w:r w:rsidRPr="00A529C2">
        <w:t>fe</w:t>
      </w:r>
      <w:r w:rsidRPr="00A529C2">
        <w:t xml:space="preserve"> </w:t>
      </w:r>
      <w:r w:rsidRPr="00A529C2">
        <w:t>wnaeth</w:t>
      </w:r>
      <w:r w:rsidRPr="00A529C2">
        <w:t xml:space="preserve"> Amazon </w:t>
      </w:r>
      <w:r w:rsidRPr="00A529C2">
        <w:t>ddarlledu</w:t>
      </w:r>
      <w:r w:rsidRPr="00A529C2">
        <w:t xml:space="preserve"> </w:t>
      </w:r>
      <w:r w:rsidRPr="00A529C2">
        <w:t>chwaraeon</w:t>
      </w:r>
      <w:r w:rsidRPr="00A529C2">
        <w:t xml:space="preserve"> </w:t>
      </w:r>
      <w:r w:rsidRPr="00A529C2">
        <w:t>ar</w:t>
      </w:r>
      <w:r w:rsidRPr="00A529C2">
        <w:t xml:space="preserve"> un </w:t>
      </w:r>
      <w:r w:rsidRPr="00A529C2">
        <w:t>adeg</w:t>
      </w:r>
      <w:r w:rsidRPr="00A529C2">
        <w:t xml:space="preserve"> </w:t>
      </w:r>
      <w:r w:rsidRPr="00A529C2">
        <w:t>yn</w:t>
      </w:r>
      <w:r w:rsidRPr="00A529C2">
        <w:t xml:space="preserve"> </w:t>
      </w:r>
      <w:r w:rsidRPr="00A529C2">
        <w:t>Gymraeg</w:t>
      </w:r>
      <w:r w:rsidRPr="00A529C2">
        <w:t xml:space="preserve">. </w:t>
      </w:r>
      <w:r w:rsidRPr="00A529C2">
        <w:t>Mae’n</w:t>
      </w:r>
      <w:r w:rsidRPr="00A529C2">
        <w:t xml:space="preserve"> </w:t>
      </w:r>
      <w:r w:rsidRPr="00A529C2">
        <w:t>bosibl</w:t>
      </w:r>
      <w:r w:rsidRPr="00A529C2">
        <w:t xml:space="preserve"> </w:t>
      </w:r>
      <w:r w:rsidRPr="00A529C2">
        <w:t>i’r</w:t>
      </w:r>
      <w:r w:rsidRPr="00A529C2">
        <w:t xml:space="preserve"> </w:t>
      </w:r>
      <w:r w:rsidRPr="00A529C2">
        <w:t>platfformau</w:t>
      </w:r>
      <w:r w:rsidRPr="00A529C2">
        <w:t xml:space="preserve"> </w:t>
      </w:r>
      <w:r w:rsidRPr="00A529C2">
        <w:t>yma</w:t>
      </w:r>
      <w:r w:rsidRPr="00A529C2">
        <w:t xml:space="preserve"> </w:t>
      </w:r>
      <w:r w:rsidRPr="00A529C2">
        <w:t>wneud</w:t>
      </w:r>
      <w:r w:rsidRPr="00A529C2">
        <w:t xml:space="preserve"> </w:t>
      </w:r>
      <w:r w:rsidRPr="00A529C2">
        <w:t>pethau</w:t>
      </w:r>
      <w:r w:rsidRPr="00A529C2">
        <w:t xml:space="preserve"> </w:t>
      </w:r>
      <w:r w:rsidRPr="00A529C2">
        <w:t>yn</w:t>
      </w:r>
      <w:r w:rsidRPr="00A529C2">
        <w:t xml:space="preserve"> </w:t>
      </w:r>
      <w:r w:rsidRPr="00A529C2">
        <w:t>Gymraeg</w:t>
      </w:r>
      <w:r w:rsidRPr="00A529C2">
        <w:t xml:space="preserve">, felly </w:t>
      </w:r>
      <w:r w:rsidRPr="00A529C2">
        <w:t>mae’n</w:t>
      </w:r>
      <w:r w:rsidRPr="00A529C2">
        <w:t xml:space="preserve"> </w:t>
      </w:r>
      <w:r w:rsidRPr="00A529C2">
        <w:t>rhaid</w:t>
      </w:r>
      <w:r w:rsidRPr="00A529C2">
        <w:t xml:space="preserve"> i </w:t>
      </w:r>
      <w:r w:rsidRPr="00A529C2">
        <w:t>ni</w:t>
      </w:r>
      <w:r w:rsidRPr="00A529C2">
        <w:t xml:space="preserve"> </w:t>
      </w:r>
      <w:r w:rsidRPr="00A529C2">
        <w:t>fod</w:t>
      </w:r>
      <w:r w:rsidRPr="00A529C2">
        <w:t xml:space="preserve"> </w:t>
      </w:r>
      <w:r w:rsidRPr="00A529C2">
        <w:t>yn</w:t>
      </w:r>
      <w:r w:rsidRPr="00A529C2">
        <w:t xml:space="preserve"> </w:t>
      </w:r>
      <w:r w:rsidRPr="00A529C2">
        <w:t>optimistig</w:t>
      </w:r>
      <w:r w:rsidRPr="00A529C2">
        <w:t xml:space="preserve"> ac </w:t>
      </w:r>
      <w:r w:rsidRPr="00A529C2">
        <w:t>yn</w:t>
      </w:r>
      <w:r w:rsidRPr="00A529C2">
        <w:t xml:space="preserve"> </w:t>
      </w:r>
      <w:r w:rsidRPr="00A529C2">
        <w:t>bositif</w:t>
      </w:r>
      <w:r w:rsidRPr="00A529C2">
        <w:t xml:space="preserve"> a </w:t>
      </w:r>
      <w:r w:rsidRPr="00A529C2">
        <w:t>chymryd</w:t>
      </w:r>
      <w:r w:rsidRPr="00A529C2">
        <w:t xml:space="preserve"> </w:t>
      </w:r>
      <w:r w:rsidRPr="00A529C2">
        <w:t>pob</w:t>
      </w:r>
      <w:r w:rsidRPr="00A529C2">
        <w:t xml:space="preserve"> </w:t>
      </w:r>
      <w:r w:rsidRPr="00A529C2">
        <w:t>cyfle</w:t>
      </w:r>
      <w:r w:rsidRPr="00A529C2">
        <w:t xml:space="preserve"> y </w:t>
      </w:r>
      <w:r w:rsidRPr="00A529C2">
        <w:t>gallwn</w:t>
      </w:r>
      <w:r w:rsidRPr="00A529C2">
        <w:t xml:space="preserve"> </w:t>
      </w:r>
      <w:r w:rsidRPr="00A529C2">
        <w:t>ni</w:t>
      </w:r>
      <w:r w:rsidRPr="00A529C2">
        <w:t xml:space="preserve"> i weld </w:t>
      </w:r>
      <w:r w:rsidRPr="00A529C2">
        <w:t>mwy</w:t>
      </w:r>
      <w:r w:rsidRPr="00A529C2">
        <w:t xml:space="preserve"> o </w:t>
      </w:r>
      <w:r w:rsidRPr="00A529C2">
        <w:t>gynnwys</w:t>
      </w:r>
      <w:r w:rsidRPr="00A529C2">
        <w:t xml:space="preserve"> Cymraeg </w:t>
      </w:r>
      <w:r w:rsidRPr="00A529C2">
        <w:t>lle</w:t>
      </w:r>
      <w:r w:rsidRPr="00A529C2">
        <w:t xml:space="preserve"> </w:t>
      </w:r>
      <w:r w:rsidRPr="00A529C2">
        <w:t>bynnag</w:t>
      </w:r>
      <w:r w:rsidRPr="00A529C2">
        <w:t xml:space="preserve"> y </w:t>
      </w:r>
      <w:r w:rsidRPr="00A529C2">
        <w:t>gallwn</w:t>
      </w:r>
      <w:r w:rsidRPr="00A529C2">
        <w:t xml:space="preserve"> </w:t>
      </w:r>
      <w:r w:rsidRPr="00A529C2">
        <w:t>ni</w:t>
      </w:r>
      <w:r w:rsidRPr="00A529C2">
        <w:t>.</w:t>
      </w:r>
    </w:p>
    <w:p w:rsidR="001722CF">
      <w:pPr>
        <w:pStyle w:val="Answer"/>
        <w:rPr>
          <w:i/>
          <w:iCs/>
        </w:rPr>
      </w:pPr>
      <w:r w:rsidRPr="00A32687">
        <w:rPr>
          <w:i/>
          <w:iCs/>
        </w:rPr>
        <w:t>(Translation) I am an optimistic person. We have to</w:t>
      </w:r>
      <w:r>
        <w:rPr>
          <w:i/>
          <w:iCs/>
        </w:rPr>
        <w:t xml:space="preserve"> see everything as an opportunity, don’t we? In the case of Netflix, it bought “Dal Y </w:t>
      </w:r>
      <w:r>
        <w:rPr>
          <w:i/>
          <w:iCs/>
        </w:rPr>
        <w:t>Mellt</w:t>
      </w:r>
      <w:r>
        <w:rPr>
          <w:i/>
          <w:iCs/>
        </w:rPr>
        <w:t>” recently. On programmes such as “The Crown”, the Welsh language was used absolutely naturally. Subtitling is becoming increasingly popular, particularly among young people, so we have to see these as opportunities. Amazon broadcast sport at one point in Welsh as well. It is possible for these platforms to do things in Welsh, so we have to be optimistic and positive, and take every opportunity we can to see more Welsh content wherever we can.</w:t>
      </w:r>
    </w:p>
    <w:p w:rsidR="00A529C2" w:rsidP="001722CF">
      <w:pPr>
        <w:pStyle w:val="Question"/>
        <w:numPr>
          <w:ilvl w:val="0"/>
          <w:numId w:val="9"/>
        </w:numPr>
      </w:pPr>
      <w:r>
        <w:rPr>
          <w:b/>
        </w:rPr>
        <w:t>Mr Roberts:</w:t>
      </w:r>
      <w:r>
        <w:t xml:space="preserve"> </w:t>
      </w:r>
      <w:r w:rsidRPr="00A529C2">
        <w:t>Ydych</w:t>
      </w:r>
      <w:r w:rsidRPr="00A529C2">
        <w:t xml:space="preserve"> chi </w:t>
      </w:r>
      <w:r w:rsidRPr="00A529C2">
        <w:t>wedi</w:t>
      </w:r>
      <w:r w:rsidRPr="00A529C2">
        <w:t xml:space="preserve"> </w:t>
      </w:r>
      <w:r w:rsidRPr="00A529C2">
        <w:t>cael</w:t>
      </w:r>
      <w:r w:rsidRPr="00A529C2">
        <w:t xml:space="preserve"> </w:t>
      </w:r>
      <w:r w:rsidRPr="00A529C2">
        <w:t>cyfle</w:t>
      </w:r>
      <w:r w:rsidRPr="00A529C2">
        <w:t xml:space="preserve"> i </w:t>
      </w:r>
      <w:r w:rsidRPr="00A529C2">
        <w:t>siarad</w:t>
      </w:r>
      <w:r w:rsidRPr="00A529C2">
        <w:t xml:space="preserve"> </w:t>
      </w:r>
      <w:r w:rsidRPr="00A529C2">
        <w:t>efo</w:t>
      </w:r>
      <w:r>
        <w:t>’r</w:t>
      </w:r>
      <w:r>
        <w:t xml:space="preserve"> </w:t>
      </w:r>
      <w:r>
        <w:t>darlledwyr</w:t>
      </w:r>
      <w:r w:rsidRPr="00A529C2">
        <w:t xml:space="preserve"> </w:t>
      </w:r>
      <w:r w:rsidRPr="00A529C2">
        <w:t>ynglŷn</w:t>
      </w:r>
      <w:r w:rsidRPr="00A529C2">
        <w:t xml:space="preserve"> â </w:t>
      </w:r>
      <w:r w:rsidRPr="00A529C2">
        <w:t>phwysigrwydd</w:t>
      </w:r>
      <w:r w:rsidRPr="00A529C2">
        <w:t xml:space="preserve"> </w:t>
      </w:r>
      <w:r w:rsidRPr="00A529C2">
        <w:t>nid</w:t>
      </w:r>
      <w:r w:rsidRPr="00A529C2">
        <w:t xml:space="preserve"> </w:t>
      </w:r>
      <w:r w:rsidRPr="00A529C2">
        <w:t>yn</w:t>
      </w:r>
      <w:r w:rsidRPr="00A529C2">
        <w:t xml:space="preserve"> </w:t>
      </w:r>
      <w:r w:rsidRPr="00A529C2">
        <w:t>unig</w:t>
      </w:r>
      <w:r w:rsidRPr="00A529C2">
        <w:t xml:space="preserve"> </w:t>
      </w:r>
      <w:r w:rsidRPr="00A529C2">
        <w:t>cynnwys</w:t>
      </w:r>
      <w:r w:rsidRPr="00A529C2">
        <w:t xml:space="preserve"> </w:t>
      </w:r>
      <w:r w:rsidRPr="00A529C2">
        <w:t>yr</w:t>
      </w:r>
      <w:r w:rsidRPr="00A529C2">
        <w:t xml:space="preserve"> </w:t>
      </w:r>
      <w:r w:rsidRPr="00A529C2">
        <w:t>iaith</w:t>
      </w:r>
      <w:r w:rsidRPr="00A529C2">
        <w:t xml:space="preserve"> </w:t>
      </w:r>
      <w:r w:rsidRPr="00A529C2">
        <w:t>ond</w:t>
      </w:r>
      <w:r w:rsidRPr="00A529C2">
        <w:t xml:space="preserve"> </w:t>
      </w:r>
      <w:r w:rsidRPr="00A529C2">
        <w:t>ei</w:t>
      </w:r>
      <w:r w:rsidRPr="00A529C2">
        <w:t xml:space="preserve"> </w:t>
      </w:r>
      <w:r w:rsidRPr="00A529C2">
        <w:t>hybu</w:t>
      </w:r>
      <w:r w:rsidRPr="00A529C2">
        <w:t xml:space="preserve"> </w:t>
      </w:r>
      <w:r w:rsidRPr="00A529C2">
        <w:t>yn</w:t>
      </w:r>
      <w:r w:rsidRPr="00A529C2">
        <w:t xml:space="preserve"> </w:t>
      </w:r>
      <w:r w:rsidRPr="00A529C2">
        <w:t>eu</w:t>
      </w:r>
      <w:r w:rsidRPr="00A529C2">
        <w:t xml:space="preserve"> </w:t>
      </w:r>
      <w:r w:rsidRPr="00A529C2">
        <w:t>rhaglenni</w:t>
      </w:r>
      <w:r w:rsidRPr="00A529C2">
        <w:t>?</w:t>
      </w:r>
    </w:p>
    <w:p w:rsidR="001722CF" w:rsidRPr="00A32687" w:rsidP="00A529C2">
      <w:pPr>
        <w:pStyle w:val="Question"/>
        <w:numPr>
          <w:ilvl w:val="0"/>
          <w:numId w:val="0"/>
        </w:numPr>
        <w:ind w:left="794"/>
      </w:pPr>
      <w:r>
        <w:rPr>
          <w:i/>
          <w:iCs/>
        </w:rPr>
        <w:t xml:space="preserve">(Translation) Has there been an opportunity to speak to those broadcasters about the importance of not only including, but promoting the Welsh language? </w:t>
      </w:r>
    </w:p>
    <w:p w:rsidR="00A529C2" w:rsidP="00750983">
      <w:pPr>
        <w:pStyle w:val="Answer"/>
      </w:pPr>
      <w:r>
        <w:rPr>
          <w:b/>
          <w:i/>
        </w:rPr>
        <w:t>Efa</w:t>
      </w:r>
      <w:r>
        <w:rPr>
          <w:b/>
          <w:i/>
        </w:rPr>
        <w:t xml:space="preserve"> </w:t>
      </w:r>
      <w:r>
        <w:rPr>
          <w:b/>
          <w:i/>
        </w:rPr>
        <w:t>Gruffudd</w:t>
      </w:r>
      <w:r>
        <w:rPr>
          <w:b/>
          <w:i/>
        </w:rPr>
        <w:t xml:space="preserve"> Jones:</w:t>
      </w:r>
      <w:r>
        <w:t xml:space="preserve"> </w:t>
      </w:r>
      <w:r w:rsidRPr="00A529C2">
        <w:t>Dw</w:t>
      </w:r>
      <w:r w:rsidRPr="00A529C2">
        <w:t xml:space="preserve"> </w:t>
      </w:r>
      <w:r w:rsidRPr="00A529C2">
        <w:t>i’n</w:t>
      </w:r>
      <w:r w:rsidRPr="00A529C2">
        <w:t xml:space="preserve"> </w:t>
      </w:r>
      <w:r w:rsidRPr="00A529C2">
        <w:t>meddwl</w:t>
      </w:r>
      <w:r w:rsidRPr="00A529C2">
        <w:t xml:space="preserve"> ’mod i </w:t>
      </w:r>
      <w:r w:rsidRPr="00A529C2">
        <w:t>wedi</w:t>
      </w:r>
      <w:r w:rsidRPr="00A529C2">
        <w:t xml:space="preserve"> </w:t>
      </w:r>
      <w:r w:rsidRPr="00A529C2">
        <w:t>cyfeirio</w:t>
      </w:r>
      <w:r w:rsidRPr="00A529C2">
        <w:t xml:space="preserve"> </w:t>
      </w:r>
      <w:r w:rsidRPr="00A529C2">
        <w:t>ar</w:t>
      </w:r>
      <w:r w:rsidRPr="00A529C2">
        <w:t xml:space="preserve"> y </w:t>
      </w:r>
      <w:r w:rsidRPr="00A529C2">
        <w:t>dechrau</w:t>
      </w:r>
      <w:r w:rsidRPr="00A529C2">
        <w:t xml:space="preserve"> ’mod i </w:t>
      </w:r>
      <w:r w:rsidRPr="00A529C2">
        <w:t>heb</w:t>
      </w:r>
      <w:r w:rsidRPr="00A529C2">
        <w:t xml:space="preserve"> </w:t>
      </w:r>
      <w:r w:rsidRPr="00A529C2">
        <w:t>eto</w:t>
      </w:r>
      <w:r w:rsidRPr="00A529C2">
        <w:t xml:space="preserve"> </w:t>
      </w:r>
      <w:r w:rsidRPr="00A529C2">
        <w:t>gyfarfod</w:t>
      </w:r>
      <w:r w:rsidRPr="00A529C2">
        <w:t xml:space="preserve"> </w:t>
      </w:r>
      <w:r w:rsidRPr="00A529C2">
        <w:t>gyda’r</w:t>
      </w:r>
      <w:r w:rsidRPr="00A529C2">
        <w:t xml:space="preserve"> </w:t>
      </w:r>
      <w:r w:rsidRPr="00A529C2">
        <w:t>darlledwyr</w:t>
      </w:r>
      <w:r w:rsidRPr="00A529C2">
        <w:t xml:space="preserve"> </w:t>
      </w:r>
      <w:r w:rsidRPr="00A529C2">
        <w:t>yna</w:t>
      </w:r>
      <w:r w:rsidRPr="00A529C2">
        <w:t xml:space="preserve">, </w:t>
      </w:r>
      <w:r w:rsidRPr="00A529C2">
        <w:t>ond</w:t>
      </w:r>
      <w:r w:rsidRPr="00A529C2">
        <w:t xml:space="preserve"> </w:t>
      </w:r>
      <w:r w:rsidRPr="00A529C2">
        <w:t>mae</w:t>
      </w:r>
      <w:r w:rsidRPr="00A529C2">
        <w:t xml:space="preserve"> </w:t>
      </w:r>
      <w:r w:rsidRPr="00A529C2">
        <w:t>hyn</w:t>
      </w:r>
      <w:r w:rsidRPr="00A529C2">
        <w:t xml:space="preserve"> </w:t>
      </w:r>
      <w:r w:rsidRPr="00A529C2">
        <w:t>yn</w:t>
      </w:r>
      <w:r w:rsidRPr="00A529C2">
        <w:t xml:space="preserve"> </w:t>
      </w:r>
      <w:r w:rsidRPr="00A529C2">
        <w:t>sicr</w:t>
      </w:r>
      <w:r w:rsidRPr="00A529C2">
        <w:t xml:space="preserve"> </w:t>
      </w:r>
      <w:r w:rsidRPr="00A529C2">
        <w:t>yn</w:t>
      </w:r>
      <w:r w:rsidRPr="00A529C2">
        <w:t xml:space="preserve"> </w:t>
      </w:r>
      <w:r w:rsidRPr="00A529C2">
        <w:t>rhywbeth</w:t>
      </w:r>
      <w:r w:rsidRPr="00A529C2">
        <w:t xml:space="preserve"> y </w:t>
      </w:r>
      <w:r w:rsidRPr="00A529C2">
        <w:t>byddwn</w:t>
      </w:r>
      <w:r w:rsidRPr="00A529C2">
        <w:t xml:space="preserve"> </w:t>
      </w:r>
      <w:r w:rsidRPr="00A529C2">
        <w:t>i’n</w:t>
      </w:r>
      <w:r w:rsidRPr="00A529C2">
        <w:t xml:space="preserve"> </w:t>
      </w:r>
      <w:r w:rsidRPr="00A529C2">
        <w:t>hoffi</w:t>
      </w:r>
      <w:r w:rsidRPr="00A529C2">
        <w:t xml:space="preserve"> </w:t>
      </w:r>
      <w:r w:rsidRPr="00A529C2">
        <w:t>ei</w:t>
      </w:r>
      <w:r w:rsidRPr="00A529C2">
        <w:t xml:space="preserve"> </w:t>
      </w:r>
      <w:r w:rsidRPr="00A529C2">
        <w:t>drefnu</w:t>
      </w:r>
      <w:r w:rsidRPr="00A529C2">
        <w:t xml:space="preserve">. Un </w:t>
      </w:r>
      <w:r w:rsidRPr="00A529C2">
        <w:t>o’r</w:t>
      </w:r>
      <w:r w:rsidRPr="00A529C2">
        <w:t xml:space="preserve"> </w:t>
      </w:r>
      <w:r w:rsidRPr="00A529C2">
        <w:t>pethau</w:t>
      </w:r>
      <w:r w:rsidRPr="00A529C2">
        <w:t xml:space="preserve"> i chi </w:t>
      </w:r>
      <w:r w:rsidRPr="00A529C2">
        <w:t>ddeall</w:t>
      </w:r>
      <w:r w:rsidRPr="00A529C2">
        <w:t xml:space="preserve"> </w:t>
      </w:r>
      <w:r w:rsidRPr="00A529C2">
        <w:t>yw</w:t>
      </w:r>
      <w:r w:rsidRPr="00A529C2">
        <w:t xml:space="preserve"> bod </w:t>
      </w:r>
      <w:r w:rsidRPr="00A529C2">
        <w:t>darlledu</w:t>
      </w:r>
      <w:r w:rsidRPr="00A529C2">
        <w:t xml:space="preserve"> </w:t>
      </w:r>
      <w:r w:rsidRPr="00A529C2">
        <w:t>wedi’i</w:t>
      </w:r>
      <w:r w:rsidRPr="00A529C2">
        <w:t xml:space="preserve"> </w:t>
      </w:r>
      <w:r w:rsidRPr="00A529C2">
        <w:t>eithrio</w:t>
      </w:r>
      <w:r w:rsidRPr="00A529C2">
        <w:t xml:space="preserve"> o </w:t>
      </w:r>
      <w:r w:rsidRPr="00A529C2">
        <w:t>fy</w:t>
      </w:r>
      <w:r w:rsidRPr="00A529C2">
        <w:t xml:space="preserve"> </w:t>
      </w:r>
      <w:r w:rsidRPr="00A529C2">
        <w:t>gwaith</w:t>
      </w:r>
      <w:r w:rsidRPr="00A529C2">
        <w:t xml:space="preserve"> </w:t>
      </w:r>
      <w:r w:rsidRPr="00A529C2">
        <w:t>rheoleiddio</w:t>
      </w:r>
      <w:r w:rsidRPr="00A529C2">
        <w:t xml:space="preserve">, </w:t>
      </w:r>
      <w:r w:rsidRPr="00A529C2">
        <w:t>felly’r</w:t>
      </w:r>
      <w:r w:rsidRPr="00A529C2">
        <w:t xml:space="preserve"> </w:t>
      </w:r>
      <w:r w:rsidRPr="00A529C2">
        <w:t>unig</w:t>
      </w:r>
      <w:r w:rsidRPr="00A529C2">
        <w:t xml:space="preserve"> </w:t>
      </w:r>
      <w:r w:rsidRPr="00A529C2">
        <w:t>beth</w:t>
      </w:r>
      <w:r w:rsidRPr="00A529C2">
        <w:t xml:space="preserve"> </w:t>
      </w:r>
      <w:r w:rsidRPr="00A529C2">
        <w:t>fyddwn</w:t>
      </w:r>
      <w:r w:rsidRPr="00A529C2">
        <w:t xml:space="preserve"> </w:t>
      </w:r>
      <w:r w:rsidRPr="00A529C2">
        <w:t>i’n</w:t>
      </w:r>
      <w:r w:rsidRPr="00A529C2">
        <w:t xml:space="preserve"> </w:t>
      </w:r>
      <w:r w:rsidRPr="00A529C2">
        <w:t>gallu</w:t>
      </w:r>
      <w:r w:rsidRPr="00A529C2">
        <w:t xml:space="preserve"> </w:t>
      </w:r>
      <w:r w:rsidRPr="00A529C2">
        <w:t>ei</w:t>
      </w:r>
      <w:r w:rsidRPr="00A529C2">
        <w:t xml:space="preserve"> </w:t>
      </w:r>
      <w:r w:rsidRPr="00A529C2">
        <w:t>wneud</w:t>
      </w:r>
      <w:r w:rsidRPr="00A529C2">
        <w:t xml:space="preserve"> </w:t>
      </w:r>
      <w:r w:rsidRPr="00A529C2">
        <w:t>yw</w:t>
      </w:r>
      <w:r w:rsidRPr="00A529C2">
        <w:t xml:space="preserve"> </w:t>
      </w:r>
      <w:r w:rsidRPr="00A529C2">
        <w:t>annog</w:t>
      </w:r>
      <w:r w:rsidRPr="00A529C2">
        <w:t xml:space="preserve"> a </w:t>
      </w:r>
      <w:r w:rsidRPr="00A529C2">
        <w:t>chael</w:t>
      </w:r>
      <w:r w:rsidRPr="00A529C2">
        <w:t xml:space="preserve"> </w:t>
      </w:r>
      <w:r w:rsidRPr="00A529C2">
        <w:t>trafodaeth</w:t>
      </w:r>
      <w:r w:rsidRPr="00A529C2">
        <w:t xml:space="preserve"> a </w:t>
      </w:r>
      <w:r w:rsidRPr="00A529C2">
        <w:t>phwyso</w:t>
      </w:r>
      <w:r w:rsidRPr="00A529C2">
        <w:t xml:space="preserve">. Does dim </w:t>
      </w:r>
      <w:r w:rsidRPr="00A529C2">
        <w:t>byd</w:t>
      </w:r>
      <w:r w:rsidRPr="00A529C2">
        <w:t xml:space="preserve"> </w:t>
      </w:r>
      <w:r w:rsidRPr="00A529C2">
        <w:t>cyfreithiol</w:t>
      </w:r>
      <w:r w:rsidRPr="00A529C2">
        <w:t xml:space="preserve">, </w:t>
      </w:r>
      <w:r w:rsidRPr="00A529C2">
        <w:t>na</w:t>
      </w:r>
      <w:r w:rsidRPr="00A529C2">
        <w:t xml:space="preserve"> </w:t>
      </w:r>
      <w:r w:rsidRPr="00A529C2">
        <w:t>mwy</w:t>
      </w:r>
      <w:r w:rsidRPr="00A529C2">
        <w:t xml:space="preserve"> </w:t>
      </w:r>
      <w:r w:rsidRPr="00A529C2">
        <w:t>swyddogol</w:t>
      </w:r>
      <w:r w:rsidRPr="00A529C2">
        <w:t xml:space="preserve">, y </w:t>
      </w:r>
      <w:r w:rsidRPr="00A529C2">
        <w:t>gallwn</w:t>
      </w:r>
      <w:r w:rsidRPr="00A529C2">
        <w:t xml:space="preserve"> i </w:t>
      </w:r>
      <w:r w:rsidRPr="00A529C2">
        <w:t>ei</w:t>
      </w:r>
      <w:r w:rsidRPr="00A529C2">
        <w:t xml:space="preserve"> </w:t>
      </w:r>
      <w:r w:rsidRPr="00A529C2">
        <w:t>wneud</w:t>
      </w:r>
      <w:r w:rsidRPr="00A529C2">
        <w:t xml:space="preserve">, </w:t>
      </w:r>
      <w:r w:rsidRPr="00A529C2">
        <w:t>ond</w:t>
      </w:r>
      <w:r w:rsidRPr="00A529C2">
        <w:t xml:space="preserve"> </w:t>
      </w:r>
      <w:r w:rsidRPr="00A529C2">
        <w:t>yn</w:t>
      </w:r>
      <w:r w:rsidRPr="00A529C2">
        <w:t xml:space="preserve"> </w:t>
      </w:r>
      <w:r w:rsidRPr="00A529C2">
        <w:t>sicr</w:t>
      </w:r>
      <w:r w:rsidRPr="00A529C2">
        <w:t xml:space="preserve"> </w:t>
      </w:r>
      <w:r w:rsidRPr="00A529C2">
        <w:t>bydda</w:t>
      </w:r>
      <w:r w:rsidRPr="00A529C2">
        <w:t xml:space="preserve"> </w:t>
      </w:r>
      <w:r w:rsidRPr="00A529C2">
        <w:t>i’n</w:t>
      </w:r>
      <w:r w:rsidRPr="00A529C2">
        <w:t xml:space="preserve"> </w:t>
      </w:r>
      <w:r w:rsidRPr="00A529C2">
        <w:t>cymryd</w:t>
      </w:r>
      <w:r w:rsidRPr="00A529C2">
        <w:t xml:space="preserve"> y </w:t>
      </w:r>
      <w:r w:rsidRPr="00A529C2">
        <w:t>cyfle</w:t>
      </w:r>
      <w:r w:rsidRPr="00A529C2">
        <w:t xml:space="preserve"> i </w:t>
      </w:r>
      <w:r w:rsidRPr="00A529C2">
        <w:t>ysgrifennu</w:t>
      </w:r>
      <w:r w:rsidRPr="00A529C2">
        <w:t xml:space="preserve"> </w:t>
      </w:r>
      <w:r w:rsidRPr="00A529C2">
        <w:t>atyn</w:t>
      </w:r>
      <w:r w:rsidRPr="00A529C2">
        <w:t xml:space="preserve"> </w:t>
      </w:r>
      <w:r w:rsidRPr="00A529C2">
        <w:t>nhw</w:t>
      </w:r>
      <w:r w:rsidRPr="00A529C2">
        <w:t xml:space="preserve"> a </w:t>
      </w:r>
      <w:r w:rsidRPr="00A529C2">
        <w:t>gobeithio</w:t>
      </w:r>
      <w:r w:rsidRPr="00A529C2">
        <w:t xml:space="preserve"> </w:t>
      </w:r>
      <w:r w:rsidRPr="00A529C2">
        <w:t>cwrdd</w:t>
      </w:r>
      <w:r w:rsidRPr="00A529C2">
        <w:t xml:space="preserve"> â </w:t>
      </w:r>
      <w:r w:rsidRPr="00A529C2">
        <w:t>nhw</w:t>
      </w:r>
      <w:r w:rsidRPr="00A529C2">
        <w:t xml:space="preserve"> i </w:t>
      </w:r>
      <w:r w:rsidRPr="00A529C2">
        <w:t>drafod</w:t>
      </w:r>
      <w:r w:rsidRPr="00A529C2">
        <w:t xml:space="preserve"> </w:t>
      </w:r>
      <w:r w:rsidRPr="00A529C2">
        <w:t>ymhellach</w:t>
      </w:r>
      <w:r w:rsidRPr="00A529C2">
        <w:t xml:space="preserve">, </w:t>
      </w:r>
      <w:r w:rsidRPr="00A529C2">
        <w:t>fel</w:t>
      </w:r>
      <w:r w:rsidRPr="00A529C2">
        <w:t xml:space="preserve"> </w:t>
      </w:r>
      <w:r w:rsidRPr="00A529C2">
        <w:t>rydyn</w:t>
      </w:r>
      <w:r w:rsidRPr="00A529C2">
        <w:t xml:space="preserve"> </w:t>
      </w:r>
      <w:r w:rsidRPr="00A529C2">
        <w:t>ni’n</w:t>
      </w:r>
      <w:r w:rsidRPr="00A529C2">
        <w:t xml:space="preserve"> </w:t>
      </w:r>
      <w:r w:rsidRPr="00A529C2">
        <w:t>ei</w:t>
      </w:r>
      <w:r w:rsidRPr="00A529C2">
        <w:t xml:space="preserve"> </w:t>
      </w:r>
      <w:r w:rsidRPr="00A529C2">
        <w:t>wneud</w:t>
      </w:r>
      <w:r w:rsidRPr="00A529C2">
        <w:t xml:space="preserve"> </w:t>
      </w:r>
      <w:r w:rsidRPr="00A529C2">
        <w:t>yn</w:t>
      </w:r>
      <w:r w:rsidRPr="00A529C2">
        <w:t xml:space="preserve"> </w:t>
      </w:r>
      <w:r w:rsidRPr="00A529C2">
        <w:t>barod</w:t>
      </w:r>
      <w:r w:rsidRPr="00A529C2">
        <w:t xml:space="preserve">, a </w:t>
      </w:r>
      <w:r w:rsidRPr="00A529C2">
        <w:t>dweud</w:t>
      </w:r>
      <w:r w:rsidRPr="00A529C2">
        <w:t xml:space="preserve"> y </w:t>
      </w:r>
      <w:r w:rsidRPr="00A529C2">
        <w:t>gwir</w:t>
      </w:r>
      <w:r w:rsidRPr="00A529C2">
        <w:t xml:space="preserve">, </w:t>
      </w:r>
      <w:r w:rsidRPr="00A529C2">
        <w:t>gydag</w:t>
      </w:r>
      <w:r w:rsidRPr="00A529C2">
        <w:t xml:space="preserve"> S4C </w:t>
      </w:r>
      <w:r w:rsidRPr="00A529C2">
        <w:t>a’r</w:t>
      </w:r>
      <w:r w:rsidRPr="00A529C2">
        <w:t xml:space="preserve"> BBC.</w:t>
      </w:r>
    </w:p>
    <w:p w:rsidR="001722CF" w:rsidP="00750983">
      <w:pPr>
        <w:pStyle w:val="Answer"/>
        <w:rPr>
          <w:i/>
          <w:iCs/>
        </w:rPr>
      </w:pPr>
      <w:r>
        <w:rPr>
          <w:i/>
          <w:iCs/>
        </w:rPr>
        <w:t xml:space="preserve">(Translation) I think I said at the beginning that I have not yet met those broadcasters, but it is certainly something I would like to arrange. One of the things you need to understand is that broadcasting is not included in my regulatory remit, so the only thing I could do is encourage, have discussions and press them. There is nothing legal or more official that I can do, but I will certainly take the opportunity to write to them and, hopefully, meet them to discuss this further, as we are already doing with S4C and the BBC. </w:t>
      </w:r>
    </w:p>
    <w:p w:rsidR="00A529C2" w:rsidP="001C6569">
      <w:pPr>
        <w:pStyle w:val="Question"/>
      </w:pPr>
      <w:r w:rsidRPr="00A529C2">
        <w:rPr>
          <w:b/>
        </w:rPr>
        <w:t>Mr Roberts:</w:t>
      </w:r>
      <w:r>
        <w:t xml:space="preserve"> </w:t>
      </w:r>
      <w:r w:rsidRPr="00A529C2">
        <w:t>Os</w:t>
      </w:r>
      <w:r w:rsidRPr="00A529C2">
        <w:t xml:space="preserve"> </w:t>
      </w:r>
      <w:r w:rsidRPr="00A529C2">
        <w:t>oeddech</w:t>
      </w:r>
      <w:r w:rsidRPr="00A529C2">
        <w:t xml:space="preserve"> chi </w:t>
      </w:r>
      <w:r w:rsidRPr="00A529C2">
        <w:t>mewn</w:t>
      </w:r>
      <w:r w:rsidRPr="00A529C2">
        <w:t xml:space="preserve"> </w:t>
      </w:r>
      <w:r w:rsidRPr="00A529C2">
        <w:t>cyfarfod</w:t>
      </w:r>
      <w:r w:rsidRPr="00A529C2">
        <w:t xml:space="preserve"> </w:t>
      </w:r>
      <w:r w:rsidRPr="00A529C2">
        <w:t>efo</w:t>
      </w:r>
      <w:r w:rsidRPr="00A529C2">
        <w:t xml:space="preserve"> </w:t>
      </w:r>
      <w:r w:rsidRPr="00A529C2">
        <w:t>nhw</w:t>
      </w:r>
      <w:r w:rsidRPr="00A529C2">
        <w:t xml:space="preserve"> </w:t>
      </w:r>
      <w:r w:rsidRPr="00A529C2">
        <w:t>rŵan</w:t>
      </w:r>
      <w:r w:rsidRPr="00A529C2">
        <w:t xml:space="preserve">, </w:t>
      </w:r>
      <w:r w:rsidRPr="00A529C2">
        <w:t>yn</w:t>
      </w:r>
      <w:r w:rsidRPr="00A529C2">
        <w:t xml:space="preserve"> </w:t>
      </w:r>
      <w:r w:rsidRPr="00A529C2">
        <w:t>siarad</w:t>
      </w:r>
      <w:r w:rsidRPr="00A529C2">
        <w:t xml:space="preserve"> </w:t>
      </w:r>
      <w:r w:rsidRPr="00A529C2">
        <w:t>efo</w:t>
      </w:r>
      <w:r w:rsidRPr="00A529C2">
        <w:t xml:space="preserve"> </w:t>
      </w:r>
      <w:r w:rsidRPr="00A529C2">
        <w:t>nhw</w:t>
      </w:r>
      <w:r w:rsidRPr="00A529C2">
        <w:t xml:space="preserve"> </w:t>
      </w:r>
      <w:r w:rsidRPr="00A529C2">
        <w:t>rŵan</w:t>
      </w:r>
      <w:r w:rsidRPr="00A529C2">
        <w:t xml:space="preserve">, </w:t>
      </w:r>
      <w:r w:rsidRPr="00A529C2">
        <w:t>beth</w:t>
      </w:r>
      <w:r w:rsidRPr="00A529C2">
        <w:t xml:space="preserve"> </w:t>
      </w:r>
      <w:r w:rsidRPr="00A529C2">
        <w:t>fyddech</w:t>
      </w:r>
      <w:r w:rsidRPr="00A529C2">
        <w:t xml:space="preserve"> </w:t>
      </w:r>
      <w:r w:rsidRPr="00A529C2">
        <w:t>chi’n</w:t>
      </w:r>
      <w:r w:rsidRPr="00A529C2">
        <w:t xml:space="preserve"> </w:t>
      </w:r>
      <w:r w:rsidRPr="00A529C2">
        <w:t>ddweud</w:t>
      </w:r>
      <w:r w:rsidRPr="00A529C2">
        <w:t xml:space="preserve"> </w:t>
      </w:r>
      <w:r w:rsidRPr="00A529C2">
        <w:t>wrthyn</w:t>
      </w:r>
      <w:r w:rsidRPr="00A529C2">
        <w:t xml:space="preserve"> </w:t>
      </w:r>
      <w:r w:rsidRPr="00A529C2">
        <w:t>nhw</w:t>
      </w:r>
      <w:r w:rsidRPr="00A529C2">
        <w:t>?</w:t>
      </w:r>
    </w:p>
    <w:p w:rsidR="001722CF" w:rsidRPr="00A32687" w:rsidP="00A529C2">
      <w:pPr>
        <w:pStyle w:val="Question"/>
        <w:numPr>
          <w:ilvl w:val="0"/>
          <w:numId w:val="0"/>
        </w:numPr>
        <w:ind w:left="794"/>
      </w:pPr>
      <w:r>
        <w:rPr>
          <w:i/>
          <w:iCs/>
        </w:rPr>
        <w:t xml:space="preserve">(Translation) If you were in a meeting and speaking to them now, what would you say to them? </w:t>
      </w:r>
    </w:p>
    <w:p w:rsidR="00A529C2" w:rsidP="00750983">
      <w:pPr>
        <w:pStyle w:val="Answer"/>
      </w:pPr>
      <w:r>
        <w:rPr>
          <w:b/>
          <w:i/>
        </w:rPr>
        <w:t>Efa</w:t>
      </w:r>
      <w:r>
        <w:rPr>
          <w:b/>
          <w:i/>
        </w:rPr>
        <w:t xml:space="preserve"> </w:t>
      </w:r>
      <w:r>
        <w:rPr>
          <w:b/>
          <w:i/>
        </w:rPr>
        <w:t>Gruffudd</w:t>
      </w:r>
      <w:r>
        <w:rPr>
          <w:b/>
          <w:i/>
        </w:rPr>
        <w:t xml:space="preserve"> Jones:</w:t>
      </w:r>
      <w:r>
        <w:t xml:space="preserve"> </w:t>
      </w:r>
      <w:r w:rsidRPr="00A529C2">
        <w:t xml:space="preserve">Beth </w:t>
      </w:r>
      <w:r w:rsidRPr="00A529C2">
        <w:t>fyddwn</w:t>
      </w:r>
      <w:r w:rsidRPr="00A529C2">
        <w:t xml:space="preserve"> </w:t>
      </w:r>
      <w:r w:rsidRPr="00A529C2">
        <w:t>i’n</w:t>
      </w:r>
      <w:r w:rsidRPr="00A529C2">
        <w:t xml:space="preserve"> </w:t>
      </w:r>
      <w:r w:rsidRPr="00A529C2">
        <w:t>ddweud</w:t>
      </w:r>
      <w:r w:rsidRPr="00A529C2">
        <w:t xml:space="preserve"> </w:t>
      </w:r>
      <w:r w:rsidRPr="00A529C2">
        <w:t>yw</w:t>
      </w:r>
      <w:r w:rsidRPr="00A529C2">
        <w:t xml:space="preserve"> bod Cymru </w:t>
      </w:r>
      <w:r w:rsidRPr="00A529C2">
        <w:t>yn</w:t>
      </w:r>
      <w:r w:rsidRPr="00A529C2">
        <w:t xml:space="preserve"> </w:t>
      </w:r>
      <w:r w:rsidRPr="00A529C2">
        <w:t>wlad</w:t>
      </w:r>
      <w:r w:rsidRPr="00A529C2">
        <w:t xml:space="preserve"> wych </w:t>
      </w:r>
      <w:r w:rsidRPr="00A529C2">
        <w:t>gyda</w:t>
      </w:r>
      <w:r w:rsidRPr="00A529C2">
        <w:t xml:space="preserve"> </w:t>
      </w:r>
      <w:r w:rsidRPr="00A529C2">
        <w:t>llawer</w:t>
      </w:r>
      <w:r w:rsidRPr="00A529C2">
        <w:t xml:space="preserve"> </w:t>
      </w:r>
      <w:r w:rsidRPr="00A529C2">
        <w:t>iawn</w:t>
      </w:r>
      <w:r w:rsidRPr="00A529C2">
        <w:t xml:space="preserve"> o </w:t>
      </w:r>
      <w:r w:rsidRPr="00A529C2">
        <w:t>dalentau</w:t>
      </w:r>
      <w:r w:rsidRPr="00A529C2">
        <w:t xml:space="preserve"> a bod </w:t>
      </w:r>
      <w:r w:rsidRPr="00A529C2">
        <w:t>beth</w:t>
      </w:r>
      <w:r w:rsidRPr="00A529C2">
        <w:t xml:space="preserve"> </w:t>
      </w:r>
      <w:r w:rsidRPr="00A529C2">
        <w:t>rydyn</w:t>
      </w:r>
      <w:r w:rsidRPr="00A529C2">
        <w:t xml:space="preserve"> </w:t>
      </w:r>
      <w:r w:rsidRPr="00A529C2">
        <w:t>ni’n</w:t>
      </w:r>
      <w:r w:rsidRPr="00A529C2">
        <w:t xml:space="preserve"> </w:t>
      </w:r>
      <w:r w:rsidRPr="00A529C2">
        <w:t>ei</w:t>
      </w:r>
      <w:r w:rsidRPr="00A529C2">
        <w:t xml:space="preserve"> </w:t>
      </w:r>
      <w:r w:rsidRPr="00A529C2">
        <w:t>gynhyrchu</w:t>
      </w:r>
      <w:r w:rsidRPr="00A529C2">
        <w:t xml:space="preserve"> o </w:t>
      </w:r>
      <w:r w:rsidRPr="00A529C2">
        <w:t>safon</w:t>
      </w:r>
      <w:r w:rsidRPr="00A529C2">
        <w:t xml:space="preserve"> </w:t>
      </w:r>
      <w:r w:rsidRPr="00A529C2">
        <w:t>eithriadol</w:t>
      </w:r>
      <w:r w:rsidRPr="00A529C2">
        <w:t xml:space="preserve"> o </w:t>
      </w:r>
      <w:r w:rsidRPr="00A529C2">
        <w:t>uchel</w:t>
      </w:r>
      <w:r w:rsidRPr="00A529C2">
        <w:t xml:space="preserve">. </w:t>
      </w:r>
      <w:r w:rsidRPr="00A529C2">
        <w:t>Fel</w:t>
      </w:r>
      <w:r w:rsidRPr="00A529C2">
        <w:t xml:space="preserve"> </w:t>
      </w:r>
      <w:r w:rsidRPr="00A529C2">
        <w:t>dw</w:t>
      </w:r>
      <w:r w:rsidRPr="00A529C2">
        <w:t xml:space="preserve"> </w:t>
      </w:r>
      <w:r w:rsidRPr="00A529C2">
        <w:t>i’n</w:t>
      </w:r>
      <w:r w:rsidRPr="00A529C2">
        <w:t xml:space="preserve"> </w:t>
      </w:r>
      <w:r w:rsidRPr="00A529C2">
        <w:t>gwneud</w:t>
      </w:r>
      <w:r w:rsidRPr="00A529C2">
        <w:t xml:space="preserve"> y </w:t>
      </w:r>
      <w:r w:rsidRPr="00A529C2">
        <w:t>pwynt</w:t>
      </w:r>
      <w:r w:rsidRPr="00A529C2">
        <w:t xml:space="preserve"> am </w:t>
      </w:r>
      <w:r w:rsidRPr="00A529C2">
        <w:t>isdeitlo</w:t>
      </w:r>
      <w:r w:rsidRPr="00A529C2">
        <w:t xml:space="preserve">, </w:t>
      </w:r>
      <w:r w:rsidRPr="00A529C2">
        <w:t>dw</w:t>
      </w:r>
      <w:r w:rsidRPr="00A529C2">
        <w:t xml:space="preserve"> </w:t>
      </w:r>
      <w:r w:rsidRPr="00A529C2">
        <w:t>i’n</w:t>
      </w:r>
      <w:r w:rsidRPr="00A529C2">
        <w:t xml:space="preserve"> </w:t>
      </w:r>
      <w:r w:rsidRPr="00A529C2">
        <w:t>gwybod</w:t>
      </w:r>
      <w:r w:rsidRPr="00A529C2">
        <w:t xml:space="preserve"> am </w:t>
      </w:r>
      <w:r w:rsidRPr="00A529C2">
        <w:t>bobl</w:t>
      </w:r>
      <w:r w:rsidRPr="00A529C2">
        <w:t xml:space="preserve"> </w:t>
      </w:r>
      <w:r w:rsidRPr="00A529C2">
        <w:t>sydd</w:t>
      </w:r>
      <w:r w:rsidRPr="00A529C2">
        <w:t xml:space="preserve"> </w:t>
      </w:r>
      <w:r w:rsidRPr="00A529C2">
        <w:t>wrth</w:t>
      </w:r>
      <w:r w:rsidRPr="00A529C2">
        <w:t xml:space="preserve"> </w:t>
      </w:r>
      <w:r w:rsidRPr="00A529C2">
        <w:t>eu</w:t>
      </w:r>
      <w:r w:rsidRPr="00A529C2">
        <w:t xml:space="preserve"> </w:t>
      </w:r>
      <w:r w:rsidRPr="00A529C2">
        <w:t>bodd</w:t>
      </w:r>
      <w:r w:rsidRPr="00A529C2">
        <w:t xml:space="preserve"> </w:t>
      </w:r>
      <w:r w:rsidRPr="00A529C2">
        <w:t>yn</w:t>
      </w:r>
      <w:r w:rsidRPr="00A529C2">
        <w:t xml:space="preserve"> </w:t>
      </w:r>
      <w:r w:rsidRPr="00A529C2">
        <w:t>gwylio</w:t>
      </w:r>
      <w:r w:rsidRPr="00A529C2">
        <w:t xml:space="preserve"> </w:t>
      </w:r>
      <w:r w:rsidRPr="00A529C2">
        <w:t>ffilmiau</w:t>
      </w:r>
      <w:r w:rsidRPr="00A529C2">
        <w:t xml:space="preserve"> </w:t>
      </w:r>
      <w:r w:rsidRPr="00A529C2">
        <w:t>Ffrangeg</w:t>
      </w:r>
      <w:r w:rsidRPr="00A529C2">
        <w:t xml:space="preserve"> ac </w:t>
      </w:r>
      <w:r w:rsidRPr="00A529C2">
        <w:t>Eidaleg</w:t>
      </w:r>
      <w:r w:rsidRPr="00A529C2">
        <w:t xml:space="preserve">, a </w:t>
      </w:r>
      <w:r w:rsidRPr="00A529C2">
        <w:t>dw</w:t>
      </w:r>
      <w:r w:rsidRPr="00A529C2">
        <w:t xml:space="preserve"> i </w:t>
      </w:r>
      <w:r w:rsidRPr="00A529C2">
        <w:t>wedi</w:t>
      </w:r>
      <w:r w:rsidRPr="00A529C2">
        <w:t xml:space="preserve"> bod </w:t>
      </w:r>
      <w:r w:rsidRPr="00A529C2">
        <w:t>yn</w:t>
      </w:r>
      <w:r w:rsidRPr="00A529C2">
        <w:t xml:space="preserve"> </w:t>
      </w:r>
      <w:r w:rsidRPr="00A529C2">
        <w:t>gwylio</w:t>
      </w:r>
      <w:r w:rsidRPr="00A529C2">
        <w:t xml:space="preserve"> </w:t>
      </w:r>
      <w:r w:rsidRPr="00A529C2">
        <w:t>cyfresi</w:t>
      </w:r>
      <w:r w:rsidRPr="00A529C2">
        <w:t xml:space="preserve"> </w:t>
      </w:r>
      <w:r w:rsidRPr="00A529C2">
        <w:t>Hebraeg</w:t>
      </w:r>
      <w:r w:rsidRPr="00A529C2">
        <w:t xml:space="preserve"> </w:t>
      </w:r>
      <w:r w:rsidRPr="00A529C2">
        <w:t>fy</w:t>
      </w:r>
      <w:r w:rsidRPr="00A529C2">
        <w:t xml:space="preserve"> </w:t>
      </w:r>
      <w:r w:rsidRPr="00A529C2">
        <w:t>hun</w:t>
      </w:r>
      <w:r w:rsidRPr="00A529C2">
        <w:t xml:space="preserve">. Mae </w:t>
      </w:r>
      <w:r w:rsidRPr="00A529C2">
        <w:t>gwylio</w:t>
      </w:r>
      <w:r w:rsidRPr="00A529C2">
        <w:t xml:space="preserve"> </w:t>
      </w:r>
      <w:r w:rsidRPr="00A529C2">
        <w:t>drwy</w:t>
      </w:r>
      <w:r w:rsidRPr="00A529C2">
        <w:t xml:space="preserve"> </w:t>
      </w:r>
      <w:r w:rsidRPr="00A529C2">
        <w:t>isdeitlau</w:t>
      </w:r>
      <w:r w:rsidRPr="00A529C2">
        <w:t xml:space="preserve"> </w:t>
      </w:r>
      <w:r w:rsidRPr="00A529C2">
        <w:t>yn</w:t>
      </w:r>
      <w:r w:rsidRPr="00A529C2">
        <w:t xml:space="preserve"> </w:t>
      </w:r>
      <w:r w:rsidRPr="00A529C2">
        <w:t>mynd</w:t>
      </w:r>
      <w:r w:rsidRPr="00A529C2">
        <w:t xml:space="preserve"> </w:t>
      </w:r>
      <w:r w:rsidRPr="00A529C2">
        <w:t>yn</w:t>
      </w:r>
      <w:r w:rsidRPr="00A529C2">
        <w:t xml:space="preserve"> </w:t>
      </w:r>
      <w:r w:rsidRPr="00A529C2">
        <w:t>gynyddol</w:t>
      </w:r>
      <w:r w:rsidRPr="00A529C2">
        <w:t xml:space="preserve"> </w:t>
      </w:r>
      <w:r w:rsidRPr="00A529C2">
        <w:t>boblogaidd</w:t>
      </w:r>
      <w:r w:rsidRPr="00A529C2">
        <w:t xml:space="preserve"> felly does dim </w:t>
      </w:r>
      <w:r w:rsidRPr="00A529C2">
        <w:t>rheswm</w:t>
      </w:r>
      <w:r w:rsidRPr="00A529C2">
        <w:t xml:space="preserve"> i </w:t>
      </w:r>
      <w:r w:rsidRPr="00A529C2">
        <w:t>hynny</w:t>
      </w:r>
      <w:r w:rsidRPr="00A529C2">
        <w:t xml:space="preserve"> </w:t>
      </w:r>
      <w:r w:rsidRPr="00A529C2">
        <w:t>beidio</w:t>
      </w:r>
      <w:r w:rsidRPr="00A529C2">
        <w:t xml:space="preserve"> </w:t>
      </w:r>
      <w:r w:rsidRPr="00A529C2">
        <w:t>digwydd</w:t>
      </w:r>
      <w:r w:rsidRPr="00A529C2">
        <w:t xml:space="preserve"> </w:t>
      </w:r>
      <w:r w:rsidRPr="00A529C2">
        <w:t>yn</w:t>
      </w:r>
      <w:r w:rsidRPr="00A529C2">
        <w:t xml:space="preserve"> </w:t>
      </w:r>
      <w:r w:rsidRPr="00A529C2">
        <w:t>Gymraeg</w:t>
      </w:r>
      <w:r w:rsidRPr="00A529C2">
        <w:t xml:space="preserve">. </w:t>
      </w:r>
      <w:r w:rsidRPr="00A529C2">
        <w:t>Dw</w:t>
      </w:r>
      <w:r w:rsidRPr="00A529C2">
        <w:t xml:space="preserve"> </w:t>
      </w:r>
      <w:r w:rsidRPr="00A529C2">
        <w:t>i’n</w:t>
      </w:r>
      <w:r w:rsidRPr="00A529C2">
        <w:t xml:space="preserve"> </w:t>
      </w:r>
      <w:r w:rsidRPr="00A529C2">
        <w:t>meddwl</w:t>
      </w:r>
      <w:r w:rsidRPr="00A529C2">
        <w:t xml:space="preserve"> </w:t>
      </w:r>
      <w:r w:rsidRPr="00A529C2">
        <w:t>hefyd</w:t>
      </w:r>
      <w:r w:rsidRPr="00A529C2">
        <w:t xml:space="preserve"> y </w:t>
      </w:r>
      <w:r w:rsidRPr="00A529C2">
        <w:t>byddwn</w:t>
      </w:r>
      <w:r w:rsidRPr="00A529C2">
        <w:t xml:space="preserve"> i </w:t>
      </w:r>
      <w:r w:rsidRPr="00A529C2">
        <w:t>eisiau</w:t>
      </w:r>
      <w:r w:rsidRPr="00A529C2">
        <w:t xml:space="preserve"> </w:t>
      </w:r>
      <w:r w:rsidRPr="00A529C2">
        <w:t>eu</w:t>
      </w:r>
      <w:r w:rsidRPr="00A529C2">
        <w:t xml:space="preserve"> </w:t>
      </w:r>
      <w:r w:rsidRPr="00A529C2">
        <w:t>perswadio</w:t>
      </w:r>
      <w:r w:rsidRPr="00A529C2">
        <w:t xml:space="preserve"> </w:t>
      </w:r>
      <w:r w:rsidRPr="00A529C2">
        <w:t>nhw</w:t>
      </w:r>
      <w:r w:rsidRPr="00A529C2">
        <w:t xml:space="preserve"> o </w:t>
      </w:r>
      <w:r w:rsidRPr="00A529C2">
        <w:t>gyfrifoldebau</w:t>
      </w:r>
      <w:r w:rsidRPr="00A529C2">
        <w:t xml:space="preserve"> i </w:t>
      </w:r>
      <w:r w:rsidRPr="00A529C2">
        <w:t>wasanaethu</w:t>
      </w:r>
      <w:r w:rsidRPr="00A529C2">
        <w:t xml:space="preserve"> </w:t>
      </w:r>
      <w:r w:rsidRPr="00A529C2">
        <w:t>pawb</w:t>
      </w:r>
      <w:r w:rsidRPr="00A529C2">
        <w:t xml:space="preserve"> </w:t>
      </w:r>
      <w:r w:rsidRPr="00A529C2">
        <w:t>sy’n</w:t>
      </w:r>
      <w:r w:rsidRPr="00A529C2">
        <w:t xml:space="preserve"> </w:t>
      </w:r>
      <w:r w:rsidRPr="00A529C2">
        <w:t>byw</w:t>
      </w:r>
      <w:r w:rsidRPr="00A529C2">
        <w:t xml:space="preserve"> </w:t>
      </w:r>
      <w:r w:rsidRPr="00A529C2">
        <w:t>yng</w:t>
      </w:r>
      <w:r w:rsidRPr="00A529C2">
        <w:t xml:space="preserve"> </w:t>
      </w:r>
      <w:r w:rsidRPr="00A529C2">
        <w:t>Nghymru</w:t>
      </w:r>
      <w:r w:rsidRPr="00A529C2">
        <w:t xml:space="preserve">. I fi, </w:t>
      </w:r>
      <w:r w:rsidRPr="00A529C2">
        <w:t>mae</w:t>
      </w:r>
      <w:r w:rsidRPr="00A529C2">
        <w:t xml:space="preserve"> </w:t>
      </w:r>
      <w:r w:rsidRPr="00A529C2">
        <w:t>hynny’n</w:t>
      </w:r>
      <w:r w:rsidRPr="00A529C2">
        <w:t xml:space="preserve"> </w:t>
      </w:r>
      <w:r w:rsidRPr="00A529C2">
        <w:t>golygu</w:t>
      </w:r>
      <w:r w:rsidRPr="00A529C2">
        <w:t xml:space="preserve"> </w:t>
      </w:r>
      <w:r w:rsidRPr="00A529C2">
        <w:t>ystyried</w:t>
      </w:r>
      <w:r w:rsidRPr="00A529C2">
        <w:t xml:space="preserve"> </w:t>
      </w:r>
      <w:r w:rsidRPr="00A529C2">
        <w:t>anghenion</w:t>
      </w:r>
      <w:r w:rsidRPr="00A529C2">
        <w:t xml:space="preserve"> </w:t>
      </w:r>
      <w:r w:rsidRPr="00A529C2">
        <w:t>siaradwyr</w:t>
      </w:r>
      <w:r w:rsidRPr="00A529C2">
        <w:t xml:space="preserve"> Cymraeg ac </w:t>
      </w:r>
      <w:r w:rsidRPr="00A529C2">
        <w:t>yn</w:t>
      </w:r>
      <w:r w:rsidRPr="00A529C2">
        <w:t xml:space="preserve"> </w:t>
      </w:r>
      <w:r w:rsidRPr="00A529C2">
        <w:t>arbennig</w:t>
      </w:r>
      <w:r w:rsidRPr="00A529C2">
        <w:t xml:space="preserve"> </w:t>
      </w:r>
      <w:r w:rsidRPr="00A529C2">
        <w:t>efallai</w:t>
      </w:r>
      <w:r w:rsidRPr="00A529C2">
        <w:t xml:space="preserve"> </w:t>
      </w:r>
      <w:r w:rsidRPr="00A529C2">
        <w:t>siaradwyr</w:t>
      </w:r>
      <w:r w:rsidRPr="00A529C2">
        <w:t xml:space="preserve"> Cymraeg </w:t>
      </w:r>
      <w:r w:rsidRPr="00A529C2">
        <w:t>ifanc</w:t>
      </w:r>
      <w:r w:rsidRPr="00A529C2">
        <w:t xml:space="preserve"> </w:t>
      </w:r>
      <w:r w:rsidRPr="00A529C2">
        <w:t>i’r</w:t>
      </w:r>
      <w:r w:rsidRPr="00A529C2">
        <w:t xml:space="preserve"> </w:t>
      </w:r>
      <w:r w:rsidRPr="00A529C2">
        <w:t>dyfodol</w:t>
      </w:r>
      <w:r w:rsidRPr="00A529C2">
        <w:t>.</w:t>
      </w:r>
    </w:p>
    <w:p w:rsidR="001722CF" w:rsidP="00750983">
      <w:pPr>
        <w:pStyle w:val="Answer"/>
        <w:rPr>
          <w:i/>
          <w:iCs/>
        </w:rPr>
      </w:pPr>
      <w:r w:rsidRPr="00A32687">
        <w:rPr>
          <w:i/>
          <w:iCs/>
        </w:rPr>
        <w:t>(Translation)</w:t>
      </w:r>
      <w:r>
        <w:t xml:space="preserve"> </w:t>
      </w:r>
      <w:r w:rsidRPr="00A32687">
        <w:rPr>
          <w:i/>
          <w:iCs/>
        </w:rPr>
        <w:t>What I would say is that</w:t>
      </w:r>
      <w:r>
        <w:rPr>
          <w:i/>
          <w:iCs/>
        </w:rPr>
        <w:t xml:space="preserve"> Wales is a fantastic country with much talent and what we produce is of an exceptionally high standard. On the point about the subtitling, I know people who are delighted to watch French and Italian films, and I have been watching a Hebrew series. Watching through subtitling is increasingly popular, so there is no reason for us not to do that in Welsh. But I would also like to persuade them about their responsibilities to serve everyone who lives in Wales. For me, that means considering the needs of Welsh speakers, particularly young Welsh speakers, for the future.</w:t>
      </w:r>
    </w:p>
    <w:p w:rsidR="00A529C2" w:rsidP="001722CF">
      <w:pPr>
        <w:pStyle w:val="Question"/>
        <w:numPr>
          <w:ilvl w:val="0"/>
          <w:numId w:val="9"/>
        </w:numPr>
      </w:pPr>
      <w:r>
        <w:rPr>
          <w:b/>
        </w:rPr>
        <w:t>Mr Roberts:</w:t>
      </w:r>
      <w:r>
        <w:t xml:space="preserve"> </w:t>
      </w:r>
      <w:r w:rsidRPr="00A529C2">
        <w:t>Dw</w:t>
      </w:r>
      <w:r w:rsidRPr="00A529C2">
        <w:t xml:space="preserve"> i </w:t>
      </w:r>
      <w:r w:rsidRPr="00A529C2">
        <w:t>jyst</w:t>
      </w:r>
      <w:r w:rsidRPr="00A529C2">
        <w:t xml:space="preserve"> am </w:t>
      </w:r>
      <w:r w:rsidRPr="00A529C2">
        <w:t>ofyn</w:t>
      </w:r>
      <w:r w:rsidRPr="00A529C2">
        <w:t xml:space="preserve"> am un </w:t>
      </w:r>
      <w:r w:rsidRPr="00A529C2">
        <w:t>pwnc</w:t>
      </w:r>
      <w:r w:rsidRPr="00A529C2">
        <w:t xml:space="preserve"> </w:t>
      </w:r>
      <w:r w:rsidRPr="00A529C2">
        <w:t>ychwanegol</w:t>
      </w:r>
      <w:r w:rsidRPr="00A529C2">
        <w:t xml:space="preserve"> </w:t>
      </w:r>
      <w:r w:rsidRPr="00A529C2">
        <w:t>yn</w:t>
      </w:r>
      <w:r w:rsidRPr="00A529C2">
        <w:t xml:space="preserve"> </w:t>
      </w:r>
      <w:r w:rsidRPr="00A529C2">
        <w:t>gyflym</w:t>
      </w:r>
      <w:r w:rsidRPr="00A529C2">
        <w:t xml:space="preserve"> </w:t>
      </w:r>
      <w:r w:rsidRPr="00A529C2">
        <w:t>ar</w:t>
      </w:r>
      <w:r w:rsidRPr="00A529C2">
        <w:t xml:space="preserve"> y </w:t>
      </w:r>
      <w:r w:rsidRPr="00A529C2">
        <w:t>diwedd</w:t>
      </w:r>
      <w:r w:rsidRPr="00A529C2">
        <w:t xml:space="preserve">. Mae lot </w:t>
      </w:r>
      <w:r w:rsidRPr="00A529C2">
        <w:t>o</w:t>
      </w:r>
      <w:r w:rsidRPr="00A529C2">
        <w:t xml:space="preserve"> </w:t>
      </w:r>
      <w:r w:rsidRPr="00A529C2">
        <w:t>bobl</w:t>
      </w:r>
      <w:r w:rsidRPr="00A529C2">
        <w:t xml:space="preserve"> </w:t>
      </w:r>
      <w:r w:rsidRPr="00A529C2">
        <w:t>yn</w:t>
      </w:r>
      <w:r w:rsidRPr="00A529C2">
        <w:t xml:space="preserve"> </w:t>
      </w:r>
      <w:r w:rsidRPr="00A529C2">
        <w:t>gwylio</w:t>
      </w:r>
      <w:r w:rsidRPr="00A529C2">
        <w:t xml:space="preserve"> </w:t>
      </w:r>
      <w:r w:rsidRPr="00A529C2">
        <w:t>rhaglenni</w:t>
      </w:r>
      <w:r w:rsidRPr="00A529C2">
        <w:t xml:space="preserve"> </w:t>
      </w:r>
      <w:r w:rsidRPr="00A529C2">
        <w:t>ar</w:t>
      </w:r>
      <w:r w:rsidRPr="00A529C2">
        <w:t xml:space="preserve"> S4C </w:t>
      </w:r>
      <w:r w:rsidRPr="00A529C2">
        <w:t>efo’r</w:t>
      </w:r>
      <w:r w:rsidRPr="00A529C2">
        <w:t xml:space="preserve"> </w:t>
      </w:r>
      <w:r w:rsidRPr="00A529C2">
        <w:t>isdeitlau</w:t>
      </w:r>
      <w:r w:rsidRPr="00A529C2">
        <w:t xml:space="preserve"> </w:t>
      </w:r>
      <w:r w:rsidRPr="00A529C2">
        <w:t>yn</w:t>
      </w:r>
      <w:r w:rsidRPr="00A529C2">
        <w:t xml:space="preserve"> </w:t>
      </w:r>
      <w:r w:rsidRPr="00A529C2">
        <w:t>Saesneg</w:t>
      </w:r>
      <w:r w:rsidRPr="00A529C2">
        <w:t xml:space="preserve">. Mae </w:t>
      </w:r>
      <w:r w:rsidRPr="00A529C2">
        <w:t>yna</w:t>
      </w:r>
      <w:r w:rsidRPr="00A529C2">
        <w:t xml:space="preserve"> </w:t>
      </w:r>
      <w:r w:rsidRPr="00A529C2">
        <w:t>broblemau</w:t>
      </w:r>
      <w:r w:rsidRPr="00A529C2">
        <w:t xml:space="preserve"> fan </w:t>
      </w:r>
      <w:r w:rsidRPr="00A529C2">
        <w:t>hyn</w:t>
      </w:r>
      <w:r w:rsidRPr="00A529C2">
        <w:t xml:space="preserve"> </w:t>
      </w:r>
      <w:r w:rsidRPr="00A529C2">
        <w:t>gan</w:t>
      </w:r>
      <w:r w:rsidRPr="00A529C2">
        <w:t xml:space="preserve"> </w:t>
      </w:r>
      <w:r w:rsidRPr="00A529C2">
        <w:t>fod</w:t>
      </w:r>
      <w:r w:rsidRPr="00A529C2">
        <w:t xml:space="preserve"> y </w:t>
      </w:r>
      <w:r w:rsidRPr="00A529C2">
        <w:t>cyfieithiad</w:t>
      </w:r>
      <w:r w:rsidRPr="00A529C2">
        <w:t xml:space="preserve"> </w:t>
      </w:r>
      <w:r w:rsidRPr="00A529C2">
        <w:t>ddim</w:t>
      </w:r>
      <w:r w:rsidRPr="00A529C2">
        <w:t xml:space="preserve"> </w:t>
      </w:r>
      <w:r w:rsidRPr="00A529C2">
        <w:t>yn</w:t>
      </w:r>
      <w:r w:rsidRPr="00A529C2">
        <w:t xml:space="preserve"> </w:t>
      </w:r>
      <w:r w:rsidRPr="00A529C2">
        <w:t>arbennig</w:t>
      </w:r>
      <w:r w:rsidRPr="00A529C2">
        <w:t xml:space="preserve"> o </w:t>
      </w:r>
      <w:r w:rsidRPr="00A529C2">
        <w:t>dda</w:t>
      </w:r>
      <w:r w:rsidRPr="00A529C2">
        <w:t xml:space="preserve"> bob </w:t>
      </w:r>
      <w:r w:rsidRPr="00A529C2">
        <w:t>tro</w:t>
      </w:r>
      <w:r w:rsidRPr="00A529C2">
        <w:t xml:space="preserve">. A </w:t>
      </w:r>
      <w:r w:rsidRPr="00A529C2">
        <w:t>allwch</w:t>
      </w:r>
      <w:r w:rsidRPr="00A529C2">
        <w:t xml:space="preserve"> chi </w:t>
      </w:r>
      <w:r w:rsidRPr="00A529C2">
        <w:t>wneud</w:t>
      </w:r>
      <w:r w:rsidRPr="00A529C2">
        <w:t xml:space="preserve"> </w:t>
      </w:r>
      <w:r w:rsidRPr="00A529C2">
        <w:t>rhywbeth</w:t>
      </w:r>
      <w:r w:rsidRPr="00A529C2">
        <w:t xml:space="preserve"> i </w:t>
      </w:r>
      <w:r w:rsidRPr="00A529C2">
        <w:t>wella’r</w:t>
      </w:r>
      <w:r w:rsidRPr="00A529C2">
        <w:t xml:space="preserve"> </w:t>
      </w:r>
      <w:r w:rsidRPr="00A529C2">
        <w:t>isdeitlau</w:t>
      </w:r>
      <w:r w:rsidRPr="00A529C2">
        <w:t xml:space="preserve"> </w:t>
      </w:r>
      <w:r w:rsidRPr="00A529C2">
        <w:t>fel</w:t>
      </w:r>
      <w:r w:rsidRPr="00A529C2">
        <w:t xml:space="preserve"> bod </w:t>
      </w:r>
      <w:r w:rsidRPr="00A529C2">
        <w:t>pobl</w:t>
      </w:r>
      <w:r w:rsidRPr="00A529C2">
        <w:t xml:space="preserve"> </w:t>
      </w:r>
      <w:r w:rsidRPr="00A529C2">
        <w:t>sydd</w:t>
      </w:r>
      <w:r w:rsidRPr="00A529C2">
        <w:t xml:space="preserve"> </w:t>
      </w:r>
      <w:r w:rsidRPr="00A529C2">
        <w:t>ddim</w:t>
      </w:r>
      <w:r w:rsidRPr="00A529C2">
        <w:t xml:space="preserve"> </w:t>
      </w:r>
      <w:r w:rsidRPr="00A529C2">
        <w:t>yn</w:t>
      </w:r>
      <w:r w:rsidRPr="00A529C2">
        <w:t xml:space="preserve"> </w:t>
      </w:r>
      <w:r w:rsidRPr="00A529C2">
        <w:t>medru</w:t>
      </w:r>
      <w:r w:rsidRPr="00A529C2">
        <w:t xml:space="preserve"> </w:t>
      </w:r>
      <w:r w:rsidRPr="00A529C2">
        <w:t>siarad</w:t>
      </w:r>
      <w:r w:rsidRPr="00A529C2">
        <w:t xml:space="preserve"> Cymraeg </w:t>
      </w:r>
      <w:r w:rsidRPr="00A529C2">
        <w:t>yn</w:t>
      </w:r>
      <w:r w:rsidRPr="00A529C2">
        <w:t xml:space="preserve"> </w:t>
      </w:r>
      <w:r w:rsidRPr="00A529C2">
        <w:t>medru</w:t>
      </w:r>
      <w:r w:rsidRPr="00A529C2">
        <w:t xml:space="preserve"> </w:t>
      </w:r>
      <w:r w:rsidRPr="00A529C2">
        <w:t>dilyn</w:t>
      </w:r>
      <w:r w:rsidRPr="00A529C2">
        <w:t>?</w:t>
      </w:r>
    </w:p>
    <w:p w:rsidR="001722CF" w:rsidP="00A529C2">
      <w:pPr>
        <w:pStyle w:val="Question"/>
        <w:numPr>
          <w:ilvl w:val="0"/>
          <w:numId w:val="0"/>
        </w:numPr>
        <w:ind w:left="794"/>
      </w:pPr>
      <w:r>
        <w:rPr>
          <w:i/>
          <w:iCs/>
        </w:rPr>
        <w:t>(Translation) O</w:t>
      </w:r>
      <w:r w:rsidRPr="00A32687">
        <w:rPr>
          <w:i/>
          <w:iCs/>
        </w:rPr>
        <w:t xml:space="preserve">ne additional question. </w:t>
      </w:r>
      <w:r>
        <w:rPr>
          <w:i/>
          <w:iCs/>
        </w:rPr>
        <w:t xml:space="preserve">A lot of people watch programmes on S4C with English subtitles. The translation is not always particularly good, so it is difficult. Could you do something to improve the subtitling, so that people who cannot speak Welsh are able to follow?   </w:t>
      </w:r>
    </w:p>
    <w:p w:rsidR="00A529C2" w:rsidP="00A529C2">
      <w:pPr>
        <w:pStyle w:val="Answer"/>
      </w:pPr>
      <w:r>
        <w:rPr>
          <w:b/>
          <w:i/>
        </w:rPr>
        <w:t>Efa</w:t>
      </w:r>
      <w:r>
        <w:rPr>
          <w:b/>
          <w:i/>
        </w:rPr>
        <w:t xml:space="preserve"> </w:t>
      </w:r>
      <w:r>
        <w:rPr>
          <w:b/>
          <w:i/>
        </w:rPr>
        <w:t>Gruffudd</w:t>
      </w:r>
      <w:r>
        <w:rPr>
          <w:b/>
          <w:i/>
        </w:rPr>
        <w:t xml:space="preserve"> Jones:</w:t>
      </w:r>
      <w:r>
        <w:t xml:space="preserve"> </w:t>
      </w:r>
      <w:r w:rsidRPr="00A529C2">
        <w:t xml:space="preserve">Y </w:t>
      </w:r>
      <w:r w:rsidRPr="00A529C2">
        <w:t>peth</w:t>
      </w:r>
      <w:r w:rsidRPr="00A529C2">
        <w:t xml:space="preserve"> </w:t>
      </w:r>
      <w:r w:rsidRPr="00A529C2">
        <w:t>cyntaf</w:t>
      </w:r>
      <w:r w:rsidRPr="00A529C2">
        <w:t xml:space="preserve"> </w:t>
      </w:r>
      <w:r w:rsidRPr="00A529C2">
        <w:t>wna</w:t>
      </w:r>
      <w:r w:rsidRPr="00A529C2">
        <w:t xml:space="preserve"> i </w:t>
      </w:r>
      <w:r w:rsidRPr="00A529C2">
        <w:t>ddweud</w:t>
      </w:r>
      <w:r w:rsidRPr="00A529C2">
        <w:t xml:space="preserve"> </w:t>
      </w:r>
      <w:r w:rsidRPr="00A529C2">
        <w:t>yw</w:t>
      </w:r>
      <w:r w:rsidRPr="00A529C2">
        <w:t xml:space="preserve"> </w:t>
      </w:r>
      <w:r w:rsidRPr="00A529C2">
        <w:t>dw</w:t>
      </w:r>
      <w:r w:rsidRPr="00A529C2">
        <w:t xml:space="preserve"> i </w:t>
      </w:r>
      <w:r w:rsidRPr="00A529C2">
        <w:t>weithiau’n</w:t>
      </w:r>
      <w:r w:rsidRPr="00A529C2">
        <w:t xml:space="preserve"> </w:t>
      </w:r>
      <w:r w:rsidRPr="00A529C2">
        <w:t>gwylio</w:t>
      </w:r>
      <w:r w:rsidRPr="00A529C2">
        <w:t xml:space="preserve"> </w:t>
      </w:r>
      <w:r w:rsidRPr="00A529C2">
        <w:t>Saesneg</w:t>
      </w:r>
      <w:r w:rsidRPr="00A529C2">
        <w:t xml:space="preserve"> </w:t>
      </w:r>
      <w:r w:rsidRPr="00A529C2">
        <w:t>gydag</w:t>
      </w:r>
      <w:r w:rsidRPr="00A529C2">
        <w:t xml:space="preserve"> </w:t>
      </w:r>
      <w:r w:rsidRPr="00A529C2">
        <w:t>isdeitlau</w:t>
      </w:r>
      <w:r w:rsidRPr="00A529C2">
        <w:t xml:space="preserve">, a </w:t>
      </w:r>
      <w:r w:rsidRPr="00A529C2">
        <w:t>dyw</w:t>
      </w:r>
      <w:r w:rsidRPr="00A529C2">
        <w:t xml:space="preserve"> </w:t>
      </w:r>
      <w:r w:rsidRPr="00A529C2">
        <w:t>hynny</w:t>
      </w:r>
      <w:r w:rsidRPr="00A529C2">
        <w:t xml:space="preserve"> </w:t>
      </w:r>
      <w:r w:rsidRPr="00A529C2">
        <w:t>ddim</w:t>
      </w:r>
      <w:r w:rsidRPr="00A529C2">
        <w:t xml:space="preserve"> </w:t>
      </w:r>
      <w:r w:rsidRPr="00A529C2">
        <w:t>wastad</w:t>
      </w:r>
      <w:r w:rsidRPr="00A529C2">
        <w:t xml:space="preserve"> </w:t>
      </w:r>
      <w:r w:rsidRPr="00A529C2">
        <w:t>yn</w:t>
      </w:r>
      <w:r w:rsidRPr="00A529C2">
        <w:t xml:space="preserve"> wych </w:t>
      </w:r>
      <w:r w:rsidRPr="00A529C2">
        <w:t>chwaith</w:t>
      </w:r>
      <w:r w:rsidRPr="00A529C2">
        <w:t xml:space="preserve">. </w:t>
      </w:r>
      <w:r w:rsidRPr="00A529C2">
        <w:t>Ond</w:t>
      </w:r>
      <w:r w:rsidRPr="00A529C2">
        <w:t xml:space="preserve"> </w:t>
      </w:r>
      <w:r w:rsidRPr="00A529C2">
        <w:t>yn</w:t>
      </w:r>
      <w:r w:rsidRPr="00A529C2">
        <w:t xml:space="preserve"> </w:t>
      </w:r>
      <w:r w:rsidRPr="00A529C2">
        <w:t>gyffredinol</w:t>
      </w:r>
      <w:r w:rsidRPr="00A529C2">
        <w:t xml:space="preserve">, </w:t>
      </w:r>
      <w:r w:rsidRPr="00A529C2">
        <w:t>dyw</w:t>
      </w:r>
      <w:r w:rsidRPr="00A529C2">
        <w:t xml:space="preserve"> </w:t>
      </w:r>
      <w:r w:rsidRPr="00A529C2">
        <w:t>hynny</w:t>
      </w:r>
      <w:r w:rsidRPr="00A529C2">
        <w:t xml:space="preserve"> </w:t>
      </w:r>
      <w:r w:rsidRPr="00A529C2">
        <w:t>ddim</w:t>
      </w:r>
      <w:r w:rsidRPr="00A529C2">
        <w:t xml:space="preserve"> </w:t>
      </w:r>
      <w:r w:rsidRPr="00A529C2">
        <w:t>yn</w:t>
      </w:r>
      <w:r w:rsidRPr="00A529C2">
        <w:t xml:space="preserve"> </w:t>
      </w:r>
      <w:r w:rsidRPr="00A529C2">
        <w:t>fater</w:t>
      </w:r>
      <w:r w:rsidRPr="00A529C2">
        <w:t xml:space="preserve"> </w:t>
      </w:r>
      <w:r w:rsidRPr="00A529C2">
        <w:t>sydd</w:t>
      </w:r>
      <w:r w:rsidRPr="00A529C2">
        <w:t xml:space="preserve"> </w:t>
      </w:r>
      <w:r w:rsidRPr="00A529C2">
        <w:t>wedi</w:t>
      </w:r>
      <w:r w:rsidRPr="00A529C2">
        <w:t xml:space="preserve"> </w:t>
      </w:r>
      <w:r w:rsidRPr="00A529C2">
        <w:t>dod</w:t>
      </w:r>
      <w:r w:rsidRPr="00A529C2">
        <w:t xml:space="preserve"> i </w:t>
      </w:r>
      <w:r w:rsidRPr="00A529C2">
        <w:t>fy</w:t>
      </w:r>
      <w:r w:rsidRPr="00A529C2">
        <w:t xml:space="preserve"> </w:t>
      </w:r>
      <w:r w:rsidRPr="00A529C2">
        <w:t>sylw</w:t>
      </w:r>
      <w:r w:rsidRPr="00A529C2">
        <w:t xml:space="preserve"> i, </w:t>
      </w:r>
      <w:r w:rsidRPr="00A529C2">
        <w:t>ond</w:t>
      </w:r>
      <w:r w:rsidRPr="00A529C2">
        <w:t xml:space="preserve"> </w:t>
      </w:r>
      <w:r w:rsidRPr="00A529C2">
        <w:t>dw</w:t>
      </w:r>
      <w:r w:rsidRPr="00A529C2">
        <w:t xml:space="preserve"> i </w:t>
      </w:r>
      <w:r w:rsidRPr="00A529C2">
        <w:t>yn</w:t>
      </w:r>
      <w:r w:rsidRPr="00A529C2">
        <w:t xml:space="preserve"> </w:t>
      </w:r>
      <w:r w:rsidRPr="00A529C2">
        <w:t>ymwybodol</w:t>
      </w:r>
      <w:r w:rsidRPr="00A529C2">
        <w:t xml:space="preserve"> </w:t>
      </w:r>
      <w:r w:rsidRPr="00A529C2">
        <w:t>fod</w:t>
      </w:r>
      <w:r w:rsidRPr="00A529C2">
        <w:t xml:space="preserve"> </w:t>
      </w:r>
      <w:r w:rsidRPr="00A529C2">
        <w:t>yna</w:t>
      </w:r>
      <w:r w:rsidRPr="00A529C2">
        <w:t xml:space="preserve"> </w:t>
      </w:r>
      <w:r w:rsidRPr="00A529C2">
        <w:t>waith</w:t>
      </w:r>
      <w:r w:rsidRPr="00A529C2">
        <w:t xml:space="preserve"> </w:t>
      </w:r>
      <w:r w:rsidRPr="00A529C2">
        <w:t>mawr</w:t>
      </w:r>
      <w:r w:rsidRPr="00A529C2">
        <w:t xml:space="preserve"> </w:t>
      </w:r>
      <w:r w:rsidRPr="00A529C2">
        <w:t>yn</w:t>
      </w:r>
      <w:r w:rsidRPr="00A529C2">
        <w:t xml:space="preserve"> </w:t>
      </w:r>
      <w:r w:rsidRPr="00A529C2">
        <w:t>digwydd</w:t>
      </w:r>
      <w:r w:rsidRPr="00A529C2">
        <w:t xml:space="preserve"> i </w:t>
      </w:r>
      <w:r w:rsidRPr="00A529C2">
        <w:t>wella’r</w:t>
      </w:r>
      <w:r w:rsidRPr="00A529C2">
        <w:t xml:space="preserve"> </w:t>
      </w:r>
      <w:r w:rsidRPr="00A529C2">
        <w:t>isdeitlo</w:t>
      </w:r>
      <w:r w:rsidRPr="00A529C2">
        <w:t xml:space="preserve">, felly, </w:t>
      </w:r>
      <w:r w:rsidRPr="00A529C2">
        <w:t>ar</w:t>
      </w:r>
      <w:r w:rsidRPr="00A529C2">
        <w:t xml:space="preserve"> bob </w:t>
      </w:r>
      <w:r w:rsidRPr="00A529C2">
        <w:t>cyfrif</w:t>
      </w:r>
      <w:r w:rsidRPr="00A529C2">
        <w:t xml:space="preserve">, </w:t>
      </w:r>
      <w:r w:rsidRPr="00A529C2">
        <w:t>gallen</w:t>
      </w:r>
      <w:r w:rsidRPr="00A529C2">
        <w:t xml:space="preserve"> </w:t>
      </w:r>
      <w:r w:rsidRPr="00A529C2">
        <w:t>ni</w:t>
      </w:r>
      <w:r w:rsidRPr="00A529C2">
        <w:t xml:space="preserve"> </w:t>
      </w:r>
      <w:r w:rsidRPr="00A529C2">
        <w:t>ystyried</w:t>
      </w:r>
      <w:r w:rsidRPr="00A529C2">
        <w:t xml:space="preserve"> </w:t>
      </w:r>
      <w:r w:rsidRPr="00A529C2">
        <w:t>hynny</w:t>
      </w:r>
      <w:r w:rsidRPr="00A529C2">
        <w:t>.</w:t>
      </w:r>
    </w:p>
    <w:p w:rsidR="00A529C2" w:rsidP="00A529C2">
      <w:pPr>
        <w:pStyle w:val="Answer"/>
      </w:pPr>
      <w:r w:rsidRPr="00A529C2">
        <w:t xml:space="preserve">Un </w:t>
      </w:r>
      <w:r w:rsidRPr="00A529C2">
        <w:t>o’r</w:t>
      </w:r>
      <w:r w:rsidRPr="00A529C2">
        <w:t xml:space="preserve"> </w:t>
      </w:r>
      <w:r w:rsidRPr="00A529C2">
        <w:t>pethau</w:t>
      </w:r>
      <w:r w:rsidRPr="00A529C2">
        <w:t xml:space="preserve"> </w:t>
      </w:r>
      <w:r w:rsidRPr="00A529C2">
        <w:t>fydden</w:t>
      </w:r>
      <w:r w:rsidRPr="00A529C2">
        <w:t xml:space="preserve"> </w:t>
      </w:r>
      <w:r w:rsidRPr="00A529C2">
        <w:t>i’n</w:t>
      </w:r>
      <w:r w:rsidRPr="00A529C2">
        <w:t xml:space="preserve"> </w:t>
      </w:r>
      <w:r w:rsidRPr="00A529C2">
        <w:t>hoffi</w:t>
      </w:r>
      <w:r w:rsidRPr="00A529C2">
        <w:t xml:space="preserve"> </w:t>
      </w:r>
      <w:r w:rsidRPr="00A529C2">
        <w:t>ei</w:t>
      </w:r>
      <w:r w:rsidRPr="00A529C2">
        <w:t xml:space="preserve"> </w:t>
      </w:r>
      <w:r w:rsidRPr="00A529C2">
        <w:t>ddweud</w:t>
      </w:r>
      <w:r w:rsidRPr="00A529C2">
        <w:t xml:space="preserve"> </w:t>
      </w:r>
      <w:r w:rsidRPr="00A529C2">
        <w:t>yng</w:t>
      </w:r>
      <w:r w:rsidRPr="00A529C2">
        <w:t xml:space="preserve"> </w:t>
      </w:r>
      <w:r w:rsidRPr="00A529C2">
        <w:t>nghyd-destun</w:t>
      </w:r>
      <w:r w:rsidRPr="00A529C2">
        <w:t xml:space="preserve"> </w:t>
      </w:r>
      <w:r w:rsidRPr="00A529C2">
        <w:t>fy</w:t>
      </w:r>
      <w:r w:rsidRPr="00A529C2">
        <w:t xml:space="preserve"> </w:t>
      </w:r>
      <w:r w:rsidRPr="00A529C2">
        <w:t>ateb</w:t>
      </w:r>
      <w:r w:rsidRPr="00A529C2">
        <w:t xml:space="preserve"> </w:t>
      </w:r>
      <w:r w:rsidRPr="00A529C2">
        <w:t>blaenorol</w:t>
      </w:r>
      <w:r w:rsidRPr="00A529C2">
        <w:t xml:space="preserve"> </w:t>
      </w:r>
      <w:r w:rsidRPr="00A529C2">
        <w:t>yw</w:t>
      </w:r>
      <w:r w:rsidRPr="00A529C2">
        <w:t xml:space="preserve"> </w:t>
      </w:r>
      <w:r w:rsidRPr="00A529C2">
        <w:t>ei</w:t>
      </w:r>
      <w:r w:rsidRPr="00A529C2">
        <w:t xml:space="preserve"> bod </w:t>
      </w:r>
      <w:r w:rsidRPr="00A529C2">
        <w:t>hi’n</w:t>
      </w:r>
      <w:r w:rsidRPr="00A529C2">
        <w:t xml:space="preserve"> </w:t>
      </w:r>
      <w:r w:rsidRPr="00A529C2">
        <w:t>bwysig</w:t>
      </w:r>
      <w:r w:rsidRPr="00A529C2">
        <w:t xml:space="preserve"> </w:t>
      </w:r>
      <w:r w:rsidRPr="00A529C2">
        <w:t>fod</w:t>
      </w:r>
      <w:r w:rsidRPr="00A529C2">
        <w:t xml:space="preserve"> </w:t>
      </w:r>
      <w:r w:rsidRPr="00A529C2">
        <w:t>gwasanaethau</w:t>
      </w:r>
      <w:r w:rsidRPr="00A529C2">
        <w:t xml:space="preserve"> Cymraeg </w:t>
      </w:r>
      <w:r w:rsidRPr="00A529C2">
        <w:t>yn</w:t>
      </w:r>
      <w:r w:rsidRPr="00A529C2">
        <w:t xml:space="preserve"> </w:t>
      </w:r>
      <w:r w:rsidRPr="00A529C2">
        <w:t>parhau</w:t>
      </w:r>
      <w:r w:rsidRPr="00A529C2">
        <w:t xml:space="preserve"> i </w:t>
      </w:r>
      <w:r w:rsidRPr="00A529C2">
        <w:t>fod</w:t>
      </w:r>
      <w:r w:rsidRPr="00A529C2">
        <w:t xml:space="preserve"> </w:t>
      </w:r>
      <w:r w:rsidRPr="00A529C2">
        <w:t>ar</w:t>
      </w:r>
      <w:r w:rsidRPr="00A529C2">
        <w:t xml:space="preserve"> </w:t>
      </w:r>
      <w:r w:rsidRPr="00A529C2">
        <w:t>gael</w:t>
      </w:r>
      <w:r w:rsidRPr="00A529C2">
        <w:t xml:space="preserve"> am </w:t>
      </w:r>
      <w:r w:rsidRPr="00A529C2">
        <w:t>ddim</w:t>
      </w:r>
      <w:r w:rsidRPr="00A529C2">
        <w:t xml:space="preserve">. Felly </w:t>
      </w:r>
      <w:r w:rsidRPr="00A529C2">
        <w:t>beth</w:t>
      </w:r>
      <w:r w:rsidRPr="00A529C2">
        <w:t xml:space="preserve"> </w:t>
      </w:r>
      <w:r w:rsidRPr="00A529C2">
        <w:t>bynnag</w:t>
      </w:r>
      <w:r w:rsidRPr="00A529C2">
        <w:t xml:space="preserve"> </w:t>
      </w:r>
      <w:r w:rsidRPr="00A529C2">
        <w:t>sy’n</w:t>
      </w:r>
      <w:r w:rsidRPr="00A529C2">
        <w:t xml:space="preserve"> </w:t>
      </w:r>
      <w:r w:rsidRPr="00A529C2">
        <w:t>mynd</w:t>
      </w:r>
      <w:r w:rsidRPr="00A529C2">
        <w:t xml:space="preserve"> i </w:t>
      </w:r>
      <w:r w:rsidRPr="00A529C2">
        <w:t>fod</w:t>
      </w:r>
      <w:r w:rsidRPr="00A529C2">
        <w:t xml:space="preserve"> </w:t>
      </w:r>
      <w:r w:rsidRPr="00A529C2">
        <w:t>ar</w:t>
      </w:r>
      <w:r w:rsidRPr="00A529C2">
        <w:t xml:space="preserve"> Netflix neu Amazon—</w:t>
      </w:r>
      <w:r w:rsidRPr="00A529C2">
        <w:t>gobeithio</w:t>
      </w:r>
      <w:r w:rsidRPr="00A529C2">
        <w:t xml:space="preserve">, </w:t>
      </w:r>
      <w:r w:rsidRPr="00A529C2">
        <w:t>yn</w:t>
      </w:r>
      <w:r w:rsidRPr="00A529C2">
        <w:t xml:space="preserve"> </w:t>
      </w:r>
      <w:r w:rsidRPr="00A529C2">
        <w:t>Gymraeg</w:t>
      </w:r>
      <w:r w:rsidRPr="00A529C2">
        <w:t>—</w:t>
      </w:r>
      <w:r w:rsidRPr="00A529C2">
        <w:t>mae</w:t>
      </w:r>
      <w:r w:rsidRPr="00A529C2">
        <w:t xml:space="preserve"> </w:t>
      </w:r>
      <w:r w:rsidRPr="00A529C2">
        <w:t>hefyd</w:t>
      </w:r>
      <w:r w:rsidRPr="00A529C2">
        <w:t xml:space="preserve"> </w:t>
      </w:r>
      <w:r w:rsidRPr="00A529C2">
        <w:t>yn</w:t>
      </w:r>
      <w:r w:rsidRPr="00A529C2">
        <w:t xml:space="preserve"> </w:t>
      </w:r>
      <w:r w:rsidRPr="00A529C2">
        <w:t>bwysig</w:t>
      </w:r>
      <w:r w:rsidRPr="00A529C2">
        <w:t xml:space="preserve"> bod </w:t>
      </w:r>
      <w:r w:rsidRPr="00A529C2">
        <w:t>darpariaeth</w:t>
      </w:r>
      <w:r w:rsidRPr="00A529C2">
        <w:t xml:space="preserve"> </w:t>
      </w:r>
      <w:r w:rsidRPr="00A529C2">
        <w:t>ar</w:t>
      </w:r>
      <w:r w:rsidRPr="00A529C2">
        <w:t xml:space="preserve"> </w:t>
      </w:r>
      <w:r w:rsidRPr="00A529C2">
        <w:t>gael</w:t>
      </w:r>
      <w:r w:rsidRPr="00A529C2">
        <w:t xml:space="preserve"> am </w:t>
      </w:r>
      <w:r w:rsidRPr="00A529C2">
        <w:t>ddim</w:t>
      </w:r>
      <w:r w:rsidRPr="00A529C2">
        <w:t xml:space="preserve">. </w:t>
      </w:r>
    </w:p>
    <w:p w:rsidR="001722CF" w:rsidP="00750983">
      <w:pPr>
        <w:pStyle w:val="Answer"/>
        <w:rPr>
          <w:i/>
          <w:iCs/>
        </w:rPr>
      </w:pPr>
      <w:r>
        <w:rPr>
          <w:i/>
          <w:iCs/>
        </w:rPr>
        <w:t xml:space="preserve">(Translation) </w:t>
      </w:r>
      <w:r w:rsidRPr="00A32687">
        <w:rPr>
          <w:i/>
          <w:iCs/>
        </w:rPr>
        <w:t>The first thing I will say is that</w:t>
      </w:r>
      <w:r>
        <w:rPr>
          <w:i/>
          <w:iCs/>
        </w:rPr>
        <w:t xml:space="preserve"> I sometimes watch English programmes with subtitles, and that is not always fantastic either. Generally, that is not a matter that has come to my attention, but I am aware that there is major ongoing work to improve subtitling, so we can definitely take that into account. </w:t>
      </w:r>
    </w:p>
    <w:p w:rsidR="001722CF" w:rsidP="00750983">
      <w:pPr>
        <w:pStyle w:val="Answer"/>
        <w:rPr>
          <w:i/>
          <w:iCs/>
        </w:rPr>
      </w:pPr>
      <w:r w:rsidRPr="0026755A">
        <w:rPr>
          <w:i/>
          <w:iCs/>
        </w:rPr>
        <w:t xml:space="preserve">One of the things I want to say in the context of my previous answer is that it is important that Welsh language services continue to be available free of charge. Whatever is going to be on Netflix or Amazon—hopefully in Welsh—it is </w:t>
      </w:r>
      <w:r w:rsidR="00A529C2">
        <w:rPr>
          <w:i/>
          <w:iCs/>
        </w:rPr>
        <w:t xml:space="preserve">also </w:t>
      </w:r>
      <w:r w:rsidRPr="0026755A">
        <w:rPr>
          <w:i/>
          <w:iCs/>
        </w:rPr>
        <w:t xml:space="preserve">important that provision is available free of charge. </w:t>
      </w:r>
    </w:p>
    <w:p w:rsidR="00A529C2" w:rsidRPr="00A529C2" w:rsidP="00A529C2">
      <w:pPr>
        <w:pStyle w:val="Question"/>
        <w:numPr>
          <w:ilvl w:val="0"/>
          <w:numId w:val="0"/>
        </w:numPr>
        <w:ind w:left="794"/>
        <w:rPr>
          <w:i/>
          <w:iCs/>
        </w:rPr>
      </w:pPr>
      <w:r w:rsidRPr="00A529C2">
        <w:rPr>
          <w:b/>
        </w:rPr>
        <w:t>Ben Lake:</w:t>
      </w:r>
      <w:r>
        <w:t xml:space="preserve"> </w:t>
      </w:r>
      <w:r w:rsidRPr="00A529C2">
        <w:t>Yn</w:t>
      </w:r>
      <w:r w:rsidRPr="00A529C2">
        <w:t xml:space="preserve"> y </w:t>
      </w:r>
      <w:r w:rsidRPr="00A529C2">
        <w:t>cyd-destun</w:t>
      </w:r>
      <w:r w:rsidRPr="00A529C2">
        <w:t xml:space="preserve"> </w:t>
      </w:r>
      <w:r w:rsidRPr="00A529C2">
        <w:t>yma</w:t>
      </w:r>
      <w:r w:rsidRPr="00A529C2">
        <w:t xml:space="preserve"> o </w:t>
      </w:r>
      <w:r w:rsidRPr="00A529C2">
        <w:t>ddyfodol</w:t>
      </w:r>
      <w:r w:rsidRPr="00A529C2">
        <w:t xml:space="preserve"> </w:t>
      </w:r>
      <w:r w:rsidRPr="00A529C2">
        <w:t>darlledu</w:t>
      </w:r>
      <w:r w:rsidRPr="00A529C2">
        <w:t xml:space="preserve">, </w:t>
      </w:r>
      <w:r w:rsidRPr="00A529C2">
        <w:t>mae</w:t>
      </w:r>
      <w:r w:rsidRPr="00A529C2">
        <w:t xml:space="preserve"> </w:t>
      </w:r>
      <w:r w:rsidRPr="00A529C2">
        <w:t>tipyn</w:t>
      </w:r>
      <w:r w:rsidRPr="00A529C2">
        <w:t xml:space="preserve"> o </w:t>
      </w:r>
      <w:r w:rsidRPr="00A529C2">
        <w:t>sylw</w:t>
      </w:r>
      <w:r w:rsidRPr="00A529C2">
        <w:t xml:space="preserve"> </w:t>
      </w:r>
      <w:r w:rsidRPr="00A529C2">
        <w:t>yn</w:t>
      </w:r>
      <w:r w:rsidRPr="00A529C2">
        <w:t xml:space="preserve"> </w:t>
      </w:r>
      <w:r w:rsidRPr="00A529C2">
        <w:t>amlwg</w:t>
      </w:r>
      <w:r w:rsidRPr="00A529C2">
        <w:t xml:space="preserve"> </w:t>
      </w:r>
      <w:r w:rsidRPr="00A529C2">
        <w:t>yn</w:t>
      </w:r>
      <w:r w:rsidRPr="00A529C2">
        <w:t xml:space="preserve"> </w:t>
      </w:r>
      <w:r w:rsidRPr="00A529C2">
        <w:t>cael</w:t>
      </w:r>
      <w:r w:rsidRPr="00A529C2">
        <w:t xml:space="preserve"> </w:t>
      </w:r>
      <w:r w:rsidRPr="00A529C2">
        <w:t>ei</w:t>
      </w:r>
      <w:r w:rsidRPr="00A529C2">
        <w:t xml:space="preserve"> </w:t>
      </w:r>
      <w:r w:rsidRPr="00A529C2">
        <w:t>roi</w:t>
      </w:r>
      <w:r w:rsidRPr="00A529C2">
        <w:t xml:space="preserve"> </w:t>
      </w:r>
      <w:r w:rsidRPr="00A529C2">
        <w:t>i’r</w:t>
      </w:r>
      <w:r w:rsidRPr="00A529C2">
        <w:t xml:space="preserve"> </w:t>
      </w:r>
      <w:r w:rsidRPr="00A529C2">
        <w:t>gwasanaethau</w:t>
      </w:r>
      <w:r w:rsidRPr="00A529C2">
        <w:t xml:space="preserve"> </w:t>
      </w:r>
      <w:r w:rsidRPr="00A529C2">
        <w:t>streamio</w:t>
      </w:r>
      <w:r w:rsidRPr="00A529C2">
        <w:t xml:space="preserve"> </w:t>
      </w:r>
      <w:r w:rsidRPr="00A529C2">
        <w:t>fel</w:t>
      </w:r>
      <w:r w:rsidRPr="00A529C2">
        <w:t xml:space="preserve"> Netflix </w:t>
      </w:r>
      <w:r w:rsidRPr="00A529C2">
        <w:t>a</w:t>
      </w:r>
      <w:r w:rsidRPr="00A529C2">
        <w:t xml:space="preserve"> Amazon ac </w:t>
      </w:r>
      <w:r w:rsidRPr="00A529C2">
        <w:t>ati</w:t>
      </w:r>
      <w:r w:rsidRPr="00A529C2">
        <w:t xml:space="preserve">. Un </w:t>
      </w:r>
      <w:r w:rsidRPr="00A529C2">
        <w:t>o’r</w:t>
      </w:r>
      <w:r w:rsidRPr="00A529C2">
        <w:t xml:space="preserve"> </w:t>
      </w:r>
      <w:r w:rsidRPr="00A529C2">
        <w:t>pethau</w:t>
      </w:r>
      <w:r w:rsidRPr="00A529C2">
        <w:t xml:space="preserve"> </w:t>
      </w:r>
      <w:r w:rsidRPr="00A529C2">
        <w:t>sydd</w:t>
      </w:r>
      <w:r w:rsidRPr="00A529C2">
        <w:t xml:space="preserve"> </w:t>
      </w:r>
      <w:r w:rsidRPr="00A529C2">
        <w:t>yn</w:t>
      </w:r>
      <w:r w:rsidRPr="00A529C2">
        <w:t xml:space="preserve"> </w:t>
      </w:r>
      <w:r w:rsidRPr="00A529C2">
        <w:t>amlwg</w:t>
      </w:r>
      <w:r w:rsidRPr="00A529C2">
        <w:t xml:space="preserve"> i </w:t>
      </w:r>
      <w:r w:rsidRPr="00A529C2">
        <w:t>ni</w:t>
      </w:r>
      <w:r w:rsidRPr="00A529C2">
        <w:t xml:space="preserve"> </w:t>
      </w:r>
      <w:r w:rsidRPr="00A529C2">
        <w:t>yng</w:t>
      </w:r>
      <w:r w:rsidRPr="00A529C2">
        <w:t xml:space="preserve"> </w:t>
      </w:r>
      <w:r w:rsidRPr="00A529C2">
        <w:t>Nghymru</w:t>
      </w:r>
      <w:r w:rsidRPr="00A529C2">
        <w:t xml:space="preserve">, </w:t>
      </w:r>
      <w:r w:rsidRPr="00A529C2">
        <w:t>yn</w:t>
      </w:r>
      <w:r w:rsidRPr="00A529C2">
        <w:t xml:space="preserve"> </w:t>
      </w:r>
      <w:r w:rsidRPr="00A529C2">
        <w:t>ymarferol</w:t>
      </w:r>
      <w:r w:rsidRPr="00A529C2">
        <w:t xml:space="preserve">, </w:t>
      </w:r>
      <w:r w:rsidRPr="00A529C2">
        <w:t>yw</w:t>
      </w:r>
      <w:r w:rsidRPr="00A529C2">
        <w:t xml:space="preserve"> bod </w:t>
      </w:r>
      <w:r w:rsidRPr="00A529C2">
        <w:t>yna</w:t>
      </w:r>
      <w:r w:rsidRPr="00A529C2">
        <w:t xml:space="preserve"> o </w:t>
      </w:r>
      <w:r w:rsidRPr="00A529C2">
        <w:t>hyd</w:t>
      </w:r>
      <w:r w:rsidRPr="00A529C2">
        <w:t xml:space="preserve"> </w:t>
      </w:r>
      <w:r w:rsidRPr="00A529C2">
        <w:t>ardaloedd</w:t>
      </w:r>
      <w:r w:rsidRPr="00A529C2">
        <w:t xml:space="preserve"> </w:t>
      </w:r>
      <w:r w:rsidRPr="00A529C2">
        <w:t>eithaf</w:t>
      </w:r>
      <w:r w:rsidRPr="00A529C2">
        <w:t xml:space="preserve"> </w:t>
      </w:r>
      <w:r w:rsidRPr="00A529C2">
        <w:t>helaeth</w:t>
      </w:r>
      <w:r w:rsidRPr="00A529C2">
        <w:t xml:space="preserve"> </w:t>
      </w:r>
      <w:r w:rsidRPr="00A529C2">
        <w:t>sydd</w:t>
      </w:r>
      <w:r w:rsidRPr="00A529C2">
        <w:t xml:space="preserve"> </w:t>
      </w:r>
      <w:r w:rsidRPr="00A529C2">
        <w:t>heb</w:t>
      </w:r>
      <w:r w:rsidRPr="00A529C2">
        <w:t xml:space="preserve"> </w:t>
      </w:r>
      <w:r w:rsidRPr="00A529C2">
        <w:t>fynediad</w:t>
      </w:r>
      <w:r w:rsidRPr="00A529C2">
        <w:t xml:space="preserve"> </w:t>
      </w:r>
      <w:r w:rsidRPr="00A529C2">
        <w:t>parod</w:t>
      </w:r>
      <w:r w:rsidRPr="00A529C2">
        <w:t xml:space="preserve"> a </w:t>
      </w:r>
      <w:r w:rsidRPr="00A529C2">
        <w:t>hawdd</w:t>
      </w:r>
      <w:r w:rsidRPr="00A529C2">
        <w:t xml:space="preserve"> </w:t>
      </w:r>
      <w:r w:rsidRPr="00A529C2">
        <w:t>i’r</w:t>
      </w:r>
      <w:r w:rsidRPr="00A529C2">
        <w:t xml:space="preserve"> </w:t>
      </w:r>
      <w:r w:rsidRPr="00A529C2">
        <w:t>gwasanaethau</w:t>
      </w:r>
      <w:r w:rsidRPr="00A529C2">
        <w:t xml:space="preserve"> </w:t>
      </w:r>
      <w:r w:rsidRPr="00A529C2">
        <w:t>arlein</w:t>
      </w:r>
      <w:r w:rsidRPr="00A529C2">
        <w:t xml:space="preserve"> </w:t>
      </w:r>
      <w:r w:rsidRPr="00A529C2">
        <w:t>yma</w:t>
      </w:r>
      <w:r w:rsidRPr="00A529C2">
        <w:t xml:space="preserve">. </w:t>
      </w:r>
      <w:r w:rsidRPr="00A529C2">
        <w:t>Ydy</w:t>
      </w:r>
      <w:r w:rsidRPr="00A529C2">
        <w:t xml:space="preserve"> </w:t>
      </w:r>
      <w:r w:rsidRPr="00A529C2">
        <w:t>hyn</w:t>
      </w:r>
      <w:r w:rsidRPr="00A529C2">
        <w:t xml:space="preserve"> </w:t>
      </w:r>
      <w:r w:rsidRPr="00A529C2">
        <w:t>yn</w:t>
      </w:r>
      <w:r w:rsidRPr="00A529C2">
        <w:t xml:space="preserve"> </w:t>
      </w:r>
      <w:r w:rsidRPr="00A529C2">
        <w:t>rhywbeth</w:t>
      </w:r>
      <w:r w:rsidRPr="00A529C2">
        <w:t xml:space="preserve"> </w:t>
      </w:r>
      <w:r w:rsidRPr="00A529C2">
        <w:t>sy’n</w:t>
      </w:r>
      <w:r w:rsidRPr="00A529C2">
        <w:t xml:space="preserve"> </w:t>
      </w:r>
      <w:r w:rsidRPr="00A529C2">
        <w:t>eich</w:t>
      </w:r>
      <w:r w:rsidRPr="00A529C2">
        <w:t xml:space="preserve"> </w:t>
      </w:r>
      <w:r w:rsidRPr="00A529C2">
        <w:t>poeni</w:t>
      </w:r>
      <w:r w:rsidRPr="00A529C2">
        <w:t xml:space="preserve"> chi, </w:t>
      </w:r>
      <w:r w:rsidRPr="00A529C2">
        <w:t>yn</w:t>
      </w:r>
      <w:r w:rsidRPr="00A529C2">
        <w:t xml:space="preserve"> </w:t>
      </w:r>
      <w:r w:rsidRPr="00A529C2">
        <w:t>enwedig</w:t>
      </w:r>
      <w:r w:rsidRPr="00A529C2">
        <w:t xml:space="preserve"> o </w:t>
      </w:r>
      <w:r w:rsidRPr="00A529C2">
        <w:t>ystyried</w:t>
      </w:r>
      <w:r w:rsidRPr="00A529C2">
        <w:t xml:space="preserve">, </w:t>
      </w:r>
      <w:r w:rsidRPr="00A529C2">
        <w:t>yn</w:t>
      </w:r>
      <w:r w:rsidRPr="00A529C2">
        <w:t xml:space="preserve"> y 10 </w:t>
      </w:r>
      <w:r w:rsidRPr="00A529C2">
        <w:t>mlynedd</w:t>
      </w:r>
      <w:r w:rsidRPr="00A529C2">
        <w:t xml:space="preserve"> </w:t>
      </w:r>
      <w:r w:rsidRPr="00A529C2">
        <w:t>nesaf</w:t>
      </w:r>
      <w:r w:rsidRPr="00A529C2">
        <w:t xml:space="preserve">, bod </w:t>
      </w:r>
      <w:r w:rsidRPr="00A529C2">
        <w:t>yna</w:t>
      </w:r>
      <w:r w:rsidRPr="00A529C2">
        <w:t xml:space="preserve"> </w:t>
      </w:r>
      <w:r w:rsidRPr="00A529C2">
        <w:t>gynlluniau</w:t>
      </w:r>
      <w:r w:rsidRPr="00A529C2">
        <w:t xml:space="preserve"> i </w:t>
      </w:r>
      <w:r w:rsidRPr="00A529C2">
        <w:t>drosi</w:t>
      </w:r>
      <w:r w:rsidRPr="00A529C2">
        <w:t xml:space="preserve"> </w:t>
      </w:r>
      <w:r w:rsidRPr="00A529C2">
        <w:t>mwy</w:t>
      </w:r>
      <w:r w:rsidRPr="00A529C2">
        <w:t xml:space="preserve"> </w:t>
      </w:r>
      <w:r w:rsidRPr="00A529C2">
        <w:t>o’r</w:t>
      </w:r>
      <w:r w:rsidRPr="00A529C2">
        <w:t xml:space="preserve"> </w:t>
      </w:r>
      <w:r w:rsidRPr="00A529C2">
        <w:t>gwasanaethau</w:t>
      </w:r>
      <w:r w:rsidRPr="00A529C2">
        <w:t xml:space="preserve"> </w:t>
      </w:r>
      <w:r w:rsidRPr="00A529C2">
        <w:t>traddodiadol</w:t>
      </w:r>
      <w:r w:rsidRPr="00A529C2">
        <w:t xml:space="preserve"> radio a </w:t>
      </w:r>
      <w:r w:rsidRPr="00A529C2">
        <w:t>theledu</w:t>
      </w:r>
      <w:r w:rsidRPr="00A529C2">
        <w:t xml:space="preserve"> </w:t>
      </w:r>
      <w:r w:rsidRPr="00A529C2">
        <w:t>i’r</w:t>
      </w:r>
      <w:r w:rsidRPr="00A529C2">
        <w:t xml:space="preserve"> </w:t>
      </w:r>
      <w:r w:rsidRPr="00A529C2">
        <w:t>maes</w:t>
      </w:r>
      <w:r w:rsidRPr="00A529C2">
        <w:t xml:space="preserve"> </w:t>
      </w:r>
      <w:r w:rsidRPr="00A529C2">
        <w:t>digidol</w:t>
      </w:r>
      <w:r w:rsidRPr="00A529C2">
        <w:t xml:space="preserve">? Y </w:t>
      </w:r>
      <w:r w:rsidRPr="00A529C2">
        <w:t>gofid</w:t>
      </w:r>
      <w:r w:rsidRPr="00A529C2">
        <w:t xml:space="preserve"> </w:t>
      </w:r>
      <w:r w:rsidRPr="00A529C2">
        <w:t>sydd</w:t>
      </w:r>
      <w:r w:rsidRPr="00A529C2">
        <w:t xml:space="preserve"> </w:t>
      </w:r>
      <w:r w:rsidRPr="00A529C2">
        <w:t>mewn</w:t>
      </w:r>
      <w:r w:rsidRPr="00A529C2">
        <w:t xml:space="preserve"> </w:t>
      </w:r>
      <w:r w:rsidRPr="00A529C2">
        <w:t>rhai</w:t>
      </w:r>
      <w:r w:rsidRPr="00A529C2">
        <w:t xml:space="preserve"> </w:t>
      </w:r>
      <w:r w:rsidRPr="00A529C2">
        <w:t>ardaloedd</w:t>
      </w:r>
      <w:r w:rsidRPr="00A529C2">
        <w:t xml:space="preserve">, </w:t>
      </w:r>
      <w:r w:rsidRPr="00A529C2">
        <w:t>yn</w:t>
      </w:r>
      <w:r w:rsidRPr="00A529C2">
        <w:t xml:space="preserve"> </w:t>
      </w:r>
      <w:r w:rsidRPr="00A529C2">
        <w:t>enwedig</w:t>
      </w:r>
      <w:r w:rsidRPr="00A529C2">
        <w:t xml:space="preserve"> </w:t>
      </w:r>
      <w:r w:rsidRPr="00A529C2">
        <w:t>ardaloedd</w:t>
      </w:r>
      <w:r w:rsidRPr="00A529C2">
        <w:t xml:space="preserve"> </w:t>
      </w:r>
      <w:r w:rsidRPr="00A529C2">
        <w:t>gwledig</w:t>
      </w:r>
      <w:r w:rsidRPr="00A529C2">
        <w:t xml:space="preserve">, </w:t>
      </w:r>
      <w:r w:rsidRPr="00A529C2">
        <w:t>ble</w:t>
      </w:r>
      <w:r w:rsidRPr="00A529C2">
        <w:t xml:space="preserve"> </w:t>
      </w:r>
      <w:r w:rsidRPr="00A529C2">
        <w:t>mae’r</w:t>
      </w:r>
      <w:r w:rsidRPr="00A529C2">
        <w:t xml:space="preserve"> </w:t>
      </w:r>
      <w:r w:rsidRPr="00A529C2">
        <w:t>gwasanaethau</w:t>
      </w:r>
      <w:r w:rsidRPr="00A529C2">
        <w:t xml:space="preserve"> </w:t>
      </w:r>
      <w:r w:rsidRPr="00A529C2">
        <w:t>yma’n</w:t>
      </w:r>
      <w:r w:rsidRPr="00A529C2">
        <w:t xml:space="preserve"> </w:t>
      </w:r>
      <w:r w:rsidRPr="00A529C2">
        <w:t>rhai</w:t>
      </w:r>
      <w:r w:rsidRPr="00A529C2">
        <w:t xml:space="preserve"> </w:t>
      </w:r>
      <w:r w:rsidRPr="00A529C2">
        <w:t>pwysig</w:t>
      </w:r>
      <w:r w:rsidRPr="00A529C2">
        <w:t xml:space="preserve"> </w:t>
      </w:r>
      <w:r w:rsidRPr="00A529C2">
        <w:t>iawn</w:t>
      </w:r>
      <w:r w:rsidRPr="00A529C2">
        <w:t xml:space="preserve">, </w:t>
      </w:r>
      <w:r w:rsidRPr="00A529C2">
        <w:t>yw</w:t>
      </w:r>
      <w:r w:rsidRPr="00A529C2">
        <w:t xml:space="preserve"> </w:t>
      </w:r>
      <w:r w:rsidRPr="00A529C2">
        <w:t>nad</w:t>
      </w:r>
      <w:r w:rsidRPr="00A529C2">
        <w:t xml:space="preserve"> </w:t>
      </w:r>
      <w:r w:rsidRPr="00A529C2">
        <w:t>yw’r</w:t>
      </w:r>
      <w:r w:rsidRPr="00A529C2">
        <w:t xml:space="preserve"> </w:t>
      </w:r>
      <w:r w:rsidRPr="00A529C2">
        <w:t>isadeiledd</w:t>
      </w:r>
      <w:r w:rsidRPr="00A529C2">
        <w:t xml:space="preserve"> </w:t>
      </w:r>
      <w:r w:rsidRPr="00A529C2">
        <w:t>yna</w:t>
      </w:r>
      <w:r w:rsidRPr="00A529C2">
        <w:t xml:space="preserve"> </w:t>
      </w:r>
      <w:r w:rsidRPr="00A529C2">
        <w:t>eto</w:t>
      </w:r>
      <w:r w:rsidRPr="00A529C2">
        <w:t xml:space="preserve"> i </w:t>
      </w:r>
      <w:r w:rsidRPr="00A529C2">
        <w:t>ni</w:t>
      </w:r>
      <w:r w:rsidRPr="00A529C2">
        <w:t xml:space="preserve"> </w:t>
      </w:r>
      <w:r w:rsidRPr="00A529C2">
        <w:t>allu</w:t>
      </w:r>
      <w:r w:rsidRPr="00A529C2">
        <w:t xml:space="preserve"> </w:t>
      </w:r>
      <w:r w:rsidRPr="00A529C2">
        <w:t>cael</w:t>
      </w:r>
      <w:r w:rsidRPr="00A529C2">
        <w:t xml:space="preserve"> y </w:t>
      </w:r>
      <w:r w:rsidRPr="00A529C2">
        <w:t>mynediad</w:t>
      </w:r>
      <w:r w:rsidRPr="00A529C2">
        <w:t xml:space="preserve"> </w:t>
      </w:r>
      <w:r w:rsidRPr="00A529C2">
        <w:t>parod</w:t>
      </w:r>
      <w:r w:rsidRPr="00A529C2">
        <w:t xml:space="preserve"> </w:t>
      </w:r>
      <w:r w:rsidRPr="00A529C2">
        <w:t>yna</w:t>
      </w:r>
      <w:r w:rsidRPr="00A529C2">
        <w:t xml:space="preserve">. </w:t>
      </w:r>
      <w:r w:rsidRPr="00A529C2">
        <w:t>Ydy</w:t>
      </w:r>
      <w:r w:rsidRPr="00A529C2">
        <w:t xml:space="preserve"> </w:t>
      </w:r>
      <w:r w:rsidRPr="00A529C2">
        <w:t>hynny’n</w:t>
      </w:r>
      <w:r w:rsidRPr="00A529C2">
        <w:t xml:space="preserve"> </w:t>
      </w:r>
      <w:r w:rsidRPr="00A529C2">
        <w:t>rhywbeth</w:t>
      </w:r>
      <w:r w:rsidRPr="00A529C2">
        <w:t xml:space="preserve"> </w:t>
      </w:r>
      <w:r w:rsidRPr="00A529C2">
        <w:t>sy’n</w:t>
      </w:r>
      <w:r w:rsidRPr="00A529C2">
        <w:t xml:space="preserve"> </w:t>
      </w:r>
      <w:r w:rsidRPr="00A529C2">
        <w:t>eich</w:t>
      </w:r>
      <w:r w:rsidRPr="00A529C2">
        <w:t xml:space="preserve"> </w:t>
      </w:r>
      <w:r w:rsidRPr="00A529C2">
        <w:t>gofidio</w:t>
      </w:r>
      <w:r w:rsidRPr="00A529C2">
        <w:t xml:space="preserve"> chi?</w:t>
      </w:r>
    </w:p>
    <w:p w:rsidR="001722CF" w:rsidP="00A529C2">
      <w:pPr>
        <w:pStyle w:val="Question"/>
        <w:numPr>
          <w:ilvl w:val="0"/>
          <w:numId w:val="0"/>
        </w:numPr>
        <w:ind w:left="794"/>
        <w:rPr>
          <w:i/>
          <w:iCs/>
        </w:rPr>
      </w:pPr>
      <w:r>
        <w:rPr>
          <w:i/>
          <w:iCs/>
        </w:rPr>
        <w:t>(Translation). In the context of the future, obviously a lot of attention is paid to the streaming services, such as Amazon and Netflix. But one of the things that is apparent to us in Wales on a practical level is that there are still vast areas that do not have ready and easy access to those online services. Is that something that concerns you, given that in the next 10 years there are plans for a number of the traditional radio and television services to be transferred to digital? The concern in</w:t>
      </w:r>
      <w:r w:rsidR="00A529C2">
        <w:rPr>
          <w:i/>
          <w:iCs/>
        </w:rPr>
        <w:t xml:space="preserve"> some areas, especially</w:t>
      </w:r>
      <w:r>
        <w:rPr>
          <w:i/>
          <w:iCs/>
        </w:rPr>
        <w:t xml:space="preserve"> rural areas, where those services are very important, is that the infrastructure is not yet in place for us to have ready access. Does that concern you?</w:t>
      </w:r>
    </w:p>
    <w:p w:rsidR="00A529C2">
      <w:pPr>
        <w:pStyle w:val="Answer"/>
      </w:pPr>
      <w:r>
        <w:rPr>
          <w:b/>
          <w:i/>
        </w:rPr>
        <w:t>Efa</w:t>
      </w:r>
      <w:r>
        <w:rPr>
          <w:b/>
          <w:i/>
        </w:rPr>
        <w:t xml:space="preserve"> </w:t>
      </w:r>
      <w:r>
        <w:rPr>
          <w:b/>
          <w:i/>
        </w:rPr>
        <w:t>Gruffudd</w:t>
      </w:r>
      <w:r>
        <w:rPr>
          <w:b/>
          <w:i/>
        </w:rPr>
        <w:t xml:space="preserve"> Jones:</w:t>
      </w:r>
      <w:r>
        <w:t xml:space="preserve"> </w:t>
      </w:r>
      <w:r w:rsidRPr="00A529C2">
        <w:t>Dw</w:t>
      </w:r>
      <w:r w:rsidRPr="00A529C2">
        <w:t xml:space="preserve"> </w:t>
      </w:r>
      <w:r w:rsidRPr="00A529C2">
        <w:t>i’n</w:t>
      </w:r>
      <w:r w:rsidRPr="00A529C2">
        <w:t xml:space="preserve"> </w:t>
      </w:r>
      <w:r w:rsidRPr="00A529C2">
        <w:t>ymwybodol</w:t>
      </w:r>
      <w:r w:rsidRPr="00A529C2">
        <w:t xml:space="preserve"> </w:t>
      </w:r>
      <w:r w:rsidRPr="00A529C2">
        <w:t>fod</w:t>
      </w:r>
      <w:r w:rsidRPr="00A529C2">
        <w:t xml:space="preserve"> </w:t>
      </w:r>
      <w:r w:rsidRPr="00A529C2">
        <w:t>gwasanaethau</w:t>
      </w:r>
      <w:r w:rsidRPr="00A529C2">
        <w:t xml:space="preserve"> </w:t>
      </w:r>
      <w:r w:rsidRPr="00A529C2">
        <w:t>drwy</w:t>
      </w:r>
      <w:r w:rsidRPr="00A529C2">
        <w:t xml:space="preserve"> </w:t>
      </w:r>
      <w:r w:rsidRPr="00A529C2">
        <w:t>Gymru</w:t>
      </w:r>
      <w:r w:rsidRPr="00A529C2">
        <w:t xml:space="preserve"> </w:t>
      </w:r>
      <w:r w:rsidRPr="00A529C2">
        <w:t>yn</w:t>
      </w:r>
      <w:r w:rsidRPr="00A529C2">
        <w:t xml:space="preserve"> </w:t>
      </w:r>
      <w:r w:rsidRPr="00A529C2">
        <w:t>amrywiol</w:t>
      </w:r>
      <w:r w:rsidRPr="00A529C2">
        <w:t xml:space="preserve"> </w:t>
      </w:r>
      <w:r w:rsidRPr="00A529C2">
        <w:t>iawn</w:t>
      </w:r>
      <w:r w:rsidRPr="00A529C2">
        <w:t xml:space="preserve">, a </w:t>
      </w:r>
      <w:r w:rsidRPr="00A529C2">
        <w:t>dw</w:t>
      </w:r>
      <w:r w:rsidRPr="00A529C2">
        <w:t xml:space="preserve"> </w:t>
      </w:r>
      <w:r w:rsidRPr="00A529C2">
        <w:t>i’n</w:t>
      </w:r>
      <w:r w:rsidRPr="00A529C2">
        <w:t xml:space="preserve"> </w:t>
      </w:r>
      <w:r w:rsidRPr="00A529C2">
        <w:t>gwybod</w:t>
      </w:r>
      <w:r w:rsidRPr="00A529C2">
        <w:t xml:space="preserve"> bod </w:t>
      </w:r>
      <w:r w:rsidRPr="00A529C2">
        <w:t>yna</w:t>
      </w:r>
      <w:r w:rsidRPr="00A529C2">
        <w:t xml:space="preserve"> </w:t>
      </w:r>
      <w:r w:rsidRPr="00A529C2">
        <w:t>broblemau</w:t>
      </w:r>
      <w:r w:rsidRPr="00A529C2">
        <w:t xml:space="preserve"> </w:t>
      </w:r>
      <w:r w:rsidRPr="00A529C2">
        <w:t>yn</w:t>
      </w:r>
      <w:r w:rsidRPr="00A529C2">
        <w:t xml:space="preserve"> </w:t>
      </w:r>
      <w:r w:rsidRPr="00A529C2">
        <w:t>arbennig</w:t>
      </w:r>
      <w:r w:rsidRPr="00A529C2">
        <w:t xml:space="preserve"> </w:t>
      </w:r>
      <w:r w:rsidRPr="00A529C2">
        <w:t>efallai</w:t>
      </w:r>
      <w:r w:rsidRPr="00A529C2">
        <w:t xml:space="preserve"> </w:t>
      </w:r>
      <w:r w:rsidRPr="00A529C2">
        <w:t>mewn</w:t>
      </w:r>
      <w:r w:rsidRPr="00A529C2">
        <w:t xml:space="preserve"> </w:t>
      </w:r>
      <w:r w:rsidRPr="00A529C2">
        <w:t>cymunedau</w:t>
      </w:r>
      <w:r w:rsidRPr="00A529C2">
        <w:t xml:space="preserve"> </w:t>
      </w:r>
      <w:r w:rsidRPr="00A529C2">
        <w:t>gwledig</w:t>
      </w:r>
      <w:r w:rsidRPr="00A529C2">
        <w:t xml:space="preserve">. </w:t>
      </w:r>
      <w:r w:rsidRPr="00A529C2">
        <w:t>Byddwn</w:t>
      </w:r>
      <w:r w:rsidRPr="00A529C2">
        <w:t xml:space="preserve"> </w:t>
      </w:r>
      <w:r w:rsidRPr="00A529C2">
        <w:t>i’n</w:t>
      </w:r>
      <w:r w:rsidRPr="00A529C2">
        <w:t xml:space="preserve"> </w:t>
      </w:r>
      <w:r w:rsidRPr="00A529C2">
        <w:t>cytuno</w:t>
      </w:r>
      <w:r w:rsidRPr="00A529C2">
        <w:t xml:space="preserve"> bod </w:t>
      </w:r>
      <w:r w:rsidRPr="00A529C2">
        <w:t>hynny</w:t>
      </w:r>
      <w:r w:rsidRPr="00A529C2">
        <w:t xml:space="preserve"> </w:t>
      </w:r>
      <w:r w:rsidRPr="00A529C2">
        <w:t>wrth</w:t>
      </w:r>
      <w:r w:rsidRPr="00A529C2">
        <w:t xml:space="preserve"> </w:t>
      </w:r>
      <w:r w:rsidRPr="00A529C2">
        <w:t>gwrs</w:t>
      </w:r>
      <w:r w:rsidRPr="00A529C2">
        <w:t xml:space="preserve"> </w:t>
      </w:r>
      <w:r w:rsidRPr="00A529C2">
        <w:t>yn</w:t>
      </w:r>
      <w:r w:rsidRPr="00A529C2">
        <w:t xml:space="preserve"> </w:t>
      </w:r>
      <w:r w:rsidRPr="00A529C2">
        <w:t>bryder</w:t>
      </w:r>
      <w:r w:rsidRPr="00A529C2">
        <w:t xml:space="preserve"> </w:t>
      </w:r>
      <w:r w:rsidRPr="00A529C2">
        <w:t>yn</w:t>
      </w:r>
      <w:r w:rsidRPr="00A529C2">
        <w:t xml:space="preserve"> y </w:t>
      </w:r>
      <w:r w:rsidRPr="00A529C2">
        <w:t>byd</w:t>
      </w:r>
      <w:r w:rsidRPr="00A529C2">
        <w:t xml:space="preserve"> </w:t>
      </w:r>
      <w:r w:rsidRPr="00A529C2">
        <w:t>digidol</w:t>
      </w:r>
      <w:r w:rsidRPr="00A529C2">
        <w:t>.</w:t>
      </w:r>
    </w:p>
    <w:p w:rsidR="00A529C2">
      <w:pPr>
        <w:pStyle w:val="Answer"/>
      </w:pPr>
      <w:r w:rsidRPr="00A529C2">
        <w:t xml:space="preserve">Mae </w:t>
      </w:r>
      <w:r w:rsidRPr="00A529C2">
        <w:t>eithrio</w:t>
      </w:r>
      <w:r w:rsidRPr="00A529C2">
        <w:t xml:space="preserve"> </w:t>
      </w:r>
      <w:r w:rsidRPr="00A529C2">
        <w:t>digidol</w:t>
      </w:r>
      <w:r w:rsidRPr="00A529C2">
        <w:t xml:space="preserve"> </w:t>
      </w:r>
      <w:r w:rsidRPr="00A529C2">
        <w:t>yn</w:t>
      </w:r>
      <w:r w:rsidRPr="00A529C2">
        <w:t xml:space="preserve"> </w:t>
      </w:r>
      <w:r w:rsidRPr="00A529C2">
        <w:t>rhywbeth</w:t>
      </w:r>
      <w:r w:rsidRPr="00A529C2">
        <w:t xml:space="preserve"> </w:t>
      </w:r>
      <w:r w:rsidRPr="00A529C2">
        <w:t>sy’n</w:t>
      </w:r>
      <w:r w:rsidRPr="00A529C2">
        <w:t xml:space="preserve"> </w:t>
      </w:r>
      <w:r w:rsidRPr="00A529C2">
        <w:t>broblem</w:t>
      </w:r>
      <w:r w:rsidRPr="00A529C2">
        <w:t xml:space="preserve"> i </w:t>
      </w:r>
      <w:r w:rsidRPr="00A529C2">
        <w:t>bobl</w:t>
      </w:r>
      <w:r w:rsidRPr="00A529C2">
        <w:t xml:space="preserve"> </w:t>
      </w:r>
      <w:r w:rsidRPr="00A529C2">
        <w:t>yn</w:t>
      </w:r>
      <w:r w:rsidRPr="00A529C2">
        <w:t xml:space="preserve"> </w:t>
      </w:r>
      <w:r w:rsidRPr="00A529C2">
        <w:t>gyffredinol</w:t>
      </w:r>
      <w:r w:rsidRPr="00A529C2">
        <w:t xml:space="preserve"> </w:t>
      </w:r>
      <w:r w:rsidRPr="00A529C2">
        <w:t>wrth</w:t>
      </w:r>
      <w:r w:rsidRPr="00A529C2">
        <w:t xml:space="preserve"> i </w:t>
      </w:r>
      <w:r w:rsidRPr="00A529C2">
        <w:t>fwy</w:t>
      </w:r>
      <w:r w:rsidRPr="00A529C2">
        <w:t xml:space="preserve"> a </w:t>
      </w:r>
      <w:r w:rsidRPr="00A529C2">
        <w:t>mwy</w:t>
      </w:r>
      <w:r w:rsidRPr="00A529C2">
        <w:t xml:space="preserve"> o </w:t>
      </w:r>
      <w:r w:rsidRPr="00A529C2">
        <w:t>wasanaethau</w:t>
      </w:r>
      <w:r w:rsidRPr="00A529C2">
        <w:t xml:space="preserve"> </w:t>
      </w:r>
      <w:r w:rsidRPr="00A529C2">
        <w:t>cyffredinol</w:t>
      </w:r>
      <w:r w:rsidRPr="00A529C2">
        <w:t xml:space="preserve"> </w:t>
      </w:r>
      <w:r w:rsidRPr="00A529C2">
        <w:t>fod</w:t>
      </w:r>
      <w:r w:rsidRPr="00A529C2">
        <w:t xml:space="preserve"> </w:t>
      </w:r>
      <w:r w:rsidRPr="00A529C2">
        <w:t>ar</w:t>
      </w:r>
      <w:r w:rsidRPr="00A529C2">
        <w:t xml:space="preserve"> </w:t>
      </w:r>
      <w:r w:rsidRPr="00A529C2">
        <w:t>gael</w:t>
      </w:r>
      <w:r w:rsidRPr="00A529C2">
        <w:t xml:space="preserve"> </w:t>
      </w:r>
      <w:r w:rsidRPr="00A529C2">
        <w:t>ddim</w:t>
      </w:r>
      <w:r w:rsidRPr="00A529C2">
        <w:t xml:space="preserve"> </w:t>
      </w:r>
      <w:r w:rsidRPr="00A529C2">
        <w:t>ond</w:t>
      </w:r>
      <w:r w:rsidRPr="00A529C2">
        <w:t xml:space="preserve"> </w:t>
      </w:r>
      <w:r w:rsidRPr="00A529C2">
        <w:t>ar</w:t>
      </w:r>
      <w:r w:rsidRPr="00A529C2">
        <w:t xml:space="preserve"> y we. </w:t>
      </w:r>
      <w:r w:rsidRPr="00A529C2">
        <w:t>Maed</w:t>
      </w:r>
      <w:r w:rsidRPr="00A529C2">
        <w:t xml:space="preserve"> </w:t>
      </w:r>
      <w:r w:rsidRPr="00A529C2">
        <w:t>diffyg</w:t>
      </w:r>
      <w:r w:rsidRPr="00A529C2">
        <w:t xml:space="preserve"> </w:t>
      </w:r>
      <w:r w:rsidRPr="00A529C2">
        <w:t>darpariaeth</w:t>
      </w:r>
      <w:r w:rsidRPr="00A529C2">
        <w:t xml:space="preserve"> </w:t>
      </w:r>
      <w:r w:rsidRPr="00A529C2">
        <w:t>yn</w:t>
      </w:r>
      <w:r w:rsidRPr="00A529C2">
        <w:t xml:space="preserve"> </w:t>
      </w:r>
      <w:r w:rsidRPr="00A529C2">
        <w:t>broblem</w:t>
      </w:r>
      <w:r w:rsidRPr="00A529C2">
        <w:t xml:space="preserve">, ac </w:t>
      </w:r>
      <w:r w:rsidRPr="00A529C2">
        <w:t>fe</w:t>
      </w:r>
      <w:r w:rsidRPr="00A529C2">
        <w:t xml:space="preserve"> </w:t>
      </w:r>
      <w:r w:rsidRPr="00A529C2">
        <w:t>allai</w:t>
      </w:r>
      <w:r w:rsidRPr="00A529C2">
        <w:t xml:space="preserve"> </w:t>
      </w:r>
      <w:r w:rsidRPr="00A529C2">
        <w:t>fod</w:t>
      </w:r>
      <w:r w:rsidRPr="00A529C2">
        <w:t xml:space="preserve"> </w:t>
      </w:r>
      <w:r w:rsidRPr="00A529C2">
        <w:t>yn</w:t>
      </w:r>
      <w:r w:rsidRPr="00A529C2">
        <w:t xml:space="preserve"> </w:t>
      </w:r>
      <w:r w:rsidRPr="00A529C2">
        <w:t>rhwystr</w:t>
      </w:r>
      <w:r w:rsidRPr="00A529C2">
        <w:t xml:space="preserve"> i </w:t>
      </w:r>
      <w:r w:rsidRPr="00A529C2">
        <w:t>bobl</w:t>
      </w:r>
      <w:r w:rsidRPr="00A529C2">
        <w:t xml:space="preserve"> </w:t>
      </w:r>
      <w:r w:rsidRPr="00A529C2">
        <w:t>gael</w:t>
      </w:r>
      <w:r w:rsidRPr="00A529C2">
        <w:t xml:space="preserve"> </w:t>
      </w:r>
      <w:r w:rsidRPr="00A529C2">
        <w:t>mynediad</w:t>
      </w:r>
      <w:r w:rsidRPr="00A529C2">
        <w:t xml:space="preserve"> at </w:t>
      </w:r>
      <w:r w:rsidRPr="00A529C2">
        <w:t>wasanaethau</w:t>
      </w:r>
      <w:r w:rsidRPr="00A529C2">
        <w:t xml:space="preserve"> Cymraeg. </w:t>
      </w:r>
      <w:r w:rsidRPr="00A529C2">
        <w:t>Yn</w:t>
      </w:r>
      <w:r w:rsidRPr="00A529C2">
        <w:t xml:space="preserve"> </w:t>
      </w:r>
      <w:r w:rsidRPr="00A529C2">
        <w:t>sicr</w:t>
      </w:r>
      <w:r w:rsidRPr="00A529C2">
        <w:t xml:space="preserve">, </w:t>
      </w:r>
      <w:r w:rsidRPr="00A529C2">
        <w:t>byddai</w:t>
      </w:r>
      <w:r w:rsidRPr="00A529C2">
        <w:t xml:space="preserve"> </w:t>
      </w:r>
      <w:r w:rsidRPr="00A529C2">
        <w:t>hynny’n</w:t>
      </w:r>
      <w:r w:rsidRPr="00A529C2">
        <w:t xml:space="preserve"> </w:t>
      </w:r>
      <w:r w:rsidRPr="00A529C2">
        <w:t>fy</w:t>
      </w:r>
      <w:r w:rsidRPr="00A529C2">
        <w:t xml:space="preserve"> </w:t>
      </w:r>
      <w:r w:rsidRPr="00A529C2">
        <w:t>mhoeni</w:t>
      </w:r>
      <w:r w:rsidRPr="00A529C2">
        <w:t xml:space="preserve"> i.</w:t>
      </w:r>
    </w:p>
    <w:p w:rsidR="001722CF">
      <w:pPr>
        <w:pStyle w:val="Answer"/>
        <w:rPr>
          <w:i/>
          <w:iCs/>
        </w:rPr>
      </w:pPr>
      <w:r>
        <w:rPr>
          <w:i/>
          <w:iCs/>
        </w:rPr>
        <w:t xml:space="preserve">(Translation). I am aware that services throughout Wales are very variable, and I know that there are particular problems in some rural communities. I agree that it is, of course, a concern in the digital world. </w:t>
      </w:r>
    </w:p>
    <w:p w:rsidR="001722CF">
      <w:pPr>
        <w:pStyle w:val="Answer"/>
        <w:rPr>
          <w:i/>
          <w:iCs/>
        </w:rPr>
      </w:pPr>
      <w:r>
        <w:rPr>
          <w:i/>
          <w:iCs/>
        </w:rPr>
        <w:t xml:space="preserve">Digital exclusion is a problem for people generally, as more and more general services are available only on the internet. A lack of provision is a problem, and it can be a problem for people to get access to Welsh language services. </w:t>
      </w:r>
      <w:r w:rsidR="00A529C2">
        <w:rPr>
          <w:i/>
          <w:iCs/>
        </w:rPr>
        <w:t>That would</w:t>
      </w:r>
      <w:r>
        <w:rPr>
          <w:i/>
          <w:iCs/>
        </w:rPr>
        <w:t xml:space="preserve"> concern me, certainly. </w:t>
      </w:r>
    </w:p>
    <w:p w:rsidR="00A529C2" w:rsidRPr="00A529C2" w:rsidP="001722CF">
      <w:pPr>
        <w:pStyle w:val="Question"/>
        <w:numPr>
          <w:ilvl w:val="0"/>
          <w:numId w:val="9"/>
        </w:numPr>
        <w:rPr>
          <w:i/>
          <w:iCs/>
        </w:rPr>
      </w:pPr>
      <w:r>
        <w:rPr>
          <w:b/>
        </w:rPr>
        <w:t>Ben Lake:</w:t>
      </w:r>
      <w:r>
        <w:t xml:space="preserve"> </w:t>
      </w:r>
      <w:r w:rsidRPr="00A529C2">
        <w:t>Diolch</w:t>
      </w:r>
      <w:r w:rsidRPr="00A529C2">
        <w:t xml:space="preserve"> </w:t>
      </w:r>
      <w:r w:rsidRPr="00A529C2">
        <w:t>yn</w:t>
      </w:r>
      <w:r w:rsidRPr="00A529C2">
        <w:t xml:space="preserve"> </w:t>
      </w:r>
      <w:r w:rsidRPr="00A529C2">
        <w:t>fawr</w:t>
      </w:r>
      <w:r w:rsidRPr="00A529C2">
        <w:t xml:space="preserve">. </w:t>
      </w:r>
      <w:r w:rsidRPr="00A529C2">
        <w:t>Os</w:t>
      </w:r>
      <w:r w:rsidRPr="00A529C2">
        <w:t xml:space="preserve"> ga i </w:t>
      </w:r>
      <w:r w:rsidRPr="00A529C2">
        <w:t>droi</w:t>
      </w:r>
      <w:r w:rsidRPr="00A529C2">
        <w:t xml:space="preserve">, i </w:t>
      </w:r>
      <w:r w:rsidRPr="00A529C2">
        <w:t>orffen</w:t>
      </w:r>
      <w:r w:rsidRPr="00A529C2">
        <w:t xml:space="preserve">, at </w:t>
      </w:r>
      <w:r w:rsidRPr="00A529C2">
        <w:t>wasanaethau</w:t>
      </w:r>
      <w:r w:rsidRPr="00A529C2">
        <w:t xml:space="preserve"> radio. Beth </w:t>
      </w:r>
      <w:r w:rsidRPr="00A529C2">
        <w:t>yw</w:t>
      </w:r>
      <w:r w:rsidRPr="00A529C2">
        <w:t xml:space="preserve"> </w:t>
      </w:r>
      <w:r w:rsidRPr="00A529C2">
        <w:t>eich</w:t>
      </w:r>
      <w:r w:rsidRPr="00A529C2">
        <w:t xml:space="preserve"> barn chi, </w:t>
      </w:r>
      <w:r w:rsidRPr="00A529C2">
        <w:t>neu’ch</w:t>
      </w:r>
      <w:r w:rsidRPr="00A529C2">
        <w:t xml:space="preserve"> </w:t>
      </w:r>
      <w:r w:rsidRPr="00A529C2">
        <w:t>asesiad</w:t>
      </w:r>
      <w:r w:rsidRPr="00A529C2">
        <w:t xml:space="preserve"> chi, </w:t>
      </w:r>
      <w:r w:rsidRPr="00A529C2">
        <w:t>o’r</w:t>
      </w:r>
      <w:r w:rsidRPr="00A529C2">
        <w:t xml:space="preserve"> </w:t>
      </w:r>
      <w:r w:rsidRPr="00A529C2">
        <w:t>cyfraniad</w:t>
      </w:r>
      <w:r w:rsidRPr="00A529C2">
        <w:t xml:space="preserve"> y </w:t>
      </w:r>
      <w:r w:rsidRPr="00A529C2">
        <w:t>mae’r</w:t>
      </w:r>
      <w:r w:rsidRPr="00A529C2">
        <w:t xml:space="preserve"> BBC </w:t>
      </w:r>
      <w:r w:rsidRPr="00A529C2">
        <w:t>yn</w:t>
      </w:r>
      <w:r w:rsidRPr="00A529C2">
        <w:t xml:space="preserve"> </w:t>
      </w:r>
      <w:r w:rsidRPr="00A529C2">
        <w:t>ei</w:t>
      </w:r>
      <w:r w:rsidRPr="00A529C2">
        <w:t xml:space="preserve"> </w:t>
      </w:r>
      <w:r w:rsidRPr="00A529C2">
        <w:t>wneud</w:t>
      </w:r>
      <w:r w:rsidRPr="00A529C2">
        <w:t xml:space="preserve"> </w:t>
      </w:r>
      <w:r w:rsidRPr="00A529C2">
        <w:t>ar</w:t>
      </w:r>
      <w:r w:rsidRPr="00A529C2">
        <w:t xml:space="preserve"> </w:t>
      </w:r>
      <w:r w:rsidRPr="00A529C2">
        <w:t>hyn</w:t>
      </w:r>
      <w:r w:rsidRPr="00A529C2">
        <w:t xml:space="preserve"> o </w:t>
      </w:r>
      <w:r w:rsidRPr="00A529C2">
        <w:t>bryd</w:t>
      </w:r>
      <w:r w:rsidRPr="00A529C2">
        <w:t xml:space="preserve"> o ran </w:t>
      </w:r>
      <w:r w:rsidRPr="00A529C2">
        <w:t>hyrwyddo’r</w:t>
      </w:r>
      <w:r w:rsidRPr="00A529C2">
        <w:t xml:space="preserve"> </w:t>
      </w:r>
      <w:r w:rsidRPr="00A529C2">
        <w:t>Gymraeg</w:t>
      </w:r>
      <w:r w:rsidRPr="00A529C2">
        <w:t xml:space="preserve">? </w:t>
      </w:r>
      <w:r w:rsidRPr="00A529C2">
        <w:t>Oes</w:t>
      </w:r>
      <w:r w:rsidRPr="00A529C2">
        <w:t xml:space="preserve"> </w:t>
      </w:r>
      <w:r w:rsidRPr="00A529C2">
        <w:t>yna</w:t>
      </w:r>
      <w:r w:rsidRPr="00A529C2">
        <w:t xml:space="preserve"> </w:t>
      </w:r>
      <w:r w:rsidRPr="00A529C2">
        <w:t>unrhyw</w:t>
      </w:r>
      <w:r w:rsidRPr="00A529C2">
        <w:t xml:space="preserve"> </w:t>
      </w:r>
      <w:r w:rsidRPr="00A529C2">
        <w:t>beth</w:t>
      </w:r>
      <w:r w:rsidRPr="00A529C2">
        <w:t xml:space="preserve"> </w:t>
      </w:r>
      <w:r w:rsidRPr="00A529C2">
        <w:t>fyddech</w:t>
      </w:r>
      <w:r w:rsidRPr="00A529C2">
        <w:t xml:space="preserve"> </w:t>
      </w:r>
      <w:r w:rsidRPr="00A529C2">
        <w:t>chi’n</w:t>
      </w:r>
      <w:r w:rsidRPr="00A529C2">
        <w:t xml:space="preserve"> </w:t>
      </w:r>
      <w:r w:rsidRPr="00A529C2">
        <w:t>ei</w:t>
      </w:r>
      <w:r w:rsidRPr="00A529C2">
        <w:t xml:space="preserve"> nodi </w:t>
      </w:r>
      <w:r w:rsidRPr="00A529C2">
        <w:t>fel</w:t>
      </w:r>
      <w:r w:rsidRPr="00A529C2">
        <w:t xml:space="preserve"> </w:t>
      </w:r>
      <w:r w:rsidRPr="00A529C2">
        <w:t>cryfderau</w:t>
      </w:r>
      <w:r w:rsidRPr="00A529C2">
        <w:t xml:space="preserve"> </w:t>
      </w:r>
      <w:r w:rsidRPr="00A529C2">
        <w:t>penodol</w:t>
      </w:r>
      <w:r w:rsidRPr="00A529C2">
        <w:t xml:space="preserve"> a </w:t>
      </w:r>
      <w:r w:rsidRPr="00A529C2">
        <w:t>hefyd</w:t>
      </w:r>
      <w:r w:rsidRPr="00A529C2">
        <w:t xml:space="preserve">, </w:t>
      </w:r>
      <w:r w:rsidRPr="00A529C2">
        <w:t>yn</w:t>
      </w:r>
      <w:r w:rsidRPr="00A529C2">
        <w:t xml:space="preserve"> </w:t>
      </w:r>
      <w:r w:rsidRPr="00A529C2">
        <w:t>fwy</w:t>
      </w:r>
      <w:r w:rsidRPr="00A529C2">
        <w:t xml:space="preserve"> </w:t>
      </w:r>
      <w:r w:rsidRPr="00A529C2">
        <w:t>diddorol</w:t>
      </w:r>
      <w:r w:rsidRPr="00A529C2">
        <w:t xml:space="preserve">, </w:t>
      </w:r>
      <w:r w:rsidRPr="00A529C2">
        <w:t>unrhyw</w:t>
      </w:r>
      <w:r w:rsidRPr="00A529C2">
        <w:t xml:space="preserve"> </w:t>
      </w:r>
      <w:r w:rsidRPr="00A529C2">
        <w:t>wendidau</w:t>
      </w:r>
      <w:r w:rsidRPr="00A529C2">
        <w:t xml:space="preserve"> </w:t>
      </w:r>
      <w:r w:rsidRPr="00A529C2">
        <w:t>fyddech</w:t>
      </w:r>
      <w:r w:rsidRPr="00A529C2">
        <w:t xml:space="preserve"> chi am weld y BBC </w:t>
      </w:r>
      <w:r w:rsidRPr="00A529C2">
        <w:t>yn</w:t>
      </w:r>
      <w:r w:rsidRPr="00A529C2">
        <w:t xml:space="preserve"> </w:t>
      </w:r>
      <w:r w:rsidRPr="00A529C2">
        <w:t>eu</w:t>
      </w:r>
      <w:r w:rsidRPr="00A529C2">
        <w:t xml:space="preserve"> </w:t>
      </w:r>
      <w:r w:rsidRPr="00A529C2">
        <w:t>gwella</w:t>
      </w:r>
      <w:r w:rsidRPr="00A529C2">
        <w:t>?</w:t>
      </w:r>
    </w:p>
    <w:p w:rsidR="001722CF" w:rsidP="00A529C2">
      <w:pPr>
        <w:pStyle w:val="Question"/>
        <w:numPr>
          <w:ilvl w:val="0"/>
          <w:numId w:val="0"/>
        </w:numPr>
        <w:ind w:left="794"/>
        <w:rPr>
          <w:i/>
          <w:iCs/>
        </w:rPr>
      </w:pPr>
      <w:r>
        <w:rPr>
          <w:i/>
          <w:iCs/>
        </w:rPr>
        <w:t xml:space="preserve">(Translation). Thank you. To conclude, I will touch on radio services. What is your assessment of the contribution that the BBC currently makes to promoting the Welsh language? Are there things that you would note as specific strengths? Perhaps more interestingly, are there any weaknesses that you would like the BBC to improve on? </w:t>
      </w:r>
    </w:p>
    <w:p w:rsidR="00A529C2">
      <w:pPr>
        <w:pStyle w:val="Answer"/>
      </w:pPr>
      <w:r>
        <w:rPr>
          <w:b/>
          <w:i/>
        </w:rPr>
        <w:t>Efa</w:t>
      </w:r>
      <w:r>
        <w:rPr>
          <w:b/>
          <w:i/>
        </w:rPr>
        <w:t xml:space="preserve"> </w:t>
      </w:r>
      <w:r>
        <w:rPr>
          <w:b/>
          <w:i/>
        </w:rPr>
        <w:t>Gruffudd</w:t>
      </w:r>
      <w:r>
        <w:rPr>
          <w:b/>
          <w:i/>
        </w:rPr>
        <w:t xml:space="preserve"> Jones:</w:t>
      </w:r>
      <w:r>
        <w:t xml:space="preserve"> </w:t>
      </w:r>
      <w:r w:rsidRPr="00A529C2">
        <w:t xml:space="preserve">O ran </w:t>
      </w:r>
      <w:r w:rsidRPr="00A529C2">
        <w:t>cryfderau</w:t>
      </w:r>
      <w:r w:rsidRPr="00A529C2">
        <w:t xml:space="preserve">, </w:t>
      </w:r>
      <w:r w:rsidRPr="00A529C2">
        <w:t>hoffwn</w:t>
      </w:r>
      <w:r w:rsidRPr="00A529C2">
        <w:t xml:space="preserve"> i </w:t>
      </w:r>
      <w:r w:rsidRPr="00A529C2">
        <w:t>ddiolch</w:t>
      </w:r>
      <w:r w:rsidRPr="00A529C2">
        <w:t xml:space="preserve"> </w:t>
      </w:r>
      <w:r w:rsidRPr="00A529C2">
        <w:t>yn</w:t>
      </w:r>
      <w:r w:rsidRPr="00A529C2">
        <w:t xml:space="preserve"> </w:t>
      </w:r>
      <w:r w:rsidRPr="00A529C2">
        <w:t>gyhoeddus</w:t>
      </w:r>
      <w:r w:rsidRPr="00A529C2">
        <w:t xml:space="preserve"> i S4C </w:t>
      </w:r>
      <w:r w:rsidRPr="00A529C2">
        <w:t>a’r</w:t>
      </w:r>
      <w:r w:rsidRPr="00A529C2">
        <w:t xml:space="preserve"> BBC am </w:t>
      </w:r>
      <w:r w:rsidRPr="00A529C2">
        <w:t>yr</w:t>
      </w:r>
      <w:r w:rsidRPr="00A529C2">
        <w:t xml:space="preserve"> </w:t>
      </w:r>
      <w:r w:rsidRPr="00A529C2">
        <w:t>hyn</w:t>
      </w:r>
      <w:r w:rsidRPr="00A529C2">
        <w:t xml:space="preserve"> </w:t>
      </w:r>
      <w:r w:rsidRPr="00A529C2">
        <w:t>maen</w:t>
      </w:r>
      <w:r w:rsidRPr="00A529C2">
        <w:t xml:space="preserve"> </w:t>
      </w:r>
      <w:r w:rsidRPr="00A529C2">
        <w:t>nhw’n</w:t>
      </w:r>
      <w:r w:rsidRPr="00A529C2">
        <w:t xml:space="preserve"> </w:t>
      </w:r>
      <w:r w:rsidRPr="00A529C2">
        <w:t>ei</w:t>
      </w:r>
      <w:r w:rsidRPr="00A529C2">
        <w:t xml:space="preserve"> </w:t>
      </w:r>
      <w:r w:rsidRPr="00A529C2">
        <w:t>wneud</w:t>
      </w:r>
      <w:r w:rsidRPr="00A529C2">
        <w:t xml:space="preserve"> i </w:t>
      </w:r>
      <w:r w:rsidRPr="00A529C2">
        <w:t>ddarparu</w:t>
      </w:r>
      <w:r w:rsidRPr="00A529C2">
        <w:t xml:space="preserve"> </w:t>
      </w:r>
      <w:r w:rsidRPr="00A529C2">
        <w:t>gwasanaethau</w:t>
      </w:r>
      <w:r w:rsidRPr="00A529C2">
        <w:t xml:space="preserve"> Cymraeg </w:t>
      </w:r>
      <w:r w:rsidRPr="00A529C2">
        <w:t>mewn</w:t>
      </w:r>
      <w:r w:rsidRPr="00A529C2">
        <w:t xml:space="preserve"> </w:t>
      </w:r>
      <w:r w:rsidRPr="00A529C2">
        <w:t>ffordd</w:t>
      </w:r>
      <w:r w:rsidRPr="00A529C2">
        <w:t xml:space="preserve"> </w:t>
      </w:r>
      <w:r w:rsidRPr="00A529C2">
        <w:t>greadigol</w:t>
      </w:r>
      <w:r w:rsidRPr="00A529C2">
        <w:t xml:space="preserve">. O ran </w:t>
      </w:r>
      <w:r w:rsidRPr="00A529C2">
        <w:t>enghreifftiau</w:t>
      </w:r>
      <w:r w:rsidRPr="00A529C2">
        <w:t xml:space="preserve"> o </w:t>
      </w:r>
      <w:r w:rsidRPr="00A529C2">
        <w:t>arfer</w:t>
      </w:r>
      <w:r w:rsidRPr="00A529C2">
        <w:t xml:space="preserve"> </w:t>
      </w:r>
      <w:r w:rsidRPr="00A529C2">
        <w:t>dda</w:t>
      </w:r>
      <w:r w:rsidRPr="00A529C2">
        <w:t xml:space="preserve">, </w:t>
      </w:r>
      <w:r w:rsidRPr="00A529C2">
        <w:t>efallai</w:t>
      </w:r>
      <w:r w:rsidRPr="00A529C2">
        <w:t xml:space="preserve"> y </w:t>
      </w:r>
      <w:r w:rsidRPr="00A529C2">
        <w:t>gallwn</w:t>
      </w:r>
      <w:r w:rsidRPr="00A529C2">
        <w:t xml:space="preserve"> i </w:t>
      </w:r>
      <w:r w:rsidRPr="00A529C2">
        <w:t>dynnu</w:t>
      </w:r>
      <w:r w:rsidRPr="00A529C2">
        <w:t xml:space="preserve"> </w:t>
      </w:r>
      <w:r w:rsidRPr="00A529C2">
        <w:t>sylw</w:t>
      </w:r>
      <w:r w:rsidRPr="00A529C2">
        <w:t xml:space="preserve"> at </w:t>
      </w:r>
      <w:r w:rsidRPr="00A529C2">
        <w:t>bethau</w:t>
      </w:r>
      <w:r w:rsidRPr="00A529C2">
        <w:t xml:space="preserve"> </w:t>
      </w:r>
      <w:r w:rsidRPr="00A529C2">
        <w:t>mae</w:t>
      </w:r>
      <w:r w:rsidRPr="00A529C2">
        <w:t xml:space="preserve"> Radio Cymru </w:t>
      </w:r>
      <w:r w:rsidRPr="00A529C2">
        <w:t>wedi’u</w:t>
      </w:r>
      <w:r w:rsidRPr="00A529C2">
        <w:t xml:space="preserve"> </w:t>
      </w:r>
      <w:r w:rsidRPr="00A529C2">
        <w:t>datblygu’n</w:t>
      </w:r>
      <w:r w:rsidRPr="00A529C2">
        <w:t xml:space="preserve"> </w:t>
      </w:r>
      <w:r w:rsidRPr="00A529C2">
        <w:t>ddiweddar</w:t>
      </w:r>
      <w:r w:rsidRPr="00A529C2">
        <w:t xml:space="preserve">—er </w:t>
      </w:r>
      <w:r w:rsidRPr="00A529C2">
        <w:t>enghraifft</w:t>
      </w:r>
      <w:r w:rsidRPr="00A529C2">
        <w:t xml:space="preserve">, </w:t>
      </w:r>
      <w:r w:rsidRPr="00A529C2">
        <w:t>cyflwyno</w:t>
      </w:r>
      <w:r w:rsidRPr="00A529C2">
        <w:t xml:space="preserve"> </w:t>
      </w:r>
      <w:r w:rsidRPr="00A529C2">
        <w:t>Wythnos</w:t>
      </w:r>
      <w:r w:rsidRPr="00A529C2">
        <w:t xml:space="preserve"> </w:t>
      </w:r>
      <w:r w:rsidRPr="00A529C2">
        <w:t>Dathlu</w:t>
      </w:r>
      <w:r w:rsidRPr="00A529C2">
        <w:t xml:space="preserve"> </w:t>
      </w:r>
      <w:r w:rsidRPr="00A529C2">
        <w:t>Dysgu</w:t>
      </w:r>
      <w:r w:rsidRPr="00A529C2">
        <w:t xml:space="preserve"> Cymraeg. </w:t>
      </w:r>
      <w:r w:rsidRPr="00A529C2">
        <w:t>Dw</w:t>
      </w:r>
      <w:r w:rsidRPr="00A529C2">
        <w:t xml:space="preserve"> </w:t>
      </w:r>
      <w:r w:rsidRPr="00A529C2">
        <w:t>i’n</w:t>
      </w:r>
      <w:r w:rsidRPr="00A529C2">
        <w:t xml:space="preserve"> </w:t>
      </w:r>
      <w:r w:rsidRPr="00A529C2">
        <w:t>datgan</w:t>
      </w:r>
      <w:r w:rsidRPr="00A529C2">
        <w:t xml:space="preserve"> </w:t>
      </w:r>
      <w:r w:rsidRPr="00A529C2">
        <w:t>diddordeb</w:t>
      </w:r>
      <w:r w:rsidRPr="00A529C2">
        <w:t xml:space="preserve">: mi </w:t>
      </w:r>
      <w:r w:rsidRPr="00A529C2">
        <w:t>oeddwn</w:t>
      </w:r>
      <w:r w:rsidRPr="00A529C2">
        <w:t xml:space="preserve"> </w:t>
      </w:r>
      <w:r w:rsidRPr="00A529C2">
        <w:t>i’n</w:t>
      </w:r>
      <w:r w:rsidRPr="00A529C2">
        <w:t xml:space="preserve"> </w:t>
      </w:r>
      <w:r w:rsidRPr="00A529C2">
        <w:t>brif</w:t>
      </w:r>
      <w:r w:rsidRPr="00A529C2">
        <w:t xml:space="preserve"> </w:t>
      </w:r>
      <w:r w:rsidRPr="00A529C2">
        <w:t>weithredwr</w:t>
      </w:r>
      <w:r w:rsidRPr="00A529C2">
        <w:t xml:space="preserve"> </w:t>
      </w:r>
      <w:r w:rsidRPr="00A529C2">
        <w:t>i’r</w:t>
      </w:r>
      <w:r w:rsidRPr="00A529C2">
        <w:t xml:space="preserve"> </w:t>
      </w:r>
      <w:r w:rsidRPr="00A529C2">
        <w:t>Ganolfan</w:t>
      </w:r>
      <w:r w:rsidRPr="00A529C2">
        <w:t xml:space="preserve"> </w:t>
      </w:r>
      <w:r w:rsidRPr="00A529C2">
        <w:t>Dysgu</w:t>
      </w:r>
      <w:r w:rsidRPr="00A529C2">
        <w:t xml:space="preserve"> Cymraeg </w:t>
      </w:r>
      <w:r w:rsidRPr="00A529C2">
        <w:t>Genedlaethol</w:t>
      </w:r>
      <w:r w:rsidRPr="00A529C2">
        <w:t xml:space="preserve">. Mae </w:t>
      </w:r>
      <w:r w:rsidRPr="00A529C2">
        <w:t>yna</w:t>
      </w:r>
      <w:r w:rsidRPr="00A529C2">
        <w:t xml:space="preserve"> </w:t>
      </w:r>
      <w:r w:rsidRPr="00A529C2">
        <w:t>gydweithio</w:t>
      </w:r>
      <w:r w:rsidRPr="00A529C2">
        <w:t xml:space="preserve"> </w:t>
      </w:r>
      <w:r w:rsidRPr="00A529C2">
        <w:t>gwych</w:t>
      </w:r>
      <w:r w:rsidRPr="00A529C2">
        <w:t xml:space="preserve"> i </w:t>
      </w:r>
      <w:r w:rsidRPr="00A529C2">
        <w:t>sicrhau</w:t>
      </w:r>
      <w:r w:rsidRPr="00A529C2">
        <w:t xml:space="preserve"> bod </w:t>
      </w:r>
      <w:r w:rsidRPr="00A529C2">
        <w:t>siaradwyr</w:t>
      </w:r>
      <w:r w:rsidRPr="00A529C2">
        <w:t xml:space="preserve"> </w:t>
      </w:r>
      <w:r w:rsidRPr="00A529C2">
        <w:t>newydd</w:t>
      </w:r>
      <w:r w:rsidRPr="00A529C2">
        <w:t xml:space="preserve"> y </w:t>
      </w:r>
      <w:r w:rsidRPr="00A529C2">
        <w:t>Gymraeg</w:t>
      </w:r>
      <w:r w:rsidRPr="00A529C2">
        <w:t xml:space="preserve"> </w:t>
      </w:r>
      <w:r w:rsidRPr="00A529C2">
        <w:t>yn</w:t>
      </w:r>
      <w:r w:rsidRPr="00A529C2">
        <w:t xml:space="preserve"> </w:t>
      </w:r>
      <w:r w:rsidRPr="00A529C2">
        <w:t>lleisiau</w:t>
      </w:r>
      <w:r w:rsidRPr="00A529C2">
        <w:t xml:space="preserve"> </w:t>
      </w:r>
      <w:r w:rsidRPr="00A529C2">
        <w:t>cyson</w:t>
      </w:r>
      <w:r w:rsidRPr="00A529C2">
        <w:t xml:space="preserve"> </w:t>
      </w:r>
      <w:r w:rsidRPr="00A529C2">
        <w:t>nawr</w:t>
      </w:r>
      <w:r w:rsidRPr="00A529C2">
        <w:t xml:space="preserve"> </w:t>
      </w:r>
      <w:r w:rsidRPr="00A529C2">
        <w:t>ar</w:t>
      </w:r>
      <w:r w:rsidRPr="00A529C2">
        <w:t xml:space="preserve"> Radio Cymru, </w:t>
      </w:r>
      <w:r w:rsidRPr="00A529C2">
        <w:t>fel</w:t>
      </w:r>
      <w:r w:rsidRPr="00A529C2">
        <w:t xml:space="preserve"> bod </w:t>
      </w:r>
      <w:r w:rsidRPr="00A529C2">
        <w:t>pobl</w:t>
      </w:r>
      <w:r w:rsidRPr="00A529C2">
        <w:t xml:space="preserve"> </w:t>
      </w:r>
      <w:r w:rsidRPr="00A529C2">
        <w:t>yn</w:t>
      </w:r>
      <w:r w:rsidRPr="00A529C2">
        <w:t xml:space="preserve"> </w:t>
      </w:r>
      <w:r w:rsidRPr="00A529C2">
        <w:t>cyfarwyddo</w:t>
      </w:r>
      <w:r w:rsidRPr="00A529C2">
        <w:t xml:space="preserve"> ac </w:t>
      </w:r>
      <w:r w:rsidRPr="00A529C2">
        <w:t>yn</w:t>
      </w:r>
      <w:r w:rsidRPr="00A529C2">
        <w:t xml:space="preserve"> </w:t>
      </w:r>
      <w:r w:rsidRPr="00A529C2">
        <w:t>deall</w:t>
      </w:r>
      <w:r w:rsidRPr="00A529C2">
        <w:t xml:space="preserve"> pa mor </w:t>
      </w:r>
      <w:r w:rsidRPr="00A529C2">
        <w:t>bwysig</w:t>
      </w:r>
      <w:r w:rsidRPr="00A529C2">
        <w:t xml:space="preserve"> </w:t>
      </w:r>
      <w:r w:rsidRPr="00A529C2">
        <w:t>yw</w:t>
      </w:r>
      <w:r w:rsidRPr="00A529C2">
        <w:t xml:space="preserve"> </w:t>
      </w:r>
      <w:r w:rsidRPr="00A529C2">
        <w:t>dysgwyr</w:t>
      </w:r>
      <w:r w:rsidRPr="00A529C2">
        <w:t xml:space="preserve"> i </w:t>
      </w:r>
      <w:r w:rsidRPr="00A529C2">
        <w:t>ddyfodol</w:t>
      </w:r>
      <w:r w:rsidRPr="00A529C2">
        <w:t xml:space="preserve"> y </w:t>
      </w:r>
      <w:r w:rsidRPr="00A529C2">
        <w:t>Gymraeg</w:t>
      </w:r>
      <w:r w:rsidRPr="00A529C2">
        <w:t>.</w:t>
      </w:r>
    </w:p>
    <w:p w:rsidR="00A529C2">
      <w:pPr>
        <w:pStyle w:val="Answer"/>
      </w:pPr>
      <w:r w:rsidRPr="00A529C2">
        <w:t xml:space="preserve">Felly </w:t>
      </w:r>
      <w:r w:rsidRPr="00A529C2">
        <w:t>mae</w:t>
      </w:r>
      <w:r w:rsidRPr="00A529C2">
        <w:t xml:space="preserve"> Radio Cymru </w:t>
      </w:r>
      <w:r w:rsidRPr="00A529C2">
        <w:t>wedi</w:t>
      </w:r>
      <w:r w:rsidRPr="00A529C2">
        <w:t xml:space="preserve"> </w:t>
      </w:r>
      <w:r w:rsidRPr="00A529C2">
        <w:t>gwneud</w:t>
      </w:r>
      <w:r w:rsidRPr="00A529C2">
        <w:t xml:space="preserve"> </w:t>
      </w:r>
      <w:r w:rsidRPr="00A529C2">
        <w:t>pethau</w:t>
      </w:r>
      <w:r w:rsidRPr="00A529C2">
        <w:t xml:space="preserve"> </w:t>
      </w:r>
      <w:r w:rsidRPr="00A529C2">
        <w:t>yn</w:t>
      </w:r>
      <w:r w:rsidRPr="00A529C2">
        <w:t xml:space="preserve"> </w:t>
      </w:r>
      <w:r w:rsidRPr="00A529C2">
        <w:t>fwriadol</w:t>
      </w:r>
      <w:r w:rsidRPr="00A529C2">
        <w:t xml:space="preserve"> </w:t>
      </w:r>
      <w:r w:rsidRPr="00A529C2">
        <w:t>iawn</w:t>
      </w:r>
      <w:r w:rsidRPr="00A529C2">
        <w:t xml:space="preserve">. Mae </w:t>
      </w:r>
      <w:r w:rsidRPr="00A529C2">
        <w:t>ganddyn</w:t>
      </w:r>
      <w:r w:rsidRPr="00A529C2">
        <w:t xml:space="preserve"> </w:t>
      </w:r>
      <w:r w:rsidRPr="00A529C2">
        <w:t>nhw</w:t>
      </w:r>
      <w:r w:rsidRPr="00A529C2">
        <w:t xml:space="preserve"> </w:t>
      </w:r>
      <w:r w:rsidRPr="00A529C2">
        <w:t>bodlediad</w:t>
      </w:r>
      <w:r w:rsidRPr="00A529C2">
        <w:t xml:space="preserve"> </w:t>
      </w:r>
      <w:r w:rsidRPr="00A529C2">
        <w:t>wythnosol</w:t>
      </w:r>
      <w:r w:rsidRPr="00A529C2">
        <w:t xml:space="preserve"> i </w:t>
      </w:r>
      <w:r w:rsidRPr="00A529C2">
        <w:t>ddysgwyr</w:t>
      </w:r>
      <w:r w:rsidRPr="00A529C2">
        <w:t xml:space="preserve">, er </w:t>
      </w:r>
      <w:r w:rsidRPr="00A529C2">
        <w:t>enghraifft</w:t>
      </w:r>
      <w:r w:rsidRPr="00A529C2">
        <w:t xml:space="preserve">, </w:t>
      </w:r>
      <w:r w:rsidRPr="00A529C2">
        <w:t>sy’n</w:t>
      </w:r>
      <w:r w:rsidRPr="00A529C2">
        <w:t xml:space="preserve"> </w:t>
      </w:r>
      <w:r w:rsidRPr="00A529C2">
        <w:t>ymdrech</w:t>
      </w:r>
      <w:r w:rsidRPr="00A529C2">
        <w:t xml:space="preserve"> </w:t>
      </w:r>
      <w:r w:rsidRPr="00A529C2">
        <w:t>ar</w:t>
      </w:r>
      <w:r w:rsidRPr="00A529C2">
        <w:t xml:space="preserve"> </w:t>
      </w:r>
      <w:r w:rsidRPr="00A529C2">
        <w:t>eu</w:t>
      </w:r>
      <w:r w:rsidRPr="00A529C2">
        <w:t xml:space="preserve"> </w:t>
      </w:r>
      <w:r w:rsidRPr="00A529C2">
        <w:t>rhan</w:t>
      </w:r>
      <w:r w:rsidRPr="00A529C2">
        <w:t xml:space="preserve"> </w:t>
      </w:r>
      <w:r w:rsidRPr="00A529C2">
        <w:t>nhw</w:t>
      </w:r>
      <w:r w:rsidRPr="00A529C2">
        <w:t xml:space="preserve"> </w:t>
      </w:r>
      <w:r w:rsidRPr="00A529C2">
        <w:t>ond</w:t>
      </w:r>
      <w:r w:rsidRPr="00A529C2">
        <w:t xml:space="preserve"> </w:t>
      </w:r>
      <w:r w:rsidRPr="00A529C2">
        <w:t>sydd</w:t>
      </w:r>
      <w:r w:rsidRPr="00A529C2">
        <w:t xml:space="preserve"> </w:t>
      </w:r>
      <w:r w:rsidRPr="00A529C2">
        <w:t>hefyd</w:t>
      </w:r>
      <w:r w:rsidRPr="00A529C2">
        <w:t xml:space="preserve">, </w:t>
      </w:r>
      <w:r w:rsidRPr="00A529C2">
        <w:t>fel</w:t>
      </w:r>
      <w:r w:rsidRPr="00A529C2">
        <w:t xml:space="preserve"> </w:t>
      </w:r>
      <w:r w:rsidRPr="00A529C2">
        <w:t>dw</w:t>
      </w:r>
      <w:r w:rsidRPr="00A529C2">
        <w:t xml:space="preserve"> </w:t>
      </w:r>
      <w:r w:rsidRPr="00A529C2">
        <w:t>i’n</w:t>
      </w:r>
      <w:r w:rsidRPr="00A529C2">
        <w:t xml:space="preserve"> </w:t>
      </w:r>
      <w:r w:rsidRPr="00A529C2">
        <w:t>deall</w:t>
      </w:r>
      <w:r w:rsidRPr="00A529C2">
        <w:t xml:space="preserve">, </w:t>
      </w:r>
      <w:r w:rsidRPr="00A529C2">
        <w:t>ymhlith</w:t>
      </w:r>
      <w:r w:rsidRPr="00A529C2">
        <w:t xml:space="preserve"> </w:t>
      </w:r>
      <w:r w:rsidRPr="00A529C2">
        <w:t>eu</w:t>
      </w:r>
      <w:r w:rsidRPr="00A529C2">
        <w:t xml:space="preserve"> </w:t>
      </w:r>
      <w:r w:rsidRPr="00A529C2">
        <w:t>podlediadau</w:t>
      </w:r>
      <w:r w:rsidRPr="00A529C2">
        <w:t xml:space="preserve"> </w:t>
      </w:r>
      <w:r w:rsidRPr="00A529C2">
        <w:t>mwyaf</w:t>
      </w:r>
      <w:r w:rsidRPr="00A529C2">
        <w:t xml:space="preserve"> </w:t>
      </w:r>
      <w:r w:rsidRPr="00A529C2">
        <w:t>poblogaidd</w:t>
      </w:r>
      <w:r w:rsidRPr="00A529C2">
        <w:t xml:space="preserve">. </w:t>
      </w:r>
      <w:r w:rsidRPr="00A529C2">
        <w:t>Yn</w:t>
      </w:r>
      <w:r w:rsidRPr="00A529C2">
        <w:t xml:space="preserve"> </w:t>
      </w:r>
      <w:r w:rsidRPr="00A529C2">
        <w:t>yr</w:t>
      </w:r>
      <w:r w:rsidRPr="00A529C2">
        <w:t xml:space="preserve"> un </w:t>
      </w:r>
      <w:r w:rsidRPr="00A529C2">
        <w:t>modd</w:t>
      </w:r>
      <w:r w:rsidRPr="00A529C2">
        <w:t xml:space="preserve">, </w:t>
      </w:r>
      <w:r w:rsidRPr="00A529C2">
        <w:t>mae</w:t>
      </w:r>
      <w:r w:rsidRPr="00A529C2">
        <w:t xml:space="preserve"> </w:t>
      </w:r>
      <w:r w:rsidRPr="00A529C2">
        <w:t>gan</w:t>
      </w:r>
      <w:r w:rsidRPr="00A529C2">
        <w:t xml:space="preserve"> S4C </w:t>
      </w:r>
      <w:r w:rsidRPr="00A529C2">
        <w:t>wefan</w:t>
      </w:r>
      <w:r w:rsidRPr="00A529C2">
        <w:t xml:space="preserve"> </w:t>
      </w:r>
      <w:r w:rsidRPr="00A529C2">
        <w:t>benodol</w:t>
      </w:r>
      <w:r w:rsidRPr="00A529C2">
        <w:t xml:space="preserve"> </w:t>
      </w:r>
      <w:r w:rsidRPr="00A529C2">
        <w:t>sy’n</w:t>
      </w:r>
      <w:r w:rsidRPr="00A529C2">
        <w:t xml:space="preserve"> </w:t>
      </w:r>
      <w:r w:rsidRPr="00A529C2">
        <w:t>curadu</w:t>
      </w:r>
      <w:r w:rsidRPr="00A529C2">
        <w:t xml:space="preserve"> </w:t>
      </w:r>
      <w:r w:rsidRPr="00A529C2">
        <w:t>cynnwys</w:t>
      </w:r>
      <w:r w:rsidRPr="00A529C2">
        <w:t xml:space="preserve"> i </w:t>
      </w:r>
      <w:r w:rsidRPr="00A529C2">
        <w:t>siaradwyr</w:t>
      </w:r>
      <w:r w:rsidRPr="00A529C2">
        <w:t xml:space="preserve"> </w:t>
      </w:r>
      <w:r w:rsidRPr="00A529C2">
        <w:t>newydd</w:t>
      </w:r>
      <w:r w:rsidRPr="00A529C2">
        <w:t xml:space="preserve"> a </w:t>
      </w:r>
      <w:r w:rsidRPr="00A529C2">
        <w:t>dysgwyr</w:t>
      </w:r>
      <w:r w:rsidRPr="00A529C2">
        <w:t xml:space="preserve">. </w:t>
      </w:r>
      <w:r w:rsidRPr="00A529C2">
        <w:t>Dw</w:t>
      </w:r>
      <w:r w:rsidRPr="00A529C2">
        <w:t xml:space="preserve"> </w:t>
      </w:r>
      <w:r w:rsidRPr="00A529C2">
        <w:t>i’n</w:t>
      </w:r>
      <w:r w:rsidRPr="00A529C2">
        <w:t xml:space="preserve"> </w:t>
      </w:r>
      <w:r w:rsidRPr="00A529C2">
        <w:t>credu</w:t>
      </w:r>
      <w:r w:rsidRPr="00A529C2">
        <w:t xml:space="preserve"> bod y </w:t>
      </w:r>
      <w:r w:rsidRPr="00A529C2">
        <w:t>ddau</w:t>
      </w:r>
      <w:r w:rsidRPr="00A529C2">
        <w:t xml:space="preserve"> </w:t>
      </w:r>
      <w:r w:rsidRPr="00A529C2">
        <w:t>gorff</w:t>
      </w:r>
      <w:r w:rsidRPr="00A529C2">
        <w:t xml:space="preserve"> </w:t>
      </w:r>
      <w:r w:rsidRPr="00A529C2">
        <w:t>yn</w:t>
      </w:r>
      <w:r w:rsidRPr="00A529C2">
        <w:t xml:space="preserve"> </w:t>
      </w:r>
      <w:r w:rsidRPr="00A529C2">
        <w:t>ymwybodol</w:t>
      </w:r>
      <w:r w:rsidRPr="00A529C2">
        <w:t xml:space="preserve"> </w:t>
      </w:r>
      <w:r w:rsidRPr="00A529C2">
        <w:t>o’u</w:t>
      </w:r>
      <w:r w:rsidRPr="00A529C2">
        <w:t xml:space="preserve"> </w:t>
      </w:r>
      <w:r w:rsidRPr="00A529C2">
        <w:t>rôl</w:t>
      </w:r>
      <w:r w:rsidRPr="00A529C2">
        <w:t xml:space="preserve"> </w:t>
      </w:r>
      <w:r w:rsidRPr="00A529C2">
        <w:t>a’r</w:t>
      </w:r>
      <w:r w:rsidRPr="00A529C2">
        <w:t xml:space="preserve"> </w:t>
      </w:r>
      <w:r w:rsidRPr="00A529C2">
        <w:t>hyn</w:t>
      </w:r>
      <w:r w:rsidRPr="00A529C2">
        <w:t xml:space="preserve"> </w:t>
      </w:r>
      <w:r w:rsidRPr="00A529C2">
        <w:t>allan</w:t>
      </w:r>
      <w:r w:rsidRPr="00A529C2">
        <w:t xml:space="preserve"> </w:t>
      </w:r>
      <w:r w:rsidRPr="00A529C2">
        <w:t>nhw</w:t>
      </w:r>
      <w:r w:rsidRPr="00A529C2">
        <w:t xml:space="preserve"> </w:t>
      </w:r>
      <w:r w:rsidRPr="00A529C2">
        <w:t>wneud</w:t>
      </w:r>
      <w:r w:rsidRPr="00A529C2">
        <w:t xml:space="preserve"> i </w:t>
      </w:r>
      <w:r w:rsidRPr="00A529C2">
        <w:t>sicrhau</w:t>
      </w:r>
      <w:r w:rsidRPr="00A529C2">
        <w:t xml:space="preserve"> </w:t>
      </w:r>
      <w:r w:rsidRPr="00A529C2">
        <w:t>hyfywedd</w:t>
      </w:r>
      <w:r w:rsidRPr="00A529C2">
        <w:t xml:space="preserve"> y </w:t>
      </w:r>
      <w:r w:rsidRPr="00A529C2">
        <w:t>Gymraeg</w:t>
      </w:r>
      <w:r w:rsidRPr="00A529C2">
        <w:t xml:space="preserve">. </w:t>
      </w:r>
      <w:r w:rsidRPr="00A529C2">
        <w:t>Dw</w:t>
      </w:r>
      <w:r w:rsidRPr="00A529C2">
        <w:t xml:space="preserve"> </w:t>
      </w:r>
      <w:r w:rsidRPr="00A529C2">
        <w:t>i’n</w:t>
      </w:r>
      <w:r w:rsidRPr="00A529C2">
        <w:t xml:space="preserve"> </w:t>
      </w:r>
      <w:r w:rsidRPr="00A529C2">
        <w:t>siŵr</w:t>
      </w:r>
      <w:r w:rsidRPr="00A529C2">
        <w:t xml:space="preserve"> ac </w:t>
      </w:r>
      <w:r w:rsidRPr="00A529C2">
        <w:t>yn</w:t>
      </w:r>
      <w:r w:rsidRPr="00A529C2">
        <w:t xml:space="preserve"> </w:t>
      </w:r>
      <w:r w:rsidRPr="00A529C2">
        <w:t>gobeithio</w:t>
      </w:r>
      <w:r w:rsidRPr="00A529C2">
        <w:t xml:space="preserve"> y </w:t>
      </w:r>
      <w:r w:rsidRPr="00A529C2">
        <w:t>bydd</w:t>
      </w:r>
      <w:r w:rsidRPr="00A529C2">
        <w:t xml:space="preserve"> </w:t>
      </w:r>
      <w:r w:rsidRPr="00A529C2">
        <w:t>hynny’n</w:t>
      </w:r>
      <w:r w:rsidRPr="00A529C2">
        <w:t xml:space="preserve"> </w:t>
      </w:r>
      <w:r w:rsidRPr="00A529C2">
        <w:t>parhau</w:t>
      </w:r>
      <w:r w:rsidRPr="00A529C2">
        <w:t xml:space="preserve"> </w:t>
      </w:r>
      <w:r w:rsidRPr="00A529C2">
        <w:t>i’r</w:t>
      </w:r>
      <w:r w:rsidRPr="00A529C2">
        <w:t xml:space="preserve"> </w:t>
      </w:r>
      <w:r w:rsidRPr="00A529C2">
        <w:t>dyfodol</w:t>
      </w:r>
      <w:r w:rsidRPr="00A529C2">
        <w:t>.</w:t>
      </w:r>
    </w:p>
    <w:p w:rsidR="00A529C2" w:rsidP="00A529C2">
      <w:pPr>
        <w:pStyle w:val="Answer"/>
      </w:pPr>
      <w:r w:rsidRPr="00A529C2">
        <w:t xml:space="preserve">O ran </w:t>
      </w:r>
      <w:r w:rsidRPr="00A529C2">
        <w:t>heriau</w:t>
      </w:r>
      <w:r w:rsidRPr="00A529C2">
        <w:t xml:space="preserve">, </w:t>
      </w:r>
      <w:r w:rsidRPr="00A529C2">
        <w:t>dw</w:t>
      </w:r>
      <w:r w:rsidRPr="00A529C2">
        <w:t xml:space="preserve"> </w:t>
      </w:r>
      <w:r w:rsidRPr="00A529C2">
        <w:t>i’n</w:t>
      </w:r>
      <w:r w:rsidRPr="00A529C2">
        <w:t xml:space="preserve"> </w:t>
      </w:r>
      <w:r w:rsidRPr="00A529C2">
        <w:t>credu</w:t>
      </w:r>
      <w:r w:rsidRPr="00A529C2">
        <w:t xml:space="preserve"> y </w:t>
      </w:r>
      <w:r w:rsidRPr="00A529C2">
        <w:t>byddwn</w:t>
      </w:r>
      <w:r w:rsidRPr="00A529C2">
        <w:t xml:space="preserve"> </w:t>
      </w:r>
      <w:r w:rsidRPr="00A529C2">
        <w:t>i’n</w:t>
      </w:r>
      <w:r w:rsidRPr="00A529C2">
        <w:t xml:space="preserve"> </w:t>
      </w:r>
      <w:r w:rsidRPr="00A529C2">
        <w:t>cyfeirio</w:t>
      </w:r>
      <w:r w:rsidRPr="00A529C2">
        <w:t xml:space="preserve"> at </w:t>
      </w:r>
      <w:r w:rsidRPr="00A529C2">
        <w:t>bwynt</w:t>
      </w:r>
      <w:r w:rsidRPr="00A529C2">
        <w:t xml:space="preserve"> </w:t>
      </w:r>
      <w:r w:rsidRPr="00A529C2">
        <w:t>wnes</w:t>
      </w:r>
      <w:r w:rsidRPr="00A529C2">
        <w:t xml:space="preserve"> </w:t>
      </w:r>
      <w:r w:rsidRPr="00A529C2">
        <w:t>i’n</w:t>
      </w:r>
      <w:r w:rsidRPr="00A529C2">
        <w:t xml:space="preserve"> </w:t>
      </w:r>
      <w:r w:rsidRPr="00A529C2">
        <w:t>gynharach</w:t>
      </w:r>
      <w:r w:rsidRPr="00A529C2">
        <w:t xml:space="preserve">, </w:t>
      </w:r>
      <w:r w:rsidRPr="00A529C2">
        <w:t>sef</w:t>
      </w:r>
      <w:r w:rsidRPr="00A529C2">
        <w:t xml:space="preserve"> bod </w:t>
      </w:r>
      <w:r w:rsidRPr="00A529C2">
        <w:t>gyda</w:t>
      </w:r>
      <w:r w:rsidRPr="00A529C2">
        <w:t xml:space="preserve"> </w:t>
      </w:r>
      <w:r w:rsidRPr="00A529C2">
        <w:t>ni</w:t>
      </w:r>
      <w:r w:rsidRPr="00A529C2">
        <w:t xml:space="preserve"> un </w:t>
      </w:r>
      <w:r w:rsidRPr="00A529C2">
        <w:t>sianel</w:t>
      </w:r>
      <w:r w:rsidRPr="00A529C2">
        <w:t xml:space="preserve">, un </w:t>
      </w:r>
      <w:r w:rsidRPr="00A529C2">
        <w:t>gofod</w:t>
      </w:r>
      <w:r w:rsidRPr="00A529C2">
        <w:t xml:space="preserve">. </w:t>
      </w:r>
      <w:r w:rsidRPr="00A529C2">
        <w:t>Dyw’r</w:t>
      </w:r>
      <w:r w:rsidRPr="00A529C2">
        <w:t xml:space="preserve"> </w:t>
      </w:r>
      <w:r w:rsidRPr="00A529C2">
        <w:t>farchnad</w:t>
      </w:r>
      <w:r w:rsidRPr="00A529C2">
        <w:t xml:space="preserve"> </w:t>
      </w:r>
      <w:r w:rsidRPr="00A529C2">
        <w:t>ddim</w:t>
      </w:r>
      <w:r w:rsidRPr="00A529C2">
        <w:t xml:space="preserve"> </w:t>
      </w:r>
      <w:r w:rsidRPr="00A529C2">
        <w:t>yn</w:t>
      </w:r>
      <w:r w:rsidRPr="00A529C2">
        <w:t xml:space="preserve"> </w:t>
      </w:r>
      <w:r w:rsidRPr="00A529C2">
        <w:t>creu’r</w:t>
      </w:r>
      <w:r w:rsidRPr="00A529C2">
        <w:t xml:space="preserve"> </w:t>
      </w:r>
      <w:r w:rsidRPr="00A529C2">
        <w:t>dewis</w:t>
      </w:r>
      <w:r w:rsidRPr="00A529C2">
        <w:t xml:space="preserve"> y </w:t>
      </w:r>
      <w:r w:rsidRPr="00A529C2">
        <w:t>bydden</w:t>
      </w:r>
      <w:r w:rsidRPr="00A529C2">
        <w:t xml:space="preserve"> </w:t>
      </w:r>
      <w:r w:rsidRPr="00A529C2">
        <w:t>i’n</w:t>
      </w:r>
      <w:r w:rsidRPr="00A529C2">
        <w:t xml:space="preserve"> </w:t>
      </w:r>
      <w:r w:rsidRPr="00A529C2">
        <w:t>hoffi</w:t>
      </w:r>
      <w:r w:rsidRPr="00A529C2">
        <w:t xml:space="preserve"> </w:t>
      </w:r>
      <w:r w:rsidRPr="00A529C2">
        <w:t>fyddai</w:t>
      </w:r>
      <w:r w:rsidRPr="00A529C2">
        <w:t xml:space="preserve"> </w:t>
      </w:r>
      <w:r w:rsidRPr="00A529C2">
        <w:t>ar</w:t>
      </w:r>
      <w:r w:rsidRPr="00A529C2">
        <w:t xml:space="preserve"> </w:t>
      </w:r>
      <w:r w:rsidRPr="00A529C2">
        <w:t>gael</w:t>
      </w:r>
      <w:r w:rsidRPr="00A529C2">
        <w:t xml:space="preserve"> </w:t>
      </w:r>
      <w:r w:rsidRPr="00A529C2">
        <w:t>fel</w:t>
      </w:r>
      <w:r w:rsidRPr="00A529C2">
        <w:t xml:space="preserve"> </w:t>
      </w:r>
      <w:r w:rsidRPr="00A529C2">
        <w:t>mewn</w:t>
      </w:r>
      <w:r w:rsidRPr="00A529C2">
        <w:t xml:space="preserve"> </w:t>
      </w:r>
      <w:r w:rsidRPr="00A529C2">
        <w:t>ieithoedd</w:t>
      </w:r>
      <w:r w:rsidRPr="00A529C2">
        <w:t xml:space="preserve"> </w:t>
      </w:r>
      <w:r w:rsidRPr="00A529C2">
        <w:t>eraill</w:t>
      </w:r>
      <w:r w:rsidRPr="00A529C2">
        <w:t xml:space="preserve">. </w:t>
      </w:r>
      <w:r w:rsidRPr="00A529C2">
        <w:t>Ond</w:t>
      </w:r>
      <w:r w:rsidRPr="00A529C2">
        <w:t xml:space="preserve"> </w:t>
      </w:r>
      <w:r w:rsidRPr="00A529C2">
        <w:t>rydyn</w:t>
      </w:r>
      <w:r w:rsidRPr="00A529C2">
        <w:t xml:space="preserve"> </w:t>
      </w:r>
      <w:r w:rsidRPr="00A529C2">
        <w:t>ni’n</w:t>
      </w:r>
      <w:r w:rsidRPr="00A529C2">
        <w:t xml:space="preserve"> </w:t>
      </w:r>
      <w:r w:rsidRPr="00A529C2">
        <w:t>gyfarwydd</w:t>
      </w:r>
      <w:r w:rsidRPr="00A529C2">
        <w:t xml:space="preserve"> â </w:t>
      </w:r>
      <w:r w:rsidRPr="00A529C2">
        <w:t>hynny</w:t>
      </w:r>
      <w:r w:rsidRPr="00A529C2">
        <w:t xml:space="preserve">, i </w:t>
      </w:r>
      <w:r w:rsidRPr="00A529C2">
        <w:t>raddau</w:t>
      </w:r>
      <w:r w:rsidRPr="00A529C2">
        <w:t xml:space="preserve">. </w:t>
      </w:r>
      <w:r w:rsidRPr="00A529C2">
        <w:t>Rydyn</w:t>
      </w:r>
      <w:r w:rsidRPr="00A529C2">
        <w:t xml:space="preserve"> </w:t>
      </w:r>
      <w:r w:rsidRPr="00A529C2">
        <w:t>ni’n</w:t>
      </w:r>
      <w:r w:rsidRPr="00A529C2">
        <w:t xml:space="preserve"> </w:t>
      </w:r>
      <w:r w:rsidRPr="00A529C2">
        <w:t>gorfod</w:t>
      </w:r>
      <w:r w:rsidRPr="00A529C2">
        <w:t xml:space="preserve"> </w:t>
      </w:r>
      <w:r w:rsidRPr="00A529C2">
        <w:t>dibynnu</w:t>
      </w:r>
      <w:r w:rsidRPr="00A529C2">
        <w:t xml:space="preserve"> </w:t>
      </w:r>
      <w:r w:rsidRPr="00A529C2">
        <w:t>arnyn</w:t>
      </w:r>
      <w:r w:rsidRPr="00A529C2">
        <w:t xml:space="preserve"> </w:t>
      </w:r>
      <w:r w:rsidRPr="00A529C2">
        <w:t>nhw</w:t>
      </w:r>
      <w:r w:rsidRPr="00A529C2">
        <w:t xml:space="preserve"> i </w:t>
      </w:r>
      <w:r w:rsidRPr="00A529C2">
        <w:t>wneud</w:t>
      </w:r>
      <w:r w:rsidRPr="00A529C2">
        <w:t xml:space="preserve"> y </w:t>
      </w:r>
      <w:r w:rsidRPr="00A529C2">
        <w:t>gorau</w:t>
      </w:r>
      <w:r w:rsidRPr="00A529C2">
        <w:t xml:space="preserve"> </w:t>
      </w:r>
      <w:r w:rsidRPr="00A529C2">
        <w:t>allan</w:t>
      </w:r>
      <w:r w:rsidRPr="00A529C2">
        <w:t xml:space="preserve"> </w:t>
      </w:r>
      <w:r w:rsidRPr="00A529C2">
        <w:t>nhw</w:t>
      </w:r>
      <w:r w:rsidRPr="00A529C2">
        <w:t xml:space="preserve">, a </w:t>
      </w:r>
      <w:r w:rsidRPr="00A529C2">
        <w:t>dw</w:t>
      </w:r>
      <w:r w:rsidRPr="00A529C2">
        <w:t xml:space="preserve"> </w:t>
      </w:r>
      <w:r w:rsidRPr="00A529C2">
        <w:t>i’n</w:t>
      </w:r>
      <w:r w:rsidRPr="00A529C2">
        <w:t xml:space="preserve"> </w:t>
      </w:r>
      <w:r w:rsidRPr="00A529C2">
        <w:t>credu</w:t>
      </w:r>
      <w:r w:rsidRPr="00A529C2">
        <w:t xml:space="preserve"> </w:t>
      </w:r>
      <w:r w:rsidRPr="00A529C2">
        <w:t>eu</w:t>
      </w:r>
      <w:r w:rsidRPr="00A529C2">
        <w:t xml:space="preserve"> bod </w:t>
      </w:r>
      <w:r w:rsidRPr="00A529C2">
        <w:t>nhw</w:t>
      </w:r>
      <w:r w:rsidRPr="00A529C2">
        <w:t>.</w:t>
      </w:r>
    </w:p>
    <w:p w:rsidR="001722CF" w:rsidRPr="00A529C2" w:rsidP="00A529C2">
      <w:pPr>
        <w:pStyle w:val="Answer"/>
      </w:pPr>
      <w:r>
        <w:rPr>
          <w:i/>
          <w:iCs/>
        </w:rPr>
        <w:t xml:space="preserve">(Translation) </w:t>
      </w:r>
      <w:r>
        <w:rPr>
          <w:i/>
          <w:iCs/>
        </w:rPr>
        <w:t xml:space="preserve">In terms of strengths, I would like to publicly thank S4C and the BBC for what they do to provide Welsh language services in a creative way. On examples of good practice, I would draw attention to things that </w:t>
      </w:r>
      <w:r w:rsidRPr="00004A72">
        <w:rPr>
          <w:i/>
          <w:iCs/>
        </w:rPr>
        <w:t>Radio Cymru</w:t>
      </w:r>
      <w:r>
        <w:rPr>
          <w:i/>
          <w:iCs/>
        </w:rPr>
        <w:t xml:space="preserve"> has developed recently. For example, it introduced </w:t>
      </w:r>
      <w:r>
        <w:rPr>
          <w:i/>
          <w:iCs/>
        </w:rPr>
        <w:t>Wythnos</w:t>
      </w:r>
      <w:r>
        <w:rPr>
          <w:i/>
          <w:iCs/>
        </w:rPr>
        <w:t xml:space="preserve"> </w:t>
      </w:r>
      <w:r>
        <w:rPr>
          <w:i/>
          <w:iCs/>
        </w:rPr>
        <w:t>Dathlu</w:t>
      </w:r>
      <w:r>
        <w:rPr>
          <w:i/>
          <w:iCs/>
        </w:rPr>
        <w:t xml:space="preserve"> </w:t>
      </w:r>
      <w:r>
        <w:rPr>
          <w:i/>
          <w:iCs/>
        </w:rPr>
        <w:t>Dysgu</w:t>
      </w:r>
      <w:r>
        <w:rPr>
          <w:i/>
          <w:iCs/>
        </w:rPr>
        <w:t xml:space="preserve"> Cymraeg—a week celebrating </w:t>
      </w:r>
      <w:r>
        <w:rPr>
          <w:i/>
          <w:iCs/>
        </w:rPr>
        <w:t xml:space="preserve">learning Welsh. To declare an interest, I was the </w:t>
      </w:r>
      <w:r w:rsidRPr="00004A72">
        <w:rPr>
          <w:i/>
          <w:iCs/>
        </w:rPr>
        <w:t>chief executive of the National Centre for Learning Welsh</w:t>
      </w:r>
      <w:r>
        <w:rPr>
          <w:i/>
          <w:iCs/>
        </w:rPr>
        <w:t xml:space="preserve">. There has been a fabulous collaboration to ensure that new Welsh speakers are now regular voices on Radio Cymru, so that people become familiar with and understand how important learners are for the future of the Welsh language. </w:t>
      </w:r>
    </w:p>
    <w:p w:rsidR="001722CF">
      <w:pPr>
        <w:pStyle w:val="Answer"/>
        <w:rPr>
          <w:i/>
          <w:iCs/>
        </w:rPr>
      </w:pPr>
      <w:r>
        <w:rPr>
          <w:i/>
          <w:iCs/>
        </w:rPr>
        <w:t>Radio Cymru is doing things very deliberately. It has a weekly podcast for learners, for example, which is an effort on the part of Radio Cymru but also one of its most popular podcasts. Similarly, S4C has a specific website that curates content for learners and new speakers. I think both organisations are aware of their role, and what they can do to ensure the viability of the Welsh language. I am certain</w:t>
      </w:r>
      <w:r w:rsidR="00A529C2">
        <w:rPr>
          <w:i/>
          <w:iCs/>
        </w:rPr>
        <w:t xml:space="preserve"> and hope</w:t>
      </w:r>
      <w:r>
        <w:rPr>
          <w:i/>
          <w:iCs/>
        </w:rPr>
        <w:t xml:space="preserve"> that that will continue into the future. </w:t>
      </w:r>
    </w:p>
    <w:p w:rsidR="001722CF">
      <w:pPr>
        <w:pStyle w:val="Answer"/>
        <w:rPr>
          <w:i/>
          <w:iCs/>
        </w:rPr>
      </w:pPr>
      <w:r>
        <w:rPr>
          <w:i/>
          <w:iCs/>
        </w:rPr>
        <w:t xml:space="preserve">In terms of challenges, I refer to a point I made earlier, which is that we have only one channel and one space. The market does not create the choice that I would like to see available, as it does with other languages. We are </w:t>
      </w:r>
      <w:r>
        <w:rPr>
          <w:i/>
          <w:iCs/>
        </w:rPr>
        <w:t xml:space="preserve">familiar with that to an extent, so we have to rely on those broadcasters to do the best they can, and I believe they do. </w:t>
      </w:r>
    </w:p>
    <w:p w:rsidR="00A529C2" w:rsidRPr="00A529C2" w:rsidP="001722CF">
      <w:pPr>
        <w:pStyle w:val="Question"/>
        <w:numPr>
          <w:ilvl w:val="0"/>
          <w:numId w:val="9"/>
        </w:numPr>
        <w:rPr>
          <w:i/>
          <w:iCs/>
        </w:rPr>
      </w:pPr>
      <w:r w:rsidRPr="00A529C2">
        <w:rPr>
          <w:b/>
        </w:rPr>
        <w:t>Ben Lake:</w:t>
      </w:r>
      <w:r>
        <w:t xml:space="preserve"> </w:t>
      </w:r>
      <w:r w:rsidRPr="00A529C2">
        <w:t>Ydych</w:t>
      </w:r>
      <w:r w:rsidRPr="00A529C2">
        <w:t xml:space="preserve"> </w:t>
      </w:r>
      <w:r w:rsidRPr="00A529C2">
        <w:t>chi’n</w:t>
      </w:r>
      <w:r w:rsidRPr="00A529C2">
        <w:t xml:space="preserve"> </w:t>
      </w:r>
      <w:r w:rsidRPr="00A529C2">
        <w:t>meddwl</w:t>
      </w:r>
      <w:r w:rsidRPr="00A529C2">
        <w:t xml:space="preserve"> bod </w:t>
      </w:r>
      <w:r w:rsidRPr="00A529C2">
        <w:t>yna</w:t>
      </w:r>
      <w:r w:rsidRPr="00A529C2">
        <w:t xml:space="preserve"> </w:t>
      </w:r>
      <w:r w:rsidRPr="00A529C2">
        <w:t>unrhyw</w:t>
      </w:r>
      <w:r w:rsidRPr="00A529C2">
        <w:t xml:space="preserve"> </w:t>
      </w:r>
      <w:r w:rsidRPr="00A529C2">
        <w:t>gyfle</w:t>
      </w:r>
      <w:r w:rsidRPr="00A529C2">
        <w:t xml:space="preserve"> </w:t>
      </w:r>
      <w:r>
        <w:t>neu</w:t>
      </w:r>
      <w:r w:rsidRPr="00A529C2">
        <w:t xml:space="preserve"> </w:t>
      </w:r>
      <w:r w:rsidRPr="00A529C2">
        <w:t>unrhyw</w:t>
      </w:r>
      <w:r w:rsidRPr="00A529C2">
        <w:t xml:space="preserve"> </w:t>
      </w:r>
      <w:r w:rsidRPr="00A529C2">
        <w:t>fudd</w:t>
      </w:r>
      <w:r w:rsidRPr="00A529C2">
        <w:t xml:space="preserve"> </w:t>
      </w:r>
      <w:r>
        <w:t>mewn</w:t>
      </w:r>
      <w:r w:rsidRPr="00A529C2">
        <w:t xml:space="preserve"> </w:t>
      </w:r>
      <w:r w:rsidRPr="00A529C2">
        <w:t>ystyried</w:t>
      </w:r>
      <w:r>
        <w:t xml:space="preserve"> </w:t>
      </w:r>
      <w:r>
        <w:t>os</w:t>
      </w:r>
      <w:r>
        <w:t xml:space="preserve"> </w:t>
      </w:r>
      <w:r>
        <w:t>dylwn</w:t>
      </w:r>
      <w:r>
        <w:t xml:space="preserve"> </w:t>
      </w:r>
      <w:r>
        <w:t>glywed</w:t>
      </w:r>
      <w:r>
        <w:t xml:space="preserve"> </w:t>
      </w:r>
      <w:r>
        <w:t>mwy</w:t>
      </w:r>
      <w:r>
        <w:t xml:space="preserve"> o </w:t>
      </w:r>
      <w:r>
        <w:t>Gymraeg</w:t>
      </w:r>
      <w:r>
        <w:t xml:space="preserve"> </w:t>
      </w:r>
      <w:r>
        <w:t>ar</w:t>
      </w:r>
      <w:r>
        <w:t xml:space="preserve"> </w:t>
      </w:r>
      <w:r>
        <w:t>was</w:t>
      </w:r>
      <w:r w:rsidRPr="00A529C2">
        <w:t>anaethau’r</w:t>
      </w:r>
      <w:r w:rsidRPr="00A529C2">
        <w:t xml:space="preserve"> BBC </w:t>
      </w:r>
      <w:r w:rsidRPr="00A529C2">
        <w:t>yng</w:t>
      </w:r>
      <w:r w:rsidRPr="00A529C2">
        <w:t xml:space="preserve"> </w:t>
      </w:r>
      <w:r w:rsidRPr="00A529C2">
        <w:t>Nghymru</w:t>
      </w:r>
      <w:r w:rsidRPr="00A529C2">
        <w:t xml:space="preserve"> </w:t>
      </w:r>
      <w:r w:rsidRPr="00A529C2">
        <w:t>yn</w:t>
      </w:r>
      <w:r w:rsidRPr="00A529C2">
        <w:t xml:space="preserve"> y </w:t>
      </w:r>
      <w:r w:rsidRPr="00A529C2">
        <w:t>cyfrwng</w:t>
      </w:r>
      <w:r w:rsidRPr="00A529C2">
        <w:t xml:space="preserve"> </w:t>
      </w:r>
      <w:r w:rsidRPr="00A529C2">
        <w:t>Saesneg</w:t>
      </w:r>
      <w:r>
        <w:t xml:space="preserve">, </w:t>
      </w:r>
      <w:r>
        <w:t>fel</w:t>
      </w:r>
      <w:r>
        <w:t xml:space="preserve"> </w:t>
      </w:r>
      <w:r w:rsidRPr="00A529C2">
        <w:t>Radio Wales</w:t>
      </w:r>
      <w:r>
        <w:t>?</w:t>
      </w:r>
    </w:p>
    <w:p w:rsidR="00A529C2" w:rsidP="00A529C2">
      <w:pPr>
        <w:pStyle w:val="Question"/>
        <w:numPr>
          <w:ilvl w:val="0"/>
          <w:numId w:val="0"/>
        </w:numPr>
        <w:ind w:left="794"/>
        <w:rPr>
          <w:i/>
          <w:iCs/>
        </w:rPr>
      </w:pPr>
      <w:r>
        <w:rPr>
          <w:i/>
          <w:iCs/>
        </w:rPr>
        <w:t>(Translation). Do you think there is any opportunity or merit in</w:t>
      </w:r>
      <w:r>
        <w:rPr>
          <w:i/>
          <w:iCs/>
        </w:rPr>
        <w:t xml:space="preserve"> </w:t>
      </w:r>
      <w:r>
        <w:rPr>
          <w:i/>
          <w:iCs/>
        </w:rPr>
        <w:t xml:space="preserve">considering </w:t>
      </w:r>
      <w:r>
        <w:rPr>
          <w:i/>
          <w:iCs/>
        </w:rPr>
        <w:t>whether we should hear Welsh on BBC Wales services in the English language, such as Radio Wales?</w:t>
      </w:r>
    </w:p>
    <w:p w:rsidR="00A529C2" w:rsidP="00A529C2">
      <w:pPr>
        <w:pStyle w:val="Answer"/>
      </w:pPr>
      <w:r>
        <w:rPr>
          <w:b/>
          <w:i/>
        </w:rPr>
        <w:t>Efa</w:t>
      </w:r>
      <w:r>
        <w:rPr>
          <w:b/>
          <w:i/>
        </w:rPr>
        <w:t xml:space="preserve"> </w:t>
      </w:r>
      <w:r>
        <w:rPr>
          <w:b/>
          <w:i/>
        </w:rPr>
        <w:t>Gruffudd</w:t>
      </w:r>
      <w:r>
        <w:rPr>
          <w:b/>
          <w:i/>
        </w:rPr>
        <w:t xml:space="preserve"> Jones:</w:t>
      </w:r>
      <w:r>
        <w:t xml:space="preserve"> </w:t>
      </w:r>
      <w:r w:rsidRPr="00A529C2">
        <w:t>Byddwn</w:t>
      </w:r>
      <w:r w:rsidRPr="00A529C2">
        <w:t xml:space="preserve"> </w:t>
      </w:r>
      <w:r w:rsidRPr="00A529C2">
        <w:t>i’n</w:t>
      </w:r>
      <w:r w:rsidRPr="00A529C2">
        <w:t xml:space="preserve"> </w:t>
      </w:r>
      <w:r w:rsidRPr="00A529C2">
        <w:t>croesawu</w:t>
      </w:r>
      <w:r w:rsidRPr="00A529C2">
        <w:t xml:space="preserve"> </w:t>
      </w:r>
      <w:r w:rsidRPr="00A529C2">
        <w:t>normaleiddio’r</w:t>
      </w:r>
      <w:r w:rsidRPr="00A529C2">
        <w:t xml:space="preserve"> </w:t>
      </w:r>
      <w:r w:rsidRPr="00A529C2">
        <w:t>Gymraeg</w:t>
      </w:r>
      <w:r w:rsidRPr="00A529C2">
        <w:t xml:space="preserve">. </w:t>
      </w:r>
      <w:r w:rsidRPr="00A529C2">
        <w:t>Dw</w:t>
      </w:r>
      <w:r w:rsidRPr="00A529C2">
        <w:t xml:space="preserve"> </w:t>
      </w:r>
      <w:r w:rsidRPr="00A529C2">
        <w:t>i’n</w:t>
      </w:r>
      <w:r w:rsidRPr="00A529C2">
        <w:t xml:space="preserve"> </w:t>
      </w:r>
      <w:r w:rsidRPr="00A529C2">
        <w:t>gwybod</w:t>
      </w:r>
      <w:r w:rsidRPr="00A529C2">
        <w:t xml:space="preserve"> bod </w:t>
      </w:r>
      <w:r w:rsidRPr="00A529C2">
        <w:t>hynny’n</w:t>
      </w:r>
      <w:r w:rsidRPr="00A529C2">
        <w:t xml:space="preserve"> </w:t>
      </w:r>
      <w:r w:rsidRPr="00A529C2">
        <w:t>digwydd</w:t>
      </w:r>
      <w:r w:rsidRPr="00A529C2">
        <w:t xml:space="preserve"> </w:t>
      </w:r>
      <w:r w:rsidRPr="00A529C2">
        <w:t>ar</w:t>
      </w:r>
      <w:r w:rsidRPr="00A529C2">
        <w:t xml:space="preserve"> BBC Wales </w:t>
      </w:r>
      <w:r w:rsidRPr="00A529C2">
        <w:t>wrth</w:t>
      </w:r>
      <w:r w:rsidRPr="00A529C2">
        <w:t xml:space="preserve"> </w:t>
      </w:r>
      <w:r w:rsidRPr="00A529C2">
        <w:t>gyflwyno</w:t>
      </w:r>
      <w:r w:rsidRPr="00A529C2">
        <w:t xml:space="preserve"> </w:t>
      </w:r>
      <w:r w:rsidRPr="00A529C2">
        <w:t>chwaraeon</w:t>
      </w:r>
      <w:r w:rsidRPr="00A529C2">
        <w:t xml:space="preserve"> ac </w:t>
      </w:r>
      <w:r w:rsidRPr="00A529C2">
        <w:t>yn</w:t>
      </w:r>
      <w:r w:rsidRPr="00A529C2">
        <w:t xml:space="preserve"> y </w:t>
      </w:r>
      <w:r w:rsidRPr="00A529C2">
        <w:t>blaen</w:t>
      </w:r>
      <w:r w:rsidRPr="00A529C2">
        <w:t xml:space="preserve">. </w:t>
      </w:r>
      <w:r w:rsidRPr="00A529C2">
        <w:t>Dw</w:t>
      </w:r>
      <w:r w:rsidRPr="00A529C2">
        <w:t xml:space="preserve"> </w:t>
      </w:r>
      <w:r w:rsidRPr="00A529C2">
        <w:t>i’n</w:t>
      </w:r>
      <w:r w:rsidRPr="00A529C2">
        <w:t xml:space="preserve"> </w:t>
      </w:r>
      <w:r w:rsidRPr="00A529C2">
        <w:t>meddwl</w:t>
      </w:r>
      <w:r w:rsidRPr="00A529C2">
        <w:t xml:space="preserve"> bod e </w:t>
      </w:r>
      <w:r w:rsidRPr="00A529C2">
        <w:t>yn</w:t>
      </w:r>
      <w:r w:rsidRPr="00A529C2">
        <w:t xml:space="preserve"> </w:t>
      </w:r>
      <w:r w:rsidRPr="00A529C2">
        <w:t>gwneud</w:t>
      </w:r>
      <w:r w:rsidRPr="00A529C2">
        <w:t xml:space="preserve"> </w:t>
      </w:r>
      <w:r w:rsidRPr="00A529C2">
        <w:t>gwahaniaeth</w:t>
      </w:r>
      <w:r w:rsidRPr="00A529C2">
        <w:t xml:space="preserve"> </w:t>
      </w:r>
      <w:r w:rsidRPr="00A529C2">
        <w:t>os</w:t>
      </w:r>
      <w:r w:rsidRPr="00A529C2">
        <w:t xml:space="preserve"> </w:t>
      </w:r>
      <w:r w:rsidRPr="00A529C2">
        <w:t>yw</w:t>
      </w:r>
      <w:r w:rsidRPr="00A529C2">
        <w:t xml:space="preserve"> </w:t>
      </w:r>
      <w:r w:rsidRPr="00A529C2">
        <w:t>rhywun</w:t>
      </w:r>
      <w:r w:rsidRPr="00A529C2">
        <w:t xml:space="preserve"> </w:t>
      </w:r>
      <w:r w:rsidRPr="00A529C2">
        <w:t>yn</w:t>
      </w:r>
      <w:r w:rsidRPr="00A529C2">
        <w:t xml:space="preserve"> </w:t>
      </w:r>
      <w:r w:rsidRPr="00A529C2">
        <w:t>dweud</w:t>
      </w:r>
      <w:r w:rsidRPr="00A529C2">
        <w:t xml:space="preserve"> “Bore da” a “</w:t>
      </w:r>
      <w:r w:rsidRPr="00A529C2">
        <w:t>Prynhawn</w:t>
      </w:r>
      <w:r w:rsidRPr="00A529C2">
        <w:t xml:space="preserve"> da”. Mae e </w:t>
      </w:r>
      <w:r w:rsidRPr="00A529C2">
        <w:t>yn</w:t>
      </w:r>
      <w:r w:rsidRPr="00A529C2">
        <w:t xml:space="preserve"> </w:t>
      </w:r>
      <w:r w:rsidRPr="00A529C2">
        <w:t>ein</w:t>
      </w:r>
      <w:r w:rsidRPr="00A529C2">
        <w:t xml:space="preserve"> </w:t>
      </w:r>
      <w:r w:rsidRPr="00A529C2">
        <w:t>gwneud</w:t>
      </w:r>
      <w:r w:rsidRPr="00A529C2">
        <w:t xml:space="preserve"> </w:t>
      </w:r>
      <w:r w:rsidRPr="00A529C2">
        <w:t>ni’n</w:t>
      </w:r>
      <w:r w:rsidRPr="00A529C2">
        <w:t xml:space="preserve"> </w:t>
      </w:r>
      <w:r w:rsidRPr="00A529C2">
        <w:t>wlad</w:t>
      </w:r>
      <w:r w:rsidRPr="00A529C2">
        <w:t xml:space="preserve"> </w:t>
      </w:r>
      <w:r w:rsidRPr="00A529C2">
        <w:t>wahanol</w:t>
      </w:r>
      <w:r w:rsidRPr="00A529C2">
        <w:t xml:space="preserve">, felly </w:t>
      </w:r>
      <w:r w:rsidRPr="00A529C2">
        <w:t>byddwn</w:t>
      </w:r>
      <w:r w:rsidRPr="00A529C2">
        <w:t xml:space="preserve"> </w:t>
      </w:r>
      <w:r w:rsidRPr="00A529C2">
        <w:t>i’n</w:t>
      </w:r>
      <w:r w:rsidRPr="00A529C2">
        <w:t xml:space="preserve"> </w:t>
      </w:r>
      <w:r w:rsidRPr="00A529C2">
        <w:t>croesawu</w:t>
      </w:r>
      <w:r w:rsidRPr="00A529C2">
        <w:t xml:space="preserve"> </w:t>
      </w:r>
      <w:r w:rsidRPr="00A529C2">
        <w:t>mwy</w:t>
      </w:r>
      <w:r w:rsidRPr="00A529C2">
        <w:t xml:space="preserve"> o </w:t>
      </w:r>
      <w:r w:rsidRPr="00A529C2">
        <w:t>hynny</w:t>
      </w:r>
      <w:r w:rsidRPr="00A529C2">
        <w:t xml:space="preserve"> a, sori i </w:t>
      </w:r>
      <w:r w:rsidRPr="00A529C2">
        <w:t>ailadrodd</w:t>
      </w:r>
      <w:r w:rsidRPr="00A529C2">
        <w:t xml:space="preserve">, </w:t>
      </w:r>
      <w:r w:rsidRPr="00A529C2">
        <w:t>mwy</w:t>
      </w:r>
      <w:r w:rsidRPr="00A529C2">
        <w:t xml:space="preserve"> o </w:t>
      </w:r>
      <w:r w:rsidRPr="00A529C2">
        <w:t>gynnwys</w:t>
      </w:r>
      <w:r w:rsidRPr="00A529C2">
        <w:t xml:space="preserve"> am y Gymraeg.</w:t>
      </w:r>
    </w:p>
    <w:p w:rsidR="00A529C2" w:rsidRPr="00A529C2" w:rsidP="00A529C2">
      <w:pPr>
        <w:pStyle w:val="Answer"/>
      </w:pPr>
      <w:r w:rsidRPr="00A529C2">
        <w:t xml:space="preserve">Mae </w:t>
      </w:r>
      <w:r w:rsidRPr="00A529C2">
        <w:t>dramâu</w:t>
      </w:r>
      <w:r w:rsidRPr="00A529C2">
        <w:t xml:space="preserve"> </w:t>
      </w:r>
      <w:r w:rsidRPr="00A529C2">
        <w:t>sy’n</w:t>
      </w:r>
      <w:r w:rsidRPr="00A529C2">
        <w:t xml:space="preserve"> </w:t>
      </w:r>
      <w:r w:rsidRPr="00A529C2">
        <w:t>digwydd</w:t>
      </w:r>
      <w:r w:rsidRPr="00A529C2">
        <w:t xml:space="preserve"> </w:t>
      </w:r>
      <w:r w:rsidRPr="00A529C2">
        <w:t>yn</w:t>
      </w:r>
      <w:r w:rsidRPr="00A529C2">
        <w:t xml:space="preserve"> Gymraeg. Er </w:t>
      </w:r>
      <w:r w:rsidRPr="00A529C2">
        <w:t>enghraifft</w:t>
      </w:r>
      <w:r w:rsidRPr="00A529C2">
        <w:t xml:space="preserve">, </w:t>
      </w:r>
      <w:r w:rsidRPr="00A529C2">
        <w:t>gallwch</w:t>
      </w:r>
      <w:r w:rsidRPr="00A529C2">
        <w:t xml:space="preserve"> chi </w:t>
      </w:r>
      <w:r w:rsidRPr="00A529C2">
        <w:t>fynd</w:t>
      </w:r>
      <w:r w:rsidRPr="00A529C2">
        <w:t xml:space="preserve"> i weld </w:t>
      </w:r>
      <w:r w:rsidRPr="00A529C2">
        <w:t>cynyrchiadau</w:t>
      </w:r>
      <w:r w:rsidRPr="00A529C2">
        <w:t xml:space="preserve"> </w:t>
      </w:r>
      <w:r w:rsidRPr="00A529C2">
        <w:t>Theatr</w:t>
      </w:r>
      <w:r w:rsidRPr="00A529C2">
        <w:t xml:space="preserve"> </w:t>
      </w:r>
      <w:r w:rsidRPr="00A529C2">
        <w:t>Genedlaethol</w:t>
      </w:r>
      <w:r w:rsidRPr="00A529C2">
        <w:t xml:space="preserve"> Cymru </w:t>
      </w:r>
      <w:r w:rsidRPr="00A529C2">
        <w:t>gydag</w:t>
      </w:r>
      <w:r w:rsidRPr="00A529C2">
        <w:t xml:space="preserve"> offer </w:t>
      </w:r>
      <w:r w:rsidRPr="00A529C2">
        <w:t>clust</w:t>
      </w:r>
      <w:r w:rsidRPr="00A529C2">
        <w:t xml:space="preserve"> </w:t>
      </w:r>
      <w:r w:rsidRPr="00A529C2">
        <w:t>sy’n</w:t>
      </w:r>
      <w:r w:rsidRPr="00A529C2">
        <w:t xml:space="preserve"> </w:t>
      </w:r>
      <w:r w:rsidRPr="00A529C2">
        <w:t>gweithio’n</w:t>
      </w:r>
      <w:r w:rsidRPr="00A529C2">
        <w:t xml:space="preserve"> </w:t>
      </w:r>
      <w:r w:rsidRPr="00A529C2">
        <w:t>dda</w:t>
      </w:r>
      <w:r w:rsidRPr="00A529C2">
        <w:t xml:space="preserve">. Felly </w:t>
      </w:r>
      <w:r w:rsidRPr="00A529C2">
        <w:t>mae</w:t>
      </w:r>
      <w:r w:rsidRPr="00A529C2">
        <w:t xml:space="preserve"> e o </w:t>
      </w:r>
      <w:r w:rsidRPr="00A529C2">
        <w:t>ddiddordeb</w:t>
      </w:r>
      <w:r w:rsidRPr="00A529C2">
        <w:t xml:space="preserve"> i </w:t>
      </w:r>
      <w:r w:rsidRPr="00A529C2">
        <w:t>gynulleidfa</w:t>
      </w:r>
      <w:r w:rsidRPr="00A529C2">
        <w:t xml:space="preserve"> </w:t>
      </w:r>
      <w:r w:rsidRPr="00A529C2">
        <w:t>ddi-Gymraeg</w:t>
      </w:r>
      <w:r w:rsidRPr="00A529C2">
        <w:t xml:space="preserve">, </w:t>
      </w:r>
      <w:r w:rsidRPr="00A529C2">
        <w:t>nid</w:t>
      </w:r>
      <w:r w:rsidRPr="00A529C2">
        <w:t xml:space="preserve"> </w:t>
      </w:r>
      <w:r w:rsidRPr="00A529C2">
        <w:t>yn</w:t>
      </w:r>
      <w:r w:rsidRPr="00A529C2">
        <w:t xml:space="preserve"> </w:t>
      </w:r>
      <w:r w:rsidRPr="00A529C2">
        <w:t>unig</w:t>
      </w:r>
      <w:r w:rsidRPr="00A529C2">
        <w:t xml:space="preserve"> i </w:t>
      </w:r>
      <w:r w:rsidRPr="00A529C2">
        <w:t>gynulleidfa</w:t>
      </w:r>
      <w:r w:rsidRPr="00A529C2">
        <w:t xml:space="preserve"> Gymraeg. Mae e </w:t>
      </w:r>
      <w:r w:rsidRPr="00A529C2">
        <w:t>bron</w:t>
      </w:r>
      <w:r w:rsidRPr="00A529C2">
        <w:t xml:space="preserve"> </w:t>
      </w:r>
      <w:r w:rsidRPr="00A529C2">
        <w:t>yn</w:t>
      </w:r>
      <w:r w:rsidRPr="00A529C2">
        <w:t xml:space="preserve"> </w:t>
      </w:r>
      <w:r w:rsidRPr="00A529C2">
        <w:t>ystrydebol</w:t>
      </w:r>
      <w:r w:rsidRPr="00A529C2">
        <w:t xml:space="preserve">, </w:t>
      </w:r>
      <w:r w:rsidRPr="00A529C2">
        <w:t>ond</w:t>
      </w:r>
      <w:r w:rsidRPr="00A529C2">
        <w:t xml:space="preserve"> </w:t>
      </w:r>
      <w:r w:rsidRPr="00A529C2">
        <w:t>mae’r</w:t>
      </w:r>
      <w:r w:rsidRPr="00A529C2">
        <w:t xml:space="preserve"> </w:t>
      </w:r>
      <w:r w:rsidRPr="00A529C2">
        <w:t>Gymraeg</w:t>
      </w:r>
      <w:r w:rsidRPr="00A529C2">
        <w:t xml:space="preserve"> </w:t>
      </w:r>
      <w:r w:rsidRPr="00A529C2">
        <w:t>yn</w:t>
      </w:r>
      <w:r w:rsidRPr="00A529C2">
        <w:t xml:space="preserve"> </w:t>
      </w:r>
      <w:r w:rsidRPr="00A529C2">
        <w:t>perthyn</w:t>
      </w:r>
      <w:r w:rsidRPr="00A529C2">
        <w:t xml:space="preserve"> i </w:t>
      </w:r>
      <w:r w:rsidRPr="00A529C2">
        <w:t>bawb</w:t>
      </w:r>
      <w:r w:rsidRPr="00A529C2">
        <w:t xml:space="preserve"> </w:t>
      </w:r>
      <w:r w:rsidRPr="00A529C2">
        <w:t>yng</w:t>
      </w:r>
      <w:r w:rsidRPr="00A529C2">
        <w:t xml:space="preserve"> </w:t>
      </w:r>
      <w:r w:rsidRPr="00A529C2">
        <w:t>Nghymru</w:t>
      </w:r>
      <w:r w:rsidRPr="00A529C2">
        <w:t xml:space="preserve">. Mae </w:t>
      </w:r>
      <w:r w:rsidRPr="00A529C2">
        <w:t>pawb</w:t>
      </w:r>
      <w:r w:rsidRPr="00A529C2">
        <w:t xml:space="preserve"> </w:t>
      </w:r>
      <w:r w:rsidRPr="00A529C2">
        <w:t>yng</w:t>
      </w:r>
      <w:r w:rsidRPr="00A529C2">
        <w:t xml:space="preserve"> </w:t>
      </w:r>
      <w:r w:rsidRPr="00A529C2">
        <w:t>Nghymru’n</w:t>
      </w:r>
      <w:r w:rsidRPr="00A529C2">
        <w:t xml:space="preserve"> </w:t>
      </w:r>
      <w:r w:rsidRPr="00A529C2">
        <w:t>gweld</w:t>
      </w:r>
      <w:r w:rsidRPr="00A529C2">
        <w:t xml:space="preserve"> y </w:t>
      </w:r>
      <w:r w:rsidRPr="00A529C2">
        <w:t>Gymraeg</w:t>
      </w:r>
      <w:r w:rsidRPr="00A529C2">
        <w:t xml:space="preserve"> </w:t>
      </w:r>
      <w:r w:rsidRPr="00A529C2">
        <w:t>o’u</w:t>
      </w:r>
      <w:r w:rsidRPr="00A529C2">
        <w:t xml:space="preserve"> </w:t>
      </w:r>
      <w:r w:rsidRPr="00A529C2">
        <w:t>cwmpas</w:t>
      </w:r>
      <w:r w:rsidRPr="00A529C2">
        <w:t xml:space="preserve"> </w:t>
      </w:r>
      <w:r w:rsidRPr="00A529C2">
        <w:t>nhw</w:t>
      </w:r>
      <w:r w:rsidRPr="00A529C2">
        <w:t xml:space="preserve">. </w:t>
      </w:r>
      <w:r w:rsidRPr="00A529C2">
        <w:t>Maen</w:t>
      </w:r>
      <w:r w:rsidRPr="00A529C2">
        <w:t xml:space="preserve"> </w:t>
      </w:r>
      <w:r w:rsidRPr="00A529C2">
        <w:t>nhw’n</w:t>
      </w:r>
      <w:r w:rsidRPr="00A529C2">
        <w:t xml:space="preserve"> </w:t>
      </w:r>
      <w:r w:rsidRPr="00A529C2">
        <w:t>clywed</w:t>
      </w:r>
      <w:r w:rsidRPr="00A529C2">
        <w:t xml:space="preserve"> y </w:t>
      </w:r>
      <w:r w:rsidRPr="00A529C2">
        <w:t>Gymraeg</w:t>
      </w:r>
      <w:r w:rsidRPr="00A529C2">
        <w:t xml:space="preserve"> </w:t>
      </w:r>
      <w:r w:rsidRPr="00A529C2">
        <w:t>o’u</w:t>
      </w:r>
      <w:r w:rsidRPr="00A529C2">
        <w:t xml:space="preserve"> </w:t>
      </w:r>
      <w:r w:rsidRPr="00A529C2">
        <w:t>cwmpas</w:t>
      </w:r>
      <w:r w:rsidRPr="00A529C2">
        <w:t xml:space="preserve"> </w:t>
      </w:r>
      <w:r w:rsidRPr="00A529C2">
        <w:t>nhw</w:t>
      </w:r>
      <w:r w:rsidRPr="00A529C2">
        <w:t xml:space="preserve"> ac </w:t>
      </w:r>
      <w:r w:rsidRPr="00A529C2">
        <w:t>yn</w:t>
      </w:r>
      <w:r w:rsidRPr="00A529C2">
        <w:t xml:space="preserve"> </w:t>
      </w:r>
      <w:r w:rsidRPr="00A529C2">
        <w:t>dysgu’r</w:t>
      </w:r>
      <w:r w:rsidRPr="00A529C2">
        <w:t xml:space="preserve"> </w:t>
      </w:r>
      <w:r w:rsidRPr="00A529C2">
        <w:t>Gymraeg</w:t>
      </w:r>
      <w:r w:rsidRPr="00A529C2">
        <w:t xml:space="preserve"> </w:t>
      </w:r>
      <w:r w:rsidRPr="00A529C2">
        <w:t>mewn</w:t>
      </w:r>
      <w:r w:rsidRPr="00A529C2">
        <w:t xml:space="preserve"> </w:t>
      </w:r>
      <w:r w:rsidRPr="00A529C2">
        <w:t>ysgolion</w:t>
      </w:r>
      <w:r w:rsidRPr="00A529C2">
        <w:t xml:space="preserve">, felly </w:t>
      </w:r>
      <w:r w:rsidRPr="00A529C2">
        <w:t>mae</w:t>
      </w:r>
      <w:r w:rsidRPr="00A529C2">
        <w:t xml:space="preserve"> </w:t>
      </w:r>
      <w:r w:rsidRPr="00A529C2">
        <w:t>mwy</w:t>
      </w:r>
      <w:r w:rsidRPr="00A529C2">
        <w:t xml:space="preserve"> a </w:t>
      </w:r>
      <w:r w:rsidRPr="00A529C2">
        <w:t>mwy</w:t>
      </w:r>
      <w:r w:rsidRPr="00A529C2">
        <w:t xml:space="preserve"> </w:t>
      </w:r>
      <w:r w:rsidRPr="00A529C2">
        <w:t>allwn</w:t>
      </w:r>
      <w:r w:rsidRPr="00A529C2">
        <w:t xml:space="preserve"> </w:t>
      </w:r>
      <w:r w:rsidRPr="00A529C2">
        <w:t>ni</w:t>
      </w:r>
      <w:r w:rsidRPr="00A529C2">
        <w:t xml:space="preserve"> </w:t>
      </w:r>
      <w:r w:rsidRPr="00A529C2">
        <w:t>ei</w:t>
      </w:r>
      <w:r w:rsidRPr="00A529C2">
        <w:t xml:space="preserve"> </w:t>
      </w:r>
      <w:r w:rsidRPr="00A529C2">
        <w:t>wneud</w:t>
      </w:r>
      <w:r w:rsidRPr="00A529C2">
        <w:t xml:space="preserve"> i </w:t>
      </w:r>
      <w:r w:rsidRPr="00A529C2">
        <w:t>sicrhau</w:t>
      </w:r>
      <w:r w:rsidRPr="00A529C2">
        <w:t xml:space="preserve"> bod y </w:t>
      </w:r>
      <w:r w:rsidRPr="00A529C2">
        <w:t>Gymraeg</w:t>
      </w:r>
      <w:r w:rsidRPr="00A529C2">
        <w:t xml:space="preserve"> </w:t>
      </w:r>
      <w:r w:rsidRPr="00A529C2">
        <w:t>yna</w:t>
      </w:r>
      <w:r w:rsidRPr="00A529C2">
        <w:t xml:space="preserve"> </w:t>
      </w:r>
      <w:r w:rsidRPr="00A529C2">
        <w:t>o’n</w:t>
      </w:r>
      <w:r w:rsidRPr="00A529C2">
        <w:t xml:space="preserve"> </w:t>
      </w:r>
      <w:r w:rsidRPr="00A529C2">
        <w:t>cwmpas</w:t>
      </w:r>
      <w:r w:rsidRPr="00A529C2">
        <w:t xml:space="preserve"> </w:t>
      </w:r>
      <w:r w:rsidRPr="00A529C2">
        <w:t>ni</w:t>
      </w:r>
      <w:r w:rsidRPr="00A529C2">
        <w:t xml:space="preserve">. Dim </w:t>
      </w:r>
      <w:r w:rsidRPr="00A529C2">
        <w:t>ond</w:t>
      </w:r>
      <w:r w:rsidRPr="00A529C2">
        <w:t xml:space="preserve"> </w:t>
      </w:r>
      <w:r w:rsidRPr="00A529C2">
        <w:t>ein</w:t>
      </w:r>
      <w:r w:rsidRPr="00A529C2">
        <w:t xml:space="preserve"> </w:t>
      </w:r>
      <w:r w:rsidRPr="00A529C2">
        <w:t>helpu</w:t>
      </w:r>
      <w:r w:rsidRPr="00A529C2">
        <w:t xml:space="preserve"> </w:t>
      </w:r>
      <w:r w:rsidRPr="00A529C2">
        <w:t>ni</w:t>
      </w:r>
      <w:r w:rsidRPr="00A529C2">
        <w:t xml:space="preserve"> i </w:t>
      </w:r>
      <w:r w:rsidRPr="00A529C2">
        <w:t>ddiogelu’r</w:t>
      </w:r>
      <w:r w:rsidRPr="00A529C2">
        <w:t xml:space="preserve"> </w:t>
      </w:r>
      <w:r w:rsidRPr="00A529C2">
        <w:t>Gymraeg</w:t>
      </w:r>
      <w:r w:rsidRPr="00A529C2">
        <w:t xml:space="preserve"> </w:t>
      </w:r>
      <w:r w:rsidRPr="00A529C2">
        <w:t>i’r</w:t>
      </w:r>
      <w:r w:rsidRPr="00A529C2">
        <w:t xml:space="preserve"> </w:t>
      </w:r>
      <w:r w:rsidRPr="00A529C2">
        <w:t>dyfodol</w:t>
      </w:r>
      <w:r w:rsidRPr="00A529C2">
        <w:t xml:space="preserve"> </w:t>
      </w:r>
      <w:r w:rsidRPr="00A529C2">
        <w:t>wnaiff</w:t>
      </w:r>
      <w:r w:rsidRPr="00A529C2">
        <w:t xml:space="preserve"> e.</w:t>
      </w:r>
    </w:p>
    <w:p w:rsidR="001722CF">
      <w:pPr>
        <w:pStyle w:val="Answer"/>
        <w:rPr>
          <w:i/>
          <w:iCs/>
        </w:rPr>
      </w:pPr>
      <w:r>
        <w:rPr>
          <w:i/>
          <w:iCs/>
        </w:rPr>
        <w:t xml:space="preserve">(Translation). I would welcome the normalising of the Welsh language. I know that happens on BBC Wales when presenting sport, for example. I think it does make a difference if someone says </w:t>
      </w:r>
      <w:r w:rsidRPr="00DC7FE9">
        <w:rPr>
          <w:i/>
          <w:iCs/>
        </w:rPr>
        <w:t>“</w:t>
      </w:r>
      <w:r w:rsidR="00A529C2">
        <w:rPr>
          <w:i/>
          <w:iCs/>
        </w:rPr>
        <w:t>B</w:t>
      </w:r>
      <w:r w:rsidRPr="00DC7FE9">
        <w:rPr>
          <w:i/>
          <w:iCs/>
        </w:rPr>
        <w:t>ore da”</w:t>
      </w:r>
      <w:r>
        <w:rPr>
          <w:i/>
          <w:iCs/>
        </w:rPr>
        <w:t xml:space="preserve"> or </w:t>
      </w:r>
      <w:r w:rsidRPr="00DC7FE9">
        <w:rPr>
          <w:i/>
          <w:iCs/>
        </w:rPr>
        <w:t>“</w:t>
      </w:r>
      <w:r w:rsidR="00A529C2">
        <w:rPr>
          <w:i/>
          <w:iCs/>
        </w:rPr>
        <w:t>Prynh</w:t>
      </w:r>
      <w:r w:rsidRPr="00DC7FE9">
        <w:rPr>
          <w:i/>
          <w:iCs/>
        </w:rPr>
        <w:t>awn</w:t>
      </w:r>
      <w:r w:rsidRPr="00DC7FE9">
        <w:rPr>
          <w:i/>
          <w:iCs/>
        </w:rPr>
        <w:t xml:space="preserve"> da”</w:t>
      </w:r>
      <w:r>
        <w:rPr>
          <w:i/>
          <w:iCs/>
        </w:rPr>
        <w:t>. It does make us a different country. I would welcome more of that and, sorry to repeat myself, more content about the Welsh language.</w:t>
      </w:r>
    </w:p>
    <w:p w:rsidR="001722CF" w:rsidRPr="008265ED" w:rsidP="00750983">
      <w:pPr>
        <w:pStyle w:val="Answer"/>
        <w:rPr>
          <w:i/>
          <w:iCs/>
        </w:rPr>
      </w:pPr>
      <w:r>
        <w:rPr>
          <w:i/>
          <w:iCs/>
        </w:rPr>
        <w:t xml:space="preserve">There are dramas that happen in Welsh. You can go and see productions by </w:t>
      </w:r>
      <w:r w:rsidRPr="00DC7FE9">
        <w:rPr>
          <w:i/>
          <w:iCs/>
        </w:rPr>
        <w:t>Theatr</w:t>
      </w:r>
      <w:r w:rsidRPr="00DC7FE9">
        <w:rPr>
          <w:i/>
          <w:iCs/>
        </w:rPr>
        <w:t xml:space="preserve"> </w:t>
      </w:r>
      <w:r w:rsidRPr="00DC7FE9">
        <w:rPr>
          <w:i/>
          <w:iCs/>
        </w:rPr>
        <w:t>Genedlaethol</w:t>
      </w:r>
      <w:r w:rsidRPr="00DC7FE9">
        <w:rPr>
          <w:i/>
          <w:iCs/>
        </w:rPr>
        <w:t xml:space="preserve"> Cymru</w:t>
      </w:r>
      <w:r>
        <w:rPr>
          <w:i/>
          <w:iCs/>
        </w:rPr>
        <w:t xml:space="preserve"> with headsets and that works very well. There is an interest for non-Welsh speakers, not solely Welsh-medium audiences. It is almost a cliché, but the Welsh language belongs to everyone in Wales. </w:t>
      </w:r>
      <w:r w:rsidRPr="00004A72">
        <w:rPr>
          <w:i/>
          <w:iCs/>
        </w:rPr>
        <w:t>Everyone in Wales see</w:t>
      </w:r>
      <w:r>
        <w:rPr>
          <w:i/>
          <w:iCs/>
        </w:rPr>
        <w:t>s</w:t>
      </w:r>
      <w:r w:rsidRPr="00004A72">
        <w:rPr>
          <w:i/>
          <w:iCs/>
        </w:rPr>
        <w:t xml:space="preserve"> and hear</w:t>
      </w:r>
      <w:r>
        <w:rPr>
          <w:i/>
          <w:iCs/>
        </w:rPr>
        <w:t>s</w:t>
      </w:r>
      <w:r w:rsidRPr="00004A72">
        <w:rPr>
          <w:i/>
          <w:iCs/>
        </w:rPr>
        <w:t xml:space="preserve"> the Welsh language around them</w:t>
      </w:r>
      <w:r>
        <w:rPr>
          <w:i/>
          <w:iCs/>
        </w:rPr>
        <w:t xml:space="preserve"> </w:t>
      </w:r>
      <w:r w:rsidRPr="008265ED">
        <w:rPr>
          <w:i/>
          <w:iCs/>
        </w:rPr>
        <w:t>and they learn Welsh in schools</w:t>
      </w:r>
      <w:r>
        <w:rPr>
          <w:i/>
          <w:iCs/>
        </w:rPr>
        <w:t>.</w:t>
      </w:r>
      <w:r w:rsidRPr="008265ED">
        <w:rPr>
          <w:i/>
          <w:iCs/>
        </w:rPr>
        <w:t xml:space="preserve"> </w:t>
      </w:r>
      <w:r>
        <w:rPr>
          <w:i/>
          <w:iCs/>
        </w:rPr>
        <w:t>T</w:t>
      </w:r>
      <w:r w:rsidRPr="008265ED">
        <w:rPr>
          <w:i/>
          <w:iCs/>
        </w:rPr>
        <w:t xml:space="preserve">here is more that we can do to ensure that the Welsh language is there around us. </w:t>
      </w:r>
      <w:r>
        <w:rPr>
          <w:i/>
          <w:iCs/>
        </w:rPr>
        <w:t>That will</w:t>
      </w:r>
      <w:r w:rsidRPr="008265ED">
        <w:rPr>
          <w:i/>
          <w:iCs/>
        </w:rPr>
        <w:t xml:space="preserve"> only help us to protect the Welsh </w:t>
      </w:r>
      <w:r>
        <w:rPr>
          <w:i/>
          <w:iCs/>
        </w:rPr>
        <w:t xml:space="preserve">language </w:t>
      </w:r>
      <w:r w:rsidRPr="008265ED">
        <w:rPr>
          <w:i/>
          <w:iCs/>
        </w:rPr>
        <w:t xml:space="preserve">for the future. </w:t>
      </w:r>
    </w:p>
    <w:p w:rsidR="00A529C2" w:rsidP="00750983">
      <w:pPr>
        <w:pStyle w:val="Question"/>
        <w:numPr>
          <w:ilvl w:val="0"/>
          <w:numId w:val="9"/>
        </w:numPr>
      </w:pPr>
      <w:r>
        <w:rPr>
          <w:b/>
        </w:rPr>
        <w:t>Ben Lake:</w:t>
      </w:r>
      <w:r>
        <w:t xml:space="preserve"> </w:t>
      </w:r>
      <w:r w:rsidRPr="00A529C2">
        <w:t xml:space="preserve">Diolch. </w:t>
      </w:r>
      <w:r w:rsidRPr="00A529C2">
        <w:t>Yn</w:t>
      </w:r>
      <w:r w:rsidRPr="00A529C2">
        <w:t xml:space="preserve"> </w:t>
      </w:r>
      <w:r w:rsidRPr="00A529C2">
        <w:t>sicr</w:t>
      </w:r>
      <w:r w:rsidRPr="00A529C2">
        <w:t xml:space="preserve">, </w:t>
      </w:r>
      <w:r w:rsidRPr="00A529C2">
        <w:t>roeddech</w:t>
      </w:r>
      <w:r w:rsidRPr="00A529C2">
        <w:t xml:space="preserve"> </w:t>
      </w:r>
      <w:r w:rsidRPr="00A529C2">
        <w:t>chi’n</w:t>
      </w:r>
      <w:r w:rsidRPr="00A529C2">
        <w:t xml:space="preserve"> </w:t>
      </w:r>
      <w:r w:rsidRPr="00A529C2">
        <w:t>sôn</w:t>
      </w:r>
      <w:r w:rsidRPr="00A529C2">
        <w:t xml:space="preserve"> bod </w:t>
      </w:r>
      <w:r w:rsidRPr="00A529C2">
        <w:t>modd</w:t>
      </w:r>
      <w:r w:rsidRPr="00A529C2">
        <w:t xml:space="preserve"> i </w:t>
      </w:r>
      <w:r w:rsidRPr="00A529C2">
        <w:t>bobl</w:t>
      </w:r>
      <w:r w:rsidRPr="00A529C2">
        <w:t xml:space="preserve"> </w:t>
      </w:r>
      <w:r w:rsidRPr="00A529C2">
        <w:t>fynd</w:t>
      </w:r>
      <w:r w:rsidRPr="00A529C2">
        <w:t xml:space="preserve"> i </w:t>
      </w:r>
      <w:r w:rsidRPr="00A529C2">
        <w:t>wylio</w:t>
      </w:r>
      <w:r w:rsidRPr="00A529C2">
        <w:t xml:space="preserve"> </w:t>
      </w:r>
      <w:r w:rsidRPr="00A529C2">
        <w:t>dramâu</w:t>
      </w:r>
      <w:r w:rsidRPr="00A529C2">
        <w:t xml:space="preserve"> ac </w:t>
      </w:r>
      <w:r w:rsidRPr="00A529C2">
        <w:t>ati</w:t>
      </w:r>
      <w:r w:rsidRPr="00A529C2">
        <w:t xml:space="preserve"> </w:t>
      </w:r>
      <w:r w:rsidRPr="00A529C2">
        <w:t>gan</w:t>
      </w:r>
      <w:r w:rsidRPr="00A529C2">
        <w:t xml:space="preserve"> </w:t>
      </w:r>
      <w:r w:rsidRPr="00A529C2">
        <w:t>ddefnyddio</w:t>
      </w:r>
      <w:r w:rsidRPr="00A529C2">
        <w:t xml:space="preserve"> offer </w:t>
      </w:r>
      <w:r w:rsidRPr="00A529C2">
        <w:t>cyfieithu</w:t>
      </w:r>
      <w:r w:rsidRPr="00A529C2">
        <w:t xml:space="preserve">. Mae </w:t>
      </w:r>
      <w:r w:rsidRPr="00A529C2">
        <w:t>pobl</w:t>
      </w:r>
      <w:r w:rsidRPr="00A529C2">
        <w:t xml:space="preserve"> </w:t>
      </w:r>
      <w:r w:rsidRPr="00A529C2">
        <w:t>wedi</w:t>
      </w:r>
      <w:r w:rsidRPr="00A529C2">
        <w:t xml:space="preserve"> hen </w:t>
      </w:r>
      <w:r w:rsidRPr="00A529C2">
        <w:t>arfer</w:t>
      </w:r>
      <w:r w:rsidRPr="00A529C2">
        <w:t xml:space="preserve"> </w:t>
      </w:r>
      <w:r w:rsidRPr="00A529C2">
        <w:t>gweld</w:t>
      </w:r>
      <w:r w:rsidRPr="00A529C2">
        <w:t xml:space="preserve"> </w:t>
      </w:r>
      <w:r w:rsidRPr="00A529C2">
        <w:t>operâu</w:t>
      </w:r>
      <w:r w:rsidRPr="00A529C2">
        <w:t xml:space="preserve"> </w:t>
      </w:r>
      <w:r w:rsidRPr="00A529C2">
        <w:t>yn</w:t>
      </w:r>
      <w:r w:rsidRPr="00A529C2">
        <w:t xml:space="preserve"> </w:t>
      </w:r>
      <w:r w:rsidRPr="00A529C2">
        <w:t>yr</w:t>
      </w:r>
      <w:r w:rsidRPr="00A529C2">
        <w:t xml:space="preserve"> </w:t>
      </w:r>
      <w:r w:rsidRPr="00A529C2">
        <w:t>Almaeneg</w:t>
      </w:r>
      <w:r w:rsidRPr="00A529C2">
        <w:t xml:space="preserve"> </w:t>
      </w:r>
      <w:r w:rsidRPr="00A529C2">
        <w:t>neu’r</w:t>
      </w:r>
      <w:r w:rsidRPr="00A529C2">
        <w:t xml:space="preserve"> </w:t>
      </w:r>
      <w:r w:rsidRPr="00A529C2">
        <w:t>Ffrangeg</w:t>
      </w:r>
      <w:r w:rsidRPr="00A529C2">
        <w:t xml:space="preserve"> a </w:t>
      </w:r>
      <w:r w:rsidRPr="00A529C2">
        <w:t>ddim</w:t>
      </w:r>
      <w:r w:rsidRPr="00A529C2">
        <w:t xml:space="preserve"> </w:t>
      </w:r>
      <w:r w:rsidRPr="00A529C2">
        <w:t>yn</w:t>
      </w:r>
      <w:r w:rsidRPr="00A529C2">
        <w:t xml:space="preserve"> </w:t>
      </w:r>
      <w:r w:rsidRPr="00A529C2">
        <w:t>meddwl</w:t>
      </w:r>
      <w:r w:rsidRPr="00A529C2">
        <w:t xml:space="preserve"> </w:t>
      </w:r>
      <w:r w:rsidRPr="00A529C2">
        <w:t>ddwywaith</w:t>
      </w:r>
      <w:r w:rsidRPr="00A529C2">
        <w:t xml:space="preserve"> </w:t>
      </w:r>
      <w:r w:rsidRPr="00A529C2">
        <w:t>amdano</w:t>
      </w:r>
      <w:r w:rsidRPr="00A529C2">
        <w:t xml:space="preserve"> </w:t>
      </w:r>
      <w:r w:rsidRPr="00A529C2">
        <w:t>fe</w:t>
      </w:r>
      <w:r w:rsidRPr="00A529C2">
        <w:t>.</w:t>
      </w:r>
    </w:p>
    <w:p w:rsidR="00A529C2" w:rsidRPr="00A529C2" w:rsidP="00A529C2">
      <w:pPr>
        <w:pStyle w:val="Question"/>
        <w:numPr>
          <w:ilvl w:val="0"/>
          <w:numId w:val="0"/>
        </w:numPr>
        <w:ind w:left="794"/>
      </w:pPr>
      <w:r w:rsidRPr="00A529C2">
        <w:t xml:space="preserve">Mae </w:t>
      </w:r>
      <w:r w:rsidRPr="00A529C2">
        <w:t>fy</w:t>
      </w:r>
      <w:r w:rsidRPr="00A529C2">
        <w:t xml:space="preserve"> </w:t>
      </w:r>
      <w:r w:rsidRPr="00A529C2">
        <w:t>ngwestiwn</w:t>
      </w:r>
      <w:r w:rsidRPr="00A529C2">
        <w:t xml:space="preserve"> </w:t>
      </w:r>
      <w:r w:rsidRPr="00A529C2">
        <w:t>olaf</w:t>
      </w:r>
      <w:r w:rsidRPr="00A529C2">
        <w:t xml:space="preserve"> </w:t>
      </w:r>
      <w:r w:rsidRPr="00A529C2">
        <w:t>yn</w:t>
      </w:r>
      <w:r w:rsidRPr="00A529C2">
        <w:t xml:space="preserve"> </w:t>
      </w:r>
      <w:r w:rsidRPr="00A529C2">
        <w:t>ymwneud</w:t>
      </w:r>
      <w:r w:rsidRPr="00A529C2">
        <w:t xml:space="preserve"> â </w:t>
      </w:r>
      <w:r w:rsidRPr="00A529C2">
        <w:t>gorsafoedd</w:t>
      </w:r>
      <w:r w:rsidRPr="00A529C2">
        <w:t xml:space="preserve"> radio </w:t>
      </w:r>
      <w:r w:rsidRPr="00A529C2">
        <w:t>masnachol</w:t>
      </w:r>
      <w:r w:rsidRPr="00A529C2">
        <w:t xml:space="preserve">. </w:t>
      </w:r>
      <w:r w:rsidRPr="00A529C2">
        <w:t>Mae’n</w:t>
      </w:r>
      <w:r w:rsidRPr="00A529C2">
        <w:t xml:space="preserve"> well i fi </w:t>
      </w:r>
      <w:r w:rsidRPr="00A529C2">
        <w:t>ddatgan</w:t>
      </w:r>
      <w:r w:rsidRPr="00A529C2">
        <w:t xml:space="preserve"> </w:t>
      </w:r>
      <w:r w:rsidRPr="00A529C2">
        <w:t>diddordeb</w:t>
      </w:r>
      <w:r w:rsidRPr="00A529C2">
        <w:t xml:space="preserve">: </w:t>
      </w:r>
      <w:r w:rsidRPr="00A529C2">
        <w:t>yng</w:t>
      </w:r>
      <w:r w:rsidRPr="00A529C2">
        <w:t xml:space="preserve"> </w:t>
      </w:r>
      <w:r w:rsidRPr="00A529C2">
        <w:t>Ngheredigion</w:t>
      </w:r>
      <w:r w:rsidRPr="00A529C2">
        <w:t xml:space="preserve"> </w:t>
      </w:r>
      <w:r w:rsidRPr="00A529C2">
        <w:t>yn</w:t>
      </w:r>
      <w:r w:rsidRPr="00A529C2">
        <w:t xml:space="preserve"> </w:t>
      </w:r>
      <w:r w:rsidRPr="00A529C2">
        <w:t>enwedig</w:t>
      </w:r>
      <w:r w:rsidRPr="00A529C2">
        <w:t xml:space="preserve">, </w:t>
      </w:r>
      <w:r w:rsidRPr="00A529C2">
        <w:t>dydyn</w:t>
      </w:r>
      <w:r w:rsidRPr="00A529C2">
        <w:t xml:space="preserve"> </w:t>
      </w:r>
      <w:r w:rsidRPr="00A529C2">
        <w:t>ni</w:t>
      </w:r>
      <w:r w:rsidRPr="00A529C2">
        <w:t xml:space="preserve"> </w:t>
      </w:r>
      <w:r w:rsidRPr="00A529C2">
        <w:t>ddim</w:t>
      </w:r>
      <w:r w:rsidRPr="00A529C2">
        <w:t xml:space="preserve"> </w:t>
      </w:r>
      <w:r w:rsidRPr="00A529C2">
        <w:t>wedi</w:t>
      </w:r>
      <w:r w:rsidRPr="00A529C2">
        <w:t xml:space="preserve"> </w:t>
      </w:r>
      <w:r w:rsidRPr="00A529C2">
        <w:t>cael</w:t>
      </w:r>
      <w:r w:rsidRPr="00A529C2">
        <w:t xml:space="preserve"> </w:t>
      </w:r>
      <w:r w:rsidRPr="00A529C2">
        <w:t>hanes</w:t>
      </w:r>
      <w:r w:rsidRPr="00A529C2">
        <w:t xml:space="preserve"> </w:t>
      </w:r>
      <w:r w:rsidRPr="00A529C2">
        <w:t>cadarnhaol</w:t>
      </w:r>
      <w:r w:rsidRPr="00A529C2">
        <w:t xml:space="preserve"> </w:t>
      </w:r>
      <w:r w:rsidRPr="00A529C2">
        <w:t>iawn</w:t>
      </w:r>
      <w:r w:rsidRPr="00A529C2">
        <w:t xml:space="preserve"> </w:t>
      </w:r>
      <w:r w:rsidRPr="00A529C2">
        <w:t>gyda</w:t>
      </w:r>
      <w:r w:rsidRPr="00A529C2">
        <w:t xml:space="preserve"> </w:t>
      </w:r>
      <w:r w:rsidRPr="00A529C2">
        <w:t>gwasanaethau</w:t>
      </w:r>
      <w:r w:rsidRPr="00A529C2">
        <w:t xml:space="preserve"> Cymraeg </w:t>
      </w:r>
      <w:r w:rsidRPr="00A529C2">
        <w:t>ar</w:t>
      </w:r>
      <w:r w:rsidRPr="00A529C2">
        <w:t xml:space="preserve"> </w:t>
      </w:r>
      <w:r w:rsidRPr="00A529C2">
        <w:t>orsafoedd</w:t>
      </w:r>
      <w:r w:rsidRPr="00A529C2">
        <w:t xml:space="preserve"> radio </w:t>
      </w:r>
      <w:r w:rsidRPr="00A529C2">
        <w:t>masnachol</w:t>
      </w:r>
      <w:r w:rsidRPr="00A529C2">
        <w:t xml:space="preserve"> </w:t>
      </w:r>
      <w:r w:rsidRPr="00A529C2">
        <w:t>ers</w:t>
      </w:r>
      <w:r w:rsidRPr="00A529C2">
        <w:t xml:space="preserve"> i Radio Ceredigion </w:t>
      </w:r>
      <w:r w:rsidRPr="00A529C2">
        <w:t>ddiflannu</w:t>
      </w:r>
      <w:r w:rsidRPr="00A529C2">
        <w:t xml:space="preserve"> </w:t>
      </w:r>
      <w:r w:rsidRPr="00A529C2">
        <w:t>ambell</w:t>
      </w:r>
      <w:r w:rsidRPr="00A529C2">
        <w:t xml:space="preserve"> i </w:t>
      </w:r>
      <w:r w:rsidRPr="00A529C2">
        <w:t>flwyddyn</w:t>
      </w:r>
      <w:r w:rsidRPr="00A529C2">
        <w:t xml:space="preserve"> </w:t>
      </w:r>
      <w:r w:rsidRPr="00A529C2">
        <w:t>yn</w:t>
      </w:r>
      <w:r w:rsidRPr="00A529C2">
        <w:t xml:space="preserve"> </w:t>
      </w:r>
      <w:r w:rsidRPr="00A529C2">
        <w:t>ôl</w:t>
      </w:r>
      <w:r w:rsidRPr="00A529C2">
        <w:t xml:space="preserve"> </w:t>
      </w:r>
      <w:r w:rsidRPr="00A529C2">
        <w:t>nawr</w:t>
      </w:r>
      <w:r w:rsidRPr="00A529C2">
        <w:t xml:space="preserve">. Mae </w:t>
      </w:r>
      <w:r w:rsidRPr="00A529C2">
        <w:t>yna</w:t>
      </w:r>
      <w:r w:rsidRPr="00A529C2">
        <w:t xml:space="preserve"> </w:t>
      </w:r>
      <w:r w:rsidRPr="00A529C2">
        <w:t>drafodaeth</w:t>
      </w:r>
      <w:r w:rsidRPr="00A529C2">
        <w:t xml:space="preserve"> </w:t>
      </w:r>
      <w:r w:rsidRPr="00A529C2">
        <w:t>ar</w:t>
      </w:r>
      <w:r w:rsidRPr="00A529C2">
        <w:t xml:space="preserve"> </w:t>
      </w:r>
      <w:r w:rsidRPr="00A529C2">
        <w:t>hyn</w:t>
      </w:r>
      <w:r w:rsidRPr="00A529C2">
        <w:t xml:space="preserve"> o </w:t>
      </w:r>
      <w:r w:rsidRPr="00A529C2">
        <w:t>bryd</w:t>
      </w:r>
      <w:r w:rsidRPr="00A529C2">
        <w:t xml:space="preserve"> o ran y </w:t>
      </w:r>
      <w:r w:rsidRPr="00A529C2">
        <w:t>rheoliadau</w:t>
      </w:r>
      <w:r w:rsidRPr="00A529C2">
        <w:t xml:space="preserve"> </w:t>
      </w:r>
      <w:r w:rsidRPr="00A529C2">
        <w:t>ynghylch</w:t>
      </w:r>
      <w:r w:rsidRPr="00A529C2">
        <w:t xml:space="preserve"> y </w:t>
      </w:r>
      <w:r w:rsidRPr="00A529C2">
        <w:t>cynnwys</w:t>
      </w:r>
      <w:r w:rsidRPr="00A529C2">
        <w:t xml:space="preserve"> </w:t>
      </w:r>
      <w:r w:rsidRPr="00A529C2">
        <w:t>iaith</w:t>
      </w:r>
      <w:r w:rsidRPr="00A529C2">
        <w:t xml:space="preserve"> </w:t>
      </w:r>
      <w:r w:rsidRPr="00A529C2">
        <w:t>Gymraeg</w:t>
      </w:r>
      <w:r w:rsidRPr="00A529C2">
        <w:t xml:space="preserve"> </w:t>
      </w:r>
      <w:r w:rsidRPr="00A529C2">
        <w:t>ar</w:t>
      </w:r>
      <w:r w:rsidRPr="00A529C2">
        <w:t xml:space="preserve"> </w:t>
      </w:r>
      <w:r w:rsidRPr="00A529C2">
        <w:t>orsafoedd</w:t>
      </w:r>
      <w:r w:rsidRPr="00A529C2">
        <w:t xml:space="preserve"> radio </w:t>
      </w:r>
      <w:r w:rsidRPr="00A529C2">
        <w:t>masnachol</w:t>
      </w:r>
      <w:r w:rsidRPr="00A529C2">
        <w:t xml:space="preserve">. </w:t>
      </w:r>
      <w:r w:rsidRPr="00A529C2">
        <w:t>Oes</w:t>
      </w:r>
      <w:r w:rsidRPr="00A529C2">
        <w:t xml:space="preserve"> </w:t>
      </w:r>
      <w:r w:rsidRPr="00A529C2">
        <w:t>gyda</w:t>
      </w:r>
      <w:r w:rsidRPr="00A529C2">
        <w:t xml:space="preserve"> chi </w:t>
      </w:r>
      <w:r w:rsidRPr="00A529C2">
        <w:t>unrhyw</w:t>
      </w:r>
      <w:r w:rsidRPr="00A529C2">
        <w:t xml:space="preserve"> </w:t>
      </w:r>
      <w:r w:rsidRPr="00A529C2">
        <w:t>asesiad</w:t>
      </w:r>
      <w:r w:rsidRPr="00A529C2">
        <w:t xml:space="preserve"> o ran a </w:t>
      </w:r>
      <w:r w:rsidRPr="00A529C2">
        <w:t>fydd</w:t>
      </w:r>
      <w:r w:rsidRPr="00A529C2">
        <w:t xml:space="preserve"> </w:t>
      </w:r>
      <w:r w:rsidRPr="00A529C2">
        <w:t>hyn</w:t>
      </w:r>
      <w:r w:rsidRPr="00A529C2">
        <w:t xml:space="preserve"> </w:t>
      </w:r>
      <w:r w:rsidRPr="00A529C2">
        <w:t>yn</w:t>
      </w:r>
      <w:r w:rsidRPr="00A529C2">
        <w:t xml:space="preserve"> </w:t>
      </w:r>
      <w:r w:rsidRPr="00A529C2">
        <w:t>helpu</w:t>
      </w:r>
      <w:r w:rsidRPr="00A529C2">
        <w:t xml:space="preserve"> </w:t>
      </w:r>
      <w:r w:rsidRPr="00A529C2">
        <w:t>neu’n</w:t>
      </w:r>
      <w:r w:rsidRPr="00A529C2">
        <w:t xml:space="preserve"> </w:t>
      </w:r>
      <w:r w:rsidRPr="00A529C2">
        <w:t>hyrwyddo</w:t>
      </w:r>
      <w:r w:rsidRPr="00A529C2">
        <w:t xml:space="preserve"> neu </w:t>
      </w:r>
      <w:r w:rsidRPr="00A529C2">
        <w:t>hyd</w:t>
      </w:r>
      <w:r w:rsidRPr="00A529C2">
        <w:t xml:space="preserve"> </w:t>
      </w:r>
      <w:r w:rsidRPr="00A529C2">
        <w:t>yn</w:t>
      </w:r>
      <w:r w:rsidRPr="00A529C2">
        <w:t xml:space="preserve"> </w:t>
      </w:r>
      <w:r w:rsidRPr="00A529C2">
        <w:t>oed</w:t>
      </w:r>
      <w:r w:rsidRPr="00A529C2">
        <w:t xml:space="preserve"> </w:t>
      </w:r>
      <w:r w:rsidRPr="00A529C2">
        <w:t>yn</w:t>
      </w:r>
      <w:r w:rsidRPr="00A529C2">
        <w:t xml:space="preserve"> </w:t>
      </w:r>
      <w:r w:rsidRPr="00A529C2">
        <w:t>rhwystr</w:t>
      </w:r>
      <w:r w:rsidRPr="00A529C2">
        <w:t xml:space="preserve"> </w:t>
      </w:r>
      <w:r w:rsidRPr="00A529C2">
        <w:t>i’r</w:t>
      </w:r>
      <w:r w:rsidRPr="00A529C2">
        <w:t xml:space="preserve"> </w:t>
      </w:r>
      <w:r w:rsidRPr="00A529C2">
        <w:t>deunydd</w:t>
      </w:r>
      <w:r w:rsidRPr="00A529C2">
        <w:t xml:space="preserve"> Cymraeg?</w:t>
      </w:r>
    </w:p>
    <w:p w:rsidR="001722CF" w:rsidP="00A529C2">
      <w:pPr>
        <w:pStyle w:val="Question"/>
        <w:numPr>
          <w:ilvl w:val="0"/>
          <w:numId w:val="0"/>
        </w:numPr>
        <w:ind w:left="794"/>
        <w:rPr>
          <w:i/>
          <w:iCs/>
        </w:rPr>
      </w:pPr>
      <w:r>
        <w:rPr>
          <w:i/>
          <w:iCs/>
        </w:rPr>
        <w:t xml:space="preserve">(Translation) Thank you. You talk about it being possible for people to see shows and dramas, for example, using translation equipment. People are more than used to seeing opera in </w:t>
      </w:r>
      <w:r w:rsidR="00A529C2">
        <w:rPr>
          <w:i/>
          <w:iCs/>
        </w:rPr>
        <w:t xml:space="preserve">German or French </w:t>
      </w:r>
      <w:r>
        <w:rPr>
          <w:i/>
          <w:iCs/>
        </w:rPr>
        <w:t xml:space="preserve">and they do not think anything of it. </w:t>
      </w:r>
    </w:p>
    <w:p w:rsidR="001722CF" w:rsidP="00750983">
      <w:pPr>
        <w:pStyle w:val="Question"/>
        <w:numPr>
          <w:ilvl w:val="0"/>
          <w:numId w:val="0"/>
        </w:numPr>
        <w:ind w:left="794"/>
        <w:rPr>
          <w:i/>
          <w:iCs/>
        </w:rPr>
      </w:pPr>
      <w:r>
        <w:rPr>
          <w:i/>
          <w:iCs/>
        </w:rPr>
        <w:t>I have a final question on commercial radio stations. I had better declare an interest, because in Ceredigion in particular we have not had a very positive history with the Welsh language service on commercial radio stations since Radio Ceredigion disappeared some years ago. There is a discussion at the moment about the regulations around Welsh language content on commercial radio stations. Do you have any assessment of whether that can help to promote, or perhaps hamper Welsh language content?</w:t>
      </w:r>
    </w:p>
    <w:p w:rsidR="00A529C2">
      <w:pPr>
        <w:pStyle w:val="Answer"/>
      </w:pPr>
      <w:r>
        <w:rPr>
          <w:b/>
          <w:i/>
        </w:rPr>
        <w:t>Efa</w:t>
      </w:r>
      <w:r>
        <w:rPr>
          <w:b/>
          <w:i/>
        </w:rPr>
        <w:t xml:space="preserve"> </w:t>
      </w:r>
      <w:r>
        <w:rPr>
          <w:b/>
          <w:i/>
        </w:rPr>
        <w:t>Gruffudd</w:t>
      </w:r>
      <w:r>
        <w:rPr>
          <w:b/>
          <w:i/>
        </w:rPr>
        <w:t xml:space="preserve"> Jones:</w:t>
      </w:r>
      <w:r>
        <w:t xml:space="preserve"> </w:t>
      </w:r>
      <w:r w:rsidRPr="00A529C2">
        <w:t>Fel</w:t>
      </w:r>
      <w:r w:rsidRPr="00A529C2">
        <w:t xml:space="preserve"> </w:t>
      </w:r>
      <w:r w:rsidRPr="00A529C2">
        <w:t>dw</w:t>
      </w:r>
      <w:r w:rsidRPr="00A529C2">
        <w:t xml:space="preserve"> </w:t>
      </w:r>
      <w:r w:rsidRPr="00A529C2">
        <w:t>i’n</w:t>
      </w:r>
      <w:r w:rsidRPr="00A529C2">
        <w:t xml:space="preserve"> </w:t>
      </w:r>
      <w:r w:rsidRPr="00A529C2">
        <w:t>deall</w:t>
      </w:r>
      <w:r w:rsidRPr="00A529C2">
        <w:t xml:space="preserve">, </w:t>
      </w:r>
      <w:r w:rsidRPr="00A529C2">
        <w:t>mae</w:t>
      </w:r>
      <w:r w:rsidRPr="00A529C2">
        <w:t xml:space="preserve"> </w:t>
      </w:r>
      <w:r w:rsidRPr="00A529C2">
        <w:t>hyn</w:t>
      </w:r>
      <w:r w:rsidRPr="00A529C2">
        <w:t xml:space="preserve"> </w:t>
      </w:r>
      <w:r w:rsidRPr="00A529C2">
        <w:t>yn</w:t>
      </w:r>
      <w:r w:rsidRPr="00A529C2">
        <w:t xml:space="preserve"> </w:t>
      </w:r>
      <w:r w:rsidRPr="00A529C2">
        <w:t>fater</w:t>
      </w:r>
      <w:r w:rsidRPr="00A529C2">
        <w:t xml:space="preserve"> </w:t>
      </w:r>
      <w:r w:rsidRPr="00A529C2">
        <w:t>technegol</w:t>
      </w:r>
      <w:r w:rsidRPr="00A529C2">
        <w:t xml:space="preserve"> a </w:t>
      </w:r>
      <w:r w:rsidRPr="00A529C2">
        <w:t>chymhleth</w:t>
      </w:r>
      <w:r w:rsidRPr="00A529C2">
        <w:t xml:space="preserve">. </w:t>
      </w:r>
      <w:r w:rsidRPr="00A529C2">
        <w:t>Fel</w:t>
      </w:r>
      <w:r w:rsidRPr="00A529C2">
        <w:t xml:space="preserve"> </w:t>
      </w:r>
      <w:r w:rsidRPr="00A529C2">
        <w:t>dw</w:t>
      </w:r>
      <w:r w:rsidRPr="00A529C2">
        <w:t xml:space="preserve"> </w:t>
      </w:r>
      <w:r w:rsidRPr="00A529C2">
        <w:t>i’n</w:t>
      </w:r>
      <w:r w:rsidRPr="00A529C2">
        <w:t xml:space="preserve"> </w:t>
      </w:r>
      <w:r w:rsidRPr="00A529C2">
        <w:t>deall</w:t>
      </w:r>
      <w:r w:rsidRPr="00A529C2">
        <w:t xml:space="preserve">, </w:t>
      </w:r>
      <w:r w:rsidRPr="00A529C2">
        <w:t>dyw</w:t>
      </w:r>
      <w:r w:rsidRPr="00A529C2">
        <w:t xml:space="preserve"> Ofcom </w:t>
      </w:r>
      <w:r w:rsidRPr="00A529C2">
        <w:t>ddim</w:t>
      </w:r>
      <w:r w:rsidRPr="00A529C2">
        <w:t xml:space="preserve"> </w:t>
      </w:r>
      <w:r w:rsidRPr="00A529C2">
        <w:t>ar</w:t>
      </w:r>
      <w:r w:rsidRPr="00A529C2">
        <w:t xml:space="preserve"> </w:t>
      </w:r>
      <w:r w:rsidRPr="00A529C2">
        <w:t>hyn</w:t>
      </w:r>
      <w:r w:rsidRPr="00A529C2">
        <w:t xml:space="preserve"> o </w:t>
      </w:r>
      <w:r w:rsidRPr="00A529C2">
        <w:t>bryd</w:t>
      </w:r>
      <w:r w:rsidRPr="00A529C2">
        <w:t xml:space="preserve"> </w:t>
      </w:r>
      <w:r w:rsidRPr="00A529C2">
        <w:t>yn</w:t>
      </w:r>
      <w:r w:rsidRPr="00A529C2">
        <w:t xml:space="preserve"> </w:t>
      </w:r>
      <w:r w:rsidRPr="00A529C2">
        <w:t>gallu</w:t>
      </w:r>
      <w:r w:rsidRPr="00A529C2">
        <w:t xml:space="preserve"> </w:t>
      </w:r>
      <w:r w:rsidRPr="00A529C2">
        <w:t>gwneud</w:t>
      </w:r>
      <w:r w:rsidRPr="00A529C2">
        <w:t xml:space="preserve"> </w:t>
      </w:r>
      <w:r w:rsidRPr="00A529C2">
        <w:t>rhyw</w:t>
      </w:r>
      <w:r w:rsidRPr="00A529C2">
        <w:t xml:space="preserve"> </w:t>
      </w:r>
      <w:r w:rsidRPr="00A529C2">
        <w:t>lawer</w:t>
      </w:r>
      <w:r w:rsidRPr="00A529C2">
        <w:t xml:space="preserve"> i </w:t>
      </w:r>
      <w:r w:rsidRPr="00A529C2">
        <w:t>fynnu</w:t>
      </w:r>
      <w:r w:rsidRPr="00A529C2">
        <w:t xml:space="preserve"> </w:t>
      </w:r>
      <w:r w:rsidRPr="00A529C2">
        <w:t>unrhyw</w:t>
      </w:r>
      <w:r w:rsidRPr="00A529C2">
        <w:t xml:space="preserve"> </w:t>
      </w:r>
      <w:r w:rsidRPr="00A529C2">
        <w:t>gynnwys</w:t>
      </w:r>
      <w:r w:rsidRPr="00A529C2">
        <w:t xml:space="preserve"> Cymraeg, </w:t>
      </w:r>
      <w:r w:rsidRPr="00A529C2">
        <w:t>os</w:t>
      </w:r>
      <w:r w:rsidRPr="00A529C2">
        <w:t xml:space="preserve"> o </w:t>
      </w:r>
      <w:r w:rsidRPr="00A529C2">
        <w:t>gwbl</w:t>
      </w:r>
      <w:r w:rsidRPr="00A529C2">
        <w:t xml:space="preserve">. Felly </w:t>
      </w:r>
      <w:r w:rsidRPr="00A529C2">
        <w:t>mae</w:t>
      </w:r>
      <w:r w:rsidRPr="00A529C2">
        <w:t xml:space="preserve"> </w:t>
      </w:r>
      <w:r w:rsidRPr="00A529C2">
        <w:t>hyn</w:t>
      </w:r>
      <w:r w:rsidRPr="00A529C2">
        <w:t xml:space="preserve"> </w:t>
      </w:r>
      <w:r w:rsidRPr="00A529C2">
        <w:t>yn</w:t>
      </w:r>
      <w:r w:rsidRPr="00A529C2">
        <w:t xml:space="preserve"> </w:t>
      </w:r>
      <w:r w:rsidRPr="00A529C2">
        <w:t>sicr</w:t>
      </w:r>
      <w:r w:rsidRPr="00A529C2">
        <w:t xml:space="preserve"> </w:t>
      </w:r>
      <w:r w:rsidRPr="00A529C2">
        <w:t>yn</w:t>
      </w:r>
      <w:r w:rsidRPr="00A529C2">
        <w:t xml:space="preserve"> </w:t>
      </w:r>
      <w:r w:rsidRPr="00A529C2">
        <w:t>rhywbeth</w:t>
      </w:r>
      <w:r w:rsidRPr="00A529C2">
        <w:t xml:space="preserve"> y </w:t>
      </w:r>
      <w:r w:rsidRPr="00A529C2">
        <w:t>byddwn</w:t>
      </w:r>
      <w:r w:rsidRPr="00A529C2">
        <w:t xml:space="preserve"> </w:t>
      </w:r>
      <w:r w:rsidRPr="00A529C2">
        <w:t>i’n</w:t>
      </w:r>
      <w:r w:rsidRPr="00A529C2">
        <w:t xml:space="preserve"> </w:t>
      </w:r>
      <w:r w:rsidRPr="00A529C2">
        <w:t>hoffi</w:t>
      </w:r>
      <w:r w:rsidRPr="00A529C2">
        <w:t xml:space="preserve"> </w:t>
      </w:r>
      <w:r w:rsidRPr="00A529C2">
        <w:t>ei</w:t>
      </w:r>
      <w:r w:rsidRPr="00A529C2">
        <w:t xml:space="preserve"> weld </w:t>
      </w:r>
      <w:r w:rsidRPr="00A529C2">
        <w:t>yn</w:t>
      </w:r>
      <w:r w:rsidRPr="00A529C2">
        <w:t xml:space="preserve"> </w:t>
      </w:r>
      <w:r w:rsidRPr="00A529C2">
        <w:t>cael</w:t>
      </w:r>
      <w:r w:rsidRPr="00A529C2">
        <w:t xml:space="preserve"> </w:t>
      </w:r>
      <w:r w:rsidRPr="00A529C2">
        <w:t>ei</w:t>
      </w:r>
      <w:r w:rsidRPr="00A529C2">
        <w:t xml:space="preserve"> </w:t>
      </w:r>
      <w:r w:rsidRPr="00A529C2">
        <w:t>gryfhau</w:t>
      </w:r>
      <w:r w:rsidRPr="00A529C2">
        <w:t xml:space="preserve">. </w:t>
      </w:r>
      <w:r w:rsidRPr="00A529C2">
        <w:t>Dw</w:t>
      </w:r>
      <w:r w:rsidRPr="00A529C2">
        <w:t xml:space="preserve"> </w:t>
      </w:r>
      <w:r w:rsidRPr="00A529C2">
        <w:t>i’n</w:t>
      </w:r>
      <w:r w:rsidRPr="00A529C2">
        <w:t xml:space="preserve"> </w:t>
      </w:r>
      <w:r w:rsidRPr="00A529C2">
        <w:t>meddwl</w:t>
      </w:r>
      <w:r w:rsidRPr="00A529C2">
        <w:t xml:space="preserve"> bod </w:t>
      </w:r>
      <w:r w:rsidRPr="00A529C2">
        <w:t>angen</w:t>
      </w:r>
      <w:r w:rsidRPr="00A529C2">
        <w:t xml:space="preserve"> bod </w:t>
      </w:r>
      <w:r w:rsidRPr="00A529C2">
        <w:t>yn</w:t>
      </w:r>
      <w:r w:rsidRPr="00A529C2">
        <w:t xml:space="preserve"> </w:t>
      </w:r>
      <w:r w:rsidRPr="00A529C2">
        <w:t>ofalus</w:t>
      </w:r>
      <w:r w:rsidRPr="00A529C2">
        <w:t xml:space="preserve"> </w:t>
      </w:r>
      <w:r w:rsidRPr="00A529C2">
        <w:t>wrth</w:t>
      </w:r>
      <w:r w:rsidRPr="00A529C2">
        <w:t xml:space="preserve"> </w:t>
      </w:r>
      <w:r w:rsidRPr="00A529C2">
        <w:t>i’r</w:t>
      </w:r>
      <w:r w:rsidRPr="00A529C2">
        <w:t xml:space="preserve"> </w:t>
      </w:r>
      <w:r w:rsidRPr="00A529C2">
        <w:t>Bil</w:t>
      </w:r>
      <w:r w:rsidRPr="00A529C2">
        <w:t xml:space="preserve"> </w:t>
      </w:r>
      <w:r w:rsidRPr="00A529C2">
        <w:t>newydd</w:t>
      </w:r>
      <w:r w:rsidRPr="00A529C2">
        <w:t xml:space="preserve"> </w:t>
      </w:r>
      <w:r w:rsidRPr="00A529C2">
        <w:t>gael</w:t>
      </w:r>
      <w:r w:rsidRPr="00A529C2">
        <w:t xml:space="preserve"> </w:t>
      </w:r>
      <w:r w:rsidRPr="00A529C2">
        <w:t>ei</w:t>
      </w:r>
      <w:r w:rsidRPr="00A529C2">
        <w:t xml:space="preserve"> </w:t>
      </w:r>
      <w:r w:rsidRPr="00A529C2">
        <w:t>gyflwyno</w:t>
      </w:r>
      <w:r w:rsidRPr="00A529C2">
        <w:t xml:space="preserve"> bod dim </w:t>
      </w:r>
      <w:r w:rsidRPr="00A529C2">
        <w:t>byd</w:t>
      </w:r>
      <w:r w:rsidRPr="00A529C2">
        <w:t xml:space="preserve"> </w:t>
      </w:r>
      <w:r w:rsidRPr="00A529C2">
        <w:t>yn</w:t>
      </w:r>
      <w:r w:rsidRPr="00A529C2">
        <w:t xml:space="preserve"> </w:t>
      </w:r>
      <w:r w:rsidRPr="00A529C2">
        <w:t>lleihau</w:t>
      </w:r>
      <w:r w:rsidRPr="00A529C2">
        <w:t xml:space="preserve"> </w:t>
      </w:r>
      <w:r w:rsidRPr="00A529C2">
        <w:t>hyd</w:t>
      </w:r>
      <w:r w:rsidRPr="00A529C2">
        <w:t xml:space="preserve"> </w:t>
      </w:r>
      <w:r w:rsidRPr="00A529C2">
        <w:t>yn</w:t>
      </w:r>
      <w:r w:rsidRPr="00A529C2">
        <w:t xml:space="preserve"> </w:t>
      </w:r>
      <w:r w:rsidRPr="00A529C2">
        <w:t>oed</w:t>
      </w:r>
      <w:r w:rsidRPr="00A529C2">
        <w:t xml:space="preserve"> </w:t>
      </w:r>
      <w:r w:rsidRPr="00A529C2">
        <w:t>yr</w:t>
      </w:r>
      <w:r w:rsidRPr="00A529C2">
        <w:t xml:space="preserve"> </w:t>
      </w:r>
      <w:r w:rsidRPr="00A529C2">
        <w:t>hyn</w:t>
      </w:r>
      <w:r w:rsidRPr="00A529C2">
        <w:t xml:space="preserve"> </w:t>
      </w:r>
      <w:r w:rsidRPr="00A529C2">
        <w:t>sy’n</w:t>
      </w:r>
      <w:r w:rsidRPr="00A529C2">
        <w:t xml:space="preserve"> </w:t>
      </w:r>
      <w:r w:rsidRPr="00A529C2">
        <w:t>digwydd</w:t>
      </w:r>
      <w:r w:rsidRPr="00A529C2">
        <w:t xml:space="preserve"> </w:t>
      </w:r>
      <w:r w:rsidRPr="00A529C2">
        <w:t>ar</w:t>
      </w:r>
      <w:r w:rsidRPr="00A529C2">
        <w:t xml:space="preserve"> </w:t>
      </w:r>
      <w:r w:rsidRPr="00A529C2">
        <w:t>hyn</w:t>
      </w:r>
      <w:r w:rsidRPr="00A529C2">
        <w:t xml:space="preserve"> o </w:t>
      </w:r>
      <w:r w:rsidRPr="00A529C2">
        <w:t>bryd</w:t>
      </w:r>
      <w:r w:rsidRPr="00A529C2">
        <w:t xml:space="preserve">, o ran </w:t>
      </w:r>
      <w:r w:rsidRPr="00A529C2">
        <w:t>cytuno</w:t>
      </w:r>
      <w:r w:rsidRPr="00A529C2">
        <w:t xml:space="preserve"> </w:t>
      </w:r>
      <w:r w:rsidRPr="00A529C2">
        <w:t>fformatau</w:t>
      </w:r>
      <w:r w:rsidRPr="00A529C2">
        <w:t xml:space="preserve"> ac </w:t>
      </w:r>
      <w:r w:rsidRPr="00A529C2">
        <w:t>yn</w:t>
      </w:r>
      <w:r w:rsidRPr="00A529C2">
        <w:t xml:space="preserve"> y </w:t>
      </w:r>
      <w:r w:rsidRPr="00A529C2">
        <w:t>blaen</w:t>
      </w:r>
      <w:r w:rsidRPr="00A529C2">
        <w:t xml:space="preserve">. Mae </w:t>
      </w:r>
      <w:r w:rsidRPr="00A529C2">
        <w:t>yna</w:t>
      </w:r>
      <w:r w:rsidRPr="00A529C2">
        <w:t xml:space="preserve"> </w:t>
      </w:r>
      <w:r w:rsidRPr="00A529C2">
        <w:t>enghreifftiau</w:t>
      </w:r>
      <w:r w:rsidRPr="00A529C2">
        <w:t xml:space="preserve"> da o radio </w:t>
      </w:r>
      <w:r w:rsidRPr="00A529C2">
        <w:t>masnachol</w:t>
      </w:r>
      <w:r w:rsidRPr="00A529C2">
        <w:t>—</w:t>
      </w:r>
      <w:r w:rsidRPr="00A529C2">
        <w:t>mae</w:t>
      </w:r>
      <w:r w:rsidRPr="00A529C2">
        <w:t xml:space="preserve"> </w:t>
      </w:r>
      <w:r w:rsidRPr="00A529C2">
        <w:t>gan</w:t>
      </w:r>
      <w:r w:rsidRPr="00A529C2">
        <w:t xml:space="preserve"> </w:t>
      </w:r>
      <w:r w:rsidRPr="00A529C2">
        <w:t>MônFM</w:t>
      </w:r>
      <w:r w:rsidRPr="00A529C2">
        <w:t xml:space="preserve">, er </w:t>
      </w:r>
      <w:r w:rsidRPr="00A529C2">
        <w:t>enghraifft</w:t>
      </w:r>
      <w:r w:rsidRPr="00A529C2">
        <w:t xml:space="preserve">, </w:t>
      </w:r>
      <w:r w:rsidRPr="00A529C2">
        <w:t>gwasanaeth</w:t>
      </w:r>
      <w:r w:rsidRPr="00A529C2">
        <w:t xml:space="preserve"> </w:t>
      </w:r>
      <w:r w:rsidRPr="00A529C2">
        <w:t>dwyieithog</w:t>
      </w:r>
      <w:r w:rsidRPr="00A529C2">
        <w:t xml:space="preserve"> da.</w:t>
      </w:r>
    </w:p>
    <w:p w:rsidR="001722CF">
      <w:pPr>
        <w:pStyle w:val="Answer"/>
        <w:rPr>
          <w:i/>
          <w:iCs/>
        </w:rPr>
      </w:pPr>
      <w:r w:rsidRPr="008265ED">
        <w:rPr>
          <w:i/>
          <w:iCs/>
        </w:rPr>
        <w:t>(</w:t>
      </w:r>
      <w:r>
        <w:rPr>
          <w:i/>
          <w:iCs/>
        </w:rPr>
        <w:t>Translation) As I understand it, this is a technical and complex issue</w:t>
      </w:r>
      <w:r w:rsidR="00A529C2">
        <w:rPr>
          <w:i/>
          <w:iCs/>
        </w:rPr>
        <w:t>. As I understand it,</w:t>
      </w:r>
      <w:r>
        <w:rPr>
          <w:i/>
          <w:iCs/>
        </w:rPr>
        <w:t xml:space="preserve"> Ofcom cannot do an awful lot, if anything, to insist on any Welsh content. That is certainly something that I would like to see being strengthened. There is a need to be careful, as the new Bill is introduced, that nothing reduces what is currently happening in terms of agreeing on formats and so forth. There are good examples of commercial radio—M</w:t>
      </w:r>
      <w:r w:rsidRPr="008265ED">
        <w:rPr>
          <w:i/>
          <w:iCs/>
        </w:rPr>
        <w:t>ôn</w:t>
      </w:r>
      <w:r>
        <w:rPr>
          <w:i/>
          <w:iCs/>
        </w:rPr>
        <w:t xml:space="preserve"> FM, for example, has a good bilingual service.</w:t>
      </w:r>
    </w:p>
    <w:p w:rsidR="00A529C2" w:rsidP="00750983">
      <w:pPr>
        <w:pStyle w:val="Remark"/>
      </w:pPr>
      <w:r>
        <w:rPr>
          <w:b/>
        </w:rPr>
        <w:t>Ben Lake:</w:t>
      </w:r>
      <w:r>
        <w:t xml:space="preserve"> </w:t>
      </w:r>
      <w:r w:rsidRPr="00A529C2">
        <w:t>Wrth</w:t>
      </w:r>
      <w:r w:rsidRPr="00A529C2">
        <w:t xml:space="preserve"> </w:t>
      </w:r>
      <w:r w:rsidRPr="00A529C2">
        <w:t>gwrs</w:t>
      </w:r>
      <w:r w:rsidR="001C6569">
        <w:t>.</w:t>
      </w:r>
      <w:r w:rsidRPr="00A529C2">
        <w:t xml:space="preserve"> </w:t>
      </w:r>
      <w:r w:rsidR="001C6569">
        <w:t>D</w:t>
      </w:r>
      <w:r w:rsidRPr="00A529C2">
        <w:t>w</w:t>
      </w:r>
      <w:r w:rsidRPr="00A529C2">
        <w:t xml:space="preserve"> </w:t>
      </w:r>
      <w:r w:rsidRPr="00A529C2">
        <w:t>i’n</w:t>
      </w:r>
      <w:r w:rsidRPr="00A529C2">
        <w:t xml:space="preserve"> </w:t>
      </w:r>
      <w:r w:rsidRPr="00A529C2">
        <w:t>anghofio</w:t>
      </w:r>
      <w:r w:rsidRPr="00A529C2">
        <w:t xml:space="preserve"> </w:t>
      </w:r>
      <w:r w:rsidRPr="00A529C2">
        <w:t>nawr</w:t>
      </w:r>
      <w:r w:rsidRPr="00A529C2">
        <w:t xml:space="preserve"> </w:t>
      </w:r>
      <w:r w:rsidRPr="00A529C2">
        <w:t>enw’r</w:t>
      </w:r>
      <w:r w:rsidRPr="00A529C2">
        <w:t xml:space="preserve"> </w:t>
      </w:r>
      <w:r w:rsidRPr="00A529C2">
        <w:t>orsaf</w:t>
      </w:r>
      <w:r w:rsidRPr="00A529C2">
        <w:t xml:space="preserve"> </w:t>
      </w:r>
      <w:r w:rsidRPr="00A529C2">
        <w:t>dros</w:t>
      </w:r>
      <w:r w:rsidRPr="00A529C2">
        <w:t xml:space="preserve"> </w:t>
      </w:r>
      <w:r w:rsidRPr="00A529C2">
        <w:t>ogledd</w:t>
      </w:r>
      <w:r w:rsidRPr="00A529C2">
        <w:t xml:space="preserve"> Cymru </w:t>
      </w:r>
      <w:r w:rsidRPr="00A529C2">
        <w:t>hefyd</w:t>
      </w:r>
      <w:r w:rsidRPr="00A529C2">
        <w:t>.</w:t>
      </w:r>
    </w:p>
    <w:p w:rsidR="001722CF" w:rsidP="00750983">
      <w:pPr>
        <w:pStyle w:val="Remark"/>
      </w:pPr>
      <w:r w:rsidRPr="00CA5967">
        <w:rPr>
          <w:i/>
          <w:iCs/>
        </w:rPr>
        <w:t xml:space="preserve">(Translation) </w:t>
      </w:r>
      <w:r w:rsidR="001C6569">
        <w:rPr>
          <w:i/>
          <w:iCs/>
        </w:rPr>
        <w:t xml:space="preserve">Of course. </w:t>
      </w:r>
      <w:r w:rsidRPr="00CA5967">
        <w:rPr>
          <w:i/>
          <w:iCs/>
        </w:rPr>
        <w:t>I forget the name of the station</w:t>
      </w:r>
      <w:r>
        <w:rPr>
          <w:i/>
          <w:iCs/>
        </w:rPr>
        <w:t xml:space="preserve"> for north Wales</w:t>
      </w:r>
      <w:r w:rsidR="00A529C2">
        <w:rPr>
          <w:i/>
          <w:iCs/>
        </w:rPr>
        <w:t>.</w:t>
      </w:r>
    </w:p>
    <w:p w:rsidR="001722CF" w:rsidP="00A529C2">
      <w:pPr>
        <w:pStyle w:val="Answer"/>
      </w:pPr>
      <w:r>
        <w:rPr>
          <w:b/>
          <w:i/>
        </w:rPr>
        <w:t>Efa</w:t>
      </w:r>
      <w:r>
        <w:rPr>
          <w:b/>
          <w:i/>
        </w:rPr>
        <w:t xml:space="preserve"> </w:t>
      </w:r>
      <w:r>
        <w:rPr>
          <w:b/>
          <w:i/>
        </w:rPr>
        <w:t>Gruffudd</w:t>
      </w:r>
      <w:r>
        <w:rPr>
          <w:b/>
          <w:i/>
        </w:rPr>
        <w:t xml:space="preserve"> Jones:</w:t>
      </w:r>
      <w:r>
        <w:t xml:space="preserve"> </w:t>
      </w:r>
      <w:r w:rsidR="00A529C2">
        <w:t>Capital</w:t>
      </w:r>
    </w:p>
    <w:p w:rsidR="00A529C2" w:rsidP="001C6569">
      <w:pPr>
        <w:pStyle w:val="Question"/>
      </w:pPr>
      <w:r>
        <w:rPr>
          <w:b/>
        </w:rPr>
        <w:t>Ben Lake:</w:t>
      </w:r>
      <w:r>
        <w:t xml:space="preserve"> </w:t>
      </w:r>
      <w:r w:rsidRPr="00A529C2">
        <w:t xml:space="preserve">Capital. </w:t>
      </w:r>
      <w:r w:rsidRPr="00A529C2">
        <w:t>Ond</w:t>
      </w:r>
      <w:r w:rsidRPr="00A529C2">
        <w:t xml:space="preserve"> </w:t>
      </w:r>
      <w:r w:rsidRPr="00A529C2">
        <w:t>dw</w:t>
      </w:r>
      <w:r w:rsidRPr="00A529C2">
        <w:t xml:space="preserve"> </w:t>
      </w:r>
      <w:r w:rsidRPr="00A529C2">
        <w:t>i’n</w:t>
      </w:r>
      <w:r w:rsidRPr="00A529C2">
        <w:t xml:space="preserve"> </w:t>
      </w:r>
      <w:r w:rsidRPr="00A529C2">
        <w:t>cytuno</w:t>
      </w:r>
      <w:r w:rsidRPr="00A529C2">
        <w:t xml:space="preserve"> bod </w:t>
      </w:r>
      <w:r w:rsidRPr="00A529C2">
        <w:t>angen</w:t>
      </w:r>
      <w:r w:rsidRPr="00A529C2">
        <w:t xml:space="preserve"> bod </w:t>
      </w:r>
      <w:r w:rsidRPr="00A529C2">
        <w:t>yn</w:t>
      </w:r>
      <w:r w:rsidRPr="00A529C2">
        <w:t xml:space="preserve"> </w:t>
      </w:r>
      <w:r w:rsidRPr="00A529C2">
        <w:t>ofalus</w:t>
      </w:r>
      <w:r w:rsidRPr="00A529C2">
        <w:t>.</w:t>
      </w:r>
    </w:p>
    <w:p w:rsidR="001722CF" w:rsidRPr="008265ED" w:rsidP="00750983">
      <w:pPr>
        <w:pStyle w:val="Remark"/>
        <w:rPr>
          <w:i/>
          <w:iCs/>
        </w:rPr>
      </w:pPr>
      <w:r w:rsidRPr="008265ED">
        <w:rPr>
          <w:i/>
          <w:iCs/>
        </w:rPr>
        <w:t xml:space="preserve">(Translation) </w:t>
      </w:r>
      <w:r w:rsidR="00A529C2">
        <w:rPr>
          <w:i/>
          <w:iCs/>
        </w:rPr>
        <w:t xml:space="preserve">Capital. But </w:t>
      </w:r>
      <w:r w:rsidRPr="008265ED">
        <w:rPr>
          <w:i/>
          <w:iCs/>
        </w:rPr>
        <w:t>I agree that there is a need to be careful.</w:t>
      </w:r>
    </w:p>
    <w:p w:rsidR="00CE43D3">
      <w:pPr>
        <w:pStyle w:val="Answer"/>
      </w:pPr>
      <w:r>
        <w:rPr>
          <w:b/>
          <w:i/>
        </w:rPr>
        <w:t>Efa</w:t>
      </w:r>
      <w:r>
        <w:rPr>
          <w:b/>
          <w:i/>
        </w:rPr>
        <w:t xml:space="preserve"> </w:t>
      </w:r>
      <w:r>
        <w:rPr>
          <w:b/>
          <w:i/>
        </w:rPr>
        <w:t>Gruffudd</w:t>
      </w:r>
      <w:r>
        <w:rPr>
          <w:b/>
          <w:i/>
        </w:rPr>
        <w:t xml:space="preserve"> Jones:</w:t>
      </w:r>
      <w:r>
        <w:t xml:space="preserve"> </w:t>
      </w:r>
      <w:r w:rsidRPr="00CE43D3">
        <w:t xml:space="preserve">Mae </w:t>
      </w:r>
      <w:r w:rsidRPr="00CE43D3">
        <w:t>angen</w:t>
      </w:r>
      <w:r w:rsidRPr="00CE43D3">
        <w:t xml:space="preserve"> bod </w:t>
      </w:r>
      <w:r w:rsidRPr="00CE43D3">
        <w:t>yn</w:t>
      </w:r>
      <w:r w:rsidRPr="00CE43D3">
        <w:t xml:space="preserve"> </w:t>
      </w:r>
      <w:r w:rsidRPr="00CE43D3">
        <w:t>ofalus</w:t>
      </w:r>
      <w:r w:rsidRPr="00CE43D3">
        <w:t xml:space="preserve">. O </w:t>
      </w:r>
      <w:r w:rsidRPr="00CE43D3">
        <w:t>fy</w:t>
      </w:r>
      <w:r w:rsidRPr="00CE43D3">
        <w:t xml:space="preserve"> </w:t>
      </w:r>
      <w:r w:rsidRPr="00CE43D3">
        <w:t>nealltwriaeth</w:t>
      </w:r>
      <w:r w:rsidRPr="00CE43D3">
        <w:t xml:space="preserve"> i</w:t>
      </w:r>
      <w:r>
        <w:t>—</w:t>
      </w:r>
      <w:r>
        <w:t>byddai’n</w:t>
      </w:r>
      <w:r>
        <w:t xml:space="preserve"> </w:t>
      </w:r>
      <w:r>
        <w:t>rhaid</w:t>
      </w:r>
      <w:r>
        <w:t xml:space="preserve"> </w:t>
      </w:r>
      <w:r w:rsidRPr="00CE43D3">
        <w:t xml:space="preserve">i fi </w:t>
      </w:r>
      <w:r w:rsidRPr="00CE43D3">
        <w:t>checio</w:t>
      </w:r>
      <w:r>
        <w:t>—</w:t>
      </w:r>
      <w:r>
        <w:t>dyw’r</w:t>
      </w:r>
      <w:r>
        <w:t xml:space="preserve"> </w:t>
      </w:r>
      <w:r>
        <w:t>gallu</w:t>
      </w:r>
      <w:r>
        <w:t xml:space="preserve"> </w:t>
      </w:r>
      <w:r>
        <w:t>yna</w:t>
      </w:r>
      <w:r>
        <w:t xml:space="preserve"> </w:t>
      </w:r>
      <w:r w:rsidRPr="00CE43D3">
        <w:t>ddim</w:t>
      </w:r>
      <w:r w:rsidRPr="00CE43D3">
        <w:t xml:space="preserve"> </w:t>
      </w:r>
      <w:r w:rsidRPr="00CE43D3">
        <w:t>gan</w:t>
      </w:r>
      <w:r w:rsidRPr="00CE43D3">
        <w:t xml:space="preserve"> Ofcom </w:t>
      </w:r>
      <w:r w:rsidRPr="00CE43D3">
        <w:t>beth</w:t>
      </w:r>
      <w:r w:rsidRPr="00CE43D3">
        <w:t xml:space="preserve"> </w:t>
      </w:r>
      <w:r w:rsidRPr="00CE43D3">
        <w:t>bynnag</w:t>
      </w:r>
      <w:r w:rsidRPr="00CE43D3">
        <w:t xml:space="preserve"> </w:t>
      </w:r>
      <w:r w:rsidRPr="00CE43D3">
        <w:t>ar</w:t>
      </w:r>
      <w:r w:rsidRPr="00CE43D3">
        <w:t xml:space="preserve"> </w:t>
      </w:r>
      <w:r w:rsidRPr="00CE43D3">
        <w:t>hyn</w:t>
      </w:r>
      <w:r w:rsidRPr="00CE43D3">
        <w:t xml:space="preserve"> o </w:t>
      </w:r>
      <w:r w:rsidRPr="00CE43D3">
        <w:t>bryd</w:t>
      </w:r>
      <w:r w:rsidRPr="00CE43D3">
        <w:t xml:space="preserve">. </w:t>
      </w:r>
      <w:r w:rsidRPr="00CE43D3">
        <w:t>Byddwn</w:t>
      </w:r>
      <w:r w:rsidRPr="00CE43D3">
        <w:t xml:space="preserve"> </w:t>
      </w:r>
      <w:r w:rsidRPr="00CE43D3">
        <w:t>i’n</w:t>
      </w:r>
      <w:r w:rsidRPr="00CE43D3">
        <w:t xml:space="preserve"> </w:t>
      </w:r>
      <w:r w:rsidRPr="00CE43D3">
        <w:t>hoffi</w:t>
      </w:r>
      <w:r w:rsidRPr="00CE43D3">
        <w:t xml:space="preserve"> </w:t>
      </w:r>
      <w:r w:rsidRPr="00CE43D3">
        <w:t>ystyried</w:t>
      </w:r>
      <w:r w:rsidRPr="00CE43D3">
        <w:t xml:space="preserve"> </w:t>
      </w:r>
      <w:r w:rsidRPr="00CE43D3">
        <w:t>sut</w:t>
      </w:r>
      <w:r w:rsidRPr="00CE43D3">
        <w:t xml:space="preserve"> y </w:t>
      </w:r>
      <w:r w:rsidRPr="00CE43D3">
        <w:t>byddai</w:t>
      </w:r>
      <w:r w:rsidRPr="00CE43D3">
        <w:t xml:space="preserve"> </w:t>
      </w:r>
      <w:r w:rsidRPr="00CE43D3">
        <w:t>modd</w:t>
      </w:r>
      <w:r w:rsidRPr="00CE43D3">
        <w:t xml:space="preserve"> </w:t>
      </w:r>
      <w:r w:rsidRPr="00CE43D3">
        <w:t>cryfhau</w:t>
      </w:r>
      <w:r w:rsidRPr="00CE43D3">
        <w:t xml:space="preserve"> </w:t>
      </w:r>
      <w:r w:rsidRPr="00CE43D3">
        <w:t>hynny</w:t>
      </w:r>
      <w:r w:rsidRPr="00CE43D3">
        <w:t>.</w:t>
      </w:r>
    </w:p>
    <w:p w:rsidR="001722CF" w:rsidRPr="008265ED">
      <w:pPr>
        <w:pStyle w:val="Answer"/>
        <w:rPr>
          <w:i/>
          <w:iCs/>
        </w:rPr>
      </w:pPr>
      <w:r w:rsidRPr="008265ED">
        <w:rPr>
          <w:i/>
          <w:iCs/>
        </w:rPr>
        <w:t>(Translation)</w:t>
      </w:r>
      <w:r>
        <w:rPr>
          <w:i/>
          <w:iCs/>
        </w:rPr>
        <w:t xml:space="preserve"> Indeed. </w:t>
      </w:r>
      <w:r w:rsidRPr="008265ED">
        <w:rPr>
          <w:i/>
          <w:iCs/>
        </w:rPr>
        <w:t>From my understanding</w:t>
      </w:r>
      <w:r>
        <w:rPr>
          <w:i/>
          <w:iCs/>
        </w:rPr>
        <w:t>—</w:t>
      </w:r>
      <w:r w:rsidRPr="008265ED">
        <w:rPr>
          <w:i/>
          <w:iCs/>
        </w:rPr>
        <w:t>I would have to check</w:t>
      </w:r>
      <w:r>
        <w:rPr>
          <w:i/>
          <w:iCs/>
        </w:rPr>
        <w:t>—</w:t>
      </w:r>
      <w:r w:rsidRPr="008265ED">
        <w:rPr>
          <w:i/>
          <w:iCs/>
        </w:rPr>
        <w:t xml:space="preserve">that ability is not in Ofcom’s hands anyway at the moment, but I would like to consider how it </w:t>
      </w:r>
      <w:r>
        <w:rPr>
          <w:i/>
          <w:iCs/>
        </w:rPr>
        <w:t xml:space="preserve">was </w:t>
      </w:r>
      <w:r w:rsidRPr="008265ED">
        <w:rPr>
          <w:i/>
          <w:iCs/>
        </w:rPr>
        <w:t>possible to strengthen that.</w:t>
      </w:r>
    </w:p>
    <w:p w:rsidR="00CE43D3" w:rsidP="00750983">
      <w:pPr>
        <w:pStyle w:val="Remark"/>
      </w:pPr>
      <w:r>
        <w:rPr>
          <w:b/>
        </w:rPr>
        <w:t>Ben Lake:</w:t>
      </w:r>
      <w:r>
        <w:t xml:space="preserve"> </w:t>
      </w:r>
      <w:r w:rsidRPr="00CE43D3">
        <w:t xml:space="preserve">Ac </w:t>
      </w:r>
      <w:r w:rsidRPr="00CE43D3">
        <w:t>yn</w:t>
      </w:r>
      <w:r w:rsidRPr="00CE43D3">
        <w:t xml:space="preserve"> </w:t>
      </w:r>
      <w:r w:rsidRPr="00CE43D3">
        <w:t>sicr</w:t>
      </w:r>
      <w:r w:rsidRPr="00CE43D3">
        <w:t xml:space="preserve"> bod </w:t>
      </w:r>
      <w:r w:rsidRPr="00CE43D3">
        <w:t>ni</w:t>
      </w:r>
      <w:r w:rsidRPr="00CE43D3">
        <w:t xml:space="preserve"> </w:t>
      </w:r>
      <w:r w:rsidRPr="00CE43D3">
        <w:t>ddim</w:t>
      </w:r>
      <w:r w:rsidRPr="00CE43D3">
        <w:t xml:space="preserve"> </w:t>
      </w:r>
      <w:r w:rsidRPr="00CE43D3">
        <w:t>yn</w:t>
      </w:r>
      <w:r w:rsidRPr="00CE43D3">
        <w:t xml:space="preserve"> </w:t>
      </w:r>
      <w:r w:rsidRPr="00CE43D3">
        <w:t>gweld</w:t>
      </w:r>
      <w:r w:rsidRPr="00CE43D3">
        <w:t xml:space="preserve"> </w:t>
      </w:r>
      <w:r w:rsidRPr="00CE43D3">
        <w:t>unrhyw</w:t>
      </w:r>
      <w:r w:rsidRPr="00CE43D3">
        <w:t xml:space="preserve"> </w:t>
      </w:r>
      <w:r w:rsidRPr="00CE43D3">
        <w:t>lacio</w:t>
      </w:r>
      <w:r w:rsidRPr="00CE43D3">
        <w:t>.</w:t>
      </w:r>
    </w:p>
    <w:p w:rsidR="001722CF" w:rsidRPr="008265ED" w:rsidP="00750983">
      <w:pPr>
        <w:pStyle w:val="Remark"/>
        <w:rPr>
          <w:i/>
          <w:iCs/>
        </w:rPr>
      </w:pPr>
      <w:r w:rsidRPr="008265ED">
        <w:rPr>
          <w:i/>
          <w:iCs/>
        </w:rPr>
        <w:t>(Translation) Certainly, we do not want any slackening.</w:t>
      </w:r>
    </w:p>
    <w:p w:rsidR="00CE43D3">
      <w:pPr>
        <w:pStyle w:val="Answer"/>
      </w:pPr>
      <w:r>
        <w:rPr>
          <w:b/>
          <w:i/>
        </w:rPr>
        <w:t>Efa</w:t>
      </w:r>
      <w:r>
        <w:rPr>
          <w:b/>
          <w:i/>
        </w:rPr>
        <w:t xml:space="preserve"> </w:t>
      </w:r>
      <w:r>
        <w:rPr>
          <w:b/>
          <w:i/>
        </w:rPr>
        <w:t>Gruffudd</w:t>
      </w:r>
      <w:r>
        <w:rPr>
          <w:b/>
          <w:i/>
        </w:rPr>
        <w:t xml:space="preserve"> Jones:</w:t>
      </w:r>
      <w:r>
        <w:t xml:space="preserve"> </w:t>
      </w:r>
      <w:r w:rsidRPr="00CE43D3">
        <w:t>Yn</w:t>
      </w:r>
      <w:r w:rsidRPr="00CE43D3">
        <w:t xml:space="preserve"> union. Mae </w:t>
      </w:r>
      <w:r w:rsidRPr="00CE43D3">
        <w:t>eisiau</w:t>
      </w:r>
      <w:r w:rsidRPr="00CE43D3">
        <w:t xml:space="preserve"> bod </w:t>
      </w:r>
      <w:r w:rsidRPr="00CE43D3">
        <w:t>yn</w:t>
      </w:r>
      <w:r w:rsidRPr="00CE43D3">
        <w:t xml:space="preserve"> </w:t>
      </w:r>
      <w:r w:rsidRPr="00CE43D3">
        <w:t>ofalus</w:t>
      </w:r>
      <w:r w:rsidRPr="00CE43D3">
        <w:t xml:space="preserve"> </w:t>
      </w:r>
      <w:r w:rsidRPr="00CE43D3">
        <w:t>rhag</w:t>
      </w:r>
      <w:r w:rsidRPr="00CE43D3">
        <w:t xml:space="preserve"> </w:t>
      </w:r>
      <w:r w:rsidRPr="00CE43D3">
        <w:t>hynny</w:t>
      </w:r>
      <w:r w:rsidRPr="00CE43D3">
        <w:t>.</w:t>
      </w:r>
    </w:p>
    <w:p w:rsidR="001722CF" w:rsidRPr="008265ED">
      <w:pPr>
        <w:pStyle w:val="Answer"/>
        <w:rPr>
          <w:i/>
          <w:iCs/>
        </w:rPr>
      </w:pPr>
      <w:r w:rsidRPr="008265ED">
        <w:rPr>
          <w:i/>
          <w:iCs/>
        </w:rPr>
        <w:t xml:space="preserve">(Translation) Exactly. We need to be careful </w:t>
      </w:r>
      <w:r>
        <w:rPr>
          <w:i/>
          <w:iCs/>
        </w:rPr>
        <w:t xml:space="preserve">about </w:t>
      </w:r>
      <w:r w:rsidRPr="008265ED">
        <w:rPr>
          <w:i/>
          <w:iCs/>
        </w:rPr>
        <w:t>that.</w:t>
      </w:r>
    </w:p>
    <w:p w:rsidR="00CE43D3" w:rsidRPr="00CE43D3" w:rsidP="00750983">
      <w:pPr>
        <w:pStyle w:val="Question"/>
        <w:numPr>
          <w:ilvl w:val="0"/>
          <w:numId w:val="9"/>
        </w:numPr>
        <w:rPr>
          <w:i/>
          <w:iCs/>
        </w:rPr>
      </w:pPr>
      <w:r w:rsidRPr="008265ED">
        <w:rPr>
          <w:b/>
          <w:iCs/>
        </w:rPr>
        <w:t>Delyth</w:t>
      </w:r>
      <w:r w:rsidRPr="008265ED">
        <w:rPr>
          <w:b/>
          <w:iCs/>
        </w:rPr>
        <w:t xml:space="preserve"> Jewell:</w:t>
      </w:r>
      <w:r>
        <w:t xml:space="preserve"> </w:t>
      </w:r>
      <w:r w:rsidRPr="00CE43D3">
        <w:t xml:space="preserve">O </w:t>
      </w:r>
      <w:r w:rsidRPr="00CE43D3">
        <w:t>ystyried</w:t>
      </w:r>
      <w:r w:rsidRPr="00CE43D3">
        <w:t xml:space="preserve"> </w:t>
      </w:r>
      <w:r w:rsidRPr="00CE43D3">
        <w:t>popeth</w:t>
      </w:r>
      <w:r w:rsidRPr="00CE43D3">
        <w:t xml:space="preserve"> </w:t>
      </w:r>
      <w:r w:rsidRPr="00CE43D3">
        <w:t>rydyn</w:t>
      </w:r>
      <w:r w:rsidRPr="00CE43D3">
        <w:t xml:space="preserve"> </w:t>
      </w:r>
      <w:r w:rsidRPr="00CE43D3">
        <w:t>ni</w:t>
      </w:r>
      <w:r w:rsidRPr="00CE43D3">
        <w:t xml:space="preserve"> </w:t>
      </w:r>
      <w:r w:rsidRPr="00CE43D3">
        <w:t>wedi’i</w:t>
      </w:r>
      <w:r w:rsidRPr="00CE43D3">
        <w:t xml:space="preserve"> </w:t>
      </w:r>
      <w:r w:rsidRPr="00CE43D3">
        <w:t>glywed</w:t>
      </w:r>
      <w:r w:rsidRPr="00CE43D3">
        <w:t xml:space="preserve"> bore ’ma, ac </w:t>
      </w:r>
      <w:r w:rsidRPr="00CE43D3">
        <w:t>unrhyw</w:t>
      </w:r>
      <w:r w:rsidRPr="00CE43D3">
        <w:t xml:space="preserve"> </w:t>
      </w:r>
      <w:r w:rsidRPr="00CE43D3">
        <w:t>beth</w:t>
      </w:r>
      <w:r w:rsidRPr="00CE43D3">
        <w:t xml:space="preserve"> </w:t>
      </w:r>
      <w:r w:rsidRPr="00CE43D3">
        <w:t>arall</w:t>
      </w:r>
      <w:r w:rsidRPr="00CE43D3">
        <w:t xml:space="preserve"> </w:t>
      </w:r>
      <w:r w:rsidRPr="00CE43D3">
        <w:t>yn</w:t>
      </w:r>
      <w:r w:rsidRPr="00CE43D3">
        <w:t xml:space="preserve"> </w:t>
      </w:r>
      <w:r w:rsidRPr="00CE43D3">
        <w:t>ymwneud</w:t>
      </w:r>
      <w:r w:rsidRPr="00CE43D3">
        <w:t xml:space="preserve"> </w:t>
      </w:r>
      <w:r w:rsidRPr="00CE43D3">
        <w:t>gyda</w:t>
      </w:r>
      <w:r w:rsidRPr="00CE43D3">
        <w:t xml:space="preserve"> </w:t>
      </w:r>
      <w:r w:rsidRPr="00CE43D3">
        <w:t>darlledu</w:t>
      </w:r>
      <w:r w:rsidRPr="00CE43D3">
        <w:t xml:space="preserve">, </w:t>
      </w:r>
      <w:r w:rsidRPr="00CE43D3">
        <w:t>beth</w:t>
      </w:r>
      <w:r w:rsidRPr="00CE43D3">
        <w:t xml:space="preserve"> </w:t>
      </w:r>
      <w:r w:rsidRPr="00CE43D3">
        <w:t>yw’r</w:t>
      </w:r>
      <w:r w:rsidRPr="00CE43D3">
        <w:t xml:space="preserve"> </w:t>
      </w:r>
      <w:r w:rsidRPr="00CE43D3">
        <w:t>peth</w:t>
      </w:r>
      <w:r w:rsidRPr="00CE43D3">
        <w:t xml:space="preserve"> </w:t>
      </w:r>
      <w:r w:rsidRPr="00CE43D3">
        <w:t>ydych</w:t>
      </w:r>
      <w:r w:rsidRPr="00CE43D3">
        <w:t xml:space="preserve"> </w:t>
      </w:r>
      <w:r w:rsidRPr="00CE43D3">
        <w:t>chi’n</w:t>
      </w:r>
      <w:r w:rsidRPr="00CE43D3">
        <w:t xml:space="preserve"> </w:t>
      </w:r>
      <w:r w:rsidRPr="00CE43D3">
        <w:t>meddwl</w:t>
      </w:r>
      <w:r w:rsidRPr="00CE43D3">
        <w:t xml:space="preserve"> </w:t>
      </w:r>
      <w:r w:rsidRPr="00CE43D3">
        <w:t>yw’r</w:t>
      </w:r>
      <w:r w:rsidRPr="00CE43D3">
        <w:t xml:space="preserve"> her </w:t>
      </w:r>
      <w:r w:rsidRPr="00CE43D3">
        <w:t>fwyaf</w:t>
      </w:r>
      <w:r w:rsidRPr="00CE43D3">
        <w:t xml:space="preserve"> </w:t>
      </w:r>
      <w:r w:rsidRPr="00CE43D3">
        <w:t>i’r</w:t>
      </w:r>
      <w:r w:rsidRPr="00CE43D3">
        <w:t xml:space="preserve"> </w:t>
      </w:r>
      <w:r w:rsidRPr="00CE43D3">
        <w:t>Gymraeg</w:t>
      </w:r>
      <w:r w:rsidRPr="00CE43D3">
        <w:t xml:space="preserve">, a </w:t>
      </w:r>
      <w:r w:rsidRPr="00CE43D3">
        <w:t>beth</w:t>
      </w:r>
      <w:r w:rsidRPr="00CE43D3">
        <w:t xml:space="preserve"> </w:t>
      </w:r>
      <w:r w:rsidRPr="00CE43D3">
        <w:t>sy’n</w:t>
      </w:r>
      <w:r w:rsidRPr="00CE43D3">
        <w:t xml:space="preserve"> </w:t>
      </w:r>
      <w:r w:rsidRPr="00CE43D3">
        <w:t>rhoi’r</w:t>
      </w:r>
      <w:r w:rsidRPr="00CE43D3">
        <w:t xml:space="preserve"> </w:t>
      </w:r>
      <w:r w:rsidRPr="00CE43D3">
        <w:t>gobaith</w:t>
      </w:r>
      <w:r w:rsidRPr="00CE43D3">
        <w:t xml:space="preserve"> </w:t>
      </w:r>
      <w:r w:rsidRPr="00CE43D3">
        <w:t>mwyaf</w:t>
      </w:r>
      <w:r w:rsidRPr="00CE43D3">
        <w:t xml:space="preserve"> i chi am y </w:t>
      </w:r>
      <w:r w:rsidRPr="00CE43D3">
        <w:t>Gymraeg</w:t>
      </w:r>
      <w:r w:rsidRPr="00CE43D3">
        <w:t xml:space="preserve"> </w:t>
      </w:r>
      <w:r w:rsidRPr="00CE43D3">
        <w:t>yn</w:t>
      </w:r>
      <w:r w:rsidRPr="00CE43D3">
        <w:t xml:space="preserve"> y </w:t>
      </w:r>
      <w:r w:rsidRPr="00CE43D3">
        <w:t>cyd-destun</w:t>
      </w:r>
      <w:r w:rsidRPr="00CE43D3">
        <w:t xml:space="preserve"> </w:t>
      </w:r>
      <w:r w:rsidRPr="00CE43D3">
        <w:t>yma</w:t>
      </w:r>
      <w:r w:rsidRPr="00CE43D3">
        <w:t>?</w:t>
      </w:r>
    </w:p>
    <w:p w:rsidR="001722CF" w:rsidRPr="008265ED" w:rsidP="00CE43D3">
      <w:pPr>
        <w:pStyle w:val="Question"/>
        <w:numPr>
          <w:ilvl w:val="0"/>
          <w:numId w:val="0"/>
        </w:numPr>
        <w:ind w:left="794"/>
        <w:rPr>
          <w:i/>
          <w:iCs/>
        </w:rPr>
      </w:pPr>
      <w:r>
        <w:rPr>
          <w:i/>
          <w:iCs/>
        </w:rPr>
        <w:t xml:space="preserve">(Translation) Considering </w:t>
      </w:r>
      <w:r w:rsidRPr="008265ED">
        <w:rPr>
          <w:i/>
          <w:iCs/>
        </w:rPr>
        <w:t>everything that we have heard this morning, and anything else to do with broadcasting, what do you think is the greatest challenge for the Welsh language, and what gives you the greatest hope for the Welsh language in this context?</w:t>
      </w:r>
    </w:p>
    <w:p w:rsidR="00CE43D3">
      <w:pPr>
        <w:pStyle w:val="Answer"/>
      </w:pPr>
      <w:r>
        <w:rPr>
          <w:b/>
          <w:i/>
        </w:rPr>
        <w:t>Efa</w:t>
      </w:r>
      <w:r>
        <w:rPr>
          <w:b/>
          <w:i/>
        </w:rPr>
        <w:t xml:space="preserve"> </w:t>
      </w:r>
      <w:r>
        <w:rPr>
          <w:b/>
          <w:i/>
        </w:rPr>
        <w:t>Gruffudd</w:t>
      </w:r>
      <w:r>
        <w:rPr>
          <w:b/>
          <w:i/>
        </w:rPr>
        <w:t xml:space="preserve"> Jones:</w:t>
      </w:r>
      <w:r>
        <w:t xml:space="preserve"> </w:t>
      </w:r>
      <w:r w:rsidRPr="00CE43D3">
        <w:t>Cwestiwn</w:t>
      </w:r>
      <w:r w:rsidRPr="00CE43D3">
        <w:t xml:space="preserve"> da, </w:t>
      </w:r>
      <w:r w:rsidRPr="00CE43D3">
        <w:t>Delyth</w:t>
      </w:r>
      <w:r w:rsidRPr="00CE43D3">
        <w:t xml:space="preserve">. </w:t>
      </w:r>
      <w:r w:rsidRPr="00CE43D3">
        <w:t>Yr</w:t>
      </w:r>
      <w:r w:rsidRPr="00CE43D3">
        <w:t xml:space="preserve"> her </w:t>
      </w:r>
      <w:r w:rsidRPr="00CE43D3">
        <w:t>fwyaf</w:t>
      </w:r>
      <w:r w:rsidRPr="00CE43D3">
        <w:t xml:space="preserve">, </w:t>
      </w:r>
      <w:r w:rsidRPr="00CE43D3">
        <w:t>dw</w:t>
      </w:r>
      <w:r w:rsidRPr="00CE43D3">
        <w:t xml:space="preserve"> </w:t>
      </w:r>
      <w:r w:rsidRPr="00CE43D3">
        <w:t>i’n</w:t>
      </w:r>
      <w:r w:rsidRPr="00CE43D3">
        <w:t xml:space="preserve"> </w:t>
      </w:r>
      <w:r w:rsidRPr="00CE43D3">
        <w:t>meddwl</w:t>
      </w:r>
      <w:r w:rsidRPr="00CE43D3">
        <w:t xml:space="preserve">, </w:t>
      </w:r>
      <w:r w:rsidRPr="00CE43D3">
        <w:t>yw</w:t>
      </w:r>
      <w:r w:rsidRPr="00CE43D3">
        <w:t xml:space="preserve"> 2028 </w:t>
      </w:r>
      <w:r w:rsidRPr="00CE43D3">
        <w:t>ymlaen</w:t>
      </w:r>
      <w:r w:rsidRPr="00CE43D3">
        <w:t xml:space="preserve">, </w:t>
      </w:r>
      <w:r w:rsidRPr="00CE43D3">
        <w:t>a’r</w:t>
      </w:r>
      <w:r w:rsidRPr="00CE43D3">
        <w:t xml:space="preserve"> </w:t>
      </w:r>
      <w:r w:rsidRPr="00CE43D3">
        <w:t>sicrwydd</w:t>
      </w:r>
      <w:r w:rsidRPr="00CE43D3">
        <w:t xml:space="preserve"> </w:t>
      </w:r>
      <w:r w:rsidRPr="00CE43D3">
        <w:t>ariannol</w:t>
      </w:r>
      <w:r w:rsidRPr="00CE43D3">
        <w:t xml:space="preserve"> i </w:t>
      </w:r>
      <w:r w:rsidRPr="00CE43D3">
        <w:t>ariannu</w:t>
      </w:r>
      <w:r w:rsidRPr="00CE43D3">
        <w:t xml:space="preserve"> </w:t>
      </w:r>
      <w:r w:rsidRPr="00CE43D3">
        <w:t>gweithgareddau</w:t>
      </w:r>
      <w:r w:rsidRPr="00CE43D3">
        <w:t xml:space="preserve"> am </w:t>
      </w:r>
      <w:r w:rsidRPr="00CE43D3">
        <w:t>ddim</w:t>
      </w:r>
      <w:r w:rsidRPr="00CE43D3">
        <w:t xml:space="preserve"> </w:t>
      </w:r>
      <w:r w:rsidRPr="00CE43D3">
        <w:t>trwy</w:t>
      </w:r>
      <w:r w:rsidRPr="00CE43D3">
        <w:t xml:space="preserve"> </w:t>
      </w:r>
      <w:r w:rsidRPr="00CE43D3">
        <w:t>gyfrwng</w:t>
      </w:r>
      <w:r w:rsidRPr="00CE43D3">
        <w:t xml:space="preserve"> y Gymraeg. </w:t>
      </w:r>
      <w:r w:rsidRPr="00CE43D3">
        <w:t>Dydyn</w:t>
      </w:r>
      <w:r w:rsidRPr="00CE43D3">
        <w:t xml:space="preserve"> </w:t>
      </w:r>
      <w:r w:rsidRPr="00CE43D3">
        <w:t>ni</w:t>
      </w:r>
      <w:r w:rsidRPr="00CE43D3">
        <w:t xml:space="preserve"> </w:t>
      </w:r>
      <w:r w:rsidRPr="00CE43D3">
        <w:t>ddim</w:t>
      </w:r>
      <w:r w:rsidRPr="00CE43D3">
        <w:t xml:space="preserve"> </w:t>
      </w:r>
      <w:r w:rsidRPr="00CE43D3">
        <w:t>yn</w:t>
      </w:r>
      <w:r w:rsidRPr="00CE43D3">
        <w:t xml:space="preserve"> </w:t>
      </w:r>
      <w:r w:rsidRPr="00CE43D3">
        <w:t>gwybod</w:t>
      </w:r>
      <w:r w:rsidRPr="00CE43D3">
        <w:t xml:space="preserve"> </w:t>
      </w:r>
      <w:r w:rsidRPr="00CE43D3">
        <w:t>yr</w:t>
      </w:r>
      <w:r w:rsidRPr="00CE43D3">
        <w:t xml:space="preserve"> </w:t>
      </w:r>
      <w:r w:rsidRPr="00CE43D3">
        <w:t>ateb</w:t>
      </w:r>
      <w:r w:rsidRPr="00CE43D3">
        <w:t xml:space="preserve"> i </w:t>
      </w:r>
      <w:r w:rsidRPr="00CE43D3">
        <w:t>hynny</w:t>
      </w:r>
      <w:r w:rsidRPr="00CE43D3">
        <w:t xml:space="preserve"> </w:t>
      </w:r>
      <w:r w:rsidRPr="00CE43D3">
        <w:t>ar</w:t>
      </w:r>
      <w:r w:rsidRPr="00CE43D3">
        <w:t xml:space="preserve"> </w:t>
      </w:r>
      <w:r w:rsidRPr="00CE43D3">
        <w:t>hyn</w:t>
      </w:r>
      <w:r w:rsidRPr="00CE43D3">
        <w:t xml:space="preserve"> o </w:t>
      </w:r>
      <w:r w:rsidRPr="00CE43D3">
        <w:t>bryd</w:t>
      </w:r>
      <w:r w:rsidRPr="00CE43D3">
        <w:t xml:space="preserve">, felly </w:t>
      </w:r>
      <w:r w:rsidRPr="00CE43D3">
        <w:t>dw</w:t>
      </w:r>
      <w:r w:rsidRPr="00CE43D3">
        <w:t xml:space="preserve"> </w:t>
      </w:r>
      <w:r w:rsidRPr="00CE43D3">
        <w:t>i’n</w:t>
      </w:r>
      <w:r w:rsidRPr="00CE43D3">
        <w:t xml:space="preserve"> </w:t>
      </w:r>
      <w:r w:rsidRPr="00CE43D3">
        <w:t>mynd</w:t>
      </w:r>
      <w:r w:rsidRPr="00CE43D3">
        <w:t xml:space="preserve"> i </w:t>
      </w:r>
      <w:r w:rsidRPr="00CE43D3">
        <w:t>ailadrodd</w:t>
      </w:r>
      <w:r w:rsidRPr="00CE43D3">
        <w:t xml:space="preserve">. </w:t>
      </w:r>
      <w:r w:rsidRPr="00CE43D3">
        <w:t>Os</w:t>
      </w:r>
      <w:r w:rsidRPr="00CE43D3">
        <w:t xml:space="preserve"> </w:t>
      </w:r>
      <w:r w:rsidRPr="00CE43D3">
        <w:t>gallwn</w:t>
      </w:r>
      <w:r w:rsidRPr="00CE43D3">
        <w:t xml:space="preserve"> </w:t>
      </w:r>
      <w:r w:rsidRPr="00CE43D3">
        <w:t>ni</w:t>
      </w:r>
      <w:r w:rsidRPr="00CE43D3">
        <w:t xml:space="preserve"> </w:t>
      </w:r>
      <w:r w:rsidRPr="00CE43D3">
        <w:t>gynnwys</w:t>
      </w:r>
      <w:r w:rsidRPr="00CE43D3">
        <w:t xml:space="preserve"> </w:t>
      </w:r>
      <w:r w:rsidRPr="00CE43D3">
        <w:t>rhywbeth</w:t>
      </w:r>
      <w:r w:rsidRPr="00CE43D3">
        <w:t xml:space="preserve"> am </w:t>
      </w:r>
      <w:r w:rsidRPr="00CE43D3">
        <w:t>ystyried</w:t>
      </w:r>
      <w:r w:rsidRPr="00CE43D3">
        <w:t xml:space="preserve"> y </w:t>
      </w:r>
      <w:r w:rsidRPr="00CE43D3">
        <w:t>Gymraeg</w:t>
      </w:r>
      <w:r w:rsidRPr="00CE43D3">
        <w:t xml:space="preserve"> </w:t>
      </w:r>
      <w:r w:rsidRPr="00CE43D3">
        <w:t>wrth</w:t>
      </w:r>
      <w:r w:rsidRPr="00CE43D3">
        <w:t xml:space="preserve"> </w:t>
      </w:r>
      <w:r w:rsidRPr="00CE43D3">
        <w:t>adolygu</w:t>
      </w:r>
      <w:r w:rsidRPr="00CE43D3">
        <w:t xml:space="preserve"> </w:t>
      </w:r>
      <w:r w:rsidRPr="00CE43D3">
        <w:t>ffi’r</w:t>
      </w:r>
      <w:r w:rsidRPr="00CE43D3">
        <w:t xml:space="preserve"> </w:t>
      </w:r>
      <w:r w:rsidRPr="00CE43D3">
        <w:t>drwydded</w:t>
      </w:r>
      <w:r w:rsidRPr="00CE43D3">
        <w:t xml:space="preserve">, </w:t>
      </w:r>
      <w:r w:rsidRPr="00CE43D3">
        <w:t>dw</w:t>
      </w:r>
      <w:r w:rsidRPr="00CE43D3">
        <w:t xml:space="preserve"> </w:t>
      </w:r>
      <w:r w:rsidRPr="00CE43D3">
        <w:t>i’n</w:t>
      </w:r>
      <w:r w:rsidRPr="00CE43D3">
        <w:t xml:space="preserve"> </w:t>
      </w:r>
      <w:r w:rsidRPr="00CE43D3">
        <w:t>meddwl</w:t>
      </w:r>
      <w:r w:rsidRPr="00CE43D3">
        <w:t xml:space="preserve"> bod </w:t>
      </w:r>
      <w:r w:rsidRPr="00CE43D3">
        <w:t>hynny’n</w:t>
      </w:r>
      <w:r w:rsidRPr="00CE43D3">
        <w:t xml:space="preserve"> </w:t>
      </w:r>
      <w:r w:rsidRPr="00CE43D3">
        <w:t>bwysig</w:t>
      </w:r>
      <w:r w:rsidRPr="00CE43D3">
        <w:t xml:space="preserve"> i radio ac i </w:t>
      </w:r>
      <w:r w:rsidRPr="00CE43D3">
        <w:t>deledu</w:t>
      </w:r>
      <w:r w:rsidRPr="00CE43D3">
        <w:t>.</w:t>
      </w:r>
    </w:p>
    <w:p w:rsidR="00CE43D3">
      <w:pPr>
        <w:pStyle w:val="Answer"/>
      </w:pPr>
      <w:r w:rsidRPr="00CE43D3">
        <w:t xml:space="preserve">O ran y </w:t>
      </w:r>
      <w:r w:rsidRPr="00CE43D3">
        <w:t>gobaith</w:t>
      </w:r>
      <w:r w:rsidRPr="00CE43D3">
        <w:t xml:space="preserve"> </w:t>
      </w:r>
      <w:r w:rsidRPr="00CE43D3">
        <w:t>mwyaf</w:t>
      </w:r>
      <w:r w:rsidRPr="00CE43D3">
        <w:t xml:space="preserve">, </w:t>
      </w:r>
      <w:r w:rsidRPr="00CE43D3">
        <w:t>rhaglenni</w:t>
      </w:r>
      <w:r w:rsidRPr="00CE43D3">
        <w:t xml:space="preserve"> </w:t>
      </w:r>
      <w:r w:rsidRPr="00CE43D3">
        <w:t>fel</w:t>
      </w:r>
      <w:r w:rsidRPr="00CE43D3">
        <w:t xml:space="preserve"> “</w:t>
      </w:r>
      <w:r w:rsidRPr="00CE43D3">
        <w:t>Hansh</w:t>
      </w:r>
      <w:r w:rsidRPr="00CE43D3">
        <w:t xml:space="preserve">” </w:t>
      </w:r>
      <w:r w:rsidRPr="00CE43D3">
        <w:t>a’r</w:t>
      </w:r>
      <w:r w:rsidRPr="00CE43D3">
        <w:t xml:space="preserve"> </w:t>
      </w:r>
      <w:r w:rsidRPr="00CE43D3">
        <w:t>sylw</w:t>
      </w:r>
      <w:r w:rsidRPr="00CE43D3">
        <w:t xml:space="preserve"> </w:t>
      </w:r>
      <w:r w:rsidRPr="00CE43D3">
        <w:t>maen</w:t>
      </w:r>
      <w:r w:rsidRPr="00CE43D3">
        <w:t xml:space="preserve"> </w:t>
      </w:r>
      <w:r w:rsidRPr="00CE43D3">
        <w:t>nhw’n</w:t>
      </w:r>
      <w:r w:rsidRPr="00CE43D3">
        <w:t xml:space="preserve"> </w:t>
      </w:r>
      <w:r w:rsidRPr="00CE43D3">
        <w:t>ei</w:t>
      </w:r>
      <w:r w:rsidRPr="00CE43D3">
        <w:t xml:space="preserve"> </w:t>
      </w:r>
      <w:r w:rsidRPr="00CE43D3">
        <w:t>gael</w:t>
      </w:r>
      <w:r w:rsidRPr="00CE43D3">
        <w:t xml:space="preserve"> </w:t>
      </w:r>
      <w:r w:rsidRPr="00CE43D3">
        <w:t>ar</w:t>
      </w:r>
      <w:r w:rsidRPr="00CE43D3">
        <w:t xml:space="preserve"> </w:t>
      </w:r>
      <w:r w:rsidRPr="00CE43D3">
        <w:t>hyn</w:t>
      </w:r>
      <w:r w:rsidRPr="00CE43D3">
        <w:t xml:space="preserve"> o </w:t>
      </w:r>
      <w:r w:rsidRPr="00CE43D3">
        <w:t>bryd</w:t>
      </w:r>
      <w:r w:rsidRPr="00CE43D3">
        <w:t xml:space="preserve">, </w:t>
      </w:r>
      <w:r w:rsidRPr="00CE43D3">
        <w:t>a’r</w:t>
      </w:r>
      <w:r w:rsidRPr="00CE43D3">
        <w:t xml:space="preserve"> </w:t>
      </w:r>
      <w:r w:rsidRPr="00CE43D3">
        <w:t>ffaith</w:t>
      </w:r>
      <w:r w:rsidRPr="00CE43D3">
        <w:t xml:space="preserve"> </w:t>
      </w:r>
      <w:r w:rsidRPr="00CE43D3">
        <w:t>fod</w:t>
      </w:r>
      <w:r w:rsidRPr="00CE43D3">
        <w:t xml:space="preserve"> </w:t>
      </w:r>
      <w:r w:rsidRPr="00CE43D3">
        <w:t>gyda</w:t>
      </w:r>
      <w:r w:rsidRPr="00CE43D3">
        <w:t xml:space="preserve"> </w:t>
      </w:r>
      <w:r w:rsidRPr="00CE43D3">
        <w:t>ni</w:t>
      </w:r>
      <w:r w:rsidRPr="00CE43D3">
        <w:t xml:space="preserve"> </w:t>
      </w:r>
      <w:r w:rsidRPr="00CE43D3">
        <w:t>ddarlledwyr</w:t>
      </w:r>
      <w:r w:rsidRPr="00CE43D3">
        <w:t xml:space="preserve"> </w:t>
      </w:r>
      <w:r w:rsidRPr="00CE43D3">
        <w:t>talentog</w:t>
      </w:r>
      <w:r w:rsidRPr="00CE43D3">
        <w:t xml:space="preserve"> </w:t>
      </w:r>
      <w:r w:rsidRPr="00CE43D3">
        <w:t>ifanc</w:t>
      </w:r>
      <w:r w:rsidRPr="00CE43D3">
        <w:t xml:space="preserve"> </w:t>
      </w:r>
      <w:r w:rsidRPr="00CE43D3">
        <w:t>yn</w:t>
      </w:r>
      <w:r w:rsidRPr="00CE43D3">
        <w:t xml:space="preserve"> </w:t>
      </w:r>
      <w:r w:rsidRPr="00CE43D3">
        <w:t>cael</w:t>
      </w:r>
      <w:r w:rsidRPr="00CE43D3">
        <w:t xml:space="preserve"> </w:t>
      </w:r>
      <w:r w:rsidRPr="00CE43D3">
        <w:t>eu</w:t>
      </w:r>
      <w:r w:rsidRPr="00CE43D3">
        <w:t xml:space="preserve"> </w:t>
      </w:r>
      <w:r w:rsidRPr="00CE43D3">
        <w:t>meithrin</w:t>
      </w:r>
      <w:r w:rsidRPr="00CE43D3">
        <w:t xml:space="preserve">, a </w:t>
      </w:r>
      <w:r w:rsidRPr="00CE43D3">
        <w:t>newyddiadurwyr</w:t>
      </w:r>
      <w:r w:rsidRPr="00CE43D3">
        <w:t xml:space="preserve"> </w:t>
      </w:r>
      <w:r w:rsidRPr="00CE43D3">
        <w:t>ifanc</w:t>
      </w:r>
      <w:r w:rsidRPr="00CE43D3">
        <w:t xml:space="preserve"> </w:t>
      </w:r>
      <w:r w:rsidRPr="00CE43D3">
        <w:t>talentog</w:t>
      </w:r>
      <w:r w:rsidRPr="00CE43D3">
        <w:t xml:space="preserve"> </w:t>
      </w:r>
      <w:r w:rsidRPr="00CE43D3">
        <w:t>ar</w:t>
      </w:r>
      <w:r w:rsidRPr="00CE43D3">
        <w:t xml:space="preserve"> </w:t>
      </w:r>
      <w:r w:rsidRPr="00CE43D3">
        <w:t>ein</w:t>
      </w:r>
      <w:r w:rsidRPr="00CE43D3">
        <w:t xml:space="preserve"> </w:t>
      </w:r>
      <w:r w:rsidRPr="00CE43D3">
        <w:t>sgriniau</w:t>
      </w:r>
      <w:r w:rsidRPr="00CE43D3">
        <w:t xml:space="preserve"> </w:t>
      </w:r>
      <w:r w:rsidRPr="00CE43D3">
        <w:t>ni</w:t>
      </w:r>
      <w:r w:rsidRPr="00CE43D3">
        <w:t xml:space="preserve">. A </w:t>
      </w:r>
      <w:r w:rsidRPr="00CE43D3">
        <w:t>hefyd</w:t>
      </w:r>
      <w:r w:rsidRPr="00CE43D3">
        <w:t xml:space="preserve">, </w:t>
      </w:r>
      <w:r w:rsidRPr="00CE43D3">
        <w:t>dw</w:t>
      </w:r>
      <w:r w:rsidRPr="00CE43D3">
        <w:t xml:space="preserve"> </w:t>
      </w:r>
      <w:r w:rsidRPr="00CE43D3">
        <w:t>i’n</w:t>
      </w:r>
      <w:r w:rsidRPr="00CE43D3">
        <w:t xml:space="preserve"> </w:t>
      </w:r>
      <w:r w:rsidRPr="00CE43D3">
        <w:t>rili</w:t>
      </w:r>
      <w:r w:rsidRPr="00CE43D3">
        <w:t xml:space="preserve"> </w:t>
      </w:r>
      <w:r w:rsidRPr="00CE43D3">
        <w:t>joio</w:t>
      </w:r>
      <w:r w:rsidRPr="00CE43D3">
        <w:t xml:space="preserve"> – </w:t>
      </w:r>
      <w:r w:rsidRPr="00CE43D3">
        <w:t>siarad</w:t>
      </w:r>
      <w:r w:rsidRPr="00CE43D3">
        <w:t xml:space="preserve"> </w:t>
      </w:r>
      <w:r w:rsidRPr="00CE43D3">
        <w:t>yn</w:t>
      </w:r>
      <w:r w:rsidRPr="00CE43D3">
        <w:t xml:space="preserve"> </w:t>
      </w:r>
      <w:r w:rsidRPr="00CE43D3">
        <w:t>bersonol</w:t>
      </w:r>
      <w:r w:rsidRPr="00CE43D3">
        <w:t xml:space="preserve">, </w:t>
      </w:r>
      <w:r w:rsidRPr="00CE43D3">
        <w:t>mae</w:t>
      </w:r>
      <w:r w:rsidRPr="00CE43D3">
        <w:t xml:space="preserve"> </w:t>
      </w:r>
      <w:r w:rsidRPr="00CE43D3">
        <w:t>yna</w:t>
      </w:r>
      <w:r w:rsidRPr="00CE43D3">
        <w:t xml:space="preserve"> </w:t>
      </w:r>
      <w:r w:rsidRPr="00CE43D3">
        <w:t>raglenni</w:t>
      </w:r>
      <w:r w:rsidRPr="00CE43D3">
        <w:t xml:space="preserve"> </w:t>
      </w:r>
      <w:r w:rsidRPr="00CE43D3">
        <w:t>gwych</w:t>
      </w:r>
      <w:r w:rsidRPr="00CE43D3">
        <w:t xml:space="preserve"> </w:t>
      </w:r>
      <w:r w:rsidRPr="00CE43D3">
        <w:t>ar</w:t>
      </w:r>
      <w:r w:rsidRPr="00CE43D3">
        <w:t xml:space="preserve"> S4C – “</w:t>
      </w:r>
      <w:r w:rsidRPr="00CE43D3">
        <w:t>Ffit</w:t>
      </w:r>
      <w:r w:rsidRPr="00CE43D3">
        <w:t xml:space="preserve"> Cymru” ac “Am Dro”. Mae </w:t>
      </w:r>
      <w:r w:rsidRPr="00CE43D3">
        <w:t>yna</w:t>
      </w:r>
      <w:r w:rsidRPr="00CE43D3">
        <w:t xml:space="preserve"> </w:t>
      </w:r>
      <w:r w:rsidRPr="00CE43D3">
        <w:t>fformatau</w:t>
      </w:r>
      <w:r w:rsidRPr="00CE43D3">
        <w:t xml:space="preserve"> da, </w:t>
      </w:r>
      <w:r w:rsidRPr="00CE43D3">
        <w:t>on’d</w:t>
      </w:r>
      <w:r w:rsidRPr="00CE43D3">
        <w:t xml:space="preserve"> </w:t>
      </w:r>
      <w:r w:rsidRPr="00CE43D3">
        <w:t>oes</w:t>
      </w:r>
      <w:r w:rsidRPr="00CE43D3">
        <w:t xml:space="preserve"> e? Felly </w:t>
      </w:r>
      <w:r w:rsidRPr="00CE43D3">
        <w:t>ie</w:t>
      </w:r>
      <w:r w:rsidRPr="00CE43D3">
        <w:t xml:space="preserve">, </w:t>
      </w:r>
      <w:r w:rsidRPr="00CE43D3">
        <w:t>dw</w:t>
      </w:r>
      <w:r w:rsidRPr="00CE43D3">
        <w:t xml:space="preserve"> </w:t>
      </w:r>
      <w:r w:rsidRPr="00CE43D3">
        <w:t>i’n</w:t>
      </w:r>
      <w:r w:rsidRPr="00CE43D3">
        <w:t xml:space="preserve"> </w:t>
      </w:r>
      <w:r w:rsidRPr="00CE43D3">
        <w:t>ddiolchgar</w:t>
      </w:r>
      <w:r w:rsidRPr="00CE43D3">
        <w:t xml:space="preserve"> </w:t>
      </w:r>
      <w:r w:rsidRPr="00CE43D3">
        <w:t>iawn</w:t>
      </w:r>
      <w:r w:rsidRPr="00CE43D3">
        <w:t xml:space="preserve"> </w:t>
      </w:r>
      <w:r w:rsidRPr="00CE43D3">
        <w:t>iddyn</w:t>
      </w:r>
      <w:r w:rsidRPr="00CE43D3">
        <w:t xml:space="preserve"> </w:t>
      </w:r>
      <w:r w:rsidRPr="00CE43D3">
        <w:t>nhw</w:t>
      </w:r>
      <w:r w:rsidRPr="00CE43D3">
        <w:t>.</w:t>
      </w:r>
    </w:p>
    <w:p w:rsidR="001722CF">
      <w:pPr>
        <w:pStyle w:val="Answer"/>
        <w:rPr>
          <w:i/>
          <w:iCs/>
        </w:rPr>
      </w:pPr>
      <w:r>
        <w:rPr>
          <w:i/>
          <w:iCs/>
        </w:rPr>
        <w:t xml:space="preserve">(Translation) That is a good question, </w:t>
      </w:r>
      <w:r>
        <w:rPr>
          <w:i/>
          <w:iCs/>
        </w:rPr>
        <w:t>Delyth</w:t>
      </w:r>
      <w:r>
        <w:rPr>
          <w:i/>
          <w:iCs/>
        </w:rPr>
        <w:t>. I think the biggest challenge is, from 2028 onwards, financial certainty and assurance about funding free services through the medium of Welsh. We do not know the answer to that at the moment, so I repeat that, if we can include anything about considering the Welsh language in reviewing the licence fee, I think that is important for radio and television.</w:t>
      </w:r>
    </w:p>
    <w:p w:rsidR="001722CF" w:rsidP="00750983">
      <w:pPr>
        <w:pStyle w:val="Answer"/>
        <w:rPr>
          <w:i/>
          <w:iCs/>
        </w:rPr>
      </w:pPr>
      <w:r>
        <w:rPr>
          <w:i/>
          <w:iCs/>
        </w:rPr>
        <w:t>In terms of my greatest hope, I think of programmes such as “</w:t>
      </w:r>
      <w:r>
        <w:rPr>
          <w:i/>
          <w:iCs/>
        </w:rPr>
        <w:t>Hansh</w:t>
      </w:r>
      <w:r>
        <w:rPr>
          <w:i/>
          <w:iCs/>
        </w:rPr>
        <w:t xml:space="preserve">” and the coverage that it currently gets, and the fact that we have talented young broadcasters who are being nurtured and talented young journalists on our screens. Speaking personally, I also really enjoy some fantastic programmes on S4C, such as </w:t>
      </w:r>
      <w:r w:rsidRPr="008265ED">
        <w:rPr>
          <w:i/>
          <w:iCs/>
        </w:rPr>
        <w:t>“F</w:t>
      </w:r>
      <w:r>
        <w:rPr>
          <w:i/>
          <w:iCs/>
        </w:rPr>
        <w:t>FIT</w:t>
      </w:r>
      <w:r w:rsidRPr="008265ED">
        <w:rPr>
          <w:i/>
          <w:iCs/>
        </w:rPr>
        <w:t xml:space="preserve"> Cymru” </w:t>
      </w:r>
      <w:r>
        <w:rPr>
          <w:i/>
          <w:iCs/>
        </w:rPr>
        <w:t xml:space="preserve">and </w:t>
      </w:r>
      <w:r w:rsidRPr="008265ED">
        <w:rPr>
          <w:i/>
          <w:iCs/>
        </w:rPr>
        <w:t>“Am Dro</w:t>
      </w:r>
      <w:r>
        <w:rPr>
          <w:i/>
          <w:iCs/>
        </w:rPr>
        <w:t>!</w:t>
      </w:r>
      <w:r w:rsidRPr="008265ED">
        <w:rPr>
          <w:i/>
          <w:iCs/>
        </w:rPr>
        <w:t>”</w:t>
      </w:r>
      <w:r>
        <w:rPr>
          <w:i/>
          <w:iCs/>
        </w:rPr>
        <w:t>. There are good formats, aren’t there? I am very grateful for that.</w:t>
      </w:r>
    </w:p>
    <w:p w:rsidR="001722CF" w:rsidP="00750983">
      <w:pPr>
        <w:pStyle w:val="Remark"/>
      </w:pPr>
      <w:r>
        <w:rPr>
          <w:b/>
        </w:rPr>
        <w:t>Chair:</w:t>
      </w:r>
      <w:r>
        <w:t xml:space="preserve"> </w:t>
      </w:r>
      <w:r w:rsidRPr="008265ED">
        <w:t>Diolch</w:t>
      </w:r>
      <w:r w:rsidRPr="008265ED">
        <w:t xml:space="preserve"> </w:t>
      </w:r>
      <w:r w:rsidRPr="008265ED">
        <w:t>yn</w:t>
      </w:r>
      <w:r w:rsidRPr="008265ED">
        <w:t xml:space="preserve"> </w:t>
      </w:r>
      <w:r w:rsidRPr="008265ED">
        <w:t>fawr</w:t>
      </w:r>
      <w:r w:rsidRPr="008265ED">
        <w:t xml:space="preserve"> </w:t>
      </w:r>
      <w:r w:rsidRPr="008265ED">
        <w:t>iawn</w:t>
      </w:r>
      <w:r w:rsidRPr="008265ED">
        <w:t>—thank you very much</w:t>
      </w:r>
      <w:r>
        <w:t>—</w:t>
      </w:r>
      <w:r w:rsidRPr="008265ED">
        <w:t xml:space="preserve">to the Welsh Language Commissioner </w:t>
      </w:r>
      <w:r w:rsidRPr="008265ED">
        <w:t>Efa</w:t>
      </w:r>
      <w:r w:rsidRPr="008265ED">
        <w:t xml:space="preserve"> </w:t>
      </w:r>
      <w:r w:rsidRPr="008265ED">
        <w:t>Gruffudd</w:t>
      </w:r>
      <w:r w:rsidRPr="008265ED">
        <w:t xml:space="preserve"> Jones and to Lowri </w:t>
      </w:r>
      <w:r w:rsidRPr="008265ED">
        <w:t>Williiams</w:t>
      </w:r>
      <w:r>
        <w:t>, the strategic director from the Welsh Language Commission. We are very grateful for the time that you have given us this morning as we bring to a conclusion our inquiry into broadcasting in Wales. We look forward to seeing you before the Committee on another occasion.</w:t>
      </w:r>
    </w:p>
    <w:p w:rsidR="00CE43D3">
      <w:pPr>
        <w:pStyle w:val="Answer"/>
      </w:pPr>
      <w:r>
        <w:rPr>
          <w:b/>
          <w:i/>
        </w:rPr>
        <w:t>Efa</w:t>
      </w:r>
      <w:r>
        <w:rPr>
          <w:b/>
          <w:i/>
        </w:rPr>
        <w:t xml:space="preserve"> </w:t>
      </w:r>
      <w:r>
        <w:rPr>
          <w:b/>
          <w:i/>
        </w:rPr>
        <w:t>Gruffudd</w:t>
      </w:r>
      <w:r>
        <w:rPr>
          <w:b/>
          <w:i/>
        </w:rPr>
        <w:t xml:space="preserve"> Jones:</w:t>
      </w:r>
      <w:r>
        <w:t xml:space="preserve"> </w:t>
      </w:r>
      <w:r>
        <w:t>Diolch</w:t>
      </w:r>
      <w:r>
        <w:t xml:space="preserve"> </w:t>
      </w:r>
      <w:r>
        <w:t>yn</w:t>
      </w:r>
      <w:r>
        <w:t xml:space="preserve"> </w:t>
      </w:r>
      <w:r>
        <w:t>fawr</w:t>
      </w:r>
      <w:r>
        <w:t xml:space="preserve"> </w:t>
      </w:r>
      <w:r>
        <w:t>iawn</w:t>
      </w:r>
      <w:r>
        <w:t xml:space="preserve"> i chi. </w:t>
      </w:r>
      <w:r>
        <w:t>Welwn</w:t>
      </w:r>
      <w:r>
        <w:t xml:space="preserve"> </w:t>
      </w:r>
      <w:r>
        <w:t>ni</w:t>
      </w:r>
      <w:r>
        <w:t xml:space="preserve"> chi </w:t>
      </w:r>
      <w:r>
        <w:t>eto</w:t>
      </w:r>
      <w:r>
        <w:t>.</w:t>
      </w:r>
    </w:p>
    <w:p w:rsidR="001722CF" w:rsidRPr="008265ED">
      <w:pPr>
        <w:pStyle w:val="Answer"/>
        <w:rPr>
          <w:i/>
          <w:iCs/>
        </w:rPr>
      </w:pPr>
      <w:r>
        <w:rPr>
          <w:i/>
          <w:iCs/>
        </w:rPr>
        <w:t>(Translation) Thank you very much. See you again.</w:t>
      </w:r>
    </w:p>
    <w:p w:rsidR="0065373F" w:rsidP="00750983"/>
    <w:p w:rsidR="0065373F" w:rsidP="0065373F">
      <w:pPr>
        <w:pStyle w:val="TitlePanel0"/>
      </w:pPr>
      <w:bookmarkStart w:id="1" w:name="Panel2"/>
      <w:r>
        <w:t>Examination of witnesses</w:t>
      </w:r>
    </w:p>
    <w:p w:rsidR="0065373F" w:rsidP="0065373F">
      <w:pPr>
        <w:pStyle w:val="Para"/>
      </w:pPr>
      <w:r>
        <w:t xml:space="preserve">Witnesses: Sir John </w:t>
      </w:r>
      <w:r>
        <w:t>Whittingdale</w:t>
      </w:r>
      <w:r>
        <w:t xml:space="preserve"> and Robert </w:t>
      </w:r>
      <w:r>
        <w:t>Specterman</w:t>
      </w:r>
      <w:r>
        <w:t>-Green.</w:t>
      </w:r>
      <w:bookmarkEnd w:id="1"/>
    </w:p>
    <w:p w:rsidR="001722CF" w:rsidP="00750983">
      <w:pPr>
        <w:pStyle w:val="Question"/>
        <w:numPr>
          <w:ilvl w:val="0"/>
          <w:numId w:val="0"/>
        </w:numPr>
        <w:ind w:left="794"/>
      </w:pPr>
      <w:r>
        <w:rPr>
          <w:b/>
        </w:rPr>
        <w:t>Chair:</w:t>
      </w:r>
      <w:r>
        <w:t xml:space="preserve"> Good morning and welcome to the second panel of this meeting of the Welsh Affairs Committee, where we are bringing our inquiry into broadcasting in Wales to a conclusion. For the final part of this session, we have </w:t>
      </w:r>
      <w:r w:rsidRPr="003F5A9B">
        <w:t>Sir John Whittingdale</w:t>
      </w:r>
      <w:r>
        <w:t xml:space="preserve"> OBE MP, Minister of State at the Department for Culture, Media and Sport. Alongside the Minister, we have </w:t>
      </w:r>
      <w:r w:rsidRPr="003F5A9B">
        <w:t xml:space="preserve">Robert </w:t>
      </w:r>
      <w:r w:rsidRPr="003F5A9B">
        <w:t>Specterman</w:t>
      </w:r>
      <w:r w:rsidRPr="003F5A9B">
        <w:t xml:space="preserve">-Green, </w:t>
      </w:r>
      <w:r>
        <w:t>director of broadcasting at the Department. Is that correct?</w:t>
      </w:r>
    </w:p>
    <w:p w:rsidR="001722CF" w:rsidP="00750983">
      <w:pPr>
        <w:pStyle w:val="Answer"/>
      </w:pPr>
      <w:r>
        <w:rPr>
          <w:b/>
          <w:i/>
        </w:rPr>
        <w:t xml:space="preserve">Robert </w:t>
      </w:r>
      <w:r>
        <w:rPr>
          <w:b/>
          <w:i/>
        </w:rPr>
        <w:t>Specterman</w:t>
      </w:r>
      <w:r>
        <w:rPr>
          <w:b/>
          <w:i/>
        </w:rPr>
        <w:t>-Green:</w:t>
      </w:r>
      <w:r>
        <w:t xml:space="preserve"> Director of media and creative industries.</w:t>
      </w:r>
    </w:p>
    <w:p w:rsidR="001722CF" w:rsidP="001722CF">
      <w:pPr>
        <w:pStyle w:val="Question"/>
        <w:numPr>
          <w:ilvl w:val="0"/>
          <w:numId w:val="9"/>
        </w:numPr>
      </w:pPr>
      <w:r>
        <w:rPr>
          <w:b/>
        </w:rPr>
        <w:t>Chair:</w:t>
      </w:r>
      <w:r>
        <w:t xml:space="preserve"> You are both extremely welcome. Minister, you know this territory around broadcasting extremely well. There are probably few other people in this building who understand broadcasting and the legislative frameworks around broadcasting as well as you do. We have spent the last few months as a Committee looking at the changing media landscape and how that is impacting on broadcasting in Wales specifically, and I know there is read-across to other parts of the UK. Will you start the discussion this morning by giving us a general sense of where you think things are in terms of the changing broadcasting landscape and the impact on public service broadcasters, specifically for us in Wales? You and I have talked about broadcasting in the Welsh language on previous occasions. Also, what is your sense of what the long-term trends could be? If you could do that in a nice, short, couple-of-minutes answer, that would be fantastic.</w:t>
      </w:r>
    </w:p>
    <w:p w:rsidR="001722CF" w:rsidP="00750983">
      <w:pPr>
        <w:pStyle w:val="Question"/>
        <w:numPr>
          <w:ilvl w:val="0"/>
          <w:numId w:val="0"/>
        </w:numPr>
        <w:ind w:left="794"/>
      </w:pPr>
      <w:r>
        <w:rPr>
          <w:b/>
          <w:i/>
        </w:rPr>
        <w:t>Sir John Whittingdale:</w:t>
      </w:r>
      <w:r>
        <w:t xml:space="preserve"> Thank you, Chair, for your kind words. We are in the middle of what is an accelerating revolution of the broadcasting landscape, which is fantastic news for people who enjoy watching television content. When I chaired a Select Committee, we produced a report on the impact of new media. Since then, there has been an explosion of content from the streaming services, which are taking a growing share of the market. We are still seeing new arrivals on a monthly basis. Alongside Netflix, Amazon, Apple and Disney, you now get Paramount+ and HBO, and that will continue to increase. </w:t>
      </w:r>
    </w:p>
    <w:p w:rsidR="001722CF" w:rsidP="00750983">
      <w:pPr>
        <w:pStyle w:val="Question"/>
        <w:numPr>
          <w:ilvl w:val="0"/>
          <w:numId w:val="0"/>
        </w:numPr>
        <w:ind w:left="794"/>
      </w:pPr>
      <w:r>
        <w:t xml:space="preserve">In my view, that makes the importance of public service broadcasters even greater because while the streaming services provide fantastic content, they do not—apart from some exceptions; there is content on them that meets what most people would regard as public service content, but that is not their prime motivation. Therefore, the things that the public service broadcasters are required to provide are ever more essential. At times when we are faced with a deluge of fake news and false information, the need for trusted news content is absolutely central, as well as the traditional genres. We are trying to give a bit more flexibility in precisely how they deliver the public service remit through the Media Bill, but nevertheless the underlying purpose of public service broadcasting remains as strong as ever. </w:t>
      </w:r>
    </w:p>
    <w:p w:rsidR="001722CF" w:rsidP="00750983">
      <w:pPr>
        <w:pStyle w:val="Question"/>
        <w:numPr>
          <w:ilvl w:val="0"/>
          <w:numId w:val="0"/>
        </w:numPr>
        <w:ind w:left="794"/>
      </w:pPr>
      <w:r>
        <w:t>In the context of the Welsh nation and Welsh public service broadcasting, obviously, the two main providers will continue to be the BBC and S4C. They will have the prominence they enjoy at the moment on linear, reinforced with the prominence legislation in the Media Bill, and we are also giving them a bit more flexibility as to how they go about delivering the content. As I say, for broadcasting generally, this is a golden age in terms of consumer choice and so on, but for public service broadcasting, it remains absolutely central to the Government’s view of the broadcasting landscape, however it should evolve.</w:t>
      </w:r>
    </w:p>
    <w:p w:rsidR="001722CF" w:rsidP="001722CF">
      <w:pPr>
        <w:pStyle w:val="Question"/>
        <w:numPr>
          <w:ilvl w:val="0"/>
          <w:numId w:val="9"/>
        </w:numPr>
      </w:pPr>
      <w:r>
        <w:rPr>
          <w:b/>
        </w:rPr>
        <w:t>Chair:</w:t>
      </w:r>
      <w:r>
        <w:t xml:space="preserve"> Are you not concerned that a point is coming somewhere in the future when the very concept of public service broadcasting starts to look outdated and that, because linear TV channels will continue to decline, what people understand now as public service broadcasting will cease to have any real meaning in the future?</w:t>
      </w:r>
    </w:p>
    <w:p w:rsidR="001722CF" w:rsidP="00750983">
      <w:pPr>
        <w:pStyle w:val="Answer"/>
      </w:pPr>
      <w:r>
        <w:tab/>
      </w:r>
      <w:r>
        <w:rPr>
          <w:b/>
          <w:i/>
        </w:rPr>
        <w:t>Sir John Whittingdale:</w:t>
      </w:r>
      <w:r>
        <w:t xml:space="preserve"> I don’t think so because, as I say, while the streaming services are producing fantastic content, they generally do not provide what we see as the core content of the public service broadcasters. I suppose outside of the PSB channels, Sky News and CNN do provide news content, but the BBC will remain the primary news broadcaster and the most trusted brand in news. Things like documentary, investigative journalism, arts, education and current affairs are core parts of public service broadcasting, as well as high-end TV. One of the things we can go on to discuss is that while the dramatic content on the streaming services is incredibly good, it is normally—not in every case—aimed at an international audience, so it does not have the distinctively British content that we believe public service broadcasters are good at and should continue to deliver.</w:t>
      </w:r>
    </w:p>
    <w:p w:rsidR="001722CF" w:rsidP="001722CF">
      <w:pPr>
        <w:pStyle w:val="Question"/>
        <w:numPr>
          <w:ilvl w:val="0"/>
          <w:numId w:val="9"/>
        </w:numPr>
      </w:pPr>
      <w:r>
        <w:rPr>
          <w:b/>
        </w:rPr>
        <w:t>Chair:</w:t>
      </w:r>
      <w:r>
        <w:t xml:space="preserve"> Do you think that the global platforms like Netflix and Amazon, which you have already suggested occupy a growing share of the marketplace, share that understanding of public service broadcasting that you have just described? </w:t>
      </w:r>
    </w:p>
    <w:p w:rsidR="001722CF" w:rsidP="00750983">
      <w:pPr>
        <w:pStyle w:val="Answer"/>
      </w:pPr>
      <w:r>
        <w:tab/>
      </w:r>
      <w:r>
        <w:rPr>
          <w:b/>
          <w:i/>
        </w:rPr>
        <w:t>Sir John Whittingdale:</w:t>
      </w:r>
      <w:r>
        <w:t xml:space="preserve"> I can think of shows on those services that would not look out of place on the BBC or ITV, so to that extent, it might well meet the definition. There is “The Crown”, which is an amazing series; we are about to have season five or six launched, and it is clearly devoted to British content that has huge international appeal. But that is not the primary focus of those platforms. Their viability depends on attracting subscribers, not just in the UK but across the globe. That is in their mind. The changes taking place in the broadcasting landscape are going to pose challenges, particularly for the funding of all the public service broadcasters. They are all having to look at that and consider how they are going to meet that. </w:t>
      </w:r>
    </w:p>
    <w:p w:rsidR="001722CF" w:rsidP="001722CF">
      <w:pPr>
        <w:pStyle w:val="Question"/>
        <w:numPr>
          <w:ilvl w:val="0"/>
          <w:numId w:val="9"/>
        </w:numPr>
      </w:pPr>
      <w:r>
        <w:rPr>
          <w:b/>
        </w:rPr>
        <w:t>Chair:</w:t>
      </w:r>
      <w:r>
        <w:t xml:space="preserve"> Can I ask you a specific question on that point? Amazon, so I understand, is taking a pretty strict approach to when it hosts public service broadcasters on its platform. I understand that it wants 30% of the advertising inventory, so effectively 30% of the revenue, of public sector broadcasters that it hosts on its platform. That is surely going to be a major threat to the financial viability of public service broadcasters in the future. Is that something you have already had discussions about? </w:t>
      </w:r>
    </w:p>
    <w:p w:rsidR="001722CF" w:rsidP="00750983">
      <w:pPr>
        <w:pStyle w:val="Answer"/>
      </w:pPr>
      <w:r>
        <w:tab/>
      </w:r>
      <w:r>
        <w:rPr>
          <w:b/>
          <w:i/>
        </w:rPr>
        <w:t>Sir John Whittingdale:</w:t>
      </w:r>
      <w:r>
        <w:t xml:space="preserve"> It was raised with me in the debate we had on the report produced by your sister Committee, the Scottish Affairs Committee, and featured then. One of the provisions of the Media Bill, which you all know well, is to achieve the same degree of prominence on smart TV sets and other means of receiving TV that currently apply to linear television. Amazon Fire Stick, for instance, will get covered by the prominence requirements. Under the Bill, it will need to carry ITV and the other PSBs in the top positions in the programme guide.</w:t>
      </w:r>
    </w:p>
    <w:p w:rsidR="001722CF" w:rsidP="00750983">
      <w:pPr>
        <w:pStyle w:val="Answer"/>
      </w:pPr>
      <w:r>
        <w:t xml:space="preserve">The commercial relationship between Amazon and ITV or the other broadcasters is something that, in the first instance, is for Amazon and ITV to negotiate. But standing behind that under the Bill will be Ofcom, which will be there to ensure that it is a commercial negotiation conducted to obtain an agreement on fair and reasonable terms. If one party—whichever of the streaming services it happens to be—is felt to be using its clout to impose unfair terms, that is something Ofcom can examine. It is early days, but under the legislation Ofcom will have that role. </w:t>
      </w:r>
    </w:p>
    <w:p w:rsidR="001722CF" w:rsidP="001722CF">
      <w:pPr>
        <w:pStyle w:val="Question"/>
        <w:numPr>
          <w:ilvl w:val="0"/>
          <w:numId w:val="9"/>
        </w:numPr>
      </w:pPr>
      <w:r>
        <w:rPr>
          <w:b/>
        </w:rPr>
        <w:t>Chair:</w:t>
      </w:r>
      <w:r>
        <w:t xml:space="preserve"> But given that Amazon has a balance sheet bigger than most nations on earth, it is perhaps not going to be a very fair negotiation. </w:t>
      </w:r>
    </w:p>
    <w:p w:rsidR="001722CF" w:rsidP="00750983">
      <w:pPr>
        <w:pStyle w:val="Answer"/>
      </w:pPr>
      <w:r>
        <w:tab/>
      </w:r>
      <w:r>
        <w:rPr>
          <w:b/>
          <w:i/>
        </w:rPr>
        <w:t>Sir John Whittingdale:</w:t>
      </w:r>
      <w:r>
        <w:t xml:space="preserve"> No, but Ofcom also has in mind the requirements and shares the views of the Government about the  importance of ITV, alongside the other PSBs, being available through whichever means, including Fire Stick. Therefore, that is something that they will want to ensure, and also that ITV is not subject to completely unfair terms as a result of a negotiation. </w:t>
      </w:r>
    </w:p>
    <w:p w:rsidR="001722CF" w:rsidP="001722CF">
      <w:pPr>
        <w:pStyle w:val="Question"/>
        <w:numPr>
          <w:ilvl w:val="0"/>
          <w:numId w:val="9"/>
        </w:numPr>
      </w:pPr>
      <w:r>
        <w:rPr>
          <w:b/>
        </w:rPr>
        <w:t>Kevin Brennan:</w:t>
      </w:r>
      <w:r>
        <w:t xml:space="preserve"> If you are surprised to see me, it is because I am here as a guest this morning on the Committee. The draft Media Bill has now been published. There are measures in it, quite frankly, that should have been introduced maybe five years ago, in terms of prominence and so on. People have been waiting around for quite a long time. When do you anticipate introducing the actual Bill into the House? </w:t>
      </w:r>
    </w:p>
    <w:p w:rsidR="001722CF" w:rsidP="00750983">
      <w:pPr>
        <w:pStyle w:val="Answer"/>
      </w:pPr>
      <w:r>
        <w:tab/>
      </w:r>
      <w:r>
        <w:rPr>
          <w:b/>
          <w:i/>
        </w:rPr>
        <w:t>Sir John Whittingdale:</w:t>
      </w:r>
      <w:r>
        <w:t xml:space="preserve"> You are entirely right. Not quite when I was chairing the Select Committee, but when I was Secretary of State—six years ago now—we were talking about the provisions that have emerged in the Media Bill. Certainly, the PSBs have been clear that prominence is very important to them going forward, and I would have liked it to have arrived sooner. </w:t>
      </w:r>
    </w:p>
    <w:p w:rsidR="001722CF" w:rsidP="00750983">
      <w:pPr>
        <w:pStyle w:val="Answer"/>
      </w:pPr>
      <w:r>
        <w:t xml:space="preserve">As you know, we have published the draft Media Bill in detail. It is quite complicated. We are getting a lot of representations on the detail—on issues such as the one that the Chair just raised, and others too. It gives us the opportunity to look at the detail of the Bill to ensure that when we do introduce it, we get it absolutely right. To that extent, it is advantageous that we have that additional time, but it is certainly my strong hope that it will be early in the next Session. You know the process of government; it is not entirely within our gift, but it is an important Bill that I would want to see us get on to the statute book as soon as we can. </w:t>
      </w:r>
    </w:p>
    <w:p w:rsidR="001722CF" w:rsidP="00750983">
      <w:pPr>
        <w:pStyle w:val="Question"/>
        <w:numPr>
          <w:ilvl w:val="0"/>
          <w:numId w:val="9"/>
        </w:numPr>
      </w:pPr>
      <w:r>
        <w:rPr>
          <w:b/>
        </w:rPr>
        <w:t>Kevin Brennan:</w:t>
      </w:r>
      <w:r>
        <w:t xml:space="preserve"> Just to throw a couple of spanners in the works in relation </w:t>
      </w:r>
      <w:r>
        <w:t xml:space="preserve">to that, obviously the privatisation plans for Channel 4 have been abandoned by the Government—quite rightly, in my opinion. Nevertheless, the Government have chosen to introduce new rules in relation to Channel 4’s commissioning and the ability to commission in-house, which Channel 4 did not want. In evidence to this Committee, independent producers in Wales have said that they are greatly concerned that the proposal might undermine the independent producers constellation within Wales. What is your answer to those concerns from independent producers? </w:t>
      </w:r>
    </w:p>
    <w:p w:rsidR="001722CF" w:rsidP="00750983">
      <w:pPr>
        <w:pStyle w:val="Question"/>
        <w:numPr>
          <w:ilvl w:val="0"/>
          <w:numId w:val="0"/>
        </w:numPr>
        <w:ind w:left="794"/>
      </w:pPr>
      <w:r>
        <w:rPr>
          <w:b/>
          <w:i/>
        </w:rPr>
        <w:t>Sir John Whittingdale:</w:t>
      </w:r>
      <w:r>
        <w:t xml:space="preserve"> The provisions in the Bill affecting Channel 4 are designed to try to help it remain viable in the future, when the challenges that we have already discussed will intensify. The removal of the bar on in-house production is a part of that. It doesn’t mean that Channel 4 is going to immediately abandon the independent sector. There will be remaining quotas like the ones that exist at the moment.</w:t>
      </w:r>
    </w:p>
    <w:p w:rsidR="001722CF" w:rsidP="00750983">
      <w:pPr>
        <w:pStyle w:val="Question"/>
        <w:numPr>
          <w:ilvl w:val="0"/>
          <w:numId w:val="9"/>
        </w:numPr>
      </w:pPr>
      <w:r>
        <w:rPr>
          <w:b/>
        </w:rPr>
        <w:t>Kevin Brennan:</w:t>
      </w:r>
      <w:r>
        <w:t xml:space="preserve"> But it could, by definition, take away from them.</w:t>
      </w:r>
    </w:p>
    <w:p w:rsidR="001722CF" w:rsidP="00750983">
      <w:pPr>
        <w:pStyle w:val="Answer"/>
      </w:pPr>
      <w:r>
        <w:rPr>
          <w:b/>
          <w:i/>
        </w:rPr>
        <w:t>Sir John Whittingdale:</w:t>
      </w:r>
      <w:r>
        <w:t xml:space="preserve"> Obviously, if Channel 4 chooses to make a production in-house, that production is not being made by an independent production company—so, to that extent, yes. But Channel 4 is aware of the importance and it will still have obligations to commission particularly from outside London, including in Wales. One of the great success stories for Wales is the amount of television content that is being produced by both public service broadcasters and streaming services in Wales. </w:t>
      </w:r>
    </w:p>
    <w:p w:rsidR="001722CF" w:rsidP="00750983">
      <w:pPr>
        <w:pStyle w:val="Question"/>
        <w:numPr>
          <w:ilvl w:val="0"/>
          <w:numId w:val="9"/>
        </w:numPr>
      </w:pPr>
      <w:r>
        <w:rPr>
          <w:b/>
        </w:rPr>
        <w:t>Kevin Brennan:</w:t>
      </w:r>
      <w:r>
        <w:t xml:space="preserve"> Is there any specific protection for Welsh producers that you envisage in this new arrangement? </w:t>
      </w:r>
    </w:p>
    <w:p w:rsidR="001722CF" w:rsidP="00750983">
      <w:pPr>
        <w:pStyle w:val="Answer"/>
      </w:pPr>
      <w:r>
        <w:tab/>
      </w:r>
      <w:r>
        <w:rPr>
          <w:b/>
          <w:i/>
        </w:rPr>
        <w:t>Sir John Whittingdale:</w:t>
      </w:r>
      <w:r>
        <w:t xml:space="preserve"> That is something that I know TAC has raised. Going back to the beginning of our discussion, the Bill is still in draft form. We will continue to look at it, and if it is felt that there needs to be stronger requirements, we will consider that. We are still talking to Channel 4 about its precise obligations in that area, so the door is not closed, but there will already be some obligations in place for the channel to continue to commission.</w:t>
      </w:r>
    </w:p>
    <w:p w:rsidR="001722CF" w:rsidP="00750983">
      <w:pPr>
        <w:pStyle w:val="Question"/>
        <w:numPr>
          <w:ilvl w:val="0"/>
          <w:numId w:val="9"/>
        </w:numPr>
      </w:pPr>
      <w:r>
        <w:rPr>
          <w:b/>
        </w:rPr>
        <w:t>Kevin Brennan:</w:t>
      </w:r>
      <w:r>
        <w:t xml:space="preserve"> My second spanner is commercial radio. I don’t know whether you have caught any of the evidence given over the last few weeks to your former Committee—the CMS Committee, which I sit on—about part 6 of the draft Bill, which relates to commercial radio. It is fair to say that it was put together quite late in the day when the Bill was drawn up. There was a spat—I can only describe it as that—between the commercial radio sector, represented by </w:t>
      </w:r>
      <w:r>
        <w:t>Radiocentre</w:t>
      </w:r>
      <w:r>
        <w:t xml:space="preserve">, and the big tech companies, represented by </w:t>
      </w:r>
      <w:r>
        <w:t>techUK</w:t>
      </w:r>
      <w:r>
        <w:t xml:space="preserve"> and companies such as TuneIn that provide these selection services. </w:t>
      </w:r>
    </w:p>
    <w:p w:rsidR="001722CF" w:rsidP="00750983">
      <w:pPr>
        <w:pStyle w:val="Question"/>
        <w:numPr>
          <w:ilvl w:val="0"/>
          <w:numId w:val="0"/>
        </w:numPr>
        <w:ind w:left="794"/>
      </w:pPr>
      <w:r>
        <w:t>Are you confident that that part of the Bill can command sufficient support and is sufficiently practical to be able to be included in the final Bill? The tech sector has basically said that it wasn’t consulted and that it is unworkable, impracticable and a lot of the things in it couldn’t actually be introduced for many years to come.</w:t>
      </w:r>
    </w:p>
    <w:p w:rsidR="001722CF" w:rsidP="00750983">
      <w:pPr>
        <w:pStyle w:val="Answer"/>
      </w:pPr>
      <w:r>
        <w:tab/>
      </w:r>
      <w:r>
        <w:rPr>
          <w:b/>
          <w:i/>
        </w:rPr>
        <w:t>Sir John Whittingdale:</w:t>
      </w:r>
      <w:r>
        <w:t xml:space="preserve"> It wasn’t that much of a late addition. When I was last doing this job, we carried out the radio review, which was very clear that the same challenges that applied to PSBs applied to radio. In a world where people are accessing content through different means, such as smart speakers, there needs to be discoverability right at the top. The general principle that content should be identifiable, easily available and not subject to penal terms applied to radio as much as it does to TV. That is why we included the radio provisions in the Bill. I personally am very pleased that we have done so because the radio review was very clear, and the radio sector has argued very strongly for it. </w:t>
      </w:r>
    </w:p>
    <w:p w:rsidR="001722CF" w:rsidP="00750983">
      <w:pPr>
        <w:pStyle w:val="Answer"/>
      </w:pPr>
      <w:r>
        <w:t>On relations with the tech platforms, I have been talking to them just as you have been doing. We are still open to precisely how that relationship should work, but again it will be subject to the oversight of Ofcom, to obtain the same fair outcome as applies in the TV world.</w:t>
      </w:r>
    </w:p>
    <w:p w:rsidR="001722CF" w:rsidP="001722CF">
      <w:pPr>
        <w:pStyle w:val="Question"/>
        <w:numPr>
          <w:ilvl w:val="0"/>
          <w:numId w:val="9"/>
        </w:numPr>
      </w:pPr>
      <w:r w:rsidRPr="008507C4">
        <w:rPr>
          <w:b/>
        </w:rPr>
        <w:t>Virginia Crosbie:</w:t>
      </w:r>
      <w:r>
        <w:t xml:space="preserve"> </w:t>
      </w:r>
      <w:r>
        <w:t>Croeso</w:t>
      </w:r>
      <w:r>
        <w:t xml:space="preserve">, Sir John. It is a privilege to have you before the Committee. I wanted to talk about funding for PSBs. You mentioned the successes of PSBs in Wales, but we have some evidence that the BBC has experienced a 30% drop in real-terms funding, and S4C a drop of 36%. How do you see these companies responding to these concerns, particularly when we have the </w:t>
      </w:r>
      <w:r>
        <w:t>Netflixes</w:t>
      </w:r>
      <w:r>
        <w:t xml:space="preserve"> of the world, who have deep pockets?</w:t>
      </w:r>
    </w:p>
    <w:p w:rsidR="001722CF" w:rsidP="00750983">
      <w:pPr>
        <w:pStyle w:val="Answer"/>
      </w:pPr>
      <w:r>
        <w:tab/>
      </w:r>
      <w:r>
        <w:rPr>
          <w:b/>
          <w:i/>
        </w:rPr>
        <w:t>Sir John Whittingdale:</w:t>
      </w:r>
      <w:r>
        <w:t xml:space="preserve"> S4C, I think, has had a really good outcome. I am very pleased that they got the boost. We had a very deep look at the whole way in which S4C operated. We had the Williams review, which came back with a lot of recommendations, almost every one of which has either been accepted or will be implemented. Also, as part of that, S4C had a big injection to allow it to develop its digital offering. It has an agreement that it will receive funding through the licence fee, and it has had a big uplift. </w:t>
      </w:r>
    </w:p>
    <w:p w:rsidR="001722CF" w:rsidP="00750983">
      <w:pPr>
        <w:pStyle w:val="Answer"/>
      </w:pPr>
      <w:r>
        <w:t>S4C went through a period when it did not get any increase, as indeed did the BBC. The BBC has had to accept a continuation of flat cash for another couple of years. Next year, we come to the end of that period, and it will revert to receiving an inflation-linked increase. I understand that the BBC has been under pressure, but everyone has to remember that, at the end of the day, ordinary households have to provide the funding through the licence fee, and these are extremely hard times. The Government felt that it was right not to ask people to pay a significantly increased licence fee for the time being. It was a difficult balance. I understand the pressure that that has created for the BBC, but I think S4C should be pretty content with the settlement that it received.</w:t>
      </w:r>
    </w:p>
    <w:p w:rsidR="001722CF" w:rsidP="001722CF">
      <w:pPr>
        <w:pStyle w:val="Question"/>
        <w:numPr>
          <w:ilvl w:val="0"/>
          <w:numId w:val="9"/>
        </w:numPr>
      </w:pPr>
      <w:r w:rsidRPr="001D0CC2">
        <w:rPr>
          <w:b/>
        </w:rPr>
        <w:t>Virginia Crosbie:</w:t>
      </w:r>
      <w:r>
        <w:t xml:space="preserve"> Regarding the review of the licence funding model, could we have some clarity on the timing, and on the funding arrangements post 2028, when it needs to be renegotiated?</w:t>
      </w:r>
    </w:p>
    <w:p w:rsidR="001722CF" w:rsidP="00750983">
      <w:pPr>
        <w:pStyle w:val="Answer"/>
      </w:pPr>
      <w:r>
        <w:rPr>
          <w:b/>
          <w:i/>
        </w:rPr>
        <w:t>Sir John Whittingdale:</w:t>
      </w:r>
      <w:r>
        <w:t xml:space="preserve"> The funding review is a long-term look. I have talked about this in the past. Various people have argued for different options for funding the BBC. A lot of people have said, “People can choose whether to subscribe to Netflix or Amazon. Why can’t they choose whether </w:t>
      </w:r>
      <w:r>
        <w:t>to subscribe to the BBC?” I have always said, “The reason you can choose is because you get Netflix and Amazon through IPTV, and a significant number of people rely on DTT. You can’t have a subscription model at the moment on that.”</w:t>
      </w:r>
    </w:p>
    <w:p w:rsidR="001722CF" w:rsidP="00750983">
      <w:pPr>
        <w:pStyle w:val="Answer"/>
      </w:pPr>
      <w:r>
        <w:t xml:space="preserve">The future funding is really looking further ahead. We have said that DTT will remain until 2034, but more and more people are switching to streaming TV content. That will in itself create additional pressure. It is really a long-term look. I do not see any likely alternative to the licence fee, certainly in this charter period. Looking into the next charter period, I suspect—whoever happens to be in charge then will need to consider this—that the licence fee is likely to continue for that time. </w:t>
      </w:r>
    </w:p>
    <w:p w:rsidR="001722CF" w:rsidP="00750983">
      <w:pPr>
        <w:pStyle w:val="Answer"/>
      </w:pPr>
      <w:r>
        <w:t xml:space="preserve">The future funding examination is really looking beyond that, because as broadcasting evolves, pressure on the licence fee model will continue to grow, and more and more people will say, “I don’t watch the BBC. Therefore, I don’t see why I should pay the licence fee. Indeed, I don’t have to.” </w:t>
      </w:r>
      <w:bookmarkStart w:id="2" w:name="_Hlk138853654"/>
      <w:r>
        <w:t xml:space="preserve">That is already a significant number, and it is rising. </w:t>
      </w:r>
      <w:bookmarkEnd w:id="2"/>
    </w:p>
    <w:p w:rsidR="001722CF" w:rsidP="001722CF">
      <w:pPr>
        <w:pStyle w:val="Question"/>
        <w:numPr>
          <w:ilvl w:val="0"/>
          <w:numId w:val="9"/>
        </w:numPr>
      </w:pPr>
      <w:r>
        <w:rPr>
          <w:b/>
        </w:rPr>
        <w:t>Chair:</w:t>
      </w:r>
      <w:r>
        <w:t xml:space="preserve"> Coming back to the draft Bill—forgive me if you have made this point already—where is it in the system at the moment? Is it still being considered, with the technicalities being worked on? </w:t>
      </w:r>
    </w:p>
    <w:p w:rsidR="001722CF" w:rsidP="00750983">
      <w:pPr>
        <w:pStyle w:val="Answer"/>
      </w:pPr>
      <w:r>
        <w:rPr>
          <w:b/>
          <w:i/>
        </w:rPr>
        <w:t>Sir John Whittingdale:</w:t>
      </w:r>
      <w:r>
        <w:t xml:space="preserve"> There are two different aspects. There is the technicalities aspect, which involves ongoing discussions with all the various stakeholders about potential amendments. Your sister Committee is carrying out pre-legislative scrutiny at the moment. I am going to talk to them in a week’s time. Obviously, we will be keen to hear what they have to say. There are a lot of people feeding into the existing draft to improve it. In due course, we will look at all of that and then publish the final text. </w:t>
      </w:r>
    </w:p>
    <w:p w:rsidR="001722CF" w:rsidP="00750983">
      <w:pPr>
        <w:pStyle w:val="Answer"/>
      </w:pPr>
      <w:r>
        <w:t xml:space="preserve">Alongside that is a different discussion, which you will be only too familiar with, which is with the PBL process to see when and how early we can get a slot in the legislative programme. </w:t>
      </w:r>
    </w:p>
    <w:p w:rsidR="001722CF" w:rsidP="001722CF">
      <w:pPr>
        <w:pStyle w:val="Question"/>
        <w:numPr>
          <w:ilvl w:val="0"/>
          <w:numId w:val="9"/>
        </w:numPr>
      </w:pPr>
      <w:r>
        <w:rPr>
          <w:b/>
        </w:rPr>
        <w:t>Chair:</w:t>
      </w:r>
      <w:r>
        <w:t xml:space="preserve"> There is a danger that we will simply run out of road before the election, isn’t there? You would need the best part of a year to get this through. </w:t>
      </w:r>
    </w:p>
    <w:p w:rsidR="001722CF" w:rsidP="00750983">
      <w:pPr>
        <w:pStyle w:val="Answer"/>
      </w:pPr>
      <w:r>
        <w:rPr>
          <w:b/>
          <w:i/>
        </w:rPr>
        <w:t>Sir John Whittingdale:</w:t>
      </w:r>
      <w:r>
        <w:t xml:space="preserve"> Who knows when all of us are going to have to fight an election? It would certainly be my hope that we would get it on to the statute book before then. </w:t>
      </w:r>
    </w:p>
    <w:p w:rsidR="001722CF" w:rsidP="00750983">
      <w:pPr>
        <w:pStyle w:val="Remark"/>
      </w:pPr>
      <w:r>
        <w:rPr>
          <w:b/>
        </w:rPr>
        <w:t>Chair:</w:t>
      </w:r>
      <w:r>
        <w:t xml:space="preserve"> </w:t>
      </w:r>
      <w:r>
        <w:t>Delyth</w:t>
      </w:r>
      <w:r>
        <w:t xml:space="preserve"> Jewell is guesting on the Committee today from the Senedd in Wales. </w:t>
      </w:r>
      <w:r>
        <w:t>Delyth</w:t>
      </w:r>
      <w:r>
        <w:t xml:space="preserve">, please. </w:t>
      </w:r>
    </w:p>
    <w:p w:rsidR="001722CF" w:rsidP="001722CF">
      <w:pPr>
        <w:pStyle w:val="Question"/>
        <w:numPr>
          <w:ilvl w:val="0"/>
          <w:numId w:val="9"/>
        </w:numPr>
      </w:pPr>
      <w:r w:rsidRPr="00243ADA">
        <w:rPr>
          <w:b/>
          <w:bCs/>
        </w:rPr>
        <w:t>Delyth</w:t>
      </w:r>
      <w:r w:rsidRPr="00243ADA">
        <w:rPr>
          <w:b/>
          <w:bCs/>
        </w:rPr>
        <w:t xml:space="preserve"> Jewell:</w:t>
      </w:r>
      <w:r>
        <w:t xml:space="preserve">  </w:t>
      </w:r>
      <w:r>
        <w:t>Diolch</w:t>
      </w:r>
      <w:r>
        <w:t xml:space="preserve">, </w:t>
      </w:r>
      <w:r>
        <w:t>Cadeirydd</w:t>
      </w:r>
      <w:r>
        <w:t xml:space="preserve">. Bore da. I want to ask first about the governance of the BBC. As of yesterday, it is good to know that a state-educated Welsh speaker is at the reins of the BBC, which had been reported on with some astonishment by </w:t>
      </w:r>
      <w:r>
        <w:rPr>
          <w:i/>
          <w:iCs/>
        </w:rPr>
        <w:t>The Telegraph</w:t>
      </w:r>
      <w:r>
        <w:t xml:space="preserve">, but there are lots of state-educated Welsh speakers in Wales who are very pleased that Elan Closs Stephens is there. </w:t>
      </w:r>
    </w:p>
    <w:p w:rsidR="001722CF" w:rsidP="00750983">
      <w:pPr>
        <w:pStyle w:val="Remark"/>
      </w:pPr>
      <w:r>
        <w:rPr>
          <w:b/>
        </w:rPr>
        <w:t>Ben Lake:</w:t>
      </w:r>
      <w:r>
        <w:t xml:space="preserve"> Hear, hear!</w:t>
      </w:r>
    </w:p>
    <w:p w:rsidR="001722CF" w:rsidP="001722CF">
      <w:pPr>
        <w:pStyle w:val="Question"/>
        <w:numPr>
          <w:ilvl w:val="0"/>
          <w:numId w:val="9"/>
        </w:numPr>
      </w:pPr>
      <w:r w:rsidRPr="00243ADA">
        <w:rPr>
          <w:b/>
          <w:bCs/>
        </w:rPr>
        <w:t>Delyth</w:t>
      </w:r>
      <w:r w:rsidRPr="00243ADA">
        <w:rPr>
          <w:b/>
          <w:bCs/>
        </w:rPr>
        <w:t xml:space="preserve"> Jewell:</w:t>
      </w:r>
      <w:r>
        <w:t xml:space="preserve">  Reflecting on the recent resignation of the BBC chair, do you think that more stability could be brought to that process, if the devolved Governments were involved in some way in that appointment process? </w:t>
      </w:r>
    </w:p>
    <w:p w:rsidR="001722CF" w:rsidP="00750983">
      <w:pPr>
        <w:pStyle w:val="Answer"/>
      </w:pPr>
      <w:r>
        <w:rPr>
          <w:b/>
          <w:i/>
        </w:rPr>
        <w:t>Sir John Whittingdale:</w:t>
      </w:r>
      <w:r>
        <w:t xml:space="preserve"> The BBC board, which was a creation only at the time of the last charter, has a reserved place for each of the nations of the UK. All four have a board member. I share your pleasure that Elan has taken on the interim chair role. I know her from previous incarnations, and I have no doubt she will do a very good job. The appointment of the chair is subject to a process, which is laid down. </w:t>
      </w:r>
    </w:p>
    <w:p w:rsidR="001722CF" w:rsidP="00750983">
      <w:pPr>
        <w:pStyle w:val="Answer"/>
      </w:pPr>
      <w:r>
        <w:t xml:space="preserve">Ultimately, it is a matter for the Government, but it has to go through the public appointments process. That will be undertaken quite soon. We have not yet, for instance, even drawn up a panel who will consider the applications, but I think that will continue under the same process with which the chair has always been appointed. Obviously, devolved Administrations will have an ability to express views but, ultimately, it will be done through that process. </w:t>
      </w:r>
    </w:p>
    <w:p w:rsidR="001722CF" w:rsidP="001722CF">
      <w:pPr>
        <w:pStyle w:val="Question"/>
        <w:numPr>
          <w:ilvl w:val="0"/>
          <w:numId w:val="9"/>
        </w:numPr>
      </w:pPr>
      <w:r w:rsidRPr="00243ADA">
        <w:rPr>
          <w:b/>
          <w:bCs/>
        </w:rPr>
        <w:t>Delyth</w:t>
      </w:r>
      <w:r w:rsidRPr="00243ADA">
        <w:rPr>
          <w:b/>
          <w:bCs/>
        </w:rPr>
        <w:t xml:space="preserve"> Jewell:</w:t>
      </w:r>
      <w:r>
        <w:t xml:space="preserve">  Thank you. Turning from the governance and behind the scenes to the content that is on people’s screens or is reaching people, I am sure you are very familiar with the information deficit about Welsh politics, because so many people in Wales get their news through the lens of a different country. </w:t>
      </w:r>
    </w:p>
    <w:p w:rsidR="001722CF" w:rsidP="00750983">
      <w:pPr>
        <w:pStyle w:val="Answer"/>
      </w:pPr>
      <w:r>
        <w:t xml:space="preserve">I think this Committee has heard evidence from the Media Reform Coalition that only 31% of Welsh adults were able to identify the First Minister of Wales without being prompted. What is your reaction to that? Do you think that is a problem? What do you think could be done to address that information deficit? </w:t>
      </w:r>
    </w:p>
    <w:p w:rsidR="001722CF" w:rsidP="00750983">
      <w:pPr>
        <w:pStyle w:val="Answer"/>
      </w:pPr>
      <w:r>
        <w:rPr>
          <w:b/>
          <w:i/>
        </w:rPr>
        <w:t>Sir John Whittingdale:</w:t>
      </w:r>
      <w:r>
        <w:t xml:space="preserve"> I am not sure I am necessarily going to say that the blame for that rests entirely with broadcasters. Equally, you could probably make the same argument for many members of the UK Government here who would not be identified. The BBC is subject to obligations to serve all the nations and regions of the UK. That is absolutely at the top of the charter for the public purposes of the BBC. How it goes about doing that is a matter for the BBC. </w:t>
      </w:r>
    </w:p>
    <w:p w:rsidR="001722CF" w:rsidP="001C6569">
      <w:pPr>
        <w:pStyle w:val="Answer"/>
      </w:pPr>
      <w:r>
        <w:t>Wales is fortunate in that it does have a dedicated public service channel besides the BBC to serve the population of Wales who speak the Welsh language. Ofcom stands behind to ensure that the BBC delivers on that public purpose, but it is not for us to tell the BBC the way in which it needs to devote so many hours to news or whatever. It is more an overarching purpose, laid down under the charter.</w:t>
      </w:r>
    </w:p>
    <w:p w:rsidR="001722CF" w:rsidP="001722CF">
      <w:pPr>
        <w:pStyle w:val="Question"/>
        <w:numPr>
          <w:ilvl w:val="0"/>
          <w:numId w:val="9"/>
        </w:numPr>
      </w:pPr>
      <w:bookmarkStart w:id="3" w:name="_Hlk138854940"/>
      <w:r w:rsidRPr="00361044">
        <w:rPr>
          <w:b/>
          <w:bCs/>
        </w:rPr>
        <w:t>Delyth</w:t>
      </w:r>
      <w:r w:rsidRPr="00361044">
        <w:rPr>
          <w:b/>
          <w:bCs/>
        </w:rPr>
        <w:t xml:space="preserve"> Jewell: </w:t>
      </w:r>
      <w:r>
        <w:t xml:space="preserve">Thank you for that. By the way, Chair, I wanted to put on the record my thanks for the fact that we are doing this; it is a really innovative way of doing things. </w:t>
      </w:r>
      <w:bookmarkEnd w:id="3"/>
      <w:r>
        <w:t>I do not believe that the Committee that I chair in the Senedd has extended an invitation to you, Minister, but we have extended an invitation to some of your predecessors</w:t>
      </w:r>
      <w:r w:rsidRPr="00361044">
        <w:t xml:space="preserve"> </w:t>
      </w:r>
      <w:r>
        <w:t xml:space="preserve">to give evidence. Unfortunately, on those five occasions their diaries could not allow for that, </w:t>
      </w:r>
      <w:r>
        <w:t>which is a curious shame, but there is a standing invitation to you, of course. My thanks to the Committee for allowing this to happen—</w:t>
      </w:r>
      <w:r>
        <w:t>d</w:t>
      </w:r>
      <w:r w:rsidRPr="000F41AA">
        <w:t>iolch</w:t>
      </w:r>
      <w:r w:rsidRPr="000F41AA">
        <w:t xml:space="preserve"> </w:t>
      </w:r>
      <w:r w:rsidRPr="000F41AA">
        <w:t>yn</w:t>
      </w:r>
      <w:r w:rsidRPr="000F41AA">
        <w:t xml:space="preserve"> </w:t>
      </w:r>
      <w:r w:rsidRPr="000F41AA">
        <w:t>fawr</w:t>
      </w:r>
      <w:r w:rsidRPr="000F41AA">
        <w:t xml:space="preserve"> </w:t>
      </w:r>
      <w:r w:rsidRPr="000F41AA">
        <w:t>iawn</w:t>
      </w:r>
      <w:r w:rsidRPr="00361044">
        <w:t xml:space="preserve">, </w:t>
      </w:r>
      <w:r w:rsidRPr="00361044">
        <w:t>Cadeirydd</w:t>
      </w:r>
      <w:r>
        <w:t>.</w:t>
      </w:r>
    </w:p>
    <w:p w:rsidR="001722CF" w:rsidP="00750983">
      <w:pPr>
        <w:pStyle w:val="Answer"/>
      </w:pPr>
      <w:r>
        <w:rPr>
          <w:b/>
          <w:i/>
        </w:rPr>
        <w:t>Sir John Whittingdale:</w:t>
      </w:r>
      <w:r>
        <w:t xml:space="preserve"> As you probably know, I am doing this job while my colleague, Julia Lopez, is absent on maternity leave, so we will see quite how long I will be in the job, but I will do my very best to make sure that my diary does allow me to attend if there is such an invitation.</w:t>
      </w:r>
    </w:p>
    <w:p w:rsidR="001722CF" w:rsidP="00750983">
      <w:pPr>
        <w:pStyle w:val="Answer"/>
      </w:pPr>
      <w:r w:rsidRPr="007D0D9F">
        <w:rPr>
          <w:b/>
          <w:bCs/>
        </w:rPr>
        <w:t>Delyth</w:t>
      </w:r>
      <w:r w:rsidRPr="007D0D9F">
        <w:rPr>
          <w:b/>
          <w:bCs/>
        </w:rPr>
        <w:t xml:space="preserve"> Jewell:</w:t>
      </w:r>
      <w:r>
        <w:rPr>
          <w:b/>
          <w:bCs/>
        </w:rPr>
        <w:t xml:space="preserve"> </w:t>
      </w:r>
      <w:r>
        <w:t xml:space="preserve">We would be delighted—thank you so much. That would be wonderful. </w:t>
      </w:r>
      <w:r>
        <w:t>Diolch</w:t>
      </w:r>
      <w:r>
        <w:t xml:space="preserve"> </w:t>
      </w:r>
      <w:r>
        <w:t>yn</w:t>
      </w:r>
      <w:r>
        <w:t xml:space="preserve"> </w:t>
      </w:r>
      <w:r>
        <w:t>fawr</w:t>
      </w:r>
      <w:r>
        <w:t xml:space="preserve"> </w:t>
      </w:r>
      <w:r>
        <w:t>iawn</w:t>
      </w:r>
      <w:r>
        <w:t>.</w:t>
      </w:r>
    </w:p>
    <w:p w:rsidR="001722CF" w:rsidP="00750983">
      <w:pPr>
        <w:pStyle w:val="Question"/>
        <w:numPr>
          <w:ilvl w:val="0"/>
          <w:numId w:val="0"/>
        </w:numPr>
        <w:ind w:left="794"/>
      </w:pPr>
      <w:r>
        <w:rPr>
          <w:b/>
        </w:rPr>
        <w:t>Chair:</w:t>
      </w:r>
      <w:r>
        <w:t xml:space="preserve"> Fabulous—</w:t>
      </w:r>
      <w:r>
        <w:t>b</w:t>
      </w:r>
      <w:r w:rsidRPr="000F41AA">
        <w:t>endigedig</w:t>
      </w:r>
      <w:r>
        <w:t>.</w:t>
      </w:r>
    </w:p>
    <w:p w:rsidR="001722CF" w:rsidP="001722CF">
      <w:pPr>
        <w:pStyle w:val="Question"/>
        <w:numPr>
          <w:ilvl w:val="0"/>
          <w:numId w:val="9"/>
        </w:numPr>
      </w:pPr>
      <w:r>
        <w:rPr>
          <w:b/>
        </w:rPr>
        <w:t>Mr Roberts:</w:t>
      </w:r>
      <w:r>
        <w:t xml:space="preserve"> Good morning, Sir John. To follow on from </w:t>
      </w:r>
      <w:r>
        <w:t>Delyth’s</w:t>
      </w:r>
      <w:r>
        <w:t xml:space="preserve"> point, a lot of witnesses have expressed concern to this Committee that Wales is not properly reflected in public sector broadcasting. You just said that how public sector broadcasters go about doing that is a matter for them; until what point? At what point do the Government step in and say, “You’re not doing it very well”?</w:t>
      </w:r>
    </w:p>
    <w:p w:rsidR="001722CF" w:rsidP="00750983">
      <w:pPr>
        <w:pStyle w:val="Answer"/>
        <w:ind w:left="720"/>
      </w:pPr>
      <w:r>
        <w:rPr>
          <w:b/>
          <w:i/>
        </w:rPr>
        <w:t>Sir John Whittingdale:</w:t>
      </w:r>
      <w:r>
        <w:t xml:space="preserve"> In the first instance, Ofcom steps in and says, “You’re not doing it very well.” Ofcom has a duty, particularly in the area of the BBC. S4C is obviously a Welsh-language channel, so I don’t think it is likely to be criticised for not doing enough in Wales. ITV and Channel 4 are under slightly less stringent obligations. The BBC is governed by a charter, which is very clear, and one of Ofcom’s jobs is to make sure that the BBC delivers the requirements of the charter, so if Ofcom decided that the BBC was not doing enough in Wales, then Ofcom could say so.</w:t>
      </w:r>
    </w:p>
    <w:p w:rsidR="001722CF" w:rsidP="00750983">
      <w:pPr>
        <w:pStyle w:val="Answer"/>
        <w:ind w:left="720"/>
      </w:pPr>
      <w:r>
        <w:t>Also, Elan, as a Welsh board member, is also there to speak up. The board members of the BBC are not there just to be representatives of the particular nations that they are appointed to represent—they contribute to the general discussion—but they obviously have a role to speak on behalf of Wales or the other nations in board meetings. So there are internal and external voices.</w:t>
      </w:r>
    </w:p>
    <w:p w:rsidR="001722CF" w:rsidP="001722CF">
      <w:pPr>
        <w:pStyle w:val="Question"/>
        <w:numPr>
          <w:ilvl w:val="0"/>
          <w:numId w:val="9"/>
        </w:numPr>
      </w:pPr>
      <w:r>
        <w:rPr>
          <w:b/>
        </w:rPr>
        <w:t>Mr Roberts:</w:t>
      </w:r>
      <w:r>
        <w:t xml:space="preserve"> Would you expect Ofcom to actively monitor how much Welsh content there is nationally?</w:t>
      </w:r>
    </w:p>
    <w:p w:rsidR="001722CF">
      <w:pPr>
        <w:pStyle w:val="Answer"/>
      </w:pPr>
      <w:r>
        <w:rPr>
          <w:b/>
          <w:i/>
        </w:rPr>
        <w:t>Sir John Whittingdale:</w:t>
      </w:r>
      <w:r>
        <w:t xml:space="preserve"> Yes. That is part of the role of Ofcom. Again, how Ofcom goes about deciding whether or not the BBC is delivering the public purpose that is laid down in the charter is up to Ofcom. I think you, Chairman, have already had Ofcom appear before this Committee, and they will be able to tell you in more detail about how they go about that, but that is one of their duties, absolutely.</w:t>
      </w:r>
    </w:p>
    <w:p w:rsidR="001722CF" w:rsidP="001722CF">
      <w:pPr>
        <w:pStyle w:val="Question"/>
        <w:numPr>
          <w:ilvl w:val="0"/>
          <w:numId w:val="9"/>
        </w:numPr>
      </w:pPr>
      <w:r>
        <w:rPr>
          <w:b/>
        </w:rPr>
        <w:t>Mr Roberts:</w:t>
      </w:r>
      <w:r>
        <w:t xml:space="preserve"> I guess this issue has been made more prominent because the BBC, as a good example, has a 24-hour news channel and BBC Wales has half an hour at 6.30 of an evening. It is more obvious then. When something like the scandal at the </w:t>
      </w:r>
      <w:r w:rsidRPr="000F41AA">
        <w:t>Betsi Cadwaladr</w:t>
      </w:r>
      <w:r>
        <w:t xml:space="preserve"> health board in north Wales happens and £120 million has disappeared, that was a big story in Wales, but I don’t remember seeing much coverage of it at all on the BBC News channel as a national story. There is very, very little in the national </w:t>
      </w:r>
      <w:r>
        <w:t>news—the UK-wide news—about things that are going on in Wales. Is that a problem?</w:t>
      </w:r>
    </w:p>
    <w:p w:rsidR="001722CF">
      <w:pPr>
        <w:pStyle w:val="Answer"/>
      </w:pPr>
      <w:r>
        <w:rPr>
          <w:b/>
          <w:i/>
        </w:rPr>
        <w:t>Sir John Whittingdale:</w:t>
      </w:r>
      <w:r>
        <w:t xml:space="preserve"> Obviously, with an example like that it is not just an issue about whether or not the BBC carries it; it is an issue for all the news providers as to the extent to which they report on events taking place in Wales. It is not for the Government to tell news providers what they should and should not report.</w:t>
      </w:r>
    </w:p>
    <w:p w:rsidR="001722CF" w:rsidP="00750983">
      <w:pPr>
        <w:pStyle w:val="Answer"/>
      </w:pPr>
      <w:r>
        <w:t>The BBC has been very active in trying to ensure both that its content is produced from across the UK and that its news reporting is too. I know that part of the BBC’s news operation will now be centred in Cardiff—I think it is the science bit. There is going to be greater BBC news presence in Wales and one hopes that that might perhaps lead to more stories coming out about Wales on the national BBC.</w:t>
      </w:r>
    </w:p>
    <w:p w:rsidR="001722CF" w:rsidP="00750983">
      <w:pPr>
        <w:pStyle w:val="Question"/>
        <w:numPr>
          <w:ilvl w:val="0"/>
          <w:numId w:val="9"/>
        </w:numPr>
      </w:pPr>
      <w:r w:rsidRPr="00DD7E5E">
        <w:rPr>
          <w:b/>
        </w:rPr>
        <w:t>Mr Roberts:</w:t>
      </w:r>
      <w:r>
        <w:t xml:space="preserve"> Wonderful. </w:t>
      </w:r>
      <w:r w:rsidRPr="000F41AA">
        <w:t xml:space="preserve">On a different topic, some </w:t>
      </w:r>
      <w:r>
        <w:t xml:space="preserve">Committee members </w:t>
      </w:r>
      <w:r w:rsidRPr="000F41AA">
        <w:t>went to America in January.</w:t>
      </w:r>
      <w:r>
        <w:t xml:space="preserve"> We went to New York, Washington DC, Atlanta and a little town just outside Atlanta, and everywhere we went, even in the small town, everyone had heard about Wrexham—everybody. I have family in America, and for years and years it was a case of, “You’re from Wales—where?” “We’re from Wales.” “Is that part of England?” “No, it’s not part of England!” This was all we got. Given the success of programmes like “Welcome to Wrexham”, which has been such a huge thing, and other programmes made in Wales, like “Doctor Who”, how are the UK Government encouraging public service broadcasters to make more programmes in Wales than they currently do?</w:t>
      </w:r>
    </w:p>
    <w:p w:rsidR="001722CF">
      <w:pPr>
        <w:pStyle w:val="Answer"/>
      </w:pPr>
      <w:r>
        <w:rPr>
          <w:b/>
          <w:i/>
        </w:rPr>
        <w:t>Sir John Whittingdale:</w:t>
      </w:r>
      <w:r>
        <w:t xml:space="preserve"> That is a really interesting question. First, let’s all salute Ryan Reynolds, who has not only propelled Wrexham AFC into the next league up but is now taking the Welsh language to America, which is terrific news. Welsh Wednesdays are going to take place in the US on his streaming channel. Hopefully that will bring Welsh content and Welsh culture to a much wider audience.</w:t>
      </w:r>
    </w:p>
    <w:p w:rsidR="001722CF" w:rsidP="00750983">
      <w:pPr>
        <w:pStyle w:val="Answer"/>
      </w:pPr>
      <w:r>
        <w:t>In terms of the content made in Wales, you have two different types, both of which are terrific. You have the content that is very clearly Welsh. It is made primarily by the BBC but also by one or two others. “Doctor Who” is less obviously Welsh, but “Torchwood” was quite obviously Welsh—it was set underneath Cardiff. “Gavin &amp; Stacey” brought together Barry and Billericay, which is just next-door to my constituency. The alliance between Essex and Wales was very good. There also is “The Pembrokeshire Murders”. That is distinctively Welsh content.</w:t>
      </w:r>
    </w:p>
    <w:p w:rsidR="001722CF" w:rsidP="00750983">
      <w:pPr>
        <w:pStyle w:val="Answer"/>
      </w:pPr>
      <w:r>
        <w:t>Then you have the content that is made in Wales but not obviously Welsh, although obviously the Welsh economy benefits enormously. “Sex Education” is a great show and it is made in Wales, but it is directed at an international audience, so it is less obviously branded Welsh. Both are good things. It is great for the Welsh economy that international companies are choosing to come and make shows in Wales. Equally, it is important that distinctively Welsh content is available. And that, I think, is more likely to be done by the PSBs.</w:t>
      </w:r>
    </w:p>
    <w:p w:rsidR="001722CF" w:rsidP="00750983">
      <w:pPr>
        <w:pStyle w:val="Answer"/>
      </w:pPr>
      <w:r>
        <w:t>When I was Secretary of State, I went to visit the new BBC headquarters in Cardiff, which were still under construction. I think £120 million has gone into that. But also—obviously—S4C is making programmes. ITV has done. Channel 4 has done. I think you will see Welsh production right across all the different TV providers. At the same time, the obviously Welsh content is an important part of PSB.</w:t>
      </w:r>
    </w:p>
    <w:p w:rsidR="001722CF" w:rsidP="00750983">
      <w:pPr>
        <w:pStyle w:val="Question"/>
        <w:numPr>
          <w:ilvl w:val="0"/>
          <w:numId w:val="9"/>
        </w:numPr>
      </w:pPr>
      <w:r>
        <w:rPr>
          <w:b/>
        </w:rPr>
        <w:t>Mr Roberts:</w:t>
      </w:r>
      <w:r>
        <w:t xml:space="preserve"> Another production company said to us that there were rules around how much of the production is supposed to be done by companies that are in Wales or are Welsh production companies, and that a bit of brass-plating was going on—companies outside Wales are pretending to be Welsh companies by having a little office there, although there is no one really there, just to say that they are a Welsh company. Is that on your radar at all? Do you see that as a problem?</w:t>
      </w:r>
    </w:p>
    <w:p w:rsidR="001722CF">
      <w:pPr>
        <w:pStyle w:val="Answer"/>
      </w:pPr>
      <w:r>
        <w:rPr>
          <w:b/>
          <w:i/>
        </w:rPr>
        <w:t>Sir John Whittingdale:</w:t>
      </w:r>
      <w:r>
        <w:t xml:space="preserve"> I think TAC particularly raised that. Brass-plating is not meeting the requirements. There does have to be a significant proportion—I think it is laid down—that is actually headquartered or financially spent outside London or within the obligations. That is a matter for Ofcom, but this is another area where, potentially, if there is a problem, the draft Media Bill will address it, so we will be very happy to have submissions from TAC or anybody else on the issue.</w:t>
      </w:r>
    </w:p>
    <w:p w:rsidR="001722CF" w:rsidP="00750983">
      <w:pPr>
        <w:pStyle w:val="Question"/>
        <w:numPr>
          <w:ilvl w:val="0"/>
          <w:numId w:val="9"/>
        </w:numPr>
      </w:pPr>
      <w:r>
        <w:rPr>
          <w:b/>
        </w:rPr>
        <w:t>Chair:</w:t>
      </w:r>
      <w:r>
        <w:t xml:space="preserve"> On that point, we as a Committee have just written to Ofcom about exactly that point—brass-plating—so we will share with you the response that we get from Ofcom.</w:t>
      </w:r>
    </w:p>
    <w:p w:rsidR="001722CF">
      <w:pPr>
        <w:pStyle w:val="Answer"/>
      </w:pPr>
      <w:r>
        <w:rPr>
          <w:b/>
          <w:i/>
        </w:rPr>
        <w:t>Sir John Whittingdale:</w:t>
      </w:r>
      <w:r>
        <w:t xml:space="preserve"> That would be helpful; thank you.</w:t>
      </w:r>
    </w:p>
    <w:p w:rsidR="001722CF" w:rsidP="00750983">
      <w:pPr>
        <w:pStyle w:val="Remark"/>
      </w:pPr>
      <w:r>
        <w:rPr>
          <w:b/>
        </w:rPr>
        <w:t>Chair:</w:t>
      </w:r>
      <w:r>
        <w:t xml:space="preserve"> We are going to have to quicken the pace of questions and answers, if that’s okay. Kevin Brennan, please.</w:t>
      </w:r>
    </w:p>
    <w:p w:rsidR="001722CF" w:rsidP="00750983">
      <w:pPr>
        <w:pStyle w:val="Remark"/>
      </w:pPr>
      <w:r>
        <w:rPr>
          <w:b/>
        </w:rPr>
        <w:t>Kevin Brennan:</w:t>
      </w:r>
      <w:r>
        <w:t xml:space="preserve"> I did all mine in one go earlier, so I’m okay, Chair, if that saves you time.</w:t>
      </w:r>
    </w:p>
    <w:p w:rsidR="001722CF" w:rsidP="001722CF">
      <w:pPr>
        <w:pStyle w:val="Question"/>
        <w:numPr>
          <w:ilvl w:val="0"/>
          <w:numId w:val="9"/>
        </w:numPr>
      </w:pPr>
      <w:r w:rsidRPr="005545F7">
        <w:rPr>
          <w:b/>
        </w:rPr>
        <w:t>Chair:</w:t>
      </w:r>
      <w:r>
        <w:t xml:space="preserve"> Fantastic. Could I ask you about sport</w:t>
      </w:r>
      <w:r w:rsidRPr="005545F7">
        <w:t xml:space="preserve"> </w:t>
      </w:r>
      <w:r>
        <w:t xml:space="preserve">then, Minister? </w:t>
      </w:r>
      <w:r w:rsidRPr="00E61682">
        <w:t>We took evidence about the changes going on in broadcasting and sport</w:t>
      </w:r>
      <w:r>
        <w:t xml:space="preserve">, and the fact that, for example, the rugby autumn internationals in Wales were now behind a pay wall with Amazon Prime, including for the first time the Welsh-language coverage. What is your sense of the changes going on there? Are you broadly relaxed and neutral about such trends? Is it something purely for the broadcasters and the </w:t>
      </w:r>
      <w:r>
        <w:t>sports</w:t>
      </w:r>
      <w:r>
        <w:t xml:space="preserve"> governing bodies to work out for themselves? At what point do your antennae get alerted to the fact that there is a public interest issue at stake?</w:t>
      </w:r>
    </w:p>
    <w:p w:rsidR="001722CF" w:rsidP="00750983">
      <w:pPr>
        <w:pStyle w:val="Answer"/>
      </w:pPr>
      <w:r>
        <w:rPr>
          <w:b/>
          <w:i/>
        </w:rPr>
        <w:t>Sir John Whittingdale:</w:t>
      </w:r>
      <w:r>
        <w:t xml:space="preserve"> As you know, the listed events that are required to be made available to free-to-air providers are the really top, iconic events that unite the nation. There is a subsequent list for highlights. After that, it gets very difficult, because they have to strike a balance. The sport’s governing body has to weigh up whether attracting as large an audience as possible is a priority against maximising the revenue they will get from the sale of rights. That is a delicate balance, and I have always taken the view that they are probably the best placed to reach it.</w:t>
      </w:r>
    </w:p>
    <w:p w:rsidR="001722CF" w:rsidP="00750983">
      <w:pPr>
        <w:pStyle w:val="Answer"/>
      </w:pPr>
      <w:r>
        <w:t>Wales is relatively fortunate, in that S4C carries an awful lot of sport, which is obviously free to air. Under the Bill, S4C will become a PSB, which makes it one of the channels that is able to access listed events.</w:t>
      </w:r>
      <w:r>
        <w:rPr>
          <w:rStyle w:val="FootnoteReference"/>
        </w:rPr>
        <w:footnoteReference w:id="2"/>
      </w:r>
    </w:p>
    <w:p w:rsidR="001722CF" w:rsidP="00750983">
      <w:pPr>
        <w:pStyle w:val="Answer"/>
      </w:pPr>
      <w:r>
        <w:t>It is something that we keep under review. We are looking at the whole issue of digital rights, because listed events apply to linear, but we are considering whether we should extend that to digital. It is something we will be consulting on further in due course. At the moment, we have no intention of changing the events that are listed.</w:t>
      </w:r>
    </w:p>
    <w:p w:rsidR="001722CF" w:rsidP="00750983">
      <w:pPr>
        <w:pStyle w:val="Question"/>
        <w:numPr>
          <w:ilvl w:val="0"/>
          <w:numId w:val="9"/>
        </w:numPr>
      </w:pPr>
      <w:r w:rsidRPr="00061083">
        <w:rPr>
          <w:b/>
        </w:rPr>
        <w:t>Chair:</w:t>
      </w:r>
      <w:r>
        <w:t xml:space="preserve"> We heard in evidence that live sport is crucial for S4C. Some of the programmes that get the biggest audiences on S4C are live sporting events. In the first part of today’s session we heard from the Welsh Language Commissioner about her desire to see Welsh-language commentary freely available to an audience.</w:t>
      </w:r>
    </w:p>
    <w:p w:rsidR="001722CF" w:rsidP="00750983">
      <w:pPr>
        <w:pStyle w:val="Question"/>
        <w:numPr>
          <w:ilvl w:val="0"/>
          <w:numId w:val="0"/>
        </w:numPr>
        <w:ind w:left="794"/>
      </w:pPr>
      <w:r>
        <w:t>The autumn internationals were behind a pay wall with Amazon, as I mentioned, but Amazon refused to come to take questions from this Committee; we can question S4C and other public sector broadcasters. Does that little example not go to the heart of the change that we are seeing, in that the more powerful that the likes of Amazon become in controlling broadcasting—whether that is access to Welsh-language sports events or other types of things—the further out of reach they become to policy makers, legislators and regulators? There is a growing disparity. Is that something that concerns you, Minister?</w:t>
      </w:r>
    </w:p>
    <w:p w:rsidR="001722CF">
      <w:pPr>
        <w:pStyle w:val="Answer"/>
      </w:pPr>
      <w:r>
        <w:rPr>
          <w:b/>
          <w:i/>
        </w:rPr>
        <w:t>Sir John Whittingdale:</w:t>
      </w:r>
      <w:r>
        <w:t xml:space="preserve"> It is something that we need to keep under review, particularly with the growth of the streaming services. They might well have ambitions. A long time ago, we started off down this road with the agreement reached between Sky and the Premier League, which brought huge resources to the Premier League but also benefited Sky. We can see the attraction, but at the end of the day it is up to the sports body to decide whether their interests are best served by maintaining free-to-air provision.</w:t>
      </w:r>
    </w:p>
    <w:p w:rsidR="001722CF">
      <w:pPr>
        <w:pStyle w:val="Answer"/>
      </w:pPr>
      <w:r>
        <w:t>I understand that it is important to S4C to continue to carry sports rights, but it is also of real benefit to sports fans in Wales that a large proportion of sports events are available free to air through S4C. A week or so ago, I was before the Scottish Affairs Committee, and Scotland does not have a dedicated channel that carries a large amount of Scottish sports content so, to that extent, Wales, through S4C, is fortunate.</w:t>
      </w:r>
    </w:p>
    <w:p w:rsidR="001722CF" w:rsidP="00750983">
      <w:pPr>
        <w:pStyle w:val="Question"/>
        <w:numPr>
          <w:ilvl w:val="0"/>
          <w:numId w:val="9"/>
        </w:numPr>
      </w:pPr>
      <w:r>
        <w:rPr>
          <w:b/>
        </w:rPr>
        <w:t>Ruth Jones:</w:t>
      </w:r>
      <w:r>
        <w:t xml:space="preserve"> Thank you for your time this morning, Sir John. I want to carry on with the sports discussion. Looking at the potential extension of the listed events regime to catch-up programming, for events on the other side of the world, catch-up is important. However, the listed events protection for things like the Olympics and the World Cup will not necessarily apply to the new streaming platforms, so we could have the World Cup behind a pay wall. Do the Government have plans to extend the </w:t>
      </w:r>
      <w:r>
        <w:t>listed events regime, and if not, why not?</w:t>
      </w:r>
    </w:p>
    <w:p w:rsidR="001722CF" w:rsidP="00750983">
      <w:pPr>
        <w:pStyle w:val="Answer"/>
      </w:pPr>
      <w:r>
        <w:rPr>
          <w:b/>
          <w:i/>
        </w:rPr>
        <w:t>Sir John Whittingdale:</w:t>
      </w:r>
      <w:r>
        <w:t xml:space="preserve"> </w:t>
      </w:r>
      <w:r w:rsidRPr="00F25C4C">
        <w:t>As I have said, digital rights is now becoming a</w:t>
      </w:r>
      <w:bookmarkStart w:id="4" w:name="_Hlk138854063"/>
      <w:r>
        <w:t xml:space="preserve"> really important issue</w:t>
      </w:r>
      <w:bookmarkEnd w:id="4"/>
      <w:r>
        <w:t xml:space="preserve">. That is something we will look at very carefully. </w:t>
      </w:r>
      <w:bookmarkStart w:id="5" w:name="_Hlk138854324"/>
      <w:r>
        <w:t>I think the case for extending the listed events regime to cover digital rights as well as linear rights is a strong one. Precisely how you go about doing that is something that we are discussing and will in due course be consulting on. It is an intention, but we will be wanting to—</w:t>
      </w:r>
    </w:p>
    <w:p w:rsidR="001722CF">
      <w:pPr>
        <w:pStyle w:val="Answer"/>
      </w:pPr>
      <w:r>
        <w:rPr>
          <w:b/>
          <w:i/>
        </w:rPr>
        <w:t xml:space="preserve">Robert </w:t>
      </w:r>
      <w:r>
        <w:rPr>
          <w:b/>
          <w:i/>
        </w:rPr>
        <w:t>Specterman</w:t>
      </w:r>
      <w:r>
        <w:rPr>
          <w:b/>
          <w:i/>
        </w:rPr>
        <w:t>-Green:</w:t>
      </w:r>
      <w:r>
        <w:t xml:space="preserve"> We have already consulted.</w:t>
      </w:r>
    </w:p>
    <w:p w:rsidR="001722CF" w:rsidP="00750983">
      <w:pPr>
        <w:pStyle w:val="Answer"/>
      </w:pPr>
      <w:r>
        <w:rPr>
          <w:b/>
          <w:i/>
        </w:rPr>
        <w:t>Sir John Whittingdale:</w:t>
      </w:r>
      <w:r>
        <w:t xml:space="preserve"> Oh, we have already consulted on it! Having already consulted on it, we will publish proposals in due course. There are complications in it. It did not cover the issue of whether we should extend the listed events regime to other events, and at the moment we do not have any intention of doing that, but it is something that both the broadcasters and the sports bodies will also need to keep under review. The other thing to say is that—this is particularly important for the Senedd—while broadcasting is a reserved policy issue, sport is not, so if the Welsh Government had strong views about sport, we would be keen to discuss that with them.</w:t>
      </w:r>
    </w:p>
    <w:p w:rsidR="001722CF" w:rsidP="00750983">
      <w:pPr>
        <w:pStyle w:val="Remark"/>
      </w:pPr>
      <w:bookmarkEnd w:id="5"/>
      <w:r>
        <w:rPr>
          <w:b/>
        </w:rPr>
        <w:t>Ruth Jones:</w:t>
      </w:r>
      <w:r>
        <w:t xml:space="preserve"> Thank you. I am sure the Committee will keep that under review as well.</w:t>
      </w:r>
    </w:p>
    <w:p w:rsidR="001722CF" w:rsidP="001722CF">
      <w:pPr>
        <w:pStyle w:val="Question"/>
        <w:numPr>
          <w:ilvl w:val="0"/>
          <w:numId w:val="9"/>
        </w:numPr>
      </w:pPr>
      <w:r>
        <w:rPr>
          <w:b/>
        </w:rPr>
        <w:t>Ben Lake:</w:t>
      </w:r>
      <w:r>
        <w:t xml:space="preserve"> Thank you, Sir John, for your time this morning. Can I turn to the Welsh language? You mentioned earlier how the draft Media Bill will transform the prominence of S4C and other PSBs in terms of digital platforms and modern devices. Are there any other aspects of the Bill that you think will be a particular help to Welsh-language broadcasting?</w:t>
      </w:r>
    </w:p>
    <w:p w:rsidR="001722CF">
      <w:pPr>
        <w:pStyle w:val="Answer"/>
      </w:pPr>
      <w:r>
        <w:rPr>
          <w:b/>
          <w:i/>
        </w:rPr>
        <w:t>Sir John Whittingdale:</w:t>
      </w:r>
      <w:r>
        <w:t xml:space="preserve"> Obviously, the centrepiece of the Bill is prominence. The fact that S4C has the No. 4 slot in Wales, and that will be extended to apply to all the different ways in which people access TV, will be as important for them as it is for the other public service broadcasters. That is a central thrust.</w:t>
      </w:r>
    </w:p>
    <w:p w:rsidR="001722CF">
      <w:pPr>
        <w:pStyle w:val="Answer"/>
      </w:pPr>
      <w:r>
        <w:t>The provisions specifically around S4C are in large part implementing what the Williams review put forward in terms of things like the governance structure, but there will be aspects of the Bill that will also take account of some of the recommendations. S4C has an important part in the Media Bill that we are keen to hear. Robert, do you wish to add anything?</w:t>
      </w:r>
    </w:p>
    <w:p w:rsidR="001722CF">
      <w:pPr>
        <w:pStyle w:val="Answer"/>
      </w:pPr>
      <w:r>
        <w:rPr>
          <w:b/>
          <w:i/>
        </w:rPr>
        <w:t xml:space="preserve">Robert </w:t>
      </w:r>
      <w:r>
        <w:rPr>
          <w:b/>
          <w:i/>
        </w:rPr>
        <w:t>Specterman</w:t>
      </w:r>
      <w:r>
        <w:rPr>
          <w:b/>
          <w:i/>
        </w:rPr>
        <w:t>-Green:</w:t>
      </w:r>
      <w:r>
        <w:t xml:space="preserve"> If I may, there is a specific provision that we are introducing in the Media Bill, which you might have seen. It is to give clear statutory recognition to content in the UK’s minority languages and to build that into the public service broadcasting remit, which is a change compared with the current arrangements.</w:t>
      </w:r>
    </w:p>
    <w:p w:rsidR="001722CF" w:rsidP="001722CF">
      <w:pPr>
        <w:pStyle w:val="Question"/>
        <w:numPr>
          <w:ilvl w:val="0"/>
          <w:numId w:val="9"/>
        </w:numPr>
      </w:pPr>
      <w:r w:rsidRPr="00861C2E">
        <w:rPr>
          <w:b/>
        </w:rPr>
        <w:t>Ben Lake:</w:t>
      </w:r>
      <w:r>
        <w:t xml:space="preserve"> Thank you; in fact, that anticipates my next question. The written evidence we received from the Department notes that the review into PSBs should consider “</w:t>
      </w:r>
      <w:r w:rsidRPr="00861C2E">
        <w:t>whether and how the BBC</w:t>
      </w:r>
      <w:r>
        <w:t>” in particular “</w:t>
      </w:r>
      <w:r w:rsidRPr="00861C2E">
        <w:t>should continue to deliver minority language broadcasting services</w:t>
      </w:r>
      <w:r>
        <w:t xml:space="preserve">”. Would you </w:t>
      </w:r>
      <w:r>
        <w:t>mind elaborating a little on what you expect and what you hope to achieve from such a review? Also, if I may rather cheekily ask, does that include the Welsh language? It might be perceived as running a little bit contrary to some of the other very welcome changes that the Government are trying to make.</w:t>
      </w:r>
    </w:p>
    <w:p w:rsidR="001722CF">
      <w:pPr>
        <w:pStyle w:val="Answer"/>
      </w:pPr>
      <w:r>
        <w:rPr>
          <w:b/>
          <w:i/>
        </w:rPr>
        <w:t>Sir John Whittingdale:</w:t>
      </w:r>
      <w:r>
        <w:t xml:space="preserve"> There is a general additional flexibility that is going to be brought in as a result of the Bill applying to all the PSBs and how they go about delivering their public service obligations. As you know, we have moved to full funding of S4C out of the licence fee, which was a Williams recommendation but is now in place.</w:t>
      </w:r>
    </w:p>
    <w:p w:rsidR="001722CF" w:rsidP="00750983">
      <w:pPr>
        <w:pStyle w:val="Answer"/>
      </w:pPr>
      <w:r>
        <w:t>There is the current requirement of 10 hours of programming supplied by the BBC to S4C. The Bill will allow them a bit more flexibility in precisely how that is delivered. Funnily enough, I asked earlier about how it would be agreed, and it will be for S4C and the BBC to agree how that obligation is achieved. It needs both parties to agree that that is a desirable way of meeting it. So there is the flexibility, but it retains S4C’s ability to set out how they would like it to be achieved.</w:t>
      </w:r>
    </w:p>
    <w:p w:rsidR="001722CF" w:rsidP="00750983">
      <w:pPr>
        <w:pStyle w:val="Question"/>
        <w:numPr>
          <w:ilvl w:val="0"/>
          <w:numId w:val="9"/>
        </w:numPr>
      </w:pPr>
      <w:r w:rsidRPr="007604BD">
        <w:rPr>
          <w:b/>
        </w:rPr>
        <w:t>Ben Lake:</w:t>
      </w:r>
      <w:r>
        <w:t xml:space="preserve"> </w:t>
      </w:r>
      <w:r w:rsidRPr="007751C6">
        <w:t>Finally, on Welsh language radio</w:t>
      </w:r>
      <w:r>
        <w:t xml:space="preserve"> and particularly commercial radio stations, it has been a long-standing grievance for many of my constituents that we no longer have a commercial radio station that broadcasts in the Welsh language, although the Welsh language retains its place as the daily spoken language in the area. When we had representatives of Ofcom before us, they explained that they did not have the requisite powers to require commercial radio stations to increase their Welsh language content output over and above anything they might have agreed in the original licensing.</w:t>
      </w:r>
    </w:p>
    <w:p w:rsidR="001722CF" w:rsidRPr="00711191" w:rsidP="00750983">
      <w:pPr>
        <w:pStyle w:val="Question"/>
        <w:numPr>
          <w:ilvl w:val="0"/>
          <w:numId w:val="0"/>
        </w:numPr>
        <w:ind w:left="794"/>
      </w:pPr>
      <w:r>
        <w:t xml:space="preserve">Do you think there is any scope for or merit in giving Ofcom powers to exercise greater discretion in certain cases? Let me give you an example. In my area, there was a commercial radio station called </w:t>
      </w:r>
      <w:r w:rsidRPr="00711191">
        <w:t>Radio Ceredigion</w:t>
      </w:r>
      <w:r>
        <w:t>, which was almost exclusively bilingual—50:50, if not a little bit more in Welsh—seven days a week. We no longer have Radio Ceredigion, which has been submerged into a larger conglomerate, and the Welsh output is an hour at 9 o’clock on a Sunday evening. Do you think there is any scope for or merit in giving Ofcom greater discretion in very clear cases where we need to look again at the licensing?</w:t>
      </w:r>
    </w:p>
    <w:p w:rsidR="001722CF" w:rsidP="00750983">
      <w:pPr>
        <w:pStyle w:val="Answer"/>
      </w:pPr>
      <w:r>
        <w:tab/>
      </w:r>
      <w:r>
        <w:rPr>
          <w:b/>
          <w:i/>
        </w:rPr>
        <w:t>Sir John Whittingdale:</w:t>
      </w:r>
      <w:r>
        <w:t xml:space="preserve"> As you will know, Ofcom is now making available small-scale DAB licences, which take advantage of the technology to allow quite a lot more broadcasters the opportunity. It would be a good opportunity for Welsh language broadcasters in specific areas where there is a higher proportion of Welsh language speakers to apply for one of those licences. The allocation of those licences is a matter for Ofcom, but it would seem to me reasonable to make the argument that this is an underserved population whose needs could be met through a small-scale DAB licence.</w:t>
      </w:r>
    </w:p>
    <w:p w:rsidR="001722CF" w:rsidP="00750983">
      <w:pPr>
        <w:pStyle w:val="Question"/>
        <w:numPr>
          <w:ilvl w:val="0"/>
          <w:numId w:val="9"/>
        </w:numPr>
      </w:pPr>
      <w:r>
        <w:rPr>
          <w:b/>
        </w:rPr>
        <w:t>Virginia Crosbie:</w:t>
      </w:r>
      <w:r>
        <w:t xml:space="preserve"> I want to ask about community radio, which is really important across Wales and particularly for the Welsh language. It is disappointing that Welsh community radio broadcasters make up 3% of applications for the community radio fund, but they only receive 1% of the </w:t>
      </w:r>
      <w:r>
        <w:t>allocation. Do you know why that is?</w:t>
      </w:r>
    </w:p>
    <w:p w:rsidR="001722CF" w:rsidP="00750983">
      <w:pPr>
        <w:pStyle w:val="Answer"/>
      </w:pPr>
      <w:r>
        <w:tab/>
      </w:r>
      <w:r>
        <w:rPr>
          <w:b/>
          <w:i/>
        </w:rPr>
        <w:t>Sir John Whittingdale:</w:t>
      </w:r>
      <w:r>
        <w:t xml:space="preserve"> Part of the problem, particularly during the pandemic, when I was last doing this job, is that we had a huge number of community radio stations that were finding it difficult, and the community radio fund was not able to support more than a relatively small proportion of them. There are far more applications than we are able to give grants for.</w:t>
      </w:r>
    </w:p>
    <w:p w:rsidR="001722CF" w:rsidP="00750983">
      <w:pPr>
        <w:pStyle w:val="Answer"/>
      </w:pPr>
      <w:r>
        <w:t>We have increased the community radio fund, I think, in each of the last three years, and I know that there are specific community radio stations in Wales that have benefited from grants from the fund. That is not to say that I would not like to be able to do more, because I do think community radio plays a very important role in serving audiences in a way that the larger commercial stations and the BBC cannot.</w:t>
      </w:r>
    </w:p>
    <w:p w:rsidR="001722CF" w:rsidP="00750983">
      <w:pPr>
        <w:pStyle w:val="Question"/>
        <w:numPr>
          <w:ilvl w:val="0"/>
          <w:numId w:val="9"/>
        </w:numPr>
      </w:pPr>
      <w:r>
        <w:rPr>
          <w:b/>
        </w:rPr>
        <w:t>Virginia Crosbie:</w:t>
      </w:r>
      <w:r>
        <w:t xml:space="preserve"> One of the ways we can support community radio stations is by advertising on them—for example, when recruiting for police forces. Is there a reason why that money is not being spent on community radio stations?</w:t>
      </w:r>
    </w:p>
    <w:p w:rsidR="001722CF" w:rsidP="00750983">
      <w:pPr>
        <w:pStyle w:val="Answer"/>
      </w:pPr>
      <w:r>
        <w:tab/>
      </w:r>
      <w:r>
        <w:rPr>
          <w:b/>
          <w:i/>
        </w:rPr>
        <w:t>Sir John Whittingdale:</w:t>
      </w:r>
      <w:r>
        <w:t xml:space="preserve"> You are talking specifically about public service information or advertisements. That is for the individual Departments concerned and for the Cabinet Office. It is a battle I have been having for a long time, because they have not been as imaginative as they should be—not just in radio but in newspapers, online and so on—in reaching specific audiences. I would encourage you to make that point. I do not think there is any reason why they should not, other than that they usually say they have to go through due diligence, and it is quite difficult to identify a large number of very small stations. </w:t>
      </w:r>
    </w:p>
    <w:p w:rsidR="001722CF" w:rsidP="00A830BC">
      <w:pPr>
        <w:pStyle w:val="Question"/>
        <w:numPr>
          <w:ilvl w:val="0"/>
          <w:numId w:val="9"/>
        </w:numPr>
      </w:pPr>
      <w:r w:rsidRPr="007604BD">
        <w:rPr>
          <w:b/>
        </w:rPr>
        <w:t>Chair:</w:t>
      </w:r>
      <w:r>
        <w:t xml:space="preserve"> Virginia raises a good point, because a large chunk of local radio, certainly in Wales, is radio stations that carry the name of a particular county but have long since lost any real connectivity with that community and do not really carry any content but still carry the name of the county. In the meantime, there are a lot of other stations cropping up, starting off digitally and growing, and they are real community stations. </w:t>
      </w:r>
      <w:r w:rsidRPr="00711191">
        <w:t>Surely, those are the people that we as a Government, in terms of our huge advertising spend,</w:t>
      </w:r>
      <w:r>
        <w:t xml:space="preserve"> should be backing and letting them carry adverts, whether that be for police recruitment or other forms of public service information, don’t you think?</w:t>
      </w:r>
    </w:p>
    <w:p w:rsidR="001722CF">
      <w:pPr>
        <w:pStyle w:val="Remark"/>
      </w:pPr>
      <w:r>
        <w:rPr>
          <w:b/>
        </w:rPr>
        <w:t>Kevin Brennan:</w:t>
      </w:r>
      <w:r>
        <w:t xml:space="preserve"> Chairman of the BBC—you could advertise for that.</w:t>
      </w:r>
    </w:p>
    <w:p w:rsidR="001722CF">
      <w:pPr>
        <w:pStyle w:val="Remark"/>
      </w:pPr>
      <w:r>
        <w:tab/>
      </w:r>
      <w:r>
        <w:rPr>
          <w:b/>
          <w:i/>
        </w:rPr>
        <w:t>Sir John Whittingdale:</w:t>
      </w:r>
      <w:r>
        <w:t xml:space="preserve"> The Cabinet Office will say to you that their priority has to be to achieve the maximum reach of the advertising or information expenditure to obtain value for money for the taxpayer. The purpose is not to support specific stations. Having said that, in my view, that is a very useful by-product and that was a discussion that we had during the pandemic particularly, as to how they could meet those objectives. I would certainly not try to dissuade you from making that argument.</w:t>
      </w:r>
    </w:p>
    <w:p w:rsidR="001722CF" w:rsidP="00750983">
      <w:pPr>
        <w:pStyle w:val="Question"/>
        <w:numPr>
          <w:ilvl w:val="0"/>
          <w:numId w:val="9"/>
        </w:numPr>
      </w:pPr>
      <w:r>
        <w:rPr>
          <w:b/>
        </w:rPr>
        <w:t>Ruth Jones:</w:t>
      </w:r>
      <w:r>
        <w:t xml:space="preserve"> Looking at the interplay between FM and DAB, we believe the </w:t>
      </w:r>
      <w:r>
        <w:t>FM system is not going to be switched off until 2030 now. Given that DAB is not necessarily accessible to cars across Wales due to the geography and so on, is there not an argument for allowing radio stations to continue with the FM system rather than cutting them off prematurely?</w:t>
      </w:r>
    </w:p>
    <w:p w:rsidR="001722CF">
      <w:pPr>
        <w:pStyle w:val="Answer"/>
      </w:pPr>
      <w:r>
        <w:rPr>
          <w:b/>
          <w:i/>
        </w:rPr>
        <w:t>Sir John Whittingdale:</w:t>
      </w:r>
      <w:r>
        <w:t xml:space="preserve"> FM is in decline and we have achieved quite a lot of success in extending DAB coverage across Wales, so it does now reach—I am not sure of the figure. Sorry, I do not have it immediately here. That has been the first priority in terms of Ofcom. And then, on top of that, we have small-scale DAB licences, which, again, offer opportunity. Having more FM stations is not necessarily seen to be the most effective way of extending radio coverage in Wales. That is not to say that it is not something—ultimately, it is a matter for Ofcom. It is something that Ofcom would certainly need to look at, if that case were made. At the moment, that priority has been DAB.</w:t>
      </w:r>
    </w:p>
    <w:p w:rsidR="001722CF" w:rsidP="00750983">
      <w:pPr>
        <w:pStyle w:val="Question"/>
        <w:numPr>
          <w:ilvl w:val="0"/>
          <w:numId w:val="9"/>
        </w:numPr>
      </w:pPr>
      <w:r>
        <w:rPr>
          <w:b/>
        </w:rPr>
        <w:t>Ruth Jones:</w:t>
      </w:r>
      <w:r>
        <w:t xml:space="preserve"> On the roll-out of the DAB small-scale licences, the main criticism from the evidence we have heard is that they take an awful long time to be issued and they are very expensive for what they are. How would you deal with that criticism?</w:t>
      </w:r>
    </w:p>
    <w:p w:rsidR="001722CF">
      <w:pPr>
        <w:pStyle w:val="Answer"/>
      </w:pPr>
      <w:r>
        <w:rPr>
          <w:b/>
          <w:i/>
        </w:rPr>
        <w:t>Sir John Whittingdale:</w:t>
      </w:r>
      <w:r>
        <w:t xml:space="preserve"> I would hope that both things—length of time and cost—could be reduced. Again, that is a matter for Ofcom. Ofcom is awarding new small-scale DAB licences. I think at least a couple have recently been awarded in Wales. However, I would encourage you to talk to Ofcom about that because it has the prime responsibility.</w:t>
      </w:r>
    </w:p>
    <w:p w:rsidR="001722CF" w:rsidP="00750983">
      <w:pPr>
        <w:pStyle w:val="Question"/>
        <w:numPr>
          <w:ilvl w:val="0"/>
          <w:numId w:val="0"/>
        </w:numPr>
        <w:ind w:left="794"/>
      </w:pPr>
      <w:r>
        <w:rPr>
          <w:b/>
        </w:rPr>
        <w:t>Ruth Jones:</w:t>
      </w:r>
      <w:r>
        <w:t xml:space="preserve"> I am sure we can do that.</w:t>
      </w:r>
    </w:p>
    <w:p w:rsidR="001722CF" w:rsidP="00750983">
      <w:pPr>
        <w:pStyle w:val="Question"/>
        <w:numPr>
          <w:ilvl w:val="0"/>
          <w:numId w:val="9"/>
        </w:numPr>
      </w:pPr>
      <w:r>
        <w:rPr>
          <w:b/>
        </w:rPr>
        <w:t>Chair:</w:t>
      </w:r>
      <w:r>
        <w:t xml:space="preserve"> I just want to follow up on Ruth’s question. I suspect, Minister, that you will respond by saying that this is a matter for Ofcom, but I would like to ask the question anyway. </w:t>
      </w:r>
    </w:p>
    <w:p w:rsidR="001722CF" w:rsidP="00750983">
      <w:pPr>
        <w:pStyle w:val="Answer"/>
      </w:pPr>
      <w:r>
        <w:t>It is a good point, isn’t it? FM is not being switched off—I think the Government said this—until 2030 at the earliest. We have talked about the growth of genuine community radio stations, many of which are getting to a point where they are becoming commercially viable. I know some of those in Wales would really value being able to get an FM licence to continue their growth. Lots of cars in Wales are older than on average across the UK and therefore do not</w:t>
      </w:r>
      <w:r w:rsidRPr="00B51769">
        <w:t xml:space="preserve"> necessarily</w:t>
      </w:r>
      <w:r>
        <w:t xml:space="preserve"> carry DAB, so FM is still seen as a really important thing to go after.</w:t>
      </w:r>
    </w:p>
    <w:p w:rsidR="001722CF" w:rsidP="00750983">
      <w:pPr>
        <w:pStyle w:val="Answer"/>
      </w:pPr>
      <w:r>
        <w:t>As I understand it, Ofcom is offering short-term trial FM licences. There is an application process that a station needs to go through. Surely, if Ofcom can award a licence for 28 days or whatever the trial period is, why can it not award the licence for longer? If a station satisfies the criteria to get a short-term trial FM licence, why can’t it be given one for five years, which would still keep it within the timeframe for switching off FM?</w:t>
      </w:r>
    </w:p>
    <w:p w:rsidR="001722CF">
      <w:pPr>
        <w:pStyle w:val="Answer"/>
      </w:pPr>
      <w:r>
        <w:rPr>
          <w:b/>
          <w:i/>
        </w:rPr>
        <w:t>Sir John Whittingdale:</w:t>
      </w:r>
      <w:r>
        <w:t xml:space="preserve"> The first thing to say is, as you correctly predicted, that is a matter to raise with Ofcom. Obviously, there is a cost attached to moving into FM broadcasting, which it would need to take account of. There are also limitations on the strength of transmission and the obligation that Ofcom has to make sure it does not interfere with other broadcasters </w:t>
      </w:r>
      <w:r>
        <w:t xml:space="preserve">nearby. However, in principle, that is something that Ofcom would be able to take into account and you would need to ask it. </w:t>
      </w:r>
    </w:p>
    <w:p w:rsidR="001722CF" w:rsidP="00750983">
      <w:pPr>
        <w:pStyle w:val="Question"/>
        <w:numPr>
          <w:ilvl w:val="0"/>
          <w:numId w:val="0"/>
        </w:numPr>
        <w:ind w:left="794"/>
      </w:pPr>
      <w:r>
        <w:rPr>
          <w:b/>
        </w:rPr>
        <w:t>Chair:</w:t>
      </w:r>
      <w:r>
        <w:t xml:space="preserve"> We will do.</w:t>
      </w:r>
    </w:p>
    <w:p w:rsidR="001722CF">
      <w:pPr>
        <w:pStyle w:val="Answer"/>
      </w:pPr>
      <w:r>
        <w:rPr>
          <w:b/>
          <w:i/>
        </w:rPr>
        <w:t>Sir John Whittingdale:</w:t>
      </w:r>
      <w:r>
        <w:t xml:space="preserve"> I cannot see any specific objection.</w:t>
      </w:r>
    </w:p>
    <w:p w:rsidR="001722CF" w:rsidP="00750983">
      <w:pPr>
        <w:pStyle w:val="Question"/>
        <w:numPr>
          <w:ilvl w:val="0"/>
          <w:numId w:val="9"/>
        </w:numPr>
      </w:pPr>
      <w:r>
        <w:rPr>
          <w:b/>
        </w:rPr>
        <w:t>Chair:</w:t>
      </w:r>
      <w:r>
        <w:t xml:space="preserve"> It just seems to me that there is perhaps somebody sitting there saying, “No, in our world, for the future it will be DAB. That is what we are interested in and we don’t want anyone else joining FM.” However, the world is a bit more complicated than that and there are opportunities for FM.</w:t>
      </w:r>
    </w:p>
    <w:p w:rsidR="001722CF">
      <w:pPr>
        <w:pStyle w:val="Answer"/>
      </w:pPr>
      <w:r>
        <w:rPr>
          <w:b/>
          <w:i/>
        </w:rPr>
        <w:t>Sir John Whittingdale:</w:t>
      </w:r>
      <w:r>
        <w:t xml:space="preserve"> And I think particularly in Wales, where you have quite remote areas that do not have the advantage of DAB coverage. That is something and maybe a small-scale DAB can still be applied there, but there is no reason to say that they should be prevented from having new FM licences. </w:t>
      </w:r>
    </w:p>
    <w:p w:rsidR="001722CF">
      <w:pPr>
        <w:pStyle w:val="Remark"/>
      </w:pPr>
      <w:bookmarkStart w:id="6" w:name="_Hlk138855893"/>
      <w:r>
        <w:rPr>
          <w:b/>
        </w:rPr>
        <w:t>Chair:</w:t>
      </w:r>
      <w:r>
        <w:t xml:space="preserve"> Thank you very much for that answer. Final question from Kevin Brennan.</w:t>
      </w:r>
    </w:p>
    <w:p w:rsidR="001722CF" w:rsidP="001722CF">
      <w:pPr>
        <w:pStyle w:val="Question"/>
        <w:numPr>
          <w:ilvl w:val="0"/>
          <w:numId w:val="9"/>
        </w:numPr>
      </w:pPr>
      <w:bookmarkEnd w:id="6"/>
      <w:r w:rsidRPr="00D77492">
        <w:rPr>
          <w:b/>
        </w:rPr>
        <w:t>Kevin Brennan:</w:t>
      </w:r>
      <w:r>
        <w:t xml:space="preserve"> I asked most of my questions earlier, but I will ask a final one. Commercial radio has argued that some of the provisions in the draft Media Bill aren’t necessary because the digital markets unit will have the opportunity to do those sorts of things. What is your response to that argument from the tech companies?</w:t>
      </w:r>
    </w:p>
    <w:p w:rsidR="001722CF" w:rsidP="00CE43D3">
      <w:pPr>
        <w:pStyle w:val="Answer"/>
      </w:pPr>
      <w:r>
        <w:rPr>
          <w:b/>
          <w:i/>
        </w:rPr>
        <w:t>Sir John Whittingdale:</w:t>
      </w:r>
      <w:r>
        <w:t xml:space="preserve"> On the digital markets Bill, it is more about the competition requirements, which will be enforced by the new unit within the CMA. The issue that we had been debating earlier, which is around the commercial relationship or settlement reach between broadcasters and tech platforms, is going to be the obligation of Ofcom to oversee. So, to some extent, you are dealing with two different regulators and two different processes. I think both are equally important. </w:t>
      </w:r>
    </w:p>
    <w:p w:rsidR="001722CF" w:rsidP="00750983">
      <w:pPr>
        <w:pStyle w:val="Question"/>
        <w:numPr>
          <w:ilvl w:val="0"/>
          <w:numId w:val="0"/>
        </w:numPr>
        <w:ind w:left="794"/>
      </w:pPr>
      <w:r>
        <w:rPr>
          <w:b/>
        </w:rPr>
        <w:t>Chair:</w:t>
      </w:r>
      <w:r>
        <w:t xml:space="preserve"> Thank you very much. That brings us to the end of this session. Minister Sir John Whittingdale, thank you very much, and Robert </w:t>
      </w:r>
      <w:r>
        <w:t>Specterman</w:t>
      </w:r>
      <w:r>
        <w:t>-Green, director of media and creative industries at DCMS, thank you very much for your time with us. We will bring the session to a close.</w:t>
      </w:r>
    </w:p>
    <w:p w:rsidR="004A7EAF" w:rsidRPr="00A830BC" w:rsidP="00A830BC"/>
    <w:sectPr w:rsidSect="008351F9">
      <w:headerReference w:type="even" r:id="rId155"/>
      <w:headerReference w:type="default" r:id="rId156"/>
      <w:footerReference w:type="even" r:id="rId157"/>
      <w:footerReference w:type="default" r:id="rId158"/>
      <w:headerReference w:type="first" r:id="rId159"/>
      <w:footerReference w:type="first" r:id="rId16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475C6" w:rsidP="008143FA">
      <w:pPr>
        <w:spacing w:after="0"/>
      </w:pPr>
      <w:r>
        <w:separator/>
      </w:r>
    </w:p>
  </w:footnote>
  <w:footnote w:type="continuationSeparator" w:id="1">
    <w:p w:rsidR="00B475C6" w:rsidP="008143FA">
      <w:pPr>
        <w:spacing w:after="0"/>
      </w:pPr>
      <w:r>
        <w:continuationSeparator/>
      </w:r>
    </w:p>
  </w:footnote>
  <w:footnote w:id="2">
    <w:p w:rsidR="00F067D2" w:rsidRPr="00F067D2" w:rsidP="00F067D2">
      <w:pPr>
        <w:rPr>
          <w:sz w:val="20"/>
          <w:szCs w:val="20"/>
        </w:rPr>
      </w:pPr>
      <w:r>
        <w:rPr>
          <w:rStyle w:val="FootnoteReference"/>
        </w:rPr>
        <w:footnoteRef/>
      </w:r>
      <w:r>
        <w:t xml:space="preserve"> </w:t>
      </w:r>
      <w:r w:rsidRPr="00F067D2">
        <w:rPr>
          <w:sz w:val="20"/>
          <w:szCs w:val="20"/>
        </w:rPr>
        <w:t>Correction by witness: S4C has been a PSB since its launch in 1982. The published draft Media Bill sets out changes that make qualifying for the listed events regime a PSB-specific benefit. This means S4C will qualify for the regime for the first time.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1722CF">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39E816E"/>
    <w:lvl w:ilvl="0">
      <w:start w:val="402"/>
      <w:numFmt w:val="decimal"/>
      <w:pStyle w:val="Question"/>
      <w:lvlText w:val="Q%1"/>
      <w:lvlJc w:val="left"/>
      <w:pPr>
        <w:ind w:left="794" w:hanging="794"/>
      </w:pPr>
      <w:rPr>
        <w:rFonts w:hint="default"/>
        <w:i w:val="0"/>
        <w:i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22CF"/>
    <w:pPr>
      <w:spacing w:after="200"/>
      <w:jc w:val="both"/>
    </w:pPr>
    <w:rPr>
      <w:rFonts w:ascii="Verdana" w:hAnsi="Verdana"/>
      <w:sz w:val="22"/>
      <w:szCs w:val="22"/>
      <w:lang w:eastAsia="en-US"/>
    </w:rPr>
  </w:style>
  <w:style w:type="paragraph" w:styleId="Heading1">
    <w:name w:val="heading 1"/>
    <w:basedOn w:val="Normal"/>
    <w:next w:val="Normal"/>
    <w:link w:val="Heading1Char"/>
    <w:rsid w:val="001722CF"/>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722CF"/>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722CF"/>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722CF"/>
    <w:pPr>
      <w:keepNext/>
      <w:spacing w:before="120" w:after="240"/>
      <w:outlineLvl w:val="3"/>
    </w:pPr>
    <w:rPr>
      <w:bCs/>
      <w:i/>
      <w:szCs w:val="28"/>
      <w:lang w:eastAsia="en-GB"/>
    </w:rPr>
  </w:style>
  <w:style w:type="paragraph" w:styleId="Heading5">
    <w:name w:val="heading 5"/>
    <w:basedOn w:val="Normal"/>
    <w:next w:val="Normal"/>
    <w:link w:val="Heading5Char"/>
    <w:uiPriority w:val="1"/>
    <w:rsid w:val="001722CF"/>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722CF"/>
    <w:rPr>
      <w:rFonts w:ascii="Verdana" w:eastAsia="Times New Roman" w:hAnsi="Verdana" w:cs="Arial"/>
      <w:b/>
      <w:bCs/>
      <w:kern w:val="32"/>
      <w:szCs w:val="32"/>
      <w:lang w:eastAsia="en-GB"/>
    </w:rPr>
  </w:style>
  <w:style w:type="character" w:customStyle="1" w:styleId="Heading2Char">
    <w:name w:val="Heading 2 Char"/>
    <w:link w:val="Heading2"/>
    <w:rsid w:val="001722CF"/>
    <w:rPr>
      <w:rFonts w:ascii="Verdana" w:eastAsia="Times New Roman" w:hAnsi="Verdana" w:cs="Arial"/>
      <w:b/>
      <w:bCs/>
      <w:iCs/>
      <w:szCs w:val="28"/>
      <w:lang w:eastAsia="en-GB"/>
    </w:rPr>
  </w:style>
  <w:style w:type="character" w:customStyle="1" w:styleId="Heading3Char">
    <w:name w:val="Heading 3 Char"/>
    <w:link w:val="Heading3"/>
    <w:rsid w:val="001722CF"/>
    <w:rPr>
      <w:rFonts w:ascii="Verdana" w:eastAsia="Times New Roman" w:hAnsi="Verdana" w:cs="Arial"/>
      <w:b/>
      <w:bCs/>
      <w:i/>
      <w:szCs w:val="26"/>
      <w:lang w:eastAsia="en-GB"/>
    </w:rPr>
  </w:style>
  <w:style w:type="character" w:customStyle="1" w:styleId="Heading4Char">
    <w:name w:val="Heading 4 Char"/>
    <w:link w:val="Heading4"/>
    <w:uiPriority w:val="1"/>
    <w:rsid w:val="001722CF"/>
    <w:rPr>
      <w:rFonts w:ascii="Verdana" w:eastAsia="Times New Roman" w:hAnsi="Verdana" w:cs="Times New Roman"/>
      <w:bCs/>
      <w:i/>
      <w:szCs w:val="28"/>
      <w:lang w:eastAsia="en-GB"/>
    </w:rPr>
  </w:style>
  <w:style w:type="character" w:customStyle="1" w:styleId="Heading5Char">
    <w:name w:val="Heading 5 Char"/>
    <w:link w:val="Heading5"/>
    <w:uiPriority w:val="1"/>
    <w:rsid w:val="001722CF"/>
    <w:rPr>
      <w:rFonts w:ascii="Verdana" w:eastAsia="Times New Roman" w:hAnsi="Verdana" w:cs="Times New Roman"/>
      <w:bCs/>
      <w:iCs/>
      <w:szCs w:val="26"/>
      <w:lang w:eastAsia="en-GB"/>
    </w:rPr>
  </w:style>
  <w:style w:type="paragraph" w:customStyle="1" w:styleId="Para">
    <w:name w:val="Para"/>
    <w:basedOn w:val="Normal"/>
    <w:qFormat/>
    <w:rsid w:val="001722CF"/>
  </w:style>
  <w:style w:type="paragraph" w:customStyle="1" w:styleId="ParaCentre">
    <w:name w:val="Para Centre"/>
    <w:basedOn w:val="Normal"/>
    <w:next w:val="TitleWitnesses"/>
    <w:qFormat/>
    <w:rsid w:val="001722CF"/>
    <w:pPr>
      <w:jc w:val="center"/>
    </w:pPr>
  </w:style>
  <w:style w:type="paragraph" w:customStyle="1" w:styleId="Question">
    <w:name w:val="Question"/>
    <w:basedOn w:val="Normal"/>
    <w:next w:val="Answer"/>
    <w:qFormat/>
    <w:rsid w:val="001722CF"/>
    <w:pPr>
      <w:widowControl w:val="0"/>
      <w:numPr>
        <w:numId w:val="21"/>
      </w:numPr>
      <w:spacing w:after="120"/>
    </w:pPr>
  </w:style>
  <w:style w:type="paragraph" w:customStyle="1" w:styleId="Answer">
    <w:name w:val="Answer"/>
    <w:basedOn w:val="Normal"/>
    <w:qFormat/>
    <w:rsid w:val="001722CF"/>
    <w:pPr>
      <w:ind w:left="680"/>
    </w:pPr>
  </w:style>
  <w:style w:type="character" w:styleId="Hyperlink">
    <w:name w:val="Hyperlink"/>
    <w:uiPriority w:val="99"/>
    <w:unhideWhenUsed/>
    <w:rsid w:val="001722CF"/>
    <w:rPr>
      <w:rFonts w:ascii="Verdana" w:hAnsi="Verdana"/>
      <w:color w:val="0000FF"/>
      <w:u w:val="single"/>
    </w:rPr>
  </w:style>
  <w:style w:type="numbering" w:customStyle="1" w:styleId="CommitteeOfficeOutline">
    <w:name w:val="Committee Office Outline"/>
    <w:uiPriority w:val="99"/>
    <w:rsid w:val="001722CF"/>
    <w:pPr>
      <w:numPr>
        <w:numId w:val="8"/>
      </w:numPr>
    </w:pPr>
  </w:style>
  <w:style w:type="paragraph" w:styleId="Header">
    <w:name w:val="header"/>
    <w:basedOn w:val="Normal"/>
    <w:link w:val="HeaderChar"/>
    <w:unhideWhenUsed/>
    <w:rsid w:val="001722CF"/>
    <w:pPr>
      <w:tabs>
        <w:tab w:val="center" w:pos="4513"/>
        <w:tab w:val="right" w:pos="9026"/>
      </w:tabs>
      <w:spacing w:after="0"/>
    </w:pPr>
  </w:style>
  <w:style w:type="paragraph" w:styleId="Footer">
    <w:name w:val="footer"/>
    <w:basedOn w:val="Normal"/>
    <w:link w:val="FooterChar"/>
    <w:uiPriority w:val="99"/>
    <w:unhideWhenUsed/>
    <w:rsid w:val="001722CF"/>
    <w:pPr>
      <w:tabs>
        <w:tab w:val="center" w:pos="4513"/>
        <w:tab w:val="right" w:pos="9026"/>
      </w:tabs>
      <w:spacing w:after="0"/>
    </w:pPr>
  </w:style>
  <w:style w:type="character" w:customStyle="1" w:styleId="FooterChar">
    <w:name w:val="Footer Char"/>
    <w:link w:val="Footer"/>
    <w:uiPriority w:val="99"/>
    <w:rsid w:val="001722CF"/>
    <w:rPr>
      <w:rFonts w:ascii="Verdana" w:hAnsi="Verdana"/>
    </w:rPr>
  </w:style>
  <w:style w:type="paragraph" w:customStyle="1" w:styleId="Baseheading">
    <w:name w:val="Base heading"/>
    <w:qFormat/>
    <w:rsid w:val="001722CF"/>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722CF"/>
    <w:rPr>
      <w:sz w:val="48"/>
    </w:rPr>
  </w:style>
  <w:style w:type="paragraph" w:customStyle="1" w:styleId="AdditionalNote">
    <w:name w:val="Additional Note"/>
    <w:basedOn w:val="Normal"/>
    <w:next w:val="Answer"/>
    <w:qFormat/>
    <w:rsid w:val="001722CF"/>
    <w:pPr>
      <w:jc w:val="left"/>
    </w:pPr>
    <w:rPr>
      <w:i/>
    </w:rPr>
  </w:style>
  <w:style w:type="character" w:customStyle="1" w:styleId="HeaderChar">
    <w:name w:val="Header Char"/>
    <w:link w:val="Header"/>
    <w:rsid w:val="001722CF"/>
    <w:rPr>
      <w:rFonts w:ascii="Verdana" w:hAnsi="Verdana"/>
    </w:rPr>
  </w:style>
  <w:style w:type="paragraph" w:customStyle="1" w:styleId="TitleInquiry">
    <w:name w:val="TitleInquiry"/>
    <w:basedOn w:val="Baseheading"/>
    <w:qFormat/>
    <w:rsid w:val="001722CF"/>
    <w:pPr>
      <w:spacing w:before="0" w:after="240"/>
      <w:contextualSpacing/>
    </w:pPr>
    <w:rPr>
      <w:sz w:val="34"/>
    </w:rPr>
  </w:style>
  <w:style w:type="paragraph" w:customStyle="1" w:styleId="TitlePanel">
    <w:name w:val="TitlePanel"/>
    <w:basedOn w:val="Baseheading"/>
    <w:qFormat/>
    <w:rsid w:val="001722CF"/>
    <w:pPr>
      <w:jc w:val="center"/>
    </w:pPr>
    <w:rPr>
      <w:color w:val="auto"/>
      <w:sz w:val="28"/>
    </w:rPr>
  </w:style>
  <w:style w:type="paragraph" w:customStyle="1" w:styleId="TitleWitnesses">
    <w:name w:val="TitleWitnesses"/>
    <w:basedOn w:val="Baseheading"/>
    <w:qFormat/>
    <w:rsid w:val="001722CF"/>
    <w:pPr>
      <w:jc w:val="center"/>
    </w:pPr>
    <w:rPr>
      <w:color w:val="auto"/>
      <w:sz w:val="28"/>
    </w:rPr>
  </w:style>
  <w:style w:type="character" w:customStyle="1" w:styleId="Membername">
    <w:name w:val="Member name"/>
    <w:uiPriority w:val="1"/>
    <w:qFormat/>
    <w:rsid w:val="001722CF"/>
    <w:rPr>
      <w:rFonts w:ascii="Verdana" w:hAnsi="Verdana"/>
      <w:b/>
    </w:rPr>
  </w:style>
  <w:style w:type="character" w:customStyle="1" w:styleId="Witnessname">
    <w:name w:val="Witness name"/>
    <w:uiPriority w:val="1"/>
    <w:qFormat/>
    <w:rsid w:val="001722CF"/>
    <w:rPr>
      <w:rFonts w:ascii="Verdana" w:hAnsi="Verdana"/>
      <w:b/>
      <w:i/>
    </w:rPr>
  </w:style>
  <w:style w:type="character" w:styleId="FollowedHyperlink">
    <w:name w:val="FollowedHyperlink"/>
    <w:uiPriority w:val="99"/>
    <w:semiHidden/>
    <w:unhideWhenUsed/>
    <w:rsid w:val="001722CF"/>
    <w:rPr>
      <w:color w:val="800080"/>
      <w:u w:val="single"/>
    </w:rPr>
  </w:style>
  <w:style w:type="paragraph" w:customStyle="1" w:styleId="Witnesssubmission">
    <w:name w:val="Witness submission"/>
    <w:basedOn w:val="Para"/>
    <w:qFormat/>
    <w:rsid w:val="001722CF"/>
    <w:pPr>
      <w:ind w:firstLine="720"/>
    </w:pPr>
    <w:rPr>
      <w:szCs w:val="20"/>
    </w:rPr>
  </w:style>
  <w:style w:type="character" w:styleId="PlaceholderText">
    <w:name w:val="Placeholder Text"/>
    <w:uiPriority w:val="99"/>
    <w:semiHidden/>
    <w:rsid w:val="001722CF"/>
    <w:rPr>
      <w:color w:val="808080"/>
    </w:rPr>
  </w:style>
  <w:style w:type="paragraph" w:customStyle="1" w:styleId="TitleCommittee0">
    <w:name w:val="Title: Committee"/>
    <w:basedOn w:val="Normal"/>
    <w:qFormat/>
    <w:rsid w:val="001722CF"/>
    <w:pPr>
      <w:spacing w:before="180" w:after="180"/>
      <w:jc w:val="left"/>
    </w:pPr>
    <w:rPr>
      <w:color w:val="005232"/>
      <w:sz w:val="48"/>
    </w:rPr>
  </w:style>
  <w:style w:type="paragraph" w:customStyle="1" w:styleId="TitleInquiry0">
    <w:name w:val="Title: Inquiry"/>
    <w:basedOn w:val="Normal"/>
    <w:qFormat/>
    <w:rsid w:val="001722CF"/>
    <w:pPr>
      <w:spacing w:after="240"/>
      <w:contextualSpacing/>
      <w:jc w:val="left"/>
    </w:pPr>
    <w:rPr>
      <w:color w:val="005232"/>
      <w:sz w:val="34"/>
    </w:rPr>
  </w:style>
  <w:style w:type="paragraph" w:customStyle="1" w:styleId="TitlePanel0">
    <w:name w:val="Title: Panel"/>
    <w:basedOn w:val="Normal"/>
    <w:qFormat/>
    <w:rsid w:val="001722CF"/>
    <w:pPr>
      <w:spacing w:before="180" w:after="180"/>
      <w:jc w:val="center"/>
    </w:pPr>
    <w:rPr>
      <w:sz w:val="28"/>
    </w:rPr>
  </w:style>
  <w:style w:type="paragraph" w:customStyle="1" w:styleId="TitleWitnesses0">
    <w:name w:val="Title: Witnesses"/>
    <w:basedOn w:val="Normal"/>
    <w:qFormat/>
    <w:rsid w:val="001722CF"/>
    <w:pPr>
      <w:spacing w:before="180" w:after="180"/>
      <w:jc w:val="center"/>
    </w:pPr>
    <w:rPr>
      <w:sz w:val="28"/>
    </w:rPr>
  </w:style>
  <w:style w:type="paragraph" w:customStyle="1" w:styleId="Remark">
    <w:name w:val="Remark"/>
    <w:basedOn w:val="Question"/>
    <w:rsid w:val="001722CF"/>
    <w:pPr>
      <w:numPr>
        <w:numId w:val="0"/>
      </w:numPr>
      <w:spacing w:after="200"/>
      <w:ind w:left="680"/>
    </w:pPr>
    <w:rPr>
      <w:szCs w:val="20"/>
    </w:rPr>
  </w:style>
  <w:style w:type="paragraph" w:customStyle="1" w:styleId="Comment">
    <w:name w:val="Comment"/>
    <w:basedOn w:val="Para"/>
    <w:next w:val="Normal"/>
    <w:rsid w:val="001722CF"/>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722CF"/>
    <w:rPr>
      <w:sz w:val="16"/>
      <w:szCs w:val="16"/>
    </w:rPr>
  </w:style>
  <w:style w:type="paragraph" w:styleId="CommentText">
    <w:name w:val="annotation text"/>
    <w:basedOn w:val="Normal"/>
    <w:link w:val="CommentTextChar"/>
    <w:uiPriority w:val="99"/>
    <w:semiHidden/>
    <w:unhideWhenUsed/>
    <w:rsid w:val="001722CF"/>
    <w:rPr>
      <w:sz w:val="20"/>
      <w:szCs w:val="20"/>
    </w:rPr>
  </w:style>
  <w:style w:type="character" w:customStyle="1" w:styleId="CommentTextChar">
    <w:name w:val="Comment Text Char"/>
    <w:link w:val="CommentText"/>
    <w:uiPriority w:val="99"/>
    <w:semiHidden/>
    <w:rsid w:val="001722C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722CF"/>
    <w:rPr>
      <w:b/>
      <w:bCs/>
    </w:rPr>
  </w:style>
  <w:style w:type="character" w:customStyle="1" w:styleId="CommentSubjectChar">
    <w:name w:val="Comment Subject Char"/>
    <w:link w:val="CommentSubject"/>
    <w:uiPriority w:val="99"/>
    <w:semiHidden/>
    <w:rsid w:val="001722CF"/>
    <w:rPr>
      <w:rFonts w:ascii="Verdana" w:hAnsi="Verdana"/>
      <w:b/>
      <w:bCs/>
      <w:sz w:val="20"/>
      <w:szCs w:val="20"/>
    </w:rPr>
  </w:style>
  <w:style w:type="character" w:styleId="Strong">
    <w:name w:val="Strong"/>
    <w:uiPriority w:val="22"/>
    <w:qFormat/>
    <w:rsid w:val="001722CF"/>
    <w:rPr>
      <w:b/>
      <w:bCs/>
    </w:rPr>
  </w:style>
  <w:style w:type="character" w:customStyle="1" w:styleId="ui-provider">
    <w:name w:val="ui-provider"/>
    <w:basedOn w:val="DefaultParagraphFont"/>
    <w:rsid w:val="001722CF"/>
  </w:style>
  <w:style w:type="character" w:customStyle="1" w:styleId="UnresolvedMention">
    <w:name w:val="Unresolved Mention"/>
    <w:uiPriority w:val="99"/>
    <w:semiHidden/>
    <w:unhideWhenUsed/>
    <w:rsid w:val="001722CF"/>
    <w:rPr>
      <w:color w:val="605E5C"/>
      <w:shd w:val="clear" w:color="auto" w:fill="E1DFDD"/>
    </w:rPr>
  </w:style>
  <w:style w:type="paragraph" w:styleId="FootnoteText">
    <w:name w:val="footnote text"/>
    <w:basedOn w:val="Normal"/>
    <w:link w:val="FootnoteTextChar"/>
    <w:uiPriority w:val="99"/>
    <w:semiHidden/>
    <w:unhideWhenUsed/>
    <w:rsid w:val="00F067D2"/>
    <w:pPr>
      <w:spacing w:after="0"/>
    </w:pPr>
    <w:rPr>
      <w:sz w:val="20"/>
      <w:szCs w:val="20"/>
    </w:rPr>
  </w:style>
  <w:style w:type="character" w:customStyle="1" w:styleId="FootnoteTextChar">
    <w:name w:val="Footnote Text Char"/>
    <w:basedOn w:val="DefaultParagraphFont"/>
    <w:link w:val="FootnoteText"/>
    <w:uiPriority w:val="99"/>
    <w:semiHidden/>
    <w:rsid w:val="00F067D2"/>
    <w:rPr>
      <w:rFonts w:ascii="Verdana" w:hAnsi="Verdana"/>
      <w:lang w:eastAsia="en-US"/>
    </w:rPr>
  </w:style>
  <w:style w:type="character" w:styleId="FootnoteReference">
    <w:name w:val="footnote reference"/>
    <w:basedOn w:val="DefaultParagraphFont"/>
    <w:uiPriority w:val="99"/>
    <w:semiHidden/>
    <w:unhideWhenUsed/>
    <w:rsid w:val="00F067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header" Target="header1.xml" /><Relationship Id="rId156" Type="http://schemas.openxmlformats.org/officeDocument/2006/relationships/header" Target="header2.xml" /><Relationship Id="rId157" Type="http://schemas.openxmlformats.org/officeDocument/2006/relationships/footer" Target="footer1.xml" /><Relationship Id="rId158" Type="http://schemas.openxmlformats.org/officeDocument/2006/relationships/footer" Target="footer2.xml" /><Relationship Id="rId159" Type="http://schemas.openxmlformats.org/officeDocument/2006/relationships/header" Target="header3.xml" /><Relationship Id="rId16" Type="http://schemas.openxmlformats.org/officeDocument/2006/relationships/customXml" Target="../customXml/item12.xml" /><Relationship Id="rId160" Type="http://schemas.openxmlformats.org/officeDocument/2006/relationships/footer" Target="footer3.xml" /><Relationship Id="rId161" Type="http://schemas.openxmlformats.org/officeDocument/2006/relationships/theme" Target="theme/theme1.xml" /><Relationship Id="rId162" Type="http://schemas.openxmlformats.org/officeDocument/2006/relationships/numbering" Target="numbering.xml" /><Relationship Id="rId163" Type="http://schemas.openxmlformats.org/officeDocument/2006/relationships/styles" Target="styles.xml" /><Relationship Id="rId17" Type="http://schemas.openxmlformats.org/officeDocument/2006/relationships/customXml" Target="../customXml/item13.xml" /><Relationship Id="rId18" Type="http://schemas.openxmlformats.org/officeDocument/2006/relationships/customXml" Target="../customXml/item14.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6237" xid="1489" MnisId="4630" ContinuationText="Ben Lake" ContributionType="Start Remark"/>
</file>

<file path=customXml/item4.xml><?xml version="1.0" encoding="utf-8"?>
<Member xmlns="http://www.parliament.uk/commons/hansard/print" PimsId="6395" xid="1651" MnisId="4810" ContinuationText="Mr Roberts" ContributionType="Continuation Question"/>
</file>

<file path=customXml/item5.xml><?xml version="1.0" encoding="utf-8"?>
<Witness xmlns="http://www.parliament.uk/commons/hansard/print" ContinuationText="Sir John Whittingdale" ContributionType="Continuation Answer"/>
</file>

<file path=customXml/item6.xml><?xml version="1.0" encoding="utf-8"?>
<Witness xmlns="http://www.parliament.uk/commons/hansard/print" ContinuationText="Sir John Whittingdale" ContributionType="Start Answer"/>
</file>

<file path=customXml/item7.xml><?xml version="1.0" encoding="utf-8"?>
<Member xmlns="http://www.parliament.uk/commons/hansard/print" PimsId="6237" xid="1489" MnisId="4630" ContinuationText="Ben Lake" ContributionType="Continuation Question"/>
</file>

<file path=customXml/item8.xml><?xml version="1.0" encoding="utf-8"?>
<Witness xmlns="http://www.parliament.uk/commons/hansard/print"/>
</file>

<file path=customXml/item9.xml><?xml version="1.0" encoding="utf-8"?>
<Member xmlns="http://www.parliament.uk/commons/hansard/print" PimsId="6281" xid="1536" MnisId="4716" ContinuationText="Ruth Jones" ContributionType="Start Question"/>
</file>

<file path=customXml/item10.xml><?xml version="1.0" encoding="utf-8"?>
<Member xmlns="http://www.parliament.uk/commons/hansard/print" PimsId="6281" xid="1536" MnisId="4716" ContinuationText="Ruth Jones" ContributionType="Continuation Question"/>
</file>

<file path=customXml/item11.xml><?xml version="1.0" encoding="utf-8"?>
<Witness xmlns="http://www.parliament.uk/commons/hansard/print"/>
</file>

<file path=customXml/item12.xml><?xml version="1.0" encoding="utf-8"?>
<Member xmlns="http://www.parliament.uk/commons/hansard/print" PimsId="6320" xid="1575" MnisId="4859" ContinuationText="Virginia Crosbie" ContributionType="Continuation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4763" xid="876" MnisId="1554" ContinuationText="Chair" ContributionType="Start Question" InTheChair="True"/>
</file>

<file path=customXml/item16.xml><?xml version="1.0" encoding="utf-8"?>
<Member xmlns="http://www.parliament.uk/commons/hansard/print" PimsId="2281" xid="67" MnisId="1400" ContinuationText="Kevin Brennan" ContributionType="Start Remark"/>
</file>

<file path=customXml/item17.xml><?xml version="1.0" encoding="utf-8"?>
<Witness xmlns="http://www.parliament.uk/commons/hansard/print" ContinuationText="Sir John Whittingdale" ContributionType="Continuation Answer"/>
</file>

<file path=customXml/item18.xml><?xml version="1.0" encoding="utf-8"?>
<Member xmlns="http://www.parliament.uk/commons/hansard/print" PimsId="6395" xid="1651" MnisId="4810" ContinuationText="Mr Roberts" ContributionType="Continuation Question"/>
</file>

<file path=customXml/item19.xml><?xml version="1.0" encoding="utf-8"?>
<Member xmlns="http://www.parliament.uk/commons/hansard/print" PimsId="6237" xid="1489" MnisId="4630" ContinuationText="Ben Lake" ContributionType="Continuation Question"/>
</file>

<file path=customXml/item20.xml><?xml version="1.0" encoding="utf-8"?>
<Member xmlns="http://www.parliament.uk/commons/hansard/print" PimsId="6395" xid="1651" MnisId="4810" ContinuationText="Mr Roberts" ContributionType="Start Question"/>
</file>

<file path=customXml/item21.xml><?xml version="1.0" encoding="utf-8"?>
<Witness xmlns="http://www.parliament.uk/commons/hansard/print"/>
</file>

<file path=customXml/item22.xml><?xml version="1.0" encoding="utf-8"?>
<Member xmlns="http://www.parliament.uk/commons/hansard/print" PimsId="4763" xid="876" MnisId="1554" ContinuationText="Chair" ContributionType="Start Question" InTheChair="True"/>
</file>

<file path=customXml/item23.xml><?xml version="1.0" encoding="utf-8"?>
<Member xmlns="http://www.parliament.uk/commons/hansard/print" PimsId="4763" xid="876" MnisId="1554" ContinuationText="Chair" ContributionType="Start Question" InTheChair="True"/>
</file>

<file path=customXml/item24.xml><?xml version="1.0" encoding="utf-8"?>
<Member xmlns="http://www.parliament.uk/commons/hansard/print" PimsId="2281" xid="67" MnisId="1400" ContinuationText="Kevin Brennan" ContributionType="Start Question"/>
</file>

<file path=customXml/item25.xml><?xml version="1.0" encoding="utf-8"?>
<Member xmlns="http://www.parliament.uk/commons/hansard/print" PimsId="2281" xid="67" MnisId="1400" ContinuationText="Kevin Brennan" ContributionType="Start Question"/>
</file>

<file path=customXml/item26.xml><?xml version="1.0" encoding="utf-8"?>
<Witness xmlns="http://www.parliament.uk/commons/hansard/print"/>
</file>

<file path=customXml/item27.xml><?xml version="1.0" encoding="utf-8"?>
<Member xmlns="http://www.parliament.uk/commons/hansard/print" PimsId="6237" xid="1489" MnisId="4630" ContinuationText="Ben Lake" ContributionType="Start Question"/>
</file>

<file path=customXml/item28.xml><?xml version="1.0" encoding="utf-8"?>
<Member xmlns="http://www.parliament.uk/commons/hansard/print" PimsId="4763" xid="876" MnisId="1554" ContinuationText="Chair" ContributionType="Start Question" InTheChair="True"/>
</file>

<file path=customXml/item29.xml><?xml version="1.0" encoding="utf-8"?>
<Witness xmlns="http://www.parliament.uk/commons/hansard/print"/>
</file>

<file path=customXml/item30.xml><?xml version="1.0" encoding="utf-8"?>
<Member xmlns="http://www.parliament.uk/commons/hansard/print" PimsId="4763" xid="876" MnisId="1554" ContinuationText="Chair" ContributionType="Start Question" InTheChair="True"/>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237" xid="1489" MnisId="4630" ContinuationText="Ben Lake" ContributionType="Continuation Question"/>
</file>

<file path=customXml/item35.xml><?xml version="1.0" encoding="utf-8"?>
<Witness xmlns="http://www.parliament.uk/commons/hansard/print"/>
</file>

<file path=customXml/item36.xml><?xml version="1.0" encoding="utf-8"?>
<Member xmlns="http://www.parliament.uk/commons/hansard/print" PimsId="6237" xid="1489" MnisId="4630" ContinuationText="Ben Lake" ContributionType="Continuation Question"/>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6281" xid="1536" MnisId="4716" ContinuationText="Ruth Jones" ContributionType="Start Question"/>
</file>

<file path=customXml/item40.xml><?xml version="1.0" encoding="utf-8"?>
<Member xmlns="http://www.parliament.uk/commons/hansard/print" PimsId="2281" xid="67" MnisId="1400" ContinuationText="Kevin Brennan" ContributionType="Start Remark"/>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4763" xid="876" MnisId="1554" ContinuationText="Chair" ContributionType="Start Question" InTheChair="True"/>
</file>

<file path=customXml/item47.xml><?xml version="1.0" encoding="utf-8"?>
<Member xmlns="http://www.parliament.uk/commons/hansard/print" PimsId="6395" xid="1651" MnisId="4810" ContinuationText="Mr Roberts" ContributionType="Start Question"/>
</file>

<file path=customXml/item48.xml><?xml version="1.0" encoding="utf-8"?>
<Member xmlns="http://www.parliament.uk/commons/hansard/print" PimsId="6237" xid="1489" MnisId="4630" ContinuationText="Ben Lake" ContributionType="Start Question"/>
</file>

<file path=customXml/item49.xml><?xml version="1.0" encoding="utf-8"?>
<Member xmlns="http://www.parliament.uk/commons/hansard/print" PimsId="4763" xid="876" MnisId="1554" ContinuationText="Chair" ContributionType="Start Question" InTheChair="True"/>
</file>

<file path=customXml/item50.xml><?xml version="1.0" encoding="utf-8"?>
<Witness xmlns="http://www.parliament.uk/commons/hansard/print"/>
</file>

<file path=customXml/item51.xml><?xml version="1.0" encoding="utf-8"?>
<Member xmlns="http://www.parliament.uk/commons/hansard/print" PimsId="4763" xid="876" MnisId="1554" ContinuationText="Chair" ContributionType="Start Question" InTheChair="True"/>
</file>

<file path=customXml/item52.xml><?xml version="1.0" encoding="utf-8"?>
<Witness xmlns="http://www.parliament.uk/commons/hansard/print"/>
</file>

<file path=customXml/item53.xml><?xml version="1.0" encoding="utf-8"?>
<Member xmlns="http://www.parliament.uk/commons/hansard/print" PimsId="6395" xid="1651" MnisId="4810" ContinuationText="Mr Roberts" ContributionType="Continuation Question"/>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Member xmlns="http://www.parliament.uk/commons/hansard/print" PimsId="2281" xid="67" MnisId="1400" ContinuationText="Kevin Brennan"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6281" xid="1536" MnisId="4716" ContinuationText="Ruth Jones" ContributionType="Start Question"/>
</file>

<file path=customXml/item60.xml><?xml version="1.0" encoding="utf-8"?>
<Member xmlns="http://www.parliament.uk/commons/hansard/print" PimsId="4763" xid="876" MnisId="1554" ContinuationText="Chair" ContributionType="Start Question" InTheChair="True"/>
</file>

<file path=customXml/item61.xml><?xml version="1.0" encoding="utf-8"?>
<Witness xmlns="http://www.parliament.uk/commons/hansard/print"/>
</file>

<file path=customXml/item62.xml><?xml version="1.0" encoding="utf-8"?>
<Member xmlns="http://www.parliament.uk/commons/hansard/print" PimsId="4763" xid="876" MnisId="1554" ContinuationText="Chair" ContributionType="Start Question" InTheChair="True"/>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6320" xid="1575" MnisId="4859" ContinuationText="Virginia Crosbie" ContributionType="Start Question"/>
</file>

<file path=customXml/item66.xml><?xml version="1.0" encoding="utf-8"?>
<Member xmlns="http://www.parliament.uk/commons/hansard/print" PimsId="6237" xid="1489" MnisId="4630" ContinuationText="Ben Lake" ContributionType="Start Question"/>
</file>

<file path=customXml/item67.xml><?xml version="1.0" encoding="utf-8"?>
<ct:contentTypeSchema xmlns:ct="http://schemas.microsoft.com/office/2006/metadata/contentType" xmlns:ma="http://schemas.microsoft.com/office/2006/metadata/properties/metaAttributes" ct:_="" ma:_="" ma:contentTypeName="Document" ma:contentTypeID="0x010100C73D2A138A84504CA55374B3EE3625C9" ma:contentTypeVersion="63" ma:contentTypeDescription="Create a new document." ma:contentTypeScope="" ma:versionID="be6be437c4bdd5638be8206dbb86f571">
  <xsd:schema xmlns:xsd="http://www.w3.org/2001/XMLSchema" xmlns:xs="http://www.w3.org/2001/XMLSchema" xmlns:p="http://schemas.microsoft.com/office/2006/metadata/properties" xmlns:ns2="021e9b85-6660-4111-990a-01a35dc5ab9d" xmlns:ns3="0606af38-29d8-407d-826d-7a0cb9d9f4ed" xmlns:ns4="4600776d-0a3c-44b4-bff2-0ceaafb13046" xmlns:ns5="6ab18433-7710-49bd-9bb4-0bb85747556a" xmlns:ns6="c86d72e2-090a-4e7d-987e-218d8a0db591" targetNamespace="http://schemas.microsoft.com/office/2006/metadata/properties" ma:root="true" ma:fieldsID="13b9c686a854550532d16103ec348965" ns2:_="" ns3:_="" ns4:_="" ns5:_="" ns6:_="">
    <xsd:import namespace="021e9b85-6660-4111-990a-01a35dc5ab9d"/>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4:cd0fc526a5c840319a97fd94028e9904"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4:k5b153ee974a4a57a7568e533217f2cb" minOccurs="0"/>
                <xsd:element ref="ns4:TaxCatchAll" minOccurs="0"/>
                <xsd:element ref="ns4:TaxCatchAllLabel"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Additional_x0020_Category"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e9b85-6660-4111-990a-01a35dc5ab9d" elementFormDefault="qualified">
    <xsd:import namespace="http://schemas.microsoft.com/office/2006/documentManagement/types"/>
    <xsd:import namespace="http://schemas.microsoft.com/office/infopath/2007/PartnerControls"/>
    <xsd:element name="Circulation_x0020_Date" ma:index="5" nillable="true" ma:displayName="Circulation Date" ma:format="DateOnly" ma:internalName="Circulation_x0020_Date">
      <xsd:simpleType>
        <xsd:restriction base="dms:DateTime"/>
      </xsd:simpleType>
    </xsd:element>
    <xsd:element name="Meeting_x0020_Date" ma:index="6" nillable="true" ma:displayName="Meeting Date" ma:format="DateOnly" ma:indexed="true" ma:internalName="Meeting_x0020_Date">
      <xsd:simpleType>
        <xsd:restriction base="dms:DateTime"/>
      </xsd:simpleType>
    </xsd:element>
    <xsd:element name="Status_x0020_of_x0020_correspondence" ma:index="7"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1"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2"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3" nillable="true" ma:displayName="Publication Date" ma:format="DateOnly" ma:internalName="Publication_x0020_Date">
      <xsd:simpleType>
        <xsd:restriction base="dms:DateTime"/>
      </xsd:simpleType>
    </xsd:element>
    <xsd:element name="Allocated_x0020_to" ma:index="14"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8" nillable="true" ma:displayName="Notes" ma:internalName="Notes0">
      <xsd:simpleType>
        <xsd:restriction base="dms:Note">
          <xsd:maxLength value="255"/>
        </xsd:restriction>
      </xsd:simpleType>
    </xsd:element>
    <xsd:element name="Useful_x0020_Docs" ma:index="19"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0" nillable="true" ma:displayName="Deadline" ma:format="DateOnly" ma:internalName="Deadline">
      <xsd:simpleType>
        <xsd:restriction base="dms:DateTime"/>
      </xsd:simpleType>
    </xsd:element>
    <xsd:element name="Date" ma:index="21" nillable="true" ma:displayName="Date" ma:format="DateOnly" ma:internalName="Date">
      <xsd:simpleType>
        <xsd:restriction base="dms:DateTime"/>
      </xsd:simpleType>
    </xsd:element>
    <xsd:element name="Related_x0020_Document" ma:index="2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3"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3"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5" nillable="true" ma:displayName="MediaServiceMetadata" ma:description="" ma:hidden="true" ma:internalName="MediaServiceMetadata" ma:readOnly="true">
      <xsd:simpleType>
        <xsd:restriction base="dms:Note"/>
      </xsd:simpleType>
    </xsd:element>
    <xsd:element name="MediaServiceFastMetadata" ma:index="56" nillable="true" ma:displayName="MediaServiceFastMetadata" ma:description="" ma:hidden="true" ma:internalName="MediaServiceFastMetadata" ma:readOnly="true">
      <xsd:simpleType>
        <xsd:restriction base="dms:Note"/>
      </xsd:simpleType>
    </xsd:element>
    <xsd:element name="MediaServiceAutoTags" ma:index="63" nillable="true" ma:displayName="MediaServiceAutoTags" ma:internalName="MediaServiceAutoTags" ma:readOnly="true">
      <xsd:simpleType>
        <xsd:restriction base="dms:Text"/>
      </xsd:simpleType>
    </xsd:element>
    <xsd:element name="MediaServiceOCR" ma:index="64" nillable="true" ma:displayName="MediaServiceOCR" ma:internalName="MediaServiceOCR" ma:readOnly="true">
      <xsd:simpleType>
        <xsd:restriction base="dms:Note">
          <xsd:maxLength value="255"/>
        </xsd:restriction>
      </xsd:simpleType>
    </xsd:element>
    <xsd:element name="MediaServiceEventHashCode" ma:index="65" nillable="true" ma:displayName="MediaServiceEventHashCode" ma:hidden="true" ma:internalName="MediaServiceEventHashCode" ma:readOnly="true">
      <xsd:simpleType>
        <xsd:restriction base="dms:Text"/>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AutoKeyPoints" ma:index="67" nillable="true" ma:displayName="MediaServiceAutoKeyPoints" ma:hidden="true" ma:internalName="MediaServiceAutoKeyPoints" ma:readOnly="true">
      <xsd:simpleType>
        <xsd:restriction base="dms:Note"/>
      </xsd:simpleType>
    </xsd:element>
    <xsd:element name="MediaServiceKeyPoints" ma:index="68" nillable="true" ma:displayName="KeyPoints" ma:internalName="MediaServiceKeyPoints" ma:readOnly="true">
      <xsd:simpleType>
        <xsd:restriction base="dms:Note">
          <xsd:maxLength value="255"/>
        </xsd:restriction>
      </xsd:simpleType>
    </xsd:element>
    <xsd:element name="Additional_x0020_Category" ma:index="69" nillable="true" ma:displayName="Additional Category" ma:indexed="true" ma:internalName="Additional_x0020_Category">
      <xsd:simpleType>
        <xsd:restriction base="dms:Text">
          <xsd:maxLength value="255"/>
        </xsd:restriction>
      </xsd:simpleType>
    </xsd:element>
    <xsd:element name="lcf76f155ced4ddcb4097134ff3c332f" ma:index="71"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72" nillable="true" ma:displayName="MediaServiceDateTaken" ma:hidden="true" ma:internalName="MediaServiceDateTaken" ma:readOnly="true">
      <xsd:simpleType>
        <xsd:restriction base="dms:Text"/>
      </xsd:simpleType>
    </xsd:element>
    <xsd:element name="MediaLengthInSeconds" ma:index="73" nillable="true" ma:displayName="MediaLengthInSeconds" ma:hidden="true" ma:internalName="MediaLengthInSeconds" ma:readOnly="true">
      <xsd:simpleType>
        <xsd:restriction base="dms:Unknown"/>
      </xsd:simpleType>
    </xsd:element>
    <xsd:element name="MediaServiceLocation" ma:index="74" nillable="true" ma:displayName="Location" ma:indexed="true" ma:internalName="MediaServiceLocation" ma:readOnly="true">
      <xsd:simpleType>
        <xsd:restriction base="dms:Text"/>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0" nillable="true" ma:displayName="Visit" ma:list="{1261788e-2283-4d8a-8009-57d0b5511491}" ma:internalName="Visit" ma:showField="Title" ma:web="0606af38-29d8-407d-826d-7a0cb9d9f4ed">
      <xsd:simpleType>
        <xsd:restriction base="dms:Lookup"/>
      </xsd:simpleType>
    </xsd:element>
    <xsd:element name="Specialist_x0020_Adviser" ma:index="16" nillable="true" ma:displayName="Specialist Adviser" ma:list="{6c323f21-0597-4fbc-a8be-98cd1ae6e2ae}" ma:internalName="Specialist_x0020_Adviser" ma:showField="Title" ma:web="0606af38-29d8-407d-826d-7a0cb9d9f4ed">
      <xsd:simpleType>
        <xsd:restriction base="dms:Lookup"/>
      </xsd:simpleType>
    </xsd:element>
    <xsd:element name="Witness" ma:index="17" nillable="true" ma:displayName="Witness" ma:list="{2480b74a-1d54-419d-aeab-23b622efe96e}" ma:internalName="Witness" ma:showField="Title" ma:web="0606af38-29d8-407d-826d-7a0cb9d9f4ed">
      <xsd:simpleType>
        <xsd:restriction base="dms:Lookup"/>
      </xsd:simpleType>
    </xsd:element>
    <xsd:element name="Specialist_x0020_Adviser_x003a_First_x0020_Name" ma:index="35" nillable="true" ma:displayName="Specialist Adviser:First Name" ma:list="{6c323f21-0597-4fbc-a8be-98cd1ae6e2ae}"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er:Full Name" ma:list="{6c323f21-0597-4fbc-a8be-98cd1ae6e2ae}" ma:internalName="Specialist_x0020_Adviser_x003a_Full_x0020_Name" ma:readOnly="true" ma:showField="FullName" ma:web="0606af38-29d8-407d-826d-7a0cb9d9f4ed">
      <xsd:simpleType>
        <xsd:restriction base="dms:Lookup"/>
      </xsd:simpleType>
    </xsd:element>
    <xsd:element name="Visit_x003a_Start_x0020_Time" ma:index="47" nillable="true" ma:displayName="Visit:Start Time" ma:list="{1261788e-2283-4d8a-8009-57d0b5511491}" ma:internalName="Visit_x003a_Start_x0020_Time" ma:readOnly="true" ma:showField="EventDate" ma:web="0606af38-29d8-407d-826d-7a0cb9d9f4ed">
      <xsd:simpleType>
        <xsd:restriction base="dms:Lookup"/>
      </xsd:simpleType>
    </xsd:element>
    <xsd:element name="Visit_x003a_End_x0020_Time" ma:index="48" nillable="true" ma:displayName="Visit:End Time" ma:list="{1261788e-2283-4d8a-8009-57d0b5511491}" ma:internalName="Visit_x003a_End_x0020_Time" ma:readOnly="true" ma:showField="EndDate" ma:web="0606af38-29d8-407d-826d-7a0cb9d9f4ed">
      <xsd:simpleType>
        <xsd:restriction base="dms:Lookup"/>
      </xsd:simpleType>
    </xsd:element>
    <xsd:element name="Witness_x003a_First_x0020_Name" ma:index="50" nillable="true" ma:displayName="Witness:First Name" ma:list="{2480b74a-1d54-419d-aeab-23b622efe96e}" ma:internalName="Witness_x003a_First_x0020_Name" ma:readOnly="true" ma:showField="First_x0020_Name" ma:web="0606af38-29d8-407d-826d-7a0cb9d9f4ed">
      <xsd:simpleType>
        <xsd:restriction base="dms:Lookup"/>
      </xsd:simpleType>
    </xsd:element>
    <xsd:element name="Witness_x003a_Full_x0020_Name" ma:index="51" nillable="true" ma:displayName="Witness:Full Name" ma:list="{2480b74a-1d54-419d-aeab-23b622efe96e}" ma:internalName="Witness_x003a_Full_x0020_Name" ma:readOnly="true" ma:showField="Full_x0020_Name" ma:web="0606af38-29d8-407d-826d-7a0cb9d9f4ed">
      <xsd:simpleType>
        <xsd:restriction base="dms:Lookup"/>
      </xsd:simpleType>
    </xsd:element>
    <xsd:element name="Witness_x003a_Job_x0020_Title" ma:index="52" nillable="true" ma:displayName="Witness:Job Title" ma:list="{2480b74a-1d54-419d-aeab-23b622efe96e}"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8" nillable="true" ma:displayName="Date Received" ma:format="DateTime" ma:internalName="DateReceived">
      <xsd:simpleType>
        <xsd:restriction base="dms:DateTime"/>
      </xsd:simpleType>
    </xsd:element>
    <xsd:element name="DateSent" ma:index="9" nillable="true" ma:displayName="Date Sent" ma:format="DateTime" ma:indexed="true" ma:internalName="DateSent">
      <xsd:simpleType>
        <xsd:restriction base="dms:DateTime"/>
      </xsd:simpleType>
    </xsd:element>
    <xsd:element name="EndofSessionDate" ma:index="24"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indexed="true" ma:default="74;#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3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4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5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58" nillable="true" ma:displayName="Taxonomy Catch All Column" ma:description="" ma:hidden="true" ma:list="{c1db5a99-1d2a-4144-a74a-18f5c10a0c81}"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Column1" ma:description="" ma:hidden="true" ma:list="{c1db5a99-1d2a-4144-a74a-18f5c10a0c81}"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9"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element name="SharedWithUsers" ma:index="6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6" nillable="true" ma:taxonomy="true" ma:internalName="ja5e4d000da44b5490ce6b4249309924" ma:taxonomyFieldName="Inquiry" ma:displayName="Inquiry" ma:default="" ma:fieldId="{3a5e4d00-0da4-4b54-90ce-6b4249309924}" ma:sspId="eb37f91c-4bb8-4ab3-bc5a-cd8753815459" ma:termSetId="e92b6cb5-89aa-4b85-8d83-b805cf84055d" ma:anchorId="b3463dc3-ee06-4d1f-a67e-3a4889d305c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8.xml><?xml version="1.0" encoding="utf-8"?>
<Member xmlns="http://www.parliament.uk/commons/hansard/print" PimsId="4763" xid="876" MnisId="1554" ContinuationText="Chair" ContributionType="Start Question" InTheChair="True"/>
</file>

<file path=customXml/item69.xml><?xml version="1.0" encoding="utf-8"?>
<Witness xmlns="http://www.parliament.uk/commons/hansard/print" ContinuationText="Sir John Whittingdale" ContributionType="Continuation Answer"/>
</file>

<file path=customXml/item70.xml><?xml version="1.0" encoding="utf-8"?>
<LongProperties xmlns="http://schemas.microsoft.com/office/2006/metadata/longProperties"/>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ContinuationText="Sir John Whittingdale" ContributionType="Continuation Answer"/>
</file>

<file path=customXml/item74.xml><?xml version="1.0" encoding="utf-8"?>
<Member xmlns="http://www.parliament.uk/commons/hansard/print" PimsId="6395" xid="1651" MnisId="4810" ContinuationText="Mr Roberts" ContributionType="Start Question"/>
</file>

<file path=customXml/item75.xml><?xml version="1.0" encoding="utf-8"?>
<Member xmlns="http://www.parliament.uk/commons/hansard/print" PimsId="6320" xid="1575" MnisId="4859" ContinuationText="Virginia Crosbie" ContributionType="Start Question"/>
</file>

<file path=customXml/item76.xml><?xml version="1.0" encoding="utf-8"?>
<Witness xmlns="http://www.parliament.uk/commons/hansard/print"/>
</file>

<file path=customXml/item7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8.xml><?xml version="1.0" encoding="utf-8"?>
<Witness xmlns="http://www.parliament.uk/commons/hansard/print"/>
</file>

<file path=customXml/item79.xml><?xml version="1.0" encoding="utf-8"?>
<Member xmlns="http://www.parliament.uk/commons/hansard/print" PimsId="2281" xid="67" MnisId="1400" ContinuationText="Kevin Brennan" ContributionType="Start Question"/>
</file>

<file path=customXml/item80.xml><?xml version="1.0" encoding="utf-8"?>
<Member xmlns="http://www.parliament.uk/commons/hansard/print" PimsId="4763" xid="876" MnisId="1554" ContinuationText="Chair" ContributionType="Start Question" InTheChair="True"/>
</file>

<file path=customXml/item81.xml><?xml version="1.0" encoding="utf-8"?>
<Member xmlns="http://www.parliament.uk/commons/hansard/print" PimsId="2281" xid="67" MnisId="1400" ContinuationText="Kevin Brennan" ContributionType="Start Remark"/>
</file>

<file path=customXml/item82.xml><?xml version="1.0" encoding="utf-8"?>
<Member xmlns="http://www.parliament.uk/commons/hansard/print" PimsId="4763" xid="876" MnisId="1554" ContinuationText="Chair" ContributionType="Start Question" InTheChair="True"/>
</file>

<file path=customXml/item83.xml><?xml version="1.0" encoding="utf-8"?>
<Member xmlns="http://www.parliament.uk/commons/hansard/print" PimsId="6281" xid="1536" MnisId="4716" ContinuationText="Ruth Jones" ContributionType="Start Question"/>
</file>

<file path=customXml/item84.xml><?xml version="1.0" encoding="utf-8"?>
<Member xmlns="http://www.parliament.uk/commons/hansard/print" PimsId="6237" xid="1489" MnisId="4630" ContinuationText="Ben Lake" ContributionType="Start Question"/>
</file>

<file path=customXml/item85.xml><?xml version="1.0" encoding="utf-8"?>
<Witness xmlns="http://www.parliament.uk/commons/hansard/print"/>
</file>

<file path=customXml/item86.xml><?xml version="1.0" encoding="utf-8"?>
<Member xmlns="http://www.parliament.uk/commons/hansard/print" PimsId="4763" xid="876" MnisId="1554" ContinuationText="Chair" ContributionType="Start Question" InTheChair="True"/>
</file>

<file path=customXml/item87.xml><?xml version="1.0" encoding="utf-8"?>
<Witness xmlns="http://www.parliament.uk/commons/hansard/print" ContinuationText="Sir John Whittingdale" ContributionType="Continuation Answer"/>
</file>

<file path=customXml/item88.xml><?xml version="1.0" encoding="utf-8"?>
<Member xmlns="http://www.parliament.uk/commons/hansard/print" PimsId="6281" xid="1536" MnisId="4716" ContinuationText="Ruth Jones" ContributionType="Continuation Question"/>
</file>

<file path=customXml/item89.xml><?xml version="1.0" encoding="utf-8"?>
<Member xmlns="http://www.parliament.uk/commons/hansard/print" PimsId="6395" xid="1651" MnisId="4810" ContinuationText="Mr Roberts" ContributionType="Start Question"/>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Member xmlns="http://www.parliament.uk/commons/hansard/print" PimsId="6395" xid="1651" MnisId="4810" ContinuationText="Mr Roberts" ContributionType="Continuation Question"/>
</file>

<file path=customXml/item95.xml><?xml version="1.0" encoding="utf-8"?>
<Member xmlns="http://www.parliament.uk/commons/hansard/print" PimsId="4763" xid="876" MnisId="1554" ContinuationText="Chair" ContributionType="Start Question" InTheChair="True"/>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2281" xid="67" MnisId="1400" ContinuationText="Kevin Brennan" ContributionType="Start Question"/>
</file>

<file path=customXml/item99.xml><?xml version="1.0" encoding="utf-8"?>
<Member xmlns="http://www.parliament.uk/commons/hansard/print" PimsId="6395" xid="1651" MnisId="4810" ContinuationText="Mr Roberts" ContributionType="Start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Member xmlns="http://www.parliament.uk/commons/hansard/print" PimsId="6320" xid="1575" MnisId="4859" ContinuationText="Virginia Crosbie" ContributionType="Start Remark"/>
</file>

<file path=customXml/item104.xml><?xml version="1.0" encoding="utf-8"?>
<Member xmlns="http://www.parliament.uk/commons/hansard/print" PimsId="4763" xid="876" MnisId="1554" ContinuationText="Chair" ContributionType="Start Question" InTheChair="True"/>
</file>

<file path=customXml/item105.xml><?xml version="1.0" encoding="utf-8"?>
<Member xmlns="http://www.parliament.uk/commons/hansard/print" PimsId="6237" xid="1489" MnisId="4630" ContinuationText="Ben Lake" ContributionType="Start Question"/>
</file>

<file path=customXml/item106.xml><?xml version="1.0" encoding="utf-8"?>
<Witness xmlns="http://www.parliament.uk/commons/hansard/print"/>
</file>

<file path=customXml/item107.xml><?xml version="1.0" encoding="utf-8"?>
<Member xmlns="http://www.parliament.uk/commons/hansard/print" PimsId="2281" xid="67" MnisId="1400" ContinuationText="Kevin Brennan" ContributionType="Continuation Question"/>
</file>

<file path=customXml/item108.xml><?xml version="1.0" encoding="utf-8"?>
<Witness xmlns="http://www.parliament.uk/commons/hansard/print"/>
</file>

<file path=customXml/item109.xml><?xml version="1.0" encoding="utf-8"?>
<Member xmlns="http://www.parliament.uk/commons/hansard/print" PimsId="4763" xid="876" MnisId="1554" ContinuationText="Chair" ContributionType="Start Remark" InTheChair="True"/>
</file>

<file path=customXml/item110.xml><?xml version="1.0" encoding="utf-8"?>
<Witness xmlns="http://www.parliament.uk/commons/hansard/print"/>
</file>

<file path=customXml/item111.xml><?xml version="1.0" encoding="utf-8"?>
<Member xmlns="http://www.parliament.uk/commons/hansard/print" PimsId="6281" xid="1536" MnisId="4716" ContinuationText="Ruth Jones" ContributionType="Start Question"/>
</file>

<file path=customXml/item112.xml><?xml version="1.0" encoding="utf-8"?>
<Member xmlns="http://www.parliament.uk/commons/hansard/print" PimsId="6237" xid="1489" MnisId="4630" ContinuationText="Ben Lake" ContributionType="Start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2281" xid="67" MnisId="1400" ContinuationText="Kevin Brennan"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Member xmlns="http://www.parliament.uk/commons/hansard/print" PimsId="4763" xid="876" MnisId="1554" ContinuationText="Chair" ContributionType="Start Question" InTheChair="True"/>
</file>

<file path=customXml/item119.xml><?xml version="1.0" encoding="utf-8"?>
<Witness xmlns="http://www.parliament.uk/commons/hansard/print"/>
</file>

<file path=customXml/item120.xml><?xml version="1.0" encoding="utf-8"?>
<Member xmlns="http://www.parliament.uk/commons/hansard/print" PimsId="6320" xid="1575" MnisId="4859" ContinuationText="Virginia Crosbie" ContributionType="Start Question"/>
</file>

<file path=customXml/item121.xml><?xml version="1.0" encoding="utf-8"?>
<Member xmlns="http://www.parliament.uk/commons/hansard/print" PimsId="4763" xid="876" MnisId="1554" ContinuationText="Chair" ContributionType="Start Question" InTheChair="True"/>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4763" xid="876" MnisId="1554" ContinuationText="Chair" ContributionType="Start Question" InTheChair="True"/>
</file>

<file path=customXml/item125.xml><?xml version="1.0" encoding="utf-8"?>
<Member xmlns="http://www.parliament.uk/commons/hansard/print" PimsId="4763" xid="876" MnisId="1554" ContinuationText="Chair" ContributionType="Start Remark" InTheChair="True"/>
</file>

<file path=customXml/item126.xml><?xml version="1.0" encoding="utf-8"?>
<Member xmlns="http://www.parliament.uk/commons/hansard/print" PimsId="2281" xid="67" MnisId="1400" ContinuationText="Kevin Brennan" ContributionType="Start Question"/>
</file>

<file path=customXml/item127.xml><?xml version="1.0" encoding="utf-8"?>
<Witness xmlns="http://www.parliament.uk/commons/hansard/print"/>
</file>

<file path=customXml/item128.xml><?xml version="1.0" encoding="utf-8"?>
<Member xmlns="http://www.parliament.uk/commons/hansard/print" PimsId="2281" xid="67" MnisId="1400" ContinuationText="Kevin Brennan" ContributionType="Start Question"/>
</file>

<file path=customXml/item129.xml><?xml version="1.0" encoding="utf-8"?>
<Witness xmlns="http://www.parliament.uk/commons/hansard/print"/>
</file>

<file path=customXml/item130.xml><?xml version="1.0" encoding="utf-8"?>
<p:properties xmlns:p="http://schemas.microsoft.com/office/2006/metadata/properties" xmlns:xsi="http://www.w3.org/2001/XMLSchema-instance" xmlns:pc="http://schemas.microsoft.com/office/infopath/2007/PartnerControls">
  <documentManagement>
    <n78ca1497cf6442fb3babdda785c85ae xmlns="021e9b85-6660-4111-990a-01a35dc5ab9d">
      <Terms xmlns="http://schemas.microsoft.com/office/infopath/2007/PartnerControls"/>
    </n78ca1497cf6442fb3babdda785c85ae>
    <_dlc_DocId xmlns="6ab18433-7710-49bd-9bb4-0bb85747556a">AUQ72PP7R73Q-1892863381-11808</_dlc_DocId>
    <TransfertoArchives xmlns="4600776d-0a3c-44b4-bff2-0ceaafb13046">false</TransfertoArchives>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ja5e4d000da44b5490ce6b4249309924>
    <j3dc9349b3384741bd6025ba1321f3a9 xmlns="021e9b85-6660-4111-990a-01a35dc5ab9d">
      <Terms xmlns="http://schemas.microsoft.com/office/infopath/2007/PartnerControls"/>
    </j3dc9349b3384741bd6025ba1321f3a9>
    <g3ef09377e3444258679b6035a1ff93a xmlns="4600776d-0a3c-44b4-bff2-0ceaafb13046">
      <Terms xmlns="http://schemas.microsoft.com/office/infopath/2007/PartnerControls"/>
    </g3ef09377e3444258679b6035a1ff93a>
    <lcf76f155ced4ddcb4097134ff3c332f xmlns="021e9b85-6660-4111-990a-01a35dc5ab9d">
      <Terms xmlns="http://schemas.microsoft.com/office/infopath/2007/PartnerControls"/>
    </lcf76f155ced4ddcb4097134ff3c332f>
    <TaxCatchAll xmlns="4600776d-0a3c-44b4-bff2-0ceaafb13046">
      <Value>88</Value>
      <Value>7</Value>
    </TaxCatchAll>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6ab18433-7710-49bd-9bb4-0bb85747556a">
      <Url>https://hopuk.sharepoint.com/sites/hcc-Welsh/_layouts/15/DocIdRedir.aspx?ID=AUQ72PP7R73Q-1892863381-11808</Url>
      <Description>AUQ72PP7R73Q-1892863381-11808</Description>
    </_dlc_DocIdUrl>
    <cd0fc526a5c840319a97fd94028e9904 xmlns="4600776d-0a3c-44b4-bff2-0ceaafb13046">
      <Terms xmlns="http://schemas.microsoft.com/office/infopath/2007/PartnerControls"/>
    </cd0fc526a5c840319a97fd94028e9904>
    <DateSent xmlns="4600776d-0a3c-44b4-bff2-0ceaafb13046" xsi:nil="true"/>
    <RecordNumber xmlns="4600776d-0a3c-44b4-bff2-0ceaafb13046" xsi:nil="true"/>
    <Brief_x0020_status xmlns="021e9b85-6660-4111-990a-01a35dc5ab9d" xsi:nil="true"/>
    <Related_x0020_Document xmlns="021e9b85-6660-4111-990a-01a35dc5ab9d">
      <Url xsi:nil="true"/>
      <Description xsi:nil="true"/>
    </Related_x0020_Document>
    <Publication_x0020_Date xmlns="021e9b85-6660-4111-990a-01a35dc5ab9d" xsi:nil="true"/>
    <Notes0 xmlns="021e9b85-6660-4111-990a-01a35dc5ab9d" xsi:nil="true"/>
    <Department xmlns="021e9b85-6660-4111-990a-01a35dc5ab9d" xsi:nil="true"/>
    <Meeting_x0020_Date xmlns="021e9b85-6660-4111-990a-01a35dc5ab9d" xsi:nil="true"/>
    <Document_x0020_Status xmlns="021e9b85-6660-4111-990a-01a35dc5ab9d" xsi:nil="true"/>
    <Status_x0020_of_x0020_correspondence xmlns="021e9b85-6660-4111-990a-01a35dc5ab9d" xsi:nil="true"/>
    <Useful_x0020_Docs xmlns="021e9b85-6660-4111-990a-01a35dc5ab9d" xsi:nil="true"/>
    <EndofSessionDate xmlns="4600776d-0a3c-44b4-bff2-0ceaafb13046" xsi:nil="true"/>
    <Additional_x0020_Category xmlns="021e9b85-6660-4111-990a-01a35dc5ab9d" xsi:nil="true"/>
    <DateReceived xmlns="4600776d-0a3c-44b4-bff2-0ceaafb13046" xsi:nil="true"/>
    <Visit xmlns="0606af38-29d8-407d-826d-7a0cb9d9f4ed" xsi:nil="true"/>
    <Date xmlns="021e9b85-6660-4111-990a-01a35dc5ab9d" xsi:nil="true"/>
    <Witness xmlns="0606af38-29d8-407d-826d-7a0cb9d9f4ed" xsi:nil="true"/>
    <Circulation_x0020_Date xmlns="021e9b85-6660-4111-990a-01a35dc5ab9d" xsi:nil="true"/>
    <Allocated_x0020_to xmlns="021e9b85-6660-4111-990a-01a35dc5ab9d">
      <UserInfo>
        <DisplayName/>
        <AccountId xsi:nil="true"/>
        <AccountType/>
      </UserInfo>
    </Allocated_x0020_to>
    <Specialist_x0020_Adviser xmlns="0606af38-29d8-407d-826d-7a0cb9d9f4ed" xsi:nil="true"/>
    <Deadline xmlns="021e9b85-6660-4111-990a-01a35dc5ab9d" xsi:nil="true"/>
  </documentManagement>
</p:properties>
</file>

<file path=customXml/item131.xml><?xml version="1.0" encoding="utf-8"?>
<Witness xmlns="http://www.parliament.uk/commons/hansard/print"/>
</file>

<file path=customXml/item132.xml><?xml version="1.0" encoding="utf-8"?>
<Member xmlns="http://www.parliament.uk/commons/hansard/print" PimsId="6395" xid="1651" MnisId="4810" ContinuationText="Mr Roberts" ContributionType="Start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so-contentType ?>
<FormTemplates xmlns="http://schemas.microsoft.com/sharepoint/v3/contenttype/forms">
  <Display>DocumentLibraryForm</Display>
  <Edit>DocumentLibraryForm</Edit>
  <New>DocumentLibraryForm</New>
</FormTemplates>
</file>

<file path=customXml/item136.xml><?xml version="1.0" encoding="utf-8"?>
<Member xmlns="http://www.parliament.uk/commons/hansard/print" PimsId="6237" xid="1489" MnisId="4630" ContinuationText="Ben Lake" ContributionType="Continuation Question"/>
</file>

<file path=customXml/item137.xml><?xml version="1.0" encoding="utf-8"?>
<Member xmlns="http://www.parliament.uk/commons/hansard/print" PimsId="4763" xid="876" MnisId="1554" ContinuationText="Chair" ContributionType="Start Question" InTheChair="True"/>
</file>

<file path=customXml/item138.xml><?xml version="1.0" encoding="utf-8"?>
<Witness xmlns="http://www.parliament.uk/commons/hansard/print"/>
</file>

<file path=customXml/item139.xml><?xml version="1.0" encoding="utf-8"?>
<Member xmlns="http://www.parliament.uk/commons/hansard/print" PimsId="4763" xid="876" MnisId="1554" ContinuationText="Chair" ContributionType="Start Question" InTheChair="True"/>
</file>

<file path=customXml/item140.xml><?xml version="1.0" encoding="utf-8"?>
<Witness xmlns="http://www.parliament.uk/commons/hansard/print" ContinuationText="Sir John Whittingdale" ContributionType="Start Answer"/>
</file>

<file path=customXml/item141.xml><?xml version="1.0" encoding="utf-8"?>
<Member xmlns="http://www.parliament.uk/commons/hansard/print" PimsId="4763" xid="876" MnisId="1554" ContinuationText="Chair" ContributionType="Start Remark" InTheChair="True"/>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4763" xid="876" MnisId="1554" ContinuationText="Chair" ContributionType="Start Remark" InTheChair="True"/>
</file>

<file path=customXml/item145.xml><?xml version="1.0" encoding="utf-8"?>
<Member xmlns="http://www.parliament.uk/commons/hansard/print" PimsId="6320" xid="1575" MnisId="4859" ContinuationText="Virginia Crosbie" ContributionType="Start Question"/>
</file>

<file path=customXml/item146.xml><?xml version="1.0" encoding="utf-8"?>
<Member xmlns="http://www.parliament.uk/commons/hansard/print" PimsId="6320" xid="1575" MnisId="4859" ContinuationText="Virginia Crosbie" ContributionType="Start Question"/>
</file>

<file path=customXml/item147.xml><?xml version="1.0" encoding="utf-8"?>
<Member xmlns="http://www.parliament.uk/commons/hansard/print" PimsId="4763" xid="876" MnisId="1554" ContinuationText="Chair" ContributionType="Start Question" InTheChair="True"/>
</file>

<file path=customXml/item148.xml><?xml version="1.0" encoding="utf-8"?>
<Member xmlns="http://www.parliament.uk/commons/hansard/print" PimsId="6281" xid="1536" MnisId="4716" ContinuationText="Ruth Jones" ContributionType="Start Question"/>
</file>

<file path=customXml/item149.xml><?xml version="1.0" encoding="utf-8"?>
<Witness xmlns="http://www.parliament.uk/commons/hansard/print"/>
</file>

<file path=customXml/item150.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FAD1B-D86D-4A41-BC6C-5D261C82F0EA}">
  <ds:schemaRefs>
    <ds:schemaRef ds:uri="http://www.parliament.uk/commons/hansard/print"/>
  </ds:schemaRefs>
</ds:datastoreItem>
</file>

<file path=customXml/itemProps2.xml><?xml version="1.0" encoding="utf-8"?>
<ds:datastoreItem xmlns:ds="http://schemas.openxmlformats.org/officeDocument/2006/customXml" ds:itemID="{DAEB55B0-C8A5-4590-A8DE-7662CF2790FA}">
  <ds:schemaRefs>
    <ds:schemaRef ds:uri="http://www.parliament.uk/commons/hansard/print"/>
  </ds:schemaRefs>
</ds:datastoreItem>
</file>

<file path=customXml/itemProps3.xml><?xml version="1.0" encoding="utf-8"?>
<ds:datastoreItem xmlns:ds="http://schemas.openxmlformats.org/officeDocument/2006/customXml" ds:itemID="{DE341691-B2E2-47E2-9B05-FAAD04BAC084}">
  <ds:schemaRefs>
    <ds:schemaRef ds:uri="http://www.parliament.uk/commons/hansard/print"/>
  </ds:schemaRefs>
</ds:datastoreItem>
</file>

<file path=customXml/itemProps4.xml><?xml version="1.0" encoding="utf-8"?>
<ds:datastoreItem xmlns:ds="http://schemas.openxmlformats.org/officeDocument/2006/customXml" ds:itemID="{1B8191D0-129B-430B-BF51-59BA7C04A044}">
  <ds:schemaRefs>
    <ds:schemaRef ds:uri="http://www.parliament.uk/commons/hansard/print"/>
  </ds:schemaRefs>
</ds:datastoreItem>
</file>

<file path=customXml/itemProps5.xml><?xml version="1.0" encoding="utf-8"?>
<ds:datastoreItem xmlns:ds="http://schemas.openxmlformats.org/officeDocument/2006/customXml" ds:itemID="{428286BA-D7B7-4F9D-B67A-5C69F4B98AD8}">
  <ds:schemaRefs>
    <ds:schemaRef ds:uri="http://www.parliament.uk/commons/hansard/print"/>
  </ds:schemaRefs>
</ds:datastoreItem>
</file>

<file path=customXml/itemProps6.xml><?xml version="1.0" encoding="utf-8"?>
<ds:datastoreItem xmlns:ds="http://schemas.openxmlformats.org/officeDocument/2006/customXml" ds:itemID="{CBBAEAC4-A30B-4D41-8063-866670C4B848}">
  <ds:schemaRefs>
    <ds:schemaRef ds:uri="http://www.parliament.uk/commons/hansard/print"/>
  </ds:schemaRefs>
</ds:datastoreItem>
</file>

<file path=customXml/itemProps7.xml><?xml version="1.0" encoding="utf-8"?>
<ds:datastoreItem xmlns:ds="http://schemas.openxmlformats.org/officeDocument/2006/customXml" ds:itemID="{CDF3F225-9B8E-4D1F-8ABD-7FDF6C7C8FAA}">
  <ds:schemaRefs>
    <ds:schemaRef ds:uri="http://www.parliament.uk/commons/hansard/print"/>
  </ds:schemaRefs>
</ds:datastoreItem>
</file>

<file path=customXml/itemProps8.xml><?xml version="1.0" encoding="utf-8"?>
<ds:datastoreItem xmlns:ds="http://schemas.openxmlformats.org/officeDocument/2006/customXml" ds:itemID="{C15C8A24-1FFC-4815-9526-EB29EE518660}">
  <ds:schemaRefs>
    <ds:schemaRef ds:uri="http://www.parliament.uk/commons/hansard/print"/>
  </ds:schemaRefs>
</ds:datastoreItem>
</file>

<file path=customXml/itemProps9.xml><?xml version="1.0" encoding="utf-8"?>
<ds:datastoreItem xmlns:ds="http://schemas.openxmlformats.org/officeDocument/2006/customXml" ds:itemID="{8A6DE7E5-53DA-4129-9454-039D0DAFBBC8}">
  <ds:schemaRefs>
    <ds:schemaRef ds:uri="http://www.parliament.uk/commons/hansard/print"/>
  </ds:schemaRefs>
</ds:datastoreItem>
</file>

<file path=customXml/itemProps10.xml><?xml version="1.0" encoding="utf-8"?>
<ds:datastoreItem xmlns:ds="http://schemas.openxmlformats.org/officeDocument/2006/customXml" ds:itemID="{AFD6BFD8-1679-450E-AE7B-0023C8FA69F3}">
  <ds:schemaRefs>
    <ds:schemaRef ds:uri="http://www.parliament.uk/commons/hansard/print"/>
  </ds:schemaRefs>
</ds:datastoreItem>
</file>

<file path=customXml/itemProps11.xml><?xml version="1.0" encoding="utf-8"?>
<ds:datastoreItem xmlns:ds="http://schemas.openxmlformats.org/officeDocument/2006/customXml" ds:itemID="{3DE011B0-51B6-4E1D-8F77-BF5303458312}">
  <ds:schemaRefs>
    <ds:schemaRef ds:uri="http://www.parliament.uk/commons/hansard/print"/>
  </ds:schemaRefs>
</ds:datastoreItem>
</file>

<file path=customXml/itemProps12.xml><?xml version="1.0" encoding="utf-8"?>
<ds:datastoreItem xmlns:ds="http://schemas.openxmlformats.org/officeDocument/2006/customXml" ds:itemID="{FF35786F-9222-4AC9-BA4F-1F02D40581C5}">
  <ds:schemaRefs>
    <ds:schemaRef ds:uri="http://www.parliament.uk/commons/hansard/print"/>
  </ds:schemaRefs>
</ds:datastoreItem>
</file>

<file path=customXml/itemProps13.xml><?xml version="1.0" encoding="utf-8"?>
<ds:datastoreItem xmlns:ds="http://schemas.openxmlformats.org/officeDocument/2006/customXml" ds:itemID="{9F6F7B1E-06F7-4904-8625-7A64D08EB588}">
  <ds:schemaRefs>
    <ds:schemaRef ds:uri="http://www.parliament.uk/commons/hansard/print"/>
  </ds:schemaRefs>
</ds:datastoreItem>
</file>

<file path=customXml/itemProps14.xml><?xml version="1.0" encoding="utf-8"?>
<ds:datastoreItem xmlns:ds="http://schemas.openxmlformats.org/officeDocument/2006/customXml" ds:itemID="{C2894867-54A0-447A-8D03-535854E10680}">
  <ds:schemaRefs>
    <ds:schemaRef ds:uri="http://www.parliament.uk/commons/hansard/print"/>
  </ds:schemaRefs>
</ds:datastoreItem>
</file>

<file path=customXml/itemProps15.xml><?xml version="1.0" encoding="utf-8"?>
<ds:datastoreItem xmlns:ds="http://schemas.openxmlformats.org/officeDocument/2006/customXml" ds:itemID="{A53E1371-7A36-49BA-9FA2-D6C1B0D1A959}">
  <ds:schemaRefs>
    <ds:schemaRef ds:uri="http://www.parliament.uk/commons/hansard/print"/>
  </ds:schemaRefs>
</ds:datastoreItem>
</file>

<file path=customXml/itemProps16.xml><?xml version="1.0" encoding="utf-8"?>
<ds:datastoreItem xmlns:ds="http://schemas.openxmlformats.org/officeDocument/2006/customXml" ds:itemID="{CD80C0CE-0F79-4B96-9787-0AF86E385A6F}">
  <ds:schemaRefs>
    <ds:schemaRef ds:uri="http://www.parliament.uk/commons/hansard/print"/>
  </ds:schemaRefs>
</ds:datastoreItem>
</file>

<file path=customXml/itemProps17.xml><?xml version="1.0" encoding="utf-8"?>
<ds:datastoreItem xmlns:ds="http://schemas.openxmlformats.org/officeDocument/2006/customXml" ds:itemID="{79183E33-E580-4C12-81D6-7DD15D610098}">
  <ds:schemaRefs>
    <ds:schemaRef ds:uri="http://www.parliament.uk/commons/hansard/print"/>
  </ds:schemaRefs>
</ds:datastoreItem>
</file>

<file path=customXml/itemProps18.xml><?xml version="1.0" encoding="utf-8"?>
<ds:datastoreItem xmlns:ds="http://schemas.openxmlformats.org/officeDocument/2006/customXml" ds:itemID="{6683673E-464A-487E-9DCD-EFC4D1FE6C55}">
  <ds:schemaRefs>
    <ds:schemaRef ds:uri="http://www.parliament.uk/commons/hansard/print"/>
  </ds:schemaRefs>
</ds:datastoreItem>
</file>

<file path=customXml/itemProps19.xml><?xml version="1.0" encoding="utf-8"?>
<ds:datastoreItem xmlns:ds="http://schemas.openxmlformats.org/officeDocument/2006/customXml" ds:itemID="{03EE2CAC-3C67-4202-93C2-8D8E9E3EA0CF}">
  <ds:schemaRefs>
    <ds:schemaRef ds:uri="http://www.parliament.uk/commons/hansard/print"/>
  </ds:schemaRefs>
</ds:datastoreItem>
</file>

<file path=customXml/itemProps20.xml><?xml version="1.0" encoding="utf-8"?>
<ds:datastoreItem xmlns:ds="http://schemas.openxmlformats.org/officeDocument/2006/customXml" ds:itemID="{ED3E9DA3-EE8D-4CD1-8CB6-D011D63A7023}">
  <ds:schemaRefs>
    <ds:schemaRef ds:uri="http://www.parliament.uk/commons/hansard/print"/>
  </ds:schemaRefs>
</ds:datastoreItem>
</file>

<file path=customXml/itemProps21.xml><?xml version="1.0" encoding="utf-8"?>
<ds:datastoreItem xmlns:ds="http://schemas.openxmlformats.org/officeDocument/2006/customXml" ds:itemID="{B9721C97-66B8-48F4-8BC0-9E1007593B27}">
  <ds:schemaRefs>
    <ds:schemaRef ds:uri="http://www.parliament.uk/commons/hansard/print"/>
  </ds:schemaRefs>
</ds:datastoreItem>
</file>

<file path=customXml/itemProps22.xml><?xml version="1.0" encoding="utf-8"?>
<ds:datastoreItem xmlns:ds="http://schemas.openxmlformats.org/officeDocument/2006/customXml" ds:itemID="{655544B3-E2F3-4B36-B171-8C74B1ADCFC0}">
  <ds:schemaRefs>
    <ds:schemaRef ds:uri="http://www.parliament.uk/commons/hansard/print"/>
  </ds:schemaRefs>
</ds:datastoreItem>
</file>

<file path=customXml/itemProps23.xml><?xml version="1.0" encoding="utf-8"?>
<ds:datastoreItem xmlns:ds="http://schemas.openxmlformats.org/officeDocument/2006/customXml" ds:itemID="{206B917C-C1F4-4145-A201-E9CBA6E0EF8C}">
  <ds:schemaRefs>
    <ds:schemaRef ds:uri="http://www.parliament.uk/commons/hansard/print"/>
  </ds:schemaRefs>
</ds:datastoreItem>
</file>

<file path=customXml/itemProps24.xml><?xml version="1.0" encoding="utf-8"?>
<ds:datastoreItem xmlns:ds="http://schemas.openxmlformats.org/officeDocument/2006/customXml" ds:itemID="{20A744F2-7DDA-4B58-90FE-10B4CB424EAE}">
  <ds:schemaRefs>
    <ds:schemaRef ds:uri="http://www.parliament.uk/commons/hansard/print"/>
  </ds:schemaRefs>
</ds:datastoreItem>
</file>

<file path=customXml/itemProps25.xml><?xml version="1.0" encoding="utf-8"?>
<ds:datastoreItem xmlns:ds="http://schemas.openxmlformats.org/officeDocument/2006/customXml" ds:itemID="{857003CE-07B4-4FD9-94B1-0F6044C41729}">
  <ds:schemaRefs>
    <ds:schemaRef ds:uri="http://www.parliament.uk/commons/hansard/print"/>
  </ds:schemaRefs>
</ds:datastoreItem>
</file>

<file path=customXml/itemProps26.xml><?xml version="1.0" encoding="utf-8"?>
<ds:datastoreItem xmlns:ds="http://schemas.openxmlformats.org/officeDocument/2006/customXml" ds:itemID="{5BAF6460-6185-44E3-B207-F2355580F708}">
  <ds:schemaRefs>
    <ds:schemaRef ds:uri="http://www.parliament.uk/commons/hansard/print"/>
  </ds:schemaRefs>
</ds:datastoreItem>
</file>

<file path=customXml/itemProps27.xml><?xml version="1.0" encoding="utf-8"?>
<ds:datastoreItem xmlns:ds="http://schemas.openxmlformats.org/officeDocument/2006/customXml" ds:itemID="{9DC169A3-F8EB-476C-83C7-EFA6F39DC559}">
  <ds:schemaRefs>
    <ds:schemaRef ds:uri="http://www.parliament.uk/commons/hansard/print"/>
  </ds:schemaRefs>
</ds:datastoreItem>
</file>

<file path=customXml/itemProps28.xml><?xml version="1.0" encoding="utf-8"?>
<ds:datastoreItem xmlns:ds="http://schemas.openxmlformats.org/officeDocument/2006/customXml" ds:itemID="{8902D7AF-829E-4BFB-9681-3C4EE9304956}">
  <ds:schemaRefs>
    <ds:schemaRef ds:uri="http://www.parliament.uk/commons/hansard/print"/>
  </ds:schemaRefs>
</ds:datastoreItem>
</file>

<file path=customXml/itemProps29.xml><?xml version="1.0" encoding="utf-8"?>
<ds:datastoreItem xmlns:ds="http://schemas.openxmlformats.org/officeDocument/2006/customXml" ds:itemID="{7A73920E-806A-4969-9828-B1C14A4638B9}">
  <ds:schemaRefs>
    <ds:schemaRef ds:uri="http://www.parliament.uk/commons/hansard/print"/>
  </ds:schemaRefs>
</ds:datastoreItem>
</file>

<file path=customXml/itemProps30.xml><?xml version="1.0" encoding="utf-8"?>
<ds:datastoreItem xmlns:ds="http://schemas.openxmlformats.org/officeDocument/2006/customXml" ds:itemID="{78959BDD-152C-44B5-95D0-940F22E7F462}">
  <ds:schemaRefs>
    <ds:schemaRef ds:uri="http://www.parliament.uk/commons/hansard/print"/>
  </ds:schemaRefs>
</ds:datastoreItem>
</file>

<file path=customXml/itemProps31.xml><?xml version="1.0" encoding="utf-8"?>
<ds:datastoreItem xmlns:ds="http://schemas.openxmlformats.org/officeDocument/2006/customXml" ds:itemID="{90B47F52-B400-4EA7-A06A-26F3CD286928}">
  <ds:schemaRefs>
    <ds:schemaRef ds:uri="http://www.parliament.uk/commons/hansard/print"/>
  </ds:schemaRefs>
</ds:datastoreItem>
</file>

<file path=customXml/itemProps32.xml><?xml version="1.0" encoding="utf-8"?>
<ds:datastoreItem xmlns:ds="http://schemas.openxmlformats.org/officeDocument/2006/customXml" ds:itemID="{42B07D95-8AC2-4B1A-83F9-7B4ECAB34E87}">
  <ds:schemaRefs>
    <ds:schemaRef ds:uri="http://www.parliament.uk/commons/hansard/print"/>
  </ds:schemaRefs>
</ds:datastoreItem>
</file>

<file path=customXml/itemProps33.xml><?xml version="1.0" encoding="utf-8"?>
<ds:datastoreItem xmlns:ds="http://schemas.openxmlformats.org/officeDocument/2006/customXml" ds:itemID="{06E851AC-AEC6-41DB-8B8E-D393DCB6BE8B}">
  <ds:schemaRefs>
    <ds:schemaRef ds:uri="http://www.parliament.uk/commons/hansard/print"/>
  </ds:schemaRefs>
</ds:datastoreItem>
</file>

<file path=customXml/itemProps34.xml><?xml version="1.0" encoding="utf-8"?>
<ds:datastoreItem xmlns:ds="http://schemas.openxmlformats.org/officeDocument/2006/customXml" ds:itemID="{F3CD111F-A6D2-4269-8D90-0E8BABEF2C81}">
  <ds:schemaRefs>
    <ds:schemaRef ds:uri="http://www.parliament.uk/commons/hansard/print"/>
  </ds:schemaRefs>
</ds:datastoreItem>
</file>

<file path=customXml/itemProps35.xml><?xml version="1.0" encoding="utf-8"?>
<ds:datastoreItem xmlns:ds="http://schemas.openxmlformats.org/officeDocument/2006/customXml" ds:itemID="{5F9786DD-2667-4BCC-A92D-90629BDA51F6}">
  <ds:schemaRefs>
    <ds:schemaRef ds:uri="http://www.parliament.uk/commons/hansard/print"/>
  </ds:schemaRefs>
</ds:datastoreItem>
</file>

<file path=customXml/itemProps36.xml><?xml version="1.0" encoding="utf-8"?>
<ds:datastoreItem xmlns:ds="http://schemas.openxmlformats.org/officeDocument/2006/customXml" ds:itemID="{590E9FFC-9EB9-49BC-A036-253B95EB5BFF}">
  <ds:schemaRefs>
    <ds:schemaRef ds:uri="http://www.parliament.uk/commons/hansard/print"/>
  </ds:schemaRefs>
</ds:datastoreItem>
</file>

<file path=customXml/itemProps37.xml><?xml version="1.0" encoding="utf-8"?>
<ds:datastoreItem xmlns:ds="http://schemas.openxmlformats.org/officeDocument/2006/customXml" ds:itemID="{0620C480-30D0-4DE9-A21D-462B9C3579CB}">
  <ds:schemaRefs>
    <ds:schemaRef ds:uri="http://www.parliament.uk/commons/hansard/print"/>
  </ds:schemaRefs>
</ds:datastoreItem>
</file>

<file path=customXml/itemProps38.xml><?xml version="1.0" encoding="utf-8"?>
<ds:datastoreItem xmlns:ds="http://schemas.openxmlformats.org/officeDocument/2006/customXml" ds:itemID="{9DBB7D15-F406-413A-9F8E-D34D06D61BE5}">
  <ds:schemaRefs>
    <ds:schemaRef ds:uri="http://www.parliament.uk/commons/hansard/print"/>
  </ds:schemaRefs>
</ds:datastoreItem>
</file>

<file path=customXml/itemProps39.xml><?xml version="1.0" encoding="utf-8"?>
<ds:datastoreItem xmlns:ds="http://schemas.openxmlformats.org/officeDocument/2006/customXml" ds:itemID="{C00918EF-A12A-4CDB-A729-3CE81F294C71}">
  <ds:schemaRefs>
    <ds:schemaRef ds:uri="http://www.parliament.uk/commons/hansard/print"/>
  </ds:schemaRefs>
</ds:datastoreItem>
</file>

<file path=customXml/itemProps40.xml><?xml version="1.0" encoding="utf-8"?>
<ds:datastoreItem xmlns:ds="http://schemas.openxmlformats.org/officeDocument/2006/customXml" ds:itemID="{23DE043F-C36D-4B2E-86D7-B03E49A86A0C}">
  <ds:schemaRefs>
    <ds:schemaRef ds:uri="http://www.parliament.uk/commons/hansard/print"/>
  </ds:schemaRefs>
</ds:datastoreItem>
</file>

<file path=customXml/itemProps41.xml><?xml version="1.0" encoding="utf-8"?>
<ds:datastoreItem xmlns:ds="http://schemas.openxmlformats.org/officeDocument/2006/customXml" ds:itemID="{20DB07C1-F78E-478F-85A7-3A26BF6A7926}">
  <ds:schemaRefs>
    <ds:schemaRef ds:uri="http://www.parliament.uk/commons/hansard/print"/>
  </ds:schemaRefs>
</ds:datastoreItem>
</file>

<file path=customXml/itemProps42.xml><?xml version="1.0" encoding="utf-8"?>
<ds:datastoreItem xmlns:ds="http://schemas.openxmlformats.org/officeDocument/2006/customXml" ds:itemID="{00A8162E-6966-40C2-BBD9-0B363EBD03A3}">
  <ds:schemaRefs>
    <ds:schemaRef ds:uri="http://www.parliament.uk/commons/hansard/print"/>
  </ds:schemaRefs>
</ds:datastoreItem>
</file>

<file path=customXml/itemProps43.xml><?xml version="1.0" encoding="utf-8"?>
<ds:datastoreItem xmlns:ds="http://schemas.openxmlformats.org/officeDocument/2006/customXml" ds:itemID="{95E16E5C-6983-40D9-BBA7-6CAE85C367FD}">
  <ds:schemaRefs>
    <ds:schemaRef ds:uri="http://www.parliament.uk/commons/hansard/print"/>
  </ds:schemaRefs>
</ds:datastoreItem>
</file>

<file path=customXml/itemProps44.xml><?xml version="1.0" encoding="utf-8"?>
<ds:datastoreItem xmlns:ds="http://schemas.openxmlformats.org/officeDocument/2006/customXml" ds:itemID="{E9F09691-F8A6-425E-B385-9A18CAFED1EA}">
  <ds:schemaRefs>
    <ds:schemaRef ds:uri="http://www.parliament.uk/commons/hansard/print"/>
  </ds:schemaRefs>
</ds:datastoreItem>
</file>

<file path=customXml/itemProps45.xml><?xml version="1.0" encoding="utf-8"?>
<ds:datastoreItem xmlns:ds="http://schemas.openxmlformats.org/officeDocument/2006/customXml" ds:itemID="{B3DF12E7-7508-4F8A-9C39-E4B49A77E554}">
  <ds:schemaRefs>
    <ds:schemaRef ds:uri="http://www.parliament.uk/commons/hansard/print"/>
  </ds:schemaRefs>
</ds:datastoreItem>
</file>

<file path=customXml/itemProps46.xml><?xml version="1.0" encoding="utf-8"?>
<ds:datastoreItem xmlns:ds="http://schemas.openxmlformats.org/officeDocument/2006/customXml" ds:itemID="{F17AB4C7-932A-4B60-A385-60CFFCF578C0}">
  <ds:schemaRefs>
    <ds:schemaRef ds:uri="http://www.parliament.uk/commons/hansard/print"/>
  </ds:schemaRefs>
</ds:datastoreItem>
</file>

<file path=customXml/itemProps47.xml><?xml version="1.0" encoding="utf-8"?>
<ds:datastoreItem xmlns:ds="http://schemas.openxmlformats.org/officeDocument/2006/customXml" ds:itemID="{F1446932-B16B-4BEE-A53C-7A1A3121311F}">
  <ds:schemaRefs>
    <ds:schemaRef ds:uri="http://www.parliament.uk/commons/hansard/print"/>
  </ds:schemaRefs>
</ds:datastoreItem>
</file>

<file path=customXml/itemProps48.xml><?xml version="1.0" encoding="utf-8"?>
<ds:datastoreItem xmlns:ds="http://schemas.openxmlformats.org/officeDocument/2006/customXml" ds:itemID="{5F1ED3DD-6254-4235-8E98-C86A346E4E22}">
  <ds:schemaRefs>
    <ds:schemaRef ds:uri="http://www.parliament.uk/commons/hansard/print"/>
  </ds:schemaRefs>
</ds:datastoreItem>
</file>

<file path=customXml/itemProps49.xml><?xml version="1.0" encoding="utf-8"?>
<ds:datastoreItem xmlns:ds="http://schemas.openxmlformats.org/officeDocument/2006/customXml" ds:itemID="{874A98F9-2382-4703-BB00-6B225237E0F8}">
  <ds:schemaRefs>
    <ds:schemaRef ds:uri="http://www.parliament.uk/commons/hansard/print"/>
  </ds:schemaRefs>
</ds:datastoreItem>
</file>

<file path=customXml/itemProps50.xml><?xml version="1.0" encoding="utf-8"?>
<ds:datastoreItem xmlns:ds="http://schemas.openxmlformats.org/officeDocument/2006/customXml" ds:itemID="{FECAA4C3-BD3F-4025-8A59-EE6772EF52E0}">
  <ds:schemaRefs>
    <ds:schemaRef ds:uri="http://www.parliament.uk/commons/hansard/print"/>
  </ds:schemaRefs>
</ds:datastoreItem>
</file>

<file path=customXml/itemProps51.xml><?xml version="1.0" encoding="utf-8"?>
<ds:datastoreItem xmlns:ds="http://schemas.openxmlformats.org/officeDocument/2006/customXml" ds:itemID="{7A1A367A-AF36-496F-8E5A-8E4C476CB8AC}">
  <ds:schemaRefs>
    <ds:schemaRef ds:uri="http://www.parliament.uk/commons/hansard/print"/>
  </ds:schemaRefs>
</ds:datastoreItem>
</file>

<file path=customXml/itemProps52.xml><?xml version="1.0" encoding="utf-8"?>
<ds:datastoreItem xmlns:ds="http://schemas.openxmlformats.org/officeDocument/2006/customXml" ds:itemID="{0CC9E9E0-B3D7-47B8-9C55-0652281BCF5E}">
  <ds:schemaRefs>
    <ds:schemaRef ds:uri="http://www.parliament.uk/commons/hansard/print"/>
  </ds:schemaRefs>
</ds:datastoreItem>
</file>

<file path=customXml/itemProps53.xml><?xml version="1.0" encoding="utf-8"?>
<ds:datastoreItem xmlns:ds="http://schemas.openxmlformats.org/officeDocument/2006/customXml" ds:itemID="{FCD0843D-E65A-42B2-936D-64AFED976B94}">
  <ds:schemaRefs>
    <ds:schemaRef ds:uri="http://www.parliament.uk/commons/hansard/print"/>
  </ds:schemaRefs>
</ds:datastoreItem>
</file>

<file path=customXml/itemProps54.xml><?xml version="1.0" encoding="utf-8"?>
<ds:datastoreItem xmlns:ds="http://schemas.openxmlformats.org/officeDocument/2006/customXml" ds:itemID="{D7A2920F-219E-4A8B-9B83-4CD90E69AE64}">
  <ds:schemaRefs>
    <ds:schemaRef ds:uri="http://www.parliament.uk/commons/hansard/print"/>
  </ds:schemaRefs>
</ds:datastoreItem>
</file>

<file path=customXml/itemProps55.xml><?xml version="1.0" encoding="utf-8"?>
<ds:datastoreItem xmlns:ds="http://schemas.openxmlformats.org/officeDocument/2006/customXml" ds:itemID="{B33FABA9-6F01-41A4-B13F-E5B289AD4154}">
  <ds:schemaRefs>
    <ds:schemaRef ds:uri="http://www.parliament.uk/commons/hansard/print"/>
  </ds:schemaRefs>
</ds:datastoreItem>
</file>

<file path=customXml/itemProps56.xml><?xml version="1.0" encoding="utf-8"?>
<ds:datastoreItem xmlns:ds="http://schemas.openxmlformats.org/officeDocument/2006/customXml" ds:itemID="{999E9A37-EBED-4BB2-84B8-526068178111}">
  <ds:schemaRefs>
    <ds:schemaRef ds:uri="http://www.parliament.uk/commons/hansard/print"/>
  </ds:schemaRefs>
</ds:datastoreItem>
</file>

<file path=customXml/itemProps57.xml><?xml version="1.0" encoding="utf-8"?>
<ds:datastoreItem xmlns:ds="http://schemas.openxmlformats.org/officeDocument/2006/customXml" ds:itemID="{B2FAFF99-777E-4E42-BD28-F931CEBF3F3A}">
  <ds:schemaRefs>
    <ds:schemaRef ds:uri="http://www.parliament.uk/commons/hansard/print"/>
  </ds:schemaRefs>
</ds:datastoreItem>
</file>

<file path=customXml/itemProps58.xml><?xml version="1.0" encoding="utf-8"?>
<ds:datastoreItem xmlns:ds="http://schemas.openxmlformats.org/officeDocument/2006/customXml" ds:itemID="{E1865716-6BE8-4912-9D40-B6A38509DB28}">
  <ds:schemaRefs>
    <ds:schemaRef ds:uri="http://www.parliament.uk/commons/hansard/print"/>
  </ds:schemaRefs>
</ds:datastoreItem>
</file>

<file path=customXml/itemProps59.xml><?xml version="1.0" encoding="utf-8"?>
<ds:datastoreItem xmlns:ds="http://schemas.openxmlformats.org/officeDocument/2006/customXml" ds:itemID="{E4983C0D-87B6-4A37-B6F6-89689BBF104C}">
  <ds:schemaRefs>
    <ds:schemaRef ds:uri="http://www.parliament.uk/commons/hansard/print"/>
  </ds:schemaRefs>
</ds:datastoreItem>
</file>

<file path=customXml/itemProps60.xml><?xml version="1.0" encoding="utf-8"?>
<ds:datastoreItem xmlns:ds="http://schemas.openxmlformats.org/officeDocument/2006/customXml" ds:itemID="{E531C0ED-F054-4B76-99F6-C9339DF16287}">
  <ds:schemaRefs>
    <ds:schemaRef ds:uri="http://www.parliament.uk/commons/hansard/print"/>
  </ds:schemaRefs>
</ds:datastoreItem>
</file>

<file path=customXml/itemProps61.xml><?xml version="1.0" encoding="utf-8"?>
<ds:datastoreItem xmlns:ds="http://schemas.openxmlformats.org/officeDocument/2006/customXml" ds:itemID="{74CA83FF-C657-4DD4-A5D9-DE617A6322DF}">
  <ds:schemaRefs>
    <ds:schemaRef ds:uri="http://www.parliament.uk/commons/hansard/print"/>
  </ds:schemaRefs>
</ds:datastoreItem>
</file>

<file path=customXml/itemProps62.xml><?xml version="1.0" encoding="utf-8"?>
<ds:datastoreItem xmlns:ds="http://schemas.openxmlformats.org/officeDocument/2006/customXml" ds:itemID="{57EF9AC8-56E7-4A0B-BC8B-778E2034D46D}">
  <ds:schemaRefs>
    <ds:schemaRef ds:uri="http://www.parliament.uk/commons/hansard/print"/>
  </ds:schemaRefs>
</ds:datastoreItem>
</file>

<file path=customXml/itemProps63.xml><?xml version="1.0" encoding="utf-8"?>
<ds:datastoreItem xmlns:ds="http://schemas.openxmlformats.org/officeDocument/2006/customXml" ds:itemID="{54584653-82A9-4D80-B761-3BF8E004A462}">
  <ds:schemaRefs>
    <ds:schemaRef ds:uri="http://www.parliament.uk/commons/hansard/print"/>
  </ds:schemaRefs>
</ds:datastoreItem>
</file>

<file path=customXml/itemProps64.xml><?xml version="1.0" encoding="utf-8"?>
<ds:datastoreItem xmlns:ds="http://schemas.openxmlformats.org/officeDocument/2006/customXml" ds:itemID="{D4849C87-BCA1-4741-959B-BFE67867ED70}">
  <ds:schemaRefs>
    <ds:schemaRef ds:uri="http://www.parliament.uk/commons/hansard/print"/>
  </ds:schemaRefs>
</ds:datastoreItem>
</file>

<file path=customXml/itemProps65.xml><?xml version="1.0" encoding="utf-8"?>
<ds:datastoreItem xmlns:ds="http://schemas.openxmlformats.org/officeDocument/2006/customXml" ds:itemID="{A1C07066-FB8D-4959-B5EA-D1D9AAA1FB21}">
  <ds:schemaRefs>
    <ds:schemaRef ds:uri="http://www.parliament.uk/commons/hansard/print"/>
  </ds:schemaRefs>
</ds:datastoreItem>
</file>

<file path=customXml/itemProps66.xml><?xml version="1.0" encoding="utf-8"?>
<ds:datastoreItem xmlns:ds="http://schemas.openxmlformats.org/officeDocument/2006/customXml" ds:itemID="{2BC9EFDD-A763-4196-A07C-5788632B8B17}">
  <ds:schemaRefs>
    <ds:schemaRef ds:uri="http://www.parliament.uk/commons/hansard/print"/>
  </ds:schemaRefs>
</ds:datastoreItem>
</file>

<file path=customXml/itemProps67.xml><?xml version="1.0" encoding="utf-8"?>
<ds:datastoreItem xmlns:ds="http://schemas.openxmlformats.org/officeDocument/2006/customXml" ds:itemID="{766DC3E6-7979-4A39-8496-9310F0CB1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e9b85-6660-4111-990a-01a35dc5ab9d"/>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8.xml><?xml version="1.0" encoding="utf-8"?>
<ds:datastoreItem xmlns:ds="http://schemas.openxmlformats.org/officeDocument/2006/customXml" ds:itemID="{57D33A87-3DB5-416C-B0E8-179FCDEF9064}">
  <ds:schemaRefs>
    <ds:schemaRef ds:uri="http://www.parliament.uk/commons/hansard/print"/>
  </ds:schemaRefs>
</ds:datastoreItem>
</file>

<file path=customXml/itemProps69.xml><?xml version="1.0" encoding="utf-8"?>
<ds:datastoreItem xmlns:ds="http://schemas.openxmlformats.org/officeDocument/2006/customXml" ds:itemID="{BEEF4C66-9256-4641-9C59-7D8E5875BF5B}">
  <ds:schemaRefs>
    <ds:schemaRef ds:uri="http://www.parliament.uk/commons/hansard/print"/>
  </ds:schemaRefs>
</ds:datastoreItem>
</file>

<file path=customXml/itemProps70.xml><?xml version="1.0" encoding="utf-8"?>
<ds:datastoreItem xmlns:ds="http://schemas.openxmlformats.org/officeDocument/2006/customXml" ds:itemID="{2E5CBCEB-22CF-42A6-9B23-9FB30424F386}">
  <ds:schemaRefs>
    <ds:schemaRef ds:uri="http://schemas.microsoft.com/office/2006/metadata/longProperties"/>
  </ds:schemaRefs>
</ds:datastoreItem>
</file>

<file path=customXml/itemProps71.xml><?xml version="1.0" encoding="utf-8"?>
<ds:datastoreItem xmlns:ds="http://schemas.openxmlformats.org/officeDocument/2006/customXml" ds:itemID="{BD2277CF-69F7-4DB5-A17F-4171E852320A}">
  <ds:schemaRefs>
    <ds:schemaRef ds:uri="http://www.parliament.uk/commons/hansard/print"/>
  </ds:schemaRefs>
</ds:datastoreItem>
</file>

<file path=customXml/itemProps72.xml><?xml version="1.0" encoding="utf-8"?>
<ds:datastoreItem xmlns:ds="http://schemas.openxmlformats.org/officeDocument/2006/customXml" ds:itemID="{3EF9700D-51C3-4267-9539-BA174D6CCD55}">
  <ds:schemaRefs>
    <ds:schemaRef ds:uri="http://www.parliament.uk/commons/hansard/print"/>
  </ds:schemaRefs>
</ds:datastoreItem>
</file>

<file path=customXml/itemProps73.xml><?xml version="1.0" encoding="utf-8"?>
<ds:datastoreItem xmlns:ds="http://schemas.openxmlformats.org/officeDocument/2006/customXml" ds:itemID="{06429900-1188-466B-BA13-150D831AEDF9}">
  <ds:schemaRefs>
    <ds:schemaRef ds:uri="http://www.parliament.uk/commons/hansard/print"/>
  </ds:schemaRefs>
</ds:datastoreItem>
</file>

<file path=customXml/itemProps74.xml><?xml version="1.0" encoding="utf-8"?>
<ds:datastoreItem xmlns:ds="http://schemas.openxmlformats.org/officeDocument/2006/customXml" ds:itemID="{B6BECCFC-F675-4A1A-AFC4-3306E5199892}">
  <ds:schemaRefs>
    <ds:schemaRef ds:uri="http://www.parliament.uk/commons/hansard/print"/>
  </ds:schemaRefs>
</ds:datastoreItem>
</file>

<file path=customXml/itemProps75.xml><?xml version="1.0" encoding="utf-8"?>
<ds:datastoreItem xmlns:ds="http://schemas.openxmlformats.org/officeDocument/2006/customXml" ds:itemID="{886F0568-E570-44AD-8B9E-E38E9D7CA798}">
  <ds:schemaRefs>
    <ds:schemaRef ds:uri="http://www.parliament.uk/commons/hansard/print"/>
  </ds:schemaRefs>
</ds:datastoreItem>
</file>

<file path=customXml/itemProps76.xml><?xml version="1.0" encoding="utf-8"?>
<ds:datastoreItem xmlns:ds="http://schemas.openxmlformats.org/officeDocument/2006/customXml" ds:itemID="{0F5B2330-FE63-44FC-9FD2-5990F936525C}">
  <ds:schemaRefs>
    <ds:schemaRef ds:uri="http://www.parliament.uk/commons/hansard/print"/>
  </ds:schemaRefs>
</ds:datastoreItem>
</file>

<file path=customXml/itemProps77.xml><?xml version="1.0" encoding="utf-8"?>
<ds:datastoreItem xmlns:ds="http://schemas.openxmlformats.org/officeDocument/2006/customXml" ds:itemID="{9262A7DD-1631-46A4-A551-25E231569657}">
  <ds:schemaRefs>
    <ds:schemaRef ds:uri="http://schemas.microsoft.com/sharepoint/events"/>
  </ds:schemaRefs>
</ds:datastoreItem>
</file>

<file path=customXml/itemProps78.xml><?xml version="1.0" encoding="utf-8"?>
<ds:datastoreItem xmlns:ds="http://schemas.openxmlformats.org/officeDocument/2006/customXml" ds:itemID="{DA6F49A1-9923-4886-803B-2DC6A4108FCA}">
  <ds:schemaRefs>
    <ds:schemaRef ds:uri="http://www.parliament.uk/commons/hansard/print"/>
  </ds:schemaRefs>
</ds:datastoreItem>
</file>

<file path=customXml/itemProps79.xml><?xml version="1.0" encoding="utf-8"?>
<ds:datastoreItem xmlns:ds="http://schemas.openxmlformats.org/officeDocument/2006/customXml" ds:itemID="{54907D09-7A01-40E5-ABD1-E3A68190ABFF}">
  <ds:schemaRefs>
    <ds:schemaRef ds:uri="http://www.parliament.uk/commons/hansard/print"/>
  </ds:schemaRefs>
</ds:datastoreItem>
</file>

<file path=customXml/itemProps80.xml><?xml version="1.0" encoding="utf-8"?>
<ds:datastoreItem xmlns:ds="http://schemas.openxmlformats.org/officeDocument/2006/customXml" ds:itemID="{81EA966F-F818-4CE2-89FA-112EF4E03DF8}">
  <ds:schemaRefs>
    <ds:schemaRef ds:uri="http://www.parliament.uk/commons/hansard/print"/>
  </ds:schemaRefs>
</ds:datastoreItem>
</file>

<file path=customXml/itemProps81.xml><?xml version="1.0" encoding="utf-8"?>
<ds:datastoreItem xmlns:ds="http://schemas.openxmlformats.org/officeDocument/2006/customXml" ds:itemID="{A823F2B7-2500-46FC-899B-7A7D8CA1481F}">
  <ds:schemaRefs>
    <ds:schemaRef ds:uri="http://www.parliament.uk/commons/hansard/print"/>
  </ds:schemaRefs>
</ds:datastoreItem>
</file>

<file path=customXml/itemProps82.xml><?xml version="1.0" encoding="utf-8"?>
<ds:datastoreItem xmlns:ds="http://schemas.openxmlformats.org/officeDocument/2006/customXml" ds:itemID="{F6310762-4642-45EC-A026-841AE9B83D51}">
  <ds:schemaRefs>
    <ds:schemaRef ds:uri="http://www.parliament.uk/commons/hansard/print"/>
  </ds:schemaRefs>
</ds:datastoreItem>
</file>

<file path=customXml/itemProps83.xml><?xml version="1.0" encoding="utf-8"?>
<ds:datastoreItem xmlns:ds="http://schemas.openxmlformats.org/officeDocument/2006/customXml" ds:itemID="{989670FA-72A2-41CE-A3A5-6FEC9072133A}">
  <ds:schemaRefs>
    <ds:schemaRef ds:uri="http://www.parliament.uk/commons/hansard/print"/>
  </ds:schemaRefs>
</ds:datastoreItem>
</file>

<file path=customXml/itemProps84.xml><?xml version="1.0" encoding="utf-8"?>
<ds:datastoreItem xmlns:ds="http://schemas.openxmlformats.org/officeDocument/2006/customXml" ds:itemID="{D64E8523-6353-4098-9B7D-473A82B0C1FA}">
  <ds:schemaRefs>
    <ds:schemaRef ds:uri="http://www.parliament.uk/commons/hansard/print"/>
  </ds:schemaRefs>
</ds:datastoreItem>
</file>

<file path=customXml/itemProps85.xml><?xml version="1.0" encoding="utf-8"?>
<ds:datastoreItem xmlns:ds="http://schemas.openxmlformats.org/officeDocument/2006/customXml" ds:itemID="{2AA732E7-5F9C-4851-8245-E6DE3A3C9CD9}">
  <ds:schemaRefs>
    <ds:schemaRef ds:uri="http://www.parliament.uk/commons/hansard/print"/>
  </ds:schemaRefs>
</ds:datastoreItem>
</file>

<file path=customXml/itemProps86.xml><?xml version="1.0" encoding="utf-8"?>
<ds:datastoreItem xmlns:ds="http://schemas.openxmlformats.org/officeDocument/2006/customXml" ds:itemID="{BA9FFE78-37F3-420A-8F4D-B0027C2E4C9F}">
  <ds:schemaRefs>
    <ds:schemaRef ds:uri="http://www.parliament.uk/commons/hansard/print"/>
  </ds:schemaRefs>
</ds:datastoreItem>
</file>

<file path=customXml/itemProps87.xml><?xml version="1.0" encoding="utf-8"?>
<ds:datastoreItem xmlns:ds="http://schemas.openxmlformats.org/officeDocument/2006/customXml" ds:itemID="{41D52EAD-114A-4EAB-9B05-946CB87A7D18}">
  <ds:schemaRefs>
    <ds:schemaRef ds:uri="http://www.parliament.uk/commons/hansard/print"/>
  </ds:schemaRefs>
</ds:datastoreItem>
</file>

<file path=customXml/itemProps88.xml><?xml version="1.0" encoding="utf-8"?>
<ds:datastoreItem xmlns:ds="http://schemas.openxmlformats.org/officeDocument/2006/customXml" ds:itemID="{56EA1744-EBBB-4111-9910-2E1FFD6D4792}">
  <ds:schemaRefs>
    <ds:schemaRef ds:uri="http://www.parliament.uk/commons/hansard/print"/>
  </ds:schemaRefs>
</ds:datastoreItem>
</file>

<file path=customXml/itemProps89.xml><?xml version="1.0" encoding="utf-8"?>
<ds:datastoreItem xmlns:ds="http://schemas.openxmlformats.org/officeDocument/2006/customXml" ds:itemID="{76E1216C-25A0-432C-B7BB-0CB0341B8DC4}">
  <ds:schemaRefs>
    <ds:schemaRef ds:uri="http://www.parliament.uk/commons/hansard/print"/>
  </ds:schemaRefs>
</ds:datastoreItem>
</file>

<file path=customXml/itemProps90.xml><?xml version="1.0" encoding="utf-8"?>
<ds:datastoreItem xmlns:ds="http://schemas.openxmlformats.org/officeDocument/2006/customXml" ds:itemID="{3E015FAF-11F4-4D3F-9201-39EBF4EB6245}">
  <ds:schemaRefs>
    <ds:schemaRef ds:uri="http://www.parliament.uk/commons/hansard/print"/>
  </ds:schemaRefs>
</ds:datastoreItem>
</file>

<file path=customXml/itemProps91.xml><?xml version="1.0" encoding="utf-8"?>
<ds:datastoreItem xmlns:ds="http://schemas.openxmlformats.org/officeDocument/2006/customXml" ds:itemID="{44EBD654-6A81-45F2-96BC-DF70922CA6C2}">
  <ds:schemaRefs>
    <ds:schemaRef ds:uri="http://www.parliament.uk/commons/hansard/print"/>
  </ds:schemaRefs>
</ds:datastoreItem>
</file>

<file path=customXml/itemProps92.xml><?xml version="1.0" encoding="utf-8"?>
<ds:datastoreItem xmlns:ds="http://schemas.openxmlformats.org/officeDocument/2006/customXml" ds:itemID="{2294804D-6C92-485D-B036-7E19C9824285}">
  <ds:schemaRefs>
    <ds:schemaRef ds:uri="http://www.parliament.uk/commons/hansard/print"/>
  </ds:schemaRefs>
</ds:datastoreItem>
</file>

<file path=customXml/itemProps93.xml><?xml version="1.0" encoding="utf-8"?>
<ds:datastoreItem xmlns:ds="http://schemas.openxmlformats.org/officeDocument/2006/customXml" ds:itemID="{F8ED3133-FF6F-487E-B0C1-A3B43F6E1C8A}">
  <ds:schemaRefs>
    <ds:schemaRef ds:uri="http://www.parliament.uk/commons/hansard/print"/>
  </ds:schemaRefs>
</ds:datastoreItem>
</file>

<file path=customXml/itemProps94.xml><?xml version="1.0" encoding="utf-8"?>
<ds:datastoreItem xmlns:ds="http://schemas.openxmlformats.org/officeDocument/2006/customXml" ds:itemID="{AF61A15A-F82F-4461-8A53-03717C3B5759}">
  <ds:schemaRefs>
    <ds:schemaRef ds:uri="http://www.parliament.uk/commons/hansard/print"/>
  </ds:schemaRefs>
</ds:datastoreItem>
</file>

<file path=customXml/itemProps95.xml><?xml version="1.0" encoding="utf-8"?>
<ds:datastoreItem xmlns:ds="http://schemas.openxmlformats.org/officeDocument/2006/customXml" ds:itemID="{E52779C8-E3BA-4267-A91C-595BA147B4E5}">
  <ds:schemaRefs>
    <ds:schemaRef ds:uri="http://www.parliament.uk/commons/hansard/print"/>
  </ds:schemaRefs>
</ds:datastoreItem>
</file>

<file path=customXml/itemProps96.xml><?xml version="1.0" encoding="utf-8"?>
<ds:datastoreItem xmlns:ds="http://schemas.openxmlformats.org/officeDocument/2006/customXml" ds:itemID="{F2804C79-FA1D-428C-9E6F-DBDF3C2ACB08}">
  <ds:schemaRefs>
    <ds:schemaRef ds:uri="http://www.parliament.uk/commons/hansard/print"/>
  </ds:schemaRefs>
</ds:datastoreItem>
</file>

<file path=customXml/itemProps97.xml><?xml version="1.0" encoding="utf-8"?>
<ds:datastoreItem xmlns:ds="http://schemas.openxmlformats.org/officeDocument/2006/customXml" ds:itemID="{7E5A1742-75B2-4C78-9A02-B01449A0BEA6}">
  <ds:schemaRefs>
    <ds:schemaRef ds:uri="http://www.parliament.uk/commons/hansard/print"/>
  </ds:schemaRefs>
</ds:datastoreItem>
</file>

<file path=customXml/itemProps98.xml><?xml version="1.0" encoding="utf-8"?>
<ds:datastoreItem xmlns:ds="http://schemas.openxmlformats.org/officeDocument/2006/customXml" ds:itemID="{715C6199-A892-4A3F-AA95-82430FEC8795}">
  <ds:schemaRefs>
    <ds:schemaRef ds:uri="http://www.parliament.uk/commons/hansard/print"/>
  </ds:schemaRefs>
</ds:datastoreItem>
</file>

<file path=customXml/itemProps99.xml><?xml version="1.0" encoding="utf-8"?>
<ds:datastoreItem xmlns:ds="http://schemas.openxmlformats.org/officeDocument/2006/customXml" ds:itemID="{D90C4ECF-25DC-499C-80F5-1B11C865F7C3}">
  <ds:schemaRefs>
    <ds:schemaRef ds:uri="http://www.parliament.uk/commons/hansard/print"/>
  </ds:schemaRefs>
</ds:datastoreItem>
</file>

<file path=customXml/itemProps100.xml><?xml version="1.0" encoding="utf-8"?>
<ds:datastoreItem xmlns:ds="http://schemas.openxmlformats.org/officeDocument/2006/customXml" ds:itemID="{C163233F-4E30-477E-87B9-AB513CF76428}">
  <ds:schemaRefs>
    <ds:schemaRef ds:uri="http://www.parliament.uk/commons/hansard/print"/>
  </ds:schemaRefs>
</ds:datastoreItem>
</file>

<file path=customXml/itemProps101.xml><?xml version="1.0" encoding="utf-8"?>
<ds:datastoreItem xmlns:ds="http://schemas.openxmlformats.org/officeDocument/2006/customXml" ds:itemID="{B01640B7-4F17-44AF-BFA0-E6D8E6CC11C1}">
  <ds:schemaRefs>
    <ds:schemaRef ds:uri="http://www.parliament.uk/commons/hansard/print"/>
  </ds:schemaRefs>
</ds:datastoreItem>
</file>

<file path=customXml/itemProps102.xml><?xml version="1.0" encoding="utf-8"?>
<ds:datastoreItem xmlns:ds="http://schemas.openxmlformats.org/officeDocument/2006/customXml" ds:itemID="{9C271802-BB5B-449D-86A2-302B99819ECF}">
  <ds:schemaRefs>
    <ds:schemaRef ds:uri="http://www.parliament.uk/commons/hansard/print"/>
  </ds:schemaRefs>
</ds:datastoreItem>
</file>

<file path=customXml/itemProps103.xml><?xml version="1.0" encoding="utf-8"?>
<ds:datastoreItem xmlns:ds="http://schemas.openxmlformats.org/officeDocument/2006/customXml" ds:itemID="{F10280CB-DA84-4865-8937-045838BF2B93}">
  <ds:schemaRefs>
    <ds:schemaRef ds:uri="http://www.parliament.uk/commons/hansard/print"/>
  </ds:schemaRefs>
</ds:datastoreItem>
</file>

<file path=customXml/itemProps104.xml><?xml version="1.0" encoding="utf-8"?>
<ds:datastoreItem xmlns:ds="http://schemas.openxmlformats.org/officeDocument/2006/customXml" ds:itemID="{4A45146C-F883-4579-92D1-BE90F93FF513}">
  <ds:schemaRefs>
    <ds:schemaRef ds:uri="http://www.parliament.uk/commons/hansard/print"/>
  </ds:schemaRefs>
</ds:datastoreItem>
</file>

<file path=customXml/itemProps105.xml><?xml version="1.0" encoding="utf-8"?>
<ds:datastoreItem xmlns:ds="http://schemas.openxmlformats.org/officeDocument/2006/customXml" ds:itemID="{01EAB851-EA55-4089-918D-CB5407913A21}">
  <ds:schemaRefs>
    <ds:schemaRef ds:uri="http://www.parliament.uk/commons/hansard/print"/>
  </ds:schemaRefs>
</ds:datastoreItem>
</file>

<file path=customXml/itemProps106.xml><?xml version="1.0" encoding="utf-8"?>
<ds:datastoreItem xmlns:ds="http://schemas.openxmlformats.org/officeDocument/2006/customXml" ds:itemID="{7A34C041-50A4-4832-AA38-6CCB7779F3C4}">
  <ds:schemaRefs>
    <ds:schemaRef ds:uri="http://www.parliament.uk/commons/hansard/print"/>
  </ds:schemaRefs>
</ds:datastoreItem>
</file>

<file path=customXml/itemProps107.xml><?xml version="1.0" encoding="utf-8"?>
<ds:datastoreItem xmlns:ds="http://schemas.openxmlformats.org/officeDocument/2006/customXml" ds:itemID="{807626FA-F0D7-4191-92FE-40BD9C95A2A9}">
  <ds:schemaRefs>
    <ds:schemaRef ds:uri="http://www.parliament.uk/commons/hansard/print"/>
  </ds:schemaRefs>
</ds:datastoreItem>
</file>

<file path=customXml/itemProps108.xml><?xml version="1.0" encoding="utf-8"?>
<ds:datastoreItem xmlns:ds="http://schemas.openxmlformats.org/officeDocument/2006/customXml" ds:itemID="{D1363435-EFAD-417E-A6C5-9A0614299CBC}">
  <ds:schemaRefs>
    <ds:schemaRef ds:uri="http://www.parliament.uk/commons/hansard/print"/>
  </ds:schemaRefs>
</ds:datastoreItem>
</file>

<file path=customXml/itemProps109.xml><?xml version="1.0" encoding="utf-8"?>
<ds:datastoreItem xmlns:ds="http://schemas.openxmlformats.org/officeDocument/2006/customXml" ds:itemID="{FEF8FF18-3509-4652-B77C-F7BA4B88C298}">
  <ds:schemaRefs>
    <ds:schemaRef ds:uri="http://www.parliament.uk/commons/hansard/print"/>
  </ds:schemaRefs>
</ds:datastoreItem>
</file>

<file path=customXml/itemProps110.xml><?xml version="1.0" encoding="utf-8"?>
<ds:datastoreItem xmlns:ds="http://schemas.openxmlformats.org/officeDocument/2006/customXml" ds:itemID="{BE54868B-D6A6-4D01-9832-5CA65111F8EF}">
  <ds:schemaRefs>
    <ds:schemaRef ds:uri="http://www.parliament.uk/commons/hansard/print"/>
  </ds:schemaRefs>
</ds:datastoreItem>
</file>

<file path=customXml/itemProps111.xml><?xml version="1.0" encoding="utf-8"?>
<ds:datastoreItem xmlns:ds="http://schemas.openxmlformats.org/officeDocument/2006/customXml" ds:itemID="{18526F7B-C054-4B42-B8F1-2886473D45F9}">
  <ds:schemaRefs>
    <ds:schemaRef ds:uri="http://www.parliament.uk/commons/hansard/print"/>
  </ds:schemaRefs>
</ds:datastoreItem>
</file>

<file path=customXml/itemProps112.xml><?xml version="1.0" encoding="utf-8"?>
<ds:datastoreItem xmlns:ds="http://schemas.openxmlformats.org/officeDocument/2006/customXml" ds:itemID="{6557D641-03F7-4996-B74B-3A7DD7DA2C7A}">
  <ds:schemaRefs>
    <ds:schemaRef ds:uri="http://www.parliament.uk/commons/hansard/print"/>
  </ds:schemaRefs>
</ds:datastoreItem>
</file>

<file path=customXml/itemProps113.xml><?xml version="1.0" encoding="utf-8"?>
<ds:datastoreItem xmlns:ds="http://schemas.openxmlformats.org/officeDocument/2006/customXml" ds:itemID="{66856C82-66B4-4997-B3E8-90756272C0B4}">
  <ds:schemaRefs>
    <ds:schemaRef ds:uri="http://www.parliament.uk/commons/hansard/print"/>
  </ds:schemaRefs>
</ds:datastoreItem>
</file>

<file path=customXml/itemProps114.xml><?xml version="1.0" encoding="utf-8"?>
<ds:datastoreItem xmlns:ds="http://schemas.openxmlformats.org/officeDocument/2006/customXml" ds:itemID="{B824F409-FFEF-42B0-8765-45AA361C8A7B}">
  <ds:schemaRefs>
    <ds:schemaRef ds:uri="http://www.parliament.uk/commons/hansard/print"/>
  </ds:schemaRefs>
</ds:datastoreItem>
</file>

<file path=customXml/itemProps115.xml><?xml version="1.0" encoding="utf-8"?>
<ds:datastoreItem xmlns:ds="http://schemas.openxmlformats.org/officeDocument/2006/customXml" ds:itemID="{717B9246-782F-403A-84C7-D73943009D3E}">
  <ds:schemaRefs>
    <ds:schemaRef ds:uri="http://www.parliament.uk/commons/hansard/print"/>
  </ds:schemaRefs>
</ds:datastoreItem>
</file>

<file path=customXml/itemProps116.xml><?xml version="1.0" encoding="utf-8"?>
<ds:datastoreItem xmlns:ds="http://schemas.openxmlformats.org/officeDocument/2006/customXml" ds:itemID="{8683AE48-59C1-4D86-AF12-F9300D19A59D}">
  <ds:schemaRefs>
    <ds:schemaRef ds:uri="http://www.parliament.uk/commons/hansard/print"/>
  </ds:schemaRefs>
</ds:datastoreItem>
</file>

<file path=customXml/itemProps117.xml><?xml version="1.0" encoding="utf-8"?>
<ds:datastoreItem xmlns:ds="http://schemas.openxmlformats.org/officeDocument/2006/customXml" ds:itemID="{C310E2D4-CBEF-44CC-A7E4-4D40776CCB03}">
  <ds:schemaRefs>
    <ds:schemaRef ds:uri="http://www.parliament.uk/commons/hansard/print"/>
  </ds:schemaRefs>
</ds:datastoreItem>
</file>

<file path=customXml/itemProps118.xml><?xml version="1.0" encoding="utf-8"?>
<ds:datastoreItem xmlns:ds="http://schemas.openxmlformats.org/officeDocument/2006/customXml" ds:itemID="{33F8FD78-ACCA-45BC-8151-3E301CB6D3A0}">
  <ds:schemaRefs>
    <ds:schemaRef ds:uri="http://www.parliament.uk/commons/hansard/print"/>
  </ds:schemaRefs>
</ds:datastoreItem>
</file>

<file path=customXml/itemProps119.xml><?xml version="1.0" encoding="utf-8"?>
<ds:datastoreItem xmlns:ds="http://schemas.openxmlformats.org/officeDocument/2006/customXml" ds:itemID="{D99CEFC3-4353-4165-82B4-133805F798E5}">
  <ds:schemaRefs>
    <ds:schemaRef ds:uri="http://www.parliament.uk/commons/hansard/print"/>
  </ds:schemaRefs>
</ds:datastoreItem>
</file>

<file path=customXml/itemProps120.xml><?xml version="1.0" encoding="utf-8"?>
<ds:datastoreItem xmlns:ds="http://schemas.openxmlformats.org/officeDocument/2006/customXml" ds:itemID="{278FB128-F64D-443A-80EE-C34B94425928}">
  <ds:schemaRefs>
    <ds:schemaRef ds:uri="http://www.parliament.uk/commons/hansard/print"/>
  </ds:schemaRefs>
</ds:datastoreItem>
</file>

<file path=customXml/itemProps121.xml><?xml version="1.0" encoding="utf-8"?>
<ds:datastoreItem xmlns:ds="http://schemas.openxmlformats.org/officeDocument/2006/customXml" ds:itemID="{70CE4447-F703-449A-BD92-219B841E92A1}">
  <ds:schemaRefs>
    <ds:schemaRef ds:uri="http://www.parliament.uk/commons/hansard/print"/>
  </ds:schemaRefs>
</ds:datastoreItem>
</file>

<file path=customXml/itemProps122.xml><?xml version="1.0" encoding="utf-8"?>
<ds:datastoreItem xmlns:ds="http://schemas.openxmlformats.org/officeDocument/2006/customXml" ds:itemID="{1042FF46-32EF-4B45-9899-FF55D8C785FA}">
  <ds:schemaRefs>
    <ds:schemaRef ds:uri="http://www.parliament.uk/commons/hansard/print"/>
  </ds:schemaRefs>
</ds:datastoreItem>
</file>

<file path=customXml/itemProps123.xml><?xml version="1.0" encoding="utf-8"?>
<ds:datastoreItem xmlns:ds="http://schemas.openxmlformats.org/officeDocument/2006/customXml" ds:itemID="{19E4D2C0-9902-449D-B8F9-3A545E7359EF}">
  <ds:schemaRefs>
    <ds:schemaRef ds:uri="http://www.parliament.uk/commons/hansard/print"/>
  </ds:schemaRefs>
</ds:datastoreItem>
</file>

<file path=customXml/itemProps124.xml><?xml version="1.0" encoding="utf-8"?>
<ds:datastoreItem xmlns:ds="http://schemas.openxmlformats.org/officeDocument/2006/customXml" ds:itemID="{202C57FB-EF7E-4A71-B9E7-F3777289FDCA}">
  <ds:schemaRefs>
    <ds:schemaRef ds:uri="http://www.parliament.uk/commons/hansard/print"/>
  </ds:schemaRefs>
</ds:datastoreItem>
</file>

<file path=customXml/itemProps125.xml><?xml version="1.0" encoding="utf-8"?>
<ds:datastoreItem xmlns:ds="http://schemas.openxmlformats.org/officeDocument/2006/customXml" ds:itemID="{2A790449-2714-4B9E-BCCA-0CDCD80691A3}">
  <ds:schemaRefs>
    <ds:schemaRef ds:uri="http://www.parliament.uk/commons/hansard/print"/>
  </ds:schemaRefs>
</ds:datastoreItem>
</file>

<file path=customXml/itemProps126.xml><?xml version="1.0" encoding="utf-8"?>
<ds:datastoreItem xmlns:ds="http://schemas.openxmlformats.org/officeDocument/2006/customXml" ds:itemID="{BF65A176-1F75-4D10-B214-C8D08239EFC3}">
  <ds:schemaRefs>
    <ds:schemaRef ds:uri="http://www.parliament.uk/commons/hansard/print"/>
  </ds:schemaRefs>
</ds:datastoreItem>
</file>

<file path=customXml/itemProps127.xml><?xml version="1.0" encoding="utf-8"?>
<ds:datastoreItem xmlns:ds="http://schemas.openxmlformats.org/officeDocument/2006/customXml" ds:itemID="{23939247-56E7-4003-B169-6B17DD9E80B9}">
  <ds:schemaRefs>
    <ds:schemaRef ds:uri="http://www.parliament.uk/commons/hansard/print"/>
  </ds:schemaRefs>
</ds:datastoreItem>
</file>

<file path=customXml/itemProps128.xml><?xml version="1.0" encoding="utf-8"?>
<ds:datastoreItem xmlns:ds="http://schemas.openxmlformats.org/officeDocument/2006/customXml" ds:itemID="{FD7A8A5D-F8CB-4A70-A0B3-34A63CE094C1}">
  <ds:schemaRefs>
    <ds:schemaRef ds:uri="http://www.parliament.uk/commons/hansard/print"/>
  </ds:schemaRefs>
</ds:datastoreItem>
</file>

<file path=customXml/itemProps129.xml><?xml version="1.0" encoding="utf-8"?>
<ds:datastoreItem xmlns:ds="http://schemas.openxmlformats.org/officeDocument/2006/customXml" ds:itemID="{DA80616B-7BE5-4E8F-89CC-F078ADB37359}">
  <ds:schemaRefs>
    <ds:schemaRef ds:uri="http://www.parliament.uk/commons/hansard/print"/>
  </ds:schemaRefs>
</ds:datastoreItem>
</file>

<file path=customXml/itemProps130.xml><?xml version="1.0" encoding="utf-8"?>
<ds:datastoreItem xmlns:ds="http://schemas.openxmlformats.org/officeDocument/2006/customXml" ds:itemID="{B19D2FA5-B4F8-467E-BAA5-1A07513F1896}">
  <ds:schemaRefs>
    <ds:schemaRef ds:uri="http://schemas.microsoft.com/office/2006/metadata/properties"/>
    <ds:schemaRef ds:uri="http://schemas.microsoft.com/office/infopath/2007/PartnerControls"/>
    <ds:schemaRef ds:uri="021e9b85-6660-4111-990a-01a35dc5ab9d"/>
    <ds:schemaRef ds:uri="6ab18433-7710-49bd-9bb4-0bb85747556a"/>
    <ds:schemaRef ds:uri="4600776d-0a3c-44b4-bff2-0ceaafb13046"/>
    <ds:schemaRef ds:uri="c86d72e2-090a-4e7d-987e-218d8a0db591"/>
    <ds:schemaRef ds:uri="0606af38-29d8-407d-826d-7a0cb9d9f4ed"/>
  </ds:schemaRefs>
</ds:datastoreItem>
</file>

<file path=customXml/itemProps131.xml><?xml version="1.0" encoding="utf-8"?>
<ds:datastoreItem xmlns:ds="http://schemas.openxmlformats.org/officeDocument/2006/customXml" ds:itemID="{0B8F518A-31E8-4920-8F97-A0AAD1C2B759}">
  <ds:schemaRefs>
    <ds:schemaRef ds:uri="http://www.parliament.uk/commons/hansard/print"/>
  </ds:schemaRefs>
</ds:datastoreItem>
</file>

<file path=customXml/itemProps132.xml><?xml version="1.0" encoding="utf-8"?>
<ds:datastoreItem xmlns:ds="http://schemas.openxmlformats.org/officeDocument/2006/customXml" ds:itemID="{668FF5EE-7ED0-49B0-9857-EFAAD88BE6EB}">
  <ds:schemaRefs>
    <ds:schemaRef ds:uri="http://www.parliament.uk/commons/hansard/print"/>
  </ds:schemaRefs>
</ds:datastoreItem>
</file>

<file path=customXml/itemProps133.xml><?xml version="1.0" encoding="utf-8"?>
<ds:datastoreItem xmlns:ds="http://schemas.openxmlformats.org/officeDocument/2006/customXml" ds:itemID="{A71F7A1A-5A5A-4E36-9C1B-88EB7F1BE8E7}">
  <ds:schemaRefs>
    <ds:schemaRef ds:uri="http://www.parliament.uk/commons/hansard/print"/>
  </ds:schemaRefs>
</ds:datastoreItem>
</file>

<file path=customXml/itemProps134.xml><?xml version="1.0" encoding="utf-8"?>
<ds:datastoreItem xmlns:ds="http://schemas.openxmlformats.org/officeDocument/2006/customXml" ds:itemID="{543AF9AC-0F67-4FB1-9288-DBB9C1509A6E}">
  <ds:schemaRefs>
    <ds:schemaRef ds:uri="http://www.parliament.uk/commons/hansard/print"/>
  </ds:schemaRefs>
</ds:datastoreItem>
</file>

<file path=customXml/itemProps135.xml><?xml version="1.0" encoding="utf-8"?>
<ds:datastoreItem xmlns:ds="http://schemas.openxmlformats.org/officeDocument/2006/customXml" ds:itemID="{5B682128-8F43-4AEC-A156-B9AC643BF630}">
  <ds:schemaRefs>
    <ds:schemaRef ds:uri="http://schemas.microsoft.com/sharepoint/v3/contenttype/forms"/>
  </ds:schemaRefs>
</ds:datastoreItem>
</file>

<file path=customXml/itemProps136.xml><?xml version="1.0" encoding="utf-8"?>
<ds:datastoreItem xmlns:ds="http://schemas.openxmlformats.org/officeDocument/2006/customXml" ds:itemID="{790C634A-7EC8-4EF7-B565-7E7359FDD5AB}">
  <ds:schemaRefs>
    <ds:schemaRef ds:uri="http://www.parliament.uk/commons/hansard/print"/>
  </ds:schemaRefs>
</ds:datastoreItem>
</file>

<file path=customXml/itemProps137.xml><?xml version="1.0" encoding="utf-8"?>
<ds:datastoreItem xmlns:ds="http://schemas.openxmlformats.org/officeDocument/2006/customXml" ds:itemID="{B2C0C701-0C92-4308-B40B-AD0053424BEA}">
  <ds:schemaRefs>
    <ds:schemaRef ds:uri="http://www.parliament.uk/commons/hansard/print"/>
  </ds:schemaRefs>
</ds:datastoreItem>
</file>

<file path=customXml/itemProps138.xml><?xml version="1.0" encoding="utf-8"?>
<ds:datastoreItem xmlns:ds="http://schemas.openxmlformats.org/officeDocument/2006/customXml" ds:itemID="{6275FF61-9D98-4053-A9FD-24C5FED7C2FC}">
  <ds:schemaRefs>
    <ds:schemaRef ds:uri="http://www.parliament.uk/commons/hansard/print"/>
  </ds:schemaRefs>
</ds:datastoreItem>
</file>

<file path=customXml/itemProps139.xml><?xml version="1.0" encoding="utf-8"?>
<ds:datastoreItem xmlns:ds="http://schemas.openxmlformats.org/officeDocument/2006/customXml" ds:itemID="{F76E0316-0BAB-4029-BF93-AE02331B13D4}">
  <ds:schemaRefs>
    <ds:schemaRef ds:uri="http://www.parliament.uk/commons/hansard/print"/>
  </ds:schemaRefs>
</ds:datastoreItem>
</file>

<file path=customXml/itemProps140.xml><?xml version="1.0" encoding="utf-8"?>
<ds:datastoreItem xmlns:ds="http://schemas.openxmlformats.org/officeDocument/2006/customXml" ds:itemID="{1C34BD16-F4D7-4AD4-BAAC-EE6C0BB4522B}">
  <ds:schemaRefs>
    <ds:schemaRef ds:uri="http://www.parliament.uk/commons/hansard/print"/>
  </ds:schemaRefs>
</ds:datastoreItem>
</file>

<file path=customXml/itemProps141.xml><?xml version="1.0" encoding="utf-8"?>
<ds:datastoreItem xmlns:ds="http://schemas.openxmlformats.org/officeDocument/2006/customXml" ds:itemID="{22F45449-2C4E-4EF0-A72D-BCC990AF37E6}">
  <ds:schemaRefs>
    <ds:schemaRef ds:uri="http://www.parliament.uk/commons/hansard/print"/>
  </ds:schemaRefs>
</ds:datastoreItem>
</file>

<file path=customXml/itemProps142.xml><?xml version="1.0" encoding="utf-8"?>
<ds:datastoreItem xmlns:ds="http://schemas.openxmlformats.org/officeDocument/2006/customXml" ds:itemID="{14B600E6-7A21-4FE6-B278-8F0FF5DD5C11}">
  <ds:schemaRefs>
    <ds:schemaRef ds:uri="http://www.parliament.uk/commons/hansard/print"/>
  </ds:schemaRefs>
</ds:datastoreItem>
</file>

<file path=customXml/itemProps143.xml><?xml version="1.0" encoding="utf-8"?>
<ds:datastoreItem xmlns:ds="http://schemas.openxmlformats.org/officeDocument/2006/customXml" ds:itemID="{6A95FC27-BA77-476E-A749-5DCF42353D6E}">
  <ds:schemaRefs>
    <ds:schemaRef ds:uri="http://www.parliament.uk/commons/hansard/print"/>
  </ds:schemaRefs>
</ds:datastoreItem>
</file>

<file path=customXml/itemProps144.xml><?xml version="1.0" encoding="utf-8"?>
<ds:datastoreItem xmlns:ds="http://schemas.openxmlformats.org/officeDocument/2006/customXml" ds:itemID="{1B8AC84E-7287-4926-8F58-FF8DA080E571}">
  <ds:schemaRefs>
    <ds:schemaRef ds:uri="http://www.parliament.uk/commons/hansard/print"/>
  </ds:schemaRefs>
</ds:datastoreItem>
</file>

<file path=customXml/itemProps145.xml><?xml version="1.0" encoding="utf-8"?>
<ds:datastoreItem xmlns:ds="http://schemas.openxmlformats.org/officeDocument/2006/customXml" ds:itemID="{6B588131-F608-437C-87C7-3BBB70EEBAE8}">
  <ds:schemaRefs>
    <ds:schemaRef ds:uri="http://www.parliament.uk/commons/hansard/print"/>
  </ds:schemaRefs>
</ds:datastoreItem>
</file>

<file path=customXml/itemProps146.xml><?xml version="1.0" encoding="utf-8"?>
<ds:datastoreItem xmlns:ds="http://schemas.openxmlformats.org/officeDocument/2006/customXml" ds:itemID="{6678C180-A114-45DA-9023-3A9147B16298}">
  <ds:schemaRefs>
    <ds:schemaRef ds:uri="http://www.parliament.uk/commons/hansard/print"/>
  </ds:schemaRefs>
</ds:datastoreItem>
</file>

<file path=customXml/itemProps147.xml><?xml version="1.0" encoding="utf-8"?>
<ds:datastoreItem xmlns:ds="http://schemas.openxmlformats.org/officeDocument/2006/customXml" ds:itemID="{38C325CB-D45F-4DB6-BF01-BBEB96D49D16}">
  <ds:schemaRefs>
    <ds:schemaRef ds:uri="http://www.parliament.uk/commons/hansard/print"/>
  </ds:schemaRefs>
</ds:datastoreItem>
</file>

<file path=customXml/itemProps148.xml><?xml version="1.0" encoding="utf-8"?>
<ds:datastoreItem xmlns:ds="http://schemas.openxmlformats.org/officeDocument/2006/customXml" ds:itemID="{698A2A66-FEC0-4F72-9660-2953490634F1}">
  <ds:schemaRefs>
    <ds:schemaRef ds:uri="http://www.parliament.uk/commons/hansard/print"/>
  </ds:schemaRefs>
</ds:datastoreItem>
</file>

<file path=customXml/itemProps149.xml><?xml version="1.0" encoding="utf-8"?>
<ds:datastoreItem xmlns:ds="http://schemas.openxmlformats.org/officeDocument/2006/customXml" ds:itemID="{9C365977-77D0-4C36-B2FF-61C521C8A5EE}">
  <ds:schemaRefs>
    <ds:schemaRef ds:uri="http://www.parliament.uk/commons/hansard/print"/>
  </ds:schemaRefs>
</ds:datastoreItem>
</file>

<file path=customXml/itemProps150.xml><?xml version="1.0" encoding="utf-8"?>
<ds:datastoreItem xmlns:ds="http://schemas.openxmlformats.org/officeDocument/2006/customXml" ds:itemID="{BFB9A9FC-ED0E-48F7-85D1-22DBF94D8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