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125CB" w:rsidRPr="00743FA9" w:rsidP="00E04F6D">
      <w:pPr>
        <w:pStyle w:val="TitleCommittee0"/>
      </w:pPr>
      <w:sdt>
        <w:sdtPr>
          <w:alias w:val="CommitteeName"/>
          <w:tag w:val="CommitteeName"/>
          <w:id w:val="1869951332"/>
          <w:placeholder>
            <w:docPart w:val="1156CF96A92F49FCAE41E4FA0D777B37"/>
          </w:placeholder>
          <w:richText/>
        </w:sdtPr>
        <w:sdtContent>
          <w:r w:rsidRPr="00743FA9">
            <w:t>Treasury Committee</w:t>
          </w:r>
        </w:sdtContent>
      </w:sdt>
    </w:p>
    <w:p w:rsidR="005125CB" w:rsidRPr="00743FA9" w:rsidP="00E04F6D">
      <w:pPr>
        <w:pStyle w:val="TitleInquiry0"/>
      </w:pPr>
      <w:r w:rsidRPr="00743FA9">
        <w:t xml:space="preserve">Oral evidence: </w:t>
      </w:r>
      <w:sdt>
        <w:sdtPr>
          <w:alias w:val="InquiryName"/>
          <w:tag w:val="InquiryName"/>
          <w:id w:val="377371847"/>
          <w:placeholder>
            <w:docPart w:val="1156CF96A92F49FCAE41E4FA0D777B37"/>
          </w:placeholder>
          <w:richText/>
        </w:sdtPr>
        <w:sdtContent>
          <w:r w:rsidRPr="00743FA9">
            <w:t>The work of the Payment Systems Regulator</w:t>
          </w:r>
        </w:sdtContent>
      </w:sdt>
      <w:r w:rsidRPr="00743FA9">
        <w:t xml:space="preserve">, HC </w:t>
      </w:r>
      <w:sdt>
        <w:sdtPr>
          <w:alias w:val="InquiryRefNo"/>
          <w:tag w:val="InquiryRefNo"/>
          <w:id w:val="-281725174"/>
          <w:placeholder>
            <w:docPart w:val="1156CF96A92F49FCAE41E4FA0D777B37"/>
          </w:placeholder>
          <w:richText/>
        </w:sdtPr>
        <w:sdtContent>
          <w:r w:rsidRPr="00743FA9">
            <w:t>144</w:t>
          </w:r>
        </w:sdtContent>
      </w:sdt>
    </w:p>
    <w:sdt>
      <w:sdtPr>
        <w:alias w:val="SittingDate"/>
        <w:tag w:val="SittingDate"/>
        <w:id w:val="-1160222926"/>
        <w:placeholder>
          <w:docPart w:val="1156CF96A92F49FCAE41E4FA0D777B37"/>
        </w:placeholder>
        <w:richText/>
      </w:sdtPr>
      <w:sdtContent>
        <w:p w:rsidR="005125CB" w:rsidRPr="00743FA9" w:rsidP="00E04F6D">
          <w:pPr>
            <w:pStyle w:val="Para"/>
          </w:pPr>
          <w:r w:rsidRPr="00743FA9">
            <w:t>Tuesday 27 June 2023</w:t>
          </w:r>
        </w:p>
      </w:sdtContent>
    </w:sdt>
    <w:p w:rsidR="005125CB" w:rsidRPr="00743FA9" w:rsidP="00E04F6D">
      <w:pPr>
        <w:pStyle w:val="Para"/>
      </w:pPr>
      <w:r w:rsidRPr="00743FA9">
        <w:t xml:space="preserve">Ordered by the House of </w:t>
      </w:r>
      <w:sdt>
        <w:sdtPr>
          <w:alias w:val="House"/>
          <w:tag w:val="House"/>
          <w:id w:val="809213435"/>
          <w:placeholder>
            <w:docPart w:val="1156CF96A92F49FCAE41E4FA0D777B37"/>
          </w:placeholder>
          <w:richText/>
        </w:sdtPr>
        <w:sdtContent>
          <w:r w:rsidRPr="00743FA9">
            <w:t>Commons</w:t>
          </w:r>
        </w:sdtContent>
      </w:sdt>
      <w:r w:rsidRPr="00743FA9">
        <w:t xml:space="preserve"> to be published on </w:t>
      </w:r>
      <w:sdt>
        <w:sdtPr>
          <w:alias w:val="PublishDate"/>
          <w:tag w:val="PublishDate"/>
          <w:id w:val="217021599"/>
          <w:placeholder>
            <w:docPart w:val="1156CF96A92F49FCAE41E4FA0D777B37"/>
          </w:placeholder>
          <w:richText/>
        </w:sdtPr>
        <w:sdtContent>
          <w:r w:rsidRPr="00743FA9">
            <w:t>27 June 2023</w:t>
          </w:r>
        </w:sdtContent>
      </w:sdt>
      <w:r w:rsidRPr="00743FA9">
        <w:t>.</w:t>
      </w:r>
    </w:p>
    <w:p w:rsidR="005125CB" w:rsidRPr="00743FA9" w:rsidP="00E04F6D">
      <w:sdt>
        <w:sdtPr>
          <w:alias w:val="VideoHyperlink"/>
          <w:tag w:val="VideoHyperlink"/>
          <w:id w:val="703995351"/>
          <w:placeholder>
            <w:docPart w:val="1156CF96A92F49FCAE41E4FA0D777B37"/>
          </w:placeholder>
          <w:richText/>
        </w:sdtPr>
        <w:sdtContent>
          <w:r>
            <w:fldChar w:fldCharType="begin"/>
          </w:r>
          <w:r>
            <w:instrText xml:space="preserve"> HYPERLINK "https://www.parliamentlive.tv/Event/Index/093304ee-175f-48a3-b696-27f01c9a2e0c" </w:instrText>
          </w:r>
          <w:r>
            <w:fldChar w:fldCharType="separate"/>
          </w:r>
          <w:r w:rsidRPr="003301E5">
            <w:rPr>
              <w:rStyle w:val="Hyperlink"/>
            </w:rPr>
            <w:t>Watch the meeting</w:t>
          </w:r>
          <w:r>
            <w:fldChar w:fldCharType="end"/>
          </w:r>
        </w:sdtContent>
      </w:sdt>
    </w:p>
    <w:p w:rsidR="005125CB" w:rsidRPr="00743FA9" w:rsidP="00E04F6D">
      <w:r w:rsidRPr="00743FA9">
        <w:t xml:space="preserve">Members present: </w:t>
      </w:r>
      <w:sdt>
        <w:sdtPr>
          <w:alias w:val="MembersPresent"/>
          <w:tag w:val="MembersPresent"/>
          <w:id w:val="366340316"/>
          <w:placeholder>
            <w:docPart w:val="1156CF96A92F49FCAE41E4FA0D777B37"/>
          </w:placeholder>
          <w:richText/>
        </w:sdtPr>
        <w:sdtContent>
          <w:r w:rsidRPr="00743FA9" w:rsidR="004D336C">
            <w:t>Harriett Baldwin</w:t>
          </w:r>
          <w:r w:rsidRPr="00743FA9">
            <w:t xml:space="preserve"> (Chair); </w:t>
          </w:r>
          <w:r w:rsidRPr="00743FA9" w:rsidR="004D336C">
            <w:t>Dame Angela Eagle; Emma Hardy; Dame Andrea Leadsom; Anne Marie Morris</w:t>
          </w:r>
        </w:sdtContent>
      </w:sdt>
      <w:r w:rsidRPr="00743FA9" w:rsidR="00EF31C5">
        <w:t>.</w:t>
      </w:r>
    </w:p>
    <w:p w:rsidR="005125CB" w:rsidRPr="00743FA9" w:rsidP="00E04F6D">
      <w:pPr>
        <w:pStyle w:val="ParaCentre"/>
      </w:pPr>
      <w:r w:rsidRPr="00743FA9">
        <w:t xml:space="preserve">Questions </w:t>
      </w:r>
      <w:sdt>
        <w:sdtPr>
          <w:alias w:val="QuestionNumbers"/>
          <w:tag w:val="QuestionNumbers"/>
          <w:id w:val="-1223666168"/>
          <w:placeholder>
            <w:docPart w:val="1156CF96A92F49FCAE41E4FA0D777B37"/>
          </w:placeholder>
          <w:richText/>
        </w:sdtPr>
        <w:sdtContent>
          <w:r w:rsidRPr="00743FA9">
            <w:t xml:space="preserve">105 </w:t>
          </w:r>
          <w:r w:rsidRPr="00743FA9" w:rsidR="004D336C">
            <w:t>–</w:t>
          </w:r>
        </w:sdtContent>
      </w:sdt>
      <w:r w:rsidRPr="00743FA9" w:rsidR="00743FA9">
        <w:t xml:space="preserve"> 16</w:t>
      </w:r>
      <w:r w:rsidR="00544BF4">
        <w:t>7</w:t>
      </w:r>
    </w:p>
    <w:p w:rsidR="005125CB" w:rsidRPr="00743FA9" w:rsidP="00E04F6D">
      <w:pPr>
        <w:pStyle w:val="TitleWitnesses0"/>
      </w:pPr>
      <w:r w:rsidRPr="00743FA9">
        <w:t>Witnesses</w:t>
      </w:r>
    </w:p>
    <w:sdt>
      <w:sdtPr>
        <w:alias w:val="WitnessSet"/>
        <w:tag w:val="WitnessSet"/>
        <w:id w:val="-368373484"/>
        <w:placeholder>
          <w:docPart w:val="AD699495AE6944FCAE2FED8FB2DBE056"/>
        </w:placeholder>
        <w:richText/>
      </w:sdtPr>
      <w:sdtContent>
        <w:p w:rsidR="005125CB" w:rsidRPr="00743FA9" w:rsidP="00E04F6D">
          <w:pPr>
            <w:pStyle w:val="Para"/>
          </w:pPr>
          <w:r>
            <w:fldChar w:fldCharType="begin"/>
          </w:r>
          <w:r>
            <w:instrText xml:space="preserve"> HYPERLINK \l "Panel1" </w:instrText>
          </w:r>
          <w:r>
            <w:fldChar w:fldCharType="separate"/>
          </w:r>
          <w:r w:rsidRPr="00C0732C" w:rsidR="004D336C">
            <w:rPr>
              <w:rStyle w:val="Hyperlink"/>
            </w:rPr>
            <w:t>I</w:t>
          </w:r>
          <w:r>
            <w:fldChar w:fldCharType="end"/>
          </w:r>
          <w:r w:rsidRPr="00743FA9" w:rsidR="004D336C">
            <w:t xml:space="preserve">: Aidene Walsh, Chair, Payment </w:t>
          </w:r>
          <w:r w:rsidR="003D5C32">
            <w:t>Systems</w:t>
          </w:r>
          <w:r w:rsidRPr="00743FA9" w:rsidR="004D336C">
            <w:t xml:space="preserve"> Regulator; Chris Hemsley, Managing Director, Payment </w:t>
          </w:r>
          <w:r w:rsidR="009A4753">
            <w:t xml:space="preserve">Systems </w:t>
          </w:r>
          <w:r w:rsidRPr="00743FA9" w:rsidR="004D336C">
            <w:t>Regulator.</w:t>
          </w:r>
        </w:p>
      </w:sdtContent>
    </w:sdt>
    <w:p w:rsidR="0083493C" w:rsidP="004D336C">
      <w:pPr>
        <w:pStyle w:val="TitlePanel0"/>
        <w:rPr>
          <w:sz w:val="22"/>
        </w:rPr>
      </w:pPr>
      <w:bookmarkStart w:id="0" w:name="Panel1"/>
    </w:p>
    <w:sdt>
      <w:sdtPr>
        <w:rPr>
          <w:sz w:val="22"/>
        </w:rPr>
        <w:alias w:val="WitnessExamination"/>
        <w:tag w:val="WitnessExamination"/>
        <w:id w:val="2003463402"/>
        <w:placeholder>
          <w:docPart w:val="AD699495AE6944FCAE2FED8FB2DBE056"/>
        </w:placeholder>
        <w:richText/>
      </w:sdtPr>
      <w:sdtEndPr>
        <w:rPr>
          <w:sz w:val="28"/>
        </w:rPr>
      </w:sdtEndPr>
      <w:sdtContent>
        <w:p w:rsidR="005125CB" w:rsidRPr="00743FA9" w:rsidP="004D336C">
          <w:pPr>
            <w:pStyle w:val="TitlePanel0"/>
            <w:rPr>
              <w:szCs w:val="28"/>
            </w:rPr>
          </w:pPr>
          <w:r w:rsidRPr="00743FA9">
            <w:rPr>
              <w:szCs w:val="28"/>
            </w:rPr>
            <w:t>Examination of Witnesses</w:t>
          </w:r>
        </w:p>
        <w:p w:rsidR="004D336C" w:rsidRPr="00743FA9" w:rsidP="004D336C">
          <w:pPr>
            <w:pStyle w:val="TitlePanel0"/>
            <w:jc w:val="both"/>
          </w:pPr>
          <w:r w:rsidRPr="00743FA9">
            <w:rPr>
              <w:sz w:val="22"/>
            </w:rPr>
            <w:t xml:space="preserve">Witnesses: </w:t>
          </w:r>
          <w:r w:rsidRPr="00743FA9">
            <w:rPr>
              <w:sz w:val="22"/>
            </w:rPr>
            <w:t>Aidene Walsh and Chris Hemsley.</w:t>
          </w:r>
        </w:p>
      </w:sdtContent>
    </w:sdt>
    <w:p w:rsidR="004526B5" w:rsidRPr="00743FA9" w:rsidP="00B244FC">
      <w:pPr>
        <w:pStyle w:val="Question"/>
      </w:pPr>
      <w:bookmarkEnd w:id="0"/>
      <w:sdt>
        <w:sdtPr>
          <w:alias w:val="Member"/>
          <w:tag w:val="&lt;Member mnisId='4107' dodsId='40489'&gt;"/>
          <w:id w:val="-1993784586"/>
          <w:placeholder>
            <w:docPart w:val="DefaultPlaceholder_-1854013440"/>
          </w:placeholder>
          <w:richText/>
        </w:sdtPr>
        <w:sdtContent>
          <w:r w:rsidRPr="00743FA9" w:rsidR="004D336C">
            <w:rPr>
              <w:b/>
            </w:rPr>
            <w:t>Chair:</w:t>
          </w:r>
        </w:sdtContent>
      </w:sdt>
      <w:r w:rsidRPr="00743FA9" w:rsidR="004D336C">
        <w:t xml:space="preserve"> </w:t>
      </w:r>
      <w:r w:rsidRPr="00743FA9">
        <w:t>W</w:t>
      </w:r>
      <w:r w:rsidRPr="00743FA9" w:rsidR="004D336C">
        <w:t>elcome to the Treasury Committee evidence session on the work of the Payment Systems Regulator. Can I start by inviting our witnesses to introduce themselves?</w:t>
      </w:r>
    </w:p>
    <w:p w:rsidR="004D336C" w:rsidRPr="00743FA9" w:rsidP="004526B5">
      <w:pPr>
        <w:pStyle w:val="Answer"/>
      </w:pPr>
      <w:sdt>
        <w:sdtPr>
          <w:alias w:val="Witness"/>
          <w:id w:val="-1120223301"/>
          <w:placeholder>
            <w:docPart w:val="DefaultPlaceholder_-1854013440"/>
          </w:placeholder>
          <w:richText/>
        </w:sdtPr>
        <w:sdtContent>
          <w:r w:rsidRPr="00743FA9" w:rsidR="00B244FC">
            <w:rPr>
              <w:b/>
              <w:i/>
            </w:rPr>
            <w:t>Aidene Walsh:</w:t>
          </w:r>
        </w:sdtContent>
      </w:sdt>
      <w:r w:rsidRPr="00743FA9" w:rsidR="004526B5">
        <w:t xml:space="preserve"> M</w:t>
      </w:r>
      <w:r w:rsidRPr="00743FA9">
        <w:t xml:space="preserve">y name is Aidene Walsh. I am the </w:t>
      </w:r>
      <w:r w:rsidRPr="00743FA9" w:rsidR="004526B5">
        <w:t>c</w:t>
      </w:r>
      <w:r w:rsidRPr="00743FA9">
        <w:t>hair of the Payment Systems Regulator.</w:t>
      </w:r>
    </w:p>
    <w:p w:rsidR="004D336C" w:rsidRPr="00743FA9" w:rsidP="004526B5">
      <w:pPr>
        <w:pStyle w:val="Answer"/>
      </w:pPr>
      <w:sdt>
        <w:sdtPr>
          <w:alias w:val="Witness"/>
          <w:id w:val="-604105241"/>
          <w:placeholder>
            <w:docPart w:val="DefaultPlaceholder_-1854013440"/>
          </w:placeholder>
          <w:richText/>
        </w:sdtPr>
        <w:sdtContent>
          <w:r w:rsidRPr="00743FA9" w:rsidR="00B244FC">
            <w:rPr>
              <w:b/>
              <w:i/>
            </w:rPr>
            <w:t>Chris Hemsley:</w:t>
          </w:r>
        </w:sdtContent>
      </w:sdt>
      <w:r w:rsidRPr="00743FA9" w:rsidR="004526B5">
        <w:t xml:space="preserve"> I am </w:t>
      </w:r>
      <w:r w:rsidRPr="00743FA9">
        <w:t xml:space="preserve">Chris Hemsley, </w:t>
      </w:r>
      <w:r w:rsidRPr="00743FA9" w:rsidR="004526B5">
        <w:t>m</w:t>
      </w:r>
      <w:r w:rsidRPr="00743FA9">
        <w:t xml:space="preserve">anaging </w:t>
      </w:r>
      <w:r w:rsidRPr="00743FA9" w:rsidR="004526B5">
        <w:t>d</w:t>
      </w:r>
      <w:r w:rsidRPr="00743FA9">
        <w:t xml:space="preserve">irector </w:t>
      </w:r>
      <w:r w:rsidRPr="00743FA9" w:rsidR="004526B5">
        <w:t xml:space="preserve">at the </w:t>
      </w:r>
      <w:r w:rsidRPr="00743FA9">
        <w:t>Payment Systems Regulator.</w:t>
      </w:r>
    </w:p>
    <w:p w:rsidR="0040699E" w:rsidRPr="00743FA9" w:rsidP="004D336C">
      <w:pPr>
        <w:pStyle w:val="Question"/>
      </w:pPr>
      <w:sdt>
        <w:sdtPr>
          <w:alias w:val="Member"/>
          <w:tag w:val="&lt;Member mnisId='4107' dodsId='40489'&gt;"/>
          <w:id w:val="758797077"/>
          <w:placeholder>
            <w:docPart w:val="DefaultPlaceholder_-1854013440"/>
          </w:placeholder>
          <w:richText/>
        </w:sdtPr>
        <w:sdtContent>
          <w:r w:rsidRPr="00743FA9" w:rsidR="004526B5">
            <w:rPr>
              <w:b/>
            </w:rPr>
            <w:t>Chair:</w:t>
          </w:r>
        </w:sdtContent>
      </w:sdt>
      <w:r w:rsidRPr="00743FA9" w:rsidR="004526B5">
        <w:t xml:space="preserve"> </w:t>
      </w:r>
      <w:r w:rsidRPr="00743FA9" w:rsidR="004D336C">
        <w:t xml:space="preserve">Thank you so much. </w:t>
      </w:r>
      <w:r w:rsidRPr="00743FA9" w:rsidR="004526B5">
        <w:t>S</w:t>
      </w:r>
      <w:r w:rsidRPr="00743FA9" w:rsidR="004D336C">
        <w:t xml:space="preserve">ince we last met you, we published a report about what you were proposing in terms of </w:t>
      </w:r>
      <w:r w:rsidR="00D92ACD">
        <w:t>authorised</w:t>
      </w:r>
      <w:r w:rsidRPr="00743FA9" w:rsidR="004D336C">
        <w:t xml:space="preserve"> push payment reimbursement for our constituents. We highlighted some concerns that we had about the potential structure that you had set up, and we made some recommendations</w:t>
      </w:r>
      <w:r w:rsidRPr="00743FA9" w:rsidR="004526B5">
        <w:t>.</w:t>
      </w:r>
      <w:r w:rsidRPr="00743FA9" w:rsidR="004D336C">
        <w:t xml:space="preserve"> </w:t>
      </w:r>
      <w:r w:rsidRPr="00743FA9" w:rsidR="004526B5">
        <w:t>I</w:t>
      </w:r>
      <w:r w:rsidRPr="00743FA9" w:rsidR="004D336C">
        <w:t>t seems to us that you have taken on</w:t>
      </w:r>
      <w:r w:rsidRPr="00743FA9" w:rsidR="00EF31C5">
        <w:t xml:space="preserve"> </w:t>
      </w:r>
      <w:r w:rsidRPr="00743FA9" w:rsidR="004D336C">
        <w:t xml:space="preserve">board </w:t>
      </w:r>
      <w:r w:rsidRPr="00743FA9" w:rsidR="003575B7">
        <w:t xml:space="preserve">those </w:t>
      </w:r>
      <w:r w:rsidRPr="00743FA9" w:rsidR="004D336C">
        <w:t>recommendation</w:t>
      </w:r>
      <w:r w:rsidRPr="00743FA9" w:rsidR="003575B7">
        <w:t>s</w:t>
      </w:r>
      <w:r w:rsidRPr="00743FA9" w:rsidR="004D336C">
        <w:t>. Can you talk a little bit about how you close</w:t>
      </w:r>
      <w:r w:rsidRPr="00743FA9">
        <w:t>d</w:t>
      </w:r>
      <w:r w:rsidRPr="00743FA9" w:rsidR="004D336C">
        <w:t xml:space="preserve"> off that consultation and came up with the recommendations that you are currently implementing?</w:t>
      </w:r>
    </w:p>
    <w:p w:rsidR="004D336C" w:rsidRPr="00743FA9" w:rsidP="0040699E">
      <w:pPr>
        <w:pStyle w:val="Answer"/>
      </w:pPr>
      <w:sdt>
        <w:sdtPr>
          <w:alias w:val="Witness"/>
          <w:id w:val="-1331061131"/>
          <w:placeholder>
            <w:docPart w:val="DefaultPlaceholder_-1854013440"/>
          </w:placeholder>
          <w:richText/>
        </w:sdtPr>
        <w:sdtContent>
          <w:r w:rsidRPr="00743FA9" w:rsidR="00B244FC">
            <w:rPr>
              <w:b/>
              <w:i/>
            </w:rPr>
            <w:t>Chris Hemsley:</w:t>
          </w:r>
        </w:sdtContent>
      </w:sdt>
      <w:r w:rsidRPr="00743FA9" w:rsidR="0040699E">
        <w:t xml:space="preserve"> </w:t>
      </w:r>
      <w:r w:rsidRPr="00743FA9">
        <w:t>You are absolutely right. We consulted extensively</w:t>
      </w:r>
      <w:r w:rsidRPr="00743FA9" w:rsidR="0040699E">
        <w:t>,</w:t>
      </w:r>
      <w:r w:rsidRPr="00743FA9">
        <w:t xml:space="preserve"> including the material from the Treasury Select Committee</w:t>
      </w:r>
      <w:r w:rsidRPr="00743FA9" w:rsidR="0040699E">
        <w:t>,</w:t>
      </w:r>
      <w:r w:rsidRPr="00743FA9">
        <w:t xml:space="preserve"> </w:t>
      </w:r>
      <w:r w:rsidRPr="00743FA9" w:rsidR="0040699E">
        <w:t>and</w:t>
      </w:r>
      <w:r w:rsidRPr="00743FA9">
        <w:t xml:space="preserve"> have now set out our proposals for how we are going to implement these important changes. </w:t>
      </w:r>
      <w:r w:rsidRPr="00743FA9" w:rsidR="0040699E">
        <w:t>W</w:t>
      </w:r>
      <w:r w:rsidRPr="00743FA9">
        <w:t xml:space="preserve">e now need the </w:t>
      </w:r>
      <w:r w:rsidRPr="00743FA9" w:rsidR="0040699E">
        <w:t>F</w:t>
      </w:r>
      <w:r w:rsidRPr="00743FA9">
        <w:t xml:space="preserve">inancial </w:t>
      </w:r>
      <w:r w:rsidRPr="00743FA9" w:rsidR="0040699E">
        <w:t>S</w:t>
      </w:r>
      <w:r w:rsidRPr="00743FA9">
        <w:t xml:space="preserve">ervices and </w:t>
      </w:r>
      <w:r w:rsidRPr="00743FA9" w:rsidR="0040699E">
        <w:t>M</w:t>
      </w:r>
      <w:r w:rsidRPr="00743FA9">
        <w:t>arket</w:t>
      </w:r>
      <w:r w:rsidRPr="00743FA9" w:rsidR="0040699E">
        <w:t>s</w:t>
      </w:r>
      <w:r w:rsidRPr="00743FA9">
        <w:t xml:space="preserve"> </w:t>
      </w:r>
      <w:r w:rsidRPr="00743FA9" w:rsidR="0040699E">
        <w:t xml:space="preserve">Bill </w:t>
      </w:r>
      <w:r w:rsidRPr="00743FA9">
        <w:t xml:space="preserve">to go into </w:t>
      </w:r>
      <w:r w:rsidRPr="00743FA9">
        <w:t xml:space="preserve">law. </w:t>
      </w:r>
      <w:r w:rsidRPr="00743FA9" w:rsidR="0040699E">
        <w:t>W</w:t>
      </w:r>
      <w:r w:rsidRPr="00743FA9">
        <w:t>orking in parallel with that, we have a consultation on the implementation plan</w:t>
      </w:r>
      <w:r w:rsidRPr="00743FA9" w:rsidR="0040699E">
        <w:t>, so w</w:t>
      </w:r>
      <w:r w:rsidRPr="00743FA9">
        <w:t>e are now really getting into the nitty-gritty of how to move from the decisions that we have taken</w:t>
      </w:r>
      <w:r w:rsidRPr="00743FA9" w:rsidR="0040699E">
        <w:t>,</w:t>
      </w:r>
      <w:r w:rsidRPr="00743FA9">
        <w:t xml:space="preserve"> </w:t>
      </w:r>
      <w:r w:rsidRPr="00743FA9" w:rsidR="0040699E">
        <w:t>but w</w:t>
      </w:r>
      <w:r w:rsidRPr="00743FA9">
        <w:t>e need that change in law.</w:t>
      </w:r>
      <w:r w:rsidRPr="00743FA9" w:rsidR="0040699E">
        <w:t xml:space="preserve"> W</w:t>
      </w:r>
      <w:r w:rsidRPr="00743FA9">
        <w:t xml:space="preserve">e are </w:t>
      </w:r>
      <w:r w:rsidRPr="00743FA9" w:rsidR="0040699E">
        <w:t xml:space="preserve">then </w:t>
      </w:r>
      <w:r w:rsidRPr="00743FA9">
        <w:t>going to be using our legal powers to move into th</w:t>
      </w:r>
      <w:r w:rsidR="003309CA">
        <w:t>e</w:t>
      </w:r>
      <w:r w:rsidRPr="00743FA9">
        <w:t xml:space="preserve"> implementation phase</w:t>
      </w:r>
      <w:r w:rsidRPr="00743FA9" w:rsidR="0040699E">
        <w:t>.</w:t>
      </w:r>
      <w:r w:rsidRPr="00743FA9">
        <w:t xml:space="preserve"> </w:t>
      </w:r>
      <w:r w:rsidRPr="00743FA9" w:rsidR="0040699E">
        <w:t>T</w:t>
      </w:r>
      <w:r w:rsidRPr="00743FA9">
        <w:t>here is still quite a lot of work to do to make these changes real for customers</w:t>
      </w:r>
      <w:r w:rsidRPr="00743FA9" w:rsidR="0040699E">
        <w:t>.</w:t>
      </w:r>
    </w:p>
    <w:p w:rsidR="004D336C" w:rsidRPr="00743FA9" w:rsidP="004D336C">
      <w:pPr>
        <w:pStyle w:val="Question"/>
      </w:pPr>
      <w:sdt>
        <w:sdtPr>
          <w:alias w:val="Member"/>
          <w:tag w:val="&lt;Member mnisId='4107' dodsId='40489'&gt;"/>
          <w:id w:val="-758528236"/>
          <w:placeholder>
            <w:docPart w:val="DefaultPlaceholder_-1854013440"/>
          </w:placeholder>
          <w:richText/>
        </w:sdtPr>
        <w:sdtContent>
          <w:r w:rsidRPr="00743FA9" w:rsidR="0040699E">
            <w:rPr>
              <w:b/>
            </w:rPr>
            <w:t>Chair:</w:t>
          </w:r>
        </w:sdtContent>
      </w:sdt>
      <w:r w:rsidRPr="00743FA9" w:rsidR="0040699E">
        <w:t xml:space="preserve"> </w:t>
      </w:r>
      <w:r w:rsidRPr="00743FA9">
        <w:t xml:space="preserve">One of the things </w:t>
      </w:r>
      <w:r w:rsidRPr="00743FA9" w:rsidR="0040699E">
        <w:t xml:space="preserve">that </w:t>
      </w:r>
      <w:r w:rsidRPr="00743FA9">
        <w:t xml:space="preserve">we had the biggest concerns about was the potential conflict of interest that you had asked </w:t>
      </w:r>
      <w:r w:rsidRPr="00743FA9" w:rsidR="0040699E">
        <w:t>P</w:t>
      </w:r>
      <w:r w:rsidRPr="00743FA9">
        <w:t>ay</w:t>
      </w:r>
      <w:r w:rsidRPr="00743FA9" w:rsidR="0040699E">
        <w:t>.</w:t>
      </w:r>
      <w:r w:rsidRPr="00743FA9">
        <w:t>UK to implement</w:t>
      </w:r>
      <w:r w:rsidR="00CE2F3D">
        <w:t>. T</w:t>
      </w:r>
      <w:r w:rsidRPr="00743FA9">
        <w:t>hat has now gone, we understand, by you taking these powers.</w:t>
      </w:r>
    </w:p>
    <w:p w:rsidR="0040699E" w:rsidRPr="00743FA9" w:rsidP="0040699E">
      <w:pPr>
        <w:pStyle w:val="Answer"/>
      </w:pPr>
      <w:sdt>
        <w:sdtPr>
          <w:alias w:val="Witness"/>
          <w:id w:val="1548187219"/>
          <w:placeholder>
            <w:docPart w:val="DefaultPlaceholder_-1854013440"/>
          </w:placeholder>
          <w:richText/>
        </w:sdtPr>
        <w:sdtContent>
          <w:r w:rsidRPr="00743FA9" w:rsidR="00B244FC">
            <w:rPr>
              <w:b/>
              <w:i/>
            </w:rPr>
            <w:t>Chris Hemsley:</w:t>
          </w:r>
        </w:sdtContent>
      </w:sdt>
      <w:r w:rsidRPr="00743FA9">
        <w:t xml:space="preserve"> T</w:t>
      </w:r>
      <w:r w:rsidRPr="00743FA9" w:rsidR="004D336C">
        <w:t xml:space="preserve">hat is right. </w:t>
      </w:r>
      <w:r w:rsidRPr="00743FA9">
        <w:t>E</w:t>
      </w:r>
      <w:r w:rsidRPr="00743FA9" w:rsidR="004D336C">
        <w:t>ssentially</w:t>
      </w:r>
      <w:r w:rsidRPr="00743FA9">
        <w:t>,</w:t>
      </w:r>
      <w:r w:rsidRPr="00743FA9" w:rsidR="004D336C">
        <w:t xml:space="preserve"> we are directing more people using our formal powers</w:t>
      </w:r>
      <w:r w:rsidRPr="00743FA9">
        <w:t>.</w:t>
      </w:r>
      <w:r w:rsidRPr="00743FA9" w:rsidR="004D336C">
        <w:t xml:space="preserve"> </w:t>
      </w:r>
      <w:r w:rsidRPr="00743FA9">
        <w:t>C</w:t>
      </w:r>
      <w:r w:rsidRPr="00743FA9" w:rsidR="004D336C">
        <w:t xml:space="preserve">onsistent </w:t>
      </w:r>
      <w:r w:rsidRPr="00743FA9">
        <w:t>w</w:t>
      </w:r>
      <w:r w:rsidRPr="00743FA9" w:rsidR="004D336C">
        <w:t xml:space="preserve">ith the original proposals, we </w:t>
      </w:r>
      <w:r w:rsidR="00FC0F97">
        <w:t>will</w:t>
      </w:r>
      <w:r w:rsidRPr="00743FA9" w:rsidR="004D336C">
        <w:t xml:space="preserve"> be directing </w:t>
      </w:r>
      <w:r w:rsidRPr="00743FA9">
        <w:t xml:space="preserve">Pay.UK </w:t>
      </w:r>
      <w:r w:rsidRPr="00743FA9" w:rsidR="004D336C">
        <w:t>to change the rules</w:t>
      </w:r>
      <w:r w:rsidR="00FC0F97">
        <w:t>—i</w:t>
      </w:r>
      <w:r w:rsidRPr="00743FA9" w:rsidR="004D336C">
        <w:t>t has no choice about that</w:t>
      </w:r>
      <w:r w:rsidR="000456B9">
        <w:t>; i</w:t>
      </w:r>
      <w:r w:rsidRPr="00743FA9" w:rsidR="004D336C">
        <w:t xml:space="preserve">t </w:t>
      </w:r>
      <w:r w:rsidR="00FC0F97">
        <w:t xml:space="preserve">will </w:t>
      </w:r>
      <w:r w:rsidRPr="00743FA9" w:rsidR="004D336C">
        <w:t>be just directing that change</w:t>
      </w:r>
      <w:r w:rsidR="00FC0F97">
        <w:t>—and t</w:t>
      </w:r>
      <w:r w:rsidRPr="00743FA9" w:rsidR="004D336C">
        <w:t xml:space="preserve">hen we will be directing both the direct </w:t>
      </w:r>
      <w:r w:rsidR="00FC0F97">
        <w:t xml:space="preserve">participants </w:t>
      </w:r>
      <w:r w:rsidRPr="00743FA9" w:rsidR="004D336C">
        <w:t xml:space="preserve">and </w:t>
      </w:r>
      <w:r w:rsidR="00FC0F97">
        <w:t xml:space="preserve">the </w:t>
      </w:r>
      <w:r w:rsidRPr="00743FA9" w:rsidR="004D336C">
        <w:t>indirect participants</w:t>
      </w:r>
      <w:r w:rsidRPr="00743FA9">
        <w:t>, so</w:t>
      </w:r>
      <w:r w:rsidRPr="00743FA9" w:rsidR="004D336C">
        <w:t xml:space="preserve"> a much broader set of formal powers, which means that</w:t>
      </w:r>
      <w:r w:rsidRPr="00743FA9">
        <w:t xml:space="preserve"> </w:t>
      </w:r>
      <w:r w:rsidRPr="00743FA9" w:rsidR="004D336C">
        <w:t>the extent to which we will be sitting behind these arrangements is broader than we originally proposed.</w:t>
      </w:r>
      <w:r w:rsidRPr="00743FA9">
        <w:t xml:space="preserve"> </w:t>
      </w:r>
      <w:r w:rsidRPr="00743FA9" w:rsidR="004D336C">
        <w:t>It was an option in the consultation, but we have switched to that approach, which is in line with your recommendation.</w:t>
      </w:r>
    </w:p>
    <w:p w:rsidR="004D336C" w:rsidRPr="00743FA9" w:rsidP="0040699E">
      <w:pPr>
        <w:pStyle w:val="Question"/>
      </w:pPr>
      <w:sdt>
        <w:sdtPr>
          <w:alias w:val="Member"/>
          <w:tag w:val="&lt;Member mnisId='4107' dodsId='40489'&gt;"/>
          <w:id w:val="1923760031"/>
          <w:placeholder>
            <w:docPart w:val="DefaultPlaceholder_-1854013440"/>
          </w:placeholder>
          <w:richText/>
        </w:sdtPr>
        <w:sdtContent>
          <w:r w:rsidRPr="00743FA9" w:rsidR="0040699E">
            <w:rPr>
              <w:b/>
            </w:rPr>
            <w:t>Chair:</w:t>
          </w:r>
        </w:sdtContent>
      </w:sdt>
      <w:r w:rsidRPr="00743FA9" w:rsidR="0040699E">
        <w:t xml:space="preserve"> </w:t>
      </w:r>
      <w:r w:rsidRPr="00743FA9">
        <w:t xml:space="preserve">Yes, </w:t>
      </w:r>
      <w:r w:rsidRPr="00743FA9" w:rsidR="0040699E">
        <w:t xml:space="preserve">and </w:t>
      </w:r>
      <w:r w:rsidRPr="00743FA9">
        <w:t xml:space="preserve">we welcome that </w:t>
      </w:r>
      <w:r w:rsidRPr="00743FA9" w:rsidR="0040699E">
        <w:t>y</w:t>
      </w:r>
      <w:r w:rsidRPr="00743FA9">
        <w:t>ou have taken on</w:t>
      </w:r>
      <w:r w:rsidR="00785904">
        <w:t xml:space="preserve"> </w:t>
      </w:r>
      <w:r w:rsidRPr="00743FA9">
        <w:t xml:space="preserve">board the recommendations we made. </w:t>
      </w:r>
      <w:r w:rsidRPr="00743FA9" w:rsidR="0040699E">
        <w:t>Aidene</w:t>
      </w:r>
      <w:r w:rsidRPr="00743FA9">
        <w:t>, another concern that the Committee has is around the potential for the banks to continue dragging their feet over this. Where do you see the timeline for implementation on the board now?</w:t>
      </w:r>
    </w:p>
    <w:p w:rsidR="0040699E" w:rsidRPr="00743FA9" w:rsidP="0040699E">
      <w:pPr>
        <w:pStyle w:val="Answer"/>
      </w:pPr>
      <w:sdt>
        <w:sdtPr>
          <w:alias w:val="Witness"/>
          <w:id w:val="1410278672"/>
          <w:placeholder>
            <w:docPart w:val="DefaultPlaceholder_-1854013440"/>
          </w:placeholder>
          <w:richText/>
        </w:sdtPr>
        <w:sdtContent>
          <w:r w:rsidRPr="00743FA9" w:rsidR="00B244FC">
            <w:rPr>
              <w:b/>
              <w:i/>
            </w:rPr>
            <w:t>Aidene Walsh:</w:t>
          </w:r>
        </w:sdtContent>
      </w:sdt>
      <w:r w:rsidRPr="00743FA9">
        <w:t xml:space="preserve"> I</w:t>
      </w:r>
      <w:r w:rsidRPr="00743FA9" w:rsidR="004D336C">
        <w:t>n terms of the timeline, the final report will be eight months</w:t>
      </w:r>
      <w:r w:rsidR="008F709F">
        <w:t>, I think,</w:t>
      </w:r>
      <w:r w:rsidRPr="00743FA9" w:rsidR="004D336C">
        <w:t xml:space="preserve"> after the Financial Services and Markets </w:t>
      </w:r>
      <w:r w:rsidRPr="00743FA9">
        <w:t>B</w:t>
      </w:r>
      <w:r w:rsidRPr="00743FA9" w:rsidR="004D336C">
        <w:t>ill receive</w:t>
      </w:r>
      <w:r w:rsidR="00CC1A3A">
        <w:t>s</w:t>
      </w:r>
      <w:r w:rsidRPr="00743FA9" w:rsidR="004D336C">
        <w:t xml:space="preserve"> </w:t>
      </w:r>
      <w:r w:rsidRPr="00743FA9" w:rsidR="00CC1A3A">
        <w:t>Royal Assent</w:t>
      </w:r>
      <w:r w:rsidRPr="00743FA9" w:rsidR="004D336C">
        <w:t>.</w:t>
      </w:r>
    </w:p>
    <w:p w:rsidR="0040699E" w:rsidRPr="00743FA9" w:rsidP="00544BF4">
      <w:pPr>
        <w:pStyle w:val="Remark"/>
      </w:pPr>
      <w:sdt>
        <w:sdtPr>
          <w:alias w:val="Member"/>
          <w:tag w:val="&lt;Member mnisId='4107' dodsId='40489'&gt;"/>
          <w:id w:val="176630097"/>
          <w:placeholder>
            <w:docPart w:val="DefaultPlaceholder_-1854013440"/>
          </w:placeholder>
          <w:richText/>
        </w:sdtPr>
        <w:sdtContent>
          <w:r w:rsidRPr="00743FA9">
            <w:rPr>
              <w:b/>
            </w:rPr>
            <w:t>Chair:</w:t>
          </w:r>
        </w:sdtContent>
      </w:sdt>
      <w:r w:rsidRPr="00743FA9">
        <w:t xml:space="preserve"> It could be any day now.</w:t>
      </w:r>
    </w:p>
    <w:p w:rsidR="004D336C" w:rsidRPr="00743FA9" w:rsidP="0040699E">
      <w:pPr>
        <w:pStyle w:val="Answer"/>
      </w:pPr>
      <w:sdt>
        <w:sdtPr>
          <w:alias w:val="Witness"/>
          <w:id w:val="252644151"/>
          <w:placeholder>
            <w:docPart w:val="DefaultPlaceholder_-1854013440"/>
          </w:placeholder>
          <w:richText/>
        </w:sdtPr>
        <w:sdtContent>
          <w:r w:rsidRPr="00743FA9" w:rsidR="00B244FC">
            <w:rPr>
              <w:b/>
              <w:i/>
            </w:rPr>
            <w:t>Aidene Walsh:</w:t>
          </w:r>
        </w:sdtContent>
      </w:sdt>
      <w:r w:rsidRPr="00743FA9" w:rsidR="0040699E">
        <w:t xml:space="preserve"> Yes, </w:t>
      </w:r>
      <w:r w:rsidRPr="00743FA9">
        <w:t xml:space="preserve">any day now, </w:t>
      </w:r>
      <w:r w:rsidRPr="00743FA9" w:rsidR="0040699E">
        <w:t>really. A</w:t>
      </w:r>
      <w:r w:rsidRPr="00743FA9">
        <w:t>lso</w:t>
      </w:r>
      <w:r w:rsidRPr="00743FA9" w:rsidR="0040699E">
        <w:t xml:space="preserve">, </w:t>
      </w:r>
      <w:r w:rsidRPr="00743FA9">
        <w:t>some of this is reputational</w:t>
      </w:r>
      <w:r w:rsidRPr="00743FA9" w:rsidR="0040699E">
        <w:t>.</w:t>
      </w:r>
      <w:r w:rsidRPr="00743FA9">
        <w:t xml:space="preserve"> </w:t>
      </w:r>
      <w:r w:rsidRPr="00743FA9" w:rsidR="0040699E">
        <w:t>T</w:t>
      </w:r>
      <w:r w:rsidRPr="00743FA9">
        <w:t>he Payment Systems Regulator has received the first tranche of information</w:t>
      </w:r>
      <w:r w:rsidRPr="00743FA9" w:rsidR="0040699E">
        <w:t>,</w:t>
      </w:r>
      <w:r w:rsidRPr="00743FA9">
        <w:t xml:space="preserve"> which we are just working through</w:t>
      </w:r>
      <w:r w:rsidRPr="00743FA9" w:rsidR="0040699E">
        <w:t>,</w:t>
      </w:r>
      <w:r w:rsidRPr="00743FA9">
        <w:t xml:space="preserve"> </w:t>
      </w:r>
      <w:r w:rsidR="00486630">
        <w:t xml:space="preserve">on the performance of </w:t>
      </w:r>
      <w:r w:rsidRPr="00743FA9">
        <w:t xml:space="preserve">sending </w:t>
      </w:r>
      <w:r w:rsidR="00486630">
        <w:t xml:space="preserve">organisations </w:t>
      </w:r>
      <w:r w:rsidRPr="00743FA9">
        <w:t xml:space="preserve">and receiving organisations on fraud. </w:t>
      </w:r>
      <w:r w:rsidRPr="00743FA9" w:rsidR="0040699E">
        <w:t>W</w:t>
      </w:r>
      <w:r w:rsidRPr="00743FA9">
        <w:t xml:space="preserve">e will be publishing that in October. </w:t>
      </w:r>
      <w:r w:rsidR="00486630">
        <w:t>W</w:t>
      </w:r>
      <w:r w:rsidRPr="00743FA9">
        <w:t>e see that as an incentive for those organisations to really start addressing their position on fraud prevention.</w:t>
      </w:r>
    </w:p>
    <w:p w:rsidR="004D336C" w:rsidRPr="00743FA9" w:rsidP="004D336C">
      <w:pPr>
        <w:pStyle w:val="Question"/>
      </w:pPr>
      <w:sdt>
        <w:sdtPr>
          <w:alias w:val="Member"/>
          <w:tag w:val="&lt;Member mnisId='4107' dodsId='40489'&gt;"/>
          <w:id w:val="-434601010"/>
          <w:placeholder>
            <w:docPart w:val="DefaultPlaceholder_-1854013440"/>
          </w:placeholder>
          <w:richText/>
        </w:sdtPr>
        <w:sdtContent>
          <w:r w:rsidRPr="00743FA9" w:rsidR="0040699E">
            <w:rPr>
              <w:b/>
            </w:rPr>
            <w:t>Chair:</w:t>
          </w:r>
        </w:sdtContent>
      </w:sdt>
      <w:r w:rsidRPr="00743FA9" w:rsidR="0040699E">
        <w:t xml:space="preserve"> </w:t>
      </w:r>
      <w:r w:rsidRPr="00743FA9" w:rsidR="00EF31C5">
        <w:t>So w</w:t>
      </w:r>
      <w:r w:rsidRPr="00743FA9">
        <w:t>hat this Committee should expect is that</w:t>
      </w:r>
      <w:r w:rsidRPr="00743FA9" w:rsidR="0040699E">
        <w:t>,</w:t>
      </w:r>
      <w:r w:rsidRPr="00743FA9">
        <w:t xml:space="preserve"> from the moment </w:t>
      </w:r>
      <w:r w:rsidRPr="00743FA9" w:rsidR="00CC1A3A">
        <w:t xml:space="preserve">the Financial Services and Markets Bill </w:t>
      </w:r>
      <w:r w:rsidR="00CC1A3A">
        <w:t xml:space="preserve">receives </w:t>
      </w:r>
      <w:r w:rsidRPr="00743FA9" w:rsidR="00CC1A3A">
        <w:t>Royal Assent</w:t>
      </w:r>
      <w:r w:rsidR="00CC1A3A">
        <w:t xml:space="preserve">, </w:t>
      </w:r>
      <w:r w:rsidRPr="00743FA9">
        <w:t>which could be any day now</w:t>
      </w:r>
      <w:r w:rsidRPr="00743FA9" w:rsidR="0040699E">
        <w:t>,</w:t>
      </w:r>
      <w:r w:rsidRPr="00743FA9">
        <w:t xml:space="preserve"> </w:t>
      </w:r>
      <w:r w:rsidRPr="00743FA9" w:rsidR="0040699E">
        <w:t>t</w:t>
      </w:r>
      <w:r w:rsidRPr="00743FA9">
        <w:t>here will be an eight-month clock running</w:t>
      </w:r>
      <w:r w:rsidRPr="00743FA9" w:rsidR="0040699E">
        <w:t>,</w:t>
      </w:r>
      <w:r w:rsidRPr="00743FA9">
        <w:t xml:space="preserve"> whereby </w:t>
      </w:r>
      <w:r w:rsidRPr="00743FA9" w:rsidR="0040699E">
        <w:t xml:space="preserve">full </w:t>
      </w:r>
      <w:r w:rsidRPr="00743FA9">
        <w:t>implementation of your proposals has taken place.</w:t>
      </w:r>
    </w:p>
    <w:p w:rsidR="004D336C" w:rsidRPr="00743FA9" w:rsidP="0040699E">
      <w:pPr>
        <w:pStyle w:val="Answer"/>
      </w:pPr>
      <w:sdt>
        <w:sdtPr>
          <w:alias w:val="Witness"/>
          <w:id w:val="457921430"/>
          <w:placeholder>
            <w:docPart w:val="DefaultPlaceholder_-1854013440"/>
          </w:placeholder>
          <w:richText/>
        </w:sdtPr>
        <w:sdtContent>
          <w:r w:rsidRPr="00743FA9" w:rsidR="00B244FC">
            <w:rPr>
              <w:b/>
              <w:i/>
            </w:rPr>
            <w:t>Aidene Walsh:</w:t>
          </w:r>
        </w:sdtContent>
      </w:sdt>
      <w:r w:rsidRPr="00743FA9" w:rsidR="0040699E">
        <w:t xml:space="preserve"> </w:t>
      </w:r>
      <w:r w:rsidRPr="00743FA9">
        <w:t xml:space="preserve">It will be the final report for the overall approach on </w:t>
      </w:r>
      <w:r w:rsidRPr="00743FA9" w:rsidR="0040699E">
        <w:t>APP.</w:t>
      </w:r>
      <w:r w:rsidRPr="00743FA9">
        <w:t xml:space="preserve"> </w:t>
      </w:r>
      <w:r w:rsidR="00ED51A6">
        <w:t>W</w:t>
      </w:r>
      <w:r w:rsidRPr="00743FA9">
        <w:t>e have encouraged all participants in the market to prepare themselves, but we will run a consultation on how quickly they will have it implemented.</w:t>
      </w:r>
    </w:p>
    <w:p w:rsidR="0040699E" w:rsidRPr="00743FA9" w:rsidP="004D336C">
      <w:pPr>
        <w:pStyle w:val="Question"/>
      </w:pPr>
      <w:sdt>
        <w:sdtPr>
          <w:alias w:val="Member"/>
          <w:tag w:val="&lt;Member mnisId='4107' dodsId='40489'&gt;"/>
          <w:id w:val="1543712362"/>
          <w:placeholder>
            <w:docPart w:val="DefaultPlaceholder_-1854013440"/>
          </w:placeholder>
          <w:richText/>
        </w:sdtPr>
        <w:sdtContent>
          <w:r w:rsidRPr="00743FA9">
            <w:rPr>
              <w:b/>
            </w:rPr>
            <w:t>Chair:</w:t>
          </w:r>
        </w:sdtContent>
      </w:sdt>
      <w:r w:rsidRPr="00743FA9">
        <w:t xml:space="preserve"> </w:t>
      </w:r>
      <w:r w:rsidRPr="00743FA9" w:rsidR="003575B7">
        <w:t xml:space="preserve">When can </w:t>
      </w:r>
      <w:r w:rsidRPr="00743FA9" w:rsidR="004D336C">
        <w:t>our constituents</w:t>
      </w:r>
      <w:r w:rsidRPr="00743FA9">
        <w:t>,</w:t>
      </w:r>
      <w:r w:rsidRPr="00743FA9" w:rsidR="004D336C">
        <w:t xml:space="preserve"> who suffer from these frauds on a day-to-day basis, expect this proposal for </w:t>
      </w:r>
      <w:r w:rsidR="00ED51A6">
        <w:t xml:space="preserve">reimbursement to </w:t>
      </w:r>
      <w:r w:rsidRPr="00743FA9" w:rsidR="004D336C">
        <w:t>be implemented? Can you give us a date?</w:t>
      </w:r>
    </w:p>
    <w:p w:rsidR="0040699E" w:rsidRPr="00743FA9" w:rsidP="0040699E">
      <w:pPr>
        <w:pStyle w:val="Answer"/>
      </w:pPr>
      <w:sdt>
        <w:sdtPr>
          <w:alias w:val="Witness"/>
          <w:id w:val="1705826832"/>
          <w:placeholder>
            <w:docPart w:val="DefaultPlaceholder_-1854013440"/>
          </w:placeholder>
          <w:richText/>
        </w:sdtPr>
        <w:sdtContent>
          <w:r w:rsidRPr="00743FA9" w:rsidR="00B244FC">
            <w:rPr>
              <w:b/>
              <w:i/>
            </w:rPr>
            <w:t>Chris Hemsley:</w:t>
          </w:r>
        </w:sdtContent>
      </w:sdt>
      <w:r w:rsidRPr="00743FA9">
        <w:t xml:space="preserve"> W</w:t>
      </w:r>
      <w:r w:rsidRPr="00743FA9" w:rsidR="004D336C">
        <w:t>e cannot at the moment</w:t>
      </w:r>
      <w:r w:rsidRPr="00743FA9">
        <w:t>. Y</w:t>
      </w:r>
      <w:r w:rsidRPr="00743FA9" w:rsidR="004D336C">
        <w:t>ou are right</w:t>
      </w:r>
      <w:r w:rsidRPr="00743FA9">
        <w:t xml:space="preserve"> that </w:t>
      </w:r>
      <w:r w:rsidRPr="00743FA9" w:rsidR="004D336C">
        <w:t xml:space="preserve">the eight months </w:t>
      </w:r>
      <w:r w:rsidRPr="00743FA9">
        <w:t xml:space="preserve">is when </w:t>
      </w:r>
      <w:r w:rsidRPr="00743FA9" w:rsidR="004D336C">
        <w:t>we need to finish the full implementation. The go</w:t>
      </w:r>
      <w:r w:rsidRPr="00743FA9">
        <w:t>-</w:t>
      </w:r>
      <w:r w:rsidRPr="00743FA9" w:rsidR="004D336C">
        <w:t>live date is now subject to consultation</w:t>
      </w:r>
      <w:r w:rsidRPr="00743FA9">
        <w:t>.</w:t>
      </w:r>
      <w:r w:rsidRPr="00743FA9" w:rsidR="004D336C">
        <w:t xml:space="preserve"> </w:t>
      </w:r>
      <w:r w:rsidRPr="00743FA9">
        <w:t>W</w:t>
      </w:r>
      <w:r w:rsidRPr="00743FA9" w:rsidR="004D336C">
        <w:t>e do not want to delay</w:t>
      </w:r>
      <w:r w:rsidRPr="00743FA9">
        <w:t>,</w:t>
      </w:r>
      <w:r w:rsidRPr="00743FA9" w:rsidR="004D336C">
        <w:t xml:space="preserve"> because you are absolutely right</w:t>
      </w:r>
      <w:r w:rsidRPr="00743FA9">
        <w:t xml:space="preserve"> and</w:t>
      </w:r>
      <w:r w:rsidRPr="00743FA9" w:rsidR="004D336C">
        <w:t xml:space="preserve"> </w:t>
      </w:r>
      <w:r w:rsidRPr="00743FA9">
        <w:t>w</w:t>
      </w:r>
      <w:r w:rsidRPr="00743FA9" w:rsidR="004D336C">
        <w:t>e are very well aware that we want to introduce the</w:t>
      </w:r>
      <w:r w:rsidRPr="00743FA9">
        <w:t>se</w:t>
      </w:r>
      <w:r w:rsidRPr="00743FA9" w:rsidR="004D336C">
        <w:t xml:space="preserve"> protections as soon as we can, but we also </w:t>
      </w:r>
      <w:r w:rsidRPr="00743FA9" w:rsidR="003575B7">
        <w:t xml:space="preserve">have </w:t>
      </w:r>
      <w:r w:rsidRPr="00743FA9" w:rsidR="004D336C">
        <w:t xml:space="preserve">this consultation on how quickly the sector </w:t>
      </w:r>
      <w:r w:rsidRPr="00743FA9">
        <w:t xml:space="preserve">can </w:t>
      </w:r>
      <w:r w:rsidRPr="00743FA9" w:rsidR="004D336C">
        <w:t>implement this in an orderly way</w:t>
      </w:r>
      <w:r w:rsidRPr="00743FA9">
        <w:t>.</w:t>
      </w:r>
    </w:p>
    <w:p w:rsidR="0040699E" w:rsidRPr="00743FA9" w:rsidP="004D336C">
      <w:pPr>
        <w:pStyle w:val="Question"/>
      </w:pPr>
      <w:sdt>
        <w:sdtPr>
          <w:alias w:val="Member"/>
          <w:tag w:val="&lt;Member mnisId='4107' dodsId='40489'&gt;"/>
          <w:id w:val="682477100"/>
          <w:placeholder>
            <w:docPart w:val="DefaultPlaceholder_-1854013440"/>
          </w:placeholder>
          <w:richText/>
        </w:sdtPr>
        <w:sdtContent>
          <w:r w:rsidRPr="00743FA9">
            <w:rPr>
              <w:b/>
            </w:rPr>
            <w:t>Chair:</w:t>
          </w:r>
        </w:sdtContent>
      </w:sdt>
      <w:r w:rsidRPr="00743FA9">
        <w:t xml:space="preserve"> </w:t>
      </w:r>
      <w:r w:rsidRPr="00743FA9" w:rsidR="00E05B09">
        <w:t>T</w:t>
      </w:r>
      <w:r w:rsidRPr="00743FA9" w:rsidR="004D336C">
        <w:t xml:space="preserve">hat </w:t>
      </w:r>
      <w:r w:rsidRPr="00743FA9">
        <w:t xml:space="preserve">consultation </w:t>
      </w:r>
      <w:r w:rsidRPr="00743FA9" w:rsidR="004D336C">
        <w:t xml:space="preserve">will also start once the Financial Services and Markets </w:t>
      </w:r>
      <w:r w:rsidRPr="00743FA9">
        <w:t>B</w:t>
      </w:r>
      <w:r w:rsidRPr="00743FA9" w:rsidR="004D336C">
        <w:t xml:space="preserve">ill becomes </w:t>
      </w:r>
      <w:r w:rsidRPr="00743FA9">
        <w:t>law</w:t>
      </w:r>
      <w:r w:rsidRPr="00743FA9" w:rsidR="004D336C">
        <w:t>.</w:t>
      </w:r>
      <w:r w:rsidRPr="00743FA9">
        <w:t xml:space="preserve"> </w:t>
      </w:r>
      <w:r w:rsidRPr="00743FA9" w:rsidR="004D336C">
        <w:t>There is no reason why it should not run concurrently rather than consecutively</w:t>
      </w:r>
      <w:r w:rsidRPr="00743FA9">
        <w:t>, is there?</w:t>
      </w:r>
    </w:p>
    <w:p w:rsidR="004D336C" w:rsidRPr="00743FA9" w:rsidP="0040699E">
      <w:pPr>
        <w:pStyle w:val="Answer"/>
      </w:pPr>
      <w:sdt>
        <w:sdtPr>
          <w:alias w:val="Witness"/>
          <w:id w:val="-663322729"/>
          <w:placeholder>
            <w:docPart w:val="DefaultPlaceholder_-1854013440"/>
          </w:placeholder>
          <w:richText/>
        </w:sdtPr>
        <w:sdtContent>
          <w:r w:rsidRPr="00743FA9" w:rsidR="00B244FC">
            <w:rPr>
              <w:b/>
              <w:i/>
            </w:rPr>
            <w:t>Chris Hemsley:</w:t>
          </w:r>
        </w:sdtContent>
      </w:sdt>
      <w:r w:rsidRPr="00743FA9">
        <w:t xml:space="preserve"> </w:t>
      </w:r>
      <w:r w:rsidRPr="00743FA9" w:rsidR="0040699E">
        <w:t>That is correct. W</w:t>
      </w:r>
      <w:r w:rsidRPr="00743FA9">
        <w:t>e are preparing that consultation already, so that should come out in the next couple of weeks</w:t>
      </w:r>
      <w:r w:rsidRPr="00743FA9" w:rsidR="0040699E">
        <w:t>.</w:t>
      </w:r>
      <w:r w:rsidRPr="00743FA9">
        <w:t xml:space="preserve"> </w:t>
      </w:r>
      <w:r w:rsidRPr="00743FA9" w:rsidR="0040699E">
        <w:t>It</w:t>
      </w:r>
      <w:r w:rsidRPr="00743FA9">
        <w:t xml:space="preserve"> is not dependent on the </w:t>
      </w:r>
      <w:r w:rsidRPr="00743FA9" w:rsidR="0040699E">
        <w:t>B</w:t>
      </w:r>
      <w:r w:rsidRPr="00743FA9">
        <w:t xml:space="preserve">ill. We are doing that whenever the </w:t>
      </w:r>
      <w:r w:rsidRPr="00743FA9" w:rsidR="0040699E">
        <w:t>B</w:t>
      </w:r>
      <w:r w:rsidRPr="00743FA9">
        <w:t xml:space="preserve">ill comes into law. </w:t>
      </w:r>
      <w:r w:rsidRPr="00743FA9" w:rsidR="0040699E">
        <w:t>Y</w:t>
      </w:r>
      <w:r w:rsidRPr="00743FA9">
        <w:t>ou are absolutely right</w:t>
      </w:r>
      <w:r w:rsidRPr="00743FA9" w:rsidR="0040699E">
        <w:t xml:space="preserve"> that</w:t>
      </w:r>
      <w:r w:rsidRPr="00743FA9">
        <w:t xml:space="preserve"> we </w:t>
      </w:r>
      <w:r w:rsidRPr="00743FA9" w:rsidR="0040699E">
        <w:t xml:space="preserve">are </w:t>
      </w:r>
      <w:r w:rsidRPr="00743FA9">
        <w:t>doing this in parallel</w:t>
      </w:r>
      <w:r w:rsidRPr="00743FA9" w:rsidR="0040699E">
        <w:t>,</w:t>
      </w:r>
      <w:r w:rsidRPr="00743FA9">
        <w:t xml:space="preserve"> so that we can move as quickly as we can, because </w:t>
      </w:r>
      <w:r w:rsidRPr="00743FA9" w:rsidR="0040699E">
        <w:t xml:space="preserve">we are </w:t>
      </w:r>
      <w:r w:rsidRPr="00743FA9">
        <w:t xml:space="preserve">very conscious of the effects </w:t>
      </w:r>
      <w:r w:rsidRPr="00743FA9" w:rsidR="0062746D">
        <w:t xml:space="preserve">that </w:t>
      </w:r>
      <w:r w:rsidRPr="00743FA9">
        <w:t xml:space="preserve">you </w:t>
      </w:r>
      <w:r w:rsidRPr="00743FA9" w:rsidR="0040699E">
        <w:t xml:space="preserve">have </w:t>
      </w:r>
      <w:r w:rsidRPr="00743FA9">
        <w:t>talked about.</w:t>
      </w:r>
    </w:p>
    <w:p w:rsidR="0040699E" w:rsidRPr="00743FA9" w:rsidP="004D336C">
      <w:pPr>
        <w:pStyle w:val="Question"/>
      </w:pPr>
      <w:sdt>
        <w:sdtPr>
          <w:alias w:val="Member"/>
          <w:tag w:val="&lt;Member mnisId='4107' dodsId='40489'&gt;"/>
          <w:id w:val="-2146726337"/>
          <w:placeholder>
            <w:docPart w:val="DefaultPlaceholder_-1854013440"/>
          </w:placeholder>
          <w:richText/>
        </w:sdtPr>
        <w:sdtContent>
          <w:r w:rsidRPr="00743FA9">
            <w:rPr>
              <w:b/>
            </w:rPr>
            <w:t>Chair:</w:t>
          </w:r>
        </w:sdtContent>
      </w:sdt>
      <w:r w:rsidRPr="00743FA9">
        <w:t xml:space="preserve"> </w:t>
      </w:r>
      <w:r w:rsidRPr="00743FA9" w:rsidR="003575B7">
        <w:t>I</w:t>
      </w:r>
      <w:r w:rsidRPr="00743FA9" w:rsidR="004D336C">
        <w:t>f the dat</w:t>
      </w:r>
      <w:r w:rsidRPr="00743FA9">
        <w:t>e of</w:t>
      </w:r>
      <w:r w:rsidRPr="00743FA9" w:rsidR="004D336C">
        <w:t xml:space="preserve"> the </w:t>
      </w:r>
      <w:r w:rsidRPr="00743FA9">
        <w:t>B</w:t>
      </w:r>
      <w:r w:rsidRPr="00743FA9" w:rsidR="004D336C">
        <w:t>ill</w:t>
      </w:r>
      <w:r w:rsidR="00C51A9C">
        <w:t>’s</w:t>
      </w:r>
      <w:r w:rsidRPr="00743FA9" w:rsidR="004D336C">
        <w:t xml:space="preserve"> </w:t>
      </w:r>
      <w:r w:rsidRPr="00743FA9" w:rsidR="00AD6D7C">
        <w:t xml:space="preserve">Royal Assent </w:t>
      </w:r>
      <w:r w:rsidRPr="00743FA9">
        <w:t>is</w:t>
      </w:r>
      <w:r w:rsidRPr="00743FA9" w:rsidR="004D336C">
        <w:t>, say</w:t>
      </w:r>
      <w:r w:rsidRPr="00743FA9">
        <w:t>,</w:t>
      </w:r>
      <w:r w:rsidRPr="00743FA9" w:rsidR="004D336C">
        <w:t xml:space="preserve"> </w:t>
      </w:r>
      <w:r w:rsidRPr="00743FA9">
        <w:t xml:space="preserve">1 </w:t>
      </w:r>
      <w:r w:rsidRPr="00743FA9" w:rsidR="004D336C">
        <w:t>July, which does not seem completely unrealistic</w:t>
      </w:r>
      <w:r w:rsidRPr="00743FA9" w:rsidR="00E05B09">
        <w:t xml:space="preserve">, or </w:t>
      </w:r>
      <w:r w:rsidRPr="00743FA9" w:rsidR="004D336C">
        <w:t>sometime next week</w:t>
      </w:r>
      <w:r w:rsidRPr="00743FA9" w:rsidR="00E05B09">
        <w:t xml:space="preserve">, </w:t>
      </w:r>
      <w:r w:rsidRPr="00743FA9">
        <w:t>t</w:t>
      </w:r>
      <w:r w:rsidRPr="00743FA9" w:rsidR="004D336C">
        <w:t>hen</w:t>
      </w:r>
      <w:r w:rsidRPr="00743FA9">
        <w:t>,</w:t>
      </w:r>
      <w:r w:rsidRPr="00743FA9" w:rsidR="004D336C">
        <w:t xml:space="preserve"> by the end of March next year, </w:t>
      </w:r>
      <w:r w:rsidR="00C82717">
        <w:t xml:space="preserve">we </w:t>
      </w:r>
      <w:r w:rsidRPr="00743FA9" w:rsidR="004D336C">
        <w:t xml:space="preserve">would expect you </w:t>
      </w:r>
      <w:r w:rsidR="00C82717">
        <w:t xml:space="preserve">to </w:t>
      </w:r>
      <w:r w:rsidRPr="00743FA9" w:rsidR="004D336C">
        <w:t>have gone through all these processes to bring this</w:t>
      </w:r>
      <w:r w:rsidR="00C82717">
        <w:t xml:space="preserve"> in</w:t>
      </w:r>
      <w:r w:rsidRPr="00743FA9" w:rsidR="004D336C">
        <w:t xml:space="preserve"> so that it helps our constituents. I am setting </w:t>
      </w:r>
      <w:r w:rsidRPr="00743FA9">
        <w:t xml:space="preserve">you a </w:t>
      </w:r>
      <w:r w:rsidRPr="00743FA9" w:rsidR="004D336C">
        <w:t>stretch target. You are both nodding</w:t>
      </w:r>
      <w:r w:rsidRPr="00743FA9">
        <w:t>,</w:t>
      </w:r>
      <w:r w:rsidRPr="00743FA9" w:rsidR="004D336C">
        <w:t xml:space="preserve"> for the record</w:t>
      </w:r>
      <w:r w:rsidRPr="00743FA9">
        <w:t>,</w:t>
      </w:r>
      <w:r w:rsidRPr="00743FA9" w:rsidR="004D336C">
        <w:t xml:space="preserve"> and I will just put that out there</w:t>
      </w:r>
      <w:r w:rsidRPr="00743FA9">
        <w:t>.</w:t>
      </w:r>
    </w:p>
    <w:p w:rsidR="0040699E" w:rsidRPr="00743FA9" w:rsidP="0040699E">
      <w:pPr>
        <w:pStyle w:val="Answer"/>
      </w:pPr>
      <w:sdt>
        <w:sdtPr>
          <w:alias w:val="Witness"/>
          <w:id w:val="313692280"/>
          <w:placeholder>
            <w:docPart w:val="DefaultPlaceholder_-1854013440"/>
          </w:placeholder>
          <w:richText/>
        </w:sdtPr>
        <w:sdtContent>
          <w:r w:rsidRPr="00743FA9" w:rsidR="00B244FC">
            <w:rPr>
              <w:b/>
              <w:i/>
            </w:rPr>
            <w:t>Chris Hemsley:</w:t>
          </w:r>
        </w:sdtContent>
      </w:sdt>
      <w:r w:rsidRPr="00743FA9">
        <w:t xml:space="preserve"> Yes.</w:t>
      </w:r>
    </w:p>
    <w:p w:rsidR="0040699E" w:rsidRPr="00743FA9" w:rsidP="004D336C">
      <w:pPr>
        <w:pStyle w:val="Question"/>
      </w:pPr>
      <w:sdt>
        <w:sdtPr>
          <w:alias w:val="Member"/>
          <w:tag w:val="&lt;Member mnisId='4107' dodsId='40489'&gt;"/>
          <w:id w:val="1128819972"/>
          <w:placeholder>
            <w:docPart w:val="DefaultPlaceholder_-1854013440"/>
          </w:placeholder>
          <w:richText/>
        </w:sdtPr>
        <w:sdtContent>
          <w:r w:rsidRPr="00743FA9">
            <w:rPr>
              <w:b/>
            </w:rPr>
            <w:t>Chair:</w:t>
          </w:r>
        </w:sdtContent>
      </w:sdt>
      <w:r w:rsidRPr="00743FA9">
        <w:t xml:space="preserve"> </w:t>
      </w:r>
      <w:r w:rsidRPr="00743FA9" w:rsidR="004D336C">
        <w:t>Chris, could you just elaborate a little bit? Originally</w:t>
      </w:r>
      <w:r w:rsidRPr="00743FA9">
        <w:t>,</w:t>
      </w:r>
      <w:r w:rsidRPr="00743FA9" w:rsidR="004D336C">
        <w:t xml:space="preserve"> your proposal was </w:t>
      </w:r>
      <w:r w:rsidRPr="00743FA9">
        <w:t xml:space="preserve">that </w:t>
      </w:r>
      <w:r w:rsidRPr="00743FA9" w:rsidR="004D336C">
        <w:t xml:space="preserve">any loss less than </w:t>
      </w:r>
      <w:r w:rsidRPr="00743FA9">
        <w:t>£</w:t>
      </w:r>
      <w:r w:rsidRPr="00743FA9" w:rsidR="004D336C">
        <w:t>100 would not be covered.</w:t>
      </w:r>
      <w:r w:rsidRPr="00743FA9">
        <w:t xml:space="preserve"> </w:t>
      </w:r>
      <w:r w:rsidRPr="00743FA9" w:rsidR="004D336C">
        <w:t xml:space="preserve">You are now saying </w:t>
      </w:r>
      <w:r w:rsidRPr="00743FA9">
        <w:t xml:space="preserve">that </w:t>
      </w:r>
      <w:r w:rsidRPr="00743FA9" w:rsidR="004D336C">
        <w:t xml:space="preserve">all losses </w:t>
      </w:r>
      <w:r w:rsidR="0056609E">
        <w:t>will</w:t>
      </w:r>
      <w:r w:rsidRPr="00743FA9" w:rsidR="004D336C">
        <w:t xml:space="preserve"> be covered but </w:t>
      </w:r>
      <w:r w:rsidRPr="00743FA9">
        <w:t xml:space="preserve">that </w:t>
      </w:r>
      <w:r w:rsidRPr="00743FA9" w:rsidR="004D336C">
        <w:t xml:space="preserve">there </w:t>
      </w:r>
      <w:r w:rsidR="0056609E">
        <w:t xml:space="preserve">will </w:t>
      </w:r>
      <w:r w:rsidRPr="00743FA9" w:rsidR="004D336C">
        <w:t xml:space="preserve">be an excess of </w:t>
      </w:r>
      <w:r w:rsidRPr="00743FA9">
        <w:t>£</w:t>
      </w:r>
      <w:r w:rsidRPr="00743FA9" w:rsidR="004D336C">
        <w:t>35 on any claim. Can you tell us why you changed your thinking on that?</w:t>
      </w:r>
    </w:p>
    <w:p w:rsidR="0040699E" w:rsidRPr="00743FA9" w:rsidP="0040699E">
      <w:pPr>
        <w:pStyle w:val="Answer"/>
      </w:pPr>
      <w:sdt>
        <w:sdtPr>
          <w:alias w:val="Witness"/>
          <w:id w:val="1935858076"/>
          <w:placeholder>
            <w:docPart w:val="DefaultPlaceholder_-1854013440"/>
          </w:placeholder>
          <w:richText/>
        </w:sdtPr>
        <w:sdtContent>
          <w:r w:rsidRPr="00743FA9" w:rsidR="00B244FC">
            <w:rPr>
              <w:b/>
              <w:i/>
            </w:rPr>
            <w:t>Chris Hemsley:</w:t>
          </w:r>
        </w:sdtContent>
      </w:sdt>
      <w:r w:rsidRPr="00743FA9">
        <w:t xml:space="preserve"> Yes. D</w:t>
      </w:r>
      <w:r w:rsidRPr="00743FA9" w:rsidR="004D336C">
        <w:t>uring that consultation process, on reflection</w:t>
      </w:r>
      <w:r w:rsidRPr="00743FA9">
        <w:t>,</w:t>
      </w:r>
      <w:r w:rsidRPr="00743FA9" w:rsidR="004D336C">
        <w:t xml:space="preserve"> the arrangements that we </w:t>
      </w:r>
      <w:r w:rsidRPr="00743FA9">
        <w:t xml:space="preserve">had </w:t>
      </w:r>
      <w:r w:rsidRPr="00743FA9" w:rsidR="004D336C">
        <w:t>set out were perhaps a bit too complicated</w:t>
      </w:r>
      <w:r w:rsidR="001B7F30">
        <w:t xml:space="preserve">. We </w:t>
      </w:r>
      <w:r w:rsidRPr="00743FA9" w:rsidR="004D336C">
        <w:t>have seen an opportunity to simplify it so that</w:t>
      </w:r>
      <w:r w:rsidRPr="00743FA9">
        <w:t>,</w:t>
      </w:r>
      <w:r w:rsidRPr="00743FA9" w:rsidR="004D336C">
        <w:t xml:space="preserve"> when we get to the eventual arrangements</w:t>
      </w:r>
      <w:r w:rsidRPr="00743FA9">
        <w:t>,</w:t>
      </w:r>
      <w:r w:rsidRPr="00743FA9" w:rsidR="004D336C">
        <w:t xml:space="preserve"> more people will have a clear understanding.</w:t>
      </w:r>
    </w:p>
    <w:p w:rsidR="0040699E" w:rsidRPr="00743FA9" w:rsidP="0040699E">
      <w:pPr>
        <w:pStyle w:val="Answer"/>
      </w:pPr>
      <w:r w:rsidRPr="00743FA9">
        <w:t>W</w:t>
      </w:r>
      <w:r w:rsidRPr="00743FA9" w:rsidR="004D336C">
        <w:t xml:space="preserve">e are consulting on </w:t>
      </w:r>
      <w:r w:rsidRPr="00743FA9">
        <w:t xml:space="preserve">the £35 </w:t>
      </w:r>
      <w:r w:rsidRPr="00743FA9" w:rsidR="004D336C">
        <w:t>as well</w:t>
      </w:r>
      <w:r w:rsidR="00E261CE">
        <w:t>; b</w:t>
      </w:r>
      <w:r w:rsidRPr="00743FA9" w:rsidR="004D336C">
        <w:t>ecause we have changed th</w:t>
      </w:r>
      <w:r w:rsidR="00E261CE">
        <w:t>e</w:t>
      </w:r>
      <w:r w:rsidRPr="00743FA9" w:rsidR="004D336C">
        <w:t xml:space="preserve"> approach, we are doing a targeted consultation on that parameter. I am not expecting that</w:t>
      </w:r>
      <w:r w:rsidRPr="00743FA9">
        <w:t xml:space="preserve">, </w:t>
      </w:r>
      <w:r w:rsidRPr="00743FA9" w:rsidR="004D336C">
        <w:t>when we come forward with the final arrangements for the excess</w:t>
      </w:r>
      <w:r w:rsidRPr="00743FA9">
        <w:t>,</w:t>
      </w:r>
      <w:r w:rsidRPr="00743FA9" w:rsidR="004D336C">
        <w:t xml:space="preserve"> it will be radically different from that value</w:t>
      </w:r>
      <w:r w:rsidRPr="00743FA9">
        <w:t>,</w:t>
      </w:r>
      <w:r w:rsidRPr="00743FA9" w:rsidR="004D336C">
        <w:t xml:space="preserve"> </w:t>
      </w:r>
      <w:r w:rsidRPr="00743FA9">
        <w:t>b</w:t>
      </w:r>
      <w:r w:rsidRPr="00743FA9" w:rsidR="004D336C">
        <w:t>ut we may use a</w:t>
      </w:r>
      <w:r w:rsidRPr="00743FA9" w:rsidR="0062746D">
        <w:t xml:space="preserve"> percent</w:t>
      </w:r>
      <w:r w:rsidRPr="00743FA9" w:rsidR="004D336C">
        <w:t>age rather than an absolute value</w:t>
      </w:r>
      <w:r w:rsidRPr="00743FA9">
        <w:t>,</w:t>
      </w:r>
      <w:r w:rsidRPr="00743FA9" w:rsidR="004D336C">
        <w:t xml:space="preserve"> </w:t>
      </w:r>
      <w:r w:rsidRPr="00743FA9">
        <w:t>so t</w:t>
      </w:r>
      <w:r w:rsidRPr="00743FA9" w:rsidR="004D336C">
        <w:t>here are a few choices to be made.</w:t>
      </w:r>
      <w:r w:rsidRPr="00743FA9">
        <w:t xml:space="preserve"> A</w:t>
      </w:r>
      <w:r w:rsidRPr="00743FA9" w:rsidR="004D336C">
        <w:t xml:space="preserve">gain, </w:t>
      </w:r>
      <w:r w:rsidRPr="00743FA9">
        <w:t>th</w:t>
      </w:r>
      <w:r w:rsidR="00E261CE">
        <w:t>at</w:t>
      </w:r>
      <w:r w:rsidRPr="00743FA9">
        <w:t xml:space="preserve"> is </w:t>
      </w:r>
      <w:r w:rsidRPr="00743FA9" w:rsidR="004D336C">
        <w:t xml:space="preserve">just to try to make sure </w:t>
      </w:r>
      <w:r w:rsidR="00E261CE">
        <w:t xml:space="preserve">that </w:t>
      </w:r>
      <w:r w:rsidRPr="00743FA9" w:rsidR="004D336C">
        <w:t xml:space="preserve">this is as simple and easily understood as possible. </w:t>
      </w:r>
    </w:p>
    <w:p w:rsidR="0040699E" w:rsidRPr="00743FA9" w:rsidP="004D336C">
      <w:pPr>
        <w:pStyle w:val="Question"/>
      </w:pPr>
      <w:sdt>
        <w:sdtPr>
          <w:alias w:val="Member"/>
          <w:tag w:val="&lt;Member mnisId='4107' dodsId='40489'&gt;"/>
          <w:id w:val="-1919704093"/>
          <w:placeholder>
            <w:docPart w:val="DefaultPlaceholder_-1854013440"/>
          </w:placeholder>
          <w:richText/>
        </w:sdtPr>
        <w:sdtContent>
          <w:r w:rsidRPr="00743FA9">
            <w:rPr>
              <w:b/>
            </w:rPr>
            <w:t>Chair:</w:t>
          </w:r>
        </w:sdtContent>
      </w:sdt>
      <w:r w:rsidRPr="00743FA9">
        <w:t xml:space="preserve"> </w:t>
      </w:r>
      <w:r w:rsidRPr="00743FA9" w:rsidR="00E05B09">
        <w:t>T</w:t>
      </w:r>
      <w:r w:rsidRPr="00743FA9" w:rsidR="004D336C">
        <w:t xml:space="preserve">hat is more </w:t>
      </w:r>
      <w:r w:rsidRPr="00743FA9">
        <w:t xml:space="preserve">an operational </w:t>
      </w:r>
      <w:r w:rsidRPr="00743FA9" w:rsidR="004D336C">
        <w:t>decision.</w:t>
      </w:r>
      <w:r w:rsidRPr="00743FA9">
        <w:t xml:space="preserve"> Y</w:t>
      </w:r>
      <w:r w:rsidRPr="00743FA9" w:rsidR="004D336C">
        <w:t>ou are also going to put in place a maximum loss. Can you talk us through your thinking and where you might set the bar for that maximum?</w:t>
      </w:r>
    </w:p>
    <w:p w:rsidR="00654DEE" w:rsidRPr="00743FA9" w:rsidP="00003296">
      <w:pPr>
        <w:pStyle w:val="Answer"/>
      </w:pPr>
      <w:sdt>
        <w:sdtPr>
          <w:alias w:val="Witness"/>
          <w:id w:val="-172413271"/>
          <w:placeholder>
            <w:docPart w:val="DefaultPlaceholder_-1854013440"/>
          </w:placeholder>
          <w:richText/>
        </w:sdtPr>
        <w:sdtContent>
          <w:r w:rsidRPr="00743FA9" w:rsidR="00B244FC">
            <w:rPr>
              <w:b/>
              <w:i/>
            </w:rPr>
            <w:t>Chris Hemsley:</w:t>
          </w:r>
        </w:sdtContent>
      </w:sdt>
      <w:r w:rsidRPr="00743FA9" w:rsidR="0040699E">
        <w:t xml:space="preserve"> </w:t>
      </w:r>
      <w:r w:rsidRPr="00743FA9" w:rsidR="004D336C">
        <w:t>Yes, of course.</w:t>
      </w:r>
      <w:r w:rsidRPr="00743FA9" w:rsidR="0040699E">
        <w:t xml:space="preserve"> </w:t>
      </w:r>
      <w:r w:rsidR="00003296">
        <w:t>One of the points that came forward d</w:t>
      </w:r>
      <w:r w:rsidRPr="00743FA9" w:rsidR="004D336C">
        <w:t>uring the consultation</w:t>
      </w:r>
      <w:r w:rsidR="00003296">
        <w:t xml:space="preserve"> </w:t>
      </w:r>
      <w:r w:rsidRPr="00743FA9" w:rsidR="004D336C">
        <w:t xml:space="preserve">was that without that maximum limit, payment firms across the country were at risk of having quite </w:t>
      </w:r>
      <w:r w:rsidRPr="00743FA9" w:rsidR="0040699E">
        <w:t xml:space="preserve">an </w:t>
      </w:r>
      <w:r w:rsidRPr="00743FA9" w:rsidR="004D336C">
        <w:t xml:space="preserve">uncapped liability. </w:t>
      </w:r>
      <w:r w:rsidRPr="00743FA9" w:rsidR="0040699E">
        <w:t>O</w:t>
      </w:r>
      <w:r w:rsidRPr="00743FA9" w:rsidR="004D336C">
        <w:t xml:space="preserve">f </w:t>
      </w:r>
      <w:r w:rsidRPr="00743FA9" w:rsidR="004D336C">
        <w:t>course</w:t>
      </w:r>
      <w:r w:rsidRPr="00743FA9" w:rsidR="0040699E">
        <w:t>,</w:t>
      </w:r>
      <w:r w:rsidRPr="00743FA9" w:rsidR="004D336C">
        <w:t xml:space="preserve"> they could manage that risk</w:t>
      </w:r>
      <w:r w:rsidR="00BC7D96">
        <w:t>—</w:t>
      </w:r>
      <w:r w:rsidRPr="00743FA9" w:rsidR="004D336C">
        <w:t>the likelihood of these costs coming to them</w:t>
      </w:r>
      <w:r w:rsidR="00BC7D96">
        <w:t>—</w:t>
      </w:r>
      <w:r w:rsidRPr="00743FA9" w:rsidR="004D336C">
        <w:t>by managing fraud risk better</w:t>
      </w:r>
      <w:r w:rsidRPr="00743FA9" w:rsidR="0040699E">
        <w:t>,</w:t>
      </w:r>
      <w:r w:rsidRPr="00743FA9" w:rsidR="004D336C">
        <w:t xml:space="preserve"> but</w:t>
      </w:r>
      <w:r w:rsidRPr="00743FA9">
        <w:t>,</w:t>
      </w:r>
      <w:r w:rsidRPr="00743FA9" w:rsidR="004D336C">
        <w:t xml:space="preserve"> being uncapped, it introduced a financial cost to th</w:t>
      </w:r>
      <w:r w:rsidR="00BC7D96">
        <w:t>o</w:t>
      </w:r>
      <w:r w:rsidRPr="00743FA9" w:rsidR="004D336C">
        <w:t>se businesses.</w:t>
      </w:r>
    </w:p>
    <w:p w:rsidR="00654DEE" w:rsidRPr="00743FA9" w:rsidP="00654DEE">
      <w:pPr>
        <w:pStyle w:val="Answer"/>
      </w:pPr>
      <w:r w:rsidRPr="00743FA9">
        <w:t>L</w:t>
      </w:r>
      <w:r w:rsidRPr="00743FA9" w:rsidR="004D336C">
        <w:t>ooking at that against the other considerations, we decided that a maximum cap would be appropriate.</w:t>
      </w:r>
      <w:r w:rsidRPr="00743FA9">
        <w:t xml:space="preserve"> </w:t>
      </w:r>
      <w:r w:rsidRPr="00743FA9" w:rsidR="004D336C">
        <w:t>There are</w:t>
      </w:r>
      <w:r w:rsidRPr="00743FA9">
        <w:t>,</w:t>
      </w:r>
      <w:r w:rsidRPr="00743FA9" w:rsidR="004D336C">
        <w:t xml:space="preserve"> broadly</w:t>
      </w:r>
      <w:r w:rsidRPr="00743FA9">
        <w:t>,</w:t>
      </w:r>
      <w:r w:rsidRPr="00743FA9" w:rsidR="004D336C">
        <w:t xml:space="preserve"> two options that we are looking at, but there may well be others that come forward. </w:t>
      </w:r>
      <w:r w:rsidRPr="00743FA9">
        <w:t>O</w:t>
      </w:r>
      <w:r w:rsidRPr="00743FA9" w:rsidR="004D336C">
        <w:t>ne is the current limit in the Financial Ombudsman Service</w:t>
      </w:r>
      <w:r w:rsidRPr="00743FA9">
        <w:t>’s</w:t>
      </w:r>
      <w:r w:rsidRPr="00743FA9" w:rsidR="004D336C">
        <w:t xml:space="preserve"> awards</w:t>
      </w:r>
      <w:r w:rsidRPr="00743FA9">
        <w:t>.</w:t>
      </w:r>
      <w:r w:rsidRPr="00743FA9" w:rsidR="004D336C">
        <w:t xml:space="preserve"> </w:t>
      </w:r>
      <w:r w:rsidRPr="00743FA9">
        <w:t>I</w:t>
      </w:r>
      <w:r w:rsidRPr="00743FA9" w:rsidR="004D336C">
        <w:t xml:space="preserve">t changes every year, but it is currently </w:t>
      </w:r>
      <w:r w:rsidRPr="00743FA9">
        <w:t>£415,000</w:t>
      </w:r>
      <w:r w:rsidRPr="00743FA9" w:rsidR="004D336C">
        <w:t>. We could look to the FSCS</w:t>
      </w:r>
      <w:r w:rsidRPr="00743FA9" w:rsidR="00E05B09">
        <w:t>, the</w:t>
      </w:r>
      <w:r w:rsidRPr="00743FA9" w:rsidR="004D336C">
        <w:t xml:space="preserve"> compensation scheme</w:t>
      </w:r>
      <w:r w:rsidRPr="00743FA9">
        <w:t>,</w:t>
      </w:r>
      <w:r w:rsidRPr="00743FA9" w:rsidR="004D336C">
        <w:t xml:space="preserve"> where the maximum amount is </w:t>
      </w:r>
      <w:r w:rsidRPr="00743FA9">
        <w:t>£</w:t>
      </w:r>
      <w:r w:rsidRPr="00743FA9" w:rsidR="004D336C">
        <w:t>85</w:t>
      </w:r>
      <w:r w:rsidRPr="00743FA9">
        <w:t>,000. T</w:t>
      </w:r>
      <w:r w:rsidRPr="00743FA9" w:rsidR="004D336C">
        <w:t>hat gives you a bit of a sense of the levels that we are thinking about.</w:t>
      </w:r>
      <w:r w:rsidRPr="00743FA9">
        <w:t xml:space="preserve"> I</w:t>
      </w:r>
      <w:r w:rsidRPr="00743FA9" w:rsidR="004D336C">
        <w:t>f we were to go for the £415</w:t>
      </w:r>
      <w:r w:rsidRPr="00743FA9">
        <w:t>,</w:t>
      </w:r>
      <w:r w:rsidRPr="00743FA9" w:rsidR="004D336C">
        <w:t>0</w:t>
      </w:r>
      <w:r w:rsidRPr="00743FA9">
        <w:t>00,</w:t>
      </w:r>
      <w:r w:rsidRPr="00743FA9" w:rsidR="004D336C">
        <w:t xml:space="preserve"> that would cover almost all current </w:t>
      </w:r>
      <w:r w:rsidRPr="00743FA9">
        <w:t xml:space="preserve">APP </w:t>
      </w:r>
      <w:r w:rsidRPr="00743FA9" w:rsidR="004D336C">
        <w:t>fraud</w:t>
      </w:r>
      <w:r w:rsidRPr="00743FA9">
        <w:t>.</w:t>
      </w:r>
      <w:r w:rsidRPr="00743FA9" w:rsidR="004D336C">
        <w:t xml:space="preserve"> </w:t>
      </w:r>
      <w:r w:rsidRPr="00743FA9">
        <w:t>V</w:t>
      </w:r>
      <w:r w:rsidRPr="00743FA9" w:rsidR="004D336C">
        <w:t xml:space="preserve">ery few frauds </w:t>
      </w:r>
      <w:r w:rsidRPr="00743FA9">
        <w:t xml:space="preserve">would fall </w:t>
      </w:r>
      <w:r w:rsidRPr="00743FA9" w:rsidR="004D336C">
        <w:t>outside of that</w:t>
      </w:r>
      <w:r w:rsidRPr="00743FA9">
        <w:t xml:space="preserve"> maximum.</w:t>
      </w:r>
    </w:p>
    <w:p w:rsidR="004D336C" w:rsidRPr="00743FA9" w:rsidP="00654DEE">
      <w:pPr>
        <w:pStyle w:val="Question"/>
      </w:pPr>
      <w:sdt>
        <w:sdtPr>
          <w:alias w:val="Member"/>
          <w:tag w:val="&lt;Member mnisId='4107' dodsId='40489'&gt;"/>
          <w:id w:val="-795447190"/>
          <w:placeholder>
            <w:docPart w:val="DefaultPlaceholder_-1854013440"/>
          </w:placeholder>
          <w:richText/>
        </w:sdtPr>
        <w:sdtContent>
          <w:r w:rsidRPr="00743FA9" w:rsidR="00654DEE">
            <w:rPr>
              <w:b/>
            </w:rPr>
            <w:t>Chair:</w:t>
          </w:r>
        </w:sdtContent>
      </w:sdt>
      <w:r w:rsidRPr="00743FA9" w:rsidR="00654DEE">
        <w:t xml:space="preserve"> </w:t>
      </w:r>
      <w:r w:rsidR="00DA7B57">
        <w:t>And t</w:t>
      </w:r>
      <w:r w:rsidRPr="00743FA9">
        <w:t>hen it would be more the CHAPS payment system, which is regulated by the PRA</w:t>
      </w:r>
      <w:r w:rsidRPr="00743FA9" w:rsidR="00654DEE">
        <w:t>,</w:t>
      </w:r>
      <w:r w:rsidRPr="00743FA9">
        <w:t xml:space="preserve"> </w:t>
      </w:r>
      <w:r w:rsidR="008D6711">
        <w:t xml:space="preserve">for </w:t>
      </w:r>
      <w:r w:rsidRPr="00743FA9">
        <w:t>the house</w:t>
      </w:r>
      <w:r w:rsidR="008D6711">
        <w:t>-</w:t>
      </w:r>
      <w:r w:rsidRPr="00743FA9">
        <w:t>purchase amounts</w:t>
      </w:r>
      <w:r w:rsidR="00DA7B57">
        <w:t xml:space="preserve">, which </w:t>
      </w:r>
      <w:r w:rsidRPr="00743FA9">
        <w:t>might exceed that.</w:t>
      </w:r>
    </w:p>
    <w:p w:rsidR="004D336C" w:rsidRPr="00743FA9" w:rsidP="00654DEE">
      <w:pPr>
        <w:pStyle w:val="Answer"/>
      </w:pPr>
      <w:sdt>
        <w:sdtPr>
          <w:alias w:val="Witness"/>
          <w:id w:val="619111282"/>
          <w:placeholder>
            <w:docPart w:val="DefaultPlaceholder_-1854013440"/>
          </w:placeholder>
          <w:richText/>
        </w:sdtPr>
        <w:sdtContent>
          <w:r w:rsidRPr="00743FA9" w:rsidR="00B244FC">
            <w:rPr>
              <w:b/>
              <w:i/>
            </w:rPr>
            <w:t>Chris Hemsley:</w:t>
          </w:r>
        </w:sdtContent>
      </w:sdt>
      <w:r w:rsidRPr="00743FA9" w:rsidR="00654DEE">
        <w:t xml:space="preserve"> Yes.</w:t>
      </w:r>
    </w:p>
    <w:p w:rsidR="00654DEE" w:rsidRPr="00743FA9" w:rsidP="00544BF4">
      <w:pPr>
        <w:pStyle w:val="Remark"/>
      </w:pPr>
      <w:sdt>
        <w:sdtPr>
          <w:alias w:val="Member"/>
          <w:tag w:val="&lt;Member mnisId='4107' dodsId='40489'&gt;"/>
          <w:id w:val="2012324084"/>
          <w:placeholder>
            <w:docPart w:val="DefaultPlaceholder_-1854013440"/>
          </w:placeholder>
          <w:richText/>
        </w:sdtPr>
        <w:sdtContent>
          <w:r w:rsidRPr="00743FA9">
            <w:rPr>
              <w:b/>
            </w:rPr>
            <w:t>Chair:</w:t>
          </w:r>
        </w:sdtContent>
      </w:sdt>
      <w:r w:rsidRPr="00743FA9">
        <w:t xml:space="preserve"> Thank you. </w:t>
      </w:r>
      <w:r w:rsidRPr="00743FA9" w:rsidR="004D336C">
        <w:t>That is helpful in terms of your thinking</w:t>
      </w:r>
      <w:r w:rsidRPr="00743FA9">
        <w:t>.</w:t>
      </w:r>
    </w:p>
    <w:p w:rsidR="004D336C" w:rsidRPr="00743FA9" w:rsidP="00654DEE">
      <w:pPr>
        <w:pStyle w:val="Question"/>
      </w:pPr>
      <w:sdt>
        <w:sdtPr>
          <w:alias w:val="Member"/>
          <w:tag w:val="&lt;Member mnisId='4645' dodsId='148271'&gt;"/>
          <w:id w:val="1293548117"/>
          <w:placeholder>
            <w:docPart w:val="DefaultPlaceholder_-1854013440"/>
          </w:placeholder>
          <w:richText/>
        </w:sdtPr>
        <w:sdtContent>
          <w:r w:rsidRPr="00743FA9" w:rsidR="00654DEE">
            <w:rPr>
              <w:b/>
            </w:rPr>
            <w:t>Emma Hardy:</w:t>
          </w:r>
        </w:sdtContent>
      </w:sdt>
      <w:r w:rsidRPr="00743FA9" w:rsidR="00654DEE">
        <w:t xml:space="preserve"> Good morning. </w:t>
      </w:r>
      <w:r w:rsidRPr="00743FA9">
        <w:t xml:space="preserve">I understand </w:t>
      </w:r>
      <w:r w:rsidRPr="00743FA9" w:rsidR="00654DEE">
        <w:t xml:space="preserve">that </w:t>
      </w:r>
      <w:r w:rsidRPr="00743FA9">
        <w:t xml:space="preserve">you have been looking </w:t>
      </w:r>
      <w:r w:rsidRPr="00743FA9" w:rsidR="003575B7">
        <w:t xml:space="preserve">at </w:t>
      </w:r>
      <w:r w:rsidRPr="00743FA9">
        <w:t xml:space="preserve">market reviews into card scheme </w:t>
      </w:r>
      <w:r w:rsidRPr="00743FA9" w:rsidR="00654DEE">
        <w:t xml:space="preserve">and </w:t>
      </w:r>
      <w:r w:rsidRPr="00743FA9">
        <w:t>processing fees</w:t>
      </w:r>
      <w:r w:rsidRPr="00743FA9" w:rsidR="00654DEE">
        <w:t xml:space="preserve"> and</w:t>
      </w:r>
      <w:r w:rsidRPr="00743FA9">
        <w:t xml:space="preserve"> cross-border </w:t>
      </w:r>
      <w:r w:rsidRPr="00743FA9" w:rsidR="00654DEE">
        <w:t xml:space="preserve">interchange </w:t>
      </w:r>
      <w:r w:rsidRPr="00743FA9">
        <w:t>fee</w:t>
      </w:r>
      <w:r w:rsidRPr="00743FA9" w:rsidR="00654DEE">
        <w:t>s</w:t>
      </w:r>
      <w:r w:rsidRPr="00743FA9">
        <w:t xml:space="preserve">. </w:t>
      </w:r>
      <w:r w:rsidRPr="00743FA9" w:rsidR="00654DEE">
        <w:t>I</w:t>
      </w:r>
      <w:r w:rsidRPr="00743FA9">
        <w:t>n your latest update</w:t>
      </w:r>
      <w:r w:rsidRPr="00743FA9" w:rsidR="00654DEE">
        <w:t>,</w:t>
      </w:r>
      <w:r w:rsidRPr="00743FA9">
        <w:t xml:space="preserve"> you said </w:t>
      </w:r>
      <w:r w:rsidRPr="00743FA9" w:rsidR="00654DEE">
        <w:t>that “</w:t>
      </w:r>
      <w:r w:rsidRPr="00743FA9">
        <w:t xml:space="preserve">it </w:t>
      </w:r>
      <w:r w:rsidRPr="00743FA9" w:rsidR="00654DEE">
        <w:t xml:space="preserve">has been </w:t>
      </w:r>
      <w:r w:rsidRPr="00743FA9">
        <w:t xml:space="preserve">proven incredibly challenging </w:t>
      </w:r>
      <w:r w:rsidRPr="00743FA9" w:rsidR="00654DEE">
        <w:t xml:space="preserve">to gather </w:t>
      </w:r>
      <w:r w:rsidRPr="00743FA9">
        <w:t>the full evidence we need from the card scheme</w:t>
      </w:r>
      <w:r w:rsidRPr="00743FA9" w:rsidR="00654DEE">
        <w:t>s”.</w:t>
      </w:r>
      <w:r w:rsidRPr="00743FA9">
        <w:t xml:space="preserve"> </w:t>
      </w:r>
      <w:r w:rsidRPr="00743FA9" w:rsidR="00654DEE">
        <w:t xml:space="preserve">Do you </w:t>
      </w:r>
      <w:r w:rsidRPr="00743FA9">
        <w:t xml:space="preserve">now </w:t>
      </w:r>
      <w:r w:rsidRPr="00743FA9" w:rsidR="00654DEE">
        <w:t xml:space="preserve">have </w:t>
      </w:r>
      <w:r w:rsidRPr="00743FA9">
        <w:t>the evidence that you need? Are you still going to make the timetable set out by your terms of reference?</w:t>
      </w:r>
    </w:p>
    <w:p w:rsidR="004D336C" w:rsidRPr="00743FA9" w:rsidP="00654DEE">
      <w:pPr>
        <w:pStyle w:val="Answer"/>
      </w:pPr>
      <w:sdt>
        <w:sdtPr>
          <w:alias w:val="Witness"/>
          <w:id w:val="1776667841"/>
          <w:placeholder>
            <w:docPart w:val="DefaultPlaceholder_-1854013440"/>
          </w:placeholder>
          <w:richText/>
        </w:sdtPr>
        <w:sdtContent>
          <w:r w:rsidRPr="00743FA9" w:rsidR="00B244FC">
            <w:rPr>
              <w:b/>
              <w:i/>
            </w:rPr>
            <w:t>Chris Hemsley:</w:t>
          </w:r>
        </w:sdtContent>
      </w:sdt>
      <w:r w:rsidRPr="00743FA9" w:rsidR="00654DEE">
        <w:t xml:space="preserve"> I</w:t>
      </w:r>
      <w:r w:rsidRPr="00743FA9">
        <w:t xml:space="preserve">f I </w:t>
      </w:r>
      <w:r w:rsidRPr="00743FA9" w:rsidR="00654DEE">
        <w:t xml:space="preserve">could </w:t>
      </w:r>
      <w:r w:rsidRPr="00743FA9">
        <w:t xml:space="preserve">answer </w:t>
      </w:r>
      <w:r w:rsidRPr="00743FA9" w:rsidR="00654DEE">
        <w:t xml:space="preserve">the </w:t>
      </w:r>
      <w:r w:rsidRPr="00743FA9">
        <w:t>second part of the question first</w:t>
      </w:r>
      <w:r w:rsidRPr="00743FA9" w:rsidR="00654DEE">
        <w:t>,</w:t>
      </w:r>
      <w:r w:rsidRPr="00743FA9">
        <w:t xml:space="preserve"> we are still working towards </w:t>
      </w:r>
      <w:r w:rsidRPr="00743FA9" w:rsidR="00654DEE">
        <w:t xml:space="preserve">the </w:t>
      </w:r>
      <w:r w:rsidRPr="00743FA9">
        <w:t xml:space="preserve">published timeline. </w:t>
      </w:r>
      <w:r w:rsidRPr="00743FA9" w:rsidR="00654DEE">
        <w:t>Y</w:t>
      </w:r>
      <w:r w:rsidRPr="00743FA9">
        <w:t xml:space="preserve">ou are absolutely right that it has been harder than we expected to collect all the information that we needed. We broadly requested the information in two phases and we have all the information </w:t>
      </w:r>
      <w:r w:rsidRPr="00743FA9" w:rsidR="00654DEE">
        <w:t xml:space="preserve">that </w:t>
      </w:r>
      <w:r w:rsidRPr="00743FA9">
        <w:t>we need from the first phase</w:t>
      </w:r>
      <w:r w:rsidRPr="00743FA9" w:rsidR="00654DEE">
        <w:t>.</w:t>
      </w:r>
      <w:r w:rsidRPr="00743FA9">
        <w:t xml:space="preserve"> </w:t>
      </w:r>
      <w:r w:rsidRPr="00743FA9" w:rsidR="00654DEE">
        <w:t xml:space="preserve">In </w:t>
      </w:r>
      <w:r w:rsidRPr="00743FA9">
        <w:t>the second phase</w:t>
      </w:r>
      <w:r w:rsidRPr="00743FA9" w:rsidR="00654DEE">
        <w:t>,</w:t>
      </w:r>
      <w:r w:rsidRPr="00743FA9">
        <w:t xml:space="preserve"> </w:t>
      </w:r>
      <w:r w:rsidRPr="00743FA9" w:rsidR="00654DEE">
        <w:t>t</w:t>
      </w:r>
      <w:r w:rsidRPr="00743FA9">
        <w:t>here are a small number of items that are still outstanding, but we have the information that we need to proceed to that timetable</w:t>
      </w:r>
      <w:r w:rsidRPr="00743FA9" w:rsidR="00654DEE">
        <w:t>. I</w:t>
      </w:r>
      <w:r w:rsidRPr="00743FA9">
        <w:t>t is not slowing us down</w:t>
      </w:r>
      <w:r w:rsidRPr="00743FA9" w:rsidR="00654DEE">
        <w:t xml:space="preserve"> at the moment</w:t>
      </w:r>
      <w:r w:rsidRPr="00743FA9">
        <w:t>, but</w:t>
      </w:r>
      <w:r w:rsidRPr="00743FA9" w:rsidR="00654DEE">
        <w:t>, sitting here today,</w:t>
      </w:r>
      <w:r w:rsidRPr="00743FA9">
        <w:t xml:space="preserve"> we have some outstanding requests.</w:t>
      </w:r>
    </w:p>
    <w:p w:rsidR="004D336C" w:rsidRPr="00743FA9" w:rsidP="004D336C">
      <w:pPr>
        <w:pStyle w:val="Question"/>
      </w:pPr>
      <w:sdt>
        <w:sdtPr>
          <w:alias w:val="Member"/>
          <w:tag w:val="&lt;Member mnisId='4645' dodsId='148271'&gt;"/>
          <w:id w:val="-723607328"/>
          <w:placeholder>
            <w:docPart w:val="DefaultPlaceholder_-1854013440"/>
          </w:placeholder>
          <w:richText/>
        </w:sdtPr>
        <w:sdtContent>
          <w:r w:rsidRPr="00743FA9" w:rsidR="00654DEE">
            <w:rPr>
              <w:b/>
            </w:rPr>
            <w:t>Emma Hardy:</w:t>
          </w:r>
        </w:sdtContent>
      </w:sdt>
      <w:r w:rsidRPr="00743FA9" w:rsidR="00654DEE">
        <w:t xml:space="preserve"> </w:t>
      </w:r>
      <w:r w:rsidRPr="00743FA9">
        <w:t xml:space="preserve">How co-operative </w:t>
      </w:r>
      <w:r w:rsidRPr="00743FA9" w:rsidR="00654DEE">
        <w:t xml:space="preserve">are Visa and Mastercard </w:t>
      </w:r>
      <w:r w:rsidRPr="00743FA9">
        <w:t>being in these reviews?</w:t>
      </w:r>
    </w:p>
    <w:p w:rsidR="004D336C" w:rsidRPr="00743FA9" w:rsidP="00654DEE">
      <w:pPr>
        <w:pStyle w:val="Answer"/>
      </w:pPr>
      <w:sdt>
        <w:sdtPr>
          <w:alias w:val="Witness"/>
          <w:id w:val="148559911"/>
          <w:placeholder>
            <w:docPart w:val="DefaultPlaceholder_-1854013440"/>
          </w:placeholder>
          <w:richText/>
        </w:sdtPr>
        <w:sdtContent>
          <w:r w:rsidRPr="00743FA9" w:rsidR="00B244FC">
            <w:rPr>
              <w:b/>
              <w:i/>
            </w:rPr>
            <w:t>Chris Hemsley:</w:t>
          </w:r>
        </w:sdtContent>
      </w:sdt>
      <w:r w:rsidRPr="00743FA9" w:rsidR="00654DEE">
        <w:t xml:space="preserve"> W</w:t>
      </w:r>
      <w:r w:rsidRPr="00743FA9">
        <w:t>e have a constructive working relationship with</w:t>
      </w:r>
      <w:r w:rsidRPr="00743FA9" w:rsidR="00654DEE">
        <w:t xml:space="preserve"> them</w:t>
      </w:r>
      <w:r w:rsidRPr="00743FA9">
        <w:t xml:space="preserve">. We meet them regularly. </w:t>
      </w:r>
      <w:r w:rsidRPr="00743FA9" w:rsidR="00654DEE">
        <w:t>T</w:t>
      </w:r>
      <w:r w:rsidRPr="00743FA9">
        <w:t xml:space="preserve">o be honest, the extent of the requests that we have made perhaps surprised them. I do not think </w:t>
      </w:r>
      <w:r w:rsidRPr="00743FA9" w:rsidR="00654DEE">
        <w:t xml:space="preserve">that </w:t>
      </w:r>
      <w:r w:rsidRPr="00743FA9">
        <w:t xml:space="preserve">they are used to this </w:t>
      </w:r>
      <w:r w:rsidRPr="00743FA9" w:rsidR="00654DEE">
        <w:t xml:space="preserve">sort of </w:t>
      </w:r>
      <w:r w:rsidRPr="00743FA9">
        <w:t>regulatory scrutiny</w:t>
      </w:r>
      <w:r w:rsidRPr="00743FA9" w:rsidR="00654DEE">
        <w:t>.</w:t>
      </w:r>
      <w:r w:rsidRPr="00743FA9">
        <w:t xml:space="preserve"> </w:t>
      </w:r>
      <w:r w:rsidRPr="00743FA9" w:rsidR="00654DEE">
        <w:t>I</w:t>
      </w:r>
      <w:r w:rsidRPr="00743FA9">
        <w:t>t has required them to collect quite extensive data and evidence and provide that to us, and that process has taken longer than we thought, but we have a constructive working relationship with them.</w:t>
      </w:r>
    </w:p>
    <w:p w:rsidR="004D336C" w:rsidRPr="00743FA9" w:rsidP="004D336C">
      <w:pPr>
        <w:pStyle w:val="Question"/>
      </w:pPr>
      <w:sdt>
        <w:sdtPr>
          <w:alias w:val="Member"/>
          <w:tag w:val="&lt;Member mnisId='4645' dodsId='148271'&gt;"/>
          <w:id w:val="356777355"/>
          <w:placeholder>
            <w:docPart w:val="DefaultPlaceholder_-1854013440"/>
          </w:placeholder>
          <w:richText/>
        </w:sdtPr>
        <w:sdtContent>
          <w:r w:rsidRPr="00743FA9" w:rsidR="00654DEE">
            <w:rPr>
              <w:b/>
            </w:rPr>
            <w:t>Emma Hardy:</w:t>
          </w:r>
        </w:sdtContent>
      </w:sdt>
      <w:r w:rsidRPr="00743FA9" w:rsidR="00654DEE">
        <w:t xml:space="preserve"> A</w:t>
      </w:r>
      <w:r w:rsidRPr="00743FA9">
        <w:t xml:space="preserve">re </w:t>
      </w:r>
      <w:r w:rsidRPr="00743FA9" w:rsidR="00654DEE">
        <w:t xml:space="preserve">you </w:t>
      </w:r>
      <w:r w:rsidRPr="00743FA9">
        <w:t xml:space="preserve">not surprised that large multinationals like </w:t>
      </w:r>
      <w:r w:rsidRPr="00743FA9" w:rsidR="00654DEE">
        <w:t xml:space="preserve">Visa and </w:t>
      </w:r>
      <w:r w:rsidRPr="00743FA9">
        <w:t>Mastercard</w:t>
      </w:r>
      <w:r w:rsidRPr="00743FA9" w:rsidR="00654DEE">
        <w:t xml:space="preserve"> </w:t>
      </w:r>
      <w:r w:rsidRPr="00743FA9">
        <w:t xml:space="preserve">seem to have difficulty providing the evidence or </w:t>
      </w:r>
      <w:r w:rsidRPr="00743FA9" w:rsidR="00A71A53">
        <w:t xml:space="preserve">seem </w:t>
      </w:r>
      <w:r w:rsidRPr="00743FA9">
        <w:t xml:space="preserve">to be </w:t>
      </w:r>
      <w:r w:rsidRPr="00743FA9">
        <w:t>surprised that a regulator would require that evidence</w:t>
      </w:r>
      <w:r w:rsidRPr="00743FA9" w:rsidR="00654DEE">
        <w:t>?</w:t>
      </w:r>
      <w:r w:rsidRPr="00743FA9">
        <w:t xml:space="preserve"> Is that not a little surprising?</w:t>
      </w:r>
    </w:p>
    <w:p w:rsidR="00654DEE" w:rsidRPr="00743FA9" w:rsidP="00654DEE">
      <w:pPr>
        <w:pStyle w:val="Answer"/>
      </w:pPr>
      <w:sdt>
        <w:sdtPr>
          <w:alias w:val="Witness"/>
          <w:id w:val="-1304074876"/>
          <w:placeholder>
            <w:docPart w:val="DefaultPlaceholder_-1854013440"/>
          </w:placeholder>
          <w:richText/>
        </w:sdtPr>
        <w:sdtContent>
          <w:r w:rsidRPr="00743FA9" w:rsidR="00B244FC">
            <w:rPr>
              <w:b/>
              <w:i/>
            </w:rPr>
            <w:t>Chris Hemsley:</w:t>
          </w:r>
        </w:sdtContent>
      </w:sdt>
      <w:r w:rsidRPr="00743FA9">
        <w:t xml:space="preserve"> T</w:t>
      </w:r>
      <w:r w:rsidRPr="00743FA9" w:rsidR="004D336C">
        <w:t>hey are not used to this level of scrutiny. I have found it quite frustrating at times that this information is not already available</w:t>
      </w:r>
      <w:r w:rsidRPr="00743FA9">
        <w:t>.</w:t>
      </w:r>
      <w:r w:rsidRPr="00743FA9" w:rsidR="004D336C">
        <w:t xml:space="preserve"> </w:t>
      </w:r>
      <w:r w:rsidRPr="00743FA9">
        <w:t>T</w:t>
      </w:r>
      <w:r w:rsidRPr="00743FA9" w:rsidR="004D336C">
        <w:t xml:space="preserve">he important thing there is that we have already set out plans to address this issue. </w:t>
      </w:r>
      <w:r w:rsidRPr="00743FA9">
        <w:t>W</w:t>
      </w:r>
      <w:r w:rsidRPr="00743FA9" w:rsidR="004D336C">
        <w:t>e have set out proposals to move much of this data to a much more regular reporting structure</w:t>
      </w:r>
      <w:r w:rsidRPr="00743FA9">
        <w:t>—</w:t>
      </w:r>
      <w:r w:rsidRPr="00743FA9" w:rsidR="004D336C">
        <w:t>what</w:t>
      </w:r>
      <w:r w:rsidRPr="00743FA9">
        <w:t xml:space="preserve"> </w:t>
      </w:r>
      <w:r w:rsidRPr="00743FA9" w:rsidR="004D336C">
        <w:t>we call a regulatory return.</w:t>
      </w:r>
      <w:r w:rsidRPr="00743FA9">
        <w:t xml:space="preserve"> T</w:t>
      </w:r>
      <w:r w:rsidRPr="00743FA9" w:rsidR="004D336C">
        <w:t xml:space="preserve">he important thing is </w:t>
      </w:r>
      <w:r w:rsidRPr="00743FA9">
        <w:t xml:space="preserve">that, </w:t>
      </w:r>
      <w:r w:rsidRPr="00743FA9" w:rsidR="004D336C">
        <w:t>now we have discovered this, we do not repeat this problem</w:t>
      </w:r>
      <w:r w:rsidRPr="00743FA9">
        <w:t>.</w:t>
      </w:r>
    </w:p>
    <w:p w:rsidR="00654DEE" w:rsidRPr="00743FA9" w:rsidP="00654DEE">
      <w:pPr>
        <w:pStyle w:val="Question"/>
      </w:pPr>
      <w:sdt>
        <w:sdtPr>
          <w:alias w:val="Member"/>
          <w:tag w:val="&lt;Member mnisId='4645' dodsId='148271'&gt;"/>
          <w:id w:val="650406687"/>
          <w:placeholder>
            <w:docPart w:val="DefaultPlaceholder_-1854013440"/>
          </w:placeholder>
          <w:richText/>
        </w:sdtPr>
        <w:sdtContent>
          <w:r w:rsidRPr="00743FA9">
            <w:rPr>
              <w:b/>
            </w:rPr>
            <w:t>Emma Hardy:</w:t>
          </w:r>
        </w:sdtContent>
      </w:sdt>
      <w:r w:rsidRPr="00743FA9">
        <w:t xml:space="preserve"> Are you </w:t>
      </w:r>
      <w:r w:rsidRPr="00743FA9" w:rsidR="004D336C">
        <w:t>going to set a requirement for this information that they seem to have struggled with to be more regularly available to yourselves?</w:t>
      </w:r>
    </w:p>
    <w:p w:rsidR="004D336C" w:rsidRPr="00743FA9" w:rsidP="004C36E7">
      <w:pPr>
        <w:pStyle w:val="Answer"/>
      </w:pPr>
      <w:sdt>
        <w:sdtPr>
          <w:alias w:val="Witness"/>
          <w:id w:val="-195006543"/>
          <w:placeholder>
            <w:docPart w:val="DefaultPlaceholder_-1854013440"/>
          </w:placeholder>
          <w:richText/>
        </w:sdtPr>
        <w:sdtContent>
          <w:r w:rsidRPr="00743FA9" w:rsidR="00B244FC">
            <w:rPr>
              <w:b/>
              <w:i/>
            </w:rPr>
            <w:t>Chris Hemsley:</w:t>
          </w:r>
        </w:sdtContent>
      </w:sdt>
      <w:r w:rsidRPr="00743FA9" w:rsidR="00654DEE">
        <w:t xml:space="preserve"> </w:t>
      </w:r>
      <w:r w:rsidR="00DE7EFE">
        <w:t>C</w:t>
      </w:r>
      <w:r w:rsidRPr="00743FA9" w:rsidR="00654DEE">
        <w:t xml:space="preserve">ertainly </w:t>
      </w:r>
      <w:r w:rsidR="00DE7EFE">
        <w:t xml:space="preserve">the </w:t>
      </w:r>
      <w:r w:rsidRPr="00743FA9" w:rsidR="00654DEE">
        <w:t>fees</w:t>
      </w:r>
      <w:r w:rsidR="00DE7EFE">
        <w:t xml:space="preserve">, </w:t>
      </w:r>
      <w:r w:rsidRPr="00743FA9" w:rsidR="00654DEE">
        <w:t>revenues</w:t>
      </w:r>
      <w:r w:rsidR="00DE7EFE">
        <w:t>—that sort of information</w:t>
      </w:r>
      <w:r w:rsidRPr="00743FA9" w:rsidR="00654DEE">
        <w:t>.</w:t>
      </w:r>
      <w:r w:rsidRPr="00743FA9" w:rsidR="004C36E7">
        <w:t xml:space="preserve"> The document </w:t>
      </w:r>
      <w:r w:rsidRPr="00743FA9">
        <w:t>searches</w:t>
      </w:r>
      <w:r w:rsidRPr="00743FA9" w:rsidR="004C36E7">
        <w:t xml:space="preserve"> are </w:t>
      </w:r>
      <w:r w:rsidRPr="00743FA9">
        <w:t>very issue</w:t>
      </w:r>
      <w:r w:rsidRPr="00743FA9" w:rsidR="004C36E7">
        <w:t>-</w:t>
      </w:r>
      <w:r w:rsidRPr="00743FA9">
        <w:t>specific</w:t>
      </w:r>
      <w:r w:rsidRPr="00743FA9" w:rsidR="004C36E7">
        <w:t>,</w:t>
      </w:r>
      <w:r w:rsidRPr="00743FA9">
        <w:t xml:space="preserve"> </w:t>
      </w:r>
      <w:r w:rsidRPr="00743FA9" w:rsidR="004C36E7">
        <w:t>b</w:t>
      </w:r>
      <w:r w:rsidRPr="00743FA9">
        <w:t xml:space="preserve">ut for that data side, we will get that regular flow </w:t>
      </w:r>
      <w:r w:rsidRPr="00743FA9" w:rsidR="004C36E7">
        <w:t>of information.</w:t>
      </w:r>
    </w:p>
    <w:p w:rsidR="004D336C" w:rsidRPr="00743FA9" w:rsidP="004D336C">
      <w:pPr>
        <w:pStyle w:val="Question"/>
      </w:pPr>
      <w:sdt>
        <w:sdtPr>
          <w:alias w:val="Member"/>
          <w:tag w:val="&lt;Member mnisId='4645' dodsId='148271'&gt;"/>
          <w:id w:val="-726611778"/>
          <w:placeholder>
            <w:docPart w:val="DefaultPlaceholder_-1854013440"/>
          </w:placeholder>
          <w:richText/>
        </w:sdtPr>
        <w:sdtContent>
          <w:r w:rsidRPr="00743FA9" w:rsidR="004C36E7">
            <w:rPr>
              <w:b/>
            </w:rPr>
            <w:t>Emma Hardy:</w:t>
          </w:r>
        </w:sdtContent>
      </w:sdt>
      <w:r w:rsidRPr="00743FA9" w:rsidR="004C36E7">
        <w:t xml:space="preserve"> So in the future, they </w:t>
      </w:r>
      <w:r w:rsidRPr="00743FA9">
        <w:t xml:space="preserve">could not possibly say </w:t>
      </w:r>
      <w:r w:rsidRPr="00743FA9" w:rsidR="004C36E7">
        <w:t xml:space="preserve">that </w:t>
      </w:r>
      <w:r w:rsidRPr="00743FA9">
        <w:t>they do not have it.</w:t>
      </w:r>
    </w:p>
    <w:p w:rsidR="004D336C" w:rsidRPr="00743FA9" w:rsidP="004C36E7">
      <w:pPr>
        <w:pStyle w:val="Answer"/>
      </w:pPr>
      <w:sdt>
        <w:sdtPr>
          <w:alias w:val="Witness"/>
          <w:id w:val="-440522624"/>
          <w:placeholder>
            <w:docPart w:val="DefaultPlaceholder_-1854013440"/>
          </w:placeholder>
          <w:richText/>
        </w:sdtPr>
        <w:sdtContent>
          <w:r w:rsidRPr="00743FA9" w:rsidR="00B244FC">
            <w:rPr>
              <w:b/>
              <w:i/>
            </w:rPr>
            <w:t>Chris Hemsley:</w:t>
          </w:r>
        </w:sdtContent>
      </w:sdt>
      <w:r w:rsidRPr="00743FA9" w:rsidR="004C36E7">
        <w:t xml:space="preserve"> </w:t>
      </w:r>
      <w:r w:rsidR="00DE7EFE">
        <w:t>C</w:t>
      </w:r>
      <w:r w:rsidRPr="00743FA9" w:rsidR="004C36E7">
        <w:t>orrect.</w:t>
      </w:r>
    </w:p>
    <w:p w:rsidR="004D336C" w:rsidRPr="00743FA9" w:rsidP="004C36E7">
      <w:pPr>
        <w:pStyle w:val="Question"/>
      </w:pPr>
      <w:sdt>
        <w:sdtPr>
          <w:alias w:val="Member"/>
          <w:tag w:val="&lt;Member mnisId='4645' dodsId='148271'&gt;"/>
          <w:id w:val="1226413708"/>
          <w:placeholder>
            <w:docPart w:val="DefaultPlaceholder_-1854013440"/>
          </w:placeholder>
          <w:richText/>
        </w:sdtPr>
        <w:sdtContent>
          <w:r w:rsidRPr="00743FA9" w:rsidR="004C36E7">
            <w:rPr>
              <w:b/>
            </w:rPr>
            <w:t>Emma Hardy:</w:t>
          </w:r>
        </w:sdtContent>
      </w:sdt>
      <w:r w:rsidRPr="00743FA9" w:rsidR="004C36E7">
        <w:t xml:space="preserve"> Y</w:t>
      </w:r>
      <w:r w:rsidRPr="00743FA9">
        <w:t>ou are</w:t>
      </w:r>
      <w:r w:rsidR="00DE7EFE">
        <w:t xml:space="preserve"> a </w:t>
      </w:r>
      <w:r w:rsidRPr="00743FA9">
        <w:t>relatively</w:t>
      </w:r>
      <w:r w:rsidR="00DE7EFE">
        <w:t xml:space="preserve"> </w:t>
      </w:r>
      <w:r w:rsidRPr="00743FA9">
        <w:t xml:space="preserve">small regulator. </w:t>
      </w:r>
      <w:r w:rsidRPr="00743FA9" w:rsidR="004C36E7">
        <w:t>D</w:t>
      </w:r>
      <w:r w:rsidRPr="00743FA9">
        <w:t xml:space="preserve">o you think </w:t>
      </w:r>
      <w:r w:rsidRPr="00743FA9" w:rsidR="004C36E7">
        <w:t xml:space="preserve">that </w:t>
      </w:r>
      <w:r w:rsidRPr="00743FA9">
        <w:t xml:space="preserve">you have the teeth needed to take on massive multinationals like </w:t>
      </w:r>
      <w:r w:rsidRPr="00743FA9" w:rsidR="004C36E7">
        <w:t xml:space="preserve">Visa and </w:t>
      </w:r>
      <w:r w:rsidRPr="00743FA9">
        <w:t>Mastercard</w:t>
      </w:r>
      <w:r w:rsidRPr="00743FA9" w:rsidR="004C36E7">
        <w:t>?</w:t>
      </w:r>
    </w:p>
    <w:p w:rsidR="004D336C" w:rsidRPr="00743FA9" w:rsidP="004C36E7">
      <w:pPr>
        <w:pStyle w:val="Answer"/>
      </w:pPr>
      <w:sdt>
        <w:sdtPr>
          <w:alias w:val="Witness"/>
          <w:id w:val="207609915"/>
          <w:placeholder>
            <w:docPart w:val="DefaultPlaceholder_-1854013440"/>
          </w:placeholder>
          <w:richText/>
        </w:sdtPr>
        <w:sdtContent>
          <w:r w:rsidRPr="00743FA9" w:rsidR="00B244FC">
            <w:rPr>
              <w:b/>
              <w:i/>
            </w:rPr>
            <w:t>Aidene Walsh:</w:t>
          </w:r>
        </w:sdtContent>
      </w:sdt>
      <w:r w:rsidRPr="00743FA9" w:rsidR="004C36E7">
        <w:t xml:space="preserve"> T</w:t>
      </w:r>
      <w:r w:rsidRPr="00743FA9">
        <w:t>he board has had extensive conversations around that</w:t>
      </w:r>
      <w:r w:rsidRPr="00743FA9" w:rsidR="004C36E7">
        <w:t>.</w:t>
      </w:r>
      <w:r w:rsidRPr="00743FA9">
        <w:t xml:space="preserve"> </w:t>
      </w:r>
      <w:r w:rsidRPr="00743FA9" w:rsidR="004C36E7">
        <w:t>T</w:t>
      </w:r>
      <w:r w:rsidRPr="00743FA9">
        <w:t xml:space="preserve">he reality was, </w:t>
      </w:r>
      <w:r w:rsidRPr="00743FA9" w:rsidR="004C36E7">
        <w:t xml:space="preserve">as </w:t>
      </w:r>
      <w:r w:rsidRPr="00743FA9">
        <w:t xml:space="preserve">Charles highlighted last year, around the resourcing levels. </w:t>
      </w:r>
      <w:r w:rsidRPr="00743FA9" w:rsidR="004C36E7">
        <w:t>T</w:t>
      </w:r>
      <w:r w:rsidRPr="00743FA9">
        <w:t xml:space="preserve">he team is </w:t>
      </w:r>
      <w:r w:rsidRPr="00743FA9" w:rsidR="003575B7">
        <w:t xml:space="preserve">now </w:t>
      </w:r>
      <w:r w:rsidRPr="00743FA9">
        <w:t xml:space="preserve">absolutely resourced to </w:t>
      </w:r>
      <w:r w:rsidRPr="00743FA9" w:rsidR="004C36E7">
        <w:t xml:space="preserve">the level </w:t>
      </w:r>
      <w:r w:rsidRPr="00743FA9">
        <w:t>to interact with the schemes</w:t>
      </w:r>
      <w:r w:rsidRPr="00743FA9" w:rsidR="004C36E7">
        <w:t xml:space="preserve"> and</w:t>
      </w:r>
      <w:r w:rsidRPr="00743FA9">
        <w:t xml:space="preserve"> </w:t>
      </w:r>
      <w:r w:rsidRPr="00743FA9" w:rsidR="004C36E7">
        <w:t xml:space="preserve">to </w:t>
      </w:r>
      <w:r w:rsidRPr="00743FA9">
        <w:t>get the information</w:t>
      </w:r>
      <w:r w:rsidRPr="00743FA9" w:rsidR="004C36E7">
        <w:t>,</w:t>
      </w:r>
      <w:r w:rsidRPr="00743FA9">
        <w:t xml:space="preserve"> and we are absolutely confident that we can take these pieces of work forward.</w:t>
      </w:r>
    </w:p>
    <w:p w:rsidR="004D336C" w:rsidRPr="00743FA9" w:rsidP="004D336C">
      <w:pPr>
        <w:pStyle w:val="Question"/>
      </w:pPr>
      <w:sdt>
        <w:sdtPr>
          <w:alias w:val="Member"/>
          <w:tag w:val="&lt;Member mnisId='4645' dodsId='148271'&gt;"/>
          <w:id w:val="170451595"/>
          <w:placeholder>
            <w:docPart w:val="DefaultPlaceholder_-1854013440"/>
          </w:placeholder>
          <w:richText/>
        </w:sdtPr>
        <w:sdtContent>
          <w:r w:rsidRPr="00743FA9" w:rsidR="004C36E7">
            <w:rPr>
              <w:b/>
            </w:rPr>
            <w:t>Emma Hardy:</w:t>
          </w:r>
        </w:sdtContent>
      </w:sdt>
      <w:r w:rsidRPr="00743FA9" w:rsidR="004C36E7">
        <w:t xml:space="preserve"> Y</w:t>
      </w:r>
      <w:r w:rsidRPr="00743FA9">
        <w:t xml:space="preserve">ou </w:t>
      </w:r>
      <w:r w:rsidRPr="00743FA9" w:rsidR="004C36E7">
        <w:t xml:space="preserve">said </w:t>
      </w:r>
      <w:r w:rsidRPr="00743FA9">
        <w:t>originally that this information was not available</w:t>
      </w:r>
      <w:r w:rsidRPr="00743FA9" w:rsidR="004C36E7">
        <w:t xml:space="preserve"> and </w:t>
      </w:r>
      <w:r w:rsidRPr="00743FA9">
        <w:t xml:space="preserve">that they were surprised at </w:t>
      </w:r>
      <w:r w:rsidR="00CE6256">
        <w:t xml:space="preserve">being required to provide it. </w:t>
      </w:r>
      <w:r w:rsidRPr="00743FA9" w:rsidR="004C36E7">
        <w:t>D</w:t>
      </w:r>
      <w:r w:rsidRPr="00743FA9">
        <w:t xml:space="preserve">oes </w:t>
      </w:r>
      <w:r w:rsidRPr="00743FA9" w:rsidR="004C36E7">
        <w:t xml:space="preserve">it not </w:t>
      </w:r>
      <w:r w:rsidRPr="00743FA9">
        <w:t xml:space="preserve">really concern you that they </w:t>
      </w:r>
      <w:r w:rsidRPr="00743FA9" w:rsidR="004C36E7">
        <w:t>did</w:t>
      </w:r>
      <w:r w:rsidRPr="00743FA9">
        <w:t xml:space="preserve"> not have this information </w:t>
      </w:r>
      <w:r w:rsidRPr="00743FA9" w:rsidR="004C36E7">
        <w:t xml:space="preserve">available? You are going to </w:t>
      </w:r>
      <w:r w:rsidRPr="00743FA9">
        <w:t xml:space="preserve">insist on it </w:t>
      </w:r>
      <w:r w:rsidRPr="00743FA9" w:rsidR="004C36E7">
        <w:t xml:space="preserve">being </w:t>
      </w:r>
      <w:r w:rsidRPr="00743FA9">
        <w:t>available</w:t>
      </w:r>
      <w:r w:rsidRPr="00743FA9" w:rsidR="004C36E7">
        <w:t>.</w:t>
      </w:r>
      <w:r w:rsidRPr="00743FA9">
        <w:t xml:space="preserve"> </w:t>
      </w:r>
      <w:r w:rsidRPr="00743FA9" w:rsidR="004C36E7">
        <w:t xml:space="preserve">Are there </w:t>
      </w:r>
      <w:r w:rsidRPr="00743FA9">
        <w:t>any concerns around national cyber threats to them</w:t>
      </w:r>
      <w:r w:rsidRPr="00743FA9" w:rsidR="004C36E7">
        <w:t xml:space="preserve"> if</w:t>
      </w:r>
      <w:r w:rsidRPr="00743FA9">
        <w:t xml:space="preserve"> </w:t>
      </w:r>
      <w:r w:rsidRPr="00743FA9" w:rsidR="004C36E7">
        <w:t>t</w:t>
      </w:r>
      <w:r w:rsidRPr="00743FA9">
        <w:t>hey cannot lay their hands on relatively straightforward information</w:t>
      </w:r>
      <w:r w:rsidRPr="00743FA9" w:rsidR="004C36E7">
        <w:t>?</w:t>
      </w:r>
    </w:p>
    <w:p w:rsidR="004D336C" w:rsidRPr="00743FA9" w:rsidP="004C36E7">
      <w:pPr>
        <w:pStyle w:val="Answer"/>
      </w:pPr>
      <w:sdt>
        <w:sdtPr>
          <w:alias w:val="Witness"/>
          <w:id w:val="-2129928100"/>
          <w:placeholder>
            <w:docPart w:val="DefaultPlaceholder_-1854013440"/>
          </w:placeholder>
          <w:richText/>
        </w:sdtPr>
        <w:sdtContent>
          <w:r w:rsidRPr="00743FA9" w:rsidR="00B244FC">
            <w:rPr>
              <w:b/>
              <w:i/>
            </w:rPr>
            <w:t>Chris Hemsley:</w:t>
          </w:r>
        </w:sdtContent>
      </w:sdt>
      <w:r w:rsidRPr="00743FA9" w:rsidR="004C36E7">
        <w:t xml:space="preserve"> </w:t>
      </w:r>
      <w:r w:rsidRPr="00743FA9">
        <w:t xml:space="preserve">I would probably distinguish between those two things. </w:t>
      </w:r>
      <w:r w:rsidRPr="00743FA9" w:rsidR="004C36E7">
        <w:t xml:space="preserve">We have </w:t>
      </w:r>
      <w:r w:rsidRPr="00743FA9">
        <w:t xml:space="preserve">set some of this out publicly. Both of the schemes do not routinely report on a UK basis. </w:t>
      </w:r>
      <w:r w:rsidRPr="00743FA9" w:rsidR="004C36E7">
        <w:t>T</w:t>
      </w:r>
      <w:r w:rsidRPr="00743FA9">
        <w:t xml:space="preserve">he </w:t>
      </w:r>
      <w:r w:rsidRPr="00743FA9" w:rsidR="004C36E7">
        <w:t xml:space="preserve">sort of </w:t>
      </w:r>
      <w:r w:rsidRPr="00743FA9">
        <w:t xml:space="preserve">information </w:t>
      </w:r>
      <w:r w:rsidRPr="00743FA9" w:rsidR="004C36E7">
        <w:t xml:space="preserve">that </w:t>
      </w:r>
      <w:r w:rsidRPr="00743FA9">
        <w:t>we are talking about here is largely commercial</w:t>
      </w:r>
      <w:r w:rsidRPr="00743FA9" w:rsidR="004C36E7">
        <w:t>,</w:t>
      </w:r>
      <w:r w:rsidRPr="00743FA9">
        <w:t xml:space="preserve"> financial information</w:t>
      </w:r>
      <w:r w:rsidRPr="00743FA9" w:rsidR="004C36E7">
        <w:t>,</w:t>
      </w:r>
      <w:r w:rsidRPr="00743FA9">
        <w:t xml:space="preserve"> </w:t>
      </w:r>
      <w:r w:rsidRPr="00743FA9" w:rsidR="004C36E7">
        <w:t>so t</w:t>
      </w:r>
      <w:r w:rsidRPr="00743FA9">
        <w:t xml:space="preserve">he comments that I have made relate to that </w:t>
      </w:r>
      <w:r w:rsidRPr="00743FA9" w:rsidR="004C36E7">
        <w:t xml:space="preserve">sort of </w:t>
      </w:r>
      <w:r w:rsidRPr="00743FA9">
        <w:t>information</w:t>
      </w:r>
      <w:r w:rsidRPr="00743FA9" w:rsidR="004C36E7">
        <w:t>.</w:t>
      </w:r>
      <w:r w:rsidRPr="00743FA9">
        <w:t xml:space="preserve"> </w:t>
      </w:r>
      <w:r w:rsidRPr="00743FA9" w:rsidR="004C36E7">
        <w:t xml:space="preserve">I would </w:t>
      </w:r>
      <w:r w:rsidRPr="00743FA9">
        <w:t>distinguish that from information around cyber security or other aspects of fraud prevention, for example</w:t>
      </w:r>
      <w:r w:rsidRPr="00743FA9" w:rsidR="004C36E7">
        <w:t>,</w:t>
      </w:r>
      <w:r w:rsidRPr="00743FA9">
        <w:t xml:space="preserve"> including where they have an existing relationship with the Bank of England </w:t>
      </w:r>
      <w:r w:rsidRPr="00743FA9" w:rsidR="004C36E7">
        <w:t xml:space="preserve">as </w:t>
      </w:r>
      <w:r w:rsidRPr="00743FA9">
        <w:t>their supervisor for those aspects of resilience.</w:t>
      </w:r>
    </w:p>
    <w:p w:rsidR="004D336C" w:rsidRPr="00743FA9" w:rsidP="004C36E7">
      <w:pPr>
        <w:pStyle w:val="Question"/>
      </w:pPr>
      <w:sdt>
        <w:sdtPr>
          <w:alias w:val="Member"/>
          <w:tag w:val="&lt;Member mnisId='4645' dodsId='148271'&gt;"/>
          <w:id w:val="-642427071"/>
          <w:placeholder>
            <w:docPart w:val="DefaultPlaceholder_-1854013440"/>
          </w:placeholder>
          <w:richText/>
        </w:sdtPr>
        <w:sdtContent>
          <w:r w:rsidRPr="00743FA9" w:rsidR="004C36E7">
            <w:rPr>
              <w:b/>
            </w:rPr>
            <w:t>Emma Hardy:</w:t>
          </w:r>
        </w:sdtContent>
      </w:sdt>
      <w:r w:rsidRPr="00743FA9" w:rsidR="004C36E7">
        <w:t xml:space="preserve"> T</w:t>
      </w:r>
      <w:r w:rsidRPr="00743FA9">
        <w:t xml:space="preserve">he UK </w:t>
      </w:r>
      <w:r w:rsidRPr="00743FA9" w:rsidR="00A71A53">
        <w:t>i</w:t>
      </w:r>
      <w:r w:rsidRPr="00743FA9" w:rsidR="004C36E7">
        <w:t>nter</w:t>
      </w:r>
      <w:r w:rsidRPr="00743FA9">
        <w:t xml:space="preserve">change </w:t>
      </w:r>
      <w:r w:rsidRPr="00743FA9" w:rsidR="00A71A53">
        <w:t>f</w:t>
      </w:r>
      <w:r w:rsidRPr="00743FA9">
        <w:t xml:space="preserve">ee </w:t>
      </w:r>
      <w:r w:rsidRPr="00743FA9" w:rsidR="00A71A53">
        <w:t>r</w:t>
      </w:r>
      <w:r w:rsidRPr="00743FA9">
        <w:t>egulation limits int</w:t>
      </w:r>
      <w:r w:rsidRPr="00743FA9" w:rsidR="004C36E7">
        <w:t>er</w:t>
      </w:r>
      <w:r w:rsidRPr="00743FA9">
        <w:t xml:space="preserve">change </w:t>
      </w:r>
      <w:r w:rsidRPr="00743FA9" w:rsidR="004C36E7">
        <w:t>f</w:t>
      </w:r>
      <w:r w:rsidRPr="00743FA9">
        <w:t xml:space="preserve">ees </w:t>
      </w:r>
      <w:r w:rsidRPr="00743FA9" w:rsidR="004C36E7">
        <w:t xml:space="preserve">to 0.2% of </w:t>
      </w:r>
      <w:r w:rsidRPr="00743FA9">
        <w:t xml:space="preserve">the value of </w:t>
      </w:r>
      <w:r w:rsidRPr="00743FA9" w:rsidR="004C36E7">
        <w:t>a transaction f</w:t>
      </w:r>
      <w:r w:rsidRPr="00743FA9">
        <w:t>or consumer debit cards</w:t>
      </w:r>
      <w:r w:rsidRPr="00743FA9" w:rsidR="004C36E7">
        <w:t>,</w:t>
      </w:r>
      <w:r w:rsidRPr="00743FA9">
        <w:t xml:space="preserve"> </w:t>
      </w:r>
      <w:r w:rsidRPr="00743FA9" w:rsidR="004C36E7">
        <w:t xml:space="preserve">and </w:t>
      </w:r>
      <w:r w:rsidRPr="00743FA9">
        <w:t>0.3</w:t>
      </w:r>
      <w:r w:rsidRPr="00743FA9" w:rsidR="004C36E7">
        <w:t>%</w:t>
      </w:r>
      <w:r w:rsidRPr="00743FA9">
        <w:t xml:space="preserve"> </w:t>
      </w:r>
      <w:r w:rsidRPr="00743FA9" w:rsidR="004C36E7">
        <w:t>f</w:t>
      </w:r>
      <w:r w:rsidRPr="00743FA9">
        <w:t>or consumer credit cards</w:t>
      </w:r>
      <w:r w:rsidRPr="00743FA9" w:rsidR="004C36E7">
        <w:t>.</w:t>
      </w:r>
      <w:r w:rsidRPr="00743FA9">
        <w:t xml:space="preserve"> </w:t>
      </w:r>
      <w:r w:rsidRPr="00743FA9" w:rsidR="004C36E7">
        <w:t>H</w:t>
      </w:r>
      <w:r w:rsidRPr="00743FA9">
        <w:t xml:space="preserve">ave you found any evidence that these fees </w:t>
      </w:r>
      <w:r w:rsidRPr="00743FA9">
        <w:t xml:space="preserve">are not competitive or that this regulation has not been adhered to and </w:t>
      </w:r>
      <w:r w:rsidRPr="00743FA9" w:rsidR="00DB1F0D">
        <w:t xml:space="preserve">that </w:t>
      </w:r>
      <w:r w:rsidRPr="00743FA9">
        <w:t>businesses are being overcharged</w:t>
      </w:r>
      <w:r w:rsidRPr="00743FA9" w:rsidR="004C36E7">
        <w:t>?</w:t>
      </w:r>
    </w:p>
    <w:p w:rsidR="004C36E7" w:rsidRPr="00743FA9" w:rsidP="004C36E7">
      <w:pPr>
        <w:pStyle w:val="Answer"/>
      </w:pPr>
      <w:sdt>
        <w:sdtPr>
          <w:alias w:val="Witness"/>
          <w:id w:val="1123037563"/>
          <w:placeholder>
            <w:docPart w:val="DefaultPlaceholder_-1854013440"/>
          </w:placeholder>
          <w:richText/>
        </w:sdtPr>
        <w:sdtContent>
          <w:r w:rsidRPr="00743FA9" w:rsidR="00B244FC">
            <w:rPr>
              <w:b/>
              <w:i/>
            </w:rPr>
            <w:t>Chris Hemsley:</w:t>
          </w:r>
        </w:sdtContent>
      </w:sdt>
      <w:r w:rsidRPr="00743FA9" w:rsidR="00DB1F0D">
        <w:t xml:space="preserve"> So o</w:t>
      </w:r>
      <w:r w:rsidRPr="00743FA9" w:rsidR="004D336C">
        <w:t>n the compliance with those existing requirements.</w:t>
      </w:r>
    </w:p>
    <w:p w:rsidR="004C36E7" w:rsidRPr="00743FA9" w:rsidP="005F3623">
      <w:pPr>
        <w:pStyle w:val="Remark"/>
      </w:pPr>
      <w:sdt>
        <w:sdtPr>
          <w:alias w:val="Member"/>
          <w:tag w:val="&lt;Member mnisId='4645' dodsId='148271'&gt;"/>
          <w:id w:val="-1194072359"/>
          <w:placeholder>
            <w:docPart w:val="DefaultPlaceholder_-1854013440"/>
          </w:placeholder>
          <w:richText/>
        </w:sdtPr>
        <w:sdtContent>
          <w:r w:rsidRPr="005F3623">
            <w:rPr>
              <w:b/>
              <w:bCs/>
            </w:rPr>
            <w:t>Emma Hardy:</w:t>
          </w:r>
        </w:sdtContent>
      </w:sdt>
      <w:r w:rsidRPr="00743FA9">
        <w:t xml:space="preserve"> </w:t>
      </w:r>
      <w:r w:rsidRPr="00743FA9" w:rsidR="004D336C">
        <w:t>Yes.</w:t>
      </w:r>
    </w:p>
    <w:p w:rsidR="004C36E7" w:rsidRPr="00743FA9" w:rsidP="004C36E7">
      <w:pPr>
        <w:pStyle w:val="Answer"/>
      </w:pPr>
      <w:sdt>
        <w:sdtPr>
          <w:alias w:val="Witness"/>
          <w:id w:val="1772509985"/>
          <w:placeholder>
            <w:docPart w:val="DefaultPlaceholder_-1854013440"/>
          </w:placeholder>
          <w:richText/>
        </w:sdtPr>
        <w:sdtContent>
          <w:r w:rsidRPr="00743FA9" w:rsidR="00B244FC">
            <w:rPr>
              <w:b/>
              <w:i/>
            </w:rPr>
            <w:t>Chris Hemsley:</w:t>
          </w:r>
        </w:sdtContent>
      </w:sdt>
      <w:r w:rsidRPr="00743FA9">
        <w:t xml:space="preserve"> W</w:t>
      </w:r>
      <w:r w:rsidRPr="00743FA9" w:rsidR="004D336C">
        <w:t>e started a program</w:t>
      </w:r>
      <w:r w:rsidRPr="00743FA9">
        <w:t>me</w:t>
      </w:r>
      <w:r w:rsidRPr="00743FA9" w:rsidR="004D336C">
        <w:t xml:space="preserve"> of work a number of years back</w:t>
      </w:r>
      <w:r w:rsidRPr="00743FA9">
        <w:t>—</w:t>
      </w:r>
      <w:r w:rsidRPr="00743FA9" w:rsidR="004D336C">
        <w:t>I</w:t>
      </w:r>
      <w:r w:rsidRPr="00743FA9">
        <w:t xml:space="preserve"> </w:t>
      </w:r>
      <w:r w:rsidRPr="00743FA9" w:rsidR="004D336C">
        <w:t>would like to say about three years ago</w:t>
      </w:r>
      <w:r w:rsidRPr="00743FA9">
        <w:t>—</w:t>
      </w:r>
      <w:r w:rsidRPr="00743FA9" w:rsidR="004D336C">
        <w:t>where</w:t>
      </w:r>
      <w:r w:rsidRPr="00743FA9">
        <w:t xml:space="preserve"> </w:t>
      </w:r>
      <w:r w:rsidRPr="00743FA9" w:rsidR="004D336C">
        <w:t xml:space="preserve">we were reviewing broad compliance with the IFR, as we call it, </w:t>
      </w:r>
      <w:r w:rsidRPr="00743FA9">
        <w:t xml:space="preserve">or </w:t>
      </w:r>
      <w:r w:rsidRPr="00743FA9" w:rsidR="004D336C">
        <w:t xml:space="preserve">the </w:t>
      </w:r>
      <w:r w:rsidRPr="00743FA9" w:rsidR="00A71A53">
        <w:t>interchange fee regulation</w:t>
      </w:r>
      <w:r w:rsidRPr="00743FA9" w:rsidR="004D336C">
        <w:t xml:space="preserve">. </w:t>
      </w:r>
      <w:r w:rsidRPr="00743FA9">
        <w:t>T</w:t>
      </w:r>
      <w:r w:rsidRPr="00743FA9" w:rsidR="004D336C">
        <w:t>hat prompted quite a broad set of investigations with a whole number of parties.</w:t>
      </w:r>
    </w:p>
    <w:p w:rsidR="004D336C" w:rsidRPr="00743FA9" w:rsidP="004C36E7">
      <w:pPr>
        <w:pStyle w:val="Answer"/>
      </w:pPr>
      <w:r w:rsidRPr="00743FA9">
        <w:t>S</w:t>
      </w:r>
      <w:r w:rsidRPr="00743FA9">
        <w:t>ome of those have been resolved</w:t>
      </w:r>
      <w:r w:rsidRPr="00743FA9">
        <w:t>.</w:t>
      </w:r>
      <w:r w:rsidRPr="00743FA9">
        <w:t xml:space="preserve"> </w:t>
      </w:r>
      <w:r w:rsidRPr="00743FA9">
        <w:t>S</w:t>
      </w:r>
      <w:r w:rsidRPr="00743FA9">
        <w:t>ome of the issues were addressed</w:t>
      </w:r>
      <w:r w:rsidRPr="00743FA9">
        <w:t>.</w:t>
      </w:r>
      <w:r w:rsidRPr="00743FA9">
        <w:t xml:space="preserve"> </w:t>
      </w:r>
      <w:r w:rsidRPr="00743FA9">
        <w:t>S</w:t>
      </w:r>
      <w:r w:rsidRPr="00743FA9">
        <w:t xml:space="preserve">ome were closed quite early because the parties changed their </w:t>
      </w:r>
      <w:r w:rsidRPr="00743FA9" w:rsidR="0062746D">
        <w:t>behaviour</w:t>
      </w:r>
      <w:r w:rsidRPr="00743FA9">
        <w:t>, but two of those have led to enforcement actio</w:t>
      </w:r>
      <w:r w:rsidRPr="00743FA9">
        <w:t>n.</w:t>
      </w:r>
      <w:r w:rsidRPr="00743FA9">
        <w:t xml:space="preserve"> </w:t>
      </w:r>
      <w:r w:rsidRPr="00743FA9">
        <w:t>B</w:t>
      </w:r>
      <w:r w:rsidRPr="00743FA9">
        <w:t xml:space="preserve">oth </w:t>
      </w:r>
      <w:r w:rsidRPr="00743FA9">
        <w:t xml:space="preserve">were </w:t>
      </w:r>
      <w:r w:rsidRPr="00743FA9">
        <w:t xml:space="preserve">relating to compliance with the </w:t>
      </w:r>
      <w:r w:rsidRPr="00743FA9" w:rsidR="00A71A53">
        <w:t>interchange fee regulation</w:t>
      </w:r>
      <w:r w:rsidRPr="00743FA9">
        <w:t>, s</w:t>
      </w:r>
      <w:r w:rsidRPr="00743FA9">
        <w:t xml:space="preserve">o we issued fines </w:t>
      </w:r>
      <w:r w:rsidRPr="00743FA9">
        <w:t xml:space="preserve">to </w:t>
      </w:r>
      <w:r w:rsidRPr="00743FA9">
        <w:t>both the N</w:t>
      </w:r>
      <w:r w:rsidRPr="00743FA9">
        <w:t>at</w:t>
      </w:r>
      <w:r w:rsidRPr="00743FA9">
        <w:t>West Group and to Barclays for matters of non</w:t>
      </w:r>
      <w:r w:rsidRPr="00743FA9">
        <w:t>-</w:t>
      </w:r>
      <w:r w:rsidRPr="00743FA9">
        <w:t xml:space="preserve">compliance relating to the </w:t>
      </w:r>
      <w:r w:rsidRPr="00743FA9" w:rsidR="00A71A53">
        <w:t>interchange fee regulation</w:t>
      </w:r>
      <w:r w:rsidRPr="00743FA9">
        <w:t xml:space="preserve">. </w:t>
      </w:r>
      <w:r w:rsidRPr="00743FA9">
        <w:t>W</w:t>
      </w:r>
      <w:r w:rsidRPr="00743FA9">
        <w:t>e take compliance with those rules very seriously and have acted.</w:t>
      </w:r>
    </w:p>
    <w:p w:rsidR="004C36E7" w:rsidRPr="00743FA9" w:rsidP="004D336C">
      <w:pPr>
        <w:pStyle w:val="Question"/>
      </w:pPr>
      <w:sdt>
        <w:sdtPr>
          <w:alias w:val="Member"/>
          <w:tag w:val="&lt;Member mnisId='4645' dodsId='148271'&gt;"/>
          <w:id w:val="-2033026635"/>
          <w:placeholder>
            <w:docPart w:val="DefaultPlaceholder_-1854013440"/>
          </w:placeholder>
          <w:richText/>
        </w:sdtPr>
        <w:sdtContent>
          <w:r w:rsidRPr="00743FA9">
            <w:rPr>
              <w:b/>
            </w:rPr>
            <w:t>Emma Hardy:</w:t>
          </w:r>
        </w:sdtContent>
      </w:sdt>
      <w:r w:rsidRPr="00743FA9">
        <w:t xml:space="preserve"> </w:t>
      </w:r>
      <w:r w:rsidRPr="00743FA9" w:rsidR="004D336C">
        <w:t xml:space="preserve">What </w:t>
      </w:r>
      <w:r w:rsidRPr="00743FA9">
        <w:t xml:space="preserve">size </w:t>
      </w:r>
      <w:r w:rsidRPr="00743FA9" w:rsidR="004D336C">
        <w:t>were the fin</w:t>
      </w:r>
      <w:r w:rsidRPr="00743FA9">
        <w:t>e</w:t>
      </w:r>
      <w:r w:rsidRPr="00743FA9" w:rsidR="004D336C">
        <w:t>s that were issued for those two companies?</w:t>
      </w:r>
    </w:p>
    <w:p w:rsidR="004D336C" w:rsidRPr="00743FA9" w:rsidP="004C36E7">
      <w:pPr>
        <w:pStyle w:val="Answer"/>
      </w:pPr>
      <w:sdt>
        <w:sdtPr>
          <w:alias w:val="Witness"/>
          <w:id w:val="1732585880"/>
          <w:placeholder>
            <w:docPart w:val="DefaultPlaceholder_-1854013440"/>
          </w:placeholder>
          <w:richText/>
        </w:sdtPr>
        <w:sdtContent>
          <w:r w:rsidRPr="00743FA9" w:rsidR="00B244FC">
            <w:rPr>
              <w:b/>
              <w:i/>
            </w:rPr>
            <w:t>Chris Hemsley:</w:t>
          </w:r>
        </w:sdtContent>
      </w:sdt>
      <w:r w:rsidRPr="00743FA9" w:rsidR="004C36E7">
        <w:t xml:space="preserve"> T</w:t>
      </w:r>
      <w:r w:rsidRPr="00743FA9">
        <w:t xml:space="preserve">he latest fines were between </w:t>
      </w:r>
      <w:r w:rsidRPr="00743FA9" w:rsidR="004C36E7">
        <w:t xml:space="preserve">£8 million and £9 million </w:t>
      </w:r>
      <w:r w:rsidRPr="00743FA9">
        <w:t>for Barclays</w:t>
      </w:r>
      <w:r w:rsidRPr="00743FA9" w:rsidR="004C36E7">
        <w:t>.</w:t>
      </w:r>
    </w:p>
    <w:p w:rsidR="004C36E7" w:rsidRPr="00743FA9" w:rsidP="004C36E7">
      <w:pPr>
        <w:pStyle w:val="Answer"/>
      </w:pPr>
      <w:sdt>
        <w:sdtPr>
          <w:alias w:val="Witness"/>
          <w:id w:val="-270394723"/>
          <w:placeholder>
            <w:docPart w:val="DefaultPlaceholder_-1854013440"/>
          </w:placeholder>
          <w:richText/>
        </w:sdtPr>
        <w:sdtContent>
          <w:r w:rsidRPr="00743FA9" w:rsidR="00B244FC">
            <w:rPr>
              <w:b/>
              <w:i/>
            </w:rPr>
            <w:t>Aidene Walsh:</w:t>
          </w:r>
        </w:sdtContent>
      </w:sdt>
      <w:r w:rsidRPr="00743FA9">
        <w:t xml:space="preserve"> It was £</w:t>
      </w:r>
      <w:r w:rsidRPr="00743FA9" w:rsidR="004D336C">
        <w:t xml:space="preserve">1.8 million for </w:t>
      </w:r>
      <w:r w:rsidRPr="00743FA9">
        <w:t>NatWest</w:t>
      </w:r>
      <w:r w:rsidRPr="00743FA9" w:rsidR="00DB1F0D">
        <w:t>.</w:t>
      </w:r>
    </w:p>
    <w:p w:rsidR="004D336C" w:rsidRPr="00743FA9" w:rsidP="004C36E7">
      <w:pPr>
        <w:pStyle w:val="Question"/>
      </w:pPr>
      <w:sdt>
        <w:sdtPr>
          <w:alias w:val="Member"/>
          <w:tag w:val="&lt;Member mnisId='4645' dodsId='148271'&gt;"/>
          <w:id w:val="1368263323"/>
          <w:placeholder>
            <w:docPart w:val="DefaultPlaceholder_-1854013440"/>
          </w:placeholder>
          <w:richText/>
        </w:sdtPr>
        <w:sdtContent>
          <w:r w:rsidRPr="00743FA9" w:rsidR="004C36E7">
            <w:rPr>
              <w:b/>
            </w:rPr>
            <w:t>Emma Hardy:</w:t>
          </w:r>
        </w:sdtContent>
      </w:sdt>
      <w:r w:rsidRPr="00743FA9" w:rsidR="004C36E7">
        <w:t xml:space="preserve"> W</w:t>
      </w:r>
      <w:r w:rsidRPr="00743FA9">
        <w:t xml:space="preserve">hat were they doing </w:t>
      </w:r>
      <w:r w:rsidRPr="00743FA9" w:rsidR="004C36E7">
        <w:t>that led to the fines? I</w:t>
      </w:r>
      <w:r w:rsidRPr="00743FA9">
        <w:t>n what way were they not complying with the regulations?</w:t>
      </w:r>
    </w:p>
    <w:p w:rsidR="004C36E7" w:rsidRPr="00743FA9" w:rsidP="004C36E7">
      <w:pPr>
        <w:pStyle w:val="Answer"/>
      </w:pPr>
      <w:sdt>
        <w:sdtPr>
          <w:alias w:val="Witness"/>
          <w:id w:val="-1905902904"/>
          <w:placeholder>
            <w:docPart w:val="DefaultPlaceholder_-1854013440"/>
          </w:placeholder>
          <w:richText/>
        </w:sdtPr>
        <w:sdtContent>
          <w:r w:rsidRPr="00743FA9" w:rsidR="00B244FC">
            <w:rPr>
              <w:b/>
              <w:i/>
            </w:rPr>
            <w:t>Chris Hemsley:</w:t>
          </w:r>
        </w:sdtContent>
      </w:sdt>
      <w:r w:rsidRPr="00743FA9">
        <w:t xml:space="preserve"> T</w:t>
      </w:r>
      <w:r w:rsidRPr="00743FA9" w:rsidR="004D336C">
        <w:t xml:space="preserve">he Barclays issue was particularly around the provision of information to merchants. </w:t>
      </w:r>
      <w:r w:rsidRPr="00743FA9">
        <w:t>O</w:t>
      </w:r>
      <w:r w:rsidRPr="00743FA9" w:rsidR="004D336C">
        <w:t>ne of the requirements in the IFR is to provide merchants with</w:t>
      </w:r>
      <w:r w:rsidRPr="00743FA9">
        <w:t>,</w:t>
      </w:r>
      <w:r w:rsidRPr="00743FA9" w:rsidR="004D336C">
        <w:t xml:space="preserve"> effectively</w:t>
      </w:r>
      <w:r w:rsidRPr="00743FA9">
        <w:t>,</w:t>
      </w:r>
      <w:r w:rsidRPr="00743FA9" w:rsidR="004D336C">
        <w:t xml:space="preserve"> a summary of their own transaction volume</w:t>
      </w:r>
      <w:r w:rsidRPr="00743FA9">
        <w:t>,</w:t>
      </w:r>
      <w:r w:rsidRPr="00743FA9" w:rsidR="004D336C">
        <w:t xml:space="preserve"> so that they can understand</w:t>
      </w:r>
      <w:r w:rsidRPr="00743FA9">
        <w:t>,</w:t>
      </w:r>
      <w:r w:rsidRPr="00743FA9" w:rsidR="004D336C">
        <w:t xml:space="preserve"> essentially</w:t>
      </w:r>
      <w:r w:rsidRPr="00743FA9">
        <w:t>,</w:t>
      </w:r>
      <w:r w:rsidRPr="00743FA9" w:rsidR="004D336C">
        <w:t xml:space="preserve"> whether it is worth switching to another provider and they have the information</w:t>
      </w:r>
      <w:r w:rsidRPr="00743FA9">
        <w:t xml:space="preserve"> that they </w:t>
      </w:r>
      <w:r w:rsidRPr="00743FA9" w:rsidR="004D336C">
        <w:t>need</w:t>
      </w:r>
      <w:r w:rsidRPr="00743FA9">
        <w:t>. T</w:t>
      </w:r>
      <w:r w:rsidRPr="00743FA9" w:rsidR="004D336C">
        <w:t>hat information was not being provided</w:t>
      </w:r>
      <w:r w:rsidRPr="00743FA9">
        <w:t xml:space="preserve">, </w:t>
      </w:r>
      <w:r w:rsidRPr="00743FA9" w:rsidR="004D336C">
        <w:t>and that is the reason why we acted.</w:t>
      </w:r>
    </w:p>
    <w:p w:rsidR="00FF4ABC" w:rsidRPr="00743FA9" w:rsidP="00FF4ABC">
      <w:pPr>
        <w:pStyle w:val="Answer"/>
      </w:pPr>
      <w:r w:rsidRPr="00743FA9">
        <w:t>The issue with N</w:t>
      </w:r>
      <w:r w:rsidRPr="00743FA9" w:rsidR="004C36E7">
        <w:t>at</w:t>
      </w:r>
      <w:r w:rsidRPr="00743FA9">
        <w:t xml:space="preserve">West, if I recall, was around the treatment of </w:t>
      </w:r>
      <w:r w:rsidRPr="00743FA9" w:rsidR="004C36E7">
        <w:t xml:space="preserve">whether </w:t>
      </w:r>
      <w:r w:rsidRPr="00743FA9">
        <w:t xml:space="preserve">cards were commercial </w:t>
      </w:r>
      <w:r w:rsidRPr="00743FA9">
        <w:t xml:space="preserve">cards </w:t>
      </w:r>
      <w:r w:rsidRPr="00743FA9" w:rsidR="004C36E7">
        <w:t xml:space="preserve">or </w:t>
      </w:r>
      <w:r w:rsidRPr="00743FA9">
        <w:t>consumer cards</w:t>
      </w:r>
      <w:r w:rsidRPr="00743FA9">
        <w:t>—</w:t>
      </w:r>
      <w:r w:rsidRPr="00743FA9">
        <w:t>the</w:t>
      </w:r>
      <w:r w:rsidRPr="00743FA9">
        <w:t xml:space="preserve"> </w:t>
      </w:r>
      <w:r w:rsidRPr="00743FA9">
        <w:t xml:space="preserve">cards that we would use </w:t>
      </w:r>
      <w:r w:rsidRPr="00743FA9">
        <w:t>day to day—</w:t>
      </w:r>
      <w:r w:rsidRPr="00743FA9">
        <w:t>and</w:t>
      </w:r>
      <w:r w:rsidRPr="00743FA9">
        <w:t xml:space="preserve"> </w:t>
      </w:r>
      <w:r w:rsidRPr="00743FA9">
        <w:t>they were not treated correctly.</w:t>
      </w:r>
      <w:r w:rsidRPr="00743FA9">
        <w:t xml:space="preserve"> A</w:t>
      </w:r>
      <w:r w:rsidRPr="00743FA9">
        <w:t>gain, they were not being treated as being subject to the cap.</w:t>
      </w:r>
    </w:p>
    <w:p w:rsidR="004D336C" w:rsidRPr="00743FA9" w:rsidP="00FF4ABC">
      <w:pPr>
        <w:pStyle w:val="Answer"/>
      </w:pPr>
      <w:r w:rsidRPr="00743FA9">
        <w:t xml:space="preserve">These were </w:t>
      </w:r>
      <w:r w:rsidRPr="00743FA9">
        <w:t xml:space="preserve">different aspects. </w:t>
      </w:r>
      <w:r w:rsidRPr="00743FA9">
        <w:t>W</w:t>
      </w:r>
      <w:r w:rsidRPr="00743FA9">
        <w:t>e looked at a whole range of compliance risks across the piece, but those were the two that relate to those</w:t>
      </w:r>
      <w:r w:rsidRPr="00743FA9">
        <w:t xml:space="preserve"> enforcement actions.</w:t>
      </w:r>
    </w:p>
    <w:p w:rsidR="00FF4ABC" w:rsidRPr="00743FA9" w:rsidP="004D336C">
      <w:pPr>
        <w:pStyle w:val="Question"/>
      </w:pPr>
      <w:sdt>
        <w:sdtPr>
          <w:alias w:val="Member"/>
          <w:tag w:val="&lt;Member mnisId='4645' dodsId='148271'&gt;"/>
          <w:id w:val="960997268"/>
          <w:placeholder>
            <w:docPart w:val="DefaultPlaceholder_-1854013440"/>
          </w:placeholder>
          <w:richText/>
        </w:sdtPr>
        <w:sdtContent>
          <w:r w:rsidRPr="00743FA9">
            <w:rPr>
              <w:b/>
            </w:rPr>
            <w:t>Emma Hardy:</w:t>
          </w:r>
        </w:sdtContent>
      </w:sdt>
      <w:r w:rsidRPr="00743FA9">
        <w:t xml:space="preserve"> </w:t>
      </w:r>
      <w:r w:rsidRPr="00743FA9" w:rsidR="004D336C">
        <w:t>What would happen to the card market if the interchange fees were removed entirely?</w:t>
      </w:r>
    </w:p>
    <w:p w:rsidR="00FF4ABC" w:rsidRPr="00743FA9" w:rsidP="00FF4ABC">
      <w:pPr>
        <w:pStyle w:val="Answer"/>
      </w:pPr>
      <w:sdt>
        <w:sdtPr>
          <w:alias w:val="Witness"/>
          <w:id w:val="278611023"/>
          <w:placeholder>
            <w:docPart w:val="DefaultPlaceholder_-1854013440"/>
          </w:placeholder>
          <w:richText/>
        </w:sdtPr>
        <w:sdtContent>
          <w:r w:rsidRPr="00743FA9" w:rsidR="00B244FC">
            <w:rPr>
              <w:b/>
              <w:i/>
            </w:rPr>
            <w:t>Chris Hemsley:</w:t>
          </w:r>
        </w:sdtContent>
      </w:sdt>
      <w:r w:rsidRPr="00743FA9">
        <w:t xml:space="preserve"> </w:t>
      </w:r>
      <w:r w:rsidRPr="00743FA9" w:rsidR="002B3DB9">
        <w:t>Do you mean b</w:t>
      </w:r>
      <w:r w:rsidRPr="00743FA9" w:rsidR="004D336C">
        <w:t>y law</w:t>
      </w:r>
      <w:r w:rsidRPr="00743FA9">
        <w:t>?</w:t>
      </w:r>
    </w:p>
    <w:p w:rsidR="004D336C" w:rsidRPr="00743FA9" w:rsidP="00E4195E">
      <w:pPr>
        <w:pStyle w:val="Remark"/>
      </w:pPr>
      <w:sdt>
        <w:sdtPr>
          <w:alias w:val="Member"/>
          <w:tag w:val="&lt;Member mnisId='4645' dodsId='148271'&gt;"/>
          <w:id w:val="-561865508"/>
          <w:placeholder>
            <w:docPart w:val="DefaultPlaceholder_-1854013440"/>
          </w:placeholder>
          <w:richText/>
        </w:sdtPr>
        <w:sdtContent>
          <w:r w:rsidRPr="00743FA9" w:rsidR="00FF4ABC">
            <w:rPr>
              <w:b/>
            </w:rPr>
            <w:t>Emma Hardy:</w:t>
          </w:r>
        </w:sdtContent>
      </w:sdt>
      <w:r w:rsidRPr="00743FA9" w:rsidR="00FF4ABC">
        <w:t xml:space="preserve"> Yes. I</w:t>
      </w:r>
      <w:r w:rsidRPr="00743FA9">
        <w:t xml:space="preserve">f they were removed entirely, </w:t>
      </w:r>
      <w:r w:rsidRPr="00743FA9" w:rsidR="00FF4ABC">
        <w:t>w</w:t>
      </w:r>
      <w:r w:rsidRPr="00743FA9">
        <w:t>hat would happen to the card market</w:t>
      </w:r>
      <w:r w:rsidRPr="00743FA9" w:rsidR="00FF4ABC">
        <w:t>? H</w:t>
      </w:r>
      <w:r w:rsidRPr="00743FA9">
        <w:t>ow do the fees that we have at the moment compare to countries or regions outside of the EU?</w:t>
      </w:r>
    </w:p>
    <w:p w:rsidR="004D336C" w:rsidRPr="00743FA9" w:rsidP="00FF4ABC">
      <w:pPr>
        <w:pStyle w:val="Answer"/>
      </w:pPr>
      <w:sdt>
        <w:sdtPr>
          <w:alias w:val="Witness"/>
          <w:id w:val="775526306"/>
          <w:placeholder>
            <w:docPart w:val="DefaultPlaceholder_-1854013440"/>
          </w:placeholder>
          <w:richText/>
        </w:sdtPr>
        <w:sdtContent>
          <w:r w:rsidRPr="00743FA9" w:rsidR="00B244FC">
            <w:rPr>
              <w:b/>
              <w:i/>
            </w:rPr>
            <w:t>Chris Hemsley:</w:t>
          </w:r>
        </w:sdtContent>
      </w:sdt>
      <w:r w:rsidRPr="00743FA9" w:rsidR="00FF4ABC">
        <w:t xml:space="preserve"> If </w:t>
      </w:r>
      <w:r w:rsidRPr="00743FA9">
        <w:t xml:space="preserve">I take the first of those, </w:t>
      </w:r>
      <w:r w:rsidRPr="00743FA9" w:rsidR="002B3DB9">
        <w:t>although</w:t>
      </w:r>
      <w:r w:rsidRPr="00743FA9" w:rsidR="00FF4ABC">
        <w:t xml:space="preserve"> </w:t>
      </w:r>
      <w:r w:rsidRPr="00743FA9">
        <w:t xml:space="preserve">I do not want to speculate too much, </w:t>
      </w:r>
      <w:r w:rsidRPr="00743FA9" w:rsidR="00FF4ABC">
        <w:t xml:space="preserve">one </w:t>
      </w:r>
      <w:r w:rsidRPr="00743FA9">
        <w:t xml:space="preserve">observation that I </w:t>
      </w:r>
      <w:r w:rsidRPr="00743FA9" w:rsidR="002B3DB9">
        <w:t>would make</w:t>
      </w:r>
      <w:r w:rsidRPr="00743FA9">
        <w:t xml:space="preserve"> is that we want this market to be competitive</w:t>
      </w:r>
      <w:r w:rsidRPr="00743FA9" w:rsidR="00FF4ABC">
        <w:t>. I</w:t>
      </w:r>
      <w:r w:rsidRPr="00743FA9">
        <w:t>f you prevent some forms of cost recovery</w:t>
      </w:r>
      <w:r w:rsidRPr="00743FA9" w:rsidR="00FF4ABC">
        <w:t>,</w:t>
      </w:r>
      <w:r w:rsidRPr="00743FA9">
        <w:t xml:space="preserve"> you can often see responses elsewhere, so you might see changes in fees elsewhere</w:t>
      </w:r>
      <w:r w:rsidRPr="00743FA9" w:rsidR="00FF4ABC">
        <w:t xml:space="preserve"> </w:t>
      </w:r>
      <w:r w:rsidRPr="00743FA9">
        <w:t xml:space="preserve">across the </w:t>
      </w:r>
      <w:r w:rsidRPr="00743FA9" w:rsidR="00FF4ABC">
        <w:t>c</w:t>
      </w:r>
      <w:r w:rsidRPr="00743FA9">
        <w:t>ard</w:t>
      </w:r>
      <w:r w:rsidRPr="00743FA9" w:rsidR="00FF4ABC">
        <w:t xml:space="preserve"> schemes</w:t>
      </w:r>
      <w:r w:rsidRPr="00743FA9">
        <w:t>.</w:t>
      </w:r>
    </w:p>
    <w:p w:rsidR="004D336C" w:rsidRPr="00743FA9" w:rsidP="004D336C">
      <w:pPr>
        <w:pStyle w:val="Question"/>
      </w:pPr>
      <w:sdt>
        <w:sdtPr>
          <w:alias w:val="Member"/>
          <w:tag w:val="&lt;Member mnisId='4645' dodsId='148271'&gt;"/>
          <w:id w:val="-1512289824"/>
          <w:placeholder>
            <w:docPart w:val="DefaultPlaceholder_-1854013440"/>
          </w:placeholder>
          <w:richText/>
        </w:sdtPr>
        <w:sdtContent>
          <w:r w:rsidRPr="00743FA9" w:rsidR="00FF4ABC">
            <w:rPr>
              <w:b/>
            </w:rPr>
            <w:t>Emma Hardy:</w:t>
          </w:r>
        </w:sdtContent>
      </w:sdt>
      <w:r w:rsidRPr="00743FA9" w:rsidR="00FF4ABC">
        <w:t xml:space="preserve"> The reason why </w:t>
      </w:r>
      <w:r w:rsidRPr="00743FA9">
        <w:t xml:space="preserve">I am asking particularly </w:t>
      </w:r>
      <w:r w:rsidRPr="00743FA9" w:rsidR="00FF4ABC">
        <w:t xml:space="preserve">is that </w:t>
      </w:r>
      <w:r w:rsidRPr="00743FA9">
        <w:t>I have noticed</w:t>
      </w:r>
      <w:r w:rsidRPr="00743FA9" w:rsidR="00FF4ABC">
        <w:t>,</w:t>
      </w:r>
      <w:r w:rsidRPr="00743FA9">
        <w:t xml:space="preserve"> certainly where I live, </w:t>
      </w:r>
      <w:r w:rsidRPr="00743FA9" w:rsidR="00FF4ABC">
        <w:t xml:space="preserve">an </w:t>
      </w:r>
      <w:r w:rsidRPr="00743FA9">
        <w:t>increasing number of small businesses asking people to pay cash</w:t>
      </w:r>
      <w:r w:rsidRPr="00743FA9" w:rsidR="00FF4ABC">
        <w:t xml:space="preserve"> or</w:t>
      </w:r>
      <w:r w:rsidRPr="00743FA9">
        <w:t xml:space="preserve"> not to use cards</w:t>
      </w:r>
      <w:r w:rsidR="000650C5">
        <w:t>,</w:t>
      </w:r>
      <w:r w:rsidRPr="00743FA9">
        <w:t xml:space="preserve"> to support their local businesses. </w:t>
      </w:r>
      <w:r w:rsidRPr="00743FA9" w:rsidR="00FF4ABC">
        <w:t>I</w:t>
      </w:r>
      <w:r w:rsidRPr="00743FA9">
        <w:t>t is an issue for many small traders up and down the high street</w:t>
      </w:r>
      <w:r w:rsidRPr="00743FA9" w:rsidR="00FF4ABC">
        <w:t>,</w:t>
      </w:r>
      <w:r w:rsidRPr="00743FA9">
        <w:t xml:space="preserve"> hence my question</w:t>
      </w:r>
      <w:r w:rsidRPr="00743FA9" w:rsidR="00FF4ABC">
        <w:t>. W</w:t>
      </w:r>
      <w:r w:rsidRPr="00743FA9">
        <w:t>hat would happen if</w:t>
      </w:r>
      <w:r w:rsidRPr="00743FA9" w:rsidR="00FF4ABC">
        <w:t>,</w:t>
      </w:r>
      <w:r w:rsidRPr="00743FA9">
        <w:t xml:space="preserve"> by law</w:t>
      </w:r>
      <w:r w:rsidRPr="00743FA9" w:rsidR="00FF4ABC">
        <w:t>,</w:t>
      </w:r>
      <w:r w:rsidRPr="00743FA9">
        <w:t xml:space="preserve"> we said</w:t>
      </w:r>
      <w:r w:rsidRPr="00743FA9" w:rsidR="00FF4ABC">
        <w:t>,</w:t>
      </w:r>
      <w:r w:rsidRPr="00743FA9">
        <w:t xml:space="preserve"> </w:t>
      </w:r>
      <w:r w:rsidRPr="00743FA9" w:rsidR="00FF4ABC">
        <w:t>“T</w:t>
      </w:r>
      <w:r w:rsidRPr="00743FA9">
        <w:t xml:space="preserve">here </w:t>
      </w:r>
      <w:r w:rsidRPr="00743FA9" w:rsidR="00FF4ABC">
        <w:t xml:space="preserve">are </w:t>
      </w:r>
      <w:r w:rsidRPr="00743FA9">
        <w:t>going to be no fees now for the use</w:t>
      </w:r>
      <w:r w:rsidRPr="00743FA9" w:rsidR="00FF4ABC">
        <w:t xml:space="preserve"> of</w:t>
      </w:r>
      <w:r w:rsidRPr="00743FA9">
        <w:t xml:space="preserve"> cards</w:t>
      </w:r>
      <w:r w:rsidRPr="00743FA9" w:rsidR="00FF4ABC">
        <w:t>”?</w:t>
      </w:r>
    </w:p>
    <w:p w:rsidR="004D336C" w:rsidRPr="00743FA9" w:rsidP="00FF4ABC">
      <w:pPr>
        <w:pStyle w:val="Answer"/>
      </w:pPr>
      <w:sdt>
        <w:sdtPr>
          <w:alias w:val="Witness"/>
          <w:id w:val="-117536604"/>
          <w:placeholder>
            <w:docPart w:val="DefaultPlaceholder_-1854013440"/>
          </w:placeholder>
          <w:richText/>
        </w:sdtPr>
        <w:sdtContent>
          <w:r w:rsidRPr="00743FA9" w:rsidR="00B244FC">
            <w:rPr>
              <w:b/>
              <w:i/>
            </w:rPr>
            <w:t>Chris Hemsley:</w:t>
          </w:r>
        </w:sdtContent>
      </w:sdt>
      <w:r w:rsidRPr="00743FA9" w:rsidR="00FF4ABC">
        <w:t xml:space="preserve"> O</w:t>
      </w:r>
      <w:r w:rsidRPr="00743FA9">
        <w:t>ne of the underlying issues that we have called out in our strategy is a concern that there is not sufficient competition in this market</w:t>
      </w:r>
      <w:r w:rsidRPr="00743FA9" w:rsidR="00FF4ABC">
        <w:t>,</w:t>
      </w:r>
      <w:r w:rsidRPr="00743FA9">
        <w:t xml:space="preserve"> hence my comment that</w:t>
      </w:r>
      <w:r w:rsidRPr="00743FA9" w:rsidR="00FF4ABC">
        <w:t>,</w:t>
      </w:r>
      <w:r w:rsidRPr="00743FA9">
        <w:t xml:space="preserve"> if you focus on one fee</w:t>
      </w:r>
      <w:r w:rsidRPr="00743FA9" w:rsidR="00FF4ABC">
        <w:t xml:space="preserve"> and </w:t>
      </w:r>
      <w:r w:rsidRPr="00743FA9">
        <w:t xml:space="preserve">there is this competition problem, you </w:t>
      </w:r>
      <w:r w:rsidRPr="00743FA9" w:rsidR="00FF4ABC">
        <w:t xml:space="preserve">will </w:t>
      </w:r>
      <w:r w:rsidRPr="00743FA9">
        <w:t>see it elsewhere.</w:t>
      </w:r>
    </w:p>
    <w:p w:rsidR="00FF4ABC" w:rsidRPr="00743FA9" w:rsidP="00FF4ABC">
      <w:pPr>
        <w:pStyle w:val="Question"/>
        <w:numPr>
          <w:ilvl w:val="0"/>
          <w:numId w:val="0"/>
        </w:numPr>
        <w:ind w:left="794"/>
      </w:pPr>
      <w:r w:rsidRPr="00743FA9">
        <w:t>O</w:t>
      </w:r>
      <w:r w:rsidRPr="00743FA9" w:rsidR="004D336C">
        <w:t>ur response</w:t>
      </w:r>
      <w:r w:rsidRPr="00743FA9" w:rsidR="002B3DB9">
        <w:t xml:space="preserve"> to this challenge</w:t>
      </w:r>
      <w:r w:rsidR="00CC006B">
        <w:t>—</w:t>
      </w:r>
      <w:r w:rsidRPr="00743FA9" w:rsidR="002B3DB9">
        <w:t>particularly</w:t>
      </w:r>
      <w:r w:rsidRPr="00743FA9">
        <w:t xml:space="preserve"> </w:t>
      </w:r>
      <w:r w:rsidRPr="00743FA9" w:rsidR="004D336C">
        <w:t>th</w:t>
      </w:r>
      <w:r w:rsidR="00CC006B">
        <w:t>e</w:t>
      </w:r>
      <w:r w:rsidRPr="00743FA9" w:rsidR="004D336C">
        <w:t xml:space="preserve"> merchant challenge that you have called out</w:t>
      </w:r>
      <w:r w:rsidR="00CC006B">
        <w:t>—</w:t>
      </w:r>
      <w:r w:rsidRPr="00743FA9" w:rsidR="004D336C">
        <w:t xml:space="preserve">is to do the fees work that we have under way, but then to find ways of injecting more competition into this market at a more structural level, which is where we see that the combination of open banking in particular, </w:t>
      </w:r>
      <w:r w:rsidRPr="00743FA9">
        <w:t xml:space="preserve">as well as </w:t>
      </w:r>
      <w:r w:rsidRPr="00743FA9" w:rsidR="004D336C">
        <w:t>some renewal of the infrastructure that we use for account</w:t>
      </w:r>
      <w:r w:rsidRPr="00743FA9">
        <w:t>-</w:t>
      </w:r>
      <w:r w:rsidRPr="00743FA9" w:rsidR="004D336C">
        <w:t>to</w:t>
      </w:r>
      <w:r w:rsidRPr="00743FA9">
        <w:t>-</w:t>
      </w:r>
      <w:r w:rsidRPr="00743FA9" w:rsidR="004D336C">
        <w:t>account payments, has th</w:t>
      </w:r>
      <w:r w:rsidR="0004242B">
        <w:t>e</w:t>
      </w:r>
      <w:r w:rsidRPr="00743FA9" w:rsidR="004D336C">
        <w:t xml:space="preserve"> potential to open a different way of taking payments</w:t>
      </w:r>
      <w:r w:rsidRPr="00743FA9">
        <w:t>.</w:t>
      </w:r>
    </w:p>
    <w:p w:rsidR="004D336C" w:rsidRPr="00743FA9" w:rsidP="00FF4ABC">
      <w:pPr>
        <w:pStyle w:val="Question"/>
        <w:numPr>
          <w:ilvl w:val="0"/>
          <w:numId w:val="0"/>
        </w:numPr>
        <w:ind w:left="794"/>
      </w:pPr>
      <w:r w:rsidRPr="00743FA9">
        <w:t>T</w:t>
      </w:r>
      <w:r w:rsidRPr="00743FA9">
        <w:t>hat different way of taking payments will inject more rivalry</w:t>
      </w:r>
      <w:r w:rsidRPr="00743FA9">
        <w:t xml:space="preserve"> and,</w:t>
      </w:r>
      <w:r w:rsidRPr="00743FA9">
        <w:t xml:space="preserve"> hopefully</w:t>
      </w:r>
      <w:r w:rsidRPr="00743FA9">
        <w:t>,</w:t>
      </w:r>
      <w:r w:rsidRPr="00743FA9">
        <w:t xml:space="preserve"> </w:t>
      </w:r>
      <w:r w:rsidRPr="00743FA9">
        <w:t xml:space="preserve">put </w:t>
      </w:r>
      <w:r w:rsidRPr="00743FA9">
        <w:t>more cost pressure</w:t>
      </w:r>
      <w:r w:rsidRPr="00743FA9">
        <w:t xml:space="preserve"> and</w:t>
      </w:r>
      <w:r w:rsidRPr="00743FA9">
        <w:t xml:space="preserve"> more quality pressure on the firms that are already in the market.</w:t>
      </w:r>
      <w:r w:rsidRPr="00743FA9">
        <w:t xml:space="preserve"> I</w:t>
      </w:r>
      <w:r w:rsidRPr="00743FA9">
        <w:t>t will take a bit of time, but</w:t>
      </w:r>
      <w:r w:rsidRPr="00743FA9">
        <w:t>,</w:t>
      </w:r>
      <w:r w:rsidRPr="00743FA9">
        <w:t xml:space="preserve"> over the longer term</w:t>
      </w:r>
      <w:r w:rsidRPr="00743FA9">
        <w:t>, that</w:t>
      </w:r>
      <w:r w:rsidRPr="00743FA9">
        <w:t xml:space="preserve"> is the </w:t>
      </w:r>
      <w:r w:rsidRPr="00743FA9">
        <w:t xml:space="preserve">route </w:t>
      </w:r>
      <w:r w:rsidRPr="00743FA9">
        <w:t>to giving businesses across the country more choice and better</w:t>
      </w:r>
      <w:r w:rsidRPr="00743FA9" w:rsidR="002B3DB9">
        <w:t>-</w:t>
      </w:r>
      <w:r w:rsidRPr="00743FA9">
        <w:t>value services.</w:t>
      </w:r>
    </w:p>
    <w:p w:rsidR="004D336C" w:rsidRPr="00743FA9" w:rsidP="004D336C">
      <w:pPr>
        <w:pStyle w:val="Question"/>
      </w:pPr>
      <w:sdt>
        <w:sdtPr>
          <w:alias w:val="Member"/>
          <w:tag w:val="&lt;Member mnisId='4645' dodsId='148271'&gt;"/>
          <w:id w:val="187109837"/>
          <w:placeholder>
            <w:docPart w:val="DefaultPlaceholder_-1854013440"/>
          </w:placeholder>
          <w:richText/>
        </w:sdtPr>
        <w:sdtContent>
          <w:r w:rsidRPr="00743FA9" w:rsidR="00FF4ABC">
            <w:rPr>
              <w:b/>
            </w:rPr>
            <w:t>Emma Hardy:</w:t>
          </w:r>
        </w:sdtContent>
      </w:sdt>
      <w:r w:rsidRPr="00743FA9" w:rsidR="00FF4ABC">
        <w:t xml:space="preserve"> The second part of my question was about </w:t>
      </w:r>
      <w:r w:rsidRPr="00743FA9">
        <w:t xml:space="preserve">how </w:t>
      </w:r>
      <w:r w:rsidRPr="00743FA9" w:rsidR="00FF4ABC">
        <w:t xml:space="preserve">these fees </w:t>
      </w:r>
      <w:r w:rsidRPr="00743FA9">
        <w:t xml:space="preserve">compare to </w:t>
      </w:r>
      <w:r w:rsidRPr="00743FA9" w:rsidR="00FF4ABC">
        <w:t xml:space="preserve">those in </w:t>
      </w:r>
      <w:r w:rsidRPr="00743FA9">
        <w:t>other countries and regions outside of the</w:t>
      </w:r>
      <w:r w:rsidRPr="00743FA9" w:rsidR="00FF4ABC">
        <w:t xml:space="preserve"> EU.</w:t>
      </w:r>
    </w:p>
    <w:p w:rsidR="00FF4ABC" w:rsidRPr="00743FA9" w:rsidP="00FF4ABC">
      <w:pPr>
        <w:pStyle w:val="Answer"/>
      </w:pPr>
      <w:sdt>
        <w:sdtPr>
          <w:alias w:val="Witness"/>
          <w:id w:val="305048379"/>
          <w:placeholder>
            <w:docPart w:val="DefaultPlaceholder_-1854013440"/>
          </w:placeholder>
          <w:richText/>
        </w:sdtPr>
        <w:sdtContent>
          <w:r w:rsidRPr="00743FA9" w:rsidR="00B244FC">
            <w:rPr>
              <w:b/>
              <w:i/>
            </w:rPr>
            <w:t>Chris Hemsley:</w:t>
          </w:r>
        </w:sdtContent>
      </w:sdt>
      <w:r w:rsidRPr="00743FA9">
        <w:t xml:space="preserve"> S</w:t>
      </w:r>
      <w:r w:rsidRPr="00743FA9" w:rsidR="004D336C">
        <w:t>implifying somewhat</w:t>
      </w:r>
      <w:r w:rsidRPr="00743FA9">
        <w:t>,</w:t>
      </w:r>
      <w:r w:rsidRPr="00743FA9" w:rsidR="004D336C">
        <w:t xml:space="preserve"> </w:t>
      </w:r>
      <w:r w:rsidRPr="00743FA9">
        <w:t xml:space="preserve">the 0.2% and 0.3% </w:t>
      </w:r>
      <w:r w:rsidRPr="00743FA9" w:rsidR="004D336C">
        <w:t>that you refer</w:t>
      </w:r>
      <w:r w:rsidRPr="00743FA9">
        <w:t>red</w:t>
      </w:r>
      <w:r w:rsidRPr="00743FA9" w:rsidR="004D336C">
        <w:t xml:space="preserve"> to</w:t>
      </w:r>
      <w:r w:rsidRPr="00743FA9">
        <w:t xml:space="preserve"> </w:t>
      </w:r>
      <w:r w:rsidRPr="00743FA9" w:rsidR="004D336C">
        <w:t>are</w:t>
      </w:r>
      <w:r w:rsidRPr="00743FA9">
        <w:t xml:space="preserve"> </w:t>
      </w:r>
      <w:r w:rsidRPr="00743FA9" w:rsidR="004D336C">
        <w:t>quite low by international standards</w:t>
      </w:r>
      <w:r w:rsidRPr="00743FA9">
        <w:t>.</w:t>
      </w:r>
      <w:r w:rsidRPr="00743FA9" w:rsidR="004D336C">
        <w:t xml:space="preserve"> </w:t>
      </w:r>
      <w:r w:rsidRPr="00743FA9">
        <w:t xml:space="preserve">In </w:t>
      </w:r>
      <w:r w:rsidRPr="00743FA9" w:rsidR="004D336C">
        <w:t xml:space="preserve">other countries, they can be much higher than we have in the UK and much higher than in Europe. The question </w:t>
      </w:r>
      <w:r w:rsidRPr="00743FA9">
        <w:t xml:space="preserve">that </w:t>
      </w:r>
      <w:r w:rsidRPr="00743FA9" w:rsidR="004D336C">
        <w:t xml:space="preserve">we are asking ourselves is </w:t>
      </w:r>
      <w:r w:rsidRPr="00743FA9">
        <w:t xml:space="preserve">whether </w:t>
      </w:r>
      <w:r w:rsidRPr="00743FA9" w:rsidR="004D336C">
        <w:t xml:space="preserve">the fees </w:t>
      </w:r>
      <w:r w:rsidRPr="00743FA9">
        <w:t xml:space="preserve">are </w:t>
      </w:r>
      <w:r w:rsidRPr="00743FA9" w:rsidR="004D336C">
        <w:t>at the right level</w:t>
      </w:r>
      <w:r w:rsidRPr="00743FA9">
        <w:t>.</w:t>
      </w:r>
      <w:r w:rsidRPr="00743FA9" w:rsidR="004D336C">
        <w:t xml:space="preserve"> Are they fair? Should they have increased? </w:t>
      </w:r>
      <w:r w:rsidRPr="00743FA9">
        <w:t>W</w:t>
      </w:r>
      <w:r w:rsidRPr="00743FA9" w:rsidR="004D336C">
        <w:t>e have an eye to the cost</w:t>
      </w:r>
      <w:r w:rsidRPr="00743FA9">
        <w:t>s</w:t>
      </w:r>
      <w:r w:rsidRPr="00743FA9" w:rsidR="004D336C">
        <w:t xml:space="preserve"> elsewhere, but we are particularly looking at </w:t>
      </w:r>
      <w:r w:rsidRPr="00743FA9">
        <w:t xml:space="preserve">whether </w:t>
      </w:r>
      <w:r w:rsidRPr="00743FA9" w:rsidR="004D336C">
        <w:t xml:space="preserve">those fees </w:t>
      </w:r>
      <w:r w:rsidRPr="00743FA9">
        <w:t xml:space="preserve">are set </w:t>
      </w:r>
      <w:r w:rsidRPr="00743FA9" w:rsidR="004D336C">
        <w:t>at a reasonable level in the UK</w:t>
      </w:r>
      <w:r w:rsidRPr="00743FA9">
        <w:t>.</w:t>
      </w:r>
    </w:p>
    <w:p w:rsidR="004D336C" w:rsidRPr="00743FA9" w:rsidP="004D336C">
      <w:pPr>
        <w:pStyle w:val="Question"/>
      </w:pPr>
      <w:sdt>
        <w:sdtPr>
          <w:alias w:val="Member"/>
          <w:tag w:val="&lt;Member mnisId='4645' dodsId='148271'&gt;"/>
          <w:id w:val="-113675464"/>
          <w:placeholder>
            <w:docPart w:val="DefaultPlaceholder_-1854013440"/>
          </w:placeholder>
          <w:richText/>
        </w:sdtPr>
        <w:sdtContent>
          <w:r w:rsidRPr="00743FA9" w:rsidR="00FF4ABC">
            <w:rPr>
              <w:b/>
            </w:rPr>
            <w:t>Emma Hardy:</w:t>
          </w:r>
        </w:sdtContent>
      </w:sdt>
      <w:r w:rsidRPr="00743FA9" w:rsidR="00FF4ABC">
        <w:t xml:space="preserve"> J</w:t>
      </w:r>
      <w:r w:rsidRPr="00743FA9">
        <w:t xml:space="preserve">ust finally, I wonder whether any thought </w:t>
      </w:r>
      <w:r w:rsidRPr="00743FA9" w:rsidR="00FF4ABC">
        <w:t xml:space="preserve">has been </w:t>
      </w:r>
      <w:r w:rsidRPr="00743FA9">
        <w:t>given to having fee levels for different</w:t>
      </w:r>
      <w:r w:rsidRPr="00743FA9" w:rsidR="00886427">
        <w:t>-</w:t>
      </w:r>
      <w:r w:rsidRPr="00743FA9">
        <w:t>sized businesses</w:t>
      </w:r>
      <w:r w:rsidRPr="00743FA9" w:rsidR="00FF4ABC">
        <w:t xml:space="preserve">, again thinking </w:t>
      </w:r>
      <w:r w:rsidRPr="00743FA9">
        <w:t>of the small traders on the high street</w:t>
      </w:r>
      <w:r w:rsidRPr="00743FA9" w:rsidR="00FF4ABC">
        <w:t>.</w:t>
      </w:r>
      <w:r w:rsidRPr="00743FA9">
        <w:t xml:space="preserve"> </w:t>
      </w:r>
      <w:r w:rsidRPr="00743FA9" w:rsidR="00FF4ABC">
        <w:t>I</w:t>
      </w:r>
      <w:r w:rsidRPr="00743FA9">
        <w:t xml:space="preserve">t is theoretically possible, bearing </w:t>
      </w:r>
      <w:r w:rsidRPr="00743FA9" w:rsidR="00FF4ABC">
        <w:t xml:space="preserve">in mind that </w:t>
      </w:r>
      <w:r w:rsidRPr="00743FA9">
        <w:t>you do not set the rules</w:t>
      </w:r>
      <w:r w:rsidRPr="00743FA9" w:rsidR="00FF4ABC">
        <w:t>,</w:t>
      </w:r>
      <w:r w:rsidRPr="00743FA9">
        <w:t xml:space="preserve"> to have different levels of fees for different size</w:t>
      </w:r>
      <w:r w:rsidRPr="00743FA9" w:rsidR="00FF4ABC">
        <w:t>s</w:t>
      </w:r>
      <w:r w:rsidRPr="00743FA9">
        <w:t xml:space="preserve"> or types of businesses.</w:t>
      </w:r>
    </w:p>
    <w:p w:rsidR="001C1C2D" w:rsidRPr="00743FA9" w:rsidP="00FF4ABC">
      <w:pPr>
        <w:pStyle w:val="Answer"/>
      </w:pPr>
      <w:sdt>
        <w:sdtPr>
          <w:alias w:val="Witness"/>
          <w:id w:val="-1106104857"/>
          <w:placeholder>
            <w:docPart w:val="DefaultPlaceholder_-1854013440"/>
          </w:placeholder>
          <w:richText/>
        </w:sdtPr>
        <w:sdtContent>
          <w:r w:rsidRPr="00743FA9" w:rsidR="00B244FC">
            <w:rPr>
              <w:b/>
              <w:i/>
            </w:rPr>
            <w:t>Chris Hemsley:</w:t>
          </w:r>
        </w:sdtContent>
      </w:sdt>
      <w:r w:rsidRPr="00743FA9" w:rsidR="00DB1F0D">
        <w:t xml:space="preserve"> </w:t>
      </w:r>
      <w:r w:rsidRPr="00743FA9" w:rsidR="00FF4ABC">
        <w:t xml:space="preserve">Doing </w:t>
      </w:r>
      <w:r w:rsidRPr="00743FA9" w:rsidR="004D336C">
        <w:t xml:space="preserve">that would require a change in </w:t>
      </w:r>
      <w:r w:rsidRPr="00743FA9" w:rsidR="00FF4ABC">
        <w:t>law and be</w:t>
      </w:r>
      <w:r w:rsidRPr="00743FA9" w:rsidR="004D336C">
        <w:t xml:space="preserve"> quite </w:t>
      </w:r>
      <w:r w:rsidRPr="00743FA9" w:rsidR="00FF4ABC">
        <w:t xml:space="preserve">a </w:t>
      </w:r>
      <w:r w:rsidRPr="00743FA9" w:rsidR="004D336C">
        <w:t xml:space="preserve">detailed intervention. </w:t>
      </w:r>
      <w:r w:rsidRPr="00743FA9" w:rsidR="00FF4ABC">
        <w:t>W</w:t>
      </w:r>
      <w:r w:rsidRPr="00743FA9" w:rsidR="004D336C">
        <w:t xml:space="preserve">e have highlighted </w:t>
      </w:r>
      <w:r w:rsidRPr="00743FA9" w:rsidR="00FF4ABC">
        <w:t xml:space="preserve">a concern </w:t>
      </w:r>
      <w:r w:rsidRPr="00743FA9" w:rsidR="004D336C">
        <w:t>in this area</w:t>
      </w:r>
      <w:r w:rsidRPr="00743FA9" w:rsidR="00FF4ABC">
        <w:t>.</w:t>
      </w:r>
      <w:r w:rsidRPr="00743FA9" w:rsidR="004D336C">
        <w:t xml:space="preserve"> </w:t>
      </w:r>
      <w:r w:rsidRPr="00743FA9" w:rsidR="00FF4ABC">
        <w:t>W</w:t>
      </w:r>
      <w:r w:rsidRPr="00743FA9" w:rsidR="004D336C">
        <w:t>e looked at competition in what we call card</w:t>
      </w:r>
      <w:r w:rsidR="0016652F">
        <w:t>-</w:t>
      </w:r>
      <w:r w:rsidRPr="00743FA9" w:rsidR="004D336C">
        <w:t>acquiring services</w:t>
      </w:r>
      <w:r w:rsidRPr="00743FA9" w:rsidR="00FF4ABC">
        <w:t>—</w:t>
      </w:r>
      <w:r w:rsidRPr="00743FA9" w:rsidR="004D336C">
        <w:t>essentially</w:t>
      </w:r>
      <w:r w:rsidRPr="00743FA9" w:rsidR="00FF4ABC">
        <w:t>,</w:t>
      </w:r>
      <w:r w:rsidRPr="00743FA9" w:rsidR="004D336C">
        <w:t xml:space="preserve"> </w:t>
      </w:r>
      <w:r w:rsidRPr="00743FA9" w:rsidR="00FF4ABC">
        <w:t xml:space="preserve">those </w:t>
      </w:r>
      <w:r w:rsidRPr="00743FA9" w:rsidR="004D336C">
        <w:t xml:space="preserve">services needed to accept digital payments in any business, online or in person. </w:t>
      </w:r>
      <w:r w:rsidRPr="00743FA9" w:rsidR="00FF4ABC">
        <w:t>W</w:t>
      </w:r>
      <w:r w:rsidRPr="00743FA9" w:rsidR="004D336C">
        <w:t>hat we found was that large retailers</w:t>
      </w:r>
      <w:r w:rsidRPr="00743FA9" w:rsidR="00FF4ABC">
        <w:t>—</w:t>
      </w:r>
      <w:r w:rsidRPr="00743FA9" w:rsidR="004D336C">
        <w:t>the</w:t>
      </w:r>
      <w:r w:rsidRPr="00743FA9" w:rsidR="00FF4ABC">
        <w:t xml:space="preserve"> </w:t>
      </w:r>
      <w:r w:rsidRPr="00743FA9" w:rsidR="004D336C">
        <w:t>big supermarkets</w:t>
      </w:r>
      <w:r w:rsidRPr="00743FA9" w:rsidR="00FF4ABC">
        <w:t xml:space="preserve"> and</w:t>
      </w:r>
      <w:r w:rsidRPr="00743FA9" w:rsidR="004D336C">
        <w:t xml:space="preserve"> big high street names</w:t>
      </w:r>
      <w:r w:rsidRPr="00743FA9" w:rsidR="00FF4ABC">
        <w:t xml:space="preserve">—were </w:t>
      </w:r>
      <w:r w:rsidRPr="00743FA9" w:rsidR="004D336C">
        <w:t>getting a reasonable deal in the provision of those card services, because they are big enough to shop around and understand the fees.</w:t>
      </w:r>
    </w:p>
    <w:p w:rsidR="004D336C" w:rsidRPr="00743FA9" w:rsidP="00FF4ABC">
      <w:pPr>
        <w:pStyle w:val="Answer"/>
      </w:pPr>
      <w:r w:rsidRPr="00743FA9">
        <w:t>S</w:t>
      </w:r>
      <w:r w:rsidRPr="00743FA9">
        <w:t>mall</w:t>
      </w:r>
      <w:r w:rsidRPr="00743FA9">
        <w:t xml:space="preserve"> and medium-sized</w:t>
      </w:r>
      <w:r w:rsidRPr="00743FA9">
        <w:t xml:space="preserve"> </w:t>
      </w:r>
      <w:r w:rsidR="00874AEF">
        <w:t>enterprises</w:t>
      </w:r>
      <w:r w:rsidRPr="00743FA9">
        <w:t xml:space="preserve">, some of which </w:t>
      </w:r>
      <w:r w:rsidRPr="00743FA9">
        <w:t xml:space="preserve">have </w:t>
      </w:r>
      <w:r w:rsidRPr="00743FA9">
        <w:t>hundreds of employees</w:t>
      </w:r>
      <w:r w:rsidRPr="00743FA9">
        <w:t xml:space="preserve"> </w:t>
      </w:r>
      <w:r w:rsidR="00874AEF">
        <w:t xml:space="preserve">and </w:t>
      </w:r>
      <w:r w:rsidRPr="00743FA9">
        <w:t xml:space="preserve">are not </w:t>
      </w:r>
      <w:r w:rsidRPr="00743FA9">
        <w:t>very small businesses</w:t>
      </w:r>
      <w:r w:rsidRPr="00743FA9">
        <w:t>,</w:t>
      </w:r>
      <w:r w:rsidRPr="00743FA9">
        <w:t xml:space="preserve"> were not getting as good a deal. </w:t>
      </w:r>
      <w:r w:rsidRPr="00743FA9">
        <w:t>T</w:t>
      </w:r>
      <w:r w:rsidRPr="00743FA9">
        <w:t>hat is why we introduced a package of measures that are going li</w:t>
      </w:r>
      <w:r w:rsidRPr="00743FA9">
        <w:t>v</w:t>
      </w:r>
      <w:r w:rsidRPr="00743FA9">
        <w:t>e this year to inject more competition</w:t>
      </w:r>
      <w:r w:rsidRPr="00743FA9">
        <w:t xml:space="preserve"> and</w:t>
      </w:r>
      <w:r w:rsidRPr="00743FA9">
        <w:t xml:space="preserve"> </w:t>
      </w:r>
      <w:r w:rsidRPr="00743FA9">
        <w:t xml:space="preserve">to </w:t>
      </w:r>
      <w:r w:rsidRPr="00743FA9">
        <w:t xml:space="preserve">allow those businesses to more easily </w:t>
      </w:r>
      <w:r w:rsidRPr="00743FA9" w:rsidR="001C1C2D">
        <w:t xml:space="preserve">compare and </w:t>
      </w:r>
      <w:r w:rsidRPr="00743FA9">
        <w:t xml:space="preserve">switch around, so </w:t>
      </w:r>
      <w:r w:rsidRPr="00743FA9" w:rsidR="001C1C2D">
        <w:t xml:space="preserve">that </w:t>
      </w:r>
      <w:r w:rsidRPr="00743FA9">
        <w:t xml:space="preserve">they can get a better deal. </w:t>
      </w:r>
      <w:r w:rsidRPr="00743FA9" w:rsidR="001C1C2D">
        <w:t>T</w:t>
      </w:r>
      <w:r w:rsidRPr="00743FA9">
        <w:t xml:space="preserve">here are issues there, but ones </w:t>
      </w:r>
      <w:r w:rsidRPr="00743FA9" w:rsidR="001C1C2D">
        <w:t xml:space="preserve">that </w:t>
      </w:r>
      <w:r w:rsidRPr="00743FA9">
        <w:t>we have acted upon already.</w:t>
      </w:r>
    </w:p>
    <w:p w:rsidR="001C1C2D" w:rsidRPr="00743FA9" w:rsidP="004D336C">
      <w:pPr>
        <w:pStyle w:val="Question"/>
      </w:pPr>
      <w:sdt>
        <w:sdtPr>
          <w:alias w:val="Member"/>
          <w:tag w:val="&lt;Member mnisId='4249' dodsId='62737'&gt;"/>
          <w:id w:val="-935440763"/>
          <w:placeholder>
            <w:docPart w:val="DefaultPlaceholder_-1854013440"/>
          </w:placeholder>
          <w:richText/>
        </w:sdtPr>
        <w:sdtContent>
          <w:r w:rsidRPr="00743FA9">
            <w:rPr>
              <w:b/>
            </w:rPr>
            <w:t>Anne Marie Morris:</w:t>
          </w:r>
        </w:sdtContent>
      </w:sdt>
      <w:r w:rsidRPr="00743FA9">
        <w:t xml:space="preserve"> </w:t>
      </w:r>
      <w:r w:rsidRPr="00743FA9" w:rsidR="004D336C">
        <w:t>Can we turn to cash</w:t>
      </w:r>
      <w:r w:rsidRPr="00743FA9" w:rsidR="00886427">
        <w:t xml:space="preserve">, in terms of </w:t>
      </w:r>
      <w:r w:rsidRPr="00743FA9">
        <w:t xml:space="preserve">both </w:t>
      </w:r>
      <w:r w:rsidRPr="00743FA9" w:rsidR="004D336C">
        <w:t>the ability to access it and the ability to spend it? The access to cash review in 2018 came up with five recommendations, but there were probably three core ones</w:t>
      </w:r>
      <w:r w:rsidRPr="00743FA9" w:rsidR="00886427">
        <w:t>: first,</w:t>
      </w:r>
      <w:r w:rsidRPr="00743FA9" w:rsidR="004D336C">
        <w:t xml:space="preserve"> cash should be available wherever you live </w:t>
      </w:r>
      <w:r w:rsidRPr="00743FA9">
        <w:t xml:space="preserve">or </w:t>
      </w:r>
      <w:r w:rsidRPr="00743FA9" w:rsidR="004D336C">
        <w:t>work</w:t>
      </w:r>
      <w:r w:rsidRPr="00743FA9" w:rsidR="00886427">
        <w:t xml:space="preserve">; secondly, </w:t>
      </w:r>
      <w:r w:rsidRPr="00743FA9" w:rsidR="004D336C">
        <w:t xml:space="preserve">we should ensure </w:t>
      </w:r>
      <w:r w:rsidRPr="00743FA9">
        <w:t xml:space="preserve">that </w:t>
      </w:r>
      <w:r w:rsidRPr="00743FA9" w:rsidR="004D336C">
        <w:t>traders continue to accept cash</w:t>
      </w:r>
      <w:r w:rsidRPr="00743FA9" w:rsidR="00886427">
        <w:t>; and, thirdly,</w:t>
      </w:r>
      <w:r w:rsidRPr="00743FA9" w:rsidR="004D336C">
        <w:t xml:space="preserve"> we should promote systems that make digital payments available to all</w:t>
      </w:r>
      <w:r w:rsidRPr="00743FA9">
        <w:t>.</w:t>
      </w:r>
    </w:p>
    <w:p w:rsidR="001C1C2D" w:rsidRPr="00743FA9" w:rsidP="001C1C2D">
      <w:pPr>
        <w:pStyle w:val="Question"/>
        <w:numPr>
          <w:ilvl w:val="0"/>
          <w:numId w:val="0"/>
        </w:numPr>
        <w:ind w:left="794"/>
      </w:pPr>
      <w:r w:rsidRPr="00743FA9">
        <w:t>T</w:t>
      </w:r>
      <w:r w:rsidRPr="00743FA9" w:rsidR="004D336C">
        <w:t>he Financial Services and Markets</w:t>
      </w:r>
      <w:r w:rsidRPr="00743FA9">
        <w:t xml:space="preserve"> </w:t>
      </w:r>
      <w:r w:rsidRPr="00743FA9" w:rsidR="004D336C">
        <w:t xml:space="preserve">Bill </w:t>
      </w:r>
      <w:r w:rsidRPr="00743FA9">
        <w:t xml:space="preserve">mulled </w:t>
      </w:r>
      <w:r w:rsidRPr="00743FA9" w:rsidR="004D336C">
        <w:t xml:space="preserve">much of this. I would say </w:t>
      </w:r>
      <w:r w:rsidRPr="00743FA9">
        <w:t xml:space="preserve">that </w:t>
      </w:r>
      <w:r w:rsidRPr="00743FA9" w:rsidR="004D336C">
        <w:t xml:space="preserve">it </w:t>
      </w:r>
      <w:r w:rsidRPr="00743FA9">
        <w:t xml:space="preserve">has </w:t>
      </w:r>
      <w:r w:rsidRPr="00743FA9" w:rsidR="004D336C">
        <w:t>probably achieved some of it, but not all of it.</w:t>
      </w:r>
      <w:r w:rsidRPr="00743FA9">
        <w:t xml:space="preserve"> </w:t>
      </w:r>
      <w:r w:rsidRPr="00743FA9" w:rsidR="004D336C">
        <w:t>There was a resistance to the second one</w:t>
      </w:r>
      <w:r w:rsidRPr="00743FA9">
        <w:t>—</w:t>
      </w:r>
      <w:r w:rsidRPr="00743FA9" w:rsidR="004D336C">
        <w:t>to</w:t>
      </w:r>
      <w:r w:rsidRPr="00743FA9">
        <w:t xml:space="preserve"> </w:t>
      </w:r>
      <w:r w:rsidRPr="00743FA9" w:rsidR="004D336C">
        <w:t xml:space="preserve">ensure </w:t>
      </w:r>
      <w:r w:rsidRPr="00743FA9">
        <w:t xml:space="preserve">that </w:t>
      </w:r>
      <w:r w:rsidRPr="00743FA9" w:rsidR="004D336C">
        <w:t>traders accept cash</w:t>
      </w:r>
      <w:r w:rsidRPr="00743FA9">
        <w:t>—</w:t>
      </w:r>
      <w:r w:rsidRPr="00743FA9" w:rsidR="004D336C">
        <w:t>but</w:t>
      </w:r>
      <w:r w:rsidRPr="00743FA9">
        <w:t xml:space="preserve"> there is </w:t>
      </w:r>
      <w:r w:rsidRPr="00743FA9" w:rsidR="004D336C">
        <w:t xml:space="preserve">not </w:t>
      </w:r>
      <w:r w:rsidRPr="00743FA9">
        <w:t xml:space="preserve">much </w:t>
      </w:r>
      <w:r w:rsidRPr="00743FA9" w:rsidR="004D336C">
        <w:t xml:space="preserve">point </w:t>
      </w:r>
      <w:r w:rsidRPr="00743FA9">
        <w:t xml:space="preserve">in </w:t>
      </w:r>
      <w:r w:rsidRPr="00743FA9" w:rsidR="004D336C">
        <w:t xml:space="preserve">having </w:t>
      </w:r>
      <w:r w:rsidRPr="00743FA9" w:rsidR="00DB1F0D">
        <w:t xml:space="preserve">a </w:t>
      </w:r>
      <w:r w:rsidRPr="00743FA9" w:rsidR="004D336C">
        <w:t xml:space="preserve">system </w:t>
      </w:r>
      <w:r w:rsidRPr="00743FA9">
        <w:t xml:space="preserve">that </w:t>
      </w:r>
      <w:r w:rsidRPr="00743FA9" w:rsidR="004D336C">
        <w:t xml:space="preserve">mandates </w:t>
      </w:r>
      <w:r w:rsidRPr="00743FA9">
        <w:t xml:space="preserve">that </w:t>
      </w:r>
      <w:r w:rsidRPr="00743FA9" w:rsidR="004D336C">
        <w:t>you can get cash if there is not the counterbalancing ability to spend it.</w:t>
      </w:r>
    </w:p>
    <w:p w:rsidR="001C1C2D" w:rsidRPr="00743FA9" w:rsidP="001C1C2D">
      <w:pPr>
        <w:pStyle w:val="Question"/>
        <w:numPr>
          <w:ilvl w:val="0"/>
          <w:numId w:val="0"/>
        </w:numPr>
        <w:ind w:left="794"/>
      </w:pPr>
      <w:r w:rsidRPr="00743FA9">
        <w:t xml:space="preserve">Given that you are the </w:t>
      </w:r>
      <w:r w:rsidRPr="00743FA9">
        <w:t>P</w:t>
      </w:r>
      <w:r w:rsidRPr="00743FA9">
        <w:t xml:space="preserve">ayment </w:t>
      </w:r>
      <w:r w:rsidRPr="00743FA9">
        <w:t>S</w:t>
      </w:r>
      <w:r w:rsidRPr="00743FA9">
        <w:t>ystem</w:t>
      </w:r>
      <w:r w:rsidRPr="00743FA9">
        <w:t>s</w:t>
      </w:r>
      <w:r w:rsidRPr="00743FA9">
        <w:t xml:space="preserve"> </w:t>
      </w:r>
      <w:r w:rsidRPr="00743FA9">
        <w:t>R</w:t>
      </w:r>
      <w:r w:rsidRPr="00743FA9">
        <w:t>egulator</w:t>
      </w:r>
      <w:r w:rsidRPr="00743FA9">
        <w:t>,</w:t>
      </w:r>
      <w:r w:rsidRPr="00743FA9">
        <w:t xml:space="preserve"> albeit that we now have the F</w:t>
      </w:r>
      <w:r w:rsidRPr="00743FA9">
        <w:t>C</w:t>
      </w:r>
      <w:r w:rsidRPr="00743FA9">
        <w:t xml:space="preserve">A </w:t>
      </w:r>
      <w:r w:rsidRPr="00743FA9">
        <w:t xml:space="preserve">setting </w:t>
      </w:r>
      <w:r w:rsidRPr="00743FA9">
        <w:t xml:space="preserve">overarching policy on all of these issues, do you feel </w:t>
      </w:r>
      <w:r w:rsidRPr="00743FA9">
        <w:t xml:space="preserve">that </w:t>
      </w:r>
      <w:r w:rsidRPr="00743FA9">
        <w:t>you have the power following implementation of the Act? Is there more that needs to be done to ensure that you, with the F</w:t>
      </w:r>
      <w:r w:rsidRPr="00743FA9">
        <w:t>C</w:t>
      </w:r>
      <w:r w:rsidRPr="00743FA9">
        <w:t>A, can deliver on those three things?</w:t>
      </w:r>
    </w:p>
    <w:p w:rsidR="001C1C2D" w:rsidRPr="00743FA9" w:rsidP="001C1C2D">
      <w:pPr>
        <w:pStyle w:val="Question"/>
        <w:numPr>
          <w:ilvl w:val="0"/>
          <w:numId w:val="0"/>
        </w:numPr>
        <w:ind w:left="794"/>
      </w:pPr>
      <w:r w:rsidRPr="00743FA9">
        <w:t>T</w:t>
      </w:r>
      <w:r w:rsidRPr="00743FA9" w:rsidR="004D336C">
        <w:t>he first is the access piece</w:t>
      </w:r>
      <w:r w:rsidRPr="00743FA9">
        <w:t>,</w:t>
      </w:r>
      <w:r w:rsidRPr="00743FA9" w:rsidR="004D336C">
        <w:t xml:space="preserve"> and one of the challenges is the ATM mechanism, the geographic spread and the availability to </w:t>
      </w:r>
      <w:r w:rsidRPr="00743FA9">
        <w:t xml:space="preserve">deprived </w:t>
      </w:r>
      <w:r w:rsidRPr="00743FA9" w:rsidR="004D336C">
        <w:t xml:space="preserve">communities. </w:t>
      </w:r>
      <w:r w:rsidRPr="00743FA9">
        <w:t>R</w:t>
      </w:r>
      <w:r w:rsidRPr="00743FA9" w:rsidR="004D336C">
        <w:t>ight now</w:t>
      </w:r>
      <w:r w:rsidRPr="00743FA9">
        <w:t xml:space="preserve">, </w:t>
      </w:r>
      <w:r w:rsidRPr="00743FA9" w:rsidR="004D336C">
        <w:t xml:space="preserve">the jury is out. I would love your comments on how we </w:t>
      </w:r>
      <w:r w:rsidRPr="00743FA9">
        <w:t xml:space="preserve">are </w:t>
      </w:r>
      <w:r w:rsidRPr="00743FA9" w:rsidR="004D336C">
        <w:t>going to ensure</w:t>
      </w:r>
      <w:r w:rsidRPr="00743FA9">
        <w:t>,</w:t>
      </w:r>
      <w:r w:rsidRPr="00743FA9" w:rsidR="004D336C">
        <w:t xml:space="preserve"> </w:t>
      </w:r>
      <w:r w:rsidRPr="00743FA9">
        <w:t xml:space="preserve">given that </w:t>
      </w:r>
      <w:r w:rsidRPr="00743FA9" w:rsidR="004D336C">
        <w:t xml:space="preserve">you regulate </w:t>
      </w:r>
      <w:r w:rsidRPr="00743FA9">
        <w:t xml:space="preserve">LINK, </w:t>
      </w:r>
      <w:r w:rsidRPr="00743FA9" w:rsidR="004D336C">
        <w:t xml:space="preserve">that we get </w:t>
      </w:r>
      <w:r w:rsidRPr="00743FA9">
        <w:t xml:space="preserve">the </w:t>
      </w:r>
      <w:r w:rsidRPr="00743FA9" w:rsidR="004D336C">
        <w:t>spread and the diversity</w:t>
      </w:r>
      <w:r w:rsidRPr="00743FA9">
        <w:t xml:space="preserve"> that we need</w:t>
      </w:r>
      <w:r w:rsidRPr="00743FA9" w:rsidR="00DB1F0D">
        <w:t>.</w:t>
      </w:r>
      <w:r w:rsidRPr="00743FA9">
        <w:t xml:space="preserve"> </w:t>
      </w:r>
      <w:r w:rsidRPr="00743FA9" w:rsidR="004D336C">
        <w:t xml:space="preserve">How do you measure where we have </w:t>
      </w:r>
      <w:r w:rsidRPr="00743FA9">
        <w:t xml:space="preserve">and </w:t>
      </w:r>
      <w:r w:rsidRPr="00743FA9" w:rsidR="004D336C">
        <w:t>do not have it?</w:t>
      </w:r>
    </w:p>
    <w:p w:rsidR="001C1C2D" w:rsidRPr="00743FA9" w:rsidP="001C1C2D">
      <w:pPr>
        <w:pStyle w:val="Question"/>
        <w:numPr>
          <w:ilvl w:val="0"/>
          <w:numId w:val="0"/>
        </w:numPr>
        <w:ind w:left="794"/>
      </w:pPr>
      <w:r w:rsidRPr="00743FA9">
        <w:t xml:space="preserve">Secondly, on the acceptance point, </w:t>
      </w:r>
      <w:r w:rsidRPr="00743FA9">
        <w:t xml:space="preserve">LINK found </w:t>
      </w:r>
      <w:r w:rsidRPr="00743FA9">
        <w:t xml:space="preserve">in one of </w:t>
      </w:r>
      <w:r w:rsidRPr="00743FA9">
        <w:t xml:space="preserve">its </w:t>
      </w:r>
      <w:r w:rsidRPr="00743FA9">
        <w:t xml:space="preserve">surveys that 45% </w:t>
      </w:r>
      <w:r w:rsidRPr="00743FA9">
        <w:t xml:space="preserve">of people </w:t>
      </w:r>
      <w:r w:rsidR="00CF24E9">
        <w:t xml:space="preserve">have been unable to </w:t>
      </w:r>
      <w:r w:rsidRPr="00743FA9">
        <w:t>pay in</w:t>
      </w:r>
      <w:r w:rsidRPr="00743FA9">
        <w:t xml:space="preserve"> cash</w:t>
      </w:r>
      <w:r w:rsidRPr="00743FA9">
        <w:t>.</w:t>
      </w:r>
      <w:r w:rsidRPr="00743FA9">
        <w:t xml:space="preserve"> M</w:t>
      </w:r>
      <w:r w:rsidRPr="00743FA9">
        <w:t xml:space="preserve">ost of the bodies </w:t>
      </w:r>
      <w:r w:rsidR="00CF24E9">
        <w:t xml:space="preserve">that would not accept it are </w:t>
      </w:r>
      <w:r w:rsidRPr="00743FA9">
        <w:t>transport</w:t>
      </w:r>
      <w:r w:rsidR="00CF24E9">
        <w:t>—</w:t>
      </w:r>
      <w:r w:rsidRPr="00743FA9">
        <w:t>particularly railways</w:t>
      </w:r>
      <w:r w:rsidR="00CF24E9">
        <w:t>—</w:t>
      </w:r>
      <w:r w:rsidRPr="00743FA9">
        <w:t>and</w:t>
      </w:r>
      <w:r w:rsidRPr="00743FA9">
        <w:t xml:space="preserve"> </w:t>
      </w:r>
      <w:r w:rsidRPr="00743FA9">
        <w:t xml:space="preserve">restaurants. </w:t>
      </w:r>
      <w:r w:rsidRPr="00743FA9">
        <w:t xml:space="preserve">I would like </w:t>
      </w:r>
      <w:r w:rsidRPr="00743FA9">
        <w:t>your comment</w:t>
      </w:r>
      <w:r w:rsidRPr="00743FA9">
        <w:t>s</w:t>
      </w:r>
      <w:r w:rsidRPr="00743FA9">
        <w:t xml:space="preserve"> on this, because the reality is </w:t>
      </w:r>
      <w:r w:rsidRPr="00743FA9">
        <w:t xml:space="preserve">that, </w:t>
      </w:r>
      <w:r w:rsidRPr="00743FA9">
        <w:t>for some who could only have cash, there are some basics of life</w:t>
      </w:r>
      <w:r w:rsidRPr="00743FA9">
        <w:t>, such as</w:t>
      </w:r>
      <w:r w:rsidRPr="00743FA9">
        <w:t xml:space="preserve"> being able to pay crucial bills, </w:t>
      </w:r>
      <w:r w:rsidRPr="00743FA9">
        <w:t xml:space="preserve">and to pay for using </w:t>
      </w:r>
      <w:r w:rsidRPr="00743FA9">
        <w:t xml:space="preserve">public transport, </w:t>
      </w:r>
      <w:r w:rsidRPr="00743FA9">
        <w:t xml:space="preserve">for </w:t>
      </w:r>
      <w:r w:rsidRPr="00743FA9">
        <w:t xml:space="preserve">public services and </w:t>
      </w:r>
      <w:r w:rsidRPr="00743FA9">
        <w:t xml:space="preserve">for </w:t>
      </w:r>
      <w:r w:rsidRPr="00743FA9">
        <w:t>food. If you cannot pay in cash</w:t>
      </w:r>
      <w:r w:rsidRPr="00743FA9">
        <w:t>,</w:t>
      </w:r>
      <w:r w:rsidRPr="00743FA9">
        <w:t xml:space="preserve"> </w:t>
      </w:r>
      <w:r w:rsidRPr="00743FA9">
        <w:t>t</w:t>
      </w:r>
      <w:r w:rsidRPr="00743FA9">
        <w:t>hat seems to me a very difficult situation that we should find ourselves in</w:t>
      </w:r>
      <w:r w:rsidRPr="00743FA9">
        <w:t>,</w:t>
      </w:r>
      <w:r w:rsidRPr="00743FA9">
        <w:t xml:space="preserve"> </w:t>
      </w:r>
      <w:r w:rsidRPr="00743FA9">
        <w:t>so d</w:t>
      </w:r>
      <w:r w:rsidRPr="00743FA9">
        <w:t>o we need to do more about that</w:t>
      </w:r>
      <w:r w:rsidRPr="00743FA9">
        <w:t>,</w:t>
      </w:r>
      <w:r w:rsidRPr="00743FA9">
        <w:t xml:space="preserve"> </w:t>
      </w:r>
      <w:r w:rsidRPr="00743FA9">
        <w:t>a</w:t>
      </w:r>
      <w:r w:rsidRPr="00743FA9">
        <w:t xml:space="preserve">ccepting the need to </w:t>
      </w:r>
      <w:r w:rsidRPr="00743FA9">
        <w:t xml:space="preserve">give </w:t>
      </w:r>
      <w:r w:rsidRPr="00743FA9">
        <w:t>our business</w:t>
      </w:r>
      <w:r w:rsidRPr="00743FA9">
        <w:t>es</w:t>
      </w:r>
      <w:r w:rsidRPr="00743FA9">
        <w:t xml:space="preserve"> some flexibility</w:t>
      </w:r>
      <w:r w:rsidR="008539F8">
        <w:t>?</w:t>
      </w:r>
    </w:p>
    <w:p w:rsidR="00C3708B" w:rsidRPr="00743FA9" w:rsidP="001C1C2D">
      <w:pPr>
        <w:pStyle w:val="Question"/>
        <w:numPr>
          <w:ilvl w:val="0"/>
          <w:numId w:val="0"/>
        </w:numPr>
        <w:ind w:left="794"/>
      </w:pPr>
      <w:r w:rsidRPr="00743FA9">
        <w:t xml:space="preserve">The </w:t>
      </w:r>
      <w:r w:rsidRPr="00743FA9" w:rsidR="004D336C">
        <w:t>third element of this is digitisation.</w:t>
      </w:r>
      <w:r w:rsidRPr="00743FA9">
        <w:t xml:space="preserve"> T</w:t>
      </w:r>
      <w:r w:rsidRPr="00743FA9" w:rsidR="004D336C">
        <w:t xml:space="preserve">his is a bit of a </w:t>
      </w:r>
      <w:r w:rsidRPr="00743FA9">
        <w:t>conundrum</w:t>
      </w:r>
      <w:r w:rsidRPr="00743FA9" w:rsidR="004D336C">
        <w:t xml:space="preserve">, because we are going to try to digitise payment mechanisms, </w:t>
      </w:r>
      <w:r w:rsidRPr="00743FA9">
        <w:t xml:space="preserve">but </w:t>
      </w:r>
      <w:r w:rsidRPr="00743FA9" w:rsidR="004D336C">
        <w:t xml:space="preserve">one of the problems, which is why </w:t>
      </w:r>
      <w:r w:rsidR="00C26E6B">
        <w:t xml:space="preserve">it is important for </w:t>
      </w:r>
      <w:r w:rsidRPr="00743FA9" w:rsidR="004D336C">
        <w:t xml:space="preserve">cash </w:t>
      </w:r>
      <w:r w:rsidR="00C26E6B">
        <w:t xml:space="preserve">to </w:t>
      </w:r>
      <w:r w:rsidRPr="00743FA9" w:rsidR="004D336C">
        <w:t xml:space="preserve">remain, is that many of the people </w:t>
      </w:r>
      <w:r w:rsidRPr="00743FA9">
        <w:t xml:space="preserve">who </w:t>
      </w:r>
      <w:r w:rsidRPr="00743FA9" w:rsidR="004D336C">
        <w:t>use cash are unable to use or access digital systems. How is that going to help this particular group?</w:t>
      </w:r>
    </w:p>
    <w:p w:rsidR="00C3708B" w:rsidRPr="00743FA9" w:rsidP="001C1C2D">
      <w:pPr>
        <w:pStyle w:val="Question"/>
        <w:numPr>
          <w:ilvl w:val="0"/>
          <w:numId w:val="0"/>
        </w:numPr>
        <w:ind w:left="794"/>
      </w:pPr>
      <w:r w:rsidRPr="00743FA9">
        <w:t>W</w:t>
      </w:r>
      <w:r w:rsidRPr="00743FA9" w:rsidR="004D336C">
        <w:t>ould you be willing to comment on those three</w:t>
      </w:r>
      <w:r w:rsidR="00171314">
        <w:t xml:space="preserve"> things</w:t>
      </w:r>
      <w:r w:rsidRPr="00743FA9" w:rsidR="004D336C">
        <w:t>, the way forward and how we are going to deal with them</w:t>
      </w:r>
      <w:r w:rsidRPr="00743FA9">
        <w:t>?</w:t>
      </w:r>
    </w:p>
    <w:p w:rsidR="00C3708B" w:rsidRPr="00743FA9" w:rsidP="00C3708B">
      <w:pPr>
        <w:pStyle w:val="Answer"/>
      </w:pPr>
      <w:sdt>
        <w:sdtPr>
          <w:alias w:val="Witness"/>
          <w:id w:val="1445577522"/>
          <w:placeholder>
            <w:docPart w:val="DefaultPlaceholder_-1854013440"/>
          </w:placeholder>
          <w:richText/>
        </w:sdtPr>
        <w:sdtContent>
          <w:r w:rsidRPr="00743FA9" w:rsidR="00B244FC">
            <w:rPr>
              <w:b/>
              <w:i/>
            </w:rPr>
            <w:t>Chris Hemsley:</w:t>
          </w:r>
        </w:sdtContent>
      </w:sdt>
      <w:r w:rsidRPr="00743FA9">
        <w:t xml:space="preserve"> Yes. </w:t>
      </w:r>
      <w:r w:rsidRPr="00743FA9" w:rsidR="0062746D">
        <w:t>I</w:t>
      </w:r>
      <w:r w:rsidRPr="00743FA9" w:rsidR="004D336C">
        <w:t xml:space="preserve"> will try to cover those three as a start. </w:t>
      </w:r>
      <w:r w:rsidRPr="00743FA9">
        <w:t>T</w:t>
      </w:r>
      <w:r w:rsidRPr="00743FA9" w:rsidR="004D336C">
        <w:t xml:space="preserve">he simple answer </w:t>
      </w:r>
      <w:r w:rsidRPr="00743FA9">
        <w:t xml:space="preserve">to whether we have the </w:t>
      </w:r>
      <w:r w:rsidRPr="00743FA9" w:rsidR="004D336C">
        <w:t>powers that we need is</w:t>
      </w:r>
      <w:r w:rsidR="00171314">
        <w:t xml:space="preserve"> yes. </w:t>
      </w:r>
      <w:r w:rsidRPr="00743FA9">
        <w:t xml:space="preserve">LINK </w:t>
      </w:r>
      <w:r w:rsidRPr="00743FA9" w:rsidR="004D336C">
        <w:t>is a designated payment</w:t>
      </w:r>
      <w:r w:rsidRPr="00743FA9" w:rsidR="00DB1F0D">
        <w:t>s</w:t>
      </w:r>
      <w:r w:rsidRPr="00743FA9" w:rsidR="004D336C">
        <w:t xml:space="preserve"> system</w:t>
      </w:r>
      <w:r w:rsidRPr="00743FA9">
        <w:t>.</w:t>
      </w:r>
      <w:r w:rsidRPr="00743FA9" w:rsidR="004D336C">
        <w:t xml:space="preserve"> </w:t>
      </w:r>
      <w:r w:rsidRPr="00743FA9">
        <w:t>E</w:t>
      </w:r>
      <w:r w:rsidRPr="00743FA9" w:rsidR="004D336C">
        <w:t xml:space="preserve">ven before the current Bill, we were using our </w:t>
      </w:r>
      <w:r w:rsidRPr="00743FA9">
        <w:t xml:space="preserve">powers </w:t>
      </w:r>
      <w:r w:rsidRPr="00743FA9" w:rsidR="004D336C">
        <w:t xml:space="preserve">quite extensively to protect access to cash, through </w:t>
      </w:r>
      <w:r w:rsidR="00BA7A24">
        <w:t xml:space="preserve">both </w:t>
      </w:r>
      <w:r w:rsidRPr="00743FA9" w:rsidR="004D336C">
        <w:t xml:space="preserve">the geographic commitment of a </w:t>
      </w:r>
      <w:r w:rsidR="00F872F1">
        <w:t xml:space="preserve">2 km </w:t>
      </w:r>
      <w:r w:rsidRPr="00743FA9" w:rsidR="004D336C">
        <w:t>r</w:t>
      </w:r>
      <w:r w:rsidRPr="00743FA9">
        <w:t>u</w:t>
      </w:r>
      <w:r w:rsidRPr="00743FA9" w:rsidR="004D336C">
        <w:t>le</w:t>
      </w:r>
      <w:r w:rsidR="00BA7A24">
        <w:t xml:space="preserve"> and</w:t>
      </w:r>
      <w:r w:rsidRPr="00743FA9" w:rsidR="004D336C">
        <w:t>, as I am sure you are aware, the ability to provide additional machines in areas of particular vulnerability</w:t>
      </w:r>
      <w:r w:rsidR="00083AC4">
        <w:t xml:space="preserve">, </w:t>
      </w:r>
      <w:r w:rsidRPr="00743FA9" w:rsidR="004D336C">
        <w:t xml:space="preserve">and </w:t>
      </w:r>
      <w:r w:rsidR="00083AC4">
        <w:t xml:space="preserve">communities had the ability </w:t>
      </w:r>
      <w:r w:rsidRPr="00743FA9" w:rsidR="004D336C">
        <w:t>to request machines</w:t>
      </w:r>
      <w:r w:rsidR="00083AC4">
        <w:t xml:space="preserve"> as well</w:t>
      </w:r>
      <w:r w:rsidRPr="00743FA9" w:rsidR="004D336C">
        <w:t xml:space="preserve">. </w:t>
      </w:r>
      <w:r w:rsidRPr="00743FA9">
        <w:t>T</w:t>
      </w:r>
      <w:r w:rsidRPr="00743FA9" w:rsidR="004D336C">
        <w:t>hat is under way.</w:t>
      </w:r>
      <w:r w:rsidRPr="00743FA9">
        <w:t xml:space="preserve"> </w:t>
      </w:r>
      <w:r w:rsidRPr="00743FA9" w:rsidR="004D336C">
        <w:t xml:space="preserve">We have recently reviewed that piece and whether </w:t>
      </w:r>
      <w:r w:rsidRPr="00743FA9">
        <w:t xml:space="preserve">LINK </w:t>
      </w:r>
      <w:r w:rsidRPr="00743FA9" w:rsidR="004D336C">
        <w:t>is discharging its obligations</w:t>
      </w:r>
      <w:r w:rsidRPr="00743FA9">
        <w:t>.</w:t>
      </w:r>
    </w:p>
    <w:p w:rsidR="009D29E2" w:rsidRPr="00743FA9" w:rsidP="009D29E2">
      <w:pPr>
        <w:pStyle w:val="Answer"/>
      </w:pPr>
      <w:r w:rsidRPr="00743FA9">
        <w:t>O</w:t>
      </w:r>
      <w:r w:rsidRPr="00743FA9" w:rsidR="004D336C">
        <w:t>n the business depositing side and business</w:t>
      </w:r>
      <w:r w:rsidRPr="00743FA9">
        <w:t>es’</w:t>
      </w:r>
      <w:r w:rsidRPr="00743FA9" w:rsidR="004D336C">
        <w:t xml:space="preserve"> use of cash and cash acceptance, this is where the Financial Services and Markets Bill will give the </w:t>
      </w:r>
      <w:r w:rsidRPr="00743FA9">
        <w:t xml:space="preserve">FCA </w:t>
      </w:r>
      <w:r w:rsidRPr="00743FA9" w:rsidR="004D336C">
        <w:t>significant new powers</w:t>
      </w:r>
      <w:r w:rsidRPr="00743FA9">
        <w:t>. I</w:t>
      </w:r>
      <w:r w:rsidRPr="00743FA9" w:rsidR="004D336C">
        <w:t xml:space="preserve">t moves the debate </w:t>
      </w:r>
      <w:r w:rsidRPr="00743FA9">
        <w:t xml:space="preserve">away </w:t>
      </w:r>
      <w:r w:rsidRPr="00743FA9" w:rsidR="004D336C">
        <w:t>from the previous legislative framework, which was very much about cash machines</w:t>
      </w:r>
      <w:r w:rsidRPr="00743FA9">
        <w:t xml:space="preserve">—LINK </w:t>
      </w:r>
      <w:r w:rsidRPr="00743FA9" w:rsidR="004D336C">
        <w:t>was the system that was designated and provide</w:t>
      </w:r>
      <w:r w:rsidRPr="00743FA9">
        <w:t>s</w:t>
      </w:r>
      <w:r w:rsidRPr="00743FA9" w:rsidR="004D336C">
        <w:t xml:space="preserve"> cash machines</w:t>
      </w:r>
      <w:r w:rsidRPr="00743FA9">
        <w:t xml:space="preserve">—to the </w:t>
      </w:r>
      <w:r w:rsidRPr="00743FA9" w:rsidR="004D336C">
        <w:t>banks and other payment firms</w:t>
      </w:r>
      <w:r w:rsidRPr="00743FA9">
        <w:t xml:space="preserve">. They </w:t>
      </w:r>
      <w:r w:rsidRPr="00743FA9" w:rsidR="004D336C">
        <w:t>must provide a wider set of cash services, so deposit as well as withdrawal.</w:t>
      </w:r>
    </w:p>
    <w:p w:rsidR="004D336C" w:rsidRPr="00743FA9" w:rsidP="009D29E2">
      <w:pPr>
        <w:pStyle w:val="Answer"/>
      </w:pPr>
      <w:r w:rsidRPr="00743FA9">
        <w:t>T</w:t>
      </w:r>
      <w:r w:rsidRPr="00743FA9">
        <w:t xml:space="preserve">his goes a bit to your question around businesses. </w:t>
      </w:r>
      <w:r w:rsidRPr="00743FA9">
        <w:t>I</w:t>
      </w:r>
      <w:r w:rsidRPr="00743FA9">
        <w:t xml:space="preserve">t is a matter </w:t>
      </w:r>
      <w:r w:rsidRPr="00743FA9">
        <w:t xml:space="preserve">for </w:t>
      </w:r>
      <w:r w:rsidRPr="00743FA9">
        <w:t xml:space="preserve">Government </w:t>
      </w:r>
      <w:r w:rsidRPr="00743FA9">
        <w:t xml:space="preserve">and Parliament </w:t>
      </w:r>
      <w:r w:rsidRPr="00743FA9">
        <w:t>whether there are specific legislative requirements</w:t>
      </w:r>
      <w:r w:rsidRPr="00743FA9">
        <w:t>, b</w:t>
      </w:r>
      <w:r w:rsidRPr="00743FA9">
        <w:t>ut the approach that we have been taking</w:t>
      </w:r>
      <w:r w:rsidRPr="00743FA9">
        <w:t>,</w:t>
      </w:r>
      <w:r w:rsidRPr="00743FA9">
        <w:t xml:space="preserve"> </w:t>
      </w:r>
      <w:r w:rsidRPr="00743FA9">
        <w:t xml:space="preserve">working </w:t>
      </w:r>
      <w:r w:rsidRPr="00743FA9">
        <w:t xml:space="preserve">closely with the </w:t>
      </w:r>
      <w:r w:rsidRPr="00743FA9">
        <w:t xml:space="preserve">FCA </w:t>
      </w:r>
      <w:r w:rsidRPr="00743FA9">
        <w:t>on these matters for some time now, is</w:t>
      </w:r>
      <w:r w:rsidRPr="00743FA9" w:rsidR="00AB1EF9">
        <w:t xml:space="preserve"> about</w:t>
      </w:r>
      <w:r w:rsidRPr="00743FA9">
        <w:t xml:space="preserve"> </w:t>
      </w:r>
      <w:r w:rsidRPr="00743FA9">
        <w:t xml:space="preserve">whether </w:t>
      </w:r>
      <w:r w:rsidRPr="00743FA9">
        <w:t xml:space="preserve">we </w:t>
      </w:r>
      <w:r w:rsidRPr="00743FA9">
        <w:t xml:space="preserve">can </w:t>
      </w:r>
      <w:r w:rsidRPr="00743FA9">
        <w:t>make it easier for businesses to accept cash</w:t>
      </w:r>
      <w:r w:rsidRPr="00743FA9">
        <w:t>.</w:t>
      </w:r>
      <w:r w:rsidR="00F51F96">
        <w:t xml:space="preserve"> </w:t>
      </w:r>
      <w:r w:rsidRPr="00743FA9">
        <w:t>I</w:t>
      </w:r>
      <w:r w:rsidRPr="00743FA9">
        <w:t xml:space="preserve">f they have ready access to a way of banking that cash through the post office or </w:t>
      </w:r>
      <w:r w:rsidRPr="00743FA9">
        <w:t xml:space="preserve">a </w:t>
      </w:r>
      <w:r w:rsidRPr="00743FA9">
        <w:t>share</w:t>
      </w:r>
      <w:r w:rsidRPr="00743FA9">
        <w:t>d</w:t>
      </w:r>
      <w:r w:rsidRPr="00743FA9">
        <w:t xml:space="preserve"> banking </w:t>
      </w:r>
      <w:r w:rsidRPr="00743FA9">
        <w:t>hub</w:t>
      </w:r>
      <w:r w:rsidRPr="00743FA9">
        <w:t xml:space="preserve">, the inconvenience of going to the next town to bank the day’s takings is radically removed. I have talked to real businesses that talk about the importance of this. </w:t>
      </w:r>
      <w:r w:rsidRPr="00743FA9">
        <w:t xml:space="preserve">If </w:t>
      </w:r>
      <w:r w:rsidRPr="00743FA9">
        <w:t>cash is a convenient method to accept payment</w:t>
      </w:r>
      <w:r w:rsidRPr="00743FA9">
        <w:t>,</w:t>
      </w:r>
      <w:r w:rsidRPr="00743FA9">
        <w:t xml:space="preserve"> </w:t>
      </w:r>
      <w:r w:rsidRPr="00743FA9">
        <w:t>w</w:t>
      </w:r>
      <w:r w:rsidRPr="00743FA9">
        <w:t>hy would they</w:t>
      </w:r>
      <w:r w:rsidRPr="00743FA9">
        <w:t xml:space="preserve"> not,</w:t>
      </w:r>
      <w:r w:rsidRPr="00743FA9">
        <w:t xml:space="preserve"> </w:t>
      </w:r>
      <w:r w:rsidRPr="00743FA9">
        <w:t>i</w:t>
      </w:r>
      <w:r w:rsidRPr="00743FA9">
        <w:t xml:space="preserve">f they have customers who want to buy things from them? </w:t>
      </w:r>
      <w:r w:rsidRPr="00743FA9">
        <w:t>T</w:t>
      </w:r>
      <w:r w:rsidRPr="00743FA9">
        <w:t>hat is the strategy on those first two.</w:t>
      </w:r>
    </w:p>
    <w:p w:rsidR="00092BED" w:rsidP="00F51F96">
      <w:pPr>
        <w:pStyle w:val="Answer"/>
      </w:pPr>
      <w:r>
        <w:t xml:space="preserve">Turning </w:t>
      </w:r>
      <w:r w:rsidRPr="00743FA9" w:rsidR="004D336C">
        <w:t xml:space="preserve">briefly to the digital piece, we have undertaken some work </w:t>
      </w:r>
      <w:r w:rsidRPr="00743FA9" w:rsidR="009D29E2">
        <w:t xml:space="preserve">here. </w:t>
      </w:r>
      <w:r w:rsidRPr="00743FA9" w:rsidR="004D336C">
        <w:t xml:space="preserve">We have an independent PSR panel that provided some helpful material to us. </w:t>
      </w:r>
      <w:r w:rsidRPr="00743FA9" w:rsidR="009D29E2">
        <w:t>O</w:t>
      </w:r>
      <w:r w:rsidRPr="00743FA9" w:rsidR="004D336C">
        <w:t xml:space="preserve">ne of the real opportunities here is to realise the opportunity provided by open banking. </w:t>
      </w:r>
      <w:r w:rsidRPr="00743FA9" w:rsidR="009D29E2">
        <w:t>T</w:t>
      </w:r>
      <w:r w:rsidRPr="00743FA9" w:rsidR="004D336C">
        <w:t>hat sounds quite complicated</w:t>
      </w:r>
      <w:r w:rsidRPr="00743FA9" w:rsidR="009D29E2">
        <w:t xml:space="preserve"> and r</w:t>
      </w:r>
      <w:r w:rsidRPr="00743FA9" w:rsidR="004D336C">
        <w:t>emoved, but what that means in practice is that</w:t>
      </w:r>
      <w:r w:rsidRPr="00743FA9" w:rsidR="009D29E2">
        <w:t>,</w:t>
      </w:r>
      <w:r w:rsidRPr="00743FA9" w:rsidR="004D336C">
        <w:t xml:space="preserve"> this year</w:t>
      </w:r>
      <w:r w:rsidRPr="00743FA9" w:rsidR="009D29E2">
        <w:t>,</w:t>
      </w:r>
      <w:r w:rsidRPr="00743FA9" w:rsidR="004D336C">
        <w:t xml:space="preserve"> we can turn on some additional capabilities within open banking that will allow people to take control over some digital payments</w:t>
      </w:r>
      <w:r w:rsidRPr="00743FA9" w:rsidR="009D29E2">
        <w:t>.</w:t>
      </w:r>
      <w:r w:rsidR="00630BE0">
        <w:t xml:space="preserve"> </w:t>
      </w:r>
      <w:r w:rsidRPr="00743FA9" w:rsidR="009D29E2">
        <w:t>T</w:t>
      </w:r>
      <w:r w:rsidRPr="00743FA9" w:rsidR="004D336C">
        <w:t xml:space="preserve">hey will be able to give people permission to take what we call variable recurring payments. </w:t>
      </w:r>
      <w:r w:rsidRPr="00743FA9" w:rsidR="009D29E2">
        <w:t>T</w:t>
      </w:r>
      <w:r w:rsidRPr="00743FA9" w:rsidR="004D336C">
        <w:t xml:space="preserve">hese are the sorts of things that you might </w:t>
      </w:r>
      <w:r w:rsidRPr="00743FA9" w:rsidR="009D29E2">
        <w:t xml:space="preserve">currently </w:t>
      </w:r>
      <w:r w:rsidRPr="00743FA9" w:rsidR="004D336C">
        <w:t xml:space="preserve">use </w:t>
      </w:r>
      <w:r w:rsidRPr="00743FA9" w:rsidR="009D29E2">
        <w:t xml:space="preserve">a </w:t>
      </w:r>
      <w:r w:rsidRPr="00743FA9" w:rsidR="004D336C">
        <w:t xml:space="preserve">direct debit for, but direct debits are relatively inflexible. </w:t>
      </w:r>
      <w:r w:rsidRPr="00743FA9" w:rsidR="009D29E2">
        <w:t>C</w:t>
      </w:r>
      <w:r w:rsidRPr="00743FA9" w:rsidR="004D336C">
        <w:t>an we turn on these new ways of paying</w:t>
      </w:r>
      <w:r w:rsidRPr="00743FA9" w:rsidR="009D29E2">
        <w:t>,</w:t>
      </w:r>
      <w:r w:rsidRPr="00743FA9" w:rsidR="004D336C">
        <w:t xml:space="preserve"> where customers are given more control </w:t>
      </w:r>
      <w:r w:rsidRPr="00743FA9" w:rsidR="009D29E2">
        <w:t xml:space="preserve">if their </w:t>
      </w:r>
      <w:r w:rsidRPr="00743FA9" w:rsidR="004D336C">
        <w:t xml:space="preserve">utility </w:t>
      </w:r>
      <w:r w:rsidRPr="00743FA9" w:rsidR="009D29E2">
        <w:t xml:space="preserve">provider </w:t>
      </w:r>
      <w:r w:rsidRPr="00743FA9" w:rsidR="004D336C">
        <w:t xml:space="preserve">makes a request </w:t>
      </w:r>
      <w:r w:rsidRPr="00743FA9" w:rsidR="004D336C">
        <w:t xml:space="preserve">for </w:t>
      </w:r>
      <w:r w:rsidRPr="00743FA9" w:rsidR="009D29E2">
        <w:t xml:space="preserve">them </w:t>
      </w:r>
      <w:r w:rsidRPr="00743FA9" w:rsidR="004D336C">
        <w:t>to make a payment</w:t>
      </w:r>
      <w:r w:rsidRPr="00743FA9" w:rsidR="00DB1F0D">
        <w:t>,</w:t>
      </w:r>
      <w:r w:rsidRPr="00743FA9" w:rsidR="004D336C">
        <w:t xml:space="preserve"> </w:t>
      </w:r>
      <w:r w:rsidRPr="00743FA9" w:rsidR="00DB1F0D">
        <w:t xml:space="preserve">whereby </w:t>
      </w:r>
      <w:r w:rsidRPr="00743FA9" w:rsidR="009D29E2">
        <w:t xml:space="preserve">they </w:t>
      </w:r>
      <w:r w:rsidRPr="00743FA9" w:rsidR="004D336C">
        <w:t>might be able to make a part</w:t>
      </w:r>
      <w:r w:rsidRPr="00743FA9" w:rsidR="00AB1EF9">
        <w:t>-</w:t>
      </w:r>
      <w:r w:rsidRPr="00743FA9" w:rsidR="004D336C">
        <w:t>payment this week</w:t>
      </w:r>
      <w:r w:rsidRPr="00743FA9" w:rsidR="009D29E2">
        <w:t xml:space="preserve"> and</w:t>
      </w:r>
      <w:r w:rsidRPr="00743FA9" w:rsidR="004D336C">
        <w:t xml:space="preserve"> another payment next week</w:t>
      </w:r>
      <w:r>
        <w:t>?</w:t>
      </w:r>
      <w:r w:rsidRPr="00743FA9" w:rsidR="009D29E2">
        <w:t xml:space="preserve"> </w:t>
      </w:r>
    </w:p>
    <w:p w:rsidR="004D336C" w:rsidRPr="00743FA9" w:rsidP="00092BED">
      <w:pPr>
        <w:pStyle w:val="Answer"/>
      </w:pPr>
      <w:r w:rsidRPr="00743FA9">
        <w:t xml:space="preserve">This sort of </w:t>
      </w:r>
      <w:r w:rsidRPr="00743FA9">
        <w:t xml:space="preserve">flexibility addresses one of the challenges in the digital space that </w:t>
      </w:r>
      <w:r w:rsidRPr="00743FA9">
        <w:t xml:space="preserve">will </w:t>
      </w:r>
      <w:r w:rsidRPr="00743FA9">
        <w:t>allow more people to make use of it.</w:t>
      </w:r>
      <w:r w:rsidR="00092BED">
        <w:t xml:space="preserve"> </w:t>
      </w:r>
      <w:r w:rsidRPr="00743FA9">
        <w:t>I</w:t>
      </w:r>
      <w:r w:rsidRPr="00743FA9">
        <w:t>t is not the whole answer</w:t>
      </w:r>
      <w:r w:rsidRPr="00743FA9">
        <w:t>,</w:t>
      </w:r>
      <w:r w:rsidRPr="00743FA9">
        <w:t xml:space="preserve"> but it does start that journey</w:t>
      </w:r>
      <w:r w:rsidRPr="00743FA9" w:rsidR="00AB1EF9">
        <w:t xml:space="preserve"> of</w:t>
      </w:r>
      <w:r w:rsidRPr="00743FA9">
        <w:t xml:space="preserve"> </w:t>
      </w:r>
      <w:r w:rsidRPr="00743FA9">
        <w:t xml:space="preserve">whether </w:t>
      </w:r>
      <w:r w:rsidRPr="00743FA9">
        <w:t xml:space="preserve">we </w:t>
      </w:r>
      <w:r w:rsidRPr="00743FA9">
        <w:t xml:space="preserve">can </w:t>
      </w:r>
      <w:r w:rsidRPr="00743FA9">
        <w:t>remove the barriers to using digital payments</w:t>
      </w:r>
      <w:r w:rsidRPr="00743FA9">
        <w:t>.</w:t>
      </w:r>
      <w:r w:rsidRPr="00743FA9">
        <w:t xml:space="preserve"> </w:t>
      </w:r>
      <w:r w:rsidRPr="00743FA9">
        <w:t>I</w:t>
      </w:r>
      <w:r w:rsidRPr="00743FA9">
        <w:t>n many cases</w:t>
      </w:r>
      <w:r w:rsidRPr="00743FA9">
        <w:t>,</w:t>
      </w:r>
      <w:r w:rsidRPr="00743FA9">
        <w:t xml:space="preserve"> they are the cheaper way of doing it</w:t>
      </w:r>
      <w:r w:rsidRPr="00743FA9">
        <w:t>,</w:t>
      </w:r>
      <w:r w:rsidRPr="00743FA9">
        <w:t xml:space="preserve"> so it is incumbent on us to play our part in making digital more convenient as well as continuing to protect access to cash.</w:t>
      </w:r>
    </w:p>
    <w:p w:rsidR="004D336C" w:rsidRPr="00743FA9" w:rsidP="009D29E2">
      <w:pPr>
        <w:pStyle w:val="Answer"/>
      </w:pPr>
      <w:sdt>
        <w:sdtPr>
          <w:alias w:val="Witness"/>
          <w:id w:val="-1276331138"/>
          <w:placeholder>
            <w:docPart w:val="DefaultPlaceholder_-1854013440"/>
          </w:placeholder>
          <w:richText/>
        </w:sdtPr>
        <w:sdtContent>
          <w:r w:rsidRPr="00743FA9" w:rsidR="00B244FC">
            <w:rPr>
              <w:b/>
              <w:i/>
            </w:rPr>
            <w:t>Aidene Walsh:</w:t>
          </w:r>
        </w:sdtContent>
      </w:sdt>
      <w:r w:rsidRPr="00743FA9" w:rsidR="009D29E2">
        <w:t xml:space="preserve"> </w:t>
      </w:r>
      <w:r w:rsidRPr="00743FA9">
        <w:t xml:space="preserve">One thing </w:t>
      </w:r>
      <w:r w:rsidRPr="00743FA9" w:rsidR="009D29E2">
        <w:t xml:space="preserve">that </w:t>
      </w:r>
      <w:r w:rsidRPr="00743FA9">
        <w:t xml:space="preserve">I would add </w:t>
      </w:r>
      <w:r w:rsidRPr="00743FA9" w:rsidR="009D29E2">
        <w:t xml:space="preserve">is that, </w:t>
      </w:r>
      <w:r w:rsidRPr="00743FA9">
        <w:t>as part of our stakeholder engagement</w:t>
      </w:r>
      <w:r w:rsidRPr="00743FA9" w:rsidR="009D29E2">
        <w:t>,</w:t>
      </w:r>
      <w:r w:rsidRPr="00743FA9">
        <w:t xml:space="preserve"> the team absolutely hear the voices of all users of the payment systems</w:t>
      </w:r>
      <w:r w:rsidRPr="00743FA9" w:rsidR="009D29E2">
        <w:t>.</w:t>
      </w:r>
      <w:r w:rsidRPr="00743FA9">
        <w:t xml:space="preserve"> I was in Northern </w:t>
      </w:r>
      <w:r w:rsidRPr="00743FA9" w:rsidR="009D29E2">
        <w:t xml:space="preserve">Ireland </w:t>
      </w:r>
      <w:r w:rsidRPr="00743FA9">
        <w:t xml:space="preserve">in March and met with the Consumer Council. </w:t>
      </w:r>
      <w:r w:rsidRPr="00743FA9" w:rsidR="009D29E2">
        <w:t>I</w:t>
      </w:r>
      <w:r w:rsidRPr="00743FA9">
        <w:t>n looking at digital payments as a potential option for a lot of people</w:t>
      </w:r>
      <w:r w:rsidRPr="00743FA9" w:rsidR="009D29E2">
        <w:t>,</w:t>
      </w:r>
      <w:r w:rsidRPr="00743FA9">
        <w:t xml:space="preserve"> </w:t>
      </w:r>
      <w:r w:rsidRPr="00743FA9" w:rsidR="009D29E2">
        <w:t>i</w:t>
      </w:r>
      <w:r w:rsidRPr="00743FA9">
        <w:t xml:space="preserve">t is about having the confidence. </w:t>
      </w:r>
      <w:r w:rsidRPr="00743FA9" w:rsidR="009D29E2">
        <w:t>W</w:t>
      </w:r>
      <w:r w:rsidRPr="00743FA9">
        <w:t xml:space="preserve">e are very aware within the Payment Systems </w:t>
      </w:r>
      <w:r w:rsidRPr="00743FA9" w:rsidR="009D29E2">
        <w:t>R</w:t>
      </w:r>
      <w:r w:rsidRPr="00743FA9">
        <w:t xml:space="preserve">egulator </w:t>
      </w:r>
      <w:r w:rsidRPr="00743FA9" w:rsidR="009D29E2">
        <w:t xml:space="preserve">of </w:t>
      </w:r>
      <w:r w:rsidRPr="00743FA9">
        <w:t xml:space="preserve">what we need to do to make the capability available, but then we need to influence that whole education </w:t>
      </w:r>
      <w:r w:rsidRPr="00743FA9" w:rsidR="00DB1F0D">
        <w:t xml:space="preserve">piece </w:t>
      </w:r>
      <w:r w:rsidRPr="00743FA9">
        <w:t>and getting people comfortable to</w:t>
      </w:r>
      <w:r w:rsidRPr="00743FA9" w:rsidR="00B244FC">
        <w:t xml:space="preserve"> </w:t>
      </w:r>
      <w:r w:rsidRPr="00743FA9">
        <w:t>adopt it when it is in place.</w:t>
      </w:r>
    </w:p>
    <w:p w:rsidR="009D29E2" w:rsidRPr="00743FA9" w:rsidP="004D336C">
      <w:pPr>
        <w:pStyle w:val="Question"/>
      </w:pPr>
      <w:sdt>
        <w:sdtPr>
          <w:alias w:val="Member"/>
          <w:tag w:val="&lt;Member mnisId='4249' dodsId='62737'&gt;"/>
          <w:id w:val="1391469509"/>
          <w:placeholder>
            <w:docPart w:val="DefaultPlaceholder_-1854013440"/>
          </w:placeholder>
          <w:richText/>
        </w:sdtPr>
        <w:sdtContent>
          <w:r w:rsidRPr="00743FA9">
            <w:rPr>
              <w:b/>
            </w:rPr>
            <w:t>Anne Marie Morris:</w:t>
          </w:r>
        </w:sdtContent>
      </w:sdt>
      <w:r w:rsidRPr="00743FA9">
        <w:t xml:space="preserve"> </w:t>
      </w:r>
      <w:r w:rsidRPr="00743FA9" w:rsidR="004D336C">
        <w:t>Thank you</w:t>
      </w:r>
      <w:r w:rsidRPr="00743FA9">
        <w:t>, both of you.</w:t>
      </w:r>
      <w:r w:rsidRPr="00743FA9" w:rsidR="004D336C">
        <w:t xml:space="preserve"> However, it does not answer some of the fundamental questions. I suspect </w:t>
      </w:r>
      <w:r w:rsidRPr="00743FA9">
        <w:t xml:space="preserve">that </w:t>
      </w:r>
      <w:r w:rsidRPr="00743FA9" w:rsidR="004D336C">
        <w:t xml:space="preserve">you may tell me </w:t>
      </w:r>
      <w:r w:rsidRPr="00743FA9">
        <w:t xml:space="preserve">that it </w:t>
      </w:r>
      <w:r w:rsidRPr="00743FA9" w:rsidR="004D336C">
        <w:t xml:space="preserve">is a matter </w:t>
      </w:r>
      <w:r w:rsidRPr="00743FA9">
        <w:t xml:space="preserve">of Government </w:t>
      </w:r>
      <w:r w:rsidRPr="00743FA9" w:rsidR="004D336C">
        <w:t xml:space="preserve">policy </w:t>
      </w:r>
      <w:r w:rsidRPr="00743FA9">
        <w:t xml:space="preserve">rather than </w:t>
      </w:r>
      <w:r w:rsidRPr="00743FA9" w:rsidR="00AB1EF9">
        <w:t xml:space="preserve">for </w:t>
      </w:r>
      <w:r w:rsidRPr="00743FA9">
        <w:t xml:space="preserve">your good selves, but </w:t>
      </w:r>
      <w:r w:rsidR="00C95E94">
        <w:t>none the less</w:t>
      </w:r>
      <w:r w:rsidRPr="00743FA9">
        <w:t>, you see the c</w:t>
      </w:r>
      <w:r w:rsidRPr="00743FA9" w:rsidR="004D336C">
        <w:t>onsequences.</w:t>
      </w:r>
    </w:p>
    <w:p w:rsidR="009D29E2" w:rsidRPr="00743FA9" w:rsidP="009D29E2">
      <w:pPr>
        <w:pStyle w:val="Question"/>
        <w:numPr>
          <w:ilvl w:val="0"/>
          <w:numId w:val="0"/>
        </w:numPr>
        <w:ind w:left="794"/>
      </w:pPr>
      <w:r w:rsidRPr="00743FA9">
        <w:t xml:space="preserve">On </w:t>
      </w:r>
      <w:r w:rsidRPr="00743FA9" w:rsidR="004D336C">
        <w:t xml:space="preserve">your answer with regard to </w:t>
      </w:r>
      <w:r w:rsidRPr="00743FA9">
        <w:t xml:space="preserve">LINK </w:t>
      </w:r>
      <w:r w:rsidRPr="00743FA9" w:rsidR="004D336C">
        <w:t xml:space="preserve">and access, you said that you </w:t>
      </w:r>
      <w:r w:rsidRPr="00743FA9">
        <w:t xml:space="preserve">have </w:t>
      </w:r>
      <w:r w:rsidRPr="00743FA9" w:rsidR="004D336C">
        <w:t xml:space="preserve">just done a review of </w:t>
      </w:r>
      <w:r w:rsidRPr="00743FA9">
        <w:t xml:space="preserve">LINK </w:t>
      </w:r>
      <w:r w:rsidRPr="00743FA9" w:rsidR="004D336C">
        <w:t xml:space="preserve">and were satisfied that it had in place whatever was needed in terms of </w:t>
      </w:r>
      <w:r w:rsidRPr="00743FA9">
        <w:t xml:space="preserve">steps </w:t>
      </w:r>
      <w:r w:rsidRPr="00743FA9" w:rsidR="004D336C">
        <w:t xml:space="preserve">to ensure </w:t>
      </w:r>
      <w:r w:rsidRPr="00743FA9">
        <w:t xml:space="preserve">that </w:t>
      </w:r>
      <w:r w:rsidRPr="00743FA9" w:rsidR="004D336C">
        <w:t>deprived communities were covered</w:t>
      </w:r>
      <w:r w:rsidRPr="00743FA9">
        <w:t>,</w:t>
      </w:r>
      <w:r w:rsidRPr="00743FA9" w:rsidR="004D336C">
        <w:t xml:space="preserve"> </w:t>
      </w:r>
      <w:r w:rsidRPr="00743FA9">
        <w:t>s</w:t>
      </w:r>
      <w:r w:rsidRPr="00743FA9" w:rsidR="004D336C">
        <w:t xml:space="preserve">o a little bit more flesh on that would be helpful. </w:t>
      </w:r>
      <w:r w:rsidRPr="00743FA9">
        <w:t>T</w:t>
      </w:r>
      <w:r w:rsidRPr="00743FA9" w:rsidR="004D336C">
        <w:t>hat is the first piece.</w:t>
      </w:r>
    </w:p>
    <w:p w:rsidR="00C15849" w:rsidRPr="00743FA9" w:rsidP="00C15849">
      <w:pPr>
        <w:pStyle w:val="Question"/>
        <w:numPr>
          <w:ilvl w:val="0"/>
          <w:numId w:val="0"/>
        </w:numPr>
        <w:ind w:left="794"/>
      </w:pPr>
      <w:r w:rsidRPr="00743FA9">
        <w:t xml:space="preserve">On the </w:t>
      </w:r>
      <w:r w:rsidRPr="00743FA9" w:rsidR="004D336C">
        <w:t xml:space="preserve">second piece, </w:t>
      </w:r>
      <w:r w:rsidR="00546C18">
        <w:t xml:space="preserve">the answer that </w:t>
      </w:r>
      <w:r w:rsidRPr="00743FA9" w:rsidR="00546C18">
        <w:t xml:space="preserve">it is for Government to decide as a matter of policy whether they mandate that businesses should accept cash </w:t>
      </w:r>
      <w:r w:rsidRPr="00743FA9" w:rsidR="004D336C">
        <w:t>was a bit of a get-out of-</w:t>
      </w:r>
      <w:r w:rsidRPr="00743FA9">
        <w:t xml:space="preserve">jail </w:t>
      </w:r>
      <w:r w:rsidRPr="00743FA9" w:rsidR="004D336C">
        <w:t>answer.</w:t>
      </w:r>
      <w:r w:rsidRPr="00743FA9">
        <w:t xml:space="preserve"> </w:t>
      </w:r>
      <w:r w:rsidRPr="00743FA9" w:rsidR="004D336C">
        <w:t xml:space="preserve">I hear what you say about trying to incentivise and make it easier, but that is </w:t>
      </w:r>
      <w:r w:rsidRPr="00743FA9">
        <w:t xml:space="preserve">certainly </w:t>
      </w:r>
      <w:r w:rsidRPr="00743FA9" w:rsidR="004D336C">
        <w:t xml:space="preserve">not what I am hearing from my </w:t>
      </w:r>
      <w:r w:rsidRPr="00743FA9">
        <w:t xml:space="preserve">local </w:t>
      </w:r>
      <w:r w:rsidRPr="00743FA9" w:rsidR="004D336C">
        <w:t>businesses</w:t>
      </w:r>
      <w:r w:rsidRPr="00743FA9">
        <w:t xml:space="preserve">, which </w:t>
      </w:r>
      <w:r w:rsidRPr="00743FA9" w:rsidR="004D336C">
        <w:t>have now had the luxury of always taking credit cards</w:t>
      </w:r>
      <w:r w:rsidRPr="00743FA9">
        <w:t>.</w:t>
      </w:r>
      <w:r w:rsidRPr="00743FA9" w:rsidR="004D336C">
        <w:t xml:space="preserve"> </w:t>
      </w:r>
      <w:r w:rsidRPr="00743FA9">
        <w:t>T</w:t>
      </w:r>
      <w:r w:rsidRPr="00743FA9" w:rsidR="004D336C">
        <w:t xml:space="preserve">here is no way </w:t>
      </w:r>
      <w:r w:rsidRPr="00743FA9">
        <w:t xml:space="preserve">that </w:t>
      </w:r>
      <w:r w:rsidRPr="00743FA9" w:rsidR="004D336C">
        <w:t>they are going back to cash</w:t>
      </w:r>
      <w:r w:rsidRPr="00743FA9">
        <w:t>,</w:t>
      </w:r>
      <w:r w:rsidRPr="00743FA9" w:rsidR="004D336C">
        <w:t xml:space="preserve"> unless they absolutely have to. </w:t>
      </w:r>
      <w:r w:rsidRPr="00743FA9">
        <w:t xml:space="preserve">There is </w:t>
      </w:r>
      <w:r w:rsidRPr="00743FA9" w:rsidR="004D336C">
        <w:t>a huge amount of resistance</w:t>
      </w:r>
      <w:r w:rsidRPr="00743FA9">
        <w:t>, at the r</w:t>
      </w:r>
      <w:r w:rsidRPr="00743FA9" w:rsidR="004D336C">
        <w:t xml:space="preserve">ailway station </w:t>
      </w:r>
      <w:r w:rsidRPr="00743FA9">
        <w:t xml:space="preserve">or </w:t>
      </w:r>
      <w:r w:rsidRPr="00743FA9" w:rsidR="004D336C">
        <w:t xml:space="preserve">trying to buy sandwich on </w:t>
      </w:r>
      <w:r w:rsidRPr="00743FA9">
        <w:t xml:space="preserve">a </w:t>
      </w:r>
      <w:r w:rsidRPr="00743FA9" w:rsidR="004D336C">
        <w:t>train.</w:t>
      </w:r>
    </w:p>
    <w:p w:rsidR="004D336C" w:rsidRPr="00743FA9" w:rsidP="00C15849">
      <w:pPr>
        <w:pStyle w:val="Question"/>
        <w:numPr>
          <w:ilvl w:val="0"/>
          <w:numId w:val="0"/>
        </w:numPr>
        <w:ind w:left="794"/>
      </w:pPr>
      <w:r w:rsidRPr="00743FA9">
        <w:t>All of these things seem very trivial, but</w:t>
      </w:r>
      <w:r w:rsidRPr="00743FA9" w:rsidR="00C15849">
        <w:t>,</w:t>
      </w:r>
      <w:r w:rsidRPr="00743FA9">
        <w:t xml:space="preserve"> at the end of the day, </w:t>
      </w:r>
      <w:r w:rsidRPr="00743FA9" w:rsidR="00C15849">
        <w:t xml:space="preserve">if </w:t>
      </w:r>
      <w:r w:rsidRPr="00743FA9">
        <w:t>all you have is cash and that is all you can spend</w:t>
      </w:r>
      <w:r w:rsidRPr="00743FA9" w:rsidR="00C15849">
        <w:t>,</w:t>
      </w:r>
      <w:r w:rsidRPr="00743FA9">
        <w:t xml:space="preserve"> </w:t>
      </w:r>
      <w:r w:rsidRPr="00743FA9" w:rsidR="00C15849">
        <w:t>t</w:t>
      </w:r>
      <w:r w:rsidRPr="00743FA9">
        <w:t xml:space="preserve">here are some fundamentals </w:t>
      </w:r>
      <w:r w:rsidRPr="00743FA9" w:rsidR="00C15849">
        <w:t xml:space="preserve">that </w:t>
      </w:r>
      <w:r w:rsidRPr="00743FA9">
        <w:t>need to be protected.</w:t>
      </w:r>
      <w:r w:rsidRPr="00743FA9" w:rsidR="00C15849">
        <w:t xml:space="preserve"> I</w:t>
      </w:r>
      <w:r w:rsidRPr="00743FA9">
        <w:t xml:space="preserve">f supermarkets suddenly started saying, </w:t>
      </w:r>
      <w:r w:rsidRPr="00743FA9" w:rsidR="00C15849">
        <w:t>“Do you know what? W</w:t>
      </w:r>
      <w:r w:rsidRPr="00743FA9">
        <w:t xml:space="preserve">e are </w:t>
      </w:r>
      <w:r w:rsidRPr="00743FA9" w:rsidR="00C15849">
        <w:t>only going to accept cards</w:t>
      </w:r>
      <w:r w:rsidR="004F71C3">
        <w:t>,</w:t>
      </w:r>
      <w:r w:rsidRPr="00743FA9" w:rsidR="00C15849">
        <w:t xml:space="preserve">” </w:t>
      </w:r>
      <w:r w:rsidRPr="00743FA9">
        <w:t xml:space="preserve">that would be a very bad place to be. </w:t>
      </w:r>
      <w:r w:rsidRPr="00743FA9" w:rsidR="00C15849">
        <w:t>M</w:t>
      </w:r>
      <w:r w:rsidRPr="00743FA9">
        <w:t xml:space="preserve">y challenge is </w:t>
      </w:r>
      <w:r w:rsidRPr="00743FA9" w:rsidR="00C15849">
        <w:t xml:space="preserve">that </w:t>
      </w:r>
      <w:r w:rsidRPr="00743FA9">
        <w:t>I accept</w:t>
      </w:r>
      <w:r w:rsidRPr="00743FA9" w:rsidR="00DB1F0D">
        <w:t xml:space="preserve"> that</w:t>
      </w:r>
      <w:r w:rsidRPr="00743FA9">
        <w:t xml:space="preserve"> it is a policy issue </w:t>
      </w:r>
      <w:r w:rsidRPr="00743FA9" w:rsidR="00C15849">
        <w:t xml:space="preserve">and that, ultimately, </w:t>
      </w:r>
      <w:r w:rsidRPr="00743FA9">
        <w:t xml:space="preserve">Government will have to make </w:t>
      </w:r>
      <w:r w:rsidRPr="00743FA9" w:rsidR="00C15849">
        <w:t xml:space="preserve">the </w:t>
      </w:r>
      <w:r w:rsidRPr="00743FA9">
        <w:t>decision</w:t>
      </w:r>
      <w:r w:rsidRPr="00743FA9" w:rsidR="00C15849">
        <w:t>,</w:t>
      </w:r>
      <w:r w:rsidRPr="00743FA9">
        <w:t xml:space="preserve"> </w:t>
      </w:r>
      <w:r w:rsidRPr="00743FA9" w:rsidR="00C15849">
        <w:t>b</w:t>
      </w:r>
      <w:r w:rsidRPr="00743FA9">
        <w:t>ut can you see</w:t>
      </w:r>
      <w:r w:rsidRPr="00743FA9" w:rsidR="00C15849">
        <w:t xml:space="preserve"> </w:t>
      </w:r>
      <w:r w:rsidRPr="00743FA9">
        <w:t>and are you seeing</w:t>
      </w:r>
      <w:r w:rsidRPr="00743FA9" w:rsidR="00C15849">
        <w:t>,</w:t>
      </w:r>
      <w:r w:rsidRPr="00743FA9">
        <w:t xml:space="preserve"> in the work you are doing with </w:t>
      </w:r>
      <w:r w:rsidRPr="00743FA9" w:rsidR="00C15849">
        <w:t>LINK</w:t>
      </w:r>
      <w:r w:rsidRPr="00743FA9">
        <w:t xml:space="preserve">, </w:t>
      </w:r>
      <w:r w:rsidRPr="00743FA9" w:rsidR="00C15849">
        <w:t xml:space="preserve">which is </w:t>
      </w:r>
      <w:r w:rsidRPr="00743FA9">
        <w:t xml:space="preserve">looking both at getting the cash out and the ability to </w:t>
      </w:r>
      <w:r w:rsidRPr="00743FA9" w:rsidR="00C15849">
        <w:t xml:space="preserve">spend </w:t>
      </w:r>
      <w:r w:rsidRPr="00743FA9">
        <w:t xml:space="preserve">it, a growing problem </w:t>
      </w:r>
      <w:r w:rsidRPr="00743FA9" w:rsidR="00C15849">
        <w:t xml:space="preserve">that is </w:t>
      </w:r>
      <w:r w:rsidRPr="00743FA9">
        <w:t>making it incredibly difficult to the extent that it is</w:t>
      </w:r>
      <w:r w:rsidRPr="00743FA9" w:rsidR="00B244FC">
        <w:t xml:space="preserve"> </w:t>
      </w:r>
      <w:r w:rsidRPr="00743FA9">
        <w:t xml:space="preserve">pushing some people </w:t>
      </w:r>
      <w:r w:rsidRPr="00743FA9" w:rsidR="00C15849">
        <w:t xml:space="preserve">out </w:t>
      </w:r>
      <w:r w:rsidRPr="00743FA9">
        <w:t>of the ability to enjoy a normal life</w:t>
      </w:r>
      <w:r w:rsidRPr="00743FA9" w:rsidR="00C15849">
        <w:t>?</w:t>
      </w:r>
    </w:p>
    <w:p w:rsidR="00C15849" w:rsidRPr="00743FA9" w:rsidP="00C15849">
      <w:pPr>
        <w:pStyle w:val="Question"/>
        <w:numPr>
          <w:ilvl w:val="0"/>
          <w:numId w:val="0"/>
        </w:numPr>
        <w:ind w:left="794"/>
      </w:pPr>
      <w:r>
        <w:t xml:space="preserve">On </w:t>
      </w:r>
      <w:r w:rsidRPr="00743FA9" w:rsidR="004D336C">
        <w:t xml:space="preserve">the digital </w:t>
      </w:r>
      <w:r w:rsidRPr="00743FA9">
        <w:t xml:space="preserve">piece, </w:t>
      </w:r>
      <w:r w:rsidRPr="00743FA9" w:rsidR="004D336C">
        <w:t xml:space="preserve">if you are digital savvy and you have access to digital, </w:t>
      </w:r>
      <w:r w:rsidRPr="00743FA9">
        <w:t xml:space="preserve">that is </w:t>
      </w:r>
      <w:r w:rsidRPr="00743FA9" w:rsidR="004D336C">
        <w:t xml:space="preserve">great, but my concern is that we still have a number who are digitally </w:t>
      </w:r>
      <w:r w:rsidRPr="00743FA9" w:rsidR="004D336C">
        <w:t>excluded</w:t>
      </w:r>
      <w:r w:rsidRPr="00743FA9">
        <w:t>.</w:t>
      </w:r>
      <w:r w:rsidRPr="00743FA9" w:rsidR="004D336C">
        <w:t xml:space="preserve"> </w:t>
      </w:r>
      <w:r w:rsidRPr="00743FA9">
        <w:t xml:space="preserve">Aidene, while </w:t>
      </w:r>
      <w:r w:rsidRPr="00743FA9" w:rsidR="004D336C">
        <w:t>you are right</w:t>
      </w:r>
      <w:r w:rsidRPr="00743FA9">
        <w:t xml:space="preserve"> that</w:t>
      </w:r>
      <w:r w:rsidRPr="00743FA9" w:rsidR="004D336C">
        <w:t xml:space="preserve"> we need to increase the education</w:t>
      </w:r>
      <w:r w:rsidRPr="00743FA9">
        <w:t>,</w:t>
      </w:r>
      <w:r w:rsidRPr="00743FA9" w:rsidR="004D336C">
        <w:t xml:space="preserve"> </w:t>
      </w:r>
      <w:r w:rsidRPr="00743FA9">
        <w:t>t</w:t>
      </w:r>
      <w:r w:rsidRPr="00743FA9" w:rsidR="004D336C">
        <w:t>hat is never going to be enough for some groups who simply cannot access it</w:t>
      </w:r>
      <w:r w:rsidRPr="00743FA9" w:rsidR="000024AE">
        <w:t>,</w:t>
      </w:r>
      <w:r w:rsidRPr="00743FA9" w:rsidR="004D336C">
        <w:t xml:space="preserve"> for all sorts of different and complicated reasons.</w:t>
      </w:r>
    </w:p>
    <w:p w:rsidR="00C15849" w:rsidRPr="00743FA9" w:rsidP="00C15849">
      <w:pPr>
        <w:pStyle w:val="Question"/>
        <w:numPr>
          <w:ilvl w:val="0"/>
          <w:numId w:val="0"/>
        </w:numPr>
        <w:ind w:left="794"/>
      </w:pPr>
      <w:r w:rsidRPr="00743FA9">
        <w:t>I am also</w:t>
      </w:r>
      <w:r w:rsidRPr="00743FA9" w:rsidR="00AB1EF9">
        <w:t xml:space="preserve"> a</w:t>
      </w:r>
      <w:r w:rsidRPr="00743FA9">
        <w:t xml:space="preserve"> bit worried, given the flexibilit</w:t>
      </w:r>
      <w:r w:rsidRPr="00743FA9">
        <w:t>ies</w:t>
      </w:r>
      <w:r w:rsidRPr="00743FA9">
        <w:t xml:space="preserve"> </w:t>
      </w:r>
      <w:r w:rsidRPr="00743FA9">
        <w:t xml:space="preserve">that </w:t>
      </w:r>
      <w:r w:rsidRPr="00743FA9">
        <w:t>you talk about</w:t>
      </w:r>
      <w:r w:rsidRPr="00743FA9">
        <w:t>,</w:t>
      </w:r>
      <w:r w:rsidRPr="00743FA9">
        <w:t xml:space="preserve"> Chris, a</w:t>
      </w:r>
      <w:r w:rsidRPr="00743FA9" w:rsidR="000024AE">
        <w:t>bou</w:t>
      </w:r>
      <w:r w:rsidRPr="00743FA9">
        <w:t>t how vulnerable all of this is either to fraud or, dare I say</w:t>
      </w:r>
      <w:r w:rsidR="005E7618">
        <w:t xml:space="preserve"> it</w:t>
      </w:r>
      <w:r w:rsidRPr="00743FA9">
        <w:t>, user error.</w:t>
      </w:r>
      <w:r w:rsidRPr="00743FA9">
        <w:t xml:space="preserve"> </w:t>
      </w:r>
      <w:r w:rsidRPr="00743FA9">
        <w:t>With all of those flexibilities to part</w:t>
      </w:r>
      <w:r w:rsidRPr="00743FA9" w:rsidR="00AB1EF9">
        <w:t>-</w:t>
      </w:r>
      <w:r w:rsidRPr="00743FA9">
        <w:t>pay my gas bill</w:t>
      </w:r>
      <w:r w:rsidRPr="00743FA9">
        <w:t>,</w:t>
      </w:r>
      <w:r w:rsidRPr="00743FA9">
        <w:t xml:space="preserve"> I can see all sorts of challenges</w:t>
      </w:r>
      <w:r w:rsidRPr="00743FA9">
        <w:t>,</w:t>
      </w:r>
      <w:r w:rsidRPr="00743FA9" w:rsidR="00AB1EF9">
        <w:t xml:space="preserve"> such as</w:t>
      </w:r>
      <w:r w:rsidRPr="00743FA9">
        <w:t xml:space="preserve"> </w:t>
      </w:r>
      <w:r w:rsidRPr="00743FA9">
        <w:t xml:space="preserve">pushing the wrong button and then </w:t>
      </w:r>
      <w:r w:rsidRPr="00743FA9">
        <w:t xml:space="preserve">wanting </w:t>
      </w:r>
      <w:r w:rsidRPr="00743FA9">
        <w:t>to unpick it</w:t>
      </w:r>
      <w:r w:rsidRPr="00743FA9">
        <w:t>,</w:t>
      </w:r>
      <w:r w:rsidRPr="00743FA9">
        <w:t xml:space="preserve"> </w:t>
      </w:r>
      <w:r w:rsidRPr="00743FA9">
        <w:t xml:space="preserve">and </w:t>
      </w:r>
      <w:r w:rsidRPr="00743FA9">
        <w:t xml:space="preserve">I am not </w:t>
      </w:r>
      <w:r w:rsidRPr="00743FA9" w:rsidR="0062746D">
        <w:t>going to</w:t>
      </w:r>
      <w:r w:rsidRPr="00743FA9">
        <w:t xml:space="preserve"> be able to unpick it</w:t>
      </w:r>
      <w:r w:rsidRPr="00743FA9">
        <w:t>,</w:t>
      </w:r>
      <w:r w:rsidRPr="00743FA9">
        <w:t xml:space="preserve"> because </w:t>
      </w:r>
      <w:r w:rsidRPr="00743FA9">
        <w:t>un</w:t>
      </w:r>
      <w:r w:rsidRPr="00743FA9">
        <w:t xml:space="preserve">picking it </w:t>
      </w:r>
      <w:r w:rsidRPr="00743FA9">
        <w:t xml:space="preserve">is always harder than </w:t>
      </w:r>
      <w:r w:rsidRPr="00743FA9">
        <w:t xml:space="preserve">doing it in the first place and then losing the plot </w:t>
      </w:r>
      <w:r w:rsidRPr="00743FA9">
        <w:t>as to h</w:t>
      </w:r>
      <w:r w:rsidRPr="00743FA9">
        <w:t xml:space="preserve">ow much of that bill I </w:t>
      </w:r>
      <w:r w:rsidRPr="00743FA9">
        <w:t>have</w:t>
      </w:r>
      <w:r w:rsidRPr="00743FA9">
        <w:t xml:space="preserve"> paid</w:t>
      </w:r>
      <w:r w:rsidR="00691F62">
        <w:t>. W</w:t>
      </w:r>
      <w:r w:rsidRPr="00743FA9">
        <w:t xml:space="preserve">hen I </w:t>
      </w:r>
      <w:r w:rsidRPr="00743FA9">
        <w:t xml:space="preserve">have </w:t>
      </w:r>
      <w:r w:rsidRPr="00743FA9">
        <w:t>paid the whole lot</w:t>
      </w:r>
      <w:r w:rsidRPr="00743FA9">
        <w:t>,</w:t>
      </w:r>
      <w:r w:rsidRPr="00743FA9">
        <w:t xml:space="preserve"> </w:t>
      </w:r>
      <w:r w:rsidRPr="00743FA9">
        <w:t>h</w:t>
      </w:r>
      <w:r w:rsidRPr="00743FA9">
        <w:t>opefully I know I have paid the whole lot.</w:t>
      </w:r>
      <w:r w:rsidRPr="00743FA9">
        <w:t xml:space="preserve"> I</w:t>
      </w:r>
      <w:r w:rsidRPr="00743FA9">
        <w:t xml:space="preserve">t seems to me </w:t>
      </w:r>
      <w:r w:rsidRPr="00743FA9">
        <w:t>that</w:t>
      </w:r>
      <w:r w:rsidRPr="00743FA9">
        <w:t xml:space="preserve"> it might have more complexity and error than solving a problem.</w:t>
      </w:r>
    </w:p>
    <w:p w:rsidR="004D336C" w:rsidRPr="00743FA9" w:rsidP="00C15849">
      <w:pPr>
        <w:pStyle w:val="Question"/>
        <w:numPr>
          <w:ilvl w:val="0"/>
          <w:numId w:val="0"/>
        </w:numPr>
        <w:ind w:left="794"/>
      </w:pPr>
      <w:r w:rsidRPr="00743FA9">
        <w:t>I</w:t>
      </w:r>
      <w:r w:rsidRPr="00743FA9">
        <w:t>f you could just give me some thoughts on those three pieces, that would be helpful.</w:t>
      </w:r>
    </w:p>
    <w:p w:rsidR="00C15849" w:rsidRPr="00743FA9" w:rsidP="00C15849">
      <w:pPr>
        <w:pStyle w:val="Answer"/>
      </w:pPr>
      <w:sdt>
        <w:sdtPr>
          <w:alias w:val="Witness"/>
          <w:id w:val="-374936156"/>
          <w:placeholder>
            <w:docPart w:val="DefaultPlaceholder_-1854013440"/>
          </w:placeholder>
          <w:richText/>
        </w:sdtPr>
        <w:sdtContent>
          <w:r w:rsidRPr="00743FA9" w:rsidR="00B244FC">
            <w:rPr>
              <w:b/>
              <w:i/>
            </w:rPr>
            <w:t>Chris Hemsley:</w:t>
          </w:r>
        </w:sdtContent>
      </w:sdt>
      <w:r w:rsidRPr="00743FA9">
        <w:t xml:space="preserve"> We do a </w:t>
      </w:r>
      <w:r w:rsidRPr="00743FA9" w:rsidR="004D336C">
        <w:t xml:space="preserve">review of </w:t>
      </w:r>
      <w:r w:rsidRPr="00743FA9">
        <w:t xml:space="preserve">LINK annually. We are </w:t>
      </w:r>
      <w:r w:rsidRPr="00743FA9" w:rsidR="004D336C">
        <w:t>in the process of completing this year</w:t>
      </w:r>
      <w:r w:rsidRPr="00743FA9">
        <w:t>’s.</w:t>
      </w:r>
      <w:r w:rsidRPr="00743FA9" w:rsidR="004D336C">
        <w:t xml:space="preserve"> </w:t>
      </w:r>
      <w:r w:rsidRPr="00743FA9">
        <w:t xml:space="preserve">It looks at whether </w:t>
      </w:r>
      <w:r w:rsidRPr="00743FA9" w:rsidR="004D336C">
        <w:t xml:space="preserve">they </w:t>
      </w:r>
      <w:r w:rsidRPr="00743FA9">
        <w:t xml:space="preserve">have </w:t>
      </w:r>
      <w:r w:rsidRPr="00743FA9" w:rsidR="004D336C">
        <w:t xml:space="preserve">been doing the job well on </w:t>
      </w:r>
      <w:r w:rsidRPr="00743FA9">
        <w:t xml:space="preserve">the </w:t>
      </w:r>
      <w:r w:rsidRPr="00743FA9" w:rsidR="004D336C">
        <w:t xml:space="preserve">important </w:t>
      </w:r>
      <w:r w:rsidRPr="00743FA9">
        <w:t xml:space="preserve">protection of </w:t>
      </w:r>
      <w:r w:rsidRPr="00743FA9" w:rsidR="004D336C">
        <w:t xml:space="preserve">the ability to have free access to cash. </w:t>
      </w:r>
      <w:r w:rsidRPr="00743FA9">
        <w:t>B</w:t>
      </w:r>
      <w:r w:rsidRPr="00743FA9" w:rsidR="004D336C">
        <w:t>roadly</w:t>
      </w:r>
      <w:r w:rsidRPr="00743FA9">
        <w:t>,</w:t>
      </w:r>
      <w:r w:rsidRPr="00743FA9" w:rsidR="004D336C">
        <w:t xml:space="preserve"> we are happy that </w:t>
      </w:r>
      <w:r w:rsidRPr="00743FA9">
        <w:t xml:space="preserve">LINK is </w:t>
      </w:r>
      <w:r w:rsidRPr="00743FA9" w:rsidR="004D336C">
        <w:t>doing a good job in that role</w:t>
      </w:r>
      <w:r w:rsidRPr="00743FA9">
        <w:t>.</w:t>
      </w:r>
      <w:r w:rsidRPr="00743FA9" w:rsidR="004D336C">
        <w:t xml:space="preserve"> </w:t>
      </w:r>
      <w:r w:rsidRPr="00743FA9">
        <w:t xml:space="preserve">We will </w:t>
      </w:r>
      <w:r w:rsidRPr="00743FA9" w:rsidR="004D336C">
        <w:t xml:space="preserve">be publishing our findings in a few weeks’ time in a bit more detail. </w:t>
      </w:r>
      <w:r w:rsidRPr="00743FA9">
        <w:t>T</w:t>
      </w:r>
      <w:r w:rsidRPr="00743FA9" w:rsidR="004D336C">
        <w:t xml:space="preserve">hat is </w:t>
      </w:r>
      <w:r w:rsidRPr="00743FA9">
        <w:t xml:space="preserve">about </w:t>
      </w:r>
      <w:r w:rsidRPr="00743FA9" w:rsidR="004D336C">
        <w:t>protecting the geographic spread</w:t>
      </w:r>
      <w:r w:rsidRPr="00743FA9">
        <w:t xml:space="preserve"> </w:t>
      </w:r>
      <w:r w:rsidRPr="00743FA9" w:rsidR="004D336C">
        <w:t xml:space="preserve">but also that communities and vulnerability </w:t>
      </w:r>
      <w:r w:rsidRPr="00743FA9">
        <w:t>angle</w:t>
      </w:r>
      <w:r w:rsidRPr="00743FA9" w:rsidR="004D336C">
        <w:t>.</w:t>
      </w:r>
    </w:p>
    <w:p w:rsidR="004D336C" w:rsidRPr="00743FA9" w:rsidP="00C15849">
      <w:pPr>
        <w:pStyle w:val="Question"/>
      </w:pPr>
      <w:sdt>
        <w:sdtPr>
          <w:alias w:val="Member"/>
          <w:tag w:val="&lt;Member mnisId='4249' dodsId='62737'&gt;"/>
          <w:id w:val="-375084756"/>
          <w:placeholder>
            <w:docPart w:val="DefaultPlaceholder_-1854013440"/>
          </w:placeholder>
          <w:richText/>
        </w:sdtPr>
        <w:sdtContent>
          <w:r w:rsidRPr="00743FA9" w:rsidR="00C15849">
            <w:rPr>
              <w:b/>
            </w:rPr>
            <w:t>Anne Marie Morris:</w:t>
          </w:r>
        </w:sdtContent>
      </w:sdt>
      <w:r w:rsidRPr="00743FA9" w:rsidR="00C15849">
        <w:t xml:space="preserve"> </w:t>
      </w:r>
      <w:r w:rsidRPr="00743FA9" w:rsidR="00AB1EF9">
        <w:t xml:space="preserve">There was a </w:t>
      </w:r>
      <w:r w:rsidRPr="00743FA9" w:rsidR="00C15849">
        <w:t>recent finding</w:t>
      </w:r>
      <w:r w:rsidRPr="00743FA9" w:rsidR="00AB1EF9">
        <w:t xml:space="preserve"> that there</w:t>
      </w:r>
      <w:r w:rsidRPr="00743FA9" w:rsidR="00C15849">
        <w:t xml:space="preserve"> </w:t>
      </w:r>
      <w:r w:rsidRPr="00743FA9">
        <w:t>were 484 communities with inadequate access. Has that now been addressed?</w:t>
      </w:r>
    </w:p>
    <w:p w:rsidR="00C15849" w:rsidRPr="00743FA9" w:rsidP="00C15849">
      <w:pPr>
        <w:pStyle w:val="Answer"/>
      </w:pPr>
      <w:sdt>
        <w:sdtPr>
          <w:alias w:val="Witness"/>
          <w:id w:val="-828596304"/>
          <w:placeholder>
            <w:docPart w:val="DefaultPlaceholder_-1854013440"/>
          </w:placeholder>
          <w:richText/>
        </w:sdtPr>
        <w:sdtContent>
          <w:r w:rsidRPr="00743FA9" w:rsidR="00B244FC">
            <w:rPr>
              <w:b/>
              <w:i/>
            </w:rPr>
            <w:t>Chris Hemsley:</w:t>
          </w:r>
        </w:sdtContent>
      </w:sdt>
      <w:r w:rsidRPr="00743FA9">
        <w:t xml:space="preserve"> It depends on the community. I</w:t>
      </w:r>
      <w:r w:rsidRPr="00743FA9" w:rsidR="004D336C">
        <w:t>f the problem was a free</w:t>
      </w:r>
      <w:r w:rsidRPr="00743FA9">
        <w:t>-</w:t>
      </w:r>
      <w:r w:rsidRPr="00743FA9" w:rsidR="004D336C">
        <w:t>to</w:t>
      </w:r>
      <w:r w:rsidRPr="00743FA9">
        <w:t>-</w:t>
      </w:r>
      <w:r w:rsidRPr="00743FA9" w:rsidR="004D336C">
        <w:t xml:space="preserve">use cash machine, </w:t>
      </w:r>
      <w:r w:rsidRPr="00743FA9">
        <w:t xml:space="preserve">LINK </w:t>
      </w:r>
      <w:r w:rsidRPr="00743FA9" w:rsidR="004D336C">
        <w:t>should be plugging that gap proactively</w:t>
      </w:r>
      <w:r w:rsidRPr="00743FA9">
        <w:t>.</w:t>
      </w:r>
      <w:r w:rsidRPr="00743FA9" w:rsidR="004D336C">
        <w:t xml:space="preserve"> </w:t>
      </w:r>
      <w:r w:rsidRPr="00743FA9">
        <w:t>I</w:t>
      </w:r>
      <w:r w:rsidRPr="00743FA9" w:rsidR="004D336C">
        <w:t>f that community just falls between the cracks of the rules and guidance out there</w:t>
      </w:r>
      <w:r w:rsidRPr="00743FA9">
        <w:t>,</w:t>
      </w:r>
      <w:r w:rsidRPr="00743FA9" w:rsidR="004D336C">
        <w:t xml:space="preserve"> </w:t>
      </w:r>
      <w:r w:rsidRPr="00743FA9">
        <w:t>t</w:t>
      </w:r>
      <w:r w:rsidRPr="00743FA9" w:rsidR="004D336C">
        <w:t xml:space="preserve">he community can ask for a free </w:t>
      </w:r>
      <w:r w:rsidRPr="00743FA9">
        <w:t>cash machine to be in</w:t>
      </w:r>
      <w:r w:rsidRPr="00743FA9" w:rsidR="004D336C">
        <w:t>stalled</w:t>
      </w:r>
      <w:r w:rsidRPr="00743FA9">
        <w:t>. T</w:t>
      </w:r>
      <w:r w:rsidRPr="00743FA9" w:rsidR="004D336C">
        <w:t xml:space="preserve">hat </w:t>
      </w:r>
      <w:r w:rsidRPr="00743FA9">
        <w:t xml:space="preserve">has </w:t>
      </w:r>
      <w:r w:rsidRPr="00743FA9" w:rsidR="004D336C">
        <w:t xml:space="preserve">happened in about 100 locations. </w:t>
      </w:r>
      <w:r w:rsidRPr="00743FA9">
        <w:t xml:space="preserve">LINK </w:t>
      </w:r>
      <w:r w:rsidRPr="00743FA9" w:rsidR="004D336C">
        <w:t>both appl</w:t>
      </w:r>
      <w:r w:rsidRPr="00743FA9">
        <w:t>ies</w:t>
      </w:r>
      <w:r w:rsidRPr="00743FA9" w:rsidR="004D336C">
        <w:t xml:space="preserve"> the rules</w:t>
      </w:r>
      <w:r w:rsidRPr="00743FA9">
        <w:t>,</w:t>
      </w:r>
      <w:r w:rsidRPr="00743FA9" w:rsidR="004D336C">
        <w:t xml:space="preserve"> so that it can do the national job, </w:t>
      </w:r>
      <w:r w:rsidRPr="00743FA9">
        <w:t xml:space="preserve">and then </w:t>
      </w:r>
      <w:r w:rsidRPr="00743FA9" w:rsidR="004D336C">
        <w:t>make</w:t>
      </w:r>
      <w:r w:rsidRPr="00743FA9">
        <w:t>s</w:t>
      </w:r>
      <w:r w:rsidRPr="00743FA9" w:rsidR="004D336C">
        <w:t xml:space="preserve"> sure that there are ways for communities to explain why </w:t>
      </w:r>
      <w:r w:rsidRPr="00743FA9">
        <w:t xml:space="preserve">those rules do </w:t>
      </w:r>
      <w:r w:rsidRPr="00743FA9" w:rsidR="004D336C">
        <w:t>not work for them</w:t>
      </w:r>
      <w:r w:rsidRPr="00743FA9">
        <w:t xml:space="preserve">. That </w:t>
      </w:r>
      <w:r w:rsidRPr="00743FA9" w:rsidR="004D336C">
        <w:t>is always going to be the case</w:t>
      </w:r>
      <w:r w:rsidRPr="00743FA9">
        <w:t>,</w:t>
      </w:r>
      <w:r w:rsidRPr="00743FA9" w:rsidR="004D336C">
        <w:t xml:space="preserve"> because each community has particular features </w:t>
      </w:r>
      <w:r w:rsidR="00E774D5">
        <w:t xml:space="preserve">that </w:t>
      </w:r>
      <w:r w:rsidRPr="00743FA9" w:rsidR="004D336C">
        <w:t>no one can design a simple rule to address.</w:t>
      </w:r>
    </w:p>
    <w:p w:rsidR="00C15849" w:rsidRPr="00743FA9" w:rsidP="00C15849">
      <w:pPr>
        <w:pStyle w:val="Answer"/>
      </w:pPr>
      <w:r w:rsidRPr="00743FA9">
        <w:t>On the second part</w:t>
      </w:r>
      <w:r w:rsidRPr="00743FA9" w:rsidR="004D336C">
        <w:t xml:space="preserve">, </w:t>
      </w:r>
      <w:r w:rsidRPr="00743FA9">
        <w:t>you are right</w:t>
      </w:r>
      <w:r w:rsidR="00DF34FC">
        <w:t>: w</w:t>
      </w:r>
      <w:r w:rsidRPr="00743FA9" w:rsidR="004D336C">
        <w:t xml:space="preserve">e are an independent regulator, so we do the job that we have been given, </w:t>
      </w:r>
      <w:r w:rsidRPr="00743FA9">
        <w:t xml:space="preserve">which </w:t>
      </w:r>
      <w:r w:rsidRPr="00743FA9" w:rsidR="004D336C">
        <w:t xml:space="preserve">does not include regulating </w:t>
      </w:r>
      <w:r w:rsidRPr="00743FA9">
        <w:t xml:space="preserve">whether </w:t>
      </w:r>
      <w:r w:rsidRPr="00743FA9" w:rsidR="004D336C">
        <w:t xml:space="preserve">businesses should accept cash. We do not have those powers. </w:t>
      </w:r>
      <w:r w:rsidRPr="00743FA9">
        <w:t>T</w:t>
      </w:r>
      <w:r w:rsidRPr="00743FA9" w:rsidR="004D336C">
        <w:t xml:space="preserve">he issues that you are raising are real ones. </w:t>
      </w:r>
      <w:r w:rsidRPr="00743FA9">
        <w:t>W</w:t>
      </w:r>
      <w:r w:rsidRPr="00743FA9" w:rsidR="004D336C">
        <w:t xml:space="preserve">e are seeing </w:t>
      </w:r>
      <w:r w:rsidRPr="00743FA9">
        <w:t xml:space="preserve">that </w:t>
      </w:r>
      <w:r w:rsidRPr="00743FA9" w:rsidR="004D336C">
        <w:t>the UK is one of the more digital economies.</w:t>
      </w:r>
      <w:r w:rsidRPr="00743FA9">
        <w:t xml:space="preserve"> </w:t>
      </w:r>
      <w:r w:rsidRPr="00743FA9" w:rsidR="004D336C">
        <w:t xml:space="preserve">We have made that transition probably sooner than most and have gone further than many. </w:t>
      </w:r>
      <w:r w:rsidRPr="00743FA9">
        <w:t>W</w:t>
      </w:r>
      <w:r w:rsidRPr="00743FA9" w:rsidR="004D336C">
        <w:t xml:space="preserve">e all need to be alive to this </w:t>
      </w:r>
      <w:r w:rsidRPr="00743FA9">
        <w:t xml:space="preserve">and </w:t>
      </w:r>
      <w:r w:rsidRPr="00743FA9" w:rsidR="000024AE">
        <w:t xml:space="preserve">to </w:t>
      </w:r>
      <w:r w:rsidRPr="00743FA9" w:rsidR="004D336C">
        <w:t xml:space="preserve">make sure </w:t>
      </w:r>
      <w:r w:rsidRPr="00743FA9">
        <w:t xml:space="preserve">that </w:t>
      </w:r>
      <w:r w:rsidRPr="00743FA9" w:rsidR="004D336C">
        <w:t xml:space="preserve">we are playing our part </w:t>
      </w:r>
      <w:r w:rsidRPr="00743FA9">
        <w:t xml:space="preserve">and </w:t>
      </w:r>
      <w:r w:rsidRPr="00743FA9" w:rsidR="004D336C">
        <w:t>collecting the information</w:t>
      </w:r>
      <w:r w:rsidRPr="00743FA9">
        <w:t>, and</w:t>
      </w:r>
      <w:r w:rsidRPr="00743FA9" w:rsidR="004D336C">
        <w:t xml:space="preserve"> </w:t>
      </w:r>
      <w:r w:rsidRPr="00743FA9">
        <w:t xml:space="preserve">that we </w:t>
      </w:r>
      <w:r w:rsidRPr="00743FA9" w:rsidR="004D336C">
        <w:t xml:space="preserve">understand what </w:t>
      </w:r>
      <w:r w:rsidRPr="00743FA9">
        <w:t xml:space="preserve">both </w:t>
      </w:r>
      <w:r w:rsidRPr="00743FA9" w:rsidR="004D336C">
        <w:t xml:space="preserve">businesses </w:t>
      </w:r>
      <w:r w:rsidRPr="00743FA9">
        <w:t xml:space="preserve">and </w:t>
      </w:r>
      <w:r w:rsidRPr="00743FA9" w:rsidR="004D336C">
        <w:t>consumers are telling us.</w:t>
      </w:r>
    </w:p>
    <w:p w:rsidR="00137C0C" w:rsidRPr="00743FA9" w:rsidP="00137C0C">
      <w:pPr>
        <w:pStyle w:val="Answer"/>
      </w:pPr>
      <w:r w:rsidRPr="00743FA9">
        <w:t>T</w:t>
      </w:r>
      <w:r w:rsidRPr="00743FA9" w:rsidR="004D336C">
        <w:t>he example of Sweden is a good one. They went very quickly towards digital payments</w:t>
      </w:r>
      <w:r w:rsidRPr="00743FA9">
        <w:t xml:space="preserve"> and</w:t>
      </w:r>
      <w:r w:rsidRPr="00743FA9" w:rsidR="004D336C">
        <w:t xml:space="preserve"> away from cash</w:t>
      </w:r>
      <w:r w:rsidRPr="00743FA9">
        <w:t>,</w:t>
      </w:r>
      <w:r w:rsidRPr="00743FA9" w:rsidR="004D336C">
        <w:t xml:space="preserve"> and there was a correction. </w:t>
      </w:r>
      <w:r w:rsidRPr="00743FA9">
        <w:t>I</w:t>
      </w:r>
      <w:r w:rsidRPr="00743FA9" w:rsidR="004D336C">
        <w:t xml:space="preserve">f I recall, the issues were </w:t>
      </w:r>
      <w:r w:rsidRPr="00743FA9">
        <w:t xml:space="preserve">particularly </w:t>
      </w:r>
      <w:r w:rsidRPr="00743FA9" w:rsidR="004D336C">
        <w:t xml:space="preserve">around payment for certain public services, </w:t>
      </w:r>
      <w:r w:rsidRPr="00743FA9">
        <w:t xml:space="preserve">where </w:t>
      </w:r>
      <w:r w:rsidRPr="00743FA9" w:rsidR="004D336C">
        <w:t>you had to make those digital</w:t>
      </w:r>
      <w:r w:rsidRPr="00743FA9">
        <w:t xml:space="preserve">. </w:t>
      </w:r>
      <w:r w:rsidRPr="00743FA9" w:rsidR="004D336C">
        <w:t xml:space="preserve">I do not </w:t>
      </w:r>
      <w:r w:rsidRPr="00743FA9">
        <w:t xml:space="preserve">want to </w:t>
      </w:r>
      <w:r w:rsidRPr="00743FA9" w:rsidR="004D336C">
        <w:t xml:space="preserve">speak for </w:t>
      </w:r>
      <w:r w:rsidRPr="00743FA9" w:rsidR="004D336C">
        <w:t xml:space="preserve">them, but I do not think </w:t>
      </w:r>
      <w:r w:rsidRPr="00743FA9">
        <w:t xml:space="preserve">that </w:t>
      </w:r>
      <w:r w:rsidRPr="00743FA9" w:rsidR="004D336C">
        <w:t>their society was ready for that step</w:t>
      </w:r>
      <w:r w:rsidRPr="00743FA9">
        <w:t>, so t</w:t>
      </w:r>
      <w:r w:rsidRPr="00743FA9" w:rsidR="004D336C">
        <w:t xml:space="preserve">here is a bit of a cautionary </w:t>
      </w:r>
      <w:r w:rsidRPr="00743FA9">
        <w:t xml:space="preserve">tale </w:t>
      </w:r>
      <w:r w:rsidRPr="00743FA9" w:rsidR="004D336C">
        <w:t>there of making sure that we do not leave people behind.</w:t>
      </w:r>
    </w:p>
    <w:p w:rsidR="00137C0C" w:rsidRPr="00743FA9" w:rsidP="00137C0C">
      <w:pPr>
        <w:pStyle w:val="Answer"/>
      </w:pPr>
      <w:r w:rsidRPr="00743FA9">
        <w:t>On t</w:t>
      </w:r>
      <w:r w:rsidRPr="00743FA9" w:rsidR="004D336C">
        <w:t>he point</w:t>
      </w:r>
      <w:r w:rsidRPr="00743FA9">
        <w:t>s</w:t>
      </w:r>
      <w:r w:rsidRPr="00743FA9" w:rsidR="004D336C">
        <w:t xml:space="preserve"> </w:t>
      </w:r>
      <w:r w:rsidRPr="00743FA9" w:rsidR="000024AE">
        <w:t xml:space="preserve">that </w:t>
      </w:r>
      <w:r w:rsidRPr="00743FA9" w:rsidR="004D336C">
        <w:t xml:space="preserve">you make about digital, the detail really matters here. </w:t>
      </w:r>
      <w:r w:rsidRPr="00743FA9">
        <w:t>D</w:t>
      </w:r>
      <w:r w:rsidRPr="00743FA9" w:rsidR="004D336C">
        <w:t>igital cannot mean more complicated</w:t>
      </w:r>
      <w:r w:rsidRPr="00743FA9">
        <w:t>,</w:t>
      </w:r>
      <w:r w:rsidRPr="00743FA9" w:rsidR="004D336C">
        <w:t xml:space="preserve"> because it needs to work for people. </w:t>
      </w:r>
      <w:r w:rsidRPr="00743FA9">
        <w:t>I</w:t>
      </w:r>
      <w:r w:rsidRPr="00743FA9" w:rsidR="004D336C">
        <w:t xml:space="preserve">t can meet </w:t>
      </w:r>
      <w:r w:rsidRPr="00743FA9">
        <w:t xml:space="preserve">the </w:t>
      </w:r>
      <w:r w:rsidRPr="00743FA9" w:rsidR="004D336C">
        <w:t xml:space="preserve">needs </w:t>
      </w:r>
      <w:r w:rsidRPr="00743FA9">
        <w:t xml:space="preserve">of some people </w:t>
      </w:r>
      <w:r w:rsidRPr="00743FA9" w:rsidR="004D336C">
        <w:t>quite well</w:t>
      </w:r>
      <w:r w:rsidRPr="00743FA9">
        <w:t>,</w:t>
      </w:r>
      <w:r w:rsidRPr="00743FA9" w:rsidR="004D336C">
        <w:t xml:space="preserve"> if it is well designed</w:t>
      </w:r>
      <w:r w:rsidRPr="00743FA9">
        <w:t>.</w:t>
      </w:r>
      <w:r w:rsidRPr="00743FA9" w:rsidR="004D336C">
        <w:t xml:space="preserve"> </w:t>
      </w:r>
      <w:r w:rsidRPr="00743FA9">
        <w:t>S</w:t>
      </w:r>
      <w:r w:rsidRPr="00743FA9" w:rsidR="004D336C">
        <w:t>ome people</w:t>
      </w:r>
      <w:r w:rsidRPr="00743FA9">
        <w:t>, but not all,</w:t>
      </w:r>
      <w:r w:rsidRPr="00743FA9" w:rsidR="004D336C">
        <w:t xml:space="preserve"> do prefer that</w:t>
      </w:r>
      <w:r w:rsidRPr="00743FA9">
        <w:t>,</w:t>
      </w:r>
      <w:r w:rsidRPr="00743FA9" w:rsidR="004D336C">
        <w:t xml:space="preserve"> because it gives control in different ways.</w:t>
      </w:r>
    </w:p>
    <w:p w:rsidR="004D336C" w:rsidRPr="00743FA9" w:rsidP="00137C0C">
      <w:pPr>
        <w:pStyle w:val="Answer"/>
      </w:pPr>
      <w:r w:rsidRPr="00743FA9">
        <w:t xml:space="preserve">I would probably </w:t>
      </w:r>
      <w:r w:rsidRPr="00743FA9">
        <w:t xml:space="preserve">just agree with </w:t>
      </w:r>
      <w:r w:rsidR="006D7B4D">
        <w:t xml:space="preserve">your </w:t>
      </w:r>
      <w:r w:rsidRPr="00743FA9">
        <w:t>point that</w:t>
      </w:r>
      <w:r w:rsidRPr="00743FA9">
        <w:t>,</w:t>
      </w:r>
      <w:r w:rsidRPr="00743FA9">
        <w:t xml:space="preserve"> as we go through this process</w:t>
      </w:r>
      <w:r w:rsidRPr="00743FA9">
        <w:t>,</w:t>
      </w:r>
      <w:r w:rsidRPr="00743FA9">
        <w:t xml:space="preserve"> we need to make sure that</w:t>
      </w:r>
      <w:r w:rsidRPr="00743FA9">
        <w:t>,</w:t>
      </w:r>
      <w:r w:rsidRPr="00743FA9">
        <w:t xml:space="preserve"> as we turn on the capability, we do our job properly</w:t>
      </w:r>
      <w:r w:rsidRPr="00743FA9" w:rsidR="000024AE">
        <w:t>,</w:t>
      </w:r>
      <w:r w:rsidRPr="00743FA9">
        <w:t xml:space="preserve"> </w:t>
      </w:r>
      <w:r w:rsidRPr="00743FA9" w:rsidR="000024AE">
        <w:t>so that w</w:t>
      </w:r>
      <w:r w:rsidRPr="00743FA9">
        <w:t xml:space="preserve">e understand that we turn </w:t>
      </w:r>
      <w:r w:rsidRPr="00743FA9">
        <w:t xml:space="preserve">on only those </w:t>
      </w:r>
      <w:r w:rsidRPr="00743FA9">
        <w:t xml:space="preserve">things that do not introduce unforeseen </w:t>
      </w:r>
      <w:r w:rsidRPr="00743FA9">
        <w:t xml:space="preserve">or </w:t>
      </w:r>
      <w:r w:rsidRPr="00743FA9">
        <w:t>too many risks</w:t>
      </w:r>
      <w:r w:rsidRPr="00743FA9">
        <w:t>,</w:t>
      </w:r>
      <w:r w:rsidRPr="00743FA9">
        <w:t xml:space="preserve"> that we do this in a progressive way</w:t>
      </w:r>
      <w:r w:rsidRPr="00743FA9">
        <w:t>,</w:t>
      </w:r>
      <w:r w:rsidRPr="00743FA9">
        <w:t xml:space="preserve"> </w:t>
      </w:r>
      <w:r w:rsidRPr="00743FA9" w:rsidR="000024AE">
        <w:t xml:space="preserve">and </w:t>
      </w:r>
      <w:r w:rsidRPr="00743FA9">
        <w:t>that we first target these in slightly lower</w:t>
      </w:r>
      <w:r w:rsidRPr="00743FA9">
        <w:t>-</w:t>
      </w:r>
      <w:r w:rsidRPr="00743FA9">
        <w:t>risk scenarios and then build from there</w:t>
      </w:r>
      <w:r w:rsidRPr="00743FA9">
        <w:t>,</w:t>
      </w:r>
      <w:r w:rsidRPr="00743FA9">
        <w:t xml:space="preserve"> so that</w:t>
      </w:r>
      <w:r w:rsidRPr="00743FA9">
        <w:t>,</w:t>
      </w:r>
      <w:r w:rsidRPr="00743FA9">
        <w:t xml:space="preserve"> eventually</w:t>
      </w:r>
      <w:r w:rsidRPr="00743FA9">
        <w:t>,</w:t>
      </w:r>
      <w:r w:rsidRPr="00743FA9">
        <w:t xml:space="preserve"> these digital capabilities become a lot more tried and tested.</w:t>
      </w:r>
      <w:r w:rsidR="00556E3E">
        <w:t xml:space="preserve"> </w:t>
      </w:r>
      <w:r w:rsidRPr="00743FA9">
        <w:t>T</w:t>
      </w:r>
      <w:r w:rsidRPr="00743FA9">
        <w:t xml:space="preserve">he points </w:t>
      </w:r>
      <w:r w:rsidRPr="00743FA9">
        <w:t xml:space="preserve">that </w:t>
      </w:r>
      <w:r w:rsidRPr="00743FA9">
        <w:t xml:space="preserve">you call out are absolutely right. Digital cannot </w:t>
      </w:r>
      <w:r w:rsidRPr="00743FA9">
        <w:t xml:space="preserve">mean </w:t>
      </w:r>
      <w:r w:rsidRPr="00743FA9">
        <w:t>more complicated. It needs to work with how normal human beings behave.</w:t>
      </w:r>
    </w:p>
    <w:p w:rsidR="004D336C" w:rsidRPr="00743FA9" w:rsidP="00137C0C">
      <w:pPr>
        <w:pStyle w:val="Question"/>
      </w:pPr>
      <w:sdt>
        <w:sdtPr>
          <w:alias w:val="Member"/>
          <w:tag w:val="&lt;Member mnisId='491' dodsId='25642'&gt;"/>
          <w:id w:val="382765184"/>
          <w:placeholder>
            <w:docPart w:val="DefaultPlaceholder_-1854013440"/>
          </w:placeholder>
          <w:richText/>
        </w:sdtPr>
        <w:sdtContent>
          <w:r w:rsidRPr="00743FA9" w:rsidR="00137C0C">
            <w:rPr>
              <w:b/>
            </w:rPr>
            <w:t>Dame Angela Eagle:</w:t>
          </w:r>
        </w:sdtContent>
      </w:sdt>
      <w:r w:rsidRPr="00743FA9" w:rsidR="00137C0C">
        <w:t xml:space="preserve"> Mr Hemsley, w</w:t>
      </w:r>
      <w:r w:rsidRPr="00743FA9">
        <w:t xml:space="preserve">here are we with the </w:t>
      </w:r>
      <w:r w:rsidR="00ED422C">
        <w:t>new payments architecture</w:t>
      </w:r>
      <w:r w:rsidRPr="00743FA9">
        <w:t xml:space="preserve"> progress</w:t>
      </w:r>
      <w:r w:rsidRPr="00743FA9" w:rsidR="00137C0C">
        <w:t>?</w:t>
      </w:r>
    </w:p>
    <w:p w:rsidR="00137C0C" w:rsidRPr="00743FA9" w:rsidP="00137C0C">
      <w:pPr>
        <w:pStyle w:val="Answer"/>
      </w:pPr>
      <w:sdt>
        <w:sdtPr>
          <w:alias w:val="Witness"/>
          <w:id w:val="-1225527001"/>
          <w:placeholder>
            <w:docPart w:val="DefaultPlaceholder_-1854013440"/>
          </w:placeholder>
          <w:richText/>
        </w:sdtPr>
        <w:sdtContent>
          <w:r w:rsidRPr="00743FA9" w:rsidR="00B244FC">
            <w:rPr>
              <w:b/>
              <w:i/>
            </w:rPr>
            <w:t>Chris Hemsley:</w:t>
          </w:r>
        </w:sdtContent>
      </w:sdt>
      <w:r w:rsidRPr="00743FA9">
        <w:t xml:space="preserve"> T</w:t>
      </w:r>
      <w:r w:rsidRPr="00743FA9" w:rsidR="004D336C">
        <w:t>he program</w:t>
      </w:r>
      <w:r w:rsidRPr="00743FA9">
        <w:t>me is</w:t>
      </w:r>
      <w:r w:rsidRPr="00743FA9" w:rsidR="004D336C">
        <w:t xml:space="preserve"> currently delivering against the timetable that I previously set out to the </w:t>
      </w:r>
      <w:r w:rsidRPr="00743FA9">
        <w:t>C</w:t>
      </w:r>
      <w:r w:rsidRPr="00743FA9" w:rsidR="004D336C">
        <w:t xml:space="preserve">ommittee. </w:t>
      </w:r>
      <w:r w:rsidRPr="00743FA9">
        <w:t>W</w:t>
      </w:r>
      <w:r w:rsidRPr="00743FA9" w:rsidR="004D336C">
        <w:t>e are moving towards the go-live date of July 2026, which is the date that is in our directions.</w:t>
      </w:r>
    </w:p>
    <w:p w:rsidR="004D336C" w:rsidRPr="00743FA9" w:rsidP="00137C0C">
      <w:pPr>
        <w:pStyle w:val="Answer"/>
      </w:pPr>
      <w:r w:rsidRPr="00743FA9">
        <w:t>T</w:t>
      </w:r>
      <w:r w:rsidRPr="00743FA9">
        <w:t>o unpack that a bit, the program</w:t>
      </w:r>
      <w:r w:rsidRPr="00743FA9">
        <w:t>me</w:t>
      </w:r>
      <w:r w:rsidRPr="00743FA9">
        <w:t xml:space="preserve"> has recently met one of the quite key milestones in this process, in that the competitive tender has now completed. </w:t>
      </w:r>
      <w:r w:rsidRPr="00743FA9">
        <w:t>Q</w:t>
      </w:r>
      <w:r w:rsidRPr="00743FA9">
        <w:t>uite an important phase of the procurement was to get a competitive process to bring forward good value</w:t>
      </w:r>
      <w:r w:rsidRPr="00743FA9">
        <w:t xml:space="preserve"> and</w:t>
      </w:r>
      <w:r w:rsidRPr="00743FA9">
        <w:t xml:space="preserve"> good ideas, </w:t>
      </w:r>
      <w:r w:rsidRPr="00743FA9">
        <w:t xml:space="preserve">and to </w:t>
      </w:r>
      <w:r w:rsidRPr="00743FA9">
        <w:t>get those proposals.</w:t>
      </w:r>
    </w:p>
    <w:p w:rsidR="00137C0C" w:rsidRPr="00743FA9" w:rsidP="00137C0C">
      <w:pPr>
        <w:pStyle w:val="Question"/>
      </w:pPr>
      <w:sdt>
        <w:sdtPr>
          <w:alias w:val="Member"/>
          <w:tag w:val="&lt;Member mnisId='491' dodsId='25642'&gt;"/>
          <w:id w:val="1423680199"/>
          <w:placeholder>
            <w:docPart w:val="DefaultPlaceholder_-1854013440"/>
          </w:placeholder>
          <w:richText/>
        </w:sdtPr>
        <w:sdtContent>
          <w:r w:rsidRPr="00743FA9">
            <w:rPr>
              <w:b/>
            </w:rPr>
            <w:t>Dame Angela Eagle:</w:t>
          </w:r>
        </w:sdtContent>
      </w:sdt>
      <w:r w:rsidRPr="00743FA9">
        <w:t xml:space="preserve"> </w:t>
      </w:r>
      <w:r w:rsidRPr="00743FA9" w:rsidR="00582347">
        <w:t>Is that the c</w:t>
      </w:r>
      <w:r w:rsidRPr="00743FA9">
        <w:t xml:space="preserve">entral </w:t>
      </w:r>
      <w:r w:rsidRPr="00743FA9" w:rsidR="00582347">
        <w:t>i</w:t>
      </w:r>
      <w:r w:rsidRPr="00743FA9">
        <w:t xml:space="preserve">nfrastructure </w:t>
      </w:r>
      <w:r w:rsidRPr="00743FA9" w:rsidR="00582347">
        <w:t>s</w:t>
      </w:r>
      <w:r w:rsidRPr="00743FA9">
        <w:t>ervices?</w:t>
      </w:r>
    </w:p>
    <w:p w:rsidR="004D336C" w:rsidRPr="00743FA9" w:rsidP="00137C0C">
      <w:pPr>
        <w:pStyle w:val="Answer"/>
      </w:pPr>
      <w:sdt>
        <w:sdtPr>
          <w:alias w:val="Witness"/>
          <w:id w:val="-570192387"/>
          <w:placeholder>
            <w:docPart w:val="DefaultPlaceholder_-1854013440"/>
          </w:placeholder>
          <w:richText/>
        </w:sdtPr>
        <w:sdtContent>
          <w:r w:rsidRPr="00743FA9" w:rsidR="00B244FC">
            <w:rPr>
              <w:b/>
              <w:i/>
            </w:rPr>
            <w:t>Chris Hemsley:</w:t>
          </w:r>
        </w:sdtContent>
      </w:sdt>
      <w:r w:rsidRPr="00743FA9" w:rsidR="00137C0C">
        <w:t xml:space="preserve"> Correct. We </w:t>
      </w:r>
      <w:r w:rsidRPr="00743FA9">
        <w:t>are now in the process whereby the two regulators</w:t>
      </w:r>
      <w:r w:rsidRPr="00743FA9" w:rsidR="00137C0C">
        <w:t xml:space="preserve">—the PSR </w:t>
      </w:r>
      <w:r w:rsidRPr="00743FA9" w:rsidR="00582347">
        <w:t xml:space="preserve">and </w:t>
      </w:r>
      <w:r w:rsidRPr="00743FA9" w:rsidR="00137C0C">
        <w:t xml:space="preserve">the </w:t>
      </w:r>
      <w:r w:rsidRPr="00743FA9">
        <w:t>Bank of England</w:t>
      </w:r>
      <w:r w:rsidRPr="00743FA9" w:rsidR="00137C0C">
        <w:t>—</w:t>
      </w:r>
      <w:r w:rsidRPr="00743FA9">
        <w:t>are</w:t>
      </w:r>
      <w:r w:rsidRPr="00743FA9" w:rsidR="00137C0C">
        <w:t xml:space="preserve"> </w:t>
      </w:r>
      <w:r w:rsidRPr="00743FA9">
        <w:t xml:space="preserve">reviewing the proposal from </w:t>
      </w:r>
      <w:r w:rsidRPr="00743FA9" w:rsidR="00137C0C">
        <w:t>Pay.</w:t>
      </w:r>
      <w:r w:rsidRPr="00743FA9">
        <w:t xml:space="preserve">UK, </w:t>
      </w:r>
      <w:r w:rsidRPr="00743FA9" w:rsidR="00137C0C">
        <w:t xml:space="preserve">which is </w:t>
      </w:r>
      <w:r w:rsidRPr="00743FA9">
        <w:t>the tender</w:t>
      </w:r>
      <w:r w:rsidRPr="00743FA9" w:rsidR="00137C0C">
        <w:t xml:space="preserve">ing </w:t>
      </w:r>
      <w:r w:rsidRPr="00743FA9">
        <w:t>authority, and making sure that the proposal for the next phase meets the relevant regulatory requirements</w:t>
      </w:r>
      <w:r w:rsidRPr="00743FA9" w:rsidR="00137C0C">
        <w:t>, which are,</w:t>
      </w:r>
      <w:r w:rsidRPr="00743FA9">
        <w:t xml:space="preserve"> </w:t>
      </w:r>
      <w:r w:rsidRPr="00743FA9" w:rsidR="00137C0C">
        <w:t>b</w:t>
      </w:r>
      <w:r w:rsidRPr="00743FA9">
        <w:t>roadly</w:t>
      </w:r>
      <w:r w:rsidRPr="00743FA9" w:rsidR="00137C0C">
        <w:t>,</w:t>
      </w:r>
      <w:r w:rsidRPr="00743FA9">
        <w:t xml:space="preserve"> that it promotes competition</w:t>
      </w:r>
      <w:r w:rsidRPr="00743FA9" w:rsidR="00137C0C">
        <w:t xml:space="preserve"> and</w:t>
      </w:r>
      <w:r w:rsidRPr="00743FA9">
        <w:t xml:space="preserve"> protects consumers, which is particularly the PSR focus, and the Bank of England is looking at resilience, security and other really important aspects of this national infrastructure.</w:t>
      </w:r>
    </w:p>
    <w:p w:rsidR="00137C0C" w:rsidRPr="00743FA9" w:rsidP="004D336C">
      <w:pPr>
        <w:pStyle w:val="Question"/>
      </w:pPr>
      <w:sdt>
        <w:sdtPr>
          <w:alias w:val="Member"/>
          <w:tag w:val="&lt;Member mnisId='491' dodsId='25642'&gt;"/>
          <w:id w:val="-2049906733"/>
          <w:placeholder>
            <w:docPart w:val="DefaultPlaceholder_-1854013440"/>
          </w:placeholder>
          <w:richText/>
        </w:sdtPr>
        <w:sdtContent>
          <w:r w:rsidRPr="00743FA9">
            <w:rPr>
              <w:b/>
            </w:rPr>
            <w:t>Dame Angela Eagle:</w:t>
          </w:r>
        </w:sdtContent>
      </w:sdt>
      <w:r w:rsidRPr="00743FA9">
        <w:t xml:space="preserve"> T</w:t>
      </w:r>
      <w:r w:rsidRPr="00743FA9" w:rsidR="004D336C">
        <w:t xml:space="preserve">hat is happening at the </w:t>
      </w:r>
      <w:r w:rsidR="00765FB5">
        <w:t>B</w:t>
      </w:r>
      <w:r w:rsidRPr="00743FA9" w:rsidR="004D336C">
        <w:t>ank</w:t>
      </w:r>
      <w:r w:rsidRPr="00743FA9">
        <w:t>,</w:t>
      </w:r>
      <w:r w:rsidRPr="00743FA9" w:rsidR="004D336C">
        <w:t xml:space="preserve"> and it is crucial</w:t>
      </w:r>
      <w:r w:rsidRPr="00743FA9">
        <w:t>.</w:t>
      </w:r>
      <w:r w:rsidRPr="00743FA9" w:rsidR="004D336C">
        <w:t xml:space="preserve"> </w:t>
      </w:r>
      <w:r w:rsidRPr="00743FA9">
        <w:t>A</w:t>
      </w:r>
      <w:r w:rsidRPr="00743FA9" w:rsidR="004D336C">
        <w:t xml:space="preserve">nyone watching this needs to realise that this payments architecture is about all of the transfers that </w:t>
      </w:r>
      <w:r w:rsidRPr="00743FA9">
        <w:t xml:space="preserve">are </w:t>
      </w:r>
      <w:r w:rsidRPr="00743FA9" w:rsidR="004D336C">
        <w:t xml:space="preserve">done in many different systems between banks. </w:t>
      </w:r>
      <w:r w:rsidRPr="00743FA9">
        <w:t>T</w:t>
      </w:r>
      <w:r w:rsidRPr="00743FA9" w:rsidR="004D336C">
        <w:t>he plumbing for the entire banking system is what we are talking about.</w:t>
      </w:r>
    </w:p>
    <w:p w:rsidR="004D336C" w:rsidRPr="00743FA9" w:rsidP="00137C0C">
      <w:pPr>
        <w:pStyle w:val="Question"/>
        <w:numPr>
          <w:ilvl w:val="0"/>
          <w:numId w:val="0"/>
        </w:numPr>
        <w:ind w:left="794"/>
      </w:pPr>
      <w:r w:rsidRPr="00743FA9">
        <w:t xml:space="preserve">You </w:t>
      </w:r>
      <w:r w:rsidRPr="00743FA9" w:rsidR="00137C0C">
        <w:t xml:space="preserve">say in </w:t>
      </w:r>
      <w:r w:rsidRPr="00743FA9">
        <w:t xml:space="preserve">your annual plan that one of the things </w:t>
      </w:r>
      <w:r w:rsidRPr="00743FA9" w:rsidR="00137C0C">
        <w:t xml:space="preserve">that </w:t>
      </w:r>
      <w:r w:rsidRPr="00743FA9">
        <w:t xml:space="preserve">you will do in this </w:t>
      </w:r>
      <w:r w:rsidRPr="00743FA9">
        <w:t xml:space="preserve">financial year is review </w:t>
      </w:r>
      <w:r w:rsidRPr="00743FA9" w:rsidR="00137C0C">
        <w:t>Pay.</w:t>
      </w:r>
      <w:r w:rsidRPr="00743FA9">
        <w:t xml:space="preserve">UK’s proposed design and funding model business case. That sounds like something that should have happened rather </w:t>
      </w:r>
      <w:r w:rsidRPr="00743FA9" w:rsidR="00137C0C">
        <w:t xml:space="preserve">a long time ago rather </w:t>
      </w:r>
      <w:r w:rsidRPr="00743FA9">
        <w:t>than at this stage of the process.</w:t>
      </w:r>
    </w:p>
    <w:p w:rsidR="00137C0C" w:rsidRPr="00743FA9" w:rsidP="00137C0C">
      <w:pPr>
        <w:pStyle w:val="Answer"/>
      </w:pPr>
      <w:sdt>
        <w:sdtPr>
          <w:alias w:val="Witness"/>
          <w:id w:val="-499202979"/>
          <w:placeholder>
            <w:docPart w:val="DefaultPlaceholder_-1854013440"/>
          </w:placeholder>
          <w:richText/>
        </w:sdtPr>
        <w:sdtContent>
          <w:r w:rsidRPr="00743FA9" w:rsidR="00B244FC">
            <w:rPr>
              <w:b/>
              <w:i/>
            </w:rPr>
            <w:t>Chris Hemsley:</w:t>
          </w:r>
        </w:sdtContent>
      </w:sdt>
      <w:r w:rsidRPr="00743FA9">
        <w:t xml:space="preserve"> W</w:t>
      </w:r>
      <w:r w:rsidRPr="00743FA9" w:rsidR="004D336C">
        <w:t xml:space="preserve">e have been talking </w:t>
      </w:r>
      <w:r w:rsidRPr="00743FA9">
        <w:t>about all of those matters</w:t>
      </w:r>
      <w:r w:rsidRPr="00743FA9" w:rsidR="002A5249">
        <w:t xml:space="preserve"> to</w:t>
      </w:r>
      <w:r w:rsidRPr="00743FA9" w:rsidR="004D336C">
        <w:t xml:space="preserve"> </w:t>
      </w:r>
      <w:r w:rsidRPr="00743FA9">
        <w:t xml:space="preserve">Pay.UK </w:t>
      </w:r>
      <w:r w:rsidRPr="00743FA9" w:rsidR="004D336C">
        <w:t>and other stakeholders for quite some time</w:t>
      </w:r>
      <w:r w:rsidRPr="00743FA9">
        <w:t>.</w:t>
      </w:r>
      <w:r w:rsidRPr="00743FA9" w:rsidR="004D336C">
        <w:t xml:space="preserve"> </w:t>
      </w:r>
      <w:r w:rsidRPr="00743FA9">
        <w:t>I</w:t>
      </w:r>
      <w:r w:rsidRPr="00743FA9" w:rsidR="004D336C">
        <w:t>ndeed</w:t>
      </w:r>
      <w:r w:rsidRPr="00743FA9">
        <w:t>,</w:t>
      </w:r>
      <w:r w:rsidRPr="00743FA9" w:rsidR="004D336C">
        <w:t xml:space="preserve"> we ma</w:t>
      </w:r>
      <w:r w:rsidRPr="00743FA9">
        <w:t>d</w:t>
      </w:r>
      <w:r w:rsidRPr="00743FA9" w:rsidR="004D336C">
        <w:t xml:space="preserve">e quite </w:t>
      </w:r>
      <w:r w:rsidRPr="00743FA9">
        <w:t xml:space="preserve">a </w:t>
      </w:r>
      <w:r w:rsidRPr="00743FA9" w:rsidR="004D336C">
        <w:t>significant intervention about 18 months ago to simplify the scope</w:t>
      </w:r>
      <w:r w:rsidRPr="00743FA9">
        <w:t xml:space="preserve"> of what is delivered.</w:t>
      </w:r>
    </w:p>
    <w:p w:rsidR="00137C0C" w:rsidRPr="00743FA9" w:rsidP="003A28F8">
      <w:pPr>
        <w:pStyle w:val="Remark"/>
      </w:pPr>
      <w:sdt>
        <w:sdtPr>
          <w:alias w:val="Member"/>
          <w:tag w:val="&lt;Member mnisId='491' dodsId='25642'&gt;"/>
          <w:id w:val="-2142572055"/>
          <w:placeholder>
            <w:docPart w:val="DefaultPlaceholder_-1854013440"/>
          </w:placeholder>
          <w:richText/>
        </w:sdtPr>
        <w:sdtContent>
          <w:r w:rsidRPr="00743FA9">
            <w:rPr>
              <w:b/>
            </w:rPr>
            <w:t>Dame Angela Eagle:</w:t>
          </w:r>
        </w:sdtContent>
      </w:sdt>
      <w:r w:rsidRPr="00743FA9">
        <w:t xml:space="preserve"> Yes. You talked </w:t>
      </w:r>
      <w:r w:rsidRPr="00743FA9" w:rsidR="004D336C">
        <w:t xml:space="preserve">about that last time you </w:t>
      </w:r>
      <w:r w:rsidRPr="00743FA9">
        <w:t>were before us.</w:t>
      </w:r>
    </w:p>
    <w:p w:rsidR="00137C0C" w:rsidRPr="00743FA9" w:rsidP="00137C0C">
      <w:pPr>
        <w:pStyle w:val="Answer"/>
      </w:pPr>
      <w:sdt>
        <w:sdtPr>
          <w:alias w:val="Witness"/>
          <w:id w:val="947426686"/>
          <w:placeholder>
            <w:docPart w:val="DefaultPlaceholder_-1854013440"/>
          </w:placeholder>
          <w:richText/>
        </w:sdtPr>
        <w:sdtContent>
          <w:r w:rsidRPr="00743FA9" w:rsidR="00B244FC">
            <w:rPr>
              <w:b/>
              <w:i/>
            </w:rPr>
            <w:t>Chris Hemsley:</w:t>
          </w:r>
        </w:sdtContent>
      </w:sdt>
      <w:r w:rsidRPr="00743FA9">
        <w:t xml:space="preserve"> Yes. What we are doing in this phase is what I would almost describe </w:t>
      </w:r>
      <w:r w:rsidRPr="00743FA9" w:rsidR="004D336C">
        <w:t>as appropriate due diligence</w:t>
      </w:r>
      <w:r w:rsidRPr="00743FA9">
        <w:t>.</w:t>
      </w:r>
      <w:r w:rsidRPr="00743FA9" w:rsidR="004D336C">
        <w:t xml:space="preserve"> </w:t>
      </w:r>
      <w:r w:rsidRPr="00743FA9">
        <w:t>W</w:t>
      </w:r>
      <w:r w:rsidRPr="00743FA9" w:rsidR="004D336C">
        <w:t xml:space="preserve">e are not expecting any particular surprises. We know and </w:t>
      </w:r>
      <w:r w:rsidRPr="00743FA9" w:rsidR="000024AE">
        <w:t xml:space="preserve">are </w:t>
      </w:r>
      <w:r w:rsidRPr="00743FA9" w:rsidR="004D336C">
        <w:t>aware of the specification</w:t>
      </w:r>
      <w:r w:rsidRPr="00743FA9">
        <w:t xml:space="preserve"> and</w:t>
      </w:r>
      <w:r w:rsidRPr="00743FA9" w:rsidR="004D336C">
        <w:t xml:space="preserve"> how it is going to be funded, but we are now doing the final due diligence</w:t>
      </w:r>
      <w:r w:rsidRPr="00743FA9">
        <w:t>,</w:t>
      </w:r>
      <w:r w:rsidRPr="00743FA9" w:rsidR="004D336C">
        <w:t xml:space="preserve"> so that we are comfortable that it can move on to the next phase.</w:t>
      </w:r>
      <w:r w:rsidR="00EA6870">
        <w:t xml:space="preserve"> </w:t>
      </w:r>
      <w:r w:rsidRPr="00743FA9">
        <w:t>T</w:t>
      </w:r>
      <w:r w:rsidRPr="00743FA9" w:rsidR="004D336C">
        <w:t xml:space="preserve">he way that we described it there </w:t>
      </w:r>
      <w:r w:rsidRPr="00743FA9">
        <w:t xml:space="preserve">probably </w:t>
      </w:r>
      <w:r w:rsidRPr="00743FA9" w:rsidR="004D336C">
        <w:t>gave the impression of a more extensive review or that we were starting from first principles, which we are not.</w:t>
      </w:r>
    </w:p>
    <w:p w:rsidR="004D336C" w:rsidRPr="00743FA9" w:rsidP="00EA6870">
      <w:pPr>
        <w:pStyle w:val="Remark"/>
      </w:pPr>
      <w:sdt>
        <w:sdtPr>
          <w:alias w:val="Member"/>
          <w:tag w:val="&lt;Member mnisId='491' dodsId='25642'&gt;"/>
          <w:id w:val="1406735163"/>
          <w:placeholder>
            <w:docPart w:val="DefaultPlaceholder_-1854013440"/>
          </w:placeholder>
          <w:richText/>
        </w:sdtPr>
        <w:sdtContent>
          <w:r w:rsidRPr="00743FA9" w:rsidR="00137C0C">
            <w:rPr>
              <w:b/>
            </w:rPr>
            <w:t>Dame Angela Eagle:</w:t>
          </w:r>
        </w:sdtContent>
      </w:sdt>
      <w:r w:rsidRPr="00743FA9" w:rsidR="00137C0C">
        <w:t xml:space="preserve"> Yes. It set a few </w:t>
      </w:r>
      <w:r w:rsidRPr="00743FA9">
        <w:t>alarm bells ringing</w:t>
      </w:r>
      <w:r w:rsidRPr="00743FA9" w:rsidR="00137C0C">
        <w:t>.</w:t>
      </w:r>
    </w:p>
    <w:p w:rsidR="004D336C" w:rsidRPr="00743FA9" w:rsidP="00137C0C">
      <w:pPr>
        <w:pStyle w:val="Answer"/>
      </w:pPr>
      <w:sdt>
        <w:sdtPr>
          <w:alias w:val="Witness"/>
          <w:id w:val="152344715"/>
          <w:placeholder>
            <w:docPart w:val="DefaultPlaceholder_-1854013440"/>
          </w:placeholder>
          <w:richText/>
        </w:sdtPr>
        <w:sdtContent>
          <w:r w:rsidRPr="00743FA9" w:rsidR="00B244FC">
            <w:rPr>
              <w:b/>
              <w:i/>
            </w:rPr>
            <w:t>Chris Hemsley:</w:t>
          </w:r>
        </w:sdtContent>
      </w:sdt>
      <w:r w:rsidRPr="00743FA9" w:rsidR="000024AE">
        <w:t xml:space="preserve"> </w:t>
      </w:r>
      <w:r w:rsidRPr="00743FA9" w:rsidR="00137C0C">
        <w:t>T</w:t>
      </w:r>
      <w:r w:rsidRPr="00743FA9">
        <w:t xml:space="preserve">his is </w:t>
      </w:r>
      <w:r w:rsidRPr="00743FA9" w:rsidR="00137C0C">
        <w:t xml:space="preserve">a </w:t>
      </w:r>
      <w:r w:rsidRPr="00743FA9">
        <w:t xml:space="preserve">more formal checking of all the evidence to make sure </w:t>
      </w:r>
      <w:r w:rsidRPr="00743FA9" w:rsidR="00137C0C">
        <w:t xml:space="preserve">that </w:t>
      </w:r>
      <w:r w:rsidRPr="00743FA9">
        <w:t>we are comfortable to move forward.</w:t>
      </w:r>
    </w:p>
    <w:p w:rsidR="004D336C" w:rsidRPr="00743FA9" w:rsidP="004D336C">
      <w:pPr>
        <w:pStyle w:val="Question"/>
      </w:pPr>
      <w:sdt>
        <w:sdtPr>
          <w:alias w:val="Member"/>
          <w:tag w:val="&lt;Member mnisId='491' dodsId='25642'&gt;"/>
          <w:id w:val="-1665384276"/>
          <w:placeholder>
            <w:docPart w:val="DefaultPlaceholder_-1854013440"/>
          </w:placeholder>
          <w:richText/>
        </w:sdtPr>
        <w:sdtContent>
          <w:r w:rsidRPr="00743FA9" w:rsidR="00137C0C">
            <w:rPr>
              <w:b/>
            </w:rPr>
            <w:t>Dame Angela Eagle:</w:t>
          </w:r>
        </w:sdtContent>
      </w:sdt>
      <w:r w:rsidRPr="00743FA9" w:rsidR="00137C0C">
        <w:t xml:space="preserve"> </w:t>
      </w:r>
      <w:r w:rsidRPr="00743FA9">
        <w:t xml:space="preserve">You used your powers three years ago to simplify the </w:t>
      </w:r>
      <w:r w:rsidRPr="00743FA9" w:rsidR="00137C0C">
        <w:t>n</w:t>
      </w:r>
      <w:r w:rsidRPr="00743FA9">
        <w:t xml:space="preserve">ational </w:t>
      </w:r>
      <w:r w:rsidRPr="00743FA9" w:rsidR="00137C0C">
        <w:t>p</w:t>
      </w:r>
      <w:r w:rsidRPr="00743FA9">
        <w:t xml:space="preserve">ayments </w:t>
      </w:r>
      <w:r w:rsidRPr="00743FA9" w:rsidR="00137C0C">
        <w:t>a</w:t>
      </w:r>
      <w:r w:rsidRPr="00743FA9">
        <w:t xml:space="preserve">rchitecture </w:t>
      </w:r>
      <w:r w:rsidRPr="00743FA9" w:rsidR="00137C0C">
        <w:t>p</w:t>
      </w:r>
      <w:r w:rsidRPr="00743FA9">
        <w:t>roject</w:t>
      </w:r>
      <w:r w:rsidRPr="00743FA9" w:rsidR="00137C0C">
        <w:t>,</w:t>
      </w:r>
      <w:r w:rsidRPr="00743FA9">
        <w:t xml:space="preserve"> and also to raise capability within Pay</w:t>
      </w:r>
      <w:r w:rsidRPr="00743FA9" w:rsidR="00137C0C">
        <w:t>.</w:t>
      </w:r>
      <w:r w:rsidRPr="00743FA9">
        <w:t>UK</w:t>
      </w:r>
      <w:r w:rsidRPr="00743FA9" w:rsidR="00137C0C">
        <w:t>.</w:t>
      </w:r>
      <w:r w:rsidRPr="00743FA9">
        <w:t xml:space="preserve"> You told us last year that </w:t>
      </w:r>
      <w:r w:rsidRPr="00743FA9" w:rsidR="00137C0C">
        <w:t>Pay.</w:t>
      </w:r>
      <w:r w:rsidRPr="00743FA9">
        <w:t>UK was in a better place as a result</w:t>
      </w:r>
      <w:r w:rsidRPr="00743FA9" w:rsidR="00137C0C">
        <w:t>,</w:t>
      </w:r>
      <w:r w:rsidRPr="00743FA9">
        <w:t xml:space="preserve"> </w:t>
      </w:r>
      <w:r w:rsidRPr="00743FA9" w:rsidR="00137C0C">
        <w:t>a</w:t>
      </w:r>
      <w:r w:rsidRPr="00743FA9">
        <w:t xml:space="preserve">nd now you say that you have accepted some suggestions from </w:t>
      </w:r>
      <w:r w:rsidRPr="00743FA9" w:rsidR="00137C0C">
        <w:t>Pay.</w:t>
      </w:r>
      <w:r w:rsidRPr="00743FA9">
        <w:t>UK to add extra capability</w:t>
      </w:r>
      <w:r w:rsidRPr="00743FA9" w:rsidR="00137C0C">
        <w:t xml:space="preserve">, </w:t>
      </w:r>
      <w:r w:rsidRPr="00743FA9">
        <w:t>which also rings alarm bells for me that you should be adding things on after you have simplified something right in the middle of a procurement. That is usually what happens when things start to go wrong</w:t>
      </w:r>
      <w:r w:rsidRPr="00743FA9" w:rsidR="00137C0C">
        <w:t>,</w:t>
      </w:r>
      <w:r w:rsidRPr="00743FA9">
        <w:t xml:space="preserve"> </w:t>
      </w:r>
      <w:r w:rsidRPr="00743FA9" w:rsidR="00137C0C">
        <w:t>s</w:t>
      </w:r>
      <w:r w:rsidRPr="00743FA9">
        <w:t>o why are you doing it?</w:t>
      </w:r>
    </w:p>
    <w:p w:rsidR="00137C0C" w:rsidRPr="00743FA9" w:rsidP="00137C0C">
      <w:pPr>
        <w:pStyle w:val="Answer"/>
      </w:pPr>
      <w:sdt>
        <w:sdtPr>
          <w:alias w:val="Witness"/>
          <w:id w:val="1528210103"/>
          <w:placeholder>
            <w:docPart w:val="DefaultPlaceholder_-1854013440"/>
          </w:placeholder>
          <w:richText/>
        </w:sdtPr>
        <w:sdtContent>
          <w:r w:rsidRPr="00743FA9" w:rsidR="00B244FC">
            <w:rPr>
              <w:b/>
              <w:i/>
            </w:rPr>
            <w:t>Chris Hemsley:</w:t>
          </w:r>
        </w:sdtContent>
      </w:sdt>
      <w:r w:rsidRPr="00743FA9">
        <w:t xml:space="preserve"> T</w:t>
      </w:r>
      <w:r w:rsidRPr="00743FA9" w:rsidR="004D336C">
        <w:t>here were two sets of services</w:t>
      </w:r>
      <w:r w:rsidRPr="00743FA9">
        <w:t xml:space="preserve"> that were proposed,</w:t>
      </w:r>
      <w:r w:rsidRPr="00743FA9" w:rsidR="004D336C">
        <w:t xml:space="preserve"> and one has not been put in. </w:t>
      </w:r>
      <w:r w:rsidRPr="00743FA9">
        <w:t>W</w:t>
      </w:r>
      <w:r w:rsidRPr="00743FA9" w:rsidR="004D336C">
        <w:t>e took a very careful decision on this</w:t>
      </w:r>
      <w:r w:rsidRPr="00743FA9">
        <w:t>.</w:t>
      </w:r>
    </w:p>
    <w:p w:rsidR="00137C0C" w:rsidRPr="00743FA9" w:rsidP="00137C0C">
      <w:pPr>
        <w:pStyle w:val="Question"/>
      </w:pPr>
      <w:sdt>
        <w:sdtPr>
          <w:alias w:val="Member"/>
          <w:tag w:val="&lt;Member mnisId='491' dodsId='25642'&gt;"/>
          <w:id w:val="-980159919"/>
          <w:placeholder>
            <w:docPart w:val="DefaultPlaceholder_-1854013440"/>
          </w:placeholder>
          <w:richText/>
        </w:sdtPr>
        <w:sdtContent>
          <w:r w:rsidRPr="00743FA9">
            <w:rPr>
              <w:b/>
            </w:rPr>
            <w:t>Dame Angela Eagle:</w:t>
          </w:r>
        </w:sdtContent>
      </w:sdt>
      <w:r w:rsidRPr="00743FA9">
        <w:t xml:space="preserve"> So you simplified it and </w:t>
      </w:r>
      <w:r w:rsidRPr="00743FA9" w:rsidR="004D336C">
        <w:t>now you have complicated it</w:t>
      </w:r>
      <w:r w:rsidRPr="00743FA9">
        <w:t xml:space="preserve"> again.</w:t>
      </w:r>
    </w:p>
    <w:p w:rsidR="004D336C" w:rsidRPr="00743FA9" w:rsidP="00137C0C">
      <w:pPr>
        <w:pStyle w:val="Answer"/>
      </w:pPr>
      <w:sdt>
        <w:sdtPr>
          <w:alias w:val="Witness"/>
          <w:id w:val="824630514"/>
          <w:placeholder>
            <w:docPart w:val="DefaultPlaceholder_-1854013440"/>
          </w:placeholder>
          <w:richText/>
        </w:sdtPr>
        <w:sdtContent>
          <w:r w:rsidRPr="00743FA9" w:rsidR="00B244FC">
            <w:rPr>
              <w:b/>
              <w:i/>
            </w:rPr>
            <w:t>Chris Hemsley:</w:t>
          </w:r>
        </w:sdtContent>
      </w:sdt>
      <w:r w:rsidRPr="00743FA9" w:rsidR="00137C0C">
        <w:t xml:space="preserve"> W</w:t>
      </w:r>
      <w:r w:rsidRPr="00743FA9">
        <w:t xml:space="preserve">e simplified it </w:t>
      </w:r>
      <w:r w:rsidRPr="00743FA9" w:rsidR="000B6FA9">
        <w:t xml:space="preserve">by, </w:t>
      </w:r>
      <w:r w:rsidRPr="00743FA9">
        <w:t xml:space="preserve">in simple terms, removing </w:t>
      </w:r>
      <w:r w:rsidRPr="00743FA9" w:rsidR="000B6FA9">
        <w:t>BACS</w:t>
      </w:r>
      <w:r w:rsidRPr="00743FA9">
        <w:t xml:space="preserve">, </w:t>
      </w:r>
      <w:r w:rsidRPr="00743FA9" w:rsidR="000B6FA9">
        <w:t xml:space="preserve">which </w:t>
      </w:r>
      <w:r w:rsidRPr="00743FA9">
        <w:t>is the largest by volume</w:t>
      </w:r>
      <w:r w:rsidRPr="00743FA9" w:rsidR="000B6FA9">
        <w:t xml:space="preserve"> and</w:t>
      </w:r>
      <w:r w:rsidRPr="00743FA9">
        <w:t xml:space="preserve"> very complicated.</w:t>
      </w:r>
    </w:p>
    <w:p w:rsidR="004D336C" w:rsidRPr="00743FA9" w:rsidP="004D336C">
      <w:pPr>
        <w:pStyle w:val="Question"/>
      </w:pPr>
      <w:sdt>
        <w:sdtPr>
          <w:alias w:val="Member"/>
          <w:tag w:val="&lt;Member mnisId='491' dodsId='25642'&gt;"/>
          <w:id w:val="781539380"/>
          <w:placeholder>
            <w:docPart w:val="DefaultPlaceholder_-1854013440"/>
          </w:placeholder>
          <w:richText/>
        </w:sdtPr>
        <w:sdtContent>
          <w:r w:rsidRPr="00743FA9" w:rsidR="000B6FA9">
            <w:rPr>
              <w:b/>
            </w:rPr>
            <w:t>Dame Angela Eagle:</w:t>
          </w:r>
        </w:sdtContent>
      </w:sdt>
      <w:r w:rsidRPr="00743FA9" w:rsidR="000B6FA9">
        <w:t xml:space="preserve"> T</w:t>
      </w:r>
      <w:r w:rsidRPr="00743FA9">
        <w:t>hat is everybody’s wages</w:t>
      </w:r>
      <w:r w:rsidRPr="00743FA9" w:rsidR="000B6FA9">
        <w:t>,</w:t>
      </w:r>
      <w:r w:rsidRPr="00743FA9">
        <w:t xml:space="preserve"> payments and benefit payments</w:t>
      </w:r>
      <w:r w:rsidRPr="00743FA9" w:rsidR="000B6FA9">
        <w:t>,</w:t>
      </w:r>
      <w:r w:rsidRPr="00743FA9">
        <w:t xml:space="preserve"> so that is hundreds of millions of payments structures upon which everybody relie</w:t>
      </w:r>
      <w:r w:rsidRPr="00743FA9" w:rsidR="000B6FA9">
        <w:t>s</w:t>
      </w:r>
      <w:r w:rsidRPr="00743FA9">
        <w:t>.</w:t>
      </w:r>
    </w:p>
    <w:p w:rsidR="004D336C" w:rsidRPr="00743FA9" w:rsidP="000B6FA9">
      <w:pPr>
        <w:pStyle w:val="Answer"/>
      </w:pPr>
      <w:sdt>
        <w:sdtPr>
          <w:alias w:val="Witness"/>
          <w:id w:val="-784655786"/>
          <w:placeholder>
            <w:docPart w:val="DefaultPlaceholder_-1854013440"/>
          </w:placeholder>
          <w:richText/>
        </w:sdtPr>
        <w:sdtContent>
          <w:r w:rsidRPr="00743FA9" w:rsidR="00B244FC">
            <w:rPr>
              <w:b/>
              <w:i/>
            </w:rPr>
            <w:t>Chris Hemsley:</w:t>
          </w:r>
        </w:sdtContent>
      </w:sdt>
      <w:r w:rsidRPr="00743FA9" w:rsidR="000B6FA9">
        <w:t xml:space="preserve"> </w:t>
      </w:r>
      <w:r w:rsidRPr="00743FA9">
        <w:t xml:space="preserve">Yes. </w:t>
      </w:r>
      <w:r w:rsidRPr="00743FA9" w:rsidR="000B6FA9">
        <w:t>T</w:t>
      </w:r>
      <w:r w:rsidRPr="00743FA9">
        <w:t xml:space="preserve">hat is quite </w:t>
      </w:r>
      <w:r w:rsidRPr="00743FA9" w:rsidR="000B6FA9">
        <w:t xml:space="preserve">a </w:t>
      </w:r>
      <w:r w:rsidRPr="00743FA9">
        <w:t xml:space="preserve">radical simplification. The services </w:t>
      </w:r>
      <w:r w:rsidRPr="00743FA9" w:rsidR="000B6FA9">
        <w:t xml:space="preserve">to which we gave consent to add back in </w:t>
      </w:r>
      <w:r w:rsidRPr="00743FA9">
        <w:t>are quite focused</w:t>
      </w:r>
      <w:r w:rsidRPr="00743FA9" w:rsidR="000B6FA9">
        <w:t>. T</w:t>
      </w:r>
      <w:r w:rsidRPr="00743FA9">
        <w:t>hey add in a capability to future</w:t>
      </w:r>
      <w:r w:rsidRPr="00743FA9" w:rsidR="002A5249">
        <w:t>-</w:t>
      </w:r>
      <w:r w:rsidRPr="00743FA9">
        <w:t xml:space="preserve">proof what </w:t>
      </w:r>
      <w:r w:rsidRPr="00743FA9" w:rsidR="000B6FA9">
        <w:t>i</w:t>
      </w:r>
      <w:r w:rsidRPr="00743FA9">
        <w:t xml:space="preserve">s being procured. </w:t>
      </w:r>
      <w:r w:rsidRPr="00743FA9" w:rsidR="000B6FA9">
        <w:t>I</w:t>
      </w:r>
      <w:r w:rsidRPr="00743FA9">
        <w:t xml:space="preserve">t would particularly allow some of those </w:t>
      </w:r>
      <w:r w:rsidRPr="00743FA9" w:rsidR="000B6FA9">
        <w:t xml:space="preserve">BACS services </w:t>
      </w:r>
      <w:r w:rsidRPr="00743FA9">
        <w:t>to more easily migrate across</w:t>
      </w:r>
      <w:r w:rsidRPr="00743FA9" w:rsidR="000B6FA9">
        <w:t xml:space="preserve"> in the future</w:t>
      </w:r>
      <w:r w:rsidRPr="00743FA9">
        <w:t xml:space="preserve">, </w:t>
      </w:r>
      <w:r w:rsidRPr="00743FA9">
        <w:t xml:space="preserve">if that is what we choose to do. </w:t>
      </w:r>
      <w:r w:rsidRPr="00743FA9" w:rsidR="000B6FA9">
        <w:t>T</w:t>
      </w:r>
      <w:r w:rsidRPr="00743FA9">
        <w:t>hey are an order of magnitude simple</w:t>
      </w:r>
      <w:r w:rsidRPr="00743FA9" w:rsidR="000B6FA9">
        <w:t>r</w:t>
      </w:r>
      <w:r w:rsidRPr="00743FA9">
        <w:t xml:space="preserve"> and </w:t>
      </w:r>
      <w:r w:rsidRPr="00743FA9" w:rsidR="000B6FA9">
        <w:t xml:space="preserve">more </w:t>
      </w:r>
      <w:r w:rsidRPr="00743FA9">
        <w:t xml:space="preserve">targeted relative to that </w:t>
      </w:r>
      <w:r w:rsidRPr="00743FA9" w:rsidR="000B6FA9">
        <w:t>simplification</w:t>
      </w:r>
      <w:r w:rsidRPr="00743FA9">
        <w:t>.</w:t>
      </w:r>
    </w:p>
    <w:p w:rsidR="004D336C" w:rsidRPr="00743FA9" w:rsidP="004D336C">
      <w:pPr>
        <w:pStyle w:val="Question"/>
      </w:pPr>
      <w:sdt>
        <w:sdtPr>
          <w:alias w:val="Member"/>
          <w:tag w:val="&lt;Member mnisId='491' dodsId='25642'&gt;"/>
          <w:id w:val="-1454790425"/>
          <w:placeholder>
            <w:docPart w:val="DefaultPlaceholder_-1854013440"/>
          </w:placeholder>
          <w:richText/>
        </w:sdtPr>
        <w:sdtContent>
          <w:r w:rsidRPr="00743FA9" w:rsidR="000B6FA9">
            <w:rPr>
              <w:b/>
            </w:rPr>
            <w:t>Dame Angela Eagle:</w:t>
          </w:r>
        </w:sdtContent>
      </w:sdt>
      <w:r w:rsidRPr="00743FA9" w:rsidR="000B6FA9">
        <w:t xml:space="preserve"> So BACS</w:t>
      </w:r>
      <w:r w:rsidRPr="00743FA9">
        <w:t>, which is the big bulk of the payment</w:t>
      </w:r>
      <w:r w:rsidRPr="00743FA9" w:rsidR="000B6FA9">
        <w:t>s</w:t>
      </w:r>
      <w:r w:rsidRPr="00743FA9">
        <w:t xml:space="preserve"> system in terms of volume, is not in the new system.</w:t>
      </w:r>
    </w:p>
    <w:p w:rsidR="004D336C" w:rsidRPr="00743FA9" w:rsidP="000B6FA9">
      <w:pPr>
        <w:pStyle w:val="Answer"/>
      </w:pPr>
      <w:sdt>
        <w:sdtPr>
          <w:alias w:val="Witness"/>
          <w:id w:val="1517112541"/>
          <w:placeholder>
            <w:docPart w:val="DefaultPlaceholder_-1854013440"/>
          </w:placeholder>
          <w:richText/>
        </w:sdtPr>
        <w:sdtContent>
          <w:r w:rsidRPr="00743FA9" w:rsidR="00B244FC">
            <w:rPr>
              <w:b/>
              <w:i/>
            </w:rPr>
            <w:t>Chris Hemsley:</w:t>
          </w:r>
        </w:sdtContent>
      </w:sdt>
      <w:r w:rsidRPr="00743FA9" w:rsidR="000B6FA9">
        <w:t xml:space="preserve"> </w:t>
      </w:r>
      <w:r w:rsidRPr="00743FA9">
        <w:t xml:space="preserve">Not on day one, no. </w:t>
      </w:r>
      <w:r w:rsidRPr="00743FA9" w:rsidR="000B6FA9">
        <w:t>O</w:t>
      </w:r>
      <w:r w:rsidRPr="00743FA9">
        <w:t xml:space="preserve">ne of the requirements that we </w:t>
      </w:r>
      <w:r w:rsidRPr="00743FA9" w:rsidR="000B6FA9">
        <w:t xml:space="preserve">have </w:t>
      </w:r>
      <w:r w:rsidRPr="00743FA9">
        <w:t xml:space="preserve">placed on </w:t>
      </w:r>
      <w:r w:rsidRPr="00743FA9" w:rsidR="000B6FA9">
        <w:t>Pay.</w:t>
      </w:r>
      <w:r w:rsidRPr="00743FA9">
        <w:t>UK is</w:t>
      </w:r>
      <w:r w:rsidR="00BC17BE">
        <w:t>, essentially,</w:t>
      </w:r>
      <w:r w:rsidRPr="00743FA9">
        <w:t xml:space="preserve"> to</w:t>
      </w:r>
      <w:r w:rsidR="00BC17BE">
        <w:t xml:space="preserve"> </w:t>
      </w:r>
      <w:r w:rsidRPr="00743FA9">
        <w:t xml:space="preserve">have a </w:t>
      </w:r>
      <w:r w:rsidRPr="00743FA9" w:rsidR="000B6FA9">
        <w:t xml:space="preserve">BACS </w:t>
      </w:r>
      <w:r w:rsidRPr="00743FA9">
        <w:t>strategy</w:t>
      </w:r>
      <w:r w:rsidRPr="00743FA9" w:rsidR="000B6FA9">
        <w:t xml:space="preserve"> and</w:t>
      </w:r>
      <w:r w:rsidRPr="00743FA9">
        <w:t xml:space="preserve"> to identify the best way of meeting that payment need. </w:t>
      </w:r>
      <w:r w:rsidRPr="00743FA9" w:rsidR="000B6FA9">
        <w:t>B</w:t>
      </w:r>
      <w:r w:rsidRPr="00743FA9">
        <w:t>roadly</w:t>
      </w:r>
      <w:r w:rsidRPr="00743FA9" w:rsidR="000024AE">
        <w:t>,</w:t>
      </w:r>
      <w:r w:rsidRPr="00743FA9">
        <w:t xml:space="preserve"> we could build new services</w:t>
      </w:r>
      <w:r w:rsidRPr="00743FA9" w:rsidR="000B6FA9">
        <w:t xml:space="preserve">—a </w:t>
      </w:r>
      <w:r w:rsidRPr="00743FA9">
        <w:t>replacement for direct debit, for example</w:t>
      </w:r>
      <w:r w:rsidRPr="00743FA9" w:rsidR="000024AE">
        <w:t>—</w:t>
      </w:r>
      <w:r w:rsidRPr="00743FA9">
        <w:t>on</w:t>
      </w:r>
      <w:r w:rsidRPr="00743FA9" w:rsidR="000024AE">
        <w:t xml:space="preserve"> </w:t>
      </w:r>
      <w:r w:rsidRPr="00743FA9">
        <w:t>the new payment architecture</w:t>
      </w:r>
      <w:r w:rsidRPr="00743FA9" w:rsidR="000B6FA9">
        <w:t xml:space="preserve">, </w:t>
      </w:r>
      <w:r w:rsidRPr="00743FA9">
        <w:t>and</w:t>
      </w:r>
      <w:r w:rsidRPr="00743FA9" w:rsidR="000B6FA9">
        <w:t xml:space="preserve"> </w:t>
      </w:r>
      <w:r w:rsidRPr="00743FA9">
        <w:t>then businesses might just choose to adopt it</w:t>
      </w:r>
      <w:r w:rsidRPr="00743FA9" w:rsidR="000024AE">
        <w:t xml:space="preserve">, </w:t>
      </w:r>
      <w:r w:rsidRPr="00743FA9">
        <w:t>or</w:t>
      </w:r>
      <w:r w:rsidRPr="00743FA9" w:rsidR="000B6FA9">
        <w:t xml:space="preserve"> </w:t>
      </w:r>
      <w:r w:rsidRPr="00743FA9">
        <w:t>we may decide that there are some services where we need to do a more traditional IT migration</w:t>
      </w:r>
      <w:r w:rsidRPr="00743FA9" w:rsidR="000024AE">
        <w:t>,</w:t>
      </w:r>
      <w:r w:rsidRPr="00743FA9" w:rsidR="000B6FA9">
        <w:t xml:space="preserve"> whereby we </w:t>
      </w:r>
      <w:r w:rsidRPr="00743FA9">
        <w:t xml:space="preserve">move volumes and shut down the old system. </w:t>
      </w:r>
      <w:r w:rsidRPr="00743FA9" w:rsidR="000B6FA9">
        <w:t xml:space="preserve">Those are </w:t>
      </w:r>
      <w:r w:rsidRPr="00743FA9">
        <w:t xml:space="preserve">broadly the choices and the strategy that </w:t>
      </w:r>
      <w:r w:rsidRPr="00743FA9" w:rsidR="000B6FA9">
        <w:t>Pay.</w:t>
      </w:r>
      <w:r w:rsidRPr="00743FA9">
        <w:t>UK is currently working on</w:t>
      </w:r>
      <w:r w:rsidRPr="00743FA9" w:rsidR="000B6FA9">
        <w:t>, b</w:t>
      </w:r>
      <w:r w:rsidRPr="00743FA9">
        <w:t xml:space="preserve">ut the priority for us has been to get this new clearing </w:t>
      </w:r>
      <w:r w:rsidRPr="00743FA9" w:rsidR="000B6FA9">
        <w:t xml:space="preserve">and settlement </w:t>
      </w:r>
      <w:r w:rsidRPr="00743FA9">
        <w:t xml:space="preserve">layer in and make sure </w:t>
      </w:r>
      <w:r w:rsidRPr="00743FA9" w:rsidR="000B6FA9">
        <w:t xml:space="preserve">that </w:t>
      </w:r>
      <w:r w:rsidRPr="00743FA9">
        <w:t>it can be</w:t>
      </w:r>
      <w:r w:rsidRPr="00743FA9" w:rsidR="000B6FA9">
        <w:t xml:space="preserve"> delivered</w:t>
      </w:r>
      <w:r w:rsidRPr="00743FA9">
        <w:t>.</w:t>
      </w:r>
    </w:p>
    <w:p w:rsidR="000B6FA9" w:rsidRPr="00743FA9" w:rsidP="004D336C">
      <w:pPr>
        <w:pStyle w:val="Question"/>
      </w:pPr>
      <w:sdt>
        <w:sdtPr>
          <w:alias w:val="Member"/>
          <w:tag w:val="&lt;Member mnisId='491' dodsId='25642'&gt;"/>
          <w:id w:val="-1396123725"/>
          <w:placeholder>
            <w:docPart w:val="DefaultPlaceholder_-1854013440"/>
          </w:placeholder>
          <w:richText/>
        </w:sdtPr>
        <w:sdtContent>
          <w:r w:rsidRPr="00743FA9">
            <w:rPr>
              <w:b/>
            </w:rPr>
            <w:t>Dame Angela Eagle:</w:t>
          </w:r>
        </w:sdtContent>
      </w:sdt>
      <w:r w:rsidRPr="00743FA9">
        <w:t xml:space="preserve"> </w:t>
      </w:r>
      <w:r w:rsidRPr="00743FA9" w:rsidR="002A5249">
        <w:t>T</w:t>
      </w:r>
      <w:r w:rsidRPr="00743FA9" w:rsidR="004D336C">
        <w:t>his is</w:t>
      </w:r>
      <w:r w:rsidRPr="00743FA9">
        <w:t>,</w:t>
      </w:r>
      <w:r w:rsidRPr="00743FA9" w:rsidR="004D336C">
        <w:t xml:space="preserve"> essentially</w:t>
      </w:r>
      <w:r w:rsidRPr="00743FA9">
        <w:t>,</w:t>
      </w:r>
      <w:r w:rsidRPr="00743FA9" w:rsidR="004D336C">
        <w:t xml:space="preserve"> a clearing system for banks</w:t>
      </w:r>
      <w:r w:rsidRPr="00743FA9">
        <w:t>,</w:t>
      </w:r>
      <w:r w:rsidRPr="00743FA9" w:rsidR="004D336C">
        <w:t xml:space="preserve"> and a few bells and whistles for customers, but the main bulk is outside of it</w:t>
      </w:r>
      <w:r w:rsidRPr="00743FA9">
        <w:t>.</w:t>
      </w:r>
    </w:p>
    <w:p w:rsidR="004D336C" w:rsidRPr="00743FA9" w:rsidP="000B6FA9">
      <w:pPr>
        <w:pStyle w:val="Answer"/>
      </w:pPr>
      <w:sdt>
        <w:sdtPr>
          <w:alias w:val="Witness"/>
          <w:id w:val="180946235"/>
          <w:placeholder>
            <w:docPart w:val="DefaultPlaceholder_-1854013440"/>
          </w:placeholder>
          <w:richText/>
        </w:sdtPr>
        <w:sdtContent>
          <w:r w:rsidRPr="00743FA9" w:rsidR="00B244FC">
            <w:rPr>
              <w:b/>
              <w:i/>
            </w:rPr>
            <w:t>Chris Hemsley:</w:t>
          </w:r>
        </w:sdtContent>
      </w:sdt>
      <w:r w:rsidRPr="00743FA9" w:rsidR="000B6FA9">
        <w:t xml:space="preserve"> W</w:t>
      </w:r>
      <w:r w:rsidRPr="00743FA9">
        <w:t xml:space="preserve">hat it replaces is </w:t>
      </w:r>
      <w:r w:rsidRPr="00743FA9" w:rsidR="002A5249">
        <w:t>F</w:t>
      </w:r>
      <w:r w:rsidRPr="00743FA9" w:rsidR="008D7616">
        <w:t xml:space="preserve">aster </w:t>
      </w:r>
      <w:r w:rsidRPr="00743FA9" w:rsidR="002A5249">
        <w:t>P</w:t>
      </w:r>
      <w:r w:rsidRPr="00743FA9" w:rsidR="008D7616">
        <w:t>ay</w:t>
      </w:r>
      <w:r w:rsidRPr="00743FA9">
        <w:t>ments.</w:t>
      </w:r>
      <w:r w:rsidRPr="00743FA9" w:rsidR="000B6FA9">
        <w:t xml:space="preserve"> </w:t>
      </w:r>
      <w:r w:rsidRPr="00743FA9">
        <w:t>It will deliver a new</w:t>
      </w:r>
      <w:r w:rsidRPr="00743FA9" w:rsidR="000B6FA9">
        <w:t>,</w:t>
      </w:r>
      <w:r w:rsidRPr="00743FA9">
        <w:t xml:space="preserve"> modernised information standard, which is referred to as ISO </w:t>
      </w:r>
      <w:r w:rsidRPr="00743FA9" w:rsidR="000B6FA9">
        <w:t>20022 and</w:t>
      </w:r>
      <w:r w:rsidRPr="00743FA9">
        <w:t xml:space="preserve"> is the more international standard for payments</w:t>
      </w:r>
      <w:r w:rsidRPr="00743FA9" w:rsidR="000B6FA9">
        <w:t>.</w:t>
      </w:r>
      <w:r w:rsidRPr="00743FA9">
        <w:t xml:space="preserve"> </w:t>
      </w:r>
      <w:r w:rsidRPr="00743FA9" w:rsidR="000B6FA9">
        <w:t xml:space="preserve">It will </w:t>
      </w:r>
      <w:r w:rsidRPr="00743FA9">
        <w:t>also introduce some really important capabilities</w:t>
      </w:r>
      <w:r w:rsidRPr="00743FA9" w:rsidR="000B6FA9">
        <w:t>,</w:t>
      </w:r>
      <w:r w:rsidRPr="00743FA9">
        <w:t xml:space="preserve"> so that the </w:t>
      </w:r>
      <w:r w:rsidRPr="00743FA9" w:rsidR="000B6FA9">
        <w:t>inter</w:t>
      </w:r>
      <w:r w:rsidR="008A7915">
        <w:t>-</w:t>
      </w:r>
      <w:r w:rsidRPr="00743FA9" w:rsidR="000B6FA9">
        <w:t xml:space="preserve">bank, account-to-account </w:t>
      </w:r>
      <w:r w:rsidRPr="00743FA9">
        <w:t xml:space="preserve">system </w:t>
      </w:r>
      <w:r w:rsidRPr="00743FA9" w:rsidR="000B6FA9">
        <w:t xml:space="preserve">can </w:t>
      </w:r>
      <w:r w:rsidRPr="00743FA9">
        <w:t>also work for genuinely instant payments</w:t>
      </w:r>
      <w:r w:rsidRPr="00743FA9" w:rsidR="000B6FA9">
        <w:t>.</w:t>
      </w:r>
      <w:r w:rsidRPr="00743FA9">
        <w:t xml:space="preserve"> </w:t>
      </w:r>
      <w:r w:rsidRPr="00743FA9" w:rsidR="000B6FA9">
        <w:t>I</w:t>
      </w:r>
      <w:r w:rsidRPr="00743FA9">
        <w:t>t will work for retail use.</w:t>
      </w:r>
    </w:p>
    <w:p w:rsidR="000B6FA9" w:rsidRPr="00743FA9" w:rsidP="000B6FA9">
      <w:pPr>
        <w:pStyle w:val="Question"/>
        <w:numPr>
          <w:ilvl w:val="0"/>
          <w:numId w:val="0"/>
        </w:numPr>
        <w:ind w:left="794"/>
      </w:pPr>
      <w:r w:rsidRPr="00743FA9">
        <w:t>W</w:t>
      </w:r>
      <w:r w:rsidRPr="00743FA9" w:rsidR="004D336C">
        <w:t xml:space="preserve">e are replacing the </w:t>
      </w:r>
      <w:r w:rsidRPr="00743FA9" w:rsidR="002A5249">
        <w:t>F</w:t>
      </w:r>
      <w:r w:rsidRPr="00743FA9" w:rsidR="008D7616">
        <w:t xml:space="preserve">aster </w:t>
      </w:r>
      <w:r w:rsidRPr="00743FA9" w:rsidR="002A5249">
        <w:t>P</w:t>
      </w:r>
      <w:r w:rsidRPr="00743FA9" w:rsidR="008D7616">
        <w:t>ay</w:t>
      </w:r>
      <w:r w:rsidRPr="00743FA9">
        <w:t>ment</w:t>
      </w:r>
      <w:r w:rsidRPr="00743FA9" w:rsidR="002A5249">
        <w:t>s</w:t>
      </w:r>
      <w:r w:rsidRPr="00743FA9">
        <w:t xml:space="preserve"> </w:t>
      </w:r>
      <w:r w:rsidRPr="00743FA9" w:rsidR="004D336C">
        <w:t>system but also introducing new capabilities that will unlock a wider range of benefits</w:t>
      </w:r>
      <w:r w:rsidRPr="00743FA9">
        <w:t>.</w:t>
      </w:r>
      <w:r w:rsidRPr="00743FA9" w:rsidR="004D336C">
        <w:t xml:space="preserve"> </w:t>
      </w:r>
      <w:r w:rsidRPr="00743FA9">
        <w:t>E</w:t>
      </w:r>
      <w:r w:rsidRPr="00743FA9" w:rsidR="004D336C">
        <w:t>ventually</w:t>
      </w:r>
      <w:r w:rsidRPr="00743FA9">
        <w:t xml:space="preserve">, </w:t>
      </w:r>
      <w:r w:rsidRPr="00743FA9" w:rsidR="004D336C">
        <w:t xml:space="preserve">there are questions about </w:t>
      </w:r>
      <w:r w:rsidRPr="00743FA9">
        <w:t xml:space="preserve">whether </w:t>
      </w:r>
      <w:r w:rsidRPr="00743FA9" w:rsidR="004D336C">
        <w:t xml:space="preserve">we want to migrate or replace </w:t>
      </w:r>
      <w:r w:rsidRPr="00743FA9">
        <w:t xml:space="preserve">BACS </w:t>
      </w:r>
      <w:r w:rsidRPr="00743FA9" w:rsidR="004D336C">
        <w:t>as well, because those systems do need investment</w:t>
      </w:r>
      <w:r w:rsidRPr="00743FA9">
        <w:t>.</w:t>
      </w:r>
    </w:p>
    <w:p w:rsidR="000B6FA9" w:rsidRPr="00743FA9" w:rsidP="002A5249">
      <w:pPr>
        <w:pStyle w:val="Question"/>
      </w:pPr>
      <w:sdt>
        <w:sdtPr>
          <w:alias w:val="Member"/>
          <w:tag w:val="&lt;Member mnisId='491' dodsId='25642'&gt;"/>
          <w:id w:val="931317778"/>
          <w:placeholder>
            <w:docPart w:val="DefaultPlaceholder_-1854013440"/>
          </w:placeholder>
          <w:richText/>
        </w:sdtPr>
        <w:sdtContent>
          <w:r w:rsidRPr="00743FA9">
            <w:rPr>
              <w:b/>
            </w:rPr>
            <w:t>Dame Angela Eagle:</w:t>
          </w:r>
        </w:sdtContent>
      </w:sdt>
      <w:r w:rsidRPr="00743FA9">
        <w:t xml:space="preserve"> The BACS systems are ancient now.</w:t>
      </w:r>
    </w:p>
    <w:p w:rsidR="000B6FA9" w:rsidRPr="00743FA9" w:rsidP="000B6FA9">
      <w:pPr>
        <w:pStyle w:val="Answer"/>
      </w:pPr>
      <w:sdt>
        <w:sdtPr>
          <w:alias w:val="Witness"/>
          <w:id w:val="-739791588"/>
          <w:placeholder>
            <w:docPart w:val="DefaultPlaceholder_-1854013440"/>
          </w:placeholder>
          <w:richText/>
        </w:sdtPr>
        <w:sdtContent>
          <w:r w:rsidRPr="00743FA9" w:rsidR="00B244FC">
            <w:rPr>
              <w:b/>
              <w:i/>
            </w:rPr>
            <w:t>Chris Hemsley:</w:t>
          </w:r>
        </w:sdtContent>
      </w:sdt>
      <w:r w:rsidRPr="00743FA9">
        <w:t xml:space="preserve"> T</w:t>
      </w:r>
      <w:r w:rsidRPr="00743FA9" w:rsidR="004D336C">
        <w:t xml:space="preserve">hey have been upgraded. </w:t>
      </w:r>
      <w:r w:rsidRPr="00743FA9">
        <w:t>Y</w:t>
      </w:r>
      <w:r w:rsidRPr="00743FA9" w:rsidR="004D336C">
        <w:t>ou are right</w:t>
      </w:r>
      <w:r w:rsidRPr="00743FA9">
        <w:t xml:space="preserve"> that</w:t>
      </w:r>
      <w:r w:rsidRPr="00743FA9" w:rsidR="004D336C">
        <w:t xml:space="preserve"> the original </w:t>
      </w:r>
      <w:r w:rsidRPr="00743FA9">
        <w:t xml:space="preserve">BACS </w:t>
      </w:r>
      <w:r w:rsidRPr="00743FA9" w:rsidR="004D336C">
        <w:t>system has been around for decades</w:t>
      </w:r>
      <w:r w:rsidRPr="00743FA9">
        <w:t>.</w:t>
      </w:r>
    </w:p>
    <w:p w:rsidR="000B6FA9" w:rsidRPr="00743FA9" w:rsidP="00886A8A">
      <w:pPr>
        <w:pStyle w:val="Remark"/>
      </w:pPr>
      <w:sdt>
        <w:sdtPr>
          <w:alias w:val="Member"/>
          <w:tag w:val="&lt;Member mnisId='491' dodsId='25642'&gt;"/>
          <w:id w:val="762734676"/>
          <w:placeholder>
            <w:docPart w:val="DefaultPlaceholder_-1854013440"/>
          </w:placeholder>
          <w:richText/>
        </w:sdtPr>
        <w:sdtContent>
          <w:r w:rsidRPr="00743FA9">
            <w:rPr>
              <w:b/>
            </w:rPr>
            <w:t>Dame Angela Eagle:</w:t>
          </w:r>
        </w:sdtContent>
      </w:sdt>
      <w:r w:rsidRPr="00743FA9">
        <w:t xml:space="preserve"> W</w:t>
      </w:r>
      <w:r w:rsidRPr="00743FA9" w:rsidR="004D336C">
        <w:t>hich</w:t>
      </w:r>
      <w:r w:rsidRPr="00743FA9">
        <w:t>,</w:t>
      </w:r>
      <w:r w:rsidRPr="00743FA9" w:rsidR="004D336C">
        <w:t xml:space="preserve"> in IT terms</w:t>
      </w:r>
      <w:r w:rsidRPr="00743FA9">
        <w:t>,</w:t>
      </w:r>
      <w:r w:rsidRPr="00743FA9" w:rsidR="004D336C">
        <w:t xml:space="preserve"> is prehistoric</w:t>
      </w:r>
      <w:r w:rsidRPr="00743FA9">
        <w:t>.</w:t>
      </w:r>
    </w:p>
    <w:p w:rsidR="000B6FA9" w:rsidRPr="00743FA9" w:rsidP="000B6FA9">
      <w:pPr>
        <w:pStyle w:val="Answer"/>
      </w:pPr>
      <w:sdt>
        <w:sdtPr>
          <w:alias w:val="Witness"/>
          <w:id w:val="-842403424"/>
          <w:placeholder>
            <w:docPart w:val="DefaultPlaceholder_-1854013440"/>
          </w:placeholder>
          <w:richText/>
        </w:sdtPr>
        <w:sdtContent>
          <w:r w:rsidRPr="00743FA9" w:rsidR="00B244FC">
            <w:rPr>
              <w:b/>
              <w:i/>
            </w:rPr>
            <w:t>Chris Hemsley:</w:t>
          </w:r>
        </w:sdtContent>
      </w:sdt>
      <w:r w:rsidRPr="00743FA9">
        <w:t xml:space="preserve"> </w:t>
      </w:r>
      <w:r w:rsidRPr="00743FA9" w:rsidR="004D336C">
        <w:t xml:space="preserve">I have had the benefit of seeing these </w:t>
      </w:r>
      <w:r w:rsidRPr="00743FA9">
        <w:t xml:space="preserve">computer </w:t>
      </w:r>
      <w:r w:rsidRPr="00743FA9" w:rsidR="004D336C">
        <w:t xml:space="preserve">systems in real life, </w:t>
      </w:r>
      <w:r w:rsidRPr="00743FA9">
        <w:t xml:space="preserve">and it is modern architecture and </w:t>
      </w:r>
      <w:r w:rsidRPr="00743FA9" w:rsidR="004D336C">
        <w:t>infrastructure</w:t>
      </w:r>
      <w:r w:rsidRPr="00743FA9">
        <w:t xml:space="preserve"> now</w:t>
      </w:r>
      <w:r w:rsidRPr="00743FA9" w:rsidR="004D336C">
        <w:t>.</w:t>
      </w:r>
      <w:r w:rsidRPr="00743FA9">
        <w:t xml:space="preserve"> </w:t>
      </w:r>
      <w:r w:rsidRPr="00743FA9" w:rsidR="004D336C">
        <w:t xml:space="preserve">It is not the same as you </w:t>
      </w:r>
      <w:r w:rsidRPr="00743FA9">
        <w:t xml:space="preserve">would </w:t>
      </w:r>
      <w:r w:rsidRPr="00743FA9" w:rsidR="004D336C">
        <w:t xml:space="preserve">probably think, but it is not the 1980s computers at all. It is much more modern architecture that these </w:t>
      </w:r>
      <w:r w:rsidR="00A668EB">
        <w:t xml:space="preserve">services </w:t>
      </w:r>
      <w:r w:rsidRPr="00743FA9" w:rsidR="004D336C">
        <w:t>are running on</w:t>
      </w:r>
      <w:r w:rsidRPr="00743FA9">
        <w:t>,</w:t>
      </w:r>
      <w:r w:rsidRPr="00743FA9" w:rsidR="004D336C">
        <w:t xml:space="preserve"> but we do need a fundamental upgrade at some point to make sure that </w:t>
      </w:r>
      <w:r w:rsidR="00A668EB">
        <w:t xml:space="preserve">they </w:t>
      </w:r>
      <w:r w:rsidRPr="00743FA9" w:rsidR="004D336C">
        <w:t>are fit for the future</w:t>
      </w:r>
      <w:r w:rsidRPr="00743FA9">
        <w:t>,</w:t>
      </w:r>
      <w:r w:rsidRPr="00743FA9" w:rsidR="004D336C">
        <w:t xml:space="preserve"> essentially</w:t>
      </w:r>
      <w:r w:rsidRPr="00743FA9">
        <w:t>.</w:t>
      </w:r>
    </w:p>
    <w:p w:rsidR="004D336C" w:rsidRPr="00743FA9" w:rsidP="000B6FA9">
      <w:pPr>
        <w:pStyle w:val="Question"/>
      </w:pPr>
      <w:sdt>
        <w:sdtPr>
          <w:alias w:val="Member"/>
          <w:tag w:val="&lt;Member mnisId='491' dodsId='25642'&gt;"/>
          <w:id w:val="-1499648679"/>
          <w:placeholder>
            <w:docPart w:val="DefaultPlaceholder_-1854013440"/>
          </w:placeholder>
          <w:richText/>
        </w:sdtPr>
        <w:sdtContent>
          <w:r w:rsidRPr="00743FA9" w:rsidR="000B6FA9">
            <w:rPr>
              <w:b/>
            </w:rPr>
            <w:t>Dame Angela Eagle:</w:t>
          </w:r>
        </w:sdtContent>
      </w:sdt>
      <w:r w:rsidRPr="00743FA9" w:rsidR="000B6FA9">
        <w:t xml:space="preserve"> </w:t>
      </w:r>
      <w:r w:rsidRPr="00743FA9">
        <w:t xml:space="preserve">You had to intervene to upgrade the leadership and management team </w:t>
      </w:r>
      <w:r w:rsidRPr="00743FA9" w:rsidR="000B6FA9">
        <w:t>at P</w:t>
      </w:r>
      <w:r w:rsidRPr="00743FA9">
        <w:t>ay</w:t>
      </w:r>
      <w:r w:rsidRPr="00743FA9" w:rsidR="000B6FA9">
        <w:t>.</w:t>
      </w:r>
      <w:r w:rsidRPr="00743FA9">
        <w:t xml:space="preserve">UK. </w:t>
      </w:r>
      <w:r w:rsidRPr="00743FA9" w:rsidR="000B6FA9">
        <w:t>Are y</w:t>
      </w:r>
      <w:r w:rsidRPr="00743FA9">
        <w:t>ou now satisfied that they are of the appropriate standard to deliver this system</w:t>
      </w:r>
      <w:r w:rsidRPr="00743FA9" w:rsidR="000B6FA9">
        <w:t xml:space="preserve"> and this </w:t>
      </w:r>
      <w:r w:rsidRPr="00743FA9">
        <w:t>new architecture</w:t>
      </w:r>
      <w:r w:rsidRPr="00743FA9" w:rsidR="000B6FA9">
        <w:t>?</w:t>
      </w:r>
    </w:p>
    <w:p w:rsidR="004D336C" w:rsidRPr="00743FA9" w:rsidP="000B6FA9">
      <w:pPr>
        <w:pStyle w:val="Answer"/>
      </w:pPr>
      <w:sdt>
        <w:sdtPr>
          <w:alias w:val="Witness"/>
          <w:id w:val="127607036"/>
          <w:placeholder>
            <w:docPart w:val="DefaultPlaceholder_-1854013440"/>
          </w:placeholder>
          <w:richText/>
        </w:sdtPr>
        <w:sdtContent>
          <w:r w:rsidRPr="00743FA9" w:rsidR="00B244FC">
            <w:rPr>
              <w:b/>
              <w:i/>
            </w:rPr>
            <w:t>Chris Hemsley:</w:t>
          </w:r>
        </w:sdtContent>
      </w:sdt>
      <w:r w:rsidRPr="00743FA9" w:rsidR="000B6FA9">
        <w:t xml:space="preserve"> Y</w:t>
      </w:r>
      <w:r w:rsidRPr="00743FA9">
        <w:t>es</w:t>
      </w:r>
      <w:r w:rsidRPr="00743FA9" w:rsidR="000B6FA9">
        <w:t>.</w:t>
      </w:r>
      <w:r w:rsidRPr="00743FA9">
        <w:t xml:space="preserve"> </w:t>
      </w:r>
      <w:r w:rsidRPr="00743FA9" w:rsidR="000B6FA9">
        <w:t>T</w:t>
      </w:r>
      <w:r w:rsidRPr="00743FA9">
        <w:t xml:space="preserve">hat confidence in </w:t>
      </w:r>
      <w:r w:rsidRPr="00743FA9" w:rsidR="000B6FA9">
        <w:t>Pay.</w:t>
      </w:r>
      <w:r w:rsidRPr="00743FA9">
        <w:t xml:space="preserve">UK is built on the extensive capability review that we put in place. </w:t>
      </w:r>
      <w:r w:rsidRPr="00743FA9" w:rsidR="000B6FA9">
        <w:t>I</w:t>
      </w:r>
      <w:r w:rsidRPr="00743FA9">
        <w:t xml:space="preserve">t is important to make sure that we do not see any deterioration. </w:t>
      </w:r>
      <w:r w:rsidRPr="00743FA9" w:rsidR="000B6FA9">
        <w:t>O</w:t>
      </w:r>
      <w:r w:rsidRPr="00743FA9">
        <w:t xml:space="preserve">ne of the changes that we are making in </w:t>
      </w:r>
      <w:r w:rsidRPr="00743FA9">
        <w:t xml:space="preserve">how we run ourselves and do our job is to create a dedicated supervision team, in effect. </w:t>
      </w:r>
      <w:r w:rsidRPr="00743FA9" w:rsidR="000B6FA9">
        <w:t>T</w:t>
      </w:r>
      <w:r w:rsidRPr="00743FA9">
        <w:t>hat will maintain that sharper focus on Pay</w:t>
      </w:r>
      <w:r w:rsidRPr="00743FA9" w:rsidR="000B6FA9">
        <w:t>.</w:t>
      </w:r>
      <w:r w:rsidRPr="00743FA9">
        <w:t>UK</w:t>
      </w:r>
      <w:r w:rsidRPr="00743FA9" w:rsidR="000B6FA9">
        <w:t xml:space="preserve">, as well as </w:t>
      </w:r>
      <w:r w:rsidRPr="00743FA9">
        <w:t>the other payment system operators, to make sure that th</w:t>
      </w:r>
      <w:r w:rsidR="00DD7414">
        <w:t>e</w:t>
      </w:r>
      <w:r w:rsidRPr="00743FA9">
        <w:t xml:space="preserve"> standard of capability is maintained going forward.</w:t>
      </w:r>
    </w:p>
    <w:p w:rsidR="000B6FA9" w:rsidRPr="00743FA9" w:rsidP="004D336C">
      <w:pPr>
        <w:pStyle w:val="Question"/>
      </w:pPr>
      <w:sdt>
        <w:sdtPr>
          <w:alias w:val="Member"/>
          <w:tag w:val="&lt;Member mnisId='491' dodsId='25642'&gt;"/>
          <w:id w:val="-412314972"/>
          <w:placeholder>
            <w:docPart w:val="DefaultPlaceholder_-1854013440"/>
          </w:placeholder>
          <w:richText/>
        </w:sdtPr>
        <w:sdtContent>
          <w:r w:rsidRPr="00743FA9">
            <w:rPr>
              <w:b/>
            </w:rPr>
            <w:t>Dame Angela Eagle:</w:t>
          </w:r>
        </w:sdtContent>
      </w:sdt>
      <w:r w:rsidRPr="00743FA9">
        <w:t xml:space="preserve"> Will the </w:t>
      </w:r>
      <w:r w:rsidR="00B57DA6">
        <w:t>n</w:t>
      </w:r>
      <w:r w:rsidR="00ED422C">
        <w:t>ew payments architecture</w:t>
      </w:r>
      <w:r w:rsidRPr="00743FA9" w:rsidR="004D336C">
        <w:t xml:space="preserve"> increase or reduce the risk of payment </w:t>
      </w:r>
      <w:r w:rsidRPr="00743FA9">
        <w:t>fraud?</w:t>
      </w:r>
    </w:p>
    <w:p w:rsidR="004D336C" w:rsidRPr="00743FA9" w:rsidP="000B6FA9">
      <w:pPr>
        <w:pStyle w:val="Answer"/>
      </w:pPr>
      <w:sdt>
        <w:sdtPr>
          <w:alias w:val="Witness"/>
          <w:id w:val="-1689745963"/>
          <w:placeholder>
            <w:docPart w:val="DefaultPlaceholder_-1854013440"/>
          </w:placeholder>
          <w:richText/>
        </w:sdtPr>
        <w:sdtContent>
          <w:r w:rsidRPr="00743FA9" w:rsidR="00B244FC">
            <w:rPr>
              <w:b/>
              <w:i/>
            </w:rPr>
            <w:t>Chris Hemsley:</w:t>
          </w:r>
        </w:sdtContent>
      </w:sdt>
      <w:r w:rsidRPr="00743FA9" w:rsidR="000B6FA9">
        <w:t xml:space="preserve"> I</w:t>
      </w:r>
      <w:r w:rsidRPr="00743FA9">
        <w:t>t should unlock a lot of additional capabilities to tackle payment fraud</w:t>
      </w:r>
      <w:r w:rsidRPr="00743FA9" w:rsidR="000B6FA9">
        <w:t>.</w:t>
      </w:r>
      <w:r w:rsidRPr="00743FA9">
        <w:t xml:space="preserve"> </w:t>
      </w:r>
      <w:r w:rsidRPr="00743FA9" w:rsidR="000B6FA9">
        <w:t xml:space="preserve">One of the uses of the </w:t>
      </w:r>
      <w:r w:rsidRPr="00743FA9">
        <w:t xml:space="preserve">richer data that it will provide </w:t>
      </w:r>
      <w:r w:rsidRPr="00743FA9" w:rsidR="000B6FA9">
        <w:t xml:space="preserve">and </w:t>
      </w:r>
      <w:r w:rsidRPr="00743FA9">
        <w:t xml:space="preserve">that you can attach to a payment message is that it will provide an additional capability for tackling fraud. There is still a lot </w:t>
      </w:r>
      <w:r w:rsidRPr="00743FA9" w:rsidR="000B6FA9">
        <w:t xml:space="preserve">that </w:t>
      </w:r>
      <w:r w:rsidRPr="00743FA9">
        <w:t xml:space="preserve">we can do with the current system and with </w:t>
      </w:r>
      <w:r w:rsidRPr="00743FA9" w:rsidR="008D7616">
        <w:t>FPS. I</w:t>
      </w:r>
      <w:r w:rsidRPr="00743FA9">
        <w:t>ndeed</w:t>
      </w:r>
      <w:r w:rsidRPr="00743FA9" w:rsidR="008D7616">
        <w:t>,</w:t>
      </w:r>
      <w:r w:rsidRPr="00743FA9">
        <w:t xml:space="preserve"> </w:t>
      </w:r>
      <w:r w:rsidRPr="00743FA9" w:rsidR="008D7616">
        <w:t>Pay.</w:t>
      </w:r>
      <w:r w:rsidRPr="00743FA9">
        <w:t xml:space="preserve">UK </w:t>
      </w:r>
      <w:r w:rsidRPr="00743FA9" w:rsidR="008D7616">
        <w:t xml:space="preserve">is </w:t>
      </w:r>
      <w:r w:rsidRPr="00743FA9">
        <w:t>currently procuring additional data services to</w:t>
      </w:r>
      <w:r w:rsidRPr="00743FA9" w:rsidR="008D7616">
        <w:t>,</w:t>
      </w:r>
      <w:r w:rsidRPr="00743FA9">
        <w:t xml:space="preserve"> essentially</w:t>
      </w:r>
      <w:r w:rsidRPr="00743FA9" w:rsidR="008D7616">
        <w:t>,</w:t>
      </w:r>
      <w:r w:rsidRPr="00743FA9">
        <w:t xml:space="preserve"> allow quicker intervention to prevent fraud</w:t>
      </w:r>
      <w:r w:rsidRPr="00743FA9" w:rsidR="008D7616">
        <w:t>.</w:t>
      </w:r>
      <w:r w:rsidRPr="00743FA9">
        <w:t xml:space="preserve"> </w:t>
      </w:r>
      <w:r w:rsidRPr="00743FA9" w:rsidR="008D7616">
        <w:t>While w</w:t>
      </w:r>
      <w:r w:rsidRPr="00743FA9">
        <w:t xml:space="preserve">e are not waiting for the </w:t>
      </w:r>
      <w:r w:rsidRPr="00743FA9" w:rsidR="008D7616">
        <w:t>N</w:t>
      </w:r>
      <w:r w:rsidRPr="00743FA9">
        <w:t xml:space="preserve">PA, </w:t>
      </w:r>
      <w:r w:rsidRPr="00743FA9" w:rsidR="008D7616">
        <w:t xml:space="preserve">it </w:t>
      </w:r>
      <w:r w:rsidRPr="00743FA9">
        <w:t>will provide us with a more modern platform to make that next step on fraud prevention.</w:t>
      </w:r>
    </w:p>
    <w:p w:rsidR="004D336C" w:rsidRPr="00743FA9" w:rsidP="004D336C">
      <w:pPr>
        <w:pStyle w:val="Question"/>
      </w:pPr>
      <w:sdt>
        <w:sdtPr>
          <w:alias w:val="Member"/>
          <w:tag w:val="&lt;Member mnisId='491' dodsId='25642'&gt;"/>
          <w:id w:val="1413430403"/>
          <w:placeholder>
            <w:docPart w:val="DefaultPlaceholder_-1854013440"/>
          </w:placeholder>
          <w:richText/>
        </w:sdtPr>
        <w:sdtContent>
          <w:r w:rsidRPr="00743FA9" w:rsidR="008D7616">
            <w:rPr>
              <w:b/>
            </w:rPr>
            <w:t>Dame Angela Eagle:</w:t>
          </w:r>
        </w:sdtContent>
      </w:sdt>
      <w:r w:rsidRPr="00743FA9" w:rsidR="008D7616">
        <w:t xml:space="preserve"> </w:t>
      </w:r>
      <w:r w:rsidRPr="00743FA9" w:rsidR="002A5249">
        <w:t>Y</w:t>
      </w:r>
      <w:r w:rsidRPr="00743FA9" w:rsidR="008D7616">
        <w:t xml:space="preserve">ou think </w:t>
      </w:r>
      <w:r w:rsidRPr="00743FA9">
        <w:t xml:space="preserve">that it will improve fraud protection because it is more instant. </w:t>
      </w:r>
      <w:r w:rsidRPr="00743FA9" w:rsidR="008D7616">
        <w:t>W</w:t>
      </w:r>
      <w:r w:rsidRPr="00743FA9">
        <w:t xml:space="preserve">e know that one of the problems with purchase </w:t>
      </w:r>
      <w:r w:rsidRPr="00743FA9" w:rsidR="008D7616">
        <w:t xml:space="preserve">fraud and </w:t>
      </w:r>
      <w:r w:rsidRPr="00743FA9">
        <w:t xml:space="preserve">payment fraud is that the more instant it is, the more likely it is that scammers get </w:t>
      </w:r>
      <w:r w:rsidRPr="00743FA9" w:rsidR="008D7616">
        <w:t xml:space="preserve">clean </w:t>
      </w:r>
      <w:r w:rsidRPr="00743FA9">
        <w:t xml:space="preserve">away with people’s money before they realise that there </w:t>
      </w:r>
      <w:r w:rsidRPr="00743FA9" w:rsidR="008D7616">
        <w:t xml:space="preserve">has </w:t>
      </w:r>
      <w:r w:rsidRPr="00743FA9">
        <w:t>been a fraud.</w:t>
      </w:r>
      <w:r w:rsidRPr="00743FA9" w:rsidR="008D7616">
        <w:t xml:space="preserve"> I</w:t>
      </w:r>
      <w:r w:rsidRPr="00743FA9">
        <w:t xml:space="preserve">nstantaneous payments are good if you know what you are doing and you have not been scammed, but they are pretty disastrous </w:t>
      </w:r>
      <w:r w:rsidRPr="00743FA9" w:rsidR="008D7616">
        <w:t>i</w:t>
      </w:r>
      <w:r w:rsidRPr="00743FA9">
        <w:t xml:space="preserve">f you have been scammed and you are maybe </w:t>
      </w:r>
      <w:r w:rsidRPr="00743FA9" w:rsidR="00625DE8">
        <w:t xml:space="preserve">not </w:t>
      </w:r>
      <w:r w:rsidRPr="00743FA9">
        <w:t xml:space="preserve">as savvy as you </w:t>
      </w:r>
      <w:r w:rsidRPr="00743FA9" w:rsidR="008D7616">
        <w:t xml:space="preserve">ought </w:t>
      </w:r>
      <w:r w:rsidRPr="00743FA9">
        <w:t xml:space="preserve">to be and </w:t>
      </w:r>
      <w:r w:rsidRPr="00743FA9" w:rsidR="008D7616">
        <w:t xml:space="preserve">have </w:t>
      </w:r>
      <w:r w:rsidRPr="00743FA9">
        <w:t>fallen victim to one of these quite sophisticated frauds that are happening mainly from online fraudsters</w:t>
      </w:r>
      <w:r w:rsidRPr="00743FA9" w:rsidR="00625DE8">
        <w:t>,</w:t>
      </w:r>
      <w:r w:rsidRPr="00743FA9" w:rsidR="008D7616">
        <w:t xml:space="preserve"> who are</w:t>
      </w:r>
      <w:r w:rsidRPr="00743FA9">
        <w:t xml:space="preserve"> often out of the country these days.</w:t>
      </w:r>
    </w:p>
    <w:p w:rsidR="008D7616" w:rsidRPr="00743FA9" w:rsidP="008D7616">
      <w:pPr>
        <w:pStyle w:val="Answer"/>
      </w:pPr>
      <w:sdt>
        <w:sdtPr>
          <w:alias w:val="Witness"/>
          <w:id w:val="-662082708"/>
          <w:placeholder>
            <w:docPart w:val="DefaultPlaceholder_-1854013440"/>
          </w:placeholder>
          <w:richText/>
        </w:sdtPr>
        <w:sdtContent>
          <w:r w:rsidRPr="00743FA9" w:rsidR="00B244FC">
            <w:rPr>
              <w:b/>
              <w:i/>
            </w:rPr>
            <w:t>Chris Hemsley:</w:t>
          </w:r>
        </w:sdtContent>
      </w:sdt>
      <w:r w:rsidRPr="00743FA9">
        <w:t xml:space="preserve"> B</w:t>
      </w:r>
      <w:r w:rsidRPr="00743FA9" w:rsidR="004D336C">
        <w:t xml:space="preserve">ecause of the instant nature of </w:t>
      </w:r>
      <w:r w:rsidRPr="00743FA9" w:rsidR="002A5249">
        <w:t>F</w:t>
      </w:r>
      <w:r w:rsidRPr="00743FA9">
        <w:t xml:space="preserve">aster </w:t>
      </w:r>
      <w:r w:rsidRPr="00743FA9" w:rsidR="002A5249">
        <w:t>P</w:t>
      </w:r>
      <w:r w:rsidRPr="00743FA9">
        <w:t>ay</w:t>
      </w:r>
      <w:r w:rsidRPr="00743FA9" w:rsidR="004D336C">
        <w:t xml:space="preserve">ments </w:t>
      </w:r>
      <w:r w:rsidRPr="00743FA9">
        <w:t xml:space="preserve">that </w:t>
      </w:r>
      <w:r w:rsidRPr="00743FA9" w:rsidR="004D336C">
        <w:t>exist</w:t>
      </w:r>
      <w:r w:rsidRPr="00743FA9" w:rsidR="002A5249">
        <w:t>s</w:t>
      </w:r>
      <w:r w:rsidRPr="00743FA9" w:rsidR="004D336C">
        <w:t xml:space="preserve"> today</w:t>
      </w:r>
      <w:r w:rsidRPr="00743FA9">
        <w:t>,</w:t>
      </w:r>
      <w:r w:rsidRPr="00743FA9" w:rsidR="004D336C">
        <w:t xml:space="preserve"> the work </w:t>
      </w:r>
      <w:r w:rsidRPr="00743FA9">
        <w:t xml:space="preserve">that </w:t>
      </w:r>
      <w:r w:rsidRPr="00743FA9" w:rsidR="004D336C">
        <w:t xml:space="preserve">we are doing on </w:t>
      </w:r>
      <w:r w:rsidRPr="00743FA9">
        <w:t xml:space="preserve">authorised </w:t>
      </w:r>
      <w:r w:rsidRPr="00743FA9" w:rsidR="004D336C">
        <w:t xml:space="preserve">push payment fraud is to try to stop payments being initiated on the system and also </w:t>
      </w:r>
      <w:r w:rsidRPr="00743FA9">
        <w:t xml:space="preserve">to </w:t>
      </w:r>
      <w:r w:rsidRPr="00743FA9" w:rsidR="004D336C">
        <w:t>be quicker in our response when we see those frauds.</w:t>
      </w:r>
    </w:p>
    <w:p w:rsidR="004D336C" w:rsidRPr="00743FA9" w:rsidP="008D7616">
      <w:pPr>
        <w:pStyle w:val="Answer"/>
      </w:pPr>
      <w:r w:rsidRPr="00743FA9">
        <w:t xml:space="preserve">The move from </w:t>
      </w:r>
      <w:r w:rsidRPr="00743FA9" w:rsidR="002A5249">
        <w:t>F</w:t>
      </w:r>
      <w:r w:rsidRPr="00743FA9" w:rsidR="008D7616">
        <w:t xml:space="preserve">aster </w:t>
      </w:r>
      <w:r w:rsidRPr="00743FA9" w:rsidR="002A5249">
        <w:t>P</w:t>
      </w:r>
      <w:r w:rsidRPr="00743FA9" w:rsidR="008D7616">
        <w:t>ay</w:t>
      </w:r>
      <w:r w:rsidRPr="00743FA9">
        <w:t xml:space="preserve">ments to the </w:t>
      </w:r>
      <w:r w:rsidR="00AD0D93">
        <w:t>n</w:t>
      </w:r>
      <w:r w:rsidR="00ED422C">
        <w:t>ew payments architecture</w:t>
      </w:r>
      <w:r w:rsidRPr="00743FA9">
        <w:t xml:space="preserve"> is removing fractions of a second. </w:t>
      </w:r>
      <w:r w:rsidRPr="00743FA9" w:rsidR="008D7616">
        <w:t>T</w:t>
      </w:r>
      <w:r w:rsidRPr="00743FA9">
        <w:t>hese fractions of second</w:t>
      </w:r>
      <w:r w:rsidRPr="00743FA9" w:rsidR="008D7616">
        <w:t>s</w:t>
      </w:r>
      <w:r w:rsidRPr="00743FA9">
        <w:t xml:space="preserve"> matter to big retailers across the country, but that switch will probably not make a big difference to the particular problem, because we have </w:t>
      </w:r>
      <w:r w:rsidRPr="00743FA9" w:rsidR="008D7616">
        <w:t xml:space="preserve">it </w:t>
      </w:r>
      <w:r w:rsidRPr="00743FA9">
        <w:t>today and we need to deal with it.</w:t>
      </w:r>
    </w:p>
    <w:p w:rsidR="004D336C" w:rsidRPr="00743FA9" w:rsidP="008D7616">
      <w:pPr>
        <w:pStyle w:val="Question"/>
        <w:numPr>
          <w:ilvl w:val="0"/>
          <w:numId w:val="0"/>
        </w:numPr>
        <w:ind w:left="794"/>
      </w:pPr>
      <w:r w:rsidRPr="00743FA9">
        <w:t xml:space="preserve">Where </w:t>
      </w:r>
      <w:r w:rsidRPr="00743FA9">
        <w:t xml:space="preserve">it will allow us to make that further step is </w:t>
      </w:r>
      <w:r w:rsidRPr="00743FA9">
        <w:t xml:space="preserve">in the </w:t>
      </w:r>
      <w:r w:rsidRPr="00743FA9">
        <w:t>better and quicker use of data</w:t>
      </w:r>
      <w:r w:rsidRPr="00743FA9">
        <w:t>.</w:t>
      </w:r>
      <w:r w:rsidRPr="00743FA9">
        <w:t xml:space="preserve"> </w:t>
      </w:r>
      <w:r w:rsidRPr="00743FA9">
        <w:t>T</w:t>
      </w:r>
      <w:r w:rsidRPr="00743FA9">
        <w:t xml:space="preserve">here are things </w:t>
      </w:r>
      <w:r w:rsidRPr="00743FA9">
        <w:t xml:space="preserve">that </w:t>
      </w:r>
      <w:r w:rsidRPr="00743FA9">
        <w:t xml:space="preserve">we can do today, but there </w:t>
      </w:r>
      <w:r w:rsidRPr="00743FA9" w:rsidR="00D514FE">
        <w:t>is</w:t>
      </w:r>
      <w:r w:rsidRPr="00743FA9">
        <w:t xml:space="preserve"> more that we could do in the future to use modern processing techniques, machine learning</w:t>
      </w:r>
      <w:r w:rsidRPr="00743FA9">
        <w:t xml:space="preserve"> and</w:t>
      </w:r>
      <w:r w:rsidRPr="00743FA9">
        <w:t xml:space="preserve"> all these sorts of things to interrogate that data</w:t>
      </w:r>
      <w:r w:rsidRPr="00743FA9">
        <w:t>,</w:t>
      </w:r>
      <w:r w:rsidRPr="00743FA9">
        <w:t xml:space="preserve"> </w:t>
      </w:r>
      <w:r w:rsidRPr="00743FA9">
        <w:t>s</w:t>
      </w:r>
      <w:r w:rsidRPr="00743FA9">
        <w:t xml:space="preserve">pot suspicious patterns </w:t>
      </w:r>
      <w:r w:rsidR="0008103A">
        <w:t>and</w:t>
      </w:r>
      <w:r w:rsidRPr="00743FA9">
        <w:t xml:space="preserve"> intervene </w:t>
      </w:r>
      <w:r w:rsidRPr="00743FA9">
        <w:t>more quickly. W</w:t>
      </w:r>
      <w:r w:rsidRPr="00743FA9">
        <w:t>e can do some of that today, but the NPA will allow us to do more</w:t>
      </w:r>
      <w:r w:rsidRPr="00743FA9">
        <w:t>.</w:t>
      </w:r>
    </w:p>
    <w:p w:rsidR="004D336C" w:rsidRPr="00743FA9" w:rsidP="004D336C">
      <w:pPr>
        <w:pStyle w:val="Question"/>
      </w:pPr>
      <w:sdt>
        <w:sdtPr>
          <w:alias w:val="Member"/>
          <w:tag w:val="&lt;Member mnisId='491' dodsId='25642'&gt;"/>
          <w:id w:val="-2109799346"/>
          <w:placeholder>
            <w:docPart w:val="DefaultPlaceholder_-1854013440"/>
          </w:placeholder>
          <w:richText/>
        </w:sdtPr>
        <w:sdtContent>
          <w:r w:rsidRPr="00743FA9" w:rsidR="008D7616">
            <w:rPr>
              <w:b/>
            </w:rPr>
            <w:t>Dame Angela Eagle:</w:t>
          </w:r>
        </w:sdtContent>
      </w:sdt>
      <w:r w:rsidRPr="00743FA9" w:rsidR="008D7616">
        <w:t xml:space="preserve"> You are saying that it is neutral. </w:t>
      </w:r>
      <w:r w:rsidRPr="00743FA9">
        <w:t>It will not make it better and it will not make it worse.</w:t>
      </w:r>
    </w:p>
    <w:p w:rsidR="004D336C" w:rsidRPr="00743FA9" w:rsidP="008D7616">
      <w:pPr>
        <w:pStyle w:val="Answer"/>
      </w:pPr>
      <w:sdt>
        <w:sdtPr>
          <w:alias w:val="Witness"/>
          <w:id w:val="-605970284"/>
          <w:placeholder>
            <w:docPart w:val="DefaultPlaceholder_-1854013440"/>
          </w:placeholder>
          <w:richText/>
        </w:sdtPr>
        <w:sdtContent>
          <w:r w:rsidRPr="00743FA9" w:rsidR="00B244FC">
            <w:rPr>
              <w:b/>
              <w:i/>
            </w:rPr>
            <w:t>Chris Hemsley:</w:t>
          </w:r>
        </w:sdtContent>
      </w:sdt>
      <w:r w:rsidRPr="00743FA9" w:rsidR="008D7616">
        <w:t xml:space="preserve"> </w:t>
      </w:r>
      <w:r w:rsidRPr="00743FA9">
        <w:t xml:space="preserve">It will not make that speed of payment problem for a consumer any worse, but it will unlock better data techniques to tackle the underlying </w:t>
      </w:r>
      <w:r w:rsidRPr="00743FA9" w:rsidR="008D7616">
        <w:t>problem</w:t>
      </w:r>
      <w:r w:rsidRPr="00743FA9">
        <w:t>.</w:t>
      </w:r>
    </w:p>
    <w:p w:rsidR="008D7616" w:rsidRPr="00743FA9" w:rsidP="004D336C">
      <w:pPr>
        <w:pStyle w:val="Question"/>
      </w:pPr>
      <w:sdt>
        <w:sdtPr>
          <w:alias w:val="Member"/>
          <w:tag w:val="&lt;Member mnisId='491' dodsId='25642'&gt;"/>
          <w:id w:val="-1858797042"/>
          <w:placeholder>
            <w:docPart w:val="DefaultPlaceholder_-1854013440"/>
          </w:placeholder>
          <w:richText/>
        </w:sdtPr>
        <w:sdtContent>
          <w:r w:rsidRPr="00743FA9">
            <w:rPr>
              <w:b/>
            </w:rPr>
            <w:t>Dame Angela Eagle:</w:t>
          </w:r>
        </w:sdtContent>
      </w:sdt>
      <w:r w:rsidRPr="00743FA9">
        <w:t xml:space="preserve"> </w:t>
      </w:r>
      <w:r w:rsidRPr="00743FA9" w:rsidR="004D336C">
        <w:t>How much are you expecting the overall cost of th</w:t>
      </w:r>
      <w:r w:rsidR="00D53BFE">
        <w:t>e</w:t>
      </w:r>
      <w:r w:rsidRPr="00743FA9" w:rsidR="004D336C">
        <w:t xml:space="preserve"> transformation to the </w:t>
      </w:r>
      <w:r w:rsidR="00D53BFE">
        <w:t>n</w:t>
      </w:r>
      <w:r w:rsidR="00ED422C">
        <w:t>ew payments architecture</w:t>
      </w:r>
      <w:r w:rsidRPr="00743FA9" w:rsidR="004D336C">
        <w:t xml:space="preserve"> to be?</w:t>
      </w:r>
    </w:p>
    <w:p w:rsidR="008D7616" w:rsidRPr="00743FA9" w:rsidP="008D7616">
      <w:pPr>
        <w:pStyle w:val="Answer"/>
      </w:pPr>
      <w:sdt>
        <w:sdtPr>
          <w:alias w:val="Witness"/>
          <w:id w:val="-1083138774"/>
          <w:placeholder>
            <w:docPart w:val="DefaultPlaceholder_-1854013440"/>
          </w:placeholder>
          <w:richText/>
        </w:sdtPr>
        <w:sdtContent>
          <w:r w:rsidRPr="00743FA9" w:rsidR="00B244FC">
            <w:rPr>
              <w:b/>
              <w:i/>
            </w:rPr>
            <w:t>Chris Hemsley:</w:t>
          </w:r>
        </w:sdtContent>
      </w:sdt>
      <w:r w:rsidRPr="00743FA9">
        <w:t xml:space="preserve"> T</w:t>
      </w:r>
      <w:r w:rsidRPr="00743FA9" w:rsidR="004D336C">
        <w:t>hat number is part of the bidding process, so I cannot give you those numbers</w:t>
      </w:r>
      <w:r w:rsidRPr="00743FA9">
        <w:t>.</w:t>
      </w:r>
      <w:r w:rsidRPr="00743FA9" w:rsidR="004D336C">
        <w:t xml:space="preserve"> </w:t>
      </w:r>
      <w:r w:rsidRPr="00743FA9">
        <w:t xml:space="preserve">That is </w:t>
      </w:r>
      <w:r w:rsidRPr="00743FA9" w:rsidR="004D336C">
        <w:t xml:space="preserve">confidential, sensitive information at the moment, but I </w:t>
      </w:r>
      <w:r w:rsidRPr="00743FA9">
        <w:t xml:space="preserve">will be </w:t>
      </w:r>
      <w:r w:rsidRPr="00743FA9" w:rsidR="004D336C">
        <w:t xml:space="preserve">very happy to write to the Committee </w:t>
      </w:r>
      <w:r w:rsidRPr="00743FA9">
        <w:t xml:space="preserve">at the earliest opportunity </w:t>
      </w:r>
      <w:r w:rsidRPr="00743FA9" w:rsidR="004D336C">
        <w:t>and set out those numbers as soon as they are not market</w:t>
      </w:r>
      <w:r w:rsidRPr="00743FA9" w:rsidR="00D514FE">
        <w:t>-</w:t>
      </w:r>
      <w:r w:rsidRPr="00743FA9" w:rsidR="004D336C">
        <w:t>sensitive</w:t>
      </w:r>
      <w:r w:rsidRPr="00743FA9">
        <w:t>.</w:t>
      </w:r>
    </w:p>
    <w:p w:rsidR="004D336C" w:rsidRPr="00743FA9" w:rsidP="004D336C">
      <w:pPr>
        <w:pStyle w:val="Question"/>
      </w:pPr>
      <w:sdt>
        <w:sdtPr>
          <w:alias w:val="Member"/>
          <w:tag w:val="&lt;Member mnisId='491' dodsId='25642'&gt;"/>
          <w:id w:val="1370646276"/>
          <w:placeholder>
            <w:docPart w:val="DefaultPlaceholder_-1854013440"/>
          </w:placeholder>
          <w:richText/>
        </w:sdtPr>
        <w:sdtContent>
          <w:r w:rsidRPr="00743FA9" w:rsidR="008D7616">
            <w:rPr>
              <w:b/>
            </w:rPr>
            <w:t>Dame Angela Eagle:</w:t>
          </w:r>
        </w:sdtContent>
      </w:sdt>
      <w:r w:rsidRPr="00743FA9" w:rsidR="008D7616">
        <w:t xml:space="preserve"> T</w:t>
      </w:r>
      <w:r w:rsidRPr="00743FA9">
        <w:t xml:space="preserve">hat </w:t>
      </w:r>
      <w:r w:rsidRPr="00743FA9" w:rsidR="008D7616">
        <w:t xml:space="preserve">would </w:t>
      </w:r>
      <w:r w:rsidRPr="00743FA9">
        <w:t>be useful.</w:t>
      </w:r>
      <w:r w:rsidRPr="00743FA9" w:rsidR="008D7616">
        <w:t xml:space="preserve"> T</w:t>
      </w:r>
      <w:r w:rsidRPr="00743FA9">
        <w:t xml:space="preserve">o what extent is the cost of that going to be visited upon consumers and retailers in the costs </w:t>
      </w:r>
      <w:r w:rsidRPr="00743FA9" w:rsidR="008D7616">
        <w:t xml:space="preserve">that </w:t>
      </w:r>
      <w:r w:rsidRPr="00743FA9">
        <w:t>they get for using the banking system, rather than absorbed within the banking system as part of its own productivity increase</w:t>
      </w:r>
      <w:r w:rsidRPr="00743FA9" w:rsidR="008D7616">
        <w:t>?</w:t>
      </w:r>
    </w:p>
    <w:p w:rsidR="008D7616" w:rsidRPr="00743FA9" w:rsidP="008D7616">
      <w:pPr>
        <w:pStyle w:val="Answer"/>
      </w:pPr>
      <w:sdt>
        <w:sdtPr>
          <w:alias w:val="Witness"/>
          <w:id w:val="-177045017"/>
          <w:placeholder>
            <w:docPart w:val="DefaultPlaceholder_-1854013440"/>
          </w:placeholder>
          <w:richText/>
        </w:sdtPr>
        <w:sdtContent>
          <w:r w:rsidRPr="00743FA9" w:rsidR="00B244FC">
            <w:rPr>
              <w:b/>
              <w:i/>
            </w:rPr>
            <w:t>Chris Hemsley:</w:t>
          </w:r>
        </w:sdtContent>
      </w:sdt>
      <w:r w:rsidRPr="00743FA9">
        <w:t xml:space="preserve"> The </w:t>
      </w:r>
      <w:r w:rsidRPr="00743FA9" w:rsidR="004D336C">
        <w:t>potential here is for a system that is better but could also be cheaper.</w:t>
      </w:r>
      <w:r w:rsidRPr="00743FA9">
        <w:t xml:space="preserve"> Y</w:t>
      </w:r>
      <w:r w:rsidRPr="00743FA9" w:rsidR="004D336C">
        <w:t>ou are right</w:t>
      </w:r>
      <w:r w:rsidRPr="00743FA9">
        <w:t xml:space="preserve"> that</w:t>
      </w:r>
      <w:r w:rsidRPr="00743FA9" w:rsidR="004D336C">
        <w:t xml:space="preserve"> the cost</w:t>
      </w:r>
      <w:r w:rsidRPr="00743FA9">
        <w:t>s</w:t>
      </w:r>
      <w:r w:rsidRPr="00743FA9" w:rsidR="004D336C">
        <w:t xml:space="preserve"> of these systems are ultimately</w:t>
      </w:r>
      <w:r w:rsidRPr="00743FA9">
        <w:t xml:space="preserve"> paid by everyone.</w:t>
      </w:r>
    </w:p>
    <w:p w:rsidR="004D336C" w:rsidRPr="00743FA9" w:rsidP="008D7616">
      <w:pPr>
        <w:pStyle w:val="Question"/>
      </w:pPr>
      <w:sdt>
        <w:sdtPr>
          <w:alias w:val="Member"/>
          <w:tag w:val="&lt;Member mnisId='491' dodsId='25642'&gt;"/>
          <w:id w:val="-1799291789"/>
          <w:placeholder>
            <w:docPart w:val="DefaultPlaceholder_-1854013440"/>
          </w:placeholder>
          <w:richText/>
        </w:sdtPr>
        <w:sdtContent>
          <w:r w:rsidRPr="00743FA9" w:rsidR="008D7616">
            <w:rPr>
              <w:b/>
            </w:rPr>
            <w:t>Dame Angela Eagle:</w:t>
          </w:r>
        </w:sdtContent>
      </w:sdt>
      <w:r w:rsidRPr="00743FA9" w:rsidR="008D7616">
        <w:t xml:space="preserve"> T</w:t>
      </w:r>
      <w:r w:rsidRPr="00743FA9">
        <w:t xml:space="preserve">he cost of </w:t>
      </w:r>
      <w:r w:rsidRPr="00743FA9" w:rsidR="008D7616">
        <w:t xml:space="preserve">procurement is a big </w:t>
      </w:r>
      <w:r w:rsidRPr="00743FA9">
        <w:t>up</w:t>
      </w:r>
      <w:r w:rsidRPr="00743FA9" w:rsidR="00D514FE">
        <w:t>-</w:t>
      </w:r>
      <w:r w:rsidRPr="00743FA9">
        <w:t>front</w:t>
      </w:r>
      <w:r w:rsidRPr="00743FA9" w:rsidR="008D7616">
        <w:t xml:space="preserve"> payment that </w:t>
      </w:r>
      <w:r w:rsidRPr="00743FA9">
        <w:t>will be taken on</w:t>
      </w:r>
      <w:r w:rsidRPr="00743FA9" w:rsidR="00D514FE">
        <w:t xml:space="preserve"> </w:t>
      </w:r>
      <w:r w:rsidRPr="00743FA9">
        <w:t xml:space="preserve">board, presumably, and shared between those who are using it. The way </w:t>
      </w:r>
      <w:r w:rsidRPr="00743FA9" w:rsidR="008D7616">
        <w:t xml:space="preserve">that </w:t>
      </w:r>
      <w:r w:rsidRPr="00743FA9">
        <w:t xml:space="preserve">the banks behave at the moment is </w:t>
      </w:r>
      <w:r w:rsidRPr="00743FA9" w:rsidR="008D7616">
        <w:t xml:space="preserve">that </w:t>
      </w:r>
      <w:r w:rsidRPr="00743FA9">
        <w:t>they tend to pass those costs directly on</w:t>
      </w:r>
      <w:r w:rsidRPr="00743FA9" w:rsidR="008D7616">
        <w:t xml:space="preserve"> </w:t>
      </w:r>
      <w:r w:rsidRPr="00743FA9">
        <w:t>to their users or consumers. What are you doing to ensure that the cost of this investment is born</w:t>
      </w:r>
      <w:r w:rsidRPr="00743FA9" w:rsidR="008D7616">
        <w:t>e</w:t>
      </w:r>
      <w:r w:rsidRPr="00743FA9">
        <w:t xml:space="preserve"> fairly by the banks as well as those that use the systems that the banks make available</w:t>
      </w:r>
      <w:r w:rsidRPr="00743FA9" w:rsidR="008D7616">
        <w:t>?</w:t>
      </w:r>
    </w:p>
    <w:p w:rsidR="008D7616" w:rsidRPr="00743FA9" w:rsidP="008D7616">
      <w:pPr>
        <w:pStyle w:val="Answer"/>
      </w:pPr>
      <w:sdt>
        <w:sdtPr>
          <w:alias w:val="Witness"/>
          <w:id w:val="-1543053412"/>
          <w:placeholder>
            <w:docPart w:val="DefaultPlaceholder_-1854013440"/>
          </w:placeholder>
          <w:richText/>
        </w:sdtPr>
        <w:sdtContent>
          <w:r w:rsidRPr="00743FA9" w:rsidR="00B244FC">
            <w:rPr>
              <w:b/>
              <w:i/>
            </w:rPr>
            <w:t>Chris Hemsley:</w:t>
          </w:r>
        </w:sdtContent>
      </w:sdt>
      <w:r w:rsidRPr="00743FA9">
        <w:t xml:space="preserve"> T</w:t>
      </w:r>
      <w:r w:rsidRPr="00743FA9" w:rsidR="004D336C">
        <w:t xml:space="preserve">he first thing </w:t>
      </w:r>
      <w:r w:rsidRPr="00743FA9">
        <w:t xml:space="preserve">that </w:t>
      </w:r>
      <w:r w:rsidRPr="00743FA9" w:rsidR="004D336C">
        <w:t>we did was that we insisted on this competition, which is one way of driving the total cost</w:t>
      </w:r>
      <w:r w:rsidRPr="00743FA9">
        <w:t>s</w:t>
      </w:r>
      <w:r w:rsidRPr="00743FA9" w:rsidR="004D336C">
        <w:t xml:space="preserve"> down</w:t>
      </w:r>
      <w:r w:rsidRPr="00743FA9">
        <w:t>.</w:t>
      </w:r>
    </w:p>
    <w:p w:rsidR="008D7616" w:rsidRPr="00743FA9" w:rsidP="006934C7">
      <w:pPr>
        <w:pStyle w:val="Remark"/>
      </w:pPr>
      <w:sdt>
        <w:sdtPr>
          <w:alias w:val="Member"/>
          <w:tag w:val="&lt;Member mnisId='491' dodsId='25642'&gt;"/>
          <w:id w:val="1225723647"/>
          <w:placeholder>
            <w:docPart w:val="DefaultPlaceholder_-1854013440"/>
          </w:placeholder>
          <w:richText/>
        </w:sdtPr>
        <w:sdtContent>
          <w:r w:rsidRPr="00743FA9">
            <w:rPr>
              <w:b/>
            </w:rPr>
            <w:t>Dame Angela Eagle:</w:t>
          </w:r>
        </w:sdtContent>
      </w:sdt>
      <w:r w:rsidRPr="00743FA9">
        <w:t xml:space="preserve"> That does not answer my question.</w:t>
      </w:r>
    </w:p>
    <w:p w:rsidR="004D336C" w:rsidRPr="00743FA9" w:rsidP="008D7616">
      <w:pPr>
        <w:pStyle w:val="Answer"/>
      </w:pPr>
      <w:sdt>
        <w:sdtPr>
          <w:alias w:val="Witness"/>
          <w:id w:val="-268154608"/>
          <w:placeholder>
            <w:docPart w:val="DefaultPlaceholder_-1854013440"/>
          </w:placeholder>
          <w:richText/>
        </w:sdtPr>
        <w:sdtContent>
          <w:r w:rsidRPr="00743FA9" w:rsidR="00B244FC">
            <w:rPr>
              <w:b/>
              <w:i/>
            </w:rPr>
            <w:t>Chris Hemsley:</w:t>
          </w:r>
        </w:sdtContent>
      </w:sdt>
      <w:r w:rsidRPr="00743FA9" w:rsidR="008D7616">
        <w:t xml:space="preserve"> W</w:t>
      </w:r>
      <w:r w:rsidRPr="00743FA9">
        <w:t xml:space="preserve">e have also been overseeing the proposals for that cost recovery and being really clear that </w:t>
      </w:r>
      <w:r w:rsidRPr="00743FA9" w:rsidR="00625DE8">
        <w:t xml:space="preserve">it </w:t>
      </w:r>
      <w:r w:rsidRPr="00743FA9">
        <w:t>needs to be spread out over time</w:t>
      </w:r>
      <w:r w:rsidRPr="00743FA9" w:rsidR="008D7616">
        <w:t>. It n</w:t>
      </w:r>
      <w:r w:rsidRPr="00743FA9">
        <w:t>eeds to be funded by participants, but the cost</w:t>
      </w:r>
      <w:r w:rsidRPr="00743FA9" w:rsidR="008D7616">
        <w:t>s</w:t>
      </w:r>
      <w:r w:rsidRPr="00743FA9">
        <w:t xml:space="preserve"> </w:t>
      </w:r>
      <w:r w:rsidRPr="00743FA9" w:rsidR="008D7616">
        <w:t xml:space="preserve">need to be </w:t>
      </w:r>
      <w:r w:rsidRPr="00743FA9">
        <w:t>recovered from users on a reasonable basis.</w:t>
      </w:r>
    </w:p>
    <w:p w:rsidR="004D336C" w:rsidRPr="00743FA9" w:rsidP="004D336C">
      <w:pPr>
        <w:pStyle w:val="Question"/>
      </w:pPr>
      <w:sdt>
        <w:sdtPr>
          <w:alias w:val="Member"/>
          <w:tag w:val="&lt;Member mnisId='491' dodsId='25642'&gt;"/>
          <w:id w:val="-770306749"/>
          <w:placeholder>
            <w:docPart w:val="DefaultPlaceholder_-1854013440"/>
          </w:placeholder>
          <w:richText/>
        </w:sdtPr>
        <w:sdtContent>
          <w:r w:rsidRPr="00743FA9" w:rsidR="008D7616">
            <w:rPr>
              <w:b/>
            </w:rPr>
            <w:t>Dame Angela Eagle:</w:t>
          </w:r>
        </w:sdtContent>
      </w:sdt>
      <w:r w:rsidRPr="00743FA9" w:rsidR="008D7616">
        <w:t xml:space="preserve"> W</w:t>
      </w:r>
      <w:r w:rsidRPr="00743FA9">
        <w:t xml:space="preserve">hat you are saying is that users are going to pay </w:t>
      </w:r>
      <w:r w:rsidRPr="00743FA9" w:rsidR="00625DE8">
        <w:t xml:space="preserve">for </w:t>
      </w:r>
      <w:r w:rsidRPr="00743FA9">
        <w:t xml:space="preserve">the whole cost of this, but the intervention that you are making with your regulatory powers is to make them recover the cost over a longer period than the banks might have charged if they </w:t>
      </w:r>
      <w:r w:rsidRPr="00743FA9" w:rsidR="008D7616">
        <w:t xml:space="preserve">had </w:t>
      </w:r>
      <w:r w:rsidRPr="00743FA9">
        <w:t>been left to their own devices.</w:t>
      </w:r>
    </w:p>
    <w:p w:rsidR="004D336C" w:rsidRPr="00743FA9" w:rsidP="008D7616">
      <w:pPr>
        <w:pStyle w:val="Answer"/>
      </w:pPr>
      <w:sdt>
        <w:sdtPr>
          <w:alias w:val="Witness"/>
          <w:id w:val="-472450968"/>
          <w:placeholder>
            <w:docPart w:val="DefaultPlaceholder_-1854013440"/>
          </w:placeholder>
          <w:richText/>
        </w:sdtPr>
        <w:sdtContent>
          <w:r w:rsidRPr="00743FA9" w:rsidR="00B244FC">
            <w:rPr>
              <w:b/>
              <w:i/>
            </w:rPr>
            <w:t>Chris Hemsley:</w:t>
          </w:r>
        </w:sdtContent>
      </w:sdt>
      <w:r w:rsidRPr="00743FA9" w:rsidR="008D7616">
        <w:t xml:space="preserve"> O</w:t>
      </w:r>
      <w:r w:rsidRPr="00743FA9">
        <w:t xml:space="preserve">ur intervention has helped on this, but </w:t>
      </w:r>
      <w:r w:rsidRPr="00743FA9" w:rsidR="008D7616">
        <w:t xml:space="preserve">the </w:t>
      </w:r>
      <w:r w:rsidRPr="00743FA9">
        <w:t xml:space="preserve">mechanism by which participants pay for payments infrastructure is the arrangement </w:t>
      </w:r>
      <w:r w:rsidRPr="00743FA9" w:rsidR="008D7616">
        <w:t xml:space="preserve">that </w:t>
      </w:r>
      <w:r w:rsidRPr="00743FA9">
        <w:t xml:space="preserve">we have today for </w:t>
      </w:r>
      <w:r w:rsidRPr="00743FA9" w:rsidR="0064281E">
        <w:t>Faster Payments</w:t>
      </w:r>
      <w:r w:rsidRPr="00743FA9">
        <w:t>.</w:t>
      </w:r>
    </w:p>
    <w:p w:rsidR="008D7616" w:rsidRPr="00743FA9" w:rsidP="004D336C">
      <w:pPr>
        <w:pStyle w:val="Question"/>
      </w:pPr>
      <w:sdt>
        <w:sdtPr>
          <w:alias w:val="Member"/>
          <w:tag w:val="&lt;Member mnisId='491' dodsId='25642'&gt;"/>
          <w:id w:val="-129013477"/>
          <w:placeholder>
            <w:docPart w:val="DefaultPlaceholder_-1854013440"/>
          </w:placeholder>
          <w:richText/>
        </w:sdtPr>
        <w:sdtContent>
          <w:r w:rsidRPr="00743FA9">
            <w:rPr>
              <w:b/>
            </w:rPr>
            <w:t>Dame Angela Eagle:</w:t>
          </w:r>
        </w:sdtContent>
      </w:sdt>
      <w:r w:rsidRPr="00743FA9">
        <w:t xml:space="preserve"> </w:t>
      </w:r>
      <w:r w:rsidRPr="00743FA9" w:rsidR="004D336C">
        <w:t>So if you are a bank</w:t>
      </w:r>
      <w:r w:rsidRPr="00743FA9" w:rsidR="00D514FE">
        <w:t>,</w:t>
      </w:r>
      <w:r w:rsidRPr="00743FA9" w:rsidR="004D336C">
        <w:t xml:space="preserve"> you win</w:t>
      </w:r>
      <w:r w:rsidRPr="00743FA9">
        <w:t>.</w:t>
      </w:r>
      <w:r w:rsidRPr="00743FA9" w:rsidR="004D336C">
        <w:t xml:space="preserve"> </w:t>
      </w:r>
      <w:r w:rsidRPr="00743FA9">
        <w:t>I</w:t>
      </w:r>
      <w:r w:rsidRPr="00743FA9" w:rsidR="004D336C">
        <w:t>f the customer loses</w:t>
      </w:r>
      <w:r w:rsidRPr="00743FA9">
        <w:t>,</w:t>
      </w:r>
      <w:r w:rsidRPr="00743FA9" w:rsidR="004D336C">
        <w:t xml:space="preserve"> the banks win as well</w:t>
      </w:r>
      <w:r w:rsidRPr="00743FA9">
        <w:t>. T</w:t>
      </w:r>
      <w:r w:rsidRPr="00743FA9" w:rsidR="004D336C">
        <w:t>here is no capacity whatsoever</w:t>
      </w:r>
      <w:r w:rsidRPr="00743FA9">
        <w:t>,</w:t>
      </w:r>
      <w:r w:rsidRPr="00743FA9" w:rsidR="004D336C">
        <w:t xml:space="preserve"> or you do not think </w:t>
      </w:r>
      <w:r w:rsidRPr="00743FA9">
        <w:t xml:space="preserve">that </w:t>
      </w:r>
      <w:r w:rsidRPr="00743FA9" w:rsidR="004D336C">
        <w:t>it is part of your job</w:t>
      </w:r>
      <w:r w:rsidRPr="00743FA9">
        <w:t>,</w:t>
      </w:r>
      <w:r w:rsidRPr="00743FA9" w:rsidR="004D336C">
        <w:t xml:space="preserve"> to make it the case that banks could</w:t>
      </w:r>
      <w:r w:rsidRPr="00743FA9">
        <w:t xml:space="preserve">, </w:t>
      </w:r>
      <w:r w:rsidRPr="00743FA9" w:rsidR="004D336C">
        <w:t>at some stage</w:t>
      </w:r>
      <w:r w:rsidRPr="00743FA9">
        <w:t>,</w:t>
      </w:r>
      <w:r w:rsidRPr="00743FA9" w:rsidR="004D336C">
        <w:t xml:space="preserve"> pay a little bit out of their own profits for the systems infrastructure upgrades that we have been talking about</w:t>
      </w:r>
      <w:r w:rsidRPr="00743FA9">
        <w:t>, while they keep taking away vast profits.</w:t>
      </w:r>
    </w:p>
    <w:p w:rsidR="002F24A9" w:rsidRPr="00743FA9" w:rsidP="002F24A9">
      <w:pPr>
        <w:pStyle w:val="Answer"/>
      </w:pPr>
      <w:sdt>
        <w:sdtPr>
          <w:alias w:val="Witness"/>
          <w:id w:val="802808121"/>
          <w:placeholder>
            <w:docPart w:val="DefaultPlaceholder_-1854013440"/>
          </w:placeholder>
          <w:richText/>
        </w:sdtPr>
        <w:sdtContent>
          <w:r w:rsidRPr="00743FA9" w:rsidR="00B244FC">
            <w:rPr>
              <w:b/>
              <w:i/>
            </w:rPr>
            <w:t>Chris Hemsley:</w:t>
          </w:r>
        </w:sdtContent>
      </w:sdt>
      <w:r w:rsidRPr="00743FA9" w:rsidR="008D7616">
        <w:t xml:space="preserve"> T</w:t>
      </w:r>
      <w:r w:rsidRPr="00743FA9" w:rsidR="004D336C">
        <w:t xml:space="preserve">he approach </w:t>
      </w:r>
      <w:r w:rsidRPr="00743FA9" w:rsidR="008D7616">
        <w:t xml:space="preserve">that </w:t>
      </w:r>
      <w:r w:rsidRPr="00743FA9" w:rsidR="004D336C">
        <w:t xml:space="preserve">we are taking is to make sure that the banks </w:t>
      </w:r>
      <w:r w:rsidRPr="00743FA9" w:rsidR="00B11410">
        <w:t>and</w:t>
      </w:r>
      <w:r w:rsidRPr="00743FA9" w:rsidR="004D336C">
        <w:t xml:space="preserve"> </w:t>
      </w:r>
      <w:r w:rsidRPr="00743FA9" w:rsidR="00B11410">
        <w:t xml:space="preserve">other </w:t>
      </w:r>
      <w:r w:rsidRPr="00743FA9" w:rsidR="004D336C">
        <w:t xml:space="preserve">payment firms pay for these services. </w:t>
      </w:r>
      <w:r w:rsidRPr="00743FA9">
        <w:t>T</w:t>
      </w:r>
      <w:r w:rsidRPr="00743FA9" w:rsidR="004D336C">
        <w:t>here is no reason why this</w:t>
      </w:r>
      <w:r w:rsidRPr="00743FA9">
        <w:t>,</w:t>
      </w:r>
      <w:r w:rsidRPr="00743FA9" w:rsidR="004D336C">
        <w:t xml:space="preserve"> in itself</w:t>
      </w:r>
      <w:r w:rsidRPr="00743FA9">
        <w:t>,</w:t>
      </w:r>
      <w:r w:rsidRPr="00743FA9" w:rsidR="004D336C">
        <w:t xml:space="preserve"> should change the current approach of free</w:t>
      </w:r>
      <w:r w:rsidRPr="00743FA9">
        <w:t>-if-in-credit</w:t>
      </w:r>
      <w:r w:rsidRPr="00743FA9" w:rsidR="004D336C">
        <w:t xml:space="preserve"> banking. </w:t>
      </w:r>
      <w:r w:rsidRPr="00743FA9">
        <w:t>A</w:t>
      </w:r>
      <w:r w:rsidRPr="00743FA9" w:rsidR="004D336C">
        <w:t>t the moment</w:t>
      </w:r>
      <w:r w:rsidRPr="00743FA9">
        <w:t>,</w:t>
      </w:r>
      <w:r w:rsidRPr="00743FA9" w:rsidR="004D336C">
        <w:t xml:space="preserve"> </w:t>
      </w:r>
      <w:r w:rsidRPr="00743FA9">
        <w:t xml:space="preserve">if </w:t>
      </w:r>
      <w:r w:rsidR="003805F3">
        <w:t xml:space="preserve">initiate </w:t>
      </w:r>
      <w:r w:rsidRPr="00743FA9" w:rsidR="004D336C">
        <w:t xml:space="preserve">a payment </w:t>
      </w:r>
      <w:r w:rsidRPr="00743FA9">
        <w:t xml:space="preserve">to </w:t>
      </w:r>
      <w:r w:rsidRPr="00743FA9" w:rsidR="004D336C">
        <w:t xml:space="preserve">a relative or </w:t>
      </w:r>
      <w:r w:rsidRPr="00743FA9">
        <w:t xml:space="preserve">to </w:t>
      </w:r>
      <w:r w:rsidRPr="00743FA9" w:rsidR="004D336C">
        <w:t>a business, I do not face that cost</w:t>
      </w:r>
      <w:r w:rsidRPr="00743FA9">
        <w:t>,</w:t>
      </w:r>
      <w:r w:rsidRPr="00743FA9" w:rsidR="004D336C">
        <w:t xml:space="preserve"> but businesses do pay for those services today</w:t>
      </w:r>
      <w:r w:rsidRPr="00743FA9">
        <w:t>,</w:t>
      </w:r>
      <w:r w:rsidRPr="00743FA9" w:rsidR="004D336C">
        <w:t xml:space="preserve"> </w:t>
      </w:r>
      <w:r w:rsidRPr="00743FA9">
        <w:t xml:space="preserve">and </w:t>
      </w:r>
      <w:r w:rsidRPr="00743FA9" w:rsidR="004D336C">
        <w:t>I would expect that broad structure to continue in the future.</w:t>
      </w:r>
      <w:r w:rsidRPr="00743FA9">
        <w:t xml:space="preserve"> T</w:t>
      </w:r>
      <w:r w:rsidRPr="00743FA9" w:rsidR="004D336C">
        <w:t>he key job for me is to make sure that that system works, is delivered as soon as it can be and</w:t>
      </w:r>
      <w:r w:rsidRPr="00743FA9">
        <w:t>,</w:t>
      </w:r>
      <w:r w:rsidRPr="00743FA9" w:rsidR="004D336C">
        <w:t xml:space="preserve"> of course</w:t>
      </w:r>
      <w:r w:rsidRPr="00743FA9">
        <w:t>,</w:t>
      </w:r>
      <w:r w:rsidRPr="00743FA9" w:rsidR="004D336C">
        <w:t xml:space="preserve"> is </w:t>
      </w:r>
      <w:r w:rsidRPr="00743FA9">
        <w:t xml:space="preserve">keenly </w:t>
      </w:r>
      <w:r w:rsidRPr="00743FA9" w:rsidR="004D336C">
        <w:t xml:space="preserve">priced. </w:t>
      </w:r>
      <w:r w:rsidRPr="00743FA9">
        <w:t>A</w:t>
      </w:r>
      <w:r w:rsidRPr="00743FA9" w:rsidR="004D336C">
        <w:t>gain</w:t>
      </w:r>
      <w:r w:rsidRPr="00743FA9">
        <w:t>, that is</w:t>
      </w:r>
      <w:r w:rsidRPr="00743FA9" w:rsidR="004D336C">
        <w:t xml:space="preserve"> one of the reasons why we have taken the approach </w:t>
      </w:r>
      <w:r w:rsidRPr="00743FA9">
        <w:t xml:space="preserve">that </w:t>
      </w:r>
      <w:r w:rsidRPr="00743FA9" w:rsidR="004D336C">
        <w:t>we have</w:t>
      </w:r>
      <w:r w:rsidRPr="00743FA9">
        <w:t>.</w:t>
      </w:r>
    </w:p>
    <w:p w:rsidR="004D336C" w:rsidRPr="00743FA9" w:rsidP="002F24A9">
      <w:pPr>
        <w:pStyle w:val="Question"/>
      </w:pPr>
      <w:sdt>
        <w:sdtPr>
          <w:alias w:val="Member"/>
          <w:tag w:val="&lt;Member mnisId='4117' dodsId='40456'&gt;"/>
          <w:id w:val="1575164057"/>
          <w:placeholder>
            <w:docPart w:val="DefaultPlaceholder_-1854013440"/>
          </w:placeholder>
          <w:richText/>
        </w:sdtPr>
        <w:sdtContent>
          <w:r w:rsidRPr="00743FA9" w:rsidR="00B244FC">
            <w:rPr>
              <w:b/>
            </w:rPr>
            <w:t>Dame Andrea Leadsom:</w:t>
          </w:r>
        </w:sdtContent>
      </w:sdt>
      <w:r w:rsidRPr="00743FA9" w:rsidR="002F24A9">
        <w:t xml:space="preserve"> </w:t>
      </w:r>
      <w:r w:rsidRPr="00743FA9">
        <w:t>Good morning.</w:t>
      </w:r>
      <w:r w:rsidRPr="00743FA9" w:rsidR="002F24A9">
        <w:t xml:space="preserve"> Y</w:t>
      </w:r>
      <w:r w:rsidRPr="00743FA9">
        <w:t>ou have had quite a lot of staff turnover in the last few months and</w:t>
      </w:r>
      <w:r w:rsidRPr="00743FA9" w:rsidR="002F24A9">
        <w:t>,</w:t>
      </w:r>
      <w:r w:rsidRPr="00743FA9">
        <w:t xml:space="preserve"> as a result, some high-profile departures and some new arrivals. Why </w:t>
      </w:r>
      <w:r w:rsidRPr="00743FA9" w:rsidR="002F24A9">
        <w:t>t</w:t>
      </w:r>
      <w:r w:rsidRPr="00743FA9">
        <w:t>he departures</w:t>
      </w:r>
      <w:r w:rsidRPr="00743FA9" w:rsidR="002F24A9">
        <w:t>,</w:t>
      </w:r>
      <w:r w:rsidRPr="00743FA9">
        <w:t xml:space="preserve"> and how well are you coping with the arrivals?</w:t>
      </w:r>
    </w:p>
    <w:p w:rsidR="004D336C" w:rsidRPr="00743FA9" w:rsidP="002F24A9">
      <w:pPr>
        <w:pStyle w:val="Answer"/>
      </w:pPr>
      <w:sdt>
        <w:sdtPr>
          <w:alias w:val="Witness"/>
          <w:id w:val="-565176955"/>
          <w:placeholder>
            <w:docPart w:val="DefaultPlaceholder_-1854013440"/>
          </w:placeholder>
          <w:richText/>
        </w:sdtPr>
        <w:sdtContent>
          <w:r w:rsidRPr="00743FA9" w:rsidR="00B244FC">
            <w:rPr>
              <w:b/>
              <w:i/>
            </w:rPr>
            <w:t>Chris Hemsley:</w:t>
          </w:r>
        </w:sdtContent>
      </w:sdt>
      <w:r w:rsidRPr="00743FA9" w:rsidR="002F24A9">
        <w:t xml:space="preserve"> O</w:t>
      </w:r>
      <w:r w:rsidRPr="00743FA9">
        <w:t>ne of the effects that we have seen is that</w:t>
      </w:r>
      <w:r w:rsidRPr="00743FA9" w:rsidR="002F24A9">
        <w:t>,</w:t>
      </w:r>
      <w:r w:rsidRPr="00743FA9">
        <w:t xml:space="preserve"> during the pandemic</w:t>
      </w:r>
      <w:r w:rsidRPr="00743FA9" w:rsidR="002F24A9">
        <w:t>,</w:t>
      </w:r>
      <w:r w:rsidRPr="00743FA9">
        <w:t xml:space="preserve"> our staff</w:t>
      </w:r>
      <w:r w:rsidRPr="00743FA9" w:rsidR="00B244FC">
        <w:t xml:space="preserve"> </w:t>
      </w:r>
      <w:r w:rsidRPr="00743FA9">
        <w:t>stayed with us</w:t>
      </w:r>
      <w:r w:rsidR="00865114">
        <w:t>, so w</w:t>
      </w:r>
      <w:r w:rsidRPr="00743FA9">
        <w:t>e went through the pandemic period</w:t>
      </w:r>
      <w:r w:rsidR="00865114">
        <w:t xml:space="preserve">. We </w:t>
      </w:r>
      <w:r w:rsidRPr="00743FA9">
        <w:t xml:space="preserve">tend to recruit people </w:t>
      </w:r>
      <w:r w:rsidRPr="00743FA9" w:rsidR="002F24A9">
        <w:t xml:space="preserve">who </w:t>
      </w:r>
      <w:r w:rsidRPr="00743FA9">
        <w:t>have good experience with us, learn a lot, do a lot</w:t>
      </w:r>
      <w:r w:rsidRPr="00743FA9" w:rsidR="002F24A9">
        <w:t xml:space="preserve"> and </w:t>
      </w:r>
      <w:r w:rsidRPr="00743FA9">
        <w:t xml:space="preserve">deliver things that really matter, but they also then become quite valuable. </w:t>
      </w:r>
      <w:r w:rsidRPr="00743FA9" w:rsidR="002F24A9">
        <w:t>W</w:t>
      </w:r>
      <w:r w:rsidRPr="00743FA9">
        <w:t xml:space="preserve">hat we experienced in the last financial year was that a lot of people </w:t>
      </w:r>
      <w:r w:rsidRPr="00743FA9" w:rsidR="002F24A9">
        <w:t xml:space="preserve">who </w:t>
      </w:r>
      <w:r w:rsidRPr="00743FA9">
        <w:t>would have stayed with us for three or four years had stayed with us for an extra year, but then saw opportunities to further their career.</w:t>
      </w:r>
      <w:r w:rsidRPr="00743FA9" w:rsidR="002F24A9">
        <w:t xml:space="preserve"> T</w:t>
      </w:r>
      <w:r w:rsidRPr="00743FA9">
        <w:t xml:space="preserve">here was </w:t>
      </w:r>
      <w:r w:rsidRPr="00743FA9" w:rsidR="002F24A9">
        <w:t xml:space="preserve">also quite </w:t>
      </w:r>
      <w:r w:rsidRPr="00743FA9">
        <w:t xml:space="preserve">a </w:t>
      </w:r>
      <w:r w:rsidRPr="00743FA9" w:rsidR="002F24A9">
        <w:t xml:space="preserve">buoyant </w:t>
      </w:r>
      <w:r w:rsidRPr="00743FA9">
        <w:t>payments market out there recruiting.</w:t>
      </w:r>
    </w:p>
    <w:p w:rsidR="004D336C" w:rsidRPr="00743FA9" w:rsidP="004D336C">
      <w:pPr>
        <w:pStyle w:val="Question"/>
      </w:pPr>
      <w:sdt>
        <w:sdtPr>
          <w:alias w:val="Member"/>
          <w:tag w:val="&lt;Member mnisId='4117' dodsId='40456'&gt;"/>
          <w:id w:val="-726686049"/>
          <w:placeholder>
            <w:docPart w:val="DefaultPlaceholder_-1854013440"/>
          </w:placeholder>
          <w:richText/>
        </w:sdtPr>
        <w:sdtContent>
          <w:r w:rsidRPr="00743FA9" w:rsidR="00B244FC">
            <w:rPr>
              <w:b/>
            </w:rPr>
            <w:t>Dame Andrea Leadsom:</w:t>
          </w:r>
        </w:sdtContent>
      </w:sdt>
      <w:r w:rsidRPr="00743FA9" w:rsidR="002F24A9">
        <w:t xml:space="preserve"> J</w:t>
      </w:r>
      <w:r w:rsidRPr="00743FA9">
        <w:t xml:space="preserve">ust </w:t>
      </w:r>
      <w:r w:rsidRPr="00743FA9" w:rsidR="002F24A9">
        <w:t xml:space="preserve">to </w:t>
      </w:r>
      <w:r w:rsidRPr="00743FA9">
        <w:t>come back on that</w:t>
      </w:r>
      <w:r w:rsidRPr="00743FA9" w:rsidR="002F24A9">
        <w:t>,</w:t>
      </w:r>
      <w:r w:rsidRPr="00743FA9">
        <w:t xml:space="preserve"> </w:t>
      </w:r>
      <w:r w:rsidRPr="00743FA9" w:rsidR="002F24A9">
        <w:t>i</w:t>
      </w:r>
      <w:r w:rsidRPr="00743FA9">
        <w:t xml:space="preserve">t is not usual to have so many senior staff leave </w:t>
      </w:r>
      <w:r w:rsidRPr="00743FA9" w:rsidR="002F24A9">
        <w:t xml:space="preserve">in </w:t>
      </w:r>
      <w:r w:rsidRPr="00743FA9">
        <w:t>one go, is it? That suggests more than just great demand out there</w:t>
      </w:r>
      <w:r w:rsidRPr="00743FA9" w:rsidR="002F24A9">
        <w:t>.</w:t>
      </w:r>
    </w:p>
    <w:p w:rsidR="002F24A9" w:rsidRPr="00743FA9" w:rsidP="002F24A9">
      <w:pPr>
        <w:pStyle w:val="Answer"/>
      </w:pPr>
      <w:sdt>
        <w:sdtPr>
          <w:alias w:val="Witness"/>
          <w:id w:val="1577397095"/>
          <w:placeholder>
            <w:docPart w:val="DefaultPlaceholder_-1854013440"/>
          </w:placeholder>
          <w:richText/>
        </w:sdtPr>
        <w:sdtContent>
          <w:r w:rsidRPr="00743FA9" w:rsidR="00B244FC">
            <w:rPr>
              <w:b/>
              <w:i/>
            </w:rPr>
            <w:t>Chris Hemsley:</w:t>
          </w:r>
        </w:sdtContent>
      </w:sdt>
      <w:r w:rsidRPr="00743FA9">
        <w:t xml:space="preserve"> S</w:t>
      </w:r>
      <w:r w:rsidRPr="00743FA9" w:rsidR="004D336C">
        <w:t>orry</w:t>
      </w:r>
      <w:r w:rsidR="0072447A">
        <w:t>, m</w:t>
      </w:r>
      <w:r w:rsidRPr="00743FA9" w:rsidR="004D336C">
        <w:t xml:space="preserve">y observation </w:t>
      </w:r>
      <w:r w:rsidRPr="00743FA9">
        <w:t xml:space="preserve">was </w:t>
      </w:r>
      <w:r w:rsidRPr="00743FA9" w:rsidR="004D336C">
        <w:t>more about the staff in general</w:t>
      </w:r>
      <w:r w:rsidRPr="00743FA9">
        <w:t>.</w:t>
      </w:r>
      <w:r w:rsidRPr="00743FA9" w:rsidR="004D336C">
        <w:t xml:space="preserve"> </w:t>
      </w:r>
      <w:r w:rsidRPr="00743FA9">
        <w:t>I</w:t>
      </w:r>
      <w:r w:rsidRPr="00743FA9" w:rsidR="004D336C">
        <w:t>n terms of the senior team</w:t>
      </w:r>
      <w:r w:rsidRPr="00743FA9">
        <w:t>,</w:t>
      </w:r>
      <w:r w:rsidRPr="00743FA9" w:rsidR="004D336C">
        <w:t xml:space="preserve"> we needed to structure the organisation so that we can deliver against the strategy that we have</w:t>
      </w:r>
      <w:r w:rsidR="00E37E82">
        <w:t>. W</w:t>
      </w:r>
      <w:r w:rsidRPr="00743FA9" w:rsidR="004D336C">
        <w:t xml:space="preserve">e needed to change the way that we organise ourselves </w:t>
      </w:r>
      <w:r w:rsidRPr="00743FA9" w:rsidR="00D514FE">
        <w:t xml:space="preserve">so that we </w:t>
      </w:r>
      <w:r w:rsidRPr="00743FA9" w:rsidR="004D336C">
        <w:t xml:space="preserve">remain effective. </w:t>
      </w:r>
      <w:r w:rsidRPr="00743FA9">
        <w:t xml:space="preserve">That meant </w:t>
      </w:r>
      <w:r w:rsidRPr="00743FA9" w:rsidR="004D336C">
        <w:t xml:space="preserve">that we changed a number of the roles in the senior team </w:t>
      </w:r>
      <w:r w:rsidRPr="00743FA9">
        <w:t xml:space="preserve">in </w:t>
      </w:r>
      <w:r w:rsidRPr="00743FA9" w:rsidR="004D336C">
        <w:t>the divisions.</w:t>
      </w:r>
    </w:p>
    <w:p w:rsidR="002F24A9" w:rsidRPr="00743FA9" w:rsidP="002F24A9">
      <w:pPr>
        <w:pStyle w:val="Question"/>
      </w:pPr>
      <w:sdt>
        <w:sdtPr>
          <w:alias w:val="Member"/>
          <w:tag w:val="&lt;Member mnisId='4117' dodsId='40456'&gt;"/>
          <w:id w:val="-765689390"/>
          <w:placeholder>
            <w:docPart w:val="DefaultPlaceholder_-1854013440"/>
          </w:placeholder>
          <w:richText/>
        </w:sdtPr>
        <w:sdtContent>
          <w:r w:rsidRPr="00743FA9" w:rsidR="00B244FC">
            <w:rPr>
              <w:b/>
            </w:rPr>
            <w:t>Dame Andrea Leadsom:</w:t>
          </w:r>
        </w:sdtContent>
      </w:sdt>
      <w:r w:rsidRPr="00743FA9">
        <w:t xml:space="preserve"> So you got rid of people.</w:t>
      </w:r>
    </w:p>
    <w:p w:rsidR="002F24A9" w:rsidRPr="00743FA9" w:rsidP="002F24A9">
      <w:pPr>
        <w:pStyle w:val="Answer"/>
      </w:pPr>
      <w:sdt>
        <w:sdtPr>
          <w:alias w:val="Witness"/>
          <w:id w:val="-1455709830"/>
          <w:placeholder>
            <w:docPart w:val="DefaultPlaceholder_-1854013440"/>
          </w:placeholder>
          <w:richText/>
        </w:sdtPr>
        <w:sdtContent>
          <w:r w:rsidRPr="00743FA9" w:rsidR="00B244FC">
            <w:rPr>
              <w:b/>
              <w:i/>
            </w:rPr>
            <w:t>Chris Hemsley:</w:t>
          </w:r>
        </w:sdtContent>
      </w:sdt>
      <w:r w:rsidRPr="00743FA9">
        <w:t xml:space="preserve"> </w:t>
      </w:r>
      <w:r w:rsidRPr="00743FA9" w:rsidR="004D336C">
        <w:t>No</w:t>
      </w:r>
      <w:r w:rsidR="00E37E82">
        <w:t>, w</w:t>
      </w:r>
      <w:r w:rsidRPr="00743FA9" w:rsidR="004D336C">
        <w:t xml:space="preserve">e did not get rid of people. </w:t>
      </w:r>
      <w:r w:rsidRPr="00743FA9">
        <w:t>T</w:t>
      </w:r>
      <w:r w:rsidRPr="00743FA9" w:rsidR="004D336C">
        <w:t xml:space="preserve">wo members of the executive team </w:t>
      </w:r>
      <w:r w:rsidRPr="00743FA9">
        <w:t xml:space="preserve">decided </w:t>
      </w:r>
      <w:r w:rsidRPr="00743FA9" w:rsidR="004D336C">
        <w:t xml:space="preserve">that it was the right time for them to explore other opportunities. </w:t>
      </w:r>
      <w:r w:rsidRPr="00743FA9">
        <w:t xml:space="preserve">Both </w:t>
      </w:r>
      <w:r w:rsidRPr="00743FA9" w:rsidR="004D336C">
        <w:t xml:space="preserve">of those individuals </w:t>
      </w:r>
      <w:r w:rsidRPr="00743FA9">
        <w:t xml:space="preserve">who </w:t>
      </w:r>
      <w:r w:rsidRPr="00743FA9" w:rsidR="004D336C">
        <w:t>left the executive team ha</w:t>
      </w:r>
      <w:r w:rsidR="002B3416">
        <w:t>d</w:t>
      </w:r>
      <w:r w:rsidRPr="00743FA9" w:rsidR="004D336C">
        <w:t xml:space="preserve"> been with the organisation </w:t>
      </w:r>
      <w:r w:rsidRPr="00743FA9">
        <w:t xml:space="preserve">for seven years, </w:t>
      </w:r>
      <w:r w:rsidRPr="00743FA9" w:rsidR="004D336C">
        <w:t>pretty much since it started</w:t>
      </w:r>
      <w:r w:rsidRPr="00743FA9">
        <w:t xml:space="preserve">, </w:t>
      </w:r>
      <w:r w:rsidRPr="00743FA9" w:rsidR="004D336C">
        <w:t>which</w:t>
      </w:r>
      <w:r w:rsidRPr="00743FA9">
        <w:t>,</w:t>
      </w:r>
      <w:r w:rsidRPr="00743FA9" w:rsidR="004D336C">
        <w:t xml:space="preserve"> at that </w:t>
      </w:r>
      <w:r w:rsidRPr="00743FA9">
        <w:t xml:space="preserve">kind of </w:t>
      </w:r>
      <w:r w:rsidRPr="00743FA9" w:rsidR="004D336C">
        <w:t>senior leadership</w:t>
      </w:r>
      <w:r w:rsidR="001304EF">
        <w:t xml:space="preserve"> level</w:t>
      </w:r>
      <w:r w:rsidRPr="00743FA9">
        <w:t>,</w:t>
      </w:r>
      <w:r w:rsidRPr="00743FA9" w:rsidR="004D336C">
        <w:t xml:space="preserve"> </w:t>
      </w:r>
      <w:r w:rsidRPr="00743FA9">
        <w:t xml:space="preserve">means that </w:t>
      </w:r>
      <w:r w:rsidRPr="00743FA9" w:rsidR="004D336C">
        <w:t xml:space="preserve">they have done a lot </w:t>
      </w:r>
      <w:r w:rsidRPr="00743FA9">
        <w:t>and delivered a lot.</w:t>
      </w:r>
    </w:p>
    <w:p w:rsidR="004D336C" w:rsidRPr="00743FA9" w:rsidP="004D336C">
      <w:pPr>
        <w:pStyle w:val="Question"/>
      </w:pPr>
      <w:sdt>
        <w:sdtPr>
          <w:alias w:val="Member"/>
          <w:tag w:val="&lt;Member mnisId='4117' dodsId='40456'&gt;"/>
          <w:id w:val="-914389167"/>
          <w:placeholder>
            <w:docPart w:val="DefaultPlaceholder_-1854013440"/>
          </w:placeholder>
          <w:richText/>
        </w:sdtPr>
        <w:sdtContent>
          <w:r w:rsidRPr="00743FA9" w:rsidR="00B244FC">
            <w:rPr>
              <w:b/>
            </w:rPr>
            <w:t>Dame Andrea Leadsom:</w:t>
          </w:r>
        </w:sdtContent>
      </w:sdt>
      <w:r w:rsidRPr="00743FA9" w:rsidR="002F24A9">
        <w:t xml:space="preserve"> But it has left you s</w:t>
      </w:r>
      <w:r w:rsidRPr="00743FA9">
        <w:t>omewhat vulnerable, has it</w:t>
      </w:r>
      <w:r w:rsidRPr="00743FA9" w:rsidR="002F24A9">
        <w:t xml:space="preserve"> not</w:t>
      </w:r>
      <w:r w:rsidRPr="00743FA9">
        <w:t>?</w:t>
      </w:r>
    </w:p>
    <w:p w:rsidR="004D336C" w:rsidRPr="00743FA9" w:rsidP="002F24A9">
      <w:pPr>
        <w:pStyle w:val="Answer"/>
      </w:pPr>
      <w:sdt>
        <w:sdtPr>
          <w:alias w:val="Witness"/>
          <w:id w:val="1081015646"/>
          <w:placeholder>
            <w:docPart w:val="DefaultPlaceholder_-1854013440"/>
          </w:placeholder>
          <w:richText/>
        </w:sdtPr>
        <w:sdtContent>
          <w:r w:rsidRPr="00743FA9" w:rsidR="00B244FC">
            <w:rPr>
              <w:b/>
              <w:i/>
            </w:rPr>
            <w:t>Chris Hemsley:</w:t>
          </w:r>
        </w:sdtContent>
      </w:sdt>
      <w:r w:rsidRPr="00743FA9" w:rsidR="002F24A9">
        <w:t xml:space="preserve"> W</w:t>
      </w:r>
      <w:r w:rsidRPr="00743FA9">
        <w:t xml:space="preserve">e have had a smaller executive team over the last nine months, </w:t>
      </w:r>
      <w:r w:rsidRPr="00743FA9" w:rsidR="002F24A9">
        <w:t xml:space="preserve">which </w:t>
      </w:r>
      <w:r w:rsidRPr="00743FA9">
        <w:t xml:space="preserve">has meant that those of us </w:t>
      </w:r>
      <w:r w:rsidRPr="00743FA9" w:rsidR="002F24A9">
        <w:t xml:space="preserve">who </w:t>
      </w:r>
      <w:r w:rsidRPr="00743FA9">
        <w:t xml:space="preserve">are in that executive team </w:t>
      </w:r>
      <w:r w:rsidRPr="00743FA9" w:rsidR="002F24A9">
        <w:t xml:space="preserve">have had to work </w:t>
      </w:r>
      <w:r w:rsidRPr="00743FA9">
        <w:t xml:space="preserve">harder. </w:t>
      </w:r>
      <w:r w:rsidRPr="00743FA9" w:rsidR="002F24A9">
        <w:t>T</w:t>
      </w:r>
      <w:r w:rsidRPr="00743FA9">
        <w:t>he good thing is that Oliver Ha</w:t>
      </w:r>
      <w:r w:rsidRPr="00743FA9" w:rsidR="002F24A9">
        <w:t>n</w:t>
      </w:r>
      <w:r w:rsidRPr="00743FA9">
        <w:t>mer joined us yesterday</w:t>
      </w:r>
      <w:r w:rsidRPr="00743FA9" w:rsidR="002F24A9">
        <w:t>,</w:t>
      </w:r>
      <w:r w:rsidRPr="00743FA9">
        <w:t xml:space="preserve"> Alex Olive, </w:t>
      </w:r>
      <w:r w:rsidRPr="00743FA9" w:rsidR="002F24A9">
        <w:t xml:space="preserve">our </w:t>
      </w:r>
      <w:r w:rsidRPr="00743FA9">
        <w:t xml:space="preserve">new </w:t>
      </w:r>
      <w:r w:rsidRPr="00743FA9" w:rsidR="002F24A9">
        <w:t>g</w:t>
      </w:r>
      <w:r w:rsidRPr="00743FA9">
        <w:t xml:space="preserve">eneral </w:t>
      </w:r>
      <w:r w:rsidRPr="00743FA9" w:rsidR="002F24A9">
        <w:t>c</w:t>
      </w:r>
      <w:r w:rsidRPr="00743FA9">
        <w:t xml:space="preserve">ounsel, joined two weeks prior to </w:t>
      </w:r>
      <w:r w:rsidRPr="00743FA9">
        <w:t xml:space="preserve">that, and we complete the executive team next Monday. </w:t>
      </w:r>
      <w:r w:rsidRPr="00743FA9" w:rsidR="002F24A9">
        <w:t>W</w:t>
      </w:r>
      <w:r w:rsidRPr="00743FA9">
        <w:t>e have gone through that transition</w:t>
      </w:r>
      <w:r w:rsidRPr="00743FA9" w:rsidR="002F24A9">
        <w:t>.</w:t>
      </w:r>
      <w:r w:rsidRPr="00743FA9">
        <w:t xml:space="preserve"> </w:t>
      </w:r>
      <w:r w:rsidRPr="00743FA9" w:rsidR="002F24A9">
        <w:t>For a</w:t>
      </w:r>
      <w:r w:rsidRPr="00743FA9">
        <w:t>ny organisation going through one of these internal reorganisations</w:t>
      </w:r>
      <w:r w:rsidRPr="00743FA9" w:rsidR="002F24A9">
        <w:t>,</w:t>
      </w:r>
      <w:r w:rsidRPr="00743FA9">
        <w:t xml:space="preserve"> it creates opportunities</w:t>
      </w:r>
      <w:r w:rsidRPr="00743FA9" w:rsidR="002F24A9">
        <w:t>,</w:t>
      </w:r>
      <w:r w:rsidRPr="00743FA9">
        <w:t xml:space="preserve"> and other people decide to leave, but we are now through that phase.</w:t>
      </w:r>
    </w:p>
    <w:p w:rsidR="004D336C" w:rsidRPr="00743FA9" w:rsidP="004D336C">
      <w:pPr>
        <w:pStyle w:val="Question"/>
      </w:pPr>
      <w:sdt>
        <w:sdtPr>
          <w:alias w:val="Member"/>
          <w:tag w:val="&lt;Member mnisId='4117' dodsId='40456'&gt;"/>
          <w:id w:val="604077055"/>
          <w:placeholder>
            <w:docPart w:val="DefaultPlaceholder_-1854013440"/>
          </w:placeholder>
          <w:richText/>
        </w:sdtPr>
        <w:sdtContent>
          <w:r w:rsidRPr="00743FA9" w:rsidR="00B244FC">
            <w:rPr>
              <w:b/>
            </w:rPr>
            <w:t>Dame Andrea Leadsom:</w:t>
          </w:r>
        </w:sdtContent>
      </w:sdt>
      <w:r w:rsidRPr="00743FA9" w:rsidR="002F24A9">
        <w:t xml:space="preserve"> </w:t>
      </w:r>
      <w:r w:rsidRPr="00743FA9">
        <w:t>But it also does risk morale and overload, does it</w:t>
      </w:r>
      <w:r w:rsidRPr="00743FA9" w:rsidR="002F24A9">
        <w:t xml:space="preserve"> not</w:t>
      </w:r>
      <w:r w:rsidRPr="00743FA9">
        <w:t xml:space="preserve">? </w:t>
      </w:r>
      <w:r w:rsidRPr="00743FA9" w:rsidR="002F24A9">
        <w:t>Y</w:t>
      </w:r>
      <w:r w:rsidRPr="00743FA9">
        <w:t xml:space="preserve">ou </w:t>
      </w:r>
      <w:r w:rsidRPr="00743FA9" w:rsidR="002F24A9">
        <w:t xml:space="preserve">also </w:t>
      </w:r>
      <w:r w:rsidRPr="00743FA9">
        <w:t xml:space="preserve">have new people </w:t>
      </w:r>
      <w:r w:rsidRPr="00743FA9" w:rsidR="002F24A9">
        <w:t xml:space="preserve">who </w:t>
      </w:r>
      <w:r w:rsidRPr="00743FA9">
        <w:t>you need to bring on. Do you have any concerns from that point of view?</w:t>
      </w:r>
    </w:p>
    <w:p w:rsidR="00625DE8" w:rsidRPr="00743FA9" w:rsidP="002F24A9">
      <w:pPr>
        <w:pStyle w:val="Answer"/>
      </w:pPr>
      <w:sdt>
        <w:sdtPr>
          <w:alias w:val="Witness"/>
          <w:id w:val="122045843"/>
          <w:placeholder>
            <w:docPart w:val="DefaultPlaceholder_-1854013440"/>
          </w:placeholder>
          <w:richText/>
        </w:sdtPr>
        <w:sdtContent>
          <w:r w:rsidRPr="00743FA9" w:rsidR="00B244FC">
            <w:rPr>
              <w:b/>
              <w:i/>
            </w:rPr>
            <w:t>Chris Hemsley:</w:t>
          </w:r>
        </w:sdtContent>
      </w:sdt>
      <w:r w:rsidRPr="00743FA9" w:rsidR="002F24A9">
        <w:t xml:space="preserve"> </w:t>
      </w:r>
      <w:r w:rsidRPr="00743FA9" w:rsidR="004D336C">
        <w:t xml:space="preserve">You are absolutely right to call that out. </w:t>
      </w:r>
      <w:r w:rsidRPr="00743FA9" w:rsidR="002F24A9">
        <w:t>D</w:t>
      </w:r>
      <w:r w:rsidRPr="00743FA9" w:rsidR="004D336C">
        <w:t>uring that transition</w:t>
      </w:r>
      <w:r w:rsidRPr="00743FA9" w:rsidR="002F24A9">
        <w:t>,</w:t>
      </w:r>
      <w:r w:rsidRPr="00743FA9" w:rsidR="004D336C">
        <w:t xml:space="preserve"> some of the teams </w:t>
      </w:r>
      <w:r w:rsidRPr="00743FA9" w:rsidR="002F24A9">
        <w:t xml:space="preserve">have </w:t>
      </w:r>
      <w:r w:rsidRPr="00743FA9" w:rsidR="004D336C">
        <w:t>work</w:t>
      </w:r>
      <w:r w:rsidRPr="00743FA9" w:rsidR="002F24A9">
        <w:t>ed</w:t>
      </w:r>
      <w:r w:rsidRPr="00743FA9" w:rsidR="004D336C">
        <w:t xml:space="preserve"> really hard, frankly, and I am really proud </w:t>
      </w:r>
      <w:r w:rsidRPr="00743FA9" w:rsidR="002F24A9">
        <w:t xml:space="preserve">of </w:t>
      </w:r>
      <w:r w:rsidRPr="00743FA9" w:rsidR="004D336C">
        <w:t xml:space="preserve">and thankful </w:t>
      </w:r>
      <w:r w:rsidRPr="00743FA9" w:rsidR="002F24A9">
        <w:t xml:space="preserve">for </w:t>
      </w:r>
      <w:r w:rsidRPr="00743FA9" w:rsidR="004D336C">
        <w:t xml:space="preserve">the work that they have put in. Looking at our most recent staff engagement results, which were released last week, the </w:t>
      </w:r>
      <w:r w:rsidR="00016197">
        <w:t>PSR’s</w:t>
      </w:r>
      <w:r w:rsidR="00284916">
        <w:t xml:space="preserve"> </w:t>
      </w:r>
      <w:r w:rsidRPr="00743FA9" w:rsidR="004D336C">
        <w:t>engagement scores have increased significantly</w:t>
      </w:r>
      <w:r w:rsidRPr="00743FA9" w:rsidR="002F24A9">
        <w:t>,</w:t>
      </w:r>
      <w:r w:rsidRPr="00743FA9" w:rsidR="004D336C">
        <w:t xml:space="preserve"> and we remain within th</w:t>
      </w:r>
      <w:r w:rsidR="00284916">
        <w:t>e</w:t>
      </w:r>
      <w:r w:rsidRPr="00743FA9" w:rsidR="004D336C">
        <w:t xml:space="preserve"> </w:t>
      </w:r>
      <w:r w:rsidRPr="00743FA9" w:rsidR="002F24A9">
        <w:t xml:space="preserve">brand </w:t>
      </w:r>
      <w:r w:rsidRPr="00743FA9" w:rsidR="004D336C">
        <w:t xml:space="preserve">category of </w:t>
      </w:r>
      <w:r w:rsidRPr="00743FA9" w:rsidR="00284916">
        <w:t>great places to work</w:t>
      </w:r>
      <w:r w:rsidRPr="00743FA9" w:rsidR="004D336C">
        <w:t xml:space="preserve">. </w:t>
      </w:r>
      <w:r w:rsidRPr="00743FA9" w:rsidR="002F24A9">
        <w:t>W</w:t>
      </w:r>
      <w:r w:rsidRPr="00743FA9" w:rsidR="004D336C">
        <w:t xml:space="preserve">e have gone through a year, but those </w:t>
      </w:r>
      <w:r w:rsidRPr="00743FA9" w:rsidR="002F24A9">
        <w:t xml:space="preserve">scores </w:t>
      </w:r>
      <w:r w:rsidRPr="00743FA9" w:rsidR="004D336C">
        <w:t>have gone up.</w:t>
      </w:r>
    </w:p>
    <w:p w:rsidR="004D336C" w:rsidRPr="00743FA9" w:rsidP="002F24A9">
      <w:pPr>
        <w:pStyle w:val="Answer"/>
      </w:pPr>
      <w:r w:rsidRPr="00743FA9">
        <w:t xml:space="preserve">Of course, there </w:t>
      </w:r>
      <w:r w:rsidRPr="00743FA9" w:rsidR="002F24A9">
        <w:t xml:space="preserve">are </w:t>
      </w:r>
      <w:r w:rsidRPr="00743FA9">
        <w:t>lots of things to work on</w:t>
      </w:r>
      <w:r w:rsidRPr="00743FA9" w:rsidR="002F24A9">
        <w:t>,</w:t>
      </w:r>
      <w:r w:rsidRPr="00743FA9">
        <w:t xml:space="preserve"> and one of those is the particular areas of the organisation where people are working really hard to get things done. </w:t>
      </w:r>
      <w:r w:rsidRPr="00743FA9" w:rsidR="002F24A9">
        <w:t xml:space="preserve">We are not complacent about that, but, </w:t>
      </w:r>
      <w:r w:rsidRPr="00743FA9">
        <w:t>over the last year</w:t>
      </w:r>
      <w:r w:rsidRPr="00743FA9" w:rsidR="00B244FC">
        <w:t>,</w:t>
      </w:r>
      <w:r w:rsidRPr="00743FA9">
        <w:t xml:space="preserve"> </w:t>
      </w:r>
      <w:r w:rsidRPr="00743FA9" w:rsidR="00B244FC">
        <w:t xml:space="preserve">we have been </w:t>
      </w:r>
      <w:r w:rsidRPr="00743FA9">
        <w:t>delivering things</w:t>
      </w:r>
      <w:r w:rsidRPr="00743FA9" w:rsidR="00B244FC">
        <w:t>,</w:t>
      </w:r>
      <w:r w:rsidRPr="00743FA9">
        <w:t xml:space="preserve"> and people are enjoying the work that they are doing and see purpose in it.</w:t>
      </w:r>
    </w:p>
    <w:p w:rsidR="004D336C" w:rsidRPr="00743FA9" w:rsidP="004D336C">
      <w:pPr>
        <w:pStyle w:val="Question"/>
      </w:pPr>
      <w:sdt>
        <w:sdtPr>
          <w:alias w:val="Member"/>
          <w:tag w:val="&lt;Member mnisId='4117' dodsId='40456'&gt;"/>
          <w:id w:val="-1829973499"/>
          <w:placeholder>
            <w:docPart w:val="DefaultPlaceholder_-1854013440"/>
          </w:placeholder>
          <w:richText/>
        </w:sdtPr>
        <w:sdtContent>
          <w:r w:rsidRPr="00743FA9" w:rsidR="00B244FC">
            <w:rPr>
              <w:b/>
            </w:rPr>
            <w:t>Dame Andrea Leadsom:</w:t>
          </w:r>
        </w:sdtContent>
      </w:sdt>
      <w:r w:rsidRPr="00743FA9" w:rsidR="00B244FC">
        <w:t xml:space="preserve"> Y</w:t>
      </w:r>
      <w:r w:rsidRPr="00743FA9">
        <w:t>our proposed budget has also increased quite significantly this year, as has your expected use of consultants. Can you just explain that to us, please?</w:t>
      </w:r>
    </w:p>
    <w:p w:rsidR="004D336C" w:rsidRPr="00743FA9" w:rsidP="00B244FC">
      <w:pPr>
        <w:pStyle w:val="Answer"/>
      </w:pPr>
      <w:sdt>
        <w:sdtPr>
          <w:alias w:val="Witness"/>
          <w:id w:val="-1541193676"/>
          <w:placeholder>
            <w:docPart w:val="DefaultPlaceholder_-1854013440"/>
          </w:placeholder>
          <w:richText/>
        </w:sdtPr>
        <w:sdtContent>
          <w:r w:rsidRPr="00743FA9" w:rsidR="00B244FC">
            <w:rPr>
              <w:b/>
              <w:i/>
            </w:rPr>
            <w:t>Chris Hemsley:</w:t>
          </w:r>
        </w:sdtContent>
      </w:sdt>
      <w:r w:rsidRPr="00743FA9" w:rsidR="00B244FC">
        <w:t xml:space="preserve"> It </w:t>
      </w:r>
      <w:r w:rsidRPr="00743FA9" w:rsidR="00625DE8">
        <w:t>ha</w:t>
      </w:r>
      <w:r w:rsidRPr="00743FA9" w:rsidR="00B244FC">
        <w:t xml:space="preserve">s </w:t>
      </w:r>
      <w:r w:rsidRPr="00743FA9">
        <w:t>increase</w:t>
      </w:r>
      <w:r w:rsidRPr="00743FA9" w:rsidR="00625DE8">
        <w:t>d</w:t>
      </w:r>
      <w:r w:rsidRPr="00743FA9">
        <w:t xml:space="preserve">, but it reflects the ambition and the scale of what we are doing. </w:t>
      </w:r>
      <w:r w:rsidRPr="00743FA9" w:rsidR="00B244FC">
        <w:t>T</w:t>
      </w:r>
      <w:r w:rsidRPr="00743FA9">
        <w:t>he PSR has never been busier. We have taken on some significant pieces of work</w:t>
      </w:r>
      <w:r w:rsidRPr="00743FA9" w:rsidR="00B244FC">
        <w:t>,</w:t>
      </w:r>
      <w:r w:rsidRPr="00743FA9">
        <w:t xml:space="preserve"> because there is work that needs to be done. </w:t>
      </w:r>
      <w:r w:rsidRPr="00743FA9" w:rsidR="00B244FC">
        <w:t>W</w:t>
      </w:r>
      <w:r w:rsidRPr="00743FA9">
        <w:t>e were talking about card fees and the fraud prevention work</w:t>
      </w:r>
      <w:r w:rsidRPr="00743FA9" w:rsidR="00B244FC">
        <w:t>,</w:t>
      </w:r>
      <w:r w:rsidRPr="00743FA9">
        <w:t xml:space="preserve"> and also the work on open banking, which is to make sure that the UK is at </w:t>
      </w:r>
      <w:r w:rsidRPr="00743FA9" w:rsidR="00B244FC">
        <w:t xml:space="preserve">the </w:t>
      </w:r>
      <w:r w:rsidRPr="00743FA9">
        <w:t>forefront of payment</w:t>
      </w:r>
      <w:r w:rsidRPr="00743FA9" w:rsidR="00B244FC">
        <w:t>s</w:t>
      </w:r>
      <w:r w:rsidRPr="00743FA9">
        <w:t xml:space="preserve">. </w:t>
      </w:r>
      <w:r w:rsidRPr="00743FA9" w:rsidR="00B244FC">
        <w:t xml:space="preserve">It is really </w:t>
      </w:r>
      <w:r w:rsidRPr="00743FA9">
        <w:t xml:space="preserve">important work. </w:t>
      </w:r>
      <w:r w:rsidRPr="00743FA9" w:rsidR="00B244FC">
        <w:t xml:space="preserve">That is the </w:t>
      </w:r>
      <w:r w:rsidRPr="00743FA9">
        <w:t>princip</w:t>
      </w:r>
      <w:r w:rsidRPr="00743FA9" w:rsidR="00B244FC">
        <w:t>al</w:t>
      </w:r>
      <w:r w:rsidRPr="00743FA9">
        <w:t xml:space="preserve"> driver of </w:t>
      </w:r>
      <w:r w:rsidR="00516B63">
        <w:t xml:space="preserve">the </w:t>
      </w:r>
      <w:r w:rsidRPr="00743FA9">
        <w:t xml:space="preserve">increase in </w:t>
      </w:r>
      <w:r w:rsidR="00516B63">
        <w:t xml:space="preserve">our </w:t>
      </w:r>
      <w:r w:rsidRPr="00743FA9">
        <w:t>overall budget.</w:t>
      </w:r>
    </w:p>
    <w:p w:rsidR="004D336C" w:rsidRPr="00743FA9" w:rsidP="00B244FC">
      <w:pPr>
        <w:pStyle w:val="Question"/>
        <w:numPr>
          <w:ilvl w:val="0"/>
          <w:numId w:val="0"/>
        </w:numPr>
        <w:ind w:left="794"/>
      </w:pPr>
      <w:r w:rsidRPr="00743FA9">
        <w:t>You asked about the professional fees side</w:t>
      </w:r>
      <w:r w:rsidRPr="00743FA9" w:rsidR="00B244FC">
        <w:t>.</w:t>
      </w:r>
      <w:r w:rsidRPr="00743FA9">
        <w:t xml:space="preserve"> </w:t>
      </w:r>
      <w:r w:rsidRPr="00743FA9" w:rsidR="00B244FC">
        <w:t>W</w:t>
      </w:r>
      <w:r w:rsidRPr="00743FA9">
        <w:t xml:space="preserve">e do not seek to rely on professional fees as an alternative to having staff. Having staff is the better, more effective and </w:t>
      </w:r>
      <w:r w:rsidRPr="00743FA9" w:rsidR="00B244FC">
        <w:t xml:space="preserve">more </w:t>
      </w:r>
      <w:r w:rsidRPr="00743FA9">
        <w:t>cost</w:t>
      </w:r>
      <w:r w:rsidRPr="00743FA9" w:rsidR="00D514FE">
        <w:t>-</w:t>
      </w:r>
      <w:r w:rsidRPr="00743FA9">
        <w:t>effective way of doing it, but we are in a phase where we expect to use more external expert advice to complement the skills and knowledge that we have</w:t>
      </w:r>
      <w:r w:rsidRPr="00743FA9" w:rsidR="00B244FC">
        <w:t>.</w:t>
      </w:r>
      <w:r w:rsidRPr="00743FA9">
        <w:t xml:space="preserve"> </w:t>
      </w:r>
      <w:r w:rsidRPr="00743FA9" w:rsidR="00B244FC">
        <w:t>T</w:t>
      </w:r>
      <w:r w:rsidRPr="00743FA9">
        <w:t>hat is particularly on card fees but also on those other workstreams where we expect to bring in that specialist advice to help us to do our job.</w:t>
      </w:r>
      <w:r w:rsidRPr="00743FA9" w:rsidR="00B244FC">
        <w:t xml:space="preserve"> T</w:t>
      </w:r>
      <w:r w:rsidRPr="00743FA9">
        <w:t>hat has been built up on a project-by-project basis to identify where we could use staff and whe</w:t>
      </w:r>
      <w:r w:rsidRPr="00743FA9" w:rsidR="00B244FC">
        <w:t>re</w:t>
      </w:r>
      <w:r w:rsidRPr="00743FA9">
        <w:t xml:space="preserve"> we could use external consultants.</w:t>
      </w:r>
    </w:p>
    <w:p w:rsidR="004D336C" w:rsidRPr="00743FA9" w:rsidP="004D336C">
      <w:pPr>
        <w:pStyle w:val="Question"/>
      </w:pPr>
      <w:sdt>
        <w:sdtPr>
          <w:alias w:val="Member"/>
          <w:tag w:val="&lt;Member mnisId='4117' dodsId='40456'&gt;"/>
          <w:id w:val="-1130012880"/>
          <w:placeholder>
            <w:docPart w:val="DefaultPlaceholder_-1854013440"/>
          </w:placeholder>
          <w:richText/>
        </w:sdtPr>
        <w:sdtContent>
          <w:r w:rsidRPr="00743FA9" w:rsidR="00B244FC">
            <w:rPr>
              <w:b/>
            </w:rPr>
            <w:t>Dame Andrea Leadsom:</w:t>
          </w:r>
        </w:sdtContent>
      </w:sdt>
      <w:r w:rsidRPr="00743FA9" w:rsidR="00B244FC">
        <w:t xml:space="preserve"> W</w:t>
      </w:r>
      <w:r w:rsidRPr="00743FA9">
        <w:t xml:space="preserve">ould you say </w:t>
      </w:r>
      <w:r w:rsidRPr="00743FA9" w:rsidR="00B244FC">
        <w:t xml:space="preserve">that </w:t>
      </w:r>
      <w:r w:rsidRPr="00743FA9">
        <w:t>you are losing control of your costs and overheads</w:t>
      </w:r>
      <w:r w:rsidRPr="00743FA9" w:rsidR="00B244FC">
        <w:t>,</w:t>
      </w:r>
      <w:r w:rsidRPr="00743FA9">
        <w:t xml:space="preserve"> or would you say </w:t>
      </w:r>
      <w:r w:rsidRPr="00743FA9" w:rsidR="00B244FC">
        <w:t xml:space="preserve">that </w:t>
      </w:r>
      <w:r w:rsidRPr="00743FA9">
        <w:t>they are tightly under control?</w:t>
      </w:r>
    </w:p>
    <w:p w:rsidR="00B244FC" w:rsidRPr="00743FA9" w:rsidP="00B244FC">
      <w:pPr>
        <w:pStyle w:val="Answer"/>
      </w:pPr>
      <w:sdt>
        <w:sdtPr>
          <w:alias w:val="Witness"/>
          <w:id w:val="1263420497"/>
          <w:placeholder>
            <w:docPart w:val="DefaultPlaceholder_-1854013440"/>
          </w:placeholder>
          <w:richText/>
        </w:sdtPr>
        <w:sdtContent>
          <w:r w:rsidRPr="00743FA9">
            <w:rPr>
              <w:b/>
              <w:i/>
            </w:rPr>
            <w:t>Aidene Walsh:</w:t>
          </w:r>
        </w:sdtContent>
      </w:sdt>
      <w:r w:rsidRPr="00743FA9">
        <w:t xml:space="preserve"> I w</w:t>
      </w:r>
      <w:r w:rsidRPr="00743FA9" w:rsidR="004D336C">
        <w:t xml:space="preserve">ould say </w:t>
      </w:r>
      <w:r w:rsidRPr="00743FA9">
        <w:t xml:space="preserve">that, </w:t>
      </w:r>
      <w:r w:rsidRPr="00743FA9" w:rsidR="004D336C">
        <w:t xml:space="preserve">from a board perspective, they are tightly under control. We review the costs </w:t>
      </w:r>
      <w:r w:rsidRPr="00743FA9">
        <w:t xml:space="preserve">at </w:t>
      </w:r>
      <w:r w:rsidRPr="00743FA9" w:rsidR="004D336C">
        <w:t>every board</w:t>
      </w:r>
      <w:r w:rsidRPr="00743FA9">
        <w:t>.</w:t>
      </w:r>
      <w:r w:rsidRPr="00743FA9" w:rsidR="004D336C">
        <w:t xml:space="preserve"> </w:t>
      </w:r>
      <w:r w:rsidRPr="00743FA9">
        <w:t>T</w:t>
      </w:r>
      <w:r w:rsidRPr="00743FA9" w:rsidR="004D336C">
        <w:t>o Chris’</w:t>
      </w:r>
      <w:r w:rsidRPr="00743FA9" w:rsidR="00D514FE">
        <w:t>s</w:t>
      </w:r>
      <w:r w:rsidRPr="00743FA9" w:rsidR="004D336C">
        <w:t xml:space="preserve"> point, we did a zero budgeting process this year. We get criticised for not being agile </w:t>
      </w:r>
      <w:r w:rsidRPr="00743FA9" w:rsidR="004D336C">
        <w:t xml:space="preserve">enough, and we know that this is a year of delivery. </w:t>
      </w:r>
      <w:r w:rsidRPr="00743FA9">
        <w:t>T</w:t>
      </w:r>
      <w:r w:rsidRPr="00743FA9" w:rsidR="004D336C">
        <w:t>he next two years are absolutely critical to payments in the UK, so we were very confident in the increase in the cost</w:t>
      </w:r>
      <w:r w:rsidRPr="00743FA9">
        <w:t>s</w:t>
      </w:r>
      <w:r w:rsidRPr="00743FA9" w:rsidR="004D336C">
        <w:t xml:space="preserve"> this time around</w:t>
      </w:r>
      <w:r w:rsidRPr="00743FA9">
        <w:t>.</w:t>
      </w:r>
      <w:r w:rsidRPr="00743FA9" w:rsidR="004D336C">
        <w:t xml:space="preserve"> I review the</w:t>
      </w:r>
      <w:r w:rsidRPr="00743FA9">
        <w:t>m</w:t>
      </w:r>
      <w:r w:rsidRPr="00743FA9" w:rsidR="004D336C">
        <w:t xml:space="preserve"> monthly in my conversations with Chris, and the board reviews them every time we meet.</w:t>
      </w:r>
    </w:p>
    <w:p w:rsidR="004D336C" w:rsidRPr="00743FA9" w:rsidP="004D336C">
      <w:pPr>
        <w:pStyle w:val="Question"/>
      </w:pPr>
      <w:sdt>
        <w:sdtPr>
          <w:alias w:val="Member"/>
          <w:tag w:val="&lt;Member mnisId='4117' dodsId='40456'&gt;"/>
          <w:id w:val="1631984483"/>
          <w:placeholder>
            <w:docPart w:val="DefaultPlaceholder_-1854013440"/>
          </w:placeholder>
          <w:richText/>
        </w:sdtPr>
        <w:sdtContent>
          <w:r w:rsidRPr="00743FA9" w:rsidR="00B244FC">
            <w:rPr>
              <w:b/>
            </w:rPr>
            <w:t>Dame Andrea Leadsom:</w:t>
          </w:r>
        </w:sdtContent>
      </w:sdt>
      <w:r w:rsidRPr="00743FA9" w:rsidR="00B244FC">
        <w:t xml:space="preserve"> </w:t>
      </w:r>
      <w:r w:rsidRPr="00743FA9">
        <w:t xml:space="preserve">Would you say </w:t>
      </w:r>
      <w:r w:rsidRPr="00743FA9" w:rsidR="00B244FC">
        <w:t xml:space="preserve">that </w:t>
      </w:r>
      <w:r w:rsidRPr="00743FA9">
        <w:t xml:space="preserve">you are having to pay significantly more for staff costs </w:t>
      </w:r>
      <w:r w:rsidRPr="00743FA9" w:rsidR="00B244FC">
        <w:t xml:space="preserve">in terms of </w:t>
      </w:r>
      <w:r w:rsidRPr="00743FA9">
        <w:t>attract</w:t>
      </w:r>
      <w:r w:rsidRPr="00743FA9" w:rsidR="00B244FC">
        <w:t>ing</w:t>
      </w:r>
      <w:r w:rsidRPr="00743FA9">
        <w:t xml:space="preserve"> and retain</w:t>
      </w:r>
      <w:r w:rsidRPr="00743FA9" w:rsidR="00B244FC">
        <w:t>ing</w:t>
      </w:r>
      <w:r w:rsidRPr="00743FA9">
        <w:t xml:space="preserve"> good people?</w:t>
      </w:r>
    </w:p>
    <w:p w:rsidR="00B244FC" w:rsidRPr="00743FA9" w:rsidP="00B244FC">
      <w:pPr>
        <w:pStyle w:val="Answer"/>
      </w:pPr>
      <w:sdt>
        <w:sdtPr>
          <w:alias w:val="Witness"/>
          <w:id w:val="-363908170"/>
          <w:placeholder>
            <w:docPart w:val="DefaultPlaceholder_-1854013440"/>
          </w:placeholder>
          <w:richText/>
        </w:sdtPr>
        <w:sdtContent>
          <w:r w:rsidRPr="00743FA9">
            <w:rPr>
              <w:b/>
              <w:i/>
            </w:rPr>
            <w:t>Aidene Walsh:</w:t>
          </w:r>
        </w:sdtContent>
      </w:sdt>
      <w:r w:rsidRPr="00743FA9">
        <w:t xml:space="preserve"> </w:t>
      </w:r>
      <w:r w:rsidRPr="00743FA9" w:rsidR="002D493A">
        <w:t>No, n</w:t>
      </w:r>
      <w:r w:rsidRPr="00743FA9" w:rsidR="004D336C">
        <w:t>ot especially</w:t>
      </w:r>
      <w:r w:rsidRPr="00743FA9" w:rsidR="002D493A">
        <w:t xml:space="preserve">. </w:t>
      </w:r>
      <w:r w:rsidRPr="00743FA9" w:rsidR="004D336C">
        <w:t>I will caveat that</w:t>
      </w:r>
      <w:r w:rsidRPr="00743FA9">
        <w:t>,</w:t>
      </w:r>
      <w:r w:rsidRPr="00743FA9" w:rsidR="004D336C">
        <w:t xml:space="preserve"> because I will say that </w:t>
      </w:r>
      <w:r w:rsidRPr="00743FA9" w:rsidR="00625DE8">
        <w:t xml:space="preserve">the </w:t>
      </w:r>
      <w:r w:rsidRPr="00743FA9" w:rsidR="004D336C">
        <w:t>costs of acquiring staff in the market have gone up</w:t>
      </w:r>
      <w:r w:rsidRPr="00743FA9">
        <w:t>.</w:t>
      </w:r>
      <w:r w:rsidRPr="00743FA9" w:rsidR="004D336C">
        <w:t xml:space="preserve"> </w:t>
      </w:r>
      <w:r w:rsidRPr="00743FA9">
        <w:t>I</w:t>
      </w:r>
      <w:r w:rsidRPr="00743FA9" w:rsidR="004D336C">
        <w:t xml:space="preserve">n looking at the </w:t>
      </w:r>
      <w:r w:rsidRPr="00743FA9">
        <w:t>P</w:t>
      </w:r>
      <w:r w:rsidRPr="00743FA9" w:rsidR="004D336C">
        <w:t xml:space="preserve">ayment </w:t>
      </w:r>
      <w:r w:rsidRPr="00743FA9">
        <w:t>S</w:t>
      </w:r>
      <w:r w:rsidRPr="00743FA9" w:rsidR="004D336C">
        <w:t xml:space="preserve">ystems </w:t>
      </w:r>
      <w:r w:rsidRPr="00743FA9">
        <w:t>R</w:t>
      </w:r>
      <w:r w:rsidRPr="00743FA9" w:rsidR="004D336C">
        <w:t xml:space="preserve">egulator, the key thing </w:t>
      </w:r>
      <w:r w:rsidRPr="00743FA9">
        <w:t xml:space="preserve">that </w:t>
      </w:r>
      <w:r w:rsidRPr="00743FA9" w:rsidR="004D336C">
        <w:t xml:space="preserve">I </w:t>
      </w:r>
      <w:r w:rsidRPr="00743FA9">
        <w:t xml:space="preserve">would </w:t>
      </w:r>
      <w:r w:rsidRPr="00743FA9" w:rsidR="004D336C">
        <w:t xml:space="preserve">call out is the motivation of people to come in and make a difference to society. </w:t>
      </w:r>
      <w:r w:rsidRPr="00743FA9">
        <w:t>W</w:t>
      </w:r>
      <w:r w:rsidRPr="00743FA9" w:rsidR="004D336C">
        <w:t>e are very aware</w:t>
      </w:r>
      <w:r w:rsidRPr="00743FA9">
        <w:t>,</w:t>
      </w:r>
      <w:r w:rsidRPr="00743FA9" w:rsidR="004D336C">
        <w:t xml:space="preserve"> when we go through a recruitment process</w:t>
      </w:r>
      <w:r w:rsidRPr="00743FA9">
        <w:t>,</w:t>
      </w:r>
      <w:r w:rsidRPr="00743FA9" w:rsidR="004D336C">
        <w:t xml:space="preserve"> that we cannot pay the top rates for getting people in, but we get quality people in who really want to make a difference.</w:t>
      </w:r>
      <w:r w:rsidRPr="00743FA9">
        <w:t xml:space="preserve"> T</w:t>
      </w:r>
      <w:r w:rsidRPr="00743FA9" w:rsidR="004D336C">
        <w:t>hey have gone up, but they have not gone up perhaps as much as they have gone up in the external market.</w:t>
      </w:r>
    </w:p>
    <w:p w:rsidR="004D336C" w:rsidRPr="00743FA9" w:rsidP="004D336C">
      <w:pPr>
        <w:pStyle w:val="Question"/>
      </w:pPr>
      <w:sdt>
        <w:sdtPr>
          <w:alias w:val="Member"/>
          <w:tag w:val="&lt;Member mnisId='4117' dodsId='40456'&gt;"/>
          <w:id w:val="-1808156034"/>
          <w:placeholder>
            <w:docPart w:val="DefaultPlaceholder_-1854013440"/>
          </w:placeholder>
          <w:richText/>
        </w:sdtPr>
        <w:sdtContent>
          <w:r w:rsidRPr="00743FA9" w:rsidR="00B244FC">
            <w:rPr>
              <w:b/>
            </w:rPr>
            <w:t>Dame Andrea Leadsom:</w:t>
          </w:r>
        </w:sdtContent>
      </w:sdt>
      <w:r w:rsidRPr="00743FA9">
        <w:t xml:space="preserve"> Changing subject slightly, one of the key reasons for establishing your</w:t>
      </w:r>
      <w:r w:rsidRPr="00743FA9" w:rsidR="00B244FC">
        <w:t xml:space="preserve"> </w:t>
      </w:r>
      <w:r w:rsidRPr="00743FA9">
        <w:t>organisation was the inadequacy of the Payments Council, which was the bank</w:t>
      </w:r>
      <w:r w:rsidRPr="00743FA9" w:rsidR="00B244FC">
        <w:t xml:space="preserve">s </w:t>
      </w:r>
      <w:r w:rsidRPr="00743FA9">
        <w:t>self-regulating</w:t>
      </w:r>
      <w:r w:rsidRPr="00743FA9" w:rsidR="00B244FC">
        <w:t>. G</w:t>
      </w:r>
      <w:r w:rsidRPr="00743FA9">
        <w:t xml:space="preserve">oing back to some of the questions from my colleagues, with regard to access to </w:t>
      </w:r>
      <w:r w:rsidR="005C2D31">
        <w:t xml:space="preserve">cash </w:t>
      </w:r>
      <w:r w:rsidRPr="00743FA9">
        <w:t xml:space="preserve">and being able to use </w:t>
      </w:r>
      <w:r w:rsidR="005C2D31">
        <w:t>it</w:t>
      </w:r>
      <w:r w:rsidRPr="00743FA9" w:rsidR="00B244FC">
        <w:t>,</w:t>
      </w:r>
      <w:r w:rsidRPr="00743FA9">
        <w:t xml:space="preserve"> and with regard to payments and to che</w:t>
      </w:r>
      <w:r w:rsidRPr="00743FA9" w:rsidR="002D493A">
        <w:t>ques</w:t>
      </w:r>
      <w:r w:rsidRPr="00743FA9" w:rsidR="00B244FC">
        <w:t>,</w:t>
      </w:r>
      <w:r w:rsidRPr="00743FA9">
        <w:t xml:space="preserve"> </w:t>
      </w:r>
      <w:r w:rsidRPr="00743FA9" w:rsidR="00B244FC">
        <w:t>i</w:t>
      </w:r>
      <w:r w:rsidRPr="00743FA9">
        <w:t>s it your overarching corporate value that all of these facilities should continue to be available</w:t>
      </w:r>
      <w:r w:rsidRPr="00743FA9" w:rsidR="002D493A">
        <w:t>, or is it not</w:t>
      </w:r>
      <w:r w:rsidRPr="00743FA9" w:rsidR="00B244FC">
        <w:t xml:space="preserve">? </w:t>
      </w:r>
      <w:r w:rsidRPr="00743FA9">
        <w:t>Do you see it as your responsibility to make sure that you meet the needs of consumers and businesses</w:t>
      </w:r>
      <w:r w:rsidRPr="00743FA9" w:rsidR="00B244FC">
        <w:t>?</w:t>
      </w:r>
    </w:p>
    <w:p w:rsidR="00B244FC" w:rsidRPr="00743FA9" w:rsidP="00B244FC">
      <w:pPr>
        <w:pStyle w:val="Answer"/>
      </w:pPr>
      <w:sdt>
        <w:sdtPr>
          <w:alias w:val="Witness"/>
          <w:id w:val="-1959026020"/>
          <w:placeholder>
            <w:docPart w:val="DefaultPlaceholder_-1854013440"/>
          </w:placeholder>
          <w:richText/>
        </w:sdtPr>
        <w:sdtContent>
          <w:r w:rsidRPr="00743FA9">
            <w:rPr>
              <w:b/>
              <w:i/>
            </w:rPr>
            <w:t>Chris Hemsley:</w:t>
          </w:r>
        </w:sdtContent>
      </w:sdt>
      <w:r w:rsidRPr="00743FA9">
        <w:t xml:space="preserve"> Your f</w:t>
      </w:r>
      <w:r w:rsidRPr="00743FA9" w:rsidR="004D336C">
        <w:t xml:space="preserve">inal articulation there is very close to the language </w:t>
      </w:r>
      <w:r w:rsidRPr="00743FA9">
        <w:t xml:space="preserve">that </w:t>
      </w:r>
      <w:r w:rsidRPr="00743FA9" w:rsidR="004D336C">
        <w:t>we use</w:t>
      </w:r>
      <w:r w:rsidRPr="00743FA9">
        <w:t>d</w:t>
      </w:r>
      <w:r w:rsidRPr="00743FA9" w:rsidR="004D336C">
        <w:t xml:space="preserve"> in our strategy. </w:t>
      </w:r>
      <w:r w:rsidRPr="00743FA9">
        <w:t>W</w:t>
      </w:r>
      <w:r w:rsidRPr="00743FA9" w:rsidR="004D336C">
        <w:t xml:space="preserve">e talk about the need to protect choice for people, so </w:t>
      </w:r>
      <w:r w:rsidRPr="00743FA9">
        <w:t xml:space="preserve">that </w:t>
      </w:r>
      <w:r w:rsidRPr="00743FA9" w:rsidR="004D336C">
        <w:t>they have a good choice of how to make payments in ways that work for them.</w:t>
      </w:r>
    </w:p>
    <w:p w:rsidR="004D336C" w:rsidRPr="00743FA9" w:rsidP="00B244FC">
      <w:pPr>
        <w:pStyle w:val="Answer"/>
      </w:pPr>
      <w:r w:rsidRPr="00743FA9">
        <w:t>Y</w:t>
      </w:r>
      <w:r w:rsidRPr="00743FA9">
        <w:t>ou are also right that there is a process of change going on in payment</w:t>
      </w:r>
      <w:r w:rsidRPr="00743FA9">
        <w:t>s</w:t>
      </w:r>
      <w:r w:rsidRPr="00743FA9">
        <w:t xml:space="preserve">. </w:t>
      </w:r>
      <w:r w:rsidRPr="00743FA9">
        <w:t xml:space="preserve">We </w:t>
      </w:r>
      <w:r w:rsidRPr="00743FA9">
        <w:t xml:space="preserve">were talking just a moment ago about </w:t>
      </w:r>
      <w:r w:rsidRPr="00743FA9">
        <w:t xml:space="preserve">the fact that there will come </w:t>
      </w:r>
      <w:r w:rsidRPr="00743FA9">
        <w:t xml:space="preserve">a point where we need to think about direct debits and </w:t>
      </w:r>
      <w:r w:rsidRPr="00743FA9" w:rsidR="00625DE8">
        <w:t xml:space="preserve">the </w:t>
      </w:r>
      <w:r w:rsidRPr="00743FA9">
        <w:t xml:space="preserve">standing order process, </w:t>
      </w:r>
      <w:r w:rsidRPr="00743FA9">
        <w:t>and migrating those to some form of newer, more modernised approach</w:t>
      </w:r>
      <w:r w:rsidRPr="00743FA9">
        <w:t>, so those debates are coming.</w:t>
      </w:r>
    </w:p>
    <w:p w:rsidR="00EF31C5" w:rsidRPr="00743FA9" w:rsidP="00EF31C5">
      <w:pPr>
        <w:pStyle w:val="Question"/>
        <w:numPr>
          <w:ilvl w:val="0"/>
          <w:numId w:val="9"/>
        </w:numPr>
      </w:pPr>
      <w:sdt>
        <w:sdtPr>
          <w:alias w:val="Witness"/>
          <w:id w:val="-1190681998"/>
          <w:placeholder>
            <w:docPart w:val="04087BC8888D4F6D9ED2BBE8CDED47B5"/>
          </w:placeholder>
          <w:richText/>
        </w:sdtPr>
        <w:sdtContent>
          <w:r w:rsidRPr="00961319" w:rsidR="00961319">
            <w:rPr>
              <w:b/>
              <w:bCs/>
            </w:rPr>
            <w:t>Dame</w:t>
          </w:r>
          <w:r w:rsidR="00961319">
            <w:t xml:space="preserve"> </w:t>
          </w:r>
          <w:r w:rsidRPr="00743FA9">
            <w:rPr>
              <w:b/>
            </w:rPr>
            <w:t>Andrea Leadsom:</w:t>
          </w:r>
        </w:sdtContent>
      </w:sdt>
      <w:r w:rsidRPr="00743FA9">
        <w:t xml:space="preserve"> I understand that the processes are changing, but I am talking about the basics</w:t>
      </w:r>
      <w:r w:rsidRPr="00743FA9" w:rsidR="002D493A">
        <w:t>: if</w:t>
      </w:r>
      <w:r w:rsidRPr="00743FA9">
        <w:t xml:space="preserve"> you want a cheque</w:t>
      </w:r>
      <w:r w:rsidR="008F2FF4">
        <w:t xml:space="preserve"> </w:t>
      </w:r>
      <w:r w:rsidRPr="00743FA9">
        <w:t>book, you can have one</w:t>
      </w:r>
      <w:r w:rsidRPr="00743FA9" w:rsidR="002D493A">
        <w:t>;</w:t>
      </w:r>
      <w:r w:rsidRPr="00743FA9">
        <w:t xml:space="preserve"> </w:t>
      </w:r>
      <w:r w:rsidRPr="00743FA9" w:rsidR="002D493A">
        <w:t>i</w:t>
      </w:r>
      <w:r w:rsidRPr="00743FA9">
        <w:t>f you want to use cash, you can pay with it</w:t>
      </w:r>
      <w:r w:rsidRPr="00743FA9" w:rsidR="002D493A">
        <w:t>; i</w:t>
      </w:r>
      <w:r w:rsidRPr="00743FA9">
        <w:t>f you want to access cash, you will always have access to it</w:t>
      </w:r>
      <w:r w:rsidRPr="00743FA9" w:rsidR="002D493A">
        <w:t>; if</w:t>
      </w:r>
      <w:r w:rsidRPr="00743FA9">
        <w:t xml:space="preserve"> you want to make a payment between yourself and another body or organisation, you will always be able to do it. Can you give us some assurance that those statements will always be the case?</w:t>
      </w:r>
    </w:p>
    <w:p w:rsidR="00EF31C5" w:rsidRPr="00743FA9" w:rsidP="00EF31C5">
      <w:pPr>
        <w:pStyle w:val="Answer"/>
      </w:pPr>
      <w:sdt>
        <w:sdtPr>
          <w:alias w:val="Witness"/>
          <w:id w:val="-1751802810"/>
          <w:placeholder>
            <w:docPart w:val="CF464706AB46453CA8DB35358069D294"/>
          </w:placeholder>
          <w:richText/>
        </w:sdtPr>
        <w:sdtContent>
          <w:r w:rsidRPr="00743FA9">
            <w:rPr>
              <w:b/>
              <w:i/>
            </w:rPr>
            <w:t>Chris Hemsley:</w:t>
          </w:r>
        </w:sdtContent>
      </w:sdt>
      <w:r w:rsidRPr="00743FA9">
        <w:t xml:space="preserve"> That is not quite the job we have been given by the legislation. Our job is to protect the interests of users, but we have not been given the job to protect every single way of paying.</w:t>
      </w:r>
      <w:r w:rsidR="005062AA">
        <w:t xml:space="preserve"> </w:t>
      </w:r>
      <w:r w:rsidRPr="00743FA9">
        <w:t xml:space="preserve">As the Financial Services and Markets Bill shows, at times Government need to play a role in taking decisions on protecting access to cash, as the current Bill does. It is our job to make sure we support that debate and provide evidence, views </w:t>
      </w:r>
      <w:r w:rsidRPr="00743FA9">
        <w:t>and analysis. Some of it falls to independent regulators. Some of that will fall to Government to take the decisions.</w:t>
      </w:r>
    </w:p>
    <w:p w:rsidR="00EF31C5" w:rsidRPr="00743FA9" w:rsidP="00EF31C5">
      <w:pPr>
        <w:pStyle w:val="Question"/>
        <w:numPr>
          <w:ilvl w:val="0"/>
          <w:numId w:val="9"/>
        </w:numPr>
      </w:pPr>
      <w:sdt>
        <w:sdtPr>
          <w:alias w:val="Witness"/>
          <w:id w:val="-563869273"/>
          <w:placeholder>
            <w:docPart w:val="70CE2E010E5647728790443172C0BEE0"/>
          </w:placeholder>
          <w:richText/>
        </w:sdtPr>
        <w:sdtContent>
          <w:r w:rsidRPr="009B7984" w:rsidR="009B7984">
            <w:rPr>
              <w:b/>
              <w:bCs/>
            </w:rPr>
            <w:t>Dame</w:t>
          </w:r>
          <w:r w:rsidR="009B7984">
            <w:t xml:space="preserve"> </w:t>
          </w:r>
          <w:r w:rsidRPr="00743FA9">
            <w:rPr>
              <w:b/>
            </w:rPr>
            <w:t>Andrea Leadsom:</w:t>
          </w:r>
        </w:sdtContent>
      </w:sdt>
      <w:r w:rsidRPr="00743FA9">
        <w:t xml:space="preserve"> Is it then not clear whose responsibility it is to protect the cheque or the use of cash? Is that unclear? Would that be your view?</w:t>
      </w:r>
    </w:p>
    <w:p w:rsidR="00EF31C5" w:rsidRPr="00743FA9" w:rsidP="00EF31C5">
      <w:pPr>
        <w:pStyle w:val="Answer"/>
      </w:pPr>
      <w:sdt>
        <w:sdtPr>
          <w:alias w:val="Witness"/>
          <w:id w:val="1987893465"/>
          <w:placeholder>
            <w:docPart w:val="CCAB781BD50B462983757A6998BDFCF9"/>
          </w:placeholder>
          <w:richText/>
        </w:sdtPr>
        <w:sdtContent>
          <w:r w:rsidRPr="00743FA9">
            <w:rPr>
              <w:b/>
              <w:i/>
            </w:rPr>
            <w:t>Chris Hemsley:</w:t>
          </w:r>
        </w:sdtContent>
      </w:sdt>
      <w:r w:rsidRPr="00743FA9">
        <w:t xml:space="preserve"> I</w:t>
      </w:r>
      <w:r w:rsidRPr="00743FA9" w:rsidR="002D493A">
        <w:t xml:space="preserve"> do not think it is </w:t>
      </w:r>
      <w:r w:rsidRPr="00743FA9">
        <w:t>unclear, no.</w:t>
      </w:r>
    </w:p>
    <w:p w:rsidR="00EF31C5" w:rsidRPr="00743FA9" w:rsidP="00EF31C5">
      <w:pPr>
        <w:pStyle w:val="Question"/>
        <w:numPr>
          <w:ilvl w:val="0"/>
          <w:numId w:val="9"/>
        </w:numPr>
      </w:pPr>
      <w:sdt>
        <w:sdtPr>
          <w:alias w:val="Witness"/>
          <w:id w:val="342980214"/>
          <w:placeholder>
            <w:docPart w:val="7C667B4959DF46F5BBD0A96E81871B87"/>
          </w:placeholder>
          <w:richText/>
        </w:sdtPr>
        <w:sdtContent>
          <w:r w:rsidRPr="009B7984" w:rsidR="009B7984">
            <w:rPr>
              <w:b/>
              <w:bCs/>
            </w:rPr>
            <w:t>Dame</w:t>
          </w:r>
          <w:r w:rsidR="009B7984">
            <w:t xml:space="preserve"> </w:t>
          </w:r>
          <w:r w:rsidRPr="00743FA9">
            <w:rPr>
              <w:b/>
            </w:rPr>
            <w:t>Andrea Leadsom:</w:t>
          </w:r>
        </w:sdtContent>
      </w:sdt>
      <w:r w:rsidRPr="00743FA9">
        <w:t xml:space="preserve"> Who is responsible for protecting access to cash and access to the use of cheques?</w:t>
      </w:r>
    </w:p>
    <w:p w:rsidR="00EF31C5" w:rsidRPr="00743FA9" w:rsidP="00EF31C5">
      <w:pPr>
        <w:pStyle w:val="Answer"/>
      </w:pPr>
      <w:sdt>
        <w:sdtPr>
          <w:alias w:val="Witness"/>
          <w:id w:val="310366371"/>
          <w:placeholder>
            <w:docPart w:val="97BB6C0F1E6A43E5A3B91BD3C007A184"/>
          </w:placeholder>
          <w:richText/>
        </w:sdtPr>
        <w:sdtContent>
          <w:r w:rsidRPr="00743FA9">
            <w:rPr>
              <w:b/>
              <w:i/>
            </w:rPr>
            <w:t>Chris Hemsley:</w:t>
          </w:r>
        </w:sdtContent>
      </w:sdt>
      <w:r w:rsidRPr="00743FA9">
        <w:t xml:space="preserve"> On cash, the </w:t>
      </w:r>
      <w:r w:rsidRPr="00743FA9" w:rsidR="0086031A">
        <w:t>financial services</w:t>
      </w:r>
      <w:r w:rsidRPr="00743FA9">
        <w:t xml:space="preserve"> Bill makes this really clear. The FCA will have the responsibility and Parliament will have set out the requirements for it.</w:t>
      </w:r>
    </w:p>
    <w:p w:rsidR="00EF31C5" w:rsidRPr="00743FA9" w:rsidP="00EF31C5">
      <w:pPr>
        <w:pStyle w:val="Question"/>
        <w:numPr>
          <w:ilvl w:val="0"/>
          <w:numId w:val="9"/>
        </w:numPr>
      </w:pPr>
      <w:sdt>
        <w:sdtPr>
          <w:alias w:val="Witness"/>
          <w:id w:val="2121410808"/>
          <w:placeholder>
            <w:docPart w:val="1DA566B8A3BE4E5F9939FD70B0D3359B"/>
          </w:placeholder>
          <w:richText/>
        </w:sdtPr>
        <w:sdtContent>
          <w:r w:rsidRPr="009B7984" w:rsidR="009B7984">
            <w:rPr>
              <w:b/>
              <w:bCs/>
            </w:rPr>
            <w:t>Dame</w:t>
          </w:r>
          <w:r w:rsidR="009B7984">
            <w:t xml:space="preserve"> </w:t>
          </w:r>
          <w:r w:rsidRPr="00743FA9">
            <w:rPr>
              <w:b/>
            </w:rPr>
            <w:t>Andrea Leadsom:</w:t>
          </w:r>
        </w:sdtContent>
      </w:sdt>
      <w:r w:rsidRPr="00743FA9">
        <w:t xml:space="preserve"> It is the Government and the FCA, yes. What about cheques?</w:t>
      </w:r>
    </w:p>
    <w:p w:rsidR="00EF31C5" w:rsidRPr="00743FA9" w:rsidP="00EF31C5">
      <w:pPr>
        <w:pStyle w:val="Answer"/>
      </w:pPr>
      <w:sdt>
        <w:sdtPr>
          <w:alias w:val="Witness"/>
          <w:id w:val="738440707"/>
          <w:placeholder>
            <w:docPart w:val="8ED23E9C3B7946C99D8EC1AFC966855C"/>
          </w:placeholder>
          <w:richText/>
        </w:sdtPr>
        <w:sdtContent>
          <w:r w:rsidRPr="00743FA9">
            <w:rPr>
              <w:b/>
              <w:i/>
            </w:rPr>
            <w:t>Chris Hemsley:</w:t>
          </w:r>
        </w:sdtContent>
      </w:sdt>
      <w:r w:rsidRPr="00743FA9">
        <w:t xml:space="preserve"> The cheque is a designated payment system. We will be protecting access to that system and promoting the use of it. There will come a time when we have to have a wider conversation about the role of cheques, but that is not today. That is when Government, Parliament, regulators and others need to support that conversation.</w:t>
      </w:r>
    </w:p>
    <w:p w:rsidR="00EF31C5" w:rsidRPr="00743FA9" w:rsidP="00EF31C5">
      <w:pPr>
        <w:pStyle w:val="Question"/>
        <w:numPr>
          <w:ilvl w:val="0"/>
          <w:numId w:val="9"/>
        </w:numPr>
      </w:pPr>
      <w:sdt>
        <w:sdtPr>
          <w:alias w:val="Witness"/>
          <w:id w:val="1405881665"/>
          <w:placeholder>
            <w:docPart w:val="F8992B4222B24114BDD8C997070E9BB2"/>
          </w:placeholder>
          <w:richText/>
        </w:sdtPr>
        <w:sdtContent>
          <w:r w:rsidRPr="009B7984" w:rsidR="009B7984">
            <w:rPr>
              <w:b/>
              <w:bCs/>
            </w:rPr>
            <w:t>Dame</w:t>
          </w:r>
          <w:r w:rsidR="009B7984">
            <w:t xml:space="preserve"> </w:t>
          </w:r>
          <w:r w:rsidRPr="00743FA9">
            <w:rPr>
              <w:b/>
            </w:rPr>
            <w:t>Andrea Leadsom:</w:t>
          </w:r>
        </w:sdtContent>
      </w:sdt>
      <w:r w:rsidRPr="00743FA9">
        <w:t xml:space="preserve"> Fundamentally, your role is to protect the users of payment systems, and you do accept that overarching responsibility. </w:t>
      </w:r>
    </w:p>
    <w:p w:rsidR="00EF31C5" w:rsidRPr="00743FA9" w:rsidP="00EF31C5">
      <w:pPr>
        <w:pStyle w:val="Answer"/>
      </w:pPr>
      <w:sdt>
        <w:sdtPr>
          <w:alias w:val="Witness"/>
          <w:id w:val="2085716242"/>
          <w:placeholder>
            <w:docPart w:val="4B15FF5A2C524C6FBFFC58E995000D9C"/>
          </w:placeholder>
          <w:richText/>
        </w:sdtPr>
        <w:sdtContent>
          <w:r w:rsidRPr="00743FA9">
            <w:rPr>
              <w:b/>
              <w:i/>
            </w:rPr>
            <w:t>Chris Hemsley:</w:t>
          </w:r>
        </w:sdtContent>
      </w:sdt>
      <w:r w:rsidRPr="00743FA9">
        <w:t xml:space="preserve"> Yes.</w:t>
      </w:r>
    </w:p>
    <w:p w:rsidR="00EF31C5" w:rsidRPr="00743FA9" w:rsidP="00EF31C5">
      <w:pPr>
        <w:pStyle w:val="Question"/>
        <w:numPr>
          <w:ilvl w:val="0"/>
          <w:numId w:val="9"/>
        </w:numPr>
      </w:pPr>
      <w:sdt>
        <w:sdtPr>
          <w:alias w:val="Witness"/>
          <w:id w:val="-2023699861"/>
          <w:placeholder>
            <w:docPart w:val="C8ED1ECEDE5F4CF4B05D508C58FA01B2"/>
          </w:placeholder>
          <w:richText/>
        </w:sdtPr>
        <w:sdtContent>
          <w:r w:rsidRPr="009B7984" w:rsidR="009B7984">
            <w:rPr>
              <w:b/>
              <w:bCs/>
            </w:rPr>
            <w:t>Dame</w:t>
          </w:r>
          <w:r w:rsidR="009B7984">
            <w:t xml:space="preserve"> </w:t>
          </w:r>
          <w:r w:rsidRPr="00743FA9">
            <w:rPr>
              <w:b/>
            </w:rPr>
            <w:t>Andrea Leadsom:</w:t>
          </w:r>
        </w:sdtContent>
      </w:sdt>
      <w:r w:rsidRPr="00743FA9">
        <w:t xml:space="preserve"> </w:t>
      </w:r>
      <w:r w:rsidR="009B7984">
        <w:t>T</w:t>
      </w:r>
      <w:r w:rsidRPr="00743FA9">
        <w:t>urning quickly to the banks, would you agree that banks’ core clearing systems and payment systems are extremely elderly and clunky? We have seen banks be unable to make payments over the years, though not so much recently. You said yourself, Chris, that the front-end computer systems are now quite good, but the back end has not really changed, has it? There is still this problem where so much fraud is due to poor bank systems and fraudsters being able to access those. What responsibility do you have as a regulator to push the banks into improving and upgrading their core systems, which would solve this issue over the long term?</w:t>
      </w:r>
    </w:p>
    <w:p w:rsidR="00EF31C5" w:rsidRPr="00743FA9" w:rsidP="00EF31C5">
      <w:pPr>
        <w:pStyle w:val="Answer"/>
      </w:pPr>
      <w:sdt>
        <w:sdtPr>
          <w:alias w:val="Witness"/>
          <w:id w:val="-1096632981"/>
          <w:placeholder>
            <w:docPart w:val="80CEFBD3E167460AAE7FA08AD2C505B4"/>
          </w:placeholder>
          <w:richText/>
        </w:sdtPr>
        <w:sdtContent>
          <w:r w:rsidRPr="00743FA9">
            <w:rPr>
              <w:b/>
              <w:i/>
            </w:rPr>
            <w:t>Chris Hemsley:</w:t>
          </w:r>
        </w:sdtContent>
      </w:sdt>
      <w:r w:rsidRPr="00743FA9">
        <w:t xml:space="preserve"> You are absolutely right. It is definitely our role to modernise central payment systems. In respec</w:t>
      </w:r>
      <w:r w:rsidR="00CB3C0E">
        <w:t>t</w:t>
      </w:r>
      <w:r w:rsidRPr="00743FA9">
        <w:t xml:space="preserve"> of the banks, it is to make sure they can deliver the requirements we place on them. We do not directly regulate their systems and their resilience. Depending on the bank we are talking about, that is a job for the PRA, the Bank of England or the FCA. </w:t>
      </w:r>
    </w:p>
    <w:p w:rsidR="00EF31C5" w:rsidRPr="00743FA9" w:rsidP="00EF31C5">
      <w:pPr>
        <w:pStyle w:val="Answer"/>
      </w:pPr>
      <w:r w:rsidRPr="00743FA9">
        <w:t xml:space="preserve">The work on fraud is a really good example here. It is definitely our job to make sure people are protected. It is our job to make sure there are incentives for all payment firms to act. Today, that is about making firms upgrade their systems. There are broad differences between the capabilities of different firms. They are starting in different places. There </w:t>
      </w:r>
      <w:r w:rsidRPr="00743FA9">
        <w:t>are a number of firms out there that are more able to make that transition, that make better use of data and that have more modern systems. There are some that</w:t>
      </w:r>
      <w:r w:rsidRPr="00743FA9" w:rsidR="002D493A">
        <w:t xml:space="preserve"> do not</w:t>
      </w:r>
      <w:r w:rsidRPr="00743FA9">
        <w:t xml:space="preserve">. </w:t>
      </w:r>
    </w:p>
    <w:p w:rsidR="00EF31C5" w:rsidRPr="00743FA9" w:rsidP="00EF31C5">
      <w:pPr>
        <w:pStyle w:val="Answer"/>
      </w:pPr>
      <w:r w:rsidRPr="00743FA9">
        <w:t>My job is to make sure that the incentives are</w:t>
      </w:r>
      <w:r w:rsidRPr="00743FA9" w:rsidR="002D493A">
        <w:t xml:space="preserve"> in</w:t>
      </w:r>
      <w:r w:rsidRPr="00743FA9">
        <w:t xml:space="preserve"> there and that there are requirements on those firms so they act in users’ interests. Of course, that places an incentive on them to get their own house in order.</w:t>
      </w:r>
    </w:p>
    <w:p w:rsidR="00EF31C5" w:rsidRPr="00743FA9" w:rsidP="00EF31C5">
      <w:pPr>
        <w:pStyle w:val="Question"/>
        <w:numPr>
          <w:ilvl w:val="0"/>
          <w:numId w:val="9"/>
        </w:numPr>
      </w:pPr>
      <w:sdt>
        <w:sdtPr>
          <w:alias w:val="Witness"/>
          <w:id w:val="-841161449"/>
          <w:placeholder>
            <w:docPart w:val="FE6EA1CB2E224F799CA35A1E511038DE"/>
          </w:placeholder>
          <w:richText/>
        </w:sdtPr>
        <w:sdtContent>
          <w:r w:rsidRPr="009B7984" w:rsidR="009B7984">
            <w:rPr>
              <w:b/>
              <w:bCs/>
            </w:rPr>
            <w:t>Dame</w:t>
          </w:r>
          <w:r w:rsidR="009B7984">
            <w:t xml:space="preserve"> </w:t>
          </w:r>
          <w:r w:rsidRPr="00743FA9">
            <w:rPr>
              <w:b/>
            </w:rPr>
            <w:t>Andrea Leadsom:</w:t>
          </w:r>
        </w:sdtContent>
      </w:sdt>
      <w:r w:rsidRPr="00743FA9">
        <w:t xml:space="preserve"> Further to my colleague Dame Angela’s question, do you have the ability to require banks to absorb the costs of upgrading their payment systems rather than passing them on</w:t>
      </w:r>
      <w:r w:rsidRPr="00743FA9" w:rsidR="002D493A">
        <w:t xml:space="preserve"> </w:t>
      </w:r>
      <w:r w:rsidRPr="00743FA9">
        <w:t>to consumers?</w:t>
      </w:r>
    </w:p>
    <w:p w:rsidR="00EF31C5" w:rsidRPr="00743FA9" w:rsidP="00EF31C5">
      <w:pPr>
        <w:pStyle w:val="Answer"/>
      </w:pPr>
      <w:sdt>
        <w:sdtPr>
          <w:alias w:val="Witness"/>
          <w:id w:val="1961143243"/>
          <w:placeholder>
            <w:docPart w:val="3442D655190A4BEAA0475B1F79718580"/>
          </w:placeholder>
          <w:richText/>
        </w:sdtPr>
        <w:sdtContent>
          <w:r w:rsidRPr="00743FA9">
            <w:rPr>
              <w:b/>
              <w:i/>
            </w:rPr>
            <w:t>Chris Hemsley:</w:t>
          </w:r>
        </w:sdtContent>
      </w:sdt>
      <w:r w:rsidRPr="00743FA9">
        <w:t xml:space="preserve"> The straightforward answer to that is no. Our regulatory remit for a designated payment system goes to the system itself, the provider of infrastructure, and then also to the participants. The pricing of services, which is essentially where they would get the cost recovery, would be the pricing of a current account or a business account. That would fall to the FCA as the relevant regulator. </w:t>
      </w:r>
      <w:r w:rsidR="00374626">
        <w:t>T</w:t>
      </w:r>
      <w:r w:rsidRPr="00743FA9">
        <w:t>hat is not an area where we would have direct powers.</w:t>
      </w:r>
    </w:p>
    <w:p w:rsidR="00EF31C5" w:rsidRPr="00743FA9" w:rsidP="00EF31C5">
      <w:pPr>
        <w:pStyle w:val="Question"/>
        <w:numPr>
          <w:ilvl w:val="0"/>
          <w:numId w:val="9"/>
        </w:numPr>
      </w:pPr>
      <w:sdt>
        <w:sdtPr>
          <w:alias w:val="Member"/>
          <w:tag w:val="&lt;Member mnisId='1554' dodsId='31575'&gt;"/>
          <w:id w:val="-1939679356"/>
          <w:placeholder>
            <w:docPart w:val="DB6B8FB9D9174D6D917CB330095CEA50"/>
          </w:placeholder>
          <w:richText/>
        </w:sdtPr>
        <w:sdtContent>
          <w:r w:rsidRPr="00743FA9">
            <w:rPr>
              <w:b/>
            </w:rPr>
            <w:t>Chair:</w:t>
          </w:r>
        </w:sdtContent>
      </w:sdt>
      <w:r w:rsidRPr="00743FA9">
        <w:t xml:space="preserve"> </w:t>
      </w:r>
      <w:r w:rsidR="00593600">
        <w:t>Y</w:t>
      </w:r>
      <w:r w:rsidRPr="00743FA9">
        <w:t>ou are going to be coming up to your 10th anniversary as an independent regulator in April next year. Looking back on th</w:t>
      </w:r>
      <w:r w:rsidR="00374626">
        <w:t>o</w:t>
      </w:r>
      <w:r w:rsidRPr="00743FA9">
        <w:t>se 10 years and thinking about your objectives to ensure competition and innovation, one of the themes that has come out of this morning seems to be—you said it yourself, Chris—the anti-competitive behaviour of Visa and Mastercard and the banks dragging their feet on some of these things. You are nodding, Aidene.</w:t>
      </w:r>
    </w:p>
    <w:p w:rsidR="00EF31C5" w:rsidRPr="00743FA9" w:rsidP="00EF31C5">
      <w:pPr>
        <w:pStyle w:val="QuestionCont"/>
      </w:pPr>
      <w:r w:rsidRPr="00743FA9">
        <w:t>Over th</w:t>
      </w:r>
      <w:r w:rsidR="00876AEC">
        <w:t>o</w:t>
      </w:r>
      <w:r w:rsidRPr="00743FA9">
        <w:t xml:space="preserve">se 10 years, we have heard about the promise of open banking, open payments, the ability to bring in more competition for consumers, and the ability to be radical and be the world’s leading centre for payments. I was struck by the fact that in 2022 you established a </w:t>
      </w:r>
      <w:r w:rsidRPr="00743FA9" w:rsidR="0094647D">
        <w:t xml:space="preserve">joint regulatory oversight committee </w:t>
      </w:r>
      <w:r w:rsidRPr="00743FA9">
        <w:t xml:space="preserve">on open banking and then in August that committee established a strategic working group to look at the future of open banking. This month the </w:t>
      </w:r>
      <w:r w:rsidRPr="00743FA9" w:rsidR="0094647D">
        <w:t xml:space="preserve">joint regulatory oversight committee </w:t>
      </w:r>
      <w:r w:rsidRPr="00743FA9">
        <w:t>announced the creation of two new working groups on open banking, one of which is focused on the design of another entity that will work on open banking.</w:t>
      </w:r>
    </w:p>
    <w:p w:rsidR="00EF31C5" w:rsidRPr="00743FA9" w:rsidP="00EF31C5">
      <w:pPr>
        <w:pStyle w:val="QuestionCont"/>
      </w:pPr>
      <w:r w:rsidRPr="00743FA9">
        <w:t xml:space="preserve">All of this made me think of the </w:t>
      </w:r>
      <w:r w:rsidRPr="00743FA9" w:rsidR="0094647D">
        <w:t xml:space="preserve">second world war </w:t>
      </w:r>
      <w:r w:rsidRPr="00743FA9">
        <w:t xml:space="preserve">field manual entitled </w:t>
      </w:r>
      <w:r w:rsidRPr="00743FA9">
        <w:rPr>
          <w:i/>
          <w:iCs/>
        </w:rPr>
        <w:t>Simple Sabotage</w:t>
      </w:r>
      <w:r w:rsidRPr="00743FA9">
        <w:t xml:space="preserve">. It said, “When possible, refer all materials to a committee, for further ‘study and consideration’. Attempt to make the </w:t>
      </w:r>
      <w:r w:rsidRPr="00743FA9" w:rsidR="00743FA9">
        <w:t>c</w:t>
      </w:r>
      <w:r w:rsidRPr="00743FA9">
        <w:t>ommittee as large as possible—never less than five</w:t>
      </w:r>
      <w:r w:rsidR="00767E3E">
        <w:t>.</w:t>
      </w:r>
      <w:r w:rsidRPr="00743FA9">
        <w:t>” It just feels like you are being pressured by all these anti</w:t>
      </w:r>
      <w:r w:rsidRPr="00743FA9" w:rsidR="00743FA9">
        <w:t>-</w:t>
      </w:r>
      <w:r w:rsidRPr="00743FA9">
        <w:t>competitive forces to sabotage all these different ways that could help our constituents enjoy better, more competitive and more open payment systems with more competition and more innovation.</w:t>
      </w:r>
    </w:p>
    <w:p w:rsidR="00EF31C5" w:rsidRPr="00743FA9" w:rsidP="00EF31C5">
      <w:pPr>
        <w:pStyle w:val="QuestionCont"/>
      </w:pPr>
      <w:r w:rsidRPr="00743FA9">
        <w:t xml:space="preserve">Aidene, you have just become </w:t>
      </w:r>
      <w:r w:rsidRPr="00743FA9" w:rsidR="00743FA9">
        <w:t>c</w:t>
      </w:r>
      <w:r w:rsidRPr="00743FA9">
        <w:t>hair. What are your thoughts on what I have just said? Am I being unfair?</w:t>
      </w:r>
    </w:p>
    <w:p w:rsidR="00EF31C5" w:rsidRPr="00743FA9" w:rsidP="00EF31C5">
      <w:pPr>
        <w:pStyle w:val="Answer"/>
      </w:pPr>
      <w:sdt>
        <w:sdtPr>
          <w:alias w:val="Witness"/>
          <w:id w:val="427927324"/>
          <w:placeholder>
            <w:docPart w:val="186BBB91DB844EABB170DF3668672819"/>
          </w:placeholder>
          <w:richText/>
        </w:sdtPr>
        <w:sdtContent>
          <w:r w:rsidRPr="00743FA9">
            <w:rPr>
              <w:b/>
              <w:i/>
            </w:rPr>
            <w:t>Aidene Walsh:</w:t>
          </w:r>
        </w:sdtContent>
      </w:sdt>
      <w:r w:rsidRPr="00743FA9">
        <w:t xml:space="preserve"> I do not see that. Your perception is your perception, but I do not see that. One of the key challenges for the Payment Systems </w:t>
      </w:r>
      <w:r w:rsidRPr="00743FA9">
        <w:t>Regulator is ensuring that, in doing what it does, it consults properly and gets the evidence in terms of the actions it takes to progress pieces of work.</w:t>
      </w:r>
    </w:p>
    <w:p w:rsidR="00EF31C5" w:rsidRPr="00743FA9" w:rsidP="00EF31C5">
      <w:pPr>
        <w:pStyle w:val="Answer"/>
      </w:pPr>
      <w:r w:rsidRPr="00743FA9">
        <w:t>I have been sitting on the board since 2020 and I have seen tremendous progress with Chris and the team in terms of agility, hitting the milestones it has committed to and engaging with various participants in the system, whether they are consumers, providers or what</w:t>
      </w:r>
      <w:r w:rsidR="00775152">
        <w:t xml:space="preserve"> </w:t>
      </w:r>
      <w:r w:rsidRPr="00743FA9">
        <w:t>have</w:t>
      </w:r>
      <w:r w:rsidR="00775152">
        <w:t xml:space="preserve"> </w:t>
      </w:r>
      <w:r w:rsidRPr="00743FA9">
        <w:t xml:space="preserve">you. We have been very clear about the milestones that will be hit and how to move pieces of work forward. </w:t>
      </w:r>
    </w:p>
    <w:p w:rsidR="00EF31C5" w:rsidRPr="00743FA9" w:rsidP="00EF31C5">
      <w:pPr>
        <w:pStyle w:val="Remark"/>
      </w:pPr>
      <w:sdt>
        <w:sdtPr>
          <w:alias w:val="Member"/>
          <w:tag w:val="&lt;Member mnisId='1554' dodsId='31575'&gt;"/>
          <w:id w:val="1121493375"/>
          <w:placeholder>
            <w:docPart w:val="DE558BBE8B9F49CBBCC9FA83B8B12EDA"/>
          </w:placeholder>
          <w:richText/>
        </w:sdtPr>
        <w:sdtContent>
          <w:r w:rsidRPr="00743FA9">
            <w:rPr>
              <w:b/>
            </w:rPr>
            <w:t>Chair:</w:t>
          </w:r>
        </w:sdtContent>
      </w:sdt>
      <w:r w:rsidRPr="00743FA9">
        <w:t xml:space="preserve"> It feel</w:t>
      </w:r>
      <w:r w:rsidRPr="00743FA9" w:rsidR="00743FA9">
        <w:t>s</w:t>
      </w:r>
      <w:r w:rsidRPr="00743FA9">
        <w:t xml:space="preserve"> as though there has been a concerted effort by incumbents to continue to try to slow these processes down. I am seeing nods from my fellow Committee </w:t>
      </w:r>
      <w:r w:rsidRPr="00743FA9" w:rsidR="00743FA9">
        <w:t>m</w:t>
      </w:r>
      <w:r w:rsidRPr="00743FA9">
        <w:t>embers.</w:t>
      </w:r>
    </w:p>
    <w:p w:rsidR="00EF31C5" w:rsidRPr="00743FA9" w:rsidP="00EF31C5">
      <w:pPr>
        <w:pStyle w:val="Remark"/>
      </w:pPr>
      <w:r w:rsidRPr="00743FA9">
        <w:t>I am going to leave the session there, planting that thought in your heads. There is huge potential out there in terms of payment innovation and competition. We welcome the progress you have made in response to the concerns we had about your push payment consultation, but we do want the UK to remain absolutely at the forefront and the cutting edge.</w:t>
      </w:r>
    </w:p>
    <w:p w:rsidR="00EF31C5" w:rsidRPr="00743FA9" w:rsidP="00EF31C5">
      <w:pPr>
        <w:pStyle w:val="Remark"/>
      </w:pPr>
      <w:r w:rsidRPr="00743FA9">
        <w:t>I believe there are forces—you have referred to them yourself today, Chris—that are maybe trying to slow things down or act in a way that is anti-competitive. They may be thinking, “The worst that can happen to us is that in two years’ time we might get referred to the Competition and Markets Authority</w:t>
      </w:r>
      <w:r w:rsidR="00990996">
        <w:t>.</w:t>
      </w:r>
      <w:r w:rsidRPr="00743FA9">
        <w:t>”</w:t>
      </w:r>
    </w:p>
    <w:p w:rsidR="00EF31C5" w:rsidP="00EF31C5">
      <w:pPr>
        <w:pStyle w:val="Remark"/>
      </w:pPr>
      <w:r w:rsidRPr="00743FA9">
        <w:t>I am just going to leave you with that thought. It has been a very interesting session. That is the abiding perception I have been left with. Thank you so much for your time today</w:t>
      </w:r>
      <w:r w:rsidRPr="00743FA9" w:rsidR="00743FA9">
        <w:t>.</w:t>
      </w:r>
      <w:r w:rsidRPr="00743FA9">
        <w:t xml:space="preserve"> </w:t>
      </w:r>
      <w:r w:rsidRPr="00743FA9" w:rsidR="00743FA9">
        <w:t>T</w:t>
      </w:r>
      <w:r w:rsidRPr="00743FA9">
        <w:t xml:space="preserve">hat brings to an end our session of the Treasury Select Committee. </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56CF96A92F49FCAE41E4FA0D777B37"/>
      </w:placeholder>
      <w:richText/>
    </w:sdtPr>
    <w:sdtContent>
      <w:p w:rsidR="003736A1" w:rsidP="009277D8">
        <w:pPr>
          <w:pStyle w:val="Para"/>
          <w:rPr>
            <w:color w:val="808080"/>
          </w:rPr>
        </w:pPr>
        <w:r w:rsidRPr="005125C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8FCAC20641C4BAF96F58EAC2EE5B40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F6EAD6E"/>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125CB"/>
    <w:rPr>
      <w:color w:val="605E5C"/>
      <w:shd w:val="clear" w:color="auto" w:fill="E1DFDD"/>
    </w:rPr>
  </w:style>
  <w:style w:type="paragraph" w:styleId="Title">
    <w:name w:val="Title"/>
    <w:basedOn w:val="Normal"/>
    <w:next w:val="Normal"/>
    <w:link w:val="TitleChar"/>
    <w:uiPriority w:val="10"/>
    <w:qFormat/>
    <w:rsid w:val="004D336C"/>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4D336C"/>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4D336C"/>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4D336C"/>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4D336C"/>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4D336C"/>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56CF96A92F49FCAE41E4FA0D777B37"/>
        <w:category>
          <w:name w:val="General"/>
          <w:gallery w:val="placeholder"/>
        </w:category>
        <w:types>
          <w:type w:val="bbPlcHdr"/>
        </w:types>
        <w:behaviors>
          <w:behavior w:val="content"/>
        </w:behaviors>
        <w:guid w:val="{5E8D332F-D3FC-4F51-B18F-AE32D94DE1C5}"/>
      </w:docPartPr>
      <w:docPartBody>
        <w:p w:rsidR="00911CE2" w:rsidP="00CF0169">
          <w:pPr>
            <w:pStyle w:val="1156CF96A92F49FCAE41E4FA0D777B37"/>
          </w:pPr>
          <w:r w:rsidRPr="000753FC">
            <w:rPr>
              <w:rStyle w:val="PlaceholderText"/>
            </w:rPr>
            <w:t>Click here to enter text.</w:t>
          </w:r>
        </w:p>
      </w:docPartBody>
    </w:docPart>
    <w:docPart>
      <w:docPartPr>
        <w:name w:val="AD699495AE6944FCAE2FED8FB2DBE056"/>
        <w:category>
          <w:name w:val="General"/>
          <w:gallery w:val="placeholder"/>
        </w:category>
        <w:types>
          <w:type w:val="bbPlcHdr"/>
        </w:types>
        <w:behaviors>
          <w:behavior w:val="content"/>
        </w:behaviors>
        <w:guid w:val="{83778C94-BC3C-47FE-89A7-B3732BCFBEF4}"/>
      </w:docPartPr>
      <w:docPartBody>
        <w:p w:rsidR="00911CE2" w:rsidP="00CF0169">
          <w:pPr>
            <w:pStyle w:val="AD699495AE6944FCAE2FED8FB2DBE056"/>
          </w:pPr>
          <w:r w:rsidRPr="002B3926">
            <w:rPr>
              <w:rStyle w:val="PlaceholderText"/>
            </w:rPr>
            <w:t>Click here to enter text.</w:t>
          </w:r>
        </w:p>
      </w:docPartBody>
    </w:docPart>
    <w:docPart>
      <w:docPartPr>
        <w:name w:val="48FCAC20641C4BAF96F58EAC2EE5B40E"/>
        <w:category>
          <w:name w:val="General"/>
          <w:gallery w:val="placeholder"/>
        </w:category>
        <w:types>
          <w:type w:val="bbPlcHdr"/>
        </w:types>
        <w:behaviors>
          <w:behavior w:val="content"/>
        </w:behaviors>
        <w:guid w:val="{31853DD0-A88C-4D62-AC21-44FA3DCAFAB3}"/>
      </w:docPartPr>
      <w:docPartBody>
        <w:p w:rsidR="00911CE2" w:rsidP="00CF0169">
          <w:pPr>
            <w:pStyle w:val="48FCAC20641C4BAF96F58EAC2EE5B40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B84CD0-349D-41AA-972F-5A935706364B}"/>
      </w:docPartPr>
      <w:docPartBody>
        <w:p w:rsidR="00911CE2">
          <w:r w:rsidRPr="00A30121">
            <w:rPr>
              <w:rStyle w:val="PlaceholderText"/>
            </w:rPr>
            <w:t>Click or tap here to enter text.</w:t>
          </w:r>
        </w:p>
      </w:docPartBody>
    </w:docPart>
    <w:docPart>
      <w:docPartPr>
        <w:name w:val="04087BC8888D4F6D9ED2BBE8CDED47B5"/>
        <w:category>
          <w:name w:val="General"/>
          <w:gallery w:val="placeholder"/>
        </w:category>
        <w:types>
          <w:type w:val="bbPlcHdr"/>
        </w:types>
        <w:behaviors>
          <w:behavior w:val="content"/>
        </w:behaviors>
        <w:guid w:val="{7858B65D-2B66-4B89-B91D-61B41F0ADB15}"/>
      </w:docPartPr>
      <w:docPartBody>
        <w:p w:rsidR="006E2E43" w:rsidP="00911CE2">
          <w:pPr>
            <w:pStyle w:val="04087BC8888D4F6D9ED2BBE8CDED47B5"/>
          </w:pPr>
          <w:r w:rsidRPr="00C14CBF">
            <w:rPr>
              <w:rStyle w:val="PlaceholderText"/>
            </w:rPr>
            <w:t>Click or tap here to enter text.</w:t>
          </w:r>
        </w:p>
      </w:docPartBody>
    </w:docPart>
    <w:docPart>
      <w:docPartPr>
        <w:name w:val="CF464706AB46453CA8DB35358069D294"/>
        <w:category>
          <w:name w:val="General"/>
          <w:gallery w:val="placeholder"/>
        </w:category>
        <w:types>
          <w:type w:val="bbPlcHdr"/>
        </w:types>
        <w:behaviors>
          <w:behavior w:val="content"/>
        </w:behaviors>
        <w:guid w:val="{FC51AF0A-D16A-46E3-BDC4-F5342BE29A83}"/>
      </w:docPartPr>
      <w:docPartBody>
        <w:p w:rsidR="006E2E43" w:rsidP="00911CE2">
          <w:pPr>
            <w:pStyle w:val="CF464706AB46453CA8DB35358069D294"/>
          </w:pPr>
          <w:r w:rsidRPr="00C14CBF">
            <w:rPr>
              <w:rStyle w:val="PlaceholderText"/>
            </w:rPr>
            <w:t>Click or tap here to enter text.</w:t>
          </w:r>
        </w:p>
      </w:docPartBody>
    </w:docPart>
    <w:docPart>
      <w:docPartPr>
        <w:name w:val="70CE2E010E5647728790443172C0BEE0"/>
        <w:category>
          <w:name w:val="General"/>
          <w:gallery w:val="placeholder"/>
        </w:category>
        <w:types>
          <w:type w:val="bbPlcHdr"/>
        </w:types>
        <w:behaviors>
          <w:behavior w:val="content"/>
        </w:behaviors>
        <w:guid w:val="{EF4E7BEE-081A-4A3C-A73D-22EC0AD137B9}"/>
      </w:docPartPr>
      <w:docPartBody>
        <w:p w:rsidR="006E2E43" w:rsidP="00911CE2">
          <w:pPr>
            <w:pStyle w:val="70CE2E010E5647728790443172C0BEE0"/>
          </w:pPr>
          <w:r w:rsidRPr="00C14CBF">
            <w:rPr>
              <w:rStyle w:val="PlaceholderText"/>
            </w:rPr>
            <w:t>Click or tap here to enter text.</w:t>
          </w:r>
        </w:p>
      </w:docPartBody>
    </w:docPart>
    <w:docPart>
      <w:docPartPr>
        <w:name w:val="CCAB781BD50B462983757A6998BDFCF9"/>
        <w:category>
          <w:name w:val="General"/>
          <w:gallery w:val="placeholder"/>
        </w:category>
        <w:types>
          <w:type w:val="bbPlcHdr"/>
        </w:types>
        <w:behaviors>
          <w:behavior w:val="content"/>
        </w:behaviors>
        <w:guid w:val="{877A402C-0797-4BF5-B1F0-EA513E54D18C}"/>
      </w:docPartPr>
      <w:docPartBody>
        <w:p w:rsidR="006E2E43" w:rsidP="00911CE2">
          <w:pPr>
            <w:pStyle w:val="CCAB781BD50B462983757A6998BDFCF9"/>
          </w:pPr>
          <w:r w:rsidRPr="00C14CBF">
            <w:rPr>
              <w:rStyle w:val="PlaceholderText"/>
            </w:rPr>
            <w:t>Click or tap here to enter text.</w:t>
          </w:r>
        </w:p>
      </w:docPartBody>
    </w:docPart>
    <w:docPart>
      <w:docPartPr>
        <w:name w:val="7C667B4959DF46F5BBD0A96E81871B87"/>
        <w:category>
          <w:name w:val="General"/>
          <w:gallery w:val="placeholder"/>
        </w:category>
        <w:types>
          <w:type w:val="bbPlcHdr"/>
        </w:types>
        <w:behaviors>
          <w:behavior w:val="content"/>
        </w:behaviors>
        <w:guid w:val="{67F867B4-B89A-4F25-8AB1-8D16E43E1290}"/>
      </w:docPartPr>
      <w:docPartBody>
        <w:p w:rsidR="006E2E43" w:rsidP="00911CE2">
          <w:pPr>
            <w:pStyle w:val="7C667B4959DF46F5BBD0A96E81871B87"/>
          </w:pPr>
          <w:r w:rsidRPr="00C14CBF">
            <w:rPr>
              <w:rStyle w:val="PlaceholderText"/>
            </w:rPr>
            <w:t>Click or tap here to enter text.</w:t>
          </w:r>
        </w:p>
      </w:docPartBody>
    </w:docPart>
    <w:docPart>
      <w:docPartPr>
        <w:name w:val="97BB6C0F1E6A43E5A3B91BD3C007A184"/>
        <w:category>
          <w:name w:val="General"/>
          <w:gallery w:val="placeholder"/>
        </w:category>
        <w:types>
          <w:type w:val="bbPlcHdr"/>
        </w:types>
        <w:behaviors>
          <w:behavior w:val="content"/>
        </w:behaviors>
        <w:guid w:val="{05DD6ADC-8102-411A-9139-9A95EA7E2C04}"/>
      </w:docPartPr>
      <w:docPartBody>
        <w:p w:rsidR="006E2E43" w:rsidP="00911CE2">
          <w:pPr>
            <w:pStyle w:val="97BB6C0F1E6A43E5A3B91BD3C007A184"/>
          </w:pPr>
          <w:r w:rsidRPr="00C14CBF">
            <w:rPr>
              <w:rStyle w:val="PlaceholderText"/>
            </w:rPr>
            <w:t>Click or tap here to enter text.</w:t>
          </w:r>
        </w:p>
      </w:docPartBody>
    </w:docPart>
    <w:docPart>
      <w:docPartPr>
        <w:name w:val="1DA566B8A3BE4E5F9939FD70B0D3359B"/>
        <w:category>
          <w:name w:val="General"/>
          <w:gallery w:val="placeholder"/>
        </w:category>
        <w:types>
          <w:type w:val="bbPlcHdr"/>
        </w:types>
        <w:behaviors>
          <w:behavior w:val="content"/>
        </w:behaviors>
        <w:guid w:val="{968DA324-1196-47FD-BAAA-B278B0CA227F}"/>
      </w:docPartPr>
      <w:docPartBody>
        <w:p w:rsidR="006E2E43" w:rsidP="00911CE2">
          <w:pPr>
            <w:pStyle w:val="1DA566B8A3BE4E5F9939FD70B0D3359B"/>
          </w:pPr>
          <w:r w:rsidRPr="00C14CBF">
            <w:rPr>
              <w:rStyle w:val="PlaceholderText"/>
            </w:rPr>
            <w:t>Click or tap here to enter text.</w:t>
          </w:r>
        </w:p>
      </w:docPartBody>
    </w:docPart>
    <w:docPart>
      <w:docPartPr>
        <w:name w:val="8ED23E9C3B7946C99D8EC1AFC966855C"/>
        <w:category>
          <w:name w:val="General"/>
          <w:gallery w:val="placeholder"/>
        </w:category>
        <w:types>
          <w:type w:val="bbPlcHdr"/>
        </w:types>
        <w:behaviors>
          <w:behavior w:val="content"/>
        </w:behaviors>
        <w:guid w:val="{5D7A4143-5CC0-47C4-86D4-EF4A35EF24A4}"/>
      </w:docPartPr>
      <w:docPartBody>
        <w:p w:rsidR="006E2E43" w:rsidP="00911CE2">
          <w:pPr>
            <w:pStyle w:val="8ED23E9C3B7946C99D8EC1AFC966855C"/>
          </w:pPr>
          <w:r w:rsidRPr="00C14CBF">
            <w:rPr>
              <w:rStyle w:val="PlaceholderText"/>
            </w:rPr>
            <w:t>Click or tap here to enter text.</w:t>
          </w:r>
        </w:p>
      </w:docPartBody>
    </w:docPart>
    <w:docPart>
      <w:docPartPr>
        <w:name w:val="F8992B4222B24114BDD8C997070E9BB2"/>
        <w:category>
          <w:name w:val="General"/>
          <w:gallery w:val="placeholder"/>
        </w:category>
        <w:types>
          <w:type w:val="bbPlcHdr"/>
        </w:types>
        <w:behaviors>
          <w:behavior w:val="content"/>
        </w:behaviors>
        <w:guid w:val="{B655DC45-8096-4988-9614-C5C053F0A9FD}"/>
      </w:docPartPr>
      <w:docPartBody>
        <w:p w:rsidR="006E2E43" w:rsidP="00911CE2">
          <w:pPr>
            <w:pStyle w:val="F8992B4222B24114BDD8C997070E9BB2"/>
          </w:pPr>
          <w:r w:rsidRPr="00C14CBF">
            <w:rPr>
              <w:rStyle w:val="PlaceholderText"/>
            </w:rPr>
            <w:t>Click or tap here to enter text.</w:t>
          </w:r>
        </w:p>
      </w:docPartBody>
    </w:docPart>
    <w:docPart>
      <w:docPartPr>
        <w:name w:val="4B15FF5A2C524C6FBFFC58E995000D9C"/>
        <w:category>
          <w:name w:val="General"/>
          <w:gallery w:val="placeholder"/>
        </w:category>
        <w:types>
          <w:type w:val="bbPlcHdr"/>
        </w:types>
        <w:behaviors>
          <w:behavior w:val="content"/>
        </w:behaviors>
        <w:guid w:val="{889E4348-8289-43E2-8C76-56626704B44E}"/>
      </w:docPartPr>
      <w:docPartBody>
        <w:p w:rsidR="006E2E43" w:rsidP="00911CE2">
          <w:pPr>
            <w:pStyle w:val="4B15FF5A2C524C6FBFFC58E995000D9C"/>
          </w:pPr>
          <w:r w:rsidRPr="00C14CBF">
            <w:rPr>
              <w:rStyle w:val="PlaceholderText"/>
            </w:rPr>
            <w:t>Click or tap here to enter text.</w:t>
          </w:r>
        </w:p>
      </w:docPartBody>
    </w:docPart>
    <w:docPart>
      <w:docPartPr>
        <w:name w:val="C8ED1ECEDE5F4CF4B05D508C58FA01B2"/>
        <w:category>
          <w:name w:val="General"/>
          <w:gallery w:val="placeholder"/>
        </w:category>
        <w:types>
          <w:type w:val="bbPlcHdr"/>
        </w:types>
        <w:behaviors>
          <w:behavior w:val="content"/>
        </w:behaviors>
        <w:guid w:val="{F21FCB55-A1D3-4E59-AC4F-105998F87CB5}"/>
      </w:docPartPr>
      <w:docPartBody>
        <w:p w:rsidR="006E2E43" w:rsidP="00911CE2">
          <w:pPr>
            <w:pStyle w:val="C8ED1ECEDE5F4CF4B05D508C58FA01B2"/>
          </w:pPr>
          <w:r w:rsidRPr="00C14CBF">
            <w:rPr>
              <w:rStyle w:val="PlaceholderText"/>
            </w:rPr>
            <w:t>Click or tap here to enter text.</w:t>
          </w:r>
        </w:p>
      </w:docPartBody>
    </w:docPart>
    <w:docPart>
      <w:docPartPr>
        <w:name w:val="80CEFBD3E167460AAE7FA08AD2C505B4"/>
        <w:category>
          <w:name w:val="General"/>
          <w:gallery w:val="placeholder"/>
        </w:category>
        <w:types>
          <w:type w:val="bbPlcHdr"/>
        </w:types>
        <w:behaviors>
          <w:behavior w:val="content"/>
        </w:behaviors>
        <w:guid w:val="{9020E385-6BAA-4CCC-8114-B9341E5CEA36}"/>
      </w:docPartPr>
      <w:docPartBody>
        <w:p w:rsidR="006E2E43" w:rsidP="00911CE2">
          <w:pPr>
            <w:pStyle w:val="80CEFBD3E167460AAE7FA08AD2C505B4"/>
          </w:pPr>
          <w:r w:rsidRPr="00C14CBF">
            <w:rPr>
              <w:rStyle w:val="PlaceholderText"/>
            </w:rPr>
            <w:t>Click or tap here to enter text.</w:t>
          </w:r>
        </w:p>
      </w:docPartBody>
    </w:docPart>
    <w:docPart>
      <w:docPartPr>
        <w:name w:val="FE6EA1CB2E224F799CA35A1E511038DE"/>
        <w:category>
          <w:name w:val="General"/>
          <w:gallery w:val="placeholder"/>
        </w:category>
        <w:types>
          <w:type w:val="bbPlcHdr"/>
        </w:types>
        <w:behaviors>
          <w:behavior w:val="content"/>
        </w:behaviors>
        <w:guid w:val="{9955870B-E644-4382-AE6B-A5098E171F5C}"/>
      </w:docPartPr>
      <w:docPartBody>
        <w:p w:rsidR="006E2E43" w:rsidP="00911CE2">
          <w:pPr>
            <w:pStyle w:val="FE6EA1CB2E224F799CA35A1E511038DE"/>
          </w:pPr>
          <w:r w:rsidRPr="00C14CBF">
            <w:rPr>
              <w:rStyle w:val="PlaceholderText"/>
            </w:rPr>
            <w:t>Click or tap here to enter text.</w:t>
          </w:r>
        </w:p>
      </w:docPartBody>
    </w:docPart>
    <w:docPart>
      <w:docPartPr>
        <w:name w:val="3442D655190A4BEAA0475B1F79718580"/>
        <w:category>
          <w:name w:val="General"/>
          <w:gallery w:val="placeholder"/>
        </w:category>
        <w:types>
          <w:type w:val="bbPlcHdr"/>
        </w:types>
        <w:behaviors>
          <w:behavior w:val="content"/>
        </w:behaviors>
        <w:guid w:val="{8A81FEFF-E4EE-497C-AEDE-8C1DDF9E144D}"/>
      </w:docPartPr>
      <w:docPartBody>
        <w:p w:rsidR="006E2E43" w:rsidP="00911CE2">
          <w:pPr>
            <w:pStyle w:val="3442D655190A4BEAA0475B1F79718580"/>
          </w:pPr>
          <w:r w:rsidRPr="00C14CBF">
            <w:rPr>
              <w:rStyle w:val="PlaceholderText"/>
            </w:rPr>
            <w:t>Click or tap here to enter text.</w:t>
          </w:r>
        </w:p>
      </w:docPartBody>
    </w:docPart>
    <w:docPart>
      <w:docPartPr>
        <w:name w:val="DB6B8FB9D9174D6D917CB330095CEA50"/>
        <w:category>
          <w:name w:val="General"/>
          <w:gallery w:val="placeholder"/>
        </w:category>
        <w:types>
          <w:type w:val="bbPlcHdr"/>
        </w:types>
        <w:behaviors>
          <w:behavior w:val="content"/>
        </w:behaviors>
        <w:guid w:val="{50EBD38D-CDBB-450B-A5B9-6883B9E9AC4A}"/>
      </w:docPartPr>
      <w:docPartBody>
        <w:p w:rsidR="006E2E43" w:rsidP="00911CE2">
          <w:pPr>
            <w:pStyle w:val="DB6B8FB9D9174D6D917CB330095CEA50"/>
          </w:pPr>
          <w:r w:rsidRPr="00D94C60">
            <w:rPr>
              <w:rStyle w:val="PlaceholderText"/>
            </w:rPr>
            <w:t>Click or tap here to enter text.</w:t>
          </w:r>
        </w:p>
      </w:docPartBody>
    </w:docPart>
    <w:docPart>
      <w:docPartPr>
        <w:name w:val="186BBB91DB844EABB170DF3668672819"/>
        <w:category>
          <w:name w:val="General"/>
          <w:gallery w:val="placeholder"/>
        </w:category>
        <w:types>
          <w:type w:val="bbPlcHdr"/>
        </w:types>
        <w:behaviors>
          <w:behavior w:val="content"/>
        </w:behaviors>
        <w:guid w:val="{8F71B2F4-A848-4BA0-91B7-40C79E077542}"/>
      </w:docPartPr>
      <w:docPartBody>
        <w:p w:rsidR="006E2E43" w:rsidP="00911CE2">
          <w:pPr>
            <w:pStyle w:val="186BBB91DB844EABB170DF3668672819"/>
          </w:pPr>
          <w:r w:rsidRPr="00C14CBF">
            <w:rPr>
              <w:rStyle w:val="PlaceholderText"/>
            </w:rPr>
            <w:t>Click or tap here to enter text.</w:t>
          </w:r>
        </w:p>
      </w:docPartBody>
    </w:docPart>
    <w:docPart>
      <w:docPartPr>
        <w:name w:val="DE558BBE8B9F49CBBCC9FA83B8B12EDA"/>
        <w:category>
          <w:name w:val="General"/>
          <w:gallery w:val="placeholder"/>
        </w:category>
        <w:types>
          <w:type w:val="bbPlcHdr"/>
        </w:types>
        <w:behaviors>
          <w:behavior w:val="content"/>
        </w:behaviors>
        <w:guid w:val="{25CFB1C4-1359-4A28-92BF-FEC3367C2407}"/>
      </w:docPartPr>
      <w:docPartBody>
        <w:p w:rsidR="006E2E43" w:rsidP="00911CE2">
          <w:pPr>
            <w:pStyle w:val="DE558BBE8B9F49CBBCC9FA83B8B12EDA"/>
          </w:pPr>
          <w:r w:rsidRPr="00D9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CE2"/>
    <w:rPr>
      <w:color w:val="808080"/>
    </w:rPr>
  </w:style>
  <w:style w:type="paragraph" w:customStyle="1" w:styleId="1156CF96A92F49FCAE41E4FA0D777B37">
    <w:name w:val="1156CF96A92F49FCAE41E4FA0D777B37"/>
    <w:rsid w:val="00CF0169"/>
  </w:style>
  <w:style w:type="paragraph" w:customStyle="1" w:styleId="AD699495AE6944FCAE2FED8FB2DBE056">
    <w:name w:val="AD699495AE6944FCAE2FED8FB2DBE056"/>
    <w:rsid w:val="00CF0169"/>
  </w:style>
  <w:style w:type="paragraph" w:customStyle="1" w:styleId="48FCAC20641C4BAF96F58EAC2EE5B40E">
    <w:name w:val="48FCAC20641C4BAF96F58EAC2EE5B40E"/>
    <w:rsid w:val="00CF0169"/>
  </w:style>
  <w:style w:type="paragraph" w:customStyle="1" w:styleId="04087BC8888D4F6D9ED2BBE8CDED47B5">
    <w:name w:val="04087BC8888D4F6D9ED2BBE8CDED47B5"/>
    <w:rsid w:val="00911CE2"/>
  </w:style>
  <w:style w:type="paragraph" w:customStyle="1" w:styleId="CF464706AB46453CA8DB35358069D294">
    <w:name w:val="CF464706AB46453CA8DB35358069D294"/>
    <w:rsid w:val="00911CE2"/>
  </w:style>
  <w:style w:type="paragraph" w:customStyle="1" w:styleId="70CE2E010E5647728790443172C0BEE0">
    <w:name w:val="70CE2E010E5647728790443172C0BEE0"/>
    <w:rsid w:val="00911CE2"/>
  </w:style>
  <w:style w:type="paragraph" w:customStyle="1" w:styleId="CCAB781BD50B462983757A6998BDFCF9">
    <w:name w:val="CCAB781BD50B462983757A6998BDFCF9"/>
    <w:rsid w:val="00911CE2"/>
  </w:style>
  <w:style w:type="paragraph" w:customStyle="1" w:styleId="7C667B4959DF46F5BBD0A96E81871B87">
    <w:name w:val="7C667B4959DF46F5BBD0A96E81871B87"/>
    <w:rsid w:val="00911CE2"/>
  </w:style>
  <w:style w:type="paragraph" w:customStyle="1" w:styleId="97BB6C0F1E6A43E5A3B91BD3C007A184">
    <w:name w:val="97BB6C0F1E6A43E5A3B91BD3C007A184"/>
    <w:rsid w:val="00911CE2"/>
  </w:style>
  <w:style w:type="paragraph" w:customStyle="1" w:styleId="1DA566B8A3BE4E5F9939FD70B0D3359B">
    <w:name w:val="1DA566B8A3BE4E5F9939FD70B0D3359B"/>
    <w:rsid w:val="00911CE2"/>
  </w:style>
  <w:style w:type="paragraph" w:customStyle="1" w:styleId="8ED23E9C3B7946C99D8EC1AFC966855C">
    <w:name w:val="8ED23E9C3B7946C99D8EC1AFC966855C"/>
    <w:rsid w:val="00911CE2"/>
  </w:style>
  <w:style w:type="paragraph" w:customStyle="1" w:styleId="F8992B4222B24114BDD8C997070E9BB2">
    <w:name w:val="F8992B4222B24114BDD8C997070E9BB2"/>
    <w:rsid w:val="00911CE2"/>
  </w:style>
  <w:style w:type="paragraph" w:customStyle="1" w:styleId="4B15FF5A2C524C6FBFFC58E995000D9C">
    <w:name w:val="4B15FF5A2C524C6FBFFC58E995000D9C"/>
    <w:rsid w:val="00911CE2"/>
  </w:style>
  <w:style w:type="paragraph" w:customStyle="1" w:styleId="C8ED1ECEDE5F4CF4B05D508C58FA01B2">
    <w:name w:val="C8ED1ECEDE5F4CF4B05D508C58FA01B2"/>
    <w:rsid w:val="00911CE2"/>
  </w:style>
  <w:style w:type="paragraph" w:customStyle="1" w:styleId="80CEFBD3E167460AAE7FA08AD2C505B4">
    <w:name w:val="80CEFBD3E167460AAE7FA08AD2C505B4"/>
    <w:rsid w:val="00911CE2"/>
  </w:style>
  <w:style w:type="paragraph" w:customStyle="1" w:styleId="FE6EA1CB2E224F799CA35A1E511038DE">
    <w:name w:val="FE6EA1CB2E224F799CA35A1E511038DE"/>
    <w:rsid w:val="00911CE2"/>
  </w:style>
  <w:style w:type="paragraph" w:customStyle="1" w:styleId="3442D655190A4BEAA0475B1F79718580">
    <w:name w:val="3442D655190A4BEAA0475B1F79718580"/>
    <w:rsid w:val="00911CE2"/>
  </w:style>
  <w:style w:type="paragraph" w:customStyle="1" w:styleId="DB6B8FB9D9174D6D917CB330095CEA50">
    <w:name w:val="DB6B8FB9D9174D6D917CB330095CEA50"/>
    <w:rsid w:val="00911CE2"/>
  </w:style>
  <w:style w:type="paragraph" w:customStyle="1" w:styleId="186BBB91DB844EABB170DF3668672819">
    <w:name w:val="186BBB91DB844EABB170DF3668672819"/>
    <w:rsid w:val="00911CE2"/>
  </w:style>
  <w:style w:type="paragraph" w:customStyle="1" w:styleId="DE558BBE8B9F49CBBCC9FA83B8B12EDA">
    <w:name w:val="DE558BBE8B9F49CBBCC9FA83B8B12EDA"/>
    <w:rsid w:val="00911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24FD44C522C4EAFCFA270F775D18D" ma:contentTypeVersion="13" ma:contentTypeDescription="Create a new document." ma:contentTypeScope="" ma:versionID="b3a0bfb8de500601f00bd694690059d9">
  <xsd:schema xmlns:xsd="http://www.w3.org/2001/XMLSchema" xmlns:xs="http://www.w3.org/2001/XMLSchema" xmlns:p="http://schemas.microsoft.com/office/2006/metadata/properties" xmlns:ns3="b90a1fd4-0ff5-4237-8a2c-db0c3aa04869" xmlns:ns4="a2181a17-5efa-4a0c-b4dc-3dedca548263" targetNamespace="http://schemas.microsoft.com/office/2006/metadata/properties" ma:root="true" ma:fieldsID="39097f86420c746b570b94fa6b505dba" ns3:_="" ns4:_="">
    <xsd:import namespace="b90a1fd4-0ff5-4237-8a2c-db0c3aa04869"/>
    <xsd:import namespace="a2181a17-5efa-4a0c-b4dc-3dedca5482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a1fd4-0ff5-4237-8a2c-db0c3aa048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1a17-5efa-4a0c-b4dc-3dedca5482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90a1fd4-0ff5-4237-8a2c-db0c3aa048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FEE96-DA3A-4431-8F75-2E004A4AE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a1fd4-0ff5-4237-8a2c-db0c3aa04869"/>
    <ds:schemaRef ds:uri="a2181a17-5efa-4a0c-b4dc-3dedca54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743E6-3EF4-46EC-8C90-8FE8E4B5610F}">
  <ds:schemaRefs>
    <ds:schemaRef ds:uri="http://schemas.microsoft.com/sharepoint/v3/contenttype/forms"/>
  </ds:schemaRefs>
</ds:datastoreItem>
</file>

<file path=customXml/itemProps3.xml><?xml version="1.0" encoding="utf-8"?>
<ds:datastoreItem xmlns:ds="http://schemas.openxmlformats.org/officeDocument/2006/customXml" ds:itemID="{07157C04-E4B2-4CC9-B335-AF71D75B9B8A}">
  <ds:schemaRefs>
    <ds:schemaRef ds:uri="http://purl.org/dc/terms/"/>
    <ds:schemaRef ds:uri="a2181a17-5efa-4a0c-b4dc-3dedca548263"/>
    <ds:schemaRef ds:uri="http://schemas.microsoft.com/office/2006/documentManagement/types"/>
    <ds:schemaRef ds:uri="http://schemas.microsoft.com/office/infopath/2007/PartnerControls"/>
    <ds:schemaRef ds:uri="http://purl.org/dc/elements/1.1/"/>
    <ds:schemaRef ds:uri="http://schemas.microsoft.com/office/2006/metadata/properties"/>
    <ds:schemaRef ds:uri="b90a1fd4-0ff5-4237-8a2c-db0c3aa04869"/>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