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78A2" w:rsidP="00E04F6D">
      <w:pPr>
        <w:pStyle w:val="TitleCommittee0"/>
      </w:pPr>
      <w:sdt>
        <w:sdtPr>
          <w:alias w:val="CommitteeName"/>
          <w:tag w:val="CommitteeName"/>
          <w:id w:val="1869951332"/>
          <w:placeholder>
            <w:docPart w:val="BE7AB206153D48ECBDDE6EF438B7126D"/>
          </w:placeholder>
          <w:richText/>
        </w:sdtPr>
        <w:sdtContent>
          <w:r>
            <w:t xml:space="preserve">Northern Ireland </w:t>
          </w:r>
          <w:r w:rsidR="00A32EC2">
            <w:t xml:space="preserve">Affairs </w:t>
          </w:r>
          <w:r>
            <w:t>Committee</w:t>
          </w:r>
        </w:sdtContent>
      </w:sdt>
    </w:p>
    <w:p w:rsidR="006678A2" w:rsidP="00E04F6D">
      <w:pPr>
        <w:pStyle w:val="TitleInquiry0"/>
      </w:pPr>
      <w:r>
        <w:t xml:space="preserve">Oral evidence: </w:t>
      </w:r>
      <w:sdt>
        <w:sdtPr>
          <w:alias w:val="InquiryName"/>
          <w:tag w:val="InquiryName"/>
          <w:id w:val="377371847"/>
          <w:placeholder>
            <w:docPart w:val="BE7AB206153D48ECBDDE6EF438B7126D"/>
          </w:placeholder>
          <w:richText/>
        </w:sdtPr>
        <w:sdtContent>
          <w:r w:rsidRPr="006678A2">
            <w:t>The funding and delivery of public services in Northern Ireland</w:t>
          </w:r>
        </w:sdtContent>
      </w:sdt>
      <w:r>
        <w:t xml:space="preserve">, HC </w:t>
      </w:r>
      <w:sdt>
        <w:sdtPr>
          <w:alias w:val="InquiryRefNo"/>
          <w:tag w:val="InquiryRefNo"/>
          <w:id w:val="-281725174"/>
          <w:placeholder>
            <w:docPart w:val="BE7AB206153D48ECBDDE6EF438B7126D"/>
          </w:placeholder>
          <w:richText/>
        </w:sdtPr>
        <w:sdtContent>
          <w:r>
            <w:t>1165</w:t>
          </w:r>
        </w:sdtContent>
      </w:sdt>
    </w:p>
    <w:sdt>
      <w:sdtPr>
        <w:alias w:val="SittingDate"/>
        <w:tag w:val="SittingDate"/>
        <w:id w:val="-1160222926"/>
        <w:placeholder>
          <w:docPart w:val="BE7AB206153D48ECBDDE6EF438B7126D"/>
        </w:placeholder>
        <w:richText/>
      </w:sdtPr>
      <w:sdtContent>
        <w:p w:rsidR="006678A2" w:rsidP="00E04F6D">
          <w:pPr>
            <w:pStyle w:val="Para"/>
          </w:pPr>
          <w:r>
            <w:t>Wednesday 2</w:t>
          </w:r>
          <w:r w:rsidR="00E267FD">
            <w:t>1</w:t>
          </w:r>
          <w:r>
            <w:t xml:space="preserve"> June 2023</w:t>
          </w:r>
        </w:p>
      </w:sdtContent>
    </w:sdt>
    <w:p w:rsidR="006678A2" w:rsidP="00E04F6D">
      <w:pPr>
        <w:pStyle w:val="Para"/>
      </w:pPr>
      <w:r>
        <w:t xml:space="preserve">Ordered by the House of </w:t>
      </w:r>
      <w:sdt>
        <w:sdtPr>
          <w:alias w:val="House"/>
          <w:tag w:val="House"/>
          <w:id w:val="809213435"/>
          <w:placeholder>
            <w:docPart w:val="BE7AB206153D48ECBDDE6EF438B7126D"/>
          </w:placeholder>
          <w:richText/>
        </w:sdtPr>
        <w:sdtContent>
          <w:r w:rsidRPr="00615759">
            <w:t>Commons</w:t>
          </w:r>
        </w:sdtContent>
      </w:sdt>
      <w:r w:rsidRPr="00615759">
        <w:t xml:space="preserve"> to be published on </w:t>
      </w:r>
      <w:sdt>
        <w:sdtPr>
          <w:alias w:val="PublishDate"/>
          <w:tag w:val="PublishDate"/>
          <w:id w:val="217021599"/>
          <w:placeholder>
            <w:docPart w:val="BE7AB206153D48ECBDDE6EF438B7126D"/>
          </w:placeholder>
          <w:richText/>
        </w:sdtPr>
        <w:sdtContent>
          <w:r>
            <w:t>2</w:t>
          </w:r>
          <w:r w:rsidR="00E267FD">
            <w:t>1</w:t>
          </w:r>
          <w:r>
            <w:t xml:space="preserve"> June 2023</w:t>
          </w:r>
        </w:sdtContent>
      </w:sdt>
      <w:r w:rsidRPr="00615759">
        <w:t>.</w:t>
      </w:r>
    </w:p>
    <w:p w:rsidR="006678A2" w:rsidP="00E04F6D">
      <w:sdt>
        <w:sdtPr>
          <w:alias w:val="VideoHyperlink"/>
          <w:tag w:val="VideoHyperlink"/>
          <w:id w:val="703995351"/>
          <w:placeholder>
            <w:docPart w:val="BE7AB206153D48ECBDDE6EF438B7126D"/>
          </w:placeholder>
          <w:richText/>
        </w:sdtPr>
        <w:sdtContent>
          <w:r>
            <w:fldChar w:fldCharType="begin"/>
          </w:r>
          <w:r>
            <w:instrText xml:space="preserve"> HYPERLINK "https://parliamentlive.tv/event/index/915c9aef-1a6d-4c79-95a5-b85c9909d79a" </w:instrText>
          </w:r>
          <w:r>
            <w:fldChar w:fldCharType="separate"/>
          </w:r>
          <w:r w:rsidRPr="002462F5">
            <w:rPr>
              <w:rStyle w:val="Hyperlink"/>
            </w:rPr>
            <w:t>Watch the meeting</w:t>
          </w:r>
          <w:r>
            <w:fldChar w:fldCharType="end"/>
          </w:r>
        </w:sdtContent>
      </w:sdt>
    </w:p>
    <w:p w:rsidR="006678A2" w:rsidRPr="005F672D" w:rsidP="00E04F6D">
      <w:r>
        <w:t xml:space="preserve">Members present: </w:t>
      </w:r>
      <w:sdt>
        <w:sdtPr>
          <w:alias w:val="MembersPresent"/>
          <w:tag w:val="MembersPresent"/>
          <w:id w:val="366340316"/>
          <w:placeholder>
            <w:docPart w:val="BE7AB206153D48ECBDDE6EF438B7126D"/>
          </w:placeholder>
          <w:richText/>
        </w:sdtPr>
        <w:sdtContent>
          <w:r w:rsidRPr="005F672D" w:rsidR="002D0F34">
            <w:t>Sir Robert Goodwill</w:t>
          </w:r>
          <w:r w:rsidRPr="005F672D">
            <w:t xml:space="preserve"> (Chair); Sir Robert Buckland; Stephen Farry; Mary Kelly Fo</w:t>
          </w:r>
          <w:r w:rsidRPr="005F672D" w:rsidR="002D0F34">
            <w:t>y</w:t>
          </w:r>
          <w:r w:rsidRPr="005F672D">
            <w:t>; Claire Hanna; Jim Shannon; Mr Robin Walker.</w:t>
          </w:r>
        </w:sdtContent>
      </w:sdt>
    </w:p>
    <w:p w:rsidR="006678A2" w:rsidRPr="005F672D" w:rsidP="00E04F6D">
      <w:pPr>
        <w:pStyle w:val="ParaCentre"/>
      </w:pPr>
      <w:r w:rsidRPr="005F672D">
        <w:t xml:space="preserve">Questions </w:t>
      </w:r>
      <w:sdt>
        <w:sdtPr>
          <w:alias w:val="QuestionNumbers"/>
          <w:tag w:val="QuestionNumbers"/>
          <w:id w:val="-1223666168"/>
          <w:placeholder>
            <w:docPart w:val="BE7AB206153D48ECBDDE6EF438B7126D"/>
          </w:placeholder>
          <w:richText/>
        </w:sdtPr>
        <w:sdtContent>
          <w:r w:rsidRPr="005F672D">
            <w:t xml:space="preserve">152 - </w:t>
          </w:r>
          <w:r w:rsidR="002462F5">
            <w:t>174</w:t>
          </w:r>
        </w:sdtContent>
      </w:sdt>
    </w:p>
    <w:p w:rsidR="006678A2" w:rsidRPr="005F672D" w:rsidP="00E04F6D">
      <w:pPr>
        <w:pStyle w:val="TitleWitnesses0"/>
      </w:pPr>
      <w:r w:rsidRPr="005F672D">
        <w:t>Witnesses</w:t>
      </w:r>
    </w:p>
    <w:sdt>
      <w:sdtPr>
        <w:alias w:val="WitnessSet"/>
        <w:tag w:val="WitnessSet"/>
        <w:id w:val="-368373484"/>
        <w:placeholder>
          <w:docPart w:val="8C6849E4A5C341F19060C1127F2E9C8B"/>
        </w:placeholder>
        <w:richText/>
      </w:sdtPr>
      <w:sdtContent>
        <w:p w:rsidR="006678A2" w:rsidP="006678A2">
          <w:pPr>
            <w:pStyle w:val="Para"/>
          </w:pPr>
          <w:r w:rsidRPr="005F672D">
            <w:t>I:  Pamela McCreedy, Chief Operating Officer, Police Service of Northern Ireland; Mark McNaughten, Assistant Chief Officer for Corporate Services, Police Service of Northern Ireland; Geraldine Hanna, Victims of Crime Commissioner Designate for Northern Ireland.</w:t>
          </w:r>
        </w:p>
      </w:sdtContent>
    </w:sdt>
    <w:p w:rsidR="006678A2" w:rsidP="00E04F6D">
      <w:pPr>
        <w:pStyle w:val="Para"/>
      </w:pPr>
    </w:p>
    <w:p w:rsidR="006678A2" w:rsidP="00E04F6D">
      <w:pPr>
        <w:pStyle w:val="Para"/>
      </w:pPr>
      <w:r>
        <w:t>Written evidence from witnesses:</w:t>
      </w:r>
    </w:p>
    <w:p w:rsidR="00DC5B97" w:rsidP="005A0F91">
      <w:pPr>
        <w:pStyle w:val="Witnesssubmission"/>
      </w:pPr>
      <w:r>
        <w:t>– [</w:t>
      </w:r>
      <w:r>
        <w:fldChar w:fldCharType="begin"/>
      </w:r>
      <w:r>
        <w:instrText xml:space="preserve"> HYPERLINK "https://committees.parliament.uk/writtenevidence/120444/html/" </w:instrText>
      </w:r>
      <w:r>
        <w:fldChar w:fldCharType="separate"/>
      </w:r>
      <w:r w:rsidRPr="00DC5B97">
        <w:rPr>
          <w:rStyle w:val="Hyperlink"/>
        </w:rPr>
        <w:t>FPC00</w:t>
      </w:r>
      <w:r w:rsidRPr="00DC5B97">
        <w:rPr>
          <w:rStyle w:val="Hyperlink"/>
        </w:rPr>
        <w:t>10</w:t>
      </w:r>
      <w:r>
        <w:fldChar w:fldCharType="end"/>
      </w:r>
      <w:r>
        <w:t>] -</w:t>
      </w:r>
      <w:r w:rsidRPr="00DC5B97">
        <w:t xml:space="preserve"> </w:t>
      </w:r>
      <w:r w:rsidR="00435283">
        <w:t xml:space="preserve"> </w:t>
      </w:r>
      <w:r w:rsidRPr="00DC5B97">
        <w:t>Police Service of Northern Ireland</w:t>
      </w:r>
      <w:r>
        <w:t xml:space="preserve"> </w:t>
      </w:r>
    </w:p>
    <w:p w:rsidR="00435283" w:rsidP="00435283">
      <w:pPr>
        <w:pStyle w:val="Witnesssubmission"/>
      </w:pPr>
      <w:r>
        <w:t>– [</w:t>
      </w:r>
      <w:r>
        <w:fldChar w:fldCharType="begin"/>
      </w:r>
      <w:r>
        <w:instrText xml:space="preserve"> HYPERLINK "https://committees.parliament.uk/writtenevidence/120424/html/" </w:instrText>
      </w:r>
      <w:r>
        <w:fldChar w:fldCharType="separate"/>
      </w:r>
      <w:r w:rsidRPr="00DC5B97">
        <w:rPr>
          <w:rStyle w:val="Hyperlink"/>
        </w:rPr>
        <w:t>FPC0008</w:t>
      </w:r>
      <w:r>
        <w:fldChar w:fldCharType="end"/>
      </w:r>
      <w:r>
        <w:t xml:space="preserve">] - </w:t>
      </w:r>
      <w:r w:rsidRPr="00DC5B97">
        <w:t>Commissioner Designate for Victims of Crime Northern Ireland at Commission for Victims of Crime Northern Ireland</w:t>
      </w:r>
    </w:p>
    <w:p w:rsidR="0001763E">
      <w:pPr>
        <w:spacing w:line="276" w:lineRule="auto"/>
        <w:jc w:val="left"/>
        <w:rPr>
          <w:rFonts w:eastAsia="Times New Roman" w:cs="Times New Roman"/>
          <w:szCs w:val="20"/>
        </w:rPr>
      </w:pPr>
      <w:r>
        <w:br w:type="page"/>
      </w:r>
    </w:p>
    <w:sdt>
      <w:sdtPr>
        <w:rPr>
          <w:szCs w:val="28"/>
        </w:rPr>
        <w:alias w:val="WitnessExamination"/>
        <w:tag w:val="WitnessExamination"/>
        <w:id w:val="2003463402"/>
        <w:placeholder>
          <w:docPart w:val="8C6849E4A5C341F19060C1127F2E9C8B"/>
        </w:placeholder>
        <w:richText/>
      </w:sdtPr>
      <w:sdtEndPr>
        <w:rPr>
          <w:szCs w:val="22"/>
        </w:rPr>
      </w:sdtEndPr>
      <w:sdtContent>
        <w:p w:rsidR="006678A2" w:rsidRPr="005A0F91" w:rsidP="005A0F91">
          <w:pPr>
            <w:pStyle w:val="TitlePanel0"/>
            <w:rPr>
              <w:szCs w:val="28"/>
            </w:rPr>
          </w:pPr>
          <w:bookmarkStart w:id="0" w:name="Panel1"/>
          <w:r w:rsidRPr="005A0F91">
            <w:rPr>
              <w:szCs w:val="28"/>
            </w:rPr>
            <w:t>Examination of witnesses</w:t>
          </w:r>
        </w:p>
        <w:p w:rsidR="005A0F91" w:rsidP="005A0F91">
          <w:pPr>
            <w:pStyle w:val="TitlePanel0"/>
            <w:jc w:val="both"/>
          </w:pPr>
          <w:r>
            <w:rPr>
              <w:sz w:val="22"/>
            </w:rPr>
            <w:t xml:space="preserve">Witnesses: </w:t>
          </w:r>
          <w:r>
            <w:rPr>
              <w:sz w:val="22"/>
            </w:rPr>
            <w:t xml:space="preserve">Pamela McCreedy, Mark </w:t>
          </w:r>
          <w:r>
            <w:rPr>
              <w:sz w:val="22"/>
            </w:rPr>
            <w:t>McNaughten</w:t>
          </w:r>
          <w:r>
            <w:rPr>
              <w:sz w:val="22"/>
            </w:rPr>
            <w:t xml:space="preserve"> and Geraldine Hanna.</w:t>
          </w:r>
        </w:p>
      </w:sdtContent>
    </w:sdt>
    <w:p w:rsidR="00EA5416" w:rsidP="005A0F91">
      <w:pPr>
        <w:pStyle w:val="Question"/>
      </w:pPr>
      <w:bookmarkEnd w:id="0"/>
      <w:sdt>
        <w:sdtPr>
          <w:alias w:val="Member"/>
          <w:tag w:val="&lt;Member mnisId='4494' dodsId='72275'&gt;"/>
          <w:id w:val="-1808467343"/>
          <w:placeholder>
            <w:docPart w:val="DefaultPlaceholder_-1854013440"/>
          </w:placeholder>
          <w:richText/>
        </w:sdtPr>
        <w:sdtContent>
          <w:r w:rsidRPr="002B72A8" w:rsidR="005A0F91">
            <w:rPr>
              <w:b/>
              <w:bCs/>
            </w:rPr>
            <w:t>Chair:</w:t>
          </w:r>
        </w:sdtContent>
      </w:sdt>
      <w:r w:rsidRPr="002B72A8" w:rsidR="005A0F91">
        <w:t xml:space="preserve"> </w:t>
      </w:r>
      <w:r w:rsidR="00CD4FBF">
        <w:t>W</w:t>
      </w:r>
      <w:r w:rsidRPr="002B72A8" w:rsidR="00BF25DB">
        <w:t>elcome to th</w:t>
      </w:r>
      <w:r w:rsidR="008273B1">
        <w:t xml:space="preserve">is </w:t>
      </w:r>
      <w:r w:rsidRPr="002B72A8" w:rsidR="00BF25DB">
        <w:t xml:space="preserve">session of the Northern Ireland Affairs </w:t>
      </w:r>
      <w:r w:rsidR="009D2056">
        <w:t>C</w:t>
      </w:r>
      <w:r w:rsidRPr="002B72A8" w:rsidR="00BF25DB">
        <w:t>ommittee</w:t>
      </w:r>
      <w:r w:rsidR="005F3253">
        <w:t>,</w:t>
      </w:r>
      <w:r w:rsidRPr="002B72A8" w:rsidR="00BF25DB">
        <w:t xml:space="preserve"> where we are continuing </w:t>
      </w:r>
      <w:r w:rsidR="008273B1">
        <w:t xml:space="preserve">our </w:t>
      </w:r>
      <w:r w:rsidR="00594F51">
        <w:t>i</w:t>
      </w:r>
      <w:r w:rsidR="008273B1">
        <w:t xml:space="preserve">nquiries into the funding and delivery </w:t>
      </w:r>
      <w:r w:rsidR="00472161">
        <w:t xml:space="preserve">of public services in Northern Ireland. Before we start, it is appropriate </w:t>
      </w:r>
      <w:r w:rsidR="00740A2F">
        <w:t xml:space="preserve">to note that today is the </w:t>
      </w:r>
      <w:r w:rsidRPr="002B72A8" w:rsidR="00BF25DB">
        <w:t xml:space="preserve">annual day of reflection, a day for people </w:t>
      </w:r>
      <w:r w:rsidR="00032014">
        <w:t xml:space="preserve">from not only </w:t>
      </w:r>
      <w:r w:rsidRPr="002B72A8" w:rsidR="00BF25DB">
        <w:t xml:space="preserve">Northern Ireland </w:t>
      </w:r>
      <w:r w:rsidR="00032014">
        <w:t xml:space="preserve">but </w:t>
      </w:r>
      <w:r w:rsidRPr="002B72A8" w:rsidR="00BF25DB">
        <w:t xml:space="preserve">Great </w:t>
      </w:r>
      <w:r w:rsidRPr="002B72A8" w:rsidR="00D95D0F">
        <w:t>Britain</w:t>
      </w:r>
      <w:r w:rsidRPr="002B72A8" w:rsidR="00BF25DB">
        <w:t xml:space="preserve"> </w:t>
      </w:r>
      <w:r w:rsidR="00032014">
        <w:t xml:space="preserve">and the Republic to acknowledge the hurt and pain of the Troubles and reflect </w:t>
      </w:r>
      <w:r w:rsidR="00DE4EC7">
        <w:t xml:space="preserve">on what can be done to ensure that such loss </w:t>
      </w:r>
      <w:r w:rsidR="005E1965">
        <w:t xml:space="preserve">does </w:t>
      </w:r>
      <w:r w:rsidRPr="002B72A8" w:rsidR="00BF25DB">
        <w:t>not happen again.</w:t>
      </w:r>
    </w:p>
    <w:p w:rsidR="005A0F91" w:rsidRPr="002B72A8" w:rsidP="00FA31EB">
      <w:pPr>
        <w:pStyle w:val="Question"/>
        <w:numPr>
          <w:ilvl w:val="0"/>
          <w:numId w:val="0"/>
        </w:numPr>
        <w:ind w:left="794"/>
      </w:pPr>
      <w:r w:rsidRPr="002B72A8">
        <w:t xml:space="preserve">Our first session is with </w:t>
      </w:r>
      <w:r w:rsidR="00AB5D20">
        <w:t>our Victims of Crime Commissioner and the PSNI</w:t>
      </w:r>
      <w:r w:rsidR="00594F51">
        <w:t>,</w:t>
      </w:r>
      <w:r w:rsidR="00AC711C">
        <w:t xml:space="preserve"> probably </w:t>
      </w:r>
      <w:r w:rsidRPr="002B72A8">
        <w:t xml:space="preserve">very much concerned about the </w:t>
      </w:r>
      <w:r w:rsidR="00890318">
        <w:t>b</w:t>
      </w:r>
      <w:r w:rsidR="00BA27B3">
        <w:t xml:space="preserve">udget. Could I ask our witnesses to </w:t>
      </w:r>
      <w:r w:rsidRPr="002B72A8">
        <w:t>introduce themselves</w:t>
      </w:r>
      <w:r w:rsidR="00BE5ED8">
        <w:t>,</w:t>
      </w:r>
      <w:r w:rsidRPr="002B72A8">
        <w:t xml:space="preserve"> and say a few words by way of </w:t>
      </w:r>
      <w:r w:rsidR="00BA27B3">
        <w:t xml:space="preserve">introduction? </w:t>
      </w:r>
    </w:p>
    <w:p w:rsidR="00BE5ED8" w:rsidP="00BF25DB">
      <w:pPr>
        <w:pStyle w:val="Answer"/>
      </w:pPr>
      <w:sdt>
        <w:sdtPr>
          <w:alias w:val="Witness"/>
          <w:id w:val="1855372091"/>
          <w:placeholder>
            <w:docPart w:val="DefaultPlaceholder_-1854013440"/>
          </w:placeholder>
          <w:richText/>
        </w:sdtPr>
        <w:sdtContent>
          <w:r w:rsidRPr="002B72A8" w:rsidR="002B72A8">
            <w:rPr>
              <w:rStyle w:val="PlaceholderText"/>
              <w:b/>
              <w:i/>
              <w:color w:val="auto"/>
            </w:rPr>
            <w:t>Geraldine Hanna:</w:t>
          </w:r>
          <w:r w:rsidRPr="002B72A8" w:rsidR="00BF25DB">
            <w:rPr>
              <w:rStyle w:val="PlaceholderText"/>
              <w:b/>
              <w:color w:val="auto"/>
            </w:rPr>
            <w:t xml:space="preserve"> </w:t>
          </w:r>
        </w:sdtContent>
      </w:sdt>
      <w:r w:rsidR="00A455E8">
        <w:t>M</w:t>
      </w:r>
      <w:r w:rsidRPr="002B72A8" w:rsidR="00BF25DB">
        <w:t>y name is Geraldine Hanna</w:t>
      </w:r>
      <w:r w:rsidR="00A455E8">
        <w:t xml:space="preserve">, Commissioner Designate for Victims of Crime in Northern Ireland. </w:t>
      </w:r>
    </w:p>
    <w:p w:rsidR="00EA0C02" w:rsidP="00BF25DB">
      <w:pPr>
        <w:pStyle w:val="Answer"/>
      </w:pPr>
      <w:r>
        <w:t>“</w:t>
      </w:r>
      <w:r w:rsidR="00A455E8">
        <w:t>God forbid, if someone was to ask for my advice about whether to report a sexual assault, at this stage I would sit on the fence</w:t>
      </w:r>
      <w:r w:rsidR="005F3253">
        <w:t>.</w:t>
      </w:r>
      <w:r w:rsidR="00492D88">
        <w:t>”</w:t>
      </w:r>
      <w:r>
        <w:t xml:space="preserve"> </w:t>
      </w:r>
      <w:r w:rsidR="00A455E8">
        <w:t xml:space="preserve">These are the words </w:t>
      </w:r>
      <w:r>
        <w:t xml:space="preserve">of a father whose teenage daughter was </w:t>
      </w:r>
      <w:r w:rsidRPr="002B72A8" w:rsidR="00BF25DB">
        <w:t>assaulted at a music concert</w:t>
      </w:r>
      <w:r w:rsidR="00FD16BD">
        <w:t xml:space="preserve">. A few months later, when I met him again, he </w:t>
      </w:r>
      <w:r w:rsidR="00492D88">
        <w:t>said</w:t>
      </w:r>
      <w:r w:rsidR="00FD16BD">
        <w:t xml:space="preserve"> that he would </w:t>
      </w:r>
      <w:r w:rsidR="002970D2">
        <w:t>tell them to forget about</w:t>
      </w:r>
      <w:r>
        <w:t xml:space="preserve"> it.</w:t>
      </w:r>
    </w:p>
    <w:p w:rsidR="00BE5ED8" w:rsidP="00BF25DB">
      <w:pPr>
        <w:pStyle w:val="Answer"/>
      </w:pPr>
      <w:r>
        <w:t xml:space="preserve">“I </w:t>
      </w:r>
      <w:r w:rsidRPr="002B72A8" w:rsidR="00BF25DB">
        <w:t>felt further victimised by the system I turned to for help</w:t>
      </w:r>
      <w:r w:rsidR="00962393">
        <w:t>. I felt so vulnerable, so unprotected</w:t>
      </w:r>
      <w:r w:rsidR="005F3253">
        <w:t>.”</w:t>
      </w:r>
      <w:r w:rsidR="00962393">
        <w:t xml:space="preserve"> These are the wor</w:t>
      </w:r>
      <w:r w:rsidR="007D763D">
        <w:t xml:space="preserve">ds of a domestic abuse victim who felt let down by the police while attending numerous callouts and breaches of non-molestation orders. </w:t>
      </w:r>
    </w:p>
    <w:p w:rsidR="005C6B5F" w:rsidP="00BF25DB">
      <w:pPr>
        <w:pStyle w:val="Answer"/>
      </w:pPr>
      <w:r>
        <w:t>U</w:t>
      </w:r>
      <w:r w:rsidRPr="002B72A8" w:rsidR="00BF25DB">
        <w:t>nfortunately</w:t>
      </w:r>
      <w:r>
        <w:t xml:space="preserve">, </w:t>
      </w:r>
      <w:r w:rsidRPr="002B72A8" w:rsidR="00BF25DB">
        <w:t>th</w:t>
      </w:r>
      <w:r w:rsidR="005F3253">
        <w:t>o</w:t>
      </w:r>
      <w:r w:rsidRPr="002B72A8" w:rsidR="00BF25DB">
        <w:t>se sentiments</w:t>
      </w:r>
      <w:r>
        <w:t xml:space="preserve"> echo the feelings of far too many </w:t>
      </w:r>
      <w:r w:rsidR="009D72EE">
        <w:t xml:space="preserve">victims </w:t>
      </w:r>
      <w:r w:rsidR="00553B95">
        <w:t xml:space="preserve">who have encountered our </w:t>
      </w:r>
      <w:r w:rsidRPr="002B72A8" w:rsidR="00BF25DB">
        <w:t>Northern Ireland criminal justice system</w:t>
      </w:r>
      <w:r w:rsidR="00553B95">
        <w:t>. I share th</w:t>
      </w:r>
      <w:r w:rsidR="005F3253">
        <w:t>o</w:t>
      </w:r>
      <w:r w:rsidR="00553B95">
        <w:t xml:space="preserve">se words with the </w:t>
      </w:r>
      <w:r w:rsidR="0051396E">
        <w:t>C</w:t>
      </w:r>
      <w:r w:rsidR="00553B95">
        <w:t xml:space="preserve">ommittee </w:t>
      </w:r>
      <w:r w:rsidR="0051396E">
        <w:t xml:space="preserve">to remind </w:t>
      </w:r>
      <w:r w:rsidR="00282B8E">
        <w:t xml:space="preserve">us of the human impact of the </w:t>
      </w:r>
      <w:r w:rsidRPr="002B72A8" w:rsidR="00BF25DB">
        <w:t>issues addressed in this inquiry</w:t>
      </w:r>
      <w:r w:rsidR="00A263A5">
        <w:t>.</w:t>
      </w:r>
      <w:r w:rsidR="00142764">
        <w:t xml:space="preserve"> We repeatedly make promises to improve the treatment and services for victims of </w:t>
      </w:r>
      <w:r w:rsidR="00142764">
        <w:t>crime, but</w:t>
      </w:r>
      <w:r w:rsidR="00142764">
        <w:t xml:space="preserve"> </w:t>
      </w:r>
      <w:r w:rsidRPr="002B72A8" w:rsidR="00BF25DB">
        <w:t xml:space="preserve">fail to invest the time and money needed to </w:t>
      </w:r>
      <w:r>
        <w:t xml:space="preserve">effectively implement </w:t>
      </w:r>
      <w:r w:rsidRPr="002B72A8" w:rsidR="00BF25DB">
        <w:t>these pledges</w:t>
      </w:r>
      <w:r>
        <w:t>.</w:t>
      </w:r>
    </w:p>
    <w:p w:rsidR="00244972" w:rsidP="00BF25DB">
      <w:pPr>
        <w:pStyle w:val="Answer"/>
      </w:pPr>
      <w:r>
        <w:t>By way of context, in 2022</w:t>
      </w:r>
      <w:r w:rsidR="001F0D73">
        <w:t>-</w:t>
      </w:r>
      <w:r>
        <w:t xml:space="preserve">23, </w:t>
      </w:r>
      <w:r w:rsidR="00AD3E62">
        <w:t xml:space="preserve">Northern Ireland recorded its highest level of </w:t>
      </w:r>
      <w:r w:rsidR="00162379">
        <w:t xml:space="preserve">reported crime in 16 years, </w:t>
      </w:r>
      <w:r w:rsidR="001F0D73">
        <w:t xml:space="preserve">with </w:t>
      </w:r>
      <w:r w:rsidRPr="002B72A8" w:rsidR="00BF25DB">
        <w:t>11,571 reported crimes.</w:t>
      </w:r>
      <w:r w:rsidR="00C20984">
        <w:t xml:space="preserve"> </w:t>
      </w:r>
      <w:r w:rsidR="00863594">
        <w:t xml:space="preserve">Trends show the greatest increases are in </w:t>
      </w:r>
      <w:r w:rsidR="00670895">
        <w:t xml:space="preserve">violence against the person, </w:t>
      </w:r>
      <w:r w:rsidRPr="002B72A8" w:rsidR="00BF25DB">
        <w:t>with sexual offences as well</w:t>
      </w:r>
      <w:r w:rsidR="001D6304">
        <w:t>. A</w:t>
      </w:r>
      <w:r w:rsidRPr="002B72A8" w:rsidR="00BF25DB">
        <w:t xml:space="preserve">pproximately </w:t>
      </w:r>
      <w:r w:rsidR="00EE7C0F">
        <w:t xml:space="preserve">72% of crimes have a person recorded as a victim. </w:t>
      </w:r>
      <w:r>
        <w:t>I have worked in the victim sector f</w:t>
      </w:r>
      <w:r w:rsidRPr="002B72A8" w:rsidR="00BF25DB">
        <w:t>or over 22 years</w:t>
      </w:r>
      <w:r>
        <w:t xml:space="preserve"> </w:t>
      </w:r>
      <w:r w:rsidRPr="002B72A8" w:rsidR="00BF25DB">
        <w:t xml:space="preserve">and believe we are currently at a tipping point due to </w:t>
      </w:r>
      <w:r>
        <w:t xml:space="preserve">the </w:t>
      </w:r>
      <w:r w:rsidRPr="002B72A8" w:rsidR="00BF25DB">
        <w:t>continued underinvestment</w:t>
      </w:r>
      <w:r>
        <w:t xml:space="preserve"> and lack of meaningful reform in this area.</w:t>
      </w:r>
    </w:p>
    <w:p w:rsidR="0019658B" w:rsidP="00801467">
      <w:pPr>
        <w:pStyle w:val="Answer"/>
      </w:pPr>
      <w:r>
        <w:t>Whilst the total block grant has increased by 43% in the last 12 years to 2023</w:t>
      </w:r>
      <w:r w:rsidR="00096177">
        <w:t>-</w:t>
      </w:r>
      <w:r>
        <w:t xml:space="preserve">24, </w:t>
      </w:r>
      <w:r w:rsidRPr="002B72A8" w:rsidR="00BF25DB">
        <w:t xml:space="preserve">the </w:t>
      </w:r>
      <w:r w:rsidR="00B234EB">
        <w:t xml:space="preserve">Department </w:t>
      </w:r>
      <w:r w:rsidRPr="002B72A8" w:rsidR="00BF25DB">
        <w:t xml:space="preserve">of </w:t>
      </w:r>
      <w:r w:rsidR="00B234EB">
        <w:t>J</w:t>
      </w:r>
      <w:r w:rsidRPr="002B72A8" w:rsidR="00BF25DB">
        <w:t xml:space="preserve">ustice </w:t>
      </w:r>
      <w:r w:rsidR="00B234EB">
        <w:t>ha</w:t>
      </w:r>
      <w:r w:rsidR="0022284F">
        <w:t xml:space="preserve">s </w:t>
      </w:r>
      <w:r w:rsidRPr="002B72A8" w:rsidR="00BF25DB">
        <w:t>seen only a 3% growth in budget allocation</w:t>
      </w:r>
      <w:r w:rsidR="004979B0">
        <w:t xml:space="preserve">, with both </w:t>
      </w:r>
      <w:r w:rsidR="00B67EA4">
        <w:t>h</w:t>
      </w:r>
      <w:r w:rsidR="004979B0">
        <w:t xml:space="preserve">ealth and </w:t>
      </w:r>
      <w:r w:rsidR="00B67EA4">
        <w:t>e</w:t>
      </w:r>
      <w:r w:rsidR="004979B0">
        <w:t>ducation</w:t>
      </w:r>
      <w:r w:rsidR="001C7C43">
        <w:t xml:space="preserve"> having seen </w:t>
      </w:r>
      <w:r w:rsidR="004100C1">
        <w:t xml:space="preserve">their </w:t>
      </w:r>
      <w:r w:rsidR="00DE4776">
        <w:t>budget allocation grow by just under 70%</w:t>
      </w:r>
      <w:r w:rsidR="00053ECF">
        <w:t xml:space="preserve"> and 45% respectively. T</w:t>
      </w:r>
      <w:r w:rsidRPr="002B72A8" w:rsidR="00BF25DB">
        <w:t xml:space="preserve">he PPS, </w:t>
      </w:r>
      <w:r w:rsidR="00441FDF">
        <w:t>which</w:t>
      </w:r>
      <w:r w:rsidRPr="002B72A8" w:rsidR="00BF25DB">
        <w:t xml:space="preserve"> receive</w:t>
      </w:r>
      <w:r w:rsidR="00441FDF">
        <w:t>s</w:t>
      </w:r>
      <w:r w:rsidRPr="002B72A8" w:rsidR="00BF25DB">
        <w:t xml:space="preserve"> </w:t>
      </w:r>
      <w:r w:rsidR="00441FDF">
        <w:t>its</w:t>
      </w:r>
      <w:r w:rsidRPr="002B72A8" w:rsidR="00BF25DB">
        <w:t xml:space="preserve"> funding </w:t>
      </w:r>
      <w:r w:rsidR="00053ECF">
        <w:t xml:space="preserve">through </w:t>
      </w:r>
      <w:r w:rsidRPr="002B72A8" w:rsidR="00BF25DB">
        <w:t xml:space="preserve">the </w:t>
      </w:r>
      <w:r w:rsidR="00053ECF">
        <w:t>D</w:t>
      </w:r>
      <w:r w:rsidRPr="002B72A8" w:rsidR="00BF25DB">
        <w:t xml:space="preserve">epartment of </w:t>
      </w:r>
      <w:r w:rsidR="00053ECF">
        <w:t>F</w:t>
      </w:r>
      <w:r w:rsidRPr="002B72A8" w:rsidR="00BF25DB">
        <w:t>inance</w:t>
      </w:r>
      <w:r w:rsidR="00053ECF">
        <w:t xml:space="preserve">, has seen growth of 2.28% in the same period. In previous years, the Department of Justice has benefited from </w:t>
      </w:r>
      <w:r w:rsidR="007E7269">
        <w:t xml:space="preserve">additional funding through the monitoring </w:t>
      </w:r>
      <w:r w:rsidR="00310F92">
        <w:t>round process.</w:t>
      </w:r>
      <w:r w:rsidR="00801467">
        <w:t xml:space="preserve"> </w:t>
      </w:r>
      <w:r w:rsidR="00310F92">
        <w:t>H</w:t>
      </w:r>
      <w:r w:rsidRPr="002B72A8" w:rsidR="00D95D0F">
        <w:t>owever</w:t>
      </w:r>
      <w:r w:rsidRPr="002B72A8" w:rsidR="00BF25DB">
        <w:t xml:space="preserve">, as the budget settlement requires any </w:t>
      </w:r>
      <w:r w:rsidR="00310F92">
        <w:t xml:space="preserve">future Barnett </w:t>
      </w:r>
      <w:r w:rsidR="00AB2C1B">
        <w:t xml:space="preserve">consequentials </w:t>
      </w:r>
      <w:r w:rsidR="00310F92">
        <w:t xml:space="preserve">to repay the Treasury reserve claim, it will be challenging to secure </w:t>
      </w:r>
      <w:r w:rsidR="00AB2C1B">
        <w:t xml:space="preserve">bids </w:t>
      </w:r>
      <w:r w:rsidR="00813283">
        <w:t>in future monitoring rounds.</w:t>
      </w:r>
    </w:p>
    <w:p w:rsidR="00BF25DB" w:rsidRPr="002B72A8" w:rsidP="00801467">
      <w:pPr>
        <w:pStyle w:val="Answer"/>
      </w:pPr>
      <w:r>
        <w:t>T</w:t>
      </w:r>
      <w:r w:rsidRPr="002B72A8">
        <w:t>he absence of an Executive</w:t>
      </w:r>
      <w:r w:rsidR="00FC26AF">
        <w:t xml:space="preserve"> and a gap in the block grant has left civil servants in an impossible pos</w:t>
      </w:r>
      <w:r w:rsidR="005F3253">
        <w:t>ition</w:t>
      </w:r>
      <w:r w:rsidR="00FC26AF">
        <w:t xml:space="preserve">, </w:t>
      </w:r>
      <w:r w:rsidRPr="002B72A8">
        <w:t xml:space="preserve">where they are </w:t>
      </w:r>
      <w:r w:rsidRPr="002B72A8" w:rsidR="00D95D0F">
        <w:t>prioritising</w:t>
      </w:r>
      <w:r w:rsidRPr="002B72A8">
        <w:t xml:space="preserve"> funding to deliver on their statutory duties</w:t>
      </w:r>
      <w:r w:rsidR="00FC26AF">
        <w:t>. This means that vital services</w:t>
      </w:r>
      <w:r w:rsidR="0084500F">
        <w:t xml:space="preserve">, very often provided by the voluntary and community sector, are being reduced or stopped completely. </w:t>
      </w:r>
      <w:r w:rsidR="00C417DD">
        <w:t xml:space="preserve">I have </w:t>
      </w:r>
      <w:r w:rsidRPr="002B72A8">
        <w:t xml:space="preserve">grave concerns </w:t>
      </w:r>
      <w:r w:rsidR="003C1ECE">
        <w:t xml:space="preserve">about </w:t>
      </w:r>
      <w:r w:rsidRPr="002B72A8">
        <w:t xml:space="preserve">how these cuts will impact </w:t>
      </w:r>
      <w:r w:rsidR="003C1ECE">
        <w:t xml:space="preserve">on </w:t>
      </w:r>
      <w:r w:rsidRPr="002B72A8">
        <w:t>the level of care and support</w:t>
      </w:r>
      <w:r w:rsidR="003C1ECE">
        <w:t xml:space="preserve"> available to victims</w:t>
      </w:r>
      <w:r w:rsidR="001F4846">
        <w:t xml:space="preserve">, </w:t>
      </w:r>
      <w:r w:rsidR="00F1712F">
        <w:t xml:space="preserve">both in the aftermath of crime </w:t>
      </w:r>
      <w:r w:rsidR="00441FDF">
        <w:t>and</w:t>
      </w:r>
      <w:r w:rsidR="00F1712F">
        <w:t xml:space="preserve"> </w:t>
      </w:r>
      <w:r w:rsidR="001F4846">
        <w:t xml:space="preserve">as they endure the unbearable wait for their case to reach court. I welcome the Committee’s invitation to attend today and </w:t>
      </w:r>
      <w:r w:rsidRPr="002B72A8">
        <w:t>thank you all for your time.</w:t>
      </w:r>
    </w:p>
    <w:p w:rsidR="00BF25DB" w:rsidRPr="002B72A8" w:rsidP="00BF25DB">
      <w:pPr>
        <w:pStyle w:val="Answer"/>
      </w:pPr>
      <w:sdt>
        <w:sdtPr>
          <w:alias w:val="Witness"/>
          <w:id w:val="1191578109"/>
          <w:placeholder>
            <w:docPart w:val="DefaultPlaceholder_-1854013440"/>
          </w:placeholder>
          <w:richText/>
        </w:sdtPr>
        <w:sdtContent>
          <w:r w:rsidRPr="002B72A8" w:rsidR="002B72A8">
            <w:rPr>
              <w:rStyle w:val="PlaceholderText"/>
              <w:b/>
              <w:i/>
              <w:color w:val="auto"/>
            </w:rPr>
            <w:t>Mark McNaughten:</w:t>
          </w:r>
          <w:r w:rsidRPr="002B72A8">
            <w:rPr>
              <w:rStyle w:val="PlaceholderText"/>
              <w:b/>
              <w:color w:val="auto"/>
            </w:rPr>
            <w:t xml:space="preserve"> </w:t>
          </w:r>
        </w:sdtContent>
      </w:sdt>
      <w:r w:rsidRPr="002B72A8">
        <w:t>Good morning. I am Mark McNaughten</w:t>
      </w:r>
      <w:r w:rsidR="00CD49DB">
        <w:t xml:space="preserve">, the </w:t>
      </w:r>
      <w:r w:rsidR="00441FDF">
        <w:t xml:space="preserve">assistant chief officer for corporate services </w:t>
      </w:r>
      <w:r w:rsidR="00CD49DB">
        <w:t xml:space="preserve">in the </w:t>
      </w:r>
      <w:r w:rsidR="005F3253">
        <w:t>Police Service</w:t>
      </w:r>
      <w:r w:rsidR="00CD49DB">
        <w:t>. My colleague is going to make some introductory comments</w:t>
      </w:r>
      <w:r w:rsidR="007175E2">
        <w:t>.</w:t>
      </w:r>
    </w:p>
    <w:p w:rsidR="005F3253" w:rsidP="00BF25DB">
      <w:pPr>
        <w:pStyle w:val="Answer"/>
      </w:pPr>
      <w:sdt>
        <w:sdtPr>
          <w:alias w:val="Witness"/>
          <w:id w:val="1062910070"/>
          <w:placeholder>
            <w:docPart w:val="DefaultPlaceholder_-1854013440"/>
          </w:placeholder>
          <w:richText/>
        </w:sdtPr>
        <w:sdtContent>
          <w:r w:rsidRPr="002B72A8" w:rsidR="002B72A8">
            <w:rPr>
              <w:rStyle w:val="PlaceholderText"/>
              <w:b/>
              <w:i/>
              <w:color w:val="auto"/>
            </w:rPr>
            <w:t>Pamela McCreedy:</w:t>
          </w:r>
          <w:r w:rsidRPr="002B72A8" w:rsidR="00BF25DB">
            <w:rPr>
              <w:rStyle w:val="PlaceholderText"/>
              <w:b/>
              <w:color w:val="auto"/>
            </w:rPr>
            <w:t xml:space="preserve"> </w:t>
          </w:r>
        </w:sdtContent>
      </w:sdt>
      <w:r w:rsidRPr="002B72A8" w:rsidR="00BF25DB">
        <w:t>Good morning.</w:t>
      </w:r>
      <w:r w:rsidR="002C7CA0">
        <w:t xml:space="preserve"> </w:t>
      </w:r>
      <w:r w:rsidRPr="002B72A8" w:rsidR="00BF25DB">
        <w:t>I am Pamela McCreedy</w:t>
      </w:r>
      <w:r w:rsidR="002C7CA0">
        <w:t xml:space="preserve">, the </w:t>
      </w:r>
      <w:r w:rsidR="00441FDF">
        <w:t xml:space="preserve">chief operating officer </w:t>
      </w:r>
      <w:r w:rsidR="00124A68">
        <w:t xml:space="preserve">of the Police Service </w:t>
      </w:r>
      <w:r w:rsidR="00441FDF">
        <w:t xml:space="preserve">of </w:t>
      </w:r>
      <w:r w:rsidR="00124A68">
        <w:t>Northern Ireland. I have just a few words</w:t>
      </w:r>
      <w:r w:rsidR="00441FDF">
        <w:t>;</w:t>
      </w:r>
      <w:r w:rsidR="00124A68">
        <w:t xml:space="preserve"> I will </w:t>
      </w:r>
      <w:r w:rsidRPr="002B72A8" w:rsidR="00BF25DB">
        <w:t>keep it brief</w:t>
      </w:r>
      <w:r w:rsidR="00124A68">
        <w:t xml:space="preserve">. </w:t>
      </w:r>
    </w:p>
    <w:p w:rsidR="005404C4" w:rsidP="00BF25DB">
      <w:pPr>
        <w:pStyle w:val="Answer"/>
      </w:pPr>
      <w:r>
        <w:t xml:space="preserve">Thank you for the invitation and for having us here today. </w:t>
      </w:r>
      <w:r w:rsidR="00971416">
        <w:t>W</w:t>
      </w:r>
      <w:r w:rsidRPr="002B72A8" w:rsidR="00BF25DB">
        <w:t>e have now received our 2023</w:t>
      </w:r>
      <w:r w:rsidR="00096177">
        <w:t>-</w:t>
      </w:r>
      <w:r w:rsidRPr="002B72A8" w:rsidR="00BF25DB">
        <w:t xml:space="preserve">24 budget allocation from the Department </w:t>
      </w:r>
      <w:r w:rsidR="00E709E6">
        <w:t>of Justice. Despite securing some improvement on the indicative budget, the budget for 2023</w:t>
      </w:r>
      <w:r w:rsidR="00096177">
        <w:t>-</w:t>
      </w:r>
      <w:r w:rsidR="00E709E6">
        <w:t xml:space="preserve">24 has been reduced by 1.7%, </w:t>
      </w:r>
      <w:r w:rsidRPr="002B72A8" w:rsidR="00BF25DB">
        <w:t>which is £12</w:t>
      </w:r>
      <w:r w:rsidR="00441FDF">
        <w:t xml:space="preserve"> </w:t>
      </w:r>
      <w:r w:rsidRPr="002B72A8" w:rsidR="00BF25DB">
        <w:t>million</w:t>
      </w:r>
      <w:r w:rsidR="00E709E6">
        <w:t>. Combined with rising costs and pay inflation, w</w:t>
      </w:r>
      <w:r w:rsidRPr="002B72A8" w:rsidR="00BF25DB">
        <w:t>e are now facing a substantial funding gap of around £107</w:t>
      </w:r>
      <w:r w:rsidR="00441FDF">
        <w:t xml:space="preserve"> </w:t>
      </w:r>
      <w:r w:rsidRPr="002B72A8" w:rsidR="00BF25DB">
        <w:t>million.</w:t>
      </w:r>
    </w:p>
    <w:p w:rsidR="004275ED" w:rsidP="00BF25DB">
      <w:pPr>
        <w:pStyle w:val="Answer"/>
      </w:pPr>
      <w:r>
        <w:t xml:space="preserve">As a result, we are implementing a range </w:t>
      </w:r>
      <w:r w:rsidR="004D5D15">
        <w:t xml:space="preserve">of significant saving measures, including reductions in recruitment, </w:t>
      </w:r>
      <w:r w:rsidR="004D5D15">
        <w:t>overtime</w:t>
      </w:r>
      <w:r w:rsidR="004D5D15">
        <w:t xml:space="preserve"> </w:t>
      </w:r>
      <w:r w:rsidR="003B6A14">
        <w:t>and the full range of non-pay support costs. We a</w:t>
      </w:r>
      <w:r w:rsidRPr="002B72A8" w:rsidR="00BF25DB">
        <w:t>re looking to review and reshape our operating models</w:t>
      </w:r>
      <w:r w:rsidR="00D959CF">
        <w:t xml:space="preserve"> but, with these actions, we still face an unaddressed gap of some £3</w:t>
      </w:r>
      <w:r w:rsidR="009F2A2F">
        <w:t>8</w:t>
      </w:r>
      <w:r w:rsidR="00441FDF">
        <w:t xml:space="preserve"> </w:t>
      </w:r>
      <w:r w:rsidR="00D959CF">
        <w:t xml:space="preserve">million. </w:t>
      </w:r>
      <w:r w:rsidRPr="002B72A8" w:rsidR="00BF25DB">
        <w:t>I am concerned that</w:t>
      </w:r>
      <w:r w:rsidR="003F3B72">
        <w:t xml:space="preserve">, </w:t>
      </w:r>
      <w:r w:rsidRPr="002B72A8" w:rsidR="00BF25DB">
        <w:t>as things stand</w:t>
      </w:r>
      <w:r w:rsidR="003F3B72">
        <w:t xml:space="preserve">, even with our savings plans, </w:t>
      </w:r>
      <w:r w:rsidRPr="002B72A8" w:rsidR="00BF25DB">
        <w:t xml:space="preserve">it is difficult to see how further </w:t>
      </w:r>
      <w:r w:rsidR="00B825DE">
        <w:t xml:space="preserve">savings </w:t>
      </w:r>
      <w:r w:rsidRPr="002B72A8" w:rsidR="00BF25DB">
        <w:t>can</w:t>
      </w:r>
      <w:r w:rsidR="005F3253">
        <w:t xml:space="preserve"> </w:t>
      </w:r>
      <w:r w:rsidR="005F3253">
        <w:t>actually</w:t>
      </w:r>
      <w:r w:rsidRPr="002B72A8" w:rsidR="00BF25DB">
        <w:t xml:space="preserve"> be</w:t>
      </w:r>
      <w:r w:rsidRPr="002B72A8" w:rsidR="00BF25DB">
        <w:t xml:space="preserve"> delivered</w:t>
      </w:r>
      <w:r w:rsidR="00B825DE">
        <w:t xml:space="preserve"> in 2023</w:t>
      </w:r>
      <w:r w:rsidR="00096177">
        <w:t>-</w:t>
      </w:r>
      <w:r w:rsidR="00B825DE">
        <w:t xml:space="preserve">24. We have already slowed </w:t>
      </w:r>
      <w:r>
        <w:t xml:space="preserve">and paused </w:t>
      </w:r>
      <w:r>
        <w:t>recruitment</w:t>
      </w:r>
      <w:r w:rsidR="009F2A2F">
        <w:t>,</w:t>
      </w:r>
      <w:r>
        <w:t xml:space="preserve"> and</w:t>
      </w:r>
      <w:r>
        <w:t xml:space="preserve"> tightened control of future internal promotions and selections. A</w:t>
      </w:r>
      <w:r w:rsidRPr="002B72A8" w:rsidR="00BF25DB">
        <w:t xml:space="preserve">s a result, the </w:t>
      </w:r>
      <w:r w:rsidR="005F3253">
        <w:t>Police Service</w:t>
      </w:r>
      <w:r w:rsidRPr="002B72A8" w:rsidR="009F2A2F">
        <w:t xml:space="preserve"> </w:t>
      </w:r>
      <w:r w:rsidRPr="002B72A8" w:rsidR="00BF25DB">
        <w:t>will shrink over the next number of years</w:t>
      </w:r>
      <w:r>
        <w:t>.</w:t>
      </w:r>
    </w:p>
    <w:p w:rsidR="005E5A8F" w:rsidP="00BF25DB">
      <w:pPr>
        <w:pStyle w:val="Answer"/>
      </w:pPr>
      <w:r>
        <w:t>Last year, we reduced officer headcount by 300 to 6,700. T</w:t>
      </w:r>
      <w:r w:rsidRPr="002B72A8" w:rsidR="00BF25DB">
        <w:t>his year</w:t>
      </w:r>
      <w:r>
        <w:t xml:space="preserve">, a </w:t>
      </w:r>
      <w:r w:rsidRPr="002B72A8" w:rsidR="00D95D0F">
        <w:t>further</w:t>
      </w:r>
      <w:r w:rsidRPr="002B72A8" w:rsidR="00BF25DB">
        <w:t xml:space="preserve"> reduction will take us to 6,300</w:t>
      </w:r>
      <w:r w:rsidR="00AB111D">
        <w:t xml:space="preserve">. If this trajectory is maintained, </w:t>
      </w:r>
      <w:r w:rsidR="003816AE">
        <w:t xml:space="preserve">we will see the </w:t>
      </w:r>
      <w:r w:rsidR="005F3253">
        <w:t>Police Service</w:t>
      </w:r>
      <w:r w:rsidR="003816AE">
        <w:t xml:space="preserve"> go to under 6,000 officers by March 2025. Th</w:t>
      </w:r>
      <w:r w:rsidRPr="002B72A8" w:rsidR="00BF25DB">
        <w:t xml:space="preserve">at is significantly less than the </w:t>
      </w:r>
      <w:r w:rsidR="003816AE">
        <w:t>G</w:t>
      </w:r>
      <w:r w:rsidRPr="002B72A8" w:rsidR="00BF25DB">
        <w:t xml:space="preserve">overnment committed </w:t>
      </w:r>
      <w:r w:rsidR="00E24DFA">
        <w:t xml:space="preserve">in </w:t>
      </w:r>
      <w:r w:rsidR="004C1F2F">
        <w:t>“</w:t>
      </w:r>
      <w:r w:rsidR="00045ED5">
        <w:t>New Decade, New Approach</w:t>
      </w:r>
      <w:r w:rsidR="004C1F2F">
        <w:t>”</w:t>
      </w:r>
      <w:r w:rsidR="00045ED5">
        <w:t xml:space="preserve">, of growing </w:t>
      </w:r>
      <w:r w:rsidR="00682CE3">
        <w:t>officer numbers to 7,500. It is a marked contras</w:t>
      </w:r>
      <w:r w:rsidR="009F2A2F">
        <w:t>t</w:t>
      </w:r>
      <w:r w:rsidR="00682CE3">
        <w:t xml:space="preserve"> with the </w:t>
      </w:r>
      <w:r w:rsidR="00CE4331">
        <w:t>u</w:t>
      </w:r>
      <w:r>
        <w:t xml:space="preserve">plift </w:t>
      </w:r>
      <w:r w:rsidR="00CE4331">
        <w:t>p</w:t>
      </w:r>
      <w:r>
        <w:t>rogramme for police in England and Wales.</w:t>
      </w:r>
    </w:p>
    <w:p w:rsidR="00D37912" w:rsidP="00BF25DB">
      <w:pPr>
        <w:pStyle w:val="Answer"/>
      </w:pPr>
      <w:r>
        <w:t>These</w:t>
      </w:r>
      <w:r w:rsidRPr="002B72A8" w:rsidR="00BF25DB">
        <w:t xml:space="preserve"> cuts are happening at a time of increasing demand</w:t>
      </w:r>
      <w:r>
        <w:t>, as Geraldine referenced</w:t>
      </w:r>
      <w:r w:rsidR="00D648D9">
        <w:t>. The Northern Ireland population is growing</w:t>
      </w:r>
      <w:r w:rsidR="007A5E5A">
        <w:t xml:space="preserve">. </w:t>
      </w:r>
      <w:r w:rsidR="004C1F2F">
        <w:t xml:space="preserve">New </w:t>
      </w:r>
      <w:r w:rsidR="00C21756">
        <w:t xml:space="preserve">legislation </w:t>
      </w:r>
      <w:r w:rsidR="007A5E5A">
        <w:t xml:space="preserve">is </w:t>
      </w:r>
      <w:r w:rsidR="00C21756">
        <w:t xml:space="preserve">coming </w:t>
      </w:r>
      <w:r w:rsidR="00C21756">
        <w:t>online</w:t>
      </w:r>
      <w:r w:rsidR="00C21756">
        <w:t xml:space="preserve"> and investigations </w:t>
      </w:r>
      <w:r w:rsidR="007A5E5A">
        <w:t xml:space="preserve">are becoming more complex. </w:t>
      </w:r>
      <w:r w:rsidR="007A5E5A">
        <w:t>S</w:t>
      </w:r>
      <w:r w:rsidRPr="002B72A8" w:rsidR="00BF25DB">
        <w:t>erious</w:t>
      </w:r>
      <w:r w:rsidRPr="002B72A8" w:rsidR="00BF25DB">
        <w:t xml:space="preserve"> crime and </w:t>
      </w:r>
      <w:r w:rsidR="007A5E5A">
        <w:t>road deaths are increasing</w:t>
      </w:r>
      <w:r>
        <w:t>,</w:t>
      </w:r>
      <w:r w:rsidR="007A5E5A">
        <w:t xml:space="preserve"> and as you are aware, </w:t>
      </w:r>
      <w:r w:rsidRPr="002B72A8" w:rsidR="00BF25DB">
        <w:t xml:space="preserve">the terrorist threat has recently been raised to </w:t>
      </w:r>
      <w:r w:rsidR="006E1F84">
        <w:t>“</w:t>
      </w:r>
      <w:r w:rsidRPr="002B72A8" w:rsidR="00BF25DB">
        <w:t>severe</w:t>
      </w:r>
      <w:r w:rsidR="006E1F84">
        <w:t>”</w:t>
      </w:r>
      <w:r>
        <w:t>. P</w:t>
      </w:r>
      <w:r w:rsidRPr="002B72A8" w:rsidR="00BF25DB">
        <w:t xml:space="preserve">olice officers </w:t>
      </w:r>
      <w:r>
        <w:t xml:space="preserve">remain </w:t>
      </w:r>
      <w:r w:rsidRPr="002B72A8" w:rsidR="00BF25DB">
        <w:t>the primary target of that threat</w:t>
      </w:r>
      <w:r>
        <w:t>.</w:t>
      </w:r>
    </w:p>
    <w:p w:rsidR="005D6737" w:rsidP="00BF25DB">
      <w:pPr>
        <w:pStyle w:val="Answer"/>
      </w:pPr>
      <w:r>
        <w:t xml:space="preserve">The </w:t>
      </w:r>
      <w:r w:rsidR="005F3253">
        <w:t xml:space="preserve">Chief Constable </w:t>
      </w:r>
      <w:r>
        <w:t xml:space="preserve">has already made clear the wider impact of a smaller </w:t>
      </w:r>
      <w:r w:rsidR="005F3253">
        <w:t>Police Service</w:t>
      </w:r>
      <w:r>
        <w:t xml:space="preserve">. The </w:t>
      </w:r>
      <w:r w:rsidR="005F3253">
        <w:t>Police Service</w:t>
      </w:r>
      <w:r>
        <w:t xml:space="preserve"> will be smaller, less visible, less </w:t>
      </w:r>
      <w:r>
        <w:t>accessible</w:t>
      </w:r>
      <w:r>
        <w:t xml:space="preserve"> and less responsive. A</w:t>
      </w:r>
      <w:r w:rsidRPr="002B72A8" w:rsidR="00BF25DB">
        <w:t xml:space="preserve">ttendance times will </w:t>
      </w:r>
      <w:r w:rsidRPr="002B72A8" w:rsidR="00BF25DB">
        <w:t>deteriorate</w:t>
      </w:r>
      <w:r w:rsidR="005F3253">
        <w:t xml:space="preserve"> and n</w:t>
      </w:r>
      <w:r w:rsidR="00624CE6">
        <w:t>on-emergency calls will take longer</w:t>
      </w:r>
      <w:r w:rsidR="005F3253">
        <w:t>, i</w:t>
      </w:r>
      <w:r w:rsidR="00DE55B0">
        <w:t xml:space="preserve">nvestigations </w:t>
      </w:r>
      <w:r w:rsidR="00624CE6">
        <w:t xml:space="preserve">will slow down </w:t>
      </w:r>
      <w:r w:rsidR="00DE55B0">
        <w:t xml:space="preserve">and intelligence gathering will reduce. </w:t>
      </w:r>
      <w:r w:rsidR="004F05F3">
        <w:t>We will do what we can to protect our neighbourhood policing function</w:t>
      </w:r>
      <w:r w:rsidR="005F3253">
        <w:t>; i</w:t>
      </w:r>
      <w:r w:rsidRPr="002B72A8" w:rsidR="00BF25DB">
        <w:t xml:space="preserve">t is the foundation </w:t>
      </w:r>
      <w:r w:rsidR="00423176">
        <w:t xml:space="preserve">of </w:t>
      </w:r>
      <w:r w:rsidRPr="002B72A8" w:rsidR="00BF25DB">
        <w:t>community confidence and our foundation to prevent crime</w:t>
      </w:r>
      <w:r>
        <w:t>, but this too will shrink.</w:t>
      </w:r>
    </w:p>
    <w:p w:rsidR="00BF25DB" w:rsidRPr="002B72A8" w:rsidP="00BF25DB">
      <w:pPr>
        <w:pStyle w:val="Answer"/>
      </w:pPr>
      <w:r>
        <w:t>Again, we welcome this conversation with you</w:t>
      </w:r>
      <w:r w:rsidR="00680C18">
        <w:t xml:space="preserve">, but we </w:t>
      </w:r>
      <w:r w:rsidR="00680C18">
        <w:t>have to</w:t>
      </w:r>
      <w:r w:rsidR="00680C18">
        <w:t xml:space="preserve"> be honest with the public about the </w:t>
      </w:r>
      <w:r w:rsidR="00B06DB3">
        <w:t xml:space="preserve">sort of emergency response service we are moving towards as a result of the </w:t>
      </w:r>
      <w:r w:rsidR="006E1F84">
        <w:t>budget</w:t>
      </w:r>
      <w:r w:rsidR="00B06DB3">
        <w:t xml:space="preserve"> actions. W</w:t>
      </w:r>
      <w:r w:rsidRPr="002B72A8">
        <w:t>e are now at a crossroads</w:t>
      </w:r>
      <w:r w:rsidR="002009C6">
        <w:t xml:space="preserve">. Without intervention, some very difficult and </w:t>
      </w:r>
      <w:r w:rsidRPr="002B72A8">
        <w:t xml:space="preserve">unpalatable </w:t>
      </w:r>
      <w:r w:rsidRPr="002B72A8" w:rsidR="00D95D0F">
        <w:t>decisions</w:t>
      </w:r>
      <w:r w:rsidRPr="002B72A8">
        <w:t xml:space="preserve"> are going to be needed</w:t>
      </w:r>
      <w:r w:rsidR="00FB58D1">
        <w:t>. Some of those decisions will take years to reverse.</w:t>
      </w:r>
      <w:r w:rsidR="008759C5">
        <w:t xml:space="preserve"> Without sustainable funding very soon, the </w:t>
      </w:r>
      <w:r w:rsidR="005F3253">
        <w:t>Police Service</w:t>
      </w:r>
      <w:r w:rsidR="008759C5">
        <w:t xml:space="preserve"> is going to be unrecognisable </w:t>
      </w:r>
      <w:r w:rsidR="001267FE">
        <w:t xml:space="preserve">from the service and vision </w:t>
      </w:r>
      <w:r w:rsidR="00B57CD8">
        <w:t xml:space="preserve">of </w:t>
      </w:r>
      <w:r w:rsidR="00720175">
        <w:t xml:space="preserve">Patten and, indeed, </w:t>
      </w:r>
      <w:r w:rsidR="006E1F84">
        <w:t>“</w:t>
      </w:r>
      <w:r w:rsidR="00720175">
        <w:t>New Decade, New Approach</w:t>
      </w:r>
      <w:r w:rsidR="006E1F84">
        <w:t>”</w:t>
      </w:r>
      <w:r w:rsidR="00720175">
        <w:t>.</w:t>
      </w:r>
      <w:r w:rsidR="00321D42">
        <w:t xml:space="preserve"> It will be unrecognisable </w:t>
      </w:r>
      <w:r w:rsidR="005F3253">
        <w:t>compared with</w:t>
      </w:r>
      <w:r w:rsidR="00321D42">
        <w:t xml:space="preserve"> that which the people of Northern Ireland have grown to expect, deserve and which has been so crucial in supporting societal change in Northern Ireland over the past 25 years.</w:t>
      </w:r>
    </w:p>
    <w:p w:rsidR="00BF25DB" w:rsidRPr="002B72A8" w:rsidP="00BF25DB">
      <w:pPr>
        <w:pStyle w:val="Question"/>
      </w:pPr>
      <w:sdt>
        <w:sdtPr>
          <w:alias w:val="Member"/>
          <w:tag w:val="&lt;Member mnisId='4106' dodsId='35445'&gt;"/>
          <w:id w:val="-225294528"/>
          <w:placeholder>
            <w:docPart w:val="DefaultPlaceholder_-1854013440"/>
          </w:placeholder>
          <w:richText/>
        </w:sdtPr>
        <w:sdtContent>
          <w:r w:rsidRPr="002B72A8">
            <w:rPr>
              <w:rStyle w:val="PlaceholderText"/>
              <w:b/>
              <w:color w:val="auto"/>
            </w:rPr>
            <w:t>Sir Robert Buckland:</w:t>
          </w:r>
        </w:sdtContent>
      </w:sdt>
      <w:r w:rsidRPr="002B72A8">
        <w:t xml:space="preserve"> </w:t>
      </w:r>
      <w:r w:rsidR="002A3A06">
        <w:t>T</w:t>
      </w:r>
      <w:r w:rsidRPr="002B72A8">
        <w:t>hank you</w:t>
      </w:r>
      <w:r w:rsidR="005F3253">
        <w:t xml:space="preserve"> all. T</w:t>
      </w:r>
      <w:r w:rsidR="00123551">
        <w:t xml:space="preserve">he two </w:t>
      </w:r>
      <w:r w:rsidRPr="002B72A8">
        <w:t xml:space="preserve">panellists </w:t>
      </w:r>
      <w:r w:rsidR="005F3253">
        <w:t xml:space="preserve">who made </w:t>
      </w:r>
      <w:r w:rsidRPr="002B72A8">
        <w:t>statements have</w:t>
      </w:r>
      <w:r w:rsidR="00123551">
        <w:t xml:space="preserve"> in </w:t>
      </w:r>
      <w:r w:rsidRPr="002B72A8">
        <w:t>some ways</w:t>
      </w:r>
      <w:r w:rsidR="00123551">
        <w:t xml:space="preserve"> </w:t>
      </w:r>
      <w:r w:rsidRPr="002B72A8">
        <w:t xml:space="preserve">answered </w:t>
      </w:r>
      <w:r w:rsidR="00123551">
        <w:t>the question that I wanted to ask about justice allocation. Can I deal with the PSNI budget? It is a £12</w:t>
      </w:r>
      <w:r w:rsidR="00441FDF">
        <w:t xml:space="preserve"> </w:t>
      </w:r>
      <w:r w:rsidR="00123551">
        <w:t>million reduction. Is it about £</w:t>
      </w:r>
      <w:r w:rsidRPr="002B72A8">
        <w:t>750</w:t>
      </w:r>
      <w:r w:rsidR="00441FDF">
        <w:t xml:space="preserve"> </w:t>
      </w:r>
      <w:r w:rsidRPr="002B72A8">
        <w:t xml:space="preserve">million </w:t>
      </w:r>
      <w:r w:rsidR="00123551">
        <w:t>overall? Where are we now with the overall figure?</w:t>
      </w:r>
    </w:p>
    <w:p w:rsidR="00BF25DB" w:rsidRPr="002B72A8" w:rsidP="00BF25DB">
      <w:pPr>
        <w:pStyle w:val="Answer"/>
      </w:pPr>
      <w:sdt>
        <w:sdtPr>
          <w:alias w:val="Witness"/>
          <w:id w:val="693896941"/>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6578E7">
        <w:t xml:space="preserve">I will let Mark come in, as it </w:t>
      </w:r>
      <w:r w:rsidRPr="002B72A8">
        <w:t>is his core area</w:t>
      </w:r>
      <w:r w:rsidR="006578E7">
        <w:t>, but yes</w:t>
      </w:r>
      <w:r w:rsidR="006E1F84">
        <w:t>,</w:t>
      </w:r>
      <w:r w:rsidR="00B31E79">
        <w:t xml:space="preserve"> £816</w:t>
      </w:r>
      <w:r w:rsidR="00441FDF">
        <w:t xml:space="preserve"> </w:t>
      </w:r>
      <w:r w:rsidR="00B31E79">
        <w:t>million is what we have been allocated. There was a £12</w:t>
      </w:r>
      <w:r w:rsidR="00441FDF">
        <w:t xml:space="preserve"> </w:t>
      </w:r>
      <w:r w:rsidR="00B31E79">
        <w:t>million cut to our baseline budget this year.</w:t>
      </w:r>
      <w:r w:rsidR="00EB323B">
        <w:t xml:space="preserve"> I commented on the funding gap. M</w:t>
      </w:r>
      <w:r w:rsidRPr="002B72A8">
        <w:t>ainly</w:t>
      </w:r>
      <w:r w:rsidR="00EB323B">
        <w:t xml:space="preserve">, </w:t>
      </w:r>
      <w:r w:rsidRPr="002B72A8">
        <w:t>that is pay inflation</w:t>
      </w:r>
      <w:r w:rsidR="00EB323B">
        <w:t xml:space="preserve">, </w:t>
      </w:r>
      <w:r w:rsidR="006E1F84">
        <w:t>which</w:t>
      </w:r>
      <w:r w:rsidR="00EB323B">
        <w:t xml:space="preserve"> then is not recurrently funded. </w:t>
      </w:r>
      <w:r w:rsidR="00A1342C">
        <w:t>R</w:t>
      </w:r>
      <w:r w:rsidRPr="002B72A8">
        <w:t>eally</w:t>
      </w:r>
      <w:r w:rsidR="00A1342C">
        <w:t xml:space="preserve">, </w:t>
      </w:r>
      <w:r w:rsidRPr="002B72A8">
        <w:t xml:space="preserve">utilities and </w:t>
      </w:r>
      <w:r w:rsidRPr="002B72A8" w:rsidR="00D95D0F">
        <w:t>contractual</w:t>
      </w:r>
      <w:r w:rsidRPr="002B72A8">
        <w:t xml:space="preserve"> </w:t>
      </w:r>
      <w:r w:rsidR="00A1342C">
        <w:t>CPI pressures have added to that, but the £12</w:t>
      </w:r>
      <w:r w:rsidR="00441FDF">
        <w:t xml:space="preserve"> </w:t>
      </w:r>
      <w:r w:rsidR="00A1342C">
        <w:t>million was the real cut.</w:t>
      </w:r>
    </w:p>
    <w:p w:rsidR="00D92B11" w:rsidRPr="00D92B11" w:rsidP="00D92B11">
      <w:pPr>
        <w:pStyle w:val="Question"/>
      </w:pPr>
      <w:sdt>
        <w:sdtPr>
          <w:alias w:val="Member"/>
          <w:tag w:val="&lt;Member mnisId='4106' dodsId='35445'&gt;"/>
          <w:id w:val="2055577787"/>
          <w:placeholder>
            <w:docPart w:val="DefaultPlaceholder_-1854013440"/>
          </w:placeholder>
          <w:richText/>
        </w:sdtPr>
        <w:sdtContent>
          <w:r w:rsidRPr="002B72A8" w:rsidR="00BF25DB">
            <w:rPr>
              <w:rStyle w:val="PlaceholderText"/>
              <w:b/>
              <w:color w:val="auto"/>
            </w:rPr>
            <w:t>Sir Robert Buckland:</w:t>
          </w:r>
        </w:sdtContent>
      </w:sdt>
      <w:r w:rsidRPr="002B72A8" w:rsidR="00BF25DB">
        <w:t xml:space="preserve"> </w:t>
      </w:r>
      <w:r w:rsidR="00C02647">
        <w:t xml:space="preserve">You are having the usual pressures that all </w:t>
      </w:r>
      <w:r w:rsidR="006E1F84">
        <w:t>Departments</w:t>
      </w:r>
      <w:r w:rsidR="00C02647">
        <w:t>, i</w:t>
      </w:r>
      <w:r w:rsidRPr="002B72A8" w:rsidR="00BF25DB">
        <w:t>ncluding ones here in Whitehall</w:t>
      </w:r>
      <w:r w:rsidR="00C02647">
        <w:t xml:space="preserve">, </w:t>
      </w:r>
      <w:r w:rsidR="007F3CB7">
        <w:t xml:space="preserve">are having on energy and on </w:t>
      </w:r>
      <w:r>
        <w:t>wage</w:t>
      </w:r>
      <w:r w:rsidR="00304429">
        <w:t>s</w:t>
      </w:r>
      <w:r w:rsidR="006E1F84">
        <w:t>.</w:t>
      </w:r>
    </w:p>
    <w:p w:rsidR="00BF25DB" w:rsidRPr="002B72A8" w:rsidP="00BF25DB">
      <w:pPr>
        <w:pStyle w:val="Answer"/>
      </w:pPr>
      <w:sdt>
        <w:sdtPr>
          <w:alias w:val="Witness"/>
          <w:id w:val="1964758513"/>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D92B11">
        <w:t>Y</w:t>
      </w:r>
      <w:r w:rsidRPr="002B72A8">
        <w:t>es.</w:t>
      </w:r>
    </w:p>
    <w:p w:rsidR="00BF25DB" w:rsidRPr="002B72A8" w:rsidP="00BF25DB">
      <w:pPr>
        <w:pStyle w:val="Question"/>
      </w:pPr>
      <w:sdt>
        <w:sdtPr>
          <w:alias w:val="Member"/>
          <w:tag w:val="&lt;Member mnisId='4106' dodsId='35445'&gt;"/>
          <w:id w:val="-799152288"/>
          <w:placeholder>
            <w:docPart w:val="DefaultPlaceholder_-1854013440"/>
          </w:placeholder>
          <w:richText/>
        </w:sdtPr>
        <w:sdtContent>
          <w:r w:rsidRPr="002B72A8">
            <w:rPr>
              <w:rStyle w:val="PlaceholderText"/>
              <w:b/>
              <w:color w:val="auto"/>
            </w:rPr>
            <w:t>Sir Robert Buckland:</w:t>
          </w:r>
        </w:sdtContent>
      </w:sdt>
      <w:r w:rsidRPr="002B72A8">
        <w:t xml:space="preserve"> </w:t>
      </w:r>
      <w:r w:rsidR="00D92B11">
        <w:t>There is an o</w:t>
      </w:r>
      <w:r w:rsidRPr="002B72A8">
        <w:t>verspend</w:t>
      </w:r>
      <w:r w:rsidR="00D92B11">
        <w:t xml:space="preserve">. There are overspends in some of the </w:t>
      </w:r>
      <w:r w:rsidR="006E1F84">
        <w:t>Departments</w:t>
      </w:r>
      <w:r w:rsidR="005F3253">
        <w:t xml:space="preserve">—in </w:t>
      </w:r>
      <w:r w:rsidR="00D92B11">
        <w:t>justice, in education and in infrastructure.</w:t>
      </w:r>
      <w:r w:rsidR="00553EE7">
        <w:t xml:space="preserve"> A</w:t>
      </w:r>
      <w:r w:rsidR="00D92B11">
        <w:t xml:space="preserve">ccording to the Northern Ireland </w:t>
      </w:r>
      <w:r w:rsidR="00D64D94">
        <w:t xml:space="preserve">Fiscal Council, </w:t>
      </w:r>
      <w:r w:rsidRPr="002B72A8" w:rsidR="00D95D0F">
        <w:t>only</w:t>
      </w:r>
      <w:r w:rsidRPr="002B72A8">
        <w:t xml:space="preserve"> a</w:t>
      </w:r>
      <w:r w:rsidR="00087EE8">
        <w:t>bout 70% to 75% of the overspends are covered.</w:t>
      </w:r>
      <w:r w:rsidR="00575A82">
        <w:t xml:space="preserve"> In Whitehall, the position is somewhat different, in that the </w:t>
      </w:r>
      <w:r w:rsidR="006E1F84">
        <w:t>Departments</w:t>
      </w:r>
      <w:r w:rsidR="00D342BE">
        <w:t xml:space="preserve"> here are mostly expecting to stay within their spending limits. The Northern Ireland Fiscal Council has suggested that that might imply a weakness in budget management. I want </w:t>
      </w:r>
      <w:r w:rsidR="00A80EE3">
        <w:t>to press you on that issue, to see what PSNI say</w:t>
      </w:r>
      <w:r w:rsidR="00304429">
        <w:t>s</w:t>
      </w:r>
      <w:r w:rsidR="00A80EE3">
        <w:t xml:space="preserve"> </w:t>
      </w:r>
      <w:r w:rsidRPr="002B72A8">
        <w:t xml:space="preserve">about that observation. </w:t>
      </w:r>
    </w:p>
    <w:p w:rsidR="00BF25DB" w:rsidRPr="002B72A8" w:rsidP="00BF25DB">
      <w:pPr>
        <w:pStyle w:val="Answer"/>
      </w:pPr>
      <w:sdt>
        <w:sdtPr>
          <w:alias w:val="Witness"/>
          <w:id w:val="1398780625"/>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B4153B">
        <w:t xml:space="preserve">When we say we still have </w:t>
      </w:r>
      <w:r w:rsidR="00882DCB">
        <w:t>£38</w:t>
      </w:r>
      <w:r w:rsidR="00441FDF">
        <w:t xml:space="preserve"> </w:t>
      </w:r>
      <w:r w:rsidR="00882DCB">
        <w:t>million that is not covered,</w:t>
      </w:r>
      <w:r w:rsidR="001B76BF">
        <w:t xml:space="preserve"> to</w:t>
      </w:r>
      <w:r w:rsidR="00882DCB">
        <w:t xml:space="preserve"> the point you made, we have identified in-year savings of close</w:t>
      </w:r>
      <w:r w:rsidR="00395AD2">
        <w:t xml:space="preserve"> to £70</w:t>
      </w:r>
      <w:r w:rsidR="00441FDF">
        <w:t xml:space="preserve"> </w:t>
      </w:r>
      <w:r w:rsidR="00395AD2">
        <w:t xml:space="preserve">million. That </w:t>
      </w:r>
      <w:r w:rsidRPr="002B72A8">
        <w:t>is a significant part of our budget</w:t>
      </w:r>
      <w:r w:rsidR="007D516C">
        <w:t>. Pay accounts for 80% of our budget. T</w:t>
      </w:r>
      <w:r w:rsidRPr="002B72A8">
        <w:t xml:space="preserve">he only way we can save on pay </w:t>
      </w:r>
      <w:r w:rsidR="007D516C">
        <w:t>is natural attrition. T</w:t>
      </w:r>
      <w:r w:rsidRPr="002B72A8">
        <w:t xml:space="preserve">here is no mechanism </w:t>
      </w:r>
      <w:r w:rsidR="007D516C">
        <w:t xml:space="preserve">on our police staff side for a voluntary exit scheme </w:t>
      </w:r>
      <w:r w:rsidR="007D516C">
        <w:t xml:space="preserve">and there is no mechanism for redundancy of officers at all. </w:t>
      </w:r>
      <w:r w:rsidR="00207E62">
        <w:t xml:space="preserve">We are </w:t>
      </w:r>
      <w:r w:rsidRPr="002B72A8">
        <w:t>constrained</w:t>
      </w:r>
      <w:r w:rsidR="00207E62">
        <w:t xml:space="preserve"> </w:t>
      </w:r>
      <w:r w:rsidRPr="002B72A8">
        <w:t>in many ways</w:t>
      </w:r>
      <w:r w:rsidR="00207E62">
        <w:t xml:space="preserve"> with the </w:t>
      </w:r>
      <w:r w:rsidRPr="002B72A8">
        <w:t xml:space="preserve">maximum saving </w:t>
      </w:r>
      <w:r w:rsidR="007C6133">
        <w:t xml:space="preserve">we can </w:t>
      </w:r>
      <w:r w:rsidRPr="002B72A8">
        <w:t>achieve</w:t>
      </w:r>
      <w:r w:rsidR="007C6133">
        <w:t xml:space="preserve"> </w:t>
      </w:r>
      <w:r w:rsidRPr="002B72A8" w:rsidR="00D95D0F">
        <w:t>through</w:t>
      </w:r>
      <w:r w:rsidRPr="002B72A8">
        <w:t xml:space="preserve"> headcount</w:t>
      </w:r>
      <w:r w:rsidR="007C6133">
        <w:t>, which is 80% of our costs.</w:t>
      </w:r>
    </w:p>
    <w:p w:rsidR="00BF25DB" w:rsidRPr="002B72A8" w:rsidP="00BF25DB">
      <w:pPr>
        <w:pStyle w:val="Question"/>
      </w:pPr>
      <w:sdt>
        <w:sdtPr>
          <w:alias w:val="Member"/>
          <w:tag w:val="&lt;Member mnisId='4106' dodsId='35445'&gt;"/>
          <w:id w:val="-233786481"/>
          <w:placeholder>
            <w:docPart w:val="DefaultPlaceholder_-1854013440"/>
          </w:placeholder>
          <w:richText/>
        </w:sdtPr>
        <w:sdtContent>
          <w:r w:rsidRPr="002B72A8">
            <w:rPr>
              <w:rStyle w:val="PlaceholderText"/>
              <w:b/>
              <w:color w:val="auto"/>
            </w:rPr>
            <w:t>Sir Robert Buckland:</w:t>
          </w:r>
        </w:sdtContent>
      </w:sdt>
      <w:r w:rsidRPr="002B72A8">
        <w:t xml:space="preserve"> </w:t>
      </w:r>
      <w:r w:rsidR="00874DBD">
        <w:t>Would that mechanism need legislation, to allow it to happen?</w:t>
      </w:r>
    </w:p>
    <w:p w:rsidR="00BF25DB" w:rsidRPr="002B72A8" w:rsidP="00BF25DB">
      <w:pPr>
        <w:pStyle w:val="Answer"/>
      </w:pPr>
      <w:sdt>
        <w:sdtPr>
          <w:alias w:val="Witness"/>
          <w:id w:val="-1526397379"/>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E37D40">
        <w:t>Locally in Northern Ireland, on the police staff side, w</w:t>
      </w:r>
      <w:r w:rsidRPr="002B72A8">
        <w:t xml:space="preserve">e would need a </w:t>
      </w:r>
      <w:r w:rsidR="002A62F5">
        <w:t xml:space="preserve">voluntary exit scheme, or it would cost us significantly more to enable people to go </w:t>
      </w:r>
      <w:r w:rsidRPr="002B72A8">
        <w:t>than we would save</w:t>
      </w:r>
      <w:r w:rsidRPr="002B72A8" w:rsidR="00D95D0F">
        <w:t xml:space="preserve"> </w:t>
      </w:r>
      <w:r w:rsidRPr="002B72A8">
        <w:t>in</w:t>
      </w:r>
      <w:r w:rsidR="002A62F5">
        <w:t>-</w:t>
      </w:r>
      <w:r w:rsidRPr="002B72A8" w:rsidR="00D95D0F">
        <w:t>year</w:t>
      </w:r>
      <w:r w:rsidR="002A62F5">
        <w:t>. T</w:t>
      </w:r>
      <w:r w:rsidRPr="002B72A8">
        <w:t xml:space="preserve">hat is the challenge </w:t>
      </w:r>
      <w:r w:rsidR="003E58E7">
        <w:t>with single</w:t>
      </w:r>
      <w:r w:rsidR="001B76BF">
        <w:t>-</w:t>
      </w:r>
      <w:r w:rsidRPr="002B72A8">
        <w:t>year budgets</w:t>
      </w:r>
      <w:r w:rsidR="003E58E7">
        <w:t xml:space="preserve">. Unlike </w:t>
      </w:r>
      <w:r w:rsidR="007521D2">
        <w:t xml:space="preserve">forces in England and Wales, we have no </w:t>
      </w:r>
      <w:r w:rsidRPr="00363949" w:rsidR="001722A8">
        <w:t>pre</w:t>
      </w:r>
      <w:r w:rsidRPr="00363949" w:rsidR="00363949">
        <w:t>cep</w:t>
      </w:r>
      <w:r w:rsidR="00363949">
        <w:t>t</w:t>
      </w:r>
      <w:r w:rsidR="00ED2E1A">
        <w:t>;</w:t>
      </w:r>
      <w:r w:rsidR="00363949">
        <w:t xml:space="preserve"> </w:t>
      </w:r>
      <w:r w:rsidR="00ED2E1A">
        <w:t xml:space="preserve">we </w:t>
      </w:r>
      <w:r w:rsidR="001722A8">
        <w:t>have no reserves</w:t>
      </w:r>
      <w:r w:rsidR="00ED2E1A">
        <w:t>;</w:t>
      </w:r>
      <w:r w:rsidR="001722A8">
        <w:t xml:space="preserve"> </w:t>
      </w:r>
      <w:r w:rsidR="00ED2E1A">
        <w:t xml:space="preserve">we </w:t>
      </w:r>
      <w:r w:rsidR="00093B9C">
        <w:t>have no borrowing mechanism. W</w:t>
      </w:r>
      <w:r w:rsidRPr="002B72A8">
        <w:t>e are constantly seeking to deliver in</w:t>
      </w:r>
      <w:r w:rsidR="005E043D">
        <w:t>-</w:t>
      </w:r>
      <w:r w:rsidRPr="002B72A8">
        <w:t xml:space="preserve">year and last year it was month </w:t>
      </w:r>
      <w:r w:rsidR="00ED2E1A">
        <w:t>9</w:t>
      </w:r>
      <w:r w:rsidRPr="002B72A8">
        <w:t xml:space="preserve"> </w:t>
      </w:r>
      <w:r w:rsidR="005E043D">
        <w:t xml:space="preserve">before </w:t>
      </w:r>
      <w:r w:rsidRPr="002B72A8">
        <w:t>we received our budget</w:t>
      </w:r>
      <w:r w:rsidR="005E043D">
        <w:t>. It is hugely constraining.</w:t>
      </w:r>
      <w:r w:rsidR="005F3253">
        <w:t>, w</w:t>
      </w:r>
      <w:r w:rsidR="00B82AA6">
        <w:t xml:space="preserve">e </w:t>
      </w:r>
      <w:r w:rsidR="00AD7DBE">
        <w:t xml:space="preserve">are very constrained </w:t>
      </w:r>
      <w:r w:rsidR="005F3253">
        <w:t>to the 20% of the £816 million i</w:t>
      </w:r>
      <w:r w:rsidR="002F7E07">
        <w:t xml:space="preserve">n what we can </w:t>
      </w:r>
      <w:r w:rsidR="002F7E07">
        <w:t>actually save</w:t>
      </w:r>
      <w:r w:rsidR="002F7E07">
        <w:t xml:space="preserve"> </w:t>
      </w:r>
      <w:r w:rsidRPr="002B72A8">
        <w:t>beyond headcount.</w:t>
      </w:r>
    </w:p>
    <w:p w:rsidR="00BF25DB" w:rsidRPr="002B72A8" w:rsidP="00BF25DB">
      <w:pPr>
        <w:pStyle w:val="Answer"/>
      </w:pPr>
      <w:sdt>
        <w:sdtPr>
          <w:alias w:val="Witness"/>
          <w:id w:val="857478313"/>
          <w:placeholder>
            <w:docPart w:val="DefaultPlaceholder_-1854013440"/>
          </w:placeholder>
          <w:richText/>
        </w:sdtPr>
        <w:sdtContent>
          <w:r w:rsidRPr="002B72A8" w:rsidR="002B72A8">
            <w:rPr>
              <w:rStyle w:val="PlaceholderText"/>
              <w:b/>
              <w:i/>
              <w:color w:val="auto"/>
            </w:rPr>
            <w:t>Mark McNaughten:</w:t>
          </w:r>
          <w:r w:rsidRPr="002B72A8">
            <w:rPr>
              <w:rStyle w:val="PlaceholderText"/>
              <w:b/>
              <w:color w:val="auto"/>
            </w:rPr>
            <w:t xml:space="preserve"> </w:t>
          </w:r>
        </w:sdtContent>
      </w:sdt>
      <w:r w:rsidR="00EC7151">
        <w:t xml:space="preserve">In terms of the financial management point, we have a sound financial record. We are </w:t>
      </w:r>
      <w:r w:rsidR="00ED2E1A">
        <w:t xml:space="preserve">very close to </w:t>
      </w:r>
      <w:r w:rsidR="00EC7151">
        <w:t>b</w:t>
      </w:r>
      <w:r w:rsidRPr="002B72A8">
        <w:t>alancing budgets</w:t>
      </w:r>
      <w:r w:rsidR="00ED2E1A">
        <w:t>,</w:t>
      </w:r>
      <w:r w:rsidRPr="002B72A8">
        <w:t xml:space="preserve"> </w:t>
      </w:r>
      <w:r w:rsidR="00ED2E1A">
        <w:t xml:space="preserve">we </w:t>
      </w:r>
      <w:r w:rsidR="00702FF9">
        <w:t xml:space="preserve">have </w:t>
      </w:r>
      <w:r w:rsidR="00ED2E1A">
        <w:t>un</w:t>
      </w:r>
      <w:r w:rsidR="008710F4">
        <w:t xml:space="preserve">qualified accounts and all the rest of it but, in terms of the year that we are in, we have found it very difficult to </w:t>
      </w:r>
      <w:r w:rsidRPr="002B72A8">
        <w:t xml:space="preserve">have mechanisms </w:t>
      </w:r>
      <w:r w:rsidR="008710F4">
        <w:t xml:space="preserve">to </w:t>
      </w:r>
      <w:r w:rsidRPr="002B72A8">
        <w:t>cut costs quick</w:t>
      </w:r>
      <w:r w:rsidR="00FB2E91">
        <w:t>ly</w:t>
      </w:r>
      <w:r w:rsidRPr="002B72A8">
        <w:t xml:space="preserve"> enough</w:t>
      </w:r>
      <w:r w:rsidR="008710F4">
        <w:t xml:space="preserve">. Really, we </w:t>
      </w:r>
      <w:r w:rsidR="00966A56">
        <w:t>have gone as far and as fast as we could. We are really constrained. T</w:t>
      </w:r>
      <w:r w:rsidRPr="002B72A8">
        <w:t xml:space="preserve">hat gives us the concern about </w:t>
      </w:r>
      <w:r w:rsidR="00966A56">
        <w:t>breaking even this year.</w:t>
      </w:r>
    </w:p>
    <w:p w:rsidR="00BF25DB" w:rsidRPr="002B72A8" w:rsidP="00BF25DB">
      <w:pPr>
        <w:pStyle w:val="Answer"/>
      </w:pPr>
      <w:sdt>
        <w:sdtPr>
          <w:alias w:val="Witness"/>
          <w:id w:val="-448935345"/>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EE17C6">
        <w:t>We have broken even every other year.</w:t>
      </w:r>
    </w:p>
    <w:p w:rsidR="00BF25DB" w:rsidRPr="002B72A8" w:rsidP="00BF25DB">
      <w:pPr>
        <w:pStyle w:val="Question"/>
        <w:numPr>
          <w:ilvl w:val="0"/>
          <w:numId w:val="0"/>
        </w:numPr>
        <w:ind w:left="794"/>
      </w:pPr>
      <w:sdt>
        <w:sdtPr>
          <w:alias w:val="Member"/>
          <w:tag w:val="&lt;Member mnisId='4106' dodsId='35445'&gt;"/>
          <w:id w:val="-30278967"/>
          <w:placeholder>
            <w:docPart w:val="DefaultPlaceholder_-1854013440"/>
          </w:placeholder>
          <w:richText/>
        </w:sdtPr>
        <w:sdtContent>
          <w:r w:rsidRPr="002B72A8">
            <w:rPr>
              <w:rStyle w:val="PlaceholderText"/>
              <w:b/>
              <w:color w:val="auto"/>
            </w:rPr>
            <w:t>Sir Robert Buckland:</w:t>
          </w:r>
        </w:sdtContent>
      </w:sdt>
      <w:r w:rsidRPr="002B72A8">
        <w:t xml:space="preserve"> I take your point about </w:t>
      </w:r>
      <w:r w:rsidR="00A029A0">
        <w:t>the lack of a multi</w:t>
      </w:r>
      <w:r w:rsidR="005F3253">
        <w:t>-</w:t>
      </w:r>
      <w:r w:rsidR="00A029A0">
        <w:t xml:space="preserve">year settlement, which must make things very challenging for you. </w:t>
      </w:r>
    </w:p>
    <w:p w:rsidR="00BF25DB" w:rsidRPr="002B72A8" w:rsidP="00BF25DB">
      <w:pPr>
        <w:pStyle w:val="Question"/>
      </w:pPr>
      <w:sdt>
        <w:sdtPr>
          <w:alias w:val="Member"/>
          <w:tag w:val="&lt;Member mnisId='1562' dodsId='28181'&gt;"/>
          <w:id w:val="1182390264"/>
          <w:placeholder>
            <w:docPart w:val="DefaultPlaceholder_-1854013440"/>
          </w:placeholder>
          <w:richText/>
        </w:sdtPr>
        <w:sdtContent>
          <w:r w:rsidRPr="002B72A8">
            <w:rPr>
              <w:rStyle w:val="PlaceholderText"/>
              <w:b/>
              <w:color w:val="auto"/>
            </w:rPr>
            <w:t>Chair:</w:t>
          </w:r>
        </w:sdtContent>
      </w:sdt>
      <w:r w:rsidRPr="002B72A8">
        <w:t xml:space="preserve"> </w:t>
      </w:r>
      <w:r w:rsidR="00384A95">
        <w:t>G</w:t>
      </w:r>
      <w:r w:rsidRPr="002B72A8">
        <w:t>eraldine</w:t>
      </w:r>
      <w:r w:rsidR="005F3253">
        <w:t>, i</w:t>
      </w:r>
      <w:r w:rsidRPr="002B72A8">
        <w:t>n your opening remarks</w:t>
      </w:r>
      <w:r w:rsidR="000E1704">
        <w:t xml:space="preserve">, </w:t>
      </w:r>
      <w:r w:rsidRPr="002B72A8">
        <w:t xml:space="preserve">you </w:t>
      </w:r>
      <w:r w:rsidR="000E1704">
        <w:t xml:space="preserve">outlined the big differences in the funding levels that you have </w:t>
      </w:r>
      <w:r w:rsidR="000E1704">
        <w:t>received</w:t>
      </w:r>
      <w:r w:rsidR="000E1704">
        <w:t xml:space="preserve"> and the uplifts compared to education and health.</w:t>
      </w:r>
      <w:r w:rsidR="00B30449">
        <w:t xml:space="preserve"> H</w:t>
      </w:r>
      <w:r w:rsidRPr="002B72A8">
        <w:t xml:space="preserve">ow </w:t>
      </w:r>
      <w:r w:rsidR="00B30449">
        <w:t xml:space="preserve">is </w:t>
      </w:r>
      <w:r w:rsidRPr="002B72A8">
        <w:t>that impact</w:t>
      </w:r>
      <w:r w:rsidR="00B30449">
        <w:t xml:space="preserve">ing </w:t>
      </w:r>
      <w:r w:rsidRPr="002B72A8">
        <w:t>services being delivered on the ground</w:t>
      </w:r>
      <w:r w:rsidR="00113321">
        <w:t>? How is that affecting the way victims and witnesses can be supported?</w:t>
      </w:r>
    </w:p>
    <w:p w:rsidR="001C2345" w:rsidP="00BF25DB">
      <w:pPr>
        <w:pStyle w:val="Answer"/>
      </w:pPr>
      <w:sdt>
        <w:sdtPr>
          <w:alias w:val="Witness"/>
          <w:id w:val="1912573562"/>
          <w:placeholder>
            <w:docPart w:val="DefaultPlaceholder_-1854013440"/>
          </w:placeholder>
          <w:richText/>
        </w:sdtPr>
        <w:sdtContent>
          <w:r w:rsidRPr="002B72A8" w:rsidR="002B72A8">
            <w:rPr>
              <w:rStyle w:val="PlaceholderText"/>
              <w:b/>
              <w:i/>
              <w:color w:val="auto"/>
            </w:rPr>
            <w:t>Geraldine Hanna:</w:t>
          </w:r>
          <w:r w:rsidRPr="002B72A8" w:rsidR="00BF25DB">
            <w:rPr>
              <w:rStyle w:val="PlaceholderText"/>
              <w:b/>
              <w:color w:val="auto"/>
            </w:rPr>
            <w:t xml:space="preserve"> </w:t>
          </w:r>
        </w:sdtContent>
      </w:sdt>
      <w:r w:rsidRPr="002B72A8" w:rsidR="00BF25DB">
        <w:t xml:space="preserve">As I said in my opening remarks, </w:t>
      </w:r>
      <w:r w:rsidR="00113321">
        <w:t xml:space="preserve">Chair, </w:t>
      </w:r>
      <w:r w:rsidR="0044778A">
        <w:t xml:space="preserve">at this stage </w:t>
      </w:r>
      <w:r w:rsidRPr="002B72A8" w:rsidR="00BF25DB">
        <w:t xml:space="preserve">our system is close to breaking point </w:t>
      </w:r>
      <w:r w:rsidR="0044778A">
        <w:t>in terms of justice. That is not just with the recent budget cuts</w:t>
      </w:r>
      <w:r w:rsidR="00FB2E91">
        <w:t>;</w:t>
      </w:r>
      <w:r w:rsidR="0044778A">
        <w:t xml:space="preserve"> </w:t>
      </w:r>
      <w:r w:rsidR="00FB2E91">
        <w:t xml:space="preserve">it </w:t>
      </w:r>
      <w:r w:rsidR="0044778A">
        <w:t xml:space="preserve">is over a series of years. Since devolution, really, justice has been the poor relation. </w:t>
      </w:r>
      <w:r w:rsidR="005611D2">
        <w:t>We have tried to</w:t>
      </w:r>
      <w:r w:rsidR="009756BE">
        <w:t xml:space="preserve"> </w:t>
      </w:r>
      <w:r w:rsidRPr="002B72A8" w:rsidR="00BF25DB">
        <w:t>progress new legislation</w:t>
      </w:r>
      <w:r w:rsidR="009756BE">
        <w:t>. F</w:t>
      </w:r>
      <w:r w:rsidR="008951AC">
        <w:t xml:space="preserve">or example, last year we brought through the </w:t>
      </w:r>
      <w:r w:rsidR="003A4822">
        <w:t xml:space="preserve">Domestic Abuse and </w:t>
      </w:r>
      <w:r w:rsidR="001272DC">
        <w:t>Civil Proceedings Bill, which introduced coercive control into Northern Ireland</w:t>
      </w:r>
      <w:r w:rsidR="005611D2">
        <w:t>,</w:t>
      </w:r>
      <w:r w:rsidR="001272DC">
        <w:t xml:space="preserve"> later than England and Wales. W</w:t>
      </w:r>
      <w:r w:rsidRPr="002B72A8" w:rsidR="005E5CF9">
        <w:t xml:space="preserve">e unfortunately are bringing forward initiatives without the </w:t>
      </w:r>
      <w:r w:rsidR="00031499">
        <w:t xml:space="preserve">associated </w:t>
      </w:r>
      <w:r w:rsidRPr="002B72A8" w:rsidR="005E5CF9">
        <w:t xml:space="preserve">resources to </w:t>
      </w:r>
      <w:r>
        <w:t xml:space="preserve">properly </w:t>
      </w:r>
      <w:r w:rsidRPr="002B72A8" w:rsidR="005E5CF9">
        <w:t>implement</w:t>
      </w:r>
      <w:r w:rsidR="005611D2">
        <w:t xml:space="preserve"> them</w:t>
      </w:r>
      <w:r>
        <w:t>.</w:t>
      </w:r>
    </w:p>
    <w:p w:rsidR="009D4A17" w:rsidP="00BF25DB">
      <w:pPr>
        <w:pStyle w:val="Answer"/>
      </w:pPr>
      <w:r>
        <w:t xml:space="preserve">That means that both PPS </w:t>
      </w:r>
      <w:r w:rsidR="00D42174">
        <w:t xml:space="preserve">and police are not getting additional </w:t>
      </w:r>
      <w:r w:rsidR="005611D2">
        <w:t>moneys</w:t>
      </w:r>
      <w:r w:rsidR="00D42174">
        <w:t xml:space="preserve"> to train and cope</w:t>
      </w:r>
      <w:r w:rsidR="005F3253">
        <w:t xml:space="preserve"> </w:t>
      </w:r>
      <w:r w:rsidR="00D42174">
        <w:t xml:space="preserve">with that demand. That is having an impact both </w:t>
      </w:r>
      <w:r w:rsidR="002000F7">
        <w:t xml:space="preserve">on their </w:t>
      </w:r>
      <w:r w:rsidRPr="002B72A8" w:rsidR="005E5CF9">
        <w:t xml:space="preserve">ability to respond </w:t>
      </w:r>
      <w:r w:rsidRPr="002B72A8" w:rsidR="005F3253">
        <w:t xml:space="preserve">effectively </w:t>
      </w:r>
      <w:r w:rsidRPr="002B72A8" w:rsidR="005E5CF9">
        <w:t xml:space="preserve">to those issues </w:t>
      </w:r>
      <w:r w:rsidR="0032565A">
        <w:t xml:space="preserve">and ensure that the legislation is applied appropriately, </w:t>
      </w:r>
      <w:r w:rsidR="005611D2">
        <w:t>and on</w:t>
      </w:r>
      <w:r w:rsidR="003E6B3E">
        <w:t xml:space="preserve"> confidence. </w:t>
      </w:r>
      <w:r w:rsidR="000E5FF8">
        <w:t>We</w:t>
      </w:r>
      <w:r w:rsidR="009439B5">
        <w:t xml:space="preserve"> have</w:t>
      </w:r>
      <w:r w:rsidR="000E5FF8">
        <w:t xml:space="preserve"> victims coming through our criminal justice system w</w:t>
      </w:r>
      <w:r w:rsidRPr="002B72A8" w:rsidR="005E5CF9">
        <w:t xml:space="preserve">ho are coming away from it saying they would not report </w:t>
      </w:r>
      <w:r w:rsidR="000E5FF8">
        <w:t xml:space="preserve">a </w:t>
      </w:r>
      <w:r w:rsidRPr="002B72A8" w:rsidR="005E5CF9">
        <w:t>crime again</w:t>
      </w:r>
      <w:r w:rsidR="000E5FF8">
        <w:t xml:space="preserve">. I had one sexual violence victim </w:t>
      </w:r>
      <w:r w:rsidR="00B6713F">
        <w:t xml:space="preserve">recently tell me that the actual court process was </w:t>
      </w:r>
      <w:r w:rsidR="005F3253">
        <w:t>ten</w:t>
      </w:r>
      <w:r w:rsidRPr="002B72A8" w:rsidR="005E5CF9">
        <w:t xml:space="preserve"> times worse </w:t>
      </w:r>
      <w:r w:rsidRPr="002B72A8" w:rsidR="00D95D0F">
        <w:t>than</w:t>
      </w:r>
      <w:r w:rsidRPr="002B72A8" w:rsidR="005E5CF9">
        <w:t xml:space="preserve"> the experience </w:t>
      </w:r>
      <w:r>
        <w:t>of the assault itself.</w:t>
      </w:r>
      <w:r w:rsidRPr="005F3253" w:rsidR="005F3253">
        <w:t xml:space="preserve"> </w:t>
      </w:r>
      <w:r w:rsidR="005F3253">
        <w:t>That is unsustainable for us.</w:t>
      </w:r>
    </w:p>
    <w:p w:rsidR="00CE5A67" w:rsidP="00BF25DB">
      <w:pPr>
        <w:pStyle w:val="Answer"/>
      </w:pPr>
      <w:r>
        <w:t>Then, w</w:t>
      </w:r>
      <w:r w:rsidR="00C5340B">
        <w:t xml:space="preserve">ith the recent budget cuts, we see the likes of health and other services cutting their discretionary spends. </w:t>
      </w:r>
      <w:r w:rsidR="004E0782">
        <w:t xml:space="preserve">Most recently, the Women’s Aid Federation </w:t>
      </w:r>
      <w:r w:rsidR="006B1E1C">
        <w:t xml:space="preserve">Northern Ireland </w:t>
      </w:r>
      <w:r w:rsidR="009439B5">
        <w:t>has</w:t>
      </w:r>
      <w:r w:rsidR="006B1E1C">
        <w:t xml:space="preserve"> </w:t>
      </w:r>
      <w:r w:rsidR="008B5555">
        <w:t xml:space="preserve">seen a total removal of the core funding </w:t>
      </w:r>
      <w:r w:rsidR="009439B5">
        <w:t>it</w:t>
      </w:r>
      <w:r w:rsidR="008B5555">
        <w:t xml:space="preserve"> receive</w:t>
      </w:r>
      <w:r w:rsidR="009439B5">
        <w:t>d</w:t>
      </w:r>
      <w:r w:rsidR="008B5555">
        <w:t xml:space="preserve"> from health. It is very hard to quantify the actual impact that is going </w:t>
      </w:r>
      <w:r w:rsidR="0060130A">
        <w:t>to have, but w</w:t>
      </w:r>
      <w:r w:rsidRPr="002B72A8" w:rsidR="005E5CF9">
        <w:t>e know it is going to be devastating</w:t>
      </w:r>
      <w:r w:rsidR="0060130A">
        <w:t xml:space="preserve">. Just as Pamela outlined around </w:t>
      </w:r>
      <w:r w:rsidR="00DD67E8">
        <w:t>the impact o</w:t>
      </w:r>
      <w:r>
        <w:t>n staff recruitment, the pause on police recruiting and how long it will take to make that back up again, it will be the same in our voluntary and community sector.</w:t>
      </w:r>
      <w:r w:rsidR="009439B5">
        <w:t xml:space="preserve"> </w:t>
      </w:r>
    </w:p>
    <w:p w:rsidR="0053459F" w:rsidP="00BF25DB">
      <w:pPr>
        <w:pStyle w:val="Answer"/>
      </w:pPr>
      <w:r>
        <w:t>W</w:t>
      </w:r>
      <w:r w:rsidRPr="002B72A8" w:rsidR="005E5CF9">
        <w:t>hat I would say about justice is</w:t>
      </w:r>
      <w:r w:rsidR="009439B5">
        <w:t xml:space="preserve"> that</w:t>
      </w:r>
      <w:r>
        <w:t xml:space="preserve">, with the likes of </w:t>
      </w:r>
      <w:r w:rsidR="009439B5">
        <w:t xml:space="preserve">both </w:t>
      </w:r>
      <w:r>
        <w:t xml:space="preserve">police and prosecution, </w:t>
      </w:r>
      <w:r w:rsidR="00F033A1">
        <w:t xml:space="preserve">the PPS </w:t>
      </w:r>
      <w:r w:rsidR="009439B5">
        <w:t>is</w:t>
      </w:r>
      <w:r w:rsidR="005B7740">
        <w:t xml:space="preserve"> saying to us that </w:t>
      </w:r>
      <w:r w:rsidR="009439B5">
        <w:t>it has</w:t>
      </w:r>
      <w:r w:rsidR="00451468">
        <w:t xml:space="preserve"> seen an increase </w:t>
      </w:r>
      <w:r w:rsidR="009439B5">
        <w:t>in its</w:t>
      </w:r>
      <w:r w:rsidRPr="002B72A8" w:rsidR="009439B5">
        <w:t xml:space="preserve"> caseload </w:t>
      </w:r>
      <w:r w:rsidR="009439B5">
        <w:t xml:space="preserve">since 2015 </w:t>
      </w:r>
      <w:r w:rsidR="00DD4659">
        <w:t xml:space="preserve">of around 57% </w:t>
      </w:r>
      <w:r w:rsidRPr="002B72A8" w:rsidR="005E5CF9">
        <w:t>in domestic abuse cases and 25% in sexual abuse cases</w:t>
      </w:r>
      <w:r w:rsidR="00E25223">
        <w:t>. Those cases are very complex. They require a lot more digital material to be reviewed</w:t>
      </w:r>
      <w:r w:rsidR="005F3253">
        <w:t>,</w:t>
      </w:r>
      <w:r w:rsidR="00E25223">
        <w:t xml:space="preserve"> and disclosure is another issue for victims</w:t>
      </w:r>
      <w:r w:rsidR="005F3253">
        <w:t>,</w:t>
      </w:r>
      <w:r w:rsidR="00E25223">
        <w:t xml:space="preserve"> but unlike their counterparts in the UK and Ireland, </w:t>
      </w:r>
      <w:r w:rsidRPr="002B72A8" w:rsidR="005E5CF9">
        <w:t xml:space="preserve">no additional </w:t>
      </w:r>
      <w:r w:rsidR="005611D2">
        <w:t>moneys</w:t>
      </w:r>
      <w:r w:rsidRPr="002B72A8" w:rsidR="005E5CF9">
        <w:t xml:space="preserve"> </w:t>
      </w:r>
      <w:r w:rsidR="002D4007">
        <w:t xml:space="preserve">are </w:t>
      </w:r>
      <w:r w:rsidRPr="002B72A8" w:rsidR="005E5CF9">
        <w:t xml:space="preserve">being found </w:t>
      </w:r>
      <w:r w:rsidR="002D4007">
        <w:t xml:space="preserve">to deliver on </w:t>
      </w:r>
      <w:r w:rsidRPr="002B72A8" w:rsidR="005E5CF9">
        <w:t>tha</w:t>
      </w:r>
      <w:r w:rsidR="002D4007">
        <w:t>t. That is increasing the delays.</w:t>
      </w:r>
    </w:p>
    <w:p w:rsidR="005E5CF9" w:rsidRPr="002B72A8" w:rsidP="00BF25DB">
      <w:pPr>
        <w:pStyle w:val="Answer"/>
      </w:pPr>
      <w:r>
        <w:t xml:space="preserve">Traditionally, Northern Ireland victims, leaving aside the pandemic, would have been facing </w:t>
      </w:r>
      <w:r w:rsidR="005F3253">
        <w:t>having to wait double the time</w:t>
      </w:r>
      <w:r>
        <w:t xml:space="preserve"> for their case to reach </w:t>
      </w:r>
      <w:r w:rsidR="005303F2">
        <w:t>court.</w:t>
      </w:r>
      <w:r w:rsidR="001421EA">
        <w:t xml:space="preserve"> That is impacting on confidence and people’s willingness to stay with their case, so they are withdrawing.</w:t>
      </w:r>
    </w:p>
    <w:p w:rsidR="00BF25DB" w:rsidRPr="002B72A8" w:rsidP="005E5CF9">
      <w:pPr>
        <w:pStyle w:val="Question"/>
      </w:pPr>
      <w:sdt>
        <w:sdtPr>
          <w:alias w:val="Member"/>
          <w:tag w:val="&lt;Member mnisId='1562' dodsId='28181'&gt;"/>
          <w:id w:val="-1833669569"/>
          <w:placeholder>
            <w:docPart w:val="DefaultPlaceholder_-1854013440"/>
          </w:placeholder>
          <w:richText/>
        </w:sdtPr>
        <w:sdtContent>
          <w:r w:rsidRPr="002B72A8" w:rsidR="005E5CF9">
            <w:rPr>
              <w:rStyle w:val="PlaceholderText"/>
              <w:b/>
              <w:color w:val="auto"/>
            </w:rPr>
            <w:t>Chair:</w:t>
          </w:r>
        </w:sdtContent>
      </w:sdt>
      <w:r w:rsidRPr="002B72A8" w:rsidR="005E5CF9">
        <w:t xml:space="preserve"> </w:t>
      </w:r>
      <w:r w:rsidR="000C4469">
        <w:t>Typically in, say, a rape case, h</w:t>
      </w:r>
      <w:r w:rsidRPr="002B72A8" w:rsidR="005E5CF9">
        <w:t>ow long does it take to get to court</w:t>
      </w:r>
      <w:r w:rsidR="008D49B8">
        <w:t>? Is it difficult to give generalities?</w:t>
      </w:r>
    </w:p>
    <w:p w:rsidR="00583047" w:rsidP="005E5CF9">
      <w:pPr>
        <w:pStyle w:val="Answer"/>
      </w:pPr>
      <w:sdt>
        <w:sdtPr>
          <w:alias w:val="Witness"/>
          <w:id w:val="433253564"/>
          <w:placeholder>
            <w:docPart w:val="DefaultPlaceholder_-1854013440"/>
          </w:placeholder>
          <w:richText/>
        </w:sdtPr>
        <w:sdtContent>
          <w:r w:rsidRPr="002B72A8" w:rsidR="002B72A8">
            <w:rPr>
              <w:rStyle w:val="PlaceholderText"/>
              <w:b/>
              <w:i/>
              <w:color w:val="auto"/>
            </w:rPr>
            <w:t>Geraldine Hanna:</w:t>
          </w:r>
          <w:r w:rsidRPr="002B72A8" w:rsidR="005E5CF9">
            <w:rPr>
              <w:rStyle w:val="PlaceholderText"/>
              <w:b/>
              <w:color w:val="auto"/>
            </w:rPr>
            <w:t xml:space="preserve"> </w:t>
          </w:r>
        </w:sdtContent>
      </w:sdt>
      <w:r w:rsidR="00A76AA5">
        <w:t xml:space="preserve">I can give you the median. Crown </w:t>
      </w:r>
      <w:r w:rsidR="009439B5">
        <w:t xml:space="preserve">Court </w:t>
      </w:r>
      <w:r w:rsidRPr="002B72A8" w:rsidR="005E5CF9">
        <w:t>cases</w:t>
      </w:r>
      <w:r w:rsidR="00A76AA5">
        <w:t xml:space="preserve"> typically </w:t>
      </w:r>
      <w:r w:rsidR="00FD0D9D">
        <w:t xml:space="preserve">took </w:t>
      </w:r>
      <w:r w:rsidR="00A76AA5">
        <w:t xml:space="preserve">535 days </w:t>
      </w:r>
      <w:r w:rsidR="00FD0D9D">
        <w:t>in 2021</w:t>
      </w:r>
      <w:r w:rsidR="00096177">
        <w:t>-</w:t>
      </w:r>
      <w:r w:rsidR="00FD0D9D">
        <w:t>22.</w:t>
      </w:r>
      <w:r w:rsidR="00B233AF">
        <w:t xml:space="preserve"> For sexual violence cases, </w:t>
      </w:r>
      <w:r w:rsidRPr="002B72A8" w:rsidR="005E5CF9">
        <w:t>that is 742 days</w:t>
      </w:r>
      <w:r w:rsidR="00271358">
        <w:t xml:space="preserve">. We are also seeing an increase in the length of time it is taking for our prosecution service to </w:t>
      </w:r>
      <w:r w:rsidR="00271358">
        <w:t>make a decision</w:t>
      </w:r>
      <w:r w:rsidR="00271358">
        <w:t xml:space="preserve"> to prosecute. </w:t>
      </w:r>
      <w:r w:rsidR="00AF343F">
        <w:t>In 2021</w:t>
      </w:r>
      <w:r w:rsidR="00096177">
        <w:t>-</w:t>
      </w:r>
      <w:r w:rsidR="00AF343F">
        <w:t xml:space="preserve">22, </w:t>
      </w:r>
      <w:r w:rsidR="00E6119F">
        <w:t>it took 209 days on average f</w:t>
      </w:r>
      <w:r w:rsidRPr="002B72A8" w:rsidR="005E5CF9">
        <w:t xml:space="preserve">or the PPS to </w:t>
      </w:r>
      <w:r w:rsidRPr="002B72A8" w:rsidR="00D95D0F">
        <w:t>make</w:t>
      </w:r>
      <w:r w:rsidR="00E6119F">
        <w:t xml:space="preserve"> a decision</w:t>
      </w:r>
      <w:r w:rsidR="009439B5">
        <w:t>,</w:t>
      </w:r>
      <w:r w:rsidR="00E6119F">
        <w:t xml:space="preserve"> and 274 days for </w:t>
      </w:r>
      <w:r w:rsidRPr="002B72A8" w:rsidR="005E5CF9">
        <w:t xml:space="preserve">sexual </w:t>
      </w:r>
      <w:r w:rsidRPr="002B72A8" w:rsidR="00D95D0F">
        <w:t>violence</w:t>
      </w:r>
      <w:r w:rsidRPr="002B72A8" w:rsidR="005E5CF9">
        <w:t xml:space="preserve"> cases</w:t>
      </w:r>
      <w:r w:rsidR="001F7D0E">
        <w:t>. That is the median. I see victims</w:t>
      </w:r>
      <w:r w:rsidR="00AF525E">
        <w:t xml:space="preserve"> from sexual violence cases </w:t>
      </w:r>
      <w:r>
        <w:t xml:space="preserve">waiting for between </w:t>
      </w:r>
      <w:r w:rsidRPr="002B72A8" w:rsidR="005E5CF9">
        <w:t xml:space="preserve">three </w:t>
      </w:r>
      <w:r w:rsidR="009439B5">
        <w:t xml:space="preserve">and </w:t>
      </w:r>
      <w:r w:rsidRPr="002B72A8" w:rsidR="00D95D0F">
        <w:t>five</w:t>
      </w:r>
      <w:r>
        <w:t xml:space="preserve"> years.</w:t>
      </w:r>
    </w:p>
    <w:p w:rsidR="005E5CF9" w:rsidRPr="002B72A8" w:rsidP="005E5CF9">
      <w:pPr>
        <w:pStyle w:val="Answer"/>
      </w:pPr>
      <w:r>
        <w:t>More recently, we had a case</w:t>
      </w:r>
      <w:r w:rsidR="001B2CB6">
        <w:t xml:space="preserve"> of child sexual assault, physical </w:t>
      </w:r>
      <w:r w:rsidR="001B2CB6">
        <w:t>assault</w:t>
      </w:r>
      <w:r w:rsidR="001B2CB6">
        <w:t xml:space="preserve"> and child cruelty. </w:t>
      </w:r>
      <w:r w:rsidR="00521C48">
        <w:t xml:space="preserve">It took eight and a half years for that man to get to court. He reported in </w:t>
      </w:r>
      <w:r w:rsidRPr="002B72A8">
        <w:t xml:space="preserve">2015 and that case </w:t>
      </w:r>
      <w:r w:rsidR="006C12A4">
        <w:t xml:space="preserve">just </w:t>
      </w:r>
      <w:r w:rsidRPr="002B72A8">
        <w:t xml:space="preserve">recently finished in </w:t>
      </w:r>
      <w:r w:rsidR="006C12A4">
        <w:t xml:space="preserve">our </w:t>
      </w:r>
      <w:r w:rsidRPr="002B72A8">
        <w:t>courts in 2023.</w:t>
      </w:r>
      <w:r w:rsidR="006C12A4">
        <w:t xml:space="preserve"> I </w:t>
      </w:r>
      <w:r w:rsidR="00BC0ADC">
        <w:t xml:space="preserve">would be here all day trying to explain the impact, both physically and psychologically, </w:t>
      </w:r>
      <w:r w:rsidRPr="002B72A8">
        <w:t xml:space="preserve">that </w:t>
      </w:r>
      <w:r w:rsidR="00F84AC0">
        <w:t xml:space="preserve">that wait has had on that individual. That is what </w:t>
      </w:r>
      <w:r w:rsidR="00143B3F">
        <w:t xml:space="preserve">our </w:t>
      </w:r>
      <w:r w:rsidRPr="002B72A8">
        <w:t>victims in Northern Ireland are unfortunately facing.</w:t>
      </w:r>
    </w:p>
    <w:p w:rsidR="005E5CF9" w:rsidRPr="002B72A8" w:rsidP="005E5CF9">
      <w:pPr>
        <w:pStyle w:val="Question"/>
      </w:pPr>
      <w:sdt>
        <w:sdtPr>
          <w:alias w:val="Member"/>
          <w:tag w:val="&lt;Member mnisId='1562' dodsId='28181'&gt;"/>
          <w:id w:val="-1378313751"/>
          <w:placeholder>
            <w:docPart w:val="DefaultPlaceholder_-1854013440"/>
          </w:placeholder>
          <w:richText/>
        </w:sdtPr>
        <w:sdtContent>
          <w:r w:rsidRPr="002B72A8">
            <w:rPr>
              <w:rStyle w:val="PlaceholderText"/>
              <w:b/>
              <w:color w:val="auto"/>
            </w:rPr>
            <w:t>Chair:</w:t>
          </w:r>
        </w:sdtContent>
      </w:sdt>
      <w:r w:rsidRPr="002B72A8">
        <w:t xml:space="preserve"> </w:t>
      </w:r>
      <w:r w:rsidR="00177E8D">
        <w:t>To what extent are the funding problems putting more burden</w:t>
      </w:r>
      <w:r w:rsidR="005F3253">
        <w:t>s</w:t>
      </w:r>
      <w:r w:rsidR="00177E8D">
        <w:t xml:space="preserve"> on the voluntary sector? Presumably there are a lot of people who freely give their time to support victims. Is that putting more pressure on them? Is that t</w:t>
      </w:r>
      <w:r w:rsidRPr="002B72A8">
        <w:t>aking some of the slack out of the system</w:t>
      </w:r>
      <w:r w:rsidR="00177E8D">
        <w:t>?</w:t>
      </w:r>
    </w:p>
    <w:p w:rsidR="0003404B" w:rsidP="00984EDD">
      <w:pPr>
        <w:pStyle w:val="Answer"/>
      </w:pPr>
      <w:sdt>
        <w:sdtPr>
          <w:alias w:val="Witness"/>
          <w:id w:val="-1824656860"/>
          <w:placeholder>
            <w:docPart w:val="DefaultPlaceholder_-1854013440"/>
          </w:placeholder>
          <w:richText/>
        </w:sdtPr>
        <w:sdtContent>
          <w:r w:rsidRPr="002B72A8" w:rsidR="002B72A8">
            <w:rPr>
              <w:rStyle w:val="PlaceholderText"/>
              <w:b/>
              <w:i/>
              <w:color w:val="auto"/>
            </w:rPr>
            <w:t>Geraldine Hanna:</w:t>
          </w:r>
          <w:r w:rsidRPr="002B72A8" w:rsidR="005E5CF9">
            <w:rPr>
              <w:rStyle w:val="PlaceholderText"/>
              <w:b/>
              <w:color w:val="auto"/>
            </w:rPr>
            <w:t xml:space="preserve"> </w:t>
          </w:r>
        </w:sdtContent>
      </w:sdt>
      <w:r w:rsidR="00FD0EB0">
        <w:t>The voluntary and community sector</w:t>
      </w:r>
      <w:r w:rsidR="00D94F6F">
        <w:t xml:space="preserve"> in Northern Ireland provide</w:t>
      </w:r>
      <w:r w:rsidR="003F5555">
        <w:t>s</w:t>
      </w:r>
      <w:r w:rsidR="00D94F6F">
        <w:t xml:space="preserve"> a lot of the a</w:t>
      </w:r>
      <w:r w:rsidRPr="002B72A8" w:rsidR="005E5CF9">
        <w:t>dditional</w:t>
      </w:r>
      <w:r w:rsidR="00D94F6F">
        <w:t xml:space="preserve"> emotional and </w:t>
      </w:r>
      <w:r w:rsidRPr="002B72A8" w:rsidR="005E5CF9">
        <w:t xml:space="preserve">psychological support </w:t>
      </w:r>
      <w:r w:rsidR="00D94F6F">
        <w:t xml:space="preserve">that </w:t>
      </w:r>
      <w:r w:rsidRPr="002B72A8" w:rsidR="005E5CF9">
        <w:t>victims</w:t>
      </w:r>
      <w:r w:rsidR="00D94F6F">
        <w:t xml:space="preserve"> of crime need. </w:t>
      </w:r>
      <w:r w:rsidR="005F3253">
        <w:t>Justice funds</w:t>
      </w:r>
      <w:r w:rsidR="000D3DC0">
        <w:t xml:space="preserve"> quite a lot of those</w:t>
      </w:r>
      <w:r w:rsidR="002D6A5B">
        <w:t xml:space="preserve"> services</w:t>
      </w:r>
      <w:r w:rsidR="00D71E13">
        <w:t xml:space="preserve"> and </w:t>
      </w:r>
      <w:r w:rsidR="002D6A5B">
        <w:t xml:space="preserve">health </w:t>
      </w:r>
      <w:r w:rsidR="005F3253">
        <w:t>funds</w:t>
      </w:r>
      <w:r w:rsidR="002D6A5B">
        <w:t xml:space="preserve"> some</w:t>
      </w:r>
      <w:r w:rsidR="005F3253">
        <w:t xml:space="preserve">, but unfortunately there are budgetary cuts within the statutory Departments. </w:t>
      </w:r>
      <w:r w:rsidR="002D6A5B">
        <w:t>I have just outlined the impact on Women’s Aid.</w:t>
      </w:r>
      <w:r w:rsidR="00466ABC">
        <w:t xml:space="preserve"> </w:t>
      </w:r>
      <w:r w:rsidR="00466ABC">
        <w:t>Our voluntary and community sector</w:t>
      </w:r>
      <w:r w:rsidR="00516707">
        <w:t>s</w:t>
      </w:r>
      <w:r w:rsidR="00466ABC">
        <w:t xml:space="preserve"> </w:t>
      </w:r>
      <w:r w:rsidR="00516707">
        <w:t>are</w:t>
      </w:r>
      <w:r w:rsidR="00466ABC">
        <w:t xml:space="preserve"> facing </w:t>
      </w:r>
      <w:r w:rsidR="00516707">
        <w:t xml:space="preserve">either </w:t>
      </w:r>
      <w:r w:rsidR="00466ABC">
        <w:t xml:space="preserve">cuts </w:t>
      </w:r>
      <w:r w:rsidR="004D639E">
        <w:t>or else flat</w:t>
      </w:r>
      <w:r w:rsidR="005F3253">
        <w:t xml:space="preserve">line </w:t>
      </w:r>
      <w:r w:rsidR="004D639E">
        <w:t>budgets</w:t>
      </w:r>
      <w:r w:rsidR="00E34AB1">
        <w:t>.</w:t>
      </w:r>
      <w:r w:rsidR="00984EDD">
        <w:t xml:space="preserve"> </w:t>
      </w:r>
      <w:r w:rsidR="004D639E">
        <w:t>They are facing the same issues as just outlined by the police. They have increased running costs</w:t>
      </w:r>
      <w:r w:rsidR="00AA0D3A">
        <w:t xml:space="preserve"> and </w:t>
      </w:r>
      <w:r w:rsidR="004D639E">
        <w:t>increased staffing costs</w:t>
      </w:r>
      <w:r w:rsidR="005F3253">
        <w:t>, so t</w:t>
      </w:r>
      <w:r w:rsidR="004D639E">
        <w:t>hey are feeling pressured and squeezed as well.</w:t>
      </w:r>
      <w:r w:rsidR="00E34AB1">
        <w:t xml:space="preserve"> That again has an impact.</w:t>
      </w:r>
    </w:p>
    <w:p w:rsidR="005E5CF9" w:rsidRPr="002B72A8" w:rsidP="00984EDD">
      <w:pPr>
        <w:pStyle w:val="Answer"/>
      </w:pPr>
      <w:r>
        <w:t>S</w:t>
      </w:r>
      <w:r w:rsidR="00E34AB1">
        <w:t xml:space="preserve">ervices </w:t>
      </w:r>
      <w:r w:rsidR="005F3253">
        <w:t>that rely</w:t>
      </w:r>
      <w:r w:rsidR="00E34AB1">
        <w:t xml:space="preserve"> on volunteers</w:t>
      </w:r>
      <w:r>
        <w:t xml:space="preserve"> are facing difficulties recruiting and retaining volunteers because of the </w:t>
      </w:r>
      <w:r>
        <w:t>cost of living</w:t>
      </w:r>
      <w:r>
        <w:t xml:space="preserve"> crisis and other issues</w:t>
      </w:r>
      <w:r w:rsidR="00BB30AA">
        <w:t xml:space="preserve">. The impacts of austerity mean that people are not always </w:t>
      </w:r>
      <w:r w:rsidR="00824EDA">
        <w:t>able to volunteer their time</w:t>
      </w:r>
      <w:r w:rsidR="000B142D">
        <w:t xml:space="preserve"> anymore</w:t>
      </w:r>
      <w:r w:rsidR="00824EDA">
        <w:t xml:space="preserve">, because they need </w:t>
      </w:r>
      <w:r w:rsidR="000B142D">
        <w:t>to</w:t>
      </w:r>
      <w:r w:rsidR="00824EDA">
        <w:t xml:space="preserve"> secure their own employment </w:t>
      </w:r>
      <w:r w:rsidR="00824EDA">
        <w:t>in order to</w:t>
      </w:r>
      <w:r w:rsidR="00824EDA">
        <w:t xml:space="preserve"> cope.</w:t>
      </w:r>
    </w:p>
    <w:p w:rsidR="005E5CF9" w:rsidRPr="002B72A8" w:rsidP="005E5CF9">
      <w:pPr>
        <w:pStyle w:val="Question"/>
      </w:pPr>
      <w:sdt>
        <w:sdtPr>
          <w:alias w:val="Member"/>
          <w:tag w:val="&lt;Member mnisId='4827' dodsId='63910'&gt;"/>
          <w:id w:val="-604117477"/>
          <w:placeholder>
            <w:docPart w:val="DefaultPlaceholder_-1854013440"/>
          </w:placeholder>
          <w:richText/>
        </w:sdtPr>
        <w:sdtContent>
          <w:r w:rsidRPr="002B72A8">
            <w:rPr>
              <w:rStyle w:val="PlaceholderText"/>
              <w:b/>
              <w:color w:val="auto"/>
            </w:rPr>
            <w:t>Claire Hanna:</w:t>
          </w:r>
        </w:sdtContent>
      </w:sdt>
      <w:r w:rsidRPr="002B72A8">
        <w:t xml:space="preserve"> </w:t>
      </w:r>
      <w:r w:rsidR="0060536B">
        <w:t>Y</w:t>
      </w:r>
      <w:r w:rsidRPr="002B72A8">
        <w:t xml:space="preserve">ou have painted a </w:t>
      </w:r>
      <w:r w:rsidRPr="002B72A8">
        <w:t>fairly grim</w:t>
      </w:r>
      <w:r w:rsidRPr="002B72A8">
        <w:t xml:space="preserve"> </w:t>
      </w:r>
      <w:r w:rsidRPr="002B72A8" w:rsidR="00D95D0F">
        <w:t>picture</w:t>
      </w:r>
      <w:r w:rsidRPr="002B72A8">
        <w:t xml:space="preserve"> there of </w:t>
      </w:r>
      <w:r w:rsidRPr="002B72A8" w:rsidR="00D95D0F">
        <w:t>the</w:t>
      </w:r>
      <w:r w:rsidRPr="002B72A8">
        <w:t xml:space="preserve"> context</w:t>
      </w:r>
      <w:r w:rsidR="00AE3EE3">
        <w:t xml:space="preserve">, particularly in policing, of </w:t>
      </w:r>
      <w:r w:rsidR="000B142D">
        <w:t xml:space="preserve">the increase in </w:t>
      </w:r>
      <w:r w:rsidR="00294A30">
        <w:t xml:space="preserve">security issues and </w:t>
      </w:r>
      <w:r w:rsidR="000B142D">
        <w:t xml:space="preserve">in the </w:t>
      </w:r>
      <w:r w:rsidR="00294A30">
        <w:t xml:space="preserve">complexity of </w:t>
      </w:r>
      <w:r w:rsidRPr="002B72A8">
        <w:t>mental health challenges</w:t>
      </w:r>
      <w:r w:rsidR="00294A30">
        <w:t xml:space="preserve">, which I know are a huge part of </w:t>
      </w:r>
      <w:r w:rsidR="00925473">
        <w:t>the PSNI’s workload</w:t>
      </w:r>
      <w:r w:rsidR="000B142D">
        <w:t>,</w:t>
      </w:r>
      <w:r w:rsidR="00450421">
        <w:t xml:space="preserve"> and the </w:t>
      </w:r>
      <w:r w:rsidRPr="002B72A8">
        <w:t xml:space="preserve">dysfunction </w:t>
      </w:r>
      <w:r w:rsidR="00450421">
        <w:t xml:space="preserve">upstream in </w:t>
      </w:r>
      <w:r w:rsidRPr="002B72A8">
        <w:t xml:space="preserve">the </w:t>
      </w:r>
      <w:r w:rsidRPr="002B72A8" w:rsidR="00D95D0F">
        <w:t>justice</w:t>
      </w:r>
      <w:r w:rsidRPr="002B72A8">
        <w:t xml:space="preserve"> system</w:t>
      </w:r>
      <w:r w:rsidR="00450421">
        <w:t>. The police numbers, I understand, in the last financial year went down to 6,669, the lowest level since the PSNI was established. H</w:t>
      </w:r>
      <w:r w:rsidRPr="002B72A8">
        <w:t xml:space="preserve">ave you been able to </w:t>
      </w:r>
      <w:r w:rsidR="00450421">
        <w:t xml:space="preserve">define </w:t>
      </w:r>
      <w:r w:rsidRPr="002B72A8">
        <w:t xml:space="preserve">what police numbers you are looking at now </w:t>
      </w:r>
      <w:r w:rsidR="00450421">
        <w:t>with the budget?</w:t>
      </w:r>
    </w:p>
    <w:p w:rsidR="005B5ADE" w:rsidP="005E5CF9">
      <w:pPr>
        <w:pStyle w:val="Answer"/>
      </w:pPr>
      <w:sdt>
        <w:sdtPr>
          <w:alias w:val="Witness"/>
          <w:id w:val="-1493712325"/>
          <w:placeholder>
            <w:docPart w:val="DefaultPlaceholder_-1854013440"/>
          </w:placeholder>
          <w:richText/>
        </w:sdtPr>
        <w:sdtContent>
          <w:r w:rsidRPr="002B72A8" w:rsidR="002B72A8">
            <w:rPr>
              <w:rStyle w:val="PlaceholderText"/>
              <w:b/>
              <w:i/>
              <w:color w:val="auto"/>
            </w:rPr>
            <w:t>Pamela McCreedy:</w:t>
          </w:r>
          <w:r w:rsidRPr="002B72A8" w:rsidR="005E5CF9">
            <w:rPr>
              <w:rStyle w:val="PlaceholderText"/>
              <w:b/>
              <w:color w:val="auto"/>
            </w:rPr>
            <w:t xml:space="preserve"> </w:t>
          </w:r>
        </w:sdtContent>
      </w:sdt>
      <w:r w:rsidR="00D6263B">
        <w:t>Linked to the point</w:t>
      </w:r>
      <w:r w:rsidR="000B142D">
        <w:t xml:space="preserve"> </w:t>
      </w:r>
      <w:r w:rsidR="00D6263B">
        <w:t xml:space="preserve">I made earlier </w:t>
      </w:r>
      <w:r w:rsidR="00D6263B">
        <w:t>with regard to</w:t>
      </w:r>
      <w:r w:rsidR="00D6263B">
        <w:t xml:space="preserve"> natural </w:t>
      </w:r>
      <w:r w:rsidRPr="002B72A8" w:rsidR="005E5CF9">
        <w:t xml:space="preserve">attrition, </w:t>
      </w:r>
      <w:r w:rsidR="0004497B">
        <w:t xml:space="preserve">within </w:t>
      </w:r>
      <w:r w:rsidRPr="002B72A8" w:rsidR="005E5CF9">
        <w:t>our vision of the 2024</w:t>
      </w:r>
      <w:r w:rsidR="00096177">
        <w:t>-</w:t>
      </w:r>
      <w:r w:rsidRPr="002B72A8" w:rsidR="005E5CF9">
        <w:t xml:space="preserve">25 budget </w:t>
      </w:r>
      <w:r w:rsidR="0004497B">
        <w:t>we had allowed a little bit of recruitment to come through. We have</w:t>
      </w:r>
      <w:r w:rsidR="005F3253">
        <w:t xml:space="preserve"> had</w:t>
      </w:r>
      <w:r w:rsidR="0004497B">
        <w:t xml:space="preserve"> </w:t>
      </w:r>
      <w:r w:rsidR="003B5BEB">
        <w:t>6,6</w:t>
      </w:r>
      <w:r w:rsidR="0004497B">
        <w:t xml:space="preserve">85 in April, </w:t>
      </w:r>
      <w:r w:rsidR="0004497B">
        <w:t>May</w:t>
      </w:r>
      <w:r w:rsidR="0004497B">
        <w:t xml:space="preserve"> and June, but that number will go down to </w:t>
      </w:r>
      <w:r w:rsidR="003B5BEB">
        <w:t>6,6</w:t>
      </w:r>
      <w:r w:rsidR="0004497B">
        <w:t>63 b</w:t>
      </w:r>
      <w:r w:rsidRPr="002B72A8" w:rsidR="005E5CF9">
        <w:t xml:space="preserve">y March 2024 and then potentially below 6,000 </w:t>
      </w:r>
      <w:r w:rsidR="0078165C">
        <w:t xml:space="preserve">in </w:t>
      </w:r>
      <w:r w:rsidRPr="002B72A8" w:rsidR="005E5CF9">
        <w:t>2025 if that is continued</w:t>
      </w:r>
      <w:r w:rsidR="0078165C">
        <w:t xml:space="preserve">. </w:t>
      </w:r>
      <w:r w:rsidR="00202562">
        <w:t xml:space="preserve">The </w:t>
      </w:r>
      <w:r w:rsidR="00A26663">
        <w:t xml:space="preserve">number of leavers is at a </w:t>
      </w:r>
      <w:r w:rsidR="005F3253">
        <w:t xml:space="preserve">sort of </w:t>
      </w:r>
      <w:r w:rsidR="003B5BEB">
        <w:t xml:space="preserve">natural </w:t>
      </w:r>
      <w:r w:rsidR="005F3253">
        <w:t xml:space="preserve">level of </w:t>
      </w:r>
      <w:r w:rsidR="003B5BEB">
        <w:t>attrition</w:t>
      </w:r>
      <w:r w:rsidR="00A26663">
        <w:t xml:space="preserve">, </w:t>
      </w:r>
      <w:r w:rsidR="005F3253">
        <w:t>at</w:t>
      </w:r>
      <w:r w:rsidR="00A26663">
        <w:t xml:space="preserve"> around 6%</w:t>
      </w:r>
      <w:r w:rsidR="005F3253">
        <w:t>, and is p</w:t>
      </w:r>
      <w:r w:rsidR="00A26663">
        <w:t>red</w:t>
      </w:r>
      <w:r w:rsidRPr="002B72A8" w:rsidR="005E5CF9">
        <w:t>ominantly around retirement and so forth</w:t>
      </w:r>
      <w:r w:rsidR="00AF14A6">
        <w:t xml:space="preserve">. </w:t>
      </w:r>
      <w:r w:rsidR="000D3735">
        <w:t>T</w:t>
      </w:r>
      <w:r w:rsidRPr="002B72A8" w:rsidR="005E5CF9">
        <w:t xml:space="preserve">hose </w:t>
      </w:r>
      <w:r w:rsidRPr="002B72A8" w:rsidR="00D95D0F">
        <w:t>numbers</w:t>
      </w:r>
      <w:r w:rsidRPr="002B72A8" w:rsidR="005E5CF9">
        <w:t xml:space="preserve"> </w:t>
      </w:r>
      <w:r>
        <w:t xml:space="preserve">are </w:t>
      </w:r>
      <w:r w:rsidRPr="002B72A8" w:rsidR="005E5CF9">
        <w:t xml:space="preserve">going against a </w:t>
      </w:r>
      <w:r w:rsidR="00AF14A6">
        <w:t xml:space="preserve">very </w:t>
      </w:r>
      <w:r w:rsidRPr="002B72A8" w:rsidR="005E5CF9">
        <w:t>small number of recruitments</w:t>
      </w:r>
      <w:r>
        <w:t>.</w:t>
      </w:r>
    </w:p>
    <w:p w:rsidR="005E5CF9" w:rsidRPr="002B72A8" w:rsidP="005E5CF9">
      <w:pPr>
        <w:pStyle w:val="Answer"/>
      </w:pPr>
      <w:r>
        <w:t xml:space="preserve">June is the last </w:t>
      </w:r>
      <w:r w:rsidR="00495972">
        <w:t>intake of a small number, 17. Those students</w:t>
      </w:r>
      <w:r w:rsidR="00501BDA">
        <w:t xml:space="preserve"> will come out in the autumn after 21 weeks’ training</w:t>
      </w:r>
      <w:r w:rsidR="004D5183">
        <w:t xml:space="preserve"> and then, </w:t>
      </w:r>
      <w:r w:rsidR="00785281">
        <w:t>a</w:t>
      </w:r>
      <w:r w:rsidRPr="002B72A8">
        <w:t xml:space="preserve">t the </w:t>
      </w:r>
      <w:r w:rsidR="00BD40DB">
        <w:t xml:space="preserve">minute, </w:t>
      </w:r>
      <w:r w:rsidRPr="002B72A8">
        <w:t>there are no further plans</w:t>
      </w:r>
      <w:r w:rsidR="00E71ACC">
        <w:t>.</w:t>
      </w:r>
      <w:r w:rsidR="00785281">
        <w:t xml:space="preserve"> Our students, through the probationary period, go into their local polic</w:t>
      </w:r>
      <w:r w:rsidR="003B5BEB">
        <w:t>ing</w:t>
      </w:r>
      <w:r w:rsidR="00785281">
        <w:t xml:space="preserve"> teams for two years. It </w:t>
      </w:r>
      <w:r w:rsidRPr="002B72A8">
        <w:t>starts to have an impact on the pipeline</w:t>
      </w:r>
      <w:r w:rsidR="002417E6">
        <w:t>. O</w:t>
      </w:r>
      <w:r w:rsidRPr="002B72A8">
        <w:t xml:space="preserve">ur commitment to </w:t>
      </w:r>
      <w:r w:rsidR="004D74A2">
        <w:t xml:space="preserve">maintain the </w:t>
      </w:r>
      <w:r w:rsidRPr="002B72A8" w:rsidR="00D95D0F">
        <w:t>neighbourhood</w:t>
      </w:r>
      <w:r w:rsidRPr="002B72A8">
        <w:t xml:space="preserve"> policing </w:t>
      </w:r>
      <w:r w:rsidR="004D74A2">
        <w:t xml:space="preserve">function </w:t>
      </w:r>
      <w:r w:rsidRPr="002B72A8">
        <w:t xml:space="preserve">is there, but </w:t>
      </w:r>
      <w:r w:rsidR="004D74A2">
        <w:t xml:space="preserve">our pipeline to be able to sustain </w:t>
      </w:r>
      <w:r w:rsidRPr="002B72A8">
        <w:t>the numbers</w:t>
      </w:r>
      <w:r w:rsidR="004D74A2">
        <w:t xml:space="preserve"> is not there. Those people need to progress through into aspects </w:t>
      </w:r>
      <w:r w:rsidR="00505733">
        <w:t>of the investigative teams, as we have heard about. It does, by default, mean we have no real ability to ensure we maintain numbers as we would like in the neighbourhood teams.</w:t>
      </w:r>
    </w:p>
    <w:p w:rsidR="005E5CF9" w:rsidRPr="002B72A8" w:rsidP="005E5CF9">
      <w:pPr>
        <w:pStyle w:val="Question"/>
      </w:pPr>
      <w:sdt>
        <w:sdtPr>
          <w:alias w:val="Member"/>
          <w:tag w:val="&lt;Member mnisId='4827' dodsId='63910'&gt;"/>
          <w:id w:val="-235869562"/>
          <w:placeholder>
            <w:docPart w:val="DefaultPlaceholder_-1854013440"/>
          </w:placeholder>
          <w:richText/>
        </w:sdtPr>
        <w:sdtContent>
          <w:r w:rsidRPr="002B72A8">
            <w:rPr>
              <w:rStyle w:val="PlaceholderText"/>
              <w:b/>
              <w:color w:val="auto"/>
            </w:rPr>
            <w:t>Claire Hanna:</w:t>
          </w:r>
        </w:sdtContent>
      </w:sdt>
      <w:r w:rsidRPr="002B72A8">
        <w:t xml:space="preserve"> </w:t>
      </w:r>
      <w:r w:rsidR="00013229">
        <w:t>W</w:t>
      </w:r>
      <w:r w:rsidRPr="002B72A8">
        <w:t>hat message does it send when</w:t>
      </w:r>
      <w:r w:rsidR="00013229">
        <w:t>, in England and Wales, there is the impression of an uplift programme and in</w:t>
      </w:r>
      <w:r w:rsidR="0010370B">
        <w:t>creased numbers of police on the street?</w:t>
      </w:r>
    </w:p>
    <w:p w:rsidR="00DF51C5" w:rsidP="005E5CF9">
      <w:pPr>
        <w:pStyle w:val="Answer"/>
      </w:pPr>
      <w:sdt>
        <w:sdtPr>
          <w:alias w:val="Witness"/>
          <w:id w:val="-608660961"/>
          <w:placeholder>
            <w:docPart w:val="DefaultPlaceholder_-1854013440"/>
          </w:placeholder>
          <w:richText/>
        </w:sdtPr>
        <w:sdtContent>
          <w:r w:rsidRPr="002B72A8" w:rsidR="002B72A8">
            <w:rPr>
              <w:rStyle w:val="PlaceholderText"/>
              <w:b/>
              <w:i/>
              <w:color w:val="auto"/>
            </w:rPr>
            <w:t>Pamela McCreedy:</w:t>
          </w:r>
          <w:r w:rsidRPr="002B72A8" w:rsidR="005E5CF9">
            <w:rPr>
              <w:rStyle w:val="PlaceholderText"/>
              <w:b/>
              <w:color w:val="auto"/>
            </w:rPr>
            <w:t xml:space="preserve"> </w:t>
          </w:r>
        </w:sdtContent>
      </w:sdt>
      <w:r w:rsidR="008806C3">
        <w:t xml:space="preserve">That </w:t>
      </w:r>
      <w:r w:rsidRPr="002B72A8" w:rsidR="005E5CF9">
        <w:t xml:space="preserve">is a recognition of the importance </w:t>
      </w:r>
      <w:r w:rsidR="007C65C0">
        <w:t xml:space="preserve">and the </w:t>
      </w:r>
      <w:r w:rsidRPr="002B72A8" w:rsidR="005E5CF9">
        <w:t xml:space="preserve">increased </w:t>
      </w:r>
      <w:r w:rsidR="003B44F0">
        <w:t xml:space="preserve">areas </w:t>
      </w:r>
      <w:r w:rsidRPr="002B72A8" w:rsidR="005E5CF9">
        <w:t>of crime</w:t>
      </w:r>
      <w:r w:rsidR="003B44F0">
        <w:t xml:space="preserve">. Crime is </w:t>
      </w:r>
      <w:r w:rsidR="00664FC1">
        <w:t xml:space="preserve">constantly </w:t>
      </w:r>
      <w:r w:rsidR="003B44F0">
        <w:t>changing</w:t>
      </w:r>
      <w:r w:rsidR="00664FC1">
        <w:t xml:space="preserve">. We have touched on very human aspects of crime here this morning, but </w:t>
      </w:r>
      <w:r w:rsidR="008A28FF">
        <w:t xml:space="preserve">there </w:t>
      </w:r>
      <w:r w:rsidR="00C413A4">
        <w:t xml:space="preserve">is </w:t>
      </w:r>
      <w:r w:rsidR="008A28FF">
        <w:t>cyber</w:t>
      </w:r>
      <w:r w:rsidR="00C413A4">
        <w:t xml:space="preserve">crime </w:t>
      </w:r>
      <w:r w:rsidR="008A28FF">
        <w:t xml:space="preserve">and other </w:t>
      </w:r>
      <w:r w:rsidR="00C413A4">
        <w:t xml:space="preserve">aspects of crime. </w:t>
      </w:r>
      <w:r w:rsidR="005F3253">
        <w:t>In the</w:t>
      </w:r>
      <w:r w:rsidR="00C413A4">
        <w:t xml:space="preserve"> Northern Ireland </w:t>
      </w:r>
      <w:r w:rsidRPr="002B72A8" w:rsidR="005E5CF9">
        <w:t>context</w:t>
      </w:r>
      <w:r w:rsidR="00C413A4">
        <w:t xml:space="preserve">, </w:t>
      </w:r>
      <w:r w:rsidRPr="002B72A8" w:rsidR="005E5CF9">
        <w:t xml:space="preserve">we also have </w:t>
      </w:r>
      <w:r w:rsidR="00C413A4">
        <w:t>counter</w:t>
      </w:r>
      <w:r w:rsidRPr="002B72A8" w:rsidR="005E5CF9">
        <w:t>terrorism and so forth</w:t>
      </w:r>
      <w:r w:rsidR="00C413A4">
        <w:t xml:space="preserve">, </w:t>
      </w:r>
      <w:r w:rsidR="00F90C03">
        <w:t xml:space="preserve">given </w:t>
      </w:r>
      <w:r w:rsidR="00C413A4">
        <w:t>the threat we are facing</w:t>
      </w:r>
      <w:r w:rsidR="00F90C03">
        <w:t>,</w:t>
      </w:r>
      <w:r w:rsidR="00C413A4">
        <w:t xml:space="preserve"> and maintaining public order with a presence on the ground. </w:t>
      </w:r>
      <w:r>
        <w:t>It is concerning.</w:t>
      </w:r>
    </w:p>
    <w:p w:rsidR="00447A62" w:rsidP="005E5CF9">
      <w:pPr>
        <w:pStyle w:val="Answer"/>
      </w:pPr>
      <w:r>
        <w:t>I know part of the questions from the Committee were on understanding the Barnett consequential impact. You could say, if England and Wales have recognise</w:t>
      </w:r>
      <w:r w:rsidR="008D6193">
        <w:t>d</w:t>
      </w:r>
      <w:r>
        <w:t xml:space="preserve"> the investment in it, </w:t>
      </w:r>
      <w:r w:rsidR="001929E1">
        <w:t xml:space="preserve">does that come to the block? </w:t>
      </w:r>
      <w:r w:rsidR="00F937AA">
        <w:t xml:space="preserve">We are all </w:t>
      </w:r>
      <w:r w:rsidR="00F937AA">
        <w:t>well</w:t>
      </w:r>
      <w:r w:rsidR="008D6193">
        <w:t xml:space="preserve"> </w:t>
      </w:r>
      <w:r w:rsidR="00F937AA">
        <w:t xml:space="preserve">versed that, yes, it </w:t>
      </w:r>
      <w:r w:rsidR="008D6193">
        <w:t>does</w:t>
      </w:r>
      <w:r w:rsidR="00F937AA">
        <w:t xml:space="preserve">. That is the challenge of </w:t>
      </w:r>
      <w:r w:rsidR="009B271B">
        <w:t xml:space="preserve">a current live programme for Government, but does that prioritise policing? </w:t>
      </w:r>
      <w:r w:rsidR="005F3253">
        <w:t>You</w:t>
      </w:r>
      <w:r w:rsidR="009B271B">
        <w:t xml:space="preserve"> </w:t>
      </w:r>
      <w:r w:rsidR="009B271B">
        <w:t>made reference</w:t>
      </w:r>
      <w:r w:rsidR="009B271B">
        <w:t xml:space="preserve"> to the </w:t>
      </w:r>
      <w:r w:rsidR="008D6193">
        <w:t xml:space="preserve">NI </w:t>
      </w:r>
      <w:r w:rsidR="009B271B">
        <w:t xml:space="preserve">Fiscal Council. </w:t>
      </w:r>
      <w:r w:rsidR="008D6193">
        <w:t>We</w:t>
      </w:r>
      <w:r w:rsidR="009B271B">
        <w:t xml:space="preserve"> are 24% behind our UK counterpart</w:t>
      </w:r>
      <w:r w:rsidR="008D6193">
        <w:t xml:space="preserve"> Department</w:t>
      </w:r>
      <w:r w:rsidR="009B271B">
        <w:t xml:space="preserve"> in the total justice budget.</w:t>
      </w:r>
      <w:r w:rsidR="009C0DF6">
        <w:t xml:space="preserve"> It is concerning.</w:t>
      </w:r>
    </w:p>
    <w:p w:rsidR="005E5CF9" w:rsidRPr="002B72A8" w:rsidP="005E5CF9">
      <w:pPr>
        <w:pStyle w:val="Answer"/>
      </w:pPr>
      <w:r>
        <w:t>I</w:t>
      </w:r>
      <w:r w:rsidR="009C0DF6">
        <w:t xml:space="preserve">n numbers, effectively </w:t>
      </w:r>
      <w:r w:rsidR="00916762">
        <w:t>an officer a day</w:t>
      </w:r>
      <w:r w:rsidR="00D17C2C">
        <w:t xml:space="preserve"> </w:t>
      </w:r>
      <w:r>
        <w:t xml:space="preserve">is </w:t>
      </w:r>
      <w:r w:rsidR="00D17C2C">
        <w:t xml:space="preserve">leaving the organisation. We have an ability to recruit </w:t>
      </w:r>
      <w:r>
        <w:t xml:space="preserve">up to 350 or 400 </w:t>
      </w:r>
      <w:r w:rsidR="008D6193">
        <w:t>in order to</w:t>
      </w:r>
      <w:r w:rsidR="00304497">
        <w:t xml:space="preserve"> keep our headcount at its normal levels. The challenge is that, even if somebody did produce </w:t>
      </w:r>
      <w:r w:rsidR="00305FAA">
        <w:t>funding, it takes three years to replace the officers that we lose</w:t>
      </w:r>
      <w:r>
        <w:t xml:space="preserve"> every year</w:t>
      </w:r>
      <w:r w:rsidR="00305FAA">
        <w:t xml:space="preserve">. We </w:t>
      </w:r>
      <w:r w:rsidRPr="002B72A8">
        <w:t xml:space="preserve">are not recovering this quickly and that is </w:t>
      </w:r>
      <w:r w:rsidR="00D20EC9">
        <w:t>of as much concern for me, if I am honest.</w:t>
      </w:r>
    </w:p>
    <w:p w:rsidR="005E5CF9" w:rsidRPr="002B72A8" w:rsidP="005E5CF9">
      <w:pPr>
        <w:pStyle w:val="Question"/>
      </w:pPr>
      <w:sdt>
        <w:sdtPr>
          <w:alias w:val="Member"/>
          <w:tag w:val="&lt;Member mnisId='4827' dodsId='63910'&gt;"/>
          <w:id w:val="1668278460"/>
          <w:placeholder>
            <w:docPart w:val="DefaultPlaceholder_-1854013440"/>
          </w:placeholder>
          <w:richText/>
        </w:sdtPr>
        <w:sdtContent>
          <w:r w:rsidRPr="002B72A8">
            <w:rPr>
              <w:rStyle w:val="PlaceholderText"/>
              <w:b/>
              <w:color w:val="auto"/>
            </w:rPr>
            <w:t>Claire Hanna:</w:t>
          </w:r>
        </w:sdtContent>
      </w:sdt>
      <w:r w:rsidRPr="002B72A8">
        <w:t xml:space="preserve"> </w:t>
      </w:r>
      <w:r w:rsidR="0071204D">
        <w:t>Colleagues are going to touch on some of the specific, complex areas of policing, but we all strive to</w:t>
      </w:r>
      <w:r w:rsidR="007B1425">
        <w:t xml:space="preserve">wards policing with the community and in the community. </w:t>
      </w:r>
      <w:r w:rsidR="00D54F53">
        <w:t>Are a</w:t>
      </w:r>
      <w:r w:rsidRPr="002B72A8">
        <w:t xml:space="preserve">spects </w:t>
      </w:r>
      <w:r w:rsidR="008D6193">
        <w:t>like</w:t>
      </w:r>
      <w:r w:rsidRPr="002B72A8">
        <w:t xml:space="preserve"> that </w:t>
      </w:r>
      <w:r w:rsidR="00D54F53">
        <w:t xml:space="preserve">vulnerable </w:t>
      </w:r>
      <w:r w:rsidRPr="002B72A8">
        <w:t>with a budget like this?</w:t>
      </w:r>
    </w:p>
    <w:p w:rsidR="005D2159" w:rsidP="005E5CF9">
      <w:pPr>
        <w:pStyle w:val="Answer"/>
      </w:pPr>
      <w:sdt>
        <w:sdtPr>
          <w:alias w:val="Witness"/>
          <w:id w:val="-1506126153"/>
          <w:placeholder>
            <w:docPart w:val="DefaultPlaceholder_-1854013440"/>
          </w:placeholder>
          <w:richText/>
        </w:sdtPr>
        <w:sdtContent>
          <w:r w:rsidRPr="002B72A8" w:rsidR="002B72A8">
            <w:rPr>
              <w:rStyle w:val="PlaceholderText"/>
              <w:b/>
              <w:i/>
              <w:color w:val="auto"/>
            </w:rPr>
            <w:t>Pamela McCreedy:</w:t>
          </w:r>
          <w:r w:rsidRPr="002B72A8" w:rsidR="005E5CF9">
            <w:rPr>
              <w:rStyle w:val="PlaceholderText"/>
              <w:b/>
              <w:color w:val="auto"/>
            </w:rPr>
            <w:t xml:space="preserve"> </w:t>
          </w:r>
        </w:sdtContent>
      </w:sdt>
      <w:r w:rsidR="00397666">
        <w:t>I know we all have varying names for it—community policing, neighbourhood policing. We</w:t>
      </w:r>
      <w:r w:rsidRPr="002B72A8" w:rsidR="005E5CF9">
        <w:t xml:space="preserve"> </w:t>
      </w:r>
      <w:r w:rsidR="00397666">
        <w:t xml:space="preserve">had </w:t>
      </w:r>
      <w:r w:rsidRPr="002B72A8" w:rsidR="005E5CF9">
        <w:t xml:space="preserve">significantly increased the numbers into neighbourhood policing </w:t>
      </w:r>
      <w:r w:rsidR="00397666">
        <w:t>over the past five years. We were sitting at 600 or 700</w:t>
      </w:r>
      <w:r w:rsidR="0044416B">
        <w:t xml:space="preserve">. The </w:t>
      </w:r>
      <w:r w:rsidR="005F3253">
        <w:t>Chief Constable</w:t>
      </w:r>
      <w:r w:rsidR="0044416B">
        <w:t xml:space="preserve"> at the last Policing </w:t>
      </w:r>
      <w:r w:rsidR="002336AA">
        <w:t xml:space="preserve">Board stated that that could </w:t>
      </w:r>
      <w:r w:rsidR="005F3253">
        <w:t>become</w:t>
      </w:r>
      <w:r w:rsidR="002336AA">
        <w:t xml:space="preserve"> </w:t>
      </w:r>
      <w:r w:rsidR="004803BB">
        <w:t>250 or 350. We are committed to the function</w:t>
      </w:r>
      <w:r w:rsidR="005F3253">
        <w:t>, but t</w:t>
      </w:r>
      <w:r w:rsidRPr="002B72A8" w:rsidR="005E5CF9">
        <w:t xml:space="preserve">he hours that </w:t>
      </w:r>
      <w:r w:rsidR="004803BB">
        <w:t xml:space="preserve">it is </w:t>
      </w:r>
      <w:r w:rsidRPr="002B72A8" w:rsidR="005E5CF9">
        <w:t>available</w:t>
      </w:r>
      <w:r w:rsidR="004803BB">
        <w:t xml:space="preserve"> </w:t>
      </w:r>
      <w:r w:rsidRPr="002B72A8" w:rsidR="005E5CF9">
        <w:t>or</w:t>
      </w:r>
      <w:r w:rsidR="004803BB">
        <w:t xml:space="preserve">, </w:t>
      </w:r>
      <w:r w:rsidRPr="002B72A8" w:rsidR="005E5CF9">
        <w:t>indeed</w:t>
      </w:r>
      <w:r w:rsidR="004803BB">
        <w:t xml:space="preserve">, </w:t>
      </w:r>
      <w:r w:rsidRPr="002B72A8" w:rsidR="005E5CF9">
        <w:t>the number of teams that are out there</w:t>
      </w:r>
      <w:r w:rsidR="0039630F">
        <w:t xml:space="preserve"> </w:t>
      </w:r>
      <w:r w:rsidRPr="002B72A8" w:rsidR="005E5CF9">
        <w:t xml:space="preserve">will undoubtedly be fewer </w:t>
      </w:r>
      <w:r w:rsidR="00650490">
        <w:t xml:space="preserve">as we move </w:t>
      </w:r>
      <w:r w:rsidRPr="002B72A8" w:rsidR="005E5CF9">
        <w:t>forward</w:t>
      </w:r>
      <w:r w:rsidR="00650490">
        <w:t>.</w:t>
      </w:r>
    </w:p>
    <w:p w:rsidR="009E15A3" w:rsidRPr="002B72A8" w:rsidP="005E5CF9">
      <w:pPr>
        <w:pStyle w:val="Answer"/>
      </w:pPr>
      <w:r>
        <w:t>You are right. That is our connection with the community</w:t>
      </w:r>
      <w:r w:rsidR="005F3253">
        <w:t>; i</w:t>
      </w:r>
      <w:r>
        <w:t xml:space="preserve">t is where our confidence comes from and </w:t>
      </w:r>
      <w:r w:rsidR="00571C01">
        <w:t>where a lot of our ground</w:t>
      </w:r>
      <w:r w:rsidR="006E4C81">
        <w:t>-</w:t>
      </w:r>
      <w:r w:rsidR="00571C01">
        <w:t xml:space="preserve">level </w:t>
      </w:r>
      <w:r w:rsidR="00571C01">
        <w:t>understanding</w:t>
      </w:r>
      <w:r w:rsidR="00571C01">
        <w:t xml:space="preserve"> and intelligence comes from. It is </w:t>
      </w:r>
      <w:r w:rsidRPr="002B72A8" w:rsidR="005E5CF9">
        <w:t>the preven</w:t>
      </w:r>
      <w:r w:rsidR="00156E41">
        <w:t>ta</w:t>
      </w:r>
      <w:r w:rsidRPr="002B72A8" w:rsidR="005E5CF9">
        <w:t>tive piece</w:t>
      </w:r>
      <w:r w:rsidR="005F3253">
        <w:t>, so t</w:t>
      </w:r>
      <w:r w:rsidRPr="002B72A8" w:rsidR="005E5CF9">
        <w:t xml:space="preserve">he </w:t>
      </w:r>
      <w:r w:rsidRPr="002B72A8" w:rsidR="00D95D0F">
        <w:t>impact</w:t>
      </w:r>
      <w:r w:rsidRPr="002B72A8" w:rsidR="005E5CF9">
        <w:t xml:space="preserve"> o</w:t>
      </w:r>
      <w:r w:rsidR="00123162">
        <w:t xml:space="preserve">n, as I phrase it, the emergency service </w:t>
      </w:r>
      <w:r w:rsidRPr="002B72A8" w:rsidR="005E5CF9">
        <w:t>is huge going forward</w:t>
      </w:r>
      <w:r w:rsidR="00CC4D09">
        <w:t>. That intelligence on the ground and connection with the community helps us prevent crime</w:t>
      </w:r>
      <w:r w:rsidR="00D36BEF">
        <w:t xml:space="preserve"> and have that early intervention. That will undoubtedly reduce.</w:t>
      </w:r>
    </w:p>
    <w:p w:rsidR="00244AAB" w:rsidRPr="00244AAB" w:rsidP="00244AAB">
      <w:pPr>
        <w:pStyle w:val="Question"/>
      </w:pPr>
      <w:sdt>
        <w:sdtPr>
          <w:alias w:val="Member"/>
          <w:tag w:val="&lt;Member mnisId='4827' dodsId='63910'&gt;"/>
          <w:id w:val="-178578214"/>
          <w:placeholder>
            <w:docPart w:val="DefaultPlaceholder_-1854013440"/>
          </w:placeholder>
          <w:richText/>
        </w:sdtPr>
        <w:sdtContent>
          <w:r w:rsidRPr="002B72A8" w:rsidR="009E15A3">
            <w:rPr>
              <w:rStyle w:val="PlaceholderText"/>
              <w:b/>
              <w:color w:val="auto"/>
            </w:rPr>
            <w:t>Claire Hanna:</w:t>
          </w:r>
        </w:sdtContent>
      </w:sdt>
      <w:r w:rsidRPr="002B72A8" w:rsidR="009E15A3">
        <w:t xml:space="preserve"> </w:t>
      </w:r>
      <w:r w:rsidR="0012632D">
        <w:t xml:space="preserve">Geraldine, you very clearly outlined </w:t>
      </w:r>
      <w:r w:rsidR="0007528C">
        <w:t xml:space="preserve">the impact </w:t>
      </w:r>
      <w:r w:rsidR="00B14666">
        <w:t>that waiting for their turn</w:t>
      </w:r>
      <w:r w:rsidR="006E4C81">
        <w:t xml:space="preserve"> in the justice process</w:t>
      </w:r>
      <w:r w:rsidR="00B14666">
        <w:t xml:space="preserve"> had had on people. </w:t>
      </w:r>
      <w:r>
        <w:t>Does the lack of visibility of officers also have an impact on victims while they are waiting?</w:t>
      </w:r>
      <w:r w:rsidRPr="002B72A8" w:rsidR="009E15A3">
        <w:t xml:space="preserve"> </w:t>
      </w:r>
    </w:p>
    <w:p w:rsidR="00647436" w:rsidP="00647436">
      <w:pPr>
        <w:pStyle w:val="Answer"/>
      </w:pPr>
      <w:sdt>
        <w:sdtPr>
          <w:alias w:val="Witness"/>
          <w:id w:val="-1314483151"/>
          <w:placeholder>
            <w:docPart w:val="DefaultPlaceholder_-1854013440"/>
          </w:placeholder>
          <w:richText/>
        </w:sdtPr>
        <w:sdtContent>
          <w:r w:rsidRPr="002B72A8" w:rsidR="002B72A8">
            <w:rPr>
              <w:rStyle w:val="PlaceholderText"/>
              <w:b/>
              <w:i/>
              <w:color w:val="auto"/>
            </w:rPr>
            <w:t>Geraldine Hanna:</w:t>
          </w:r>
          <w:r w:rsidRPr="002B72A8" w:rsidR="009E15A3">
            <w:rPr>
              <w:rStyle w:val="PlaceholderText"/>
              <w:b/>
              <w:color w:val="auto"/>
            </w:rPr>
            <w:t xml:space="preserve"> </w:t>
          </w:r>
        </w:sdtContent>
      </w:sdt>
      <w:r w:rsidR="00EF30D9">
        <w:t xml:space="preserve">Yes. </w:t>
      </w:r>
      <w:r w:rsidR="0020648F">
        <w:t>M</w:t>
      </w:r>
      <w:r w:rsidRPr="002B72A8" w:rsidR="009E15A3">
        <w:t>y concern there is around the fear of crime</w:t>
      </w:r>
      <w:r w:rsidR="00321FA8">
        <w:t xml:space="preserve">. For the last few </w:t>
      </w:r>
      <w:r w:rsidR="00321FA8">
        <w:t>decades</w:t>
      </w:r>
      <w:r w:rsidR="00321FA8">
        <w:t xml:space="preserve"> w</w:t>
      </w:r>
      <w:r w:rsidRPr="002B72A8" w:rsidR="009E15A3">
        <w:t xml:space="preserve">e have </w:t>
      </w:r>
      <w:r w:rsidR="00321FA8">
        <w:t xml:space="preserve">really </w:t>
      </w:r>
      <w:r w:rsidRPr="002B72A8" w:rsidR="009E15A3">
        <w:t xml:space="preserve">worked hard to </w:t>
      </w:r>
      <w:r w:rsidR="00A56055">
        <w:t>try to</w:t>
      </w:r>
      <w:r w:rsidR="00057290">
        <w:t xml:space="preserve"> </w:t>
      </w:r>
      <w:r w:rsidRPr="002B72A8" w:rsidR="009E15A3">
        <w:t xml:space="preserve">increase confidence in our justice system and </w:t>
      </w:r>
      <w:r w:rsidR="00800E7E">
        <w:t xml:space="preserve">in </w:t>
      </w:r>
      <w:r w:rsidRPr="002B72A8" w:rsidR="009E15A3">
        <w:t>policing</w:t>
      </w:r>
      <w:r w:rsidR="00800E7E">
        <w:t xml:space="preserve">. The neighbourhood policing plan and ambition of the PSNI of a few years ago was very </w:t>
      </w:r>
      <w:r w:rsidR="002834E1">
        <w:t xml:space="preserve">welcome. It is very concerning to me to think that, </w:t>
      </w:r>
      <w:r w:rsidRPr="002B72A8" w:rsidR="00800E7E">
        <w:t>because</w:t>
      </w:r>
      <w:r w:rsidR="00800E7E">
        <w:t xml:space="preserve"> </w:t>
      </w:r>
      <w:r w:rsidRPr="002B72A8" w:rsidR="009E15A3">
        <w:t xml:space="preserve">of budgetary pressures, we are not </w:t>
      </w:r>
      <w:r w:rsidRPr="002B72A8" w:rsidR="00D95D0F">
        <w:t>going</w:t>
      </w:r>
      <w:r w:rsidRPr="002B72A8" w:rsidR="009E15A3">
        <w:t xml:space="preserve"> to have that level of </w:t>
      </w:r>
      <w:r w:rsidR="002834E1">
        <w:t xml:space="preserve">visibility </w:t>
      </w:r>
      <w:r w:rsidR="00BE1980">
        <w:t>of our police force on the ground</w:t>
      </w:r>
      <w:r w:rsidR="005F3253">
        <w:t>, because p</w:t>
      </w:r>
      <w:r>
        <w:t>eople take reassurance from that and there is a fear there.</w:t>
      </w:r>
    </w:p>
    <w:p w:rsidR="009E15A3" w:rsidP="00647436">
      <w:pPr>
        <w:pStyle w:val="Answer"/>
      </w:pPr>
      <w:r>
        <w:t xml:space="preserve">There is also concern </w:t>
      </w:r>
      <w:r w:rsidR="00CB793A">
        <w:t xml:space="preserve">linked to the </w:t>
      </w:r>
      <w:r w:rsidRPr="002B72A8">
        <w:t>delay piece</w:t>
      </w:r>
      <w:r w:rsidR="004459BD">
        <w:t>. I</w:t>
      </w:r>
      <w:r w:rsidRPr="002B72A8">
        <w:t xml:space="preserve">f we have </w:t>
      </w:r>
      <w:r w:rsidR="007B5D56">
        <w:t>fewer</w:t>
      </w:r>
      <w:r w:rsidRPr="002B72A8">
        <w:t xml:space="preserve"> </w:t>
      </w:r>
      <w:r w:rsidRPr="002B72A8" w:rsidR="00D95D0F">
        <w:t>police</w:t>
      </w:r>
      <w:r w:rsidRPr="002B72A8">
        <w:t xml:space="preserve"> on the ground and it takes longer </w:t>
      </w:r>
      <w:r w:rsidR="004459BD">
        <w:t>for those cases that are reported to go through court, that means we have more people on bail</w:t>
      </w:r>
      <w:r w:rsidR="007B5D56">
        <w:t xml:space="preserve"> and</w:t>
      </w:r>
      <w:r w:rsidR="004459BD">
        <w:t xml:space="preserve"> </w:t>
      </w:r>
      <w:r w:rsidR="007B5D56">
        <w:t>there could be</w:t>
      </w:r>
      <w:r w:rsidRPr="002B72A8">
        <w:t xml:space="preserve"> a perceived justice vacuum there</w:t>
      </w:r>
      <w:r w:rsidR="002543A7">
        <w:t xml:space="preserve">. What worries me is </w:t>
      </w:r>
      <w:r w:rsidRPr="002B72A8">
        <w:t xml:space="preserve">that </w:t>
      </w:r>
      <w:r w:rsidR="002543A7">
        <w:t xml:space="preserve">we have certain elements in Northern Ireland that would </w:t>
      </w:r>
      <w:r w:rsidR="00AF3868">
        <w:t xml:space="preserve">be quite </w:t>
      </w:r>
      <w:r w:rsidR="00B2743B">
        <w:t xml:space="preserve">willing to fill that justice vacuum. That </w:t>
      </w:r>
      <w:r w:rsidRPr="002B72A8">
        <w:t xml:space="preserve">will be hard to </w:t>
      </w:r>
      <w:r w:rsidRPr="002B72A8" w:rsidR="00D95D0F">
        <w:t>undo</w:t>
      </w:r>
      <w:r w:rsidR="009A3C27">
        <w:t xml:space="preserve">, </w:t>
      </w:r>
      <w:r w:rsidRPr="002B72A8">
        <w:t>so that is a real concern</w:t>
      </w:r>
      <w:r w:rsidR="009A3C27">
        <w:t xml:space="preserve"> for me</w:t>
      </w:r>
      <w:r w:rsidRPr="002B72A8">
        <w:t xml:space="preserve">. </w:t>
      </w:r>
    </w:p>
    <w:p w:rsidR="006A134D" w:rsidRPr="002B72A8" w:rsidP="00647436">
      <w:pPr>
        <w:pStyle w:val="Answer"/>
      </w:pPr>
      <w:sdt>
        <w:sdtPr>
          <w:alias w:val="Member"/>
          <w:tag w:val="&lt;Member mnisId='4494' dodsId='72275'&gt;"/>
          <w:id w:val="-550456851"/>
          <w:placeholder>
            <w:docPart w:val="25FB8A7ABD16459595016509CA5742C3"/>
          </w:placeholder>
          <w:richText/>
        </w:sdtPr>
        <w:sdtContent>
          <w:r w:rsidRPr="002B72A8">
            <w:rPr>
              <w:b/>
              <w:bCs/>
            </w:rPr>
            <w:t>Chair:</w:t>
          </w:r>
        </w:sdtContent>
      </w:sdt>
      <w:r>
        <w:t xml:space="preserve"> We are going to have to move on to the second panel promptly at 10.30 am, because we have Northern Ireland questions in the Chamber at 11.30 am. Try to keep questions and answers concise, if possible.</w:t>
      </w:r>
    </w:p>
    <w:p w:rsidR="00C41F45" w:rsidP="009E15A3">
      <w:pPr>
        <w:pStyle w:val="Question"/>
      </w:pPr>
      <w:sdt>
        <w:sdtPr>
          <w:alias w:val="Member"/>
          <w:tag w:val="&lt;Member mnisId='4131' dodsId='33634'&gt;"/>
          <w:id w:val="-1475673360"/>
          <w:placeholder>
            <w:docPart w:val="DefaultPlaceholder_-1854013440"/>
          </w:placeholder>
          <w:richText/>
        </w:sdtPr>
        <w:sdtContent>
          <w:r w:rsidRPr="002B72A8" w:rsidR="009E15A3">
            <w:rPr>
              <w:rStyle w:val="PlaceholderText"/>
              <w:b/>
              <w:color w:val="auto"/>
            </w:rPr>
            <w:t>Jim Shannon:</w:t>
          </w:r>
        </w:sdtContent>
      </w:sdt>
      <w:r w:rsidRPr="002B72A8" w:rsidR="009E15A3">
        <w:t xml:space="preserve"> </w:t>
      </w:r>
      <w:r w:rsidR="00817EE7">
        <w:t xml:space="preserve">It is nice to see you all. The first question, Geraldine, is in relation to you and victim support. </w:t>
      </w:r>
      <w:r w:rsidR="005F3253">
        <w:t>S</w:t>
      </w:r>
      <w:r w:rsidR="005C2DAA">
        <w:t xml:space="preserve">omething that </w:t>
      </w:r>
      <w:r w:rsidR="005F3253">
        <w:t xml:space="preserve">concerns us all and that </w:t>
      </w:r>
      <w:r w:rsidR="005C2DAA">
        <w:t>Claire brought up last week in the Chamber during PMQ</w:t>
      </w:r>
      <w:r w:rsidRPr="002B72A8" w:rsidR="009E15A3">
        <w:t>s</w:t>
      </w:r>
      <w:r w:rsidR="005C2DAA">
        <w:t xml:space="preserve"> is</w:t>
      </w:r>
      <w:r w:rsidRPr="002B72A8" w:rsidR="009E15A3">
        <w:t xml:space="preserve"> the number</w:t>
      </w:r>
      <w:r w:rsidR="00F47C1F">
        <w:t xml:space="preserve"> </w:t>
      </w:r>
      <w:r w:rsidRPr="002B72A8" w:rsidR="009E15A3">
        <w:t>of women being murdered in Northern Ireland</w:t>
      </w:r>
      <w:r w:rsidR="00F47C1F">
        <w:t>. W</w:t>
      </w:r>
      <w:r w:rsidRPr="002B72A8" w:rsidR="009E15A3">
        <w:t xml:space="preserve">e have the second highest </w:t>
      </w:r>
      <w:r w:rsidR="00F504D5">
        <w:t xml:space="preserve">rate </w:t>
      </w:r>
      <w:r w:rsidRPr="002B72A8" w:rsidR="009E15A3">
        <w:t>in the whole of Europe</w:t>
      </w:r>
      <w:r w:rsidR="00F504D5">
        <w:t>, second only to Romania</w:t>
      </w:r>
      <w:r w:rsidR="001F1BAE">
        <w:t xml:space="preserve">. That gives us an indication that </w:t>
      </w:r>
      <w:r w:rsidRPr="002B72A8" w:rsidR="009E15A3">
        <w:t>women do not feel safe on the streets</w:t>
      </w:r>
      <w:r w:rsidR="004E4E4F">
        <w:t>.</w:t>
      </w:r>
    </w:p>
    <w:p w:rsidR="009E15A3" w:rsidRPr="002B72A8" w:rsidP="007B571E">
      <w:pPr>
        <w:pStyle w:val="Question"/>
        <w:numPr>
          <w:ilvl w:val="0"/>
          <w:numId w:val="0"/>
        </w:numPr>
        <w:ind w:left="794"/>
      </w:pPr>
      <w:r>
        <w:t xml:space="preserve">I probably know the </w:t>
      </w:r>
      <w:r w:rsidRPr="009E1864">
        <w:t>answer to th</w:t>
      </w:r>
      <w:r w:rsidR="005F3253">
        <w:t>is</w:t>
      </w:r>
      <w:r w:rsidRPr="009E1864">
        <w:t xml:space="preserve"> </w:t>
      </w:r>
      <w:r w:rsidRPr="009E1864" w:rsidR="004E4E4F">
        <w:t>question</w:t>
      </w:r>
      <w:r w:rsidRPr="009E1864">
        <w:t xml:space="preserve">, but how do we </w:t>
      </w:r>
      <w:r w:rsidRPr="009E1864" w:rsidR="00F40698">
        <w:t xml:space="preserve">improve this, </w:t>
      </w:r>
      <w:r w:rsidRPr="009E1864" w:rsidR="00F40698">
        <w:t>first of all</w:t>
      </w:r>
      <w:r w:rsidRPr="009E1864" w:rsidR="00F40698">
        <w:t xml:space="preserve">? </w:t>
      </w:r>
      <w:r w:rsidRPr="009E1864" w:rsidR="00301652">
        <w:t>T</w:t>
      </w:r>
      <w:r w:rsidRPr="009E1864" w:rsidR="00F40698">
        <w:t xml:space="preserve">he </w:t>
      </w:r>
      <w:r w:rsidRPr="009E1864" w:rsidR="005611D2">
        <w:t>moneys</w:t>
      </w:r>
      <w:r w:rsidRPr="009E1864" w:rsidR="00301652">
        <w:t xml:space="preserve">, as </w:t>
      </w:r>
      <w:r w:rsidRPr="009E1864" w:rsidR="00F40698">
        <w:t>you quite clearly underlined</w:t>
      </w:r>
      <w:r w:rsidRPr="009E1864" w:rsidR="00301652">
        <w:t xml:space="preserve">, </w:t>
      </w:r>
      <w:r w:rsidRPr="009E1864" w:rsidR="00F40698">
        <w:t xml:space="preserve">are not there for the </w:t>
      </w:r>
      <w:r w:rsidR="005D1DE7">
        <w:t>PPS</w:t>
      </w:r>
      <w:r w:rsidRPr="009E1864" w:rsidR="00465E3E">
        <w:t xml:space="preserve">. Does that mean </w:t>
      </w:r>
      <w:r w:rsidRPr="009E1864" w:rsidR="0007576C">
        <w:t xml:space="preserve">that we need to do more for ladies </w:t>
      </w:r>
      <w:r w:rsidRPr="009E1864" w:rsidR="0096416A">
        <w:t xml:space="preserve">to ensure that they can walk the streets, </w:t>
      </w:r>
      <w:r w:rsidRPr="009E1864">
        <w:t>get home safely and not have</w:t>
      </w:r>
      <w:r w:rsidRPr="009E1864" w:rsidR="000E5B94">
        <w:t>, as you just</w:t>
      </w:r>
      <w:r w:rsidR="000E5B94">
        <w:t xml:space="preserve"> mentioned in your introduction, a father worrying about his daughter</w:t>
      </w:r>
      <w:r w:rsidR="008931EA">
        <w:t>?</w:t>
      </w:r>
    </w:p>
    <w:p w:rsidR="003847D1" w:rsidP="009E15A3">
      <w:pPr>
        <w:pStyle w:val="Answer"/>
      </w:pPr>
      <w:sdt>
        <w:sdtPr>
          <w:alias w:val="Witness"/>
          <w:id w:val="289249741"/>
          <w:placeholder>
            <w:docPart w:val="DefaultPlaceholder_-1854013440"/>
          </w:placeholder>
          <w:richText/>
        </w:sdtPr>
        <w:sdtContent>
          <w:r w:rsidRPr="002B72A8" w:rsidR="002B72A8">
            <w:rPr>
              <w:rStyle w:val="PlaceholderText"/>
              <w:b/>
              <w:i/>
              <w:color w:val="auto"/>
            </w:rPr>
            <w:t>Geraldine Hanna:</w:t>
          </w:r>
          <w:r w:rsidRPr="002B72A8" w:rsidR="009E15A3">
            <w:rPr>
              <w:rStyle w:val="PlaceholderText"/>
              <w:b/>
              <w:color w:val="auto"/>
            </w:rPr>
            <w:t xml:space="preserve"> </w:t>
          </w:r>
        </w:sdtContent>
      </w:sdt>
      <w:r w:rsidR="00382143">
        <w:t>As you have outlined, Jim, t</w:t>
      </w:r>
      <w:r w:rsidRPr="002B72A8" w:rsidR="009E15A3">
        <w:t xml:space="preserve">he situation </w:t>
      </w:r>
      <w:r w:rsidR="00382143">
        <w:t xml:space="preserve">facing </w:t>
      </w:r>
      <w:r w:rsidRPr="002B72A8" w:rsidR="009E15A3">
        <w:t xml:space="preserve">Northern Ireland </w:t>
      </w:r>
      <w:r w:rsidRPr="002B72A8" w:rsidR="009E15A3">
        <w:t>with regard to</w:t>
      </w:r>
      <w:r w:rsidRPr="002B72A8" w:rsidR="009E15A3">
        <w:t xml:space="preserve"> the safety of women is dire</w:t>
      </w:r>
      <w:r w:rsidR="00382143">
        <w:t>. It is really shocking that Northern Ireland has that reputation as the second least safe place for women in Europe. W</w:t>
      </w:r>
      <w:r w:rsidRPr="002B72A8" w:rsidR="009E15A3">
        <w:t>e</w:t>
      </w:r>
      <w:r w:rsidR="00382143">
        <w:t xml:space="preserve">, of course, </w:t>
      </w:r>
      <w:r w:rsidRPr="002B72A8" w:rsidR="009E15A3">
        <w:t xml:space="preserve">have made great strides to </w:t>
      </w:r>
      <w:r w:rsidR="00A56055">
        <w:t>try to</w:t>
      </w:r>
      <w:r w:rsidRPr="002B72A8" w:rsidR="009E15A3">
        <w:t xml:space="preserve"> improve that </w:t>
      </w:r>
      <w:r w:rsidR="00A71B91">
        <w:t xml:space="preserve">with </w:t>
      </w:r>
      <w:r w:rsidR="005D1DE7">
        <w:t xml:space="preserve">increased </w:t>
      </w:r>
      <w:r w:rsidR="00A71B91">
        <w:t xml:space="preserve">legislation. I talked about the domestic abuse legislation from last year. We have had the </w:t>
      </w:r>
      <w:r w:rsidR="008C1E71">
        <w:t>Gill</w:t>
      </w:r>
      <w:r w:rsidR="00092588">
        <w:t xml:space="preserve">en </w:t>
      </w:r>
      <w:r w:rsidR="005D1DE7">
        <w:t>r</w:t>
      </w:r>
      <w:r w:rsidRPr="002B72A8" w:rsidR="005D1DE7">
        <w:t xml:space="preserve">eview </w:t>
      </w:r>
      <w:r w:rsidRPr="002B72A8" w:rsidR="009E15A3">
        <w:t xml:space="preserve">into sexual </w:t>
      </w:r>
      <w:r w:rsidRPr="002B72A8" w:rsidR="00D95D0F">
        <w:t>violence</w:t>
      </w:r>
      <w:r w:rsidRPr="002B72A8" w:rsidR="009E15A3">
        <w:t xml:space="preserve"> </w:t>
      </w:r>
      <w:r>
        <w:t>and there are numerous recommendations there.</w:t>
      </w:r>
    </w:p>
    <w:p w:rsidR="00BB2E75" w:rsidP="009E15A3">
      <w:pPr>
        <w:pStyle w:val="Answer"/>
      </w:pPr>
      <w:r>
        <w:t>Th</w:t>
      </w:r>
      <w:r w:rsidRPr="002B72A8" w:rsidR="009E15A3">
        <w:t>ere has been progress</w:t>
      </w:r>
      <w:r>
        <w:t xml:space="preserve">. There has been legislation put through with regards to non-fatal strangulation, which for the first time as of Monday next week becomes </w:t>
      </w:r>
      <w:r w:rsidR="005F3253">
        <w:t>illegal</w:t>
      </w:r>
      <w:r>
        <w:t xml:space="preserve"> in and of itself in Northern Ireland. We have a</w:t>
      </w:r>
      <w:r w:rsidR="005D1DE7">
        <w:t xml:space="preserve"> strategy to </w:t>
      </w:r>
      <w:r>
        <w:t xml:space="preserve">end violence against women and girls that is being developed by the </w:t>
      </w:r>
      <w:r w:rsidR="005D1DE7">
        <w:t>Executive Office</w:t>
      </w:r>
      <w:r>
        <w:t>.</w:t>
      </w:r>
      <w:r w:rsidR="008F4915">
        <w:t xml:space="preserve"> There are initiatives underway to </w:t>
      </w:r>
      <w:r w:rsidR="00A56055">
        <w:t>try to</w:t>
      </w:r>
      <w:r w:rsidR="008F4915">
        <w:t xml:space="preserve"> address the issue but, without the funding, </w:t>
      </w:r>
      <w:r w:rsidR="00074866">
        <w:t>it is mere rhetoric.</w:t>
      </w:r>
    </w:p>
    <w:p w:rsidR="00201FD2" w:rsidP="009E15A3">
      <w:pPr>
        <w:pStyle w:val="Answer"/>
      </w:pPr>
      <w:r>
        <w:t xml:space="preserve">What we need to </w:t>
      </w:r>
      <w:r>
        <w:t>actually give</w:t>
      </w:r>
      <w:r>
        <w:t xml:space="preserve"> women and girls that security is investment and funding in the services to deliver on that. </w:t>
      </w:r>
      <w:r w:rsidR="005B13B7">
        <w:t xml:space="preserve">When we see services like Women’s Aid, </w:t>
      </w:r>
      <w:r w:rsidR="005D1DE7">
        <w:t>which</w:t>
      </w:r>
      <w:r w:rsidR="005B13B7">
        <w:t xml:space="preserve"> campaign</w:t>
      </w:r>
      <w:r w:rsidR="005F3253">
        <w:t>s</w:t>
      </w:r>
      <w:r w:rsidR="005B13B7">
        <w:t xml:space="preserve"> for the ending of violence against women and girls, having their core funding from health</w:t>
      </w:r>
      <w:r w:rsidRPr="005F3253" w:rsidR="005F3253">
        <w:t xml:space="preserve"> </w:t>
      </w:r>
      <w:r w:rsidR="005F3253">
        <w:t>removed</w:t>
      </w:r>
      <w:r w:rsidR="005B13B7">
        <w:t>, it is sending out a contrary message to that of, “We take this issue seriously</w:t>
      </w:r>
      <w:r w:rsidR="00492D88">
        <w:t>”.</w:t>
      </w:r>
      <w:r w:rsidR="005B13B7">
        <w:t xml:space="preserve"> That is a big concern.</w:t>
      </w:r>
    </w:p>
    <w:p w:rsidR="009E15A3" w:rsidRPr="002B72A8" w:rsidP="009E15A3">
      <w:pPr>
        <w:pStyle w:val="Answer"/>
      </w:pPr>
      <w:r>
        <w:t xml:space="preserve">Again, with the legislative piece, we </w:t>
      </w:r>
      <w:r w:rsidR="005D1DE7">
        <w:t>have</w:t>
      </w:r>
      <w:r>
        <w:t xml:space="preserve"> introduce</w:t>
      </w:r>
      <w:r w:rsidR="005D1DE7">
        <w:t>d</w:t>
      </w:r>
      <w:r>
        <w:t xml:space="preserve"> new legislation</w:t>
      </w:r>
      <w:r w:rsidR="005F3253">
        <w:t>,</w:t>
      </w:r>
      <w:r>
        <w:t xml:space="preserve"> but without the right training for the police and the prosecution service, it is not going to be effective. We are introducing domestic abuse protection notices and orders. All of that needs money. </w:t>
      </w:r>
      <w:r w:rsidR="00C6540B">
        <w:t>We already know with domestic abuse th</w:t>
      </w:r>
      <w:r w:rsidR="00092C3C">
        <w:t xml:space="preserve">at non-molestation orders are effective </w:t>
      </w:r>
      <w:r w:rsidR="005D1DE7">
        <w:t xml:space="preserve">only </w:t>
      </w:r>
      <w:r w:rsidR="00092C3C">
        <w:t xml:space="preserve">if </w:t>
      </w:r>
      <w:r w:rsidR="005F3253">
        <w:t xml:space="preserve">action </w:t>
      </w:r>
      <w:r w:rsidR="00092C3C">
        <w:t xml:space="preserve">is taken when they are breached, and that is not always happening. Again, we need the resources in place </w:t>
      </w:r>
      <w:r w:rsidR="00092C3C">
        <w:t>in order to</w:t>
      </w:r>
      <w:r w:rsidR="00092C3C">
        <w:t xml:space="preserve"> </w:t>
      </w:r>
      <w:r w:rsidR="00140F76">
        <w:t>deliver what we are trying to achieve.</w:t>
      </w:r>
      <w:r w:rsidR="005D1DE7">
        <w:t xml:space="preserve"> </w:t>
      </w:r>
    </w:p>
    <w:p w:rsidR="004822D0" w:rsidP="009E15A3">
      <w:pPr>
        <w:pStyle w:val="Question"/>
      </w:pPr>
      <w:sdt>
        <w:sdtPr>
          <w:alias w:val="Member"/>
          <w:tag w:val="&lt;Member mnisId='4131' dodsId='33634'&gt;"/>
          <w:id w:val="-912786795"/>
          <w:placeholder>
            <w:docPart w:val="DefaultPlaceholder_-1854013440"/>
          </w:placeholder>
          <w:richText/>
        </w:sdtPr>
        <w:sdtContent>
          <w:r w:rsidRPr="002B72A8" w:rsidR="009E15A3">
            <w:rPr>
              <w:rStyle w:val="PlaceholderText"/>
              <w:b/>
              <w:color w:val="auto"/>
            </w:rPr>
            <w:t>Jim Shannon:</w:t>
          </w:r>
        </w:sdtContent>
      </w:sdt>
      <w:r w:rsidRPr="002B72A8" w:rsidR="009E15A3">
        <w:t xml:space="preserve"> </w:t>
      </w:r>
      <w:r w:rsidR="001940C0">
        <w:t>I have regular contact with ladies in the office</w:t>
      </w:r>
      <w:r w:rsidR="005F3253">
        <w:t>,</w:t>
      </w:r>
      <w:r w:rsidR="001940C0">
        <w:t xml:space="preserve"> and non-molestation orders are one of the first things I talk about</w:t>
      </w:r>
      <w:r w:rsidR="00951B51">
        <w:t>,</w:t>
      </w:r>
      <w:r w:rsidR="005F3253">
        <w:t xml:space="preserve"> whether</w:t>
      </w:r>
      <w:r w:rsidR="00951B51">
        <w:t xml:space="preserve"> they have one against an ex-partner or ex-husband</w:t>
      </w:r>
      <w:r w:rsidR="003E5AAC">
        <w:t xml:space="preserve">. </w:t>
      </w:r>
      <w:r w:rsidR="00E12CBC">
        <w:t xml:space="preserve">Sometimes they do and sometimes they do not, but that is the issue that the ladies bring up. </w:t>
      </w:r>
      <w:r w:rsidR="005D1DE7">
        <w:t xml:space="preserve">Is it </w:t>
      </w:r>
      <w:r w:rsidR="00E12CBC">
        <w:t>going to stop the</w:t>
      </w:r>
      <w:r w:rsidR="005F3253">
        <w:t xml:space="preserve"> abuse</w:t>
      </w:r>
      <w:r w:rsidR="00E12CBC">
        <w:t>? In theory, it should but</w:t>
      </w:r>
      <w:r w:rsidR="00E12CBC">
        <w:t>, in reality, maybe</w:t>
      </w:r>
      <w:r w:rsidR="00E12CBC">
        <w:t xml:space="preserve"> it does </w:t>
      </w:r>
      <w:r w:rsidR="00E12CBC">
        <w:t>not</w:t>
      </w:r>
      <w:r w:rsidR="00E23575">
        <w:t xml:space="preserve"> because of funding.</w:t>
      </w:r>
    </w:p>
    <w:p w:rsidR="00D311F1" w:rsidP="004822D0">
      <w:pPr>
        <w:pStyle w:val="Question"/>
        <w:numPr>
          <w:ilvl w:val="0"/>
          <w:numId w:val="0"/>
        </w:numPr>
        <w:ind w:left="794"/>
      </w:pPr>
      <w:r>
        <w:t xml:space="preserve">I will </w:t>
      </w:r>
      <w:r w:rsidR="00AE26D8">
        <w:t xml:space="preserve">move on to </w:t>
      </w:r>
      <w:r w:rsidR="000D0562">
        <w:t>the issue</w:t>
      </w:r>
      <w:r>
        <w:t xml:space="preserve"> of policing, </w:t>
      </w:r>
      <w:r w:rsidR="005F3253">
        <w:t>so t</w:t>
      </w:r>
      <w:r>
        <w:t>h</w:t>
      </w:r>
      <w:r w:rsidR="00D262F4">
        <w:t xml:space="preserve">is </w:t>
      </w:r>
      <w:r>
        <w:t xml:space="preserve">is probably one for you, </w:t>
      </w:r>
      <w:r>
        <w:t>Pamela</w:t>
      </w:r>
      <w:r>
        <w:t xml:space="preserve"> and Mark. T</w:t>
      </w:r>
      <w:r w:rsidRPr="002B72A8" w:rsidR="009E15A3">
        <w:t xml:space="preserve">here is nothing as reassuring as seeing a </w:t>
      </w:r>
      <w:r w:rsidRPr="002B72A8" w:rsidR="00D95D0F">
        <w:t>police car</w:t>
      </w:r>
      <w:r w:rsidRPr="002B72A8" w:rsidR="009E15A3">
        <w:t xml:space="preserve"> on the road or a policeman on the beat</w:t>
      </w:r>
      <w:r w:rsidR="00E846D3">
        <w:t xml:space="preserve">. It reassures the </w:t>
      </w:r>
      <w:r w:rsidR="00E846D3">
        <w:t>general public</w:t>
      </w:r>
      <w:r w:rsidR="005F3253">
        <w:t>; i</w:t>
      </w:r>
      <w:r w:rsidR="00E846D3">
        <w:t xml:space="preserve">t makes them feel more confident when </w:t>
      </w:r>
      <w:r w:rsidR="005F3253">
        <w:t>they know</w:t>
      </w:r>
      <w:r w:rsidR="00266F5C">
        <w:t xml:space="preserve"> the police are active, are about and can be seen. T</w:t>
      </w:r>
      <w:r w:rsidRPr="002B72A8" w:rsidR="009E15A3">
        <w:t xml:space="preserve">hat visual impression and knowledge of people </w:t>
      </w:r>
      <w:r w:rsidR="00D649E3">
        <w:t xml:space="preserve">going about </w:t>
      </w:r>
      <w:r w:rsidRPr="002B72A8" w:rsidR="009E15A3">
        <w:t>is so important</w:t>
      </w:r>
      <w:r w:rsidR="00D649E3">
        <w:t xml:space="preserve">. I am a big believer in </w:t>
      </w:r>
      <w:r w:rsidRPr="002B72A8" w:rsidR="009E15A3">
        <w:t xml:space="preserve">neighbourhood policing </w:t>
      </w:r>
      <w:r w:rsidR="00D649E3">
        <w:t xml:space="preserve">and always have </w:t>
      </w:r>
      <w:r w:rsidRPr="002B72A8" w:rsidR="009E15A3">
        <w:t>been</w:t>
      </w:r>
      <w:r w:rsidR="00E55F9B">
        <w:t>. I</w:t>
      </w:r>
      <w:r>
        <w:t>n all my time</w:t>
      </w:r>
      <w:r w:rsidR="00E55F9B">
        <w:t xml:space="preserve"> as a </w:t>
      </w:r>
      <w:r w:rsidR="00D22592">
        <w:t>councillor</w:t>
      </w:r>
      <w:r w:rsidR="00E55F9B">
        <w:t>, an MLA and an MP</w:t>
      </w:r>
      <w:r w:rsidR="00D22592">
        <w:t>,</w:t>
      </w:r>
      <w:r w:rsidR="00820B38">
        <w:t xml:space="preserve"> </w:t>
      </w:r>
      <w:r>
        <w:t>neighbourhood policing has been at the fore. I have always supported it.</w:t>
      </w:r>
    </w:p>
    <w:p w:rsidR="00CD0F31" w:rsidP="000B1895">
      <w:pPr>
        <w:pStyle w:val="Question"/>
        <w:numPr>
          <w:ilvl w:val="0"/>
          <w:numId w:val="0"/>
        </w:numPr>
        <w:ind w:left="794"/>
      </w:pPr>
      <w:r>
        <w:t>You have hinted at m</w:t>
      </w:r>
      <w:r w:rsidR="003434DD">
        <w:t xml:space="preserve">y concern </w:t>
      </w:r>
      <w:r>
        <w:t>a bit already</w:t>
      </w:r>
      <w:r w:rsidR="005F3253">
        <w:t>, but h</w:t>
      </w:r>
      <w:r w:rsidRPr="002B72A8" w:rsidR="009E15A3">
        <w:t xml:space="preserve">ow </w:t>
      </w:r>
      <w:r w:rsidR="00C74093">
        <w:t xml:space="preserve">will </w:t>
      </w:r>
      <w:r w:rsidRPr="002B72A8" w:rsidR="009E15A3">
        <w:t xml:space="preserve">the cuts affect </w:t>
      </w:r>
      <w:r w:rsidR="005F3253">
        <w:t>neighbourhood policing</w:t>
      </w:r>
      <w:r w:rsidR="00C74093">
        <w:t xml:space="preserve">? </w:t>
      </w:r>
      <w:r w:rsidR="00686B5D">
        <w:t xml:space="preserve">If I am reading it right, the </w:t>
      </w:r>
      <w:r w:rsidR="005F3253">
        <w:t xml:space="preserve">Chief Constable </w:t>
      </w:r>
      <w:r w:rsidR="00686B5D">
        <w:t xml:space="preserve">and </w:t>
      </w:r>
      <w:r w:rsidR="00D22592">
        <w:t xml:space="preserve">chief superintendents </w:t>
      </w:r>
      <w:r w:rsidR="00686B5D">
        <w:t xml:space="preserve">in the areas tell </w:t>
      </w:r>
      <w:r w:rsidR="006A6D4A">
        <w:t xml:space="preserve">us they want to retain </w:t>
      </w:r>
      <w:r w:rsidR="00507D65">
        <w:t>community policing as much as humanly possible</w:t>
      </w:r>
      <w:r w:rsidR="005F3253">
        <w:t>, because t</w:t>
      </w:r>
      <w:r w:rsidR="00507D65">
        <w:t xml:space="preserve">hat contact with the community is </w:t>
      </w:r>
      <w:r w:rsidR="00507D65">
        <w:t>really important</w:t>
      </w:r>
      <w:r w:rsidR="006C6922">
        <w:t xml:space="preserve">. </w:t>
      </w:r>
      <w:r w:rsidR="00DC5232">
        <w:t xml:space="preserve">What are </w:t>
      </w:r>
      <w:r w:rsidR="006C6922">
        <w:t>your thoughts on that</w:t>
      </w:r>
      <w:r w:rsidR="00DC5232">
        <w:t>?</w:t>
      </w:r>
      <w:r w:rsidR="000B1895">
        <w:t xml:space="preserve"> </w:t>
      </w:r>
      <w:r w:rsidR="006C6922">
        <w:t xml:space="preserve">You mentioned, Pamela, that </w:t>
      </w:r>
      <w:r w:rsidR="00C057BE">
        <w:t xml:space="preserve">what </w:t>
      </w:r>
      <w:r w:rsidR="006C6922">
        <w:t xml:space="preserve">intelligence </w:t>
      </w:r>
      <w:r w:rsidR="00C057BE">
        <w:t xml:space="preserve">and information you can gather </w:t>
      </w:r>
      <w:r w:rsidR="006C6922">
        <w:t>might be affecte</w:t>
      </w:r>
      <w:r w:rsidR="00CF5CBA">
        <w:t>d. I would be concerned about that.</w:t>
      </w:r>
    </w:p>
    <w:p w:rsidR="00EF02F2" w:rsidP="000B1895">
      <w:pPr>
        <w:pStyle w:val="Question"/>
        <w:numPr>
          <w:ilvl w:val="0"/>
          <w:numId w:val="0"/>
        </w:numPr>
        <w:ind w:left="794"/>
      </w:pPr>
      <w:r>
        <w:t>L</w:t>
      </w:r>
      <w:r w:rsidR="00CD0F31">
        <w:t xml:space="preserve">ook at paramilitary </w:t>
      </w:r>
      <w:r w:rsidR="00B81CE5">
        <w:t>groups</w:t>
      </w:r>
      <w:r w:rsidR="003E6746">
        <w:t xml:space="preserve"> prevalent in every area</w:t>
      </w:r>
      <w:r>
        <w:t xml:space="preserve">, </w:t>
      </w:r>
      <w:r w:rsidR="002313D8">
        <w:t xml:space="preserve">whether it be in </w:t>
      </w:r>
      <w:r>
        <w:t xml:space="preserve">Nationalist </w:t>
      </w:r>
      <w:r w:rsidR="003E6746">
        <w:t>areas</w:t>
      </w:r>
      <w:r w:rsidR="002313D8">
        <w:t xml:space="preserve"> or </w:t>
      </w:r>
      <w:r>
        <w:t xml:space="preserve">Unionist </w:t>
      </w:r>
      <w:r w:rsidR="002313D8">
        <w:t>areas</w:t>
      </w:r>
      <w:r>
        <w:t>. Th</w:t>
      </w:r>
      <w:r w:rsidR="005168AA">
        <w:t>ose who</w:t>
      </w:r>
      <w:r w:rsidR="002313D8">
        <w:t xml:space="preserve"> </w:t>
      </w:r>
      <w:r w:rsidR="0065309D">
        <w:t>live off the backs of local people are very active. We know who they are. P</w:t>
      </w:r>
      <w:r w:rsidRPr="002B72A8" w:rsidR="009E15A3">
        <w:t xml:space="preserve">olice know who </w:t>
      </w:r>
      <w:r w:rsidRPr="002B72A8" w:rsidR="00D95D0F">
        <w:t>they</w:t>
      </w:r>
      <w:r w:rsidRPr="002B72A8" w:rsidR="009E15A3">
        <w:t xml:space="preserve"> are</w:t>
      </w:r>
      <w:r w:rsidR="0065309D">
        <w:t xml:space="preserve">. </w:t>
      </w:r>
      <w:r w:rsidR="00C109DC">
        <w:t xml:space="preserve">I am reminded </w:t>
      </w:r>
      <w:r w:rsidR="003866E6">
        <w:t xml:space="preserve">that </w:t>
      </w:r>
      <w:r w:rsidR="00C109DC">
        <w:t>in America, as an example, when</w:t>
      </w:r>
      <w:r w:rsidR="003575CA">
        <w:t xml:space="preserve"> </w:t>
      </w:r>
      <w:r w:rsidR="00C109DC">
        <w:t xml:space="preserve">the police were chasing Al </w:t>
      </w:r>
      <w:r w:rsidR="00C109DC">
        <w:t>Capone</w:t>
      </w:r>
      <w:r w:rsidR="00C109DC">
        <w:t xml:space="preserve"> </w:t>
      </w:r>
      <w:r w:rsidR="003575CA">
        <w:t>they did not get him because of his murders</w:t>
      </w:r>
      <w:r w:rsidR="00C057BE">
        <w:t>;</w:t>
      </w:r>
      <w:r w:rsidR="003575CA">
        <w:t xml:space="preserve"> </w:t>
      </w:r>
      <w:r w:rsidR="00C057BE">
        <w:t xml:space="preserve">they </w:t>
      </w:r>
      <w:r w:rsidR="003575CA">
        <w:t xml:space="preserve">got him </w:t>
      </w:r>
      <w:r w:rsidRPr="002B72A8" w:rsidR="009E15A3">
        <w:t>because of tax evasion</w:t>
      </w:r>
      <w:r w:rsidR="005273AD">
        <w:t xml:space="preserve">. It does </w:t>
      </w:r>
      <w:r w:rsidRPr="002B72A8" w:rsidR="009E15A3">
        <w:t>not really matter</w:t>
      </w:r>
      <w:r w:rsidR="005273AD">
        <w:t xml:space="preserve">, </w:t>
      </w:r>
      <w:r w:rsidRPr="002B72A8" w:rsidR="009E15A3">
        <w:t>does it</w:t>
      </w:r>
      <w:r w:rsidR="005273AD">
        <w:t xml:space="preserve">? </w:t>
      </w:r>
      <w:r w:rsidR="006A3A8C">
        <w:t xml:space="preserve">Get them </w:t>
      </w:r>
      <w:r w:rsidR="005273AD">
        <w:t>in jail</w:t>
      </w:r>
      <w:r w:rsidR="006A3A8C">
        <w:t>. Get them</w:t>
      </w:r>
      <w:r w:rsidR="005273AD">
        <w:t xml:space="preserve"> out of the way. Take them </w:t>
      </w:r>
      <w:r w:rsidRPr="002B72A8" w:rsidR="009E15A3">
        <w:t xml:space="preserve">away </w:t>
      </w:r>
      <w:r w:rsidR="005273AD">
        <w:t xml:space="preserve">from their drugs empire. Take them away from their protection rackets. Take them away from their money lending. Take them away from their </w:t>
      </w:r>
      <w:r w:rsidR="00EF7543">
        <w:t>prostituti</w:t>
      </w:r>
      <w:r w:rsidR="006A3A8C">
        <w:t>on</w:t>
      </w:r>
      <w:r w:rsidR="00EF7543">
        <w:t xml:space="preserve">. Take away </w:t>
      </w:r>
      <w:r w:rsidRPr="002B72A8" w:rsidR="009E15A3">
        <w:t>their assets</w:t>
      </w:r>
      <w:r w:rsidR="00B86ACC">
        <w:t xml:space="preserve"> and hit them in the pocket.</w:t>
      </w:r>
    </w:p>
    <w:p w:rsidR="009E15A3" w:rsidRPr="002B72A8" w:rsidP="000B1895">
      <w:pPr>
        <w:pStyle w:val="Question"/>
        <w:numPr>
          <w:ilvl w:val="0"/>
          <w:numId w:val="0"/>
        </w:numPr>
        <w:ind w:left="794"/>
      </w:pPr>
      <w:r>
        <w:t>Is that something that would be affected? I have to say, the police have been very effective in some of those things.</w:t>
      </w:r>
      <w:r w:rsidR="00402E57">
        <w:t xml:space="preserve"> I am hoping that they will continue to be as effective. </w:t>
      </w:r>
      <w:r w:rsidR="00C019DF">
        <w:t>My constituency and my people want to be reassured that those people</w:t>
      </w:r>
      <w:r w:rsidR="002827E5">
        <w:t>, who are responsible for the evil and wickedness prevalent across many of</w:t>
      </w:r>
      <w:r w:rsidR="00AE4003">
        <w:t xml:space="preserve"> the </w:t>
      </w:r>
      <w:r w:rsidR="006A3A8C">
        <w:t>e</w:t>
      </w:r>
      <w:r w:rsidR="00AE4003">
        <w:t>states</w:t>
      </w:r>
      <w:r w:rsidR="006A3A8C">
        <w:t xml:space="preserve"> in</w:t>
      </w:r>
      <w:r w:rsidR="00AE4003">
        <w:t xml:space="preserve"> my constituency</w:t>
      </w:r>
      <w:r w:rsidR="006A3A8C">
        <w:t>,</w:t>
      </w:r>
      <w:r w:rsidR="00AE4003">
        <w:t xml:space="preserve"> and </w:t>
      </w:r>
      <w:r w:rsidR="00AE4003">
        <w:t>all across</w:t>
      </w:r>
      <w:r w:rsidR="00AE4003">
        <w:t xml:space="preserve"> Northern Ireland, are hit in the pocket. Hit them hard and take them out of action.</w:t>
      </w:r>
      <w:r w:rsidR="002827E5">
        <w:t xml:space="preserve"> </w:t>
      </w:r>
    </w:p>
    <w:p w:rsidR="0055060C" w:rsidP="009E15A3">
      <w:pPr>
        <w:pStyle w:val="Answer"/>
      </w:pPr>
      <w:sdt>
        <w:sdtPr>
          <w:alias w:val="Witness"/>
          <w:id w:val="-2136241491"/>
          <w:placeholder>
            <w:docPart w:val="DefaultPlaceholder_-1854013440"/>
          </w:placeholder>
          <w:richText/>
        </w:sdtPr>
        <w:sdtContent>
          <w:r w:rsidRPr="002B72A8" w:rsidR="002B72A8">
            <w:rPr>
              <w:rStyle w:val="PlaceholderText"/>
              <w:b/>
              <w:i/>
              <w:color w:val="auto"/>
            </w:rPr>
            <w:t>Pamela McCreedy:</w:t>
          </w:r>
          <w:r w:rsidRPr="002B72A8" w:rsidR="009E15A3">
            <w:rPr>
              <w:rStyle w:val="PlaceholderText"/>
              <w:b/>
              <w:color w:val="auto"/>
            </w:rPr>
            <w:t xml:space="preserve"> </w:t>
          </w:r>
        </w:sdtContent>
      </w:sdt>
      <w:r w:rsidR="0094285E">
        <w:t>T</w:t>
      </w:r>
      <w:r w:rsidRPr="002B72A8" w:rsidR="009E15A3">
        <w:t>here are possibly three things</w:t>
      </w:r>
      <w:r w:rsidR="0094285E">
        <w:t xml:space="preserve">, so I will </w:t>
      </w:r>
      <w:r w:rsidR="00A56055">
        <w:t>try to</w:t>
      </w:r>
      <w:r w:rsidR="0094285E">
        <w:t xml:space="preserve"> go through them quickly. W</w:t>
      </w:r>
      <w:r w:rsidRPr="002B72A8" w:rsidR="009E15A3">
        <w:t>e completely concur with</w:t>
      </w:r>
      <w:r w:rsidR="0094285E">
        <w:t xml:space="preserve"> your point on </w:t>
      </w:r>
      <w:r w:rsidR="009B1802">
        <w:t>visibility</w:t>
      </w:r>
      <w:r w:rsidR="0094285E">
        <w:t>. W</w:t>
      </w:r>
      <w:r w:rsidRPr="002B72A8" w:rsidR="009E15A3">
        <w:t xml:space="preserve">e talk about </w:t>
      </w:r>
      <w:r w:rsidR="009B1802">
        <w:t xml:space="preserve">being an accessible, </w:t>
      </w:r>
      <w:r w:rsidR="0034284D">
        <w:t>visible</w:t>
      </w:r>
      <w:r w:rsidR="0034284D">
        <w:t xml:space="preserve"> and responsive </w:t>
      </w:r>
      <w:r w:rsidR="005F3253">
        <w:t>Police Service</w:t>
      </w:r>
      <w:r w:rsidR="0034284D">
        <w:t>. On one front, recently I have had colleagues say to me, “I see police cars everywhere. We see you everywhere</w:t>
      </w:r>
      <w:r w:rsidR="005F3253">
        <w:t>.</w:t>
      </w:r>
      <w:r w:rsidR="00492D88">
        <w:t>”</w:t>
      </w:r>
      <w:r w:rsidR="0034284D">
        <w:t xml:space="preserve"> </w:t>
      </w:r>
      <w:r w:rsidR="00524BE9">
        <w:t xml:space="preserve">We have made </w:t>
      </w:r>
      <w:r w:rsidRPr="002B72A8" w:rsidR="009E15A3">
        <w:t xml:space="preserve">a conscious effort around </w:t>
      </w:r>
      <w:r w:rsidR="00524BE9">
        <w:t xml:space="preserve">the </w:t>
      </w:r>
      <w:r w:rsidRPr="002B72A8" w:rsidR="009E15A3">
        <w:t xml:space="preserve">visibility </w:t>
      </w:r>
      <w:r w:rsidR="00524BE9">
        <w:t xml:space="preserve">of our vehicles over the past couple of years, to have them liveried and </w:t>
      </w:r>
      <w:r w:rsidR="006A3A8C">
        <w:t xml:space="preserve">be </w:t>
      </w:r>
      <w:r w:rsidR="00524BE9">
        <w:t>visible</w:t>
      </w:r>
      <w:r w:rsidR="00720AC3">
        <w:t xml:space="preserve"> to our local communities.</w:t>
      </w:r>
      <w:r w:rsidR="00067F90">
        <w:t xml:space="preserve"> That has been important for us at all levels</w:t>
      </w:r>
      <w:r w:rsidR="005F3253">
        <w:t xml:space="preserve">, </w:t>
      </w:r>
      <w:r w:rsidR="00067F90">
        <w:t xml:space="preserve">but ultimately </w:t>
      </w:r>
      <w:r w:rsidR="00DC2B66">
        <w:t>our headcount is reducing quite significantly and quickly</w:t>
      </w:r>
      <w:r w:rsidR="00C35E55">
        <w:t>, so</w:t>
      </w:r>
      <w:r w:rsidR="00735AD4">
        <w:t xml:space="preserve"> </w:t>
      </w:r>
      <w:r w:rsidR="00C35E55">
        <w:t>t</w:t>
      </w:r>
      <w:r w:rsidRPr="002B72A8" w:rsidR="00C35E55">
        <w:t xml:space="preserve">here </w:t>
      </w:r>
      <w:r w:rsidRPr="002B72A8" w:rsidR="009E15A3">
        <w:t>will be fewer people</w:t>
      </w:r>
      <w:r w:rsidR="00735AD4">
        <w:t>.</w:t>
      </w:r>
    </w:p>
    <w:p w:rsidR="003E00AE" w:rsidP="009E15A3">
      <w:pPr>
        <w:pStyle w:val="Answer"/>
      </w:pPr>
      <w:r w:rsidRPr="002B72A8">
        <w:t>I concur with you, Jim</w:t>
      </w:r>
      <w:r w:rsidR="001D2335">
        <w:t xml:space="preserve">, on our commitment and our belief in the impact and importance of </w:t>
      </w:r>
      <w:r w:rsidR="001175DC">
        <w:t xml:space="preserve">community and neighbourhood policing, but with </w:t>
      </w:r>
      <w:r w:rsidRPr="002B72A8">
        <w:t xml:space="preserve">the headcount going from 7,000 </w:t>
      </w:r>
      <w:r w:rsidR="00677B81">
        <w:t xml:space="preserve">towards </w:t>
      </w:r>
      <w:r w:rsidRPr="002B72A8">
        <w:t>6,</w:t>
      </w:r>
      <w:r w:rsidR="00677B81">
        <w:t>000</w:t>
      </w:r>
      <w:r w:rsidRPr="002B72A8">
        <w:t xml:space="preserve"> it is almost impossible </w:t>
      </w:r>
      <w:r w:rsidR="005026B8">
        <w:t xml:space="preserve">to completely maintain </w:t>
      </w:r>
      <w:r w:rsidRPr="002B72A8">
        <w:t>that</w:t>
      </w:r>
      <w:r w:rsidR="004B78AA">
        <w:t xml:space="preserve">. </w:t>
      </w:r>
      <w:r w:rsidR="00555F21">
        <w:t xml:space="preserve">We are seeking to have a level of it and not </w:t>
      </w:r>
      <w:r w:rsidR="00C35E55">
        <w:t>say, “There will not be any</w:t>
      </w:r>
      <w:r w:rsidR="005F3253">
        <w:t>.</w:t>
      </w:r>
      <w:r w:rsidR="00C35E55">
        <w:t>”</w:t>
      </w:r>
      <w:r w:rsidR="005F3253">
        <w:t xml:space="preserve"> </w:t>
      </w:r>
      <w:r w:rsidR="005F3253">
        <w:t>Obviously</w:t>
      </w:r>
      <w:r w:rsidR="005F3253">
        <w:t xml:space="preserve"> we </w:t>
      </w:r>
      <w:r w:rsidR="00DF0BFB">
        <w:t xml:space="preserve">still have local response officers </w:t>
      </w:r>
      <w:r w:rsidR="004A4297">
        <w:t xml:space="preserve">in </w:t>
      </w:r>
      <w:r w:rsidR="004A4297">
        <w:t xml:space="preserve">each of the local areas, but </w:t>
      </w:r>
      <w:r w:rsidR="00C35E55">
        <w:t>there</w:t>
      </w:r>
      <w:r w:rsidR="008757EB">
        <w:t xml:space="preserve"> is also </w:t>
      </w:r>
      <w:r w:rsidR="004A4297">
        <w:t>the community piece, the community policing you touched on</w:t>
      </w:r>
      <w:r w:rsidR="005F3253">
        <w:t>—</w:t>
      </w:r>
      <w:r w:rsidRPr="002B72A8">
        <w:t xml:space="preserve">having that relationship with </w:t>
      </w:r>
      <w:r w:rsidRPr="002B72A8" w:rsidR="00D95D0F">
        <w:t>communities</w:t>
      </w:r>
      <w:r w:rsidRPr="002B72A8">
        <w:t xml:space="preserve"> and knowing what is going on</w:t>
      </w:r>
      <w:r w:rsidR="00C35E55">
        <w:t xml:space="preserve">. That </w:t>
      </w:r>
      <w:r w:rsidR="00946C3F">
        <w:t>is the piece about gathering intelligence</w:t>
      </w:r>
      <w:r w:rsidR="004B5F1A">
        <w:t>,</w:t>
      </w:r>
      <w:r w:rsidR="00746B91">
        <w:t xml:space="preserve"> not </w:t>
      </w:r>
      <w:r w:rsidR="004B5F1A">
        <w:t>in what</w:t>
      </w:r>
      <w:r w:rsidR="00746B91">
        <w:t xml:space="preserve"> we would deem an intelligence service </w:t>
      </w:r>
      <w:r w:rsidR="004B5F1A">
        <w:t>way</w:t>
      </w:r>
      <w:r w:rsidR="00746B91">
        <w:t>, but just understanding what is going on in the area.</w:t>
      </w:r>
    </w:p>
    <w:p w:rsidR="009E15A3" w:rsidRPr="002B72A8" w:rsidP="009E15A3">
      <w:pPr>
        <w:pStyle w:val="Answer"/>
      </w:pPr>
      <w:r>
        <w:t>T</w:t>
      </w:r>
      <w:r w:rsidRPr="002B72A8">
        <w:t>ouching on an area that is quite close to your constituency area on organised crime</w:t>
      </w:r>
      <w:r w:rsidR="00DF0431">
        <w:t xml:space="preserve"> and the impact that is having on communities, we </w:t>
      </w:r>
      <w:r w:rsidR="00DF0431">
        <w:t>absolutely still</w:t>
      </w:r>
      <w:r w:rsidR="00DF0431">
        <w:t xml:space="preserve"> </w:t>
      </w:r>
      <w:r w:rsidR="00916512">
        <w:t xml:space="preserve">throw the </w:t>
      </w:r>
      <w:r w:rsidRPr="002B72A8">
        <w:t>full weight of the law at that</w:t>
      </w:r>
      <w:r w:rsidR="007F2462">
        <w:t xml:space="preserve">, as you can see. </w:t>
      </w:r>
      <w:r w:rsidR="007306E8">
        <w:t>On the one hand, you could say</w:t>
      </w:r>
      <w:r w:rsidR="00850794">
        <w:t xml:space="preserve"> we are</w:t>
      </w:r>
      <w:r w:rsidR="007306E8">
        <w:t xml:space="preserve"> mov</w:t>
      </w:r>
      <w:r w:rsidR="00850794">
        <w:t xml:space="preserve">ing towards </w:t>
      </w:r>
      <w:r w:rsidR="004C4EEF">
        <w:t xml:space="preserve">lower </w:t>
      </w:r>
      <w:r w:rsidR="00A10816">
        <w:t xml:space="preserve">neighbourhood policing </w:t>
      </w:r>
      <w:r w:rsidR="004C4EEF">
        <w:t>numbers</w:t>
      </w:r>
      <w:r w:rsidR="005F3253">
        <w:t>,</w:t>
      </w:r>
      <w:r w:rsidR="004C4EEF">
        <w:t xml:space="preserve"> </w:t>
      </w:r>
      <w:r w:rsidR="00850794">
        <w:t xml:space="preserve">but </w:t>
      </w:r>
      <w:r w:rsidR="007F2E5F">
        <w:t xml:space="preserve">where incidents do occur, you can see that we respond. We have operational support </w:t>
      </w:r>
      <w:r w:rsidR="009C6CD3">
        <w:t>that we deploy to that as well</w:t>
      </w:r>
      <w:r w:rsidR="00A23AD1">
        <w:t>.</w:t>
      </w:r>
    </w:p>
    <w:p w:rsidR="00EE0F2A" w:rsidRPr="002B72A8" w:rsidP="009E15A3">
      <w:pPr>
        <w:pStyle w:val="Answer"/>
      </w:pPr>
      <w:sdt>
        <w:sdtPr>
          <w:alias w:val="Witness"/>
          <w:id w:val="1517965831"/>
          <w:placeholder>
            <w:docPart w:val="DefaultPlaceholder_-1854013440"/>
          </w:placeholder>
          <w:richText/>
        </w:sdtPr>
        <w:sdtContent>
          <w:r w:rsidRPr="002B72A8" w:rsidR="002B72A8">
            <w:rPr>
              <w:rStyle w:val="PlaceholderText"/>
              <w:b/>
              <w:i/>
              <w:color w:val="auto"/>
            </w:rPr>
            <w:t>Mark McNaughten:</w:t>
          </w:r>
          <w:r w:rsidRPr="002B72A8" w:rsidR="009E15A3">
            <w:rPr>
              <w:rStyle w:val="PlaceholderText"/>
              <w:b/>
              <w:color w:val="auto"/>
            </w:rPr>
            <w:t xml:space="preserve"> </w:t>
          </w:r>
        </w:sdtContent>
      </w:sdt>
      <w:r w:rsidR="00007CB9">
        <w:t xml:space="preserve">We know that is an area of interest for the Committee. Yes, </w:t>
      </w:r>
      <w:r w:rsidRPr="002B72A8" w:rsidR="009E15A3">
        <w:t>we have additional ringfenced funding</w:t>
      </w:r>
      <w:r w:rsidR="00007CB9">
        <w:t xml:space="preserve">, in effect, for </w:t>
      </w:r>
      <w:r w:rsidR="005F3253">
        <w:t>the paramilitary crime task force</w:t>
      </w:r>
      <w:r w:rsidR="00564A55">
        <w:t>, but that too is coming under pressure. Our costs are going up</w:t>
      </w:r>
      <w:r w:rsidR="005F3253">
        <w:t>, t</w:t>
      </w:r>
      <w:r w:rsidR="004359F1">
        <w:t xml:space="preserve">he budget is flat and </w:t>
      </w:r>
      <w:r w:rsidRPr="002B72A8" w:rsidR="009E15A3">
        <w:t>there</w:t>
      </w:r>
      <w:r w:rsidR="00007CB9">
        <w:t xml:space="preserve"> </w:t>
      </w:r>
      <w:r w:rsidRPr="002B72A8" w:rsidR="009E15A3">
        <w:t xml:space="preserve">is no </w:t>
      </w:r>
      <w:r w:rsidRPr="002B72A8" w:rsidR="00D95D0F">
        <w:t>ongoing</w:t>
      </w:r>
      <w:r w:rsidRPr="002B72A8" w:rsidR="009E15A3">
        <w:t xml:space="preserve"> certainty in relation to that</w:t>
      </w:r>
      <w:r w:rsidR="00D337EA">
        <w:t>. That has been a very successful programme in tackling some of the criminality that you mention</w:t>
      </w:r>
      <w:r w:rsidR="005F3253">
        <w:t>,</w:t>
      </w:r>
      <w:r w:rsidR="00271102">
        <w:t xml:space="preserve"> bu</w:t>
      </w:r>
      <w:r w:rsidR="005F3253">
        <w:t>t</w:t>
      </w:r>
      <w:r w:rsidR="00271102">
        <w:t xml:space="preserve"> again, it is an area where potentially even this year, there will be about 10% less than we really need just to keep going at the same rate that we were. That would mean a lessening of activity and a lessening of the </w:t>
      </w:r>
      <w:r w:rsidR="00397659">
        <w:t>grip around some of those areas. That is something that we would not want to be doing.</w:t>
      </w:r>
    </w:p>
    <w:p w:rsidR="009E15A3" w:rsidRPr="002B72A8" w:rsidP="00EE0F2A">
      <w:pPr>
        <w:pStyle w:val="Question"/>
      </w:pPr>
      <w:sdt>
        <w:sdtPr>
          <w:alias w:val="Member"/>
          <w:tag w:val="&lt;Member mnisId='4131' dodsId='33634'&gt;"/>
          <w:id w:val="-1637027503"/>
          <w:placeholder>
            <w:docPart w:val="DefaultPlaceholder_-1854013440"/>
          </w:placeholder>
          <w:richText/>
        </w:sdtPr>
        <w:sdtContent>
          <w:r w:rsidRPr="002B72A8" w:rsidR="00EE0F2A">
            <w:rPr>
              <w:rStyle w:val="PlaceholderText"/>
              <w:b/>
              <w:color w:val="auto"/>
            </w:rPr>
            <w:t>Jim Shannon:</w:t>
          </w:r>
        </w:sdtContent>
      </w:sdt>
      <w:r w:rsidRPr="002B72A8" w:rsidR="00EE0F2A">
        <w:t xml:space="preserve"> </w:t>
      </w:r>
      <w:r w:rsidR="00F63ABB">
        <w:t>Pamela, you outlined</w:t>
      </w:r>
      <w:r w:rsidR="005F3253">
        <w:t xml:space="preserve"> the situation with officers who are leaving.</w:t>
      </w:r>
      <w:r w:rsidR="00F63ABB">
        <w:t xml:space="preserve"> </w:t>
      </w:r>
      <w:r w:rsidR="00525FAE">
        <w:t>T</w:t>
      </w:r>
      <w:r w:rsidRPr="002B72A8" w:rsidR="00EE0F2A">
        <w:t>o me, there is nothing</w:t>
      </w:r>
      <w:r w:rsidR="00525FAE">
        <w:t xml:space="preserve"> as important as having an experienced officer. I think of one guy </w:t>
      </w:r>
      <w:r w:rsidR="00525FAE">
        <w:t>in particular</w:t>
      </w:r>
      <w:r w:rsidR="004B5F1A">
        <w:t xml:space="preserve"> in</w:t>
      </w:r>
      <w:r w:rsidR="004B5F1A">
        <w:t xml:space="preserve"> Newtownards</w:t>
      </w:r>
      <w:r w:rsidR="00525FAE">
        <w:t xml:space="preserve">. I am not going to mention his name to the Committee, but </w:t>
      </w:r>
      <w:r w:rsidRPr="002B72A8" w:rsidR="00EE0F2A">
        <w:t xml:space="preserve">he was an experienced officer </w:t>
      </w:r>
      <w:r w:rsidR="00525FAE">
        <w:t xml:space="preserve">and </w:t>
      </w:r>
      <w:r w:rsidR="00930027">
        <w:t xml:space="preserve">in the past all the new trainee officers were sent along with him because </w:t>
      </w:r>
      <w:r w:rsidR="0035002B">
        <w:t xml:space="preserve">of his </w:t>
      </w:r>
      <w:r w:rsidR="00541101">
        <w:t>temperament</w:t>
      </w:r>
      <w:r w:rsidR="0035002B">
        <w:t xml:space="preserve"> and understanding </w:t>
      </w:r>
      <w:r w:rsidR="004B5F1A">
        <w:t>that</w:t>
      </w:r>
      <w:r w:rsidRPr="002B72A8" w:rsidR="00EE0F2A">
        <w:t xml:space="preserve"> </w:t>
      </w:r>
      <w:r w:rsidR="00541101">
        <w:t xml:space="preserve">the community was </w:t>
      </w:r>
      <w:r w:rsidRPr="002B72A8" w:rsidR="00EE0F2A">
        <w:t>important</w:t>
      </w:r>
      <w:r w:rsidR="00C228A0">
        <w:t>.</w:t>
      </w:r>
      <w:r w:rsidR="00E55954">
        <w:t xml:space="preserve"> Is there any effort made to retain those officers who want to leave</w:t>
      </w:r>
      <w:r w:rsidR="00B10C35">
        <w:t xml:space="preserve"> and </w:t>
      </w:r>
      <w:r w:rsidR="005F3253">
        <w:t xml:space="preserve">to </w:t>
      </w:r>
      <w:r w:rsidR="00B10C35">
        <w:t xml:space="preserve">suggest that they might stay for another couple of years? I am not saying that they will, but it </w:t>
      </w:r>
      <w:r w:rsidR="0054044E">
        <w:t xml:space="preserve">is </w:t>
      </w:r>
      <w:r w:rsidR="00B10C35">
        <w:t>so important to have that experience still on the streets.</w:t>
      </w:r>
    </w:p>
    <w:p w:rsidR="00481D9C" w:rsidP="00EE0F2A">
      <w:pPr>
        <w:pStyle w:val="Answer"/>
      </w:pPr>
      <w:sdt>
        <w:sdtPr>
          <w:alias w:val="Witness"/>
          <w:id w:val="1232965353"/>
          <w:placeholder>
            <w:docPart w:val="DefaultPlaceholder_-1854013440"/>
          </w:placeholder>
          <w:richText/>
        </w:sdtPr>
        <w:sdtContent>
          <w:r w:rsidRPr="002B72A8" w:rsidR="002B72A8">
            <w:rPr>
              <w:rStyle w:val="PlaceholderText"/>
              <w:b/>
              <w:i/>
              <w:color w:val="auto"/>
            </w:rPr>
            <w:t>Pamela McCreedy:</w:t>
          </w:r>
          <w:r w:rsidRPr="002B72A8" w:rsidR="00EE0F2A">
            <w:rPr>
              <w:rStyle w:val="PlaceholderText"/>
              <w:b/>
              <w:color w:val="auto"/>
            </w:rPr>
            <w:t xml:space="preserve"> </w:t>
          </w:r>
        </w:sdtContent>
      </w:sdt>
      <w:r w:rsidR="00F3569C">
        <w:t>We will always have conversations w</w:t>
      </w:r>
      <w:r w:rsidRPr="002B72A8" w:rsidR="00EE0F2A">
        <w:t>ith officers and staff around the ability to retain that experience</w:t>
      </w:r>
      <w:r w:rsidR="004B5F1A">
        <w:t xml:space="preserve"> so others can learn the ropes</w:t>
      </w:r>
      <w:r w:rsidR="00565A94">
        <w:t xml:space="preserve">. You are </w:t>
      </w:r>
      <w:r w:rsidR="00565A94">
        <w:t>absolutely right</w:t>
      </w:r>
      <w:r w:rsidR="00565A94">
        <w:t xml:space="preserve">. </w:t>
      </w:r>
      <w:r w:rsidR="005F3253">
        <w:t xml:space="preserve">Personal </w:t>
      </w:r>
      <w:r w:rsidR="00565A94">
        <w:t xml:space="preserve">interaction and responding to the community </w:t>
      </w:r>
      <w:r w:rsidR="001D6820">
        <w:t>is</w:t>
      </w:r>
      <w:r w:rsidR="001D6820">
        <w:t xml:space="preserve"> vital. To an extent, </w:t>
      </w:r>
      <w:r w:rsidR="004B5F1A">
        <w:t>given</w:t>
      </w:r>
      <w:r w:rsidRPr="002B72A8" w:rsidR="00EE0F2A">
        <w:t xml:space="preserve"> the pace </w:t>
      </w:r>
      <w:r w:rsidR="005F3253">
        <w:t>of</w:t>
      </w:r>
      <w:r w:rsidRPr="002B72A8" w:rsidR="00EE0F2A">
        <w:t xml:space="preserve"> </w:t>
      </w:r>
      <w:r w:rsidR="005F3253">
        <w:t>people leaving</w:t>
      </w:r>
      <w:r w:rsidR="001D6820">
        <w:t xml:space="preserve"> compared </w:t>
      </w:r>
      <w:r w:rsidR="005F3253">
        <w:t xml:space="preserve">with </w:t>
      </w:r>
      <w:r w:rsidR="001D6820">
        <w:t xml:space="preserve"> our recruitment coming through, </w:t>
      </w:r>
      <w:r w:rsidR="005F077B">
        <w:t xml:space="preserve">there is that brain </w:t>
      </w:r>
      <w:r w:rsidR="005F077B">
        <w:t>drain</w:t>
      </w:r>
      <w:r w:rsidR="005F077B">
        <w:t xml:space="preserve"> and experience drain. </w:t>
      </w:r>
    </w:p>
    <w:p w:rsidR="00EE0F2A" w:rsidRPr="002B72A8" w:rsidP="00481D9C">
      <w:pPr>
        <w:pStyle w:val="Answer"/>
      </w:pPr>
      <w:r w:rsidRPr="002B72A8">
        <w:t xml:space="preserve">We did see the leaver rate </w:t>
      </w:r>
      <w:r w:rsidR="007651B1">
        <w:t xml:space="preserve">slightly </w:t>
      </w:r>
      <w:r w:rsidRPr="002B72A8">
        <w:t>increase</w:t>
      </w:r>
      <w:r w:rsidRPr="005F3253" w:rsidR="005F3253">
        <w:t xml:space="preserve"> </w:t>
      </w:r>
      <w:r w:rsidR="005F3253">
        <w:t>last year</w:t>
      </w:r>
      <w:r w:rsidR="007651B1">
        <w:t xml:space="preserve">. There were </w:t>
      </w:r>
      <w:r w:rsidRPr="002B72A8">
        <w:t xml:space="preserve">tax reasons </w:t>
      </w:r>
      <w:r w:rsidR="007651B1">
        <w:t xml:space="preserve">for that </w:t>
      </w:r>
      <w:r w:rsidRPr="002B72A8">
        <w:t>as well</w:t>
      </w:r>
      <w:r w:rsidR="007651B1">
        <w:t>.</w:t>
      </w:r>
      <w:r w:rsidR="00481D9C">
        <w:t xml:space="preserve"> </w:t>
      </w:r>
      <w:r w:rsidR="00624F56">
        <w:t xml:space="preserve">Our officers are </w:t>
      </w:r>
      <w:r w:rsidR="00624F56">
        <w:t>people</w:t>
      </w:r>
      <w:r w:rsidR="00624F56">
        <w:t xml:space="preserve"> and they have a life to li</w:t>
      </w:r>
      <w:r w:rsidR="0029512A">
        <w:t>v</w:t>
      </w:r>
      <w:r w:rsidR="00624F56">
        <w:t xml:space="preserve">e. </w:t>
      </w:r>
      <w:r w:rsidR="009400F3">
        <w:t xml:space="preserve">That has slightly </w:t>
      </w:r>
      <w:r w:rsidR="009400F3">
        <w:t>changed</w:t>
      </w:r>
      <w:r w:rsidR="009400F3">
        <w:t xml:space="preserve"> and we can see a little bit of a slowing of that. </w:t>
      </w:r>
      <w:r w:rsidR="005A6F1A">
        <w:t>T</w:t>
      </w:r>
      <w:r w:rsidRPr="002B72A8">
        <w:t>here are practical</w:t>
      </w:r>
      <w:r w:rsidR="005A6F1A">
        <w:t xml:space="preserve">ities around why officers choose to retire or not, but absolutely </w:t>
      </w:r>
      <w:r w:rsidR="00535EAF">
        <w:t>we would have the conversation. It is challenging on a personal leve</w:t>
      </w:r>
      <w:r w:rsidR="005F3253">
        <w:t>l</w:t>
      </w:r>
      <w:r w:rsidR="00535EAF">
        <w:t xml:space="preserve"> for a lot of our offi</w:t>
      </w:r>
      <w:r w:rsidR="005A321C">
        <w:t>cers.</w:t>
      </w:r>
      <w:r w:rsidR="00535EAF">
        <w:t xml:space="preserve"> </w:t>
      </w:r>
    </w:p>
    <w:p w:rsidR="00664F0C" w:rsidP="00EE0F2A">
      <w:pPr>
        <w:pStyle w:val="Question"/>
      </w:pPr>
      <w:sdt>
        <w:sdtPr>
          <w:alias w:val="Member"/>
          <w:tag w:val="&lt;Member mnisId='4856' dodsId='57759'&gt;"/>
          <w:id w:val="1997373638"/>
          <w:placeholder>
            <w:docPart w:val="DefaultPlaceholder_-1854013440"/>
          </w:placeholder>
          <w:richText/>
        </w:sdtPr>
        <w:sdtContent>
          <w:r w:rsidRPr="002B72A8" w:rsidR="00EE0F2A">
            <w:rPr>
              <w:rStyle w:val="PlaceholderText"/>
              <w:b/>
              <w:color w:val="auto"/>
            </w:rPr>
            <w:t>Stephen Farry:</w:t>
          </w:r>
        </w:sdtContent>
      </w:sdt>
      <w:r w:rsidRPr="002B72A8" w:rsidR="00EE0F2A">
        <w:t xml:space="preserve"> </w:t>
      </w:r>
      <w:r w:rsidR="004B6227">
        <w:t>J</w:t>
      </w:r>
      <w:r w:rsidRPr="002B72A8" w:rsidR="00EE0F2A">
        <w:t xml:space="preserve">ust </w:t>
      </w:r>
      <w:r w:rsidR="004B6227">
        <w:t xml:space="preserve">to </w:t>
      </w:r>
      <w:r w:rsidRPr="002B72A8" w:rsidR="00D95D0F">
        <w:t>follow on</w:t>
      </w:r>
      <w:r w:rsidRPr="002B72A8" w:rsidR="00EE0F2A">
        <w:t xml:space="preserve"> from Jim’s questions in the first instance</w:t>
      </w:r>
      <w:r w:rsidR="004B6227">
        <w:t xml:space="preserve">, </w:t>
      </w:r>
      <w:r w:rsidR="003A57B9">
        <w:t xml:space="preserve">Pamela, </w:t>
      </w:r>
      <w:r w:rsidR="0085255F">
        <w:t xml:space="preserve">could you give the Committee a sense of how policing in Northern Ireland is unique in the context of the UK? How does that exceptionalism </w:t>
      </w:r>
      <w:r w:rsidR="0085255F">
        <w:t xml:space="preserve">have to be </w:t>
      </w:r>
      <w:r w:rsidRPr="002B72A8" w:rsidR="00EE0F2A">
        <w:t>acknowledged in terms of funding</w:t>
      </w:r>
      <w:r w:rsidR="007567A6">
        <w:t>? We are e</w:t>
      </w:r>
      <w:r w:rsidR="00031EC3">
        <w:t>ver</w:t>
      </w:r>
      <w:r w:rsidR="00481D9C">
        <w:t xml:space="preserve"> </w:t>
      </w:r>
      <w:r w:rsidR="00031EC3">
        <w:t>conscious of the ongoing security threat in particular</w:t>
      </w:r>
      <w:r w:rsidR="00481D9C">
        <w:t>,</w:t>
      </w:r>
      <w:r w:rsidR="00031EC3">
        <w:t xml:space="preserve"> </w:t>
      </w:r>
      <w:r w:rsidR="00D01FA9">
        <w:t>the</w:t>
      </w:r>
      <w:r w:rsidR="008C513E">
        <w:t xml:space="preserve"> attempted murder of John Caldwell </w:t>
      </w:r>
      <w:r w:rsidR="009C2060">
        <w:t>earlier this year</w:t>
      </w:r>
      <w:r w:rsidR="00481D9C">
        <w:t xml:space="preserve"> and the resilience of</w:t>
      </w:r>
      <w:r w:rsidR="007567A6">
        <w:t xml:space="preserve"> </w:t>
      </w:r>
      <w:r w:rsidR="00481D9C">
        <w:t xml:space="preserve">police </w:t>
      </w:r>
      <w:r w:rsidR="00B46A07">
        <w:t>officers notwithstanding that.</w:t>
      </w:r>
    </w:p>
    <w:p w:rsidR="00710BFF" w:rsidP="00664F0C">
      <w:pPr>
        <w:pStyle w:val="Question"/>
        <w:numPr>
          <w:ilvl w:val="0"/>
          <w:numId w:val="0"/>
        </w:numPr>
        <w:ind w:left="794"/>
      </w:pPr>
      <w:r>
        <w:t>Obviously</w:t>
      </w:r>
      <w:r>
        <w:t xml:space="preserve"> the funding comes from the block grant.</w:t>
      </w:r>
      <w:r w:rsidR="00D662AE">
        <w:t xml:space="preserve"> There is also </w:t>
      </w:r>
      <w:r w:rsidR="008029E8">
        <w:t>some security funding coming directly from Whitehall.</w:t>
      </w:r>
      <w:r w:rsidR="00E17D17">
        <w:t xml:space="preserve"> </w:t>
      </w:r>
      <w:r w:rsidR="000C56BD">
        <w:t xml:space="preserve">Could you talk about what the </w:t>
      </w:r>
      <w:r w:rsidR="005F3253">
        <w:t>Chief Constable</w:t>
      </w:r>
      <w:r w:rsidR="000C56BD">
        <w:t xml:space="preserve"> is looking at in that regard? </w:t>
      </w:r>
      <w:r w:rsidR="009E2B04">
        <w:t xml:space="preserve">I am conscious that the Secretary of State for Northern Ireland has tried to </w:t>
      </w:r>
      <w:r w:rsidR="00BF37B5">
        <w:t xml:space="preserve">slightly </w:t>
      </w:r>
      <w:r w:rsidR="009E2B04">
        <w:t>diminish Northern Ireland’s exceptionalism in that respect.</w:t>
      </w:r>
    </w:p>
    <w:p w:rsidR="00EE0F2A" w:rsidRPr="002B72A8" w:rsidP="00664F0C">
      <w:pPr>
        <w:pStyle w:val="Question"/>
        <w:numPr>
          <w:ilvl w:val="0"/>
          <w:numId w:val="0"/>
        </w:numPr>
        <w:ind w:left="794"/>
      </w:pPr>
      <w:r>
        <w:t>I have a second question for Geraldine on an entirely different note.</w:t>
      </w:r>
      <w:r w:rsidR="007504A1">
        <w:t xml:space="preserve"> </w:t>
      </w:r>
      <w:r w:rsidR="004819EF">
        <w:t>Could you talk about the issue of delay in the criminal justice system?</w:t>
      </w:r>
      <w:r w:rsidR="009A5376">
        <w:t xml:space="preserve"> I am conscious we have had a Criminal Justice </w:t>
      </w:r>
      <w:r w:rsidR="00B35D77">
        <w:t>Inspection</w:t>
      </w:r>
      <w:r w:rsidRPr="002B72A8">
        <w:t xml:space="preserve"> report recently on that</w:t>
      </w:r>
      <w:r w:rsidR="00B51A59">
        <w:t>. I am very conscious as well that the Justice Minister has recently been pushing very hard to try to improve the speed in the system. W</w:t>
      </w:r>
      <w:r w:rsidRPr="002B72A8">
        <w:t>hat would you recommend as the way forward</w:t>
      </w:r>
      <w:r w:rsidR="00DD2E04">
        <w:t xml:space="preserve">, in terms of trying to address those issues? Could you talk about the impact of </w:t>
      </w:r>
      <w:r w:rsidR="0081770C">
        <w:t xml:space="preserve">delay on victims as </w:t>
      </w:r>
      <w:r w:rsidR="00DD2E04">
        <w:t>well</w:t>
      </w:r>
      <w:r w:rsidR="0081770C">
        <w:t>?</w:t>
      </w:r>
    </w:p>
    <w:p w:rsidR="00C81859" w:rsidP="00EE0F2A">
      <w:pPr>
        <w:pStyle w:val="Answer"/>
      </w:pPr>
      <w:sdt>
        <w:sdtPr>
          <w:alias w:val="Witness"/>
          <w:id w:val="-170729200"/>
          <w:placeholder>
            <w:docPart w:val="DefaultPlaceholder_-1854013440"/>
          </w:placeholder>
          <w:richText/>
        </w:sdtPr>
        <w:sdtContent>
          <w:r w:rsidRPr="002B72A8" w:rsidR="002B72A8">
            <w:rPr>
              <w:rStyle w:val="PlaceholderText"/>
              <w:b/>
              <w:i/>
              <w:color w:val="auto"/>
            </w:rPr>
            <w:t>Pamela McCreedy:</w:t>
          </w:r>
          <w:r w:rsidRPr="002B72A8" w:rsidR="00EE0F2A">
            <w:rPr>
              <w:rStyle w:val="PlaceholderText"/>
              <w:b/>
              <w:color w:val="auto"/>
            </w:rPr>
            <w:t xml:space="preserve"> </w:t>
          </w:r>
        </w:sdtContent>
      </w:sdt>
      <w:r w:rsidR="00CD7884">
        <w:t xml:space="preserve">You have given me thinking time. Thank you. </w:t>
      </w:r>
      <w:r w:rsidR="00B35D77">
        <w:t xml:space="preserve">From </w:t>
      </w:r>
      <w:r w:rsidRPr="002B72A8" w:rsidR="00B35D77">
        <w:t>working with colleagues who have previously worked in English forces</w:t>
      </w:r>
      <w:r w:rsidR="00B35D77">
        <w:t xml:space="preserve">, </w:t>
      </w:r>
      <w:r w:rsidR="00CD7884">
        <w:t>N</w:t>
      </w:r>
      <w:r w:rsidRPr="002B72A8" w:rsidR="00D95D0F">
        <w:t>orthern</w:t>
      </w:r>
      <w:r w:rsidRPr="002B72A8" w:rsidR="00EE0F2A">
        <w:t xml:space="preserve"> Ireland is unique</w:t>
      </w:r>
      <w:r w:rsidR="00B35D77">
        <w:t>, in that</w:t>
      </w:r>
      <w:r w:rsidRPr="002B72A8" w:rsidR="00B35D77">
        <w:t xml:space="preserve"> </w:t>
      </w:r>
      <w:r w:rsidRPr="002B72A8" w:rsidR="00EE0F2A">
        <w:t>we are on our own</w:t>
      </w:r>
      <w:r w:rsidR="00D42193">
        <w:t xml:space="preserve">, effectively. Particularly in instances where we have public disorder, we cannot contact the next neighbouring force and </w:t>
      </w:r>
      <w:r w:rsidR="005F3253">
        <w:t>get</w:t>
      </w:r>
      <w:r w:rsidR="00D42193">
        <w:t xml:space="preserve"> support. We are on our own. We can avail</w:t>
      </w:r>
      <w:r w:rsidR="005F3253">
        <w:t xml:space="preserve"> ourselves</w:t>
      </w:r>
      <w:r w:rsidR="00D42193">
        <w:t xml:space="preserve"> of mutual aid, but </w:t>
      </w:r>
      <w:r w:rsidRPr="002B72A8" w:rsidR="00EE0F2A">
        <w:t xml:space="preserve">that takes time to </w:t>
      </w:r>
      <w:r w:rsidRPr="002B72A8" w:rsidR="00EE0F2A">
        <w:t>organise</w:t>
      </w:r>
      <w:r w:rsidRPr="002B72A8" w:rsidR="00EE0F2A">
        <w:t xml:space="preserve"> and it comes at a cost</w:t>
      </w:r>
      <w:r w:rsidR="00D42193">
        <w:t>.</w:t>
      </w:r>
    </w:p>
    <w:p w:rsidR="00EE0F2A" w:rsidP="00EE0F2A">
      <w:pPr>
        <w:pStyle w:val="Answer"/>
      </w:pPr>
      <w:r>
        <w:t>We touched on this earlier. You mentioned that t</w:t>
      </w:r>
      <w:r w:rsidRPr="002B72A8">
        <w:t xml:space="preserve">here is still very much a </w:t>
      </w:r>
      <w:r w:rsidRPr="002B72A8" w:rsidR="00D95D0F">
        <w:t>serious</w:t>
      </w:r>
      <w:r>
        <w:t xml:space="preserve"> dissident </w:t>
      </w:r>
      <w:r w:rsidRPr="002B72A8">
        <w:t>threat</w:t>
      </w:r>
      <w:r w:rsidR="005F3253">
        <w:t>, and the threat level</w:t>
      </w:r>
      <w:r>
        <w:t xml:space="preserve"> has gone up again to </w:t>
      </w:r>
      <w:r w:rsidR="00322996">
        <w:t>“</w:t>
      </w:r>
      <w:r>
        <w:t>severe</w:t>
      </w:r>
      <w:r w:rsidR="00322996">
        <w:t>”</w:t>
      </w:r>
      <w:r>
        <w:t xml:space="preserve">. That brings with it </w:t>
      </w:r>
      <w:r w:rsidR="00FC08B9">
        <w:t xml:space="preserve">an infrastructure </w:t>
      </w:r>
      <w:r w:rsidR="00055C5E">
        <w:t xml:space="preserve">requirement for intelligence and our response to that. You are right. </w:t>
      </w:r>
      <w:r w:rsidR="008C62F1">
        <w:t xml:space="preserve">We have our main grant, from a Northern Ireland perspective, and we secure additional </w:t>
      </w:r>
      <w:r w:rsidRPr="002B72A8">
        <w:t xml:space="preserve">security funding </w:t>
      </w:r>
      <w:r w:rsidR="008C62F1">
        <w:t>of £31.2</w:t>
      </w:r>
      <w:r w:rsidR="00441FDF">
        <w:t xml:space="preserve"> </w:t>
      </w:r>
      <w:r w:rsidR="008C62F1">
        <w:t xml:space="preserve">million. That has been flat for </w:t>
      </w:r>
      <w:r w:rsidR="008C62F1">
        <w:t>a number of</w:t>
      </w:r>
      <w:r w:rsidR="008C62F1">
        <w:t xml:space="preserve"> years and, equally, </w:t>
      </w:r>
      <w:r w:rsidRPr="002B72A8">
        <w:t xml:space="preserve">has not kept </w:t>
      </w:r>
      <w:r w:rsidR="00F623B5">
        <w:t>up</w:t>
      </w:r>
      <w:r w:rsidR="005F3253">
        <w:t xml:space="preserve"> in</w:t>
      </w:r>
      <w:r w:rsidR="00F623B5">
        <w:t xml:space="preserve"> </w:t>
      </w:r>
      <w:r w:rsidRPr="002B72A8">
        <w:t xml:space="preserve">real </w:t>
      </w:r>
      <w:r w:rsidR="00F623B5">
        <w:t>time</w:t>
      </w:r>
      <w:r w:rsidRPr="002B72A8">
        <w:t xml:space="preserve"> with pay inflation</w:t>
      </w:r>
      <w:r w:rsidR="005F3253">
        <w:t xml:space="preserve"> and so on</w:t>
      </w:r>
      <w:r w:rsidR="007D20DB">
        <w:t>, that has gone with it.</w:t>
      </w:r>
    </w:p>
    <w:p w:rsidR="007D20DB" w:rsidP="00EE0F2A">
      <w:pPr>
        <w:pStyle w:val="Answer"/>
      </w:pPr>
      <w:r>
        <w:t xml:space="preserve">We have </w:t>
      </w:r>
      <w:r>
        <w:t>a number of</w:t>
      </w:r>
      <w:r>
        <w:t xml:space="preserve"> funding pots. That is also problematic.</w:t>
      </w:r>
      <w:r w:rsidR="003A24F2">
        <w:t xml:space="preserve"> Additional security funding is one</w:t>
      </w:r>
      <w:r w:rsidR="005F3253">
        <w:t>—</w:t>
      </w:r>
      <w:r w:rsidR="003A24F2">
        <w:t>PCTF we have touched on</w:t>
      </w:r>
      <w:r w:rsidR="005F3253">
        <w:t>,</w:t>
      </w:r>
      <w:r w:rsidR="003A24F2">
        <w:t xml:space="preserve"> and there are a couple of others. Out of our headcount at the start of the year, 6,700</w:t>
      </w:r>
      <w:r w:rsidR="005F3253">
        <w:t xml:space="preserve">, we now have </w:t>
      </w:r>
      <w:r w:rsidR="00A314AC">
        <w:t xml:space="preserve">700 of those officer posts connected to </w:t>
      </w:r>
      <w:r w:rsidR="005F3253">
        <w:t>these</w:t>
      </w:r>
      <w:r w:rsidR="00A314AC">
        <w:t xml:space="preserve"> disparate pots of money that, in many ways, are not guaranteed in a recurrent way. </w:t>
      </w:r>
      <w:r w:rsidR="005F3253">
        <w:t>To</w:t>
      </w:r>
      <w:r w:rsidR="00A314AC">
        <w:t xml:space="preserve"> the accountant in me, </w:t>
      </w:r>
      <w:r w:rsidR="00FB390A">
        <w:t>that does not make sense</w:t>
      </w:r>
      <w:r w:rsidR="002F5DDA">
        <w:t xml:space="preserve"> because people need to be paid month after month. </w:t>
      </w:r>
      <w:r w:rsidR="002319AC">
        <w:t>We have no security</w:t>
      </w:r>
      <w:r w:rsidR="005F3253">
        <w:t xml:space="preserve">, no certainty </w:t>
      </w:r>
      <w:r w:rsidR="002319AC">
        <w:t>on that, really. That is a challenge for us.</w:t>
      </w:r>
    </w:p>
    <w:p w:rsidR="00BB1A13" w:rsidRPr="002B72A8" w:rsidP="00EE0F2A">
      <w:pPr>
        <w:pStyle w:val="Answer"/>
      </w:pPr>
      <w:r>
        <w:t>It is both that the additional security funding is not keeping real time for us and</w:t>
      </w:r>
      <w:r w:rsidR="00F623B5">
        <w:t>,</w:t>
      </w:r>
      <w:r>
        <w:t xml:space="preserve"> equally</w:t>
      </w:r>
      <w:r w:rsidR="00F623B5">
        <w:t>,</w:t>
      </w:r>
      <w:r>
        <w:t xml:space="preserve"> that </w:t>
      </w:r>
      <w:r w:rsidR="00F623B5">
        <w:t xml:space="preserve">that </w:t>
      </w:r>
      <w:r>
        <w:t>cocktail of funding mechanisms is not a secure basis for the service model</w:t>
      </w:r>
      <w:r w:rsidR="0022748A">
        <w:t xml:space="preserve"> as we go forward.</w:t>
      </w:r>
    </w:p>
    <w:p w:rsidR="00A3507F" w:rsidP="00430430">
      <w:pPr>
        <w:pStyle w:val="Answer"/>
      </w:pPr>
      <w:sdt>
        <w:sdtPr>
          <w:alias w:val="Witness"/>
          <w:id w:val="-21548317"/>
          <w:placeholder>
            <w:docPart w:val="DefaultPlaceholder_-1854013440"/>
          </w:placeholder>
          <w:richText/>
        </w:sdtPr>
        <w:sdtContent>
          <w:r w:rsidRPr="002B72A8" w:rsidR="002B72A8">
            <w:rPr>
              <w:rStyle w:val="PlaceholderText"/>
              <w:b/>
              <w:i/>
              <w:color w:val="auto"/>
            </w:rPr>
            <w:t>Geraldine Hanna:</w:t>
          </w:r>
          <w:r w:rsidRPr="002B72A8" w:rsidR="00EE0F2A">
            <w:rPr>
              <w:rStyle w:val="PlaceholderText"/>
              <w:b/>
              <w:color w:val="auto"/>
            </w:rPr>
            <w:t xml:space="preserve"> </w:t>
          </w:r>
        </w:sdtContent>
      </w:sdt>
      <w:r w:rsidR="00766372">
        <w:t xml:space="preserve">If I begin with the impact of delay, </w:t>
      </w:r>
      <w:r w:rsidR="007C3CC8">
        <w:t>absolutely every victim I meet talks about delay being one of their key issues. For every one of them</w:t>
      </w:r>
      <w:r w:rsidR="00C50038">
        <w:t>,</w:t>
      </w:r>
      <w:r w:rsidR="007C3CC8">
        <w:t xml:space="preserve"> it has had a detrimental impact on both their physical and mental health.</w:t>
      </w:r>
      <w:r w:rsidR="00A81C79">
        <w:t xml:space="preserve"> V</w:t>
      </w:r>
      <w:r w:rsidRPr="002B72A8" w:rsidR="00EE0F2A">
        <w:t xml:space="preserve">ictims talk about their </w:t>
      </w:r>
      <w:r w:rsidR="00A81C79">
        <w:t xml:space="preserve">life being at </w:t>
      </w:r>
      <w:r w:rsidRPr="002B72A8" w:rsidR="00EE0F2A">
        <w:t xml:space="preserve">a </w:t>
      </w:r>
      <w:r w:rsidRPr="002B72A8" w:rsidR="00D95D0F">
        <w:t>standstill</w:t>
      </w:r>
      <w:r w:rsidR="00A81C79">
        <w:t xml:space="preserve">. They are in a living hell. They live with heightened </w:t>
      </w:r>
      <w:r w:rsidRPr="002B72A8" w:rsidR="00EE0F2A">
        <w:t xml:space="preserve">anxiety and </w:t>
      </w:r>
      <w:r w:rsidR="00A81C79">
        <w:t xml:space="preserve">very often, particularly in some </w:t>
      </w:r>
      <w:r w:rsidR="00A81C79">
        <w:t>of our more serious offen</w:t>
      </w:r>
      <w:r w:rsidR="00C50038">
        <w:t>c</w:t>
      </w:r>
      <w:r w:rsidR="00A81C79">
        <w:t xml:space="preserve">es, the </w:t>
      </w:r>
      <w:r w:rsidR="008854B2">
        <w:t xml:space="preserve">alleged perpetrator </w:t>
      </w:r>
      <w:r w:rsidR="005F3253">
        <w:t>is</w:t>
      </w:r>
      <w:r w:rsidRPr="002B72A8" w:rsidR="00EE0F2A">
        <w:t xml:space="preserve"> </w:t>
      </w:r>
      <w:r w:rsidR="00920F6B">
        <w:t xml:space="preserve">known and on bail. Those </w:t>
      </w:r>
      <w:r w:rsidR="00456BFB">
        <w:t xml:space="preserve">who are not on bail are spending a significant amount of time on remand, which is another issue. </w:t>
      </w:r>
      <w:r w:rsidR="00C50038">
        <w:t>This</w:t>
      </w:r>
      <w:r w:rsidR="00456BFB">
        <w:t xml:space="preserve"> all feeds into it.</w:t>
      </w:r>
      <w:r w:rsidR="00430430">
        <w:t xml:space="preserve"> </w:t>
      </w:r>
      <w:r w:rsidR="00F469E8">
        <w:t xml:space="preserve">It </w:t>
      </w:r>
      <w:r w:rsidRPr="002B72A8" w:rsidR="00EE0F2A">
        <w:t xml:space="preserve">is an area of </w:t>
      </w:r>
      <w:r w:rsidR="00BB1E35">
        <w:t xml:space="preserve">deep </w:t>
      </w:r>
      <w:r w:rsidRPr="002B72A8" w:rsidR="00EE0F2A">
        <w:t>concern</w:t>
      </w:r>
      <w:r w:rsidR="00BB1E35">
        <w:t>.</w:t>
      </w:r>
    </w:p>
    <w:p w:rsidR="00347281" w:rsidP="00430430">
      <w:pPr>
        <w:pStyle w:val="Answer"/>
      </w:pPr>
      <w:r>
        <w:t xml:space="preserve">The other issue with </w:t>
      </w:r>
      <w:r w:rsidR="00396555">
        <w:t xml:space="preserve">delay is around the ability </w:t>
      </w:r>
      <w:r w:rsidR="005D3D79">
        <w:t>of</w:t>
      </w:r>
      <w:r w:rsidR="00396555">
        <w:t xml:space="preserve"> victims to access justice. </w:t>
      </w:r>
      <w:r w:rsidR="001334ED">
        <w:t xml:space="preserve">Over time, memories are not as fresh as they were. The longer people </w:t>
      </w:r>
      <w:r w:rsidR="001334ED">
        <w:t>have to</w:t>
      </w:r>
      <w:r w:rsidR="001334ED">
        <w:t xml:space="preserve"> wait</w:t>
      </w:r>
      <w:r w:rsidR="00244F1B">
        <w:t xml:space="preserve">, </w:t>
      </w:r>
      <w:r w:rsidR="00257B97">
        <w:t>the</w:t>
      </w:r>
      <w:r w:rsidR="00C50038">
        <w:t xml:space="preserve"> more </w:t>
      </w:r>
      <w:r w:rsidR="00257B97">
        <w:t xml:space="preserve">potential </w:t>
      </w:r>
      <w:r w:rsidR="00C50038">
        <w:t>there is for</w:t>
      </w:r>
      <w:r w:rsidR="00257B97">
        <w:t xml:space="preserve"> greater inconsistencies in th</w:t>
      </w:r>
      <w:r w:rsidR="005F3253">
        <w:t>e</w:t>
      </w:r>
      <w:r w:rsidR="00257B97">
        <w:t xml:space="preserve"> evidence, particularly with children. </w:t>
      </w:r>
      <w:r w:rsidR="00B70393">
        <w:t xml:space="preserve">That can then impact on the outcome of the case. With regards to what we need to do </w:t>
      </w:r>
      <w:r w:rsidR="00C50038">
        <w:t>and the</w:t>
      </w:r>
      <w:r w:rsidR="00B70393">
        <w:t xml:space="preserve"> way forward,</w:t>
      </w:r>
      <w:r w:rsidR="004A0879">
        <w:t xml:space="preserve"> Criminal Justice Inspect</w:t>
      </w:r>
      <w:r w:rsidR="00E236E5">
        <w:t>ion</w:t>
      </w:r>
      <w:r w:rsidR="004A0879">
        <w:t xml:space="preserve">, as you have just outlined, has recently </w:t>
      </w:r>
      <w:r w:rsidR="009C541D">
        <w:t>published a report on file quality.</w:t>
      </w:r>
      <w:r w:rsidR="000824D7">
        <w:t xml:space="preserve"> That is a significant issue around delay and disclosure</w:t>
      </w:r>
      <w:r w:rsidR="00CB1F65">
        <w:t>.</w:t>
      </w:r>
    </w:p>
    <w:p w:rsidR="00EE0F2A" w:rsidP="00430430">
      <w:pPr>
        <w:pStyle w:val="Answer"/>
      </w:pPr>
      <w:r>
        <w:t xml:space="preserve">One of the big issues that </w:t>
      </w:r>
      <w:r w:rsidR="005F3253">
        <w:t xml:space="preserve">Criminal Justice Inspection </w:t>
      </w:r>
      <w:r w:rsidR="005721C7">
        <w:t xml:space="preserve">has highlighted is the </w:t>
      </w:r>
      <w:r w:rsidRPr="002B72A8">
        <w:t>lack of a sense of urgency across the agenc</w:t>
      </w:r>
      <w:r w:rsidR="00D86D88">
        <w:t>ies</w:t>
      </w:r>
      <w:r w:rsidR="00B27623">
        <w:t xml:space="preserve">. All of our criminal </w:t>
      </w:r>
      <w:r w:rsidRPr="002B72A8">
        <w:t xml:space="preserve">justice </w:t>
      </w:r>
      <w:r w:rsidR="0015032E">
        <w:t xml:space="preserve">agencies are, quite rightly, independent, but they are also very interdependent on </w:t>
      </w:r>
      <w:r w:rsidR="0015032E">
        <w:t>each other</w:t>
      </w:r>
      <w:r w:rsidR="0015032E">
        <w:t xml:space="preserve"> and they need to be working better. I am not sitting here today saying that the only thing </w:t>
      </w:r>
      <w:r w:rsidR="00D26F6C">
        <w:t>the justice system needs is money. It is not. It does need money</w:t>
      </w:r>
      <w:r w:rsidR="005F3253">
        <w:t>; i</w:t>
      </w:r>
      <w:r w:rsidR="00D26F6C">
        <w:t xml:space="preserve">t </w:t>
      </w:r>
      <w:r w:rsidRPr="002B72A8">
        <w:t>needs money to sustain</w:t>
      </w:r>
      <w:r w:rsidR="00D26F6C">
        <w:t xml:space="preserve">, but it </w:t>
      </w:r>
      <w:r w:rsidRPr="002B72A8">
        <w:t xml:space="preserve">also </w:t>
      </w:r>
      <w:r w:rsidR="00D26F6C">
        <w:t xml:space="preserve">needs money </w:t>
      </w:r>
      <w:r w:rsidRPr="002B72A8">
        <w:t>to transform</w:t>
      </w:r>
      <w:r w:rsidR="00D26F6C">
        <w:t>.</w:t>
      </w:r>
      <w:r w:rsidR="00A30408">
        <w:t xml:space="preserve"> With that, there is also a culture and behavioural piece that needs to </w:t>
      </w:r>
      <w:r w:rsidRPr="002B72A8">
        <w:t>happen across all the agencies</w:t>
      </w:r>
      <w:r w:rsidR="00726262">
        <w:t>. They need to be working together to get things right first time.</w:t>
      </w:r>
    </w:p>
    <w:p w:rsidR="00CF5292" w:rsidRPr="002B72A8" w:rsidP="00430430">
      <w:pPr>
        <w:pStyle w:val="Answer"/>
      </w:pPr>
      <w:r>
        <w:t xml:space="preserve">Too many cases and files are being passed from police to prosecution </w:t>
      </w:r>
      <w:r w:rsidR="004945B3">
        <w:t>that are not of the right quality. We need the appropriate training and supervision</w:t>
      </w:r>
      <w:r w:rsidR="00C50038">
        <w:t>,</w:t>
      </w:r>
      <w:r w:rsidR="004945B3">
        <w:t xml:space="preserve"> </w:t>
      </w:r>
      <w:r w:rsidR="004945B3">
        <w:t>and also</w:t>
      </w:r>
      <w:r w:rsidR="004945B3">
        <w:t xml:space="preserve"> accountability</w:t>
      </w:r>
      <w:r w:rsidR="0077566D">
        <w:t>, so that we are getting that right first time. We need greater engagement between the police and the prosecution earlier on in the process. The human impact of that for victims is that the case is not getting to court and</w:t>
      </w:r>
      <w:r w:rsidR="00C50038">
        <w:t xml:space="preserve"> then</w:t>
      </w:r>
      <w:r w:rsidR="0077566D">
        <w:t xml:space="preserve"> </w:t>
      </w:r>
      <w:r w:rsidR="00C50038">
        <w:t>be</w:t>
      </w:r>
      <w:r w:rsidR="0077566D">
        <w:t>ing adjourned on the day</w:t>
      </w:r>
      <w:r>
        <w:t xml:space="preserve">. </w:t>
      </w:r>
      <w:r w:rsidR="00C50038">
        <w:t xml:space="preserve">Sometimes </w:t>
      </w:r>
      <w:r w:rsidR="004C7DFC">
        <w:t xml:space="preserve">the victim has been </w:t>
      </w:r>
      <w:r w:rsidR="00561E5C">
        <w:t xml:space="preserve">not sleeping for the weeks beforehand and the case gets adjourned because </w:t>
      </w:r>
      <w:r>
        <w:t>a piece of evidence has not been made available to the court when it should have been.</w:t>
      </w:r>
      <w:r w:rsidR="005F3253">
        <w:t xml:space="preserve"> </w:t>
      </w:r>
      <w:r>
        <w:t xml:space="preserve">We also need greater engagement with the defence earlier on the process. The cultural, behavioural piece, combined with the money, is really what we need. </w:t>
      </w:r>
      <w:r w:rsidR="004D23DF">
        <w:t xml:space="preserve">Again, any new legislation that is brought through </w:t>
      </w:r>
      <w:r w:rsidR="00D31068">
        <w:t>needs effective, resourced implementation plans.</w:t>
      </w:r>
    </w:p>
    <w:p w:rsidR="00EE0F2A" w:rsidRPr="002B72A8" w:rsidP="00EE0F2A">
      <w:pPr>
        <w:pStyle w:val="Question"/>
      </w:pPr>
      <w:sdt>
        <w:sdtPr>
          <w:alias w:val="Member"/>
          <w:tag w:val="&lt;Member mnisId='4856' dodsId='57759'&gt;"/>
          <w:id w:val="-1253351812"/>
          <w:placeholder>
            <w:docPart w:val="DefaultPlaceholder_-1854013440"/>
          </w:placeholder>
          <w:richText/>
        </w:sdtPr>
        <w:sdtContent>
          <w:r w:rsidRPr="002B72A8">
            <w:rPr>
              <w:rStyle w:val="PlaceholderText"/>
              <w:b/>
              <w:color w:val="auto"/>
            </w:rPr>
            <w:t>Stephen Farry:</w:t>
          </w:r>
        </w:sdtContent>
      </w:sdt>
      <w:r w:rsidRPr="002B72A8">
        <w:t xml:space="preserve"> </w:t>
      </w:r>
      <w:r w:rsidR="0088658B">
        <w:t xml:space="preserve">Just as a follow up, what do you think of the Scottish model of </w:t>
      </w:r>
      <w:r w:rsidR="00741D84">
        <w:t xml:space="preserve">time </w:t>
      </w:r>
      <w:r w:rsidR="0088658B">
        <w:t>limits?</w:t>
      </w:r>
    </w:p>
    <w:p w:rsidR="00EE0F2A" w:rsidRPr="002B72A8" w:rsidP="00EE0F2A">
      <w:pPr>
        <w:pStyle w:val="Answer"/>
      </w:pPr>
      <w:sdt>
        <w:sdtPr>
          <w:alias w:val="Witness"/>
          <w:id w:val="133919740"/>
          <w:placeholder>
            <w:docPart w:val="DefaultPlaceholder_-1854013440"/>
          </w:placeholder>
          <w:richText/>
        </w:sdtPr>
        <w:sdtContent>
          <w:r w:rsidRPr="002B72A8" w:rsidR="002B72A8">
            <w:rPr>
              <w:rStyle w:val="PlaceholderText"/>
              <w:b/>
              <w:i/>
              <w:color w:val="auto"/>
            </w:rPr>
            <w:t>Geraldine Hanna:</w:t>
          </w:r>
          <w:r w:rsidRPr="002B72A8">
            <w:rPr>
              <w:rStyle w:val="PlaceholderText"/>
              <w:b/>
              <w:color w:val="auto"/>
            </w:rPr>
            <w:t xml:space="preserve"> </w:t>
          </w:r>
        </w:sdtContent>
      </w:sdt>
      <w:r w:rsidR="00794AE4">
        <w:t xml:space="preserve">Criminal Justice Inspection </w:t>
      </w:r>
      <w:r w:rsidR="001277BE">
        <w:t xml:space="preserve">recommended introducing statutory time limits many years ago and </w:t>
      </w:r>
      <w:r w:rsidRPr="002B72A8">
        <w:t>that has been resisted.</w:t>
      </w:r>
      <w:r w:rsidR="00FC4B31">
        <w:t xml:space="preserve"> </w:t>
      </w:r>
      <w:r w:rsidRPr="002B72A8">
        <w:t>We do need some incentives</w:t>
      </w:r>
      <w:r w:rsidR="00B21AC0">
        <w:t>. M</w:t>
      </w:r>
      <w:r w:rsidRPr="002B72A8">
        <w:t xml:space="preserve">y one concern is the impact that </w:t>
      </w:r>
      <w:r w:rsidR="00B21AC0">
        <w:t xml:space="preserve">it </w:t>
      </w:r>
      <w:r w:rsidRPr="002B72A8">
        <w:t xml:space="preserve">could have on </w:t>
      </w:r>
      <w:r w:rsidR="00B21AC0">
        <w:t xml:space="preserve">a </w:t>
      </w:r>
      <w:r w:rsidRPr="002B72A8">
        <w:t xml:space="preserve">victim </w:t>
      </w:r>
      <w:r w:rsidR="00B21AC0">
        <w:t xml:space="preserve">if a case did not progress because the prosecution did not have their ducks </w:t>
      </w:r>
      <w:r w:rsidR="004279EA">
        <w:t>lined up</w:t>
      </w:r>
      <w:r w:rsidR="00B21AC0">
        <w:t xml:space="preserve"> and the case </w:t>
      </w:r>
      <w:r w:rsidR="00204D80">
        <w:t>collapsed.</w:t>
      </w:r>
      <w:r w:rsidR="00564F38">
        <w:t xml:space="preserve"> Would </w:t>
      </w:r>
      <w:r w:rsidR="001865F7">
        <w:t>that</w:t>
      </w:r>
      <w:r w:rsidR="00564F38">
        <w:t xml:space="preserve"> victim be denied justice? </w:t>
      </w:r>
      <w:r w:rsidRPr="002B72A8">
        <w:t xml:space="preserve">I am all for incentivising with carrots </w:t>
      </w:r>
      <w:r w:rsidR="008844A7">
        <w:t>and s</w:t>
      </w:r>
      <w:r w:rsidRPr="002B72A8">
        <w:t>ticks</w:t>
      </w:r>
      <w:r w:rsidR="008844A7">
        <w:t>, but how we do that and the impact on victims needs to be well considered.</w:t>
      </w:r>
      <w:r w:rsidRPr="002B72A8">
        <w:t xml:space="preserve"> </w:t>
      </w:r>
    </w:p>
    <w:p w:rsidR="00EE0F2A" w:rsidRPr="002B72A8" w:rsidP="00EE0F2A">
      <w:pPr>
        <w:pStyle w:val="Question"/>
      </w:pPr>
      <w:sdt>
        <w:sdtPr>
          <w:alias w:val="Member"/>
          <w:tag w:val="&lt;Member mnisId='4091' dodsId='62794'&gt;"/>
          <w:id w:val="1140393892"/>
          <w:placeholder>
            <w:docPart w:val="DefaultPlaceholder_-1854013440"/>
          </w:placeholder>
          <w:richText/>
        </w:sdtPr>
        <w:sdtContent>
          <w:r w:rsidRPr="002B72A8">
            <w:rPr>
              <w:rStyle w:val="PlaceholderText"/>
              <w:b/>
              <w:color w:val="auto"/>
            </w:rPr>
            <w:t xml:space="preserve">Mr </w:t>
          </w:r>
          <w:r w:rsidR="001865F7">
            <w:rPr>
              <w:rStyle w:val="PlaceholderText"/>
              <w:b/>
              <w:color w:val="auto"/>
            </w:rPr>
            <w:t>Walker:</w:t>
          </w:r>
        </w:sdtContent>
      </w:sdt>
      <w:r w:rsidRPr="002B72A8">
        <w:t xml:space="preserve"> </w:t>
      </w:r>
      <w:r w:rsidR="0055062B">
        <w:t xml:space="preserve">Can I ask </w:t>
      </w:r>
      <w:r w:rsidR="00E23440">
        <w:t xml:space="preserve">the </w:t>
      </w:r>
      <w:r w:rsidR="001865F7">
        <w:t xml:space="preserve">commissioner </w:t>
      </w:r>
      <w:r w:rsidR="001865F7">
        <w:t>designate</w:t>
      </w:r>
      <w:r w:rsidR="001865F7">
        <w:t xml:space="preserve"> </w:t>
      </w:r>
      <w:r w:rsidR="00E23440">
        <w:t xml:space="preserve">how she would describe the support victims of crime currently received and how that differs, perhaps, from </w:t>
      </w:r>
      <w:r w:rsidR="00395CB7">
        <w:t xml:space="preserve">what she feels they should receive in Northern Ireland? How </w:t>
      </w:r>
      <w:r w:rsidR="00395CB7">
        <w:t xml:space="preserve">can provision of victim care </w:t>
      </w:r>
      <w:r w:rsidRPr="002B72A8">
        <w:t>be improve</w:t>
      </w:r>
      <w:r w:rsidR="00395CB7">
        <w:t>d?</w:t>
      </w:r>
    </w:p>
    <w:p w:rsidR="00975241" w:rsidP="00EE0F2A">
      <w:pPr>
        <w:pStyle w:val="Answer"/>
      </w:pPr>
      <w:sdt>
        <w:sdtPr>
          <w:alias w:val="Witness"/>
          <w:id w:val="-1634872007"/>
          <w:placeholder>
            <w:docPart w:val="DefaultPlaceholder_-1854013440"/>
          </w:placeholder>
          <w:richText/>
        </w:sdtPr>
        <w:sdtContent>
          <w:r w:rsidRPr="002B72A8" w:rsidR="002B72A8">
            <w:rPr>
              <w:rStyle w:val="PlaceholderText"/>
              <w:b/>
              <w:i/>
              <w:color w:val="auto"/>
            </w:rPr>
            <w:t>Geraldine Hanna:</w:t>
          </w:r>
          <w:r w:rsidRPr="002B72A8" w:rsidR="00EE0F2A">
            <w:rPr>
              <w:rStyle w:val="PlaceholderText"/>
              <w:b/>
              <w:color w:val="auto"/>
            </w:rPr>
            <w:t xml:space="preserve"> </w:t>
          </w:r>
        </w:sdtContent>
      </w:sdt>
      <w:r w:rsidR="008D3987">
        <w:t>T</w:t>
      </w:r>
      <w:r w:rsidRPr="002B72A8" w:rsidR="00EE0F2A">
        <w:t xml:space="preserve">here </w:t>
      </w:r>
      <w:r w:rsidR="005F3253">
        <w:t>is</w:t>
      </w:r>
      <w:r w:rsidRPr="002B72A8" w:rsidR="00EE0F2A">
        <w:t xml:space="preserve"> </w:t>
      </w:r>
      <w:r w:rsidR="00102A93">
        <w:t xml:space="preserve">a </w:t>
      </w:r>
      <w:r w:rsidRPr="002B72A8" w:rsidR="00EE0F2A">
        <w:t xml:space="preserve">range of agencies </w:t>
      </w:r>
      <w:r w:rsidR="00102A93">
        <w:t xml:space="preserve">providing services to victims of crime across Northern Ireland, from the likes of Victim </w:t>
      </w:r>
      <w:r w:rsidR="00D37FCF">
        <w:t xml:space="preserve">Support NI, </w:t>
      </w:r>
      <w:r w:rsidR="007B413D">
        <w:t>which</w:t>
      </w:r>
      <w:r w:rsidR="00D37FCF">
        <w:t xml:space="preserve"> provide</w:t>
      </w:r>
      <w:r w:rsidR="007B413D">
        <w:t>s</w:t>
      </w:r>
      <w:r w:rsidR="00D37FCF">
        <w:t xml:space="preserve"> support on all types of crime, to Nexus, </w:t>
      </w:r>
      <w:r w:rsidR="007B413D">
        <w:t>which</w:t>
      </w:r>
      <w:r w:rsidR="00D37FCF">
        <w:t xml:space="preserve"> provide</w:t>
      </w:r>
      <w:r w:rsidR="007B413D">
        <w:t>s</w:t>
      </w:r>
      <w:r w:rsidR="00D37FCF">
        <w:t xml:space="preserve"> </w:t>
      </w:r>
      <w:r w:rsidR="00B72702">
        <w:t>counselling for sexual violence victims, Women’s Aid</w:t>
      </w:r>
      <w:r w:rsidR="005F3253">
        <w:t>, and</w:t>
      </w:r>
      <w:r w:rsidR="00B72702">
        <w:t xml:space="preserve"> the Men’s Advisory Project for male victims of domestic abuse.</w:t>
      </w:r>
      <w:r w:rsidR="0059177F">
        <w:t xml:space="preserve"> The services are there, but they are not being adequately funded to d</w:t>
      </w:r>
      <w:r w:rsidRPr="002B72A8" w:rsidR="00EE0F2A">
        <w:t>eliver the comprehensive support that is needed</w:t>
      </w:r>
      <w:r>
        <w:t>. Of course, they are then being squeezed by austerity pressures at present.</w:t>
      </w:r>
    </w:p>
    <w:p w:rsidR="009769E4" w:rsidP="00EE0F2A">
      <w:pPr>
        <w:pStyle w:val="Answer"/>
      </w:pPr>
      <w:r>
        <w:t>T</w:t>
      </w:r>
      <w:r w:rsidRPr="002B72A8" w:rsidR="00EE0F2A">
        <w:t>he two fundamental building blocks</w:t>
      </w:r>
      <w:r>
        <w:t xml:space="preserve">, </w:t>
      </w:r>
      <w:r w:rsidRPr="002B72A8" w:rsidR="00EE0F2A">
        <w:t>for me</w:t>
      </w:r>
      <w:r>
        <w:t xml:space="preserve">, of effective victim </w:t>
      </w:r>
      <w:r w:rsidR="00A54B72">
        <w:t xml:space="preserve">support </w:t>
      </w:r>
      <w:r w:rsidR="004A52FD">
        <w:t xml:space="preserve">are individual needs assessments and tailored advocacy. </w:t>
      </w:r>
      <w:r w:rsidR="003D0B53">
        <w:t xml:space="preserve">The Criminal Justice Inspection report </w:t>
      </w:r>
      <w:r w:rsidR="0060442B">
        <w:t xml:space="preserve">in 2020 </w:t>
      </w:r>
      <w:r w:rsidR="00D73D6C">
        <w:t xml:space="preserve">into the experiences of victims and witnesses recommended that we </w:t>
      </w:r>
      <w:r w:rsidR="004427C3">
        <w:t xml:space="preserve">had a needs assessment service established within our victim and witness care unit in Northern Ireland, in order to address identified </w:t>
      </w:r>
      <w:r w:rsidR="00680BCB">
        <w:t>weaknesses</w:t>
      </w:r>
      <w:r w:rsidR="00680BCB">
        <w:t xml:space="preserve"> there. That recommendation led to the development of a model</w:t>
      </w:r>
      <w:r w:rsidR="005F3253">
        <w:t xml:space="preserve"> that</w:t>
      </w:r>
      <w:r w:rsidR="00860352">
        <w:t xml:space="preserve"> was costed at £500,000 a year </w:t>
      </w:r>
      <w:r w:rsidR="003F43CD">
        <w:t>to run.</w:t>
      </w:r>
      <w:r w:rsidR="005F3253">
        <w:t xml:space="preserve"> </w:t>
      </w:r>
      <w:r w:rsidR="002416DF">
        <w:t xml:space="preserve">We have been unable to secure the funding for that. </w:t>
      </w:r>
      <w:r w:rsidR="00427E16">
        <w:t xml:space="preserve">The London </w:t>
      </w:r>
      <w:r w:rsidR="009712B8">
        <w:t>victims’ commissioner</w:t>
      </w:r>
      <w:r w:rsidR="00427E16">
        <w:t xml:space="preserve"> recently went to Quebec </w:t>
      </w:r>
      <w:r w:rsidR="00BE4D11">
        <w:t xml:space="preserve">to look at a model they have there. They have a victim hub where all victims of all types of crimes get needs assessments and advocacy. </w:t>
      </w:r>
      <w:r w:rsidR="005F3253">
        <w:t xml:space="preserve">That </w:t>
      </w:r>
      <w:r w:rsidR="00114154">
        <w:t>needs assessment service we developed as a proposal is the first step in that</w:t>
      </w:r>
      <w:r w:rsidRPr="005F3253" w:rsidR="005F3253">
        <w:t xml:space="preserve"> </w:t>
      </w:r>
      <w:r w:rsidR="005F3253">
        <w:t>in Northern Ireland</w:t>
      </w:r>
      <w:r w:rsidR="00114154">
        <w:t xml:space="preserve">. Unfortunately, </w:t>
      </w:r>
      <w:r w:rsidR="00E376BD">
        <w:t>we have not been able to find the funding to address it.</w:t>
      </w:r>
    </w:p>
    <w:p w:rsidR="002416DF" w:rsidRPr="002B72A8" w:rsidP="00EE0F2A">
      <w:pPr>
        <w:pStyle w:val="Answer"/>
      </w:pPr>
      <w:r>
        <w:t xml:space="preserve">Again, that is </w:t>
      </w:r>
      <w:r w:rsidR="005F3253">
        <w:t>about</w:t>
      </w:r>
      <w:r>
        <w:t xml:space="preserve"> the Department of Justice and the criminal justice agencies </w:t>
      </w:r>
      <w:r w:rsidR="004F23F9">
        <w:t>identifying that funding</w:t>
      </w:r>
      <w:r w:rsidR="005F3253">
        <w:t>, but t</w:t>
      </w:r>
      <w:r w:rsidR="004F23F9">
        <w:t xml:space="preserve">hey are facing pressures. </w:t>
      </w:r>
      <w:r w:rsidR="00C33E74">
        <w:t>Only 1% of the justice budget is discretionary spend</w:t>
      </w:r>
      <w:r w:rsidR="005F3253">
        <w:t>, and t</w:t>
      </w:r>
      <w:r w:rsidR="00C33E74">
        <w:t>hey are starting off this year with a £150</w:t>
      </w:r>
      <w:r w:rsidR="00441FDF">
        <w:t xml:space="preserve"> </w:t>
      </w:r>
      <w:r w:rsidR="00C33E74">
        <w:t xml:space="preserve">million shortfall on their plans. </w:t>
      </w:r>
      <w:r w:rsidR="008D6D16">
        <w:t xml:space="preserve">Finding those </w:t>
      </w:r>
      <w:r w:rsidR="005611D2">
        <w:t>moneys</w:t>
      </w:r>
      <w:r w:rsidR="008D6D16">
        <w:t xml:space="preserve"> is difficult. We all make great pledges around what we want to do for victim care and support across the whole of the UK. That is meaningful </w:t>
      </w:r>
      <w:r w:rsidR="00CF46B0">
        <w:t xml:space="preserve">only </w:t>
      </w:r>
      <w:r w:rsidR="008D6D16">
        <w:t xml:space="preserve">if it </w:t>
      </w:r>
      <w:r w:rsidR="008D6D16">
        <w:t>actually makes</w:t>
      </w:r>
      <w:r w:rsidR="008D6D16">
        <w:t xml:space="preserve"> a difference to the lives of victims on the ground. </w:t>
      </w:r>
    </w:p>
    <w:p w:rsidR="00EE0F2A" w:rsidRPr="002B72A8" w:rsidP="000844B2">
      <w:pPr>
        <w:pStyle w:val="Question"/>
      </w:pPr>
      <w:sdt>
        <w:sdtPr>
          <w:alias w:val="Member"/>
          <w:tag w:val="&lt;Member mnisId='4091' dodsId='62794'&gt;"/>
          <w:id w:val="-1053771147"/>
          <w:placeholder>
            <w:docPart w:val="DefaultPlaceholder_-1854013440"/>
          </w:placeholder>
          <w:richText/>
        </w:sdtPr>
        <w:sdtContent>
          <w:r w:rsidRPr="002B72A8" w:rsidR="000844B2">
            <w:rPr>
              <w:rStyle w:val="PlaceholderText"/>
              <w:b/>
              <w:color w:val="auto"/>
            </w:rPr>
            <w:t xml:space="preserve">Mr </w:t>
          </w:r>
          <w:r w:rsidR="001865F7">
            <w:rPr>
              <w:rStyle w:val="PlaceholderText"/>
              <w:b/>
              <w:color w:val="auto"/>
            </w:rPr>
            <w:t>Walker:</w:t>
          </w:r>
        </w:sdtContent>
      </w:sdt>
      <w:r w:rsidRPr="002B72A8" w:rsidR="000844B2">
        <w:t xml:space="preserve"> </w:t>
      </w:r>
      <w:r w:rsidR="00684D3D">
        <w:t xml:space="preserve">I appreciate the difficulties and the challenges. We hear from all different public services about the pressures </w:t>
      </w:r>
      <w:r w:rsidR="0029475B">
        <w:t xml:space="preserve">there, but has </w:t>
      </w:r>
      <w:r w:rsidR="002122DD">
        <w:t xml:space="preserve">anyone looked at pooling </w:t>
      </w:r>
      <w:r w:rsidR="00C9799B">
        <w:t>resources from health and other areas to look at this? C</w:t>
      </w:r>
      <w:r w:rsidRPr="002B72A8" w:rsidR="000844B2">
        <w:t>learly</w:t>
      </w:r>
      <w:r w:rsidR="00C9799B">
        <w:t xml:space="preserve">, there are </w:t>
      </w:r>
      <w:r w:rsidRPr="002B72A8" w:rsidR="000844B2">
        <w:t>long</w:t>
      </w:r>
      <w:r w:rsidR="00CF46B0">
        <w:t>-</w:t>
      </w:r>
      <w:r w:rsidRPr="002B72A8" w:rsidR="000844B2">
        <w:t>term health implication</w:t>
      </w:r>
      <w:r w:rsidR="00C9799B">
        <w:t>s for victims who do not get the support they need.</w:t>
      </w:r>
    </w:p>
    <w:p w:rsidR="00903AFD" w:rsidP="000844B2">
      <w:pPr>
        <w:pStyle w:val="Answer"/>
      </w:pPr>
      <w:sdt>
        <w:sdtPr>
          <w:alias w:val="Witness"/>
          <w:id w:val="718409896"/>
          <w:placeholder>
            <w:docPart w:val="DefaultPlaceholder_-1854013440"/>
          </w:placeholder>
          <w:richText/>
        </w:sdtPr>
        <w:sdtContent>
          <w:r w:rsidRPr="002B72A8" w:rsidR="002B72A8">
            <w:rPr>
              <w:rStyle w:val="PlaceholderText"/>
              <w:b/>
              <w:i/>
              <w:color w:val="auto"/>
            </w:rPr>
            <w:t>Geraldine Hanna:</w:t>
          </w:r>
          <w:r w:rsidRPr="002B72A8" w:rsidR="000844B2">
            <w:rPr>
              <w:rStyle w:val="PlaceholderText"/>
              <w:b/>
              <w:color w:val="auto"/>
            </w:rPr>
            <w:t xml:space="preserve"> </w:t>
          </w:r>
        </w:sdtContent>
      </w:sdt>
      <w:r w:rsidR="00484F89">
        <w:t>W</w:t>
      </w:r>
      <w:r w:rsidR="008E5D95">
        <w:t>e have failed to f</w:t>
      </w:r>
      <w:r w:rsidRPr="002B72A8" w:rsidR="000844B2">
        <w:t xml:space="preserve">ully recognise the </w:t>
      </w:r>
      <w:r w:rsidRPr="002B72A8" w:rsidR="00D95D0F">
        <w:t>responsibility</w:t>
      </w:r>
      <w:r w:rsidRPr="002B72A8" w:rsidR="000844B2">
        <w:t xml:space="preserve"> </w:t>
      </w:r>
      <w:r w:rsidR="000461A4">
        <w:t xml:space="preserve">of the Department </w:t>
      </w:r>
      <w:r w:rsidR="00CF46B0">
        <w:t xml:space="preserve">of Health </w:t>
      </w:r>
      <w:r w:rsidR="000461A4">
        <w:t xml:space="preserve">in Northern Ireland </w:t>
      </w:r>
      <w:r w:rsidRPr="002B72A8" w:rsidR="000844B2">
        <w:t>for victims</w:t>
      </w:r>
      <w:r w:rsidR="00EC0B0B">
        <w:t xml:space="preserve"> of crime. If we were dealing with some of the issues in health upstream, we would not need so much, </w:t>
      </w:r>
      <w:r w:rsidRPr="002B72A8" w:rsidR="00D95D0F">
        <w:t>particularly</w:t>
      </w:r>
      <w:r w:rsidRPr="002B72A8" w:rsidR="000844B2">
        <w:t xml:space="preserve"> </w:t>
      </w:r>
      <w:r w:rsidR="00EC0B0B">
        <w:t xml:space="preserve">with regards to </w:t>
      </w:r>
      <w:r w:rsidRPr="002B72A8" w:rsidR="000844B2">
        <w:t>mental health</w:t>
      </w:r>
      <w:r w:rsidR="00EC0B0B">
        <w:t xml:space="preserve"> and the link with people who perpetrate crime, but</w:t>
      </w:r>
      <w:r w:rsidRPr="002B72A8" w:rsidR="000844B2">
        <w:t xml:space="preserve"> also the mental health needs of victims</w:t>
      </w:r>
      <w:r w:rsidR="00EC0B0B">
        <w:t xml:space="preserve">. </w:t>
      </w:r>
      <w:r w:rsidR="00114C11">
        <w:t xml:space="preserve">Unfortunately, given the pressures that have been facing our </w:t>
      </w:r>
      <w:r w:rsidR="00B430C3">
        <w:t xml:space="preserve">Department of Health </w:t>
      </w:r>
      <w:r w:rsidR="008D444C">
        <w:t xml:space="preserve">for many years, </w:t>
      </w:r>
      <w:r w:rsidRPr="002B72A8" w:rsidR="000844B2">
        <w:t xml:space="preserve">there is a bit of a </w:t>
      </w:r>
      <w:r>
        <w:t xml:space="preserve">closed door </w:t>
      </w:r>
      <w:r w:rsidR="00A55DCB">
        <w:t>th</w:t>
      </w:r>
      <w:r>
        <w:t xml:space="preserve">ere </w:t>
      </w:r>
      <w:r>
        <w:t>with regard to</w:t>
      </w:r>
      <w:r>
        <w:t xml:space="preserve"> finding additional funding.</w:t>
      </w:r>
    </w:p>
    <w:p w:rsidR="000844B2" w:rsidRPr="002B72A8" w:rsidP="000844B2">
      <w:pPr>
        <w:pStyle w:val="Answer"/>
      </w:pPr>
      <w:r>
        <w:t xml:space="preserve">It is important. Certainly, in my term in office, </w:t>
      </w:r>
      <w:r w:rsidRPr="002B72A8">
        <w:t xml:space="preserve">I want to ensure that we increase the responsibility and </w:t>
      </w:r>
      <w:r w:rsidRPr="002B72A8" w:rsidR="00D95D0F">
        <w:t>accountability</w:t>
      </w:r>
      <w:r w:rsidRPr="002B72A8">
        <w:t xml:space="preserve"> of all </w:t>
      </w:r>
      <w:r w:rsidRPr="002B72A8" w:rsidR="006E1F84">
        <w:t>Departments</w:t>
      </w:r>
      <w:r w:rsidR="008113F9">
        <w:t xml:space="preserve">, not just justice, to consider the needs </w:t>
      </w:r>
      <w:r w:rsidR="009326CD">
        <w:t>of</w:t>
      </w:r>
      <w:r w:rsidR="0069267F">
        <w:t xml:space="preserve">, </w:t>
      </w:r>
      <w:r w:rsidR="009326CD">
        <w:t>and impact of their services on</w:t>
      </w:r>
      <w:r w:rsidR="0069267F">
        <w:t>,</w:t>
      </w:r>
      <w:r w:rsidR="009326CD">
        <w:t xml:space="preserve"> victims of </w:t>
      </w:r>
      <w:r w:rsidR="00D26C72">
        <w:t>crime.</w:t>
      </w:r>
    </w:p>
    <w:p w:rsidR="000844B2" w:rsidRPr="002B72A8" w:rsidP="000844B2">
      <w:pPr>
        <w:pStyle w:val="Question"/>
      </w:pPr>
      <w:sdt>
        <w:sdtPr>
          <w:alias w:val="Member"/>
          <w:tag w:val="&lt;Member mnisId='4091' dodsId='62794'&gt;"/>
          <w:id w:val="-831992520"/>
          <w:placeholder>
            <w:docPart w:val="DefaultPlaceholder_-1854013440"/>
          </w:placeholder>
          <w:richText/>
        </w:sdtPr>
        <w:sdtContent>
          <w:r w:rsidRPr="002B72A8">
            <w:rPr>
              <w:rStyle w:val="PlaceholderText"/>
              <w:b/>
              <w:color w:val="auto"/>
            </w:rPr>
            <w:t xml:space="preserve">Mr </w:t>
          </w:r>
          <w:r w:rsidR="001865F7">
            <w:rPr>
              <w:rStyle w:val="PlaceholderText"/>
              <w:b/>
              <w:color w:val="auto"/>
            </w:rPr>
            <w:t>Walker:</w:t>
          </w:r>
        </w:sdtContent>
      </w:sdt>
      <w:r w:rsidRPr="002B72A8">
        <w:t xml:space="preserve"> </w:t>
      </w:r>
      <w:r w:rsidR="0069267F">
        <w:t>For</w:t>
      </w:r>
      <w:r w:rsidR="007F083C">
        <w:t xml:space="preserve"> the PSNI witnesses, do cuts to police officers mean </w:t>
      </w:r>
      <w:r w:rsidR="0081779F">
        <w:t xml:space="preserve">it will be harder for you to deliver the commitments </w:t>
      </w:r>
      <w:r w:rsidR="00945E29">
        <w:t xml:space="preserve">made in the </w:t>
      </w:r>
      <w:r w:rsidR="0069267F">
        <w:t>victim charter and the witness charter</w:t>
      </w:r>
      <w:r w:rsidR="005F3253">
        <w:t>—</w:t>
      </w:r>
      <w:r w:rsidR="0069267F">
        <w:t xml:space="preserve">for </w:t>
      </w:r>
      <w:r w:rsidR="00F04DCA">
        <w:t>example</w:t>
      </w:r>
      <w:r w:rsidR="005F3253">
        <w:t>,</w:t>
      </w:r>
      <w:r w:rsidR="0069267F">
        <w:t xml:space="preserve"> to</w:t>
      </w:r>
      <w:r w:rsidR="00F04DCA">
        <w:t xml:space="preserve"> keep victims and witnesses updated on the </w:t>
      </w:r>
      <w:r w:rsidR="0050198A">
        <w:t>progression of cases</w:t>
      </w:r>
      <w:r w:rsidR="0069267F">
        <w:t>?</w:t>
      </w:r>
    </w:p>
    <w:p w:rsidR="00C20043" w:rsidP="00283A90">
      <w:pPr>
        <w:pStyle w:val="Answer"/>
      </w:pPr>
      <w:sdt>
        <w:sdtPr>
          <w:alias w:val="Witness"/>
          <w:id w:val="635150605"/>
          <w:placeholder>
            <w:docPart w:val="DefaultPlaceholder_-1854013440"/>
          </w:placeholder>
          <w:richText/>
        </w:sdtPr>
        <w:sdtContent>
          <w:r w:rsidRPr="002B72A8" w:rsidR="002B72A8">
            <w:rPr>
              <w:rStyle w:val="PlaceholderText"/>
              <w:b/>
              <w:i/>
              <w:color w:val="auto"/>
            </w:rPr>
            <w:t>Pamela McCreedy:</w:t>
          </w:r>
          <w:r w:rsidRPr="002B72A8" w:rsidR="000844B2">
            <w:rPr>
              <w:rStyle w:val="PlaceholderText"/>
              <w:b/>
              <w:color w:val="auto"/>
            </w:rPr>
            <w:t xml:space="preserve"> </w:t>
          </w:r>
        </w:sdtContent>
      </w:sdt>
      <w:r w:rsidR="00A70E4B">
        <w:t>Y</w:t>
      </w:r>
      <w:r w:rsidRPr="002B72A8" w:rsidR="000844B2">
        <w:t>es</w:t>
      </w:r>
      <w:r w:rsidR="00A70E4B">
        <w:t>. A</w:t>
      </w:r>
      <w:r w:rsidRPr="002B72A8" w:rsidR="000844B2">
        <w:t xml:space="preserve">s we mentioned, </w:t>
      </w:r>
      <w:r w:rsidR="00143C87">
        <w:t xml:space="preserve">for </w:t>
      </w:r>
      <w:r w:rsidRPr="002B72A8" w:rsidR="000844B2">
        <w:t xml:space="preserve">the </w:t>
      </w:r>
      <w:r w:rsidRPr="002B72A8" w:rsidR="00D95D0F">
        <w:t>legislation</w:t>
      </w:r>
      <w:r w:rsidRPr="002B72A8" w:rsidR="000844B2">
        <w:t xml:space="preserve"> coming through </w:t>
      </w:r>
      <w:r w:rsidR="00A70E4B">
        <w:t xml:space="preserve">for a number of these </w:t>
      </w:r>
      <w:r w:rsidRPr="002B72A8" w:rsidR="000844B2">
        <w:t>areas</w:t>
      </w:r>
      <w:r w:rsidR="00A70E4B">
        <w:t>—domestic abuse and other things—</w:t>
      </w:r>
      <w:r w:rsidRPr="002B72A8" w:rsidR="000844B2">
        <w:t xml:space="preserve">no funding </w:t>
      </w:r>
      <w:r w:rsidR="00143C87">
        <w:t>was provided</w:t>
      </w:r>
      <w:r w:rsidR="00EF7005">
        <w:t xml:space="preserve">. Within our </w:t>
      </w:r>
      <w:r w:rsidR="0069267F">
        <w:t xml:space="preserve">public protection branch </w:t>
      </w:r>
      <w:r w:rsidR="00EF7005">
        <w:t>in PSNI</w:t>
      </w:r>
      <w:r w:rsidR="0069267F">
        <w:t>,</w:t>
      </w:r>
      <w:r w:rsidR="00EF7005">
        <w:t xml:space="preserve"> we establish</w:t>
      </w:r>
      <w:r w:rsidR="0069267F">
        <w:t>ed</w:t>
      </w:r>
      <w:r w:rsidR="00EF7005">
        <w:t xml:space="preserve"> </w:t>
      </w:r>
      <w:r w:rsidR="00123C30">
        <w:t>a number of</w:t>
      </w:r>
      <w:r w:rsidR="00123C30">
        <w:t xml:space="preserve"> training mechanisms for our officers and staff </w:t>
      </w:r>
      <w:r w:rsidRPr="002B72A8" w:rsidR="000844B2">
        <w:t xml:space="preserve">to support that, but </w:t>
      </w:r>
      <w:r w:rsidR="004B2723">
        <w:t xml:space="preserve">right across our services </w:t>
      </w:r>
      <w:r w:rsidRPr="002B72A8" w:rsidR="000844B2">
        <w:t xml:space="preserve">we are </w:t>
      </w:r>
      <w:r w:rsidR="00114299">
        <w:t xml:space="preserve">giving </w:t>
      </w:r>
      <w:r w:rsidRPr="002B72A8" w:rsidR="000844B2">
        <w:t>a</w:t>
      </w:r>
      <w:r w:rsidR="00114299">
        <w:t xml:space="preserve"> commitment </w:t>
      </w:r>
      <w:r w:rsidRPr="002B72A8" w:rsidR="000844B2">
        <w:t>to ringfence</w:t>
      </w:r>
      <w:r w:rsidR="00114299">
        <w:t xml:space="preserve"> as best we can </w:t>
      </w:r>
      <w:r w:rsidR="00991E9E">
        <w:t xml:space="preserve">our </w:t>
      </w:r>
      <w:r w:rsidR="005E30C3">
        <w:t xml:space="preserve">emergency </w:t>
      </w:r>
      <w:r w:rsidR="005F3253">
        <w:t>elements—</w:t>
      </w:r>
      <w:r w:rsidR="00243BB0">
        <w:t xml:space="preserve">the </w:t>
      </w:r>
      <w:r w:rsidR="005E30C3">
        <w:t>999 response or response to serious crime.</w:t>
      </w:r>
      <w:r w:rsidR="00283A90">
        <w:t xml:space="preserve"> </w:t>
      </w:r>
      <w:r w:rsidR="005E30C3">
        <w:t xml:space="preserve">Once we have engaged on that, </w:t>
      </w:r>
      <w:r w:rsidRPr="002B72A8" w:rsidR="000844B2">
        <w:t>everything after that will undoubtedly start to slow down</w:t>
      </w:r>
      <w:r w:rsidR="005F3253">
        <w:t>,</w:t>
      </w:r>
      <w:r w:rsidRPr="002B72A8" w:rsidR="000844B2">
        <w:t xml:space="preserve"> with fewer officers </w:t>
      </w:r>
      <w:r w:rsidR="002B5EF3">
        <w:t xml:space="preserve">and staff </w:t>
      </w:r>
      <w:r w:rsidRPr="002B72A8" w:rsidR="000844B2">
        <w:t>on the ground to respond</w:t>
      </w:r>
      <w:r w:rsidR="002B5EF3">
        <w:t>. We are not just stepping back and saying, “It will all get slower</w:t>
      </w:r>
      <w:r w:rsidR="005F3253">
        <w:t>.</w:t>
      </w:r>
      <w:r w:rsidR="00492D88">
        <w:t>”</w:t>
      </w:r>
      <w:r w:rsidR="002B5EF3">
        <w:t xml:space="preserve"> We are looking at our operating models within that</w:t>
      </w:r>
      <w:r w:rsidR="007F53DA">
        <w:t>.</w:t>
      </w:r>
    </w:p>
    <w:p w:rsidR="000844B2" w:rsidRPr="002B72A8" w:rsidP="00283A90">
      <w:pPr>
        <w:pStyle w:val="Answer"/>
      </w:pPr>
      <w:r>
        <w:t>Geraldine touched on the importance of transformation. E</w:t>
      </w:r>
      <w:r w:rsidRPr="002B72A8">
        <w:t>ven the digital aspect of that</w:t>
      </w:r>
      <w:r>
        <w:t xml:space="preserve">, between </w:t>
      </w:r>
      <w:r w:rsidR="00243BB0">
        <w:t>us</w:t>
      </w:r>
      <w:r>
        <w:t xml:space="preserve"> and other parts of the justice system, is hugely important. We are looking at our own systems, even </w:t>
      </w:r>
      <w:r w:rsidRPr="002B72A8">
        <w:t xml:space="preserve">things </w:t>
      </w:r>
      <w:r>
        <w:t xml:space="preserve">like contact management, to absorb that need without us incurring additional cost. We are seeking to do that </w:t>
      </w:r>
      <w:r w:rsidR="0022788D">
        <w:t xml:space="preserve">but, </w:t>
      </w:r>
      <w:r>
        <w:t>inevitably</w:t>
      </w:r>
      <w:r w:rsidR="0022788D">
        <w:t xml:space="preserve">, </w:t>
      </w:r>
      <w:r w:rsidR="00FB6E7A">
        <w:t>those</w:t>
      </w:r>
      <w:r w:rsidR="00991D53">
        <w:t xml:space="preserve"> </w:t>
      </w:r>
      <w:r w:rsidRPr="002B72A8">
        <w:t xml:space="preserve">will </w:t>
      </w:r>
      <w:r w:rsidR="00FB6E7A">
        <w:t>take one to two years to deliver.</w:t>
      </w:r>
      <w:r w:rsidR="000B0DB0">
        <w:t xml:space="preserve"> They do not happen in the next six months. In-year, undoubtedly, as officers leave</w:t>
      </w:r>
      <w:r w:rsidR="007F2557">
        <w:t xml:space="preserve">, </w:t>
      </w:r>
      <w:r w:rsidR="00C76528">
        <w:t xml:space="preserve">things will </w:t>
      </w:r>
      <w:r w:rsidRPr="002B72A8">
        <w:t>start to be slow</w:t>
      </w:r>
      <w:r w:rsidR="00C76528">
        <w:t>.</w:t>
      </w:r>
    </w:p>
    <w:p w:rsidR="000844B2" w:rsidRPr="002B72A8" w:rsidP="00BD1A3E">
      <w:pPr>
        <w:pStyle w:val="Question"/>
        <w:numPr>
          <w:ilvl w:val="0"/>
          <w:numId w:val="0"/>
        </w:numPr>
        <w:ind w:left="794"/>
      </w:pPr>
      <w:sdt>
        <w:sdtPr>
          <w:alias w:val="Member"/>
          <w:tag w:val="&lt;Member mnisId='4091' dodsId='62794'&gt;"/>
          <w:id w:val="1556508006"/>
          <w:placeholder>
            <w:docPart w:val="DefaultPlaceholder_-1854013440"/>
          </w:placeholder>
          <w:richText/>
        </w:sdtPr>
        <w:sdtContent>
          <w:r w:rsidRPr="005F3253">
            <w:rPr>
              <w:rStyle w:val="PlaceholderText"/>
              <w:b/>
              <w:color w:val="auto"/>
            </w:rPr>
            <w:t xml:space="preserve">Mr </w:t>
          </w:r>
          <w:r w:rsidRPr="005F3253" w:rsidR="001865F7">
            <w:rPr>
              <w:rStyle w:val="PlaceholderText"/>
              <w:b/>
              <w:color w:val="auto"/>
            </w:rPr>
            <w:t>Walker:</w:t>
          </w:r>
        </w:sdtContent>
      </w:sdt>
      <w:r w:rsidRPr="002B72A8">
        <w:t xml:space="preserve"> </w:t>
      </w:r>
      <w:r w:rsidR="00C119A4">
        <w:t xml:space="preserve">On the issue of </w:t>
      </w:r>
      <w:r w:rsidR="00664047">
        <w:t>police officer numbers, clearly the 6,300 you have said you are heading towards is v</w:t>
      </w:r>
      <w:r w:rsidRPr="002B72A8">
        <w:t xml:space="preserve">ery different from the 7,500 that was agreed </w:t>
      </w:r>
      <w:r w:rsidR="00664047">
        <w:t>in NDNA</w:t>
      </w:r>
      <w:r w:rsidR="000A3AC4">
        <w:t xml:space="preserve">. </w:t>
      </w:r>
      <w:r w:rsidR="004458E6">
        <w:t xml:space="preserve">I have been looking at the figures in the House of Commons briefing on police officer numbers per head. It was a breakdown for England and Wales, not for Northern Ireland and Scotland, but my calculation is that would leave you on about </w:t>
      </w:r>
      <w:r w:rsidRPr="002B72A8">
        <w:t>350 per 100,000 of the population in Northern Ireland.</w:t>
      </w:r>
      <w:r w:rsidR="005F3253">
        <w:t xml:space="preserve"> T</w:t>
      </w:r>
      <w:r w:rsidRPr="002B72A8">
        <w:t xml:space="preserve">hat compares favourably </w:t>
      </w:r>
      <w:r w:rsidR="00901D49">
        <w:t xml:space="preserve">with most areas in </w:t>
      </w:r>
      <w:r w:rsidRPr="002B72A8">
        <w:t>England and Wales</w:t>
      </w:r>
      <w:r w:rsidR="00901D49">
        <w:t xml:space="preserve">, </w:t>
      </w:r>
      <w:r w:rsidRPr="002B72A8">
        <w:t xml:space="preserve">but </w:t>
      </w:r>
      <w:r w:rsidR="00901D49">
        <w:t xml:space="preserve">we all </w:t>
      </w:r>
      <w:r w:rsidRPr="002B72A8">
        <w:t>accept that there are different levels of pressure</w:t>
      </w:r>
      <w:r w:rsidR="00F86015">
        <w:t xml:space="preserve"> on the police in Northern Ireland. Interestingly, it is a little bit lower than the Met, which </w:t>
      </w:r>
      <w:r w:rsidR="005F3253">
        <w:t xml:space="preserve">is </w:t>
      </w:r>
      <w:r w:rsidR="00F86015">
        <w:t xml:space="preserve">the force in England and Wales with the most </w:t>
      </w:r>
      <w:r w:rsidR="00D54030">
        <w:t xml:space="preserve">counterterrorism responsibilities </w:t>
      </w:r>
      <w:r w:rsidR="00C15D7C">
        <w:t>and other issues. Is that part of the conversation</w:t>
      </w:r>
      <w:r w:rsidR="00B40514">
        <w:t xml:space="preserve"> the Department of Justice or the PSNI have been having with the Northern Ireland Office? </w:t>
      </w:r>
      <w:r w:rsidR="005D685F">
        <w:t>W</w:t>
      </w:r>
      <w:r w:rsidRPr="002B72A8">
        <w:t xml:space="preserve">hat level of police </w:t>
      </w:r>
      <w:r w:rsidR="005D685F">
        <w:t xml:space="preserve">numbers </w:t>
      </w:r>
      <w:r w:rsidRPr="002B72A8">
        <w:t xml:space="preserve">per head </w:t>
      </w:r>
      <w:r w:rsidR="005D685F">
        <w:t xml:space="preserve">is </w:t>
      </w:r>
      <w:r w:rsidRPr="002B72A8">
        <w:t xml:space="preserve">reasonable </w:t>
      </w:r>
      <w:r w:rsidR="005D685F">
        <w:t>for Northern Ireland and is that a metric you look at?</w:t>
      </w:r>
    </w:p>
    <w:p w:rsidR="000844B2" w:rsidP="000844B2">
      <w:pPr>
        <w:pStyle w:val="Answer"/>
      </w:pPr>
      <w:sdt>
        <w:sdtPr>
          <w:alias w:val="Witness"/>
          <w:id w:val="-2055542790"/>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087337">
        <w:t>It</w:t>
      </w:r>
      <w:r w:rsidR="00272E33">
        <w:t xml:space="preserve"> absolutely </w:t>
      </w:r>
      <w:r w:rsidR="00087337">
        <w:t>is</w:t>
      </w:r>
      <w:r w:rsidR="00272E33">
        <w:t xml:space="preserve">. Using </w:t>
      </w:r>
      <w:r w:rsidRPr="002B72A8">
        <w:t>HM</w:t>
      </w:r>
      <w:r w:rsidR="0056618F">
        <w:t xml:space="preserve">IC </w:t>
      </w:r>
      <w:r w:rsidRPr="002B72A8">
        <w:t>benchmarking</w:t>
      </w:r>
      <w:r w:rsidR="007E4E16">
        <w:t xml:space="preserve">, we would benchmark ourselves against most similar forces, as you have referred to, and get a sense of </w:t>
      </w:r>
      <w:r w:rsidRPr="002B72A8">
        <w:t>what that mean</w:t>
      </w:r>
      <w:r w:rsidR="007E4E16">
        <w:t xml:space="preserve">s </w:t>
      </w:r>
      <w:r w:rsidRPr="002B72A8">
        <w:t xml:space="preserve">by way of </w:t>
      </w:r>
      <w:r w:rsidR="007E4E16">
        <w:t>officers and staff per head of population. You are right</w:t>
      </w:r>
      <w:r w:rsidR="005F3253">
        <w:t xml:space="preserve"> that t</w:t>
      </w:r>
      <w:r w:rsidRPr="002B72A8">
        <w:t xml:space="preserve">here are </w:t>
      </w:r>
      <w:r w:rsidRPr="002B72A8">
        <w:t>a number of</w:t>
      </w:r>
      <w:r w:rsidRPr="002B72A8">
        <w:t xml:space="preserve"> unique differences </w:t>
      </w:r>
      <w:r w:rsidR="0002795A">
        <w:t>that we respond to</w:t>
      </w:r>
      <w:r w:rsidR="005F3253">
        <w:t>,</w:t>
      </w:r>
      <w:r w:rsidR="00406E30">
        <w:t xml:space="preserve"> and</w:t>
      </w:r>
      <w:r w:rsidR="005F3253">
        <w:t xml:space="preserve"> with that in mind</w:t>
      </w:r>
      <w:r w:rsidR="00250561">
        <w:t xml:space="preserve"> </w:t>
      </w:r>
      <w:r w:rsidRPr="002B72A8">
        <w:t xml:space="preserve">around 7,000 to 7,500 is </w:t>
      </w:r>
      <w:r w:rsidR="007366EC">
        <w:t xml:space="preserve">the number </w:t>
      </w:r>
      <w:r w:rsidRPr="002B72A8">
        <w:t xml:space="preserve">we have previously </w:t>
      </w:r>
      <w:r w:rsidR="007366EC">
        <w:t>provided as what we feel is needed. It is what is needed to deliver, for instance, the current policing plan.</w:t>
      </w:r>
    </w:p>
    <w:p w:rsidR="007366EC" w:rsidRPr="002B72A8" w:rsidP="000844B2">
      <w:pPr>
        <w:pStyle w:val="Answer"/>
      </w:pPr>
      <w:r>
        <w:t xml:space="preserve">The discussions with officials at departmental level are very much around the constraint of the budget. </w:t>
      </w:r>
      <w:r w:rsidR="0028682E">
        <w:t>“</w:t>
      </w:r>
      <w:r>
        <w:t>Therefore, this is the impact on the headcount</w:t>
      </w:r>
      <w:r w:rsidR="005F3253">
        <w:t>,</w:t>
      </w:r>
      <w:r w:rsidR="0028682E">
        <w:t>”</w:t>
      </w:r>
      <w:r>
        <w:t xml:space="preserve"> is different </w:t>
      </w:r>
      <w:r w:rsidR="005F3253">
        <w:t>from</w:t>
      </w:r>
      <w:r>
        <w:t xml:space="preserve"> </w:t>
      </w:r>
      <w:r w:rsidR="0028682E">
        <w:t>ask</w:t>
      </w:r>
      <w:r>
        <w:t xml:space="preserve">ing, “What do you need to either deliver the policing plan or ultimately maintain a level whereby we are keeping </w:t>
      </w:r>
      <w:r w:rsidR="00EC68B0">
        <w:t>people safe at the level that we would require?”</w:t>
      </w:r>
    </w:p>
    <w:p w:rsidR="000844B2" w:rsidRPr="002B72A8" w:rsidP="000844B2">
      <w:pPr>
        <w:pStyle w:val="Question"/>
      </w:pPr>
      <w:sdt>
        <w:sdtPr>
          <w:alias w:val="Member"/>
          <w:tag w:val="&lt;Member mnisId='4106' dodsId='35445'&gt;"/>
          <w:id w:val="-1259676493"/>
          <w:placeholder>
            <w:docPart w:val="DefaultPlaceholder_-1854013440"/>
          </w:placeholder>
          <w:richText/>
        </w:sdtPr>
        <w:sdtContent>
          <w:r w:rsidRPr="002B72A8">
            <w:rPr>
              <w:rStyle w:val="PlaceholderText"/>
              <w:b/>
              <w:color w:val="auto"/>
            </w:rPr>
            <w:t>Sir Robert Buckland:</w:t>
          </w:r>
        </w:sdtContent>
      </w:sdt>
      <w:r w:rsidRPr="002B72A8">
        <w:t xml:space="preserve"> </w:t>
      </w:r>
      <w:r w:rsidR="00BA7747">
        <w:t>T</w:t>
      </w:r>
      <w:r w:rsidRPr="002B72A8">
        <w:t>hank you for already anticipating another question</w:t>
      </w:r>
      <w:r w:rsidR="001264AD">
        <w:t xml:space="preserve"> I wanted to ask you about the </w:t>
      </w:r>
      <w:r w:rsidR="001375FF">
        <w:t>precept</w:t>
      </w:r>
      <w:r w:rsidR="001264AD">
        <w:t>.</w:t>
      </w:r>
      <w:r w:rsidR="00892403">
        <w:t xml:space="preserve"> </w:t>
      </w:r>
      <w:r w:rsidR="00B30812">
        <w:t xml:space="preserve">We know </w:t>
      </w:r>
      <w:r w:rsidR="00776459">
        <w:t xml:space="preserve">the concerns that you have about </w:t>
      </w:r>
      <w:r w:rsidR="00776459">
        <w:t>that</w:t>
      </w:r>
      <w:r w:rsidR="00776459">
        <w:t xml:space="preserve"> and the </w:t>
      </w:r>
      <w:r w:rsidRPr="002B72A8">
        <w:t xml:space="preserve">absence of </w:t>
      </w:r>
      <w:r w:rsidR="00776459">
        <w:t xml:space="preserve">an </w:t>
      </w:r>
      <w:r w:rsidRPr="002B72A8">
        <w:t xml:space="preserve">Executive </w:t>
      </w:r>
      <w:r w:rsidR="00776459">
        <w:t xml:space="preserve">clearly </w:t>
      </w:r>
      <w:r w:rsidRPr="002B72A8">
        <w:t>does not help things along on that front.</w:t>
      </w:r>
      <w:r w:rsidR="00776459">
        <w:t xml:space="preserve"> I wanted to ask you about </w:t>
      </w:r>
      <w:r w:rsidR="001C3801">
        <w:t xml:space="preserve">a proposal made by the Metropolitan Police recently </w:t>
      </w:r>
      <w:r w:rsidR="00D672B9">
        <w:t>to</w:t>
      </w:r>
      <w:r w:rsidR="001C3801">
        <w:t xml:space="preserve"> stop attending </w:t>
      </w:r>
      <w:r w:rsidRPr="002B72A8">
        <w:t xml:space="preserve">emergency </w:t>
      </w:r>
      <w:r w:rsidRPr="002B72A8" w:rsidR="00D95D0F">
        <w:t>mental</w:t>
      </w:r>
      <w:r w:rsidRPr="002B72A8">
        <w:t xml:space="preserve"> health </w:t>
      </w:r>
      <w:r w:rsidRPr="002B72A8" w:rsidR="00DD4EE0">
        <w:t>incidents</w:t>
      </w:r>
      <w:r w:rsidR="001C3801">
        <w:t xml:space="preserve"> </w:t>
      </w:r>
      <w:r w:rsidR="001C3801">
        <w:t>in an effort to</w:t>
      </w:r>
      <w:r w:rsidR="001C3801">
        <w:t xml:space="preserve"> free up officers. Is the PSNI </w:t>
      </w:r>
      <w:r w:rsidRPr="002B72A8">
        <w:t>considering a similar approach</w:t>
      </w:r>
      <w:r w:rsidR="00F10379">
        <w:t>?</w:t>
      </w:r>
    </w:p>
    <w:p w:rsidR="000844B2" w:rsidRPr="002B72A8" w:rsidP="000844B2">
      <w:pPr>
        <w:pStyle w:val="Answer"/>
      </w:pPr>
      <w:sdt>
        <w:sdtPr>
          <w:alias w:val="Witness"/>
          <w:id w:val="-804381317"/>
          <w:placeholder>
            <w:docPart w:val="DefaultPlaceholder_-1854013440"/>
          </w:placeholder>
          <w:richText/>
        </w:sdtPr>
        <w:sdtContent>
          <w:r w:rsidRPr="002B72A8" w:rsidR="002B72A8">
            <w:rPr>
              <w:rStyle w:val="PlaceholderText"/>
              <w:b/>
              <w:i/>
              <w:color w:val="auto"/>
            </w:rPr>
            <w:t>Mark McNaughten:</w:t>
          </w:r>
          <w:r w:rsidRPr="002B72A8">
            <w:rPr>
              <w:rStyle w:val="PlaceholderText"/>
              <w:b/>
              <w:color w:val="auto"/>
            </w:rPr>
            <w:t xml:space="preserve"> </w:t>
          </w:r>
        </w:sdtContent>
      </w:sdt>
      <w:r w:rsidRPr="002B72A8">
        <w:t xml:space="preserve">I will just </w:t>
      </w:r>
      <w:r w:rsidRPr="002B72A8" w:rsidR="00D95D0F">
        <w:t>comment</w:t>
      </w:r>
      <w:r w:rsidRPr="002B72A8">
        <w:t xml:space="preserve"> briefly</w:t>
      </w:r>
      <w:r w:rsidR="00C66088">
        <w:t xml:space="preserve"> because you mentioned the financial framework. We work in a very </w:t>
      </w:r>
      <w:r w:rsidRPr="002B72A8">
        <w:t>different place than England and Wales</w:t>
      </w:r>
      <w:r w:rsidR="00A01578">
        <w:t>. You are right</w:t>
      </w:r>
      <w:r w:rsidR="005F3253">
        <w:t>, we</w:t>
      </w:r>
      <w:r w:rsidR="00A01578">
        <w:t xml:space="preserve"> have consistently been making that case. </w:t>
      </w:r>
      <w:r w:rsidRPr="002B72A8">
        <w:t xml:space="preserve">Pamela has mentioned </w:t>
      </w:r>
      <w:r w:rsidR="00D176C6">
        <w:t xml:space="preserve">the </w:t>
      </w:r>
      <w:r w:rsidR="005F3253">
        <w:t>variety of</w:t>
      </w:r>
      <w:r w:rsidRPr="002B72A8">
        <w:t xml:space="preserve"> funding streams</w:t>
      </w:r>
      <w:r w:rsidR="005F3253">
        <w:t>, which</w:t>
      </w:r>
      <w:r w:rsidR="002A1C98">
        <w:t xml:space="preserve"> is an issue in and of itself. We would prefer something more consolidated. We would also look for a </w:t>
      </w:r>
      <w:r w:rsidR="002A1C98">
        <w:t>longer</w:t>
      </w:r>
      <w:r w:rsidR="005F3253">
        <w:t xml:space="preserve"> </w:t>
      </w:r>
      <w:r w:rsidR="002A1C98">
        <w:t>term</w:t>
      </w:r>
      <w:r w:rsidR="002A1C98">
        <w:t xml:space="preserve"> plan</w:t>
      </w:r>
      <w:r w:rsidR="001A2764">
        <w:t>. As an emergency service, some ability</w:t>
      </w:r>
      <w:r w:rsidR="00116D3A">
        <w:t xml:space="preserve"> to flex funding one </w:t>
      </w:r>
      <w:r w:rsidR="00B73A97">
        <w:t>year to another would obviously assist us</w:t>
      </w:r>
      <w:r w:rsidR="00D672B9">
        <w:t>,</w:t>
      </w:r>
      <w:r w:rsidR="00B73A97">
        <w:t xml:space="preserve"> but you are right</w:t>
      </w:r>
      <w:r w:rsidR="005F3253">
        <w:t xml:space="preserve"> that w</w:t>
      </w:r>
      <w:r w:rsidRPr="002B72A8">
        <w:t xml:space="preserve">ithout the </w:t>
      </w:r>
      <w:r w:rsidR="00B73A97">
        <w:t>E</w:t>
      </w:r>
      <w:r w:rsidRPr="002B72A8">
        <w:t xml:space="preserve">xecutive, there is little chance </w:t>
      </w:r>
      <w:r w:rsidR="00A413F1">
        <w:t>of us progressing that argument. We will pick up on the mental health stuff separately.</w:t>
      </w:r>
    </w:p>
    <w:p w:rsidR="00037322" w:rsidP="000844B2">
      <w:pPr>
        <w:pStyle w:val="Answer"/>
      </w:pPr>
      <w:sdt>
        <w:sdtPr>
          <w:alias w:val="Witness"/>
          <w:id w:val="-460878421"/>
          <w:placeholder>
            <w:docPart w:val="DefaultPlaceholder_-1854013440"/>
          </w:placeholder>
          <w:richText/>
        </w:sdtPr>
        <w:sdtContent>
          <w:r w:rsidRPr="002B72A8" w:rsidR="002B72A8">
            <w:rPr>
              <w:rStyle w:val="PlaceholderText"/>
              <w:b/>
              <w:i/>
              <w:color w:val="auto"/>
            </w:rPr>
            <w:t>Pamela McCreedy:</w:t>
          </w:r>
          <w:r w:rsidRPr="002B72A8" w:rsidR="000844B2">
            <w:rPr>
              <w:rStyle w:val="PlaceholderText"/>
              <w:b/>
              <w:color w:val="auto"/>
            </w:rPr>
            <w:t xml:space="preserve"> </w:t>
          </w:r>
        </w:sdtContent>
      </w:sdt>
      <w:r w:rsidR="00AE3B75">
        <w:t>A</w:t>
      </w:r>
      <w:r w:rsidRPr="002B72A8" w:rsidR="000844B2">
        <w:t xml:space="preserve">s someone who worked in the health service for 15 years, this is an </w:t>
      </w:r>
      <w:r w:rsidR="00AE3B75">
        <w:t xml:space="preserve">interesting </w:t>
      </w:r>
      <w:r w:rsidRPr="002B72A8" w:rsidR="000844B2">
        <w:t>question for me</w:t>
      </w:r>
      <w:r w:rsidR="00AE3B75">
        <w:t>. About a fifth of people in Northern Ireland have mental health needs and interface in and around mental health services. W</w:t>
      </w:r>
      <w:r w:rsidRPr="002B72A8" w:rsidR="000844B2">
        <w:t xml:space="preserve">e are not coming out </w:t>
      </w:r>
      <w:r w:rsidRPr="002B72A8" w:rsidR="000844B2">
        <w:t>at the moment</w:t>
      </w:r>
      <w:r w:rsidRPr="002B72A8" w:rsidR="000844B2">
        <w:t xml:space="preserve"> and saying that we will not respond</w:t>
      </w:r>
      <w:r w:rsidR="00D05B55">
        <w:t>. What we are seeking to do</w:t>
      </w:r>
      <w:r w:rsidR="00A33A1E">
        <w:t xml:space="preserve"> is engage with health colleagues around transitional points between ourselves and the health service. T</w:t>
      </w:r>
      <w:r w:rsidR="00D05B55">
        <w:t>his is becoming increasingly difficult, as all budgets are under pressure. You will have heard about the health and education budgets as well.</w:t>
      </w:r>
    </w:p>
    <w:p w:rsidR="00E42CEE" w:rsidP="000844B2">
      <w:pPr>
        <w:pStyle w:val="Answer"/>
      </w:pPr>
      <w:r>
        <w:t xml:space="preserve">There will be times when </w:t>
      </w:r>
      <w:r w:rsidR="0026640E">
        <w:t xml:space="preserve">it is </w:t>
      </w:r>
      <w:r w:rsidR="0026640E">
        <w:t>absolutely appropriate</w:t>
      </w:r>
      <w:r w:rsidR="0026640E">
        <w:t xml:space="preserve"> </w:t>
      </w:r>
      <w:r w:rsidR="00173582">
        <w:t xml:space="preserve">that police are also there, in a number of these circumstances. However, an example is often given where police are taking people to emergency departments and/or remaining with them in hospital. There are aspects of this that we absolutely </w:t>
      </w:r>
      <w:r w:rsidR="00173582">
        <w:t>have to</w:t>
      </w:r>
      <w:r w:rsidR="00173582">
        <w:t xml:space="preserve"> look at. Personally, from a joined</w:t>
      </w:r>
      <w:r w:rsidR="00D672B9">
        <w:t>-</w:t>
      </w:r>
      <w:r w:rsidR="00173582">
        <w:t>up Government, I would prefer to work with the health service and work with education as to how we can collaborate and do this properly, but</w:t>
      </w:r>
      <w:r w:rsidR="00D672B9">
        <w:t>,</w:t>
      </w:r>
      <w:r w:rsidR="00173582">
        <w:t xml:space="preserve"> as everyone</w:t>
      </w:r>
      <w:r w:rsidR="00315627">
        <w:t>’s budgets are under constraint, people start to retract</w:t>
      </w:r>
      <w:r w:rsidR="005F3253">
        <w:t>, saying “T</w:t>
      </w:r>
      <w:r w:rsidR="00315627">
        <w:t>hat is not our responsibility.</w:t>
      </w:r>
      <w:r w:rsidR="005F3253">
        <w:t>”</w:t>
      </w:r>
    </w:p>
    <w:p w:rsidR="00036D29" w:rsidP="000844B2">
      <w:pPr>
        <w:pStyle w:val="Answer"/>
      </w:pPr>
      <w:r>
        <w:t xml:space="preserve">We have been looking at our core statutory responsibility and </w:t>
      </w:r>
      <w:r w:rsidR="00CA3239">
        <w:t xml:space="preserve">we </w:t>
      </w:r>
      <w:r w:rsidR="00CA3239">
        <w:t>have to</w:t>
      </w:r>
      <w:r w:rsidR="00CA3239">
        <w:t xml:space="preserve"> protect that first, but we are having the conversations around those </w:t>
      </w:r>
      <w:r w:rsidR="00D672B9">
        <w:t>p</w:t>
      </w:r>
      <w:r w:rsidR="00CA3239">
        <w:t>inch points and challenges</w:t>
      </w:r>
      <w:r w:rsidR="005F3253">
        <w:t>,</w:t>
      </w:r>
      <w:r w:rsidR="00CA3239">
        <w:t xml:space="preserve"> </w:t>
      </w:r>
      <w:r w:rsidR="005F3253">
        <w:t xml:space="preserve">particularly </w:t>
      </w:r>
      <w:r w:rsidR="00CA3239">
        <w:t xml:space="preserve">our interface with health. Mental health is but one of them. There </w:t>
      </w:r>
      <w:r w:rsidR="005F3253">
        <w:t>is</w:t>
      </w:r>
      <w:r w:rsidR="00CA3239">
        <w:t xml:space="preserve"> a huge number of vulnerable people. Geraldine has touched on it. Health </w:t>
      </w:r>
      <w:r w:rsidR="00D672B9">
        <w:t>has</w:t>
      </w:r>
      <w:r w:rsidR="00CA3239">
        <w:t xml:space="preserve"> a key role to play. Police over the last number of years have stepped into other areas, administ</w:t>
      </w:r>
      <w:r w:rsidR="005F3253">
        <w:t>er</w:t>
      </w:r>
      <w:r w:rsidR="00CA3239">
        <w:t xml:space="preserve">ing </w:t>
      </w:r>
      <w:r w:rsidR="005F1A68">
        <w:t xml:space="preserve">Naloxone and things like that. </w:t>
      </w:r>
      <w:r>
        <w:t xml:space="preserve">We </w:t>
      </w:r>
      <w:r>
        <w:t>have to</w:t>
      </w:r>
      <w:r>
        <w:t xml:space="preserve"> sit back and </w:t>
      </w:r>
      <w:r w:rsidR="00D672B9">
        <w:t>ask</w:t>
      </w:r>
      <w:r>
        <w:t>, “Is that something that we can continue doing?”</w:t>
      </w:r>
    </w:p>
    <w:p w:rsidR="000844B2" w:rsidRPr="002B72A8" w:rsidP="000844B2">
      <w:pPr>
        <w:pStyle w:val="Answer"/>
      </w:pPr>
      <w:r>
        <w:t xml:space="preserve">The </w:t>
      </w:r>
      <w:r w:rsidRPr="002B72A8">
        <w:t xml:space="preserve">correct answer is to work together to get the best </w:t>
      </w:r>
      <w:r w:rsidRPr="002B72A8" w:rsidR="00D95D0F">
        <w:t>outcomes</w:t>
      </w:r>
      <w:r w:rsidRPr="002B72A8">
        <w:t xml:space="preserve"> for everyone involved.</w:t>
      </w:r>
      <w:r w:rsidR="002D5161">
        <w:t xml:space="preserve"> We are seeking to at least have that conversation over the next number of months, as opposed to just walking away from it at this point. It is a pressure for our officers.</w:t>
      </w:r>
    </w:p>
    <w:p w:rsidR="000844B2" w:rsidRPr="002B72A8" w:rsidP="000844B2">
      <w:pPr>
        <w:pStyle w:val="Question"/>
      </w:pPr>
      <w:sdt>
        <w:sdtPr>
          <w:alias w:val="Member"/>
          <w:tag w:val="&lt;Member mnisId='4753' dodsId='113386'&gt;"/>
          <w:id w:val="-1500659232"/>
          <w:placeholder>
            <w:docPart w:val="DefaultPlaceholder_-1854013440"/>
          </w:placeholder>
          <w:richText/>
        </w:sdtPr>
        <w:sdtContent>
          <w:r w:rsidRPr="002B72A8">
            <w:rPr>
              <w:rStyle w:val="PlaceholderText"/>
              <w:b/>
              <w:color w:val="auto"/>
            </w:rPr>
            <w:t>Mary Kelly Foy:</w:t>
          </w:r>
        </w:sdtContent>
      </w:sdt>
      <w:r w:rsidRPr="002B72A8">
        <w:t xml:space="preserve"> </w:t>
      </w:r>
      <w:r w:rsidR="00D672B9">
        <w:t xml:space="preserve">Good morning. </w:t>
      </w:r>
      <w:r w:rsidR="00416541">
        <w:t>Yo</w:t>
      </w:r>
      <w:r w:rsidRPr="002B72A8">
        <w:t xml:space="preserve">u have made quite clear </w:t>
      </w:r>
      <w:r w:rsidR="008615B5">
        <w:t xml:space="preserve">the </w:t>
      </w:r>
      <w:r w:rsidRPr="002B72A8">
        <w:t xml:space="preserve">dire crisis </w:t>
      </w:r>
      <w:r w:rsidR="008615B5">
        <w:t>that policing and criminal justice are facing at the minute. T</w:t>
      </w:r>
      <w:r w:rsidRPr="002B72A8">
        <w:t xml:space="preserve">o what extent do you think austerity </w:t>
      </w:r>
      <w:r w:rsidR="00DA76A8">
        <w:t xml:space="preserve">is having </w:t>
      </w:r>
      <w:r w:rsidR="00EA5669">
        <w:t xml:space="preserve">an impact on </w:t>
      </w:r>
      <w:r w:rsidR="003D0C94">
        <w:t xml:space="preserve">crime in Northern Ireland and what </w:t>
      </w:r>
      <w:r w:rsidRPr="002B72A8">
        <w:t xml:space="preserve">immediate social policies do you see </w:t>
      </w:r>
      <w:r w:rsidR="003D0C94">
        <w:t xml:space="preserve">that could </w:t>
      </w:r>
      <w:r w:rsidRPr="002B72A8">
        <w:t xml:space="preserve">alleviate </w:t>
      </w:r>
      <w:r w:rsidR="003D0C94">
        <w:t>some of that crime?</w:t>
      </w:r>
    </w:p>
    <w:p w:rsidR="000844B2" w:rsidRPr="002B72A8" w:rsidP="000844B2">
      <w:pPr>
        <w:pStyle w:val="Answer"/>
      </w:pPr>
      <w:sdt>
        <w:sdtPr>
          <w:alias w:val="Witness"/>
          <w:id w:val="1572238112"/>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B62D43">
        <w:t>Over the past number of years</w:t>
      </w:r>
      <w:r w:rsidR="006368F4">
        <w:t>, when</w:t>
      </w:r>
      <w:r w:rsidR="00F13592">
        <w:t xml:space="preserve"> </w:t>
      </w:r>
      <w:r w:rsidR="00B47AB7">
        <w:t xml:space="preserve">there has </w:t>
      </w:r>
      <w:r w:rsidRPr="002B72A8">
        <w:t xml:space="preserve">particularly been an emphasis on austerity </w:t>
      </w:r>
      <w:r w:rsidR="00B47AB7">
        <w:t>with</w:t>
      </w:r>
      <w:r w:rsidRPr="002B72A8">
        <w:t>in our communities</w:t>
      </w:r>
      <w:r w:rsidR="006368F4">
        <w:t>,</w:t>
      </w:r>
      <w:r w:rsidR="001111A1">
        <w:t xml:space="preserve"> </w:t>
      </w:r>
      <w:r w:rsidR="006368F4">
        <w:t xml:space="preserve">we </w:t>
      </w:r>
      <w:r w:rsidR="001111A1">
        <w:t xml:space="preserve">have been tracking how crime and types of crime trends are changing and focusing </w:t>
      </w:r>
      <w:r w:rsidR="009952C5">
        <w:t xml:space="preserve">aspects of our attention to that. </w:t>
      </w:r>
      <w:r w:rsidR="005F706A">
        <w:t>I</w:t>
      </w:r>
      <w:r w:rsidRPr="002B72A8" w:rsidR="000049C6">
        <w:t xml:space="preserve">t is important </w:t>
      </w:r>
      <w:r w:rsidR="009A0C4F">
        <w:t>right across Northern Irela</w:t>
      </w:r>
      <w:r w:rsidR="00C53772">
        <w:t xml:space="preserve">nd </w:t>
      </w:r>
      <w:r w:rsidRPr="002B72A8" w:rsidR="000049C6">
        <w:t xml:space="preserve">that we recognise the </w:t>
      </w:r>
      <w:r w:rsidR="00C53772">
        <w:t xml:space="preserve">environment in which we are operating. </w:t>
      </w:r>
      <w:r w:rsidR="00B37E7E">
        <w:t>We have touched on the neighbourhood policing aspect</w:t>
      </w:r>
      <w:r w:rsidR="006368F4">
        <w:t>,</w:t>
      </w:r>
      <w:r w:rsidR="00B37E7E">
        <w:t xml:space="preserve"> connecting with our </w:t>
      </w:r>
      <w:r w:rsidR="00B37E7E">
        <w:t>communities</w:t>
      </w:r>
      <w:r w:rsidR="00B37E7E">
        <w:t xml:space="preserve"> </w:t>
      </w:r>
      <w:r w:rsidR="006368F4">
        <w:t xml:space="preserve">and </w:t>
      </w:r>
      <w:r w:rsidR="00B37E7E">
        <w:t>understanding what the likely impacts of that are.</w:t>
      </w:r>
      <w:r w:rsidR="005F3253">
        <w:t xml:space="preserve"> </w:t>
      </w:r>
      <w:r w:rsidR="00B37E7E">
        <w:t xml:space="preserve">Whether it is </w:t>
      </w:r>
      <w:r w:rsidR="00741B6B">
        <w:t xml:space="preserve">willingness for certain people to </w:t>
      </w:r>
      <w:r w:rsidR="006E62E1">
        <w:t xml:space="preserve">get involved in different </w:t>
      </w:r>
      <w:r w:rsidR="006368F4">
        <w:t xml:space="preserve">aspect </w:t>
      </w:r>
      <w:r w:rsidR="006E62E1">
        <w:t>of crime</w:t>
      </w:r>
      <w:r w:rsidR="006368F4">
        <w:t>,</w:t>
      </w:r>
      <w:r w:rsidR="006E62E1">
        <w:t xml:space="preserve"> </w:t>
      </w:r>
      <w:r w:rsidR="006368F4">
        <w:t xml:space="preserve">to </w:t>
      </w:r>
      <w:r w:rsidR="006E62E1">
        <w:t xml:space="preserve">come under </w:t>
      </w:r>
      <w:r w:rsidR="00B938DE">
        <w:t xml:space="preserve">paramilitary influence or whatever it is, we are in tune to </w:t>
      </w:r>
      <w:r w:rsidR="00641C38">
        <w:t xml:space="preserve">the effect of that on people and their lives. </w:t>
      </w:r>
      <w:r w:rsidR="0087124A">
        <w:t xml:space="preserve">It </w:t>
      </w:r>
      <w:r w:rsidR="002A3EE3">
        <w:t xml:space="preserve">absolutely </w:t>
      </w:r>
      <w:r w:rsidR="0087124A">
        <w:t>affects the p</w:t>
      </w:r>
      <w:r w:rsidRPr="002B72A8" w:rsidR="000049C6">
        <w:t xml:space="preserve">otential crimes </w:t>
      </w:r>
      <w:r w:rsidRPr="002B72A8" w:rsidR="00D95D0F">
        <w:t>that we</w:t>
      </w:r>
      <w:r w:rsidRPr="002B72A8" w:rsidR="000049C6">
        <w:t xml:space="preserve"> </w:t>
      </w:r>
      <w:r w:rsidR="0087124A">
        <w:t xml:space="preserve">will be </w:t>
      </w:r>
      <w:r w:rsidRPr="002B72A8" w:rsidR="000049C6">
        <w:t>facing</w:t>
      </w:r>
      <w:r w:rsidR="0087124A">
        <w:t>.</w:t>
      </w:r>
    </w:p>
    <w:p w:rsidR="000049C6" w:rsidRPr="002B72A8" w:rsidP="000049C6">
      <w:pPr>
        <w:pStyle w:val="Answer"/>
      </w:pPr>
      <w:sdt>
        <w:sdtPr>
          <w:alias w:val="Witness"/>
          <w:id w:val="-791981072"/>
          <w:placeholder>
            <w:docPart w:val="DefaultPlaceholder_-1854013440"/>
          </w:placeholder>
          <w:richText/>
        </w:sdtPr>
        <w:sdtContent>
          <w:r w:rsidRPr="002B72A8" w:rsidR="002B72A8">
            <w:rPr>
              <w:rStyle w:val="PlaceholderText"/>
              <w:b/>
              <w:i/>
              <w:color w:val="auto"/>
            </w:rPr>
            <w:t>Geraldine Hanna:</w:t>
          </w:r>
          <w:r w:rsidRPr="002B72A8">
            <w:rPr>
              <w:rStyle w:val="PlaceholderText"/>
              <w:b/>
              <w:color w:val="auto"/>
            </w:rPr>
            <w:t xml:space="preserve"> </w:t>
          </w:r>
        </w:sdtContent>
      </w:sdt>
      <w:r w:rsidRPr="002B72A8">
        <w:t xml:space="preserve">I would probably echo what Pamela </w:t>
      </w:r>
      <w:r w:rsidR="001C4FCB">
        <w:t xml:space="preserve">has </w:t>
      </w:r>
      <w:r w:rsidRPr="002B72A8">
        <w:t>said</w:t>
      </w:r>
      <w:r w:rsidR="001C4FCB">
        <w:t xml:space="preserve">. It is about ensuring there is that investment in our community development and local community services, so that </w:t>
      </w:r>
      <w:r w:rsidRPr="002B72A8">
        <w:t xml:space="preserve">we </w:t>
      </w:r>
      <w:r w:rsidRPr="002B72A8">
        <w:t>are able to</w:t>
      </w:r>
      <w:r w:rsidRPr="002B72A8">
        <w:t xml:space="preserve"> ensure that the right support is available for individuals</w:t>
      </w:r>
      <w:r w:rsidR="00EF57AC">
        <w:t xml:space="preserve"> who are considering turning to </w:t>
      </w:r>
      <w:r w:rsidR="00F116FE">
        <w:t>crime.</w:t>
      </w:r>
    </w:p>
    <w:p w:rsidR="000049C6" w:rsidRPr="002B72A8" w:rsidP="000049C6">
      <w:pPr>
        <w:pStyle w:val="Answer"/>
      </w:pPr>
      <w:sdt>
        <w:sdtPr>
          <w:alias w:val="Witness"/>
          <w:id w:val="-225608351"/>
          <w:placeholder>
            <w:docPart w:val="DefaultPlaceholder_-1854013440"/>
          </w:placeholder>
          <w:richText/>
        </w:sdtPr>
        <w:sdtContent>
          <w:r w:rsidRPr="002B72A8" w:rsidR="002B72A8">
            <w:rPr>
              <w:rStyle w:val="PlaceholderText"/>
              <w:b/>
              <w:i/>
              <w:color w:val="auto"/>
            </w:rPr>
            <w:t>Pamela McCreedy:</w:t>
          </w:r>
          <w:r w:rsidRPr="002B72A8">
            <w:rPr>
              <w:rStyle w:val="PlaceholderText"/>
              <w:b/>
              <w:color w:val="auto"/>
            </w:rPr>
            <w:t xml:space="preserve"> </w:t>
          </w:r>
        </w:sdtContent>
      </w:sdt>
      <w:r w:rsidR="008A3172">
        <w:t>It is t</w:t>
      </w:r>
      <w:r w:rsidRPr="002B72A8">
        <w:t xml:space="preserve">he </w:t>
      </w:r>
      <w:r w:rsidR="00A24032">
        <w:t>ac</w:t>
      </w:r>
      <w:r w:rsidRPr="002B72A8">
        <w:t>quisitive crime thing that we are looking at</w:t>
      </w:r>
      <w:r w:rsidR="008A3172">
        <w:t xml:space="preserve">. I touched on it a little earlier. Some of it is in person but </w:t>
      </w:r>
      <w:r w:rsidR="008A3172">
        <w:t>actually we</w:t>
      </w:r>
      <w:r w:rsidR="008A3172">
        <w:t xml:space="preserve"> are seeing it online, </w:t>
      </w:r>
      <w:r w:rsidR="009964FB">
        <w:t xml:space="preserve">with </w:t>
      </w:r>
      <w:r w:rsidRPr="002B72A8">
        <w:t>fraud and things like that</w:t>
      </w:r>
      <w:r w:rsidR="008A3172">
        <w:t>. That is where we have seen aspects of that increasing over recent times.</w:t>
      </w:r>
    </w:p>
    <w:p w:rsidR="000049C6" w:rsidRPr="002B72A8" w:rsidP="000049C6">
      <w:pPr>
        <w:pStyle w:val="Question"/>
      </w:pPr>
      <w:sdt>
        <w:sdtPr>
          <w:alias w:val="Member"/>
          <w:tag w:val="&lt;Member mnisId='1562' dodsId='28181'&gt;"/>
          <w:id w:val="1335885835"/>
          <w:placeholder>
            <w:docPart w:val="DefaultPlaceholder_-1854013440"/>
          </w:placeholder>
          <w:richText/>
        </w:sdtPr>
        <w:sdtContent>
          <w:r w:rsidRPr="002B72A8">
            <w:rPr>
              <w:rStyle w:val="PlaceholderText"/>
              <w:b/>
              <w:color w:val="auto"/>
            </w:rPr>
            <w:t>Chair:</w:t>
          </w:r>
        </w:sdtContent>
      </w:sdt>
      <w:r w:rsidRPr="002B72A8">
        <w:t xml:space="preserve"> </w:t>
      </w:r>
      <w:r w:rsidR="00400C26">
        <w:t>A</w:t>
      </w:r>
      <w:r w:rsidRPr="002B72A8">
        <w:t xml:space="preserve">re you </w:t>
      </w:r>
      <w:r w:rsidRPr="002B72A8" w:rsidR="00D95D0F">
        <w:t>holding</w:t>
      </w:r>
      <w:r w:rsidRPr="002B72A8">
        <w:t xml:space="preserve"> back on </w:t>
      </w:r>
      <w:r w:rsidRPr="002B72A8" w:rsidR="00DD4EE0">
        <w:t>promotions</w:t>
      </w:r>
      <w:r w:rsidR="00400C26">
        <w:t>? Obviously</w:t>
      </w:r>
      <w:r w:rsidR="009964FB">
        <w:t>,</w:t>
      </w:r>
      <w:r w:rsidR="00400C26">
        <w:t xml:space="preserve"> when people get promoted, they get a pay rise. </w:t>
      </w:r>
      <w:r w:rsidR="006C212E">
        <w:t>W</w:t>
      </w:r>
      <w:r w:rsidR="00400C26">
        <w:t xml:space="preserve">hat are your projections </w:t>
      </w:r>
      <w:r w:rsidR="00400C26">
        <w:t>in regard to</w:t>
      </w:r>
      <w:r w:rsidR="00400C26">
        <w:t xml:space="preserve"> your pension obligations?</w:t>
      </w:r>
      <w:r w:rsidR="00855902">
        <w:t xml:space="preserve"> I know some forces in England </w:t>
      </w:r>
      <w:r w:rsidR="00EA6B04">
        <w:t>have officers go off and work in other forces to progress, but I am guessing you do not have that much flex and movement, so you cannot pass on your senior officers to other people to pay their pensions.</w:t>
      </w:r>
    </w:p>
    <w:p w:rsidR="00553D02" w:rsidP="000049C6">
      <w:pPr>
        <w:pStyle w:val="Answer"/>
      </w:pPr>
      <w:sdt>
        <w:sdtPr>
          <w:alias w:val="Witness"/>
          <w:id w:val="-509149793"/>
          <w:placeholder>
            <w:docPart w:val="DefaultPlaceholder_-1854013440"/>
          </w:placeholder>
          <w:richText/>
        </w:sdtPr>
        <w:sdtContent>
          <w:r w:rsidRPr="002B72A8" w:rsidR="002B72A8">
            <w:rPr>
              <w:rStyle w:val="PlaceholderText"/>
              <w:b/>
              <w:i/>
              <w:color w:val="auto"/>
            </w:rPr>
            <w:t>Pamela McCreedy:</w:t>
          </w:r>
          <w:r w:rsidRPr="002B72A8" w:rsidR="000049C6">
            <w:rPr>
              <w:rStyle w:val="PlaceholderText"/>
              <w:b/>
              <w:color w:val="auto"/>
            </w:rPr>
            <w:t xml:space="preserve"> </w:t>
          </w:r>
        </w:sdtContent>
      </w:sdt>
      <w:r w:rsidR="003328D8">
        <w:t>O</w:t>
      </w:r>
      <w:r w:rsidRPr="002B72A8" w:rsidR="000049C6">
        <w:t xml:space="preserve">fficers can move between Northern Ireland and </w:t>
      </w:r>
      <w:r w:rsidR="003328D8">
        <w:t xml:space="preserve">other </w:t>
      </w:r>
      <w:r w:rsidRPr="002B72A8" w:rsidR="000049C6">
        <w:t>UK forces</w:t>
      </w:r>
      <w:r w:rsidR="00EC7563">
        <w:t>,</w:t>
      </w:r>
      <w:r w:rsidR="003328D8">
        <w:t xml:space="preserve"> and they do, in both directions. That is great. </w:t>
      </w:r>
      <w:r w:rsidR="002D2DBE">
        <w:t>It brings different understandings and different knowledge. W</w:t>
      </w:r>
      <w:r w:rsidRPr="002B72A8" w:rsidR="000049C6">
        <w:t xml:space="preserve">e are limiting promotions and selection </w:t>
      </w:r>
      <w:r w:rsidRPr="002B72A8" w:rsidR="00D95D0F">
        <w:t>process</w:t>
      </w:r>
      <w:r w:rsidR="00D9488D">
        <w:t xml:space="preserve">es, </w:t>
      </w:r>
      <w:r w:rsidR="00D9488D">
        <w:t>really just</w:t>
      </w:r>
      <w:r w:rsidR="00D9488D">
        <w:t xml:space="preserve"> as of the last month. That </w:t>
      </w:r>
      <w:r w:rsidR="00FF2AA5">
        <w:t xml:space="preserve">will slow </w:t>
      </w:r>
      <w:r w:rsidR="00175034">
        <w:t>down the movement throughout the organisation. W</w:t>
      </w:r>
      <w:r w:rsidRPr="002B72A8" w:rsidR="000049C6">
        <w:t xml:space="preserve">e are not </w:t>
      </w:r>
      <w:r w:rsidR="00175034">
        <w:t xml:space="preserve">saying </w:t>
      </w:r>
      <w:r w:rsidRPr="002B72A8" w:rsidR="000049C6">
        <w:t>a freeze because there are key</w:t>
      </w:r>
      <w:r w:rsidR="009E1220">
        <w:t>,</w:t>
      </w:r>
      <w:r w:rsidRPr="002B72A8" w:rsidR="000049C6">
        <w:t xml:space="preserve"> critical statutory </w:t>
      </w:r>
      <w:r>
        <w:t xml:space="preserve">roles that we are required to fill. If someone leaves </w:t>
      </w:r>
      <w:r w:rsidR="00DD0C80">
        <w:t>who</w:t>
      </w:r>
      <w:r>
        <w:t xml:space="preserve"> has been undertaking </w:t>
      </w:r>
      <w:r w:rsidR="005F3253">
        <w:t>such a</w:t>
      </w:r>
      <w:r>
        <w:t xml:space="preserve"> role, we will need to fill it. There needs to be honesty about that.</w:t>
      </w:r>
    </w:p>
    <w:p w:rsidR="000049C6" w:rsidRPr="002B72A8" w:rsidP="000049C6">
      <w:pPr>
        <w:pStyle w:val="Answer"/>
      </w:pPr>
      <w:r>
        <w:t>We have slowed down selections and movements. W</w:t>
      </w:r>
      <w:r w:rsidRPr="002B72A8">
        <w:t xml:space="preserve">ithin PSNI, in </w:t>
      </w:r>
      <w:r>
        <w:t xml:space="preserve">a </w:t>
      </w:r>
      <w:r w:rsidRPr="002B72A8">
        <w:t>normal given year</w:t>
      </w:r>
      <w:r w:rsidR="00DD0C80">
        <w:t>—not this year—</w:t>
      </w:r>
      <w:r w:rsidRPr="002B72A8">
        <w:t xml:space="preserve">there could be </w:t>
      </w:r>
      <w:r>
        <w:t xml:space="preserve">2,000 or 3,000 </w:t>
      </w:r>
      <w:r w:rsidRPr="002B72A8">
        <w:t xml:space="preserve">moves </w:t>
      </w:r>
      <w:r>
        <w:t xml:space="preserve">around </w:t>
      </w:r>
      <w:r w:rsidRPr="002B72A8">
        <w:t xml:space="preserve">the </w:t>
      </w:r>
      <w:r w:rsidRPr="002B72A8" w:rsidR="00DD4EE0">
        <w:t>organisation</w:t>
      </w:r>
      <w:r>
        <w:t>. When we had 7,000 officers, as promotions happen</w:t>
      </w:r>
      <w:r w:rsidR="00E94D3B">
        <w:t>ed</w:t>
      </w:r>
      <w:r w:rsidR="00C90C0D">
        <w:t>,</w:t>
      </w:r>
      <w:r w:rsidR="00F258A1">
        <w:t xml:space="preserve"> </w:t>
      </w:r>
      <w:r>
        <w:t>those behind them happen</w:t>
      </w:r>
      <w:r w:rsidR="00F258A1">
        <w:t>ed</w:t>
      </w:r>
      <w:r>
        <w:t>,</w:t>
      </w:r>
      <w:r w:rsidR="00325AEB">
        <w:t xml:space="preserve"> then those behind them,</w:t>
      </w:r>
      <w:r>
        <w:t xml:space="preserve"> </w:t>
      </w:r>
      <w:r w:rsidR="006D706D">
        <w:t>as well as the recruitment coming in.</w:t>
      </w:r>
      <w:r w:rsidR="00FB5EBE">
        <w:t xml:space="preserve"> </w:t>
      </w:r>
      <w:r w:rsidR="00F258A1">
        <w:t>I</w:t>
      </w:r>
      <w:r w:rsidR="007972CB">
        <w:t xml:space="preserve">t </w:t>
      </w:r>
      <w:r w:rsidRPr="002B72A8">
        <w:t>is a huge change</w:t>
      </w:r>
      <w:r w:rsidR="00767E77">
        <w:t xml:space="preserve"> </w:t>
      </w:r>
      <w:r w:rsidRPr="002B72A8">
        <w:t>for that to really slow down</w:t>
      </w:r>
      <w:r w:rsidR="00767E77">
        <w:t>. You are right</w:t>
      </w:r>
      <w:r w:rsidR="005F3253">
        <w:t xml:space="preserve"> that i</w:t>
      </w:r>
      <w:r w:rsidR="00767E77">
        <w:t>n many ways it is slowing down career progression</w:t>
      </w:r>
      <w:r w:rsidR="00832BC7">
        <w:t xml:space="preserve"> for individuals. It is an issue that we </w:t>
      </w:r>
      <w:r w:rsidR="00832BC7">
        <w:t>have to</w:t>
      </w:r>
      <w:r w:rsidR="00832BC7">
        <w:t xml:space="preserve"> consider. Would more officers start to consider working elsewhere? It is a big step, when you have </w:t>
      </w:r>
      <w:r w:rsidR="00832BC7">
        <w:t>families that live locally in Northern Ireland, but they will look to other forces. People seeking to progress their career will consider that.</w:t>
      </w:r>
      <w:r w:rsidR="00367B19">
        <w:t xml:space="preserve"> It is also a risk for us</w:t>
      </w:r>
      <w:r w:rsidR="008A3A1C">
        <w:t>.</w:t>
      </w:r>
      <w:r w:rsidR="00767E77">
        <w:t xml:space="preserve"> </w:t>
      </w:r>
    </w:p>
    <w:p w:rsidR="00930B8C" w:rsidP="000049C6">
      <w:pPr>
        <w:pStyle w:val="Answer"/>
      </w:pPr>
      <w:sdt>
        <w:sdtPr>
          <w:alias w:val="Witness"/>
          <w:id w:val="-2107725665"/>
          <w:placeholder>
            <w:docPart w:val="DefaultPlaceholder_-1854013440"/>
          </w:placeholder>
          <w:richText/>
        </w:sdtPr>
        <w:sdtContent>
          <w:r w:rsidRPr="002B72A8" w:rsidR="002B72A8">
            <w:rPr>
              <w:rStyle w:val="PlaceholderText"/>
              <w:b/>
              <w:i/>
              <w:color w:val="auto"/>
            </w:rPr>
            <w:t>Mark McNaughten:</w:t>
          </w:r>
          <w:r w:rsidRPr="002B72A8" w:rsidR="000049C6">
            <w:rPr>
              <w:rStyle w:val="PlaceholderText"/>
              <w:b/>
              <w:color w:val="auto"/>
            </w:rPr>
            <w:t xml:space="preserve"> </w:t>
          </w:r>
        </w:sdtContent>
      </w:sdt>
      <w:r w:rsidR="004178EB">
        <w:t xml:space="preserve">On pensions, </w:t>
      </w:r>
      <w:r w:rsidR="00F97FF3">
        <w:t xml:space="preserve">we </w:t>
      </w:r>
      <w:r w:rsidR="00316FB5">
        <w:t xml:space="preserve">carry the budget and </w:t>
      </w:r>
      <w:r w:rsidR="00325AEB">
        <w:t xml:space="preserve">incur the </w:t>
      </w:r>
      <w:r w:rsidR="00316FB5">
        <w:t xml:space="preserve">cost for all police pensioners in Northern Ireland. It is interesting. Our level of officers leaving the service has not </w:t>
      </w:r>
      <w:r w:rsidRPr="002B72A8" w:rsidR="000049C6">
        <w:t>increased massively</w:t>
      </w:r>
      <w:r w:rsidR="00316FB5">
        <w:t xml:space="preserve">, </w:t>
      </w:r>
      <w:r w:rsidRPr="002B72A8" w:rsidR="000049C6">
        <w:t>but the</w:t>
      </w:r>
      <w:r w:rsidR="00F94A4D">
        <w:t>re</w:t>
      </w:r>
      <w:r w:rsidRPr="002B72A8" w:rsidR="000049C6">
        <w:t xml:space="preserve"> </w:t>
      </w:r>
      <w:r w:rsidR="00A80E2F">
        <w:t xml:space="preserve">is </w:t>
      </w:r>
      <w:r w:rsidRPr="002B72A8" w:rsidR="000049C6">
        <w:t>an upward trend</w:t>
      </w:r>
      <w:r w:rsidR="00F94A4D">
        <w:t xml:space="preserve">. </w:t>
      </w:r>
      <w:r w:rsidR="000D229B">
        <w:t xml:space="preserve">In terms of impacting our total </w:t>
      </w:r>
      <w:r w:rsidR="00424622">
        <w:t>headcount, that is where we are seeing the numbers go down potentially to 6,000 by the end of next year</w:t>
      </w:r>
      <w:r w:rsidR="00195563">
        <w:t>,</w:t>
      </w:r>
      <w:r w:rsidR="00424622">
        <w:t xml:space="preserve"> but it is very much a personal decision in relation</w:t>
      </w:r>
      <w:r w:rsidR="00A23FFF">
        <w:t xml:space="preserve"> to accessing that right.</w:t>
      </w:r>
    </w:p>
    <w:p w:rsidR="000049C6" w:rsidRPr="002B72A8" w:rsidP="000049C6">
      <w:pPr>
        <w:pStyle w:val="Answer"/>
      </w:pPr>
      <w:r>
        <w:t>We are seeing more officers, when they hit the 30</w:t>
      </w:r>
      <w:r w:rsidR="00195563">
        <w:t>-</w:t>
      </w:r>
      <w:r>
        <w:t xml:space="preserve">year mark and are maximising their </w:t>
      </w:r>
      <w:r w:rsidR="006C6358">
        <w:t xml:space="preserve">pension, </w:t>
      </w:r>
      <w:r w:rsidR="00631320">
        <w:t xml:space="preserve">exercising that right to leave </w:t>
      </w:r>
      <w:r w:rsidR="00525B0A">
        <w:t>the scheme.</w:t>
      </w:r>
      <w:r w:rsidR="00E8048A">
        <w:t xml:space="preserve"> There are various routes they take after that, but it pick</w:t>
      </w:r>
      <w:r w:rsidR="00195563">
        <w:t>s</w:t>
      </w:r>
      <w:r w:rsidR="00E8048A">
        <w:t xml:space="preserve"> up on a point that Jim mentioned in terms of trying to encourage people to stay</w:t>
      </w:r>
      <w:r w:rsidR="00195563">
        <w:t xml:space="preserve"> and</w:t>
      </w:r>
      <w:r w:rsidR="00E8048A">
        <w:t xml:space="preserve"> to retain their experience. It is proving very difficult in the current climate.</w:t>
      </w:r>
    </w:p>
    <w:p w:rsidR="000049C6" w:rsidRPr="002B72A8" w:rsidP="000049C6">
      <w:pPr>
        <w:pStyle w:val="Question"/>
        <w:numPr>
          <w:ilvl w:val="0"/>
          <w:numId w:val="0"/>
        </w:numPr>
        <w:ind w:left="794"/>
      </w:pPr>
      <w:sdt>
        <w:sdtPr>
          <w:alias w:val="Member"/>
          <w:tag w:val="&lt;Member mnisId='1562' dodsId='28181'&gt;"/>
          <w:id w:val="1999300114"/>
          <w:placeholder>
            <w:docPart w:val="DefaultPlaceholder_-1854013440"/>
          </w:placeholder>
          <w:richText/>
        </w:sdtPr>
        <w:sdtContent>
          <w:r w:rsidRPr="002B72A8">
            <w:rPr>
              <w:rStyle w:val="PlaceholderText"/>
              <w:b/>
              <w:color w:val="auto"/>
            </w:rPr>
            <w:t>Chair:</w:t>
          </w:r>
        </w:sdtContent>
      </w:sdt>
      <w:r w:rsidRPr="002B72A8">
        <w:t xml:space="preserve"> </w:t>
      </w:r>
      <w:r w:rsidR="00406349">
        <w:t>T</w:t>
      </w:r>
      <w:r w:rsidRPr="002B72A8">
        <w:t xml:space="preserve">hank you very much indeed for </w:t>
      </w:r>
      <w:r w:rsidR="00406349">
        <w:t xml:space="preserve">that very </w:t>
      </w:r>
      <w:r w:rsidRPr="002B72A8">
        <w:t xml:space="preserve">helpful and somewhat depressing evidence </w:t>
      </w:r>
      <w:r w:rsidR="00602B0F">
        <w:t xml:space="preserve">in terms of the </w:t>
      </w:r>
      <w:r w:rsidR="00D21DA3">
        <w:t>budgetary pressures being faced right across the police and criminal justice system in Northern Ireland. We will move on to our second panel.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0F91">
    <w:pPr>
      <w:pStyle w:val="Header"/>
    </w:pPr>
    <w:r w:rsidRPr="006678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F143690"/>
    <w:lvl w:ilvl="0">
      <w:start w:val="1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67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austin\Documents\Jobs\19.06.23\Hansard\1546848\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E7AB206153D48ECBDDE6EF438B7126D"/>
        <w:category>
          <w:name w:val="General"/>
          <w:gallery w:val="placeholder"/>
        </w:category>
        <w:types>
          <w:type w:val="bbPlcHdr"/>
        </w:types>
        <w:behaviors>
          <w:behavior w:val="content"/>
        </w:behaviors>
        <w:guid w:val="{A3698C68-803C-4FE4-BF7D-6E9DD44D65DF}"/>
      </w:docPartPr>
      <w:docPartBody>
        <w:p w:rsidR="00963F68" w:rsidP="005D04C9">
          <w:pPr>
            <w:pStyle w:val="BE7AB206153D48ECBDDE6EF438B7126D"/>
          </w:pPr>
          <w:r w:rsidRPr="000753FC">
            <w:rPr>
              <w:rStyle w:val="PlaceholderText"/>
            </w:rPr>
            <w:t>Click here to enter text.</w:t>
          </w:r>
        </w:p>
      </w:docPartBody>
    </w:docPart>
    <w:docPart>
      <w:docPartPr>
        <w:name w:val="8C6849E4A5C341F19060C1127F2E9C8B"/>
        <w:category>
          <w:name w:val="General"/>
          <w:gallery w:val="placeholder"/>
        </w:category>
        <w:types>
          <w:type w:val="bbPlcHdr"/>
        </w:types>
        <w:behaviors>
          <w:behavior w:val="content"/>
        </w:behaviors>
        <w:guid w:val="{8DB291B5-0E4A-4116-9D7C-5362BA715F04}"/>
      </w:docPartPr>
      <w:docPartBody>
        <w:p w:rsidR="00963F68" w:rsidP="005D04C9">
          <w:pPr>
            <w:pStyle w:val="8C6849E4A5C341F19060C1127F2E9C8B"/>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96D4B82-8D9D-4869-8E40-57E454D82CF0}"/>
      </w:docPartPr>
      <w:docPartBody>
        <w:p w:rsidR="00963F68">
          <w:r w:rsidRPr="00624494">
            <w:rPr>
              <w:rStyle w:val="PlaceholderText"/>
            </w:rPr>
            <w:t>Click or tap here to enter text.</w:t>
          </w:r>
        </w:p>
      </w:docPartBody>
    </w:docPart>
    <w:docPart>
      <w:docPartPr>
        <w:name w:val="25FB8A7ABD16459595016509CA5742C3"/>
        <w:category>
          <w:name w:val="General"/>
          <w:gallery w:val="placeholder"/>
        </w:category>
        <w:types>
          <w:type w:val="bbPlcHdr"/>
        </w:types>
        <w:behaviors>
          <w:behavior w:val="content"/>
        </w:behaviors>
        <w:guid w:val="{29BBC1F1-9171-48E4-95BB-D7E3719A033F}"/>
      </w:docPartPr>
      <w:docPartBody>
        <w:p w:rsidR="002566A9" w:rsidP="00AA39A6">
          <w:pPr>
            <w:pStyle w:val="25FB8A7ABD16459595016509CA5742C3"/>
          </w:pPr>
          <w:r w:rsidRPr="006244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39A6"/>
    <w:rPr>
      <w:color w:val="808080"/>
    </w:rPr>
  </w:style>
  <w:style w:type="paragraph" w:customStyle="1" w:styleId="BE7AB206153D48ECBDDE6EF438B7126D">
    <w:name w:val="BE7AB206153D48ECBDDE6EF438B7126D"/>
    <w:rsid w:val="005D04C9"/>
  </w:style>
  <w:style w:type="paragraph" w:customStyle="1" w:styleId="8C6849E4A5C341F19060C1127F2E9C8B">
    <w:name w:val="8C6849E4A5C341F19060C1127F2E9C8B"/>
    <w:rsid w:val="005D04C9"/>
  </w:style>
  <w:style w:type="paragraph" w:customStyle="1" w:styleId="045090A5DA664908BB4E53685D04ECA7">
    <w:name w:val="045090A5DA664908BB4E53685D04ECA7"/>
    <w:rsid w:val="00963F68"/>
  </w:style>
  <w:style w:type="paragraph" w:customStyle="1" w:styleId="160FDC2EB0534711B6982EB5FB62D371">
    <w:name w:val="160FDC2EB0534711B6982EB5FB62D371"/>
    <w:rsid w:val="00AA39A6"/>
  </w:style>
  <w:style w:type="paragraph" w:customStyle="1" w:styleId="25FB8A7ABD16459595016509CA5742C3">
    <w:name w:val="25FB8A7ABD16459595016509CA5742C3"/>
    <w:rsid w:val="00AA39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