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13C5" w:rsidP="00E04F6D">
      <w:pPr>
        <w:pStyle w:val="TitleCommittee0"/>
      </w:pPr>
      <w:r>
        <w:t>Foreign Affairs Committee</w:t>
      </w:r>
    </w:p>
    <w:p w:rsidR="003513C5" w:rsidP="00E04F6D">
      <w:pPr>
        <w:pStyle w:val="TitleInquiry0"/>
      </w:pPr>
      <w:r>
        <w:t xml:space="preserve">Oral evidence: Critical minerals, HC </w:t>
      </w:r>
      <w:r w:rsidR="000F5529">
        <w:t>1095</w:t>
      </w:r>
    </w:p>
    <w:p w:rsidR="003513C5" w:rsidP="00E04F6D">
      <w:pPr>
        <w:pStyle w:val="Para"/>
      </w:pPr>
      <w:r>
        <w:t>Tuesday 13 June 2023</w:t>
      </w:r>
    </w:p>
    <w:p w:rsidR="003513C5" w:rsidP="00E04F6D">
      <w:pPr>
        <w:pStyle w:val="Para"/>
      </w:pPr>
      <w:r>
        <w:t xml:space="preserve">Ordered by the House of </w:t>
      </w:r>
      <w:r w:rsidRPr="00615759">
        <w:t xml:space="preserve">Commons to be published on </w:t>
      </w:r>
      <w:r>
        <w:t>13 June 2023</w:t>
      </w:r>
      <w:r w:rsidRPr="00615759">
        <w:t>.</w:t>
      </w:r>
    </w:p>
    <w:p w:rsidR="003513C5" w:rsidP="00E04F6D">
      <w:r>
        <w:fldChar w:fldCharType="begin"/>
      </w:r>
      <w:r>
        <w:instrText xml:space="preserve"> HYPERLINK "https://www.parliamentlive.tv/Event/Index/3beadfc5-77cc-4f34-87f6-5d04506b57aa" </w:instrText>
      </w:r>
      <w:r>
        <w:fldChar w:fldCharType="separate"/>
      </w:r>
      <w:r w:rsidRPr="0058230A">
        <w:rPr>
          <w:rStyle w:val="Hyperlink"/>
        </w:rPr>
        <w:t>Watch the meeting</w:t>
      </w:r>
      <w:r>
        <w:fldChar w:fldCharType="end"/>
      </w:r>
    </w:p>
    <w:p w:rsidR="003513C5" w:rsidP="00E04F6D">
      <w:r>
        <w:t xml:space="preserve">Members present: </w:t>
      </w:r>
      <w:r w:rsidR="00462E3F">
        <w:t>Sir Chris Bryant</w:t>
      </w:r>
      <w:r>
        <w:t xml:space="preserve"> (Chair); </w:t>
      </w:r>
      <w:r w:rsidR="00462E3F">
        <w:t xml:space="preserve">Drew </w:t>
      </w:r>
      <w:r>
        <w:t>Hendry; Henry Smith; Graham Stringer.</w:t>
      </w:r>
    </w:p>
    <w:p w:rsidR="005E45F1" w:rsidRPr="005E45F1" w:rsidP="005E45F1">
      <w:pPr>
        <w:pStyle w:val="ParaCentre"/>
      </w:pPr>
      <w:r w:rsidRPr="00156A60">
        <w:t xml:space="preserve">Questions </w:t>
      </w:r>
      <w:r w:rsidR="000F5529">
        <w:t>88</w:t>
      </w:r>
      <w:r>
        <w:t xml:space="preserve"> </w:t>
      </w:r>
      <w:r w:rsidR="003A4A4F">
        <w:t>to</w:t>
      </w:r>
      <w:r>
        <w:t xml:space="preserve"> </w:t>
      </w:r>
      <w:r w:rsidRPr="008F50B2" w:rsidR="00462E3F">
        <w:t>1</w:t>
      </w:r>
      <w:r w:rsidR="008F50B2">
        <w:t>5</w:t>
      </w:r>
      <w:r w:rsidR="004E77C3">
        <w:t>7</w:t>
      </w:r>
    </w:p>
    <w:p w:rsidR="003513C5" w:rsidP="00E04F6D">
      <w:pPr>
        <w:pStyle w:val="TitleWitnesses0"/>
      </w:pPr>
      <w:r>
        <w:t>Witnesses</w:t>
      </w:r>
    </w:p>
    <w:p w:rsidR="003513C5" w:rsidP="00E04F6D">
      <w:pPr>
        <w:pStyle w:val="Para"/>
      </w:pPr>
      <w:r>
        <w:fldChar w:fldCharType="begin"/>
      </w:r>
      <w:r>
        <w:instrText xml:space="preserve"> HYPERLINK \l "Panel1" </w:instrText>
      </w:r>
      <w:r>
        <w:fldChar w:fldCharType="separate"/>
      </w:r>
      <w:r w:rsidRPr="0058230A">
        <w:rPr>
          <w:rStyle w:val="Hyperlink"/>
        </w:rPr>
        <w:t>I</w:t>
      </w:r>
      <w:r>
        <w:fldChar w:fldCharType="end"/>
      </w:r>
      <w:r w:rsidR="00D84442">
        <w:t>:</w:t>
      </w:r>
      <w:r>
        <w:t xml:space="preserve"> Fiona </w:t>
      </w:r>
      <w:r>
        <w:t>Clouder</w:t>
      </w:r>
      <w:r>
        <w:t xml:space="preserve">, </w:t>
      </w:r>
      <w:r w:rsidR="0058230A">
        <w:t>f</w:t>
      </w:r>
      <w:r>
        <w:t xml:space="preserve">ormer </w:t>
      </w:r>
      <w:r w:rsidR="0058230A">
        <w:t>R</w:t>
      </w:r>
      <w:r>
        <w:t xml:space="preserve">egional </w:t>
      </w:r>
      <w:r w:rsidR="00720236">
        <w:t>Ambassador</w:t>
      </w:r>
      <w:r w:rsidR="008827FB">
        <w:t xml:space="preserve"> </w:t>
      </w:r>
      <w:r w:rsidR="00BD1ECB">
        <w:t>for</w:t>
      </w:r>
      <w:r>
        <w:t xml:space="preserve"> Latin </w:t>
      </w:r>
      <w:r>
        <w:t>America</w:t>
      </w:r>
      <w:r>
        <w:t xml:space="preserve"> and</w:t>
      </w:r>
      <w:r w:rsidR="00BD1ECB">
        <w:t xml:space="preserve"> the</w:t>
      </w:r>
      <w:r>
        <w:t xml:space="preserve"> Caribbean, </w:t>
      </w:r>
      <w:r w:rsidRPr="00462E3F">
        <w:t>COP26</w:t>
      </w:r>
      <w:r w:rsidR="008827FB">
        <w:t>,</w:t>
      </w:r>
      <w:r w:rsidRPr="00462E3F">
        <w:t xml:space="preserve"> </w:t>
      </w:r>
      <w:r w:rsidR="0058230A">
        <w:t>f</w:t>
      </w:r>
      <w:r w:rsidRPr="00462E3F">
        <w:t>ormer HM Ambassador to Chile</w:t>
      </w:r>
      <w:r w:rsidR="00175DD0">
        <w:t>, and independent consultant;</w:t>
      </w:r>
      <w:r w:rsidRPr="00175DD0" w:rsidR="00175DD0">
        <w:t xml:space="preserve"> </w:t>
      </w:r>
      <w:r w:rsidR="00175DD0">
        <w:t xml:space="preserve">Paul </w:t>
      </w:r>
      <w:r w:rsidR="00175DD0">
        <w:t>Atherley</w:t>
      </w:r>
      <w:r w:rsidR="00175DD0">
        <w:t xml:space="preserve">, Chairman, </w:t>
      </w:r>
      <w:r w:rsidR="00175DD0">
        <w:t>Pensana</w:t>
      </w:r>
      <w:r w:rsidR="00175DD0">
        <w:t xml:space="preserve"> plc</w:t>
      </w:r>
      <w:r w:rsidRPr="00462E3F">
        <w:t>.</w:t>
      </w:r>
    </w:p>
    <w:p w:rsidR="003513C5" w:rsidP="00E04F6D">
      <w:pPr>
        <w:pStyle w:val="Para"/>
      </w:pPr>
      <w:r>
        <w:fldChar w:fldCharType="begin"/>
      </w:r>
      <w:r>
        <w:instrText xml:space="preserve"> HYPERLINK \l "Panel2" </w:instrText>
      </w:r>
      <w:r>
        <w:fldChar w:fldCharType="separate"/>
      </w:r>
      <w:r w:rsidRPr="0058230A">
        <w:rPr>
          <w:rStyle w:val="Hyperlink"/>
        </w:rPr>
        <w:t>II</w:t>
      </w:r>
      <w:r>
        <w:fldChar w:fldCharType="end"/>
      </w:r>
      <w:r w:rsidR="00D84442">
        <w:t>:</w:t>
      </w:r>
      <w:r>
        <w:t xml:space="preserve"> Dr Marina </w:t>
      </w:r>
      <w:r>
        <w:t>Caparini</w:t>
      </w:r>
      <w:r>
        <w:t xml:space="preserve">, Senior </w:t>
      </w:r>
      <w:r w:rsidR="00720236">
        <w:t>Researcher</w:t>
      </w:r>
      <w:r w:rsidR="008827FB">
        <w:t>,</w:t>
      </w:r>
      <w:r>
        <w:t xml:space="preserve"> </w:t>
      </w:r>
      <w:r w:rsidR="00175DD0">
        <w:t xml:space="preserve">United Nations University </w:t>
      </w:r>
      <w:r>
        <w:t>Centre for Policy Research</w:t>
      </w:r>
      <w:r w:rsidR="00175DD0">
        <w:t>.</w:t>
      </w:r>
    </w:p>
    <w:p w:rsidR="003513C5" w:rsidP="00E04F6D">
      <w:pPr>
        <w:pStyle w:val="Para"/>
      </w:pPr>
      <w:r>
        <w:fldChar w:fldCharType="begin"/>
      </w:r>
      <w:r>
        <w:instrText xml:space="preserve"> HYPERLINK \l "Panel3" </w:instrText>
      </w:r>
      <w:r>
        <w:fldChar w:fldCharType="separate"/>
      </w:r>
      <w:r w:rsidRPr="0058230A">
        <w:rPr>
          <w:rStyle w:val="Hyperlink"/>
        </w:rPr>
        <w:t>III</w:t>
      </w:r>
      <w:r>
        <w:fldChar w:fldCharType="end"/>
      </w:r>
      <w:r w:rsidR="00D84442">
        <w:t>:</w:t>
      </w:r>
      <w:r>
        <w:t xml:space="preserve"> </w:t>
      </w:r>
      <w:r w:rsidR="00175DD0">
        <w:t xml:space="preserve">Rt Hon Anne-Marie Trevelyan MP, Minister of State, Foreign, Commonwealth and Development Office; </w:t>
      </w:r>
      <w:r>
        <w:t xml:space="preserve">Professor Paul Monks, Chief Scientific Adviser, Department for Energy </w:t>
      </w:r>
      <w:r w:rsidR="00720236">
        <w:t>Security</w:t>
      </w:r>
      <w:r>
        <w:t xml:space="preserve"> and Net Zero; </w:t>
      </w:r>
      <w:r w:rsidR="00720236">
        <w:t>Tim Stern, International Energy Director, Foreign, Commonwealth and Development Office.</w:t>
      </w:r>
    </w:p>
    <w:p w:rsidR="003513C5" w:rsidP="00E04F6D">
      <w:pPr>
        <w:pStyle w:val="Para"/>
      </w:pPr>
    </w:p>
    <w:p w:rsidR="003513C5" w:rsidP="00E04F6D">
      <w:pPr>
        <w:rPr>
          <w:rFonts w:eastAsia="Times New Roman"/>
          <w:szCs w:val="20"/>
        </w:rPr>
      </w:pPr>
      <w:r>
        <w:br w:type="page"/>
      </w:r>
    </w:p>
    <w:p w:rsidR="003513C5" w:rsidRPr="000F5529" w:rsidP="000F5529">
      <w:pPr>
        <w:pStyle w:val="TitlePanel0"/>
        <w:rPr>
          <w:szCs w:val="28"/>
        </w:rPr>
      </w:pPr>
      <w:bookmarkStart w:id="0" w:name="_Hlk137560396"/>
      <w:r w:rsidRPr="000F5529">
        <w:rPr>
          <w:szCs w:val="28"/>
        </w:rPr>
        <w:t>Examination of witnesses</w:t>
      </w:r>
    </w:p>
    <w:p w:rsidR="000F5529" w:rsidP="00EF4ACF">
      <w:pPr>
        <w:pStyle w:val="TitlePanel0"/>
        <w:jc w:val="both"/>
      </w:pPr>
      <w:bookmarkStart w:id="1" w:name="Panel1"/>
      <w:bookmarkEnd w:id="1"/>
      <w:r>
        <w:rPr>
          <w:sz w:val="22"/>
        </w:rPr>
        <w:t xml:space="preserve">Witnesses: </w:t>
      </w:r>
      <w:r>
        <w:rPr>
          <w:sz w:val="22"/>
        </w:rPr>
        <w:t xml:space="preserve">Paul </w:t>
      </w:r>
      <w:r>
        <w:rPr>
          <w:sz w:val="22"/>
        </w:rPr>
        <w:t>Atherley</w:t>
      </w:r>
      <w:r>
        <w:rPr>
          <w:sz w:val="22"/>
        </w:rPr>
        <w:t xml:space="preserve"> and Fiona </w:t>
      </w:r>
      <w:r>
        <w:rPr>
          <w:sz w:val="22"/>
        </w:rPr>
        <w:t>Clouder</w:t>
      </w:r>
      <w:r>
        <w:rPr>
          <w:sz w:val="22"/>
        </w:rPr>
        <w:t>.</w:t>
      </w:r>
      <w:bookmarkEnd w:id="0"/>
    </w:p>
    <w:p w:rsidR="00B904C2" w:rsidP="00C9099F">
      <w:pPr>
        <w:pStyle w:val="Question"/>
      </w:pPr>
      <w:r w:rsidRPr="00C9099F">
        <w:rPr>
          <w:b/>
          <w:bCs/>
        </w:rPr>
        <w:t>Chair</w:t>
      </w:r>
      <w:r w:rsidRPr="000F5529">
        <w:t>:</w:t>
      </w:r>
      <w:r>
        <w:t xml:space="preserve"> </w:t>
      </w:r>
      <w:r>
        <w:t>Welcome to the Foreign Affairs Committee</w:t>
      </w:r>
      <w:r w:rsidR="0058230A">
        <w:t>. This</w:t>
      </w:r>
      <w:r w:rsidR="000263E8">
        <w:t xml:space="preserve"> hearing </w:t>
      </w:r>
      <w:r w:rsidR="0058230A">
        <w:t xml:space="preserve">is part of our inquiry </w:t>
      </w:r>
      <w:r w:rsidR="000263E8">
        <w:t>into critical minerals</w:t>
      </w:r>
      <w:r w:rsidR="00A878D6">
        <w:t>,</w:t>
      </w:r>
      <w:r w:rsidR="000263E8">
        <w:t xml:space="preserve"> which has involved visiting Chile, as we will probably refer to a little later. We have </w:t>
      </w:r>
      <w:r>
        <w:t>three sessions this afternoon</w:t>
      </w:r>
      <w:r w:rsidR="00A878D6">
        <w:t>,</w:t>
      </w:r>
      <w:r>
        <w:t xml:space="preserve"> </w:t>
      </w:r>
      <w:r w:rsidR="000263E8">
        <w:t xml:space="preserve">but we start with Fiona and Paul. Do you want to briefly introduce yourselves for the record? </w:t>
      </w:r>
    </w:p>
    <w:p w:rsidR="004A7EAF" w:rsidP="00B904C2">
      <w:pPr>
        <w:pStyle w:val="Answer"/>
      </w:pPr>
      <w:r w:rsidRPr="00660BA2">
        <w:rPr>
          <w:b/>
          <w:bCs/>
          <w:i/>
          <w:iCs/>
          <w:lang w:val="it-IT"/>
        </w:rPr>
        <w:t>Fiona Clouder:</w:t>
      </w:r>
      <w:r w:rsidRPr="00660BA2" w:rsidR="00B904C2">
        <w:rPr>
          <w:b/>
          <w:lang w:val="it-IT"/>
        </w:rPr>
        <w:t xml:space="preserve"> </w:t>
      </w:r>
      <w:r w:rsidRPr="00660BA2" w:rsidR="00B904C2">
        <w:rPr>
          <w:lang w:val="it-IT"/>
        </w:rPr>
        <w:t>I</w:t>
      </w:r>
      <w:r w:rsidRPr="00660BA2" w:rsidR="000263E8">
        <w:rPr>
          <w:lang w:val="it-IT"/>
        </w:rPr>
        <w:t xml:space="preserve"> am </w:t>
      </w:r>
      <w:r w:rsidRPr="00660BA2" w:rsidR="00B904C2">
        <w:rPr>
          <w:lang w:val="it-IT"/>
        </w:rPr>
        <w:t>Fiona Clouder</w:t>
      </w:r>
      <w:r w:rsidRPr="00660BA2" w:rsidR="000263E8">
        <w:rPr>
          <w:lang w:val="it-IT"/>
        </w:rPr>
        <w:t xml:space="preserve">. </w:t>
      </w:r>
      <w:r w:rsidR="000263E8">
        <w:t xml:space="preserve">I am the former regional ambassador for Latin America and the </w:t>
      </w:r>
      <w:r w:rsidR="00A878D6">
        <w:t xml:space="preserve">Caribbean </w:t>
      </w:r>
      <w:r w:rsidR="000263E8">
        <w:t xml:space="preserve">for COP26 and the former ambassador to Chile. I now work as an independent consultant, including for </w:t>
      </w:r>
      <w:r w:rsidR="00FE33E4">
        <w:t xml:space="preserve">Appian Capital Advisory, </w:t>
      </w:r>
      <w:r w:rsidR="000E0524">
        <w:t>which</w:t>
      </w:r>
      <w:r w:rsidR="0038383B">
        <w:t xml:space="preserve"> </w:t>
      </w:r>
      <w:r w:rsidR="000E0524">
        <w:t xml:space="preserve">is </w:t>
      </w:r>
      <w:r w:rsidR="00FE33E4">
        <w:t>a major investor in the mining sector.</w:t>
      </w:r>
    </w:p>
    <w:p w:rsidR="00B904C2" w:rsidP="00B904C2">
      <w:pPr>
        <w:pStyle w:val="Answer"/>
      </w:pPr>
      <w:r w:rsidRPr="00317916">
        <w:rPr>
          <w:b/>
          <w:bCs/>
          <w:i/>
          <w:iCs/>
        </w:rPr>
        <w:t xml:space="preserve">Paul </w:t>
      </w:r>
      <w:r w:rsidRPr="00317916">
        <w:rPr>
          <w:b/>
          <w:bCs/>
          <w:i/>
          <w:iCs/>
        </w:rPr>
        <w:t>Atherley</w:t>
      </w:r>
      <w:r w:rsidRPr="00317916">
        <w:rPr>
          <w:b/>
          <w:bCs/>
          <w:i/>
          <w:iCs/>
        </w:rPr>
        <w:t>:</w:t>
      </w:r>
      <w:r w:rsidRPr="00B904C2">
        <w:rPr>
          <w:b/>
        </w:rPr>
        <w:t xml:space="preserve"> </w:t>
      </w:r>
      <w:r w:rsidR="00FE33E4">
        <w:t xml:space="preserve">My name is Paul </w:t>
      </w:r>
      <w:r w:rsidR="00FE33E4">
        <w:t>Atherley</w:t>
      </w:r>
      <w:r w:rsidR="00FE33E4">
        <w:t xml:space="preserve">. </w:t>
      </w:r>
      <w:r>
        <w:t>I</w:t>
      </w:r>
      <w:r w:rsidR="000E0524">
        <w:t xml:space="preserve"> a</w:t>
      </w:r>
      <w:r>
        <w:t xml:space="preserve">m </w:t>
      </w:r>
      <w:r w:rsidR="00FE33E4">
        <w:t xml:space="preserve">the </w:t>
      </w:r>
      <w:r>
        <w:t xml:space="preserve">founder </w:t>
      </w:r>
      <w:r w:rsidR="00FE33E4">
        <w:t xml:space="preserve">of a company called Tees Valley </w:t>
      </w:r>
      <w:r w:rsidR="000E0524">
        <w:t>L</w:t>
      </w:r>
      <w:r>
        <w:t>ithium</w:t>
      </w:r>
      <w:r w:rsidR="000E0524">
        <w:t xml:space="preserve">, which </w:t>
      </w:r>
      <w:r w:rsidR="00FE33E4">
        <w:t>is developing a large lithium</w:t>
      </w:r>
      <w:r w:rsidR="004975FB">
        <w:t xml:space="preserve"> </w:t>
      </w:r>
      <w:r w:rsidR="00FE33E4">
        <w:t>processing facility in Teesside. I am also the founder and chair</w:t>
      </w:r>
      <w:r w:rsidR="0058230A">
        <w:t>man</w:t>
      </w:r>
      <w:r w:rsidR="00FE33E4">
        <w:t xml:space="preserve"> of a company called </w:t>
      </w:r>
      <w:r w:rsidR="00FE33E4">
        <w:t>Pensana</w:t>
      </w:r>
      <w:r w:rsidR="00FE33E4">
        <w:t>, which is developing a rare earth mine in Angola and a rare earth processing facility in Humber.</w:t>
      </w:r>
    </w:p>
    <w:p w:rsidR="00B904C2" w:rsidP="00B904C2">
      <w:pPr>
        <w:pStyle w:val="Question"/>
      </w:pPr>
      <w:r w:rsidRPr="00B904C2">
        <w:rPr>
          <w:b/>
        </w:rPr>
        <w:t>Henry Smith:</w:t>
      </w:r>
      <w:r>
        <w:t xml:space="preserve"> Do you feel that the </w:t>
      </w:r>
      <w:r w:rsidR="00FE33E4">
        <w:t>UK G</w:t>
      </w:r>
      <w:r>
        <w:t>overnment</w:t>
      </w:r>
      <w:r w:rsidR="00FE33E4">
        <w:t xml:space="preserve">’s </w:t>
      </w:r>
      <w:r w:rsidR="008827FB">
        <w:t>critical minerals strategy</w:t>
      </w:r>
      <w:r w:rsidR="00FE33E4">
        <w:t xml:space="preserve"> </w:t>
      </w:r>
      <w:r>
        <w:t>meet</w:t>
      </w:r>
      <w:r w:rsidR="00FE33E4">
        <w:t>s the priorities that the Government have set out on critical minerals</w:t>
      </w:r>
      <w:r w:rsidR="004975FB">
        <w:t xml:space="preserve">, </w:t>
      </w:r>
      <w:r w:rsidR="00FE33E4">
        <w:t xml:space="preserve">achieving wider policy aims </w:t>
      </w:r>
      <w:r>
        <w:t xml:space="preserve">in terms of </w:t>
      </w:r>
      <w:r w:rsidR="00FE33E4">
        <w:t xml:space="preserve">the </w:t>
      </w:r>
      <w:r>
        <w:t>geopolitics</w:t>
      </w:r>
      <w:r w:rsidR="004975FB">
        <w:t xml:space="preserve"> </w:t>
      </w:r>
      <w:r w:rsidR="00FE33E4">
        <w:t xml:space="preserve">but also tangible ways that the Foreign Office can support that? </w:t>
      </w:r>
    </w:p>
    <w:p w:rsidR="00D76496" w:rsidP="00B904C2">
      <w:pPr>
        <w:pStyle w:val="Answer"/>
      </w:pPr>
      <w:r w:rsidRPr="00317916">
        <w:rPr>
          <w:b/>
          <w:bCs/>
          <w:i/>
          <w:iCs/>
        </w:rPr>
        <w:t xml:space="preserve">Fiona </w:t>
      </w:r>
      <w:r w:rsidRPr="00317916">
        <w:rPr>
          <w:b/>
          <w:bCs/>
          <w:i/>
          <w:iCs/>
        </w:rPr>
        <w:t>Clouder</w:t>
      </w:r>
      <w:r w:rsidRPr="00317916">
        <w:rPr>
          <w:b/>
          <w:bCs/>
          <w:i/>
          <w:iCs/>
        </w:rPr>
        <w:t>:</w:t>
      </w:r>
      <w:r w:rsidRPr="00B904C2" w:rsidR="00B904C2">
        <w:rPr>
          <w:b/>
        </w:rPr>
        <w:t xml:space="preserve"> </w:t>
      </w:r>
      <w:r w:rsidR="00B904C2">
        <w:t>First of all</w:t>
      </w:r>
      <w:r w:rsidR="00B904C2">
        <w:t>,</w:t>
      </w:r>
      <w:r w:rsidR="0058230A">
        <w:t xml:space="preserve"> I think</w:t>
      </w:r>
      <w:r w:rsidR="00B904C2">
        <w:t xml:space="preserve"> it was a very positive step </w:t>
      </w:r>
      <w:r w:rsidR="00FE33E4">
        <w:t>to see this strategy and the critical minerals refresh. The focus</w:t>
      </w:r>
      <w:r>
        <w:t>,</w:t>
      </w:r>
      <w:r w:rsidR="00FE33E4">
        <w:t xml:space="preserve"> though</w:t>
      </w:r>
      <w:r>
        <w:t>,</w:t>
      </w:r>
      <w:r w:rsidR="00FE33E4">
        <w:t xml:space="preserve"> seems to be very much on the supply chain side, which is of course a vital problem and </w:t>
      </w:r>
      <w:r w:rsidR="0058230A">
        <w:t xml:space="preserve">is </w:t>
      </w:r>
      <w:r w:rsidR="00FE33E4">
        <w:t xml:space="preserve">the subject of your inquiry. </w:t>
      </w:r>
    </w:p>
    <w:p w:rsidR="00D76496" w:rsidP="00B904C2">
      <w:pPr>
        <w:pStyle w:val="Answer"/>
      </w:pPr>
      <w:r>
        <w:t xml:space="preserve">I suppose I </w:t>
      </w:r>
      <w:r w:rsidR="0058230A">
        <w:t xml:space="preserve">also </w:t>
      </w:r>
      <w:r>
        <w:t>see this from my environmental background</w:t>
      </w:r>
      <w:r>
        <w:t xml:space="preserve">. </w:t>
      </w:r>
      <w:r w:rsidR="008827FB">
        <w:t xml:space="preserve">Why </w:t>
      </w:r>
      <w:r w:rsidR="00B904C2">
        <w:t xml:space="preserve">are </w:t>
      </w:r>
      <w:r>
        <w:t xml:space="preserve">we </w:t>
      </w:r>
      <w:r w:rsidR="00B904C2">
        <w:t>doing this</w:t>
      </w:r>
      <w:r>
        <w:t xml:space="preserve">? It </w:t>
      </w:r>
      <w:r w:rsidR="00B904C2">
        <w:t xml:space="preserve">is </w:t>
      </w:r>
      <w:r>
        <w:t xml:space="preserve">ultimately </w:t>
      </w:r>
      <w:r w:rsidR="00B904C2">
        <w:t>to</w:t>
      </w:r>
      <w:r>
        <w:t xml:space="preserve"> ensure the energy transition to </w:t>
      </w:r>
      <w:r w:rsidR="00B904C2">
        <w:t>address climate change</w:t>
      </w:r>
      <w:r>
        <w:t xml:space="preserve">. </w:t>
      </w:r>
      <w:r w:rsidR="00B904C2">
        <w:t xml:space="preserve">I would have liked </w:t>
      </w:r>
      <w:r>
        <w:t xml:space="preserve">to see </w:t>
      </w:r>
      <w:r w:rsidR="00B904C2">
        <w:t xml:space="preserve">the strategy consider </w:t>
      </w:r>
      <w:r>
        <w:t xml:space="preserve">much </w:t>
      </w:r>
      <w:r w:rsidR="00B904C2">
        <w:t xml:space="preserve">more </w:t>
      </w:r>
      <w:r>
        <w:t xml:space="preserve">of </w:t>
      </w:r>
      <w:r w:rsidR="00B904C2">
        <w:t>the generic issues</w:t>
      </w:r>
      <w:r>
        <w:t xml:space="preserve">, </w:t>
      </w:r>
      <w:r>
        <w:t xml:space="preserve">because this is a far more complex problem than just the supply chains of the critical minerals. </w:t>
      </w:r>
    </w:p>
    <w:p w:rsidR="00B904C2" w:rsidP="00B904C2">
      <w:pPr>
        <w:pStyle w:val="Answer"/>
      </w:pPr>
      <w:r>
        <w:t xml:space="preserve">In taking that forward, my interest is very much on the international side. It is obviously very </w:t>
      </w:r>
      <w:r>
        <w:t xml:space="preserve">good </w:t>
      </w:r>
      <w:r>
        <w:t xml:space="preserve">to </w:t>
      </w:r>
      <w:r>
        <w:t>see</w:t>
      </w:r>
      <w:r>
        <w:t xml:space="preserve"> </w:t>
      </w:r>
      <w:r>
        <w:t xml:space="preserve">the references </w:t>
      </w:r>
      <w:r>
        <w:t>to international partnerships</w:t>
      </w:r>
      <w:r w:rsidR="00D76496">
        <w:t>. S</w:t>
      </w:r>
      <w:r>
        <w:t>ince submission of the written evidence earlier this year, of course a lot of progress has been made</w:t>
      </w:r>
      <w:r w:rsidR="00D76496">
        <w:t>,</w:t>
      </w:r>
      <w:r>
        <w:t xml:space="preserve"> with agreements with some of the key countries</w:t>
      </w:r>
      <w:r w:rsidR="00317916">
        <w:t xml:space="preserve">. </w:t>
      </w:r>
      <w:r>
        <w:t xml:space="preserve">I feel what is not articulated </w:t>
      </w:r>
      <w:r>
        <w:t>at the moment</w:t>
      </w:r>
      <w:r>
        <w:t xml:space="preserve"> is that broader international engagement, both </w:t>
      </w:r>
      <w:r>
        <w:t xml:space="preserve">to </w:t>
      </w:r>
      <w:r>
        <w:t xml:space="preserve">address the supply chain </w:t>
      </w:r>
      <w:r w:rsidR="008827FB">
        <w:t>issue and</w:t>
      </w:r>
      <w:r>
        <w:t xml:space="preserve"> to see this as </w:t>
      </w:r>
      <w:r>
        <w:t xml:space="preserve">a major </w:t>
      </w:r>
      <w:r>
        <w:t xml:space="preserve">foreign policy </w:t>
      </w:r>
      <w:r>
        <w:t xml:space="preserve">issue </w:t>
      </w:r>
      <w:r>
        <w:t>because of the wider geopolitics involved.</w:t>
      </w:r>
    </w:p>
    <w:p w:rsidR="00FE33E4" w:rsidP="00B904C2">
      <w:pPr>
        <w:pStyle w:val="Answer"/>
      </w:pPr>
      <w:r w:rsidRPr="00317916">
        <w:rPr>
          <w:b/>
          <w:bCs/>
          <w:i/>
          <w:iCs/>
        </w:rPr>
        <w:t xml:space="preserve">Paul </w:t>
      </w:r>
      <w:r w:rsidRPr="00317916">
        <w:rPr>
          <w:b/>
          <w:bCs/>
          <w:i/>
          <w:iCs/>
        </w:rPr>
        <w:t>Atherley</w:t>
      </w:r>
      <w:r w:rsidRPr="00317916">
        <w:rPr>
          <w:b/>
          <w:bCs/>
          <w:i/>
          <w:iCs/>
        </w:rPr>
        <w:t>:</w:t>
      </w:r>
      <w:r w:rsidRPr="00B904C2" w:rsidR="00B904C2">
        <w:rPr>
          <w:b/>
        </w:rPr>
        <w:t xml:space="preserve"> </w:t>
      </w:r>
      <w:r w:rsidR="00B904C2">
        <w:t xml:space="preserve">I agree </w:t>
      </w:r>
      <w:r>
        <w:t xml:space="preserve">very much </w:t>
      </w:r>
      <w:r w:rsidR="00B904C2">
        <w:t xml:space="preserve">with </w:t>
      </w:r>
      <w:r>
        <w:t xml:space="preserve">what </w:t>
      </w:r>
      <w:r w:rsidR="00B904C2">
        <w:t>Fiona</w:t>
      </w:r>
      <w:r>
        <w:t xml:space="preserve"> is saying. T</w:t>
      </w:r>
      <w:r w:rsidR="00B904C2">
        <w:t>here is a bigger issue here</w:t>
      </w:r>
      <w:r>
        <w:t xml:space="preserve">. In our understanding of the refresh, it is going to look at how we can accelerate UK domestic development through the ATF and things </w:t>
      </w:r>
      <w:r w:rsidR="008827FB">
        <w:t>such as</w:t>
      </w:r>
      <w:r>
        <w:t xml:space="preserve"> the Faraday challenge. It is also going to look at the collaborations that Fiona mentioned, </w:t>
      </w:r>
      <w:r w:rsidR="00567D2E">
        <w:t xml:space="preserve">such as the </w:t>
      </w:r>
      <w:r w:rsidR="00D70F8C">
        <w:t xml:space="preserve">minerals security </w:t>
      </w:r>
      <w:r w:rsidR="00D70F8C">
        <w:t>partnership</w:t>
      </w:r>
      <w:r w:rsidR="00567D2E">
        <w:t xml:space="preserve">. </w:t>
      </w:r>
      <w:r>
        <w:t xml:space="preserve">I have recently been in Australia with </w:t>
      </w:r>
      <w:r w:rsidR="00567D2E">
        <w:t>I</w:t>
      </w:r>
      <w:r>
        <w:t>nnovate UK</w:t>
      </w:r>
      <w:r w:rsidR="00034E0D">
        <w:t xml:space="preserve">, </w:t>
      </w:r>
      <w:r>
        <w:t xml:space="preserve">talking to Australian companies to see whether we can connect </w:t>
      </w:r>
      <w:r w:rsidR="003130A4">
        <w:t>directly</w:t>
      </w:r>
      <w:r>
        <w:t>.</w:t>
      </w:r>
    </w:p>
    <w:p w:rsidR="00F17059" w:rsidP="00B904C2">
      <w:pPr>
        <w:pStyle w:val="Answer"/>
      </w:pPr>
      <w:r>
        <w:t>Specifically on the point that Fiona makes about enhancing the international market</w:t>
      </w:r>
      <w:r w:rsidR="003130A4">
        <w:t>s for the bigger picture, this relates to ESG</w:t>
      </w:r>
      <w:r w:rsidR="00034E0D">
        <w:t>. I</w:t>
      </w:r>
      <w:r w:rsidR="003130A4">
        <w:t xml:space="preserve">f we can look </w:t>
      </w:r>
      <w:r w:rsidR="00C76C92">
        <w:t xml:space="preserve">at it </w:t>
      </w:r>
      <w:r w:rsidR="003130A4">
        <w:t>more holistically</w:t>
      </w:r>
      <w:r w:rsidR="003919A3">
        <w:t xml:space="preserve"> and </w:t>
      </w:r>
      <w:r w:rsidR="003130A4">
        <w:t>step into an area that has not been covered, the dominant player,</w:t>
      </w:r>
      <w:r w:rsidR="003919A3">
        <w:t xml:space="preserve"> </w:t>
      </w:r>
      <w:r w:rsidR="00C76C92">
        <w:t>China</w:t>
      </w:r>
      <w:r w:rsidR="003919A3">
        <w:t xml:space="preserve">, </w:t>
      </w:r>
      <w:r w:rsidR="00C76C92">
        <w:t>dominates the midstream</w:t>
      </w:r>
      <w:r w:rsidR="00C84936">
        <w:t xml:space="preserve"> and </w:t>
      </w:r>
      <w:r w:rsidR="00C76C92">
        <w:t>the processing</w:t>
      </w:r>
      <w:r w:rsidR="00C84936">
        <w:t>. For most of the commodities, the</w:t>
      </w:r>
      <w:r w:rsidR="00C76C92">
        <w:t xml:space="preserve"> mining itself is increasingly diversifying</w:t>
      </w:r>
      <w:r w:rsidR="00C84936">
        <w:t>. W</w:t>
      </w:r>
      <w:r w:rsidR="00C76C92">
        <w:t>hen you look at that midstream, there is the supply chain resilience factor</w:t>
      </w:r>
      <w:r w:rsidR="00C84936">
        <w:t xml:space="preserve"> and the </w:t>
      </w:r>
      <w:r w:rsidR="00C76C92">
        <w:t>ESG factor that Fiona mentioned</w:t>
      </w:r>
      <w:r w:rsidR="008827FB">
        <w:t xml:space="preserve">—we </w:t>
      </w:r>
      <w:r w:rsidR="00C76C92">
        <w:t>have to</w:t>
      </w:r>
      <w:r w:rsidR="00C76C92">
        <w:t xml:space="preserve"> be sure that the minerals we bring here are sourced sustainably</w:t>
      </w:r>
      <w:r w:rsidR="008827FB">
        <w:t>—</w:t>
      </w:r>
      <w:r w:rsidR="00C76C92">
        <w:t xml:space="preserve">but there is another factor </w:t>
      </w:r>
      <w:r>
        <w:t xml:space="preserve">that </w:t>
      </w:r>
      <w:r w:rsidR="00C76C92">
        <w:t>is incredibly important</w:t>
      </w:r>
      <w:r>
        <w:t>.</w:t>
      </w:r>
    </w:p>
    <w:p w:rsidR="00541FEB" w:rsidP="00B904C2">
      <w:pPr>
        <w:pStyle w:val="Answer"/>
      </w:pPr>
      <w:r>
        <w:t>D</w:t>
      </w:r>
      <w:r w:rsidR="00F17059">
        <w:t>uring the industrial revolution</w:t>
      </w:r>
      <w:r>
        <w:t>,</w:t>
      </w:r>
      <w:r w:rsidR="00F17059">
        <w:t xml:space="preserve"> </w:t>
      </w:r>
      <w:r w:rsidR="00C76C92">
        <w:t xml:space="preserve">this country </w:t>
      </w:r>
      <w:r w:rsidR="00C25AB9">
        <w:t>took us from steam to steel</w:t>
      </w:r>
      <w:r w:rsidR="00F17059">
        <w:t>. T</w:t>
      </w:r>
      <w:r w:rsidR="00C25AB9">
        <w:t xml:space="preserve">he US took us from petrochemicals to plastics. Right now, China is taking us from critical </w:t>
      </w:r>
      <w:r w:rsidR="00F17059">
        <w:t xml:space="preserve">minerals </w:t>
      </w:r>
      <w:r w:rsidR="00C25AB9">
        <w:t xml:space="preserve">to chemicals, and we are undergoing a chemical revolution. </w:t>
      </w:r>
      <w:r>
        <w:t>W</w:t>
      </w:r>
      <w:r w:rsidR="00C25AB9">
        <w:t>hoever is going to lead the energy transition is the country that leads the chemical engineering revolution</w:t>
      </w:r>
      <w:r>
        <w:t>.</w:t>
      </w:r>
    </w:p>
    <w:p w:rsidR="00B904C2" w:rsidP="00B904C2">
      <w:pPr>
        <w:pStyle w:val="Answer"/>
      </w:pPr>
      <w:r>
        <w:t>T</w:t>
      </w:r>
      <w:r w:rsidR="00541FEB">
        <w:t xml:space="preserve">he policy is very much </w:t>
      </w:r>
      <w:r>
        <w:t xml:space="preserve">focusing </w:t>
      </w:r>
      <w:r w:rsidR="00C25AB9">
        <w:t>on supply chain resilience for the UK consumer.</w:t>
      </w:r>
      <w:r w:rsidR="00541FEB">
        <w:t xml:space="preserve"> </w:t>
      </w:r>
      <w:r w:rsidR="00C25AB9">
        <w:t xml:space="preserve">We </w:t>
      </w:r>
      <w:r>
        <w:t xml:space="preserve">need to look much more broadly </w:t>
      </w:r>
      <w:r w:rsidR="00541FEB">
        <w:t xml:space="preserve">at </w:t>
      </w:r>
      <w:r>
        <w:t xml:space="preserve">how </w:t>
      </w:r>
      <w:r w:rsidR="00C25AB9">
        <w:t xml:space="preserve">the UK </w:t>
      </w:r>
      <w:r>
        <w:t xml:space="preserve">can participate </w:t>
      </w:r>
      <w:r w:rsidR="00C25AB9">
        <w:t>in this electrochemical revolution that is happening not in this country</w:t>
      </w:r>
      <w:r>
        <w:t>,</w:t>
      </w:r>
      <w:r w:rsidR="00C25AB9">
        <w:t xml:space="preserve"> </w:t>
      </w:r>
      <w:r w:rsidR="00E63C80">
        <w:t xml:space="preserve">but </w:t>
      </w:r>
      <w:r w:rsidR="00C25AB9">
        <w:t>somewhere else.</w:t>
      </w:r>
    </w:p>
    <w:p w:rsidR="00B904C2" w:rsidP="00B904C2">
      <w:pPr>
        <w:pStyle w:val="Question"/>
      </w:pPr>
      <w:r w:rsidRPr="00B904C2">
        <w:rPr>
          <w:b/>
        </w:rPr>
        <w:t>Henry Smith:</w:t>
      </w:r>
      <w:r>
        <w:t xml:space="preserve"> </w:t>
      </w:r>
      <w:r w:rsidR="00D70F8C">
        <w:t>In respect of supply chains, d</w:t>
      </w:r>
      <w:r>
        <w:t xml:space="preserve">o you think </w:t>
      </w:r>
      <w:r w:rsidR="00280309">
        <w:t xml:space="preserve">that our </w:t>
      </w:r>
      <w:r>
        <w:t xml:space="preserve">allies and partners understand </w:t>
      </w:r>
      <w:r w:rsidR="00E63C80">
        <w:t>what the UK has</w:t>
      </w:r>
      <w:r w:rsidR="00280309">
        <w:t xml:space="preserve"> to offer?</w:t>
      </w:r>
    </w:p>
    <w:p w:rsidR="00B7444E" w:rsidP="00B904C2">
      <w:pPr>
        <w:pStyle w:val="Answer"/>
      </w:pPr>
      <w:r w:rsidRPr="00317916">
        <w:rPr>
          <w:b/>
          <w:bCs/>
          <w:i/>
          <w:iCs/>
        </w:rPr>
        <w:t xml:space="preserve">Paul </w:t>
      </w:r>
      <w:r w:rsidRPr="00317916">
        <w:rPr>
          <w:b/>
          <w:bCs/>
          <w:i/>
          <w:iCs/>
        </w:rPr>
        <w:t>Atherley</w:t>
      </w:r>
      <w:r w:rsidRPr="00317916">
        <w:rPr>
          <w:b/>
          <w:bCs/>
          <w:i/>
          <w:iCs/>
        </w:rPr>
        <w:t>:</w:t>
      </w:r>
      <w:r w:rsidRPr="00B904C2" w:rsidR="00B904C2">
        <w:rPr>
          <w:b/>
        </w:rPr>
        <w:t xml:space="preserve"> </w:t>
      </w:r>
      <w:r w:rsidR="00B904C2">
        <w:t xml:space="preserve">I was in Australia in </w:t>
      </w:r>
      <w:r w:rsidR="00D53C02">
        <w:t>February</w:t>
      </w:r>
      <w:r w:rsidR="00B904C2">
        <w:t xml:space="preserve"> </w:t>
      </w:r>
      <w:r w:rsidR="00750224">
        <w:t xml:space="preserve">and I met with the peak industry </w:t>
      </w:r>
      <w:r w:rsidR="00E63C80">
        <w:t xml:space="preserve">and </w:t>
      </w:r>
      <w:r w:rsidR="00750224">
        <w:t>academic bodies</w:t>
      </w:r>
      <w:r w:rsidR="00E63C80">
        <w:t xml:space="preserve">. </w:t>
      </w:r>
      <w:r w:rsidR="00750224">
        <w:t xml:space="preserve">I was at a lithium roundtable with the federal </w:t>
      </w:r>
      <w:r w:rsidR="002E288E">
        <w:t xml:space="preserve">Minister </w:t>
      </w:r>
      <w:r w:rsidR="00750224">
        <w:t xml:space="preserve">for </w:t>
      </w:r>
      <w:r w:rsidR="002E288E">
        <w:t>Resources</w:t>
      </w:r>
      <w:r w:rsidR="00750224">
        <w:t>, Madeleine King</w:t>
      </w:r>
      <w:r w:rsidR="00FA4746">
        <w:t xml:space="preserve">, and </w:t>
      </w:r>
      <w:r w:rsidR="00750224">
        <w:t>the West</w:t>
      </w:r>
      <w:r w:rsidR="003459A2">
        <w:t>ern</w:t>
      </w:r>
      <w:r w:rsidR="00750224">
        <w:t xml:space="preserve"> Australia </w:t>
      </w:r>
      <w:r w:rsidR="002E288E">
        <w:t>Resources Minister</w:t>
      </w:r>
      <w:r>
        <w:t>.</w:t>
      </w:r>
    </w:p>
    <w:p w:rsidR="00E54459" w:rsidP="00B904C2">
      <w:pPr>
        <w:pStyle w:val="Answer"/>
      </w:pPr>
      <w:r>
        <w:t>I</w:t>
      </w:r>
      <w:r w:rsidR="00B904C2">
        <w:t xml:space="preserve">n </w:t>
      </w:r>
      <w:r>
        <w:t xml:space="preserve">the </w:t>
      </w:r>
      <w:r w:rsidR="00B904C2">
        <w:t>face of the opportunities</w:t>
      </w:r>
      <w:r w:rsidR="00750224">
        <w:t xml:space="preserve"> presented by the </w:t>
      </w:r>
      <w:r>
        <w:t>I</w:t>
      </w:r>
      <w:r w:rsidR="00750224">
        <w:t xml:space="preserve">nflation </w:t>
      </w:r>
      <w:r>
        <w:t>R</w:t>
      </w:r>
      <w:r w:rsidR="00750224">
        <w:t xml:space="preserve">eduction </w:t>
      </w:r>
      <w:r>
        <w:t>A</w:t>
      </w:r>
      <w:r w:rsidR="00750224">
        <w:t>ct</w:t>
      </w:r>
      <w:r>
        <w:t xml:space="preserve"> and </w:t>
      </w:r>
      <w:r w:rsidR="00B904C2">
        <w:t>all the incentive</w:t>
      </w:r>
      <w:r w:rsidR="00750224">
        <w:t xml:space="preserve">s being presented around the world, the question to me was </w:t>
      </w:r>
      <w:r w:rsidR="00B904C2">
        <w:t xml:space="preserve">what the UK </w:t>
      </w:r>
      <w:r w:rsidR="002E288E">
        <w:t>has</w:t>
      </w:r>
      <w:r>
        <w:t xml:space="preserve"> </w:t>
      </w:r>
      <w:r w:rsidR="00B904C2">
        <w:t>to offer</w:t>
      </w:r>
      <w:r w:rsidR="00D70F8C">
        <w:t>.</w:t>
      </w:r>
      <w:r w:rsidR="00B904C2">
        <w:t xml:space="preserve"> </w:t>
      </w:r>
      <w:r w:rsidR="00750224">
        <w:t>My answe</w:t>
      </w:r>
      <w:r w:rsidR="002E288E">
        <w:t>r</w:t>
      </w:r>
      <w:r w:rsidR="00750224">
        <w:t xml:space="preserve"> was </w:t>
      </w:r>
      <w:r w:rsidR="00B904C2">
        <w:t>chemical parks and bad weather</w:t>
      </w:r>
      <w:r w:rsidR="007C6520">
        <w:t>. We have a very deeply developed chemicals industry here</w:t>
      </w:r>
      <w:r>
        <w:t xml:space="preserve">, </w:t>
      </w:r>
      <w:r w:rsidR="002E288E">
        <w:t>as well as</w:t>
      </w:r>
      <w:r w:rsidR="007C6520">
        <w:t xml:space="preserve"> </w:t>
      </w:r>
      <w:r w:rsidR="00B904C2">
        <w:t>one of the fastest</w:t>
      </w:r>
      <w:r>
        <w:t>-</w:t>
      </w:r>
      <w:r w:rsidR="00B904C2">
        <w:t>growing offshore wind industries</w:t>
      </w:r>
      <w:r w:rsidR="007C6520">
        <w:t xml:space="preserve">. </w:t>
      </w:r>
    </w:p>
    <w:p w:rsidR="00860748" w:rsidP="00B904C2">
      <w:pPr>
        <w:pStyle w:val="Answer"/>
      </w:pPr>
      <w:r>
        <w:t xml:space="preserve">Connected </w:t>
      </w:r>
      <w:r w:rsidR="007C6520">
        <w:t xml:space="preserve">to two of the biggest chemical parks in the world, </w:t>
      </w:r>
      <w:r>
        <w:t>at</w:t>
      </w:r>
      <w:r w:rsidR="007C6520">
        <w:t xml:space="preserve"> Teesside and Humber, </w:t>
      </w:r>
      <w:r w:rsidR="00E54459">
        <w:t xml:space="preserve">we have </w:t>
      </w:r>
      <w:r w:rsidR="007C6520">
        <w:t xml:space="preserve">two HVDC cables being laid as we speak from the world’s biggest offshore wind farm, </w:t>
      </w:r>
      <w:r w:rsidR="004465E3">
        <w:t xml:space="preserve">Dogger Bank. </w:t>
      </w:r>
      <w:r>
        <w:t>W</w:t>
      </w:r>
      <w:r w:rsidR="004465E3">
        <w:t xml:space="preserve">e have </w:t>
      </w:r>
      <w:r w:rsidR="00B904C2">
        <w:t xml:space="preserve">renewable power being </w:t>
      </w:r>
      <w:r w:rsidR="00D53C02">
        <w:t>connected</w:t>
      </w:r>
      <w:r w:rsidR="00B904C2">
        <w:t xml:space="preserve"> </w:t>
      </w:r>
      <w:r w:rsidR="004465E3">
        <w:t>directly to chemical parks</w:t>
      </w:r>
      <w:r>
        <w:t xml:space="preserve">. </w:t>
      </w:r>
    </w:p>
    <w:p w:rsidR="00B904C2" w:rsidP="006127D4">
      <w:pPr>
        <w:pStyle w:val="Answer"/>
      </w:pPr>
      <w:r>
        <w:t>W</w:t>
      </w:r>
      <w:r w:rsidR="00644E01">
        <w:t xml:space="preserve">estern Australia produces 55% of the world’s lithium, so I said </w:t>
      </w:r>
      <w:r>
        <w:t>to the Australians, “R</w:t>
      </w:r>
      <w:r w:rsidR="00644E01">
        <w:t>ather than min</w:t>
      </w:r>
      <w:r w:rsidR="00C96A8B">
        <w:t xml:space="preserve">ing </w:t>
      </w:r>
      <w:r w:rsidR="00644E01">
        <w:t>lithi</w:t>
      </w:r>
      <w:r w:rsidR="002E288E">
        <w:t>a</w:t>
      </w:r>
      <w:r w:rsidR="00C96A8B">
        <w:t xml:space="preserve"> </w:t>
      </w:r>
      <w:r w:rsidR="00644E01">
        <w:t xml:space="preserve">at 5%, putting it on a boat, </w:t>
      </w:r>
      <w:r w:rsidR="00A639D8">
        <w:t>loading up ships with 95% waste</w:t>
      </w:r>
      <w:r w:rsidR="00C96A8B">
        <w:t xml:space="preserve"> and</w:t>
      </w:r>
      <w:r w:rsidR="00A639D8">
        <w:t xml:space="preserve"> sending it to China to decarbonise the car industry, </w:t>
      </w:r>
      <w:r>
        <w:t>why no</w:t>
      </w:r>
      <w:r w:rsidR="00A639D8">
        <w:t xml:space="preserve">t </w:t>
      </w:r>
      <w:r>
        <w:t xml:space="preserve">add value to </w:t>
      </w:r>
      <w:r w:rsidR="00A639D8">
        <w:t xml:space="preserve">your </w:t>
      </w:r>
      <w:r w:rsidR="00D53C02">
        <w:t>product</w:t>
      </w:r>
      <w:r>
        <w:t xml:space="preserve"> in Australia</w:t>
      </w:r>
      <w:r w:rsidR="00C96A8B">
        <w:t>? T</w:t>
      </w:r>
      <w:r w:rsidR="00A639D8">
        <w:t>ake it to a 50% primary lithium sulphate</w:t>
      </w:r>
      <w:r w:rsidR="00C96A8B">
        <w:t xml:space="preserve"> </w:t>
      </w:r>
      <w:r>
        <w:t xml:space="preserve">and export to chemical parks in the UK </w:t>
      </w:r>
      <w:r w:rsidR="00A639D8">
        <w:t>that can use 100% renewable offshore wind and produce a value</w:t>
      </w:r>
      <w:r w:rsidR="006127D4">
        <w:t>-</w:t>
      </w:r>
      <w:r w:rsidR="00A639D8">
        <w:t>added product to supply the European market</w:t>
      </w:r>
      <w:r w:rsidR="00D70F8C">
        <w:t>.</w:t>
      </w:r>
      <w:r w:rsidR="006127D4">
        <w:t>”</w:t>
      </w:r>
      <w:r w:rsidR="00A639D8">
        <w:t xml:space="preserve"> </w:t>
      </w:r>
      <w:r w:rsidR="006127D4">
        <w:t xml:space="preserve">I was </w:t>
      </w:r>
      <w:r>
        <w:t xml:space="preserve">very much </w:t>
      </w:r>
      <w:r w:rsidR="006127D4">
        <w:t>putting</w:t>
      </w:r>
      <w:r>
        <w:t xml:space="preserve"> the case that the </w:t>
      </w:r>
      <w:r>
        <w:t xml:space="preserve">UK can offer </w:t>
      </w:r>
      <w:r w:rsidR="00A639D8">
        <w:t>this electrochemical midstream to our strategic partners</w:t>
      </w:r>
      <w:r w:rsidR="006127D4">
        <w:t xml:space="preserve">, </w:t>
      </w:r>
      <w:r w:rsidR="00D70F8C">
        <w:t xml:space="preserve">like </w:t>
      </w:r>
      <w:r w:rsidR="00A639D8">
        <w:t>the Australians.</w:t>
      </w:r>
    </w:p>
    <w:p w:rsidR="00B904C2" w:rsidP="00B904C2">
      <w:pPr>
        <w:pStyle w:val="Question"/>
      </w:pPr>
      <w:r w:rsidRPr="00B904C2">
        <w:rPr>
          <w:b/>
        </w:rPr>
        <w:t>Henry Smith:</w:t>
      </w:r>
      <w:r>
        <w:t xml:space="preserve"> Fiona, do you feel that the UK </w:t>
      </w:r>
      <w:r w:rsidR="00A639D8">
        <w:t>G</w:t>
      </w:r>
      <w:r>
        <w:t xml:space="preserve">overnment </w:t>
      </w:r>
      <w:r w:rsidR="00A639D8">
        <w:t xml:space="preserve">are </w:t>
      </w:r>
      <w:r>
        <w:t xml:space="preserve">moving in the right direction </w:t>
      </w:r>
      <w:r w:rsidR="00A639D8">
        <w:t>of sufficiently diversifying supply chains?</w:t>
      </w:r>
    </w:p>
    <w:p w:rsidR="00AD2F77" w:rsidP="00B904C2">
      <w:pPr>
        <w:pStyle w:val="Answer"/>
      </w:pPr>
      <w:r w:rsidRPr="00317916">
        <w:rPr>
          <w:b/>
          <w:bCs/>
          <w:i/>
          <w:iCs/>
        </w:rPr>
        <w:t xml:space="preserve">Fiona </w:t>
      </w:r>
      <w:r w:rsidRPr="00317916">
        <w:rPr>
          <w:b/>
          <w:bCs/>
          <w:i/>
          <w:iCs/>
        </w:rPr>
        <w:t>Clouder</w:t>
      </w:r>
      <w:r w:rsidRPr="00317916">
        <w:rPr>
          <w:b/>
          <w:bCs/>
          <w:i/>
          <w:iCs/>
        </w:rPr>
        <w:t>:</w:t>
      </w:r>
      <w:r w:rsidRPr="00B904C2" w:rsidR="00B904C2">
        <w:rPr>
          <w:b/>
        </w:rPr>
        <w:t xml:space="preserve"> </w:t>
      </w:r>
      <w:r w:rsidR="00B904C2">
        <w:t>Yes, there is clear strategic</w:t>
      </w:r>
      <w:r w:rsidR="00A639D8">
        <w:t xml:space="preserve"> progress towards that. I also feel that the strategy focuses very much on the narrow definition of critical minerals</w:t>
      </w:r>
      <w:r>
        <w:t xml:space="preserve">. </w:t>
      </w:r>
      <w:r w:rsidR="00A639D8">
        <w:t>I respect that it says</w:t>
      </w:r>
      <w:r w:rsidR="00D70F8C">
        <w:t xml:space="preserve"> that</w:t>
      </w:r>
      <w:r w:rsidR="00A639D8">
        <w:t xml:space="preserve"> this is going to be kept under review, but </w:t>
      </w:r>
      <w:r w:rsidR="00B904C2">
        <w:t xml:space="preserve">again, if we take this back to the bigger problem </w:t>
      </w:r>
      <w:r w:rsidR="00A639D8">
        <w:t xml:space="preserve">of the energy transition, that is about </w:t>
      </w:r>
      <w:r w:rsidR="00B904C2">
        <w:t xml:space="preserve">far more </w:t>
      </w:r>
      <w:r w:rsidR="00A639D8">
        <w:t>than just the critical minerals</w:t>
      </w:r>
      <w:r w:rsidR="00D70F8C">
        <w:t>; i</w:t>
      </w:r>
      <w:r w:rsidR="00A639D8">
        <w:t xml:space="preserve">t is also </w:t>
      </w:r>
      <w:r>
        <w:t xml:space="preserve">about </w:t>
      </w:r>
      <w:r w:rsidR="00A639D8">
        <w:t>the enormous expansion of base materials that are needed</w:t>
      </w:r>
      <w:r>
        <w:t xml:space="preserve">, such as </w:t>
      </w:r>
      <w:r w:rsidR="00A639D8">
        <w:t>copper</w:t>
      </w:r>
      <w:r>
        <w:t xml:space="preserve"> and</w:t>
      </w:r>
      <w:r w:rsidR="00A639D8">
        <w:t xml:space="preserve"> nickel</w:t>
      </w:r>
      <w:r>
        <w:t>.</w:t>
      </w:r>
    </w:p>
    <w:p w:rsidR="008D40BB" w:rsidP="00B904C2">
      <w:pPr>
        <w:pStyle w:val="Answer"/>
      </w:pPr>
      <w:r>
        <w:t>I</w:t>
      </w:r>
      <w:r w:rsidR="00B904C2">
        <w:t xml:space="preserve">f we think about </w:t>
      </w:r>
      <w:r w:rsidR="00D53C02">
        <w:t>climate</w:t>
      </w:r>
      <w:r w:rsidR="00B904C2">
        <w:t xml:space="preserve"> change </w:t>
      </w:r>
      <w:r w:rsidR="00A639D8">
        <w:t xml:space="preserve">and all the commitments made in Glasgow by countries all over the world to radically reduce emissions by 2030, which we need to get to net zero by 2050, </w:t>
      </w:r>
      <w:r w:rsidR="00B904C2">
        <w:t xml:space="preserve">people have worked out that to </w:t>
      </w:r>
      <w:r w:rsidR="00A639D8">
        <w:t>make those 2030 targets we need to go five times faster. Now, there is a whole issue about the policies not happening fast enough all over the world, but to go five times faster, you basically need five times more stuff to make it happen</w:t>
      </w:r>
      <w:r>
        <w:t>. T</w:t>
      </w:r>
      <w:r w:rsidR="00A639D8">
        <w:t xml:space="preserve">hat </w:t>
      </w:r>
      <w:r w:rsidR="00D70F8C">
        <w:t xml:space="preserve">goes </w:t>
      </w:r>
      <w:r w:rsidR="00A639D8">
        <w:t>beyond just the critical minerals</w:t>
      </w:r>
      <w:r>
        <w:t xml:space="preserve"> </w:t>
      </w:r>
      <w:r w:rsidR="00A639D8">
        <w:t>needed for battery technology</w:t>
      </w:r>
      <w:r w:rsidR="00D70F8C">
        <w:t xml:space="preserve"> and so on</w:t>
      </w:r>
      <w:r>
        <w:t xml:space="preserve">. </w:t>
      </w:r>
    </w:p>
    <w:p w:rsidR="00B904C2" w:rsidP="00B904C2">
      <w:pPr>
        <w:pStyle w:val="Answer"/>
      </w:pPr>
      <w:r>
        <w:t xml:space="preserve">I feel we </w:t>
      </w:r>
      <w:r>
        <w:t xml:space="preserve">also need to look at that </w:t>
      </w:r>
      <w:r>
        <w:t>and to talk to countries around the world</w:t>
      </w:r>
      <w:r w:rsidR="005C29BC">
        <w:t xml:space="preserve">. We need </w:t>
      </w:r>
      <w:r>
        <w:t xml:space="preserve">to </w:t>
      </w:r>
      <w:r>
        <w:t xml:space="preserve">treat this as a generic </w:t>
      </w:r>
      <w:r w:rsidR="00D53C02">
        <w:t>global</w:t>
      </w:r>
      <w:r>
        <w:t xml:space="preserve"> issue </w:t>
      </w:r>
      <w:r>
        <w:t>as well as looking at individual countries</w:t>
      </w:r>
      <w:r w:rsidR="005C29BC">
        <w:t xml:space="preserve">’ </w:t>
      </w:r>
      <w:r>
        <w:t>positions and competitiveness in this space.</w:t>
      </w:r>
    </w:p>
    <w:p w:rsidR="00B904C2" w:rsidP="00B904C2">
      <w:pPr>
        <w:pStyle w:val="Question"/>
      </w:pPr>
      <w:r w:rsidRPr="00B904C2">
        <w:rPr>
          <w:b/>
        </w:rPr>
        <w:t>Henry Smith:</w:t>
      </w:r>
      <w:r>
        <w:t xml:space="preserve"> You anticipate my next question</w:t>
      </w:r>
      <w:r w:rsidR="00A639D8">
        <w:t xml:space="preserve">, which </w:t>
      </w:r>
      <w:r w:rsidR="000642E1">
        <w:t>can have</w:t>
      </w:r>
      <w:r w:rsidR="005C29BC">
        <w:t xml:space="preserve"> </w:t>
      </w:r>
      <w:r w:rsidR="00A639D8">
        <w:t>a brief answer. D</w:t>
      </w:r>
      <w:r>
        <w:t xml:space="preserve">o you think that the </w:t>
      </w:r>
      <w:r w:rsidR="00A639D8">
        <w:t xml:space="preserve">UK’s </w:t>
      </w:r>
      <w:r w:rsidR="00D53C02">
        <w:t>strategy</w:t>
      </w:r>
      <w:r>
        <w:t xml:space="preserve"> is achievable and realistic?</w:t>
      </w:r>
    </w:p>
    <w:p w:rsidR="005C29BC" w:rsidP="00B904C2">
      <w:pPr>
        <w:pStyle w:val="Answer"/>
      </w:pPr>
      <w:r w:rsidRPr="00317916">
        <w:rPr>
          <w:b/>
          <w:bCs/>
          <w:i/>
          <w:iCs/>
        </w:rPr>
        <w:t xml:space="preserve">Fiona </w:t>
      </w:r>
      <w:r w:rsidRPr="00317916">
        <w:rPr>
          <w:b/>
          <w:bCs/>
          <w:i/>
          <w:iCs/>
        </w:rPr>
        <w:t>Clouder</w:t>
      </w:r>
      <w:r w:rsidRPr="00317916">
        <w:rPr>
          <w:b/>
          <w:bCs/>
          <w:i/>
          <w:iCs/>
        </w:rPr>
        <w:t>:</w:t>
      </w:r>
      <w:r w:rsidRPr="00B904C2" w:rsidR="00B904C2">
        <w:rPr>
          <w:b/>
        </w:rPr>
        <w:t xml:space="preserve"> </w:t>
      </w:r>
      <w:r w:rsidR="00B904C2">
        <w:t xml:space="preserve">If it </w:t>
      </w:r>
      <w:r w:rsidR="00D70F8C">
        <w:t>were</w:t>
      </w:r>
      <w:r w:rsidR="00B904C2">
        <w:t xml:space="preserve"> just the UK in this space, possibly</w:t>
      </w:r>
      <w:r w:rsidR="00A639D8">
        <w:t xml:space="preserve">. </w:t>
      </w:r>
      <w:r w:rsidR="00497DE5">
        <w:t>The real issue</w:t>
      </w:r>
      <w:r>
        <w:t>, of course,</w:t>
      </w:r>
      <w:r w:rsidR="00497DE5">
        <w:t xml:space="preserve"> is </w:t>
      </w:r>
      <w:r>
        <w:t xml:space="preserve">that </w:t>
      </w:r>
      <w:r w:rsidR="00497DE5">
        <w:t>everybody else is at this game</w:t>
      </w:r>
      <w:r>
        <w:t>. T</w:t>
      </w:r>
      <w:r w:rsidR="00497DE5">
        <w:t xml:space="preserve">o be honest, in many cases </w:t>
      </w:r>
      <w:r>
        <w:t xml:space="preserve">they </w:t>
      </w:r>
      <w:r w:rsidR="00497DE5">
        <w:t>are way ahead of us</w:t>
      </w:r>
      <w:r>
        <w:t>. A</w:t>
      </w:r>
      <w:r w:rsidR="00497DE5">
        <w:t>lso</w:t>
      </w:r>
      <w:r>
        <w:t xml:space="preserve">, </w:t>
      </w:r>
      <w:r w:rsidR="00497DE5">
        <w:t>we are</w:t>
      </w:r>
      <w:r w:rsidR="00D70F8C">
        <w:t>—</w:t>
      </w:r>
      <w:r w:rsidR="00497DE5">
        <w:t>with respect</w:t>
      </w:r>
      <w:r w:rsidR="00D70F8C">
        <w:t>—</w:t>
      </w:r>
      <w:r w:rsidR="00497DE5">
        <w:t xml:space="preserve">a small nation and a small voice. </w:t>
      </w:r>
    </w:p>
    <w:p w:rsidR="00B904C2" w:rsidP="00B904C2">
      <w:pPr>
        <w:pStyle w:val="Answer"/>
      </w:pPr>
      <w:r>
        <w:t>Going</w:t>
      </w:r>
      <w:r w:rsidR="00D53C02">
        <w:t xml:space="preserve"> back to the point you made very well</w:t>
      </w:r>
      <w:r>
        <w:t xml:space="preserve">, I have also had many people </w:t>
      </w:r>
      <w:r w:rsidR="000642E1">
        <w:t>ask</w:t>
      </w:r>
      <w:r>
        <w:t xml:space="preserve"> me, </w:t>
      </w:r>
      <w:r w:rsidR="005C29BC">
        <w:t>“</w:t>
      </w:r>
      <w:r w:rsidR="00862211">
        <w:t>W</w:t>
      </w:r>
      <w:r>
        <w:t xml:space="preserve">hat is </w:t>
      </w:r>
      <w:r w:rsidR="00D53C02">
        <w:t>the UK doing</w:t>
      </w:r>
      <w:r>
        <w:t xml:space="preserve"> and what is its offer?</w:t>
      </w:r>
      <w:r w:rsidR="00862211">
        <w:t>”</w:t>
      </w:r>
      <w:r>
        <w:t xml:space="preserve"> </w:t>
      </w:r>
      <w:r w:rsidR="00862211">
        <w:t>W</w:t>
      </w:r>
      <w:r>
        <w:t>hatever we are doing or saying, we are not saying it loud enough for potential partners to then make us the partner of choice.</w:t>
      </w:r>
    </w:p>
    <w:p w:rsidR="00A27D06" w:rsidP="00D53C02">
      <w:pPr>
        <w:pStyle w:val="Answer"/>
      </w:pPr>
      <w:r w:rsidRPr="00317916">
        <w:rPr>
          <w:b/>
          <w:bCs/>
          <w:i/>
          <w:iCs/>
        </w:rPr>
        <w:t xml:space="preserve">Paul </w:t>
      </w:r>
      <w:r w:rsidRPr="00317916">
        <w:rPr>
          <w:b/>
          <w:bCs/>
          <w:i/>
          <w:iCs/>
        </w:rPr>
        <w:t>Atherley</w:t>
      </w:r>
      <w:r w:rsidRPr="00317916">
        <w:rPr>
          <w:b/>
          <w:bCs/>
          <w:i/>
          <w:iCs/>
        </w:rPr>
        <w:t>:</w:t>
      </w:r>
      <w:r w:rsidRPr="00D53C02" w:rsidR="00D53C02">
        <w:rPr>
          <w:b/>
        </w:rPr>
        <w:t xml:space="preserve"> </w:t>
      </w:r>
      <w:r w:rsidR="00F41C42">
        <w:t xml:space="preserve">We need to be </w:t>
      </w:r>
      <w:r w:rsidR="00497DE5">
        <w:t>realistic about what we can offer</w:t>
      </w:r>
      <w:r w:rsidR="00F41C42">
        <w:t>. We</w:t>
      </w:r>
      <w:r w:rsidR="00497DE5">
        <w:t xml:space="preserve"> can offer midstream processing. That does not mean we have to offer midstream to be able to </w:t>
      </w:r>
      <w:r w:rsidR="00996E07">
        <w:t>create the product</w:t>
      </w:r>
      <w:r w:rsidR="00F41C42">
        <w:t xml:space="preserve"> and </w:t>
      </w:r>
      <w:r w:rsidR="00996E07">
        <w:t xml:space="preserve">to go all the way to batteries and electric vehicles. </w:t>
      </w:r>
      <w:r w:rsidR="00F41C42">
        <w:t>W</w:t>
      </w:r>
      <w:r w:rsidR="00996E07">
        <w:t xml:space="preserve">e can produce a midstream product that fits into somebody else’s supply chain. </w:t>
      </w:r>
    </w:p>
    <w:p w:rsidR="00996E07" w:rsidP="00E26226">
      <w:pPr>
        <w:pStyle w:val="Answer"/>
      </w:pPr>
      <w:r>
        <w:t>For instance, the Atlantic declaration</w:t>
      </w:r>
      <w:r w:rsidR="00F41C42">
        <w:t xml:space="preserve">, which </w:t>
      </w:r>
      <w:r>
        <w:t xml:space="preserve">was announced the other day, </w:t>
      </w:r>
      <w:r w:rsidR="00F41C42">
        <w:t xml:space="preserve">very clearly </w:t>
      </w:r>
      <w:r>
        <w:t>said that the UK companies can participate</w:t>
      </w:r>
      <w:r w:rsidR="009842FC">
        <w:t>,</w:t>
      </w:r>
      <w:r>
        <w:t xml:space="preserve"> </w:t>
      </w:r>
      <w:r w:rsidR="009842FC">
        <w:t>with US</w:t>
      </w:r>
      <w:r w:rsidR="00F41C42">
        <w:t>$</w:t>
      </w:r>
      <w:r>
        <w:t>3,750 per ton</w:t>
      </w:r>
      <w:r w:rsidR="00796EDF">
        <w:t>ne</w:t>
      </w:r>
      <w:r>
        <w:t xml:space="preserve"> of battery materials that get processed in the UK. In other words, we can be part of the supply chain without it </w:t>
      </w:r>
      <w:r w:rsidR="00A27D06">
        <w:t xml:space="preserve">necessarily </w:t>
      </w:r>
      <w:r>
        <w:t>being the supply chain all the way through. If we think more holistically,</w:t>
      </w:r>
      <w:r w:rsidR="00A27D06">
        <w:t xml:space="preserve"> </w:t>
      </w:r>
      <w:r>
        <w:t xml:space="preserve">as Fiona was saying, </w:t>
      </w:r>
      <w:r w:rsidR="00A27D06">
        <w:t xml:space="preserve">about </w:t>
      </w:r>
      <w:r>
        <w:t xml:space="preserve">how we </w:t>
      </w:r>
      <w:r w:rsidR="00A27D06">
        <w:t xml:space="preserve">can </w:t>
      </w:r>
      <w:r>
        <w:t>be part of the bigger solution, then the bit we have to offer is chemical parks and bad weather.</w:t>
      </w:r>
    </w:p>
    <w:p w:rsidR="00D53C02" w:rsidP="00D53C02">
      <w:pPr>
        <w:pStyle w:val="Question"/>
      </w:pPr>
      <w:r w:rsidRPr="00D53C02">
        <w:rPr>
          <w:b/>
        </w:rPr>
        <w:t>Drew Hendry:</w:t>
      </w:r>
      <w:r>
        <w:t xml:space="preserve"> </w:t>
      </w:r>
      <w:r w:rsidR="00A27D06">
        <w:t>N</w:t>
      </w:r>
      <w:r>
        <w:t xml:space="preserve">otwithstanding </w:t>
      </w:r>
      <w:r w:rsidR="00A27D06">
        <w:t xml:space="preserve">Paul’s </w:t>
      </w:r>
      <w:r>
        <w:t>comments</w:t>
      </w:r>
      <w:r w:rsidR="009842FC">
        <w:t>—</w:t>
      </w:r>
      <w:r w:rsidR="00A27D06">
        <w:t>in fact</w:t>
      </w:r>
      <w:r w:rsidR="009842FC">
        <w:t>,</w:t>
      </w:r>
      <w:r w:rsidR="00A27D06">
        <w:t xml:space="preserve"> taking them into account</w:t>
      </w:r>
      <w:r w:rsidR="009842FC">
        <w:t>—</w:t>
      </w:r>
      <w:r>
        <w:t>what are the benefits</w:t>
      </w:r>
      <w:r w:rsidR="00BE44DC">
        <w:t xml:space="preserve">, if any, </w:t>
      </w:r>
      <w:r>
        <w:t xml:space="preserve">of </w:t>
      </w:r>
      <w:r w:rsidR="00A27D06">
        <w:t xml:space="preserve">clearly </w:t>
      </w:r>
      <w:r>
        <w:t xml:space="preserve">articulating to the public </w:t>
      </w:r>
      <w:r w:rsidR="00BE44DC">
        <w:t xml:space="preserve">the dependency on mining to meet green transition goals? </w:t>
      </w:r>
      <w:r w:rsidR="00BE44DC">
        <w:t>Do</w:t>
      </w:r>
      <w:r w:rsidR="00BE44DC">
        <w:t xml:space="preserve"> </w:t>
      </w:r>
      <w:r>
        <w:t>the public need to understand the trade-offs?</w:t>
      </w:r>
    </w:p>
    <w:p w:rsidR="00BE44DC" w:rsidP="00D53C02">
      <w:pPr>
        <w:pStyle w:val="Answer"/>
      </w:pPr>
      <w:r w:rsidRPr="00317916">
        <w:rPr>
          <w:b/>
          <w:bCs/>
          <w:i/>
          <w:iCs/>
        </w:rPr>
        <w:t xml:space="preserve">Fiona </w:t>
      </w:r>
      <w:r w:rsidRPr="00317916">
        <w:rPr>
          <w:b/>
          <w:bCs/>
          <w:i/>
          <w:iCs/>
        </w:rPr>
        <w:t>Clouder</w:t>
      </w:r>
      <w:r w:rsidRPr="00317916">
        <w:rPr>
          <w:b/>
          <w:bCs/>
          <w:i/>
          <w:iCs/>
        </w:rPr>
        <w:t>:</w:t>
      </w:r>
      <w:r w:rsidRPr="00D53C02" w:rsidR="00D53C02">
        <w:rPr>
          <w:b/>
        </w:rPr>
        <w:t xml:space="preserve"> </w:t>
      </w:r>
      <w:r w:rsidR="00796EDF">
        <w:t xml:space="preserve">I very much think </w:t>
      </w:r>
      <w:r w:rsidR="00D53C02">
        <w:t>so</w:t>
      </w:r>
      <w:r>
        <w:t xml:space="preserve">. That is another big part of the issues that need to be looked at. </w:t>
      </w:r>
      <w:r>
        <w:t>First of all</w:t>
      </w:r>
      <w:r>
        <w:t xml:space="preserve">, there is a </w:t>
      </w:r>
      <w:r w:rsidR="00D53C02">
        <w:t>very low level of public understanding</w:t>
      </w:r>
      <w:r>
        <w:t xml:space="preserve">. People do not realise </w:t>
      </w:r>
      <w:r w:rsidR="00E26226">
        <w:t xml:space="preserve">that </w:t>
      </w:r>
      <w:r>
        <w:t xml:space="preserve">their cars, their mobile </w:t>
      </w:r>
      <w:r>
        <w:t>phones</w:t>
      </w:r>
      <w:r w:rsidR="00E26226">
        <w:t xml:space="preserve"> and </w:t>
      </w:r>
      <w:r>
        <w:t xml:space="preserve">the very buildings they are in rely on mining. </w:t>
      </w:r>
      <w:r w:rsidR="00796EDF">
        <w:t xml:space="preserve">Spreading </w:t>
      </w:r>
      <w:r w:rsidR="00D53C02">
        <w:t xml:space="preserve">awareness </w:t>
      </w:r>
      <w:r>
        <w:t>of the contribution mining makes</w:t>
      </w:r>
      <w:r w:rsidR="009842FC">
        <w:t>—</w:t>
      </w:r>
      <w:r w:rsidR="00796EDF">
        <w:t xml:space="preserve">not only </w:t>
      </w:r>
      <w:r>
        <w:t xml:space="preserve">to our society and the world we live in </w:t>
      </w:r>
      <w:r w:rsidR="00D53C02">
        <w:t xml:space="preserve">but to global supply chains </w:t>
      </w:r>
      <w:r>
        <w:t>for all sorts of products across the world</w:t>
      </w:r>
      <w:r w:rsidR="00B5667A">
        <w:t>,</w:t>
      </w:r>
      <w:r>
        <w:t xml:space="preserve"> and how </w:t>
      </w:r>
      <w:r>
        <w:t>that benefits</w:t>
      </w:r>
      <w:r>
        <w:t xml:space="preserve"> both our society and our economy</w:t>
      </w:r>
      <w:r w:rsidR="009842FC">
        <w:t>—</w:t>
      </w:r>
      <w:r w:rsidR="00B5667A">
        <w:t xml:space="preserve">is </w:t>
      </w:r>
      <w:r w:rsidR="00D53C02">
        <w:t>very important</w:t>
      </w:r>
      <w:r>
        <w:t>.</w:t>
      </w:r>
    </w:p>
    <w:p w:rsidR="00D53C02" w:rsidP="00D53C02">
      <w:pPr>
        <w:pStyle w:val="Answer"/>
      </w:pPr>
      <w:r>
        <w:t>T</w:t>
      </w:r>
      <w:r>
        <w:t>here are also issues around public perceptions of mining</w:t>
      </w:r>
      <w:r w:rsidR="00B5667A">
        <w:t xml:space="preserve">. It is </w:t>
      </w:r>
      <w:r w:rsidR="00124923">
        <w:t>traditionally seen as a very dirty</w:t>
      </w:r>
      <w:r w:rsidR="00B5667A">
        <w:t xml:space="preserve"> and </w:t>
      </w:r>
      <w:r w:rsidR="00124923">
        <w:t>destructive industry. W</w:t>
      </w:r>
      <w:r>
        <w:t xml:space="preserve">e </w:t>
      </w:r>
      <w:r>
        <w:t>have to</w:t>
      </w:r>
      <w:r>
        <w:t xml:space="preserve"> be realistic </w:t>
      </w:r>
      <w:r w:rsidR="00124923">
        <w:t xml:space="preserve">about aspects of that, but </w:t>
      </w:r>
      <w:r w:rsidR="00B5667A">
        <w:t xml:space="preserve">it is also </w:t>
      </w:r>
      <w:r w:rsidR="00124923">
        <w:t xml:space="preserve">about turning that narrative </w:t>
      </w:r>
      <w:r w:rsidR="00B5667A">
        <w:t>a</w:t>
      </w:r>
      <w:r w:rsidR="00124923">
        <w:t xml:space="preserve">round to get people to understand that mining </w:t>
      </w:r>
      <w:r w:rsidR="009842FC">
        <w:t>will be</w:t>
      </w:r>
      <w:r w:rsidR="00124923">
        <w:t xml:space="preserve"> an essential feature of the world in future if we are to make the energy transition and address climate change</w:t>
      </w:r>
      <w:r w:rsidR="00B5667A">
        <w:t>. H</w:t>
      </w:r>
      <w:r w:rsidR="00124923">
        <w:t xml:space="preserve">ow can </w:t>
      </w:r>
      <w:r w:rsidR="00796EDF">
        <w:t xml:space="preserve">we </w:t>
      </w:r>
      <w:r w:rsidR="00124923">
        <w:t>do this in a more energy-efficient,</w:t>
      </w:r>
      <w:r w:rsidR="00146729">
        <w:t xml:space="preserve"> </w:t>
      </w:r>
      <w:r w:rsidR="00124923">
        <w:t>sustainable</w:t>
      </w:r>
      <w:r w:rsidR="00146729">
        <w:t xml:space="preserve"> and</w:t>
      </w:r>
      <w:r w:rsidR="00124923">
        <w:t xml:space="preserve"> cleaner way that also benefits people?</w:t>
      </w:r>
    </w:p>
    <w:p w:rsidR="00E845B1" w:rsidP="00D53C02">
      <w:pPr>
        <w:pStyle w:val="Answer"/>
      </w:pPr>
      <w:r w:rsidRPr="00317916">
        <w:rPr>
          <w:b/>
          <w:bCs/>
          <w:i/>
          <w:iCs/>
        </w:rPr>
        <w:t xml:space="preserve">Paul </w:t>
      </w:r>
      <w:r w:rsidRPr="00317916">
        <w:rPr>
          <w:b/>
          <w:bCs/>
          <w:i/>
          <w:iCs/>
        </w:rPr>
        <w:t>Atherley</w:t>
      </w:r>
      <w:r w:rsidRPr="00317916">
        <w:rPr>
          <w:b/>
          <w:bCs/>
          <w:i/>
          <w:iCs/>
        </w:rPr>
        <w:t>:</w:t>
      </w:r>
      <w:r w:rsidRPr="00D53C02" w:rsidR="00D53C02">
        <w:rPr>
          <w:b/>
        </w:rPr>
        <w:t xml:space="preserve"> </w:t>
      </w:r>
      <w:r w:rsidR="00D53C02">
        <w:t xml:space="preserve">I </w:t>
      </w:r>
      <w:r w:rsidR="00124923">
        <w:t xml:space="preserve">fully </w:t>
      </w:r>
      <w:r w:rsidR="00D53C02">
        <w:t>agree with everything Fiona is saying</w:t>
      </w:r>
      <w:r w:rsidR="00124923">
        <w:t xml:space="preserve">. I would just add </w:t>
      </w:r>
      <w:r w:rsidR="00146729">
        <w:t xml:space="preserve">that </w:t>
      </w:r>
      <w:r w:rsidR="00124923">
        <w:t xml:space="preserve">we </w:t>
      </w:r>
      <w:r w:rsidR="00124923">
        <w:t>have to</w:t>
      </w:r>
      <w:r w:rsidR="00124923">
        <w:t xml:space="preserve"> talk more about the magic of these metals that we produce. </w:t>
      </w:r>
    </w:p>
    <w:p w:rsidR="002A5A7A" w:rsidP="00D53C02">
      <w:pPr>
        <w:pStyle w:val="Answer"/>
      </w:pPr>
      <w:r>
        <w:t xml:space="preserve">I sponsor a young lady </w:t>
      </w:r>
      <w:r w:rsidR="00E845B1">
        <w:t>at U</w:t>
      </w:r>
      <w:r>
        <w:t xml:space="preserve">niversity </w:t>
      </w:r>
      <w:r w:rsidR="00E845B1">
        <w:t>C</w:t>
      </w:r>
      <w:r>
        <w:t xml:space="preserve">ollege London </w:t>
      </w:r>
      <w:r w:rsidR="00E845B1">
        <w:t>through</w:t>
      </w:r>
      <w:r>
        <w:t xml:space="preserve"> STEM</w:t>
      </w:r>
      <w:r w:rsidR="00E845B1">
        <w:t xml:space="preserve">, and </w:t>
      </w:r>
      <w:r>
        <w:t xml:space="preserve">she is now working on </w:t>
      </w:r>
      <w:r w:rsidR="005A38C6">
        <w:t xml:space="preserve">Max Verstappen’s </w:t>
      </w:r>
      <w:r w:rsidR="00E845B1">
        <w:t>F</w:t>
      </w:r>
      <w:r w:rsidR="005A38C6">
        <w:t>ormula 1 car</w:t>
      </w:r>
      <w:r w:rsidR="00E845B1">
        <w:t>.</w:t>
      </w:r>
      <w:r w:rsidR="005A38C6">
        <w:t xml:space="preserve"> </w:t>
      </w:r>
      <w:r w:rsidR="00E845B1">
        <w:t>S</w:t>
      </w:r>
      <w:r w:rsidR="005A38C6">
        <w:t>he took me out for lunch the other day and said, “I now get your industry</w:t>
      </w:r>
      <w:r w:rsidR="00CE6938">
        <w:t>.</w:t>
      </w:r>
      <w:r w:rsidR="005A38C6">
        <w:t>” A Formula 1 car is not just about a powerful engine</w:t>
      </w:r>
      <w:r>
        <w:t xml:space="preserve"> or </w:t>
      </w:r>
      <w:r w:rsidR="005A38C6">
        <w:t>a light, wind</w:t>
      </w:r>
      <w:r>
        <w:t>-</w:t>
      </w:r>
      <w:r w:rsidR="005A38C6">
        <w:t>tunnel</w:t>
      </w:r>
      <w:r>
        <w:t>-</w:t>
      </w:r>
      <w:r w:rsidR="005A38C6">
        <w:t>designed body. It is about materials and</w:t>
      </w:r>
      <w:r w:rsidR="00D53C02">
        <w:t xml:space="preserve"> metals</w:t>
      </w:r>
      <w:r w:rsidR="00796EDF">
        <w:t>;</w:t>
      </w:r>
      <w:r w:rsidR="005A38C6">
        <w:t xml:space="preserve"> </w:t>
      </w:r>
      <w:r w:rsidR="00796EDF">
        <w:t xml:space="preserve">it </w:t>
      </w:r>
      <w:r w:rsidR="005A38C6">
        <w:t xml:space="preserve">is about graphite that can dissipate heat away from </w:t>
      </w:r>
      <w:r w:rsidR="00CE6938">
        <w:t>brake discs</w:t>
      </w:r>
      <w:r w:rsidR="005A38C6">
        <w:t xml:space="preserve">. </w:t>
      </w:r>
    </w:p>
    <w:p w:rsidR="00D53C02" w:rsidP="00D53C02">
      <w:pPr>
        <w:pStyle w:val="Answer"/>
      </w:pPr>
      <w:r>
        <w:t xml:space="preserve">She went on at length about all the metals, </w:t>
      </w:r>
      <w:r>
        <w:t xml:space="preserve">and specifically about </w:t>
      </w:r>
      <w:r>
        <w:t xml:space="preserve">rare earth permanent </w:t>
      </w:r>
      <w:r>
        <w:t>magnets</w:t>
      </w:r>
      <w:r>
        <w:t xml:space="preserve">. </w:t>
      </w:r>
      <w:r w:rsidR="00E44062">
        <w:t>T</w:t>
      </w:r>
      <w:r>
        <w:t xml:space="preserve">he only reason why the electric vehicle moves is not the </w:t>
      </w:r>
      <w:r>
        <w:t>lithium</w:t>
      </w:r>
      <w:r w:rsidR="00796EDF">
        <w:t xml:space="preserve"> </w:t>
      </w:r>
      <w:r w:rsidR="005945BA">
        <w:t>ion</w:t>
      </w:r>
      <w:r w:rsidR="005945BA">
        <w:t xml:space="preserve"> </w:t>
      </w:r>
      <w:r>
        <w:t>battery</w:t>
      </w:r>
      <w:r w:rsidR="005945BA">
        <w:t xml:space="preserve">; </w:t>
      </w:r>
      <w:r>
        <w:t xml:space="preserve">it is the permanent magnets inside the </w:t>
      </w:r>
      <w:r w:rsidR="001653E8">
        <w:t>axial motor. Hearing it from her, she could see the magic in the metals</w:t>
      </w:r>
      <w:r w:rsidR="00796EDF">
        <w:t>;</w:t>
      </w:r>
      <w:r w:rsidR="001653E8">
        <w:t xml:space="preserve"> </w:t>
      </w:r>
      <w:r w:rsidR="00796EDF">
        <w:t xml:space="preserve">she </w:t>
      </w:r>
      <w:r w:rsidR="001653E8">
        <w:t>could see the magic in the story.</w:t>
      </w:r>
    </w:p>
    <w:p w:rsidR="005945BA" w:rsidP="00D53C02">
      <w:pPr>
        <w:pStyle w:val="Answer"/>
      </w:pPr>
      <w:r>
        <w:t xml:space="preserve">I have </w:t>
      </w:r>
      <w:r w:rsidR="001653E8">
        <w:t xml:space="preserve">one other small story along those lines. We think about electric vehicles in terms of </w:t>
      </w:r>
      <w:r>
        <w:t xml:space="preserve">the </w:t>
      </w:r>
      <w:r w:rsidR="001653E8">
        <w:t>transition from internal combustion engines. Most buyers of electric vehicles in the future are going to be young women, and they see a completely different set of characteristics to that vehicle.</w:t>
      </w:r>
      <w:r>
        <w:t xml:space="preserve"> </w:t>
      </w:r>
      <w:r w:rsidR="008350F0">
        <w:t xml:space="preserve">They </w:t>
      </w:r>
      <w:r>
        <w:t xml:space="preserve">do </w:t>
      </w:r>
      <w:r w:rsidR="001653E8">
        <w:t>not have to stop at a petrol station, leaving the kids in the back of the car</w:t>
      </w:r>
      <w:r>
        <w:t>. F</w:t>
      </w:r>
      <w:r w:rsidR="001653E8">
        <w:t xml:space="preserve">or those of you who are in the public eye, you do not get </w:t>
      </w:r>
      <w:r w:rsidR="001653E8">
        <w:t>papped</w:t>
      </w:r>
      <w:r w:rsidR="001653E8">
        <w:t xml:space="preserve"> at the petrol station. </w:t>
      </w:r>
    </w:p>
    <w:p w:rsidR="001653E8" w:rsidP="00D53C02">
      <w:pPr>
        <w:pStyle w:val="Answer"/>
      </w:pPr>
      <w:r>
        <w:t>T</w:t>
      </w:r>
      <w:r w:rsidR="005945BA">
        <w:t xml:space="preserve">o Fiona’s point, </w:t>
      </w:r>
      <w:r>
        <w:t>if we can share to the public</w:t>
      </w:r>
      <w:r>
        <w:t xml:space="preserve"> </w:t>
      </w:r>
      <w:r>
        <w:t>a bit about the magic of these metals that we produce and the benefits they bring to society, and less about the provenance, then we have a much better chance of bringing people onside to support what we are doing.</w:t>
      </w:r>
    </w:p>
    <w:p w:rsidR="00D53C02" w:rsidP="00D53C02">
      <w:pPr>
        <w:pStyle w:val="Question"/>
      </w:pPr>
      <w:r w:rsidRPr="00D53C02">
        <w:rPr>
          <w:b/>
        </w:rPr>
        <w:t>Drew Hendry:</w:t>
      </w:r>
      <w:r>
        <w:t xml:space="preserve"> Let me ask you </w:t>
      </w:r>
      <w:r w:rsidR="001653E8">
        <w:t>one very</w:t>
      </w:r>
      <w:r>
        <w:t xml:space="preserve"> quick follow</w:t>
      </w:r>
      <w:r w:rsidR="007C3F04">
        <w:t>-</w:t>
      </w:r>
      <w:r>
        <w:t xml:space="preserve">up </w:t>
      </w:r>
      <w:r w:rsidR="001653E8">
        <w:t xml:space="preserve">question. </w:t>
      </w:r>
      <w:r w:rsidR="008350F0">
        <w:t>Are</w:t>
      </w:r>
      <w:r w:rsidR="001653E8">
        <w:t xml:space="preserve"> the UK Government doing enough to explain the need for critical minerals for our industry to stakeholders and</w:t>
      </w:r>
      <w:r w:rsidR="008350F0">
        <w:t>, indeed,</w:t>
      </w:r>
      <w:r w:rsidR="001653E8">
        <w:t xml:space="preserve"> to the public? Are they doing enough of that?</w:t>
      </w:r>
    </w:p>
    <w:p w:rsidR="005674C4" w:rsidP="005674C4">
      <w:pPr>
        <w:pStyle w:val="Answer"/>
      </w:pPr>
      <w:r w:rsidRPr="00317916">
        <w:rPr>
          <w:b/>
          <w:bCs/>
          <w:i/>
          <w:iCs/>
        </w:rPr>
        <w:t xml:space="preserve">Paul </w:t>
      </w:r>
      <w:r w:rsidRPr="00317916">
        <w:rPr>
          <w:b/>
          <w:bCs/>
          <w:i/>
          <w:iCs/>
        </w:rPr>
        <w:t>Atherley</w:t>
      </w:r>
      <w:r w:rsidRPr="00317916">
        <w:rPr>
          <w:b/>
          <w:bCs/>
          <w:i/>
          <w:iCs/>
        </w:rPr>
        <w:t>:</w:t>
      </w:r>
      <w:r w:rsidRPr="00D53C02" w:rsidR="00D53C02">
        <w:rPr>
          <w:b/>
        </w:rPr>
        <w:t xml:space="preserve"> </w:t>
      </w:r>
      <w:r w:rsidR="00D53C02">
        <w:t>I would say no</w:t>
      </w:r>
      <w:r w:rsidR="001653E8">
        <w:t>, because the UK Government are brilliant in behavioural economics</w:t>
      </w:r>
      <w:r w:rsidR="008350F0">
        <w:t>,</w:t>
      </w:r>
      <w:r w:rsidR="001653E8">
        <w:t xml:space="preserve"> </w:t>
      </w:r>
      <w:r w:rsidR="00DB28C3">
        <w:t>nudge theories and things</w:t>
      </w:r>
      <w:r w:rsidR="00F96CAF">
        <w:t>. W</w:t>
      </w:r>
      <w:r w:rsidR="00DB28C3">
        <w:t xml:space="preserve">e </w:t>
      </w:r>
      <w:r w:rsidR="00DB28C3">
        <w:t>have to</w:t>
      </w:r>
      <w:r w:rsidR="00DB28C3">
        <w:t xml:space="preserve"> get out there and have different voices </w:t>
      </w:r>
      <w:r w:rsidR="00693D1C">
        <w:t>from those of</w:t>
      </w:r>
      <w:r w:rsidR="00F96CAF">
        <w:t xml:space="preserve"> </w:t>
      </w:r>
      <w:r w:rsidR="00DB28C3">
        <w:t>people like me</w:t>
      </w:r>
      <w:r w:rsidR="00693D1C">
        <w:t xml:space="preserve">—maybe </w:t>
      </w:r>
      <w:r w:rsidR="00DB28C3">
        <w:t xml:space="preserve">young STEM students </w:t>
      </w:r>
      <w:r w:rsidR="00693D1C">
        <w:t xml:space="preserve">at </w:t>
      </w:r>
      <w:r w:rsidR="00DB28C3">
        <w:t>university</w:t>
      </w:r>
      <w:r>
        <w:t xml:space="preserve"> or </w:t>
      </w:r>
      <w:r w:rsidR="00DB28C3">
        <w:t>young mothers</w:t>
      </w:r>
      <w:r w:rsidR="00693D1C">
        <w:t>—</w:t>
      </w:r>
      <w:r w:rsidR="00D53C02">
        <w:t>talk</w:t>
      </w:r>
      <w:r w:rsidR="00693D1C">
        <w:t>ing</w:t>
      </w:r>
      <w:r w:rsidR="00D53C02">
        <w:t xml:space="preserve"> about the magic of this energy transition</w:t>
      </w:r>
      <w:r w:rsidR="00DB28C3">
        <w:t>. It is going to change all our lives</w:t>
      </w:r>
      <w:r>
        <w:t xml:space="preserve">, </w:t>
      </w:r>
      <w:r w:rsidR="00D53C02">
        <w:t xml:space="preserve">and </w:t>
      </w:r>
      <w:r w:rsidR="00DB28C3">
        <w:t xml:space="preserve">it is </w:t>
      </w:r>
      <w:r w:rsidR="00D53C02">
        <w:t xml:space="preserve">going to happen </w:t>
      </w:r>
      <w:r w:rsidR="00503104">
        <w:t xml:space="preserve">only </w:t>
      </w:r>
      <w:r w:rsidR="00D53C02">
        <w:t xml:space="preserve">because of these critical minerals </w:t>
      </w:r>
      <w:r w:rsidR="00DB28C3">
        <w:t>that we are going to mine</w:t>
      </w:r>
      <w:r>
        <w:t xml:space="preserve">, </w:t>
      </w:r>
      <w:r w:rsidR="00DB28C3">
        <w:t>process</w:t>
      </w:r>
      <w:r>
        <w:t xml:space="preserve">, </w:t>
      </w:r>
      <w:r w:rsidR="00DB28C3">
        <w:t>produce and put into these products. Let</w:t>
      </w:r>
      <w:r w:rsidR="00693D1C">
        <w:t>’</w:t>
      </w:r>
      <w:r w:rsidR="00DB28C3">
        <w:t xml:space="preserve">s </w:t>
      </w:r>
      <w:r w:rsidR="00D53C02">
        <w:t xml:space="preserve">get somebody </w:t>
      </w:r>
      <w:r w:rsidR="00DB28C3">
        <w:t xml:space="preserve">out </w:t>
      </w:r>
      <w:r w:rsidR="00D53C02">
        <w:t>there</w:t>
      </w:r>
      <w:r>
        <w:t>,</w:t>
      </w:r>
      <w:r w:rsidR="00D53C02">
        <w:t xml:space="preserve"> </w:t>
      </w:r>
      <w:r w:rsidR="00DB28C3">
        <w:t>via the Government</w:t>
      </w:r>
      <w:r>
        <w:t>,</w:t>
      </w:r>
      <w:r w:rsidR="00DB28C3">
        <w:t xml:space="preserve"> </w:t>
      </w:r>
      <w:r w:rsidR="00D53C02">
        <w:t>talking about this</w:t>
      </w:r>
      <w:r w:rsidR="00DB28C3">
        <w:t xml:space="preserve">. </w:t>
      </w:r>
    </w:p>
    <w:p w:rsidR="00D53C02" w:rsidP="00D53C02">
      <w:pPr>
        <w:pStyle w:val="Answer"/>
      </w:pPr>
      <w:r>
        <w:t>The UK can lead this. We can be right at the front of the electrochemical revolution. We have chemical parks</w:t>
      </w:r>
      <w:r w:rsidR="00693D1C">
        <w:t>,</w:t>
      </w:r>
      <w:r w:rsidR="005674C4">
        <w:t xml:space="preserve"> </w:t>
      </w:r>
      <w:r w:rsidR="003A19A9">
        <w:t xml:space="preserve">we </w:t>
      </w:r>
      <w:r>
        <w:t>have offshore wind</w:t>
      </w:r>
      <w:r w:rsidR="00693D1C">
        <w:t>,</w:t>
      </w:r>
      <w:r w:rsidR="005674C4">
        <w:t xml:space="preserve"> </w:t>
      </w:r>
      <w:r w:rsidR="003A19A9">
        <w:t xml:space="preserve">we </w:t>
      </w:r>
      <w:r>
        <w:t>have the power</w:t>
      </w:r>
      <w:r w:rsidR="00693D1C">
        <w:t>,</w:t>
      </w:r>
      <w:r w:rsidR="005674C4">
        <w:t xml:space="preserve"> </w:t>
      </w:r>
      <w:r w:rsidR="003A19A9">
        <w:t xml:space="preserve">we </w:t>
      </w:r>
      <w:r>
        <w:t>have the Government policies</w:t>
      </w:r>
      <w:r w:rsidR="00693D1C">
        <w:t>;</w:t>
      </w:r>
      <w:r>
        <w:t xml:space="preserve"> </w:t>
      </w:r>
      <w:r w:rsidR="00693D1C">
        <w:t>w</w:t>
      </w:r>
      <w:r>
        <w:t xml:space="preserve">e are </w:t>
      </w:r>
      <w:r>
        <w:t xml:space="preserve">just not translating that </w:t>
      </w:r>
      <w:r>
        <w:t xml:space="preserve">into something that says, “This is </w:t>
      </w:r>
      <w:r>
        <w:t>special</w:t>
      </w:r>
      <w:r>
        <w:t xml:space="preserve"> and we can lead it</w:t>
      </w:r>
      <w:r w:rsidR="009842FC">
        <w:t>.</w:t>
      </w:r>
      <w:r>
        <w:t>”</w:t>
      </w:r>
    </w:p>
    <w:p w:rsidR="00F72641" w:rsidP="00D53C02">
      <w:pPr>
        <w:pStyle w:val="Answer"/>
      </w:pPr>
      <w:r w:rsidRPr="00317916">
        <w:rPr>
          <w:b/>
          <w:bCs/>
          <w:i/>
          <w:iCs/>
        </w:rPr>
        <w:t xml:space="preserve">Fiona </w:t>
      </w:r>
      <w:r w:rsidRPr="00317916">
        <w:rPr>
          <w:b/>
          <w:bCs/>
          <w:i/>
          <w:iCs/>
        </w:rPr>
        <w:t>Clouder</w:t>
      </w:r>
      <w:r w:rsidRPr="00317916">
        <w:rPr>
          <w:b/>
          <w:bCs/>
          <w:i/>
          <w:iCs/>
        </w:rPr>
        <w:t>:</w:t>
      </w:r>
      <w:r w:rsidRPr="00D53C02" w:rsidR="00D53C02">
        <w:rPr>
          <w:b/>
        </w:rPr>
        <w:t xml:space="preserve"> </w:t>
      </w:r>
      <w:r w:rsidR="00DB28C3">
        <w:t xml:space="preserve">It is </w:t>
      </w:r>
      <w:r w:rsidR="00D53C02">
        <w:t xml:space="preserve">from within </w:t>
      </w:r>
      <w:r w:rsidR="00DB28C3">
        <w:t>G</w:t>
      </w:r>
      <w:r w:rsidR="00D53C02">
        <w:t>overnment</w:t>
      </w:r>
      <w:r w:rsidR="008E50BB">
        <w:t xml:space="preserve">, </w:t>
      </w:r>
      <w:r w:rsidR="00DB28C3">
        <w:t xml:space="preserve">but </w:t>
      </w:r>
      <w:r w:rsidR="008E50BB">
        <w:t xml:space="preserve">it is </w:t>
      </w:r>
      <w:r w:rsidR="00DB28C3">
        <w:t xml:space="preserve">also </w:t>
      </w:r>
      <w:r w:rsidR="008E50BB">
        <w:t xml:space="preserve">about </w:t>
      </w:r>
      <w:r w:rsidR="00DB28C3">
        <w:t xml:space="preserve">having a collective voice. It is </w:t>
      </w:r>
      <w:r w:rsidR="00D53C02">
        <w:t>about working with the industry</w:t>
      </w:r>
      <w:r w:rsidR="003A19A9">
        <w:t xml:space="preserve"> and</w:t>
      </w:r>
      <w:r w:rsidR="00D53C02">
        <w:t xml:space="preserve"> with</w:t>
      </w:r>
      <w:r>
        <w:t xml:space="preserve"> communities</w:t>
      </w:r>
      <w:r w:rsidR="008E50BB">
        <w:t>. T</w:t>
      </w:r>
      <w:r>
        <w:t xml:space="preserve">his is not just a message in the UK. As Paul has said, the UK can have a very powerful voice around the world, because </w:t>
      </w:r>
      <w:r w:rsidR="00D53C02">
        <w:t xml:space="preserve">these are challenges facing </w:t>
      </w:r>
      <w:r>
        <w:t xml:space="preserve">countries </w:t>
      </w:r>
      <w:r w:rsidR="00D53C02">
        <w:t>all around the world</w:t>
      </w:r>
      <w:r w:rsidR="00000409">
        <w:t xml:space="preserve">, </w:t>
      </w:r>
      <w:r>
        <w:t>particularly those with the very resources that are needed for the supply chains.</w:t>
      </w:r>
    </w:p>
    <w:p w:rsidR="00E26226" w:rsidP="002E6689">
      <w:pPr>
        <w:pStyle w:val="Answer"/>
      </w:pPr>
      <w:r>
        <w:t>P</w:t>
      </w:r>
      <w:r w:rsidR="00D53C02">
        <w:t xml:space="preserve">art of the UK </w:t>
      </w:r>
      <w:r>
        <w:t xml:space="preserve">offer in building the partnerships </w:t>
      </w:r>
      <w:r w:rsidR="00D53C02">
        <w:t>can also be about building that public dialogue</w:t>
      </w:r>
      <w:r w:rsidR="006C19BE">
        <w:t xml:space="preserve"> and looking at whole issues around community relations</w:t>
      </w:r>
      <w:r w:rsidR="00000409">
        <w:t xml:space="preserve"> </w:t>
      </w:r>
      <w:r w:rsidR="000244D0">
        <w:t xml:space="preserve">or </w:t>
      </w:r>
      <w:r>
        <w:t>social licence to operate.</w:t>
      </w:r>
    </w:p>
    <w:p w:rsidR="00AC36E4" w:rsidP="00D53C02">
      <w:pPr>
        <w:pStyle w:val="Question"/>
      </w:pPr>
      <w:r w:rsidRPr="00D53C02">
        <w:rPr>
          <w:b/>
        </w:rPr>
        <w:t>Chair:</w:t>
      </w:r>
      <w:r>
        <w:t xml:space="preserve"> </w:t>
      </w:r>
      <w:r w:rsidR="00E26226">
        <w:t>C</w:t>
      </w:r>
      <w:r>
        <w:t xml:space="preserve">an I just challenge you on this </w:t>
      </w:r>
      <w:r w:rsidR="000244D0">
        <w:t>a bit</w:t>
      </w:r>
      <w:r w:rsidR="002E6689">
        <w:t xml:space="preserve">? </w:t>
      </w:r>
      <w:r w:rsidR="000244D0">
        <w:t xml:space="preserve">I represent a former </w:t>
      </w:r>
      <w:r>
        <w:t>coal</w:t>
      </w:r>
      <w:r w:rsidR="000244D0">
        <w:t>mining constituency</w:t>
      </w:r>
      <w:r>
        <w:t>. W</w:t>
      </w:r>
      <w:r w:rsidR="000244D0">
        <w:t xml:space="preserve">hile it </w:t>
      </w:r>
      <w:r>
        <w:t>e</w:t>
      </w:r>
      <w:r w:rsidR="000244D0">
        <w:t>mployed 160,000 men at its peak, an awful</w:t>
      </w:r>
      <w:r>
        <w:t xml:space="preserve"> lot of people </w:t>
      </w:r>
      <w:r w:rsidR="000244D0">
        <w:t xml:space="preserve">suffered. A lot of people were </w:t>
      </w:r>
      <w:r>
        <w:t xml:space="preserve">killed in </w:t>
      </w:r>
      <w:r w:rsidR="000244D0">
        <w:t xml:space="preserve">the </w:t>
      </w:r>
      <w:r>
        <w:t>mines</w:t>
      </w:r>
      <w:r>
        <w:t xml:space="preserve">. There were </w:t>
      </w:r>
      <w:r w:rsidR="000244D0">
        <w:t xml:space="preserve">poor standards of hygiene </w:t>
      </w:r>
      <w:r>
        <w:t xml:space="preserve">and </w:t>
      </w:r>
      <w:r w:rsidR="000244D0">
        <w:t xml:space="preserve">lots of people had </w:t>
      </w:r>
      <w:r>
        <w:t xml:space="preserve">ongoing health conditions </w:t>
      </w:r>
      <w:r>
        <w:t xml:space="preserve">that </w:t>
      </w:r>
      <w:r w:rsidR="000244D0">
        <w:t>lasted for many years</w:t>
      </w:r>
      <w:r>
        <w:t xml:space="preserve">. </w:t>
      </w:r>
      <w:r>
        <w:t>T</w:t>
      </w:r>
      <w:r w:rsidR="000244D0">
        <w:t>he end result</w:t>
      </w:r>
      <w:r w:rsidR="000244D0">
        <w:t xml:space="preserve"> is deprivation and poverty in an area of </w:t>
      </w:r>
      <w:r w:rsidR="00970962">
        <w:t>the country</w:t>
      </w:r>
      <w:r>
        <w:t xml:space="preserve">, </w:t>
      </w:r>
      <w:r w:rsidR="00970962">
        <w:t xml:space="preserve">which has been very difficult to overcome. </w:t>
      </w:r>
    </w:p>
    <w:p w:rsidR="00D53C02" w:rsidP="00AC36E4">
      <w:pPr>
        <w:pStyle w:val="Question"/>
        <w:numPr>
          <w:ilvl w:val="0"/>
          <w:numId w:val="0"/>
        </w:numPr>
        <w:ind w:left="794"/>
      </w:pPr>
      <w:r>
        <w:t>W</w:t>
      </w:r>
      <w:r>
        <w:t xml:space="preserve">hen we were in Chile, there were a lot of complaints from indigenous communities </w:t>
      </w:r>
      <w:r>
        <w:t>about lithium being extracted in a way that they did not think was sustainable.</w:t>
      </w:r>
    </w:p>
    <w:p w:rsidR="001242E7" w:rsidP="001242E7">
      <w:pPr>
        <w:pStyle w:val="Answer"/>
      </w:pPr>
      <w:r w:rsidRPr="00317916">
        <w:rPr>
          <w:b/>
          <w:bCs/>
          <w:i/>
          <w:iCs/>
        </w:rPr>
        <w:t xml:space="preserve">Fiona </w:t>
      </w:r>
      <w:r w:rsidRPr="00317916">
        <w:rPr>
          <w:b/>
          <w:bCs/>
          <w:i/>
          <w:iCs/>
        </w:rPr>
        <w:t>Clouder</w:t>
      </w:r>
      <w:r w:rsidRPr="00317916">
        <w:rPr>
          <w:b/>
          <w:bCs/>
          <w:i/>
          <w:iCs/>
        </w:rPr>
        <w:t>:</w:t>
      </w:r>
      <w:r w:rsidRPr="00D53C02" w:rsidR="00D53C02">
        <w:rPr>
          <w:b/>
        </w:rPr>
        <w:t xml:space="preserve"> </w:t>
      </w:r>
      <w:r w:rsidR="00D53C02">
        <w:t xml:space="preserve">You are </w:t>
      </w:r>
      <w:r w:rsidR="00D53C02">
        <w:t>absolutely right</w:t>
      </w:r>
      <w:r w:rsidR="00D53C02">
        <w:t xml:space="preserve"> </w:t>
      </w:r>
      <w:r w:rsidR="00970962">
        <w:t xml:space="preserve">in everything you have said. It is an issue of </w:t>
      </w:r>
      <w:r w:rsidR="00D53C02">
        <w:t xml:space="preserve">building </w:t>
      </w:r>
      <w:r w:rsidR="00970962">
        <w:t xml:space="preserve">back </w:t>
      </w:r>
      <w:r w:rsidR="00D53C02">
        <w:t xml:space="preserve">trust </w:t>
      </w:r>
      <w:r w:rsidR="00970962">
        <w:t>and showing a narrative on how this can be different in the future</w:t>
      </w:r>
      <w:r w:rsidR="00FA08FC">
        <w:t>. I</w:t>
      </w:r>
      <w:r w:rsidR="00970962">
        <w:t xml:space="preserve">t is very important that </w:t>
      </w:r>
      <w:r w:rsidR="00D53C02">
        <w:t xml:space="preserve">both </w:t>
      </w:r>
      <w:r w:rsidR="00FA08FC">
        <w:t>G</w:t>
      </w:r>
      <w:r w:rsidR="00D53C02">
        <w:t xml:space="preserve">overnment and industry are </w:t>
      </w:r>
      <w:r w:rsidR="00970962">
        <w:t xml:space="preserve">realistic and </w:t>
      </w:r>
      <w:r w:rsidR="00D53C02">
        <w:t xml:space="preserve">honest </w:t>
      </w:r>
      <w:r w:rsidR="00970962">
        <w:t xml:space="preserve">about what has gone on in the past. </w:t>
      </w:r>
      <w:r w:rsidR="00FA08FC">
        <w:t>Of course, t</w:t>
      </w:r>
      <w:r w:rsidR="00970962">
        <w:t xml:space="preserve">here have been all sorts of terrible </w:t>
      </w:r>
      <w:r w:rsidR="00D53C02">
        <w:t>ecological disasters</w:t>
      </w:r>
      <w:r w:rsidR="001D0B5C">
        <w:t>—o</w:t>
      </w:r>
      <w:r w:rsidR="00970962">
        <w:t xml:space="preserve">ne thinks of the </w:t>
      </w:r>
      <w:r w:rsidR="0088038F">
        <w:t>t</w:t>
      </w:r>
      <w:r w:rsidR="00970962">
        <w:t>ailings dam in Brazil, for example</w:t>
      </w:r>
      <w:r w:rsidR="0093557D">
        <w:t>. H</w:t>
      </w:r>
      <w:r w:rsidR="00D53C02">
        <w:t xml:space="preserve">istorically, </w:t>
      </w:r>
      <w:r w:rsidR="00970962">
        <w:t xml:space="preserve">particularly </w:t>
      </w:r>
      <w:r w:rsidR="00D53C02">
        <w:t>in Latin America, mining is associated with social conflict</w:t>
      </w:r>
      <w:r w:rsidR="00970962">
        <w:t xml:space="preserve"> with communities.</w:t>
      </w:r>
      <w:r>
        <w:t xml:space="preserve"> </w:t>
      </w:r>
      <w:r w:rsidR="00970962">
        <w:t xml:space="preserve">What is interesting in Chile is that </w:t>
      </w:r>
      <w:r w:rsidR="00D53C02">
        <w:t>they are very conscious of this</w:t>
      </w:r>
      <w:r>
        <w:t xml:space="preserve">. They are </w:t>
      </w:r>
      <w:r w:rsidR="00970962">
        <w:t xml:space="preserve">trying to build better relations with communities </w:t>
      </w:r>
      <w:r w:rsidR="00D53C02">
        <w:t>at the start</w:t>
      </w:r>
      <w:r w:rsidR="00970962">
        <w:t xml:space="preserve">. </w:t>
      </w:r>
    </w:p>
    <w:p w:rsidR="001242E7" w:rsidP="00D53C02">
      <w:pPr>
        <w:pStyle w:val="Answer"/>
      </w:pPr>
      <w:r>
        <w:t xml:space="preserve">I was </w:t>
      </w:r>
      <w:r w:rsidR="001D0B5C">
        <w:t xml:space="preserve">recently </w:t>
      </w:r>
      <w:r>
        <w:t>in a seminar with people from Canada</w:t>
      </w:r>
      <w:r>
        <w:t>,</w:t>
      </w:r>
      <w:r>
        <w:t xml:space="preserve"> talking to the indigenous leaders there</w:t>
      </w:r>
      <w:r>
        <w:t xml:space="preserve"> </w:t>
      </w:r>
      <w:r>
        <w:t xml:space="preserve">who held </w:t>
      </w:r>
      <w:r w:rsidR="00373327">
        <w:t>not only</w:t>
      </w:r>
      <w:r>
        <w:t xml:space="preserve"> </w:t>
      </w:r>
      <w:r>
        <w:t xml:space="preserve">the </w:t>
      </w:r>
      <w:r>
        <w:t>land rights for mining resources</w:t>
      </w:r>
      <w:r w:rsidR="001D0B5C">
        <w:t>,</w:t>
      </w:r>
      <w:r>
        <w:t xml:space="preserve"> but a lot of knowledge about the land</w:t>
      </w:r>
      <w:r>
        <w:t>. T</w:t>
      </w:r>
      <w:r>
        <w:t>hey were saying how important it had been to be involved right from the start when a mining project is contemplated, turn</w:t>
      </w:r>
      <w:r>
        <w:t xml:space="preserve">ing </w:t>
      </w:r>
      <w:r>
        <w:t>this into a win-win for the community</w:t>
      </w:r>
      <w:r>
        <w:t xml:space="preserve"> </w:t>
      </w:r>
      <w:r>
        <w:t xml:space="preserve">so that the community gains in terms of </w:t>
      </w:r>
      <w:r w:rsidR="00373327">
        <w:t xml:space="preserve">not just </w:t>
      </w:r>
      <w:r>
        <w:t>jobs</w:t>
      </w:r>
      <w:r w:rsidR="001D0B5C">
        <w:t>,</w:t>
      </w:r>
      <w:r>
        <w:t xml:space="preserve"> </w:t>
      </w:r>
      <w:r>
        <w:t xml:space="preserve">but social benefit. </w:t>
      </w:r>
    </w:p>
    <w:p w:rsidR="00D53C02" w:rsidP="00D53C02">
      <w:pPr>
        <w:pStyle w:val="Answer"/>
      </w:pPr>
      <w:r>
        <w:t>G</w:t>
      </w:r>
      <w:r w:rsidR="00970962">
        <w:t>oing back to Chile</w:t>
      </w:r>
      <w:r>
        <w:t xml:space="preserve">, for example, </w:t>
      </w:r>
      <w:r w:rsidR="00970962">
        <w:t>Antofagasta is generally perceived as not a great place to be</w:t>
      </w:r>
      <w:r w:rsidR="009B6894">
        <w:t>. A</w:t>
      </w:r>
      <w:r w:rsidR="00970962">
        <w:t xml:space="preserve">part from the heat, </w:t>
      </w:r>
      <w:r w:rsidR="009B6894">
        <w:t xml:space="preserve">that is </w:t>
      </w:r>
      <w:r w:rsidR="00970962">
        <w:t>simply because it is not a city or town with great facilities</w:t>
      </w:r>
      <w:r w:rsidR="009B6894">
        <w:t>. M</w:t>
      </w:r>
      <w:r w:rsidR="00970962">
        <w:t>any of the workers are just bussed or fl</w:t>
      </w:r>
      <w:r>
        <w:t>own</w:t>
      </w:r>
      <w:r w:rsidR="00970962">
        <w:t xml:space="preserve"> in and out as quickly as possible. There is something about developing mining projects, of which there needs to be an enormous expansion if we are to make the energy </w:t>
      </w:r>
      <w:r w:rsidR="00970962">
        <w:t>transition, but</w:t>
      </w:r>
      <w:r w:rsidR="00970962">
        <w:t xml:space="preserve"> doing that in a way that benefits the communities</w:t>
      </w:r>
      <w:r w:rsidR="00373327">
        <w:t xml:space="preserve"> and </w:t>
      </w:r>
      <w:r w:rsidR="00970962">
        <w:t xml:space="preserve">is sustainable in </w:t>
      </w:r>
      <w:r w:rsidR="009B6894">
        <w:t xml:space="preserve">terms of </w:t>
      </w:r>
      <w:r w:rsidR="00970962">
        <w:t>nature and biodiversity, which is a whole other area of challenge.</w:t>
      </w:r>
    </w:p>
    <w:p w:rsidR="00D53C02" w:rsidP="00D53C02">
      <w:pPr>
        <w:pStyle w:val="Question"/>
      </w:pPr>
      <w:r w:rsidRPr="00D53C02">
        <w:rPr>
          <w:b/>
        </w:rPr>
        <w:t>Chair:</w:t>
      </w:r>
      <w:r>
        <w:t xml:space="preserve"> Paul, </w:t>
      </w:r>
      <w:r w:rsidR="00970962">
        <w:t>when we asked</w:t>
      </w:r>
      <w:r w:rsidR="009A3418">
        <w:t xml:space="preserve"> </w:t>
      </w:r>
      <w:r w:rsidR="00970962">
        <w:t>in Chile whether any of this lithium was ever going to be recycled, they said</w:t>
      </w:r>
      <w:r w:rsidR="001D0B5C">
        <w:t xml:space="preserve"> that it was </w:t>
      </w:r>
      <w:r w:rsidR="00970962">
        <w:t>not very cost-effective</w:t>
      </w:r>
      <w:r w:rsidR="001D0B5C">
        <w:t>.</w:t>
      </w:r>
      <w:r w:rsidR="00970962">
        <w:t xml:space="preserve"> A</w:t>
      </w:r>
      <w:r>
        <w:t xml:space="preserve">re we </w:t>
      </w:r>
      <w:r w:rsidR="00970962">
        <w:t xml:space="preserve">just </w:t>
      </w:r>
      <w:r>
        <w:t xml:space="preserve">going to end up with a </w:t>
      </w:r>
      <w:r w:rsidR="00970962">
        <w:t xml:space="preserve">great big </w:t>
      </w:r>
      <w:r>
        <w:t xml:space="preserve">mountain of </w:t>
      </w:r>
      <w:r w:rsidR="00970962">
        <w:t xml:space="preserve">former </w:t>
      </w:r>
      <w:r>
        <w:t>lithium batteries?</w:t>
      </w:r>
    </w:p>
    <w:p w:rsidR="009A3418" w:rsidP="00D53C02">
      <w:pPr>
        <w:pStyle w:val="Answer"/>
      </w:pPr>
      <w:r w:rsidRPr="00317916">
        <w:rPr>
          <w:b/>
          <w:bCs/>
          <w:i/>
          <w:iCs/>
        </w:rPr>
        <w:t xml:space="preserve">Paul </w:t>
      </w:r>
      <w:r w:rsidRPr="00317916">
        <w:rPr>
          <w:b/>
          <w:bCs/>
          <w:i/>
          <w:iCs/>
        </w:rPr>
        <w:t>Atherley</w:t>
      </w:r>
      <w:r w:rsidRPr="00317916">
        <w:rPr>
          <w:b/>
          <w:bCs/>
          <w:i/>
          <w:iCs/>
        </w:rPr>
        <w:t>:</w:t>
      </w:r>
      <w:r w:rsidRPr="00D53C02" w:rsidR="00D53C02">
        <w:rPr>
          <w:b/>
        </w:rPr>
        <w:t xml:space="preserve"> </w:t>
      </w:r>
      <w:r w:rsidR="00970962">
        <w:t xml:space="preserve">Recycling is </w:t>
      </w:r>
      <w:r w:rsidR="00D53C02">
        <w:t>difficult</w:t>
      </w:r>
      <w:r w:rsidR="00EF6C94">
        <w:t>,</w:t>
      </w:r>
      <w:r w:rsidR="00D53C02">
        <w:t xml:space="preserve"> </w:t>
      </w:r>
      <w:r w:rsidR="00970962">
        <w:t xml:space="preserve">because lithium is used in the car industry, and the cars make products that are </w:t>
      </w:r>
      <w:r w:rsidR="00D53C02">
        <w:t>not designed to be taken apart</w:t>
      </w:r>
      <w:r w:rsidR="00970962">
        <w:t xml:space="preserve">. </w:t>
      </w:r>
    </w:p>
    <w:p w:rsidR="00E05AF1" w:rsidP="00D53C02">
      <w:pPr>
        <w:pStyle w:val="Answer"/>
      </w:pPr>
      <w:r>
        <w:t>I will give you two answer</w:t>
      </w:r>
      <w:r w:rsidR="009A3418">
        <w:t>s</w:t>
      </w:r>
      <w:r>
        <w:t xml:space="preserve">. One is </w:t>
      </w:r>
      <w:r w:rsidR="009A3418">
        <w:t xml:space="preserve">that </w:t>
      </w:r>
      <w:r w:rsidR="00EF6C94">
        <w:t>with</w:t>
      </w:r>
      <w:r>
        <w:t xml:space="preserve"> many of the other metals, there is an increasing amount of recycling going on. I can give you an example </w:t>
      </w:r>
      <w:r>
        <w:t xml:space="preserve">from our rare earth processing facility in the UK. We are working with Equinor. The offshore wind turbines going into the </w:t>
      </w:r>
      <w:r>
        <w:t xml:space="preserve">North </w:t>
      </w:r>
      <w:r w:rsidR="00EF6C94">
        <w:t>s</w:t>
      </w:r>
      <w:r>
        <w:t>ea</w:t>
      </w:r>
      <w:r>
        <w:t xml:space="preserve"> at Dogger Bank have </w:t>
      </w:r>
      <w:r w:rsidR="00EF6C94">
        <w:t>7</w:t>
      </w:r>
      <w:r>
        <w:t xml:space="preserve"> tonnes of permanent magnets. They are going to bring them down, take them apart, demagnetise them, give them to us, and </w:t>
      </w:r>
      <w:r w:rsidR="00802E27">
        <w:t xml:space="preserve">then we are going to use the hydrogen </w:t>
      </w:r>
      <w:r>
        <w:t xml:space="preserve">that </w:t>
      </w:r>
      <w:r w:rsidR="00802E27">
        <w:t xml:space="preserve">they </w:t>
      </w:r>
      <w:r w:rsidR="0041437F">
        <w:t>produce</w:t>
      </w:r>
      <w:r w:rsidR="00802E27">
        <w:t xml:space="preserve"> </w:t>
      </w:r>
      <w:r>
        <w:t>to decrepi</w:t>
      </w:r>
      <w:r w:rsidR="00B80043">
        <w:t>t</w:t>
      </w:r>
      <w:r>
        <w:t>ate them, turn them back into metal hydride and oxide</w:t>
      </w:r>
      <w:r w:rsidR="00373327">
        <w:t>,</w:t>
      </w:r>
      <w:r>
        <w:t xml:space="preserve"> and recycle them</w:t>
      </w:r>
      <w:r w:rsidR="00895086">
        <w:t>.</w:t>
      </w:r>
    </w:p>
    <w:p w:rsidR="00D53C02" w:rsidP="00D53C02">
      <w:pPr>
        <w:pStyle w:val="Answer"/>
      </w:pPr>
      <w:r>
        <w:t xml:space="preserve">The specific challenge in </w:t>
      </w:r>
      <w:r w:rsidR="00802E27">
        <w:t xml:space="preserve">lithium </w:t>
      </w:r>
      <w:r>
        <w:t xml:space="preserve">is that lithium </w:t>
      </w:r>
      <w:r w:rsidR="00802E27">
        <w:t xml:space="preserve">goes into batteries </w:t>
      </w:r>
      <w:r w:rsidR="00876976">
        <w:t xml:space="preserve">in </w:t>
      </w:r>
      <w:r w:rsidR="00802E27">
        <w:t>cars</w:t>
      </w:r>
      <w:r w:rsidR="00876976">
        <w:t xml:space="preserve">. I would suggest to you that one of the things the car industry can do is </w:t>
      </w:r>
      <w:r w:rsidR="00895086">
        <w:t xml:space="preserve">to </w:t>
      </w:r>
      <w:r w:rsidR="00876976">
        <w:t>have legislation such that end</w:t>
      </w:r>
      <w:r w:rsidR="00895086">
        <w:t>-</w:t>
      </w:r>
      <w:r w:rsidR="00876976">
        <w:t>of</w:t>
      </w:r>
      <w:r w:rsidR="00895086">
        <w:t>-</w:t>
      </w:r>
      <w:r w:rsidR="00876976">
        <w:t xml:space="preserve">life vehicle usage directives </w:t>
      </w:r>
      <w:r w:rsidR="00EF6C94">
        <w:t>specify</w:t>
      </w:r>
      <w:r w:rsidR="00876976">
        <w:t xml:space="preserve"> that all the components of cars can come apart very easily. With lithium batteries, they get turned into a thing called black </w:t>
      </w:r>
      <w:r w:rsidR="008E09CB">
        <w:t>m</w:t>
      </w:r>
      <w:r w:rsidR="00EA7FF4">
        <w:t>ass</w:t>
      </w:r>
      <w:r w:rsidR="009D6D4C">
        <w:t xml:space="preserve">. They are basically </w:t>
      </w:r>
      <w:r w:rsidR="008E09CB">
        <w:t>crushed up, and then there are several processes to remove all the metals. I agree with you that we are not recycling as much as we could, but I would say</w:t>
      </w:r>
      <w:r w:rsidR="00EF6C94">
        <w:t xml:space="preserve"> that</w:t>
      </w:r>
      <w:r w:rsidR="008E09CB">
        <w:t xml:space="preserve"> it is a design function, not a processing function.</w:t>
      </w:r>
    </w:p>
    <w:p w:rsidR="002E6689" w:rsidP="004F6B0B">
      <w:pPr>
        <w:pStyle w:val="Answer"/>
      </w:pPr>
      <w:r w:rsidRPr="00317916">
        <w:rPr>
          <w:b/>
          <w:bCs/>
          <w:i/>
          <w:iCs/>
        </w:rPr>
        <w:t xml:space="preserve">Fiona </w:t>
      </w:r>
      <w:r w:rsidRPr="00317916">
        <w:rPr>
          <w:b/>
          <w:bCs/>
          <w:i/>
          <w:iCs/>
        </w:rPr>
        <w:t>Clouder</w:t>
      </w:r>
      <w:r w:rsidRPr="00317916">
        <w:rPr>
          <w:b/>
          <w:bCs/>
          <w:i/>
          <w:iCs/>
        </w:rPr>
        <w:t>:</w:t>
      </w:r>
      <w:r w:rsidRPr="00802E27" w:rsidR="00802E27">
        <w:rPr>
          <w:b/>
        </w:rPr>
        <w:t xml:space="preserve"> </w:t>
      </w:r>
      <w:r w:rsidR="00802E27">
        <w:t xml:space="preserve">If I </w:t>
      </w:r>
      <w:r w:rsidR="008E09CB">
        <w:t>might</w:t>
      </w:r>
      <w:r w:rsidR="00802E27">
        <w:t xml:space="preserve"> add a comment, it will become more economic </w:t>
      </w:r>
      <w:r w:rsidR="008E09CB">
        <w:t>as the pressure grows on supply chains</w:t>
      </w:r>
      <w:r w:rsidR="00EF6C94">
        <w:t xml:space="preserve"> with the</w:t>
      </w:r>
      <w:r w:rsidR="009D6D4C">
        <w:t xml:space="preserve"> </w:t>
      </w:r>
      <w:r w:rsidR="008E09CB">
        <w:t xml:space="preserve">costs and difficulty of accessing materials. </w:t>
      </w:r>
      <w:r w:rsidR="009D6D4C">
        <w:t>T</w:t>
      </w:r>
      <w:r w:rsidR="00802E27">
        <w:t xml:space="preserve">here are </w:t>
      </w:r>
      <w:r w:rsidR="0041437F">
        <w:t>initiatives</w:t>
      </w:r>
      <w:r w:rsidR="00802E27">
        <w:t xml:space="preserve"> </w:t>
      </w:r>
      <w:r w:rsidR="008E09CB">
        <w:t xml:space="preserve">going on around the world that are </w:t>
      </w:r>
      <w:r w:rsidR="00802E27">
        <w:t>starting to look more seriously at recycling</w:t>
      </w:r>
      <w:r w:rsidR="008E09CB">
        <w:t xml:space="preserve">, so </w:t>
      </w:r>
      <w:r>
        <w:t>some of the technology involved in that is also important</w:t>
      </w:r>
      <w:r w:rsidR="009D6D4C">
        <w:t>. A</w:t>
      </w:r>
      <w:r>
        <w:t xml:space="preserve">gain, </w:t>
      </w:r>
      <w:r w:rsidR="00D55769">
        <w:t xml:space="preserve">expertise on how to do this sort of thing </w:t>
      </w:r>
      <w:r>
        <w:t xml:space="preserve">could be another part of the </w:t>
      </w:r>
      <w:r w:rsidR="009D6D4C">
        <w:t>U</w:t>
      </w:r>
      <w:r>
        <w:t>K offer.</w:t>
      </w:r>
    </w:p>
    <w:p w:rsidR="00802E27" w:rsidP="00802E27">
      <w:pPr>
        <w:pStyle w:val="Question"/>
      </w:pPr>
      <w:r w:rsidRPr="00802E27">
        <w:rPr>
          <w:b/>
        </w:rPr>
        <w:t>Graham Stringer:</w:t>
      </w:r>
      <w:r>
        <w:t xml:space="preserve"> </w:t>
      </w:r>
      <w:r w:rsidR="00373327">
        <w:t xml:space="preserve">Following up on Chris’s question, would </w:t>
      </w:r>
      <w:r w:rsidR="00D55769">
        <w:t xml:space="preserve">taking out the built-in obsolescence of cars </w:t>
      </w:r>
      <w:r w:rsidR="004F6B0B">
        <w:t xml:space="preserve">not </w:t>
      </w:r>
      <w:r w:rsidR="00D55769">
        <w:t>help rather more</w:t>
      </w:r>
      <w:r w:rsidR="004F6B0B">
        <w:t xml:space="preserve"> i</w:t>
      </w:r>
      <w:r w:rsidR="00D55769">
        <w:t xml:space="preserve">f you extended their lifetime </w:t>
      </w:r>
      <w:r w:rsidR="00026DE1">
        <w:t xml:space="preserve">by </w:t>
      </w:r>
      <w:r w:rsidR="00EF6C94">
        <w:t>two</w:t>
      </w:r>
      <w:r w:rsidR="00026DE1">
        <w:t xml:space="preserve"> or three times, rather than three and a half or four years, as it is </w:t>
      </w:r>
      <w:r w:rsidR="00026DE1">
        <w:t>at the moment</w:t>
      </w:r>
      <w:r w:rsidR="00026DE1">
        <w:t>?</w:t>
      </w:r>
    </w:p>
    <w:p w:rsidR="004F6B0B" w:rsidP="004F6B0B">
      <w:pPr>
        <w:pStyle w:val="Answer"/>
      </w:pPr>
      <w:r w:rsidRPr="00317916">
        <w:rPr>
          <w:b/>
          <w:bCs/>
          <w:i/>
          <w:iCs/>
        </w:rPr>
        <w:t xml:space="preserve">Paul </w:t>
      </w:r>
      <w:r w:rsidRPr="00317916">
        <w:rPr>
          <w:b/>
          <w:bCs/>
          <w:i/>
          <w:iCs/>
        </w:rPr>
        <w:t>Atherley</w:t>
      </w:r>
      <w:r w:rsidRPr="00317916">
        <w:rPr>
          <w:b/>
          <w:bCs/>
          <w:i/>
          <w:iCs/>
        </w:rPr>
        <w:t>:</w:t>
      </w:r>
      <w:r w:rsidRPr="00802E27" w:rsidR="00802E27">
        <w:rPr>
          <w:b/>
        </w:rPr>
        <w:t xml:space="preserve"> </w:t>
      </w:r>
      <w:r w:rsidR="00026DE1">
        <w:t>Yes, t</w:t>
      </w:r>
      <w:r w:rsidR="00802E27">
        <w:t xml:space="preserve">hat would reduce the </w:t>
      </w:r>
      <w:r w:rsidR="0041437F">
        <w:t>demand</w:t>
      </w:r>
      <w:r w:rsidR="00026DE1">
        <w:t>. The transition from internal combustion engine</w:t>
      </w:r>
      <w:r>
        <w:t>s</w:t>
      </w:r>
      <w:r w:rsidR="00026DE1">
        <w:t xml:space="preserve"> to electric vehicles is not just </w:t>
      </w:r>
      <w:r>
        <w:t xml:space="preserve">about </w:t>
      </w:r>
      <w:r w:rsidR="00026DE1">
        <w:t xml:space="preserve">cars. It is coming across all forms of </w:t>
      </w:r>
      <w:r w:rsidR="00B80B5F">
        <w:t>motive power</w:t>
      </w:r>
      <w:r>
        <w:t>. W</w:t>
      </w:r>
      <w:r w:rsidR="00B80B5F">
        <w:t xml:space="preserve">hen </w:t>
      </w:r>
      <w:r w:rsidR="00802E27">
        <w:t>we talk about critical minerals, it</w:t>
      </w:r>
      <w:r w:rsidR="00B80B5F">
        <w:t xml:space="preserve"> is </w:t>
      </w:r>
      <w:r w:rsidR="00802E27">
        <w:t>all of that</w:t>
      </w:r>
      <w:r w:rsidR="00B80B5F">
        <w:t xml:space="preserve">. The longer </w:t>
      </w:r>
      <w:r>
        <w:t xml:space="preserve">the </w:t>
      </w:r>
      <w:r w:rsidR="00B80B5F">
        <w:t>life you have, the better. An example would be these offshore wind turbines</w:t>
      </w:r>
      <w:r w:rsidR="00EF6C94">
        <w:t>:</w:t>
      </w:r>
      <w:r w:rsidR="00B80B5F">
        <w:t xml:space="preserve"> </w:t>
      </w:r>
      <w:r w:rsidR="00EF6C94">
        <w:t>t</w:t>
      </w:r>
      <w:r>
        <w:t>hey are t</w:t>
      </w:r>
      <w:r w:rsidR="00B80B5F">
        <w:t xml:space="preserve">ypically designed for 10 or 15 </w:t>
      </w:r>
      <w:r w:rsidR="00B80B5F">
        <w:t xml:space="preserve">years, </w:t>
      </w:r>
      <w:r>
        <w:t>but</w:t>
      </w:r>
      <w:r>
        <w:t xml:space="preserve"> </w:t>
      </w:r>
      <w:r w:rsidR="00802E27">
        <w:t xml:space="preserve">will last </w:t>
      </w:r>
      <w:r>
        <w:t xml:space="preserve">a </w:t>
      </w:r>
      <w:r w:rsidR="00802E27">
        <w:t>lot longer</w:t>
      </w:r>
      <w:r w:rsidR="00B80B5F">
        <w:t xml:space="preserve">. </w:t>
      </w:r>
    </w:p>
    <w:p w:rsidR="004F6B0B" w:rsidP="00802E27">
      <w:pPr>
        <w:pStyle w:val="Answer"/>
      </w:pPr>
      <w:r>
        <w:t xml:space="preserve">Yes, </w:t>
      </w:r>
      <w:r w:rsidR="00802E27">
        <w:t>that will remove the demand for us</w:t>
      </w:r>
      <w:r>
        <w:t>, but</w:t>
      </w:r>
      <w:r w:rsidR="00EF6C94">
        <w:t>—</w:t>
      </w:r>
      <w:r>
        <w:t>if I can just pick up on that and go somewhere else with it very quickly</w:t>
      </w:r>
      <w:r w:rsidR="00EF6C94">
        <w:t>—</w:t>
      </w:r>
      <w:r>
        <w:t xml:space="preserve">one of the things we </w:t>
      </w:r>
      <w:r>
        <w:t>have to</w:t>
      </w:r>
      <w:r>
        <w:t xml:space="preserve"> do</w:t>
      </w:r>
      <w:r>
        <w:t xml:space="preserve">, which </w:t>
      </w:r>
      <w:r>
        <w:t>is what you are driving at</w:t>
      </w:r>
      <w:r>
        <w:t xml:space="preserve">, is </w:t>
      </w:r>
      <w:r>
        <w:t xml:space="preserve">to value these metals and minerals more. We </w:t>
      </w:r>
      <w:r>
        <w:t>have to</w:t>
      </w:r>
      <w:r>
        <w:t xml:space="preserve"> </w:t>
      </w:r>
      <w:r w:rsidR="00EE00EA">
        <w:t xml:space="preserve">stop treating them as commodities that are disposable. We have to say that they are worth paying for because of the properties upfront, but </w:t>
      </w:r>
      <w:r>
        <w:t xml:space="preserve">they are </w:t>
      </w:r>
      <w:r w:rsidR="00EE00EA">
        <w:t>also worth recycling</w:t>
      </w:r>
      <w:r>
        <w:t>.</w:t>
      </w:r>
    </w:p>
    <w:p w:rsidR="00802E27" w:rsidP="00802E27">
      <w:pPr>
        <w:pStyle w:val="Answer"/>
      </w:pPr>
      <w:r>
        <w:t>W</w:t>
      </w:r>
      <w:r w:rsidR="00EE00EA">
        <w:t xml:space="preserve">e </w:t>
      </w:r>
      <w:r w:rsidR="00EE00EA">
        <w:t>have to</w:t>
      </w:r>
      <w:r w:rsidR="00EE00EA">
        <w:t xml:space="preserve"> make them more valuable</w:t>
      </w:r>
      <w:r>
        <w:t xml:space="preserve"> </w:t>
      </w:r>
      <w:r w:rsidR="00EE00EA">
        <w:t>rather than treating them as the lowest-cost denominator that they can be extracted out of the ground for</w:t>
      </w:r>
      <w:r w:rsidR="00373327">
        <w:t>.</w:t>
      </w:r>
      <w:r w:rsidR="00EE00EA">
        <w:t xml:space="preserve"> </w:t>
      </w:r>
      <w:r w:rsidR="00373327">
        <w:t xml:space="preserve">That </w:t>
      </w:r>
      <w:r>
        <w:t>is something that the UK can do</w:t>
      </w:r>
      <w:r w:rsidR="00EE00EA">
        <w:t xml:space="preserve">. I will throw it back to you and say </w:t>
      </w:r>
      <w:r>
        <w:t xml:space="preserve">that </w:t>
      </w:r>
      <w:r w:rsidR="00EE00EA">
        <w:t>we have done it with other commodities</w:t>
      </w:r>
      <w:r w:rsidR="00373327">
        <w:t xml:space="preserve">, such as </w:t>
      </w:r>
      <w:r w:rsidR="00EE00EA">
        <w:t>fairtrade coffee</w:t>
      </w:r>
      <w:r w:rsidR="00373327">
        <w:t xml:space="preserve"> and </w:t>
      </w:r>
      <w:r w:rsidR="00EE00EA">
        <w:t>chocolate. We have done it through a range of other commodities where we have agreed to pay more for the product because we value it more</w:t>
      </w:r>
      <w:r>
        <w:t xml:space="preserve">. </w:t>
      </w:r>
      <w:r w:rsidR="00EE00EA">
        <w:t xml:space="preserve">I would suggest to you that </w:t>
      </w:r>
      <w:r>
        <w:t xml:space="preserve">the best way </w:t>
      </w:r>
      <w:r w:rsidR="00EE00EA">
        <w:t xml:space="preserve">we can treat these critical </w:t>
      </w:r>
      <w:r>
        <w:t xml:space="preserve">minerals </w:t>
      </w:r>
      <w:r w:rsidR="00EE00EA">
        <w:t xml:space="preserve">to get them recycled </w:t>
      </w:r>
      <w:r>
        <w:t xml:space="preserve">is to put a value </w:t>
      </w:r>
      <w:r w:rsidR="00EE00EA">
        <w:t>on them, put a brand around them, and make people pay more for them.</w:t>
      </w:r>
    </w:p>
    <w:p w:rsidR="00802E27" w:rsidP="00802E27">
      <w:pPr>
        <w:pStyle w:val="Question"/>
      </w:pPr>
      <w:r w:rsidRPr="00802E27">
        <w:rPr>
          <w:b/>
        </w:rPr>
        <w:t>Graham Stringer:</w:t>
      </w:r>
      <w:r>
        <w:t xml:space="preserve"> It</w:t>
      </w:r>
      <w:r w:rsidR="004F6B0B">
        <w:t xml:space="preserve"> i</w:t>
      </w:r>
      <w:r>
        <w:t>s good to see</w:t>
      </w:r>
      <w:r w:rsidR="00462E3F">
        <w:t xml:space="preserve"> </w:t>
      </w:r>
      <w:r w:rsidR="00EE00EA">
        <w:t>your investment in rare earth processing in the north-east. W</w:t>
      </w:r>
      <w:r>
        <w:t xml:space="preserve">hat percentage of the </w:t>
      </w:r>
      <w:r w:rsidR="00EE00EA">
        <w:t xml:space="preserve">worldwide </w:t>
      </w:r>
      <w:r>
        <w:t xml:space="preserve">industry </w:t>
      </w:r>
      <w:r w:rsidR="00EE00EA">
        <w:t xml:space="preserve">of processing rare earths </w:t>
      </w:r>
      <w:r>
        <w:t>does that represent?</w:t>
      </w:r>
    </w:p>
    <w:p w:rsidR="00802E27" w:rsidP="00802E27">
      <w:pPr>
        <w:pStyle w:val="Answer"/>
      </w:pPr>
      <w:r w:rsidRPr="00317916">
        <w:rPr>
          <w:b/>
          <w:bCs/>
          <w:i/>
          <w:iCs/>
        </w:rPr>
        <w:t xml:space="preserve">Paul </w:t>
      </w:r>
      <w:r w:rsidRPr="00317916">
        <w:rPr>
          <w:b/>
          <w:bCs/>
          <w:i/>
          <w:iCs/>
        </w:rPr>
        <w:t>Atherley</w:t>
      </w:r>
      <w:r w:rsidRPr="00317916">
        <w:rPr>
          <w:b/>
          <w:bCs/>
          <w:i/>
          <w:iCs/>
        </w:rPr>
        <w:t>:</w:t>
      </w:r>
      <w:r w:rsidRPr="00802E27">
        <w:rPr>
          <w:b/>
        </w:rPr>
        <w:t xml:space="preserve"> </w:t>
      </w:r>
      <w:r w:rsidR="004F6B0B">
        <w:t>It is a</w:t>
      </w:r>
      <w:r>
        <w:t>round 5%</w:t>
      </w:r>
      <w:r w:rsidR="004F6B0B">
        <w:t>.</w:t>
      </w:r>
    </w:p>
    <w:p w:rsidR="00802E27" w:rsidP="00802E27">
      <w:pPr>
        <w:pStyle w:val="Question"/>
      </w:pPr>
      <w:r w:rsidRPr="00802E27">
        <w:rPr>
          <w:b/>
        </w:rPr>
        <w:t>Graham Stringer:</w:t>
      </w:r>
      <w:r>
        <w:t xml:space="preserve"> </w:t>
      </w:r>
      <w:r w:rsidR="00EE00EA">
        <w:t xml:space="preserve">That is essentially </w:t>
      </w:r>
      <w:r w:rsidR="004F6B0B">
        <w:t xml:space="preserve">from </w:t>
      </w:r>
      <w:r w:rsidR="00EE00EA">
        <w:t xml:space="preserve">nothing. </w:t>
      </w:r>
      <w:r>
        <w:t xml:space="preserve">Do you think we should go the extra mile </w:t>
      </w:r>
      <w:r w:rsidR="00B80B80">
        <w:t>and start surveying and mining for rare earths in this country</w:t>
      </w:r>
      <w:r w:rsidR="004F6B0B">
        <w:t>?</w:t>
      </w:r>
      <w:r w:rsidR="00B80B80">
        <w:t xml:space="preserve"> The thing about rare earths is </w:t>
      </w:r>
      <w:r w:rsidR="004F6B0B">
        <w:t xml:space="preserve">that </w:t>
      </w:r>
      <w:r w:rsidR="00B80B80">
        <w:t>they are not rare</w:t>
      </w:r>
      <w:r w:rsidR="004F6B0B">
        <w:t>.</w:t>
      </w:r>
    </w:p>
    <w:p w:rsidR="004F6B0B" w:rsidP="00802E27">
      <w:pPr>
        <w:pStyle w:val="Answer"/>
      </w:pPr>
      <w:r w:rsidRPr="00317916">
        <w:rPr>
          <w:b/>
          <w:bCs/>
          <w:i/>
          <w:iCs/>
        </w:rPr>
        <w:t xml:space="preserve">Paul </w:t>
      </w:r>
      <w:r w:rsidRPr="00317916">
        <w:rPr>
          <w:b/>
          <w:bCs/>
          <w:i/>
          <w:iCs/>
        </w:rPr>
        <w:t>Atherley</w:t>
      </w:r>
      <w:r w:rsidRPr="00317916">
        <w:rPr>
          <w:b/>
          <w:bCs/>
          <w:i/>
          <w:iCs/>
        </w:rPr>
        <w:t>:</w:t>
      </w:r>
      <w:r w:rsidRPr="00802E27" w:rsidR="00802E27">
        <w:rPr>
          <w:b/>
        </w:rPr>
        <w:t xml:space="preserve"> </w:t>
      </w:r>
      <w:r w:rsidR="00802E27">
        <w:t>The short answer is no</w:t>
      </w:r>
      <w:r w:rsidR="00B80B80">
        <w:t xml:space="preserve">. There are other countries with a better geological endowment for all these critical minerals that we need to form partnerships with. As I mentioned, I have </w:t>
      </w:r>
      <w:r w:rsidR="00802E27">
        <w:t xml:space="preserve">just </w:t>
      </w:r>
      <w:r w:rsidR="00B80B80">
        <w:t xml:space="preserve">come </w:t>
      </w:r>
      <w:r w:rsidR="00802E27">
        <w:t xml:space="preserve">back from several </w:t>
      </w:r>
      <w:r w:rsidR="00B80B80">
        <w:t xml:space="preserve">trips to </w:t>
      </w:r>
      <w:r w:rsidR="00802E27">
        <w:t>Australia</w:t>
      </w:r>
      <w:r>
        <w:t xml:space="preserve">. </w:t>
      </w:r>
      <w:r w:rsidR="00802E27">
        <w:t>I will give you an example</w:t>
      </w:r>
      <w:r w:rsidR="00B80B80">
        <w:t xml:space="preserve">. </w:t>
      </w:r>
      <w:r w:rsidR="00D16EFC">
        <w:t xml:space="preserve">Pilbara </w:t>
      </w:r>
      <w:r>
        <w:t>M</w:t>
      </w:r>
      <w:r w:rsidR="00D16EFC">
        <w:t xml:space="preserve">inerals has a mine in the northern part of Western Australia. </w:t>
      </w:r>
      <w:r>
        <w:t>I</w:t>
      </w:r>
      <w:r w:rsidR="001158B1">
        <w:t xml:space="preserve">t announced </w:t>
      </w:r>
      <w:r>
        <w:t xml:space="preserve">its expansion </w:t>
      </w:r>
      <w:r w:rsidR="001158B1">
        <w:t>earlier this year</w:t>
      </w:r>
      <w:r>
        <w:t>. T</w:t>
      </w:r>
      <w:r w:rsidR="001158B1">
        <w:t xml:space="preserve">hat single expansion of that single mine is more than all the critical minerals that we can </w:t>
      </w:r>
      <w:r>
        <w:t xml:space="preserve">potentially </w:t>
      </w:r>
      <w:r w:rsidR="001158B1">
        <w:t xml:space="preserve">develop in the UK. </w:t>
      </w:r>
    </w:p>
    <w:p w:rsidR="00802E27" w:rsidP="00802E27">
      <w:pPr>
        <w:pStyle w:val="Answer"/>
      </w:pPr>
      <w:r>
        <w:t xml:space="preserve">Let us </w:t>
      </w:r>
      <w:r>
        <w:t>accept the fact that South America</w:t>
      </w:r>
      <w:r>
        <w:t xml:space="preserve">, Africa, </w:t>
      </w:r>
      <w:r>
        <w:t>Australia</w:t>
      </w:r>
      <w:r>
        <w:t xml:space="preserve"> and North America, all of which have countries we can build strategic collaborations with, can provide </w:t>
      </w:r>
      <w:r>
        <w:t>all the supply we need</w:t>
      </w:r>
      <w:r>
        <w:t xml:space="preserve">. We need to </w:t>
      </w:r>
      <w:r>
        <w:t xml:space="preserve">focus on </w:t>
      </w:r>
      <w:r>
        <w:t xml:space="preserve">the bit </w:t>
      </w:r>
      <w:r>
        <w:t>where we can add value</w:t>
      </w:r>
      <w:r>
        <w:t xml:space="preserve">, which is chemical parks, bad </w:t>
      </w:r>
      <w:r w:rsidR="00003CCF">
        <w:t>weather and everything that Fiona is saying about applying the highest possible standards of life</w:t>
      </w:r>
      <w:r w:rsidR="005550FE">
        <w:t xml:space="preserve"> </w:t>
      </w:r>
      <w:r w:rsidR="00003CCF">
        <w:t xml:space="preserve">cycle analysis, </w:t>
      </w:r>
      <w:r w:rsidR="001D4C04">
        <w:t>REACH regulations, rules of origin</w:t>
      </w:r>
      <w:r w:rsidR="004F6B0B">
        <w:t xml:space="preserve"> and </w:t>
      </w:r>
      <w:r w:rsidR="001D4C04">
        <w:t xml:space="preserve">recycling, so that we create a product that is </w:t>
      </w:r>
      <w:r w:rsidR="004F6B0B">
        <w:t xml:space="preserve">of </w:t>
      </w:r>
      <w:r w:rsidR="001D4C04">
        <w:t>higher value than a straight commodity</w:t>
      </w:r>
      <w:r w:rsidR="004F6B0B">
        <w:t>. We</w:t>
      </w:r>
      <w:r w:rsidR="001D4C04">
        <w:t xml:space="preserve"> therefore create longer life for </w:t>
      </w:r>
      <w:r w:rsidR="001D4C04">
        <w:t>them</w:t>
      </w:r>
      <w:r w:rsidR="001D4C04">
        <w:t xml:space="preserve"> and people appreciate them more. </w:t>
      </w:r>
    </w:p>
    <w:p w:rsidR="00802E27" w:rsidP="00802E27">
      <w:pPr>
        <w:pStyle w:val="Question"/>
      </w:pPr>
      <w:r w:rsidRPr="00802E27">
        <w:rPr>
          <w:b/>
        </w:rPr>
        <w:t>Graham Stringer:</w:t>
      </w:r>
      <w:r>
        <w:t xml:space="preserve"> Has the UK made any </w:t>
      </w:r>
      <w:r w:rsidR="005550FE">
        <w:t>progress,</w:t>
      </w:r>
      <w:r>
        <w:t xml:space="preserve"> </w:t>
      </w:r>
      <w:r w:rsidR="001D4C04">
        <w:t xml:space="preserve">through the </w:t>
      </w:r>
      <w:r w:rsidR="005550FE">
        <w:t>minerals</w:t>
      </w:r>
      <w:r w:rsidR="005550FE">
        <w:t xml:space="preserve"> security partnership, on </w:t>
      </w:r>
      <w:r w:rsidR="001D4C04">
        <w:t>improving the standards in critical mining worldwide</w:t>
      </w:r>
      <w:r w:rsidR="004F6B0B">
        <w:t>?</w:t>
      </w:r>
    </w:p>
    <w:p w:rsidR="00862631" w:rsidP="00802E27">
      <w:pPr>
        <w:pStyle w:val="Answer"/>
      </w:pPr>
      <w:r w:rsidRPr="00317916">
        <w:rPr>
          <w:b/>
          <w:bCs/>
          <w:i/>
          <w:iCs/>
        </w:rPr>
        <w:t xml:space="preserve">Paul </w:t>
      </w:r>
      <w:r w:rsidRPr="00317916">
        <w:rPr>
          <w:b/>
          <w:bCs/>
          <w:i/>
          <w:iCs/>
        </w:rPr>
        <w:t>Atherley</w:t>
      </w:r>
      <w:r w:rsidRPr="00317916">
        <w:rPr>
          <w:b/>
          <w:bCs/>
          <w:i/>
          <w:iCs/>
        </w:rPr>
        <w:t>:</w:t>
      </w:r>
      <w:r w:rsidRPr="00802E27" w:rsidR="00802E27">
        <w:rPr>
          <w:b/>
        </w:rPr>
        <w:t xml:space="preserve"> </w:t>
      </w:r>
      <w:r w:rsidR="001D4C04">
        <w:t xml:space="preserve">Again, </w:t>
      </w:r>
      <w:r w:rsidR="00802E27">
        <w:t xml:space="preserve">I will defer to Fiona’s knowledge </w:t>
      </w:r>
      <w:r w:rsidR="001D4C04">
        <w:t xml:space="preserve">of what is happening in </w:t>
      </w:r>
      <w:r w:rsidR="00802E27">
        <w:t>South America</w:t>
      </w:r>
      <w:r w:rsidR="001D4C04">
        <w:t xml:space="preserve">. I can speak more about Africa and </w:t>
      </w:r>
      <w:r w:rsidR="004F6B0B">
        <w:t>W</w:t>
      </w:r>
      <w:r w:rsidR="001D4C04">
        <w:t xml:space="preserve">estern Australia. There is absolutely no question </w:t>
      </w:r>
      <w:r w:rsidR="005550FE">
        <w:t xml:space="preserve">but </w:t>
      </w:r>
      <w:r w:rsidR="001D4C04">
        <w:t xml:space="preserve">that the </w:t>
      </w:r>
      <w:r w:rsidR="005550FE">
        <w:t xml:space="preserve">minerals security partnership </w:t>
      </w:r>
      <w:r w:rsidR="001D4C04">
        <w:t xml:space="preserve">has made countries aware of creating these </w:t>
      </w:r>
      <w:r w:rsidR="00954456">
        <w:t>realigned</w:t>
      </w:r>
      <w:r w:rsidR="0020536D">
        <w:t xml:space="preserve"> supply chains. A </w:t>
      </w:r>
      <w:r w:rsidR="00954456">
        <w:t xml:space="preserve">realigned </w:t>
      </w:r>
      <w:r w:rsidR="0020536D">
        <w:t>supply chain means you need mines to be developed</w:t>
      </w:r>
      <w:r w:rsidR="004F6B0B">
        <w:t>; y</w:t>
      </w:r>
      <w:r w:rsidR="0020536D">
        <w:t>ou need infrastructure</w:t>
      </w:r>
      <w:r w:rsidR="004F6B0B">
        <w:t>; y</w:t>
      </w:r>
      <w:r w:rsidR="0020536D">
        <w:t>ou need finance</w:t>
      </w:r>
      <w:r w:rsidR="004F6B0B">
        <w:t>. T</w:t>
      </w:r>
      <w:r w:rsidR="0020536D">
        <w:t xml:space="preserve">he US Government </w:t>
      </w:r>
      <w:r w:rsidR="00954456">
        <w:t>have</w:t>
      </w:r>
      <w:r w:rsidR="0020536D">
        <w:t xml:space="preserve"> been </w:t>
      </w:r>
      <w:r>
        <w:t>visiting countries</w:t>
      </w:r>
      <w:r w:rsidR="004F6B0B">
        <w:t xml:space="preserve"> in Africa that </w:t>
      </w:r>
      <w:r>
        <w:t>would normally be visited by China</w:t>
      </w:r>
      <w:r w:rsidR="004F6B0B">
        <w:t xml:space="preserve"> </w:t>
      </w:r>
      <w:r>
        <w:t>and saying, “We can help you develop your resources</w:t>
      </w:r>
      <w:r w:rsidR="00595166">
        <w:t>.</w:t>
      </w:r>
      <w:r>
        <w:t xml:space="preserve">” The US has also been courting Australia very heavily through the Inflation Reduction Act. </w:t>
      </w:r>
    </w:p>
    <w:p w:rsidR="00802E27" w:rsidP="00802E27">
      <w:pPr>
        <w:pStyle w:val="Answer"/>
      </w:pPr>
      <w:r>
        <w:t xml:space="preserve">The </w:t>
      </w:r>
      <w:r w:rsidR="005550FE">
        <w:t xml:space="preserve">minerals security partnership </w:t>
      </w:r>
      <w:r>
        <w:t>has unquestionably created new supply chains or pathways for new supply chains. My question back to you is</w:t>
      </w:r>
      <w:r w:rsidR="00954456">
        <w:t xml:space="preserve"> this.</w:t>
      </w:r>
      <w:r>
        <w:t xml:space="preserve"> </w:t>
      </w:r>
      <w:r w:rsidR="00954456">
        <w:t xml:space="preserve">We </w:t>
      </w:r>
      <w:r>
        <w:t xml:space="preserve">are part of it, but we are not taking any lead in it. We are </w:t>
      </w:r>
      <w:r>
        <w:t>not doing the same thing</w:t>
      </w:r>
      <w:r>
        <w:t>.</w:t>
      </w:r>
    </w:p>
    <w:p w:rsidR="00802E27" w:rsidP="00802E27">
      <w:pPr>
        <w:pStyle w:val="Question"/>
      </w:pPr>
      <w:r w:rsidRPr="00802E27">
        <w:rPr>
          <w:b/>
        </w:rPr>
        <w:t>Graham Stringer:</w:t>
      </w:r>
      <w:r>
        <w:t xml:space="preserve"> Has it improved </w:t>
      </w:r>
      <w:r w:rsidR="00862631">
        <w:t>standards and governance?</w:t>
      </w:r>
    </w:p>
    <w:p w:rsidR="00802E27" w:rsidP="00802E27">
      <w:pPr>
        <w:pStyle w:val="Answer"/>
      </w:pPr>
      <w:r w:rsidRPr="00317916">
        <w:rPr>
          <w:b/>
          <w:bCs/>
          <w:i/>
          <w:iCs/>
        </w:rPr>
        <w:t xml:space="preserve">Paul </w:t>
      </w:r>
      <w:r w:rsidRPr="00317916">
        <w:rPr>
          <w:b/>
          <w:bCs/>
          <w:i/>
          <w:iCs/>
        </w:rPr>
        <w:t>Atherley</w:t>
      </w:r>
      <w:r w:rsidRPr="00317916">
        <w:rPr>
          <w:b/>
          <w:bCs/>
          <w:i/>
          <w:iCs/>
        </w:rPr>
        <w:t>:</w:t>
      </w:r>
      <w:r w:rsidRPr="00802E27">
        <w:rPr>
          <w:b/>
        </w:rPr>
        <w:t xml:space="preserve"> </w:t>
      </w:r>
      <w:r w:rsidR="00595166">
        <w:t>A</w:t>
      </w:r>
      <w:r w:rsidR="00954456">
        <w:t>bsolutely</w:t>
      </w:r>
      <w:r>
        <w:t>.</w:t>
      </w:r>
    </w:p>
    <w:p w:rsidR="00802E27" w:rsidP="00802E27">
      <w:pPr>
        <w:pStyle w:val="Question"/>
      </w:pPr>
      <w:r w:rsidRPr="00802E27">
        <w:rPr>
          <w:b/>
        </w:rPr>
        <w:t>Graham Stringer:</w:t>
      </w:r>
      <w:r>
        <w:t xml:space="preserve"> Can you give </w:t>
      </w:r>
      <w:r w:rsidR="00862631">
        <w:t xml:space="preserve">us some </w:t>
      </w:r>
      <w:r>
        <w:t>examples</w:t>
      </w:r>
      <w:r w:rsidR="00862631">
        <w:t>?</w:t>
      </w:r>
    </w:p>
    <w:p w:rsidR="00802E27" w:rsidP="00954456">
      <w:pPr>
        <w:pStyle w:val="Answer"/>
      </w:pPr>
      <w:r w:rsidRPr="00317916">
        <w:rPr>
          <w:b/>
          <w:bCs/>
          <w:i/>
          <w:iCs/>
        </w:rPr>
        <w:t xml:space="preserve">Paul </w:t>
      </w:r>
      <w:r w:rsidRPr="00317916">
        <w:rPr>
          <w:b/>
          <w:bCs/>
          <w:i/>
          <w:iCs/>
        </w:rPr>
        <w:t>Atherley</w:t>
      </w:r>
      <w:r w:rsidRPr="00317916">
        <w:rPr>
          <w:b/>
          <w:bCs/>
          <w:i/>
          <w:iCs/>
        </w:rPr>
        <w:t>:</w:t>
      </w:r>
      <w:r w:rsidRPr="00802E27">
        <w:rPr>
          <w:b/>
        </w:rPr>
        <w:t xml:space="preserve"> </w:t>
      </w:r>
      <w:r w:rsidR="00862631">
        <w:t xml:space="preserve">All the agencies that provide the money, </w:t>
      </w:r>
      <w:r w:rsidR="004F6B0B">
        <w:t xml:space="preserve">such as </w:t>
      </w:r>
      <w:r w:rsidR="00862631">
        <w:t xml:space="preserve">the </w:t>
      </w:r>
      <w:r w:rsidR="00954456">
        <w:t xml:space="preserve">Department for Energy Security and Net Zero </w:t>
      </w:r>
      <w:r w:rsidR="004F6B0B">
        <w:t xml:space="preserve">or </w:t>
      </w:r>
      <w:r w:rsidR="00862631">
        <w:t xml:space="preserve">UK </w:t>
      </w:r>
      <w:r w:rsidR="004F6B0B">
        <w:t>E</w:t>
      </w:r>
      <w:r w:rsidR="00862631">
        <w:t xml:space="preserve">xport </w:t>
      </w:r>
      <w:r w:rsidR="004F6B0B">
        <w:t>F</w:t>
      </w:r>
      <w:r w:rsidR="00862631">
        <w:t>inance</w:t>
      </w:r>
      <w:r w:rsidR="004F6B0B">
        <w:t xml:space="preserve">, have </w:t>
      </w:r>
      <w:r w:rsidR="00862631">
        <w:t>the highest standards of ESG requirement for you to draw down those loans</w:t>
      </w:r>
      <w:r w:rsidR="004F6B0B">
        <w:t xml:space="preserve"> and</w:t>
      </w:r>
      <w:r w:rsidR="00862631">
        <w:t xml:space="preserve"> facilities. A</w:t>
      </w:r>
      <w:r>
        <w:t>nywhere where money comes through that channel</w:t>
      </w:r>
      <w:r w:rsidR="00862631">
        <w:t xml:space="preserve">, you cannot draw that money down until you meet those </w:t>
      </w:r>
      <w:r>
        <w:t>requirements.</w:t>
      </w:r>
    </w:p>
    <w:p w:rsidR="00802E27" w:rsidP="00802E27">
      <w:pPr>
        <w:pStyle w:val="Question"/>
      </w:pPr>
      <w:r w:rsidRPr="00802E27">
        <w:rPr>
          <w:b/>
        </w:rPr>
        <w:t>Graham Stringer:</w:t>
      </w:r>
      <w:r>
        <w:t xml:space="preserve"> I </w:t>
      </w:r>
      <w:r w:rsidR="00862631">
        <w:t>was looking more for figures</w:t>
      </w:r>
      <w:r w:rsidR="00954456">
        <w:t xml:space="preserve">, to </w:t>
      </w:r>
      <w:r w:rsidR="00595166">
        <w:t xml:space="preserve">take </w:t>
      </w:r>
      <w:r w:rsidR="00954456">
        <w:t>Chris’s point</w:t>
      </w:r>
      <w:r w:rsidR="00595166">
        <w:t>—</w:t>
      </w:r>
      <w:r w:rsidR="00862631">
        <w:t>reduced accidents, reduced deaths, reduced chronic diseases</w:t>
      </w:r>
      <w:r w:rsidR="004F6B0B">
        <w:t xml:space="preserve"> and </w:t>
      </w:r>
      <w:r w:rsidR="00862631">
        <w:t>those sort</w:t>
      </w:r>
      <w:r w:rsidR="004F6B0B">
        <w:t>s</w:t>
      </w:r>
      <w:r w:rsidR="00862631">
        <w:t xml:space="preserve"> of</w:t>
      </w:r>
      <w:r>
        <w:t xml:space="preserve"> areas</w:t>
      </w:r>
      <w:r w:rsidR="00862631">
        <w:t xml:space="preserve"> in the mining industry</w:t>
      </w:r>
      <w:r>
        <w:t>.</w:t>
      </w:r>
    </w:p>
    <w:p w:rsidR="004F6B0B" w:rsidP="00802E27">
      <w:pPr>
        <w:pStyle w:val="Answer"/>
      </w:pPr>
      <w:r w:rsidRPr="00317916">
        <w:rPr>
          <w:b/>
          <w:bCs/>
          <w:i/>
          <w:iCs/>
        </w:rPr>
        <w:t xml:space="preserve">Paul </w:t>
      </w:r>
      <w:r w:rsidRPr="00317916">
        <w:rPr>
          <w:b/>
          <w:bCs/>
          <w:i/>
          <w:iCs/>
        </w:rPr>
        <w:t>Atherley</w:t>
      </w:r>
      <w:r w:rsidRPr="00317916">
        <w:rPr>
          <w:b/>
          <w:bCs/>
          <w:i/>
          <w:iCs/>
        </w:rPr>
        <w:t>:</w:t>
      </w:r>
      <w:r w:rsidRPr="00802E27" w:rsidR="00802E27">
        <w:rPr>
          <w:b/>
        </w:rPr>
        <w:t xml:space="preserve"> </w:t>
      </w:r>
      <w:r>
        <w:t>It is p</w:t>
      </w:r>
      <w:r w:rsidR="00802E27">
        <w:t xml:space="preserve">ossibly </w:t>
      </w:r>
      <w:r w:rsidR="00862631">
        <w:t>a little early to measure all those. I am very familiar with the coal industry stats in the UK. M</w:t>
      </w:r>
      <w:r w:rsidR="00802E27">
        <w:t xml:space="preserve">y father was the first professor of occupational health </w:t>
      </w:r>
      <w:r w:rsidR="00862631">
        <w:t>and</w:t>
      </w:r>
      <w:r w:rsidR="005E53B5">
        <w:t xml:space="preserve"> safety </w:t>
      </w:r>
      <w:r w:rsidR="00802E27">
        <w:t>in this country</w:t>
      </w:r>
      <w:r>
        <w:t>. W</w:t>
      </w:r>
      <w:r w:rsidR="005E53B5">
        <w:t xml:space="preserve">hen I was a student, I spent my time in </w:t>
      </w:r>
      <w:r w:rsidR="00595166">
        <w:t xml:space="preserve">the </w:t>
      </w:r>
      <w:r w:rsidR="005E53B5">
        <w:t xml:space="preserve">Birmingham </w:t>
      </w:r>
      <w:r w:rsidR="00954456">
        <w:t xml:space="preserve">central library </w:t>
      </w:r>
      <w:r w:rsidR="005E53B5">
        <w:t xml:space="preserve">looking up coalmining </w:t>
      </w:r>
      <w:r>
        <w:t xml:space="preserve">deaths </w:t>
      </w:r>
      <w:r w:rsidR="005E53B5">
        <w:t xml:space="preserve">and statistics, so I am familiar with those. </w:t>
      </w:r>
    </w:p>
    <w:p w:rsidR="00802E27" w:rsidP="00802E27">
      <w:pPr>
        <w:pStyle w:val="Answer"/>
      </w:pPr>
      <w:r>
        <w:t>I will pick up on Fiona’s point</w:t>
      </w:r>
      <w:r w:rsidR="004F6B0B">
        <w:t>. T</w:t>
      </w:r>
      <w:r>
        <w:t xml:space="preserve">he best way to design a mine </w:t>
      </w:r>
      <w:r>
        <w:t xml:space="preserve">so that it is safe, sustainable, secure and provides all the things you would want is to design </w:t>
      </w:r>
      <w:r w:rsidR="00595166">
        <w:t xml:space="preserve">that </w:t>
      </w:r>
      <w:r>
        <w:t xml:space="preserve">in from the beginning. I would say to you, Graham, that we </w:t>
      </w:r>
      <w:r w:rsidR="006655BA">
        <w:t xml:space="preserve">have not </w:t>
      </w:r>
      <w:r>
        <w:t>see</w:t>
      </w:r>
      <w:r>
        <w:t xml:space="preserve">n any </w:t>
      </w:r>
      <w:r>
        <w:t xml:space="preserve">evidence of that </w:t>
      </w:r>
      <w:r>
        <w:t xml:space="preserve">yet, </w:t>
      </w:r>
      <w:r>
        <w:t xml:space="preserve">but </w:t>
      </w:r>
      <w:r>
        <w:t xml:space="preserve">it is </w:t>
      </w:r>
      <w:r>
        <w:t>too early</w:t>
      </w:r>
      <w:r>
        <w:t>. If that comes with the money, then that is the best way to set it up.</w:t>
      </w:r>
    </w:p>
    <w:p w:rsidR="00802E27" w:rsidP="00802E27">
      <w:pPr>
        <w:pStyle w:val="Question"/>
      </w:pPr>
      <w:r w:rsidRPr="00802E27">
        <w:rPr>
          <w:b/>
        </w:rPr>
        <w:t>Graham Stringer:</w:t>
      </w:r>
      <w:r>
        <w:t xml:space="preserve"> </w:t>
      </w:r>
      <w:r w:rsidR="006655BA">
        <w:t xml:space="preserve">I have one </w:t>
      </w:r>
      <w:r>
        <w:t xml:space="preserve">last question </w:t>
      </w:r>
      <w:r w:rsidR="005E53B5">
        <w:t xml:space="preserve">along these lines. </w:t>
      </w:r>
      <w:r>
        <w:t xml:space="preserve">China </w:t>
      </w:r>
      <w:r w:rsidR="0041437F">
        <w:t>produces</w:t>
      </w:r>
      <w:r>
        <w:t xml:space="preserve"> </w:t>
      </w:r>
      <w:r w:rsidR="006655BA">
        <w:t>most of the rare earths that are in use</w:t>
      </w:r>
      <w:r w:rsidR="00954456">
        <w:t>,</w:t>
      </w:r>
      <w:r w:rsidR="006655BA">
        <w:t xml:space="preserve"> </w:t>
      </w:r>
      <w:r w:rsidR="005E53B5">
        <w:t>in what I am told are appalling conditions.</w:t>
      </w:r>
      <w:r w:rsidR="00781DBA">
        <w:t xml:space="preserve"> W</w:t>
      </w:r>
      <w:r w:rsidR="005E53B5">
        <w:t xml:space="preserve">here should we prioritise our alliances to try </w:t>
      </w:r>
      <w:r w:rsidR="00781DBA">
        <w:t xml:space="preserve">to </w:t>
      </w:r>
      <w:r w:rsidR="005E53B5">
        <w:t>improve things</w:t>
      </w:r>
      <w:r w:rsidR="00781DBA">
        <w:t>? S</w:t>
      </w:r>
      <w:r w:rsidR="005E53B5">
        <w:t xml:space="preserve">hould we </w:t>
      </w:r>
      <w:r>
        <w:t xml:space="preserve">stop buying </w:t>
      </w:r>
      <w:r w:rsidR="005E53B5">
        <w:t xml:space="preserve">Chinese </w:t>
      </w:r>
      <w:r>
        <w:t>rare earth</w:t>
      </w:r>
      <w:r w:rsidR="005E53B5">
        <w:t>s</w:t>
      </w:r>
      <w:r w:rsidR="00781DBA">
        <w:t>?</w:t>
      </w:r>
      <w:r w:rsidR="005E53B5">
        <w:t xml:space="preserve"> Should we prioritise our partnerships elsewhere?</w:t>
      </w:r>
      <w:r>
        <w:t xml:space="preserve"> </w:t>
      </w:r>
    </w:p>
    <w:p w:rsidR="00781DBA" w:rsidP="00802E27">
      <w:pPr>
        <w:pStyle w:val="Answer"/>
      </w:pPr>
      <w:r w:rsidRPr="00317916">
        <w:rPr>
          <w:b/>
          <w:bCs/>
          <w:i/>
          <w:iCs/>
        </w:rPr>
        <w:t xml:space="preserve">Paul </w:t>
      </w:r>
      <w:r w:rsidRPr="00317916">
        <w:rPr>
          <w:b/>
          <w:bCs/>
          <w:i/>
          <w:iCs/>
        </w:rPr>
        <w:t>Atherley</w:t>
      </w:r>
      <w:r w:rsidRPr="00317916">
        <w:rPr>
          <w:b/>
          <w:bCs/>
          <w:i/>
          <w:iCs/>
        </w:rPr>
        <w:t>:</w:t>
      </w:r>
      <w:r w:rsidRPr="00802E27" w:rsidR="00802E27">
        <w:rPr>
          <w:b/>
        </w:rPr>
        <w:t xml:space="preserve"> </w:t>
      </w:r>
      <w:r w:rsidR="00802E27">
        <w:t xml:space="preserve">I </w:t>
      </w:r>
      <w:r w:rsidR="005E53B5">
        <w:t xml:space="preserve">completely </w:t>
      </w:r>
      <w:r w:rsidR="00802E27">
        <w:t xml:space="preserve">agree </w:t>
      </w:r>
      <w:r w:rsidR="005E53B5">
        <w:t xml:space="preserve">with the </w:t>
      </w:r>
      <w:r w:rsidR="00954456">
        <w:t>point</w:t>
      </w:r>
      <w:r w:rsidR="005E53B5">
        <w:t>. W</w:t>
      </w:r>
      <w:r w:rsidR="00802E27">
        <w:t xml:space="preserve">e should not be bringing </w:t>
      </w:r>
      <w:r w:rsidR="005E53B5">
        <w:t xml:space="preserve">any raw </w:t>
      </w:r>
      <w:r w:rsidR="00802E27">
        <w:t xml:space="preserve">material into the UK </w:t>
      </w:r>
      <w:r w:rsidR="005E53B5">
        <w:t xml:space="preserve">or Europe that has been extracted unsustainably to be part of our </w:t>
      </w:r>
      <w:r w:rsidR="00954456">
        <w:t xml:space="preserve">energy </w:t>
      </w:r>
      <w:r w:rsidR="004E1BAF">
        <w:t xml:space="preserve">transition. The way we do that is </w:t>
      </w:r>
      <w:r w:rsidR="00954456">
        <w:t>through</w:t>
      </w:r>
      <w:r w:rsidR="00802E27">
        <w:t xml:space="preserve"> a thing called life</w:t>
      </w:r>
      <w:r w:rsidR="00595166">
        <w:t xml:space="preserve"> </w:t>
      </w:r>
      <w:r w:rsidR="00802E27">
        <w:t>cycle analysis</w:t>
      </w:r>
      <w:r w:rsidR="004E1BAF">
        <w:t xml:space="preserve">. </w:t>
      </w:r>
    </w:p>
    <w:p w:rsidR="00781DBA" w:rsidP="00802E27">
      <w:pPr>
        <w:pStyle w:val="Answer"/>
      </w:pPr>
      <w:r>
        <w:t xml:space="preserve">There are companies here in the UK. One is called </w:t>
      </w:r>
      <w:r w:rsidR="005E22B8">
        <w:t>M</w:t>
      </w:r>
      <w:r>
        <w:t>inviro</w:t>
      </w:r>
      <w:r w:rsidR="005E22B8">
        <w:t xml:space="preserve">. </w:t>
      </w:r>
      <w:r w:rsidR="00954456">
        <w:t>It</w:t>
      </w:r>
      <w:r w:rsidR="005E22B8">
        <w:t xml:space="preserve"> go</w:t>
      </w:r>
      <w:r w:rsidR="00954456">
        <w:t>es</w:t>
      </w:r>
      <w:r w:rsidR="005E22B8">
        <w:t xml:space="preserve"> out and do</w:t>
      </w:r>
      <w:r w:rsidR="00954456">
        <w:t>es</w:t>
      </w:r>
      <w:r w:rsidR="005E22B8">
        <w:t xml:space="preserve"> an audit of the supply chain from the mine to the magnet</w:t>
      </w:r>
      <w:r w:rsidR="00595166">
        <w:t>,</w:t>
      </w:r>
      <w:r w:rsidR="005E22B8">
        <w:t xml:space="preserve"> or from the mine to the battery</w:t>
      </w:r>
      <w:r>
        <w:t xml:space="preserve">. </w:t>
      </w:r>
      <w:r w:rsidR="00954456">
        <w:t>It</w:t>
      </w:r>
      <w:r w:rsidR="005E22B8">
        <w:t xml:space="preserve"> </w:t>
      </w:r>
      <w:r w:rsidR="00802E27">
        <w:t>provide</w:t>
      </w:r>
      <w:r w:rsidR="00954456">
        <w:t>s</w:t>
      </w:r>
      <w:r w:rsidR="00802E27">
        <w:t xml:space="preserve"> a report to the customer </w:t>
      </w:r>
      <w:r w:rsidR="005E22B8">
        <w:t>to say, “This has been sourced sustainably</w:t>
      </w:r>
      <w:r>
        <w:t>. H</w:t>
      </w:r>
      <w:r w:rsidR="005E22B8">
        <w:t>ere is some quantification of the embedded carbon all the way through</w:t>
      </w:r>
      <w:r w:rsidR="00595166">
        <w:t>.</w:t>
      </w:r>
      <w:r w:rsidR="005E22B8">
        <w:t>”</w:t>
      </w:r>
    </w:p>
    <w:p w:rsidR="00802E27" w:rsidP="00802E27">
      <w:pPr>
        <w:pStyle w:val="Answer"/>
      </w:pPr>
      <w:r>
        <w:t>When you talk to car companies now, they talk to you about transparency, life</w:t>
      </w:r>
      <w:r w:rsidR="00595166">
        <w:t xml:space="preserve"> </w:t>
      </w:r>
      <w:r>
        <w:t>cycle analysis</w:t>
      </w:r>
      <w:r w:rsidR="0025350B">
        <w:t xml:space="preserve"> or </w:t>
      </w:r>
      <w:r>
        <w:t>scope 1, scope 2</w:t>
      </w:r>
      <w:r w:rsidR="00781DBA">
        <w:t xml:space="preserve"> and </w:t>
      </w:r>
      <w:r>
        <w:t xml:space="preserve">scope 3 </w:t>
      </w:r>
      <w:r w:rsidR="001A04C9">
        <w:t>e</w:t>
      </w:r>
      <w:r>
        <w:t>missions</w:t>
      </w:r>
      <w:r w:rsidR="0025350B">
        <w:t>. F</w:t>
      </w:r>
      <w:r>
        <w:t>inally</w:t>
      </w:r>
      <w:r w:rsidR="0025350B">
        <w:t xml:space="preserve">, </w:t>
      </w:r>
      <w:r>
        <w:t>the</w:t>
      </w:r>
      <w:r w:rsidR="003B32C5">
        <w:t xml:space="preserve">y want low embedded carbon. </w:t>
      </w:r>
      <w:r w:rsidR="0025350B">
        <w:t>W</w:t>
      </w:r>
      <w:r w:rsidR="003B32C5">
        <w:t>e should not be buying any products, particularly consumer-facing products, that do not have a life</w:t>
      </w:r>
      <w:r w:rsidR="00595166">
        <w:t xml:space="preserve"> </w:t>
      </w:r>
      <w:r w:rsidR="003B32C5">
        <w:t>cycle analysis. That would simply stop at the doorstep materials that cannot provide that.</w:t>
      </w:r>
    </w:p>
    <w:p w:rsidR="00802E27" w:rsidP="00802E27">
      <w:pPr>
        <w:pStyle w:val="Question"/>
      </w:pPr>
      <w:r w:rsidRPr="00802E27">
        <w:rPr>
          <w:b/>
        </w:rPr>
        <w:t>Graham Stringer:</w:t>
      </w:r>
      <w:r>
        <w:t xml:space="preserve"> </w:t>
      </w:r>
      <w:r w:rsidR="003B32C5">
        <w:t>Specifically, would that stop us trading with China in rare earths?</w:t>
      </w:r>
    </w:p>
    <w:p w:rsidR="003B32C5" w:rsidP="00802E27">
      <w:pPr>
        <w:pStyle w:val="Answer"/>
      </w:pPr>
      <w:r w:rsidRPr="00317916">
        <w:rPr>
          <w:b/>
          <w:bCs/>
          <w:i/>
          <w:iCs/>
        </w:rPr>
        <w:t xml:space="preserve">Paul </w:t>
      </w:r>
      <w:r w:rsidRPr="00317916">
        <w:rPr>
          <w:b/>
          <w:bCs/>
          <w:i/>
          <w:iCs/>
        </w:rPr>
        <w:t>Atherley</w:t>
      </w:r>
      <w:r w:rsidRPr="00317916">
        <w:rPr>
          <w:b/>
          <w:bCs/>
          <w:i/>
          <w:iCs/>
        </w:rPr>
        <w:t>:</w:t>
      </w:r>
      <w:r w:rsidRPr="00802E27" w:rsidR="00802E27">
        <w:rPr>
          <w:b/>
        </w:rPr>
        <w:t xml:space="preserve"> </w:t>
      </w:r>
      <w:r>
        <w:t xml:space="preserve">The biggest issue with rare earths right now is </w:t>
      </w:r>
      <w:r w:rsidR="00037153">
        <w:t>that, as G</w:t>
      </w:r>
      <w:r>
        <w:t xml:space="preserve">lobal </w:t>
      </w:r>
      <w:r w:rsidR="00037153">
        <w:t>W</w:t>
      </w:r>
      <w:r>
        <w:t>itness reported</w:t>
      </w:r>
      <w:r w:rsidR="00037153">
        <w:t xml:space="preserve">, </w:t>
      </w:r>
      <w:r>
        <w:t>a lot of the specialist rare earths</w:t>
      </w:r>
      <w:r w:rsidR="001A04C9">
        <w:t>, the</w:t>
      </w:r>
      <w:r w:rsidR="00037153">
        <w:t xml:space="preserve"> </w:t>
      </w:r>
      <w:r>
        <w:t>heavies</w:t>
      </w:r>
      <w:r w:rsidR="001A04C9">
        <w:t>,</w:t>
      </w:r>
      <w:r>
        <w:t xml:space="preserve"> are coming from northern Myanmar</w:t>
      </w:r>
      <w:r w:rsidR="00037153">
        <w:t>. I</w:t>
      </w:r>
      <w:r>
        <w:t xml:space="preserve">t is effectively </w:t>
      </w:r>
      <w:r w:rsidR="00802E27">
        <w:t>a form of ecocide</w:t>
      </w:r>
      <w:r>
        <w:t xml:space="preserve">. The Chinese businesses are </w:t>
      </w:r>
      <w:r w:rsidR="00802E27">
        <w:t xml:space="preserve">crossing the border </w:t>
      </w:r>
      <w:r>
        <w:t>and bring</w:t>
      </w:r>
      <w:r w:rsidR="00037153">
        <w:t>i</w:t>
      </w:r>
      <w:r>
        <w:t>ng these materials into China. They get lost in the Chinese suppl</w:t>
      </w:r>
      <w:r w:rsidR="00037153">
        <w:t xml:space="preserve">y </w:t>
      </w:r>
      <w:r>
        <w:t>chain</w:t>
      </w:r>
      <w:r w:rsidR="00037153">
        <w:t xml:space="preserve"> </w:t>
      </w:r>
      <w:r>
        <w:t>and end up in our cars and wind turbines.</w:t>
      </w:r>
      <w:r w:rsidR="00037153">
        <w:t xml:space="preserve"> </w:t>
      </w:r>
      <w:r>
        <w:t>Our argument is that every single mine</w:t>
      </w:r>
      <w:r w:rsidR="00037153">
        <w:t xml:space="preserve"> and</w:t>
      </w:r>
      <w:r>
        <w:t xml:space="preserve"> supplier</w:t>
      </w:r>
      <w:r w:rsidR="00037153">
        <w:t xml:space="preserve"> </w:t>
      </w:r>
      <w:r>
        <w:t xml:space="preserve">should have </w:t>
      </w:r>
      <w:r w:rsidR="00802E27">
        <w:t>a life</w:t>
      </w:r>
      <w:r w:rsidR="00595166">
        <w:t xml:space="preserve"> </w:t>
      </w:r>
      <w:r w:rsidR="00802E27">
        <w:t xml:space="preserve">cycle analysis audit </w:t>
      </w:r>
      <w:r>
        <w:t>before you can buy that product. When you buy that car or get electricity from that wind turbine, it is all certified.</w:t>
      </w:r>
    </w:p>
    <w:p w:rsidR="00496148" w:rsidP="00802E27">
      <w:pPr>
        <w:pStyle w:val="Answer"/>
      </w:pPr>
      <w:r>
        <w:t>I</w:t>
      </w:r>
      <w:r w:rsidR="00037153">
        <w:t xml:space="preserve"> </w:t>
      </w:r>
      <w:r>
        <w:t xml:space="preserve">will give you </w:t>
      </w:r>
      <w:r w:rsidR="00802E27">
        <w:t xml:space="preserve">a more detailed example </w:t>
      </w:r>
      <w:r>
        <w:t>of that</w:t>
      </w:r>
      <w:r w:rsidR="00037153">
        <w:t>. M</w:t>
      </w:r>
      <w:r>
        <w:t xml:space="preserve">y company, </w:t>
      </w:r>
      <w:r w:rsidR="00802E27">
        <w:t>Pensana</w:t>
      </w:r>
      <w:r w:rsidR="00037153">
        <w:t>,</w:t>
      </w:r>
      <w:r w:rsidR="00802E27">
        <w:t xml:space="preserve"> </w:t>
      </w:r>
      <w:r>
        <w:t xml:space="preserve">has </w:t>
      </w:r>
      <w:r w:rsidR="00802E27">
        <w:t xml:space="preserve">signed a deal </w:t>
      </w:r>
      <w:r>
        <w:t>with Pol</w:t>
      </w:r>
      <w:r w:rsidR="00527F64">
        <w:t>e</w:t>
      </w:r>
      <w:r>
        <w:t xml:space="preserve">star </w:t>
      </w:r>
      <w:r w:rsidR="00527F64">
        <w:t>0</w:t>
      </w:r>
      <w:r w:rsidR="00037153">
        <w:t xml:space="preserve">. </w:t>
      </w:r>
      <w:r w:rsidR="001A04C9">
        <w:t>It has</w:t>
      </w:r>
      <w:r>
        <w:t xml:space="preserve"> this moon</w:t>
      </w:r>
      <w:r w:rsidR="001A04C9">
        <w:t>-</w:t>
      </w:r>
      <w:r>
        <w:t>shot</w:t>
      </w:r>
      <w:r w:rsidR="00037153">
        <w:t xml:space="preserve"> </w:t>
      </w:r>
      <w:r>
        <w:t>goal to produce</w:t>
      </w:r>
      <w:r w:rsidR="00802E27">
        <w:t xml:space="preserve"> the </w:t>
      </w:r>
      <w:r>
        <w:t xml:space="preserve">world’s </w:t>
      </w:r>
      <w:r w:rsidR="00802E27">
        <w:t>first climate</w:t>
      </w:r>
      <w:r>
        <w:t>-</w:t>
      </w:r>
      <w:r w:rsidR="00802E27">
        <w:t xml:space="preserve">neutral </w:t>
      </w:r>
      <w:r>
        <w:t xml:space="preserve">electric </w:t>
      </w:r>
      <w:r w:rsidR="00802E27">
        <w:t>vehicle by 20</w:t>
      </w:r>
      <w:r>
        <w:t>3</w:t>
      </w:r>
      <w:r w:rsidR="00802E27">
        <w:t>0</w:t>
      </w:r>
      <w:r>
        <w:t xml:space="preserve">. </w:t>
      </w:r>
      <w:r w:rsidR="001A04C9">
        <w:t xml:space="preserve">Every </w:t>
      </w:r>
      <w:r>
        <w:t>single bit of the raw material that goes into that car has a suppl</w:t>
      </w:r>
      <w:r w:rsidR="00CE23F7">
        <w:t xml:space="preserve">y </w:t>
      </w:r>
      <w:r>
        <w:t>chain that is signed off. There is a very good precedent. Polestar</w:t>
      </w:r>
      <w:r w:rsidR="00CE23F7">
        <w:t xml:space="preserve"> is </w:t>
      </w:r>
      <w:r>
        <w:t>owned by Volvo</w:t>
      </w:r>
      <w:r w:rsidR="00CE23F7">
        <w:t>. I</w:t>
      </w:r>
      <w:r>
        <w:t>n the 1970s</w:t>
      </w:r>
      <w:r w:rsidR="00CE23F7">
        <w:t xml:space="preserve">, Volvo </w:t>
      </w:r>
      <w:r>
        <w:t>created seatbelts and safety cages</w:t>
      </w:r>
      <w:r w:rsidR="001A04C9">
        <w:t>,</w:t>
      </w:r>
      <w:r>
        <w:t xml:space="preserve"> and gave that to the world. What Polestar is doing now is say</w:t>
      </w:r>
      <w:r w:rsidR="00595166">
        <w:t>ing</w:t>
      </w:r>
      <w:r>
        <w:t>, “This is how all cars should be</w:t>
      </w:r>
      <w:r w:rsidR="00595166">
        <w:t>.</w:t>
      </w:r>
      <w:r>
        <w:t>”</w:t>
      </w:r>
    </w:p>
    <w:p w:rsidR="00802E27" w:rsidP="00802E27">
      <w:pPr>
        <w:pStyle w:val="Answer"/>
      </w:pPr>
      <w:r>
        <w:t>I</w:t>
      </w:r>
      <w:r w:rsidR="00A448D7">
        <w:t xml:space="preserve">t is </w:t>
      </w:r>
      <w:r>
        <w:t xml:space="preserve">up to us </w:t>
      </w:r>
      <w:r w:rsidR="001A04C9">
        <w:t xml:space="preserve">not </w:t>
      </w:r>
      <w:r w:rsidR="00595166">
        <w:t xml:space="preserve">to </w:t>
      </w:r>
      <w:r>
        <w:t>buy the product</w:t>
      </w:r>
      <w:r w:rsidR="00496148">
        <w:t>s</w:t>
      </w:r>
      <w:r>
        <w:t xml:space="preserve"> that </w:t>
      </w:r>
      <w:r w:rsidR="00A448D7">
        <w:t xml:space="preserve">cannot </w:t>
      </w:r>
      <w:r>
        <w:t xml:space="preserve">be </w:t>
      </w:r>
      <w:r w:rsidR="00595166">
        <w:t>validated,</w:t>
      </w:r>
      <w:r w:rsidR="00BC758F">
        <w:t xml:space="preserve"> and to </w:t>
      </w:r>
      <w:r w:rsidR="00496148">
        <w:t xml:space="preserve">create those standards ourselves. It is something that the UK can do. Again, we have done it in other supply chains. We </w:t>
      </w:r>
      <w:r>
        <w:t>should not turn a blind eye</w:t>
      </w:r>
      <w:r w:rsidR="00496148">
        <w:t xml:space="preserve"> to this in critical raw materials.</w:t>
      </w:r>
    </w:p>
    <w:p w:rsidR="0041437F" w:rsidP="0041437F">
      <w:pPr>
        <w:pStyle w:val="Question"/>
      </w:pPr>
      <w:r w:rsidRPr="0041437F">
        <w:rPr>
          <w:b/>
        </w:rPr>
        <w:t>Graham Stringer:</w:t>
      </w:r>
      <w:r>
        <w:t xml:space="preserve"> </w:t>
      </w:r>
      <w:r w:rsidR="00AE7DD5">
        <w:t xml:space="preserve">Can I ask Fiona one question? It goes back to the points you were making about partnerships and this country leading on climate change. </w:t>
      </w:r>
      <w:r>
        <w:t xml:space="preserve">China </w:t>
      </w:r>
      <w:r w:rsidR="00BC758F">
        <w:t xml:space="preserve">is </w:t>
      </w:r>
      <w:r w:rsidR="00AE7DD5">
        <w:t xml:space="preserve">creating more carbon dioxide. </w:t>
      </w:r>
      <w:r>
        <w:t xml:space="preserve">Germany </w:t>
      </w:r>
      <w:r w:rsidR="00AE7DD5">
        <w:t xml:space="preserve">is </w:t>
      </w:r>
      <w:r>
        <w:t xml:space="preserve">switching off </w:t>
      </w:r>
      <w:r w:rsidR="00AE7DD5">
        <w:t xml:space="preserve">its </w:t>
      </w:r>
      <w:r>
        <w:t xml:space="preserve">nuclear power and </w:t>
      </w:r>
      <w:r w:rsidR="00AE7DD5">
        <w:t xml:space="preserve">turning </w:t>
      </w:r>
      <w:r>
        <w:t>to coal</w:t>
      </w:r>
      <w:r w:rsidR="00AE7DD5">
        <w:t>. One can go through India and South Africa, where they are not really aiming for net zero by 2050. H</w:t>
      </w:r>
      <w:r>
        <w:t xml:space="preserve">ow does that fit in with </w:t>
      </w:r>
      <w:r w:rsidR="00AE7DD5">
        <w:t xml:space="preserve">any </w:t>
      </w:r>
      <w:r>
        <w:t>partnerships</w:t>
      </w:r>
      <w:r w:rsidR="00AE7DD5">
        <w:t xml:space="preserve"> and alliances?</w:t>
      </w:r>
    </w:p>
    <w:p w:rsidR="00AE7DD5" w:rsidP="0041437F">
      <w:pPr>
        <w:pStyle w:val="Answer"/>
      </w:pPr>
      <w:r w:rsidRPr="00317916">
        <w:rPr>
          <w:b/>
          <w:bCs/>
          <w:i/>
          <w:iCs/>
        </w:rPr>
        <w:t xml:space="preserve">Fiona </w:t>
      </w:r>
      <w:r w:rsidRPr="00317916">
        <w:rPr>
          <w:b/>
          <w:bCs/>
          <w:i/>
          <w:iCs/>
        </w:rPr>
        <w:t>Clouder</w:t>
      </w:r>
      <w:r w:rsidRPr="00317916">
        <w:rPr>
          <w:b/>
          <w:bCs/>
          <w:i/>
          <w:iCs/>
        </w:rPr>
        <w:t>:</w:t>
      </w:r>
      <w:r w:rsidRPr="0041437F" w:rsidR="0041437F">
        <w:rPr>
          <w:b/>
        </w:rPr>
        <w:t xml:space="preserve"> </w:t>
      </w:r>
      <w:r>
        <w:t>Y</w:t>
      </w:r>
      <w:r w:rsidR="0041437F">
        <w:t xml:space="preserve">ou </w:t>
      </w:r>
      <w:r>
        <w:t xml:space="preserve">have </w:t>
      </w:r>
      <w:r w:rsidR="0041437F">
        <w:t>hit the nail on the head</w:t>
      </w:r>
      <w:r>
        <w:t>. Certainly, the world is not meeting the commitments it made in Glasgow. The ramifications of that are very serious. The UN will be doing a global stocktake looking at how well or badly countries are doing on all those commitments.</w:t>
      </w:r>
    </w:p>
    <w:p w:rsidR="00AE7DD5" w:rsidP="0041437F">
      <w:pPr>
        <w:pStyle w:val="Answer"/>
      </w:pPr>
      <w:r>
        <w:t>O</w:t>
      </w:r>
      <w:r w:rsidR="0041437F">
        <w:t>ne of my observations</w:t>
      </w:r>
      <w:r w:rsidR="00BC758F">
        <w:t xml:space="preserve">, which </w:t>
      </w:r>
      <w:r w:rsidR="0041437F">
        <w:t xml:space="preserve">is </w:t>
      </w:r>
      <w:r>
        <w:t>perhaps very pertinent to this inquiry</w:t>
      </w:r>
      <w:r w:rsidR="00BC758F">
        <w:t>,</w:t>
      </w:r>
      <w:r>
        <w:t xml:space="preserve"> is that </w:t>
      </w:r>
      <w:r w:rsidR="0041437F">
        <w:t xml:space="preserve">the </w:t>
      </w:r>
      <w:r>
        <w:t>environmental</w:t>
      </w:r>
      <w:r w:rsidR="00BC758F">
        <w:t xml:space="preserve">, </w:t>
      </w:r>
      <w:r w:rsidR="0041437F">
        <w:t xml:space="preserve">mining </w:t>
      </w:r>
      <w:r>
        <w:t>and energy world</w:t>
      </w:r>
      <w:r w:rsidR="00BC758F">
        <w:t>s</w:t>
      </w:r>
      <w:r>
        <w:t xml:space="preserve"> are </w:t>
      </w:r>
      <w:r w:rsidR="0041437F">
        <w:t xml:space="preserve">all </w:t>
      </w:r>
      <w:r>
        <w:t xml:space="preserve">their own </w:t>
      </w:r>
      <w:r w:rsidR="0041437F">
        <w:t>echo chambers</w:t>
      </w:r>
      <w:r>
        <w:t xml:space="preserve">. They are all conscious of this agenda and they are all working on different aspects of it, but they </w:t>
      </w:r>
      <w:r w:rsidR="00BC758F">
        <w:t xml:space="preserve">do not </w:t>
      </w:r>
      <w:r w:rsidR="0041437F">
        <w:t xml:space="preserve">seem to talk to one another </w:t>
      </w:r>
      <w:r>
        <w:t xml:space="preserve">in an integrated way. </w:t>
      </w:r>
      <w:r w:rsidR="00BC758F">
        <w:t>A</w:t>
      </w:r>
      <w:r>
        <w:t xml:space="preserve">gain, </w:t>
      </w:r>
      <w:r w:rsidR="00BC758F">
        <w:t xml:space="preserve">that </w:t>
      </w:r>
      <w:r>
        <w:t xml:space="preserve">is a real opportunity, because one of the things the UK is good at doing is </w:t>
      </w:r>
      <w:r w:rsidR="0041437F">
        <w:t xml:space="preserve">acting as a convener </w:t>
      </w:r>
      <w:r>
        <w:t xml:space="preserve">and </w:t>
      </w:r>
      <w:r w:rsidR="0041437F">
        <w:t>bringing together different sectors</w:t>
      </w:r>
      <w:r w:rsidR="00BC758F">
        <w:t xml:space="preserve"> and</w:t>
      </w:r>
      <w:r>
        <w:t xml:space="preserve"> countries.</w:t>
      </w:r>
    </w:p>
    <w:p w:rsidR="002923BF" w:rsidP="0041437F">
      <w:pPr>
        <w:pStyle w:val="Answer"/>
      </w:pPr>
      <w:r>
        <w:t>Going back to where I started, i</w:t>
      </w:r>
      <w:r w:rsidR="00AE7DD5">
        <w:t xml:space="preserve">f we are serious about these partnerships, </w:t>
      </w:r>
      <w:r>
        <w:t xml:space="preserve">it is </w:t>
      </w:r>
      <w:r w:rsidR="00AE7DD5">
        <w:t xml:space="preserve">about </w:t>
      </w:r>
      <w:r w:rsidR="0041437F">
        <w:t>looking at this as a total issue</w:t>
      </w:r>
      <w:r>
        <w:t xml:space="preserve">. It is about </w:t>
      </w:r>
      <w:r w:rsidR="00AE7DD5">
        <w:t>looking at the contribution mining makes</w:t>
      </w:r>
      <w:r>
        <w:t>, and within th</w:t>
      </w:r>
      <w:r w:rsidR="00AE7DD5">
        <w:t xml:space="preserve">at the contribution </w:t>
      </w:r>
      <w:r>
        <w:t xml:space="preserve">that the </w:t>
      </w:r>
      <w:r w:rsidR="00AE7DD5">
        <w:t xml:space="preserve">supply </w:t>
      </w:r>
      <w:r>
        <w:t>of critical minerals makes</w:t>
      </w:r>
      <w:r w:rsidR="001A04C9">
        <w:t>,</w:t>
      </w:r>
      <w:r w:rsidR="00DB752D">
        <w:t xml:space="preserve"> </w:t>
      </w:r>
      <w:r w:rsidR="001A04C9">
        <w:t xml:space="preserve">but then </w:t>
      </w:r>
      <w:r>
        <w:t xml:space="preserve">asking, </w:t>
      </w:r>
      <w:r>
        <w:t>challenging</w:t>
      </w:r>
      <w:r>
        <w:t xml:space="preserve"> and hel</w:t>
      </w:r>
      <w:r w:rsidR="00DB752D">
        <w:t>p</w:t>
      </w:r>
      <w:r>
        <w:t>ing countries to address this as a broader issue.</w:t>
      </w:r>
    </w:p>
    <w:p w:rsidR="00F471B3" w:rsidP="0041437F">
      <w:pPr>
        <w:pStyle w:val="Answer"/>
      </w:pPr>
      <w:r>
        <w:t xml:space="preserve">On your point </w:t>
      </w:r>
      <w:r w:rsidR="00DB752D">
        <w:t xml:space="preserve">about </w:t>
      </w:r>
      <w:r>
        <w:t>ESG standards, this is something we can help</w:t>
      </w:r>
      <w:r w:rsidR="00DB752D">
        <w:t xml:space="preserve"> </w:t>
      </w:r>
      <w:r>
        <w:t>countries</w:t>
      </w:r>
      <w:r w:rsidR="00DB752D">
        <w:t xml:space="preserve"> on, </w:t>
      </w:r>
      <w:r>
        <w:t>particularly in Latin America</w:t>
      </w:r>
      <w:r w:rsidR="00DB752D">
        <w:t>. O</w:t>
      </w:r>
      <w:r w:rsidR="0041437F">
        <w:t>ne of the big problems</w:t>
      </w:r>
      <w:r w:rsidR="00DB752D">
        <w:t xml:space="preserve">, </w:t>
      </w:r>
      <w:r>
        <w:t>and a kind of dilemma</w:t>
      </w:r>
      <w:r w:rsidR="00DB752D">
        <w:t xml:space="preserve">, </w:t>
      </w:r>
      <w:r w:rsidR="0041437F">
        <w:t xml:space="preserve">is </w:t>
      </w:r>
      <w:r w:rsidR="00DB752D">
        <w:t xml:space="preserve">that </w:t>
      </w:r>
      <w:r w:rsidR="0041437F">
        <w:t xml:space="preserve">we need </w:t>
      </w:r>
      <w:r>
        <w:t xml:space="preserve">a vast </w:t>
      </w:r>
      <w:r w:rsidR="0041437F">
        <w:t xml:space="preserve">increase </w:t>
      </w:r>
      <w:r>
        <w:t xml:space="preserve">in mines and mining materials </w:t>
      </w:r>
      <w:r w:rsidR="0041437F">
        <w:t xml:space="preserve">to make </w:t>
      </w:r>
      <w:r>
        <w:t xml:space="preserve">that energy transition. </w:t>
      </w:r>
    </w:p>
    <w:p w:rsidR="0041437F" w:rsidP="0041437F">
      <w:pPr>
        <w:pStyle w:val="Answer"/>
      </w:pPr>
      <w:r>
        <w:t xml:space="preserve">A mine takes over a decade </w:t>
      </w:r>
      <w:r w:rsidR="00C107C9">
        <w:t>to go from discovery through to actual production</w:t>
      </w:r>
      <w:r w:rsidR="001A04C9">
        <w:t>;</w:t>
      </w:r>
      <w:r w:rsidR="00C107C9">
        <w:t xml:space="preserve"> </w:t>
      </w:r>
      <w:r>
        <w:t>16 years is the average</w:t>
      </w:r>
      <w:r w:rsidR="00C107C9">
        <w:t xml:space="preserve">. That is </w:t>
      </w:r>
      <w:r>
        <w:t xml:space="preserve">way too late to meet all these great commitments that have been made. A big part of that is addressing the environmental and other </w:t>
      </w:r>
      <w:r w:rsidR="00E61C8A">
        <w:t xml:space="preserve">standards and the community consultation. </w:t>
      </w:r>
      <w:r w:rsidR="001A04C9">
        <w:t xml:space="preserve">The challenge is how </w:t>
      </w:r>
      <w:r>
        <w:t xml:space="preserve">you ensure </w:t>
      </w:r>
      <w:r w:rsidR="00F471B3">
        <w:t xml:space="preserve">that </w:t>
      </w:r>
      <w:r>
        <w:t xml:space="preserve">the rigour </w:t>
      </w:r>
      <w:r w:rsidR="00E61C8A">
        <w:t>of those standards, which is so very important, is maintained</w:t>
      </w:r>
      <w:r w:rsidR="00F471B3">
        <w:t xml:space="preserve"> while </w:t>
      </w:r>
      <w:r>
        <w:t>optimis</w:t>
      </w:r>
      <w:r w:rsidR="00F471B3">
        <w:t xml:space="preserve">ing </w:t>
      </w:r>
      <w:r>
        <w:t>that process</w:t>
      </w:r>
      <w:r w:rsidR="001A04C9">
        <w:t>.</w:t>
      </w:r>
      <w:r w:rsidR="00E61C8A">
        <w:t xml:space="preserve"> Some of that </w:t>
      </w:r>
      <w:r>
        <w:t xml:space="preserve">goes back to skills </w:t>
      </w:r>
      <w:r w:rsidR="00E61C8A">
        <w:t>and capacity in the countries that have these resources. Again, that is a partnership opportunity for the UK.</w:t>
      </w:r>
    </w:p>
    <w:p w:rsidR="00966989" w:rsidP="0041437F">
      <w:pPr>
        <w:pStyle w:val="Question"/>
      </w:pPr>
      <w:r w:rsidRPr="0041437F">
        <w:rPr>
          <w:b/>
        </w:rPr>
        <w:t>Chair:</w:t>
      </w:r>
      <w:r>
        <w:t xml:space="preserve"> Thank you</w:t>
      </w:r>
      <w:r w:rsidR="00E61C8A">
        <w:t xml:space="preserve"> very much</w:t>
      </w:r>
      <w:r w:rsidR="00595166">
        <w:t xml:space="preserve">, </w:t>
      </w:r>
      <w:r w:rsidR="00E61C8A">
        <w:t>both of you</w:t>
      </w:r>
      <w:r>
        <w:t xml:space="preserve">. </w:t>
      </w:r>
      <w:r w:rsidR="00E61C8A">
        <w:t>I am afraid t</w:t>
      </w:r>
      <w:r>
        <w:t xml:space="preserve">ime </w:t>
      </w:r>
      <w:r w:rsidR="00E61C8A">
        <w:t xml:space="preserve">was always </w:t>
      </w:r>
      <w:r>
        <w:t>against us</w:t>
      </w:r>
      <w:r w:rsidR="00595166">
        <w:t>—y</w:t>
      </w:r>
      <w:r>
        <w:t xml:space="preserve">ou </w:t>
      </w:r>
      <w:r w:rsidR="00595166">
        <w:t xml:space="preserve">have </w:t>
      </w:r>
      <w:r>
        <w:t xml:space="preserve">just mentioned </w:t>
      </w:r>
      <w:r w:rsidR="00E61C8A">
        <w:t xml:space="preserve">16 years, but you have managed to crack through lots of answers that we need for our inquiry in just over 30 minutes, so </w:t>
      </w:r>
      <w:r>
        <w:t>well done</w:t>
      </w:r>
      <w:r w:rsidR="00E61C8A">
        <w:t xml:space="preserve">. </w:t>
      </w:r>
      <w:r>
        <w:t>T</w:t>
      </w:r>
      <w:r>
        <w:t xml:space="preserve">hank you for </w:t>
      </w:r>
      <w:r w:rsidR="00E61C8A">
        <w:t xml:space="preserve">your </w:t>
      </w:r>
      <w:r>
        <w:t>time.</w:t>
      </w:r>
    </w:p>
    <w:p w:rsidR="00966989">
      <w:pPr>
        <w:spacing w:line="276" w:lineRule="auto"/>
        <w:jc w:val="left"/>
      </w:pPr>
    </w:p>
    <w:p w:rsidR="00D977A1">
      <w:pPr>
        <w:spacing w:line="276" w:lineRule="auto"/>
        <w:jc w:val="left"/>
        <w:rPr>
          <w:sz w:val="28"/>
          <w:szCs w:val="28"/>
        </w:rPr>
      </w:pPr>
      <w:r>
        <w:rPr>
          <w:szCs w:val="28"/>
        </w:rPr>
        <w:br w:type="page"/>
      </w:r>
    </w:p>
    <w:p w:rsidR="0041437F" w:rsidRPr="000F5529" w:rsidP="0041437F">
      <w:pPr>
        <w:pStyle w:val="TitlePanel0"/>
        <w:rPr>
          <w:szCs w:val="28"/>
        </w:rPr>
      </w:pPr>
      <w:r w:rsidRPr="000F5529">
        <w:rPr>
          <w:szCs w:val="28"/>
        </w:rPr>
        <w:t>Examination of witness</w:t>
      </w:r>
    </w:p>
    <w:p w:rsidR="0041437F" w:rsidP="0041437F">
      <w:pPr>
        <w:pStyle w:val="TitlePanel0"/>
        <w:jc w:val="both"/>
      </w:pPr>
      <w:bookmarkStart w:id="2" w:name="Panel2"/>
      <w:bookmarkEnd w:id="2"/>
      <w:r>
        <w:rPr>
          <w:sz w:val="22"/>
        </w:rPr>
        <w:t xml:space="preserve">Witness: </w:t>
      </w:r>
      <w:r>
        <w:rPr>
          <w:sz w:val="22"/>
        </w:rPr>
        <w:t xml:space="preserve">Dr Marina </w:t>
      </w:r>
      <w:r>
        <w:rPr>
          <w:sz w:val="22"/>
        </w:rPr>
        <w:t>Caparini</w:t>
      </w:r>
      <w:r>
        <w:rPr>
          <w:sz w:val="22"/>
        </w:rPr>
        <w:t>.</w:t>
      </w:r>
    </w:p>
    <w:p w:rsidR="0041437F" w:rsidP="002457D1">
      <w:pPr>
        <w:pStyle w:val="Question"/>
        <w:numPr>
          <w:ilvl w:val="0"/>
          <w:numId w:val="0"/>
        </w:numPr>
        <w:ind w:left="794"/>
      </w:pPr>
      <w:r w:rsidRPr="0041437F">
        <w:rPr>
          <w:b/>
        </w:rPr>
        <w:t>Chair:</w:t>
      </w:r>
      <w:r>
        <w:t xml:space="preserve"> </w:t>
      </w:r>
      <w:r w:rsidR="00595166">
        <w:t>W</w:t>
      </w:r>
      <w:r>
        <w:t xml:space="preserve">elcome to the second part of our </w:t>
      </w:r>
      <w:r w:rsidR="00966989">
        <w:t>i</w:t>
      </w:r>
      <w:r>
        <w:t xml:space="preserve">nquiry </w:t>
      </w:r>
      <w:r w:rsidR="00A52544">
        <w:t xml:space="preserve">on critical minerals </w:t>
      </w:r>
      <w:r>
        <w:t xml:space="preserve">this afternoon </w:t>
      </w:r>
      <w:r w:rsidR="00A52544">
        <w:t xml:space="preserve">at </w:t>
      </w:r>
      <w:r w:rsidR="00966989">
        <w:t xml:space="preserve">the </w:t>
      </w:r>
      <w:r w:rsidR="00CE1382">
        <w:t>F</w:t>
      </w:r>
      <w:r w:rsidR="00966989">
        <w:t xml:space="preserve">oreign </w:t>
      </w:r>
      <w:r w:rsidR="00CE1382">
        <w:t>A</w:t>
      </w:r>
      <w:r w:rsidR="00966989">
        <w:t>ffairs Committee. It is very good to</w:t>
      </w:r>
      <w:r w:rsidR="00A52544">
        <w:t xml:space="preserve"> </w:t>
      </w:r>
      <w:r w:rsidR="00966989">
        <w:t xml:space="preserve">have you with us, Dr </w:t>
      </w:r>
      <w:r w:rsidR="00966989">
        <w:t>Caparini</w:t>
      </w:r>
      <w:r w:rsidR="00966989">
        <w:t xml:space="preserve">. Can you tell us where you are? </w:t>
      </w:r>
    </w:p>
    <w:p w:rsidR="0041437F" w:rsidP="0041437F">
      <w:pPr>
        <w:pStyle w:val="Answer"/>
      </w:pPr>
      <w:r w:rsidRPr="004F6B0B">
        <w:rPr>
          <w:b/>
          <w:bCs/>
          <w:i/>
          <w:iCs/>
        </w:rPr>
        <w:t xml:space="preserve">Dr </w:t>
      </w:r>
      <w:r w:rsidRPr="004F6B0B">
        <w:rPr>
          <w:b/>
          <w:bCs/>
          <w:i/>
          <w:iCs/>
        </w:rPr>
        <w:t>Caparini</w:t>
      </w:r>
      <w:r w:rsidRPr="004F6B0B">
        <w:rPr>
          <w:b/>
          <w:bCs/>
          <w:i/>
          <w:iCs/>
        </w:rPr>
        <w:t>:</w:t>
      </w:r>
      <w:r w:rsidRPr="0041437F">
        <w:rPr>
          <w:b/>
        </w:rPr>
        <w:t xml:space="preserve"> </w:t>
      </w:r>
      <w:r>
        <w:t xml:space="preserve">Yes, </w:t>
      </w:r>
      <w:r w:rsidR="00966989">
        <w:t xml:space="preserve">I am speaking to you </w:t>
      </w:r>
      <w:r>
        <w:t xml:space="preserve">from </w:t>
      </w:r>
      <w:r w:rsidR="00462E3F">
        <w:t>Calgary</w:t>
      </w:r>
      <w:r w:rsidR="00966989">
        <w:t>, Canada.</w:t>
      </w:r>
    </w:p>
    <w:p w:rsidR="0041437F" w:rsidP="0041437F">
      <w:pPr>
        <w:pStyle w:val="Question"/>
      </w:pPr>
      <w:r w:rsidRPr="0041437F">
        <w:rPr>
          <w:b/>
        </w:rPr>
        <w:t>Chair:</w:t>
      </w:r>
      <w:r>
        <w:t xml:space="preserve"> How concerned </w:t>
      </w:r>
      <w:r w:rsidR="00966989">
        <w:t xml:space="preserve">do you think </w:t>
      </w:r>
      <w:r w:rsidR="00546DC7">
        <w:t xml:space="preserve">we should </w:t>
      </w:r>
      <w:r>
        <w:t xml:space="preserve">be about organised crime and </w:t>
      </w:r>
      <w:r w:rsidR="00546DC7">
        <w:t xml:space="preserve">private military groups moving into the </w:t>
      </w:r>
      <w:r w:rsidR="00A52544">
        <w:t xml:space="preserve">area of </w:t>
      </w:r>
      <w:r w:rsidR="00546DC7">
        <w:t>critical minerals exploitation?</w:t>
      </w:r>
    </w:p>
    <w:p w:rsidR="00546DC7" w:rsidP="0041437F">
      <w:pPr>
        <w:pStyle w:val="Answer"/>
      </w:pPr>
      <w:r w:rsidRPr="004F6B0B">
        <w:rPr>
          <w:b/>
          <w:bCs/>
          <w:i/>
          <w:iCs/>
        </w:rPr>
        <w:t xml:space="preserve">Dr </w:t>
      </w:r>
      <w:r w:rsidRPr="004F6B0B">
        <w:rPr>
          <w:b/>
          <w:bCs/>
          <w:i/>
          <w:iCs/>
        </w:rPr>
        <w:t>Caparini</w:t>
      </w:r>
      <w:r w:rsidRPr="004F6B0B">
        <w:rPr>
          <w:b/>
          <w:bCs/>
          <w:i/>
          <w:iCs/>
        </w:rPr>
        <w:t>:</w:t>
      </w:r>
      <w:r w:rsidRPr="0041437F" w:rsidR="0041437F">
        <w:rPr>
          <w:b/>
        </w:rPr>
        <w:t xml:space="preserve"> </w:t>
      </w:r>
      <w:r w:rsidR="0041437F">
        <w:t>I focus on sub-Saharan Africa</w:t>
      </w:r>
      <w:r w:rsidR="00595166">
        <w:t>,</w:t>
      </w:r>
      <w:r>
        <w:t xml:space="preserve"> and my background is </w:t>
      </w:r>
      <w:r w:rsidR="00436E9B">
        <w:t xml:space="preserve">in </w:t>
      </w:r>
      <w:r>
        <w:t xml:space="preserve">peacebuilding, </w:t>
      </w:r>
      <w:r>
        <w:t>peace</w:t>
      </w:r>
      <w:r>
        <w:t xml:space="preserve"> and conflict. </w:t>
      </w:r>
      <w:r w:rsidR="002457D1">
        <w:t xml:space="preserve">We </w:t>
      </w:r>
      <w:r>
        <w:t xml:space="preserve">have seen </w:t>
      </w:r>
      <w:r w:rsidR="00436E9B">
        <w:t xml:space="preserve">the </w:t>
      </w:r>
      <w:r>
        <w:t xml:space="preserve">increasing presence of private military and security companies, especially in conflict-affected areas of </w:t>
      </w:r>
      <w:r w:rsidR="0041437F">
        <w:t>Africa</w:t>
      </w:r>
      <w:r>
        <w:t xml:space="preserve">. </w:t>
      </w:r>
      <w:r w:rsidR="00436E9B">
        <w:t xml:space="preserve">Of course, </w:t>
      </w:r>
      <w:r>
        <w:t xml:space="preserve">there are many resources concentrated in Africa, </w:t>
      </w:r>
      <w:r w:rsidR="00436E9B">
        <w:t xml:space="preserve">particularly </w:t>
      </w:r>
      <w:r>
        <w:t xml:space="preserve">in conflict-affected and fragile states. Congo is a particular case in point. </w:t>
      </w:r>
    </w:p>
    <w:p w:rsidR="0041437F" w:rsidP="0041437F">
      <w:pPr>
        <w:pStyle w:val="Answer"/>
      </w:pPr>
      <w:r>
        <w:t xml:space="preserve">We </w:t>
      </w:r>
      <w:r>
        <w:t>have been seeing</w:t>
      </w:r>
      <w:r w:rsidR="00436E9B">
        <w:t xml:space="preserve">, </w:t>
      </w:r>
      <w:r w:rsidR="00546DC7">
        <w:t xml:space="preserve">particularly </w:t>
      </w:r>
      <w:r w:rsidR="00436E9B">
        <w:t xml:space="preserve">with </w:t>
      </w:r>
      <w:r w:rsidR="00546DC7">
        <w:t xml:space="preserve">Wagner’s </w:t>
      </w:r>
      <w:r>
        <w:t>engagement</w:t>
      </w:r>
      <w:r w:rsidR="00436E9B">
        <w:t xml:space="preserve"> </w:t>
      </w:r>
      <w:r>
        <w:t xml:space="preserve">in some of these </w:t>
      </w:r>
      <w:r w:rsidR="0051064C">
        <w:t>conflict-</w:t>
      </w:r>
      <w:r>
        <w:t>affected states</w:t>
      </w:r>
      <w:r w:rsidR="00436E9B">
        <w:t xml:space="preserve">, </w:t>
      </w:r>
      <w:r w:rsidR="0051064C">
        <w:t xml:space="preserve">arrangements whereby they provide their military services, </w:t>
      </w:r>
      <w:r w:rsidR="00337083">
        <w:t xml:space="preserve">often but not always </w:t>
      </w:r>
      <w:r w:rsidR="0051064C">
        <w:t xml:space="preserve">combat services, </w:t>
      </w:r>
      <w:r>
        <w:t xml:space="preserve">in exchange for mineral resources </w:t>
      </w:r>
      <w:r w:rsidR="0051064C">
        <w:t xml:space="preserve">and mining concessions, whether directly or through </w:t>
      </w:r>
      <w:r>
        <w:t xml:space="preserve">companies </w:t>
      </w:r>
      <w:r w:rsidR="0051064C">
        <w:t xml:space="preserve">that are </w:t>
      </w:r>
      <w:r>
        <w:t xml:space="preserve">connected </w:t>
      </w:r>
      <w:r w:rsidR="0051064C">
        <w:t xml:space="preserve">to Wagner through the </w:t>
      </w:r>
      <w:r w:rsidR="0051064C">
        <w:t>Prigozhin</w:t>
      </w:r>
      <w:r w:rsidR="0051064C">
        <w:t xml:space="preserve"> network.</w:t>
      </w:r>
      <w:r>
        <w:t xml:space="preserve"> </w:t>
      </w:r>
    </w:p>
    <w:p w:rsidR="0041437F" w:rsidP="0041437F">
      <w:pPr>
        <w:pStyle w:val="Question"/>
      </w:pPr>
      <w:r w:rsidRPr="0041437F">
        <w:rPr>
          <w:b/>
        </w:rPr>
        <w:t>Chair:</w:t>
      </w:r>
      <w:r>
        <w:t xml:space="preserve"> Stealing land </w:t>
      </w:r>
      <w:r w:rsidR="0051064C">
        <w:t xml:space="preserve">or </w:t>
      </w:r>
      <w:r>
        <w:t xml:space="preserve">making advances </w:t>
      </w:r>
      <w:r w:rsidR="0051064C">
        <w:t xml:space="preserve">into land, effectively </w:t>
      </w:r>
      <w:r w:rsidR="00A32DBE">
        <w:t>expropriating</w:t>
      </w:r>
      <w:r w:rsidR="0051064C">
        <w:t xml:space="preserve"> it, </w:t>
      </w:r>
      <w:r>
        <w:t xml:space="preserve">seems to be part of the </w:t>
      </w:r>
      <w:r w:rsidR="0051064C">
        <w:t xml:space="preserve">whole </w:t>
      </w:r>
      <w:r>
        <w:t>pattern</w:t>
      </w:r>
      <w:r w:rsidR="0051064C">
        <w:t xml:space="preserve">. </w:t>
      </w:r>
      <w:r w:rsidR="00542DAA">
        <w:t xml:space="preserve">We have </w:t>
      </w:r>
      <w:r w:rsidR="0051064C">
        <w:t>heard</w:t>
      </w:r>
      <w:r w:rsidR="00542DAA">
        <w:t>,</w:t>
      </w:r>
      <w:r w:rsidR="0051064C">
        <w:t xml:space="preserve"> in relation to Sudan</w:t>
      </w:r>
      <w:r w:rsidR="00542DAA">
        <w:t>,</w:t>
      </w:r>
      <w:r w:rsidR="0051064C">
        <w:t xml:space="preserve"> that part of the battle there is really about gold, which is not a critical mineral</w:t>
      </w:r>
      <w:r w:rsidR="00A32DBE">
        <w:t xml:space="preserve">, although </w:t>
      </w:r>
      <w:r w:rsidR="0051064C">
        <w:t xml:space="preserve">in one sense it is. </w:t>
      </w:r>
      <w:r w:rsidR="00A32DBE">
        <w:t>I</w:t>
      </w:r>
      <w:r>
        <w:t>s that your perception as well</w:t>
      </w:r>
      <w:r w:rsidR="004E15FD">
        <w:t>?</w:t>
      </w:r>
    </w:p>
    <w:p w:rsidR="0041437F" w:rsidP="0041437F">
      <w:pPr>
        <w:pStyle w:val="Answer"/>
      </w:pPr>
      <w:r w:rsidRPr="004F6B0B">
        <w:rPr>
          <w:b/>
          <w:bCs/>
          <w:i/>
          <w:iCs/>
        </w:rPr>
        <w:t xml:space="preserve">Dr </w:t>
      </w:r>
      <w:r w:rsidRPr="004F6B0B">
        <w:rPr>
          <w:b/>
          <w:bCs/>
          <w:i/>
          <w:iCs/>
        </w:rPr>
        <w:t>Caparini</w:t>
      </w:r>
      <w:r w:rsidRPr="004F6B0B">
        <w:rPr>
          <w:b/>
          <w:bCs/>
          <w:i/>
          <w:iCs/>
        </w:rPr>
        <w:t>:</w:t>
      </w:r>
      <w:r w:rsidRPr="0041437F">
        <w:rPr>
          <w:b/>
        </w:rPr>
        <w:t xml:space="preserve"> </w:t>
      </w:r>
      <w:r>
        <w:t xml:space="preserve">Yes, </w:t>
      </w:r>
      <w:r w:rsidR="00462E3F">
        <w:t>absolutely</w:t>
      </w:r>
      <w:r w:rsidR="0051064C">
        <w:t>. G</w:t>
      </w:r>
      <w:r>
        <w:t xml:space="preserve">old </w:t>
      </w:r>
      <w:r w:rsidR="0051064C">
        <w:t xml:space="preserve">seems to be </w:t>
      </w:r>
      <w:r>
        <w:t>the common</w:t>
      </w:r>
      <w:r w:rsidR="00A32DBE">
        <w:t xml:space="preserve"> </w:t>
      </w:r>
      <w:r w:rsidR="0051064C">
        <w:t>denominator in most of these contexts, although there have been some analysts who are saying that Wagner looks to be diversifying</w:t>
      </w:r>
      <w:r w:rsidR="00A70D83">
        <w:t>. T</w:t>
      </w:r>
      <w:r w:rsidR="0051064C">
        <w:t>he nature</w:t>
      </w:r>
      <w:r w:rsidR="00A70D83">
        <w:t xml:space="preserve"> </w:t>
      </w:r>
      <w:r w:rsidR="00542DAA">
        <w:t xml:space="preserve">of </w:t>
      </w:r>
      <w:r w:rsidR="0051064C">
        <w:t>not only Wagner</w:t>
      </w:r>
      <w:r w:rsidR="005D6452">
        <w:t>,</w:t>
      </w:r>
      <w:r w:rsidR="0051064C">
        <w:t xml:space="preserve"> but also organised crime groups is that</w:t>
      </w:r>
      <w:r w:rsidR="00A70D83">
        <w:t xml:space="preserve"> </w:t>
      </w:r>
      <w:r>
        <w:t>as the demand for critical resources becomes more intense</w:t>
      </w:r>
      <w:r w:rsidR="0051064C">
        <w:t>, prices go up</w:t>
      </w:r>
      <w:r w:rsidR="008041DC">
        <w:t xml:space="preserve"> and </w:t>
      </w:r>
      <w:r w:rsidR="0051064C">
        <w:t>opportunity beckons</w:t>
      </w:r>
      <w:r w:rsidR="008041DC">
        <w:t>. Y</w:t>
      </w:r>
      <w:r w:rsidR="0051064C">
        <w:t>es, I would expect to see them moving into it.</w:t>
      </w:r>
    </w:p>
    <w:p w:rsidR="0041437F" w:rsidP="0041437F">
      <w:pPr>
        <w:pStyle w:val="Question"/>
      </w:pPr>
      <w:r w:rsidRPr="0041437F">
        <w:rPr>
          <w:b/>
        </w:rPr>
        <w:t>Chair:</w:t>
      </w:r>
      <w:r>
        <w:t xml:space="preserve"> </w:t>
      </w:r>
      <w:r w:rsidR="0051064C">
        <w:t xml:space="preserve">What can we do? That is </w:t>
      </w:r>
      <w:r>
        <w:t xml:space="preserve">the </w:t>
      </w:r>
      <w:r w:rsidR="0051064C">
        <w:t xml:space="preserve">sum </w:t>
      </w:r>
      <w:r>
        <w:t>total</w:t>
      </w:r>
      <w:r>
        <w:t xml:space="preserve"> of the question</w:t>
      </w:r>
      <w:r w:rsidR="005D6452">
        <w:t>: w</w:t>
      </w:r>
      <w:r>
        <w:t>hat can we do?</w:t>
      </w:r>
    </w:p>
    <w:p w:rsidR="006003FD" w:rsidP="0041437F">
      <w:pPr>
        <w:pStyle w:val="Answer"/>
      </w:pPr>
      <w:r w:rsidRPr="004F6B0B">
        <w:rPr>
          <w:b/>
          <w:bCs/>
          <w:i/>
          <w:iCs/>
        </w:rPr>
        <w:t xml:space="preserve">Dr </w:t>
      </w:r>
      <w:r w:rsidRPr="004F6B0B">
        <w:rPr>
          <w:b/>
          <w:bCs/>
          <w:i/>
          <w:iCs/>
        </w:rPr>
        <w:t>Caparini</w:t>
      </w:r>
      <w:r w:rsidRPr="004F6B0B">
        <w:rPr>
          <w:b/>
          <w:bCs/>
          <w:i/>
          <w:iCs/>
        </w:rPr>
        <w:t>:</w:t>
      </w:r>
      <w:r w:rsidRPr="0041437F" w:rsidR="0041437F">
        <w:rPr>
          <w:b/>
        </w:rPr>
        <w:t xml:space="preserve"> </w:t>
      </w:r>
      <w:r w:rsidR="0051064C">
        <w:t xml:space="preserve">The geopolitical situation in </w:t>
      </w:r>
      <w:r w:rsidR="0041437F">
        <w:t xml:space="preserve">Africa </w:t>
      </w:r>
      <w:r w:rsidR="0051064C">
        <w:t xml:space="preserve">right now is not easy. </w:t>
      </w:r>
      <w:r w:rsidR="005D6452">
        <w:t>T</w:t>
      </w:r>
      <w:r w:rsidR="0041437F">
        <w:t xml:space="preserve">here is the competition </w:t>
      </w:r>
      <w:r w:rsidR="008041DC">
        <w:t xml:space="preserve">and </w:t>
      </w:r>
      <w:r w:rsidR="0051064C">
        <w:t xml:space="preserve">rivalry </w:t>
      </w:r>
      <w:r w:rsidR="008041DC">
        <w:t xml:space="preserve">that </w:t>
      </w:r>
      <w:r w:rsidR="0051064C">
        <w:t xml:space="preserve">is </w:t>
      </w:r>
      <w:r w:rsidR="0041437F">
        <w:t>playing out</w:t>
      </w:r>
      <w:r w:rsidR="005D6452">
        <w:t xml:space="preserve">, </w:t>
      </w:r>
      <w:r w:rsidR="0051064C">
        <w:t xml:space="preserve">in terms of deliberate efforts to </w:t>
      </w:r>
      <w:r w:rsidR="0041437F">
        <w:t xml:space="preserve">whip up resentment </w:t>
      </w:r>
      <w:r w:rsidR="0051064C">
        <w:t>against former colonial powers, particularly France</w:t>
      </w:r>
      <w:r w:rsidR="00EC56BC">
        <w:t xml:space="preserve">. </w:t>
      </w:r>
      <w:r w:rsidR="005D6452">
        <w:t>T</w:t>
      </w:r>
      <w:r w:rsidR="0051064C">
        <w:t xml:space="preserve">here are </w:t>
      </w:r>
      <w:r w:rsidR="005D6452">
        <w:t xml:space="preserve">also </w:t>
      </w:r>
      <w:r w:rsidR="0051064C">
        <w:t xml:space="preserve">broader patterns of armed conflict in sub-Saharan Africa. We have seen the </w:t>
      </w:r>
      <w:r w:rsidR="00EC56BC">
        <w:t xml:space="preserve">uptick in </w:t>
      </w:r>
      <w:r w:rsidR="0051064C">
        <w:t>internal armed conflict, but also internationalise</w:t>
      </w:r>
      <w:r w:rsidR="00EC56BC">
        <w:t xml:space="preserve">d </w:t>
      </w:r>
      <w:r w:rsidR="0051064C">
        <w:t xml:space="preserve">internal armed conflicts involving one or more external actors. The internationalisation of these armed </w:t>
      </w:r>
      <w:r w:rsidR="00EC56BC">
        <w:t xml:space="preserve">conflicts </w:t>
      </w:r>
      <w:r w:rsidR="0051064C">
        <w:t xml:space="preserve">tends to make </w:t>
      </w:r>
      <w:r w:rsidR="005D6452">
        <w:t>them</w:t>
      </w:r>
      <w:r w:rsidR="0051064C">
        <w:t xml:space="preserve"> more protract</w:t>
      </w:r>
      <w:r w:rsidR="00EC56BC">
        <w:t>e</w:t>
      </w:r>
      <w:r w:rsidR="0051064C">
        <w:t xml:space="preserve">d, more </w:t>
      </w:r>
      <w:r w:rsidR="0051064C">
        <w:t>dangerous</w:t>
      </w:r>
      <w:r w:rsidR="00EC56BC">
        <w:t xml:space="preserve"> and </w:t>
      </w:r>
      <w:r w:rsidR="0051064C">
        <w:t>more prone to recurrence. The landscape is difficult.</w:t>
      </w:r>
      <w:r w:rsidR="00EC56BC">
        <w:t xml:space="preserve"> </w:t>
      </w:r>
      <w:r>
        <w:t>What can be done? That is the question.</w:t>
      </w:r>
    </w:p>
    <w:p w:rsidR="004E15FD" w:rsidP="004E15FD">
      <w:pPr>
        <w:pStyle w:val="Question"/>
      </w:pPr>
      <w:r w:rsidRPr="004E15FD">
        <w:rPr>
          <w:b/>
        </w:rPr>
        <w:t>Chair:</w:t>
      </w:r>
      <w:r>
        <w:t xml:space="preserve"> In </w:t>
      </w:r>
      <w:r w:rsidR="00462E3F">
        <w:t>the</w:t>
      </w:r>
      <w:r>
        <w:t xml:space="preserve"> aftermath of the wars in </w:t>
      </w:r>
      <w:r w:rsidR="006003FD">
        <w:t xml:space="preserve">former </w:t>
      </w:r>
      <w:r>
        <w:t xml:space="preserve">Yugoslavia, one </w:t>
      </w:r>
      <w:r w:rsidRPr="00555398">
        <w:t xml:space="preserve">of the things </w:t>
      </w:r>
      <w:r w:rsidRPr="00555398" w:rsidR="006003FD">
        <w:t xml:space="preserve">that </w:t>
      </w:r>
      <w:r w:rsidRPr="00555398">
        <w:t xml:space="preserve">the British </w:t>
      </w:r>
      <w:r w:rsidRPr="00555398" w:rsidR="00555398">
        <w:t xml:space="preserve">Army </w:t>
      </w:r>
      <w:r w:rsidRPr="00555398" w:rsidR="006003FD">
        <w:t xml:space="preserve">was </w:t>
      </w:r>
      <w:r w:rsidRPr="00555398" w:rsidR="00462E3F">
        <w:t>involved</w:t>
      </w:r>
      <w:r w:rsidRPr="00555398">
        <w:t xml:space="preserve"> in</w:t>
      </w:r>
      <w:r w:rsidRPr="00555398" w:rsidR="006003FD">
        <w:t xml:space="preserve">, along with others </w:t>
      </w:r>
      <w:r w:rsidRPr="00555398" w:rsidR="00294C9D">
        <w:t xml:space="preserve">in </w:t>
      </w:r>
      <w:r w:rsidR="00555398">
        <w:t>EUFOR</w:t>
      </w:r>
      <w:r w:rsidRPr="00555398" w:rsidR="00EC56BC">
        <w:t>,</w:t>
      </w:r>
      <w:r w:rsidRPr="00555398" w:rsidR="00D37CC1">
        <w:t xml:space="preserve"> </w:t>
      </w:r>
      <w:r w:rsidRPr="00555398">
        <w:t xml:space="preserve">was </w:t>
      </w:r>
      <w:r w:rsidRPr="00555398" w:rsidR="00D37CC1">
        <w:t xml:space="preserve">trying to stop </w:t>
      </w:r>
      <w:r w:rsidRPr="00555398">
        <w:t>illegal logging</w:t>
      </w:r>
      <w:r w:rsidRPr="00555398" w:rsidR="00EC56BC">
        <w:t xml:space="preserve">, </w:t>
      </w:r>
      <w:r w:rsidRPr="00555398" w:rsidR="00D37CC1">
        <w:t>because that was driving a lot</w:t>
      </w:r>
      <w:r w:rsidR="00D37CC1">
        <w:t xml:space="preserve"> of criminalit</w:t>
      </w:r>
      <w:r w:rsidR="00EC56BC">
        <w:t xml:space="preserve">y </w:t>
      </w:r>
      <w:r w:rsidR="00D37CC1">
        <w:t xml:space="preserve">in the area. </w:t>
      </w:r>
      <w:r>
        <w:t xml:space="preserve">I </w:t>
      </w:r>
      <w:r w:rsidR="00D37CC1">
        <w:t xml:space="preserve">just </w:t>
      </w:r>
      <w:r w:rsidR="00462E3F">
        <w:t>wonder</w:t>
      </w:r>
      <w:r>
        <w:t xml:space="preserve"> how illegal sources of lumber</w:t>
      </w:r>
      <w:r w:rsidR="00D37CC1">
        <w:t xml:space="preserve">, </w:t>
      </w:r>
      <w:r>
        <w:t>timber</w:t>
      </w:r>
      <w:r w:rsidR="00D37CC1">
        <w:t xml:space="preserve">, </w:t>
      </w:r>
      <w:r>
        <w:t>gold</w:t>
      </w:r>
      <w:r>
        <w:t xml:space="preserve"> and diamonds compare to critical minerals in this sphere</w:t>
      </w:r>
      <w:r w:rsidR="00555398">
        <w:t>.</w:t>
      </w:r>
    </w:p>
    <w:p w:rsidR="008E7A69" w:rsidP="004E15FD">
      <w:pPr>
        <w:pStyle w:val="Answer"/>
      </w:pPr>
      <w:r w:rsidRPr="004F6B0B">
        <w:rPr>
          <w:b/>
          <w:bCs/>
          <w:i/>
          <w:iCs/>
        </w:rPr>
        <w:t xml:space="preserve">Dr </w:t>
      </w:r>
      <w:r w:rsidRPr="004F6B0B">
        <w:rPr>
          <w:b/>
          <w:bCs/>
          <w:i/>
          <w:iCs/>
        </w:rPr>
        <w:t>Caparini</w:t>
      </w:r>
      <w:r w:rsidRPr="004F6B0B">
        <w:rPr>
          <w:b/>
          <w:bCs/>
          <w:i/>
          <w:iCs/>
        </w:rPr>
        <w:t>:</w:t>
      </w:r>
      <w:r w:rsidRPr="004E15FD" w:rsidR="004E15FD">
        <w:rPr>
          <w:b/>
        </w:rPr>
        <w:t xml:space="preserve"> </w:t>
      </w:r>
      <w:r w:rsidR="004E15FD">
        <w:t>To be frank, there</w:t>
      </w:r>
      <w:r w:rsidR="00EC56BC">
        <w:t xml:space="preserve"> is </w:t>
      </w:r>
      <w:r w:rsidR="004E15FD">
        <w:t>not a lot of</w:t>
      </w:r>
      <w:r w:rsidR="00D37CC1">
        <w:t xml:space="preserve"> information on organised crime involvement in the critical minerals sector, </w:t>
      </w:r>
      <w:r w:rsidR="00D37CC1">
        <w:t>with the exception of</w:t>
      </w:r>
      <w:r w:rsidR="00D37CC1">
        <w:t xml:space="preserve"> conflict minerals</w:t>
      </w:r>
      <w:r w:rsidR="00555398">
        <w:t>,</w:t>
      </w:r>
      <w:r w:rsidR="00B61623">
        <w:t xml:space="preserve"> </w:t>
      </w:r>
      <w:r w:rsidR="00555398">
        <w:t xml:space="preserve">the </w:t>
      </w:r>
      <w:r w:rsidR="00B61623">
        <w:t>3TG: tin, tungsten, tantalum and gold. W</w:t>
      </w:r>
      <w:r w:rsidR="004E15FD">
        <w:t xml:space="preserve">hat we saw there was efforts to </w:t>
      </w:r>
      <w:r w:rsidR="00462E3F">
        <w:t>regulate</w:t>
      </w:r>
      <w:r w:rsidR="004E15FD">
        <w:t xml:space="preserve"> </w:t>
      </w:r>
      <w:r w:rsidR="00CB6617">
        <w:t xml:space="preserve">the 3TG, also including conflict diamonds. </w:t>
      </w:r>
    </w:p>
    <w:p w:rsidR="00A454C2" w:rsidP="004E15FD">
      <w:pPr>
        <w:pStyle w:val="Answer"/>
      </w:pPr>
      <w:r>
        <w:t xml:space="preserve">There have been </w:t>
      </w:r>
      <w:r w:rsidR="004E15FD">
        <w:t>several efforts</w:t>
      </w:r>
      <w:r w:rsidR="008E7A69">
        <w:t>,</w:t>
      </w:r>
      <w:r>
        <w:t xml:space="preserve"> with a certain amount of success</w:t>
      </w:r>
      <w:r w:rsidR="008E7A69">
        <w:t>,</w:t>
      </w:r>
      <w:r w:rsidR="00224343">
        <w:t xml:space="preserve"> </w:t>
      </w:r>
      <w:r w:rsidR="00555398">
        <w:t>through</w:t>
      </w:r>
      <w:r w:rsidR="00224343">
        <w:t xml:space="preserve"> the </w:t>
      </w:r>
      <w:r w:rsidR="00555398">
        <w:t>Kimberley</w:t>
      </w:r>
      <w:r w:rsidR="00925D55">
        <w:t xml:space="preserve"> process, although there are flaws there. There was an effort by the </w:t>
      </w:r>
      <w:r w:rsidR="008E7A69">
        <w:t>U</w:t>
      </w:r>
      <w:r w:rsidR="00925D55">
        <w:t xml:space="preserve">nited States through </w:t>
      </w:r>
      <w:r w:rsidR="00555398">
        <w:t xml:space="preserve">section </w:t>
      </w:r>
      <w:r w:rsidR="00925D55">
        <w:t>1502 of the Dodd-Frank Act</w:t>
      </w:r>
      <w:r w:rsidR="008E7A69">
        <w:t>,</w:t>
      </w:r>
      <w:r w:rsidR="004E15FD">
        <w:t xml:space="preserve"> </w:t>
      </w:r>
      <w:r w:rsidR="00D9228B">
        <w:t xml:space="preserve">but </w:t>
      </w:r>
      <w:r w:rsidR="004E15FD">
        <w:t xml:space="preserve">that </w:t>
      </w:r>
      <w:r w:rsidR="00D9228B">
        <w:t>was</w:t>
      </w:r>
      <w:r w:rsidR="008E7A69">
        <w:t xml:space="preserve"> </w:t>
      </w:r>
      <w:r w:rsidR="004E15FD">
        <w:t>quite counterproductive</w:t>
      </w:r>
      <w:r w:rsidR="00D9228B">
        <w:t>. They found that</w:t>
      </w:r>
      <w:r w:rsidR="008E7A69">
        <w:t xml:space="preserve"> </w:t>
      </w:r>
      <w:r w:rsidR="00D9228B">
        <w:t xml:space="preserve">instead of encouraging a far higher rate of due diligence among </w:t>
      </w:r>
      <w:r w:rsidR="004E15FD">
        <w:t xml:space="preserve">companies </w:t>
      </w:r>
      <w:r w:rsidR="00D9228B">
        <w:t xml:space="preserve">that were sourcing the 3TG from conflict-affected countries around the </w:t>
      </w:r>
      <w:r w:rsidR="005D6452">
        <w:t>great lakes</w:t>
      </w:r>
      <w:r w:rsidR="00BB3C9D">
        <w:t>—</w:t>
      </w:r>
      <w:r w:rsidR="00D9228B">
        <w:t>that is</w:t>
      </w:r>
      <w:r w:rsidR="0031310C">
        <w:t>,</w:t>
      </w:r>
      <w:r w:rsidR="00D9228B">
        <w:t xml:space="preserve"> the DRC and its </w:t>
      </w:r>
      <w:r>
        <w:t xml:space="preserve">neighbouring </w:t>
      </w:r>
      <w:r w:rsidR="00D9228B">
        <w:t>states</w:t>
      </w:r>
      <w:r w:rsidR="00BB3C9D">
        <w:t>—</w:t>
      </w:r>
      <w:r w:rsidR="00D9228B">
        <w:t xml:space="preserve">in </w:t>
      </w:r>
      <w:r w:rsidR="005D6452">
        <w:t xml:space="preserve">effect </w:t>
      </w:r>
      <w:r w:rsidR="00D9228B">
        <w:t>it introduc</w:t>
      </w:r>
      <w:r w:rsidR="005D6452">
        <w:t>ed</w:t>
      </w:r>
      <w:r w:rsidR="00D9228B">
        <w:t xml:space="preserve"> a ban</w:t>
      </w:r>
      <w:r>
        <w:t>. C</w:t>
      </w:r>
      <w:r w:rsidR="00D9228B">
        <w:t xml:space="preserve">ompanies </w:t>
      </w:r>
      <w:r w:rsidR="004E15FD">
        <w:t xml:space="preserve">decided that the efforts </w:t>
      </w:r>
      <w:r w:rsidR="00D9228B">
        <w:t xml:space="preserve">of compliance </w:t>
      </w:r>
      <w:r w:rsidR="004E15FD">
        <w:t>were too high</w:t>
      </w:r>
      <w:r>
        <w:t>,</w:t>
      </w:r>
      <w:r w:rsidR="004E15FD">
        <w:t xml:space="preserve"> </w:t>
      </w:r>
      <w:r w:rsidR="00D9228B">
        <w:t xml:space="preserve">so they simply shifted their procurement to other regions. </w:t>
      </w:r>
    </w:p>
    <w:p w:rsidR="00D9228B" w:rsidP="004E15FD">
      <w:pPr>
        <w:pStyle w:val="Answer"/>
      </w:pPr>
      <w:r>
        <w:t xml:space="preserve">In terms of trying to keep these minerals from feeding armed conflict, </w:t>
      </w:r>
      <w:r w:rsidR="004E15FD">
        <w:t xml:space="preserve">it </w:t>
      </w:r>
      <w:r>
        <w:t xml:space="preserve">was proven through very robust research that it </w:t>
      </w:r>
      <w:r w:rsidR="004E15FD">
        <w:t xml:space="preserve">resulted in </w:t>
      </w:r>
      <w:r>
        <w:t xml:space="preserve">armed groups </w:t>
      </w:r>
      <w:r w:rsidR="004E15FD">
        <w:t xml:space="preserve">shifting production </w:t>
      </w:r>
      <w:r>
        <w:t xml:space="preserve">to other areas that were not being regulated by the legislation, increasing armed conflict and attacks on civilians, </w:t>
      </w:r>
      <w:r w:rsidR="00A454C2">
        <w:t xml:space="preserve">and </w:t>
      </w:r>
      <w:r>
        <w:t xml:space="preserve">resulting in massive destruction of livelihoods for Congolese involved in artisanal and small-scale mining. </w:t>
      </w:r>
    </w:p>
    <w:p w:rsidR="004E15FD" w:rsidP="004E15FD">
      <w:pPr>
        <w:pStyle w:val="Answer"/>
      </w:pPr>
      <w:r>
        <w:t>A</w:t>
      </w:r>
      <w:r>
        <w:t xml:space="preserve"> lot of </w:t>
      </w:r>
      <w:r>
        <w:t xml:space="preserve">experts </w:t>
      </w:r>
      <w:r>
        <w:t xml:space="preserve">on organised crime </w:t>
      </w:r>
      <w:r w:rsidR="003C2121">
        <w:t>put illicit mining</w:t>
      </w:r>
      <w:r w:rsidR="00A4249F">
        <w:t xml:space="preserve"> under organised environmental crime. In </w:t>
      </w:r>
      <w:r w:rsidR="003C2121">
        <w:t>the future</w:t>
      </w:r>
      <w:r w:rsidR="00A4249F">
        <w:t xml:space="preserve">, </w:t>
      </w:r>
      <w:r w:rsidR="003C2121">
        <w:t xml:space="preserve">I think that the critical minerals </w:t>
      </w:r>
      <w:r w:rsidR="00A4249F">
        <w:t xml:space="preserve">will </w:t>
      </w:r>
      <w:r w:rsidR="003C2121">
        <w:t xml:space="preserve">come under this group. The thing about environmental organised crime is that </w:t>
      </w:r>
      <w:r>
        <w:t>it has become extremely lucrative</w:t>
      </w:r>
      <w:r w:rsidR="003C2121">
        <w:t xml:space="preserve"> because it is under-enforced. It poses the possibility of high returns and a relatively low risk of enforcement or penalties. It is perfect for organised crime.</w:t>
      </w:r>
    </w:p>
    <w:p w:rsidR="004E15FD" w:rsidP="004E15FD">
      <w:pPr>
        <w:pStyle w:val="Question"/>
      </w:pPr>
      <w:r w:rsidRPr="004E15FD">
        <w:rPr>
          <w:b/>
        </w:rPr>
        <w:t>Chair:</w:t>
      </w:r>
      <w:r>
        <w:t xml:space="preserve"> </w:t>
      </w:r>
      <w:r w:rsidR="004D6D48">
        <w:t>I have o</w:t>
      </w:r>
      <w:r>
        <w:t>ne final question</w:t>
      </w:r>
      <w:r w:rsidR="003C2121">
        <w:t xml:space="preserve"> for you</w:t>
      </w:r>
      <w:r w:rsidR="004D6D48">
        <w:t>. H</w:t>
      </w:r>
      <w:r>
        <w:t xml:space="preserve">ave you seen instances </w:t>
      </w:r>
      <w:r w:rsidR="003C2121">
        <w:t xml:space="preserve">where </w:t>
      </w:r>
      <w:r>
        <w:t xml:space="preserve">countries </w:t>
      </w:r>
      <w:r w:rsidR="003C2121">
        <w:t xml:space="preserve">that are </w:t>
      </w:r>
      <w:r>
        <w:t xml:space="preserve">rich in these resources have </w:t>
      </w:r>
      <w:r w:rsidR="003C2121">
        <w:t xml:space="preserve">had </w:t>
      </w:r>
      <w:r>
        <w:t xml:space="preserve">leaderships </w:t>
      </w:r>
      <w:r w:rsidR="003C2121">
        <w:t>that have been</w:t>
      </w:r>
      <w:r w:rsidR="004D6D48">
        <w:t>,</w:t>
      </w:r>
      <w:r w:rsidR="003C2121">
        <w:t xml:space="preserve"> </w:t>
      </w:r>
      <w:r w:rsidR="00BB3C9D">
        <w:t xml:space="preserve">for </w:t>
      </w:r>
      <w:r w:rsidR="003C2121">
        <w:t xml:space="preserve">either their own personal gain or </w:t>
      </w:r>
      <w:r w:rsidR="004D6D48">
        <w:t xml:space="preserve">the </w:t>
      </w:r>
      <w:r w:rsidR="003C2121">
        <w:t>gain of their friends</w:t>
      </w:r>
      <w:r w:rsidR="004D6D48">
        <w:t xml:space="preserve">, </w:t>
      </w:r>
      <w:r w:rsidR="003C2121">
        <w:t>relatives</w:t>
      </w:r>
      <w:r w:rsidR="004D6D48">
        <w:t xml:space="preserve">, </w:t>
      </w:r>
      <w:r w:rsidR="003C2121">
        <w:t>cronies</w:t>
      </w:r>
      <w:r w:rsidR="003C2121">
        <w:t xml:space="preserve"> or political part</w:t>
      </w:r>
      <w:r w:rsidR="002B0F5D">
        <w:t>ies</w:t>
      </w:r>
      <w:r w:rsidR="003C2121">
        <w:t xml:space="preserve">, </w:t>
      </w:r>
      <w:r>
        <w:t>keen to turn a blind eye</w:t>
      </w:r>
      <w:r w:rsidR="003C2121">
        <w:t xml:space="preserve"> to illegal exploitation of these resources</w:t>
      </w:r>
      <w:r>
        <w:t>?</w:t>
      </w:r>
      <w:r w:rsidR="00BB3C9D">
        <w:t xml:space="preserve"> </w:t>
      </w:r>
    </w:p>
    <w:p w:rsidR="004E15FD" w:rsidP="00680E64">
      <w:pPr>
        <w:pStyle w:val="Answer"/>
      </w:pPr>
      <w:r w:rsidRPr="004F6B0B">
        <w:rPr>
          <w:b/>
          <w:bCs/>
          <w:i/>
          <w:iCs/>
        </w:rPr>
        <w:t xml:space="preserve">Dr </w:t>
      </w:r>
      <w:r w:rsidRPr="004F6B0B">
        <w:rPr>
          <w:b/>
          <w:bCs/>
          <w:i/>
          <w:iCs/>
        </w:rPr>
        <w:t>Caparini</w:t>
      </w:r>
      <w:r w:rsidRPr="004F6B0B">
        <w:rPr>
          <w:b/>
          <w:bCs/>
          <w:i/>
          <w:iCs/>
        </w:rPr>
        <w:t>:</w:t>
      </w:r>
      <w:r w:rsidRPr="004E15FD">
        <w:rPr>
          <w:b/>
        </w:rPr>
        <w:t xml:space="preserve"> </w:t>
      </w:r>
      <w:r>
        <w:t>Yes, absolutely</w:t>
      </w:r>
      <w:r w:rsidR="003C2121">
        <w:t xml:space="preserve">. </w:t>
      </w:r>
      <w:r w:rsidR="002B0F5D">
        <w:t>I</w:t>
      </w:r>
      <w:r w:rsidR="003C2121">
        <w:t>t is not just organised crime groups</w:t>
      </w:r>
      <w:r w:rsidR="002B0F5D">
        <w:t>; i</w:t>
      </w:r>
      <w:r w:rsidR="003C2121">
        <w:t xml:space="preserve">t is also about state-embedded actors. </w:t>
      </w:r>
      <w:r w:rsidR="00680E64">
        <w:t xml:space="preserve">In </w:t>
      </w:r>
      <w:r w:rsidR="003C2121">
        <w:t>DRC</w:t>
      </w:r>
      <w:r w:rsidR="002B0F5D">
        <w:t xml:space="preserve"> and </w:t>
      </w:r>
      <w:r w:rsidR="003C2121">
        <w:t>many of the conflict-affected countries in that region</w:t>
      </w:r>
      <w:r w:rsidR="00680E64">
        <w:t xml:space="preserve">, </w:t>
      </w:r>
      <w:r>
        <w:t xml:space="preserve">this is a key </w:t>
      </w:r>
      <w:r w:rsidR="00462E3F">
        <w:t>actor</w:t>
      </w:r>
      <w:r>
        <w:t xml:space="preserve"> </w:t>
      </w:r>
      <w:r w:rsidR="003C2121">
        <w:t>in illicit markets</w:t>
      </w:r>
      <w:r w:rsidR="00680E64">
        <w:t xml:space="preserve">. It is </w:t>
      </w:r>
      <w:r>
        <w:t>very difficult to address</w:t>
      </w:r>
      <w:r w:rsidR="003C2121">
        <w:t>, as you can imagine</w:t>
      </w:r>
      <w:r w:rsidR="00680E64">
        <w:t>. O</w:t>
      </w:r>
      <w:r w:rsidR="003C2121">
        <w:t>f course</w:t>
      </w:r>
      <w:r w:rsidR="00680E64">
        <w:t xml:space="preserve">, </w:t>
      </w:r>
      <w:r>
        <w:t>at a state</w:t>
      </w:r>
      <w:r w:rsidR="00680E64">
        <w:t>-</w:t>
      </w:r>
      <w:r w:rsidR="003C2121">
        <w:t>to</w:t>
      </w:r>
      <w:r w:rsidR="00680E64">
        <w:t>-</w:t>
      </w:r>
      <w:r w:rsidR="003C2121">
        <w:t xml:space="preserve">state </w:t>
      </w:r>
      <w:r>
        <w:t>level</w:t>
      </w:r>
      <w:r w:rsidR="003C2121">
        <w:t>, they want the focus to be on armed groups and illicit actors, but when it is part of the state apparatus</w:t>
      </w:r>
      <w:r w:rsidR="005D6452">
        <w:t>—</w:t>
      </w:r>
      <w:r w:rsidR="003C2121">
        <w:t xml:space="preserve">whether </w:t>
      </w:r>
      <w:r w:rsidR="005D6452">
        <w:t xml:space="preserve">that is </w:t>
      </w:r>
      <w:r w:rsidR="003C2121">
        <w:t>political leaders, party leaders</w:t>
      </w:r>
      <w:r w:rsidR="00CE0AF3">
        <w:t xml:space="preserve"> or </w:t>
      </w:r>
      <w:r w:rsidR="003C2121">
        <w:t>members of the state security forces</w:t>
      </w:r>
      <w:r w:rsidR="005D6452">
        <w:t>—</w:t>
      </w:r>
      <w:r w:rsidR="00BE65DC">
        <w:t>that makes it quite difficult to address.</w:t>
      </w:r>
    </w:p>
    <w:p w:rsidR="004E15FD" w:rsidP="004E15FD">
      <w:pPr>
        <w:pStyle w:val="Question"/>
      </w:pPr>
      <w:r w:rsidRPr="004E15FD">
        <w:rPr>
          <w:b/>
        </w:rPr>
        <w:t>Chair:</w:t>
      </w:r>
      <w:r>
        <w:t xml:space="preserve"> </w:t>
      </w:r>
      <w:r w:rsidR="001F5067">
        <w:t>This is</w:t>
      </w:r>
      <w:r>
        <w:t xml:space="preserve"> </w:t>
      </w:r>
      <w:r w:rsidR="001F5067">
        <w:t xml:space="preserve">a </w:t>
      </w:r>
      <w:r>
        <w:t>proceeding in Parliament</w:t>
      </w:r>
      <w:r w:rsidR="00CE0AF3">
        <w:t>,</w:t>
      </w:r>
      <w:r>
        <w:t xml:space="preserve"> so you have legal protection</w:t>
      </w:r>
      <w:r w:rsidR="00BE65DC">
        <w:t xml:space="preserve">. Is there anybody </w:t>
      </w:r>
      <w:r w:rsidR="00BE65DC">
        <w:t xml:space="preserve">in particular </w:t>
      </w:r>
      <w:r>
        <w:t>you</w:t>
      </w:r>
      <w:r>
        <w:t xml:space="preserve"> would </w:t>
      </w:r>
      <w:r w:rsidR="00BE65DC">
        <w:t xml:space="preserve">want </w:t>
      </w:r>
      <w:r>
        <w:t>to name</w:t>
      </w:r>
      <w:r w:rsidR="00CE0AF3">
        <w:t xml:space="preserve">, </w:t>
      </w:r>
      <w:r w:rsidR="00BE65DC">
        <w:t>or countries that you think are more at risk than others</w:t>
      </w:r>
      <w:r>
        <w:t>?</w:t>
      </w:r>
    </w:p>
    <w:p w:rsidR="004E15FD" w:rsidRPr="000E4F8D" w:rsidP="004E15FD">
      <w:pPr>
        <w:pStyle w:val="Answer"/>
        <w:rPr>
          <w:i/>
          <w:iCs/>
        </w:rPr>
      </w:pPr>
      <w:r w:rsidRPr="004F6B0B">
        <w:rPr>
          <w:b/>
          <w:bCs/>
          <w:i/>
          <w:iCs/>
        </w:rPr>
        <w:t xml:space="preserve">Dr </w:t>
      </w:r>
      <w:r w:rsidRPr="004F6B0B">
        <w:rPr>
          <w:b/>
          <w:bCs/>
          <w:i/>
          <w:iCs/>
        </w:rPr>
        <w:t>Caparini</w:t>
      </w:r>
      <w:r w:rsidRPr="004F6B0B">
        <w:rPr>
          <w:b/>
          <w:bCs/>
          <w:i/>
          <w:iCs/>
        </w:rPr>
        <w:t>:</w:t>
      </w:r>
      <w:r w:rsidRPr="004E15FD">
        <w:rPr>
          <w:b/>
        </w:rPr>
        <w:t xml:space="preserve"> </w:t>
      </w:r>
      <w:r>
        <w:t>The most obvious one</w:t>
      </w:r>
      <w:r w:rsidR="00BE65DC">
        <w:t xml:space="preserve">, I suppose, at least historically, </w:t>
      </w:r>
      <w:r w:rsidR="00CE0AF3">
        <w:t xml:space="preserve">would be </w:t>
      </w:r>
      <w:r w:rsidR="0031310C">
        <w:t xml:space="preserve">the </w:t>
      </w:r>
      <w:r>
        <w:t>DRC</w:t>
      </w:r>
      <w:r w:rsidR="00CE0AF3">
        <w:t xml:space="preserve">, which </w:t>
      </w:r>
      <w:r w:rsidR="00BE65DC">
        <w:t>is considered to have the worst problem of organised crime and a very significant problem of state-embedded actors involved in illicit markets.</w:t>
      </w:r>
      <w:r w:rsidR="000E4F8D">
        <w:t xml:space="preserve"> Um—yeah. </w:t>
      </w:r>
      <w:r w:rsidR="000E4F8D">
        <w:rPr>
          <w:i/>
          <w:iCs/>
        </w:rPr>
        <w:t>[Laughter.]</w:t>
      </w:r>
    </w:p>
    <w:p w:rsidR="004E15FD" w:rsidP="00CE0AF3">
      <w:pPr>
        <w:pStyle w:val="Answer"/>
      </w:pPr>
      <w:r w:rsidRPr="00CE0AF3">
        <w:rPr>
          <w:b/>
        </w:rPr>
        <w:t>Chair:</w:t>
      </w:r>
      <w:r w:rsidRPr="00CE0AF3">
        <w:t xml:space="preserve"> I</w:t>
      </w:r>
      <w:r>
        <w:t xml:space="preserve"> understand </w:t>
      </w:r>
      <w:r w:rsidR="00BE65DC">
        <w:t xml:space="preserve">your </w:t>
      </w:r>
      <w:r>
        <w:t xml:space="preserve">reticence. </w:t>
      </w:r>
      <w:r w:rsidR="00E10AC1">
        <w:t xml:space="preserve">Dr </w:t>
      </w:r>
      <w:r w:rsidR="00E10AC1">
        <w:t>Caparini</w:t>
      </w:r>
      <w:r w:rsidR="00E10AC1">
        <w:t xml:space="preserve">, </w:t>
      </w:r>
      <w:r w:rsidR="0031310C">
        <w:t xml:space="preserve">this </w:t>
      </w:r>
      <w:r w:rsidR="00E10AC1">
        <w:t xml:space="preserve">has </w:t>
      </w:r>
      <w:r>
        <w:t xml:space="preserve">been </w:t>
      </w:r>
      <w:r>
        <w:t>really helpful</w:t>
      </w:r>
      <w:r w:rsidR="00E10AC1">
        <w:t xml:space="preserve">. Thank you </w:t>
      </w:r>
      <w:r>
        <w:t xml:space="preserve">very much for </w:t>
      </w:r>
      <w:r w:rsidR="00E10AC1">
        <w:t xml:space="preserve">your </w:t>
      </w:r>
      <w:r>
        <w:t>time</w:t>
      </w:r>
      <w:r w:rsidR="00E10AC1">
        <w:t xml:space="preserve">. It has been </w:t>
      </w:r>
      <w:r w:rsidR="00E10AC1">
        <w:t>fairly brief</w:t>
      </w:r>
      <w:r w:rsidR="00E10AC1">
        <w:t xml:space="preserve">, but it has </w:t>
      </w:r>
      <w:r>
        <w:t xml:space="preserve">added </w:t>
      </w:r>
      <w:r w:rsidR="00E10AC1">
        <w:t xml:space="preserve">a completely different </w:t>
      </w:r>
      <w:r>
        <w:t xml:space="preserve">chapter to the work </w:t>
      </w:r>
      <w:r w:rsidR="00E10AC1">
        <w:t xml:space="preserve">that </w:t>
      </w:r>
      <w:r>
        <w:t>we are doing</w:t>
      </w:r>
      <w:r w:rsidR="00E10AC1">
        <w:t xml:space="preserve"> on critical minerals, so we are very grateful to you</w:t>
      </w:r>
      <w:r>
        <w:t>. Thank you very much.</w:t>
      </w:r>
    </w:p>
    <w:p w:rsidR="00BB3C9D" w:rsidP="00CE0AF3">
      <w:pPr>
        <w:pStyle w:val="Answer"/>
      </w:pPr>
      <w:r w:rsidRPr="004F6B0B">
        <w:rPr>
          <w:b/>
          <w:bCs/>
          <w:i/>
          <w:iCs/>
        </w:rPr>
        <w:t xml:space="preserve">Dr </w:t>
      </w:r>
      <w:r w:rsidRPr="004F6B0B">
        <w:rPr>
          <w:b/>
          <w:bCs/>
          <w:i/>
          <w:iCs/>
        </w:rPr>
        <w:t>Caparini</w:t>
      </w:r>
      <w:r w:rsidRPr="004F6B0B">
        <w:rPr>
          <w:b/>
          <w:bCs/>
          <w:i/>
          <w:iCs/>
        </w:rPr>
        <w:t>:</w:t>
      </w:r>
      <w:r w:rsidRPr="004E15FD">
        <w:rPr>
          <w:b/>
        </w:rPr>
        <w:t xml:space="preserve"> </w:t>
      </w:r>
      <w:r>
        <w:t>Good luck with your work.</w:t>
      </w:r>
    </w:p>
    <w:p w:rsidR="004F6B0B" w:rsidRPr="004F6B0B" w:rsidP="00CE1382">
      <w:pPr>
        <w:spacing w:line="276" w:lineRule="auto"/>
        <w:jc w:val="left"/>
      </w:pPr>
    </w:p>
    <w:p w:rsidR="004E15FD" w:rsidRPr="000F5529" w:rsidP="004E15FD">
      <w:pPr>
        <w:pStyle w:val="TitlePanel0"/>
        <w:rPr>
          <w:szCs w:val="28"/>
        </w:rPr>
      </w:pPr>
      <w:r w:rsidRPr="000F5529">
        <w:rPr>
          <w:szCs w:val="28"/>
        </w:rPr>
        <w:t>Examination of witnesses</w:t>
      </w:r>
    </w:p>
    <w:p w:rsidR="004E15FD" w:rsidP="004E15FD">
      <w:pPr>
        <w:pStyle w:val="TitlePanel0"/>
        <w:jc w:val="both"/>
      </w:pPr>
      <w:bookmarkStart w:id="3" w:name="Panel3"/>
      <w:bookmarkEnd w:id="3"/>
      <w:r>
        <w:rPr>
          <w:sz w:val="22"/>
        </w:rPr>
        <w:t xml:space="preserve">Witnesses: </w:t>
      </w:r>
      <w:r w:rsidR="00D4593C">
        <w:rPr>
          <w:sz w:val="22"/>
        </w:rPr>
        <w:t>Professor Paul Monks, Tim Stern and Anne-Marie Trevelyan</w:t>
      </w:r>
      <w:r w:rsidR="005C42A4">
        <w:rPr>
          <w:sz w:val="22"/>
        </w:rPr>
        <w:t xml:space="preserve"> MP</w:t>
      </w:r>
      <w:r w:rsidR="00D4593C">
        <w:rPr>
          <w:sz w:val="22"/>
        </w:rPr>
        <w:t>.</w:t>
      </w:r>
    </w:p>
    <w:p w:rsidR="004E15FD" w:rsidP="004E15FD">
      <w:pPr>
        <w:pStyle w:val="Question"/>
      </w:pPr>
      <w:r w:rsidRPr="004E15FD">
        <w:rPr>
          <w:b/>
        </w:rPr>
        <w:t>Chair:</w:t>
      </w:r>
      <w:r>
        <w:t xml:space="preserve"> Welcome to the third part </w:t>
      </w:r>
      <w:r w:rsidR="00D03147">
        <w:t xml:space="preserve">of this afternoon’s Foreign Affairs Committee </w:t>
      </w:r>
      <w:r w:rsidR="00156A27">
        <w:t xml:space="preserve">hearing on </w:t>
      </w:r>
      <w:r w:rsidR="00D03147">
        <w:t>the issue of critical minerals. Minister,</w:t>
      </w:r>
      <w:r>
        <w:t xml:space="preserve"> </w:t>
      </w:r>
      <w:r w:rsidR="00AE154B">
        <w:t>although we know who you are</w:t>
      </w:r>
      <w:r w:rsidR="00156A27">
        <w:t xml:space="preserve">, do you want to briefly say who you </w:t>
      </w:r>
      <w:r w:rsidR="00590D0A">
        <w:t xml:space="preserve">and </w:t>
      </w:r>
      <w:r>
        <w:t>your colleagues are</w:t>
      </w:r>
      <w:r w:rsidR="00D03F8E">
        <w:t>?</w:t>
      </w:r>
    </w:p>
    <w:p w:rsidR="004E15FD" w:rsidP="004E15FD">
      <w:pPr>
        <w:pStyle w:val="Answer"/>
      </w:pPr>
      <w:r w:rsidRPr="00660BA2">
        <w:rPr>
          <w:b/>
          <w:bCs/>
          <w:i/>
          <w:iCs/>
          <w:lang w:val="fr-FR"/>
        </w:rPr>
        <w:t xml:space="preserve">Anne-Marie </w:t>
      </w:r>
      <w:r w:rsidRPr="00660BA2">
        <w:rPr>
          <w:b/>
          <w:bCs/>
          <w:i/>
          <w:iCs/>
          <w:lang w:val="fr-FR"/>
        </w:rPr>
        <w:t>Trevelyan:</w:t>
      </w:r>
      <w:r w:rsidRPr="00660BA2">
        <w:rPr>
          <w:b/>
          <w:lang w:val="fr-FR"/>
        </w:rPr>
        <w:t xml:space="preserve"> </w:t>
      </w:r>
      <w:r w:rsidRPr="00660BA2">
        <w:rPr>
          <w:lang w:val="fr-FR"/>
        </w:rPr>
        <w:t xml:space="preserve">I </w:t>
      </w:r>
      <w:r w:rsidRPr="00660BA2">
        <w:rPr>
          <w:lang w:val="fr-FR"/>
        </w:rPr>
        <w:t>am</w:t>
      </w:r>
      <w:r w:rsidRPr="00660BA2">
        <w:rPr>
          <w:lang w:val="fr-FR"/>
        </w:rPr>
        <w:t xml:space="preserve"> Anne-Marie </w:t>
      </w:r>
      <w:r w:rsidRPr="00660BA2" w:rsidR="00D03F8E">
        <w:rPr>
          <w:lang w:val="fr-FR"/>
        </w:rPr>
        <w:t xml:space="preserve">Trevelyan. </w:t>
      </w:r>
      <w:r w:rsidR="00D03F8E">
        <w:t xml:space="preserve">I am the </w:t>
      </w:r>
      <w:r w:rsidR="00FB0C89">
        <w:t>M</w:t>
      </w:r>
      <w:r w:rsidR="00D03F8E">
        <w:t>inister for the Indo-Pac</w:t>
      </w:r>
      <w:r w:rsidR="00FB0C89">
        <w:t>i</w:t>
      </w:r>
      <w:r w:rsidR="00D03F8E">
        <w:t>fi</w:t>
      </w:r>
      <w:r w:rsidR="00FB0C89">
        <w:t xml:space="preserve">c </w:t>
      </w:r>
      <w:r w:rsidR="00D03F8E">
        <w:t>in the Foreign, Commonwealth and Development Office</w:t>
      </w:r>
      <w:r w:rsidR="008B3215">
        <w:t>. A</w:t>
      </w:r>
      <w:r w:rsidR="00D03F8E">
        <w:t xml:space="preserve">lso, as of just a couple of weeks ago, </w:t>
      </w:r>
      <w:r w:rsidR="008B3215">
        <w:t xml:space="preserve">I </w:t>
      </w:r>
      <w:r w:rsidR="00D03F8E">
        <w:t>hold the portfolio on critical minerals, which is a great treat for me</w:t>
      </w:r>
      <w:r w:rsidR="008B3215">
        <w:t xml:space="preserve"> </w:t>
      </w:r>
      <w:r w:rsidR="00D03F8E">
        <w:t xml:space="preserve">because </w:t>
      </w:r>
      <w:r>
        <w:t xml:space="preserve">I was involved </w:t>
      </w:r>
      <w:r w:rsidR="00D03F8E">
        <w:t>in setting quite a lot of</w:t>
      </w:r>
      <w:r w:rsidR="008B3215">
        <w:t xml:space="preserve"> </w:t>
      </w:r>
      <w:r w:rsidR="00D03F8E">
        <w:t xml:space="preserve">this work up when I was the </w:t>
      </w:r>
      <w:r w:rsidR="00AE154B">
        <w:t>Energy Minister</w:t>
      </w:r>
      <w:r w:rsidR="00AE154B">
        <w:t xml:space="preserve"> </w:t>
      </w:r>
      <w:r w:rsidR="00D03F8E">
        <w:t xml:space="preserve">two years ago. </w:t>
      </w:r>
      <w:r>
        <w:t xml:space="preserve">I </w:t>
      </w:r>
      <w:r w:rsidR="00D03F8E">
        <w:t xml:space="preserve">have </w:t>
      </w:r>
      <w:r>
        <w:t xml:space="preserve">brought with </w:t>
      </w:r>
      <w:r w:rsidR="00D03F8E">
        <w:t xml:space="preserve">me </w:t>
      </w:r>
      <w:r w:rsidR="00AE154B">
        <w:t>a</w:t>
      </w:r>
      <w:r w:rsidR="00D03F8E">
        <w:t xml:space="preserve"> ge</w:t>
      </w:r>
      <w:r w:rsidR="008B3215">
        <w:t>n</w:t>
      </w:r>
      <w:r w:rsidR="00D03F8E">
        <w:t xml:space="preserve">tleman who is still </w:t>
      </w:r>
      <w:r w:rsidR="008B3215">
        <w:t xml:space="preserve">in </w:t>
      </w:r>
      <w:r w:rsidR="00D03F8E">
        <w:t>D</w:t>
      </w:r>
      <w:r w:rsidR="0064248A">
        <w:t>B</w:t>
      </w:r>
      <w:r w:rsidR="002B7A82">
        <w:t xml:space="preserve">T, </w:t>
      </w:r>
      <w:r>
        <w:t>Paul Monks</w:t>
      </w:r>
      <w:r w:rsidR="002B7A82">
        <w:t xml:space="preserve">, who is the chief scientific adviser, </w:t>
      </w:r>
      <w:r>
        <w:t>and Tim Stern</w:t>
      </w:r>
      <w:r w:rsidR="00F65079">
        <w:t>,</w:t>
      </w:r>
      <w:r w:rsidR="002B7A82">
        <w:t xml:space="preserve"> who is our energy director in FCDO.</w:t>
      </w:r>
    </w:p>
    <w:p w:rsidR="004E15FD" w:rsidP="004E15FD">
      <w:pPr>
        <w:pStyle w:val="Answer"/>
      </w:pPr>
      <w:r w:rsidRPr="004F6B0B">
        <w:rPr>
          <w:b/>
          <w:bCs/>
          <w:i/>
          <w:iCs/>
        </w:rPr>
        <w:t>Professor Monks:</w:t>
      </w:r>
      <w:r w:rsidRPr="004E15FD">
        <w:rPr>
          <w:b/>
        </w:rPr>
        <w:t xml:space="preserve"> </w:t>
      </w:r>
      <w:r w:rsidR="00F65079">
        <w:t xml:space="preserve">I am in the </w:t>
      </w:r>
      <w:r>
        <w:t xml:space="preserve">Department </w:t>
      </w:r>
      <w:r w:rsidR="00B75B51">
        <w:t xml:space="preserve">for </w:t>
      </w:r>
      <w:r w:rsidR="002B7A82">
        <w:t>Energy Security and Net Zero.</w:t>
      </w:r>
    </w:p>
    <w:p w:rsidR="009836A4" w:rsidP="004E15FD">
      <w:pPr>
        <w:pStyle w:val="Answer"/>
      </w:pPr>
      <w:r w:rsidRPr="004F6B0B">
        <w:rPr>
          <w:b/>
          <w:bCs/>
          <w:i/>
          <w:iCs/>
        </w:rPr>
        <w:t>Anne-Marie Trevelyan:</w:t>
      </w:r>
      <w:r w:rsidRPr="004E15FD" w:rsidR="004E15FD">
        <w:rPr>
          <w:b/>
        </w:rPr>
        <w:t xml:space="preserve"> </w:t>
      </w:r>
      <w:r w:rsidR="00B75B51">
        <w:t>Apologies</w:t>
      </w:r>
      <w:r w:rsidR="002B7A82">
        <w:t xml:space="preserve">, </w:t>
      </w:r>
      <w:r w:rsidR="00B75B51">
        <w:t xml:space="preserve">I said the </w:t>
      </w:r>
      <w:r w:rsidR="004E15FD">
        <w:t>wrong</w:t>
      </w:r>
      <w:r w:rsidR="00B75B51">
        <w:t xml:space="preserve"> one</w:t>
      </w:r>
      <w:r w:rsidR="002B7A82">
        <w:t xml:space="preserve">. </w:t>
      </w:r>
    </w:p>
    <w:p w:rsidR="009836A4" w:rsidP="009836A4">
      <w:pPr>
        <w:pStyle w:val="Answer"/>
      </w:pPr>
      <w:r w:rsidRPr="00CE0AF3">
        <w:rPr>
          <w:b/>
        </w:rPr>
        <w:t>Chair:</w:t>
      </w:r>
      <w:r w:rsidRPr="00CE0AF3">
        <w:t xml:space="preserve"> I</w:t>
      </w:r>
      <w:r>
        <w:t>t is all going very badly already.</w:t>
      </w:r>
    </w:p>
    <w:p w:rsidR="004E15FD" w:rsidP="004E15FD">
      <w:pPr>
        <w:pStyle w:val="Answer"/>
      </w:pPr>
      <w:r w:rsidRPr="004F6B0B">
        <w:rPr>
          <w:b/>
          <w:bCs/>
          <w:i/>
          <w:iCs/>
        </w:rPr>
        <w:t>Anne-Marie Trevelyan:</w:t>
      </w:r>
      <w:r w:rsidRPr="004E15FD">
        <w:rPr>
          <w:b/>
        </w:rPr>
        <w:t xml:space="preserve"> </w:t>
      </w:r>
      <w:r w:rsidR="002B7A82">
        <w:t>H</w:t>
      </w:r>
      <w:r w:rsidR="000F5D81">
        <w:t xml:space="preserve">e </w:t>
      </w:r>
      <w:r w:rsidR="002B7A82">
        <w:t>was in BEIS when I was there</w:t>
      </w:r>
      <w:r w:rsidR="00B75B51">
        <w:t>,</w:t>
      </w:r>
      <w:r w:rsidR="002B7A82">
        <w:t xml:space="preserve"> and now I get confused as to what we have all done.</w:t>
      </w:r>
    </w:p>
    <w:p w:rsidR="004E15FD" w:rsidP="00B75B51">
      <w:pPr>
        <w:pStyle w:val="Answer"/>
      </w:pPr>
      <w:r w:rsidRPr="00CE0AF3">
        <w:rPr>
          <w:b/>
        </w:rPr>
        <w:t>Chair:</w:t>
      </w:r>
      <w:r w:rsidRPr="00CE0AF3">
        <w:t xml:space="preserve"> </w:t>
      </w:r>
      <w:r w:rsidR="000F5D81">
        <w:t>Anyway, y</w:t>
      </w:r>
      <w:r>
        <w:t>ou are all experts</w:t>
      </w:r>
      <w:r>
        <w:t xml:space="preserve">, </w:t>
      </w:r>
      <w:r w:rsidR="000F5D81">
        <w:t xml:space="preserve">so we expect a very high quality of contribution. </w:t>
      </w:r>
    </w:p>
    <w:p w:rsidR="004E15FD" w:rsidP="004E15FD">
      <w:pPr>
        <w:pStyle w:val="Question"/>
      </w:pPr>
      <w:r w:rsidRPr="004E15FD">
        <w:rPr>
          <w:b/>
        </w:rPr>
        <w:t>Henry Smith:</w:t>
      </w:r>
      <w:r>
        <w:t xml:space="preserve"> </w:t>
      </w:r>
      <w:r w:rsidR="000F5D81">
        <w:t xml:space="preserve">Welcome, </w:t>
      </w:r>
      <w:r w:rsidR="0064248A">
        <w:t>Minister</w:t>
      </w:r>
      <w:r w:rsidR="000F5D81">
        <w:t xml:space="preserve">. </w:t>
      </w:r>
      <w:r>
        <w:t>Ha</w:t>
      </w:r>
      <w:r w:rsidR="00065F7B">
        <w:t xml:space="preserve">ve </w:t>
      </w:r>
      <w:r>
        <w:t xml:space="preserve">the </w:t>
      </w:r>
      <w:r w:rsidR="00065F7B">
        <w:t>G</w:t>
      </w:r>
      <w:r>
        <w:t>overnment decided</w:t>
      </w:r>
      <w:r w:rsidR="00065F7B">
        <w:t>,</w:t>
      </w:r>
      <w:r>
        <w:t xml:space="preserve"> </w:t>
      </w:r>
      <w:r w:rsidR="000F5D81">
        <w:t xml:space="preserve">within the broad range of the </w:t>
      </w:r>
      <w:r w:rsidR="008827FB">
        <w:t xml:space="preserve">critical </w:t>
      </w:r>
      <w:r w:rsidR="008827FB">
        <w:t>minerals</w:t>
      </w:r>
      <w:r w:rsidR="008827FB">
        <w:t xml:space="preserve"> strategy</w:t>
      </w:r>
      <w:r w:rsidR="00425EBC">
        <w:t xml:space="preserve">, </w:t>
      </w:r>
      <w:r w:rsidR="000F5D81">
        <w:t xml:space="preserve">where </w:t>
      </w:r>
      <w:r w:rsidR="00425EBC">
        <w:t xml:space="preserve">they are </w:t>
      </w:r>
      <w:r w:rsidR="000F5D81">
        <w:t xml:space="preserve">looking to focus efforts to safeguard critical minerals in terms of security and </w:t>
      </w:r>
      <w:r w:rsidR="007F4909">
        <w:t>the economic reality?</w:t>
      </w:r>
    </w:p>
    <w:p w:rsidR="00B54203" w:rsidP="00B54203">
      <w:pPr>
        <w:pStyle w:val="Answer"/>
      </w:pPr>
      <w:r w:rsidRPr="004F6B0B">
        <w:rPr>
          <w:b/>
          <w:bCs/>
          <w:i/>
          <w:iCs/>
        </w:rPr>
        <w:t>Anne-Marie Trevelyan:</w:t>
      </w:r>
      <w:r w:rsidRPr="004E15FD" w:rsidR="004E15FD">
        <w:rPr>
          <w:b/>
        </w:rPr>
        <w:t xml:space="preserve"> </w:t>
      </w:r>
      <w:r w:rsidR="007F4909">
        <w:t>Y</w:t>
      </w:r>
      <w:r w:rsidR="004E15FD">
        <w:t>es</w:t>
      </w:r>
      <w:r w:rsidR="00156A27">
        <w:t>. T</w:t>
      </w:r>
      <w:r w:rsidR="004E15FD">
        <w:t>he first step</w:t>
      </w:r>
      <w:r w:rsidR="00425EBC">
        <w:t xml:space="preserve"> </w:t>
      </w:r>
      <w:r w:rsidR="007F4909">
        <w:t xml:space="preserve">when we published the </w:t>
      </w:r>
      <w:r w:rsidR="008827FB">
        <w:t>critical minerals strategy</w:t>
      </w:r>
      <w:r w:rsidR="007F4909">
        <w:t xml:space="preserve"> </w:t>
      </w:r>
      <w:r w:rsidR="004E15FD">
        <w:t>last year was</w:t>
      </w:r>
      <w:r>
        <w:t xml:space="preserve">, </w:t>
      </w:r>
      <w:r w:rsidR="007F4909">
        <w:t xml:space="preserve">after </w:t>
      </w:r>
      <w:r w:rsidR="004E15FD">
        <w:t>extensive work across all aspects of business</w:t>
      </w:r>
      <w:r w:rsidR="007F4909">
        <w:t xml:space="preserve"> and civil defence, understanding what that pipeline of need is now and what it is likely to look like as we move to a net</w:t>
      </w:r>
      <w:r>
        <w:t>-</w:t>
      </w:r>
      <w:r w:rsidR="007F4909">
        <w:t>zero environment and a more congested supply chain world</w:t>
      </w:r>
      <w:r w:rsidR="0064248A">
        <w:t>,</w:t>
      </w:r>
      <w:r w:rsidR="007F4909">
        <w:t xml:space="preserve"> with the impact that that is having.</w:t>
      </w:r>
      <w:r>
        <w:t xml:space="preserve"> </w:t>
      </w:r>
      <w:r w:rsidR="007F4909">
        <w:t xml:space="preserve">We launched that and set out </w:t>
      </w:r>
      <w:r w:rsidR="007F4909">
        <w:t>a number of</w:t>
      </w:r>
      <w:r w:rsidR="007F4909">
        <w:t xml:space="preserve"> clear frameworks around which to work. </w:t>
      </w:r>
    </w:p>
    <w:p w:rsidR="00DE6B3F" w:rsidP="004E15FD">
      <w:pPr>
        <w:pStyle w:val="Answer"/>
      </w:pPr>
      <w:r>
        <w:t>Then</w:t>
      </w:r>
      <w:r w:rsidR="00B54203">
        <w:t>,</w:t>
      </w:r>
      <w:r>
        <w:t xml:space="preserve"> </w:t>
      </w:r>
      <w:r>
        <w:t xml:space="preserve">a couple of months ago in March, we had a first iteration. We called it the refresh, which was in line with the </w:t>
      </w:r>
      <w:r w:rsidR="0064248A">
        <w:t>integrated review</w:t>
      </w:r>
      <w:r>
        <w:t xml:space="preserve"> </w:t>
      </w:r>
      <w:r w:rsidR="0064248A">
        <w:t>refresh</w:t>
      </w:r>
      <w:r>
        <w:t>, which has tried to drill down on how we are getting to grips with this in our relationships with industry and those wider</w:t>
      </w:r>
      <w:r w:rsidR="005B014A">
        <w:t xml:space="preserve"> </w:t>
      </w:r>
      <w:r>
        <w:t xml:space="preserve">important supply chains. </w:t>
      </w:r>
    </w:p>
    <w:p w:rsidR="00DA36B8" w:rsidP="004E15FD">
      <w:pPr>
        <w:pStyle w:val="Answer"/>
      </w:pPr>
      <w:r>
        <w:t xml:space="preserve">Through </w:t>
      </w:r>
      <w:r w:rsidR="001B22A3">
        <w:t>c</w:t>
      </w:r>
      <w:r w:rsidR="00DE6B3F">
        <w:t xml:space="preserve">ovid, we were </w:t>
      </w:r>
      <w:r w:rsidR="00D4593C">
        <w:t xml:space="preserve">challenged to </w:t>
      </w:r>
      <w:r w:rsidR="00462E3F">
        <w:t>think</w:t>
      </w:r>
      <w:r w:rsidR="00D4593C">
        <w:t xml:space="preserve"> about the supply chain criticality issues</w:t>
      </w:r>
      <w:r w:rsidR="001B22A3">
        <w:t>,</w:t>
      </w:r>
      <w:r w:rsidR="00DE6B3F">
        <w:t xml:space="preserve"> and </w:t>
      </w:r>
      <w:r w:rsidR="005B014A">
        <w:t>P</w:t>
      </w:r>
      <w:r w:rsidR="00DE6B3F">
        <w:t xml:space="preserve">roject </w:t>
      </w:r>
      <w:r w:rsidR="005B014A">
        <w:t>D</w:t>
      </w:r>
      <w:r w:rsidR="00DE6B3F">
        <w:t>efend was a cross-Whitehall effort to do that</w:t>
      </w:r>
      <w:r w:rsidR="005B014A">
        <w:t xml:space="preserve">. We </w:t>
      </w:r>
      <w:r w:rsidR="00DE6B3F">
        <w:t>t</w:t>
      </w:r>
      <w:r>
        <w:t xml:space="preserve">ested that. As we have looked at the refresh, we have been </w:t>
      </w:r>
      <w:r w:rsidR="00D4593C">
        <w:t>able to assess the</w:t>
      </w:r>
      <w:r w:rsidR="00462E3F">
        <w:t xml:space="preserve"> investments</w:t>
      </w:r>
      <w:r w:rsidR="00D4593C">
        <w:t xml:space="preserve"> </w:t>
      </w:r>
      <w:r>
        <w:t xml:space="preserve">that </w:t>
      </w:r>
      <w:r w:rsidR="00D4593C">
        <w:t xml:space="preserve">we have made </w:t>
      </w:r>
      <w:r>
        <w:t xml:space="preserve">into things </w:t>
      </w:r>
      <w:r>
        <w:t>such as</w:t>
      </w:r>
      <w:r>
        <w:t xml:space="preserve"> the Faraday battery challenge</w:t>
      </w:r>
      <w:r w:rsidR="0026169F">
        <w:t xml:space="preserve"> or </w:t>
      </w:r>
      <w:r>
        <w:t xml:space="preserve">the </w:t>
      </w:r>
      <w:r w:rsidR="00783B40">
        <w:t>A</w:t>
      </w:r>
      <w:r>
        <w:t>ccelerate</w:t>
      </w:r>
      <w:r w:rsidR="00783B40">
        <w:t>-</w:t>
      </w:r>
      <w:r>
        <w:t>to</w:t>
      </w:r>
      <w:r w:rsidR="00783B40">
        <w:t>-D</w:t>
      </w:r>
      <w:r>
        <w:t xml:space="preserve">emonstrate </w:t>
      </w:r>
      <w:r w:rsidR="00C608A2">
        <w:t>facility</w:t>
      </w:r>
      <w:r>
        <w:t>,</w:t>
      </w:r>
      <w:r w:rsidR="0026169F">
        <w:t xml:space="preserve"> </w:t>
      </w:r>
      <w:r>
        <w:t xml:space="preserve">funded through the Ayrton fund, </w:t>
      </w:r>
      <w:r w:rsidR="0026169F">
        <w:t xml:space="preserve">and </w:t>
      </w:r>
      <w:r w:rsidR="00D4593C">
        <w:t xml:space="preserve">just recently </w:t>
      </w:r>
      <w:r w:rsidR="0026169F">
        <w:t xml:space="preserve">the </w:t>
      </w:r>
      <w:r>
        <w:t>new CLIMATES fund, which stands for circular</w:t>
      </w:r>
      <w:r w:rsidR="00BD7F07">
        <w:t xml:space="preserve"> </w:t>
      </w:r>
      <w:r>
        <w:t xml:space="preserve">critical </w:t>
      </w:r>
      <w:r w:rsidR="00BD7F07">
        <w:t xml:space="preserve">materials </w:t>
      </w:r>
      <w:r>
        <w:t>supply</w:t>
      </w:r>
      <w:r w:rsidR="00BD7F07">
        <w:t xml:space="preserve"> chains. It is about </w:t>
      </w:r>
      <w:r>
        <w:t>the circularity of</w:t>
      </w:r>
      <w:r w:rsidR="00BD7F07">
        <w:t xml:space="preserve"> minerals</w:t>
      </w:r>
      <w:r>
        <w:t xml:space="preserve">, </w:t>
      </w:r>
      <w:r>
        <w:t>recycling</w:t>
      </w:r>
      <w:r>
        <w:t xml:space="preserve"> and that sort of thing</w:t>
      </w:r>
      <w:r w:rsidR="00BD7F07">
        <w:t xml:space="preserve">. There is </w:t>
      </w:r>
      <w:r w:rsidR="00D4593C">
        <w:t>£15 million to start looking at that</w:t>
      </w:r>
      <w:r>
        <w:t>.</w:t>
      </w:r>
    </w:p>
    <w:p w:rsidR="009E4DEA" w:rsidP="004E15FD">
      <w:pPr>
        <w:pStyle w:val="Answer"/>
      </w:pPr>
      <w:r>
        <w:t>F</w:t>
      </w:r>
      <w:r w:rsidR="00DA36B8">
        <w:t xml:space="preserve">rom the broad picture of that strategy published last year, </w:t>
      </w:r>
      <w:r>
        <w:t xml:space="preserve">we are </w:t>
      </w:r>
      <w:r w:rsidR="00DA36B8">
        <w:t>start</w:t>
      </w:r>
      <w:r>
        <w:t xml:space="preserve">ing </w:t>
      </w:r>
      <w:r w:rsidR="00DA36B8">
        <w:t xml:space="preserve">to </w:t>
      </w:r>
      <w:r w:rsidR="00D4593C">
        <w:t>drill down</w:t>
      </w:r>
      <w:r w:rsidR="00DA36B8">
        <w:t xml:space="preserve">, </w:t>
      </w:r>
      <w:r w:rsidR="00D4593C">
        <w:t xml:space="preserve">working with industry </w:t>
      </w:r>
      <w:r w:rsidR="00DA36B8">
        <w:t xml:space="preserve">very </w:t>
      </w:r>
      <w:r w:rsidR="00D4593C">
        <w:t xml:space="preserve">closely </w:t>
      </w:r>
      <w:r w:rsidR="00DA36B8">
        <w:t xml:space="preserve">on </w:t>
      </w:r>
      <w:r>
        <w:t xml:space="preserve">where </w:t>
      </w:r>
      <w:r w:rsidR="00DA36B8">
        <w:t xml:space="preserve">those key areas for </w:t>
      </w:r>
      <w:r w:rsidR="0064248A">
        <w:t>it</w:t>
      </w:r>
      <w:r w:rsidR="00DA36B8">
        <w:t xml:space="preserve"> are going to be. T</w:t>
      </w:r>
      <w:r>
        <w:t>his strategy is not for the good of our health</w:t>
      </w:r>
      <w:r w:rsidR="0064248A">
        <w:t>;</w:t>
      </w:r>
      <w:r>
        <w:t xml:space="preserve"> </w:t>
      </w:r>
      <w:r w:rsidR="0064248A">
        <w:t xml:space="preserve">it </w:t>
      </w:r>
      <w:r>
        <w:t xml:space="preserve">is for our businesses and our industries to be </w:t>
      </w:r>
      <w:r w:rsidR="00D4593C">
        <w:t>able to meet</w:t>
      </w:r>
      <w:r>
        <w:t>, in large part, the net</w:t>
      </w:r>
      <w:r w:rsidR="00562E6C">
        <w:t>-</w:t>
      </w:r>
      <w:r>
        <w:t>zero challenge that we have set ourselves</w:t>
      </w:r>
      <w:r w:rsidR="00562E6C">
        <w:t>,</w:t>
      </w:r>
      <w:r>
        <w:t xml:space="preserve"> and to assure the supply chains amidst and with our friends and allies, so that we can </w:t>
      </w:r>
      <w:r w:rsidR="00D4593C">
        <w:t>build that net</w:t>
      </w:r>
      <w:r w:rsidR="00562E6C">
        <w:t>-</w:t>
      </w:r>
      <w:r w:rsidR="00D4593C">
        <w:t>zero energy world together</w:t>
      </w:r>
      <w:r>
        <w:t>.</w:t>
      </w:r>
    </w:p>
    <w:p w:rsidR="004E15FD" w:rsidP="004E15FD">
      <w:pPr>
        <w:pStyle w:val="Answer"/>
      </w:pPr>
      <w:r>
        <w:t>W</w:t>
      </w:r>
      <w:r w:rsidR="00D4593C">
        <w:t>e are making good progress</w:t>
      </w:r>
      <w:r w:rsidR="00562E6C">
        <w:t>. A</w:t>
      </w:r>
      <w:r>
        <w:t xml:space="preserve">s we progress this and we watch the movement of others </w:t>
      </w:r>
      <w:r w:rsidR="00044490">
        <w:t xml:space="preserve">and a </w:t>
      </w:r>
      <w:r>
        <w:t xml:space="preserve">lot of activity in the multilateral fora, we start to think about the challenges we will face. As businesses are challenged more and more, they are </w:t>
      </w:r>
      <w:r w:rsidR="00044490">
        <w:t xml:space="preserve">also </w:t>
      </w:r>
      <w:r>
        <w:t xml:space="preserve">starting to see </w:t>
      </w:r>
      <w:r w:rsidR="00D4593C">
        <w:t xml:space="preserve">what the projected paths are for </w:t>
      </w:r>
      <w:r>
        <w:t xml:space="preserve">their </w:t>
      </w:r>
      <w:r w:rsidR="00D4593C">
        <w:t>businesses</w:t>
      </w:r>
      <w:r w:rsidR="00116653">
        <w:t xml:space="preserve">, for their part of the sector and for so many new sectors </w:t>
      </w:r>
      <w:r w:rsidR="00044490">
        <w:t xml:space="preserve">that </w:t>
      </w:r>
      <w:r w:rsidR="00116653">
        <w:t xml:space="preserve">are just starting to grow as the technologies develop. </w:t>
      </w:r>
    </w:p>
    <w:p w:rsidR="00116653" w:rsidP="004E15FD">
      <w:pPr>
        <w:pStyle w:val="Answer"/>
      </w:pPr>
      <w:r>
        <w:t>We are absolutely going in the right direction in that</w:t>
      </w:r>
      <w:r w:rsidR="00044490">
        <w:t xml:space="preserve">. </w:t>
      </w:r>
      <w:r>
        <w:t xml:space="preserve">Paul might want to </w:t>
      </w:r>
      <w:r w:rsidR="0064248A">
        <w:t>add</w:t>
      </w:r>
      <w:r w:rsidR="001A4643">
        <w:t xml:space="preserve"> </w:t>
      </w:r>
      <w:r>
        <w:t xml:space="preserve">a domestic perspective </w:t>
      </w:r>
      <w:r w:rsidR="001A4643">
        <w:t xml:space="preserve">on </w:t>
      </w:r>
      <w:r>
        <w:t>issues around automotive</w:t>
      </w:r>
      <w:r w:rsidR="001A4643">
        <w:t xml:space="preserve">, offshore wind </w:t>
      </w:r>
      <w:r>
        <w:t>and so on</w:t>
      </w:r>
      <w:r w:rsidR="0064248A">
        <w:t xml:space="preserve">—those </w:t>
      </w:r>
      <w:r>
        <w:t>crunchy</w:t>
      </w:r>
      <w:r w:rsidR="001A4643">
        <w:t xml:space="preserve">, </w:t>
      </w:r>
      <w:r>
        <w:t xml:space="preserve">big sectors that we want to ensure </w:t>
      </w:r>
      <w:r w:rsidR="0064248A">
        <w:t xml:space="preserve">can continue to </w:t>
      </w:r>
      <w:r>
        <w:t xml:space="preserve">be based in the UK and </w:t>
      </w:r>
      <w:r w:rsidR="001A4643">
        <w:t xml:space="preserve">are </w:t>
      </w:r>
      <w:r>
        <w:t>key to our economy</w:t>
      </w:r>
      <w:r w:rsidR="001A4643">
        <w:t>. A</w:t>
      </w:r>
      <w:r>
        <w:t>t the same time</w:t>
      </w:r>
      <w:r w:rsidR="001A4643">
        <w:t xml:space="preserve">, </w:t>
      </w:r>
      <w:r>
        <w:t xml:space="preserve">we are working on an international basis, building partnerships with countries </w:t>
      </w:r>
      <w:r w:rsidR="001B22A3">
        <w:t>that</w:t>
      </w:r>
      <w:r>
        <w:t xml:space="preserve"> have similar issues or</w:t>
      </w:r>
      <w:r w:rsidR="007B702A">
        <w:t>, indeed,</w:t>
      </w:r>
      <w:r>
        <w:t xml:space="preserve"> countries where there are critical mineral resources that we want to assure for our own businesses.</w:t>
      </w:r>
    </w:p>
    <w:p w:rsidR="00D4593C" w:rsidP="00D4593C">
      <w:pPr>
        <w:pStyle w:val="Question"/>
      </w:pPr>
      <w:r w:rsidRPr="00D4593C">
        <w:rPr>
          <w:b/>
        </w:rPr>
        <w:t>Henry Smith:</w:t>
      </w:r>
      <w:r>
        <w:t xml:space="preserve"> </w:t>
      </w:r>
      <w:r w:rsidR="001B22A3">
        <w:t>I</w:t>
      </w:r>
      <w:r w:rsidR="00116653">
        <w:t xml:space="preserve">n answering, Paul, </w:t>
      </w:r>
      <w:r w:rsidR="001B22A3">
        <w:t xml:space="preserve">could </w:t>
      </w:r>
      <w:r>
        <w:t xml:space="preserve">you </w:t>
      </w:r>
      <w:r w:rsidR="001B22A3">
        <w:t xml:space="preserve">perhaps </w:t>
      </w:r>
      <w:r>
        <w:t xml:space="preserve">drill down on </w:t>
      </w:r>
      <w:r w:rsidR="0087337A">
        <w:t xml:space="preserve">particular </w:t>
      </w:r>
      <w:r>
        <w:t>sectors</w:t>
      </w:r>
      <w:r w:rsidR="00116653">
        <w:t>, whether that be defence, a</w:t>
      </w:r>
      <w:r w:rsidR="0087337A">
        <w:t>u</w:t>
      </w:r>
      <w:r w:rsidR="00116653">
        <w:t>tomotive</w:t>
      </w:r>
      <w:r w:rsidR="0087337A">
        <w:t xml:space="preserve"> or </w:t>
      </w:r>
      <w:r w:rsidR="00116653">
        <w:t>wind turbines</w:t>
      </w:r>
      <w:r w:rsidR="0087337A">
        <w:t>?</w:t>
      </w:r>
      <w:r w:rsidR="00116653">
        <w:t xml:space="preserve"> </w:t>
      </w:r>
      <w:r w:rsidR="0087337A">
        <w:t>Are</w:t>
      </w:r>
      <w:r w:rsidR="0087337A">
        <w:t xml:space="preserve"> </w:t>
      </w:r>
      <w:r>
        <w:t xml:space="preserve">the </w:t>
      </w:r>
      <w:r w:rsidR="0087337A">
        <w:t>G</w:t>
      </w:r>
      <w:r>
        <w:t xml:space="preserve">overnment </w:t>
      </w:r>
      <w:r w:rsidR="00462E3F">
        <w:t>planning</w:t>
      </w:r>
      <w:r>
        <w:t xml:space="preserve"> to publish that</w:t>
      </w:r>
      <w:r w:rsidR="001B22A3">
        <w:t>,</w:t>
      </w:r>
      <w:r w:rsidR="0087337A">
        <w:t xml:space="preserve"> and h</w:t>
      </w:r>
      <w:r w:rsidR="00116653">
        <w:t xml:space="preserve">ow will </w:t>
      </w:r>
      <w:r w:rsidR="0087337A">
        <w:t>the</w:t>
      </w:r>
      <w:r w:rsidR="007B702A">
        <w:t>y</w:t>
      </w:r>
      <w:r w:rsidR="0087337A">
        <w:t xml:space="preserve"> </w:t>
      </w:r>
      <w:r w:rsidR="00116653">
        <w:t>support those aims as stated</w:t>
      </w:r>
      <w:r w:rsidR="00B5281C">
        <w:t>?</w:t>
      </w:r>
    </w:p>
    <w:p w:rsidR="00D4593C" w:rsidP="00D4593C">
      <w:pPr>
        <w:pStyle w:val="Answer"/>
      </w:pPr>
      <w:r w:rsidRPr="004F6B0B">
        <w:rPr>
          <w:b/>
          <w:bCs/>
          <w:i/>
          <w:iCs/>
        </w:rPr>
        <w:t>Professor Monks:</w:t>
      </w:r>
      <w:r w:rsidRPr="00D4593C">
        <w:rPr>
          <w:b/>
        </w:rPr>
        <w:t xml:space="preserve"> </w:t>
      </w:r>
      <w:r>
        <w:t xml:space="preserve">Just to put </w:t>
      </w:r>
      <w:r w:rsidR="00B5281C">
        <w:t xml:space="preserve">the </w:t>
      </w:r>
      <w:r>
        <w:t xml:space="preserve">colour into what the </w:t>
      </w:r>
      <w:r w:rsidR="0087337A">
        <w:t>M</w:t>
      </w:r>
      <w:r>
        <w:t xml:space="preserve">inister </w:t>
      </w:r>
      <w:r w:rsidR="00B5281C">
        <w:t xml:space="preserve">has </w:t>
      </w:r>
      <w:r>
        <w:t>just said</w:t>
      </w:r>
      <w:r w:rsidR="00B5281C">
        <w:t xml:space="preserve">, in the </w:t>
      </w:r>
      <w:r w:rsidR="008827FB">
        <w:t>critical minerals strategy</w:t>
      </w:r>
      <w:r w:rsidR="00B5281C">
        <w:t xml:space="preserve"> we had 53 priorities</w:t>
      </w:r>
      <w:r w:rsidR="0087337A">
        <w:t xml:space="preserve"> or</w:t>
      </w:r>
      <w:r w:rsidR="00B5281C">
        <w:t xml:space="preserve"> policy interventions. When we did the critical mineral refresh, we took that down to 10</w:t>
      </w:r>
      <w:r w:rsidR="008C02EF">
        <w:t>. W</w:t>
      </w:r>
      <w:r w:rsidR="00B5281C">
        <w:t xml:space="preserve">e </w:t>
      </w:r>
      <w:r w:rsidR="0091388F">
        <w:t>asked</w:t>
      </w:r>
      <w:r w:rsidR="00B5281C">
        <w:t xml:space="preserve">, </w:t>
      </w:r>
      <w:r w:rsidR="008C02EF">
        <w:t>“W</w:t>
      </w:r>
      <w:r w:rsidR="00B5281C">
        <w:t>hat are the top 10 that we have to do</w:t>
      </w:r>
      <w:r w:rsidR="008C02EF">
        <w:t>?”</w:t>
      </w:r>
      <w:r w:rsidR="00B5281C">
        <w:t xml:space="preserve"> </w:t>
      </w:r>
      <w:r w:rsidR="008C02EF">
        <w:t>T</w:t>
      </w:r>
      <w:r w:rsidR="00B5281C">
        <w:t xml:space="preserve">he </w:t>
      </w:r>
      <w:r w:rsidR="008C02EF">
        <w:t>M</w:t>
      </w:r>
      <w:r w:rsidR="00B5281C">
        <w:t>inister has laid out</w:t>
      </w:r>
      <w:r w:rsidR="008C02EF">
        <w:t xml:space="preserve"> </w:t>
      </w:r>
      <w:r w:rsidR="00B5281C">
        <w:t xml:space="preserve">some of those as part of that. </w:t>
      </w:r>
      <w:r w:rsidR="008C02EF">
        <w:t xml:space="preserve">I will not read the </w:t>
      </w:r>
      <w:r w:rsidR="00B5281C">
        <w:t>critical minerals refresh</w:t>
      </w:r>
      <w:r>
        <w:t xml:space="preserve"> out </w:t>
      </w:r>
      <w:r w:rsidR="00B5281C">
        <w:t>to you</w:t>
      </w:r>
      <w:r w:rsidR="001B22A3">
        <w:t>,</w:t>
      </w:r>
      <w:r w:rsidR="00B5281C">
        <w:t xml:space="preserve"> because I suspect you </w:t>
      </w:r>
      <w:r w:rsidR="008C02EF">
        <w:t xml:space="preserve">do not </w:t>
      </w:r>
      <w:r w:rsidR="00B5281C">
        <w:t>want that</w:t>
      </w:r>
      <w:r w:rsidR="008C02EF">
        <w:t>.</w:t>
      </w:r>
    </w:p>
    <w:p w:rsidR="00D4593C" w:rsidP="00462E3F">
      <w:pPr>
        <w:pStyle w:val="Remark"/>
      </w:pPr>
      <w:r w:rsidRPr="00462E3F">
        <w:rPr>
          <w:b/>
        </w:rPr>
        <w:t>Henry Smith:</w:t>
      </w:r>
      <w:r>
        <w:t xml:space="preserve"> </w:t>
      </w:r>
      <w:r w:rsidR="00B5281C">
        <w:t xml:space="preserve">We </w:t>
      </w:r>
      <w:r>
        <w:t>can manage</w:t>
      </w:r>
      <w:r w:rsidR="00B5281C">
        <w:t xml:space="preserve"> 10</w:t>
      </w:r>
      <w:r>
        <w:t>.</w:t>
      </w:r>
    </w:p>
    <w:p w:rsidR="00320E86" w:rsidP="00D4593C">
      <w:pPr>
        <w:pStyle w:val="Answer"/>
      </w:pPr>
      <w:r w:rsidRPr="004F6B0B">
        <w:rPr>
          <w:b/>
          <w:bCs/>
          <w:i/>
          <w:iCs/>
        </w:rPr>
        <w:t>Professor Monks:</w:t>
      </w:r>
      <w:r w:rsidRPr="00D4593C" w:rsidR="00D4593C">
        <w:rPr>
          <w:b/>
        </w:rPr>
        <w:t xml:space="preserve"> </w:t>
      </w:r>
      <w:r w:rsidR="00B5281C">
        <w:t xml:space="preserve">They </w:t>
      </w:r>
      <w:r w:rsidR="00B5281C">
        <w:t>are:</w:t>
      </w:r>
      <w:r w:rsidR="00B5281C">
        <w:t xml:space="preserve"> helping British manufacturers secure their supplies</w:t>
      </w:r>
      <w:r w:rsidR="001B22A3">
        <w:t>;</w:t>
      </w:r>
      <w:r w:rsidR="00B5281C">
        <w:t xml:space="preserve"> enabling domestic production of critical minerals</w:t>
      </w:r>
      <w:r w:rsidR="001B22A3">
        <w:t>;</w:t>
      </w:r>
      <w:r w:rsidR="00B5281C">
        <w:t xml:space="preserve"> developing the UK’s investment proposition</w:t>
      </w:r>
      <w:r w:rsidR="001B22A3">
        <w:t>;</w:t>
      </w:r>
      <w:r>
        <w:t xml:space="preserve"> promoting a circular economy</w:t>
      </w:r>
      <w:r w:rsidR="001B22A3">
        <w:t>;</w:t>
      </w:r>
      <w:r>
        <w:t xml:space="preserve"> </w:t>
      </w:r>
      <w:r w:rsidR="00D4593C">
        <w:t xml:space="preserve">supporting </w:t>
      </w:r>
      <w:r>
        <w:t>innovation</w:t>
      </w:r>
      <w:r w:rsidR="001B22A3">
        <w:t>;</w:t>
      </w:r>
      <w:r>
        <w:t xml:space="preserve"> partnering with key countries</w:t>
      </w:r>
      <w:r w:rsidR="001B22A3">
        <w:t>;</w:t>
      </w:r>
      <w:r>
        <w:t xml:space="preserve"> mobilising the UK’s private sector globally to develop diverse supply chains</w:t>
      </w:r>
      <w:r w:rsidR="001B22A3">
        <w:t>;</w:t>
      </w:r>
      <w:r>
        <w:t xml:space="preserve"> enhancing financial markets</w:t>
      </w:r>
      <w:r w:rsidR="001B22A3">
        <w:t>;</w:t>
      </w:r>
      <w:r>
        <w:t xml:space="preserve"> supporting </w:t>
      </w:r>
      <w:r w:rsidR="00D4593C">
        <w:t xml:space="preserve">data </w:t>
      </w:r>
      <w:r>
        <w:t xml:space="preserve">and </w:t>
      </w:r>
      <w:r w:rsidR="00D4593C">
        <w:t>transparency</w:t>
      </w:r>
      <w:r w:rsidR="001B22A3">
        <w:t>;</w:t>
      </w:r>
      <w:r>
        <w:t xml:space="preserve"> and boosting environmental</w:t>
      </w:r>
      <w:r w:rsidR="0091388F">
        <w:t>,</w:t>
      </w:r>
      <w:r>
        <w:t xml:space="preserve"> social and governance performance</w:t>
      </w:r>
      <w:r w:rsidR="00301BDA">
        <w:t>.</w:t>
      </w:r>
    </w:p>
    <w:p w:rsidR="00320E86" w:rsidP="00D4593C">
      <w:pPr>
        <w:pStyle w:val="Answer"/>
      </w:pPr>
      <w:r>
        <w:t>W</w:t>
      </w:r>
      <w:r w:rsidR="00D4593C">
        <w:t>e took the big ones</w:t>
      </w:r>
      <w:r>
        <w:t xml:space="preserve"> and, as I said, we </w:t>
      </w:r>
      <w:r w:rsidR="0091388F">
        <w:t>looked</w:t>
      </w:r>
      <w:r>
        <w:t xml:space="preserve"> to choose 10 </w:t>
      </w:r>
      <w:r w:rsidR="00D4593C">
        <w:t xml:space="preserve">priorities </w:t>
      </w:r>
      <w:r>
        <w:t xml:space="preserve">that </w:t>
      </w:r>
      <w:r w:rsidR="00D4593C">
        <w:t xml:space="preserve">we need to deliver </w:t>
      </w:r>
      <w:r w:rsidR="00462E3F">
        <w:t>over</w:t>
      </w:r>
      <w:r w:rsidR="00D4593C">
        <w:t xml:space="preserve"> </w:t>
      </w:r>
      <w:r>
        <w:t xml:space="preserve">the next </w:t>
      </w:r>
      <w:r>
        <w:t xml:space="preserve">period of </w:t>
      </w:r>
      <w:r w:rsidR="00D4593C">
        <w:t>time</w:t>
      </w:r>
      <w:r w:rsidR="00301BDA">
        <w:t>. T</w:t>
      </w:r>
      <w:r>
        <w:t>hat is what we have chosen.</w:t>
      </w:r>
    </w:p>
    <w:p w:rsidR="003D4000" w:rsidP="00D4593C">
      <w:pPr>
        <w:pStyle w:val="Answer"/>
      </w:pPr>
      <w:r>
        <w:t>T</w:t>
      </w:r>
      <w:r w:rsidR="00320E86">
        <w:t xml:space="preserve">he question </w:t>
      </w:r>
      <w:r w:rsidR="00301BDA">
        <w:t xml:space="preserve">on </w:t>
      </w:r>
      <w:r w:rsidR="00320E86">
        <w:t xml:space="preserve">sectors is a </w:t>
      </w:r>
      <w:r w:rsidR="00320E86">
        <w:t>really good</w:t>
      </w:r>
      <w:r w:rsidR="00320E86">
        <w:t xml:space="preserve"> </w:t>
      </w:r>
      <w:r>
        <w:t>one</w:t>
      </w:r>
      <w:r w:rsidR="00320E86">
        <w:t xml:space="preserve">. The view we took as we developed the </w:t>
      </w:r>
      <w:r w:rsidR="008827FB">
        <w:t>critical minerals strategy</w:t>
      </w:r>
      <w:r w:rsidR="00320E86">
        <w:t xml:space="preserve"> </w:t>
      </w:r>
      <w:r w:rsidR="001B5235">
        <w:t>looks across</w:t>
      </w:r>
      <w:r w:rsidR="00320E86">
        <w:t xml:space="preserve"> the whole value chain</w:t>
      </w:r>
      <w:r w:rsidR="00B14DF5">
        <w:t xml:space="preserve"> </w:t>
      </w:r>
      <w:r w:rsidR="00320E86">
        <w:t>of critical minerals</w:t>
      </w:r>
      <w:r>
        <w:t>,</w:t>
      </w:r>
      <w:r w:rsidR="00320E86">
        <w:t xml:space="preserve"> from mining </w:t>
      </w:r>
      <w:r w:rsidR="0091388F">
        <w:t>and</w:t>
      </w:r>
      <w:r w:rsidR="00320E86">
        <w:t xml:space="preserve"> refining </w:t>
      </w:r>
      <w:r w:rsidR="0091388F">
        <w:t>through</w:t>
      </w:r>
      <w:r w:rsidR="00320E86">
        <w:t xml:space="preserve"> use</w:t>
      </w:r>
      <w:r w:rsidR="00B14DF5">
        <w:t xml:space="preserve"> </w:t>
      </w:r>
      <w:r w:rsidR="00320E86">
        <w:t>to reuse and circularity. W</w:t>
      </w:r>
      <w:r w:rsidR="00D4593C">
        <w:t xml:space="preserve">e felt </w:t>
      </w:r>
      <w:r w:rsidR="00320E86">
        <w:t xml:space="preserve">that </w:t>
      </w:r>
      <w:r w:rsidR="00D4593C">
        <w:t xml:space="preserve">the </w:t>
      </w:r>
      <w:r w:rsidR="00462E3F">
        <w:t>strategy</w:t>
      </w:r>
      <w:r w:rsidR="00D4593C">
        <w:t xml:space="preserve"> was too </w:t>
      </w:r>
      <w:r w:rsidR="00D4593C">
        <w:t>forward</w:t>
      </w:r>
      <w:r>
        <w:t>-</w:t>
      </w:r>
      <w:r w:rsidR="00D4593C">
        <w:t>loaded</w:t>
      </w:r>
      <w:r w:rsidR="00320E86">
        <w:t>, in some sense</w:t>
      </w:r>
      <w:r w:rsidR="001B5235">
        <w:t>s</w:t>
      </w:r>
      <w:r w:rsidR="00320E86">
        <w:t xml:space="preserve">, looking at how </w:t>
      </w:r>
      <w:r>
        <w:t xml:space="preserve">to </w:t>
      </w:r>
      <w:r w:rsidR="00320E86">
        <w:t xml:space="preserve">produce. </w:t>
      </w:r>
    </w:p>
    <w:p w:rsidR="003A7539" w:rsidP="00D4593C">
      <w:pPr>
        <w:pStyle w:val="Answer"/>
      </w:pPr>
      <w:r>
        <w:t xml:space="preserve">The question you are asking is </w:t>
      </w:r>
      <w:r w:rsidR="001B5235">
        <w:t>whether</w:t>
      </w:r>
      <w:r>
        <w:t xml:space="preserve"> we have a strategy for refining and </w:t>
      </w:r>
      <w:r w:rsidR="001B5235">
        <w:t>whether</w:t>
      </w:r>
      <w:r>
        <w:t xml:space="preserve"> we understand the sectors piece of that as well</w:t>
      </w:r>
      <w:r w:rsidR="001B5235">
        <w:t>.</w:t>
      </w:r>
      <w:r w:rsidR="00D4593C">
        <w:t xml:space="preserve"> </w:t>
      </w:r>
      <w:r w:rsidR="003D4000">
        <w:t>T</w:t>
      </w:r>
      <w:r>
        <w:t>he answer is that we absolutely</w:t>
      </w:r>
      <w:r w:rsidR="003D4000">
        <w:t xml:space="preserve"> do</w:t>
      </w:r>
      <w:r>
        <w:t>. As part of the critical minerals refresh, we set up a task and finish group for what is called supply chain resilience</w:t>
      </w:r>
      <w:r w:rsidR="00D73A48">
        <w:t xml:space="preserve">. </w:t>
      </w:r>
      <w:r w:rsidR="00A554B2">
        <w:t>T</w:t>
      </w:r>
      <w:r>
        <w:t xml:space="preserve">hat is focused on </w:t>
      </w:r>
      <w:r w:rsidR="00A554B2">
        <w:t xml:space="preserve">making sure, </w:t>
      </w:r>
      <w:r w:rsidR="007E37E3">
        <w:t xml:space="preserve">as was said by </w:t>
      </w:r>
      <w:r w:rsidR="00A554B2">
        <w:t>K</w:t>
      </w:r>
      <w:r w:rsidR="007E37E3">
        <w:t xml:space="preserve">atherine Bennett from the </w:t>
      </w:r>
      <w:r w:rsidR="00A554B2">
        <w:t>H</w:t>
      </w:r>
      <w:r w:rsidR="007E37E3">
        <w:t xml:space="preserve">igh </w:t>
      </w:r>
      <w:r w:rsidR="00A554B2">
        <w:t>V</w:t>
      </w:r>
      <w:r w:rsidR="007E37E3">
        <w:t xml:space="preserve">alue </w:t>
      </w:r>
      <w:r w:rsidR="00A554B2">
        <w:t>M</w:t>
      </w:r>
      <w:r w:rsidR="007E37E3">
        <w:t>anufactur</w:t>
      </w:r>
      <w:r w:rsidR="004C13F6">
        <w:t>ing</w:t>
      </w:r>
      <w:r w:rsidR="007E37E3">
        <w:t xml:space="preserve"> </w:t>
      </w:r>
      <w:r w:rsidR="00A554B2">
        <w:t>C</w:t>
      </w:r>
      <w:r w:rsidR="007E37E3">
        <w:t xml:space="preserve">atapult, </w:t>
      </w:r>
      <w:r w:rsidR="001B22A3">
        <w:t xml:space="preserve">that </w:t>
      </w:r>
      <w:r w:rsidR="007E37E3">
        <w:t>we have resilience in our supply chains</w:t>
      </w:r>
      <w:r>
        <w:t xml:space="preserve">. </w:t>
      </w:r>
    </w:p>
    <w:p w:rsidR="00D4593C" w:rsidP="00D4593C">
      <w:pPr>
        <w:pStyle w:val="Answer"/>
      </w:pPr>
      <w:r>
        <w:t>A</w:t>
      </w:r>
      <w:r>
        <w:t>s a country</w:t>
      </w:r>
      <w:r>
        <w:t xml:space="preserve">, </w:t>
      </w:r>
      <w:r>
        <w:t xml:space="preserve">we </w:t>
      </w:r>
      <w:r>
        <w:t xml:space="preserve">do not </w:t>
      </w:r>
      <w:r w:rsidR="007E37E3">
        <w:t xml:space="preserve">import </w:t>
      </w:r>
      <w:r>
        <w:t xml:space="preserve">a </w:t>
      </w:r>
      <w:r w:rsidR="00462E3F">
        <w:t>huge</w:t>
      </w:r>
      <w:r>
        <w:t xml:space="preserve"> amount </w:t>
      </w:r>
      <w:r w:rsidR="007E37E3">
        <w:t xml:space="preserve">of the raw materials </w:t>
      </w:r>
      <w:r>
        <w:t>ourselves</w:t>
      </w:r>
      <w:r w:rsidR="007E37E3">
        <w:t xml:space="preserve">. Much of it comes </w:t>
      </w:r>
      <w:r w:rsidR="00E73697">
        <w:t>in the products that we have</w:t>
      </w:r>
      <w:r>
        <w:t>. W</w:t>
      </w:r>
      <w:r w:rsidR="00E73697">
        <w:t xml:space="preserve">e </w:t>
      </w:r>
      <w:r w:rsidR="00E73697">
        <w:t>have to</w:t>
      </w:r>
      <w:r w:rsidR="00E73697">
        <w:t xml:space="preserve"> make sure our supply chains are resilient for the sectors that you have mentioned</w:t>
      </w:r>
      <w:r>
        <w:t xml:space="preserve">, such as </w:t>
      </w:r>
      <w:r w:rsidR="00E73697">
        <w:t>defence</w:t>
      </w:r>
      <w:r>
        <w:t xml:space="preserve"> and </w:t>
      </w:r>
      <w:r w:rsidR="00E73697">
        <w:t>wind. I can go through those sectors, but I will stop now</w:t>
      </w:r>
      <w:r w:rsidR="001B22A3">
        <w:t>, or</w:t>
      </w:r>
      <w:r>
        <w:t xml:space="preserve"> e</w:t>
      </w:r>
      <w:r w:rsidR="00E73697">
        <w:t>lse it will become a bit of a monologue.</w:t>
      </w:r>
    </w:p>
    <w:p w:rsidR="00D4593C" w:rsidP="003A7539">
      <w:pPr>
        <w:pStyle w:val="Question"/>
      </w:pPr>
      <w:r w:rsidRPr="004E15FD">
        <w:rPr>
          <w:b/>
        </w:rPr>
        <w:t>Chair:</w:t>
      </w:r>
      <w:r>
        <w:t xml:space="preserve"> </w:t>
      </w:r>
      <w:r w:rsidR="004C13F6">
        <w:t xml:space="preserve">Also, </w:t>
      </w:r>
      <w:r w:rsidR="00E73697">
        <w:t xml:space="preserve">53 priorities </w:t>
      </w:r>
      <w:r w:rsidR="00E73697">
        <w:t>s</w:t>
      </w:r>
      <w:r>
        <w:t>eems</w:t>
      </w:r>
      <w:r>
        <w:t xml:space="preserve"> an awful lot </w:t>
      </w:r>
      <w:r w:rsidR="00E73697">
        <w:t xml:space="preserve">of priorities. In what sense is anything a </w:t>
      </w:r>
      <w:r>
        <w:t xml:space="preserve">priority </w:t>
      </w:r>
      <w:r w:rsidR="00E73697">
        <w:t>if there are 53 of them?</w:t>
      </w:r>
    </w:p>
    <w:p w:rsidR="00D4593C" w:rsidP="00D4593C">
      <w:pPr>
        <w:pStyle w:val="Answer"/>
      </w:pPr>
      <w:r w:rsidRPr="004F6B0B">
        <w:rPr>
          <w:b/>
          <w:bCs/>
          <w:i/>
          <w:iCs/>
        </w:rPr>
        <w:t>Professor Monks:</w:t>
      </w:r>
      <w:r w:rsidRPr="00D4593C">
        <w:rPr>
          <w:b/>
        </w:rPr>
        <w:t xml:space="preserve"> </w:t>
      </w:r>
      <w:r>
        <w:t xml:space="preserve">I think I </w:t>
      </w:r>
      <w:r w:rsidR="00E73697">
        <w:t xml:space="preserve">have answered your </w:t>
      </w:r>
      <w:r>
        <w:t>question</w:t>
      </w:r>
      <w:r w:rsidR="00E73697">
        <w:t xml:space="preserve">, because I said 53 was too many and we had to get </w:t>
      </w:r>
      <w:r w:rsidR="001B22A3">
        <w:t xml:space="preserve">that </w:t>
      </w:r>
      <w:r w:rsidR="00E73697">
        <w:t xml:space="preserve">down to 10. </w:t>
      </w:r>
    </w:p>
    <w:p w:rsidR="00D4593C" w:rsidP="003A7539">
      <w:pPr>
        <w:pStyle w:val="Question"/>
      </w:pPr>
      <w:r w:rsidRPr="004E15FD">
        <w:rPr>
          <w:b/>
        </w:rPr>
        <w:t>Chair:</w:t>
      </w:r>
      <w:r>
        <w:t xml:space="preserve"> </w:t>
      </w:r>
      <w:r w:rsidR="00E73697">
        <w:t>Is there a</w:t>
      </w:r>
      <w:r>
        <w:t xml:space="preserve"> priority of one</w:t>
      </w:r>
      <w:r w:rsidR="00E73697">
        <w:t>?</w:t>
      </w:r>
    </w:p>
    <w:p w:rsidR="007D7ACD" w:rsidP="00312B23">
      <w:pPr>
        <w:pStyle w:val="Answer"/>
      </w:pPr>
      <w:r w:rsidRPr="004F6B0B">
        <w:rPr>
          <w:b/>
          <w:bCs/>
          <w:i/>
          <w:iCs/>
        </w:rPr>
        <w:t>Professor Monks:</w:t>
      </w:r>
      <w:r w:rsidRPr="00D4593C" w:rsidR="00D4593C">
        <w:rPr>
          <w:b/>
        </w:rPr>
        <w:t xml:space="preserve"> </w:t>
      </w:r>
      <w:r w:rsidR="00E73697">
        <w:t xml:space="preserve">Priority </w:t>
      </w:r>
      <w:r w:rsidR="001B22A3">
        <w:t>No. 1</w:t>
      </w:r>
      <w:r w:rsidR="00E73697">
        <w:t xml:space="preserve"> is the biggest priority, which is to make sure that UK industry is supported in this and can secure </w:t>
      </w:r>
      <w:r w:rsidR="004C13F6">
        <w:t>its</w:t>
      </w:r>
      <w:r w:rsidR="00E73697">
        <w:t xml:space="preserve"> supplies. That is why it is the </w:t>
      </w:r>
      <w:r w:rsidR="00E73697">
        <w:t>first priority</w:t>
      </w:r>
      <w:r w:rsidR="00E73697">
        <w:t>.</w:t>
      </w:r>
    </w:p>
    <w:p w:rsidR="00D4593C" w:rsidP="00D4593C">
      <w:pPr>
        <w:pStyle w:val="Question"/>
      </w:pPr>
      <w:r w:rsidRPr="00D4593C">
        <w:rPr>
          <w:b/>
        </w:rPr>
        <w:t>Chair:</w:t>
      </w:r>
      <w:r>
        <w:t xml:space="preserve"> Let me ask you about cars</w:t>
      </w:r>
      <w:r w:rsidR="003A7539">
        <w:t xml:space="preserve">. We in the UK say that </w:t>
      </w:r>
      <w:r>
        <w:t xml:space="preserve">we </w:t>
      </w:r>
      <w:r w:rsidR="003A7539">
        <w:t>are going to get rid of fossil</w:t>
      </w:r>
      <w:r w:rsidR="004C13F6">
        <w:t xml:space="preserve"> </w:t>
      </w:r>
      <w:r w:rsidR="003A7539">
        <w:t xml:space="preserve">fuel cars in seven years’ time. We have </w:t>
      </w:r>
      <w:r>
        <w:t xml:space="preserve">just had experts telling us that </w:t>
      </w:r>
      <w:r w:rsidR="003A7539">
        <w:t xml:space="preserve">a new mine </w:t>
      </w:r>
      <w:r>
        <w:t xml:space="preserve">takes 16 years </w:t>
      </w:r>
      <w:r w:rsidR="003A7539">
        <w:t xml:space="preserve">from discovery to getting anything out of it, so </w:t>
      </w:r>
      <w:r>
        <w:t>is that realistic?</w:t>
      </w:r>
    </w:p>
    <w:p w:rsidR="003A7539" w:rsidP="00D4593C">
      <w:pPr>
        <w:pStyle w:val="Answer"/>
      </w:pPr>
      <w:r w:rsidRPr="004F6B0B">
        <w:rPr>
          <w:b/>
          <w:bCs/>
          <w:i/>
          <w:iCs/>
        </w:rPr>
        <w:t>Anne-Marie Trevelyan:</w:t>
      </w:r>
      <w:r w:rsidRPr="00D4593C" w:rsidR="00D4593C">
        <w:rPr>
          <w:b/>
        </w:rPr>
        <w:t xml:space="preserve"> </w:t>
      </w:r>
      <w:r w:rsidR="00D4593C">
        <w:t xml:space="preserve">That was one of the commitments </w:t>
      </w:r>
      <w:r>
        <w:t>around a</w:t>
      </w:r>
      <w:r w:rsidR="00312B23">
        <w:t>uto</w:t>
      </w:r>
      <w:r>
        <w:t xml:space="preserve">motive that </w:t>
      </w:r>
      <w:r w:rsidR="00D4593C">
        <w:t xml:space="preserve">the </w:t>
      </w:r>
      <w:r>
        <w:t>G</w:t>
      </w:r>
      <w:r w:rsidR="00D4593C">
        <w:t xml:space="preserve">overnment </w:t>
      </w:r>
      <w:r>
        <w:t xml:space="preserve">were </w:t>
      </w:r>
      <w:r w:rsidR="00D4593C">
        <w:t xml:space="preserve">very </w:t>
      </w:r>
      <w:r>
        <w:t xml:space="preserve">clear </w:t>
      </w:r>
      <w:r w:rsidR="00D4593C">
        <w:t xml:space="preserve">on </w:t>
      </w:r>
      <w:r>
        <w:t>early on</w:t>
      </w:r>
      <w:r w:rsidR="00312B23">
        <w:t>. W</w:t>
      </w:r>
      <w:r>
        <w:t>e have a very strong, very important automotive market for the UK</w:t>
      </w:r>
      <w:r w:rsidR="00C12A85">
        <w:t xml:space="preserve">, with </w:t>
      </w:r>
      <w:r>
        <w:t>huge export and domestic markets</w:t>
      </w:r>
      <w:r w:rsidR="00C12A85">
        <w:t>, s</w:t>
      </w:r>
      <w:r>
        <w:t xml:space="preserve">o we wanted to assure that their </w:t>
      </w:r>
      <w:r w:rsidR="00D4593C">
        <w:t xml:space="preserve">transition </w:t>
      </w:r>
      <w:r>
        <w:t>to clean, net-zero</w:t>
      </w:r>
      <w:r w:rsidR="004C13F6">
        <w:t>-</w:t>
      </w:r>
      <w:r>
        <w:t>emission vehicles was one that they could do here</w:t>
      </w:r>
      <w:r w:rsidR="00C12A85">
        <w:t xml:space="preserve"> </w:t>
      </w:r>
      <w:r>
        <w:t>and</w:t>
      </w:r>
      <w:r w:rsidR="004C13F6">
        <w:t>,</w:t>
      </w:r>
      <w:r>
        <w:t xml:space="preserve"> to assure that</w:t>
      </w:r>
      <w:r w:rsidR="00C12A85">
        <w:t xml:space="preserve"> </w:t>
      </w:r>
      <w:r>
        <w:t>supply chain, building those battery gigafactories</w:t>
      </w:r>
      <w:r w:rsidR="00C12A85">
        <w:t>,</w:t>
      </w:r>
      <w:r>
        <w:t xml:space="preserve"> as we call them, was going to be part of that. T</w:t>
      </w:r>
      <w:r w:rsidR="00D4593C">
        <w:t xml:space="preserve">hat investment is </w:t>
      </w:r>
      <w:r>
        <w:t>prog</w:t>
      </w:r>
      <w:r w:rsidR="00C12A85">
        <w:t>r</w:t>
      </w:r>
      <w:r>
        <w:t xml:space="preserve">essing </w:t>
      </w:r>
      <w:r w:rsidR="00D4593C">
        <w:t>well</w:t>
      </w:r>
      <w:r>
        <w:t>.</w:t>
      </w:r>
    </w:p>
    <w:p w:rsidR="004D5C3D" w:rsidP="00D4593C">
      <w:pPr>
        <w:pStyle w:val="Answer"/>
      </w:pPr>
      <w:r>
        <w:t>W</w:t>
      </w:r>
      <w:r w:rsidR="00D4593C">
        <w:t xml:space="preserve">hen </w:t>
      </w:r>
      <w:r w:rsidR="003A7539">
        <w:t xml:space="preserve">you or I </w:t>
      </w:r>
      <w:r w:rsidR="00D4593C">
        <w:t xml:space="preserve">buy </w:t>
      </w:r>
      <w:r w:rsidR="003A7539">
        <w:t xml:space="preserve">our next </w:t>
      </w:r>
      <w:r w:rsidR="00D4593C">
        <w:t>car</w:t>
      </w:r>
      <w:r w:rsidR="003A7539">
        <w:t xml:space="preserve">, </w:t>
      </w:r>
      <w:r w:rsidR="00D4593C">
        <w:t xml:space="preserve">it may or may not be </w:t>
      </w:r>
      <w:r w:rsidR="003A7539">
        <w:t>a net-zero</w:t>
      </w:r>
      <w:r w:rsidR="004C13F6">
        <w:t>-</w:t>
      </w:r>
      <w:r w:rsidR="003A7539">
        <w:t xml:space="preserve">emissions vehicle, but </w:t>
      </w:r>
      <w:r w:rsidR="00D4593C">
        <w:t xml:space="preserve">the next one </w:t>
      </w:r>
      <w:r w:rsidR="003A7539">
        <w:t xml:space="preserve">will have </w:t>
      </w:r>
      <w:r w:rsidR="00D4593C">
        <w:t xml:space="preserve">to be </w:t>
      </w:r>
      <w:r w:rsidR="003A7539">
        <w:t xml:space="preserve">in the UK. Without a doubt, that will be the case. We are all on that journey, and the challenge for our automotive </w:t>
      </w:r>
      <w:r w:rsidR="005121A1">
        <w:t xml:space="preserve">companies </w:t>
      </w:r>
      <w:r w:rsidR="003A7539">
        <w:t>is to assure their supply chain as much as possible</w:t>
      </w:r>
      <w:r>
        <w:t xml:space="preserve">. </w:t>
      </w:r>
      <w:r>
        <w:t xml:space="preserve">That is what they want to do. It should be </w:t>
      </w:r>
      <w:r w:rsidR="003A7539">
        <w:t>UK</w:t>
      </w:r>
      <w:r>
        <w:t>-</w:t>
      </w:r>
      <w:r w:rsidR="003A7539">
        <w:t>based</w:t>
      </w:r>
      <w:r>
        <w:t xml:space="preserve"> </w:t>
      </w:r>
      <w:r w:rsidR="003A7539">
        <w:t xml:space="preserve">so that they have control of their markets, but we are </w:t>
      </w:r>
      <w:r>
        <w:t xml:space="preserve">not </w:t>
      </w:r>
      <w:r w:rsidR="003A7539">
        <w:t xml:space="preserve">expecting </w:t>
      </w:r>
      <w:r>
        <w:t xml:space="preserve">that </w:t>
      </w:r>
      <w:r w:rsidR="003A7539">
        <w:t xml:space="preserve">to be all up and running and fully functioning by 2030. </w:t>
      </w:r>
    </w:p>
    <w:p w:rsidR="00D4593C" w:rsidP="00D4593C">
      <w:pPr>
        <w:pStyle w:val="Answer"/>
      </w:pPr>
      <w:r>
        <w:t xml:space="preserve">The supply </w:t>
      </w:r>
      <w:r w:rsidR="004D5C3D">
        <w:t xml:space="preserve">chains </w:t>
      </w:r>
      <w:r>
        <w:t xml:space="preserve">are </w:t>
      </w:r>
      <w:r w:rsidR="004D5C3D">
        <w:t xml:space="preserve">moving </w:t>
      </w:r>
      <w:r>
        <w:t xml:space="preserve">and continuing to develop, and that is part of this enormous challenge, because it is not </w:t>
      </w:r>
      <w:r>
        <w:t xml:space="preserve">only for automotive </w:t>
      </w:r>
      <w:r>
        <w:t xml:space="preserve">that these materials are </w:t>
      </w:r>
      <w:r w:rsidR="005121A1">
        <w:t>re</w:t>
      </w:r>
      <w:r>
        <w:t>quired</w:t>
      </w:r>
      <w:r w:rsidR="00B21231">
        <w:t>; i</w:t>
      </w:r>
      <w:r>
        <w:t>t is for many of the others too</w:t>
      </w:r>
      <w:r w:rsidR="00B21231">
        <w:t>.</w:t>
      </w:r>
      <w:r>
        <w:t xml:space="preserve"> </w:t>
      </w:r>
      <w:r w:rsidR="00B21231">
        <w:t>W</w:t>
      </w:r>
      <w:r>
        <w:t xml:space="preserve">e have made a very focused </w:t>
      </w:r>
      <w:r>
        <w:t>investment around automotive because it is such an important industry across so many parts of the UK.</w:t>
      </w:r>
    </w:p>
    <w:p w:rsidR="00D4593C" w:rsidP="00D4593C">
      <w:pPr>
        <w:pStyle w:val="Question"/>
      </w:pPr>
      <w:r w:rsidRPr="00D4593C">
        <w:rPr>
          <w:b/>
        </w:rPr>
        <w:t>Chair:</w:t>
      </w:r>
      <w:r>
        <w:t xml:space="preserve"> The other thing we </w:t>
      </w:r>
      <w:r w:rsidR="001B22A3">
        <w:t xml:space="preserve">have </w:t>
      </w:r>
      <w:r w:rsidR="003A7539">
        <w:t xml:space="preserve">just </w:t>
      </w:r>
      <w:r w:rsidR="001B22A3">
        <w:t xml:space="preserve">been </w:t>
      </w:r>
      <w:r>
        <w:t xml:space="preserve">told </w:t>
      </w:r>
      <w:r w:rsidR="001B22A3">
        <w:t xml:space="preserve">is </w:t>
      </w:r>
      <w:r w:rsidR="003A7539">
        <w:t>that if you</w:t>
      </w:r>
      <w:r w:rsidR="00B21231">
        <w:t xml:space="preserve"> </w:t>
      </w:r>
      <w:r w:rsidR="003A7539">
        <w:t xml:space="preserve">are going to talk about recycling, you </w:t>
      </w:r>
      <w:r w:rsidR="003A7539">
        <w:t>have to</w:t>
      </w:r>
      <w:r w:rsidR="003A7539">
        <w:t xml:space="preserve"> somehow or other persuade car manufacturers to make their cars in </w:t>
      </w:r>
      <w:r w:rsidR="00B21231">
        <w:t xml:space="preserve">such </w:t>
      </w:r>
      <w:r w:rsidR="003A7539">
        <w:t>a way that you can take the lithium out again.</w:t>
      </w:r>
    </w:p>
    <w:p w:rsidR="00D4593C" w:rsidP="00D4593C">
      <w:pPr>
        <w:pStyle w:val="Answer"/>
      </w:pPr>
      <w:r w:rsidRPr="004F6B0B">
        <w:rPr>
          <w:b/>
          <w:bCs/>
          <w:i/>
          <w:iCs/>
        </w:rPr>
        <w:t>Anne-Marie Trevelyan:</w:t>
      </w:r>
      <w:r w:rsidRPr="00D4593C">
        <w:rPr>
          <w:b/>
        </w:rPr>
        <w:t xml:space="preserve"> </w:t>
      </w:r>
      <w:r>
        <w:t xml:space="preserve"> That</w:t>
      </w:r>
      <w:r w:rsidR="00B21231">
        <w:t xml:space="preserve"> is </w:t>
      </w:r>
      <w:r>
        <w:t xml:space="preserve">part of this </w:t>
      </w:r>
      <w:r w:rsidR="003A7539">
        <w:t>£15 million fund</w:t>
      </w:r>
      <w:r w:rsidR="001B22A3">
        <w:t xml:space="preserve"> t</w:t>
      </w:r>
      <w:r w:rsidR="003A7539">
        <w:t>hat we are calling the CLIMATES fund</w:t>
      </w:r>
      <w:r w:rsidR="00B21231">
        <w:t xml:space="preserve">. </w:t>
      </w:r>
      <w:r w:rsidR="005121A1">
        <w:t>The</w:t>
      </w:r>
      <w:r w:rsidR="003A7539">
        <w:t xml:space="preserve"> work </w:t>
      </w:r>
      <w:r w:rsidR="005121A1">
        <w:t xml:space="preserve">that </w:t>
      </w:r>
      <w:r w:rsidR="00B21231">
        <w:t xml:space="preserve">is </w:t>
      </w:r>
      <w:r w:rsidR="003A7539">
        <w:t>going on around the recycling of critical materials</w:t>
      </w:r>
      <w:r w:rsidR="00B21231">
        <w:t xml:space="preserve"> </w:t>
      </w:r>
      <w:r w:rsidR="003A7539">
        <w:t xml:space="preserve">is a nascent </w:t>
      </w:r>
      <w:r w:rsidR="005B1F67">
        <w:t>part of that</w:t>
      </w:r>
      <w:r w:rsidR="001B22A3">
        <w:t>—t</w:t>
      </w:r>
      <w:r w:rsidR="005B1F67">
        <w:t xml:space="preserve">hat </w:t>
      </w:r>
      <w:r w:rsidR="003A7539">
        <w:t>is the best word I can use.</w:t>
      </w:r>
    </w:p>
    <w:p w:rsidR="001248CF" w:rsidP="00D4593C">
      <w:pPr>
        <w:pStyle w:val="Answer"/>
      </w:pPr>
      <w:r w:rsidRPr="004F6B0B">
        <w:rPr>
          <w:b/>
          <w:bCs/>
          <w:i/>
          <w:iCs/>
        </w:rPr>
        <w:t>Professor Monks:</w:t>
      </w:r>
      <w:r w:rsidRPr="00D4593C" w:rsidR="00D4593C">
        <w:rPr>
          <w:b/>
        </w:rPr>
        <w:t xml:space="preserve"> </w:t>
      </w:r>
      <w:r w:rsidR="00D4593C">
        <w:t>It</w:t>
      </w:r>
      <w:r w:rsidR="005B1F67">
        <w:t xml:space="preserve"> is </w:t>
      </w:r>
      <w:r w:rsidR="00D4593C">
        <w:t xml:space="preserve">more than </w:t>
      </w:r>
      <w:r w:rsidR="00D4593C">
        <w:t>that</w:t>
      </w:r>
      <w:r w:rsidR="003A7539">
        <w:t>, because</w:t>
      </w:r>
      <w:r w:rsidR="003A7539">
        <w:t xml:space="preserve"> we are consulting on waste regulations at the moment</w:t>
      </w:r>
      <w:r w:rsidR="005B1F67">
        <w:t>,</w:t>
      </w:r>
      <w:r w:rsidR="003A7539">
        <w:t xml:space="preserve"> through </w:t>
      </w:r>
      <w:r w:rsidR="001B22A3">
        <w:t>DEFRA</w:t>
      </w:r>
      <w:r w:rsidR="005B1F67">
        <w:t>,</w:t>
      </w:r>
      <w:r w:rsidR="003A7539">
        <w:t xml:space="preserve"> for the </w:t>
      </w:r>
      <w:r w:rsidR="005121A1">
        <w:t xml:space="preserve">waste electrical and electronic equipment </w:t>
      </w:r>
      <w:r>
        <w:t>Act</w:t>
      </w:r>
      <w:r w:rsidR="005B1F67">
        <w:t>. T</w:t>
      </w:r>
      <w:r w:rsidR="00D4593C">
        <w:t xml:space="preserve">hat is </w:t>
      </w:r>
      <w:r>
        <w:t xml:space="preserve">absolutely </w:t>
      </w:r>
      <w:r w:rsidR="00D4593C">
        <w:t xml:space="preserve">focused on this question </w:t>
      </w:r>
      <w:r>
        <w:t xml:space="preserve">that </w:t>
      </w:r>
      <w:r w:rsidR="00D4593C">
        <w:t>you are pushing at</w:t>
      </w:r>
      <w:r>
        <w:t xml:space="preserve">. </w:t>
      </w:r>
    </w:p>
    <w:p w:rsidR="001248CF" w:rsidP="000B41FA">
      <w:pPr>
        <w:pStyle w:val="Answer"/>
      </w:pPr>
      <w:r>
        <w:t>There is a challenge to manufacturing around design</w:t>
      </w:r>
      <w:r w:rsidR="005B1F67">
        <w:t xml:space="preserve">ing </w:t>
      </w:r>
      <w:r>
        <w:t>to recycle. T</w:t>
      </w:r>
      <w:r w:rsidR="00D4593C">
        <w:t>here is an element of that</w:t>
      </w:r>
      <w:r>
        <w:t xml:space="preserve">. </w:t>
      </w:r>
      <w:r w:rsidR="005121A1">
        <w:t xml:space="preserve">You </w:t>
      </w:r>
      <w:r w:rsidR="00D4593C">
        <w:t xml:space="preserve">will </w:t>
      </w:r>
      <w:r w:rsidR="005121A1">
        <w:t xml:space="preserve">also </w:t>
      </w:r>
      <w:r w:rsidR="00D4593C">
        <w:t xml:space="preserve">see new business models </w:t>
      </w:r>
      <w:r>
        <w:t>developing for batteries</w:t>
      </w:r>
      <w:r w:rsidR="005B1F67">
        <w:t>. W</w:t>
      </w:r>
      <w:r>
        <w:t xml:space="preserve">ill you buy your </w:t>
      </w:r>
      <w:r>
        <w:t>battery</w:t>
      </w:r>
      <w:r>
        <w:t xml:space="preserve"> or will you loan it</w:t>
      </w:r>
      <w:r w:rsidR="005B1F67">
        <w:t>?</w:t>
      </w:r>
      <w:r>
        <w:t xml:space="preserve"> </w:t>
      </w:r>
      <w:r w:rsidR="005B1F67">
        <w:t>W</w:t>
      </w:r>
      <w:r>
        <w:t>e are</w:t>
      </w:r>
      <w:r w:rsidR="005B1F67">
        <w:t xml:space="preserve"> very much </w:t>
      </w:r>
      <w:r w:rsidR="00D4593C">
        <w:t xml:space="preserve">going to see a changing set of economics </w:t>
      </w:r>
      <w:r>
        <w:t xml:space="preserve">around that, but the recycling is very much encompassed in the new </w:t>
      </w:r>
      <w:r w:rsidR="001B22A3">
        <w:t>DEFRA</w:t>
      </w:r>
      <w:r>
        <w:t xml:space="preserve"> </w:t>
      </w:r>
      <w:r w:rsidR="005121A1">
        <w:t xml:space="preserve">waste electrical and electronic equipment </w:t>
      </w:r>
      <w:r>
        <w:t>Act.</w:t>
      </w:r>
    </w:p>
    <w:p w:rsidR="000B41FA" w:rsidRPr="001248CF" w:rsidP="00A4433D">
      <w:pPr>
        <w:pStyle w:val="Answer"/>
      </w:pPr>
      <w:r w:rsidRPr="00CE0AF3">
        <w:rPr>
          <w:b/>
        </w:rPr>
        <w:t>Chair:</w:t>
      </w:r>
      <w:r w:rsidRPr="00CE0AF3">
        <w:t xml:space="preserve"> </w:t>
      </w:r>
      <w:r>
        <w:t>I look forward to that debate.</w:t>
      </w:r>
    </w:p>
    <w:p w:rsidR="00D4593C" w:rsidP="00D4593C">
      <w:pPr>
        <w:pStyle w:val="Question"/>
      </w:pPr>
      <w:r w:rsidRPr="00D4593C">
        <w:rPr>
          <w:b/>
        </w:rPr>
        <w:t>Henry Smith:</w:t>
      </w:r>
      <w:r>
        <w:t xml:space="preserve"> Coming back </w:t>
      </w:r>
      <w:r w:rsidR="000B41FA">
        <w:t xml:space="preserve">to the </w:t>
      </w:r>
      <w:r w:rsidR="00A4433D">
        <w:t>F</w:t>
      </w:r>
      <w:r w:rsidR="000B41FA">
        <w:t>oreign</w:t>
      </w:r>
      <w:r w:rsidR="00A4433D">
        <w:t>, C</w:t>
      </w:r>
      <w:r w:rsidR="000B41FA">
        <w:t xml:space="preserve">ommonwealth and </w:t>
      </w:r>
      <w:r w:rsidR="00A4433D">
        <w:t>D</w:t>
      </w:r>
      <w:r w:rsidR="000B41FA">
        <w:t xml:space="preserve">evelopment </w:t>
      </w:r>
      <w:r w:rsidR="00A4433D">
        <w:t>O</w:t>
      </w:r>
      <w:r w:rsidR="000B41FA">
        <w:t xml:space="preserve">ffice, </w:t>
      </w:r>
      <w:r>
        <w:t xml:space="preserve">what are </w:t>
      </w:r>
      <w:r w:rsidR="000B41FA">
        <w:t xml:space="preserve">the particular </w:t>
      </w:r>
      <w:r>
        <w:t xml:space="preserve">strategies and priorities </w:t>
      </w:r>
      <w:r w:rsidR="000B41FA">
        <w:t xml:space="preserve">that </w:t>
      </w:r>
      <w:r>
        <w:t xml:space="preserve">your </w:t>
      </w:r>
      <w:r w:rsidR="005121A1">
        <w:t>Department</w:t>
      </w:r>
      <w:r w:rsidR="005121A1">
        <w:t xml:space="preserve"> </w:t>
      </w:r>
      <w:r w:rsidR="00A4433D">
        <w:t xml:space="preserve">is </w:t>
      </w:r>
      <w:r w:rsidR="000B41FA">
        <w:t xml:space="preserve">focusing on in terms of the wider delivery of the </w:t>
      </w:r>
      <w:r w:rsidR="008827FB">
        <w:t>critical minerals strategy</w:t>
      </w:r>
      <w:r w:rsidR="000B41FA">
        <w:t xml:space="preserve">? We have heard a little more about how you are working with other Government </w:t>
      </w:r>
      <w:r w:rsidR="005121A1">
        <w:t>Departments</w:t>
      </w:r>
      <w:r w:rsidR="000B41FA">
        <w:t xml:space="preserve">, but if you could </w:t>
      </w:r>
      <w:r>
        <w:t>expand on that</w:t>
      </w:r>
      <w:r w:rsidR="000B41FA">
        <w:t>, that would be appreciated</w:t>
      </w:r>
      <w:r>
        <w:t>.</w:t>
      </w:r>
    </w:p>
    <w:p w:rsidR="000B41FA" w:rsidP="00D4593C">
      <w:pPr>
        <w:pStyle w:val="Answer"/>
      </w:pPr>
      <w:r w:rsidRPr="004F6B0B">
        <w:rPr>
          <w:b/>
          <w:bCs/>
          <w:i/>
          <w:iCs/>
        </w:rPr>
        <w:t>Anne-Marie Trevelyan:</w:t>
      </w:r>
      <w:r w:rsidRPr="00D4593C" w:rsidR="00D4593C">
        <w:rPr>
          <w:b/>
        </w:rPr>
        <w:t xml:space="preserve"> </w:t>
      </w:r>
      <w:r>
        <w:t>A</w:t>
      </w:r>
      <w:r w:rsidR="00D4593C">
        <w:t xml:space="preserve">s part of </w:t>
      </w:r>
      <w:r>
        <w:t xml:space="preserve">the FCDO’s </w:t>
      </w:r>
      <w:r w:rsidR="00D4593C">
        <w:t>commitment to the domestic challenge</w:t>
      </w:r>
      <w:r>
        <w:t xml:space="preserve">, which has been working at pace, we have set all our posts some very clear direction on working with their in-country partners, to </w:t>
      </w:r>
      <w:r w:rsidR="00D4593C">
        <w:t xml:space="preserve">understand </w:t>
      </w:r>
      <w:r>
        <w:t xml:space="preserve">and think about </w:t>
      </w:r>
      <w:r w:rsidR="00D4593C">
        <w:t xml:space="preserve">how </w:t>
      </w:r>
      <w:r>
        <w:t xml:space="preserve">we can </w:t>
      </w:r>
      <w:r w:rsidR="00D4593C">
        <w:t>maximise that</w:t>
      </w:r>
      <w:r>
        <w:t>.</w:t>
      </w:r>
    </w:p>
    <w:p w:rsidR="002470F8" w:rsidP="00D4593C">
      <w:pPr>
        <w:pStyle w:val="Answer"/>
      </w:pPr>
      <w:r>
        <w:t xml:space="preserve">I was in Australia </w:t>
      </w:r>
      <w:r w:rsidR="000B41FA">
        <w:t xml:space="preserve">just </w:t>
      </w:r>
      <w:r>
        <w:t xml:space="preserve">a </w:t>
      </w:r>
      <w:r w:rsidR="000B41FA">
        <w:t xml:space="preserve">few </w:t>
      </w:r>
      <w:r>
        <w:t>weeks ago</w:t>
      </w:r>
      <w:r w:rsidR="000B41FA">
        <w:t xml:space="preserve">. </w:t>
      </w:r>
      <w:r w:rsidR="001B22A3">
        <w:t>Y</w:t>
      </w:r>
      <w:r w:rsidR="000B41FA">
        <w:t xml:space="preserve">ou had </w:t>
      </w:r>
      <w:r>
        <w:t xml:space="preserve">Paul </w:t>
      </w:r>
      <w:r w:rsidR="000B41FA">
        <w:t>Atherley</w:t>
      </w:r>
      <w:r w:rsidR="000B41FA">
        <w:t xml:space="preserve"> in front of you as a witness earlier on</w:t>
      </w:r>
      <w:r w:rsidR="001B22A3">
        <w:t>;</w:t>
      </w:r>
      <w:r w:rsidR="000B41FA">
        <w:t xml:space="preserve"> </w:t>
      </w:r>
      <w:r w:rsidR="001B22A3">
        <w:t>w</w:t>
      </w:r>
      <w:r w:rsidR="000B41FA">
        <w:t>e were both in Western Australia talking lithium</w:t>
      </w:r>
      <w:r w:rsidR="00A4433D">
        <w:t>. I</w:t>
      </w:r>
      <w:r w:rsidR="000B41FA">
        <w:t>ndeed</w:t>
      </w:r>
      <w:r w:rsidR="00A4433D">
        <w:t xml:space="preserve">, </w:t>
      </w:r>
      <w:r w:rsidR="000B41FA">
        <w:t>I signed a</w:t>
      </w:r>
      <w:r w:rsidR="00A4433D">
        <w:t>n</w:t>
      </w:r>
      <w:r w:rsidR="000B41FA">
        <w:t xml:space="preserve"> MOU with Western Australia around critical minerals</w:t>
      </w:r>
      <w:r w:rsidR="00A4433D">
        <w:t xml:space="preserve">. </w:t>
      </w:r>
      <w:r w:rsidR="000B41FA">
        <w:t xml:space="preserve">Paul was </w:t>
      </w:r>
      <w:r>
        <w:t xml:space="preserve">the first to be able to build a relationship on </w:t>
      </w:r>
      <w:r w:rsidR="000B41FA">
        <w:t xml:space="preserve">the back of </w:t>
      </w:r>
      <w:r>
        <w:t>that</w:t>
      </w:r>
      <w:r w:rsidR="00894D34">
        <w:t>,</w:t>
      </w:r>
      <w:r>
        <w:t xml:space="preserve"> </w:t>
      </w:r>
      <w:r w:rsidR="000B41FA">
        <w:t xml:space="preserve">with a new </w:t>
      </w:r>
      <w:r w:rsidR="00551C8B">
        <w:t xml:space="preserve">lithium mine </w:t>
      </w:r>
      <w:r w:rsidR="008456E6">
        <w:t>that</w:t>
      </w:r>
      <w:r w:rsidR="00894D34">
        <w:t xml:space="preserve"> i</w:t>
      </w:r>
      <w:r w:rsidR="008456E6">
        <w:t xml:space="preserve">s </w:t>
      </w:r>
      <w:r w:rsidR="00551C8B">
        <w:t xml:space="preserve">going to be started in the Pilbara, which was </w:t>
      </w:r>
      <w:r w:rsidR="008456E6">
        <w:t xml:space="preserve">a </w:t>
      </w:r>
      <w:r w:rsidR="00551C8B">
        <w:t>lovely direct impact of this work that the Australia</w:t>
      </w:r>
      <w:r w:rsidR="005121A1">
        <w:t>n</w:t>
      </w:r>
      <w:r w:rsidR="00551C8B">
        <w:t xml:space="preserve"> </w:t>
      </w:r>
      <w:r w:rsidR="005121A1">
        <w:t>high commission</w:t>
      </w:r>
      <w:r w:rsidR="00551C8B">
        <w:t>, in that instance, has been doing to b</w:t>
      </w:r>
      <w:r w:rsidR="00894D34">
        <w:t>u</w:t>
      </w:r>
      <w:r w:rsidR="00551C8B">
        <w:t>ild relationships and understand in</w:t>
      </w:r>
      <w:r w:rsidR="007D0182">
        <w:t xml:space="preserve"> </w:t>
      </w:r>
      <w:r w:rsidR="00551C8B">
        <w:t>country how that country might want to think about changing its supply chain activity</w:t>
      </w:r>
      <w:r>
        <w:t>.</w:t>
      </w:r>
    </w:p>
    <w:p w:rsidR="00D4593C" w:rsidP="00D4593C">
      <w:pPr>
        <w:pStyle w:val="Answer"/>
      </w:pPr>
      <w:r>
        <w:t>P</w:t>
      </w:r>
      <w:r w:rsidR="00551C8B">
        <w:t>resently</w:t>
      </w:r>
      <w:r>
        <w:t xml:space="preserve">, there is </w:t>
      </w:r>
      <w:r w:rsidR="00551C8B">
        <w:t xml:space="preserve">an </w:t>
      </w:r>
      <w:r>
        <w:t xml:space="preserve">almost </w:t>
      </w:r>
      <w:r w:rsidR="00551C8B">
        <w:t>entirely sold-to-China policy, which has been easy, but they want to make their supply chains more resilient and have more diversity</w:t>
      </w:r>
      <w:r>
        <w:t>. W</w:t>
      </w:r>
      <w:r w:rsidR="00551C8B">
        <w:t xml:space="preserve">e are making sure that we are in the room with those countries. We have work going on across </w:t>
      </w:r>
      <w:r w:rsidR="00551C8B">
        <w:t>a number of</w:t>
      </w:r>
      <w:r w:rsidR="00551C8B">
        <w:t xml:space="preserve"> countries, where already we have been making progress</w:t>
      </w:r>
      <w:r w:rsidR="00833E9D">
        <w:t>.</w:t>
      </w:r>
      <w:r w:rsidR="00551C8B">
        <w:t xml:space="preserve"> </w:t>
      </w:r>
      <w:r w:rsidR="00833E9D">
        <w:t xml:space="preserve">A </w:t>
      </w:r>
      <w:r w:rsidR="008456E6">
        <w:t xml:space="preserve">challenge across </w:t>
      </w:r>
      <w:r w:rsidR="00551C8B">
        <w:t xml:space="preserve">the </w:t>
      </w:r>
      <w:r w:rsidR="008456E6">
        <w:t>globe</w:t>
      </w:r>
      <w:r w:rsidR="001B22A3">
        <w:t>,</w:t>
      </w:r>
      <w:r w:rsidR="00551C8B">
        <w:t xml:space="preserve"> or across our network</w:t>
      </w:r>
      <w:r w:rsidR="001B22A3">
        <w:t>,</w:t>
      </w:r>
      <w:r w:rsidR="00551C8B">
        <w:t xml:space="preserve"> </w:t>
      </w:r>
      <w:r w:rsidR="00474C9E">
        <w:t xml:space="preserve">is </w:t>
      </w:r>
      <w:r w:rsidR="00551C8B">
        <w:t>to think about how we can maximise that</w:t>
      </w:r>
      <w:r w:rsidR="008456E6">
        <w:t>.</w:t>
      </w:r>
      <w:r w:rsidR="00551C8B">
        <w:t xml:space="preserve"> Tim, you might want to add </w:t>
      </w:r>
      <w:r w:rsidR="00474C9E">
        <w:t>to that</w:t>
      </w:r>
      <w:r w:rsidR="001B22A3">
        <w:t>,</w:t>
      </w:r>
      <w:r w:rsidR="00474C9E">
        <w:t xml:space="preserve"> as </w:t>
      </w:r>
      <w:r w:rsidR="00551C8B">
        <w:t>you are very closely involved with that</w:t>
      </w:r>
      <w:r w:rsidR="00474C9E">
        <w:t xml:space="preserve"> work</w:t>
      </w:r>
      <w:r w:rsidR="00551C8B">
        <w:t>.</w:t>
      </w:r>
    </w:p>
    <w:p w:rsidR="00551C8B" w:rsidP="008456E6">
      <w:pPr>
        <w:pStyle w:val="Answer"/>
      </w:pPr>
      <w:r w:rsidRPr="004F6B0B">
        <w:rPr>
          <w:b/>
          <w:bCs/>
          <w:i/>
          <w:iCs/>
        </w:rPr>
        <w:t>Tim Stern:</w:t>
      </w:r>
      <w:r w:rsidRPr="008456E6" w:rsidR="008456E6">
        <w:rPr>
          <w:b/>
        </w:rPr>
        <w:t xml:space="preserve"> </w:t>
      </w:r>
      <w:r>
        <w:t>T</w:t>
      </w:r>
      <w:r w:rsidR="008456E6">
        <w:t xml:space="preserve">here are </w:t>
      </w:r>
      <w:r>
        <w:t xml:space="preserve">different </w:t>
      </w:r>
      <w:r w:rsidR="008456E6">
        <w:t xml:space="preserve">strands </w:t>
      </w:r>
      <w:r>
        <w:t xml:space="preserve">to our foreign policy and development policy interventions on this. Partly, there is multilateral work, so </w:t>
      </w:r>
      <w:r w:rsidR="008456E6">
        <w:t xml:space="preserve">working </w:t>
      </w:r>
      <w:r>
        <w:t xml:space="preserve">through the G7 and G20 to get broad agreement. </w:t>
      </w:r>
      <w:r w:rsidR="00833E9D">
        <w:t xml:space="preserve">We </w:t>
      </w:r>
      <w:r>
        <w:t xml:space="preserve">work </w:t>
      </w:r>
      <w:r w:rsidR="00833E9D">
        <w:t xml:space="preserve">closely </w:t>
      </w:r>
      <w:r>
        <w:t xml:space="preserve">with </w:t>
      </w:r>
      <w:r w:rsidR="00833E9D">
        <w:t xml:space="preserve">the International Energy Agency </w:t>
      </w:r>
      <w:r w:rsidR="008456E6">
        <w:t xml:space="preserve">on options around </w:t>
      </w:r>
      <w:r>
        <w:t xml:space="preserve">critical minerals </w:t>
      </w:r>
      <w:r w:rsidR="008456E6">
        <w:t>stockpiling</w:t>
      </w:r>
      <w:r w:rsidR="003042E0">
        <w:t xml:space="preserve"> and </w:t>
      </w:r>
      <w:r>
        <w:t xml:space="preserve">on standards. There is the </w:t>
      </w:r>
      <w:r w:rsidR="005550FE">
        <w:t xml:space="preserve">minerals security partnership, </w:t>
      </w:r>
      <w:r>
        <w:t xml:space="preserve">which the US </w:t>
      </w:r>
      <w:r>
        <w:t>launched</w:t>
      </w:r>
      <w:r>
        <w:t xml:space="preserve"> and we are </w:t>
      </w:r>
      <w:r w:rsidR="008456E6">
        <w:t xml:space="preserve">looking to host the ministerial meeting </w:t>
      </w:r>
      <w:r>
        <w:t xml:space="preserve">of </w:t>
      </w:r>
      <w:r w:rsidR="008456E6">
        <w:t>this year</w:t>
      </w:r>
      <w:r>
        <w:t xml:space="preserve">. There is the </w:t>
      </w:r>
      <w:r w:rsidR="001B22A3">
        <w:t>extractive industries transparency initiative</w:t>
      </w:r>
      <w:r>
        <w:t>, which drives up transparency and standards around the extraction of raw materials, particularly in developing countries. There is a load of multilateral stuff.</w:t>
      </w:r>
    </w:p>
    <w:p w:rsidR="00A6070D" w:rsidP="008456E6">
      <w:pPr>
        <w:pStyle w:val="Answer"/>
      </w:pPr>
      <w:r>
        <w:t xml:space="preserve">There are bilateral </w:t>
      </w:r>
      <w:r w:rsidR="008456E6">
        <w:t xml:space="preserve">partnerships with </w:t>
      </w:r>
      <w:r>
        <w:t xml:space="preserve">lots of key </w:t>
      </w:r>
      <w:r w:rsidR="008456E6">
        <w:t>countries</w:t>
      </w:r>
      <w:r>
        <w:t xml:space="preserve">. The Minister mentioned that we have signed them with Saudi Arabia, Australia, Canada, </w:t>
      </w:r>
      <w:r w:rsidR="00B4045C">
        <w:t>Kazakhstan</w:t>
      </w:r>
      <w:r w:rsidR="00B4045C">
        <w:t xml:space="preserve"> and</w:t>
      </w:r>
      <w:r>
        <w:t xml:space="preserve"> South Africa</w:t>
      </w:r>
      <w:r w:rsidR="00B4045C">
        <w:t>. W</w:t>
      </w:r>
      <w:r>
        <w:t xml:space="preserve">e will carry on doing that to </w:t>
      </w:r>
      <w:r w:rsidR="008456E6">
        <w:t xml:space="preserve">make sure </w:t>
      </w:r>
      <w:r>
        <w:t xml:space="preserve">that </w:t>
      </w:r>
      <w:r w:rsidR="00833E9D">
        <w:t>there</w:t>
      </w:r>
      <w:r w:rsidR="00B4045C">
        <w:t xml:space="preserve"> </w:t>
      </w:r>
      <w:r>
        <w:t xml:space="preserve">is a framework for talking to countries, </w:t>
      </w:r>
      <w:r w:rsidR="00B4045C">
        <w:t xml:space="preserve">as </w:t>
      </w:r>
      <w:r>
        <w:t xml:space="preserve">we do with our </w:t>
      </w:r>
      <w:r w:rsidR="008456E6">
        <w:t>traditional energy suppliers</w:t>
      </w:r>
      <w:r>
        <w:t xml:space="preserve">. We have dialogues for countries </w:t>
      </w:r>
      <w:r w:rsidR="00833E9D">
        <w:t>that</w:t>
      </w:r>
      <w:r>
        <w:t xml:space="preserve"> supply oil and gas. Now we are going to need them for countries who are key parts of the critical minerals supply chain.</w:t>
      </w:r>
    </w:p>
    <w:p w:rsidR="008456E6" w:rsidP="008456E6">
      <w:pPr>
        <w:pStyle w:val="Answer"/>
      </w:pPr>
      <w:r>
        <w:t xml:space="preserve">Then </w:t>
      </w:r>
      <w:r>
        <w:t xml:space="preserve">there is helping some of the fragile countries </w:t>
      </w:r>
      <w:r>
        <w:t xml:space="preserve">where these minerals come from up the value chain, so </w:t>
      </w:r>
      <w:r w:rsidR="00D10E98">
        <w:t xml:space="preserve">that </w:t>
      </w:r>
      <w:r>
        <w:t xml:space="preserve">they do not just have minerals taken out and sent to China </w:t>
      </w:r>
      <w:r w:rsidR="00D10E98">
        <w:t xml:space="preserve">with </w:t>
      </w:r>
      <w:r>
        <w:t xml:space="preserve">no development impact. We </w:t>
      </w:r>
      <w:r>
        <w:t xml:space="preserve">help them to develop </w:t>
      </w:r>
      <w:r>
        <w:t xml:space="preserve">the </w:t>
      </w:r>
      <w:r>
        <w:t>regulation</w:t>
      </w:r>
      <w:r>
        <w:t xml:space="preserve">, the </w:t>
      </w:r>
      <w:r>
        <w:t>skills</w:t>
      </w:r>
      <w:r>
        <w:t xml:space="preserve"> and the standards so they can benefit from them in a safe, sustainable way.</w:t>
      </w:r>
    </w:p>
    <w:p w:rsidR="008456E6" w:rsidP="008456E6">
      <w:pPr>
        <w:pStyle w:val="Question"/>
      </w:pPr>
      <w:r w:rsidRPr="008456E6">
        <w:rPr>
          <w:b/>
        </w:rPr>
        <w:t>Henry Smith:</w:t>
      </w:r>
      <w:r>
        <w:t xml:space="preserve"> Minister, </w:t>
      </w:r>
      <w:r w:rsidR="00D10E98">
        <w:t xml:space="preserve">I was so impressed with </w:t>
      </w:r>
      <w:r>
        <w:t xml:space="preserve">the memorandum </w:t>
      </w:r>
      <w:r w:rsidR="00A6070D">
        <w:t xml:space="preserve">of understanding you signed with Western Australia that I </w:t>
      </w:r>
      <w:r>
        <w:t>tweeted about it</w:t>
      </w:r>
      <w:r w:rsidR="00A6070D">
        <w:t xml:space="preserve"> </w:t>
      </w:r>
      <w:r w:rsidR="00D10E98">
        <w:t xml:space="preserve">around </w:t>
      </w:r>
      <w:r w:rsidR="00A6070D">
        <w:t>six weeks ago, which is high praise indeed. H</w:t>
      </w:r>
      <w:r>
        <w:t>owever</w:t>
      </w:r>
      <w:r w:rsidR="00A6070D">
        <w:t>,</w:t>
      </w:r>
      <w:r>
        <w:t xml:space="preserve"> some other witnesses have said </w:t>
      </w:r>
      <w:r w:rsidR="00A6070D">
        <w:t xml:space="preserve">that the Treasury is simply not providing the level of finance to deliver the </w:t>
      </w:r>
      <w:r w:rsidR="008827FB">
        <w:t>critical minerals strategy</w:t>
      </w:r>
      <w:r w:rsidR="00A6070D">
        <w:t>. W</w:t>
      </w:r>
      <w:r>
        <w:t xml:space="preserve">hat </w:t>
      </w:r>
      <w:r w:rsidR="00462E3F">
        <w:t>is</w:t>
      </w:r>
      <w:r>
        <w:t xml:space="preserve"> the </w:t>
      </w:r>
      <w:r w:rsidR="00A6070D">
        <w:t xml:space="preserve">FCDO’s </w:t>
      </w:r>
      <w:r>
        <w:t>take on that?</w:t>
      </w:r>
    </w:p>
    <w:p w:rsidR="000061F1" w:rsidP="00FF4325">
      <w:pPr>
        <w:pStyle w:val="Answer"/>
      </w:pPr>
      <w:r w:rsidRPr="004F6B0B">
        <w:rPr>
          <w:b/>
          <w:bCs/>
          <w:i/>
          <w:iCs/>
        </w:rPr>
        <w:t>Anne-Marie Trevelyan:</w:t>
      </w:r>
      <w:r w:rsidRPr="008456E6" w:rsidR="008456E6">
        <w:rPr>
          <w:b/>
        </w:rPr>
        <w:t xml:space="preserve"> </w:t>
      </w:r>
      <w:r w:rsidR="00A6070D">
        <w:t xml:space="preserve">From </w:t>
      </w:r>
      <w:r w:rsidR="00D10E98">
        <w:t xml:space="preserve">the </w:t>
      </w:r>
      <w:r w:rsidR="00A6070D">
        <w:t>FCDO’s perspective, a</w:t>
      </w:r>
      <w:r w:rsidR="008456E6">
        <w:t xml:space="preserve"> lot of the work </w:t>
      </w:r>
      <w:r w:rsidR="00A6070D">
        <w:t xml:space="preserve">that </w:t>
      </w:r>
      <w:r w:rsidR="008456E6">
        <w:t>we are doing is creating</w:t>
      </w:r>
      <w:r w:rsidR="00A6070D">
        <w:t xml:space="preserve">, as Tim says, </w:t>
      </w:r>
      <w:r w:rsidR="008456E6">
        <w:t xml:space="preserve">an enabling environment </w:t>
      </w:r>
      <w:r w:rsidR="00A6070D">
        <w:t xml:space="preserve">so that business can come and build those strong relationships within a </w:t>
      </w:r>
      <w:r>
        <w:t xml:space="preserve">reliable </w:t>
      </w:r>
      <w:r w:rsidR="007D0182">
        <w:t>Government</w:t>
      </w:r>
      <w:r w:rsidR="00D10E98">
        <w:t>-</w:t>
      </w:r>
      <w:r>
        <w:t>to</w:t>
      </w:r>
      <w:r w:rsidR="00D10E98">
        <w:t>-</w:t>
      </w:r>
      <w:r w:rsidR="007D0182">
        <w:t xml:space="preserve">Government </w:t>
      </w:r>
      <w:r>
        <w:t>framework</w:t>
      </w:r>
      <w:r w:rsidR="00D10E98">
        <w:t>. W</w:t>
      </w:r>
      <w:r w:rsidR="008456E6">
        <w:t xml:space="preserve">e can then </w:t>
      </w:r>
      <w:r w:rsidR="00462E3F">
        <w:t>provide</w:t>
      </w:r>
      <w:r w:rsidR="008456E6">
        <w:t xml:space="preserve"> the support</w:t>
      </w:r>
      <w:r>
        <w:t xml:space="preserve">, </w:t>
      </w:r>
      <w:r w:rsidR="008456E6">
        <w:t xml:space="preserve">direction </w:t>
      </w:r>
      <w:r>
        <w:t>and work that might need doing in</w:t>
      </w:r>
      <w:r w:rsidR="001B22A3">
        <w:t>-</w:t>
      </w:r>
      <w:r>
        <w:t>country to help set the ESG standards that British businesses would want or</w:t>
      </w:r>
      <w:r w:rsidR="007D0182">
        <w:t>, indeed,</w:t>
      </w:r>
      <w:r>
        <w:t xml:space="preserve"> need to have, because they are going to sell into a British market and we are quite a demanding consumer group, which is a good thing. It drives up standards across the board.</w:t>
      </w:r>
      <w:r w:rsidR="00FF4325">
        <w:t xml:space="preserve"> </w:t>
      </w:r>
      <w:r>
        <w:t>T</w:t>
      </w:r>
      <w:r w:rsidR="00FF4325">
        <w:t>he</w:t>
      </w:r>
      <w:r>
        <w:t xml:space="preserve"> FC</w:t>
      </w:r>
      <w:r w:rsidR="007D0182">
        <w:t>D</w:t>
      </w:r>
      <w:r>
        <w:t xml:space="preserve">O’s </w:t>
      </w:r>
      <w:r w:rsidR="008456E6">
        <w:t xml:space="preserve">role in that is to work around those frameworks </w:t>
      </w:r>
      <w:r>
        <w:t xml:space="preserve">and bring </w:t>
      </w:r>
      <w:r w:rsidR="007D0182">
        <w:t xml:space="preserve">in </w:t>
      </w:r>
      <w:r>
        <w:t>technical assistance in countries where that is appropriate.</w:t>
      </w:r>
    </w:p>
    <w:p w:rsidR="00F865A0" w:rsidP="008456E6">
      <w:pPr>
        <w:pStyle w:val="Answer"/>
      </w:pPr>
      <w:r>
        <w:t>On t</w:t>
      </w:r>
      <w:r w:rsidR="008456E6">
        <w:t xml:space="preserve">he wider question </w:t>
      </w:r>
      <w:r w:rsidR="000061F1">
        <w:t xml:space="preserve">about how quickly the investments are flowing for the many different industries for </w:t>
      </w:r>
      <w:r w:rsidR="007D0182">
        <w:t>which</w:t>
      </w:r>
      <w:r w:rsidR="000061F1">
        <w:t xml:space="preserve"> critical minerals are going to be a part</w:t>
      </w:r>
      <w:r>
        <w:t xml:space="preserve">, </w:t>
      </w:r>
      <w:r w:rsidR="000061F1">
        <w:t>if one threw more money at it, would we get there more quickly</w:t>
      </w:r>
      <w:r w:rsidR="00D75163">
        <w:t>?</w:t>
      </w:r>
      <w:r w:rsidR="008456E6">
        <w:t xml:space="preserve"> </w:t>
      </w:r>
      <w:r w:rsidR="00D75163">
        <w:t>T</w:t>
      </w:r>
      <w:r w:rsidR="008456E6">
        <w:t xml:space="preserve">he reality is </w:t>
      </w:r>
      <w:r w:rsidR="000061F1">
        <w:t xml:space="preserve">that the whole world is </w:t>
      </w:r>
      <w:r w:rsidR="008456E6">
        <w:t xml:space="preserve">trying to get </w:t>
      </w:r>
      <w:r w:rsidR="001B22A3">
        <w:t>its</w:t>
      </w:r>
      <w:r w:rsidR="000061F1">
        <w:t xml:space="preserve"> </w:t>
      </w:r>
      <w:r w:rsidR="008456E6">
        <w:t>head</w:t>
      </w:r>
      <w:r w:rsidR="000061F1">
        <w:t xml:space="preserve"> </w:t>
      </w:r>
      <w:r w:rsidR="008456E6">
        <w:t xml:space="preserve">around </w:t>
      </w:r>
      <w:r w:rsidR="000061F1">
        <w:t>how we do this</w:t>
      </w:r>
      <w:r w:rsidR="00D75163">
        <w:t>. C</w:t>
      </w:r>
      <w:r w:rsidR="000061F1">
        <w:t xml:space="preserve">ountries are starting to think </w:t>
      </w:r>
      <w:r w:rsidR="007D0182">
        <w:t xml:space="preserve">about </w:t>
      </w:r>
      <w:r w:rsidR="000061F1">
        <w:t xml:space="preserve">not only the </w:t>
      </w:r>
      <w:r w:rsidR="00D75163">
        <w:t xml:space="preserve">minerals </w:t>
      </w:r>
      <w:r w:rsidR="000061F1">
        <w:t xml:space="preserve">that they might have and already </w:t>
      </w:r>
      <w:r w:rsidR="000061F1">
        <w:t>extract, but</w:t>
      </w:r>
      <w:r w:rsidR="000061F1">
        <w:t xml:space="preserve"> </w:t>
      </w:r>
      <w:r w:rsidR="00553D47">
        <w:t>holding that value chain where British business might want to be a key partner in</w:t>
      </w:r>
      <w:r w:rsidR="001B22A3">
        <w:t>-</w:t>
      </w:r>
      <w:r w:rsidR="00553D47">
        <w:t>country</w:t>
      </w:r>
      <w:r>
        <w:t>.</w:t>
      </w:r>
    </w:p>
    <w:p w:rsidR="008456E6" w:rsidP="008456E6">
      <w:pPr>
        <w:pStyle w:val="Answer"/>
      </w:pPr>
      <w:r>
        <w:t>O</w:t>
      </w:r>
      <w:r w:rsidR="00553D47">
        <w:t>f course</w:t>
      </w:r>
      <w:r>
        <w:t xml:space="preserve">, </w:t>
      </w:r>
      <w:r w:rsidR="00553D47">
        <w:t>we have some hugely successful global mining companies already, but that next level of midstream processing and so on is something that can only be done in stages</w:t>
      </w:r>
      <w:r>
        <w:t>. T</w:t>
      </w:r>
      <w:r>
        <w:t xml:space="preserve">he challenge of the Treasury’s input </w:t>
      </w:r>
      <w:r w:rsidR="00553D47">
        <w:t xml:space="preserve">to helping UK business make those step changes </w:t>
      </w:r>
      <w:r>
        <w:t xml:space="preserve">is </w:t>
      </w:r>
      <w:r w:rsidR="00553D47">
        <w:t xml:space="preserve">one that </w:t>
      </w:r>
      <w:r>
        <w:t>can be done</w:t>
      </w:r>
      <w:r w:rsidR="00553D47">
        <w:t xml:space="preserve">, as in every country, </w:t>
      </w:r>
      <w:r>
        <w:t>as fast as possible</w:t>
      </w:r>
      <w:r w:rsidR="00553D47">
        <w:t>, but the reality of the limitations sit</w:t>
      </w:r>
      <w:r w:rsidR="001B22A3">
        <w:t>s</w:t>
      </w:r>
      <w:r w:rsidR="00553D47">
        <w:t xml:space="preserve"> far beyond just having more cash in the pocket.</w:t>
      </w:r>
    </w:p>
    <w:p w:rsidR="008456E6" w:rsidP="00462E3F">
      <w:pPr>
        <w:pStyle w:val="Remark"/>
      </w:pPr>
      <w:r w:rsidRPr="00462E3F">
        <w:rPr>
          <w:b/>
        </w:rPr>
        <w:t>Chair:</w:t>
      </w:r>
      <w:r>
        <w:t xml:space="preserve"> That sounde</w:t>
      </w:r>
      <w:r w:rsidR="001C0D11">
        <w:t xml:space="preserve">d </w:t>
      </w:r>
      <w:r>
        <w:t xml:space="preserve">like the subtlest </w:t>
      </w:r>
      <w:r w:rsidR="001C0D11">
        <w:t>bid for more money that I have ever heard.</w:t>
      </w:r>
    </w:p>
    <w:p w:rsidR="008456E6" w:rsidP="008456E6">
      <w:pPr>
        <w:pStyle w:val="Answer"/>
      </w:pPr>
      <w:r w:rsidRPr="004F6B0B">
        <w:rPr>
          <w:b/>
          <w:bCs/>
          <w:i/>
          <w:iCs/>
        </w:rPr>
        <w:t>Anne-Marie Trevelyan:</w:t>
      </w:r>
      <w:r w:rsidRPr="008456E6">
        <w:rPr>
          <w:b/>
        </w:rPr>
        <w:t xml:space="preserve"> </w:t>
      </w:r>
      <w:r>
        <w:t>Thank you very much.</w:t>
      </w:r>
    </w:p>
    <w:p w:rsidR="008456E6" w:rsidP="008456E6">
      <w:pPr>
        <w:pStyle w:val="Question"/>
      </w:pPr>
      <w:r w:rsidRPr="008456E6">
        <w:rPr>
          <w:b/>
        </w:rPr>
        <w:t>Henry Smith:</w:t>
      </w:r>
      <w:r>
        <w:t xml:space="preserve"> </w:t>
      </w:r>
      <w:r w:rsidR="001C0D11">
        <w:t xml:space="preserve">I was going to say </w:t>
      </w:r>
      <w:r w:rsidR="00F865A0">
        <w:t>“</w:t>
      </w:r>
      <w:r w:rsidR="001C0D11">
        <w:t>turning to China</w:t>
      </w:r>
      <w:r w:rsidR="00F865A0">
        <w:t>”</w:t>
      </w:r>
      <w:r w:rsidR="001C0D11">
        <w:t xml:space="preserve"> but</w:t>
      </w:r>
      <w:r w:rsidR="00F865A0">
        <w:t xml:space="preserve">, </w:t>
      </w:r>
      <w:r w:rsidR="001C0D11">
        <w:t>probably more accurately</w:t>
      </w:r>
      <w:r w:rsidR="00F865A0">
        <w:t>,</w:t>
      </w:r>
      <w:r w:rsidR="001C0D11">
        <w:t xml:space="preserve"> turning </w:t>
      </w:r>
      <w:r>
        <w:t>away from China</w:t>
      </w:r>
      <w:r w:rsidR="001B22A3">
        <w:t>:</w:t>
      </w:r>
      <w:r>
        <w:t xml:space="preserve"> when </w:t>
      </w:r>
      <w:r w:rsidR="00622974">
        <w:t xml:space="preserve">would </w:t>
      </w:r>
      <w:r>
        <w:t>we expect less reliance</w:t>
      </w:r>
      <w:r w:rsidR="00622974">
        <w:t xml:space="preserve"> on China for processing needs</w:t>
      </w:r>
      <w:r>
        <w:t>?</w:t>
      </w:r>
    </w:p>
    <w:p w:rsidR="00622974" w:rsidP="008456E6">
      <w:pPr>
        <w:pStyle w:val="Answer"/>
      </w:pPr>
      <w:r w:rsidRPr="004F6B0B">
        <w:rPr>
          <w:b/>
          <w:bCs/>
          <w:i/>
          <w:iCs/>
        </w:rPr>
        <w:t>Anne-Marie Trevelyan:</w:t>
      </w:r>
      <w:r w:rsidRPr="008456E6" w:rsidR="008456E6">
        <w:rPr>
          <w:b/>
        </w:rPr>
        <w:t xml:space="preserve"> </w:t>
      </w:r>
      <w:r w:rsidR="008456E6">
        <w:t>At the moment</w:t>
      </w:r>
      <w:r>
        <w:t xml:space="preserve">, </w:t>
      </w:r>
      <w:r w:rsidR="008456E6">
        <w:t>China is</w:t>
      </w:r>
      <w:r w:rsidR="001B22A3">
        <w:t>,</w:t>
      </w:r>
      <w:r w:rsidR="008456E6">
        <w:t xml:space="preserve"> </w:t>
      </w:r>
      <w:r>
        <w:t>of course</w:t>
      </w:r>
      <w:r w:rsidR="001B22A3">
        <w:t>,</w:t>
      </w:r>
      <w:r>
        <w:t xml:space="preserve"> </w:t>
      </w:r>
      <w:r w:rsidR="008456E6">
        <w:t>vital in the supply chain</w:t>
      </w:r>
      <w:r>
        <w:t xml:space="preserve">. </w:t>
      </w:r>
      <w:r w:rsidR="007D0182">
        <w:t>It has</w:t>
      </w:r>
      <w:r>
        <w:t xml:space="preserve"> been working in this arena for 20 </w:t>
      </w:r>
      <w:r w:rsidR="001B22A3">
        <w:t>or</w:t>
      </w:r>
      <w:r>
        <w:t xml:space="preserve"> 30 years. </w:t>
      </w:r>
      <w:r w:rsidR="007D0182">
        <w:t>It</w:t>
      </w:r>
      <w:r>
        <w:t xml:space="preserve"> </w:t>
      </w:r>
      <w:r w:rsidR="007D0182">
        <w:t>was</w:t>
      </w:r>
      <w:r>
        <w:t xml:space="preserve"> prescient</w:t>
      </w:r>
      <w:r w:rsidR="001B22A3">
        <w:t>:</w:t>
      </w:r>
      <w:r>
        <w:t xml:space="preserve"> </w:t>
      </w:r>
      <w:r w:rsidR="001B22A3">
        <w:t>i</w:t>
      </w:r>
      <w:r w:rsidR="007D0182">
        <w:t>t</w:t>
      </w:r>
      <w:r>
        <w:t xml:space="preserve"> saw far ahead and </w:t>
      </w:r>
      <w:r w:rsidR="001B22A3">
        <w:t xml:space="preserve">was </w:t>
      </w:r>
      <w:r>
        <w:t xml:space="preserve">investing before we were in mining, </w:t>
      </w:r>
      <w:r>
        <w:t>refining</w:t>
      </w:r>
      <w:r>
        <w:t xml:space="preserve"> and processing</w:t>
      </w:r>
      <w:r w:rsidR="00F865A0">
        <w:t>. T</w:t>
      </w:r>
      <w:r>
        <w:t>he key point</w:t>
      </w:r>
      <w:r w:rsidR="00F865A0">
        <w:t xml:space="preserve">, </w:t>
      </w:r>
      <w:r>
        <w:t>of course</w:t>
      </w:r>
      <w:r w:rsidR="00F865A0">
        <w:t xml:space="preserve">, is </w:t>
      </w:r>
      <w:r>
        <w:t xml:space="preserve">that </w:t>
      </w:r>
      <w:r w:rsidR="007D0182">
        <w:t>it</w:t>
      </w:r>
      <w:r>
        <w:t xml:space="preserve"> hold</w:t>
      </w:r>
      <w:r w:rsidR="007D0182">
        <w:t>s</w:t>
      </w:r>
      <w:r>
        <w:t xml:space="preserve"> a vast proportion of the processing capability </w:t>
      </w:r>
      <w:r>
        <w:t>at the moment</w:t>
      </w:r>
      <w:r>
        <w:t xml:space="preserve">. </w:t>
      </w:r>
    </w:p>
    <w:p w:rsidR="005A1B30" w:rsidP="008456E6">
      <w:pPr>
        <w:pStyle w:val="Answer"/>
      </w:pPr>
      <w:r>
        <w:t>T</w:t>
      </w:r>
      <w:r w:rsidR="008456E6">
        <w:t xml:space="preserve">he </w:t>
      </w:r>
      <w:r w:rsidR="00462E3F">
        <w:t>markets</w:t>
      </w:r>
      <w:r w:rsidR="008456E6">
        <w:t xml:space="preserve"> </w:t>
      </w:r>
      <w:r w:rsidR="008456E6">
        <w:t>have to</w:t>
      </w:r>
      <w:r w:rsidR="008456E6">
        <w:t xml:space="preserve"> grow </w:t>
      </w:r>
      <w:r w:rsidR="00622974">
        <w:t>because the demand is going to be much</w:t>
      </w:r>
      <w:r>
        <w:t xml:space="preserve"> greater</w:t>
      </w:r>
      <w:r w:rsidR="00622974">
        <w:t xml:space="preserve">. I </w:t>
      </w:r>
      <w:r>
        <w:t xml:space="preserve">cannot </w:t>
      </w:r>
      <w:r w:rsidR="00622974">
        <w:t>remember the figures</w:t>
      </w:r>
      <w:r w:rsidR="007D0182">
        <w:t>;</w:t>
      </w:r>
      <w:r w:rsidR="00622974">
        <w:t xml:space="preserve"> Paul will have them. </w:t>
      </w:r>
      <w:r w:rsidR="004800C7">
        <w:t>The</w:t>
      </w:r>
      <w:r w:rsidR="00C53F45">
        <w:t>re are</w:t>
      </w:r>
      <w:r w:rsidR="004800C7">
        <w:t xml:space="preserve"> </w:t>
      </w:r>
      <w:r w:rsidR="008456E6">
        <w:t>enormous increases</w:t>
      </w:r>
      <w:r w:rsidR="007D0182">
        <w:t>—tenfold or fortyfold—</w:t>
      </w:r>
      <w:r w:rsidR="004800C7">
        <w:t>in the requirements for these as we move to electrification and the renewable tools that we are going to use to generate our clean</w:t>
      </w:r>
      <w:r w:rsidR="00C53F45">
        <w:t xml:space="preserve"> electricity</w:t>
      </w:r>
      <w:r w:rsidR="004800C7">
        <w:t xml:space="preserve">. These markets </w:t>
      </w:r>
      <w:r w:rsidR="004800C7">
        <w:t>have to</w:t>
      </w:r>
      <w:r w:rsidR="004800C7">
        <w:t xml:space="preserve"> grow. </w:t>
      </w:r>
      <w:r w:rsidR="004800C7">
        <w:t>We</w:t>
      </w:r>
      <w:r w:rsidR="004800C7">
        <w:t xml:space="preserve"> therefore all need to work to create that. </w:t>
      </w:r>
      <w:r w:rsidR="00C53F45">
        <w:t>E</w:t>
      </w:r>
      <w:r w:rsidR="004800C7">
        <w:t xml:space="preserve">xactly to your point, </w:t>
      </w:r>
      <w:r w:rsidR="00C53F45">
        <w:t xml:space="preserve">that will, </w:t>
      </w:r>
      <w:r w:rsidR="004800C7">
        <w:t>by definition</w:t>
      </w:r>
      <w:r w:rsidR="00C53F45">
        <w:t xml:space="preserve">, </w:t>
      </w:r>
      <w:r w:rsidR="004800C7">
        <w:t xml:space="preserve">dilute the </w:t>
      </w:r>
      <w:r>
        <w:t xml:space="preserve">commanding hold that China has by virtue of growth elsewhere. That is the most important </w:t>
      </w:r>
      <w:r w:rsidR="00C53F45">
        <w:t xml:space="preserve">aspect </w:t>
      </w:r>
      <w:r>
        <w:t>to think about.</w:t>
      </w:r>
    </w:p>
    <w:p w:rsidR="005A53FB" w:rsidP="008456E6">
      <w:pPr>
        <w:pStyle w:val="Answer"/>
      </w:pPr>
      <w:r>
        <w:t>We can talk about turning away from China. What we need to do is help countries</w:t>
      </w:r>
      <w:r w:rsidR="00C53F45">
        <w:t xml:space="preserve">. </w:t>
      </w:r>
      <w:r>
        <w:t>I have always been very focused on helping countries to keep value in</w:t>
      </w:r>
      <w:r w:rsidR="001B22A3">
        <w:t>-</w:t>
      </w:r>
      <w:r>
        <w:t>country</w:t>
      </w:r>
      <w:r w:rsidR="007D0182">
        <w:t xml:space="preserve"> and,</w:t>
      </w:r>
      <w:r w:rsidR="00BD7AAB">
        <w:t xml:space="preserve"> </w:t>
      </w:r>
      <w:r w:rsidR="007D0182">
        <w:t xml:space="preserve">if </w:t>
      </w:r>
      <w:r>
        <w:t xml:space="preserve">they happen to have a mineral resource, </w:t>
      </w:r>
      <w:r w:rsidR="00BD7AAB">
        <w:t xml:space="preserve">giving them </w:t>
      </w:r>
      <w:r>
        <w:t>the opportunity to grow their mids</w:t>
      </w:r>
      <w:r w:rsidR="00BD7AAB">
        <w:t>t</w:t>
      </w:r>
      <w:r>
        <w:t>ream</w:t>
      </w:r>
      <w:r w:rsidR="00BD7AAB">
        <w:t xml:space="preserve"> </w:t>
      </w:r>
      <w:r>
        <w:t>and processing quality</w:t>
      </w:r>
      <w:r w:rsidR="007D0182">
        <w:t>,</w:t>
      </w:r>
      <w:r>
        <w:t xml:space="preserve"> and </w:t>
      </w:r>
      <w:r w:rsidR="007D0182">
        <w:t xml:space="preserve">to </w:t>
      </w:r>
      <w:r>
        <w:t>hold the value in</w:t>
      </w:r>
      <w:r w:rsidR="001B22A3">
        <w:t>-</w:t>
      </w:r>
      <w:r>
        <w:t xml:space="preserve">country so that </w:t>
      </w:r>
      <w:r w:rsidR="008456E6">
        <w:t xml:space="preserve">they can </w:t>
      </w:r>
      <w:r w:rsidR="00462E3F">
        <w:t>invest</w:t>
      </w:r>
      <w:r w:rsidR="008456E6">
        <w:t xml:space="preserve"> in </w:t>
      </w:r>
      <w:r>
        <w:t xml:space="preserve">their </w:t>
      </w:r>
      <w:r w:rsidR="008456E6">
        <w:t xml:space="preserve">own domestic </w:t>
      </w:r>
      <w:r>
        <w:t xml:space="preserve">priorities beyond that. That is </w:t>
      </w:r>
      <w:r w:rsidR="008456E6">
        <w:t xml:space="preserve">something </w:t>
      </w:r>
      <w:r>
        <w:t>where the FCDO has a very good reputation</w:t>
      </w:r>
      <w:r w:rsidR="00BD7AAB">
        <w:t xml:space="preserve"> </w:t>
      </w:r>
      <w:r>
        <w:t>and</w:t>
      </w:r>
      <w:r w:rsidR="00AB6B49">
        <w:t>, indeed,</w:t>
      </w:r>
      <w:r>
        <w:t xml:space="preserve"> something that </w:t>
      </w:r>
      <w:r w:rsidR="008456E6">
        <w:t>we are focused on</w:t>
      </w:r>
      <w:r>
        <w:t xml:space="preserve">, but </w:t>
      </w:r>
      <w:r w:rsidR="008456E6">
        <w:t xml:space="preserve">China </w:t>
      </w:r>
      <w:r>
        <w:t xml:space="preserve">is </w:t>
      </w:r>
      <w:r w:rsidR="008456E6">
        <w:t>going to continue to be an important</w:t>
      </w:r>
      <w:r>
        <w:t xml:space="preserve"> partner for many supply chains for a very long time to come. </w:t>
      </w:r>
    </w:p>
    <w:p w:rsidR="008456E6" w:rsidP="008456E6">
      <w:pPr>
        <w:pStyle w:val="Answer"/>
      </w:pPr>
      <w:r>
        <w:t>The challenge we all have set ourselves is to provide assurance and</w:t>
      </w:r>
      <w:r w:rsidR="00AB6B49">
        <w:t>, indeed,</w:t>
      </w:r>
      <w:r>
        <w:t xml:space="preserve"> that breadth of</w:t>
      </w:r>
      <w:r w:rsidR="005A53FB">
        <w:t xml:space="preserve"> </w:t>
      </w:r>
      <w:r>
        <w:t>supply.</w:t>
      </w:r>
      <w:r>
        <w:t xml:space="preserve"> I </w:t>
      </w:r>
      <w:r w:rsidR="00462E3F">
        <w:t>remember</w:t>
      </w:r>
      <w:r>
        <w:t xml:space="preserve"> </w:t>
      </w:r>
      <w:r>
        <w:t xml:space="preserve">studying business </w:t>
      </w:r>
      <w:r w:rsidR="001B22A3">
        <w:t xml:space="preserve">at </w:t>
      </w:r>
      <w:r>
        <w:t>O</w:t>
      </w:r>
      <w:r w:rsidR="005A53FB">
        <w:t>-</w:t>
      </w:r>
      <w:r w:rsidR="00AB6B49">
        <w:t>level;</w:t>
      </w:r>
      <w:r w:rsidR="005A53FB">
        <w:t xml:space="preserve"> </w:t>
      </w:r>
      <w:r>
        <w:t>I am that old</w:t>
      </w:r>
      <w:r w:rsidR="005A53FB">
        <w:t>.</w:t>
      </w:r>
    </w:p>
    <w:p w:rsidR="008456E6" w:rsidP="00462E3F">
      <w:pPr>
        <w:pStyle w:val="Remark"/>
      </w:pPr>
      <w:r w:rsidRPr="00462E3F">
        <w:rPr>
          <w:b/>
        </w:rPr>
        <w:t>Henry Smith:</w:t>
      </w:r>
      <w:r>
        <w:t xml:space="preserve"> So am I</w:t>
      </w:r>
      <w:r w:rsidR="00712E21">
        <w:t>, by the way.</w:t>
      </w:r>
    </w:p>
    <w:p w:rsidR="00712E21" w:rsidP="008456E6">
      <w:pPr>
        <w:pStyle w:val="Answer"/>
      </w:pPr>
      <w:r w:rsidRPr="004F6B0B">
        <w:rPr>
          <w:b/>
          <w:bCs/>
          <w:i/>
          <w:iCs/>
        </w:rPr>
        <w:t>Anne-Marie Trevelyan:</w:t>
      </w:r>
      <w:r w:rsidRPr="008456E6" w:rsidR="008456E6">
        <w:rPr>
          <w:b/>
        </w:rPr>
        <w:t xml:space="preserve"> </w:t>
      </w:r>
      <w:r>
        <w:t>No business should ever have one supplier or one customer</w:t>
      </w:r>
      <w:r w:rsidR="00F412E1">
        <w:t xml:space="preserve">. These are </w:t>
      </w:r>
      <w:r>
        <w:t xml:space="preserve">basic rules. The whole world got a bit lazy in thinking about that, and China has done a very good job of harnessing and developing those skills. </w:t>
      </w:r>
      <w:r w:rsidR="00F412E1">
        <w:t>B</w:t>
      </w:r>
      <w:r w:rsidR="008456E6">
        <w:t xml:space="preserve">ecause the market is going to grow </w:t>
      </w:r>
      <w:r>
        <w:t>so enormously</w:t>
      </w:r>
      <w:r w:rsidR="00F412E1">
        <w:t xml:space="preserve">, as it </w:t>
      </w:r>
      <w:r>
        <w:t xml:space="preserve">needs to </w:t>
      </w:r>
      <w:r w:rsidR="00E6376C">
        <w:t>in order to</w:t>
      </w:r>
      <w:r>
        <w:t xml:space="preserve"> sustain the net</w:t>
      </w:r>
      <w:r w:rsidR="00F412E1">
        <w:t>-</w:t>
      </w:r>
      <w:r>
        <w:t xml:space="preserve">zero agenda, we all </w:t>
      </w:r>
      <w:r w:rsidR="00F412E1">
        <w:t xml:space="preserve">have </w:t>
      </w:r>
      <w:r>
        <w:t>to lean in and do that</w:t>
      </w:r>
      <w:r w:rsidR="00F412E1">
        <w:t>. B</w:t>
      </w:r>
      <w:r w:rsidR="008456E6">
        <w:t>usiness</w:t>
      </w:r>
      <w:r>
        <w:t xml:space="preserve">es like Paul </w:t>
      </w:r>
      <w:r>
        <w:t>Atherley’s</w:t>
      </w:r>
      <w:r>
        <w:t xml:space="preserve"> are </w:t>
      </w:r>
      <w:r w:rsidR="008456E6">
        <w:t xml:space="preserve">leading the pack </w:t>
      </w:r>
      <w:r>
        <w:t>in saying, “Let</w:t>
      </w:r>
      <w:r w:rsidR="001B22A3">
        <w:t>’</w:t>
      </w:r>
      <w:r>
        <w:t>s get out there and think about where the processing skill</w:t>
      </w:r>
      <w:r w:rsidR="00C75F41">
        <w:t xml:space="preserve"> and </w:t>
      </w:r>
      <w:r>
        <w:t>the mining is</w:t>
      </w:r>
      <w:r w:rsidR="00E6376C">
        <w:t>, then</w:t>
      </w:r>
      <w:r w:rsidR="00C75F41">
        <w:t xml:space="preserve"> </w:t>
      </w:r>
      <w:r>
        <w:t>try to improve that</w:t>
      </w:r>
      <w:r w:rsidR="001B22A3">
        <w:t>.</w:t>
      </w:r>
      <w:r>
        <w:t>”</w:t>
      </w:r>
    </w:p>
    <w:p w:rsidR="00A4433D" w:rsidP="006C47A5">
      <w:pPr>
        <w:pStyle w:val="Answer"/>
      </w:pPr>
      <w:r>
        <w:t>T</w:t>
      </w:r>
      <w:r w:rsidR="008456E6">
        <w:t>here is a lot to do</w:t>
      </w:r>
      <w:r>
        <w:t>. M</w:t>
      </w:r>
      <w:r w:rsidR="008456E6">
        <w:t xml:space="preserve">y view is to see it </w:t>
      </w:r>
      <w:r w:rsidR="00712E21">
        <w:t xml:space="preserve">very much </w:t>
      </w:r>
      <w:r w:rsidR="008456E6">
        <w:t xml:space="preserve">as a broadening </w:t>
      </w:r>
      <w:r w:rsidR="00712E21">
        <w:t>of the supply chain opportunities</w:t>
      </w:r>
      <w:r>
        <w:t xml:space="preserve">, </w:t>
      </w:r>
      <w:r w:rsidR="00712E21">
        <w:t xml:space="preserve">so that every country has a chance to build </w:t>
      </w:r>
      <w:r w:rsidR="00094FB8">
        <w:t>its</w:t>
      </w:r>
      <w:r w:rsidR="00712E21">
        <w:t xml:space="preserve"> offshore wind, onshore wind</w:t>
      </w:r>
      <w:r>
        <w:t xml:space="preserve"> and </w:t>
      </w:r>
      <w:r w:rsidR="00712E21">
        <w:t xml:space="preserve">solar, </w:t>
      </w:r>
      <w:r w:rsidR="008456E6">
        <w:t>mov</w:t>
      </w:r>
      <w:r>
        <w:t xml:space="preserve">ing </w:t>
      </w:r>
      <w:r w:rsidR="008456E6">
        <w:t xml:space="preserve">towards hydrogen </w:t>
      </w:r>
      <w:r w:rsidR="00712E21">
        <w:t xml:space="preserve">if </w:t>
      </w:r>
      <w:r w:rsidR="00094FB8">
        <w:t>it</w:t>
      </w:r>
      <w:r w:rsidR="00712E21">
        <w:t xml:space="preserve"> can</w:t>
      </w:r>
      <w:r w:rsidR="00094FB8">
        <w:t>,</w:t>
      </w:r>
      <w:r>
        <w:t xml:space="preserve"> </w:t>
      </w:r>
      <w:r w:rsidR="00094FB8">
        <w:t>for which</w:t>
      </w:r>
      <w:r>
        <w:t xml:space="preserve"> </w:t>
      </w:r>
      <w:r w:rsidR="00094FB8">
        <w:t>it</w:t>
      </w:r>
      <w:r>
        <w:t xml:space="preserve"> </w:t>
      </w:r>
      <w:r w:rsidR="00712E21">
        <w:t xml:space="preserve">will </w:t>
      </w:r>
      <w:r w:rsidR="008456E6">
        <w:t xml:space="preserve">need those materials </w:t>
      </w:r>
      <w:r w:rsidR="00712E21">
        <w:t>invested. We need a much broader supply chain.</w:t>
      </w:r>
    </w:p>
    <w:p w:rsidR="008456E6" w:rsidP="008456E6">
      <w:pPr>
        <w:pStyle w:val="Question"/>
      </w:pPr>
      <w:r w:rsidRPr="008456E6">
        <w:rPr>
          <w:b/>
        </w:rPr>
        <w:t>Henry Smith:</w:t>
      </w:r>
      <w:r>
        <w:t xml:space="preserve"> </w:t>
      </w:r>
      <w:r w:rsidR="006C47A5">
        <w:t>F</w:t>
      </w:r>
      <w:r w:rsidR="00B0391D">
        <w:t xml:space="preserve">inally, </w:t>
      </w:r>
      <w:r>
        <w:t xml:space="preserve">what role </w:t>
      </w:r>
      <w:r w:rsidR="00B0391D">
        <w:t>does the</w:t>
      </w:r>
      <w:r w:rsidR="006C47A5">
        <w:t xml:space="preserve"> </w:t>
      </w:r>
      <w:r w:rsidR="00B0391D">
        <w:t>newly appointed director of resilience have in delivering and overseeing the strategy</w:t>
      </w:r>
      <w:r w:rsidR="006C47A5">
        <w:t>?</w:t>
      </w:r>
    </w:p>
    <w:p w:rsidR="008456E6" w:rsidP="008456E6">
      <w:pPr>
        <w:pStyle w:val="Answer"/>
      </w:pPr>
      <w:r w:rsidRPr="004F6B0B">
        <w:rPr>
          <w:b/>
          <w:bCs/>
          <w:i/>
          <w:iCs/>
        </w:rPr>
        <w:t>Anne-Marie Trevelyan:</w:t>
      </w:r>
      <w:r w:rsidRPr="008456E6">
        <w:rPr>
          <w:b/>
        </w:rPr>
        <w:t xml:space="preserve"> </w:t>
      </w:r>
      <w:r w:rsidR="00B0391D">
        <w:t>That is a very g</w:t>
      </w:r>
      <w:r>
        <w:t>ood question</w:t>
      </w:r>
      <w:r w:rsidR="00B0391D">
        <w:t>. Who wants to answer the question? I am not sighted on the detail of their role yet.</w:t>
      </w:r>
    </w:p>
    <w:p w:rsidR="008456E6" w:rsidP="008456E6">
      <w:pPr>
        <w:pStyle w:val="Question"/>
      </w:pPr>
      <w:r w:rsidRPr="008456E6">
        <w:rPr>
          <w:b/>
        </w:rPr>
        <w:t>Chair:</w:t>
      </w:r>
      <w:r>
        <w:t xml:space="preserve"> Do you want to write to us?</w:t>
      </w:r>
    </w:p>
    <w:p w:rsidR="008456E6" w:rsidP="008456E6">
      <w:pPr>
        <w:pStyle w:val="Answer"/>
      </w:pPr>
      <w:r w:rsidRPr="004F6B0B">
        <w:rPr>
          <w:b/>
          <w:bCs/>
          <w:i/>
          <w:iCs/>
        </w:rPr>
        <w:t>Anne-Marie Trevelyan:</w:t>
      </w:r>
      <w:r w:rsidRPr="008456E6">
        <w:rPr>
          <w:b/>
        </w:rPr>
        <w:t xml:space="preserve"> </w:t>
      </w:r>
      <w:r>
        <w:t xml:space="preserve">I </w:t>
      </w:r>
      <w:r w:rsidR="00B0391D">
        <w:t>am happy to write to you.</w:t>
      </w:r>
    </w:p>
    <w:p w:rsidR="008456E6" w:rsidP="00462E3F">
      <w:pPr>
        <w:pStyle w:val="Remark"/>
      </w:pPr>
      <w:r w:rsidRPr="00462E3F">
        <w:rPr>
          <w:b/>
        </w:rPr>
        <w:t>Chair:</w:t>
      </w:r>
      <w:r>
        <w:t xml:space="preserve"> </w:t>
      </w:r>
      <w:r w:rsidR="00957047">
        <w:t>You are allowed that once.</w:t>
      </w:r>
    </w:p>
    <w:p w:rsidR="00957047" w:rsidP="00957047">
      <w:pPr>
        <w:pStyle w:val="Answer"/>
      </w:pPr>
      <w:r w:rsidRPr="004F6B0B">
        <w:rPr>
          <w:b/>
          <w:bCs/>
          <w:i/>
          <w:iCs/>
        </w:rPr>
        <w:t>Anne-Marie Trevelyan:</w:t>
      </w:r>
      <w:r w:rsidRPr="008456E6">
        <w:rPr>
          <w:b/>
        </w:rPr>
        <w:t xml:space="preserve"> </w:t>
      </w:r>
      <w:r>
        <w:t>You have that letter, and then we have two more to go</w:t>
      </w:r>
      <w:r w:rsidR="001B22A3">
        <w:t>—how’s that?</w:t>
      </w:r>
    </w:p>
    <w:p w:rsidR="001B22A3" w:rsidP="001B22A3">
      <w:pPr>
        <w:pStyle w:val="Remark"/>
      </w:pPr>
      <w:r w:rsidRPr="00462E3F">
        <w:rPr>
          <w:b/>
        </w:rPr>
        <w:t>Chair:</w:t>
      </w:r>
      <w:r>
        <w:t xml:space="preserve"> Fine.</w:t>
      </w:r>
    </w:p>
    <w:p w:rsidR="006C47A5" w:rsidRPr="006C47A5" w:rsidP="004A5821">
      <w:pPr>
        <w:pStyle w:val="Question"/>
      </w:pPr>
      <w:r w:rsidRPr="008456E6">
        <w:rPr>
          <w:b/>
        </w:rPr>
        <w:t>Drew Hendry:</w:t>
      </w:r>
      <w:r>
        <w:t xml:space="preserve"> </w:t>
      </w:r>
      <w:r w:rsidR="00957047">
        <w:t xml:space="preserve">You have mentioned breadth of supply. We have heard about </w:t>
      </w:r>
      <w:r>
        <w:t xml:space="preserve">some countries that you have </w:t>
      </w:r>
      <w:r>
        <w:t>looked into</w:t>
      </w:r>
      <w:r>
        <w:t xml:space="preserve">. Which other producer or resource-rich countries are the Government hoping to build relationships with to facilitate mineral </w:t>
      </w:r>
      <w:r>
        <w:t>access?</w:t>
      </w:r>
    </w:p>
    <w:p w:rsidR="004F070C" w:rsidP="008456E6">
      <w:pPr>
        <w:pStyle w:val="Answer"/>
      </w:pPr>
      <w:r w:rsidRPr="004F6B0B">
        <w:rPr>
          <w:b/>
          <w:bCs/>
          <w:i/>
          <w:iCs/>
        </w:rPr>
        <w:t>Anne-Marie Trevelyan:</w:t>
      </w:r>
      <w:r w:rsidRPr="008456E6" w:rsidR="008456E6">
        <w:rPr>
          <w:b/>
        </w:rPr>
        <w:t xml:space="preserve"> </w:t>
      </w:r>
      <w:r>
        <w:t xml:space="preserve">We are reaching widely </w:t>
      </w:r>
      <w:r>
        <w:t>at the moment</w:t>
      </w:r>
      <w:r w:rsidR="004A5821">
        <w:t xml:space="preserve">. </w:t>
      </w:r>
      <w:r w:rsidR="003D1ACF">
        <w:t>T</w:t>
      </w:r>
      <w:r>
        <w:t xml:space="preserve">he </w:t>
      </w:r>
      <w:r w:rsidR="005550FE">
        <w:t>minerals security partnership</w:t>
      </w:r>
      <w:r>
        <w:t xml:space="preserve">, </w:t>
      </w:r>
      <w:r w:rsidR="008456E6">
        <w:t>led by the US</w:t>
      </w:r>
      <w:r>
        <w:t xml:space="preserve">, which </w:t>
      </w:r>
      <w:r w:rsidR="008456E6">
        <w:t xml:space="preserve">a </w:t>
      </w:r>
      <w:r>
        <w:t xml:space="preserve">number </w:t>
      </w:r>
      <w:r w:rsidR="008456E6">
        <w:t>of</w:t>
      </w:r>
      <w:r w:rsidR="008456E6">
        <w:t xml:space="preserve"> countries are now involved in</w:t>
      </w:r>
      <w:r w:rsidR="003D1ACF">
        <w:t xml:space="preserve">, </w:t>
      </w:r>
      <w:r>
        <w:t xml:space="preserve">is giving us an opportunity to think about how we work </w:t>
      </w:r>
      <w:r w:rsidR="003D1ACF">
        <w:t xml:space="preserve">together </w:t>
      </w:r>
      <w:r>
        <w:t xml:space="preserve">to build resilient supply chains </w:t>
      </w:r>
      <w:r w:rsidR="008456E6">
        <w:t xml:space="preserve">across all those parts of the world </w:t>
      </w:r>
      <w:r>
        <w:t>where the mineral resources sit.</w:t>
      </w:r>
    </w:p>
    <w:p w:rsidR="004F3840" w:rsidP="008456E6">
      <w:pPr>
        <w:pStyle w:val="Answer"/>
      </w:pPr>
      <w:r>
        <w:t xml:space="preserve">It depends on </w:t>
      </w:r>
      <w:r w:rsidR="008456E6">
        <w:t>where you are</w:t>
      </w:r>
      <w:r w:rsidR="003D1ACF">
        <w:t xml:space="preserve"> and</w:t>
      </w:r>
      <w:r>
        <w:t xml:space="preserve"> </w:t>
      </w:r>
      <w:r w:rsidR="004F070C">
        <w:t>what you are going to do</w:t>
      </w:r>
      <w:r>
        <w:t xml:space="preserve">. </w:t>
      </w:r>
      <w:r w:rsidR="00F73F9B">
        <w:t xml:space="preserve">Whether </w:t>
      </w:r>
      <w:r w:rsidR="004F070C">
        <w:t xml:space="preserve">you are going to import it or make it at home depends on what minerals you want to have. There is </w:t>
      </w:r>
      <w:r w:rsidR="008456E6">
        <w:t>a</w:t>
      </w:r>
      <w:r w:rsidR="004F070C">
        <w:t xml:space="preserve">n extraordinary </w:t>
      </w:r>
      <w:r w:rsidR="008456E6">
        <w:t>rainbow of choices</w:t>
      </w:r>
      <w:r>
        <w:t>,</w:t>
      </w:r>
      <w:r w:rsidR="008456E6">
        <w:t xml:space="preserve"> </w:t>
      </w:r>
      <w:r w:rsidR="004F070C">
        <w:t xml:space="preserve">but we are trying to work together through that </w:t>
      </w:r>
      <w:r w:rsidR="005550FE">
        <w:t>minerals</w:t>
      </w:r>
      <w:r w:rsidR="005550FE">
        <w:t xml:space="preserve"> security partnership </w:t>
      </w:r>
      <w:r w:rsidR="008456E6">
        <w:t>to map</w:t>
      </w:r>
      <w:r w:rsidR="004F070C">
        <w:t xml:space="preserve">, if you like, </w:t>
      </w:r>
      <w:r w:rsidR="002A51E5">
        <w:t xml:space="preserve">so that we can </w:t>
      </w:r>
      <w:r w:rsidR="008456E6">
        <w:t xml:space="preserve">make the best investments </w:t>
      </w:r>
      <w:r w:rsidR="002A51E5">
        <w:t xml:space="preserve">between us in country. </w:t>
      </w:r>
    </w:p>
    <w:p w:rsidR="00F73F9B" w:rsidP="00526360">
      <w:pPr>
        <w:pStyle w:val="Answer"/>
      </w:pPr>
      <w:r>
        <w:t xml:space="preserve">Tim mentioned some </w:t>
      </w:r>
      <w:r w:rsidR="002A51E5">
        <w:t xml:space="preserve">that we have in place already, </w:t>
      </w:r>
      <w:r>
        <w:t xml:space="preserve">such as </w:t>
      </w:r>
      <w:r w:rsidR="004F3840">
        <w:t xml:space="preserve">South </w:t>
      </w:r>
      <w:r w:rsidR="002A51E5">
        <w:t>Africa</w:t>
      </w:r>
      <w:r w:rsidR="004F3840">
        <w:t xml:space="preserve"> and </w:t>
      </w:r>
      <w:r w:rsidR="002A51E5">
        <w:t>Kazakhstan</w:t>
      </w:r>
      <w:r w:rsidR="004F3840">
        <w:t>. T</w:t>
      </w:r>
      <w:r w:rsidR="008456E6">
        <w:t xml:space="preserve">here are </w:t>
      </w:r>
      <w:r w:rsidR="00462E3F">
        <w:t>obvious</w:t>
      </w:r>
      <w:r w:rsidR="008456E6">
        <w:t xml:space="preserve"> ones</w:t>
      </w:r>
      <w:r w:rsidR="002A51E5">
        <w:t>. Indonesia is one</w:t>
      </w:r>
      <w:r w:rsidR="004F3840">
        <w:t>.</w:t>
      </w:r>
      <w:r w:rsidR="008456E6">
        <w:t xml:space="preserve"> </w:t>
      </w:r>
      <w:r w:rsidR="004F3840">
        <w:t>I</w:t>
      </w:r>
      <w:r w:rsidR="002A51E5">
        <w:t xml:space="preserve">n fact, Nusrat Ghani was there just a couple of weeks ago, talking to Indonesians about nickel, which is obviously </w:t>
      </w:r>
      <w:r w:rsidR="002A51E5">
        <w:t>a really important</w:t>
      </w:r>
      <w:r w:rsidR="002A51E5">
        <w:t xml:space="preserve"> one</w:t>
      </w:r>
      <w:r w:rsidR="000615D8">
        <w:t xml:space="preserve">. Again, we are </w:t>
      </w:r>
      <w:r w:rsidR="002A51E5">
        <w:t xml:space="preserve">looking to set up that </w:t>
      </w:r>
      <w:r w:rsidR="009E4A7E">
        <w:t xml:space="preserve">ME </w:t>
      </w:r>
      <w:r>
        <w:t>relationship</w:t>
      </w:r>
      <w:r w:rsidR="00575175">
        <w:t xml:space="preserve"> and think about how we can do that. We are</w:t>
      </w:r>
      <w:r w:rsidR="00526360">
        <w:t xml:space="preserve"> </w:t>
      </w:r>
      <w:r w:rsidR="00575175">
        <w:t>continuing to build on those</w:t>
      </w:r>
      <w:r w:rsidR="004A5821">
        <w:t>.</w:t>
      </w:r>
      <w:r w:rsidR="00F76356">
        <w:t xml:space="preserve"> </w:t>
      </w:r>
    </w:p>
    <w:p w:rsidR="007A1873" w:rsidP="00526360">
      <w:pPr>
        <w:pStyle w:val="Answer"/>
      </w:pPr>
      <w:r>
        <w:t>Tim, how are we thinking about the broader picture and that next layer of the fan?</w:t>
      </w:r>
    </w:p>
    <w:p w:rsidR="008456E6" w:rsidP="008456E6">
      <w:pPr>
        <w:pStyle w:val="Answer"/>
      </w:pPr>
      <w:r w:rsidRPr="004F6B0B">
        <w:rPr>
          <w:b/>
          <w:bCs/>
          <w:i/>
          <w:iCs/>
        </w:rPr>
        <w:t>Tim Stern:</w:t>
      </w:r>
      <w:r w:rsidRPr="008456E6">
        <w:rPr>
          <w:b/>
        </w:rPr>
        <w:t xml:space="preserve"> </w:t>
      </w:r>
      <w:r w:rsidR="00526360">
        <w:t>For a</w:t>
      </w:r>
      <w:r w:rsidR="007A1873">
        <w:t>ny country</w:t>
      </w:r>
      <w:r w:rsidR="00526360">
        <w:t xml:space="preserve">, </w:t>
      </w:r>
      <w:r w:rsidR="007A1873">
        <w:t xml:space="preserve">particularly a resource-rich country, we would look at where we can partner with </w:t>
      </w:r>
      <w:r w:rsidR="00F73F9B">
        <w:t>it</w:t>
      </w:r>
      <w:r w:rsidR="007A1873">
        <w:t xml:space="preserve">, whether it is a formal public partnership or something less than that. We would </w:t>
      </w:r>
      <w:r>
        <w:t xml:space="preserve">also look at all the countries </w:t>
      </w:r>
      <w:r w:rsidR="00F73F9B">
        <w:t>that</w:t>
      </w:r>
      <w:r w:rsidR="007A1873">
        <w:t xml:space="preserve"> are </w:t>
      </w:r>
      <w:r>
        <w:t>in the market</w:t>
      </w:r>
      <w:r w:rsidR="007A1873">
        <w:t xml:space="preserve">, </w:t>
      </w:r>
      <w:r w:rsidR="00393D2F">
        <w:t xml:space="preserve">including </w:t>
      </w:r>
      <w:r w:rsidR="007A1873">
        <w:t>G7 partners</w:t>
      </w:r>
      <w:r w:rsidR="00393D2F">
        <w:t xml:space="preserve">. As you will have seen, </w:t>
      </w:r>
      <w:r w:rsidR="007A1873">
        <w:t>the Prime Minister</w:t>
      </w:r>
      <w:r w:rsidR="001B22A3">
        <w:t xml:space="preserve"> has</w:t>
      </w:r>
      <w:r w:rsidR="00393D2F">
        <w:t xml:space="preserve"> </w:t>
      </w:r>
      <w:r w:rsidR="007A1873">
        <w:t xml:space="preserve">just announced that we are launching negotiations for a critical </w:t>
      </w:r>
      <w:r w:rsidR="007A1873">
        <w:t>minerals</w:t>
      </w:r>
      <w:r w:rsidR="007A1873">
        <w:t xml:space="preserve"> agreement with the US</w:t>
      </w:r>
      <w:r w:rsidR="00F73F9B">
        <w:t>,</w:t>
      </w:r>
      <w:r w:rsidR="00E946F0">
        <w:t xml:space="preserve"> because </w:t>
      </w:r>
      <w:r w:rsidR="00F73F9B">
        <w:t>it is</w:t>
      </w:r>
      <w:r w:rsidR="007A1873">
        <w:t xml:space="preserve"> a key part of the supply chain, </w:t>
      </w:r>
      <w:r w:rsidR="00E946F0">
        <w:t xml:space="preserve">and </w:t>
      </w:r>
      <w:r w:rsidR="007A1873">
        <w:t xml:space="preserve">not necessarily because </w:t>
      </w:r>
      <w:r w:rsidR="00F73F9B">
        <w:t>it is</w:t>
      </w:r>
      <w:r w:rsidR="007A1873">
        <w:t xml:space="preserve"> exporting raw materials. We would look at most G7 countries</w:t>
      </w:r>
      <w:r w:rsidR="00E946F0">
        <w:t xml:space="preserve"> and most </w:t>
      </w:r>
      <w:r w:rsidR="007A1873">
        <w:t>supply countries, but they may not all be official public MOUs.</w:t>
      </w:r>
    </w:p>
    <w:p w:rsidR="008456E6" w:rsidP="008456E6">
      <w:pPr>
        <w:pStyle w:val="Question"/>
      </w:pPr>
      <w:r w:rsidRPr="008456E6">
        <w:rPr>
          <w:b/>
        </w:rPr>
        <w:t>Drew Hendry:</w:t>
      </w:r>
      <w:r>
        <w:t xml:space="preserve"> </w:t>
      </w:r>
      <w:r w:rsidR="00FA57C6">
        <w:t xml:space="preserve">Just to cut to the chase, what you are saying is </w:t>
      </w:r>
      <w:r w:rsidR="00E946F0">
        <w:t xml:space="preserve">that </w:t>
      </w:r>
      <w:r w:rsidR="00FA57C6">
        <w:t xml:space="preserve">it is </w:t>
      </w:r>
      <w:r>
        <w:t>quite a big net</w:t>
      </w:r>
      <w:r w:rsidR="00FA57C6">
        <w:t xml:space="preserve">. </w:t>
      </w:r>
      <w:r w:rsidR="00E946F0">
        <w:t xml:space="preserve">You do not </w:t>
      </w:r>
      <w:r>
        <w:t xml:space="preserve">have </w:t>
      </w:r>
      <w:r w:rsidR="00FA57C6">
        <w:t xml:space="preserve">a stated list of countries where you have identified these </w:t>
      </w:r>
      <w:r w:rsidR="00FA57C6">
        <w:t>particular critical</w:t>
      </w:r>
      <w:r w:rsidR="00FA57C6">
        <w:t xml:space="preserve"> minerals that you would look to engage with.</w:t>
      </w:r>
    </w:p>
    <w:p w:rsidR="00C512AC" w:rsidP="00C512AC">
      <w:pPr>
        <w:pStyle w:val="Answer"/>
      </w:pPr>
      <w:r w:rsidRPr="004F6B0B">
        <w:rPr>
          <w:b/>
          <w:bCs/>
          <w:i/>
          <w:iCs/>
        </w:rPr>
        <w:t>Anne-Marie Trevelyan:</w:t>
      </w:r>
      <w:r w:rsidRPr="008456E6" w:rsidR="008456E6">
        <w:rPr>
          <w:b/>
        </w:rPr>
        <w:t xml:space="preserve"> </w:t>
      </w:r>
      <w:r w:rsidR="00FA57C6">
        <w:t>The five we have a</w:t>
      </w:r>
      <w:r w:rsidR="008456E6">
        <w:t xml:space="preserve">lready done </w:t>
      </w:r>
      <w:r w:rsidR="00FA57C6">
        <w:t xml:space="preserve">are, if you like, big, chunky parts of the whole supply chain, for obvious reasons. They provide lots of a particular mineral. Those are already there, but it is a very </w:t>
      </w:r>
      <w:r w:rsidR="00462E3F">
        <w:t>complex</w:t>
      </w:r>
      <w:r w:rsidR="00A42795">
        <w:t xml:space="preserve"> puzzle</w:t>
      </w:r>
      <w:r w:rsidR="00E946F0">
        <w:t>. W</w:t>
      </w:r>
      <w:r w:rsidR="00FA57C6">
        <w:t>e are not proposing to have everything tied up</w:t>
      </w:r>
      <w:r w:rsidR="00F73F9B">
        <w:t xml:space="preserve"> in a guarantee that we have every part here</w:t>
      </w:r>
      <w:r w:rsidR="00BC4053">
        <w:t>. A</w:t>
      </w:r>
      <w:r w:rsidR="00A42795">
        <w:t xml:space="preserve">s </w:t>
      </w:r>
      <w:r w:rsidRPr="009E4A7E" w:rsidR="00A42795">
        <w:t xml:space="preserve">part of </w:t>
      </w:r>
      <w:r w:rsidRPr="009E4A7E" w:rsidR="00FA57C6">
        <w:t xml:space="preserve">the </w:t>
      </w:r>
      <w:r w:rsidRPr="009E4A7E" w:rsidR="00A42795">
        <w:t>multilateral conversation</w:t>
      </w:r>
      <w:r w:rsidRPr="009E4A7E" w:rsidR="00BC4053">
        <w:t xml:space="preserve">, </w:t>
      </w:r>
      <w:r w:rsidRPr="009E4A7E" w:rsidR="00FA57C6">
        <w:t xml:space="preserve">we are working together with partners to </w:t>
      </w:r>
      <w:r w:rsidRPr="009E4A7E" w:rsidR="00462E3F">
        <w:t>ensure</w:t>
      </w:r>
      <w:r w:rsidRPr="009E4A7E" w:rsidR="00A42795">
        <w:t xml:space="preserve"> that we </w:t>
      </w:r>
      <w:r w:rsidRPr="009E4A7E" w:rsidR="00FA57C6">
        <w:t xml:space="preserve">will </w:t>
      </w:r>
      <w:r w:rsidRPr="009E4A7E" w:rsidR="00A42795">
        <w:t xml:space="preserve">have </w:t>
      </w:r>
      <w:r w:rsidRPr="009E4A7E" w:rsidR="00FA57C6">
        <w:t xml:space="preserve">between us </w:t>
      </w:r>
      <w:r w:rsidRPr="009E4A7E" w:rsidR="00A42795">
        <w:t xml:space="preserve">a </w:t>
      </w:r>
      <w:r w:rsidRPr="009E4A7E" w:rsidR="00FA57C6">
        <w:t xml:space="preserve">really </w:t>
      </w:r>
      <w:r w:rsidRPr="009E4A7E" w:rsidR="00A42795">
        <w:t>go</w:t>
      </w:r>
      <w:r w:rsidRPr="009E4A7E" w:rsidR="00FA57C6">
        <w:t>o</w:t>
      </w:r>
      <w:r w:rsidRPr="009E4A7E" w:rsidR="00A42795">
        <w:t>d</w:t>
      </w:r>
      <w:r w:rsidRPr="009E4A7E" w:rsidR="00A42795">
        <w:t xml:space="preserve"> reach </w:t>
      </w:r>
      <w:r w:rsidRPr="009E4A7E" w:rsidR="00FA57C6">
        <w:t>into the many</w:t>
      </w:r>
      <w:r w:rsidRPr="009E4A7E" w:rsidR="00B47F3E">
        <w:t xml:space="preserve"> </w:t>
      </w:r>
      <w:r w:rsidRPr="009E4A7E" w:rsidR="00F73F9B">
        <w:t>i</w:t>
      </w:r>
      <w:r w:rsidR="001B22A3">
        <w:t>u</w:t>
      </w:r>
      <w:r w:rsidRPr="009E4A7E" w:rsidR="006B3410">
        <w:t>ms</w:t>
      </w:r>
      <w:r w:rsidRPr="009E4A7E" w:rsidR="006B3410">
        <w:t xml:space="preserve"> and </w:t>
      </w:r>
      <w:r w:rsidRPr="009E4A7E" w:rsidR="006B3410">
        <w:t>idi</w:t>
      </w:r>
      <w:r w:rsidR="001B22A3">
        <w:t>u</w:t>
      </w:r>
      <w:r w:rsidRPr="009E4A7E" w:rsidR="006B3410">
        <w:t>ms</w:t>
      </w:r>
      <w:r w:rsidRPr="009E4A7E" w:rsidR="00F73F9B">
        <w:t>,</w:t>
      </w:r>
      <w:r w:rsidRPr="009E4A7E" w:rsidR="006B3410">
        <w:t xml:space="preserve"> and all those that we have</w:t>
      </w:r>
      <w:r w:rsidRPr="009E4A7E" w:rsidR="00BC4053">
        <w:t>.</w:t>
      </w:r>
    </w:p>
    <w:p w:rsidR="00C512AC" w:rsidRPr="00C512AC" w:rsidP="00C512AC">
      <w:pPr>
        <w:pStyle w:val="Remark"/>
      </w:pPr>
      <w:r>
        <w:rPr>
          <w:b/>
        </w:rPr>
        <w:t>Drew Hendry</w:t>
      </w:r>
      <w:r w:rsidRPr="00462E3F">
        <w:rPr>
          <w:b/>
        </w:rPr>
        <w:t>:</w:t>
      </w:r>
      <w:r>
        <w:t xml:space="preserve"> </w:t>
      </w:r>
      <w:r w:rsidR="009E4A7E">
        <w:t>You have talked about this</w:t>
      </w:r>
      <w:r>
        <w:t xml:space="preserve"> very high-level list</w:t>
      </w:r>
      <w:r w:rsidR="009E4A7E">
        <w:t>.</w:t>
      </w:r>
    </w:p>
    <w:p w:rsidR="00A42795" w:rsidP="00A42795">
      <w:pPr>
        <w:pStyle w:val="Answer"/>
      </w:pPr>
      <w:r w:rsidRPr="004F6B0B">
        <w:rPr>
          <w:b/>
          <w:bCs/>
          <w:i/>
          <w:iCs/>
        </w:rPr>
        <w:t>Anne-Marie Trevelyan:</w:t>
      </w:r>
      <w:r w:rsidRPr="00A42795">
        <w:rPr>
          <w:b/>
        </w:rPr>
        <w:t xml:space="preserve"> </w:t>
      </w:r>
      <w:r>
        <w:t>It</w:t>
      </w:r>
      <w:r w:rsidR="00C512AC">
        <w:t xml:space="preserve"> is </w:t>
      </w:r>
      <w:r w:rsidR="006B3410">
        <w:t xml:space="preserve">quite </w:t>
      </w:r>
      <w:r>
        <w:t>gritty</w:t>
      </w:r>
      <w:r w:rsidR="00C512AC">
        <w:t>.</w:t>
      </w:r>
    </w:p>
    <w:p w:rsidR="00A42795" w:rsidP="00462E3F">
      <w:pPr>
        <w:pStyle w:val="Remark"/>
      </w:pPr>
      <w:r w:rsidRPr="00462E3F">
        <w:rPr>
          <w:b/>
        </w:rPr>
        <w:t>Chair:</w:t>
      </w:r>
      <w:r>
        <w:t xml:space="preserve"> Let</w:t>
      </w:r>
      <w:r w:rsidR="001B22A3">
        <w:t>’</w:t>
      </w:r>
      <w:r>
        <w:t>s get gritty</w:t>
      </w:r>
      <w:r w:rsidR="001B22A3">
        <w:t>,</w:t>
      </w:r>
      <w:r>
        <w:t xml:space="preserve"> then.</w:t>
      </w:r>
    </w:p>
    <w:p w:rsidR="00A42795" w:rsidP="00A42795">
      <w:pPr>
        <w:pStyle w:val="Answer"/>
      </w:pPr>
      <w:r w:rsidRPr="004F6B0B">
        <w:rPr>
          <w:b/>
          <w:bCs/>
          <w:i/>
          <w:iCs/>
        </w:rPr>
        <w:t>Anne-Marie Trevelyan:</w:t>
      </w:r>
      <w:r w:rsidRPr="00A42795">
        <w:rPr>
          <w:b/>
        </w:rPr>
        <w:t xml:space="preserve"> </w:t>
      </w:r>
      <w:r w:rsidR="00B650B7">
        <w:t xml:space="preserve">You </w:t>
      </w:r>
      <w:r w:rsidR="00B650B7">
        <w:t>have to</w:t>
      </w:r>
      <w:r w:rsidR="00B650B7">
        <w:t xml:space="preserve"> talk </w:t>
      </w:r>
      <w:r>
        <w:t>to the experts.</w:t>
      </w:r>
    </w:p>
    <w:p w:rsidR="00A42795" w:rsidP="00A42795">
      <w:pPr>
        <w:pStyle w:val="Question"/>
      </w:pPr>
      <w:r w:rsidRPr="00A42795">
        <w:rPr>
          <w:b/>
        </w:rPr>
        <w:t>Drew Hendry:</w:t>
      </w:r>
      <w:r>
        <w:t xml:space="preserve"> </w:t>
      </w:r>
      <w:r w:rsidR="00B650B7">
        <w:t>Let</w:t>
      </w:r>
      <w:r w:rsidR="001B22A3">
        <w:t>’</w:t>
      </w:r>
      <w:r w:rsidR="00B650B7">
        <w:t xml:space="preserve">s get gritty. Is </w:t>
      </w:r>
      <w:r w:rsidR="009E4A7E">
        <w:t>the</w:t>
      </w:r>
      <w:r w:rsidR="00B650B7">
        <w:t xml:space="preserve"> high-level list that you have talked about the obvious low-hanging fruit</w:t>
      </w:r>
      <w:r w:rsidR="00040DE8">
        <w:t>? Is that</w:t>
      </w:r>
      <w:r w:rsidR="00B650B7">
        <w:t xml:space="preserve"> the target that you have just now because you have made an assessment of the cuts to </w:t>
      </w:r>
      <w:r w:rsidR="009E4A7E">
        <w:t xml:space="preserve">official development assistance </w:t>
      </w:r>
      <w:r w:rsidR="00B650B7">
        <w:t>spending</w:t>
      </w:r>
      <w:r w:rsidR="00B650B7">
        <w:t xml:space="preserve"> and you are perhaps not targeting those other countries </w:t>
      </w:r>
      <w:r>
        <w:t>where that might have made an impact?</w:t>
      </w:r>
    </w:p>
    <w:p w:rsidR="00A42795" w:rsidP="00A42795">
      <w:pPr>
        <w:pStyle w:val="Answer"/>
      </w:pPr>
      <w:r w:rsidRPr="004F6B0B">
        <w:rPr>
          <w:b/>
          <w:bCs/>
          <w:i/>
          <w:iCs/>
        </w:rPr>
        <w:t>Anne-Marie Trevelyan:</w:t>
      </w:r>
      <w:r w:rsidRPr="00A42795">
        <w:rPr>
          <w:b/>
        </w:rPr>
        <w:t xml:space="preserve"> </w:t>
      </w:r>
      <w:r>
        <w:t>No</w:t>
      </w:r>
      <w:r w:rsidR="00B650B7">
        <w:t>, that is not the direction</w:t>
      </w:r>
      <w:r w:rsidR="00E36793">
        <w:t>.</w:t>
      </w:r>
    </w:p>
    <w:p w:rsidR="00A42795" w:rsidP="00A42795">
      <w:pPr>
        <w:pStyle w:val="Question"/>
      </w:pPr>
      <w:r w:rsidRPr="00A42795">
        <w:rPr>
          <w:b/>
        </w:rPr>
        <w:t>Drew Hendry:</w:t>
      </w:r>
      <w:r>
        <w:t xml:space="preserve"> </w:t>
      </w:r>
      <w:r w:rsidR="00E36793">
        <w:t>H</w:t>
      </w:r>
      <w:r>
        <w:t xml:space="preserve">ave you </w:t>
      </w:r>
      <w:r w:rsidR="00B650B7">
        <w:t>made an assessment of</w:t>
      </w:r>
      <w:r w:rsidR="00B650B7">
        <w:t xml:space="preserve"> the cuts to </w:t>
      </w:r>
      <w:r w:rsidR="009E4A7E">
        <w:t>official development assistance</w:t>
      </w:r>
      <w:r w:rsidR="00B650B7">
        <w:t xml:space="preserve"> spending?</w:t>
      </w:r>
    </w:p>
    <w:p w:rsidR="00A42795" w:rsidP="00A42795">
      <w:pPr>
        <w:pStyle w:val="Answer"/>
      </w:pPr>
      <w:r w:rsidRPr="004F6B0B">
        <w:rPr>
          <w:b/>
          <w:bCs/>
          <w:i/>
          <w:iCs/>
        </w:rPr>
        <w:t>Anne-Marie Trevelyan:</w:t>
      </w:r>
      <w:r w:rsidRPr="00A42795">
        <w:rPr>
          <w:b/>
        </w:rPr>
        <w:t xml:space="preserve"> </w:t>
      </w:r>
      <w:r w:rsidR="006453D2">
        <w:t xml:space="preserve">ODA is used for </w:t>
      </w:r>
      <w:r>
        <w:t xml:space="preserve">all sorts of </w:t>
      </w:r>
      <w:r w:rsidR="006453D2">
        <w:t xml:space="preserve">different </w:t>
      </w:r>
      <w:r>
        <w:t>things</w:t>
      </w:r>
      <w:r w:rsidR="00DF242D">
        <w:t xml:space="preserve">. </w:t>
      </w:r>
      <w:r w:rsidR="009E4A7E">
        <w:t xml:space="preserve">While not </w:t>
      </w:r>
      <w:r w:rsidR="009E4A7E">
        <w:t>all of</w:t>
      </w:r>
      <w:r w:rsidR="009E4A7E">
        <w:t xml:space="preserve"> </w:t>
      </w:r>
      <w:r w:rsidR="006453D2">
        <w:t>the funding that has come through the Ayrton fund is ODA, a lot of it has ODA capacity. W</w:t>
      </w:r>
      <w:r>
        <w:t xml:space="preserve">e </w:t>
      </w:r>
      <w:r w:rsidR="006453D2">
        <w:t>a</w:t>
      </w:r>
      <w:r>
        <w:t xml:space="preserve">re coming at this </w:t>
      </w:r>
      <w:r w:rsidR="006453D2">
        <w:t xml:space="preserve">in </w:t>
      </w:r>
      <w:r>
        <w:t>a much broader way.</w:t>
      </w:r>
      <w:r w:rsidR="006453D2">
        <w:t xml:space="preserve"> </w:t>
      </w:r>
      <w:r w:rsidR="00DF242D">
        <w:t>F</w:t>
      </w:r>
      <w:r w:rsidR="006453D2">
        <w:t>or instance</w:t>
      </w:r>
      <w:r w:rsidR="00DF242D">
        <w:t xml:space="preserve">, lithium is </w:t>
      </w:r>
      <w:r w:rsidR="006453D2">
        <w:t>really important</w:t>
      </w:r>
      <w:r w:rsidR="006453D2">
        <w:t xml:space="preserve">, and the relationship with Australia will in part be lithium, but there is this </w:t>
      </w:r>
      <w:r>
        <w:t xml:space="preserve">lithium triangle </w:t>
      </w:r>
      <w:r w:rsidR="006453D2">
        <w:t>in South America</w:t>
      </w:r>
      <w:r w:rsidR="00C608A2">
        <w:t>—</w:t>
      </w:r>
      <w:r w:rsidR="006453D2">
        <w:t>Argentina, Bolivia</w:t>
      </w:r>
      <w:r w:rsidR="00C608A2">
        <w:t xml:space="preserve"> and</w:t>
      </w:r>
      <w:r w:rsidR="006453D2">
        <w:t xml:space="preserve"> Chile.</w:t>
      </w:r>
    </w:p>
    <w:p w:rsidR="00A42795" w:rsidP="00462E3F">
      <w:pPr>
        <w:pStyle w:val="Remark"/>
      </w:pPr>
      <w:r w:rsidRPr="00462E3F">
        <w:rPr>
          <w:b/>
        </w:rPr>
        <w:t>Chair:</w:t>
      </w:r>
      <w:r>
        <w:t xml:space="preserve"> We</w:t>
      </w:r>
      <w:r w:rsidR="006453D2">
        <w:t xml:space="preserve"> ha</w:t>
      </w:r>
      <w:r>
        <w:t>ve been</w:t>
      </w:r>
      <w:r w:rsidR="00DF242D">
        <w:t xml:space="preserve"> there</w:t>
      </w:r>
      <w:r>
        <w:t>.</w:t>
      </w:r>
    </w:p>
    <w:p w:rsidR="00A42795" w:rsidP="00A42795">
      <w:pPr>
        <w:pStyle w:val="Answer"/>
      </w:pPr>
      <w:r w:rsidRPr="004F6B0B">
        <w:rPr>
          <w:b/>
          <w:bCs/>
          <w:i/>
          <w:iCs/>
        </w:rPr>
        <w:t>Anne-Marie Trevelyan:</w:t>
      </w:r>
      <w:r w:rsidRPr="00A42795">
        <w:rPr>
          <w:b/>
        </w:rPr>
        <w:t xml:space="preserve"> </w:t>
      </w:r>
      <w:r w:rsidRPr="001B22A3" w:rsidR="001B22A3">
        <w:rPr>
          <w:bCs/>
        </w:rPr>
        <w:t>S</w:t>
      </w:r>
      <w:r w:rsidR="006453D2">
        <w:t>o</w:t>
      </w:r>
      <w:r w:rsidR="006453D2">
        <w:t xml:space="preserve"> I heard</w:t>
      </w:r>
      <w:r w:rsidR="001B22A3">
        <w:t>!</w:t>
      </w:r>
      <w:r w:rsidR="006453D2">
        <w:t xml:space="preserve"> </w:t>
      </w:r>
      <w:r w:rsidR="00CB3E06">
        <w:t>H</w:t>
      </w:r>
      <w:r>
        <w:t xml:space="preserve">ow do we help them </w:t>
      </w:r>
      <w:r w:rsidR="00CB3E06">
        <w:t xml:space="preserve">to develop and grow their value chain? Chile is very focused on that. </w:t>
      </w:r>
      <w:r>
        <w:t>Bolivia is not</w:t>
      </w:r>
      <w:r w:rsidR="001B22A3">
        <w:t>,</w:t>
      </w:r>
      <w:r>
        <w:t xml:space="preserve"> </w:t>
      </w:r>
      <w:r>
        <w:t>at the moment</w:t>
      </w:r>
      <w:r>
        <w:t xml:space="preserve">; </w:t>
      </w:r>
      <w:r w:rsidR="00C608A2">
        <w:t>it</w:t>
      </w:r>
      <w:r>
        <w:t xml:space="preserve"> </w:t>
      </w:r>
      <w:r w:rsidR="00DF242D">
        <w:t>do</w:t>
      </w:r>
      <w:r w:rsidR="00C608A2">
        <w:t>es</w:t>
      </w:r>
      <w:r w:rsidR="00DF242D">
        <w:t xml:space="preserve"> not </w:t>
      </w:r>
      <w:r>
        <w:t>want to mine</w:t>
      </w:r>
      <w:r w:rsidR="00CB3E06">
        <w:t xml:space="preserve">. There are some </w:t>
      </w:r>
      <w:r w:rsidR="00CB3E06">
        <w:t>really interesting</w:t>
      </w:r>
      <w:r w:rsidR="00CB3E06">
        <w:t xml:space="preserve"> bilateral relationships and conversations to think about how we can work together to </w:t>
      </w:r>
      <w:r>
        <w:t>help</w:t>
      </w:r>
      <w:r w:rsidR="00CB3E06">
        <w:t xml:space="preserve"> </w:t>
      </w:r>
      <w:r>
        <w:t xml:space="preserve">them </w:t>
      </w:r>
      <w:r w:rsidR="00CB3E06">
        <w:t>grow their industries and</w:t>
      </w:r>
      <w:r w:rsidR="00DF242D">
        <w:t>,</w:t>
      </w:r>
      <w:r w:rsidR="00CB3E06">
        <w:t xml:space="preserve"> importantly for the UK, </w:t>
      </w:r>
      <w:r w:rsidR="00C608A2">
        <w:t xml:space="preserve">think about </w:t>
      </w:r>
      <w:r w:rsidR="00CB3E06">
        <w:t>bring</w:t>
      </w:r>
      <w:r w:rsidR="00C608A2">
        <w:t>ing</w:t>
      </w:r>
      <w:r w:rsidR="00CB3E06">
        <w:t xml:space="preserve"> the ESG standards, helping them </w:t>
      </w:r>
      <w:r>
        <w:t>to maximise the value</w:t>
      </w:r>
      <w:r w:rsidR="00A46AC6">
        <w:t xml:space="preserve"> and </w:t>
      </w:r>
      <w:r w:rsidR="00CB3E06">
        <w:t>areas of taxation</w:t>
      </w:r>
      <w:r w:rsidR="00A46AC6">
        <w:t xml:space="preserve">. There </w:t>
      </w:r>
      <w:r w:rsidR="00CB3E06">
        <w:t xml:space="preserve">is a whole series of works among those countries where we will </w:t>
      </w:r>
      <w:r>
        <w:t>continue to work with them.</w:t>
      </w:r>
    </w:p>
    <w:p w:rsidR="00A42795" w:rsidP="00A42795">
      <w:pPr>
        <w:pStyle w:val="Question"/>
      </w:pPr>
      <w:r w:rsidRPr="00A42795">
        <w:rPr>
          <w:b/>
        </w:rPr>
        <w:t>Drew Hendry:</w:t>
      </w:r>
      <w:r>
        <w:t xml:space="preserve"> </w:t>
      </w:r>
      <w:r w:rsidR="00A46AC6">
        <w:t xml:space="preserve">I understand </w:t>
      </w:r>
      <w:r w:rsidR="00A46AC6">
        <w:t>that,</w:t>
      </w:r>
      <w:r w:rsidR="00A46AC6">
        <w:t xml:space="preserve"> </w:t>
      </w:r>
      <w:r w:rsidR="00CB3E06">
        <w:t xml:space="preserve">Minister, </w:t>
      </w:r>
      <w:r>
        <w:t>but</w:t>
      </w:r>
      <w:r w:rsidR="00CB3E06">
        <w:t xml:space="preserve"> there has been no assessment in this context of the </w:t>
      </w:r>
      <w:r w:rsidRPr="00C608A2" w:rsidR="00C608A2">
        <w:t xml:space="preserve">official development assistance </w:t>
      </w:r>
      <w:r w:rsidR="00CB3E06">
        <w:t xml:space="preserve">cuts. </w:t>
      </w:r>
    </w:p>
    <w:p w:rsidR="00A42795" w:rsidP="00A42795">
      <w:pPr>
        <w:pStyle w:val="Answer"/>
      </w:pPr>
      <w:r w:rsidRPr="004F6B0B">
        <w:rPr>
          <w:b/>
          <w:bCs/>
          <w:i/>
          <w:iCs/>
        </w:rPr>
        <w:t>Tim Stern:</w:t>
      </w:r>
      <w:r w:rsidRPr="00A42795">
        <w:rPr>
          <w:b/>
        </w:rPr>
        <w:t xml:space="preserve"> </w:t>
      </w:r>
      <w:r w:rsidR="00CB3E06">
        <w:t xml:space="preserve">Maybe I could make one point. </w:t>
      </w:r>
      <w:r>
        <w:t xml:space="preserve">Many of </w:t>
      </w:r>
      <w:r w:rsidR="00462E3F">
        <w:t>our</w:t>
      </w:r>
      <w:r>
        <w:t xml:space="preserve"> </w:t>
      </w:r>
      <w:r w:rsidR="00CB3E06">
        <w:t xml:space="preserve">energy </w:t>
      </w:r>
      <w:r>
        <w:t xml:space="preserve">partnerships </w:t>
      </w:r>
      <w:r w:rsidR="00CB3E06">
        <w:t>are not ODA-based</w:t>
      </w:r>
      <w:r w:rsidR="00C608A2">
        <w:t>, but</w:t>
      </w:r>
      <w:r>
        <w:t xml:space="preserve"> </w:t>
      </w:r>
      <w:r w:rsidR="00CB3E06">
        <w:t xml:space="preserve">trade-based </w:t>
      </w:r>
      <w:r w:rsidR="00C608A2">
        <w:t>and business-based</w:t>
      </w:r>
      <w:r w:rsidR="00CB3E06">
        <w:t xml:space="preserve">. They are often led by the </w:t>
      </w:r>
      <w:r w:rsidR="00C17811">
        <w:t xml:space="preserve">Department for </w:t>
      </w:r>
      <w:r w:rsidR="00CB3E06">
        <w:t>Energy</w:t>
      </w:r>
      <w:r w:rsidR="00C17811">
        <w:t xml:space="preserve"> </w:t>
      </w:r>
      <w:r w:rsidR="00CB3E06">
        <w:t>Security and Net Zero</w:t>
      </w:r>
      <w:r w:rsidR="00C17811">
        <w:t xml:space="preserve">, </w:t>
      </w:r>
      <w:r w:rsidR="00CB3E06">
        <w:t xml:space="preserve">so they are not heavily ODA-funded. In a particularly poor country, they might be, but </w:t>
      </w:r>
      <w:r w:rsidR="00C17811">
        <w:t xml:space="preserve">in general </w:t>
      </w:r>
      <w:r w:rsidR="00CB3E06">
        <w:t xml:space="preserve">they are not. They are </w:t>
      </w:r>
      <w:r>
        <w:t xml:space="preserve">about </w:t>
      </w:r>
      <w:r w:rsidR="00462E3F">
        <w:t>diplomatic</w:t>
      </w:r>
      <w:r>
        <w:t xml:space="preserve"> </w:t>
      </w:r>
      <w:r w:rsidR="00CB3E06">
        <w:t>relationships in trade and business.</w:t>
      </w:r>
    </w:p>
    <w:p w:rsidR="00A42795" w:rsidP="00A42795">
      <w:pPr>
        <w:pStyle w:val="Question"/>
      </w:pPr>
      <w:r w:rsidRPr="00A42795">
        <w:rPr>
          <w:b/>
        </w:rPr>
        <w:t>Drew Hendry:</w:t>
      </w:r>
      <w:r>
        <w:t xml:space="preserve"> </w:t>
      </w:r>
      <w:r w:rsidR="001B22A3">
        <w:t>So</w:t>
      </w:r>
      <w:r w:rsidR="001B22A3">
        <w:t xml:space="preserve"> t</w:t>
      </w:r>
      <w:r w:rsidR="00CB3E06">
        <w:t>he answer is no</w:t>
      </w:r>
      <w:r w:rsidR="001B22A3">
        <w:t>?</w:t>
      </w:r>
    </w:p>
    <w:p w:rsidR="00A42795" w:rsidRPr="00A42795" w:rsidP="00A42795">
      <w:pPr>
        <w:pStyle w:val="Answer"/>
      </w:pPr>
      <w:r w:rsidRPr="004F6B0B">
        <w:rPr>
          <w:b/>
          <w:bCs/>
          <w:i/>
          <w:iCs/>
        </w:rPr>
        <w:t>Anne-Marie Trevelyan:</w:t>
      </w:r>
      <w:r w:rsidRPr="00A42795">
        <w:rPr>
          <w:b/>
        </w:rPr>
        <w:t xml:space="preserve"> </w:t>
      </w:r>
      <w:r w:rsidR="00CB3E06">
        <w:t>That is not the driver, no.</w:t>
      </w:r>
      <w:r>
        <w:t xml:space="preserve"> </w:t>
      </w:r>
    </w:p>
    <w:p w:rsidR="00A42795" w:rsidP="00A42795">
      <w:pPr>
        <w:pStyle w:val="Answer"/>
      </w:pPr>
      <w:r w:rsidRPr="004F6B0B">
        <w:rPr>
          <w:b/>
          <w:bCs/>
          <w:i/>
          <w:iCs/>
        </w:rPr>
        <w:t>Professor Monks:</w:t>
      </w:r>
      <w:r w:rsidRPr="00A42795">
        <w:rPr>
          <w:b/>
        </w:rPr>
        <w:t xml:space="preserve"> </w:t>
      </w:r>
      <w:r w:rsidR="00CB3E06">
        <w:t xml:space="preserve">Just for clarity, </w:t>
      </w:r>
      <w:r w:rsidR="00C17811">
        <w:t>are you</w:t>
      </w:r>
      <w:r w:rsidR="00CB3E06">
        <w:t xml:space="preserve"> asking </w:t>
      </w:r>
      <w:r w:rsidR="00C608A2">
        <w:t>whether</w:t>
      </w:r>
      <w:r w:rsidR="00C17811">
        <w:t xml:space="preserve"> we have </w:t>
      </w:r>
      <w:r w:rsidR="00CB3E06">
        <w:t>made an assessment of</w:t>
      </w:r>
      <w:r w:rsidR="00CB3E06">
        <w:t xml:space="preserve"> who our international partners should be on the basis of the supply chains that we have? Is that the question?</w:t>
      </w:r>
    </w:p>
    <w:p w:rsidR="001B22A3" w:rsidP="00A42795">
      <w:pPr>
        <w:pStyle w:val="Question"/>
      </w:pPr>
      <w:r w:rsidRPr="00A42795">
        <w:rPr>
          <w:b/>
        </w:rPr>
        <w:t>Drew Hendry:</w:t>
      </w:r>
      <w:r>
        <w:t xml:space="preserve"> That was the first part </w:t>
      </w:r>
      <w:r w:rsidR="00CB3E06">
        <w:t xml:space="preserve">of the question. The second part was </w:t>
      </w:r>
      <w:r w:rsidR="00C17811">
        <w:t xml:space="preserve">about </w:t>
      </w:r>
      <w:r w:rsidR="00CB3E06">
        <w:t xml:space="preserve">the impact of the </w:t>
      </w:r>
      <w:r w:rsidRPr="00C608A2" w:rsidR="00C608A2">
        <w:t>official development assistance</w:t>
      </w:r>
      <w:r w:rsidR="00C608A2">
        <w:t xml:space="preserve"> </w:t>
      </w:r>
      <w:r w:rsidR="00CB3E06">
        <w:t>spending cuts on that, and whether there had been an assessment made there.</w:t>
      </w:r>
    </w:p>
    <w:p w:rsidR="00A42795" w:rsidP="001B22A3">
      <w:pPr>
        <w:pStyle w:val="Question"/>
        <w:numPr>
          <w:ilvl w:val="0"/>
          <w:numId w:val="0"/>
        </w:numPr>
        <w:ind w:left="794"/>
      </w:pPr>
      <w:r>
        <w:t xml:space="preserve">I want to move on to some other questions. It is </w:t>
      </w:r>
      <w:r>
        <w:t>pretty clear</w:t>
      </w:r>
      <w:r>
        <w:t xml:space="preserve"> that there has not been that assessment.</w:t>
      </w:r>
    </w:p>
    <w:p w:rsidR="00501529" w:rsidP="00A42795">
      <w:pPr>
        <w:pStyle w:val="Answer"/>
      </w:pPr>
      <w:r w:rsidRPr="004F6B0B">
        <w:rPr>
          <w:b/>
          <w:bCs/>
          <w:i/>
          <w:iCs/>
        </w:rPr>
        <w:t>Professor Monks:</w:t>
      </w:r>
      <w:r w:rsidRPr="00A42795" w:rsidR="00A42795">
        <w:rPr>
          <w:b/>
        </w:rPr>
        <w:t xml:space="preserve"> </w:t>
      </w:r>
      <w:r w:rsidR="00CB3E06">
        <w:t xml:space="preserve">We have an assessment on the first part of that question. We have made that assessment, and </w:t>
      </w:r>
      <w:r w:rsidR="001B22A3">
        <w:t>the</w:t>
      </w:r>
      <w:r>
        <w:t xml:space="preserve"> </w:t>
      </w:r>
      <w:r w:rsidR="0075610A">
        <w:t xml:space="preserve">task </w:t>
      </w:r>
      <w:r>
        <w:t xml:space="preserve">and finish group that I talked about is absolutely picking up that question alongside UK industry. </w:t>
      </w:r>
    </w:p>
    <w:p w:rsidR="00A42795" w:rsidP="00A42795">
      <w:pPr>
        <w:pStyle w:val="Answer"/>
      </w:pPr>
      <w:r>
        <w:t>W</w:t>
      </w:r>
      <w:r>
        <w:t xml:space="preserve">ith respect to </w:t>
      </w:r>
      <w:r>
        <w:t>ODA</w:t>
      </w:r>
      <w:r w:rsidR="0075610A">
        <w:t xml:space="preserve">, </w:t>
      </w:r>
      <w:r>
        <w:t>Tim</w:t>
      </w:r>
      <w:r w:rsidR="0075610A">
        <w:t xml:space="preserve"> can </w:t>
      </w:r>
      <w:r>
        <w:t xml:space="preserve">correct me if </w:t>
      </w:r>
      <w:r w:rsidR="0075610A">
        <w:t xml:space="preserve">I am </w:t>
      </w:r>
      <w:r>
        <w:t xml:space="preserve">wrong, </w:t>
      </w:r>
      <w:r w:rsidR="0075610A">
        <w:t xml:space="preserve">but </w:t>
      </w:r>
      <w:r>
        <w:t xml:space="preserve">we have made significant </w:t>
      </w:r>
      <w:r w:rsidR="00462E3F">
        <w:t>investments</w:t>
      </w:r>
      <w:r w:rsidR="0075610A">
        <w:t>. We have invested £</w:t>
      </w:r>
      <w:r>
        <w:t xml:space="preserve">65 million in the </w:t>
      </w:r>
      <w:r w:rsidR="0075610A">
        <w:t>A</w:t>
      </w:r>
      <w:r>
        <w:t>ccelerate-to-</w:t>
      </w:r>
      <w:r w:rsidR="0075610A">
        <w:t>D</w:t>
      </w:r>
      <w:r>
        <w:t xml:space="preserve">emonstrate programme around that, </w:t>
      </w:r>
      <w:r w:rsidR="00C608A2">
        <w:t>which</w:t>
      </w:r>
      <w:r>
        <w:t xml:space="preserve"> is focused on </w:t>
      </w:r>
      <w:r>
        <w:t xml:space="preserve">making sure that we get in-country </w:t>
      </w:r>
      <w:r>
        <w:t xml:space="preserve">development </w:t>
      </w:r>
      <w:r>
        <w:t xml:space="preserve">around that. We also use the FCDO network quite extensively </w:t>
      </w:r>
      <w:r>
        <w:t>in order to</w:t>
      </w:r>
      <w:r>
        <w:t xml:space="preserve"> use our soft power relationships alongside UK industry.</w:t>
      </w:r>
    </w:p>
    <w:p w:rsidR="00A42795" w:rsidP="00A42795">
      <w:pPr>
        <w:pStyle w:val="Question"/>
      </w:pPr>
      <w:r w:rsidRPr="00A42795">
        <w:rPr>
          <w:b/>
        </w:rPr>
        <w:t>Drew Hendry:</w:t>
      </w:r>
      <w:r>
        <w:t xml:space="preserve"> I will ask you to continue </w:t>
      </w:r>
      <w:r w:rsidR="00501529">
        <w:t xml:space="preserve">this, but it allows me to ask my next question. </w:t>
      </w:r>
      <w:r w:rsidR="00FE6E9F">
        <w:t>If you will excuse me interrupting you, just to park it, there has been no assessment of the cuts to the ODA, so we will move on from that. W</w:t>
      </w:r>
      <w:r>
        <w:t xml:space="preserve">hen will the </w:t>
      </w:r>
      <w:r w:rsidR="00FE6E9F">
        <w:t xml:space="preserve">Accelerate-to-Demonstrate </w:t>
      </w:r>
      <w:r>
        <w:t xml:space="preserve">project </w:t>
      </w:r>
      <w:r w:rsidR="00FE6E9F">
        <w:t xml:space="preserve">facility </w:t>
      </w:r>
      <w:r>
        <w:t>be made available?</w:t>
      </w:r>
      <w:r w:rsidR="00FE6E9F">
        <w:t xml:space="preserve"> What is the FCDO’s influence in getting that launched?</w:t>
      </w:r>
    </w:p>
    <w:p w:rsidR="00A42795" w:rsidP="00A42795">
      <w:pPr>
        <w:pStyle w:val="Answer"/>
      </w:pPr>
      <w:r w:rsidRPr="004F6B0B">
        <w:rPr>
          <w:b/>
          <w:bCs/>
          <w:i/>
          <w:iCs/>
        </w:rPr>
        <w:t>Tim Stern:</w:t>
      </w:r>
      <w:r w:rsidRPr="00A42795">
        <w:rPr>
          <w:b/>
        </w:rPr>
        <w:t xml:space="preserve"> </w:t>
      </w:r>
      <w:r w:rsidR="00FE6E9F">
        <w:t>T</w:t>
      </w:r>
      <w:r>
        <w:t xml:space="preserve">he facility </w:t>
      </w:r>
      <w:r w:rsidR="004D6570">
        <w:t>exist</w:t>
      </w:r>
      <w:r w:rsidR="0075610A">
        <w:t>s</w:t>
      </w:r>
      <w:r w:rsidR="004D6570">
        <w:t xml:space="preserve">. It is under the Ayrton fund. It is a £1 billion fund for supporting research and innovation in the </w:t>
      </w:r>
      <w:r w:rsidR="0075610A">
        <w:t xml:space="preserve">clean </w:t>
      </w:r>
      <w:r w:rsidR="004D6570">
        <w:t xml:space="preserve">energy space. </w:t>
      </w:r>
      <w:r w:rsidR="0075610A">
        <w:t>P</w:t>
      </w:r>
      <w:r>
        <w:t xml:space="preserve">art of that is </w:t>
      </w:r>
      <w:r w:rsidR="004D6570">
        <w:t xml:space="preserve">specifically </w:t>
      </w:r>
      <w:r>
        <w:t>focused on innovations in the critical mineral supply chain in developing countries</w:t>
      </w:r>
      <w:r w:rsidR="004D6570">
        <w:t xml:space="preserve">. Just over £65 million has been allocated. That is now available through our diplomatic network and through our development partnerships where there are project bids. I cannot say the </w:t>
      </w:r>
      <w:r w:rsidR="00B663B5">
        <w:t xml:space="preserve">exact </w:t>
      </w:r>
      <w:r w:rsidR="004D6570">
        <w:t>status of project bids, who has put them in and who has not, but it is now out there. T</w:t>
      </w:r>
      <w:r>
        <w:t xml:space="preserve">he money has been announced </w:t>
      </w:r>
      <w:r w:rsidR="004D6570">
        <w:t>and made available.</w:t>
      </w:r>
    </w:p>
    <w:p w:rsidR="00A42795" w:rsidP="00A42795">
      <w:pPr>
        <w:pStyle w:val="Question"/>
      </w:pPr>
      <w:r w:rsidRPr="00A42795">
        <w:rPr>
          <w:b/>
        </w:rPr>
        <w:t>Drew Hendry:</w:t>
      </w:r>
      <w:r>
        <w:t xml:space="preserve"> </w:t>
      </w:r>
      <w:r w:rsidR="00B663B5">
        <w:t>Y</w:t>
      </w:r>
      <w:r w:rsidR="004D6570">
        <w:t xml:space="preserve">ou are confirming </w:t>
      </w:r>
      <w:r w:rsidR="00B663B5">
        <w:t xml:space="preserve">that it is </w:t>
      </w:r>
      <w:r>
        <w:t>available for use.</w:t>
      </w:r>
    </w:p>
    <w:p w:rsidR="00A42795" w:rsidP="00A42795">
      <w:pPr>
        <w:pStyle w:val="Answer"/>
      </w:pPr>
      <w:r w:rsidRPr="004F6B0B">
        <w:rPr>
          <w:b/>
          <w:bCs/>
          <w:i/>
          <w:iCs/>
        </w:rPr>
        <w:t>Tim Stern:</w:t>
      </w:r>
      <w:r w:rsidRPr="00A42795">
        <w:rPr>
          <w:b/>
        </w:rPr>
        <w:t xml:space="preserve"> </w:t>
      </w:r>
      <w:r w:rsidR="004D6570">
        <w:t xml:space="preserve">Unless someone shouts at me from the back row, </w:t>
      </w:r>
      <w:r w:rsidR="00B663B5">
        <w:t>y</w:t>
      </w:r>
      <w:r>
        <w:t>es</w:t>
      </w:r>
      <w:r w:rsidR="004D6570">
        <w:t xml:space="preserve">, </w:t>
      </w:r>
      <w:r w:rsidR="00B663B5">
        <w:t xml:space="preserve">it is </w:t>
      </w:r>
      <w:r w:rsidR="004D6570">
        <w:t>available for use.</w:t>
      </w:r>
    </w:p>
    <w:p w:rsidR="00A42795" w:rsidP="00A42795">
      <w:pPr>
        <w:pStyle w:val="Question"/>
      </w:pPr>
      <w:r w:rsidRPr="00A42795">
        <w:rPr>
          <w:b/>
        </w:rPr>
        <w:t>Drew Hendry:</w:t>
      </w:r>
      <w:r>
        <w:t xml:space="preserve"> </w:t>
      </w:r>
      <w:r w:rsidR="00CC4C34">
        <w:t xml:space="preserve">Moving on to my next question, is maintaining our market-first approach in the critical minerals field realistic in the </w:t>
      </w:r>
      <w:r w:rsidR="00A3239F">
        <w:t xml:space="preserve">face of what some might describe as </w:t>
      </w:r>
      <w:r>
        <w:t>increasing protectionism in the US</w:t>
      </w:r>
      <w:r w:rsidR="00A3239F">
        <w:t xml:space="preserve"> and China’s market dominance</w:t>
      </w:r>
      <w:r w:rsidR="00155D08">
        <w:t>?</w:t>
      </w:r>
    </w:p>
    <w:p w:rsidR="00AB4C9A" w:rsidP="00A42795">
      <w:pPr>
        <w:pStyle w:val="Answer"/>
      </w:pPr>
      <w:r w:rsidRPr="004F6B0B">
        <w:rPr>
          <w:b/>
          <w:bCs/>
          <w:i/>
          <w:iCs/>
        </w:rPr>
        <w:t>Anne-Marie Trevelyan:</w:t>
      </w:r>
      <w:r w:rsidRPr="00A42795" w:rsidR="00A42795">
        <w:rPr>
          <w:b/>
        </w:rPr>
        <w:t xml:space="preserve"> </w:t>
      </w:r>
      <w:r w:rsidR="00A42795">
        <w:t>The PM has been very clear</w:t>
      </w:r>
      <w:r w:rsidR="00155D08">
        <w:t>. T</w:t>
      </w:r>
      <w:r w:rsidR="00A42795">
        <w:t xml:space="preserve">hat is the approach </w:t>
      </w:r>
      <w:r w:rsidR="00A3239F">
        <w:t xml:space="preserve">that </w:t>
      </w:r>
      <w:r w:rsidR="00A42795">
        <w:t xml:space="preserve">we are going to take </w:t>
      </w:r>
      <w:r w:rsidR="00A3239F">
        <w:t>but</w:t>
      </w:r>
      <w:r w:rsidR="00155D08">
        <w:t xml:space="preserve">, </w:t>
      </w:r>
      <w:r w:rsidR="00A3239F">
        <w:t>in every sense</w:t>
      </w:r>
      <w:r w:rsidR="00155D08">
        <w:t xml:space="preserve">, that is </w:t>
      </w:r>
      <w:r w:rsidR="00A3239F">
        <w:t xml:space="preserve">linked </w:t>
      </w:r>
      <w:r w:rsidR="00155D08">
        <w:t xml:space="preserve">in </w:t>
      </w:r>
      <w:r w:rsidR="00A3239F">
        <w:t xml:space="preserve">through all our multilateral networks </w:t>
      </w:r>
      <w:r w:rsidR="00C608A2">
        <w:t xml:space="preserve">and </w:t>
      </w:r>
      <w:r w:rsidR="00A3239F">
        <w:t xml:space="preserve">things </w:t>
      </w:r>
      <w:r w:rsidR="001B22A3">
        <w:t>like</w:t>
      </w:r>
      <w:r w:rsidR="00A3239F">
        <w:t xml:space="preserve"> the </w:t>
      </w:r>
      <w:r w:rsidR="005550FE">
        <w:t>minerals</w:t>
      </w:r>
      <w:r w:rsidR="005550FE">
        <w:t xml:space="preserve"> security partnership</w:t>
      </w:r>
      <w:r>
        <w:t xml:space="preserve">, </w:t>
      </w:r>
      <w:r w:rsidR="00A3239F">
        <w:t>where we are working incredibly closely in building relationships with friends and allies to ensure that our businesses can have those flows</w:t>
      </w:r>
      <w:r>
        <w:t>.</w:t>
      </w:r>
    </w:p>
    <w:p w:rsidR="00F6323F" w:rsidP="00A42795">
      <w:pPr>
        <w:pStyle w:val="Answer"/>
      </w:pPr>
      <w:r>
        <w:t>F</w:t>
      </w:r>
      <w:r w:rsidR="00A42795">
        <w:t>or</w:t>
      </w:r>
      <w:r w:rsidR="00A3239F">
        <w:t xml:space="preserve"> instance</w:t>
      </w:r>
      <w:r w:rsidR="00A42795">
        <w:t xml:space="preserve">, as </w:t>
      </w:r>
      <w:r w:rsidR="00A3239F">
        <w:t xml:space="preserve">was </w:t>
      </w:r>
      <w:r w:rsidR="00A42795">
        <w:t xml:space="preserve">announced </w:t>
      </w:r>
      <w:r w:rsidR="00A3239F">
        <w:t xml:space="preserve">in the Atlantic declaration </w:t>
      </w:r>
      <w:r w:rsidR="00A42795">
        <w:t>last week</w:t>
      </w:r>
      <w:r>
        <w:t xml:space="preserve">, </w:t>
      </w:r>
      <w:r w:rsidR="00A42795">
        <w:t>when the Prime Minister was in the US</w:t>
      </w:r>
      <w:r w:rsidR="00A3239F">
        <w:t xml:space="preserve">, looking at that new US-UK critical partnership agreement that we are going to work on </w:t>
      </w:r>
      <w:r w:rsidR="00A42795">
        <w:t xml:space="preserve">to make sure </w:t>
      </w:r>
      <w:r w:rsidR="00A3239F">
        <w:t xml:space="preserve">that </w:t>
      </w:r>
      <w:r w:rsidR="00A42795">
        <w:t xml:space="preserve">we are taking </w:t>
      </w:r>
      <w:r w:rsidR="00A3239F">
        <w:t xml:space="preserve">away </w:t>
      </w:r>
      <w:r w:rsidR="00A42795">
        <w:t xml:space="preserve">some of those potential </w:t>
      </w:r>
      <w:r w:rsidR="00A3239F">
        <w:t>IR Act threats is going to be an important part of that</w:t>
      </w:r>
      <w:r>
        <w:t>. T</w:t>
      </w:r>
      <w:r w:rsidR="00A3239F">
        <w:t xml:space="preserve">he Prime Minister is clear that we want to work on a market-based </w:t>
      </w:r>
      <w:r w:rsidR="00A3239F">
        <w:t>model, but</w:t>
      </w:r>
      <w:r w:rsidR="00A3239F">
        <w:t xml:space="preserve"> </w:t>
      </w:r>
      <w:r w:rsidR="00A42795">
        <w:t xml:space="preserve">using all the tools </w:t>
      </w:r>
      <w:r w:rsidR="00A3239F">
        <w:t>available to us</w:t>
      </w:r>
      <w:r>
        <w:t xml:space="preserve">. </w:t>
      </w:r>
    </w:p>
    <w:p w:rsidR="00A42795" w:rsidP="00A42795">
      <w:pPr>
        <w:pStyle w:val="Answer"/>
      </w:pPr>
      <w:r>
        <w:t>Paul</w:t>
      </w:r>
      <w:r w:rsidR="00A3239F">
        <w:t xml:space="preserve"> is </w:t>
      </w:r>
      <w:r>
        <w:t xml:space="preserve">working </w:t>
      </w:r>
      <w:r w:rsidR="00A3239F">
        <w:t>day</w:t>
      </w:r>
      <w:r>
        <w:t xml:space="preserve"> </w:t>
      </w:r>
      <w:r w:rsidR="00A3239F">
        <w:t>to</w:t>
      </w:r>
      <w:r>
        <w:t xml:space="preserve"> </w:t>
      </w:r>
      <w:r w:rsidR="00A3239F">
        <w:t xml:space="preserve">day </w:t>
      </w:r>
      <w:r>
        <w:t xml:space="preserve">and </w:t>
      </w:r>
      <w:r w:rsidR="00A3239F">
        <w:t xml:space="preserve">dealing with all our businesses </w:t>
      </w:r>
      <w:r w:rsidR="00D3447E">
        <w:t>that</w:t>
      </w:r>
      <w:r w:rsidR="00A3239F">
        <w:t xml:space="preserve"> are out there </w:t>
      </w:r>
      <w:r>
        <w:t>looking to grow</w:t>
      </w:r>
      <w:r w:rsidR="00A3239F">
        <w:t xml:space="preserve"> </w:t>
      </w:r>
      <w:r>
        <w:t xml:space="preserve">these new supply chains </w:t>
      </w:r>
      <w:r w:rsidR="00A3239F">
        <w:t>and to assure the existing ones. We are working in the same way that we do when I think about work in trade. When you come across a market access barrier, you work with the country in question to release it</w:t>
      </w:r>
      <w:r>
        <w:t xml:space="preserve">. We are </w:t>
      </w:r>
      <w:r w:rsidR="00A3239F">
        <w:t xml:space="preserve">constantly </w:t>
      </w:r>
      <w:r>
        <w:t xml:space="preserve">building these </w:t>
      </w:r>
      <w:r w:rsidR="00A3239F">
        <w:t xml:space="preserve">strengths and ensuring that the UK commitment </w:t>
      </w:r>
      <w:r>
        <w:t xml:space="preserve">to </w:t>
      </w:r>
      <w:r w:rsidR="00A3239F">
        <w:t xml:space="preserve">our </w:t>
      </w:r>
      <w:r>
        <w:t>own net</w:t>
      </w:r>
      <w:r>
        <w:t>-</w:t>
      </w:r>
      <w:r>
        <w:t xml:space="preserve">zero journey </w:t>
      </w:r>
      <w:r w:rsidR="00A3239F">
        <w:t xml:space="preserve">is one </w:t>
      </w:r>
      <w:r>
        <w:t xml:space="preserve">that </w:t>
      </w:r>
      <w:r w:rsidR="00A3239F">
        <w:t>brings investment, both public and private, to bear so that we can deliver it quickly for our own citizens.</w:t>
      </w:r>
    </w:p>
    <w:p w:rsidR="00A42795" w:rsidP="00A42795">
      <w:pPr>
        <w:pStyle w:val="Question"/>
        <w:rPr>
          <w:lang w:val="en-US"/>
        </w:rPr>
      </w:pPr>
      <w:r w:rsidRPr="00A42795">
        <w:rPr>
          <w:b/>
          <w:lang w:val="en-US"/>
        </w:rPr>
        <w:t>Drew Hendry:</w:t>
      </w:r>
      <w:r>
        <w:rPr>
          <w:lang w:val="en-US"/>
        </w:rPr>
        <w:t xml:space="preserve"> You talked about </w:t>
      </w:r>
      <w:r w:rsidR="00A3239F">
        <w:rPr>
          <w:lang w:val="en-US"/>
        </w:rPr>
        <w:t>overcoming barriers there. H</w:t>
      </w:r>
      <w:r>
        <w:rPr>
          <w:lang w:val="en-US"/>
        </w:rPr>
        <w:t xml:space="preserve">ow can the UK realistically compete </w:t>
      </w:r>
      <w:r w:rsidR="00A3239F">
        <w:rPr>
          <w:lang w:val="en-US"/>
        </w:rPr>
        <w:t xml:space="preserve">in the international </w:t>
      </w:r>
      <w:r w:rsidR="00BF6817">
        <w:t xml:space="preserve">market in the face of </w:t>
      </w:r>
      <w:r w:rsidR="00F6323F">
        <w:t>protectionist</w:t>
      </w:r>
      <w:r w:rsidR="00BF6817">
        <w:t xml:space="preserve"> subsidies without very substantial </w:t>
      </w:r>
      <w:r w:rsidR="00F6323F">
        <w:rPr>
          <w:lang w:val="en-US"/>
        </w:rPr>
        <w:t>G</w:t>
      </w:r>
      <w:r>
        <w:rPr>
          <w:lang w:val="en-US"/>
        </w:rPr>
        <w:t xml:space="preserve">overnment </w:t>
      </w:r>
      <w:r w:rsidR="00BF6817">
        <w:rPr>
          <w:lang w:val="en-US"/>
        </w:rPr>
        <w:t>intervention</w:t>
      </w:r>
      <w:r w:rsidR="00F6323F">
        <w:rPr>
          <w:lang w:val="en-US"/>
        </w:rPr>
        <w:t>?</w:t>
      </w:r>
    </w:p>
    <w:p w:rsidR="00A42795" w:rsidRPr="00BF6817" w:rsidP="00A42795">
      <w:pPr>
        <w:pStyle w:val="Answer"/>
      </w:pPr>
      <w:r w:rsidRPr="00BF6817">
        <w:rPr>
          <w:b/>
          <w:bCs/>
          <w:i/>
          <w:iCs/>
        </w:rPr>
        <w:t>Anne-Marie Trevelyan:</w:t>
      </w:r>
      <w:r w:rsidRPr="00BF6817">
        <w:rPr>
          <w:b/>
        </w:rPr>
        <w:t xml:space="preserve"> </w:t>
      </w:r>
      <w:r w:rsidRPr="00BF6817">
        <w:t xml:space="preserve">The </w:t>
      </w:r>
      <w:r w:rsidR="00F6323F">
        <w:t>G</w:t>
      </w:r>
      <w:r w:rsidRPr="00BF6817">
        <w:t xml:space="preserve">overnment </w:t>
      </w:r>
      <w:r w:rsidR="00F6323F">
        <w:t xml:space="preserve">have </w:t>
      </w:r>
      <w:r w:rsidRPr="00BF6817" w:rsidR="00BF6817">
        <w:t xml:space="preserve">been making </w:t>
      </w:r>
      <w:r w:rsidR="00E32622">
        <w:t xml:space="preserve">very substantial interventions in capital investment for </w:t>
      </w:r>
      <w:r w:rsidR="00E32622">
        <w:t>a number of</w:t>
      </w:r>
      <w:r w:rsidR="00E32622">
        <w:t xml:space="preserve"> years in the net</w:t>
      </w:r>
      <w:r w:rsidR="00F6323F">
        <w:t>-</w:t>
      </w:r>
      <w:r w:rsidR="00E32622">
        <w:t>zero arenas.</w:t>
      </w:r>
    </w:p>
    <w:p w:rsidR="00A42795" w:rsidRPr="00BF6817" w:rsidP="00A42795">
      <w:pPr>
        <w:pStyle w:val="Question"/>
      </w:pPr>
      <w:r w:rsidRPr="00BF6817">
        <w:rPr>
          <w:b/>
        </w:rPr>
        <w:t>Drew Hendry:</w:t>
      </w:r>
      <w:r w:rsidRPr="00BF6817">
        <w:t xml:space="preserve"> </w:t>
      </w:r>
      <w:r w:rsidR="00E32622">
        <w:t xml:space="preserve">With respect, </w:t>
      </w:r>
      <w:r w:rsidR="00F6323F">
        <w:t xml:space="preserve">that is </w:t>
      </w:r>
      <w:r w:rsidR="00E32622">
        <w:t xml:space="preserve">not at the scale of </w:t>
      </w:r>
      <w:r w:rsidRPr="00BF6817">
        <w:t>the US.</w:t>
      </w:r>
    </w:p>
    <w:p w:rsidR="00F01A1F" w:rsidP="00A42795">
      <w:pPr>
        <w:pStyle w:val="Answer"/>
      </w:pPr>
      <w:r w:rsidRPr="00BF6817">
        <w:rPr>
          <w:b/>
          <w:bCs/>
          <w:i/>
          <w:iCs/>
        </w:rPr>
        <w:t>Anne-Marie Trevelyan:</w:t>
      </w:r>
      <w:r w:rsidRPr="00BF6817" w:rsidR="00A42795">
        <w:rPr>
          <w:b/>
        </w:rPr>
        <w:t xml:space="preserve"> </w:t>
      </w:r>
      <w:r w:rsidR="00E32622">
        <w:t xml:space="preserve">I always say that if you </w:t>
      </w:r>
      <w:r w:rsidR="00F6323F">
        <w:t>t</w:t>
      </w:r>
      <w:r w:rsidRPr="00BF6817" w:rsidR="00A42795">
        <w:t>ake the US</w:t>
      </w:r>
      <w:r w:rsidR="00F6323F">
        <w:t xml:space="preserve"> and </w:t>
      </w:r>
      <w:r w:rsidRPr="00BF6817" w:rsidR="00A42795">
        <w:t xml:space="preserve">divide </w:t>
      </w:r>
      <w:r w:rsidR="00E32622">
        <w:t xml:space="preserve">it </w:t>
      </w:r>
      <w:r w:rsidRPr="00BF6817" w:rsidR="00A42795">
        <w:t>by</w:t>
      </w:r>
      <w:r w:rsidR="00F6323F">
        <w:t xml:space="preserve"> </w:t>
      </w:r>
      <w:r w:rsidR="00E32622">
        <w:t>10, that is roughly how we match up.</w:t>
      </w:r>
      <w:r w:rsidR="00CC1C9A">
        <w:t xml:space="preserve"> In a scale sense, </w:t>
      </w:r>
      <w:r>
        <w:t xml:space="preserve">there have been </w:t>
      </w:r>
      <w:r w:rsidR="00CC1C9A">
        <w:t>tens of billions of pounds of investment from the UK Government in</w:t>
      </w:r>
      <w:r>
        <w:t xml:space="preserve"> </w:t>
      </w:r>
      <w:r w:rsidR="00CC1C9A">
        <w:t>a number of</w:t>
      </w:r>
      <w:r w:rsidR="00CC1C9A">
        <w:t xml:space="preserve"> ways</w:t>
      </w:r>
      <w:r w:rsidR="001B22A3">
        <w:t>—</w:t>
      </w:r>
      <w:r w:rsidR="00CC1C9A">
        <w:t>not all in what one might describe as protectionist cash handouts</w:t>
      </w:r>
      <w:r>
        <w:t>,</w:t>
      </w:r>
      <w:r w:rsidR="00CC1C9A">
        <w:t xml:space="preserve"> but through the frameworks in terms of business development that the Chancellor has set out. </w:t>
      </w:r>
    </w:p>
    <w:p w:rsidR="00216AA3" w:rsidP="00A42795">
      <w:pPr>
        <w:pStyle w:val="Answer"/>
      </w:pPr>
      <w:r>
        <w:t>T</w:t>
      </w:r>
      <w:r w:rsidRPr="00BF6817" w:rsidR="00A42795">
        <w:t xml:space="preserve">here </w:t>
      </w:r>
      <w:r w:rsidR="001B22A3">
        <w:t>are</w:t>
      </w:r>
      <w:r w:rsidRPr="00BF6817" w:rsidR="00A42795">
        <w:t xml:space="preserve"> a whole series </w:t>
      </w:r>
      <w:r>
        <w:t xml:space="preserve">of tools available to </w:t>
      </w:r>
      <w:r w:rsidRPr="00BF6817" w:rsidR="00A42795">
        <w:t>help business</w:t>
      </w:r>
      <w:r>
        <w:t xml:space="preserve">es invest and grow their own businesses for long-term future profit and shareholder value, and the Government </w:t>
      </w:r>
      <w:r w:rsidR="00D3447E">
        <w:t>are</w:t>
      </w:r>
      <w:r>
        <w:t xml:space="preserve"> providing the environment to do that. Within the </w:t>
      </w:r>
      <w:r w:rsidRPr="00BF6817" w:rsidR="00A42795">
        <w:t>supply chain</w:t>
      </w:r>
      <w:r>
        <w:t xml:space="preserve"> piece</w:t>
      </w:r>
      <w:r w:rsidRPr="00BF6817" w:rsidR="00A42795">
        <w:t xml:space="preserve">, </w:t>
      </w:r>
      <w:r>
        <w:t xml:space="preserve">we are ensuring that protected, secure supply chain, which </w:t>
      </w:r>
      <w:r w:rsidRPr="00BF6817" w:rsidR="00A42795">
        <w:t>is vast and complex</w:t>
      </w:r>
      <w:r w:rsidR="0020071E">
        <w:t xml:space="preserve">. You do not </w:t>
      </w:r>
      <w:r>
        <w:t xml:space="preserve">live in one country, get it out of the ground, process it and turn it into a car. </w:t>
      </w:r>
    </w:p>
    <w:p w:rsidR="00A42795" w:rsidRPr="00BF6817" w:rsidP="00A42795">
      <w:pPr>
        <w:pStyle w:val="Answer"/>
      </w:pPr>
      <w:r>
        <w:t xml:space="preserve">The multitude of the flows of our supply chains are such that we want to </w:t>
      </w:r>
      <w:r w:rsidRPr="00BF6817">
        <w:t xml:space="preserve">make sure </w:t>
      </w:r>
      <w:r w:rsidR="00D3447E">
        <w:t xml:space="preserve">that </w:t>
      </w:r>
      <w:r w:rsidRPr="00BF6817">
        <w:t xml:space="preserve">we have strong agreements </w:t>
      </w:r>
      <w:r>
        <w:t xml:space="preserve">between countries, </w:t>
      </w:r>
      <w:r w:rsidR="0020071E">
        <w:t xml:space="preserve">that </w:t>
      </w:r>
      <w:r>
        <w:t>the international frameworks work and</w:t>
      </w:r>
      <w:r w:rsidR="001B22A3">
        <w:t>—</w:t>
      </w:r>
      <w:r w:rsidR="001733AF">
        <w:t>importantly in the critical minerals space</w:t>
      </w:r>
      <w:r w:rsidR="001B22A3">
        <w:t>—</w:t>
      </w:r>
      <w:r w:rsidR="00D3447E">
        <w:t xml:space="preserve">that they </w:t>
      </w:r>
      <w:r>
        <w:t xml:space="preserve">are driving forward ESG, so that we are helping to </w:t>
      </w:r>
      <w:r w:rsidR="00D3447E">
        <w:t>address</w:t>
      </w:r>
      <w:r>
        <w:t xml:space="preserve"> across the piece those environmental challenges </w:t>
      </w:r>
      <w:r w:rsidR="001733AF">
        <w:t xml:space="preserve">that </w:t>
      </w:r>
      <w:r>
        <w:t>come from this industry as well.</w:t>
      </w:r>
    </w:p>
    <w:p w:rsidR="001B22A3" w:rsidP="00071309">
      <w:pPr>
        <w:pStyle w:val="Question"/>
      </w:pPr>
      <w:r w:rsidRPr="00BF6817">
        <w:rPr>
          <w:b/>
        </w:rPr>
        <w:t>Drew Hendry:</w:t>
      </w:r>
      <w:r w:rsidRPr="00BF6817">
        <w:t xml:space="preserve"> Thank you for that answer. I do </w:t>
      </w:r>
      <w:r w:rsidR="00C24B40">
        <w:t xml:space="preserve">suspect </w:t>
      </w:r>
      <w:r>
        <w:t xml:space="preserve">that </w:t>
      </w:r>
      <w:r w:rsidRPr="00BF6817">
        <w:t xml:space="preserve">there is a </w:t>
      </w:r>
      <w:r w:rsidR="00C24B40">
        <w:t xml:space="preserve">bit </w:t>
      </w:r>
      <w:r w:rsidRPr="00BF6817">
        <w:t xml:space="preserve">of wishful thinking in that </w:t>
      </w:r>
      <w:r w:rsidR="00C24B40">
        <w:t xml:space="preserve">approach, but we will leave </w:t>
      </w:r>
      <w:r w:rsidR="00216AA3">
        <w:t xml:space="preserve">it at </w:t>
      </w:r>
      <w:r w:rsidR="00C24B40">
        <w:t>that.</w:t>
      </w:r>
    </w:p>
    <w:p w:rsidR="00A42795" w:rsidRPr="00BF6817" w:rsidP="001B22A3">
      <w:pPr>
        <w:pStyle w:val="Question"/>
        <w:numPr>
          <w:ilvl w:val="0"/>
          <w:numId w:val="0"/>
        </w:numPr>
        <w:ind w:left="794"/>
      </w:pPr>
      <w:r>
        <w:t>I want to ask you about what progress has been made through ministerial forums towards globally accepted definitions and frameworks for responsible sourcing, aligned with ESG and sustainable development principles.</w:t>
      </w:r>
      <w:r w:rsidR="00071309">
        <w:t xml:space="preserve"> </w:t>
      </w:r>
    </w:p>
    <w:p w:rsidR="00071309" w:rsidP="00A42795">
      <w:pPr>
        <w:pStyle w:val="Answer"/>
      </w:pPr>
      <w:r w:rsidRPr="00BF6817">
        <w:rPr>
          <w:b/>
          <w:bCs/>
          <w:i/>
          <w:iCs/>
        </w:rPr>
        <w:t>Tim Stern:</w:t>
      </w:r>
      <w:r w:rsidRPr="00BF6817" w:rsidR="00A42795">
        <w:rPr>
          <w:b/>
        </w:rPr>
        <w:t xml:space="preserve"> </w:t>
      </w:r>
      <w:r w:rsidRPr="00BF6817" w:rsidR="00A42795">
        <w:t xml:space="preserve">There are </w:t>
      </w:r>
      <w:r w:rsidRPr="00BF6817" w:rsidR="00A42795">
        <w:t xml:space="preserve">a number </w:t>
      </w:r>
      <w:r>
        <w:t>of</w:t>
      </w:r>
      <w:r>
        <w:t xml:space="preserve"> forums that </w:t>
      </w:r>
      <w:r w:rsidRPr="00BF6817" w:rsidR="00A42795">
        <w:t>we work through</w:t>
      </w:r>
      <w:r>
        <w:t xml:space="preserve">. There are UN guidelines on responsible sourcing and human rights, which we are all signed up to. There is the </w:t>
      </w:r>
      <w:r w:rsidR="001B22A3">
        <w:t>extractive industries transparency initiative</w:t>
      </w:r>
      <w:r>
        <w:t xml:space="preserve">, which looks to make sure that the revenues and the </w:t>
      </w:r>
      <w:r w:rsidR="00D3447E">
        <w:t>standards</w:t>
      </w:r>
      <w:r>
        <w:t xml:space="preserve"> </w:t>
      </w:r>
      <w:r w:rsidR="00B266D5">
        <w:t xml:space="preserve">applied, </w:t>
      </w:r>
      <w:r>
        <w:t xml:space="preserve">particularly </w:t>
      </w:r>
      <w:r w:rsidR="00B266D5">
        <w:t xml:space="preserve">by </w:t>
      </w:r>
      <w:r>
        <w:t xml:space="preserve">developing countries </w:t>
      </w:r>
      <w:r w:rsidR="00D3447E">
        <w:t>that</w:t>
      </w:r>
      <w:r>
        <w:t xml:space="preserve"> source raw materials</w:t>
      </w:r>
      <w:r w:rsidR="00B266D5">
        <w:t xml:space="preserve">, </w:t>
      </w:r>
      <w:r>
        <w:t>are fair</w:t>
      </w:r>
      <w:r w:rsidR="00B266D5">
        <w:t xml:space="preserve">, </w:t>
      </w:r>
      <w:r>
        <w:t>transparent</w:t>
      </w:r>
      <w:r>
        <w:t xml:space="preserve"> and honest. We are a key member of the EITI, so we drive that with lots of partner countries, </w:t>
      </w:r>
      <w:r w:rsidRPr="00BF6817" w:rsidR="00A42795">
        <w:t xml:space="preserve">including </w:t>
      </w:r>
      <w:r>
        <w:t xml:space="preserve">across </w:t>
      </w:r>
      <w:r w:rsidRPr="00BF6817" w:rsidR="00A42795">
        <w:t>the G7</w:t>
      </w:r>
      <w:r>
        <w:t>.</w:t>
      </w:r>
    </w:p>
    <w:p w:rsidR="00A42795" w:rsidRPr="00BF6817" w:rsidP="00A42795">
      <w:pPr>
        <w:pStyle w:val="Answer"/>
      </w:pPr>
      <w:r>
        <w:t xml:space="preserve">We work through </w:t>
      </w:r>
      <w:r w:rsidRPr="00BF6817">
        <w:t xml:space="preserve">the </w:t>
      </w:r>
      <w:r w:rsidR="00B266D5">
        <w:t>I</w:t>
      </w:r>
      <w:r w:rsidRPr="00BF6817" w:rsidR="00462E3F">
        <w:t>nternational</w:t>
      </w:r>
      <w:r w:rsidRPr="00BF6817">
        <w:t xml:space="preserve"> </w:t>
      </w:r>
      <w:r w:rsidR="00B266D5">
        <w:t>E</w:t>
      </w:r>
      <w:r w:rsidRPr="00BF6817">
        <w:t xml:space="preserve">nergy </w:t>
      </w:r>
      <w:r w:rsidR="00B266D5">
        <w:t>A</w:t>
      </w:r>
      <w:r w:rsidRPr="00BF6817">
        <w:t xml:space="preserve">gency </w:t>
      </w:r>
      <w:r>
        <w:t xml:space="preserve">and the </w:t>
      </w:r>
      <w:r w:rsidR="00B266D5">
        <w:t>O</w:t>
      </w:r>
      <w:r>
        <w:t>ECD, and we are agreeing high-level commitments through the G7 and G20 as well</w:t>
      </w:r>
      <w:r w:rsidR="00B266D5">
        <w:t>. There are</w:t>
      </w:r>
      <w:r>
        <w:t xml:space="preserve"> </w:t>
      </w:r>
      <w:r>
        <w:t>a number of</w:t>
      </w:r>
      <w:r>
        <w:t xml:space="preserve"> fora where we do this</w:t>
      </w:r>
      <w:r w:rsidR="00B266D5">
        <w:t>. T</w:t>
      </w:r>
      <w:r w:rsidRPr="00BF6817">
        <w:t>hen there is also direct work</w:t>
      </w:r>
      <w:r>
        <w:t xml:space="preserve"> at a bilateral level with countries to implement it</w:t>
      </w:r>
      <w:r w:rsidRPr="00BF6817">
        <w:t>.</w:t>
      </w:r>
    </w:p>
    <w:p w:rsidR="00A42795" w:rsidRPr="00BF6817" w:rsidP="00A42795">
      <w:pPr>
        <w:pStyle w:val="Question"/>
      </w:pPr>
      <w:r w:rsidRPr="00BF6817">
        <w:rPr>
          <w:b/>
        </w:rPr>
        <w:t>Drew Hendry:</w:t>
      </w:r>
      <w:r w:rsidRPr="00BF6817">
        <w:t xml:space="preserve"> </w:t>
      </w:r>
      <w:r w:rsidR="00071309">
        <w:t xml:space="preserve">Are </w:t>
      </w:r>
      <w:r w:rsidR="00B266D5">
        <w:t>t</w:t>
      </w:r>
      <w:r w:rsidRPr="00BF6817">
        <w:t xml:space="preserve">he </w:t>
      </w:r>
      <w:r w:rsidRPr="00BF6817" w:rsidR="002C57CD">
        <w:t xml:space="preserve">sustainable </w:t>
      </w:r>
      <w:r w:rsidR="002C57CD">
        <w:t xml:space="preserve">critical minerals alliance </w:t>
      </w:r>
      <w:r w:rsidR="00071309">
        <w:t>principles embedded in that work</w:t>
      </w:r>
      <w:r w:rsidR="00C5799D">
        <w:t>?</w:t>
      </w:r>
    </w:p>
    <w:p w:rsidR="00A42795" w:rsidRPr="00BF6817" w:rsidP="00A42795">
      <w:pPr>
        <w:pStyle w:val="Answer"/>
      </w:pPr>
      <w:r w:rsidRPr="00BF6817">
        <w:rPr>
          <w:b/>
          <w:bCs/>
          <w:i/>
          <w:iCs/>
        </w:rPr>
        <w:t>Tim Stern:</w:t>
      </w:r>
      <w:r w:rsidRPr="00BF6817">
        <w:rPr>
          <w:b/>
        </w:rPr>
        <w:t xml:space="preserve"> </w:t>
      </w:r>
      <w:r w:rsidRPr="00BF6817">
        <w:t>Yes.</w:t>
      </w:r>
    </w:p>
    <w:p w:rsidR="00A42795" w:rsidRPr="00BF6817" w:rsidP="00A42795">
      <w:pPr>
        <w:pStyle w:val="Question"/>
      </w:pPr>
      <w:r w:rsidRPr="00BF6817">
        <w:rPr>
          <w:b/>
        </w:rPr>
        <w:t>Drew Hendry:</w:t>
      </w:r>
      <w:r w:rsidRPr="00BF6817">
        <w:t xml:space="preserve"> </w:t>
      </w:r>
      <w:r w:rsidR="00071309">
        <w:t xml:space="preserve">What </w:t>
      </w:r>
      <w:r w:rsidRPr="00BF6817">
        <w:t xml:space="preserve">steps </w:t>
      </w:r>
      <w:r w:rsidR="00AE3E12">
        <w:t>have</w:t>
      </w:r>
      <w:r w:rsidR="00071309">
        <w:t xml:space="preserve"> </w:t>
      </w:r>
      <w:r w:rsidRPr="00BF6817">
        <w:t xml:space="preserve">the </w:t>
      </w:r>
      <w:r w:rsidR="00C5799D">
        <w:t>G</w:t>
      </w:r>
      <w:r w:rsidRPr="00BF6817">
        <w:t>overnment tak</w:t>
      </w:r>
      <w:r w:rsidR="00AE3E12">
        <w:t>en</w:t>
      </w:r>
      <w:r w:rsidRPr="00BF6817">
        <w:t xml:space="preserve"> </w:t>
      </w:r>
      <w:r w:rsidR="00071309">
        <w:t>to a</w:t>
      </w:r>
      <w:r w:rsidR="00AE3E12">
        <w:t>ss</w:t>
      </w:r>
      <w:r w:rsidR="00071309">
        <w:t xml:space="preserve">ess </w:t>
      </w:r>
      <w:r w:rsidR="00AE3E12">
        <w:t xml:space="preserve">where they </w:t>
      </w:r>
      <w:r w:rsidR="00071309">
        <w:t>could help countries in developing processing and refining capacity?</w:t>
      </w:r>
    </w:p>
    <w:p w:rsidR="00D55660" w:rsidP="00D55660">
      <w:pPr>
        <w:pStyle w:val="Answer"/>
      </w:pPr>
      <w:r w:rsidRPr="00BF6817">
        <w:rPr>
          <w:b/>
          <w:bCs/>
          <w:i/>
          <w:iCs/>
        </w:rPr>
        <w:t>Anne-Marie Trevelyan:</w:t>
      </w:r>
      <w:r w:rsidRPr="00BF6817" w:rsidR="00A42795">
        <w:rPr>
          <w:b/>
        </w:rPr>
        <w:t xml:space="preserve"> </w:t>
      </w:r>
      <w:r w:rsidRPr="00BF6817" w:rsidR="00A42795">
        <w:t>To Tim’s earlier point</w:t>
      </w:r>
      <w:r w:rsidR="006C1DA6">
        <w:t xml:space="preserve">, </w:t>
      </w:r>
      <w:r w:rsidR="00535529">
        <w:t>as we work in</w:t>
      </w:r>
      <w:r w:rsidR="00FD6388">
        <w:t>-</w:t>
      </w:r>
      <w:r w:rsidR="00535529">
        <w:t xml:space="preserve">country and at post, we are thinking about </w:t>
      </w:r>
      <w:r w:rsidRPr="00AE3E12" w:rsidR="00535529">
        <w:t xml:space="preserve">how we can build those relationships. A lot of it is around technical assistance, </w:t>
      </w:r>
      <w:r w:rsidRPr="00AE3E12" w:rsidR="00AE3E12">
        <w:t xml:space="preserve">the </w:t>
      </w:r>
      <w:r w:rsidRPr="00AE3E12" w:rsidR="008864F4">
        <w:t>right education</w:t>
      </w:r>
      <w:r w:rsidRPr="00AE3E12">
        <w:t xml:space="preserve"> and </w:t>
      </w:r>
      <w:r w:rsidRPr="00AE3E12" w:rsidR="00A42795">
        <w:t xml:space="preserve">working out what the realistic </w:t>
      </w:r>
      <w:r w:rsidRPr="00AE3E12" w:rsidR="008864F4">
        <w:t xml:space="preserve">investment </w:t>
      </w:r>
      <w:r w:rsidRPr="00AE3E12" w:rsidR="00A42795">
        <w:t>growth can be</w:t>
      </w:r>
      <w:r w:rsidRPr="00AE3E12" w:rsidR="008864F4">
        <w:t xml:space="preserve"> in the short, </w:t>
      </w:r>
      <w:r w:rsidRPr="00AE3E12" w:rsidR="008864F4">
        <w:t>medium</w:t>
      </w:r>
      <w:r w:rsidRPr="00AE3E12" w:rsidR="008864F4">
        <w:t xml:space="preserve"> and long term for</w:t>
      </w:r>
      <w:r w:rsidR="008864F4">
        <w:t xml:space="preserve"> countries that have those natural resources within their own borders. That is a continuing puzzle that will grow. As this already enormous market grows</w:t>
      </w:r>
      <w:r w:rsidR="003150D8">
        <w:t xml:space="preserve"> and multiplies, the opportunity for countries to hold some of that value will </w:t>
      </w:r>
      <w:r w:rsidRPr="00BF6817" w:rsidR="009F0C70">
        <w:t xml:space="preserve">become more </w:t>
      </w:r>
      <w:r w:rsidR="003150D8">
        <w:t xml:space="preserve">realistic, but of course it is a changing pattern. </w:t>
      </w:r>
    </w:p>
    <w:p w:rsidR="00A42795" w:rsidRPr="00BF6817" w:rsidP="00FD6388">
      <w:pPr>
        <w:pStyle w:val="Answer"/>
      </w:pPr>
      <w:r>
        <w:t>W</w:t>
      </w:r>
      <w:r w:rsidRPr="00BF6817">
        <w:t xml:space="preserve">hen </w:t>
      </w:r>
      <w:r>
        <w:t xml:space="preserve">we were </w:t>
      </w:r>
      <w:r w:rsidRPr="00BF6817">
        <w:t>in Western Australia</w:t>
      </w:r>
      <w:r>
        <w:t xml:space="preserve">, </w:t>
      </w:r>
      <w:r w:rsidR="003150D8">
        <w:t>I was fascinated that lithium used to be discarded as a dirty side effect from the rest of the mining</w:t>
      </w:r>
      <w:r w:rsidR="00FD6388">
        <w:t>, but</w:t>
      </w:r>
      <w:r w:rsidR="003150D8">
        <w:t xml:space="preserve"> </w:t>
      </w:r>
      <w:r w:rsidR="00FD6388">
        <w:t>n</w:t>
      </w:r>
      <w:r w:rsidR="003150D8">
        <w:t xml:space="preserve">ow it is where the </w:t>
      </w:r>
      <w:r w:rsidRPr="00BF6817" w:rsidR="009F0C70">
        <w:t xml:space="preserve">value </w:t>
      </w:r>
      <w:r w:rsidR="003150D8">
        <w:t xml:space="preserve">is. As the markets grow and settle, presumably </w:t>
      </w:r>
      <w:r w:rsidR="000826E9">
        <w:t>alongside</w:t>
      </w:r>
      <w:r w:rsidR="003150D8">
        <w:t xml:space="preserve"> </w:t>
      </w:r>
      <w:r w:rsidRPr="00BF6817" w:rsidR="009F0C70">
        <w:t xml:space="preserve">new </w:t>
      </w:r>
      <w:r w:rsidR="003150D8">
        <w:t xml:space="preserve">technologies and new </w:t>
      </w:r>
      <w:r w:rsidRPr="00BF6817" w:rsidR="009F0C70">
        <w:t xml:space="preserve">ways </w:t>
      </w:r>
      <w:r w:rsidR="002B6BE2">
        <w:t xml:space="preserve">of creating, </w:t>
      </w:r>
      <w:r w:rsidRPr="00BF6817" w:rsidR="009F0C70">
        <w:t>those markets will develop as well</w:t>
      </w:r>
      <w:r w:rsidR="002B6BE2">
        <w:t>. We want to be in</w:t>
      </w:r>
      <w:r w:rsidR="00FD6388">
        <w:t>-</w:t>
      </w:r>
      <w:r w:rsidR="002B6BE2">
        <w:t>country and building those close relationships</w:t>
      </w:r>
      <w:r>
        <w:t>,</w:t>
      </w:r>
      <w:r w:rsidR="002B6BE2">
        <w:t xml:space="preserve"> wherever those minerals are</w:t>
      </w:r>
      <w:r>
        <w:t xml:space="preserve">, </w:t>
      </w:r>
      <w:r w:rsidR="002B6BE2">
        <w:t xml:space="preserve">with those </w:t>
      </w:r>
      <w:r w:rsidR="000826E9">
        <w:t>Governments</w:t>
      </w:r>
      <w:r w:rsidR="00E54984">
        <w:t xml:space="preserve">, </w:t>
      </w:r>
      <w:r w:rsidR="002B6BE2">
        <w:t>to try to assure their ability to maximise their value and to</w:t>
      </w:r>
      <w:r w:rsidR="00E54984">
        <w:t xml:space="preserve"> ensure those ESG principles. That </w:t>
      </w:r>
      <w:r w:rsidR="002B6BE2">
        <w:t xml:space="preserve">is important to us </w:t>
      </w:r>
      <w:r w:rsidR="00E54984">
        <w:t xml:space="preserve">in terms of </w:t>
      </w:r>
      <w:r w:rsidR="002B6BE2">
        <w:t xml:space="preserve">our values, </w:t>
      </w:r>
      <w:r w:rsidR="00E54984">
        <w:t xml:space="preserve">ensuring </w:t>
      </w:r>
      <w:r w:rsidR="002B6BE2">
        <w:t>that corruption risk is reduced and that they can get a fair proportion of the value through taxation systems into wider economic benefit for their citizens.</w:t>
      </w:r>
    </w:p>
    <w:p w:rsidR="009F0C70" w:rsidRPr="00BF6817" w:rsidP="009F0C70">
      <w:pPr>
        <w:pStyle w:val="Question"/>
      </w:pPr>
      <w:r w:rsidRPr="00BF6817">
        <w:rPr>
          <w:b/>
        </w:rPr>
        <w:t>Drew Hendry:</w:t>
      </w:r>
      <w:r w:rsidRPr="00BF6817">
        <w:t xml:space="preserve"> </w:t>
      </w:r>
      <w:r w:rsidR="00E54984">
        <w:t>I have one</w:t>
      </w:r>
      <w:r w:rsidRPr="00BF6817">
        <w:t xml:space="preserve"> last question </w:t>
      </w:r>
      <w:r w:rsidR="002B6BE2">
        <w:t>on this. Minister, you mentioned the puzzle. P</w:t>
      </w:r>
      <w:r w:rsidRPr="00BF6817">
        <w:t xml:space="preserve">art of that puzzle </w:t>
      </w:r>
      <w:r w:rsidR="002B6BE2">
        <w:t xml:space="preserve">is interoperable data. </w:t>
      </w:r>
      <w:r w:rsidR="00E54984">
        <w:t>W</w:t>
      </w:r>
      <w:r w:rsidRPr="00BF6817">
        <w:t xml:space="preserve">hat work is being </w:t>
      </w:r>
      <w:r w:rsidR="002B6BE2">
        <w:t>under</w:t>
      </w:r>
      <w:r w:rsidRPr="00BF6817">
        <w:t xml:space="preserve">taken </w:t>
      </w:r>
      <w:r w:rsidR="002B6BE2">
        <w:t>through multilateral groups to co</w:t>
      </w:r>
      <w:r w:rsidR="00E54984">
        <w:t>-</w:t>
      </w:r>
      <w:r w:rsidR="002B6BE2">
        <w:t>ordinate that data on mineral resources and stocks?</w:t>
      </w:r>
    </w:p>
    <w:p w:rsidR="009F0C70" w:rsidRPr="00BF6817" w:rsidP="009F0C70">
      <w:pPr>
        <w:pStyle w:val="Answer"/>
      </w:pPr>
      <w:r w:rsidRPr="00BF6817">
        <w:rPr>
          <w:b/>
          <w:bCs/>
          <w:i/>
          <w:iCs/>
        </w:rPr>
        <w:t>Professor Monks:</w:t>
      </w:r>
      <w:r w:rsidRPr="00BF6817">
        <w:rPr>
          <w:b/>
        </w:rPr>
        <w:t xml:space="preserve"> </w:t>
      </w:r>
      <w:r w:rsidRPr="00BF6817">
        <w:t>Do you want me to answer</w:t>
      </w:r>
      <w:r w:rsidR="002B6BE2">
        <w:t xml:space="preserve"> that one?</w:t>
      </w:r>
    </w:p>
    <w:p w:rsidR="009F0C70" w:rsidRPr="00BF6817" w:rsidP="009F0C70">
      <w:pPr>
        <w:pStyle w:val="Answer"/>
      </w:pPr>
      <w:r w:rsidRPr="00BF6817">
        <w:rPr>
          <w:b/>
          <w:bCs/>
          <w:i/>
          <w:iCs/>
        </w:rPr>
        <w:t>Anne-Marie Trevelyan:</w:t>
      </w:r>
      <w:r w:rsidRPr="00BF6817">
        <w:rPr>
          <w:b/>
        </w:rPr>
        <w:t xml:space="preserve"> </w:t>
      </w:r>
      <w:r w:rsidRPr="00BF6817">
        <w:t>Yes</w:t>
      </w:r>
      <w:r w:rsidR="00E54984">
        <w:t>,</w:t>
      </w:r>
      <w:r w:rsidRPr="00BF6817">
        <w:t xml:space="preserve"> please</w:t>
      </w:r>
      <w:r w:rsidR="00E54984">
        <w:t xml:space="preserve">. That is </w:t>
      </w:r>
      <w:r w:rsidR="002B6BE2">
        <w:t xml:space="preserve">a </w:t>
      </w:r>
      <w:r w:rsidRPr="00BF6817">
        <w:t>very technical</w:t>
      </w:r>
      <w:r w:rsidR="002B6BE2">
        <w:t xml:space="preserve"> question</w:t>
      </w:r>
      <w:r w:rsidRPr="00BF6817">
        <w:t>.</w:t>
      </w:r>
    </w:p>
    <w:p w:rsidR="007F51D1" w:rsidP="009F0C70">
      <w:pPr>
        <w:pStyle w:val="Answer"/>
      </w:pPr>
      <w:r w:rsidRPr="00BF6817">
        <w:rPr>
          <w:b/>
          <w:bCs/>
          <w:i/>
          <w:iCs/>
        </w:rPr>
        <w:t>Professor Monks:</w:t>
      </w:r>
      <w:r w:rsidRPr="00BF6817" w:rsidR="009F0C70">
        <w:rPr>
          <w:b/>
        </w:rPr>
        <w:t xml:space="preserve"> </w:t>
      </w:r>
      <w:r w:rsidR="00E54984">
        <w:t>A</w:t>
      </w:r>
      <w:r w:rsidR="002B6BE2">
        <w:t>longside international partners</w:t>
      </w:r>
      <w:r w:rsidR="00E54984">
        <w:t xml:space="preserve">, we are </w:t>
      </w:r>
      <w:r w:rsidR="003C349E">
        <w:t xml:space="preserve">developing what is </w:t>
      </w:r>
      <w:r w:rsidR="002B6BE2">
        <w:t xml:space="preserve">called EU </w:t>
      </w:r>
      <w:r w:rsidRPr="00D142CF" w:rsidR="00D142CF">
        <w:t>CriMMIS</w:t>
      </w:r>
      <w:r w:rsidR="003C349E">
        <w:t xml:space="preserve">, </w:t>
      </w:r>
      <w:r w:rsidR="0039198C">
        <w:t xml:space="preserve">which is a </w:t>
      </w:r>
      <w:r w:rsidR="00D142CF">
        <w:t xml:space="preserve">critical minerals </w:t>
      </w:r>
      <w:r w:rsidR="0039198C">
        <w:t xml:space="preserve">market information system. It is based on the </w:t>
      </w:r>
      <w:r w:rsidR="0039198C">
        <w:t>agri</w:t>
      </w:r>
      <w:r w:rsidR="0039198C">
        <w:t xml:space="preserve">-market information system. Why is that important? It is important because </w:t>
      </w:r>
      <w:r w:rsidRPr="00BF6817" w:rsidR="009F0C70">
        <w:t xml:space="preserve">we want to be able to share information </w:t>
      </w:r>
      <w:r>
        <w:t>in th</w:t>
      </w:r>
      <w:r w:rsidR="003C349E">
        <w:t xml:space="preserve">ese </w:t>
      </w:r>
      <w:r>
        <w:t xml:space="preserve">open and transparent markets. </w:t>
      </w:r>
      <w:r w:rsidR="00D142CF">
        <w:t xml:space="preserve">Critical </w:t>
      </w:r>
      <w:r w:rsidR="003C349E">
        <w:t xml:space="preserve">minerals </w:t>
      </w:r>
      <w:r w:rsidR="00D142CF">
        <w:t>markets</w:t>
      </w:r>
      <w:r>
        <w:t>, of course, are quite o</w:t>
      </w:r>
      <w:r w:rsidR="003C349E">
        <w:t>p</w:t>
      </w:r>
      <w:r>
        <w:t>aque.</w:t>
      </w:r>
    </w:p>
    <w:p w:rsidR="009F0C70" w:rsidRPr="00BF6817" w:rsidP="009F0C70">
      <w:pPr>
        <w:pStyle w:val="Answer"/>
      </w:pPr>
      <w:r>
        <w:t>R</w:t>
      </w:r>
      <w:r w:rsidRPr="00BF6817">
        <w:t>ecently</w:t>
      </w:r>
      <w:r>
        <w:t xml:space="preserve">, </w:t>
      </w:r>
      <w:r w:rsidR="007F51D1">
        <w:t>under the auspices of FCDO</w:t>
      </w:r>
      <w:r>
        <w:t xml:space="preserve">, we hosted an international conference </w:t>
      </w:r>
      <w:r w:rsidR="007F51D1">
        <w:t xml:space="preserve">at Wilton Park to have a look at how to put together an international critical minerals market information system. </w:t>
      </w:r>
      <w:r w:rsidR="005F680B">
        <w:t>W</w:t>
      </w:r>
      <w:r w:rsidR="007F51D1">
        <w:t xml:space="preserve">e are </w:t>
      </w:r>
      <w:r w:rsidRPr="00BF6817" w:rsidR="00462E3F">
        <w:t>just</w:t>
      </w:r>
      <w:r w:rsidRPr="00BF6817">
        <w:t xml:space="preserve"> about to </w:t>
      </w:r>
      <w:r w:rsidR="007F51D1">
        <w:t xml:space="preserve">publish </w:t>
      </w:r>
      <w:r w:rsidRPr="00BF6817">
        <w:t xml:space="preserve">some recommendations </w:t>
      </w:r>
      <w:r w:rsidR="007F51D1">
        <w:t>on that. I have to say that there was great willingness</w:t>
      </w:r>
      <w:r w:rsidR="005F680B">
        <w:t xml:space="preserve"> </w:t>
      </w:r>
      <w:r w:rsidR="007F51D1">
        <w:t xml:space="preserve">across industrial partners, state actors, </w:t>
      </w:r>
      <w:r w:rsidR="005F680B">
        <w:t xml:space="preserve">the </w:t>
      </w:r>
      <w:r w:rsidRPr="00BF6817">
        <w:t>WTO</w:t>
      </w:r>
      <w:r w:rsidRPr="00BF6817">
        <w:t xml:space="preserve"> and a number of </w:t>
      </w:r>
      <w:r w:rsidR="007F51D1">
        <w:t>international organisations to move to that</w:t>
      </w:r>
      <w:r w:rsidR="005F680B">
        <w:t xml:space="preserve">. </w:t>
      </w:r>
      <w:r w:rsidR="005F680B">
        <w:t>I</w:t>
      </w:r>
      <w:r w:rsidR="007F51D1">
        <w:t>n order to</w:t>
      </w:r>
      <w:r w:rsidR="007F51D1">
        <w:t xml:space="preserve"> enforce ESG standards, which everybody thinks is an important element of the future </w:t>
      </w:r>
      <w:r w:rsidRPr="00BF6817">
        <w:t>market</w:t>
      </w:r>
      <w:r w:rsidR="007F51D1">
        <w:t xml:space="preserve">, that market </w:t>
      </w:r>
      <w:r w:rsidRPr="00BF6817">
        <w:t xml:space="preserve">information system </w:t>
      </w:r>
      <w:r w:rsidR="007F51D1">
        <w:t>will be an important underpinning feature.</w:t>
      </w:r>
    </w:p>
    <w:p w:rsidR="009F0C70" w:rsidRPr="00BF6817" w:rsidP="009F0C70">
      <w:pPr>
        <w:pStyle w:val="Remark"/>
      </w:pPr>
      <w:r w:rsidRPr="00BF6817">
        <w:rPr>
          <w:b/>
        </w:rPr>
        <w:t>Drew Hendry:</w:t>
      </w:r>
      <w:r w:rsidRPr="00BF6817">
        <w:t xml:space="preserve"> It</w:t>
      </w:r>
      <w:r w:rsidR="005F680B">
        <w:t xml:space="preserve"> i</w:t>
      </w:r>
      <w:r w:rsidRPr="00BF6817">
        <w:t xml:space="preserve">s </w:t>
      </w:r>
      <w:r w:rsidRPr="00BF6817">
        <w:t>pretty critical</w:t>
      </w:r>
      <w:r w:rsidR="007F51D1">
        <w:t>, if you pardon the pun.</w:t>
      </w:r>
    </w:p>
    <w:p w:rsidR="009F0C70" w:rsidRPr="00BF6817" w:rsidP="009F0C70">
      <w:pPr>
        <w:pStyle w:val="Answer"/>
      </w:pPr>
      <w:r w:rsidRPr="00BF6817">
        <w:rPr>
          <w:b/>
          <w:bCs/>
          <w:i/>
          <w:iCs/>
        </w:rPr>
        <w:t>Professor Monks:</w:t>
      </w:r>
      <w:r w:rsidRPr="00BF6817">
        <w:rPr>
          <w:b/>
        </w:rPr>
        <w:t xml:space="preserve"> </w:t>
      </w:r>
      <w:r w:rsidR="007F51D1">
        <w:t>So many thing</w:t>
      </w:r>
      <w:r w:rsidR="005F680B">
        <w:t>s</w:t>
      </w:r>
      <w:r w:rsidR="007F51D1">
        <w:t xml:space="preserve"> are critical</w:t>
      </w:r>
      <w:r w:rsidRPr="00BF6817">
        <w:t>.</w:t>
      </w:r>
    </w:p>
    <w:p w:rsidR="009F0C70" w:rsidRPr="00BF6817" w:rsidP="009F0C70">
      <w:pPr>
        <w:pStyle w:val="Question"/>
      </w:pPr>
      <w:r w:rsidRPr="00BF6817">
        <w:rPr>
          <w:b/>
        </w:rPr>
        <w:t>Drew Hendry:</w:t>
      </w:r>
      <w:r w:rsidRPr="00BF6817">
        <w:t xml:space="preserve"> </w:t>
      </w:r>
      <w:r w:rsidR="007F51D1">
        <w:t xml:space="preserve">It is </w:t>
      </w:r>
      <w:r w:rsidR="007F51D1">
        <w:t>pretty critical</w:t>
      </w:r>
      <w:r w:rsidR="007F51D1">
        <w:t xml:space="preserve"> information, so </w:t>
      </w:r>
      <w:r w:rsidRPr="00BF6817">
        <w:t xml:space="preserve">what </w:t>
      </w:r>
      <w:r w:rsidR="00202275">
        <w:t xml:space="preserve">are </w:t>
      </w:r>
      <w:r w:rsidRPr="00BF6817">
        <w:t xml:space="preserve">the </w:t>
      </w:r>
      <w:r w:rsidR="007F51D1">
        <w:t xml:space="preserve">UK </w:t>
      </w:r>
      <w:r w:rsidR="005F680B">
        <w:t>G</w:t>
      </w:r>
      <w:r w:rsidRPr="00BF6817">
        <w:t>overnment doing to set a deadline</w:t>
      </w:r>
      <w:r w:rsidR="007F51D1">
        <w:t xml:space="preserve"> on </w:t>
      </w:r>
      <w:r w:rsidR="00202275">
        <w:t xml:space="preserve">making </w:t>
      </w:r>
      <w:r w:rsidR="007F51D1">
        <w:t>that operational?</w:t>
      </w:r>
    </w:p>
    <w:p w:rsidR="009F0C70" w:rsidRPr="00BF6817" w:rsidP="009F0C70">
      <w:pPr>
        <w:pStyle w:val="Answer"/>
      </w:pPr>
      <w:r w:rsidRPr="00BF6817">
        <w:rPr>
          <w:b/>
          <w:bCs/>
          <w:i/>
          <w:iCs/>
        </w:rPr>
        <w:t>Professor Monks:</w:t>
      </w:r>
      <w:r w:rsidRPr="00BF6817">
        <w:rPr>
          <w:b/>
        </w:rPr>
        <w:t xml:space="preserve"> </w:t>
      </w:r>
      <w:r w:rsidR="00D142CF">
        <w:t>As in</w:t>
      </w:r>
      <w:r w:rsidR="007F51D1">
        <w:t xml:space="preserve"> many of these sort</w:t>
      </w:r>
      <w:r w:rsidR="00202275">
        <w:t>s</w:t>
      </w:r>
      <w:r w:rsidR="007F51D1">
        <w:t xml:space="preserve"> of areas</w:t>
      </w:r>
      <w:r w:rsidR="00202275">
        <w:t xml:space="preserve"> </w:t>
      </w:r>
      <w:r w:rsidR="007F51D1">
        <w:t>when we are talking about the international piece</w:t>
      </w:r>
      <w:r w:rsidR="00202275">
        <w:t xml:space="preserve">, </w:t>
      </w:r>
      <w:r w:rsidR="007F51D1">
        <w:t xml:space="preserve">building international partnerships and international consensus is an important part of that. We see this as a key area. It is </w:t>
      </w:r>
      <w:r w:rsidRPr="00BF6817">
        <w:t xml:space="preserve">one of our </w:t>
      </w:r>
      <w:r w:rsidR="007F51D1">
        <w:t xml:space="preserve">10 </w:t>
      </w:r>
      <w:r w:rsidRPr="00BF6817">
        <w:t xml:space="preserve">priorities </w:t>
      </w:r>
      <w:r w:rsidR="007F51D1">
        <w:t>to be able to deliver that sort of service. In Government terms, we are looking in the short term.</w:t>
      </w:r>
    </w:p>
    <w:p w:rsidR="007F51D1" w:rsidRPr="00BF6817" w:rsidP="00022D76">
      <w:pPr>
        <w:pStyle w:val="Remark"/>
      </w:pPr>
      <w:r w:rsidRPr="00BF6817">
        <w:rPr>
          <w:b/>
        </w:rPr>
        <w:t>Drew Hendry:</w:t>
      </w:r>
      <w:r w:rsidRPr="00BF6817">
        <w:t xml:space="preserve"> </w:t>
      </w:r>
      <w:r>
        <w:t>Right, s</w:t>
      </w:r>
      <w:r w:rsidRPr="00BF6817">
        <w:t>o it could be any time.</w:t>
      </w:r>
      <w:r>
        <w:t xml:space="preserve"> Thank you.</w:t>
      </w:r>
    </w:p>
    <w:p w:rsidR="009F0C70" w:rsidRPr="00BF6817" w:rsidP="009F0C70">
      <w:pPr>
        <w:pStyle w:val="Question"/>
      </w:pPr>
      <w:r w:rsidRPr="00BF6817">
        <w:rPr>
          <w:b/>
        </w:rPr>
        <w:t>Chair:</w:t>
      </w:r>
      <w:r w:rsidRPr="00BF6817">
        <w:t xml:space="preserve"> Can </w:t>
      </w:r>
      <w:r w:rsidR="000803C4">
        <w:t xml:space="preserve">I </w:t>
      </w:r>
      <w:r w:rsidRPr="00BF6817">
        <w:t xml:space="preserve">take </w:t>
      </w:r>
      <w:r w:rsidR="000803C4">
        <w:t xml:space="preserve">you to a bit more grit? Can you take me through </w:t>
      </w:r>
      <w:r w:rsidRPr="00BF6817">
        <w:t>Kazakhstan</w:t>
      </w:r>
      <w:r w:rsidR="000803C4">
        <w:t xml:space="preserve">? Obviously, </w:t>
      </w:r>
      <w:r w:rsidR="00022D76">
        <w:t xml:space="preserve">it is </w:t>
      </w:r>
      <w:r w:rsidR="000803C4">
        <w:t xml:space="preserve">quite rich in resources, </w:t>
      </w:r>
      <w:r w:rsidR="00022D76">
        <w:t xml:space="preserve">but there are </w:t>
      </w:r>
      <w:r w:rsidR="000803C4">
        <w:t>lots of difficulties</w:t>
      </w:r>
      <w:r w:rsidR="00022D76">
        <w:t>. I</w:t>
      </w:r>
      <w:r w:rsidR="000803C4">
        <w:t>t is next</w:t>
      </w:r>
      <w:r w:rsidR="00FD6388">
        <w:t xml:space="preserve"> </w:t>
      </w:r>
      <w:r w:rsidR="000803C4">
        <w:t xml:space="preserve">door to Russia, which is a </w:t>
      </w:r>
      <w:r w:rsidR="000803C4">
        <w:t>problem in itself</w:t>
      </w:r>
      <w:r w:rsidR="000803C4">
        <w:t xml:space="preserve">. Historically, access would have been up through St Petersburg. That is not available </w:t>
      </w:r>
      <w:r w:rsidR="000803C4">
        <w:t>any</w:t>
      </w:r>
      <w:r w:rsidR="00FD6388">
        <w:t xml:space="preserve"> </w:t>
      </w:r>
      <w:r w:rsidR="000803C4">
        <w:t>more</w:t>
      </w:r>
      <w:r w:rsidR="000803C4">
        <w:t xml:space="preserve">, so we are talking about the Caspian </w:t>
      </w:r>
      <w:r w:rsidR="00FD6388">
        <w:t>s</w:t>
      </w:r>
      <w:r w:rsidR="000803C4">
        <w:t>ea. That is very complicated</w:t>
      </w:r>
      <w:r w:rsidR="00BD2401">
        <w:t>;</w:t>
      </w:r>
      <w:r w:rsidR="000803C4">
        <w:t xml:space="preserve"> I have another element of this question to ask in a moment. H</w:t>
      </w:r>
      <w:r w:rsidRPr="00BF6817">
        <w:t xml:space="preserve">ow is it going with </w:t>
      </w:r>
      <w:r w:rsidRPr="00BF6817" w:rsidR="00462E3F">
        <w:t>Kazakhstan</w:t>
      </w:r>
      <w:r w:rsidRPr="00BF6817">
        <w:t>?</w:t>
      </w:r>
    </w:p>
    <w:p w:rsidR="009F0C70" w:rsidRPr="00BF6817" w:rsidP="009F0C70">
      <w:pPr>
        <w:pStyle w:val="Answer"/>
      </w:pPr>
      <w:r w:rsidRPr="00BF6817">
        <w:rPr>
          <w:b/>
          <w:bCs/>
          <w:i/>
          <w:iCs/>
        </w:rPr>
        <w:t>Tim Stern:</w:t>
      </w:r>
      <w:r w:rsidRPr="00BF6817">
        <w:rPr>
          <w:b/>
        </w:rPr>
        <w:t xml:space="preserve"> </w:t>
      </w:r>
      <w:r w:rsidR="000803C4">
        <w:t>We have r</w:t>
      </w:r>
      <w:r w:rsidRPr="00BF6817">
        <w:t xml:space="preserve">ecently had </w:t>
      </w:r>
      <w:r w:rsidR="000803C4">
        <w:t xml:space="preserve">a Foreign Secretary visit </w:t>
      </w:r>
      <w:r w:rsidR="00D142CF">
        <w:t>to do</w:t>
      </w:r>
      <w:r w:rsidR="003C550E">
        <w:t xml:space="preserve"> engagement there, where we agreed a partnership on critical minerals</w:t>
      </w:r>
      <w:r w:rsidR="00022D76">
        <w:t>. W</w:t>
      </w:r>
      <w:r w:rsidR="003C550E">
        <w:t>e said we would use our embassy and all the tools we have</w:t>
      </w:r>
      <w:r w:rsidR="00022D76">
        <w:t xml:space="preserve">, such as </w:t>
      </w:r>
      <w:r w:rsidR="003C550E">
        <w:t>trade visits</w:t>
      </w:r>
      <w:r w:rsidR="00022D76">
        <w:t xml:space="preserve">, </w:t>
      </w:r>
      <w:r w:rsidR="003C550E">
        <w:t xml:space="preserve">to make sure we have a good dialogue on critical minerals to understand what they can provide, </w:t>
      </w:r>
      <w:r w:rsidR="00B82E05">
        <w:t xml:space="preserve">so </w:t>
      </w:r>
      <w:r w:rsidR="003C550E">
        <w:t xml:space="preserve">that they understand what we need, and </w:t>
      </w:r>
      <w:r w:rsidR="00B82E05">
        <w:t xml:space="preserve">so </w:t>
      </w:r>
      <w:r w:rsidR="003C550E">
        <w:t>that we can use that diplomatic channel to make sure we have as strong a supply chain as possible.</w:t>
      </w:r>
    </w:p>
    <w:p w:rsidR="009F0C70" w:rsidRPr="00BF6817" w:rsidP="009F0C70">
      <w:pPr>
        <w:pStyle w:val="Question"/>
      </w:pPr>
      <w:r w:rsidRPr="00BF6817">
        <w:rPr>
          <w:b/>
        </w:rPr>
        <w:t>Chair:</w:t>
      </w:r>
      <w:r w:rsidRPr="00BF6817">
        <w:t xml:space="preserve"> </w:t>
      </w:r>
      <w:r w:rsidR="00B82E05">
        <w:t>W</w:t>
      </w:r>
      <w:r w:rsidR="003C550E">
        <w:t>hen we were in Kazakhstan a few weeks ago</w:t>
      </w:r>
      <w:r w:rsidR="00B82E05">
        <w:t xml:space="preserve">, we </w:t>
      </w:r>
      <w:r w:rsidR="00D142CF">
        <w:t xml:space="preserve">had </w:t>
      </w:r>
      <w:r w:rsidRPr="00BF6817">
        <w:t xml:space="preserve">industry </w:t>
      </w:r>
      <w:r w:rsidR="003C550E">
        <w:t xml:space="preserve">in particular </w:t>
      </w:r>
      <w:r w:rsidRPr="00BF6817">
        <w:t xml:space="preserve">saying </w:t>
      </w:r>
      <w:r w:rsidR="003C550E">
        <w:t>to us</w:t>
      </w:r>
      <w:r w:rsidR="009E4280">
        <w:t xml:space="preserve"> that </w:t>
      </w:r>
      <w:r w:rsidR="003C550E">
        <w:t>the real difficulty is that</w:t>
      </w:r>
      <w:r w:rsidR="009E4280">
        <w:t xml:space="preserve"> </w:t>
      </w:r>
      <w:r w:rsidR="003C550E">
        <w:t xml:space="preserve">by this stage you should </w:t>
      </w:r>
      <w:r w:rsidRPr="00BF6817" w:rsidR="00462E3F">
        <w:t>have</w:t>
      </w:r>
      <w:r w:rsidRPr="00BF6817">
        <w:t xml:space="preserve"> lot</w:t>
      </w:r>
      <w:r w:rsidR="003C550E">
        <w:t xml:space="preserve">s of </w:t>
      </w:r>
      <w:r w:rsidRPr="00BF6817">
        <w:t>smaller actors sniffing around</w:t>
      </w:r>
      <w:r w:rsidR="009E4280">
        <w:t xml:space="preserve">, </w:t>
      </w:r>
      <w:r w:rsidR="002940A4">
        <w:t>but</w:t>
      </w:r>
      <w:r w:rsidR="003C550E">
        <w:t xml:space="preserve"> nobody </w:t>
      </w:r>
      <w:r w:rsidR="009E4280">
        <w:t xml:space="preserve">is </w:t>
      </w:r>
      <w:r w:rsidR="003C550E">
        <w:t>because they are worried about the investment background and the political</w:t>
      </w:r>
      <w:r w:rsidR="009E4280">
        <w:t xml:space="preserve"> uncertainty</w:t>
      </w:r>
      <w:r w:rsidR="003C550E">
        <w:t>. I</w:t>
      </w:r>
      <w:r w:rsidRPr="00BF6817">
        <w:t>s that fair?</w:t>
      </w:r>
    </w:p>
    <w:p w:rsidR="009F0C70" w:rsidRPr="00BF6817" w:rsidP="009F0C70">
      <w:pPr>
        <w:pStyle w:val="Answer"/>
      </w:pPr>
      <w:r w:rsidRPr="00BF6817">
        <w:rPr>
          <w:b/>
          <w:bCs/>
          <w:i/>
          <w:iCs/>
        </w:rPr>
        <w:t>Tim Stern:</w:t>
      </w:r>
      <w:r w:rsidRPr="00BF6817">
        <w:rPr>
          <w:b/>
        </w:rPr>
        <w:t xml:space="preserve"> </w:t>
      </w:r>
      <w:r w:rsidR="003C550E">
        <w:t>T</w:t>
      </w:r>
      <w:r w:rsidRPr="00BF6817">
        <w:t xml:space="preserve">here are concerns </w:t>
      </w:r>
      <w:r w:rsidR="003C550E">
        <w:t>about the investment background and political uncertainty in Kazakhstan</w:t>
      </w:r>
      <w:r w:rsidR="002940A4">
        <w:t>;</w:t>
      </w:r>
      <w:r w:rsidR="003C550E">
        <w:t xml:space="preserve"> </w:t>
      </w:r>
      <w:r w:rsidR="002940A4">
        <w:t>t</w:t>
      </w:r>
      <w:r w:rsidR="003C550E">
        <w:t xml:space="preserve">hat is </w:t>
      </w:r>
      <w:r w:rsidR="003C550E">
        <w:t>definitely true</w:t>
      </w:r>
      <w:r w:rsidR="003C550E">
        <w:t xml:space="preserve">, and that has been true as an oil and gas supplier as well as a critical minerals supplier. Yes, I </w:t>
      </w:r>
      <w:r w:rsidRPr="00BF6817">
        <w:t>would</w:t>
      </w:r>
      <w:r w:rsidR="009E4280">
        <w:t xml:space="preserve"> </w:t>
      </w:r>
      <w:r w:rsidRPr="00BF6817">
        <w:t>n</w:t>
      </w:r>
      <w:r w:rsidR="009E4280">
        <w:t>o</w:t>
      </w:r>
      <w:r w:rsidRPr="00BF6817">
        <w:t>t disagree with that.</w:t>
      </w:r>
    </w:p>
    <w:p w:rsidR="009F0C70" w:rsidRPr="00BF6817" w:rsidP="009F0C70">
      <w:pPr>
        <w:pStyle w:val="Question"/>
      </w:pPr>
      <w:r w:rsidRPr="00BF6817">
        <w:rPr>
          <w:b/>
        </w:rPr>
        <w:t>Chair:</w:t>
      </w:r>
      <w:r w:rsidR="003C550E">
        <w:t xml:space="preserve"> </w:t>
      </w:r>
      <w:r w:rsidR="009E4280">
        <w:t>As w</w:t>
      </w:r>
      <w:r w:rsidR="003C550E">
        <w:t xml:space="preserve">e are doing a report on </w:t>
      </w:r>
      <w:r w:rsidR="00D142CF">
        <w:t xml:space="preserve">central </w:t>
      </w:r>
      <w:r w:rsidR="003C550E">
        <w:t>Asia as well</w:t>
      </w:r>
      <w:r w:rsidR="009E4280">
        <w:t xml:space="preserve">, </w:t>
      </w:r>
      <w:r w:rsidR="00D142CF">
        <w:t xml:space="preserve">Minister, </w:t>
      </w:r>
      <w:r w:rsidR="009E4280">
        <w:t>h</w:t>
      </w:r>
      <w:r w:rsidRPr="00BF6817">
        <w:t xml:space="preserve">ow would you </w:t>
      </w:r>
      <w:r w:rsidRPr="00BF6817" w:rsidR="00462E3F">
        <w:t>articulate</w:t>
      </w:r>
      <w:r w:rsidRPr="00BF6817">
        <w:t xml:space="preserve"> the concerns around </w:t>
      </w:r>
      <w:r w:rsidR="003C550E">
        <w:t xml:space="preserve">the </w:t>
      </w:r>
      <w:r w:rsidRPr="00BF6817">
        <w:t>political environment</w:t>
      </w:r>
      <w:r w:rsidR="003C550E">
        <w:t xml:space="preserve"> in Kazakhstan?</w:t>
      </w:r>
    </w:p>
    <w:p w:rsidR="009F0C70" w:rsidRPr="00BF6817" w:rsidP="009F0C70">
      <w:pPr>
        <w:pStyle w:val="Answer"/>
      </w:pPr>
      <w:r w:rsidRPr="00BF6817">
        <w:rPr>
          <w:b/>
          <w:bCs/>
          <w:i/>
          <w:iCs/>
        </w:rPr>
        <w:t>Anne-Marie Trevelyan:</w:t>
      </w:r>
      <w:r w:rsidRPr="00BF6817">
        <w:rPr>
          <w:b/>
        </w:rPr>
        <w:t xml:space="preserve"> </w:t>
      </w:r>
      <w:r w:rsidRPr="00BF6817">
        <w:t>I am no expert on that</w:t>
      </w:r>
      <w:r w:rsidR="001469BE">
        <w:t>—</w:t>
      </w:r>
      <w:r w:rsidR="004B5026">
        <w:t>Minister Docherty holds that brief</w:t>
      </w:r>
      <w:r w:rsidR="001469BE">
        <w:t>—</w:t>
      </w:r>
      <w:r w:rsidR="004B5026">
        <w:t xml:space="preserve">but </w:t>
      </w:r>
      <w:r w:rsidRPr="00BF6817">
        <w:t xml:space="preserve">as we look at </w:t>
      </w:r>
      <w:r w:rsidR="00D2678C">
        <w:t xml:space="preserve">the </w:t>
      </w:r>
      <w:r w:rsidR="00D142CF">
        <w:t xml:space="preserve">central </w:t>
      </w:r>
      <w:r w:rsidR="00D2678C">
        <w:t xml:space="preserve">Asian countries </w:t>
      </w:r>
      <w:r w:rsidR="00D142CF">
        <w:t>that</w:t>
      </w:r>
      <w:r w:rsidR="009E4280">
        <w:t xml:space="preserve"> </w:t>
      </w:r>
      <w:r w:rsidR="00D2678C">
        <w:t xml:space="preserve">are keen to continue to grow their economies </w:t>
      </w:r>
      <w:r w:rsidR="007E7F2B">
        <w:t xml:space="preserve">and </w:t>
      </w:r>
      <w:r w:rsidR="00D2678C">
        <w:t>are rich in natural resources</w:t>
      </w:r>
      <w:r w:rsidR="007E7F2B">
        <w:t xml:space="preserve">, </w:t>
      </w:r>
      <w:r w:rsidR="00D2678C">
        <w:t xml:space="preserve">it is </w:t>
      </w:r>
      <w:r w:rsidR="007E7F2B">
        <w:t xml:space="preserve">about </w:t>
      </w:r>
      <w:r w:rsidR="00D2678C">
        <w:t>working with partners across the region</w:t>
      </w:r>
      <w:r w:rsidR="007E7F2B">
        <w:t xml:space="preserve">. To your </w:t>
      </w:r>
      <w:r w:rsidR="00D2678C">
        <w:t>point about trade routes</w:t>
      </w:r>
      <w:r w:rsidR="007E7F2B">
        <w:t xml:space="preserve">, this </w:t>
      </w:r>
      <w:r w:rsidR="00D2678C">
        <w:t>is as old as the hills</w:t>
      </w:r>
      <w:r w:rsidR="007E7F2B">
        <w:t xml:space="preserve">. It is about </w:t>
      </w:r>
      <w:r w:rsidRPr="00BF6817">
        <w:t xml:space="preserve">making sure </w:t>
      </w:r>
      <w:r w:rsidR="002940A4">
        <w:t xml:space="preserve">that </w:t>
      </w:r>
      <w:r w:rsidRPr="00BF6817">
        <w:t>those transport routes can be maintained</w:t>
      </w:r>
      <w:r w:rsidR="007E7F2B">
        <w:t xml:space="preserve"> </w:t>
      </w:r>
      <w:r w:rsidR="00D2678C">
        <w:t>and perhaps</w:t>
      </w:r>
      <w:r w:rsidR="002940A4">
        <w:t xml:space="preserve"> about </w:t>
      </w:r>
      <w:r w:rsidR="00D2678C">
        <w:t>hav</w:t>
      </w:r>
      <w:r w:rsidR="00D142CF">
        <w:t>ing</w:t>
      </w:r>
      <w:r w:rsidR="00D2678C">
        <w:t xml:space="preserve"> a variety of choices. </w:t>
      </w:r>
      <w:r w:rsidR="001472CC">
        <w:t xml:space="preserve">That is </w:t>
      </w:r>
      <w:r w:rsidR="00D2678C">
        <w:t>going to be the ongoing work to focus on. I am no expert</w:t>
      </w:r>
      <w:r w:rsidR="00827983">
        <w:t>;</w:t>
      </w:r>
      <w:r w:rsidR="00D2678C">
        <w:t xml:space="preserve"> I am happy to get Mr Docherty’s team to give you more information before or after you get to your report, but you may summon him yourselves.</w:t>
      </w:r>
    </w:p>
    <w:p w:rsidR="009F0C70" w:rsidRPr="00BF6817" w:rsidP="00462E3F">
      <w:pPr>
        <w:pStyle w:val="Remark"/>
      </w:pPr>
      <w:r w:rsidRPr="00BF6817">
        <w:rPr>
          <w:b/>
        </w:rPr>
        <w:t>Chair:</w:t>
      </w:r>
      <w:r w:rsidRPr="00BF6817">
        <w:t xml:space="preserve"> I</w:t>
      </w:r>
      <w:r w:rsidR="001472CC">
        <w:t xml:space="preserve"> a</w:t>
      </w:r>
      <w:r w:rsidRPr="00BF6817">
        <w:t xml:space="preserve">m sure </w:t>
      </w:r>
      <w:r w:rsidR="00D2678C">
        <w:t xml:space="preserve">we will have Mr Docherty along. This is a way of </w:t>
      </w:r>
      <w:r w:rsidRPr="00BF6817">
        <w:t>warning him</w:t>
      </w:r>
      <w:r w:rsidR="00D2678C">
        <w:t>.</w:t>
      </w:r>
    </w:p>
    <w:p w:rsidR="009F0C70" w:rsidRPr="00BF6817" w:rsidP="009F0C70">
      <w:pPr>
        <w:pStyle w:val="Answer"/>
      </w:pPr>
      <w:r w:rsidRPr="00BF6817">
        <w:rPr>
          <w:b/>
          <w:bCs/>
          <w:i/>
          <w:iCs/>
        </w:rPr>
        <w:t>Anne-Marie Trevelyan:</w:t>
      </w:r>
      <w:r w:rsidRPr="00BF6817">
        <w:rPr>
          <w:b/>
        </w:rPr>
        <w:t xml:space="preserve"> </w:t>
      </w:r>
      <w:r w:rsidRPr="00BF6817">
        <w:t>I</w:t>
      </w:r>
      <w:r w:rsidR="001472CC">
        <w:t xml:space="preserve"> wi</w:t>
      </w:r>
      <w:r w:rsidRPr="00BF6817">
        <w:t>ll tell him</w:t>
      </w:r>
      <w:r w:rsidR="00D2678C">
        <w:t xml:space="preserve"> </w:t>
      </w:r>
      <w:r w:rsidR="001472CC">
        <w:t xml:space="preserve">you are </w:t>
      </w:r>
      <w:r w:rsidR="00D2678C">
        <w:t>coming</w:t>
      </w:r>
      <w:r w:rsidRPr="00BF6817">
        <w:t>.</w:t>
      </w:r>
    </w:p>
    <w:p w:rsidR="009F0C70" w:rsidRPr="00BF6817" w:rsidP="009F0C70">
      <w:pPr>
        <w:pStyle w:val="Question"/>
      </w:pPr>
      <w:r w:rsidRPr="00BF6817">
        <w:rPr>
          <w:b/>
        </w:rPr>
        <w:t>Chair:</w:t>
      </w:r>
      <w:r w:rsidRPr="00BF6817">
        <w:t xml:space="preserve"> If you look at </w:t>
      </w:r>
      <w:r w:rsidR="00D2678C">
        <w:t xml:space="preserve">the history of extractive industries, there </w:t>
      </w:r>
      <w:r w:rsidR="002940A4">
        <w:t>are</w:t>
      </w:r>
      <w:r w:rsidR="00D2678C">
        <w:t xml:space="preserve"> quite often environmental degradation, corruption, abuse of monopoly, state intervention</w:t>
      </w:r>
      <w:r w:rsidR="006565F0">
        <w:t xml:space="preserve"> </w:t>
      </w:r>
      <w:r w:rsidR="00D2678C">
        <w:t xml:space="preserve">in </w:t>
      </w:r>
      <w:r w:rsidR="006565F0">
        <w:t xml:space="preserve">a </w:t>
      </w:r>
      <w:r w:rsidR="006565F0">
        <w:t xml:space="preserve">sometimes </w:t>
      </w:r>
      <w:r w:rsidR="00D2678C">
        <w:t>unhelpful</w:t>
      </w:r>
      <w:r w:rsidR="00D2678C">
        <w:t xml:space="preserve"> way, </w:t>
      </w:r>
      <w:r w:rsidR="006565F0">
        <w:t xml:space="preserve">and </w:t>
      </w:r>
      <w:r w:rsidR="00D2678C">
        <w:t xml:space="preserve">illegal actors. </w:t>
      </w:r>
      <w:r w:rsidR="006565F0">
        <w:t>W</w:t>
      </w:r>
      <w:r w:rsidR="00D2678C">
        <w:t xml:space="preserve">e have already heard </w:t>
      </w:r>
      <w:r w:rsidR="006565F0">
        <w:t xml:space="preserve">that all this </w:t>
      </w:r>
      <w:r w:rsidR="00D2678C">
        <w:t>is also true of critical minerals. H</w:t>
      </w:r>
      <w:r w:rsidRPr="00BF6817">
        <w:t>ow can we clean that up?</w:t>
      </w:r>
    </w:p>
    <w:p w:rsidR="00FD6927" w:rsidP="009F0C70">
      <w:pPr>
        <w:pStyle w:val="Answer"/>
      </w:pPr>
      <w:r w:rsidRPr="00BF6817">
        <w:rPr>
          <w:b/>
          <w:bCs/>
          <w:i/>
          <w:iCs/>
        </w:rPr>
        <w:t>Anne-Marie Trevelyan:</w:t>
      </w:r>
      <w:r w:rsidRPr="00BF6817" w:rsidR="009F0C70">
        <w:rPr>
          <w:b/>
        </w:rPr>
        <w:t xml:space="preserve"> </w:t>
      </w:r>
      <w:r w:rsidRPr="00BF6817" w:rsidR="009F0C70">
        <w:t xml:space="preserve">That is where the work </w:t>
      </w:r>
      <w:r w:rsidR="00D2678C">
        <w:t>that is now very much at the heart</w:t>
      </w:r>
      <w:r w:rsidR="006565F0">
        <w:t xml:space="preserve"> </w:t>
      </w:r>
      <w:r w:rsidR="00D2678C">
        <w:t xml:space="preserve">of the </w:t>
      </w:r>
      <w:r w:rsidR="006565F0">
        <w:t xml:space="preserve">multilateral </w:t>
      </w:r>
      <w:r w:rsidR="00D2678C">
        <w:t xml:space="preserve">networks around ESG </w:t>
      </w:r>
      <w:r w:rsidRPr="00BF6817" w:rsidR="009F0C70">
        <w:t>is making progress</w:t>
      </w:r>
      <w:r w:rsidR="00F1781D">
        <w:t>. M</w:t>
      </w:r>
      <w:r w:rsidR="00D2678C">
        <w:t xml:space="preserve">ore and more are committing to that being at the heart of the next generation of extraction. </w:t>
      </w:r>
      <w:r w:rsidR="00F1781D">
        <w:t>As you will have seen in Chile, t</w:t>
      </w:r>
      <w:r w:rsidRPr="00BF6817" w:rsidR="00462E3F">
        <w:t>here</w:t>
      </w:r>
      <w:r w:rsidRPr="00BF6817" w:rsidR="009F0C70">
        <w:t xml:space="preserve"> are challenges</w:t>
      </w:r>
      <w:r w:rsidR="00F1781D">
        <w:t xml:space="preserve"> </w:t>
      </w:r>
      <w:r w:rsidRPr="00BF6817" w:rsidR="009F0C70">
        <w:t>around water</w:t>
      </w:r>
      <w:r w:rsidR="00D2678C">
        <w:t xml:space="preserve">. There are questions around </w:t>
      </w:r>
      <w:r w:rsidRPr="00BF6817" w:rsidR="009F0C70">
        <w:t>how water is used</w:t>
      </w:r>
      <w:r w:rsidR="00F1781D">
        <w:t>. T</w:t>
      </w:r>
      <w:r w:rsidR="00D2678C">
        <w:t xml:space="preserve">he mining companies are </w:t>
      </w:r>
      <w:r w:rsidRPr="00BF6817" w:rsidR="009F0C70">
        <w:t xml:space="preserve">looking to develop technology </w:t>
      </w:r>
      <w:r>
        <w:t xml:space="preserve">so that they can do the mining </w:t>
      </w:r>
      <w:r w:rsidRPr="00BF6817" w:rsidR="009F0C70">
        <w:t xml:space="preserve">in a cleaner </w:t>
      </w:r>
      <w:r>
        <w:t xml:space="preserve">and less impactful </w:t>
      </w:r>
      <w:r w:rsidRPr="00BF6817" w:rsidR="009F0C70">
        <w:t>way</w:t>
      </w:r>
      <w:r w:rsidR="00827983">
        <w:t>.</w:t>
      </w:r>
      <w:r>
        <w:t xml:space="preserve"> </w:t>
      </w:r>
      <w:r w:rsidR="00827983">
        <w:t xml:space="preserve">There </w:t>
      </w:r>
      <w:r>
        <w:t>is starting to be more of that.</w:t>
      </w:r>
    </w:p>
    <w:p w:rsidR="00FD6927" w:rsidP="009F0C70">
      <w:pPr>
        <w:pStyle w:val="Answer"/>
      </w:pPr>
      <w:r>
        <w:t xml:space="preserve">As </w:t>
      </w:r>
      <w:r w:rsidR="00F1781D">
        <w:t xml:space="preserve">I </w:t>
      </w:r>
      <w:r>
        <w:t xml:space="preserve">always bang on about and everyone knows, </w:t>
      </w:r>
      <w:r w:rsidRPr="00BF6817" w:rsidR="009F0C70">
        <w:t xml:space="preserve">the consumer is a </w:t>
      </w:r>
      <w:r w:rsidRPr="00BF6817" w:rsidR="009F0C70">
        <w:t>really power</w:t>
      </w:r>
      <w:r>
        <w:t>ful</w:t>
      </w:r>
      <w:r>
        <w:t xml:space="preserve"> </w:t>
      </w:r>
      <w:r w:rsidRPr="00BF6817" w:rsidR="009F0C70">
        <w:t>driver here</w:t>
      </w:r>
      <w:r w:rsidR="00B36892">
        <w:t>. T</w:t>
      </w:r>
      <w:r>
        <w:t xml:space="preserve">he work that the multilaterals are doing to set that bar higher </w:t>
      </w:r>
      <w:r w:rsidRPr="00BF6817" w:rsidR="009F0C70">
        <w:t xml:space="preserve">helps to give investment </w:t>
      </w:r>
      <w:r>
        <w:t>into the private sector a reason to do that.</w:t>
      </w:r>
    </w:p>
    <w:p w:rsidR="00EB46FC" w:rsidP="009F0C70">
      <w:pPr>
        <w:pStyle w:val="Answer"/>
      </w:pPr>
      <w:r>
        <w:t>On</w:t>
      </w:r>
      <w:r w:rsidR="00B36892">
        <w:t xml:space="preserve"> t</w:t>
      </w:r>
      <w:r w:rsidR="00FD6927">
        <w:t>he questions around corruption</w:t>
      </w:r>
      <w:r w:rsidR="00B36892">
        <w:t xml:space="preserve">, </w:t>
      </w:r>
      <w:r w:rsidR="00FD6927">
        <w:t>we</w:t>
      </w:r>
      <w:r>
        <w:t>,</w:t>
      </w:r>
      <w:r w:rsidR="00FD6927">
        <w:t xml:space="preserve"> the FCDO</w:t>
      </w:r>
      <w:r w:rsidR="00B36892">
        <w:t>,</w:t>
      </w:r>
      <w:r w:rsidR="00FD6927">
        <w:t xml:space="preserve"> in post and working with our friends and partners in</w:t>
      </w:r>
      <w:r>
        <w:t>-</w:t>
      </w:r>
      <w:r w:rsidR="00FD6927">
        <w:t xml:space="preserve">country, whichever countries those might be, </w:t>
      </w:r>
      <w:r w:rsidRPr="00BF6817" w:rsidR="009F0C70">
        <w:t xml:space="preserve">need to be working together </w:t>
      </w:r>
      <w:r w:rsidR="00FD6927">
        <w:t>to support the Government to find better solutions</w:t>
      </w:r>
      <w:r w:rsidR="00B36892">
        <w:t>. O</w:t>
      </w:r>
      <w:r w:rsidRPr="00BF6817" w:rsidR="009F0C70">
        <w:t>ften</w:t>
      </w:r>
      <w:r w:rsidR="00B36892">
        <w:t xml:space="preserve">, </w:t>
      </w:r>
      <w:r w:rsidRPr="00BF6817" w:rsidR="009F0C70">
        <w:t xml:space="preserve">that is around tools </w:t>
      </w:r>
      <w:r w:rsidR="00827983">
        <w:t>such as</w:t>
      </w:r>
      <w:r w:rsidR="00FD6927">
        <w:t xml:space="preserve"> technical assistance around governance</w:t>
      </w:r>
      <w:r>
        <w:t>, and</w:t>
      </w:r>
      <w:r>
        <w:t xml:space="preserve"> it is </w:t>
      </w:r>
      <w:r w:rsidR="00FD6927">
        <w:t>around taxation policy</w:t>
      </w:r>
      <w:r>
        <w:t>. It is about t</w:t>
      </w:r>
      <w:r w:rsidRPr="00BF6817" w:rsidR="009F0C70">
        <w:t>hose sorts of issues</w:t>
      </w:r>
      <w:r>
        <w:t>.</w:t>
      </w:r>
    </w:p>
    <w:p w:rsidR="009F0C70" w:rsidRPr="00BF6817" w:rsidP="009F0C70">
      <w:pPr>
        <w:pStyle w:val="Answer"/>
      </w:pPr>
      <w:r>
        <w:t>W</w:t>
      </w:r>
      <w:r w:rsidR="00FD6927">
        <w:t xml:space="preserve">e continue to work. </w:t>
      </w:r>
      <w:r>
        <w:t xml:space="preserve">As </w:t>
      </w:r>
      <w:r w:rsidR="00FD6927">
        <w:t>you will have found when you were in my role</w:t>
      </w:r>
      <w:r>
        <w:t xml:space="preserve">, I have yet to </w:t>
      </w:r>
      <w:r w:rsidR="00FD6927">
        <w:t>turn</w:t>
      </w:r>
      <w:r>
        <w:t xml:space="preserve"> </w:t>
      </w:r>
      <w:r w:rsidR="00FD6927">
        <w:t xml:space="preserve">up in a country </w:t>
      </w:r>
      <w:r w:rsidR="000935A1">
        <w:t xml:space="preserve">without finding </w:t>
      </w:r>
      <w:r w:rsidR="00FD6927">
        <w:t xml:space="preserve">seven or eight ambassadors </w:t>
      </w:r>
      <w:r w:rsidR="000935A1">
        <w:t xml:space="preserve">with a </w:t>
      </w:r>
      <w:r w:rsidR="00FD6927">
        <w:t xml:space="preserve">real focus between them on working with the local </w:t>
      </w:r>
      <w:r w:rsidR="002940A4">
        <w:t>G</w:t>
      </w:r>
      <w:r w:rsidR="00FD6927">
        <w:t xml:space="preserve">overnment to try to improve a project. We are seeing that everywhere. There is </w:t>
      </w:r>
      <w:r w:rsidRPr="00BF6817">
        <w:t xml:space="preserve">this </w:t>
      </w:r>
      <w:r w:rsidR="00FD6927">
        <w:t xml:space="preserve">continuing, </w:t>
      </w:r>
      <w:r w:rsidRPr="00BF6817">
        <w:t xml:space="preserve">growing commitment by many to make sure </w:t>
      </w:r>
      <w:r w:rsidR="00FD6927">
        <w:t xml:space="preserve">that countries </w:t>
      </w:r>
      <w:r w:rsidR="00827983">
        <w:t>that</w:t>
      </w:r>
      <w:r w:rsidR="00FD6927">
        <w:t xml:space="preserve"> have the natural resources have a c</w:t>
      </w:r>
      <w:r w:rsidR="000935A1">
        <w:t>h</w:t>
      </w:r>
      <w:r w:rsidR="00FD6927">
        <w:t xml:space="preserve">ance </w:t>
      </w:r>
      <w:r w:rsidR="00827983">
        <w:t xml:space="preserve">not just </w:t>
      </w:r>
      <w:r w:rsidR="00FD6927">
        <w:t>to get the value but also to do it in a better way</w:t>
      </w:r>
      <w:r w:rsidR="000935A1">
        <w:t xml:space="preserve">, </w:t>
      </w:r>
      <w:r w:rsidR="00FD6927">
        <w:t>so that those who are working in those communities have a better quality of life.</w:t>
      </w:r>
    </w:p>
    <w:p w:rsidR="009F0C70" w:rsidP="009F0C70">
      <w:pPr>
        <w:pStyle w:val="Question"/>
      </w:pPr>
      <w:r w:rsidRPr="00BF6817">
        <w:rPr>
          <w:b/>
        </w:rPr>
        <w:t>Chair:</w:t>
      </w:r>
      <w:r w:rsidRPr="00BF6817">
        <w:t xml:space="preserve"> </w:t>
      </w:r>
      <w:r w:rsidR="00FD6927">
        <w:t xml:space="preserve">If you have seven or eight </w:t>
      </w:r>
      <w:r w:rsidRPr="00BF6817">
        <w:t xml:space="preserve">countries sitting around </w:t>
      </w:r>
      <w:r w:rsidR="00FD6927">
        <w:t xml:space="preserve">a </w:t>
      </w:r>
      <w:r w:rsidRPr="00BF6817">
        <w:t xml:space="preserve">table </w:t>
      </w:r>
      <w:r w:rsidR="00FD6927">
        <w:t>in, for the sake of argument, Kazakhstan</w:t>
      </w:r>
      <w:r w:rsidR="00827983">
        <w:t>,</w:t>
      </w:r>
      <w:r w:rsidR="00FD6927">
        <w:t xml:space="preserve"> Uzbekistan or wherever</w:t>
      </w:r>
      <w:r w:rsidR="00827983">
        <w:t>—a stan that does not even exist—</w:t>
      </w:r>
      <w:r w:rsidRPr="00BF6817">
        <w:t xml:space="preserve">the danger surely is </w:t>
      </w:r>
      <w:r w:rsidR="00F324F6">
        <w:t>that the countries will</w:t>
      </w:r>
      <w:r w:rsidR="000935A1">
        <w:t xml:space="preserve"> say</w:t>
      </w:r>
      <w:r w:rsidR="00F324F6">
        <w:t xml:space="preserve">, “We really want this licence. We really want this piece of business. We </w:t>
      </w:r>
      <w:r w:rsidR="000935A1">
        <w:t xml:space="preserve">will not </w:t>
      </w:r>
      <w:r w:rsidR="00F324F6">
        <w:t xml:space="preserve">say anything about human rights. We </w:t>
      </w:r>
      <w:r w:rsidR="000935A1">
        <w:t xml:space="preserve">will not </w:t>
      </w:r>
      <w:r w:rsidR="00F324F6">
        <w:t xml:space="preserve">say anything about environmental degradation. </w:t>
      </w:r>
      <w:r w:rsidR="000935A1">
        <w:t>W</w:t>
      </w:r>
      <w:r w:rsidRPr="00BF6817">
        <w:t xml:space="preserve">e are </w:t>
      </w:r>
      <w:r w:rsidR="00F324F6">
        <w:t xml:space="preserve">a </w:t>
      </w:r>
      <w:r w:rsidRPr="00BF6817">
        <w:t>cheaper option for you</w:t>
      </w:r>
      <w:r w:rsidR="002940A4">
        <w:t>.</w:t>
      </w:r>
      <w:r w:rsidR="000935A1">
        <w:t>”</w:t>
      </w:r>
    </w:p>
    <w:p w:rsidR="0023168A" w:rsidP="009F0C70">
      <w:pPr>
        <w:pStyle w:val="Answer"/>
      </w:pPr>
      <w:r w:rsidRPr="00BF6817">
        <w:rPr>
          <w:b/>
          <w:bCs/>
          <w:i/>
          <w:iCs/>
        </w:rPr>
        <w:t>Anne-Marie Trevelyan:</w:t>
      </w:r>
      <w:r w:rsidRPr="00BF6817" w:rsidR="009F0C70">
        <w:rPr>
          <w:b/>
        </w:rPr>
        <w:t xml:space="preserve"> </w:t>
      </w:r>
      <w:r w:rsidR="007869D6">
        <w:t xml:space="preserve">That is </w:t>
      </w:r>
      <w:r w:rsidRPr="00BF6817" w:rsidR="009F0C70">
        <w:t xml:space="preserve">always a risk and has been </w:t>
      </w:r>
      <w:r w:rsidR="00F324F6">
        <w:t xml:space="preserve">so </w:t>
      </w:r>
      <w:r w:rsidRPr="00BF6817" w:rsidR="009F0C70">
        <w:t>in the past</w:t>
      </w:r>
      <w:r w:rsidR="007869D6">
        <w:t>. The challenge we all have</w:t>
      </w:r>
      <w:r w:rsidR="005F01FD">
        <w:t>,</w:t>
      </w:r>
      <w:r w:rsidR="007869D6">
        <w:t xml:space="preserve"> as we try to set the bar higher in this space</w:t>
      </w:r>
      <w:r w:rsidR="005F01FD">
        <w:t>,</w:t>
      </w:r>
      <w:r w:rsidR="007869D6">
        <w:t xml:space="preserve"> is to work together</w:t>
      </w:r>
      <w:r>
        <w:t xml:space="preserve">. At </w:t>
      </w:r>
      <w:r w:rsidR="007869D6">
        <w:t>a UK legislative level</w:t>
      </w:r>
      <w:r>
        <w:t>,</w:t>
      </w:r>
      <w:r w:rsidR="007869D6">
        <w:t xml:space="preserve"> and sitting within the domestic space, we set the bar on what is acceptable for UK businesses to </w:t>
      </w:r>
      <w:r w:rsidR="007869D6">
        <w:t>use</w:t>
      </w:r>
      <w:r w:rsidR="007869D6">
        <w:t xml:space="preserve"> and </w:t>
      </w:r>
      <w:r w:rsidRPr="00BF6817" w:rsidR="009F0C70">
        <w:t xml:space="preserve">they drive that through </w:t>
      </w:r>
      <w:r w:rsidR="007869D6">
        <w:t xml:space="preserve">their </w:t>
      </w:r>
      <w:r w:rsidRPr="00BF6817" w:rsidR="009F0C70">
        <w:t>supply chain</w:t>
      </w:r>
      <w:r w:rsidR="007869D6">
        <w:t xml:space="preserve">. </w:t>
      </w:r>
    </w:p>
    <w:p w:rsidR="0023168A" w:rsidP="009F0C70">
      <w:pPr>
        <w:pStyle w:val="Answer"/>
      </w:pPr>
      <w:r>
        <w:t>We are seeing improvements on a rolling basis in the same way that</w:t>
      </w:r>
      <w:r>
        <w:t>,</w:t>
      </w:r>
      <w:r>
        <w:t xml:space="preserve"> when we set the </w:t>
      </w:r>
      <w:r>
        <w:t>B</w:t>
      </w:r>
      <w:r>
        <w:t xml:space="preserve">ribery </w:t>
      </w:r>
      <w:r>
        <w:t>A</w:t>
      </w:r>
      <w:r>
        <w:t xml:space="preserve">ct, it </w:t>
      </w:r>
      <w:r w:rsidRPr="00BF6817" w:rsidR="009F0C70">
        <w:t>seem</w:t>
      </w:r>
      <w:r>
        <w:t xml:space="preserve">ed </w:t>
      </w:r>
      <w:r w:rsidRPr="00BF6817" w:rsidR="009F0C70">
        <w:t xml:space="preserve">like an impossible challenge </w:t>
      </w:r>
      <w:r>
        <w:t xml:space="preserve">to reach far down into supply chains, but over the years that has </w:t>
      </w:r>
      <w:r>
        <w:t xml:space="preserve">raised </w:t>
      </w:r>
      <w:r>
        <w:t>the bar across the piece. O</w:t>
      </w:r>
      <w:r w:rsidRPr="00BF6817" w:rsidR="009F0C70">
        <w:t xml:space="preserve">ur </w:t>
      </w:r>
      <w:r w:rsidRPr="00BF6817" w:rsidR="00462E3F">
        <w:t>businesses</w:t>
      </w:r>
      <w:r w:rsidRPr="00BF6817" w:rsidR="009F0C70">
        <w:t xml:space="preserve"> lead the way </w:t>
      </w:r>
      <w:r>
        <w:t xml:space="preserve">and other countries have followed suit over the years to shift the bar. This is an arena where we are going to see similar change. </w:t>
      </w:r>
    </w:p>
    <w:p w:rsidR="009F0C70" w:rsidRPr="00BF6817" w:rsidP="009F0C70">
      <w:pPr>
        <w:pStyle w:val="Answer"/>
      </w:pPr>
      <w:r>
        <w:t xml:space="preserve">Paul, you are talking to the </w:t>
      </w:r>
      <w:r>
        <w:t>businesses</w:t>
      </w:r>
      <w:r>
        <w:t xml:space="preserve"> day in</w:t>
      </w:r>
      <w:r w:rsidR="00827983">
        <w:t>,</w:t>
      </w:r>
      <w:r>
        <w:t xml:space="preserve"> day out. They know that there is an expectation upon them to improve the nature of that.</w:t>
      </w:r>
    </w:p>
    <w:p w:rsidR="007869D6" w:rsidP="009F0C70">
      <w:pPr>
        <w:pStyle w:val="Answer"/>
      </w:pPr>
      <w:r w:rsidRPr="00BF6817">
        <w:rPr>
          <w:b/>
          <w:bCs/>
          <w:i/>
          <w:iCs/>
        </w:rPr>
        <w:t>Professor Monks:</w:t>
      </w:r>
      <w:r w:rsidRPr="00BF6817" w:rsidR="009F0C70">
        <w:rPr>
          <w:b/>
        </w:rPr>
        <w:t xml:space="preserve"> </w:t>
      </w:r>
      <w:r>
        <w:t xml:space="preserve">What is quite marked with many of the big OEMs, particularly in the auto and aero industry, is </w:t>
      </w:r>
      <w:r w:rsidR="0023168A">
        <w:t xml:space="preserve">that </w:t>
      </w:r>
      <w:r w:rsidRPr="00BF6817" w:rsidR="009F0C70">
        <w:t xml:space="preserve">they are very </w:t>
      </w:r>
      <w:r>
        <w:t xml:space="preserve">cognisant that their customers want those supply </w:t>
      </w:r>
      <w:r w:rsidR="0023168A">
        <w:t>chains</w:t>
      </w:r>
      <w:r>
        <w:t xml:space="preserve">. </w:t>
      </w:r>
      <w:r w:rsidR="0023168A">
        <w:t>T</w:t>
      </w:r>
      <w:r w:rsidRPr="00BF6817" w:rsidR="009F0C70">
        <w:t xml:space="preserve">hey want that understanding </w:t>
      </w:r>
      <w:r>
        <w:t xml:space="preserve">that there has </w:t>
      </w:r>
      <w:r w:rsidR="00FD0CB0">
        <w:t xml:space="preserve">not </w:t>
      </w:r>
      <w:r>
        <w:t>been child exploitation or whatever involved in their mineral supply chains.</w:t>
      </w:r>
    </w:p>
    <w:p w:rsidR="00FD0CB0" w:rsidP="009F0C70">
      <w:pPr>
        <w:pStyle w:val="Answer"/>
      </w:pPr>
      <w:r>
        <w:t>Ba</w:t>
      </w:r>
      <w:r w:rsidRPr="00BF6817" w:rsidR="009F0C70">
        <w:t>ck to the earl</w:t>
      </w:r>
      <w:r>
        <w:t xml:space="preserve">ier </w:t>
      </w:r>
      <w:r w:rsidRPr="00BF6817" w:rsidR="009F0C70">
        <w:t xml:space="preserve">question </w:t>
      </w:r>
      <w:r>
        <w:t xml:space="preserve">about </w:t>
      </w:r>
      <w:r w:rsidRPr="00BF6817" w:rsidR="009F0C70">
        <w:t xml:space="preserve">data </w:t>
      </w:r>
      <w:r>
        <w:t xml:space="preserve">and </w:t>
      </w:r>
      <w:r w:rsidRPr="00BF6817" w:rsidR="009F0C70">
        <w:t>transparency</w:t>
      </w:r>
      <w:r>
        <w:t>, they are bringing in</w:t>
      </w:r>
      <w:r>
        <w:t>,</w:t>
      </w:r>
      <w:r>
        <w:t xml:space="preserve"> for their own supply </w:t>
      </w:r>
      <w:r>
        <w:t>chains</w:t>
      </w:r>
      <w:r>
        <w:t xml:space="preserve">, either direct </w:t>
      </w:r>
      <w:r w:rsidR="00827983">
        <w:t xml:space="preserve">offtake </w:t>
      </w:r>
      <w:r w:rsidR="00463F81">
        <w:t xml:space="preserve">agreements with companies to make sure they can do the auditing </w:t>
      </w:r>
      <w:r w:rsidR="00463F81">
        <w:t>standards, or</w:t>
      </w:r>
      <w:r w:rsidR="00463F81">
        <w:t xml:space="preserve"> </w:t>
      </w:r>
      <w:r w:rsidRPr="00BF6817" w:rsidR="009F0C70">
        <w:t xml:space="preserve">making sure </w:t>
      </w:r>
      <w:r w:rsidR="00463F81">
        <w:t xml:space="preserve">they are using </w:t>
      </w:r>
      <w:r w:rsidRPr="00BF6817" w:rsidR="009F0C70">
        <w:t xml:space="preserve">things </w:t>
      </w:r>
      <w:r w:rsidR="00827983">
        <w:t>such as</w:t>
      </w:r>
      <w:r w:rsidRPr="00BF6817" w:rsidR="009F0C70">
        <w:t xml:space="preserve"> blockchain </w:t>
      </w:r>
      <w:r w:rsidR="00463F81">
        <w:t xml:space="preserve">to provide the assurance around those sorts of minerals. There are </w:t>
      </w:r>
      <w:r w:rsidRPr="00BF6817" w:rsidR="009F0C70">
        <w:t>new technolog</w:t>
      </w:r>
      <w:r w:rsidR="00463F81">
        <w:t xml:space="preserve">ies around chemical </w:t>
      </w:r>
      <w:r w:rsidRPr="00BF6817" w:rsidR="009F0C70">
        <w:t xml:space="preserve">fingerprinting </w:t>
      </w:r>
      <w:r w:rsidR="00463F81">
        <w:t xml:space="preserve">to make sure that you can track that mineral through the supply chain. There is a great deal of consumer pressure driving enhanced ESG standards as part of that. </w:t>
      </w:r>
    </w:p>
    <w:p w:rsidR="00BE5A0B" w:rsidRPr="00BF6817" w:rsidP="00380528">
      <w:pPr>
        <w:pStyle w:val="Answer"/>
      </w:pPr>
      <w:r>
        <w:t>A</w:t>
      </w:r>
      <w:r w:rsidRPr="00BF6817" w:rsidR="00CE7A53">
        <w:t xml:space="preserve">lso, as a </w:t>
      </w:r>
      <w:r w:rsidR="00FD0CB0">
        <w:t>G</w:t>
      </w:r>
      <w:r w:rsidRPr="00BF6817" w:rsidR="00CE7A53">
        <w:t>overnment</w:t>
      </w:r>
      <w:r>
        <w:t xml:space="preserve">, it is </w:t>
      </w:r>
      <w:r w:rsidR="00FD0CB0">
        <w:t xml:space="preserve">about </w:t>
      </w:r>
      <w:r>
        <w:t xml:space="preserve">supporting these OECD anti-bribery standards and </w:t>
      </w:r>
      <w:r w:rsidRPr="00BF6817" w:rsidR="00CE7A53">
        <w:t xml:space="preserve">pushing those </w:t>
      </w:r>
      <w:r>
        <w:t xml:space="preserve">angles out through the FCDO and places like that. </w:t>
      </w:r>
      <w:r w:rsidR="00FD0CB0">
        <w:t>T</w:t>
      </w:r>
      <w:r w:rsidRPr="00BF6817" w:rsidR="00CE7A53">
        <w:t>here is an improving picture around that</w:t>
      </w:r>
      <w:r w:rsidR="00FD0CB0">
        <w:t xml:space="preserve">, </w:t>
      </w:r>
      <w:r>
        <w:t xml:space="preserve">but we </w:t>
      </w:r>
      <w:r>
        <w:t>have to</w:t>
      </w:r>
      <w:r>
        <w:t xml:space="preserve"> be cognisant of it</w:t>
      </w:r>
      <w:r w:rsidR="00827983">
        <w:t xml:space="preserve"> at</w:t>
      </w:r>
      <w:r>
        <w:t xml:space="preserve"> all times and make sure they are improving. T</w:t>
      </w:r>
      <w:r w:rsidRPr="00BF6817" w:rsidR="00CE7A53">
        <w:t xml:space="preserve">here will be people </w:t>
      </w:r>
      <w:r w:rsidR="00FD0CB0">
        <w:t xml:space="preserve">who </w:t>
      </w:r>
      <w:r>
        <w:t xml:space="preserve">will look to supply the lowest-quality minerals </w:t>
      </w:r>
      <w:r w:rsidR="00CF5DDB">
        <w:t xml:space="preserve">in </w:t>
      </w:r>
      <w:r>
        <w:t xml:space="preserve">terms of </w:t>
      </w:r>
      <w:r>
        <w:t>ethical standards into supply chains that are able to take that</w:t>
      </w:r>
      <w:r w:rsidR="00CF5DDB">
        <w:t>. W</w:t>
      </w:r>
      <w:r>
        <w:t xml:space="preserve">e must work with partners to make sure </w:t>
      </w:r>
      <w:r w:rsidR="002940A4">
        <w:t xml:space="preserve">that </w:t>
      </w:r>
      <w:r>
        <w:t>that is not an acceptable way out.</w:t>
      </w:r>
    </w:p>
    <w:p w:rsidR="00CE7A53" w:rsidRPr="00BF6817" w:rsidP="00380528">
      <w:pPr>
        <w:pStyle w:val="Question"/>
      </w:pPr>
      <w:r w:rsidRPr="00BF6817">
        <w:rPr>
          <w:b/>
        </w:rPr>
        <w:t>Chair:</w:t>
      </w:r>
      <w:r w:rsidRPr="00BF6817">
        <w:t xml:space="preserve"> I love your optimism </w:t>
      </w:r>
      <w:r w:rsidR="00CF5DDB">
        <w:t xml:space="preserve">about it, and I want to boost that rather than </w:t>
      </w:r>
      <w:r w:rsidR="00380528">
        <w:t>u</w:t>
      </w:r>
      <w:r w:rsidR="00CF5DDB">
        <w:t xml:space="preserve">ndermine it, but I am just conscious of having visited </w:t>
      </w:r>
      <w:r w:rsidR="00380528">
        <w:t>L</w:t>
      </w:r>
      <w:r w:rsidR="00CF5DDB">
        <w:t xml:space="preserve">a </w:t>
      </w:r>
      <w:r w:rsidR="00380528">
        <w:t>Co</w:t>
      </w:r>
      <w:r w:rsidR="00CF5DDB">
        <w:t>losa</w:t>
      </w:r>
      <w:r w:rsidR="00CF5DDB">
        <w:t xml:space="preserve"> in Colombia, which is run by AngloGold</w:t>
      </w:r>
      <w:r w:rsidR="00380528">
        <w:t xml:space="preserve"> Ashanti</w:t>
      </w:r>
      <w:r w:rsidR="00CF5DDB">
        <w:t xml:space="preserve">. It would be </w:t>
      </w:r>
      <w:r w:rsidRPr="00BF6817">
        <w:t xml:space="preserve">the largest gold mine in Latin </w:t>
      </w:r>
      <w:r w:rsidRPr="00BF6817" w:rsidR="00462E3F">
        <w:t>America</w:t>
      </w:r>
      <w:r w:rsidR="00380528">
        <w:t xml:space="preserve">, </w:t>
      </w:r>
      <w:r w:rsidRPr="00BF6817">
        <w:t xml:space="preserve">and </w:t>
      </w:r>
      <w:r w:rsidR="00CF5DDB">
        <w:t xml:space="preserve">all </w:t>
      </w:r>
      <w:r w:rsidRPr="00BF6817">
        <w:t xml:space="preserve">the local community </w:t>
      </w:r>
      <w:r w:rsidR="00380528">
        <w:t xml:space="preserve">did not </w:t>
      </w:r>
      <w:r w:rsidRPr="00BF6817">
        <w:t>want it</w:t>
      </w:r>
      <w:r w:rsidR="00CF5DDB">
        <w:t xml:space="preserve">. There was a big row with the national </w:t>
      </w:r>
      <w:r w:rsidR="00827983">
        <w:t>Government</w:t>
      </w:r>
      <w:r w:rsidR="00CF5DDB">
        <w:t xml:space="preserve">. The national </w:t>
      </w:r>
      <w:r w:rsidR="00827983">
        <w:t>Government have</w:t>
      </w:r>
      <w:r w:rsidR="00CF5DDB">
        <w:t xml:space="preserve"> now changed, so it may not be going to happen, but it </w:t>
      </w:r>
      <w:r w:rsidRPr="00BF6817">
        <w:t xml:space="preserve">felt as if the company, </w:t>
      </w:r>
      <w:r w:rsidR="00CF5DDB">
        <w:t xml:space="preserve">which is </w:t>
      </w:r>
      <w:r w:rsidRPr="00BF6817">
        <w:t xml:space="preserve">partly British, </w:t>
      </w:r>
      <w:r w:rsidR="00CF5DDB">
        <w:t xml:space="preserve">was not very </w:t>
      </w:r>
      <w:r w:rsidRPr="00BF6817">
        <w:t>interested in environmental degradation</w:t>
      </w:r>
      <w:r w:rsidR="00827983">
        <w:t>,</w:t>
      </w:r>
      <w:r w:rsidRPr="00BF6817">
        <w:t xml:space="preserve"> human </w:t>
      </w:r>
      <w:r w:rsidRPr="00BF6817">
        <w:t>rights</w:t>
      </w:r>
      <w:r w:rsidRPr="00BF6817">
        <w:t xml:space="preserve"> </w:t>
      </w:r>
      <w:r w:rsidR="00CF5DDB">
        <w:t>and the rights of indigenous communities</w:t>
      </w:r>
      <w:r w:rsidRPr="00827983" w:rsidR="00827983">
        <w:t xml:space="preserve"> </w:t>
      </w:r>
      <w:r w:rsidR="00827983">
        <w:t>in the area</w:t>
      </w:r>
      <w:r w:rsidR="00380528">
        <w:t xml:space="preserve">. </w:t>
      </w:r>
      <w:r w:rsidR="00CF5DDB">
        <w:t>I just wonder whether our belief in these things is not always translated when it comes to the bottom line.</w:t>
      </w:r>
    </w:p>
    <w:p w:rsidR="00CE7A53" w:rsidRPr="00BF6817" w:rsidP="00CE7A53">
      <w:pPr>
        <w:pStyle w:val="Answer"/>
      </w:pPr>
      <w:r w:rsidRPr="00BF6817">
        <w:rPr>
          <w:b/>
          <w:bCs/>
          <w:i/>
          <w:iCs/>
        </w:rPr>
        <w:t>Anne-Marie T</w:t>
      </w:r>
      <w:r w:rsidRPr="00827983">
        <w:rPr>
          <w:b/>
          <w:bCs/>
          <w:i/>
          <w:iCs/>
        </w:rPr>
        <w:t>revelyan:</w:t>
      </w:r>
      <w:r w:rsidRPr="00827983">
        <w:rPr>
          <w:b/>
        </w:rPr>
        <w:t xml:space="preserve"> </w:t>
      </w:r>
      <w:r w:rsidRPr="00827983">
        <w:t xml:space="preserve">We are seeing change </w:t>
      </w:r>
      <w:r w:rsidRPr="00827983" w:rsidR="00827983">
        <w:t xml:space="preserve">with </w:t>
      </w:r>
      <w:r w:rsidRPr="00827983" w:rsidR="004223D7">
        <w:t>many corporations doing that</w:t>
      </w:r>
      <w:r w:rsidRPr="00827983" w:rsidR="003C1DA8">
        <w:t xml:space="preserve">. </w:t>
      </w:r>
      <w:r w:rsidRPr="00827983" w:rsidR="003C1DA8">
        <w:t>In partic</w:t>
      </w:r>
      <w:r w:rsidR="003C1DA8">
        <w:t xml:space="preserve">ular, </w:t>
      </w:r>
      <w:r w:rsidR="004223D7">
        <w:t>to</w:t>
      </w:r>
      <w:r w:rsidR="004223D7">
        <w:t xml:space="preserve"> your point about environmental damage, </w:t>
      </w:r>
      <w:r w:rsidR="003C1DA8">
        <w:t xml:space="preserve">they are </w:t>
      </w:r>
      <w:r w:rsidR="004223D7">
        <w:t xml:space="preserve">changing how they do their mining to try to reduce their impact on the area that they are mining. </w:t>
      </w:r>
      <w:r w:rsidR="003C1DA8">
        <w:t xml:space="preserve">We will not </w:t>
      </w:r>
      <w:r w:rsidRPr="00BF6817">
        <w:t>fix it overnight</w:t>
      </w:r>
      <w:r w:rsidR="004223D7">
        <w:t>, but we are shifting the dial</w:t>
      </w:r>
      <w:r w:rsidR="003C1DA8">
        <w:t>. T</w:t>
      </w:r>
      <w:r w:rsidRPr="00BF6817">
        <w:t xml:space="preserve">he consumer is very </w:t>
      </w:r>
      <w:r w:rsidRPr="00BF6817" w:rsidR="00462E3F">
        <w:t>powerful</w:t>
      </w:r>
      <w:r w:rsidR="004223D7">
        <w:t xml:space="preserve">. </w:t>
      </w:r>
      <w:r w:rsidR="007C3ED1">
        <w:t>In terms of information, t</w:t>
      </w:r>
      <w:r w:rsidR="004223D7">
        <w:t xml:space="preserve">he reality </w:t>
      </w:r>
      <w:r w:rsidR="007C3ED1">
        <w:t xml:space="preserve">that </w:t>
      </w:r>
      <w:r w:rsidR="004223D7">
        <w:t>you can see what is going on from the other side of the planet</w:t>
      </w:r>
      <w:r w:rsidR="007C3ED1">
        <w:t xml:space="preserve"> </w:t>
      </w:r>
      <w:r w:rsidR="004223D7">
        <w:t>shift</w:t>
      </w:r>
      <w:r w:rsidR="007C3ED1">
        <w:t xml:space="preserve">s </w:t>
      </w:r>
      <w:r w:rsidR="004223D7">
        <w:t>the dial on how easily a company</w:t>
      </w:r>
      <w:r w:rsidR="007C3ED1">
        <w:t xml:space="preserve"> that</w:t>
      </w:r>
      <w:r w:rsidR="004223D7">
        <w:t xml:space="preserve"> might want to have lower standards can get away with it. It is incumbent upon us all to drive that up and use all the tools at our disposal to help improve that situation.</w:t>
      </w:r>
    </w:p>
    <w:p w:rsidR="004223D7" w:rsidP="00CE7A53">
      <w:pPr>
        <w:pStyle w:val="Question"/>
      </w:pPr>
      <w:r w:rsidRPr="00BF6817">
        <w:rPr>
          <w:b/>
        </w:rPr>
        <w:t>Chair:</w:t>
      </w:r>
      <w:r w:rsidRPr="00BF6817">
        <w:t xml:space="preserve"> </w:t>
      </w:r>
      <w:r>
        <w:t>Certainly, i</w:t>
      </w:r>
      <w:r w:rsidRPr="00BF6817">
        <w:t xml:space="preserve">n relation to drinking water </w:t>
      </w:r>
      <w:r>
        <w:t xml:space="preserve">in </w:t>
      </w:r>
      <w:r w:rsidR="00165941">
        <w:t xml:space="preserve">central </w:t>
      </w:r>
      <w:r>
        <w:t>Asia, this was brought home to us time and again</w:t>
      </w:r>
      <w:r w:rsidR="007C3ED1">
        <w:t>. I</w:t>
      </w:r>
      <w:r w:rsidRPr="00BF6817">
        <w:t xml:space="preserve">f mines </w:t>
      </w:r>
      <w:r>
        <w:t xml:space="preserve">were taking </w:t>
      </w:r>
      <w:r w:rsidRPr="00BF6817">
        <w:t>water</w:t>
      </w:r>
      <w:r>
        <w:t xml:space="preserve">, </w:t>
      </w:r>
      <w:r w:rsidRPr="00BF6817">
        <w:t xml:space="preserve">then there </w:t>
      </w:r>
      <w:r w:rsidR="007C3ED1">
        <w:t xml:space="preserve">was not </w:t>
      </w:r>
      <w:r>
        <w:t xml:space="preserve">going to </w:t>
      </w:r>
      <w:r w:rsidRPr="00BF6817">
        <w:t xml:space="preserve">be water </w:t>
      </w:r>
      <w:r>
        <w:t xml:space="preserve">for people to </w:t>
      </w:r>
      <w:r w:rsidRPr="00BF6817">
        <w:t>drink</w:t>
      </w:r>
      <w:r w:rsidR="007C3ED1">
        <w:t>. T</w:t>
      </w:r>
      <w:r>
        <w:t xml:space="preserve">here is a battle because the borders </w:t>
      </w:r>
      <w:r w:rsidR="007C3ED1">
        <w:t xml:space="preserve">do not </w:t>
      </w:r>
      <w:r>
        <w:t>work tidily</w:t>
      </w:r>
      <w:r w:rsidR="007C3ED1">
        <w:t>. I</w:t>
      </w:r>
      <w:r>
        <w:t xml:space="preserve">f you dam this river here, it means people in another country </w:t>
      </w:r>
      <w:r w:rsidR="007C3ED1">
        <w:t xml:space="preserve">do not </w:t>
      </w:r>
      <w:r>
        <w:t>have anything to irrigate their crops</w:t>
      </w:r>
      <w:r w:rsidR="007C3ED1">
        <w:t>. W</w:t>
      </w:r>
      <w:r w:rsidRPr="00BF6817">
        <w:t xml:space="preserve">e are all nodding, so </w:t>
      </w:r>
      <w:r>
        <w:t xml:space="preserve">I </w:t>
      </w:r>
      <w:r w:rsidR="007C3ED1">
        <w:t xml:space="preserve">will not </w:t>
      </w:r>
      <w:r>
        <w:t xml:space="preserve">bother to </w:t>
      </w:r>
      <w:r w:rsidRPr="00BF6817">
        <w:t xml:space="preserve">make </w:t>
      </w:r>
      <w:r>
        <w:t xml:space="preserve">that into </w:t>
      </w:r>
      <w:r w:rsidRPr="00BF6817">
        <w:t>a question</w:t>
      </w:r>
      <w:r>
        <w:t>.</w:t>
      </w:r>
    </w:p>
    <w:p w:rsidR="00CE7A53" w:rsidRPr="00BF6817" w:rsidP="004223D7">
      <w:pPr>
        <w:pStyle w:val="Question"/>
        <w:numPr>
          <w:ilvl w:val="0"/>
          <w:numId w:val="0"/>
        </w:numPr>
        <w:ind w:left="794"/>
      </w:pPr>
      <w:r>
        <w:t xml:space="preserve">Can I just ask you about China? As </w:t>
      </w:r>
      <w:r w:rsidR="002940A4">
        <w:t xml:space="preserve">Mr Hendry </w:t>
      </w:r>
      <w:r>
        <w:t>referred to, there are significant issues in relation to China’s operations in this area. How often do we knock on their door and say, “Oi</w:t>
      </w:r>
      <w:r w:rsidR="00C25B3A">
        <w:t>”</w:t>
      </w:r>
      <w:r w:rsidR="007C3ED1">
        <w:t>?</w:t>
      </w:r>
    </w:p>
    <w:p w:rsidR="008D71A9" w:rsidP="00CE7A53">
      <w:pPr>
        <w:pStyle w:val="Answer"/>
      </w:pPr>
      <w:r w:rsidRPr="00BF6817">
        <w:rPr>
          <w:b/>
          <w:bCs/>
          <w:i/>
          <w:iCs/>
        </w:rPr>
        <w:t>Anne-Marie Trevelyan:</w:t>
      </w:r>
      <w:r w:rsidRPr="00BF6817" w:rsidR="00CE7A53">
        <w:rPr>
          <w:b/>
        </w:rPr>
        <w:t xml:space="preserve"> </w:t>
      </w:r>
      <w:r w:rsidR="007C3ED1">
        <w:t>P</w:t>
      </w:r>
      <w:r w:rsidRPr="00BF6817" w:rsidR="00CE7A53">
        <w:t>ost</w:t>
      </w:r>
      <w:r w:rsidR="002940A4">
        <w:t xml:space="preserve"> </w:t>
      </w:r>
      <w:r w:rsidR="001B22A3">
        <w:t>c</w:t>
      </w:r>
      <w:r w:rsidRPr="00BF6817" w:rsidR="00CE7A53">
        <w:t>ovid</w:t>
      </w:r>
      <w:r w:rsidR="007C3ED1">
        <w:t xml:space="preserve">, </w:t>
      </w:r>
      <w:r w:rsidRPr="00BF6817" w:rsidR="00CE7A53">
        <w:t xml:space="preserve">we are </w:t>
      </w:r>
      <w:r w:rsidR="00C25B3A">
        <w:t xml:space="preserve">starting to be </w:t>
      </w:r>
      <w:r w:rsidRPr="00BF6817" w:rsidR="00CE7A53">
        <w:t xml:space="preserve">able to plan visits again </w:t>
      </w:r>
      <w:r w:rsidR="00C25B3A">
        <w:t xml:space="preserve">and to get back into that normal discussion around things from financial discussions </w:t>
      </w:r>
      <w:r w:rsidR="00774329">
        <w:t xml:space="preserve">to </w:t>
      </w:r>
      <w:r w:rsidR="004343BF">
        <w:t>JETCOs</w:t>
      </w:r>
      <w:r w:rsidR="00774329">
        <w:t xml:space="preserve"> </w:t>
      </w:r>
      <w:r w:rsidR="004343BF">
        <w:t xml:space="preserve">around </w:t>
      </w:r>
      <w:r w:rsidR="00774329">
        <w:t xml:space="preserve">trade issues. </w:t>
      </w:r>
      <w:r w:rsidR="008B5A57">
        <w:t>The Foreign Secretary is hoping to visit in the summer and</w:t>
      </w:r>
      <w:r w:rsidR="004343BF">
        <w:t>,</w:t>
      </w:r>
      <w:r w:rsidR="008B5A57">
        <w:t xml:space="preserve"> </w:t>
      </w:r>
      <w:r>
        <w:t>therefore</w:t>
      </w:r>
      <w:r w:rsidR="004343BF">
        <w:t>,</w:t>
      </w:r>
      <w:r>
        <w:t xml:space="preserve"> </w:t>
      </w:r>
      <w:r w:rsidRPr="00BF6817" w:rsidR="00CE7A53">
        <w:t>the opportunit</w:t>
      </w:r>
      <w:r w:rsidR="008B5A57">
        <w:t xml:space="preserve">ies </w:t>
      </w:r>
      <w:r w:rsidRPr="00BF6817" w:rsidR="00CE7A53">
        <w:t xml:space="preserve">to have those </w:t>
      </w:r>
      <w:r w:rsidR="008B5A57">
        <w:t xml:space="preserve">robust </w:t>
      </w:r>
      <w:r w:rsidRPr="00BF6817" w:rsidR="00CE7A53">
        <w:t xml:space="preserve">conversations </w:t>
      </w:r>
      <w:r w:rsidR="008B5A57">
        <w:t>will be back on the normal</w:t>
      </w:r>
      <w:r>
        <w:t>,</w:t>
      </w:r>
      <w:r w:rsidR="008B5A57">
        <w:t xml:space="preserve"> day-to-day agenda with China. </w:t>
      </w:r>
    </w:p>
    <w:p w:rsidR="00CE7A53" w:rsidRPr="00BF6817" w:rsidP="00CE7A53">
      <w:pPr>
        <w:pStyle w:val="Answer"/>
      </w:pPr>
      <w:r>
        <w:t xml:space="preserve">China is </w:t>
      </w:r>
      <w:r>
        <w:t xml:space="preserve">a </w:t>
      </w:r>
      <w:r w:rsidRPr="00BF6817">
        <w:t>really important</w:t>
      </w:r>
      <w:r w:rsidRPr="00BF6817">
        <w:t xml:space="preserve"> </w:t>
      </w:r>
      <w:r>
        <w:t xml:space="preserve">global </w:t>
      </w:r>
      <w:r w:rsidRPr="00BF6817">
        <w:t>trading partner</w:t>
      </w:r>
      <w:r w:rsidR="008B5A57">
        <w:t xml:space="preserve">, so we are </w:t>
      </w:r>
      <w:r w:rsidRPr="00BF6817">
        <w:t xml:space="preserve">very much looking forward to </w:t>
      </w:r>
      <w:r w:rsidR="008B5A57">
        <w:t xml:space="preserve">getting back into </w:t>
      </w:r>
      <w:r w:rsidRPr="00BF6817">
        <w:t xml:space="preserve">those </w:t>
      </w:r>
      <w:r w:rsidR="008B5A57">
        <w:t xml:space="preserve">normal </w:t>
      </w:r>
      <w:r w:rsidRPr="00BF6817">
        <w:t xml:space="preserve">discussions </w:t>
      </w:r>
      <w:r w:rsidR="008B5A57">
        <w:t xml:space="preserve">with </w:t>
      </w:r>
      <w:r w:rsidR="004343BF">
        <w:t>it</w:t>
      </w:r>
      <w:r w:rsidR="008B5A57">
        <w:t xml:space="preserve"> and supporting our businesses </w:t>
      </w:r>
      <w:r w:rsidR="004343BF">
        <w:t>that</w:t>
      </w:r>
      <w:r w:rsidR="008B5A57">
        <w:t xml:space="preserve"> want to have China in their supply chain. China is an important supply chain partner without a doubt, but </w:t>
      </w:r>
      <w:r w:rsidR="004343BF">
        <w:t xml:space="preserve">we are </w:t>
      </w:r>
      <w:r w:rsidRPr="00BF6817">
        <w:t xml:space="preserve">ensuring </w:t>
      </w:r>
      <w:r w:rsidR="008B5A57">
        <w:t>that</w:t>
      </w:r>
      <w:r>
        <w:t>,</w:t>
      </w:r>
      <w:r w:rsidR="008B5A57">
        <w:t xml:space="preserve"> </w:t>
      </w:r>
      <w:r w:rsidRPr="00BF6817">
        <w:t>what</w:t>
      </w:r>
      <w:r>
        <w:t xml:space="preserve">ever </w:t>
      </w:r>
      <w:r w:rsidRPr="00BF6817" w:rsidR="00462E3F">
        <w:t>those</w:t>
      </w:r>
      <w:r w:rsidRPr="00BF6817">
        <w:t xml:space="preserve"> challenges are, </w:t>
      </w:r>
      <w:r>
        <w:t xml:space="preserve">they </w:t>
      </w:r>
      <w:r w:rsidRPr="00BF6817">
        <w:t xml:space="preserve">are taken and thought through </w:t>
      </w:r>
      <w:r w:rsidR="008B5A57">
        <w:t>fully. We are in a post-</w:t>
      </w:r>
      <w:r w:rsidR="001B22A3">
        <w:t>c</w:t>
      </w:r>
      <w:r w:rsidR="008B5A57">
        <w:t>ovid</w:t>
      </w:r>
      <w:r>
        <w:t xml:space="preserve">, </w:t>
      </w:r>
      <w:r w:rsidR="008B5A57">
        <w:t>getting</w:t>
      </w:r>
      <w:r w:rsidR="004343BF">
        <w:t xml:space="preserve"> </w:t>
      </w:r>
      <w:r w:rsidR="008B5A57">
        <w:t>back</w:t>
      </w:r>
      <w:r w:rsidR="004343BF">
        <w:t xml:space="preserve"> </w:t>
      </w:r>
      <w:r w:rsidR="008B5A57">
        <w:t>to</w:t>
      </w:r>
      <w:r w:rsidR="004343BF">
        <w:t xml:space="preserve"> </w:t>
      </w:r>
      <w:r w:rsidR="008B5A57">
        <w:t xml:space="preserve">normal stage, and are looking forward to </w:t>
      </w:r>
      <w:r w:rsidRPr="00BF6817">
        <w:t xml:space="preserve">being able to support </w:t>
      </w:r>
      <w:r w:rsidR="008B5A57">
        <w:t>our businesses as they continue their business relationships.</w:t>
      </w:r>
    </w:p>
    <w:p w:rsidR="00CE7A53" w:rsidRPr="00BF6817" w:rsidP="00CE7A53">
      <w:pPr>
        <w:pStyle w:val="Question"/>
      </w:pPr>
      <w:r w:rsidRPr="00BF6817">
        <w:rPr>
          <w:b/>
        </w:rPr>
        <w:t>Chair:</w:t>
      </w:r>
      <w:r w:rsidRPr="00BF6817">
        <w:t xml:space="preserve"> I </w:t>
      </w:r>
      <w:r w:rsidR="008D71A9">
        <w:t xml:space="preserve">do not </w:t>
      </w:r>
      <w:r w:rsidRPr="00BF6817">
        <w:t xml:space="preserve">know </w:t>
      </w:r>
      <w:r w:rsidR="008B5A57">
        <w:t xml:space="preserve">whether </w:t>
      </w:r>
      <w:r w:rsidRPr="00BF6817">
        <w:t>colleagues would agree</w:t>
      </w:r>
      <w:r w:rsidR="008B5A57">
        <w:t xml:space="preserve">, but yesterday when we had the Foreign </w:t>
      </w:r>
      <w:r w:rsidR="008D71A9">
        <w:t>Secretary</w:t>
      </w:r>
      <w:r w:rsidR="008B5A57">
        <w:t xml:space="preserve"> before us</w:t>
      </w:r>
      <w:r w:rsidR="008D71A9">
        <w:t>,</w:t>
      </w:r>
      <w:r w:rsidR="008B5A57">
        <w:t xml:space="preserve"> </w:t>
      </w:r>
      <w:r w:rsidR="002940A4">
        <w:t xml:space="preserve">we felt </w:t>
      </w:r>
      <w:r w:rsidR="008B5A57">
        <w:t xml:space="preserve">that </w:t>
      </w:r>
      <w:r w:rsidRPr="00BF6817">
        <w:t xml:space="preserve">there </w:t>
      </w:r>
      <w:r w:rsidR="008B5A57">
        <w:t xml:space="preserve">was </w:t>
      </w:r>
      <w:r w:rsidRPr="00BF6817">
        <w:t>a desire</w:t>
      </w:r>
      <w:r w:rsidR="008D71A9">
        <w:t>,</w:t>
      </w:r>
      <w:r w:rsidRPr="00BF6817">
        <w:t xml:space="preserve"> </w:t>
      </w:r>
      <w:r w:rsidR="008B5A57">
        <w:t>in relation to China</w:t>
      </w:r>
      <w:r w:rsidR="008D71A9">
        <w:t>,</w:t>
      </w:r>
      <w:r w:rsidR="008B5A57">
        <w:t xml:space="preserve"> just </w:t>
      </w:r>
      <w:r w:rsidRPr="00BF6817">
        <w:t>to get back to business as usual</w:t>
      </w:r>
      <w:r w:rsidR="008D71A9">
        <w:t>. T</w:t>
      </w:r>
      <w:r w:rsidR="008B5A57">
        <w:t>hat worried us. It sound</w:t>
      </w:r>
      <w:r w:rsidR="002940A4">
        <w:t>s</w:t>
      </w:r>
      <w:r w:rsidR="008B5A57">
        <w:t xml:space="preserve"> a bit like that is what you were saying now.</w:t>
      </w:r>
    </w:p>
    <w:p w:rsidR="00B64F6D" w:rsidP="00CE7A53">
      <w:pPr>
        <w:pStyle w:val="Answer"/>
      </w:pPr>
      <w:r w:rsidRPr="00BF6817">
        <w:rPr>
          <w:b/>
          <w:bCs/>
          <w:i/>
          <w:iCs/>
        </w:rPr>
        <w:t>Anne-Marie Trevelyan:</w:t>
      </w:r>
      <w:r w:rsidRPr="00BF6817" w:rsidR="00CE7A53">
        <w:rPr>
          <w:b/>
        </w:rPr>
        <w:t xml:space="preserve"> </w:t>
      </w:r>
      <w:r w:rsidR="008D71A9">
        <w:t>It is b</w:t>
      </w:r>
      <w:r w:rsidR="008B5A57">
        <w:t xml:space="preserve">usiness as usual, as in </w:t>
      </w:r>
      <w:r w:rsidR="00956877">
        <w:t xml:space="preserve">the </w:t>
      </w:r>
      <w:r w:rsidR="008B5A57">
        <w:t xml:space="preserve">ability to have </w:t>
      </w:r>
      <w:r w:rsidR="00956877">
        <w:t xml:space="preserve">an </w:t>
      </w:r>
      <w:r w:rsidR="008B5A57">
        <w:t>interactive relationship once again because everything has been closed for three years</w:t>
      </w:r>
      <w:r w:rsidR="00956877">
        <w:t>. T</w:t>
      </w:r>
      <w:r w:rsidR="008B5A57">
        <w:t xml:space="preserve">hat is important, but we have very much </w:t>
      </w:r>
      <w:r w:rsidR="00956877">
        <w:t xml:space="preserve">changed </w:t>
      </w:r>
      <w:r w:rsidR="008B5A57">
        <w:t>our view</w:t>
      </w:r>
      <w:r w:rsidR="00956877">
        <w:t xml:space="preserve">. We have brought in </w:t>
      </w:r>
      <w:r w:rsidR="00160836">
        <w:t xml:space="preserve">our </w:t>
      </w:r>
      <w:r w:rsidR="00956877">
        <w:t>N</w:t>
      </w:r>
      <w:r w:rsidR="00160836">
        <w:t xml:space="preserve">ational </w:t>
      </w:r>
      <w:r w:rsidR="00956877">
        <w:t>S</w:t>
      </w:r>
      <w:r w:rsidR="00160836">
        <w:t xml:space="preserve">ecurity </w:t>
      </w:r>
      <w:r w:rsidR="004343BF">
        <w:t xml:space="preserve">and </w:t>
      </w:r>
      <w:r w:rsidR="00956877">
        <w:t>I</w:t>
      </w:r>
      <w:r w:rsidR="00160836">
        <w:t xml:space="preserve">nvestment </w:t>
      </w:r>
      <w:r w:rsidR="00956877">
        <w:t>A</w:t>
      </w:r>
      <w:r w:rsidR="00160836">
        <w:t>ct</w:t>
      </w:r>
      <w:r w:rsidR="00956877">
        <w:t xml:space="preserve">. We are </w:t>
      </w:r>
      <w:r w:rsidR="00160836">
        <w:t xml:space="preserve">thinking about how we protect ourselves from external actors who wish to </w:t>
      </w:r>
      <w:r w:rsidR="00956877">
        <w:t xml:space="preserve">show </w:t>
      </w:r>
      <w:r w:rsidR="00160836">
        <w:t>threatening behaviour towards the UK, and we have changed our position on that</w:t>
      </w:r>
      <w:r>
        <w:t>.</w:t>
      </w:r>
    </w:p>
    <w:p w:rsidR="005357EE" w:rsidP="00B64F6D">
      <w:pPr>
        <w:pStyle w:val="Answer"/>
      </w:pPr>
      <w:r>
        <w:t>V</w:t>
      </w:r>
      <w:r w:rsidR="00160836">
        <w:t>ery importantly</w:t>
      </w:r>
      <w:r>
        <w:t>,</w:t>
      </w:r>
      <w:r w:rsidR="00160836">
        <w:t xml:space="preserve"> we want to engage with China because </w:t>
      </w:r>
      <w:r w:rsidR="004343BF">
        <w:t>it is</w:t>
      </w:r>
      <w:r w:rsidR="00160836">
        <w:t xml:space="preserve"> an important partner, as I say. That is not in question, and only by having those engagements will we be able to raise the issues of concern that we have, as we do with any number of other countries in our bilateral </w:t>
      </w:r>
      <w:r w:rsidR="00F263DA">
        <w:t>engagements around questions of forced labour or suchlike.</w:t>
      </w:r>
      <w:r w:rsidRPr="00BF6817" w:rsidR="00CE7A53">
        <w:t xml:space="preserve"> </w:t>
      </w:r>
      <w:r w:rsidR="004343BF">
        <w:t>It is only by h</w:t>
      </w:r>
      <w:r w:rsidRPr="00BF6817" w:rsidR="004343BF">
        <w:t xml:space="preserve">aving </w:t>
      </w:r>
      <w:r w:rsidR="00F263DA">
        <w:t xml:space="preserve">the </w:t>
      </w:r>
      <w:r w:rsidRPr="00BF6817" w:rsidR="00462E3F">
        <w:t>engagement</w:t>
      </w:r>
      <w:r w:rsidRPr="00BF6817" w:rsidR="00CE7A53">
        <w:t xml:space="preserve"> </w:t>
      </w:r>
      <w:r w:rsidR="00F263DA">
        <w:t xml:space="preserve">back at a </w:t>
      </w:r>
      <w:r>
        <w:t xml:space="preserve">level </w:t>
      </w:r>
      <w:r w:rsidR="00F263DA">
        <w:t>of normality</w:t>
      </w:r>
      <w:r w:rsidR="004343BF">
        <w:t>,</w:t>
      </w:r>
      <w:r w:rsidR="00897C7A">
        <w:t xml:space="preserve"> </w:t>
      </w:r>
      <w:r w:rsidR="004343BF">
        <w:t xml:space="preserve">so </w:t>
      </w:r>
      <w:r w:rsidR="00F263DA">
        <w:t>that we visit each other and talk about the things that are good</w:t>
      </w:r>
      <w:r>
        <w:t xml:space="preserve"> or</w:t>
      </w:r>
      <w:r w:rsidR="00F263DA">
        <w:t xml:space="preserve"> bad</w:t>
      </w:r>
      <w:r>
        <w:t xml:space="preserve">, </w:t>
      </w:r>
      <w:r w:rsidR="00F263DA">
        <w:t>where we want to work together and where we have issues</w:t>
      </w:r>
      <w:r w:rsidR="004343BF">
        <w:t>,</w:t>
      </w:r>
      <w:r w:rsidR="00897C7A">
        <w:t xml:space="preserve"> </w:t>
      </w:r>
      <w:r w:rsidR="004343BF">
        <w:t xml:space="preserve">that </w:t>
      </w:r>
      <w:r w:rsidRPr="00BF6817" w:rsidR="00CE7A53">
        <w:t xml:space="preserve">we can get on </w:t>
      </w:r>
      <w:r w:rsidR="00F263DA">
        <w:t xml:space="preserve">with </w:t>
      </w:r>
      <w:r w:rsidRPr="00BF6817" w:rsidR="00CE7A53">
        <w:t xml:space="preserve">making progress. </w:t>
      </w:r>
      <w:r w:rsidR="00F263DA">
        <w:t xml:space="preserve">He is very clear on that. </w:t>
      </w:r>
    </w:p>
    <w:p w:rsidR="00F263DA" w:rsidRPr="00BF6817" w:rsidP="00612057">
      <w:pPr>
        <w:pStyle w:val="Answer"/>
      </w:pPr>
      <w:r>
        <w:t>We have a better framework around how we look after ourselves domestically from an investment perspective and so on</w:t>
      </w:r>
      <w:r w:rsidR="005357EE">
        <w:t>. W</w:t>
      </w:r>
      <w:r w:rsidRPr="00BF6817" w:rsidR="00CE7A53">
        <w:t xml:space="preserve">orking with allies to call out </w:t>
      </w:r>
      <w:r w:rsidRPr="00BF6817" w:rsidR="00462E3F">
        <w:t>where things</w:t>
      </w:r>
      <w:r w:rsidRPr="00BF6817" w:rsidR="00CE7A53">
        <w:t xml:space="preserve"> are wrong </w:t>
      </w:r>
      <w:r>
        <w:t xml:space="preserve">is something that we are now all doing in a much </w:t>
      </w:r>
      <w:r w:rsidRPr="00BF6817" w:rsidR="00CE7A53">
        <w:t xml:space="preserve">more thoughtful and </w:t>
      </w:r>
      <w:r w:rsidRPr="00BF6817" w:rsidR="00462E3F">
        <w:t>considered</w:t>
      </w:r>
      <w:r w:rsidRPr="00BF6817" w:rsidR="00CE7A53">
        <w:t xml:space="preserve"> way</w:t>
      </w:r>
      <w:r>
        <w:t xml:space="preserve"> than we were a few years ago</w:t>
      </w:r>
      <w:r w:rsidRPr="00BF6817" w:rsidR="00CE7A53">
        <w:t>.</w:t>
      </w:r>
    </w:p>
    <w:p w:rsidR="001B2AFB" w:rsidP="00CE7A53">
      <w:pPr>
        <w:pStyle w:val="Question"/>
      </w:pPr>
      <w:r w:rsidRPr="00BF6817">
        <w:rPr>
          <w:b/>
        </w:rPr>
        <w:t>Chair:</w:t>
      </w:r>
      <w:r w:rsidRPr="00BF6817">
        <w:t xml:space="preserve"> I remember </w:t>
      </w:r>
      <w:r>
        <w:t xml:space="preserve">having to make </w:t>
      </w:r>
      <w:r w:rsidRPr="00BF6817">
        <w:t xml:space="preserve">similar arguments about </w:t>
      </w:r>
      <w:r>
        <w:t xml:space="preserve">dealing with Silvio </w:t>
      </w:r>
      <w:r w:rsidRPr="00BF6817">
        <w:t xml:space="preserve">Berlusconi </w:t>
      </w:r>
      <w:r>
        <w:t xml:space="preserve">a few years ago, though you could argue that genocide in China is rather more dramatic. </w:t>
      </w:r>
    </w:p>
    <w:p w:rsidR="00612057" w:rsidP="001B2AFB">
      <w:pPr>
        <w:pStyle w:val="Question"/>
        <w:numPr>
          <w:ilvl w:val="0"/>
          <w:numId w:val="0"/>
        </w:numPr>
        <w:ind w:left="794"/>
      </w:pPr>
      <w:r>
        <w:t xml:space="preserve">Anyway, </w:t>
      </w:r>
      <w:r w:rsidRPr="00BF6817" w:rsidR="00CE7A53">
        <w:t xml:space="preserve">we were going to ask you </w:t>
      </w:r>
      <w:r>
        <w:t xml:space="preserve">about exploitation </w:t>
      </w:r>
      <w:r w:rsidR="002940A4">
        <w:t>and</w:t>
      </w:r>
      <w:r>
        <w:t xml:space="preserve"> the deep seabed licences, but it was </w:t>
      </w:r>
      <w:r w:rsidRPr="00BF6817" w:rsidR="00CE7A53">
        <w:t xml:space="preserve">already answered </w:t>
      </w:r>
      <w:r w:rsidR="002940A4">
        <w:t>at F</w:t>
      </w:r>
      <w:r>
        <w:t xml:space="preserve">oreign </w:t>
      </w:r>
      <w:r w:rsidR="002940A4">
        <w:t>A</w:t>
      </w:r>
      <w:r>
        <w:t xml:space="preserve">ffairs questions, so there is absolutely no reason to ask you about that. </w:t>
      </w:r>
    </w:p>
    <w:p w:rsidR="002940A4" w:rsidP="001B2AFB">
      <w:pPr>
        <w:pStyle w:val="Question"/>
        <w:numPr>
          <w:ilvl w:val="0"/>
          <w:numId w:val="0"/>
        </w:numPr>
        <w:ind w:left="794"/>
      </w:pPr>
      <w:r>
        <w:t>So</w:t>
      </w:r>
      <w:r>
        <w:t xml:space="preserve"> </w:t>
      </w:r>
      <w:r w:rsidRPr="00BF6817" w:rsidR="00CE7A53">
        <w:t xml:space="preserve">I am going to abuse </w:t>
      </w:r>
      <w:r w:rsidR="001B2AFB">
        <w:t xml:space="preserve">your </w:t>
      </w:r>
      <w:r w:rsidRPr="00BF6817" w:rsidR="00CE7A53">
        <w:t>presence</w:t>
      </w:r>
      <w:r w:rsidR="00612057">
        <w:t>,</w:t>
      </w:r>
      <w:r w:rsidRPr="00BF6817" w:rsidR="00CE7A53">
        <w:t xml:space="preserve"> because you are also </w:t>
      </w:r>
      <w:r w:rsidR="001B2AFB">
        <w:t xml:space="preserve">the </w:t>
      </w:r>
      <w:r w:rsidR="00612057">
        <w:t>M</w:t>
      </w:r>
      <w:r w:rsidRPr="00BF6817" w:rsidR="00CE7A53">
        <w:t xml:space="preserve">inister </w:t>
      </w:r>
      <w:r w:rsidR="001B2AFB">
        <w:t xml:space="preserve">for </w:t>
      </w:r>
      <w:r w:rsidR="00AF2CC2">
        <w:t>S</w:t>
      </w:r>
      <w:r w:rsidRPr="00BF6817" w:rsidR="00462E3F">
        <w:t>anctions</w:t>
      </w:r>
      <w:r w:rsidR="001B2AFB">
        <w:t>. I just have a few questions</w:t>
      </w:r>
      <w:r w:rsidR="00AF2CC2">
        <w:t xml:space="preserve">, and </w:t>
      </w:r>
      <w:r w:rsidR="001B2AFB">
        <w:t xml:space="preserve">I am happy for others to ask </w:t>
      </w:r>
      <w:r>
        <w:t xml:space="preserve">questions </w:t>
      </w:r>
      <w:r w:rsidR="001B2AFB">
        <w:t>as well.</w:t>
      </w:r>
    </w:p>
    <w:p w:rsidR="00CE7A53" w:rsidRPr="00BF6817" w:rsidP="001B2AFB">
      <w:pPr>
        <w:pStyle w:val="Question"/>
        <w:numPr>
          <w:ilvl w:val="0"/>
          <w:numId w:val="0"/>
        </w:numPr>
        <w:ind w:left="794"/>
      </w:pPr>
      <w:r>
        <w:t xml:space="preserve">First, </w:t>
      </w:r>
      <w:r w:rsidRPr="00BF6817">
        <w:t xml:space="preserve">we seem to be quite a long way behind </w:t>
      </w:r>
      <w:r>
        <w:t xml:space="preserve">in </w:t>
      </w:r>
      <w:r w:rsidRPr="00BF6817">
        <w:t xml:space="preserve">the sanctions list </w:t>
      </w:r>
      <w:r>
        <w:t xml:space="preserve">on Sudan compared with the United States of America, the </w:t>
      </w:r>
      <w:r>
        <w:t>EU</w:t>
      </w:r>
      <w:r>
        <w:t xml:space="preserve"> and others. I am </w:t>
      </w:r>
      <w:r w:rsidRPr="00BF6817">
        <w:t xml:space="preserve">not asking you to comment </w:t>
      </w:r>
      <w:r>
        <w:t xml:space="preserve">on any </w:t>
      </w:r>
      <w:r w:rsidRPr="00BF6817">
        <w:t xml:space="preserve">specific </w:t>
      </w:r>
      <w:r>
        <w:t>individuals, but I just wonder whether that is an area of work you are engaged in.</w:t>
      </w:r>
    </w:p>
    <w:p w:rsidR="00CE7A53" w:rsidP="00CE7A53">
      <w:pPr>
        <w:pStyle w:val="Answer"/>
      </w:pPr>
      <w:r w:rsidRPr="00BF6817">
        <w:rPr>
          <w:b/>
          <w:bCs/>
          <w:i/>
          <w:iCs/>
        </w:rPr>
        <w:t>Anne-Marie Trevelyan:</w:t>
      </w:r>
      <w:r w:rsidRPr="00BF6817">
        <w:rPr>
          <w:b/>
        </w:rPr>
        <w:t xml:space="preserve"> </w:t>
      </w:r>
      <w:r w:rsidRPr="00BF6817">
        <w:t>Yes.</w:t>
      </w:r>
    </w:p>
    <w:p w:rsidR="00CE7A53" w:rsidRPr="00BF6817" w:rsidP="00AF2CC2">
      <w:pPr>
        <w:pStyle w:val="Remark"/>
      </w:pPr>
      <w:r w:rsidRPr="00BF6817">
        <w:rPr>
          <w:b/>
        </w:rPr>
        <w:t>Chair:</w:t>
      </w:r>
      <w:r w:rsidRPr="00BF6817">
        <w:t xml:space="preserve"> </w:t>
      </w:r>
      <w:r w:rsidR="002940A4">
        <w:t>So</w:t>
      </w:r>
      <w:r w:rsidR="002940A4">
        <w:t xml:space="preserve"> it is “W</w:t>
      </w:r>
      <w:r w:rsidRPr="00BF6817">
        <w:t>atch this space</w:t>
      </w:r>
      <w:r w:rsidR="002940A4">
        <w:t>”?</w:t>
      </w:r>
    </w:p>
    <w:p w:rsidR="00B5420A" w:rsidP="00CE7A53">
      <w:pPr>
        <w:pStyle w:val="Answer"/>
      </w:pPr>
      <w:r w:rsidRPr="00BF6817">
        <w:rPr>
          <w:b/>
          <w:bCs/>
          <w:i/>
          <w:iCs/>
        </w:rPr>
        <w:t>Anne-Marie Trevelyan:</w:t>
      </w:r>
      <w:r w:rsidRPr="00BF6817" w:rsidR="00CE7A53">
        <w:rPr>
          <w:b/>
        </w:rPr>
        <w:t xml:space="preserve"> </w:t>
      </w:r>
      <w:r w:rsidR="001B2AFB">
        <w:t xml:space="preserve">As ever, we do not comment on sanctions </w:t>
      </w:r>
      <w:r w:rsidR="00D17F1D">
        <w:t xml:space="preserve">and all that. It is a very interesting one. Just to place </w:t>
      </w:r>
      <w:r w:rsidR="002940A4">
        <w:t xml:space="preserve">this </w:t>
      </w:r>
      <w:r w:rsidR="00D17F1D">
        <w:t>on the record, when</w:t>
      </w:r>
      <w:r w:rsidRPr="00BF6817" w:rsidR="00CE7A53">
        <w:t xml:space="preserve"> I was </w:t>
      </w:r>
      <w:r w:rsidR="002940A4">
        <w:t>T</w:t>
      </w:r>
      <w:r w:rsidRPr="00BF6817" w:rsidR="00CE7A53">
        <w:t xml:space="preserve">rade </w:t>
      </w:r>
      <w:r w:rsidR="002940A4">
        <w:t>S</w:t>
      </w:r>
      <w:r w:rsidRPr="00BF6817" w:rsidR="00CE7A53">
        <w:t>ecretary</w:t>
      </w:r>
      <w:r w:rsidRPr="00BF6817" w:rsidR="00CE7A53">
        <w:t xml:space="preserve"> </w:t>
      </w:r>
      <w:r w:rsidR="00D17F1D">
        <w:t>I was looking at all the trade sanctions and working v</w:t>
      </w:r>
      <w:r w:rsidR="00AF2CC2">
        <w:t xml:space="preserve">ery </w:t>
      </w:r>
      <w:r w:rsidR="00D17F1D">
        <w:t xml:space="preserve">specifically </w:t>
      </w:r>
      <w:r w:rsidR="001F0FC9">
        <w:t>on</w:t>
      </w:r>
      <w:r w:rsidR="00D17F1D">
        <w:t xml:space="preserve"> prohibitions around iron and steel for Russia</w:t>
      </w:r>
      <w:r w:rsidR="00AF2CC2">
        <w:t xml:space="preserve">. These were </w:t>
      </w:r>
      <w:r w:rsidR="00D17F1D">
        <w:t xml:space="preserve">very specific things, but </w:t>
      </w:r>
      <w:r>
        <w:t xml:space="preserve">there is </w:t>
      </w:r>
      <w:r w:rsidR="001F0FC9">
        <w:t xml:space="preserve">now </w:t>
      </w:r>
      <w:r>
        <w:t xml:space="preserve">a </w:t>
      </w:r>
      <w:r w:rsidRPr="00BF6817" w:rsidR="00462E3F">
        <w:t>broader</w:t>
      </w:r>
      <w:r w:rsidRPr="00BF6817" w:rsidR="00CE7A53">
        <w:t xml:space="preserve"> framework</w:t>
      </w:r>
      <w:r w:rsidR="00D17F1D">
        <w:t xml:space="preserve"> of </w:t>
      </w:r>
      <w:r w:rsidR="00AF2CC2">
        <w:t xml:space="preserve">sanctions </w:t>
      </w:r>
      <w:r w:rsidR="001F0FC9">
        <w:t xml:space="preserve">policy </w:t>
      </w:r>
      <w:r w:rsidR="00612057">
        <w:t>that we have around human rights and corruption</w:t>
      </w:r>
      <w:r>
        <w:t>,</w:t>
      </w:r>
      <w:r w:rsidR="00612057">
        <w:t xml:space="preserve"> and of course now our Russia sanctions</w:t>
      </w:r>
      <w:r>
        <w:t>. W</w:t>
      </w:r>
      <w:r w:rsidRPr="00BF6817" w:rsidR="00CE7A53">
        <w:t>e have more than doubled the team</w:t>
      </w:r>
      <w:r w:rsidR="002940A4">
        <w:t>—</w:t>
      </w:r>
      <w:r w:rsidR="00612057">
        <w:t>sadly</w:t>
      </w:r>
      <w:r w:rsidR="002940A4">
        <w:t>, that is</w:t>
      </w:r>
      <w:r w:rsidR="00612057">
        <w:t xml:space="preserve"> thanks to the Russian sanctions challenge, but it is </w:t>
      </w:r>
      <w:r w:rsidRPr="00BF6817" w:rsidR="00CE7A53">
        <w:t xml:space="preserve">affording us a huge increase </w:t>
      </w:r>
      <w:r w:rsidR="00612057">
        <w:t xml:space="preserve">in </w:t>
      </w:r>
      <w:r>
        <w:t xml:space="preserve">incredibly </w:t>
      </w:r>
      <w:r w:rsidR="00612057">
        <w:t>talented people into the team</w:t>
      </w:r>
      <w:r>
        <w:t xml:space="preserve">. </w:t>
      </w:r>
      <w:r w:rsidR="002940A4">
        <w:t xml:space="preserve">We </w:t>
      </w:r>
      <w:r w:rsidR="00612057">
        <w:t xml:space="preserve">are </w:t>
      </w:r>
      <w:r w:rsidR="002940A4">
        <w:t xml:space="preserve">therefore </w:t>
      </w:r>
      <w:r w:rsidRPr="00BF6817" w:rsidR="00CE7A53">
        <w:t xml:space="preserve">able to grow </w:t>
      </w:r>
      <w:r w:rsidR="001F0FC9">
        <w:t>with</w:t>
      </w:r>
      <w:r w:rsidR="00612057">
        <w:t xml:space="preserve"> </w:t>
      </w:r>
      <w:r w:rsidR="001F0FC9">
        <w:t xml:space="preserve">both </w:t>
      </w:r>
      <w:r w:rsidRPr="00BF6817" w:rsidR="00CE7A53">
        <w:t xml:space="preserve">the pace </w:t>
      </w:r>
      <w:r w:rsidR="00612057">
        <w:t>and</w:t>
      </w:r>
      <w:r w:rsidR="001F0FC9">
        <w:t>, indeed,</w:t>
      </w:r>
      <w:r w:rsidR="00612057">
        <w:t xml:space="preserve"> the resource requirements </w:t>
      </w:r>
      <w:r w:rsidRPr="00BF6817" w:rsidR="00CE7A53">
        <w:t xml:space="preserve">to </w:t>
      </w:r>
      <w:r w:rsidR="00612057">
        <w:t xml:space="preserve">ensure that we are doing the sanctions that we want and need to do alongside partners. </w:t>
      </w:r>
    </w:p>
    <w:p w:rsidR="00CE7A53" w:rsidRPr="00BF6817" w:rsidP="00CE7A53">
      <w:pPr>
        <w:pStyle w:val="Answer"/>
      </w:pPr>
      <w:r w:rsidRPr="00BF6817">
        <w:t xml:space="preserve">I was talking to </w:t>
      </w:r>
      <w:r w:rsidRPr="00BF6817">
        <w:t>a number of</w:t>
      </w:r>
      <w:r w:rsidRPr="00BF6817">
        <w:t xml:space="preserve"> EU partners </w:t>
      </w:r>
      <w:r w:rsidR="00612057">
        <w:t>last week at OECD</w:t>
      </w:r>
      <w:r w:rsidR="00B5420A">
        <w:t xml:space="preserve">. </w:t>
      </w:r>
      <w:r w:rsidR="005E47B9">
        <w:t xml:space="preserve">The </w:t>
      </w:r>
      <w:r w:rsidR="00612057">
        <w:t>co-</w:t>
      </w:r>
      <w:r w:rsidR="00B5420A">
        <w:t>ordination</w:t>
      </w:r>
      <w:r w:rsidR="00612057">
        <w:t xml:space="preserve"> relationships we now have, sadly because of Russia, between the US, </w:t>
      </w:r>
      <w:r w:rsidR="00032E8B">
        <w:t xml:space="preserve">UK, the </w:t>
      </w:r>
      <w:r w:rsidR="00612057">
        <w:t>EU</w:t>
      </w:r>
      <w:r w:rsidR="00612057">
        <w:t xml:space="preserve"> and member states is incredibly powerful. While </w:t>
      </w:r>
      <w:r w:rsidRPr="00BF6817">
        <w:t xml:space="preserve">we </w:t>
      </w:r>
      <w:r w:rsidR="00032E8B">
        <w:t xml:space="preserve">do not </w:t>
      </w:r>
      <w:r w:rsidRPr="00BF6817">
        <w:t xml:space="preserve">necessarily </w:t>
      </w:r>
      <w:r w:rsidR="00612057">
        <w:t xml:space="preserve">all </w:t>
      </w:r>
      <w:r w:rsidRPr="00BF6817">
        <w:t xml:space="preserve">do all of them </w:t>
      </w:r>
      <w:r w:rsidR="00612057">
        <w:t>at any point, because of different legal frameworks and so on, the ability to push these through in a co</w:t>
      </w:r>
      <w:r w:rsidR="00032E8B">
        <w:t>-</w:t>
      </w:r>
      <w:r w:rsidR="00612057">
        <w:t xml:space="preserve">ordinated way </w:t>
      </w:r>
      <w:r w:rsidR="005E47B9">
        <w:t>in order to</w:t>
      </w:r>
      <w:r w:rsidR="00612057">
        <w:t xml:space="preserve"> have the most impact is something that we are really making huge strides on.</w:t>
      </w:r>
    </w:p>
    <w:p w:rsidR="00CE7A53" w:rsidRPr="00BF6817" w:rsidP="00CE7A53">
      <w:pPr>
        <w:pStyle w:val="Question"/>
      </w:pPr>
      <w:r w:rsidRPr="00BF6817">
        <w:rPr>
          <w:b/>
        </w:rPr>
        <w:t>Chair:</w:t>
      </w:r>
      <w:r w:rsidRPr="00BF6817">
        <w:t xml:space="preserve"> </w:t>
      </w:r>
      <w:r w:rsidR="00612057">
        <w:t>That s</w:t>
      </w:r>
      <w:r w:rsidRPr="00BF6817">
        <w:t xml:space="preserve">ounds like </w:t>
      </w:r>
      <w:r w:rsidR="00612057">
        <w:t xml:space="preserve">another </w:t>
      </w:r>
      <w:r w:rsidRPr="00BF6817">
        <w:t xml:space="preserve">Treasury bid </w:t>
      </w:r>
      <w:r w:rsidR="00612057">
        <w:t>there to me.</w:t>
      </w:r>
    </w:p>
    <w:p w:rsidR="00CE7A53" w:rsidRPr="00BF6817" w:rsidP="00CE7A53">
      <w:pPr>
        <w:pStyle w:val="Answer"/>
      </w:pPr>
      <w:r w:rsidRPr="00BF6817">
        <w:rPr>
          <w:b/>
          <w:bCs/>
          <w:i/>
          <w:iCs/>
        </w:rPr>
        <w:t>Anne-Marie Trevelyan:</w:t>
      </w:r>
      <w:r w:rsidRPr="00BF6817">
        <w:rPr>
          <w:b/>
        </w:rPr>
        <w:t xml:space="preserve"> </w:t>
      </w:r>
      <w:r w:rsidRPr="00BF6817">
        <w:t xml:space="preserve">We </w:t>
      </w:r>
      <w:r w:rsidR="00612057">
        <w:t xml:space="preserve">already </w:t>
      </w:r>
      <w:r w:rsidRPr="00BF6817">
        <w:t>did</w:t>
      </w:r>
      <w:r w:rsidR="002940A4">
        <w:t>:</w:t>
      </w:r>
      <w:r w:rsidR="002940A4">
        <w:t xml:space="preserve"> w</w:t>
      </w:r>
      <w:r w:rsidR="00612057">
        <w:t>e got £50 million</w:t>
      </w:r>
      <w:r w:rsidR="002940A4">
        <w:t>, t</w:t>
      </w:r>
      <w:r w:rsidR="00612057">
        <w:t>hank you</w:t>
      </w:r>
      <w:r w:rsidR="00D977A1">
        <w:t>.</w:t>
      </w:r>
    </w:p>
    <w:p w:rsidR="00612057" w:rsidRPr="00612057" w:rsidP="00B30BF4">
      <w:pPr>
        <w:pStyle w:val="Question"/>
      </w:pPr>
      <w:r w:rsidRPr="00612057">
        <w:rPr>
          <w:b/>
        </w:rPr>
        <w:t>Chair:</w:t>
      </w:r>
      <w:r w:rsidRPr="00BF6817">
        <w:t xml:space="preserve"> </w:t>
      </w:r>
      <w:r>
        <w:t xml:space="preserve">Yes, and I think you would like it to be doubled. Degrading Russia’s economy is </w:t>
      </w:r>
      <w:r>
        <w:t>a really important</w:t>
      </w:r>
      <w:r>
        <w:t xml:space="preserve"> part of what we are trying to do, so that </w:t>
      </w:r>
      <w:r w:rsidR="005E47B9">
        <w:t>it</w:t>
      </w:r>
      <w:r>
        <w:t xml:space="preserve"> cannot fight </w:t>
      </w:r>
      <w:r w:rsidRPr="00BF6817">
        <w:t>the war in Ukraine</w:t>
      </w:r>
      <w:r>
        <w:t xml:space="preserve">. </w:t>
      </w:r>
      <w:r w:rsidRPr="00BF6817">
        <w:t>As I understand it</w:t>
      </w:r>
      <w:r w:rsidR="00032E8B">
        <w:t>,</w:t>
      </w:r>
      <w:r w:rsidRPr="00BF6817">
        <w:t xml:space="preserve"> </w:t>
      </w:r>
      <w:r>
        <w:t>32% of all Russia’s oil and gas exports</w:t>
      </w:r>
      <w:r w:rsidR="005E47B9">
        <w:t>,</w:t>
      </w:r>
      <w:r>
        <w:t xml:space="preserve"> when they are on </w:t>
      </w:r>
      <w:r>
        <w:t>ships in particular, are</w:t>
      </w:r>
      <w:r>
        <w:t xml:space="preserve"> insured by British companies. </w:t>
      </w:r>
      <w:r w:rsidR="00032E8B">
        <w:t xml:space="preserve">Is </w:t>
      </w:r>
      <w:r w:rsidRPr="00BF6817">
        <w:t xml:space="preserve">that </w:t>
      </w:r>
      <w:r w:rsidR="00032E8B">
        <w:t xml:space="preserve">not </w:t>
      </w:r>
      <w:r w:rsidRPr="00BF6817">
        <w:t>enabling Russia to make a living</w:t>
      </w:r>
      <w:r>
        <w:t>?</w:t>
      </w:r>
    </w:p>
    <w:p w:rsidR="00CE7A53" w:rsidP="00CE7A53">
      <w:pPr>
        <w:pStyle w:val="Answer"/>
      </w:pPr>
      <w:r w:rsidRPr="00BF6817">
        <w:rPr>
          <w:b/>
          <w:bCs/>
          <w:i/>
          <w:iCs/>
        </w:rPr>
        <w:t>Anne-Marie Trevelyan:</w:t>
      </w:r>
      <w:r w:rsidRPr="00BF6817">
        <w:rPr>
          <w:b/>
        </w:rPr>
        <w:t xml:space="preserve"> </w:t>
      </w:r>
      <w:r w:rsidRPr="00BF6817">
        <w:t xml:space="preserve">I </w:t>
      </w:r>
      <w:r w:rsidR="00032E8B">
        <w:t xml:space="preserve">do not want to give you false information, but I </w:t>
      </w:r>
      <w:r w:rsidRPr="00BF6817">
        <w:t>will get back to you on that</w:t>
      </w:r>
      <w:r w:rsidR="00032E8B">
        <w:t xml:space="preserve">. </w:t>
      </w:r>
      <w:r w:rsidR="005E47B9">
        <w:t xml:space="preserve">A </w:t>
      </w:r>
      <w:r w:rsidR="00032E8B">
        <w:t xml:space="preserve">lot of work </w:t>
      </w:r>
      <w:r w:rsidR="005E47B9">
        <w:t xml:space="preserve">was </w:t>
      </w:r>
      <w:r w:rsidR="00032E8B">
        <w:t>done early on last year in that arena, and one of the other tools we have used, of course, multilaterally with our partners</w:t>
      </w:r>
      <w:r w:rsidR="004D4014">
        <w:t>,</w:t>
      </w:r>
      <w:r w:rsidR="00032E8B">
        <w:t xml:space="preserve"> has been the oil price cap.</w:t>
      </w:r>
    </w:p>
    <w:p w:rsidR="00CE7A53" w:rsidRPr="00BF6817" w:rsidP="004D4014">
      <w:pPr>
        <w:pStyle w:val="Remark"/>
      </w:pPr>
      <w:r w:rsidRPr="00BF6817">
        <w:rPr>
          <w:b/>
        </w:rPr>
        <w:t>Chair:</w:t>
      </w:r>
      <w:r w:rsidRPr="00BF6817">
        <w:t xml:space="preserve"> </w:t>
      </w:r>
      <w:r w:rsidR="00032E8B">
        <w:t>I am about to come on to that.</w:t>
      </w:r>
    </w:p>
    <w:p w:rsidR="00CE7A53" w:rsidP="00CE7A53">
      <w:pPr>
        <w:pStyle w:val="Answer"/>
      </w:pPr>
      <w:r w:rsidRPr="00BF6817">
        <w:rPr>
          <w:b/>
          <w:bCs/>
          <w:i/>
          <w:iCs/>
        </w:rPr>
        <w:t>Anne-Marie Trevelyan:</w:t>
      </w:r>
      <w:r w:rsidRPr="00BF6817">
        <w:rPr>
          <w:b/>
        </w:rPr>
        <w:t xml:space="preserve"> </w:t>
      </w:r>
      <w:r w:rsidR="00032E8B">
        <w:t xml:space="preserve">Clearly, while </w:t>
      </w:r>
      <w:r w:rsidR="00B30BF4">
        <w:t xml:space="preserve">Europeans and the US </w:t>
      </w:r>
      <w:r w:rsidRPr="00BF6817">
        <w:t xml:space="preserve">are not buying </w:t>
      </w:r>
      <w:r w:rsidR="00B30BF4">
        <w:t xml:space="preserve">Russian oil and gas </w:t>
      </w:r>
      <w:r w:rsidR="00B30BF4">
        <w:t>any</w:t>
      </w:r>
      <w:r w:rsidR="002940A4">
        <w:t xml:space="preserve"> </w:t>
      </w:r>
      <w:r w:rsidR="00B30BF4">
        <w:t>more</w:t>
      </w:r>
      <w:r w:rsidR="00B30BF4">
        <w:t xml:space="preserve">, others still are, but we have effectively </w:t>
      </w:r>
      <w:r w:rsidRPr="00BF6817">
        <w:t xml:space="preserve">taken the profit out of </w:t>
      </w:r>
      <w:r w:rsidR="00B30BF4">
        <w:t xml:space="preserve">any </w:t>
      </w:r>
      <w:r w:rsidRPr="00BF6817">
        <w:t>sales</w:t>
      </w:r>
      <w:r w:rsidR="004D4014">
        <w:t>. T</w:t>
      </w:r>
      <w:r w:rsidR="00B30BF4">
        <w:t xml:space="preserve">herefore, to your point about reducing </w:t>
      </w:r>
      <w:r w:rsidR="005E47B9">
        <w:t>its</w:t>
      </w:r>
      <w:r w:rsidR="00B30BF4">
        <w:t xml:space="preserve"> ability to fund the war, that has continued to degrade </w:t>
      </w:r>
      <w:r w:rsidR="005E47B9">
        <w:t>its</w:t>
      </w:r>
      <w:r w:rsidR="00B30BF4">
        <w:t xml:space="preserve"> ability to generate income from </w:t>
      </w:r>
      <w:r w:rsidR="005E47B9">
        <w:t>its</w:t>
      </w:r>
      <w:r w:rsidR="00B30BF4">
        <w:t xml:space="preserve"> oil and gas reserves.</w:t>
      </w:r>
    </w:p>
    <w:p w:rsidR="00CE7A53" w:rsidRPr="00BF6817" w:rsidP="00857341">
      <w:pPr>
        <w:pStyle w:val="Question"/>
      </w:pPr>
      <w:r w:rsidRPr="00BF6817">
        <w:rPr>
          <w:b/>
        </w:rPr>
        <w:t>Chair:</w:t>
      </w:r>
      <w:r w:rsidRPr="00BF6817">
        <w:t xml:space="preserve"> </w:t>
      </w:r>
      <w:r w:rsidRPr="00BF6817">
        <w:t>It</w:t>
      </w:r>
      <w:r w:rsidR="004D4014">
        <w:t xml:space="preserve"> is </w:t>
      </w:r>
      <w:r w:rsidRPr="00BF6817">
        <w:t xml:space="preserve">set at $60 </w:t>
      </w:r>
      <w:r w:rsidRPr="00BF6817">
        <w:t>at the moment</w:t>
      </w:r>
      <w:r w:rsidR="00B30BF4">
        <w:t>. Would it not be better if it were $30?</w:t>
      </w:r>
    </w:p>
    <w:p w:rsidR="00CE7A53" w:rsidRPr="00BF6817" w:rsidP="00CE7A53">
      <w:pPr>
        <w:pStyle w:val="Answer"/>
      </w:pPr>
      <w:r w:rsidRPr="00BF6817">
        <w:rPr>
          <w:b/>
          <w:bCs/>
          <w:i/>
          <w:iCs/>
        </w:rPr>
        <w:t>Anne-Marie Trevelyan:</w:t>
      </w:r>
      <w:r w:rsidRPr="00BF6817">
        <w:rPr>
          <w:b/>
        </w:rPr>
        <w:t xml:space="preserve"> </w:t>
      </w:r>
      <w:r w:rsidRPr="00BF6817">
        <w:t xml:space="preserve">It would </w:t>
      </w:r>
      <w:r w:rsidR="00B30BF4">
        <w:t>if that were to be negotiated between all parties</w:t>
      </w:r>
      <w:r w:rsidR="005E47B9">
        <w:t>, but</w:t>
      </w:r>
      <w:r w:rsidR="00B30BF4">
        <w:t xml:space="preserve"> $60 is where we are </w:t>
      </w:r>
      <w:r w:rsidR="00B30BF4">
        <w:t>at the moment</w:t>
      </w:r>
      <w:r w:rsidR="00B30BF4">
        <w:t>.</w:t>
      </w:r>
    </w:p>
    <w:p w:rsidR="00CE7A53" w:rsidRPr="00BF6817" w:rsidP="00CE7A53">
      <w:pPr>
        <w:pStyle w:val="Question"/>
      </w:pPr>
      <w:r w:rsidRPr="00BF6817">
        <w:rPr>
          <w:b/>
        </w:rPr>
        <w:t>Chair:</w:t>
      </w:r>
      <w:r w:rsidRPr="00BF6817">
        <w:t xml:space="preserve"> </w:t>
      </w:r>
      <w:r w:rsidR="00B30BF4">
        <w:t xml:space="preserve">I know, but </w:t>
      </w:r>
      <w:r w:rsidR="004D4014">
        <w:t xml:space="preserve">it </w:t>
      </w:r>
      <w:r w:rsidRPr="00BF6817">
        <w:t xml:space="preserve">was set at that </w:t>
      </w:r>
      <w:r w:rsidR="00B30BF4">
        <w:t xml:space="preserve">because it was meant to be just </w:t>
      </w:r>
      <w:r w:rsidRPr="00BF6817">
        <w:t>shav</w:t>
      </w:r>
      <w:r w:rsidR="00B30BF4">
        <w:t xml:space="preserve">ing a bit </w:t>
      </w:r>
      <w:r w:rsidRPr="00BF6817">
        <w:t xml:space="preserve">off </w:t>
      </w:r>
      <w:r w:rsidRPr="00BF6817" w:rsidR="00462E3F">
        <w:t>profitability</w:t>
      </w:r>
      <w:r w:rsidR="00857341">
        <w:t xml:space="preserve">. </w:t>
      </w:r>
      <w:r w:rsidR="00857341">
        <w:t>A</w:t>
      </w:r>
      <w:r w:rsidR="00B30BF4">
        <w:t>t the moment</w:t>
      </w:r>
      <w:r w:rsidR="00857341">
        <w:t xml:space="preserve">, </w:t>
      </w:r>
      <w:r w:rsidR="00B30BF4">
        <w:t xml:space="preserve">the price of extraction is $15, and they are </w:t>
      </w:r>
      <w:r w:rsidRPr="00BF6817">
        <w:t xml:space="preserve">selling </w:t>
      </w:r>
      <w:r w:rsidR="00B30BF4">
        <w:t xml:space="preserve">it </w:t>
      </w:r>
      <w:r w:rsidRPr="00BF6817">
        <w:t xml:space="preserve">at </w:t>
      </w:r>
      <w:r w:rsidR="00B30BF4">
        <w:t>$</w:t>
      </w:r>
      <w:r w:rsidRPr="00BF6817">
        <w:t>6</w:t>
      </w:r>
      <w:r w:rsidRPr="00BF6817" w:rsidR="00462E3F">
        <w:t>0</w:t>
      </w:r>
      <w:r w:rsidRPr="00BF6817">
        <w:t xml:space="preserve"> because we are allowing them to</w:t>
      </w:r>
      <w:r w:rsidR="00B30BF4">
        <w:t xml:space="preserve">. That is a </w:t>
      </w:r>
      <w:r w:rsidR="00B30BF4">
        <w:t>pretty hefty</w:t>
      </w:r>
      <w:r w:rsidR="00B30BF4">
        <w:t xml:space="preserve"> profit. </w:t>
      </w:r>
      <w:r w:rsidR="005E47B9">
        <w:t xml:space="preserve">Could </w:t>
      </w:r>
      <w:r w:rsidR="00857341">
        <w:t xml:space="preserve">we </w:t>
      </w:r>
      <w:r w:rsidR="005E47B9">
        <w:t xml:space="preserve">not </w:t>
      </w:r>
      <w:r w:rsidR="00B30BF4">
        <w:t>get it down to $30</w:t>
      </w:r>
      <w:r w:rsidR="00857341">
        <w:t>?</w:t>
      </w:r>
      <w:r w:rsidR="00B30BF4">
        <w:t xml:space="preserve"> </w:t>
      </w:r>
      <w:r w:rsidR="00857341">
        <w:t>Y</w:t>
      </w:r>
      <w:r w:rsidR="00B30BF4">
        <w:t>ou might want to write to us</w:t>
      </w:r>
      <w:r w:rsidR="005E47B9">
        <w:t>; you have that kind of face on</w:t>
      </w:r>
      <w:r w:rsidR="00B30BF4">
        <w:t>.</w:t>
      </w:r>
    </w:p>
    <w:p w:rsidR="00CE7A53" w:rsidRPr="00BF6817" w:rsidP="00CE7A53">
      <w:pPr>
        <w:pStyle w:val="Answer"/>
      </w:pPr>
      <w:r w:rsidRPr="00BF6817">
        <w:rPr>
          <w:b/>
          <w:bCs/>
          <w:i/>
          <w:iCs/>
        </w:rPr>
        <w:t>Anne-Marie Trevelyan:</w:t>
      </w:r>
      <w:r w:rsidRPr="00BF6817">
        <w:rPr>
          <w:b/>
        </w:rPr>
        <w:t xml:space="preserve"> </w:t>
      </w:r>
      <w:r w:rsidRPr="00BF6817">
        <w:t>I will do that.</w:t>
      </w:r>
    </w:p>
    <w:p w:rsidR="0011598D" w:rsidP="00CE7A53">
      <w:pPr>
        <w:pStyle w:val="Question"/>
      </w:pPr>
      <w:r w:rsidRPr="00BF6817">
        <w:rPr>
          <w:b/>
        </w:rPr>
        <w:t>Chair:</w:t>
      </w:r>
      <w:r w:rsidRPr="00BF6817">
        <w:t xml:space="preserve"> </w:t>
      </w:r>
      <w:r w:rsidR="00857341">
        <w:t xml:space="preserve">There is one </w:t>
      </w:r>
      <w:r w:rsidRPr="00BF6817">
        <w:t xml:space="preserve">other thing </w:t>
      </w:r>
      <w:r w:rsidR="00B30BF4">
        <w:t>that I am going to ask you about</w:t>
      </w:r>
      <w:r w:rsidR="00857341">
        <w:t xml:space="preserve">. </w:t>
      </w:r>
      <w:r w:rsidR="00B30BF4">
        <w:t xml:space="preserve">I asked you in the </w:t>
      </w:r>
      <w:r w:rsidR="00857341">
        <w:t>C</w:t>
      </w:r>
      <w:r w:rsidR="00B30BF4">
        <w:t>hamber, so this is really abuse of being in the Chair today because Alicia is not here</w:t>
      </w:r>
      <w:r>
        <w:t xml:space="preserve">, but </w:t>
      </w:r>
      <w:r w:rsidR="00B30BF4">
        <w:t>I ask</w:t>
      </w:r>
      <w:r>
        <w:t xml:space="preserve">ed </w:t>
      </w:r>
      <w:r w:rsidR="00B30BF4">
        <w:t>the Committee whether I could do it</w:t>
      </w:r>
      <w:r>
        <w:t xml:space="preserve"> </w:t>
      </w:r>
      <w:r w:rsidR="00B30BF4">
        <w:t xml:space="preserve">and they said it was okay. </w:t>
      </w:r>
    </w:p>
    <w:p w:rsidR="00290557" w:rsidP="0011598D">
      <w:pPr>
        <w:pStyle w:val="Question"/>
        <w:numPr>
          <w:ilvl w:val="0"/>
          <w:numId w:val="0"/>
        </w:numPr>
        <w:ind w:left="794"/>
      </w:pPr>
      <w:r>
        <w:t>T</w:t>
      </w:r>
      <w:r w:rsidRPr="00BF6817" w:rsidR="00CE7A53">
        <w:t xml:space="preserve">here are British </w:t>
      </w:r>
      <w:r w:rsidRPr="00BF6817" w:rsidR="00462E3F">
        <w:t>businesses</w:t>
      </w:r>
      <w:r w:rsidRPr="00BF6817" w:rsidR="00CE7A53">
        <w:t xml:space="preserve"> </w:t>
      </w:r>
      <w:r w:rsidR="005E47B9">
        <w:t>that</w:t>
      </w:r>
      <w:r>
        <w:t xml:space="preserve"> are still </w:t>
      </w:r>
      <w:r w:rsidRPr="00BF6817" w:rsidR="00CE7A53">
        <w:t xml:space="preserve">doing </w:t>
      </w:r>
      <w:r>
        <w:t xml:space="preserve">a lot of business </w:t>
      </w:r>
      <w:r w:rsidRPr="00BF6817" w:rsidR="00CE7A53">
        <w:t>in Russia</w:t>
      </w:r>
      <w:r>
        <w:t xml:space="preserve">. </w:t>
      </w:r>
      <w:r w:rsidRPr="00BF6817" w:rsidR="00CE7A53">
        <w:t xml:space="preserve">Unilever still sells Magnums </w:t>
      </w:r>
      <w:r>
        <w:t>on the basis that they are an essential item</w:t>
      </w:r>
      <w:r w:rsidR="00282270">
        <w:t>—</w:t>
      </w:r>
      <w:r>
        <w:t xml:space="preserve">Magnum the ice cream, not guns or anything. Aftershave from British companies </w:t>
      </w:r>
      <w:r w:rsidR="0011598D">
        <w:t xml:space="preserve">is </w:t>
      </w:r>
      <w:r>
        <w:t>still regularly sold</w:t>
      </w:r>
      <w:r w:rsidR="00282270">
        <w:t xml:space="preserve">—that </w:t>
      </w:r>
      <w:r w:rsidR="0011598D">
        <w:t xml:space="preserve">is </w:t>
      </w:r>
      <w:r>
        <w:t>apparently an essential item</w:t>
      </w:r>
      <w:r w:rsidR="00282270">
        <w:t>—as</w:t>
      </w:r>
      <w:r>
        <w:t xml:space="preserve"> are </w:t>
      </w:r>
      <w:r w:rsidRPr="00BF6817" w:rsidR="00CE7A53">
        <w:t>Boss suits</w:t>
      </w:r>
      <w:r>
        <w:t xml:space="preserve">. </w:t>
      </w:r>
    </w:p>
    <w:p w:rsidR="00CE7A53" w:rsidP="0011598D">
      <w:pPr>
        <w:pStyle w:val="Question"/>
        <w:numPr>
          <w:ilvl w:val="0"/>
          <w:numId w:val="0"/>
        </w:numPr>
        <w:ind w:left="794"/>
      </w:pPr>
      <w:r>
        <w:t>A</w:t>
      </w:r>
      <w:r w:rsidRPr="00BF6817">
        <w:t xml:space="preserve">ll sorts of </w:t>
      </w:r>
      <w:r w:rsidR="00B30BF4">
        <w:t xml:space="preserve">different </w:t>
      </w:r>
      <w:r w:rsidRPr="00BF6817" w:rsidR="00462E3F">
        <w:t>companies</w:t>
      </w:r>
      <w:r w:rsidRPr="00BF6817">
        <w:t xml:space="preserve"> </w:t>
      </w:r>
      <w:r>
        <w:t xml:space="preserve">are </w:t>
      </w:r>
      <w:r w:rsidRPr="00BF6817">
        <w:t>still engaging in Russia</w:t>
      </w:r>
      <w:r w:rsidR="00B30BF4">
        <w:t xml:space="preserve">. </w:t>
      </w:r>
      <w:r w:rsidRPr="00BF6817" w:rsidR="00462E3F">
        <w:t xml:space="preserve">I </w:t>
      </w:r>
      <w:r w:rsidR="00B30BF4">
        <w:t xml:space="preserve">hear what you said in the </w:t>
      </w:r>
      <w:r>
        <w:t>C</w:t>
      </w:r>
      <w:r w:rsidR="00B30BF4">
        <w:t xml:space="preserve">hamber earlier about </w:t>
      </w:r>
      <w:r>
        <w:t xml:space="preserve">how </w:t>
      </w:r>
      <w:r w:rsidR="00B30BF4">
        <w:t>lots of companies have been great</w:t>
      </w:r>
      <w:r>
        <w:t>. L</w:t>
      </w:r>
      <w:r w:rsidR="00B30BF4">
        <w:t>ots of companies have</w:t>
      </w:r>
      <w:r>
        <w:t xml:space="preserve"> been</w:t>
      </w:r>
      <w:r w:rsidR="00B30BF4">
        <w:t xml:space="preserve">, and there have been difficulties </w:t>
      </w:r>
      <w:r>
        <w:t xml:space="preserve">for </w:t>
      </w:r>
      <w:r w:rsidR="00B30BF4">
        <w:t>some in the disinvestment process</w:t>
      </w:r>
      <w:r>
        <w:t>. T</w:t>
      </w:r>
      <w:r w:rsidR="00B30BF4">
        <w:t>hey have had to take a financial hit, though they always knew that they were in a difficult market with corruption and all the risks that that entails in a capitalist</w:t>
      </w:r>
      <w:r w:rsidR="00A65FD1">
        <w:t xml:space="preserve"> enterprise</w:t>
      </w:r>
      <w:r w:rsidR="00B30BF4">
        <w:t xml:space="preserve">. I just </w:t>
      </w:r>
      <w:r w:rsidRPr="00BF6817" w:rsidR="00462E3F">
        <w:t xml:space="preserve">wonder </w:t>
      </w:r>
      <w:r w:rsidR="00B30BF4">
        <w:t xml:space="preserve">whether </w:t>
      </w:r>
      <w:r w:rsidRPr="00BF6817" w:rsidR="00462E3F">
        <w:t xml:space="preserve">we need a new round </w:t>
      </w:r>
      <w:r w:rsidR="00B30BF4">
        <w:t>of, “Right, folks</w:t>
      </w:r>
      <w:r w:rsidR="00282270">
        <w:t>,</w:t>
      </w:r>
      <w:r w:rsidR="00A65FD1">
        <w:t xml:space="preserve"> </w:t>
      </w:r>
      <w:r w:rsidR="00282270">
        <w:t>let</w:t>
      </w:r>
      <w:r w:rsidR="00900671">
        <w:t>’</w:t>
      </w:r>
      <w:r w:rsidR="00B30BF4">
        <w:t xml:space="preserve">s all get </w:t>
      </w:r>
      <w:r w:rsidR="00900671">
        <w:t xml:space="preserve">our </w:t>
      </w:r>
      <w:r w:rsidR="00B30BF4">
        <w:t>shoulders to the wheel</w:t>
      </w:r>
      <w:r w:rsidR="00A65FD1">
        <w:t>,</w:t>
      </w:r>
      <w:r w:rsidR="00B30BF4">
        <w:t xml:space="preserve"> because frankly otherwise</w:t>
      </w:r>
      <w:r w:rsidR="00A65FD1">
        <w:t xml:space="preserve"> </w:t>
      </w:r>
      <w:r w:rsidR="00B30BF4">
        <w:t>you are complicit in war crimes in Ukraine</w:t>
      </w:r>
      <w:r w:rsidR="00900671">
        <w:t>.</w:t>
      </w:r>
      <w:r w:rsidR="00282270">
        <w:t>”</w:t>
      </w:r>
    </w:p>
    <w:p w:rsidR="00462E3F" w:rsidRPr="00BF6817" w:rsidP="00462E3F">
      <w:pPr>
        <w:pStyle w:val="Answer"/>
      </w:pPr>
      <w:r w:rsidRPr="00BF6817">
        <w:rPr>
          <w:b/>
          <w:bCs/>
          <w:i/>
          <w:iCs/>
        </w:rPr>
        <w:t>Anne-Marie Trevelyan:</w:t>
      </w:r>
      <w:r w:rsidRPr="00BF6817">
        <w:rPr>
          <w:b/>
        </w:rPr>
        <w:t xml:space="preserve"> </w:t>
      </w:r>
      <w:r w:rsidRPr="00BF6817">
        <w:t>May I suggest</w:t>
      </w:r>
      <w:r w:rsidR="00282270">
        <w:t>,</w:t>
      </w:r>
      <w:r w:rsidRPr="00BF6817">
        <w:t xml:space="preserve"> </w:t>
      </w:r>
      <w:r w:rsidR="00282270">
        <w:t>to</w:t>
      </w:r>
      <w:r w:rsidRPr="00BF6817">
        <w:t xml:space="preserve"> all those out there </w:t>
      </w:r>
      <w:r w:rsidR="00A65FD1">
        <w:t>who would like to</w:t>
      </w:r>
      <w:r w:rsidR="00282270">
        <w:t>,</w:t>
      </w:r>
      <w:r w:rsidR="00A65FD1">
        <w:t xml:space="preserve"> </w:t>
      </w:r>
      <w:r w:rsidR="00282270">
        <w:t xml:space="preserve">that they </w:t>
      </w:r>
      <w:r w:rsidRPr="00BF6817">
        <w:t>provide me with clear pictures of where those are</w:t>
      </w:r>
      <w:r w:rsidR="00282270">
        <w:t>?</w:t>
      </w:r>
      <w:r w:rsidR="004C7E4A">
        <w:t xml:space="preserve"> T</w:t>
      </w:r>
      <w:r w:rsidR="00A65FD1">
        <w:t>hen we can consider the situation. As ever, it has been a rolling series of sanctions and changes over the course of the year.</w:t>
      </w:r>
    </w:p>
    <w:p w:rsidR="00462E3F" w:rsidRPr="00BF6817" w:rsidP="00462E3F">
      <w:pPr>
        <w:pStyle w:val="Remark"/>
      </w:pPr>
      <w:r w:rsidRPr="00BF6817">
        <w:rPr>
          <w:b/>
        </w:rPr>
        <w:t>Chair:</w:t>
      </w:r>
      <w:r w:rsidRPr="00BF6817">
        <w:t xml:space="preserve"> These </w:t>
      </w:r>
      <w:r w:rsidR="004C7E4A">
        <w:t xml:space="preserve">are not </w:t>
      </w:r>
      <w:r w:rsidRPr="00BF6817">
        <w:t>sanctioned.</w:t>
      </w:r>
    </w:p>
    <w:p w:rsidR="004C7E4A" w:rsidP="00462E3F">
      <w:pPr>
        <w:pStyle w:val="Answer"/>
      </w:pPr>
      <w:r w:rsidRPr="00BF6817">
        <w:rPr>
          <w:b/>
          <w:bCs/>
          <w:i/>
          <w:iCs/>
        </w:rPr>
        <w:t>Anne-Marie Trevelyan:</w:t>
      </w:r>
      <w:r w:rsidRPr="00BF6817" w:rsidR="00462E3F">
        <w:rPr>
          <w:b/>
        </w:rPr>
        <w:t xml:space="preserve"> </w:t>
      </w:r>
      <w:r w:rsidRPr="00BF6817" w:rsidR="00462E3F">
        <w:t xml:space="preserve">No, </w:t>
      </w:r>
      <w:r w:rsidR="00A65FD1">
        <w:t xml:space="preserve">but </w:t>
      </w:r>
      <w:r w:rsidRPr="00BF6817" w:rsidR="00462E3F">
        <w:t xml:space="preserve">in terms of prohibitions </w:t>
      </w:r>
      <w:r w:rsidR="00A65FD1">
        <w:t>and all those different tools available to us, this is</w:t>
      </w:r>
      <w:r>
        <w:t xml:space="preserve"> multi-layered</w:t>
      </w:r>
      <w:r w:rsidR="00A65FD1">
        <w:t xml:space="preserve">. We did not do everything on day one, not only because we did not have all the teams to do it </w:t>
      </w:r>
      <w:r w:rsidR="00282270">
        <w:t xml:space="preserve">and </w:t>
      </w:r>
      <w:r w:rsidR="00A65FD1">
        <w:t xml:space="preserve">to ensure the </w:t>
      </w:r>
      <w:r w:rsidR="00A65FD1">
        <w:t>legals</w:t>
      </w:r>
      <w:r w:rsidR="00A65FD1">
        <w:t xml:space="preserve"> were robust, but because it takes time to see the landscape. It takes time to see which businesses pull out of their own accord, where we needed to draw that for businesses to understand their supply chains and so on, so </w:t>
      </w:r>
      <w:r w:rsidRPr="00BF6817" w:rsidR="00462E3F">
        <w:t>this is a rolling programme</w:t>
      </w:r>
      <w:r>
        <w:t>.</w:t>
      </w:r>
    </w:p>
    <w:p w:rsidR="00D977A1" w:rsidP="00D977A1">
      <w:pPr>
        <w:pStyle w:val="Answer"/>
      </w:pPr>
      <w:r>
        <w:t xml:space="preserve">As you know, Chair, the team and I </w:t>
      </w:r>
      <w:r w:rsidR="004C7E4A">
        <w:t xml:space="preserve">are </w:t>
      </w:r>
      <w:r w:rsidR="00A65FD1">
        <w:t>always happy</w:t>
      </w:r>
      <w:r>
        <w:t xml:space="preserve"> to </w:t>
      </w:r>
      <w:r w:rsidR="00934677">
        <w:t>take</w:t>
      </w:r>
      <w:r>
        <w:t xml:space="preserve"> </w:t>
      </w:r>
      <w:r w:rsidR="00A65FD1">
        <w:t>any suggestions in any arena</w:t>
      </w:r>
      <w:r>
        <w:t>. W</w:t>
      </w:r>
      <w:r w:rsidR="00A65FD1">
        <w:t>e will go away and look at</w:t>
      </w:r>
      <w:r>
        <w:t xml:space="preserve"> them</w:t>
      </w:r>
      <w:r w:rsidR="00A65FD1">
        <w:t>.</w:t>
      </w:r>
    </w:p>
    <w:p w:rsidR="00D977A1" w:rsidRPr="00BF6817" w:rsidP="00D977A1">
      <w:pPr>
        <w:pStyle w:val="Question"/>
      </w:pPr>
      <w:r w:rsidRPr="00D977A1">
        <w:rPr>
          <w:b/>
        </w:rPr>
        <w:t>Chair:</w:t>
      </w:r>
      <w:r w:rsidRPr="00BF6817">
        <w:t xml:space="preserve"> </w:t>
      </w:r>
      <w:r w:rsidR="00934677">
        <w:t>And y</w:t>
      </w:r>
      <w:r>
        <w:t>ou will come back to us?</w:t>
      </w:r>
    </w:p>
    <w:p w:rsidR="00A65FD1" w:rsidP="00462E3F">
      <w:pPr>
        <w:pStyle w:val="Remark"/>
      </w:pPr>
      <w:r w:rsidRPr="00BF6817">
        <w:rPr>
          <w:b/>
          <w:bCs/>
          <w:i/>
          <w:iCs/>
        </w:rPr>
        <w:t>Anne-Marie Trevelyan:</w:t>
      </w:r>
      <w:r w:rsidRPr="00BF6817">
        <w:rPr>
          <w:b/>
        </w:rPr>
        <w:t xml:space="preserve"> </w:t>
      </w:r>
      <w:r>
        <w:t>I am happy to.</w:t>
      </w:r>
    </w:p>
    <w:p w:rsidR="00B92CF6" w:rsidP="009E0491">
      <w:pPr>
        <w:pStyle w:val="Remark"/>
      </w:pPr>
      <w:r w:rsidRPr="00BF6817">
        <w:rPr>
          <w:b/>
        </w:rPr>
        <w:t>Chair:</w:t>
      </w:r>
      <w:r w:rsidRPr="00BF6817">
        <w:t xml:space="preserve"> </w:t>
      </w:r>
      <w:r w:rsidR="00934677">
        <w:t>B</w:t>
      </w:r>
      <w:r>
        <w:t>rilliant</w:t>
      </w:r>
      <w:r>
        <w:t>. T</w:t>
      </w:r>
      <w:r w:rsidR="00DE0326">
        <w:t>hank you very much.</w:t>
      </w:r>
    </w:p>
    <w:p w:rsidR="00462E3F" w:rsidRPr="00BF6817" w:rsidP="009E0491">
      <w:pPr>
        <w:pStyle w:val="Remark"/>
      </w:pPr>
      <w:r>
        <w:t>I promised you that we would finish at 4</w:t>
      </w:r>
      <w:r w:rsidR="00282270">
        <w:t xml:space="preserve"> </w:t>
      </w:r>
      <w:r>
        <w:t xml:space="preserve">pm, and it is bang on </w:t>
      </w:r>
      <w:r w:rsidR="00282270">
        <w:t>4</w:t>
      </w:r>
      <w:r>
        <w:t xml:space="preserve"> o’clock. Minister and team, we</w:t>
      </w:r>
      <w:r w:rsidR="009E0491">
        <w:t xml:space="preserve"> </w:t>
      </w:r>
      <w:r>
        <w:t xml:space="preserve">are very </w:t>
      </w:r>
      <w:r w:rsidRPr="00BF6817">
        <w:t xml:space="preserve">grateful for </w:t>
      </w:r>
      <w:r>
        <w:t xml:space="preserve">your </w:t>
      </w:r>
      <w:r w:rsidRPr="00BF6817">
        <w:t>time</w:t>
      </w:r>
      <w:r>
        <w:t xml:space="preserve"> this afternoon</w:t>
      </w:r>
      <w:r w:rsidRPr="00BF6817">
        <w:t xml:space="preserve">. </w:t>
      </w:r>
      <w:r w:rsidR="009E0491">
        <w:t xml:space="preserve">It has </w:t>
      </w:r>
      <w:r w:rsidRPr="00BF6817">
        <w:t>been very helpful.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D13E21ADCB74B8B97773209BDA065BD"/>
      </w:placeholder>
      <w:richText/>
    </w:sdtPr>
    <w:sdtContent>
      <w:p w:rsidR="003736A1" w:rsidP="009277D8">
        <w:pPr>
          <w:pStyle w:val="Para"/>
          <w:rPr>
            <w:color w:val="808080"/>
          </w:rPr>
        </w:pPr>
        <w:r w:rsidRPr="003513C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1182C0A3F434C2583DCF00E3C7C9B7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FC4EEC0"/>
    <w:lvl w:ilvl="0">
      <w:start w:val="8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51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17).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D13E21ADCB74B8B97773209BDA065BD"/>
        <w:category>
          <w:name w:val="General"/>
          <w:gallery w:val="placeholder"/>
        </w:category>
        <w:types>
          <w:type w:val="bbPlcHdr"/>
        </w:types>
        <w:behaviors>
          <w:behavior w:val="content"/>
        </w:behaviors>
        <w:guid w:val="{F5175CF2-0BB9-4DBA-8D49-F6FE73F5E76C}"/>
      </w:docPartPr>
      <w:docPartBody>
        <w:p w:rsidR="009A73C6" w:rsidP="003D1259">
          <w:pPr>
            <w:pStyle w:val="BD13E21ADCB74B8B97773209BDA065BD"/>
          </w:pPr>
          <w:r w:rsidRPr="000753FC">
            <w:rPr>
              <w:rStyle w:val="PlaceholderText"/>
            </w:rPr>
            <w:t>Click here to enter text.</w:t>
          </w:r>
        </w:p>
      </w:docPartBody>
    </w:docPart>
    <w:docPart>
      <w:docPartPr>
        <w:name w:val="E1182C0A3F434C2583DCF00E3C7C9B7A"/>
        <w:category>
          <w:name w:val="General"/>
          <w:gallery w:val="placeholder"/>
        </w:category>
        <w:types>
          <w:type w:val="bbPlcHdr"/>
        </w:types>
        <w:behaviors>
          <w:behavior w:val="content"/>
        </w:behaviors>
        <w:guid w:val="{E419A014-D159-415C-B3D3-86E68C91ACA9}"/>
      </w:docPartPr>
      <w:docPartBody>
        <w:p w:rsidR="009A73C6" w:rsidP="003D1259">
          <w:pPr>
            <w:pStyle w:val="E1182C0A3F434C2583DCF00E3C7C9B7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0B82"/>
    <w:rPr>
      <w:color w:val="808080"/>
    </w:rPr>
  </w:style>
  <w:style w:type="paragraph" w:customStyle="1" w:styleId="BD13E21ADCB74B8B97773209BDA065BD">
    <w:name w:val="BD13E21ADCB74B8B97773209BDA065BD"/>
    <w:rsid w:val="003D1259"/>
  </w:style>
  <w:style w:type="paragraph" w:customStyle="1" w:styleId="E1182C0A3F434C2583DCF00E3C7C9B7A">
    <w:name w:val="E1182C0A3F434C2583DCF00E3C7C9B7A"/>
    <w:rsid w:val="003D12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