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83D2F" w:rsidP="00783D2F">
      <w:pPr>
        <w:pStyle w:val="TitleCommittee0"/>
      </w:pPr>
      <w:bookmarkStart w:id="0" w:name="_GoBack"/>
      <w:bookmarkEnd w:id="0"/>
      <w:r>
        <w:t xml:space="preserve">Select Committee on </w:t>
      </w:r>
      <w:r w:rsidR="00417468">
        <w:t>COVID</w:t>
      </w:r>
      <w:r>
        <w:t>-19</w:t>
      </w:r>
    </w:p>
    <w:p w:rsidR="00783D2F" w:rsidP="00783D2F">
      <w:pPr>
        <w:pStyle w:val="TitleInquiry0"/>
      </w:pPr>
      <w:r>
        <w:t>C</w:t>
      </w:r>
      <w:r>
        <w:t>orrected oral evidence: Living online: the long-term impact on well-being</w:t>
      </w:r>
    </w:p>
    <w:p w:rsidR="00783D2F" w:rsidP="00783D2F">
      <w:pPr>
        <w:pStyle w:val="Para"/>
      </w:pPr>
      <w:r>
        <w:t>Tuesday 1</w:t>
      </w:r>
      <w:r w:rsidR="00E4401D">
        <w:t>5</w:t>
      </w:r>
      <w:r>
        <w:t xml:space="preserve"> December 2020</w:t>
      </w:r>
    </w:p>
    <w:p w:rsidR="00783D2F" w:rsidP="00783D2F">
      <w:pPr>
        <w:pStyle w:val="Para"/>
      </w:pPr>
      <w:r>
        <w:t>10 am</w:t>
      </w:r>
    </w:p>
    <w:p w:rsidR="00783D2F" w:rsidP="00783D2F">
      <w:pPr>
        <w:pStyle w:val="Para"/>
      </w:pPr>
    </w:p>
    <w:p w:rsidR="00783D2F" w:rsidP="00783D2F">
      <w:r>
        <w:fldChar w:fldCharType="begin"/>
      </w:r>
      <w:r>
        <w:instrText xml:space="preserve"> HYPERLINK "https://parliamentlive.tv/Event/Index/7ae97f19-36d1-4fff-8a2d-57e6eec4f8ba" </w:instrText>
      </w:r>
      <w:r>
        <w:fldChar w:fldCharType="separate"/>
      </w:r>
      <w:r w:rsidRPr="001E7568">
        <w:rPr>
          <w:rStyle w:val="Hyperlink"/>
        </w:rPr>
        <w:t>Watch the meeting</w:t>
      </w:r>
      <w:r>
        <w:fldChar w:fldCharType="end"/>
      </w:r>
    </w:p>
    <w:p w:rsidR="00783D2F" w:rsidP="00783D2F">
      <w:r>
        <w:t xml:space="preserve">Members present: </w:t>
      </w:r>
      <w:r w:rsidRPr="00A037C5" w:rsidR="00A037C5">
        <w:t>Baroness Lane-Fox of Soho (The Chair); Lord Alderdice; Baroness Benjamin; Baroness Chisholm of Owlpen; Lord Duncan of Springbank; Lord Elder; Lord Hain; Lord Harris of Haringey; Baroness Jay of Paddington; Lord Pickles; Baroness Young of Hornsey</w:t>
      </w:r>
      <w:r>
        <w:t>.</w:t>
      </w:r>
    </w:p>
    <w:p w:rsidR="00783D2F" w:rsidP="00783D2F">
      <w:pPr>
        <w:pStyle w:val="Para"/>
        <w:tabs>
          <w:tab w:val="center" w:pos="4536"/>
          <w:tab w:val="right" w:pos="8931"/>
        </w:tabs>
      </w:pPr>
      <w:r>
        <w:t xml:space="preserve">Evidence Session No. </w:t>
      </w:r>
      <w:r w:rsidR="002A591F">
        <w:t>5</w:t>
      </w:r>
      <w:r>
        <w:tab/>
        <w:t>Virtual Proceeding</w:t>
      </w:r>
      <w:r>
        <w:tab/>
      </w:r>
      <w:r w:rsidRPr="00156A60">
        <w:t xml:space="preserve">Questions </w:t>
      </w:r>
      <w:r w:rsidR="002A591F">
        <w:t>49</w:t>
      </w:r>
      <w:r>
        <w:t xml:space="preserve"> - </w:t>
      </w:r>
      <w:r w:rsidR="0099119A">
        <w:t>66</w:t>
      </w:r>
    </w:p>
    <w:p w:rsidR="00783D2F" w:rsidP="00783D2F">
      <w:pPr>
        <w:pStyle w:val="TitleWitnesses0"/>
      </w:pPr>
    </w:p>
    <w:p w:rsidR="00783D2F" w:rsidP="00783D2F">
      <w:pPr>
        <w:pStyle w:val="TitleWitnesses0"/>
      </w:pPr>
      <w:r>
        <w:t>Witnesses</w:t>
      </w:r>
    </w:p>
    <w:p w:rsidR="00783D2F" w:rsidP="002A591F">
      <w:pPr>
        <w:pStyle w:val="Para"/>
      </w:pPr>
      <w:r>
        <w:fldChar w:fldCharType="begin"/>
      </w:r>
      <w:r>
        <w:instrText xml:space="preserve"> HYPERLINK \l "Panel1" </w:instrText>
      </w:r>
      <w:r>
        <w:fldChar w:fldCharType="separate"/>
      </w:r>
      <w:r w:rsidRPr="007B40DD">
        <w:rPr>
          <w:rStyle w:val="Hyperlink"/>
        </w:rPr>
        <w:t>I</w:t>
      </w:r>
      <w:r>
        <w:fldChar w:fldCharType="end"/>
      </w:r>
      <w:r>
        <w:t xml:space="preserve">: </w:t>
      </w:r>
      <w:r w:rsidR="007624BD">
        <w:t xml:space="preserve">Professor </w:t>
      </w:r>
      <w:r w:rsidR="002A591F">
        <w:t>Kate Cavanagh, Professor of Clinical Psychology, University of Sussex; Tom Foley, Honorary Senior Clinical Lecturer, Newcastle University; Dr Richard Graham, Consultant Psychiatrist, Good Thinking; Akiko Hart, CEO, National Survivor User Network</w:t>
      </w:r>
      <w:r>
        <w:t>.</w:t>
      </w:r>
      <w:r w:rsidRPr="00BD6D45">
        <w:t xml:space="preserve"> </w:t>
      </w:r>
    </w:p>
    <w:p w:rsidR="002E45DD" w:rsidP="002E45DD">
      <w:pPr>
        <w:pStyle w:val="Para"/>
      </w:pPr>
      <w:r>
        <w:fldChar w:fldCharType="begin"/>
      </w:r>
      <w:r>
        <w:instrText xml:space="preserve"> HYPERLINK \l "Panel1" </w:instrText>
      </w:r>
      <w:r>
        <w:fldChar w:fldCharType="separate"/>
      </w:r>
      <w:r w:rsidRPr="007B40DD">
        <w:rPr>
          <w:rStyle w:val="Hyperlink"/>
        </w:rPr>
        <w:t>I</w:t>
      </w:r>
      <w:r>
        <w:fldChar w:fldCharType="end"/>
      </w:r>
      <w:r>
        <w:rPr>
          <w:rStyle w:val="Hyperlink"/>
        </w:rPr>
        <w:t>I</w:t>
      </w:r>
      <w:r>
        <w:t>:</w:t>
      </w:r>
      <w:r w:rsidRPr="00CB6563">
        <w:t xml:space="preserve"> </w:t>
      </w:r>
      <w:r>
        <w:t>Dr Bernadka Dubicka, Chair of the Faculty of Child and Adolescent Psychiatry, Royal College of Psychiatrists; Dr Linda Kaye, Chair of Cyberpsychology section, British Psychological Society.</w:t>
      </w:r>
      <w:r w:rsidRPr="00BD6D45">
        <w:t xml:space="preserve"> </w:t>
      </w:r>
    </w:p>
    <w:p w:rsidR="002E45DD" w:rsidP="002A591F">
      <w:pPr>
        <w:pStyle w:val="Para"/>
      </w:pPr>
    </w:p>
    <w:p w:rsidR="00783D2F" w:rsidP="00783D2F">
      <w:pPr>
        <w:pStyle w:val="Para"/>
      </w:pPr>
    </w:p>
    <w:p w:rsidR="00783D2F" w:rsidP="00783D2F">
      <w:pPr>
        <w:rPr>
          <w:rFonts w:eastAsia="Times New Roman"/>
          <w:szCs w:val="20"/>
        </w:r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783D2F" w:rsidP="00783D2F">
      <w:pPr>
        <w:pStyle w:val="TitlePanel0"/>
      </w:pPr>
      <w:bookmarkStart w:id="1" w:name="Panel1"/>
      <w:r>
        <w:t>Examination of witnesses</w:t>
      </w:r>
    </w:p>
    <w:p w:rsidR="00783D2F" w:rsidP="00783D2F">
      <w:pPr>
        <w:pStyle w:val="Para"/>
      </w:pPr>
      <w:r>
        <w:t xml:space="preserve">Professor </w:t>
      </w:r>
      <w:r w:rsidRPr="002A591F" w:rsidR="002A591F">
        <w:t>Kate Cavanagh, Tom Foley</w:t>
      </w:r>
      <w:r w:rsidR="002A591F">
        <w:t xml:space="preserve">, </w:t>
      </w:r>
      <w:r w:rsidRPr="002A591F" w:rsidR="002A591F">
        <w:t>Dr Richard Graham</w:t>
      </w:r>
      <w:r w:rsidR="002A591F">
        <w:t xml:space="preserve"> and</w:t>
      </w:r>
      <w:r w:rsidRPr="002A591F" w:rsidR="002A591F">
        <w:t xml:space="preserve"> Akiko Hart</w:t>
      </w:r>
      <w:r>
        <w:t>.</w:t>
      </w:r>
      <w:bookmarkEnd w:id="1"/>
    </w:p>
    <w:p w:rsidR="00197D74" w:rsidRPr="00DB792A" w:rsidP="00DC3B47">
      <w:pPr>
        <w:pStyle w:val="Question"/>
      </w:pPr>
      <w:r w:rsidRPr="00DC3B47">
        <w:rPr>
          <w:b/>
        </w:rPr>
        <w:t>The Chair:</w:t>
      </w:r>
      <w:r>
        <w:t xml:space="preserve"> </w:t>
      </w:r>
      <w:r w:rsidRPr="00DB792A">
        <w:t>Good morning and welcome to the House of Lords C</w:t>
      </w:r>
      <w:r w:rsidRPr="00DB792A" w:rsidR="009F31C4">
        <w:t>OVID</w:t>
      </w:r>
      <w:r w:rsidRPr="00DB792A">
        <w:t xml:space="preserve">-19 Select Committee. Welcome to our witnesses. My colleagues from the </w:t>
      </w:r>
      <w:r w:rsidR="009F31C4">
        <w:t>c</w:t>
      </w:r>
      <w:r w:rsidRPr="00DB792A">
        <w:t xml:space="preserve">ommittee will introduce themselves as they ask </w:t>
      </w:r>
      <w:r>
        <w:t xml:space="preserve">their </w:t>
      </w:r>
      <w:r w:rsidRPr="00DB792A">
        <w:t xml:space="preserve">questions. I remind Members that we are recording, and </w:t>
      </w:r>
      <w:r w:rsidRPr="00DB792A" w:rsidR="009F31C4">
        <w:t xml:space="preserve">I ask them to wave their hands </w:t>
      </w:r>
      <w:r w:rsidRPr="00DB792A">
        <w:t xml:space="preserve">if they wish to </w:t>
      </w:r>
      <w:r w:rsidR="009F31C4">
        <w:t xml:space="preserve">ask a </w:t>
      </w:r>
      <w:r w:rsidR="0036006B">
        <w:t xml:space="preserve">question that is </w:t>
      </w:r>
      <w:r w:rsidR="009F31C4">
        <w:t>supplementary to the question</w:t>
      </w:r>
      <w:r w:rsidR="00BC76D5">
        <w:t>s</w:t>
      </w:r>
      <w:r w:rsidR="009F31C4">
        <w:t xml:space="preserve"> that we have already run through together</w:t>
      </w:r>
      <w:r>
        <w:t xml:space="preserve">. </w:t>
      </w:r>
    </w:p>
    <w:p w:rsidR="00BC76D5" w:rsidP="00197D74">
      <w:pPr>
        <w:pStyle w:val="QuestionCont"/>
      </w:pPr>
      <w:r w:rsidRPr="00DB792A">
        <w:t xml:space="preserve">Our </w:t>
      </w:r>
      <w:r>
        <w:t xml:space="preserve">session </w:t>
      </w:r>
      <w:r w:rsidRPr="00DB792A">
        <w:t xml:space="preserve">today is on mental </w:t>
      </w:r>
      <w:r>
        <w:t>well-being</w:t>
      </w:r>
      <w:r>
        <w:t xml:space="preserve"> as part of the broader formal inquiry that we </w:t>
      </w:r>
      <w:r w:rsidRPr="00DB792A">
        <w:t>are conducting</w:t>
      </w:r>
      <w:r>
        <w:t>. T</w:t>
      </w:r>
      <w:r w:rsidRPr="00DB792A">
        <w:t xml:space="preserve">he context for our </w:t>
      </w:r>
      <w:r>
        <w:t>c</w:t>
      </w:r>
      <w:r w:rsidRPr="00DB792A">
        <w:t xml:space="preserve">ommittee is the rapid changes that have occurred </w:t>
      </w:r>
      <w:r>
        <w:t>because</w:t>
      </w:r>
      <w:r w:rsidRPr="00DB792A">
        <w:t xml:space="preserve"> of the </w:t>
      </w:r>
      <w:r>
        <w:t xml:space="preserve">Covid-19 pandemic. The challenge for us is that we are </w:t>
      </w:r>
      <w:r w:rsidRPr="00F31569">
        <w:t xml:space="preserve">trying to look two to five years out. We are not </w:t>
      </w:r>
      <w:r>
        <w:t>dissecting the</w:t>
      </w:r>
      <w:r w:rsidRPr="00F31569">
        <w:t xml:space="preserve"> current situation; we are really trying to think </w:t>
      </w:r>
      <w:r>
        <w:t>about</w:t>
      </w:r>
      <w:r>
        <w:t xml:space="preserve"> </w:t>
      </w:r>
      <w:r w:rsidRPr="00F31569">
        <w:t>the longer</w:t>
      </w:r>
      <w:r>
        <w:t>-</w:t>
      </w:r>
      <w:r w:rsidRPr="00F31569">
        <w:t xml:space="preserve">term effects of what has happened over the last few months, which itself is something of a changing landscape. </w:t>
      </w:r>
    </w:p>
    <w:p w:rsidR="00197D74" w:rsidRPr="00DB792A" w:rsidP="00197D74">
      <w:pPr>
        <w:pStyle w:val="QuestionCont"/>
      </w:pPr>
      <w:r>
        <w:t xml:space="preserve">In </w:t>
      </w:r>
      <w:r w:rsidR="00BC76D5">
        <w:t>our inquiry</w:t>
      </w:r>
      <w:r w:rsidRPr="00F31569">
        <w:t xml:space="preserve">, </w:t>
      </w:r>
      <w:r>
        <w:t xml:space="preserve">we are </w:t>
      </w:r>
      <w:r w:rsidRPr="00F31569">
        <w:t xml:space="preserve">looking at what the acceleration in the use of technology has done to </w:t>
      </w:r>
      <w:r>
        <w:t>economic</w:t>
      </w:r>
      <w:r w:rsidRPr="00F31569">
        <w:t xml:space="preserve"> and social well</w:t>
      </w:r>
      <w:r>
        <w:t>-</w:t>
      </w:r>
      <w:r w:rsidRPr="00F31569">
        <w:t xml:space="preserve">being. </w:t>
      </w:r>
      <w:r w:rsidRPr="00DB792A">
        <w:t xml:space="preserve">We </w:t>
      </w:r>
      <w:r>
        <w:t xml:space="preserve">have been </w:t>
      </w:r>
      <w:r w:rsidRPr="00DB792A">
        <w:t>looking at lots of different areas of</w:t>
      </w:r>
      <w:r>
        <w:t xml:space="preserve"> that</w:t>
      </w:r>
      <w:r w:rsidR="00BC76D5">
        <w:t xml:space="preserve">, </w:t>
      </w:r>
      <w:r w:rsidRPr="00DB792A">
        <w:t xml:space="preserve">and this week we are focusing on mental health, as </w:t>
      </w:r>
      <w:r w:rsidR="00BC76D5">
        <w:t>I said</w:t>
      </w:r>
      <w:r w:rsidRPr="00DB792A">
        <w:t>. I ask both Members and witnesses</w:t>
      </w:r>
      <w:r>
        <w:t xml:space="preserve"> </w:t>
      </w:r>
      <w:r w:rsidRPr="00DB792A">
        <w:t>to bear those two things in mind</w:t>
      </w:r>
      <w:r>
        <w:t xml:space="preserve"> as far as possible</w:t>
      </w:r>
      <w:r w:rsidR="00BC76D5">
        <w:t>. We could</w:t>
      </w:r>
      <w:r w:rsidRPr="00DB792A">
        <w:t xml:space="preserve"> have a</w:t>
      </w:r>
      <w:r>
        <w:t xml:space="preserve"> </w:t>
      </w:r>
      <w:r w:rsidRPr="00DB792A">
        <w:t>wide</w:t>
      </w:r>
      <w:r>
        <w:t>-</w:t>
      </w:r>
      <w:r w:rsidRPr="00DB792A">
        <w:t xml:space="preserve">ranging </w:t>
      </w:r>
      <w:r>
        <w:t xml:space="preserve">and interesting </w:t>
      </w:r>
      <w:r w:rsidRPr="00DB792A">
        <w:t>discussion about many aspects of mental health</w:t>
      </w:r>
      <w:r w:rsidR="006D6266">
        <w:t>, but</w:t>
      </w:r>
      <w:r w:rsidRPr="00DB792A">
        <w:t xml:space="preserve"> we are trying to look at </w:t>
      </w:r>
      <w:r>
        <w:t xml:space="preserve">the </w:t>
      </w:r>
      <w:r w:rsidRPr="00DB792A">
        <w:t xml:space="preserve">longer term </w:t>
      </w:r>
      <w:r w:rsidR="006D2524">
        <w:t>through the</w:t>
      </w:r>
      <w:r w:rsidRPr="00DB792A">
        <w:t xml:space="preserve"> constant lens of what digitisation has or </w:t>
      </w:r>
      <w:r w:rsidR="00807B08">
        <w:t xml:space="preserve">has </w:t>
      </w:r>
      <w:r w:rsidRPr="00DB792A">
        <w:t xml:space="preserve">not done in the area of mental </w:t>
      </w:r>
      <w:r>
        <w:t>well-being</w:t>
      </w:r>
      <w:r w:rsidRPr="00DB792A">
        <w:t xml:space="preserve">. </w:t>
      </w:r>
    </w:p>
    <w:p w:rsidR="00197D74" w:rsidP="00197D74">
      <w:pPr>
        <w:pStyle w:val="QuestionCont"/>
      </w:pPr>
      <w:r w:rsidRPr="00DB792A">
        <w:t xml:space="preserve">We </w:t>
      </w:r>
      <w:r>
        <w:t>have two panels this morning</w:t>
      </w:r>
      <w:r w:rsidR="006D2524">
        <w:t>,</w:t>
      </w:r>
      <w:r>
        <w:t xml:space="preserve"> so we </w:t>
      </w:r>
      <w:r w:rsidRPr="00DB792A">
        <w:t xml:space="preserve">have about an hour for you guys </w:t>
      </w:r>
      <w:r w:rsidR="00807B08">
        <w:t>in this first session</w:t>
      </w:r>
      <w:r w:rsidRPr="00DB792A">
        <w:t xml:space="preserve">. </w:t>
      </w:r>
      <w:r>
        <w:t>Lord</w:t>
      </w:r>
      <w:r w:rsidRPr="00DB792A">
        <w:t xml:space="preserve"> </w:t>
      </w:r>
      <w:r>
        <w:t>Alderdice</w:t>
      </w:r>
      <w:r w:rsidRPr="00DB792A">
        <w:t xml:space="preserve"> </w:t>
      </w:r>
      <w:r w:rsidR="006D2524">
        <w:t>will</w:t>
      </w:r>
      <w:r w:rsidRPr="00DB792A">
        <w:t xml:space="preserve"> ask the first question. </w:t>
      </w:r>
    </w:p>
    <w:p w:rsidR="00471921" w:rsidP="00197D74">
      <w:pPr>
        <w:pStyle w:val="Question"/>
      </w:pPr>
      <w:sdt>
        <w:sdtPr>
          <w:alias w:val="Member"/>
          <w:tag w:val="&lt;Member mnisId='3478' dodsId='26850'&gt;"/>
          <w:id w:val="652255901"/>
          <w:placeholder>
            <w:docPart w:val="503F4B61F86E433E88C8860CBF9996F9"/>
          </w:placeholder>
          <w:richText/>
        </w:sdtPr>
        <w:sdtContent>
          <w:r w:rsidRPr="00753419" w:rsidR="00197D74">
            <w:rPr>
              <w:b/>
            </w:rPr>
            <w:t>Lord Alderdice:</w:t>
          </w:r>
        </w:sdtContent>
      </w:sdt>
      <w:r w:rsidR="00197D74">
        <w:t xml:space="preserve"> </w:t>
      </w:r>
      <w:r>
        <w:t xml:space="preserve">Thank you, Martha, and welcome to our guest colleagues. We look forward to what you have to say. </w:t>
      </w:r>
      <w:r w:rsidRPr="00DB792A" w:rsidR="00197D74">
        <w:t xml:space="preserve">As the </w:t>
      </w:r>
      <w:r w:rsidR="00197D74">
        <w:t>C</w:t>
      </w:r>
      <w:r w:rsidRPr="00DB792A" w:rsidR="00197D74">
        <w:t xml:space="preserve">hair was saying, we are looking today at the mental health aspects of digital and </w:t>
      </w:r>
      <w:r w:rsidR="00197D74">
        <w:t>well-being</w:t>
      </w:r>
      <w:r w:rsidRPr="00DB792A" w:rsidR="00197D74">
        <w:t xml:space="preserve"> as we look to the next five years or beyond. I am particularly interested in today</w:t>
      </w:r>
      <w:r w:rsidR="00197D74">
        <w:t>’</w:t>
      </w:r>
      <w:r w:rsidRPr="00DB792A" w:rsidR="00197D74">
        <w:t xml:space="preserve">s session because I am a psychiatrist by profession and background, so I am very interested in what you have to say. </w:t>
      </w:r>
    </w:p>
    <w:p w:rsidR="00197D74" w:rsidP="00471921">
      <w:pPr>
        <w:pStyle w:val="Question"/>
        <w:numPr>
          <w:ilvl w:val="0"/>
          <w:numId w:val="0"/>
        </w:numPr>
        <w:ind w:left="794"/>
      </w:pPr>
      <w:r>
        <w:t>W</w:t>
      </w:r>
      <w:r w:rsidRPr="00DB792A">
        <w:t>e are looking further down the line</w:t>
      </w:r>
      <w:r w:rsidR="006D6266">
        <w:t>, but</w:t>
      </w:r>
      <w:r w:rsidRPr="00DB792A">
        <w:t xml:space="preserve"> I would like to start with a couple of questions about where we are now with what has already happened with </w:t>
      </w:r>
      <w:r>
        <w:t>Covid</w:t>
      </w:r>
      <w:r w:rsidRPr="00DB792A">
        <w:t xml:space="preserve">. The first question, which might well be </w:t>
      </w:r>
      <w:r>
        <w:t xml:space="preserve">particularly </w:t>
      </w:r>
      <w:r w:rsidRPr="00DB792A">
        <w:t>for Tom, is: to what extent has the pandemic driven an acceleration in digital mental health services? Secondly</w:t>
      </w:r>
      <w:r>
        <w:t>,</w:t>
      </w:r>
      <w:r w:rsidRPr="00DB792A">
        <w:t xml:space="preserve"> perhaps particularly for </w:t>
      </w:r>
      <w:r>
        <w:t>Akiko</w:t>
      </w:r>
      <w:r w:rsidRPr="00DB792A">
        <w:t>, what impact has that had on users</w:t>
      </w:r>
      <w:r>
        <w:t>’</w:t>
      </w:r>
      <w:r w:rsidRPr="00DB792A">
        <w:t xml:space="preserve"> mental health</w:t>
      </w:r>
      <w:r>
        <w:t xml:space="preserve">? Has it impacted on different groups in different ways? </w:t>
      </w:r>
    </w:p>
    <w:p w:rsidR="00354288" w:rsidP="00197D74">
      <w:pPr>
        <w:pStyle w:val="QuestionCont"/>
      </w:pPr>
      <w:r w:rsidRPr="00DB792A">
        <w:t xml:space="preserve">We use the word </w:t>
      </w:r>
      <w:r>
        <w:t>“</w:t>
      </w:r>
      <w:r w:rsidRPr="00DB792A">
        <w:t>users</w:t>
      </w:r>
      <w:r>
        <w:t>”</w:t>
      </w:r>
      <w:r w:rsidRPr="00DB792A">
        <w:t xml:space="preserve"> nowadays rather than </w:t>
      </w:r>
      <w:r>
        <w:t>“</w:t>
      </w:r>
      <w:r w:rsidRPr="00DB792A">
        <w:t>clients</w:t>
      </w:r>
      <w:r>
        <w:t>”</w:t>
      </w:r>
      <w:r w:rsidRPr="00DB792A">
        <w:t xml:space="preserve">, </w:t>
      </w:r>
      <w:r>
        <w:t>“</w:t>
      </w:r>
      <w:r w:rsidRPr="00DB792A">
        <w:t>patients</w:t>
      </w:r>
      <w:r>
        <w:t>”, “</w:t>
      </w:r>
      <w:r w:rsidRPr="00DB792A">
        <w:t>customers</w:t>
      </w:r>
      <w:r>
        <w:t xml:space="preserve">” </w:t>
      </w:r>
      <w:r w:rsidRPr="00DB792A">
        <w:t>or whatever</w:t>
      </w:r>
      <w:r w:rsidR="006D6266">
        <w:t>, but</w:t>
      </w:r>
      <w:r w:rsidRPr="00DB792A">
        <w:t xml:space="preserve"> of course there is another group of users of these services and that is the therapists. I have noticed that the mental health of some of the therapists is being affected by the constant use of digital. If you want to refer to that, please do</w:t>
      </w:r>
      <w:r w:rsidR="00F86E79">
        <w:t>. O</w:t>
      </w:r>
      <w:r w:rsidRPr="00DB792A">
        <w:t>thers</w:t>
      </w:r>
      <w:r>
        <w:t xml:space="preserve">—Richard, for example—may want to pick up on that question </w:t>
      </w:r>
      <w:r w:rsidRPr="00DB792A">
        <w:t>later</w:t>
      </w:r>
      <w:r>
        <w:t xml:space="preserve">. </w:t>
      </w:r>
    </w:p>
    <w:p w:rsidR="00197D74" w:rsidRPr="00DB792A" w:rsidP="00197D74">
      <w:pPr>
        <w:pStyle w:val="QuestionCont"/>
      </w:pPr>
      <w:r>
        <w:t xml:space="preserve">First, though, I would like you to answer my questions about </w:t>
      </w:r>
      <w:r w:rsidRPr="005446D3">
        <w:t>the extent to which the pandemic has driven an</w:t>
      </w:r>
      <w:r>
        <w:t xml:space="preserve"> </w:t>
      </w:r>
      <w:r w:rsidRPr="005446D3">
        <w:t xml:space="preserve">acceleration in digital mental health </w:t>
      </w:r>
      <w:r w:rsidRPr="005446D3">
        <w:t>services and</w:t>
      </w:r>
      <w:r>
        <w:t xml:space="preserve"> </w:t>
      </w:r>
      <w:r w:rsidRPr="005446D3">
        <w:t>the effect on users</w:t>
      </w:r>
      <w:r>
        <w:t>’</w:t>
      </w:r>
      <w:r w:rsidRPr="005446D3">
        <w:t xml:space="preserve"> mental health. </w:t>
      </w:r>
    </w:p>
    <w:p w:rsidR="00197D74" w:rsidP="00197D74">
      <w:pPr>
        <w:pStyle w:val="Answer"/>
      </w:pPr>
      <w:r>
        <w:rPr>
          <w:b/>
          <w:i/>
        </w:rPr>
        <w:t xml:space="preserve">Tom Foley: </w:t>
      </w:r>
      <w:r w:rsidRPr="00DB792A">
        <w:t xml:space="preserve">Thanks a lot. It is nice to be here. </w:t>
      </w:r>
      <w:r w:rsidR="0075204D">
        <w:t>H</w:t>
      </w:r>
      <w:r w:rsidRPr="00DB792A" w:rsidR="0075204D">
        <w:t xml:space="preserve">ow </w:t>
      </w:r>
      <w:r w:rsidR="0075204D">
        <w:t>Covid</w:t>
      </w:r>
      <w:r w:rsidRPr="00DB792A" w:rsidR="0075204D">
        <w:t xml:space="preserve"> has driven the use of digital mental health services</w:t>
      </w:r>
      <w:r w:rsidRPr="00DB792A">
        <w:t xml:space="preserve"> is a mixed picture. The headlines have been </w:t>
      </w:r>
      <w:r>
        <w:t xml:space="preserve">about </w:t>
      </w:r>
      <w:r w:rsidRPr="00DB792A">
        <w:t>the increased use of telemedicine</w:t>
      </w:r>
      <w:r>
        <w:t>,</w:t>
      </w:r>
      <w:r w:rsidRPr="00DB792A">
        <w:t xml:space="preserve"> and there is no doubt that as mental health teams</w:t>
      </w:r>
      <w:r>
        <w:t xml:space="preserve">—I am a psychiatrist </w:t>
      </w:r>
      <w:r w:rsidRPr="005446D3">
        <w:t>myself as well as working at the university</w:t>
      </w:r>
      <w:r>
        <w:t>—</w:t>
      </w:r>
      <w:r w:rsidRPr="00647F56">
        <w:t xml:space="preserve">we have used much more technology in communicating </w:t>
      </w:r>
      <w:r>
        <w:t>between and within the teams</w:t>
      </w:r>
      <w:r w:rsidR="00507938">
        <w:t>,</w:t>
      </w:r>
      <w:r>
        <w:t xml:space="preserve"> so </w:t>
      </w:r>
      <w:r w:rsidRPr="00647F56">
        <w:t xml:space="preserve">we have been able to work from home a lot of the time, and that has extended into </w:t>
      </w:r>
      <w:r>
        <w:t xml:space="preserve">the </w:t>
      </w:r>
      <w:r w:rsidRPr="00647F56">
        <w:t>services that we provide to patien</w:t>
      </w:r>
      <w:r>
        <w:t>ts</w:t>
      </w:r>
      <w:r w:rsidRPr="00647F56">
        <w:t xml:space="preserve">. </w:t>
      </w:r>
    </w:p>
    <w:p w:rsidR="00197D74" w:rsidP="00197D74">
      <w:pPr>
        <w:pStyle w:val="Answer"/>
      </w:pPr>
      <w:r w:rsidRPr="00647F56">
        <w:t>The big thing that we have seen is that we can do much more with video consultations</w:t>
      </w:r>
      <w:r w:rsidR="006D6266">
        <w:t>, but</w:t>
      </w:r>
      <w:r>
        <w:t xml:space="preserve"> we have also just been using the telephone. We have probably had a much larger increase </w:t>
      </w:r>
      <w:r w:rsidRPr="005446D3">
        <w:t xml:space="preserve">in </w:t>
      </w:r>
      <w:r w:rsidR="003745C5">
        <w:t xml:space="preserve">the number of </w:t>
      </w:r>
      <w:r w:rsidRPr="005446D3">
        <w:t xml:space="preserve">telephone consultations </w:t>
      </w:r>
      <w:r>
        <w:t xml:space="preserve">than </w:t>
      </w:r>
      <w:r w:rsidRPr="005446D3">
        <w:t xml:space="preserve">video consultations. </w:t>
      </w:r>
      <w:r>
        <w:t xml:space="preserve">That shows that it </w:t>
      </w:r>
      <w:r w:rsidRPr="00647F56">
        <w:t xml:space="preserve">is </w:t>
      </w:r>
      <w:r w:rsidR="003745C5">
        <w:t xml:space="preserve">the </w:t>
      </w:r>
      <w:r w:rsidRPr="00647F56">
        <w:t>mature technologies that have really been most helpful during the pandemic</w:t>
      </w:r>
      <w:r w:rsidR="003745C5">
        <w:t>—</w:t>
      </w:r>
      <w:r>
        <w:t>t</w:t>
      </w:r>
      <w:r w:rsidRPr="00647F56">
        <w:t>hings that were already in place</w:t>
      </w:r>
      <w:r>
        <w:t xml:space="preserve"> </w:t>
      </w:r>
      <w:r w:rsidRPr="00647F56">
        <w:t>where people</w:t>
      </w:r>
      <w:r>
        <w:t xml:space="preserve"> have the underlying infrastructure to use them, b</w:t>
      </w:r>
      <w:r w:rsidRPr="00647F56">
        <w:t>oth within the service and in people</w:t>
      </w:r>
      <w:r>
        <w:t>’</w:t>
      </w:r>
      <w:r w:rsidRPr="00647F56">
        <w:t xml:space="preserve">s homes, and things that </w:t>
      </w:r>
      <w:r>
        <w:t xml:space="preserve">could </w:t>
      </w:r>
      <w:r w:rsidRPr="00647F56">
        <w:t xml:space="preserve">be scaled up very quickly </w:t>
      </w:r>
      <w:r>
        <w:t xml:space="preserve">have </w:t>
      </w:r>
      <w:r w:rsidRPr="00647F56">
        <w:t xml:space="preserve">been really successful. </w:t>
      </w:r>
    </w:p>
    <w:p w:rsidR="00197D74" w:rsidP="00197D74">
      <w:pPr>
        <w:pStyle w:val="Answer"/>
      </w:pPr>
      <w:r w:rsidRPr="00647F56">
        <w:t>I suppose you could think of digital mental health interventions as a sort of pipeline. We have the really mature ones such as video consultations at one end</w:t>
      </w:r>
      <w:r w:rsidR="006D6266">
        <w:t>, but</w:t>
      </w:r>
      <w:r w:rsidRPr="00647F56">
        <w:t xml:space="preserve"> at the other end we have </w:t>
      </w:r>
      <w:r>
        <w:t xml:space="preserve">the </w:t>
      </w:r>
      <w:r w:rsidRPr="00647F56">
        <w:t>things that we are still developing and doing a lot of research on</w:t>
      </w:r>
      <w:r>
        <w:t>, where the underlying s</w:t>
      </w:r>
      <w:r w:rsidRPr="00647F56">
        <w:t xml:space="preserve">cience is not really that complete. </w:t>
      </w:r>
      <w:r>
        <w:t xml:space="preserve">While </w:t>
      </w:r>
      <w:r w:rsidRPr="00647F56">
        <w:t xml:space="preserve">we have accelerated </w:t>
      </w:r>
      <w:r>
        <w:t xml:space="preserve">at </w:t>
      </w:r>
      <w:r w:rsidRPr="00647F56">
        <w:t xml:space="preserve">the mature end, we have not seen the same acceleration </w:t>
      </w:r>
      <w:r>
        <w:t xml:space="preserve">at </w:t>
      </w:r>
      <w:r w:rsidRPr="00647F56">
        <w:t>the research and development end. If anything, it has perhaps been pushed backwards by the pandemic</w:t>
      </w:r>
      <w:r w:rsidR="002361FB">
        <w:t>,</w:t>
      </w:r>
      <w:r w:rsidRPr="00647F56">
        <w:t xml:space="preserve"> </w:t>
      </w:r>
      <w:r>
        <w:t>because</w:t>
      </w:r>
      <w:r w:rsidRPr="00647F56">
        <w:t xml:space="preserve"> the research teams</w:t>
      </w:r>
      <w:r>
        <w:t xml:space="preserve">, </w:t>
      </w:r>
      <w:r w:rsidRPr="00647F56">
        <w:t>the universities</w:t>
      </w:r>
      <w:r w:rsidR="002361FB">
        <w:t>,</w:t>
      </w:r>
      <w:r w:rsidRPr="00647F56">
        <w:t xml:space="preserve"> </w:t>
      </w:r>
      <w:r>
        <w:t xml:space="preserve">have </w:t>
      </w:r>
      <w:r w:rsidRPr="00647F56">
        <w:t xml:space="preserve">been focused on </w:t>
      </w:r>
      <w:r>
        <w:t xml:space="preserve">Covid </w:t>
      </w:r>
      <w:r w:rsidRPr="00647F56">
        <w:t xml:space="preserve">work or have </w:t>
      </w:r>
      <w:r w:rsidRPr="002361FB" w:rsidR="002361FB">
        <w:t xml:space="preserve">just </w:t>
      </w:r>
      <w:r w:rsidRPr="00647F56">
        <w:t xml:space="preserve">not been able to meet and get on with developing the stuff that they have been doing. </w:t>
      </w:r>
      <w:r w:rsidR="002361FB">
        <w:t>It</w:t>
      </w:r>
      <w:r w:rsidRPr="00647F56">
        <w:t xml:space="preserve"> is really a mixed picture. You can look at it both ways. </w:t>
      </w:r>
    </w:p>
    <w:p w:rsidR="00197D74" w:rsidRPr="00647F56" w:rsidP="00197D74">
      <w:pPr>
        <w:pStyle w:val="Answer"/>
      </w:pPr>
      <w:r w:rsidRPr="00647F56">
        <w:t xml:space="preserve">The other </w:t>
      </w:r>
      <w:r>
        <w:t xml:space="preserve">issue </w:t>
      </w:r>
      <w:r w:rsidRPr="00647F56">
        <w:t xml:space="preserve">is that </w:t>
      </w:r>
      <w:r>
        <w:t xml:space="preserve">either </w:t>
      </w:r>
      <w:r w:rsidRPr="00647F56">
        <w:t xml:space="preserve">some of the regulation has been relaxed during the </w:t>
      </w:r>
      <w:r>
        <w:t xml:space="preserve">Covid period </w:t>
      </w:r>
      <w:r w:rsidRPr="00647F56">
        <w:t>or the risk benefit of implementing some of these technologies has been slightly changed</w:t>
      </w:r>
      <w:r w:rsidR="008959CA">
        <w:t xml:space="preserve">, </w:t>
      </w:r>
      <w:r w:rsidRPr="00647F56">
        <w:t>so we have no choice</w:t>
      </w:r>
      <w:r w:rsidR="006D6266">
        <w:t xml:space="preserve"> but</w:t>
      </w:r>
      <w:r w:rsidRPr="00647F56">
        <w:t xml:space="preserve"> to get on and do it</w:t>
      </w:r>
      <w:r w:rsidR="008959CA">
        <w:t>. S</w:t>
      </w:r>
      <w:r>
        <w:t xml:space="preserve">o there we </w:t>
      </w:r>
      <w:r w:rsidRPr="00647F56">
        <w:t>have seen an acceleration that might not be long</w:t>
      </w:r>
      <w:r>
        <w:t>-</w:t>
      </w:r>
      <w:r w:rsidRPr="00647F56">
        <w:t>lasting.</w:t>
      </w:r>
    </w:p>
    <w:p w:rsidR="00197D74" w:rsidRPr="00647F56" w:rsidP="00197D74">
      <w:pPr>
        <w:pStyle w:val="Answer"/>
      </w:pPr>
      <w:r>
        <w:t>For</w:t>
      </w:r>
      <w:r w:rsidRPr="00647F56">
        <w:t xml:space="preserve"> patien</w:t>
      </w:r>
      <w:r>
        <w:t>ts,</w:t>
      </w:r>
      <w:r w:rsidRPr="00647F56">
        <w:t xml:space="preserve"> it has been patchy. Some patients have really benefited </w:t>
      </w:r>
      <w:r>
        <w:t xml:space="preserve">from </w:t>
      </w:r>
      <w:r w:rsidRPr="00647F56">
        <w:t>and enjoyed using the new technologies</w:t>
      </w:r>
      <w:r>
        <w:t>, but</w:t>
      </w:r>
      <w:r w:rsidRPr="00647F56">
        <w:t xml:space="preserve"> others have found it more difficult to engage with </w:t>
      </w:r>
      <w:r>
        <w:t>them. In p</w:t>
      </w:r>
      <w:r w:rsidRPr="00647F56">
        <w:t>articular</w:t>
      </w:r>
      <w:r>
        <w:t xml:space="preserve">, really </w:t>
      </w:r>
      <w:r w:rsidRPr="00647F56">
        <w:t>complex patients</w:t>
      </w:r>
      <w:r>
        <w:t xml:space="preserve">, </w:t>
      </w:r>
      <w:r w:rsidRPr="00647F56">
        <w:t>who perhaps have more than one service and more than one therapist involved</w:t>
      </w:r>
      <w:r>
        <w:t xml:space="preserve">, </w:t>
      </w:r>
      <w:r w:rsidRPr="00647F56">
        <w:t>have found it difficult</w:t>
      </w:r>
      <w:r w:rsidR="00BF4B7D">
        <w:t>,</w:t>
      </w:r>
      <w:r w:rsidRPr="00647F56">
        <w:t xml:space="preserve"> because some services have embraced the new technologies</w:t>
      </w:r>
      <w:r>
        <w:t xml:space="preserve"> but</w:t>
      </w:r>
      <w:r w:rsidRPr="00647F56">
        <w:t xml:space="preserve"> others have just shut</w:t>
      </w:r>
      <w:r>
        <w:t xml:space="preserve"> </w:t>
      </w:r>
      <w:r w:rsidRPr="00647F56">
        <w:t>down, and other services are somewhere in between. For patients who have really complex needs, it has not been quite so straightforward.</w:t>
      </w:r>
    </w:p>
    <w:p w:rsidR="00197D74" w:rsidRPr="00F07116" w:rsidP="00197D74">
      <w:pPr>
        <w:pStyle w:val="Answer"/>
      </w:pPr>
      <w:r>
        <w:rPr>
          <w:b/>
          <w:i/>
        </w:rPr>
        <w:t xml:space="preserve">Akiko Hart: </w:t>
      </w:r>
      <w:r w:rsidRPr="00F07116">
        <w:t>It cannot be said often enough that digital mental health support is not for everyone</w:t>
      </w:r>
      <w:r>
        <w:t xml:space="preserve">. Tom has touched on digital exclusion. </w:t>
      </w:r>
      <w:r w:rsidRPr="00F07116">
        <w:t xml:space="preserve">What is really interesting about </w:t>
      </w:r>
      <w:r>
        <w:t xml:space="preserve">that </w:t>
      </w:r>
      <w:r w:rsidRPr="00F07116">
        <w:t xml:space="preserve">is that we think about digital poverty, </w:t>
      </w:r>
      <w:r>
        <w:t xml:space="preserve">such as </w:t>
      </w:r>
      <w:r w:rsidRPr="00F07116">
        <w:t xml:space="preserve">people not being able to access data, </w:t>
      </w:r>
      <w:r>
        <w:t xml:space="preserve">or </w:t>
      </w:r>
      <w:r w:rsidRPr="00F07116">
        <w:t>about skills</w:t>
      </w:r>
      <w:r w:rsidR="00BF4B7D">
        <w:t xml:space="preserve">: </w:t>
      </w:r>
      <w:r>
        <w:t xml:space="preserve">that is, </w:t>
      </w:r>
      <w:r w:rsidRPr="00F07116">
        <w:t xml:space="preserve">people not having the skills or the confidence to access tech. </w:t>
      </w:r>
    </w:p>
    <w:p w:rsidR="00197D74" w:rsidP="00197D74">
      <w:pPr>
        <w:pStyle w:val="Answer"/>
      </w:pPr>
      <w:r w:rsidRPr="00F07116">
        <w:t xml:space="preserve">I would like to make </w:t>
      </w:r>
      <w:r>
        <w:t>two</w:t>
      </w:r>
      <w:r w:rsidRPr="00F07116">
        <w:t xml:space="preserve"> points about digital exclusion. The first is that the switch to digital does not just exclude the people we think it </w:t>
      </w:r>
      <w:r w:rsidR="00340197">
        <w:t>will</w:t>
      </w:r>
      <w:r w:rsidRPr="00F07116">
        <w:t xml:space="preserve"> exclude. </w:t>
      </w:r>
      <w:r w:rsidR="00B96CB2">
        <w:t>If</w:t>
      </w:r>
      <w:r w:rsidRPr="00F07116">
        <w:t xml:space="preserve"> we look at this through the lens of privacy, </w:t>
      </w:r>
      <w:r w:rsidR="00B96CB2">
        <w:t xml:space="preserve">for example, </w:t>
      </w:r>
      <w:r w:rsidRPr="00F07116">
        <w:t>people who live in multioccupancy households</w:t>
      </w:r>
      <w:r>
        <w:t>,</w:t>
      </w:r>
      <w:r w:rsidRPr="00F07116">
        <w:t xml:space="preserve"> young LGBTQ people who might not have disclosed to their parents</w:t>
      </w:r>
      <w:r>
        <w:t xml:space="preserve"> or </w:t>
      </w:r>
      <w:r w:rsidRPr="00F07116">
        <w:t>people who live with interpersonal or domestic violence might not have the privacy or the safety to be able to access digital support online</w:t>
      </w:r>
      <w:r>
        <w:t xml:space="preserve">, so </w:t>
      </w:r>
      <w:r w:rsidRPr="00F07116">
        <w:t xml:space="preserve">it does not just exclude the people we think it </w:t>
      </w:r>
      <w:r w:rsidR="00340197">
        <w:t>will</w:t>
      </w:r>
      <w:r w:rsidRPr="00F07116">
        <w:t xml:space="preserve"> exclude. </w:t>
      </w:r>
    </w:p>
    <w:p w:rsidR="00197D74" w:rsidP="00197D74">
      <w:pPr>
        <w:pStyle w:val="Answer"/>
      </w:pPr>
      <w:r w:rsidRPr="00F07116">
        <w:t xml:space="preserve">Secondly, it excludes people who are often already marginalised. </w:t>
      </w:r>
      <w:r>
        <w:t xml:space="preserve">A </w:t>
      </w:r>
      <w:r w:rsidRPr="00F07116">
        <w:t xml:space="preserve">good example here is people with learning difficulties or those with learning disabilities. There has been very little support on the ground </w:t>
      </w:r>
      <w:r>
        <w:t xml:space="preserve">for </w:t>
      </w:r>
      <w:r w:rsidRPr="00F07116">
        <w:t xml:space="preserve">people to get access </w:t>
      </w:r>
      <w:r>
        <w:t xml:space="preserve">to </w:t>
      </w:r>
      <w:r w:rsidRPr="00F07116">
        <w:t xml:space="preserve">online services. </w:t>
      </w:r>
      <w:r>
        <w:t>[</w:t>
      </w:r>
      <w:r w:rsidRPr="00713D23">
        <w:rPr>
          <w:i/>
          <w:iCs/>
        </w:rPr>
        <w:t>Inaudible</w:t>
      </w:r>
      <w:r>
        <w:t xml:space="preserve">.]—context here </w:t>
      </w:r>
      <w:r w:rsidR="007E6E98">
        <w:t xml:space="preserve">is </w:t>
      </w:r>
      <w:r>
        <w:t xml:space="preserve">that </w:t>
      </w:r>
      <w:r w:rsidR="007E6E98">
        <w:t xml:space="preserve">people </w:t>
      </w:r>
      <w:r w:rsidRPr="00F07116">
        <w:t>with mental health difficulties that do not go away, some of whom will access services and some of whom will not</w:t>
      </w:r>
      <w:r>
        <w:t xml:space="preserve">, are broadly </w:t>
      </w:r>
      <w:r w:rsidRPr="00F07116">
        <w:t>more likely to live on the intersections of multiple marginalisation</w:t>
      </w:r>
      <w:r>
        <w:t>s</w:t>
      </w:r>
      <w:r w:rsidRPr="00F07116">
        <w:t xml:space="preserve"> already</w:t>
      </w:r>
      <w:r>
        <w:t xml:space="preserve">, such as </w:t>
      </w:r>
      <w:r w:rsidRPr="00F07116">
        <w:t>poverty</w:t>
      </w:r>
      <w:r>
        <w:t xml:space="preserve">, precarity and racism. </w:t>
      </w:r>
      <w:r w:rsidRPr="00F07116">
        <w:t xml:space="preserve">We are seeing </w:t>
      </w:r>
      <w:r>
        <w:t xml:space="preserve">that </w:t>
      </w:r>
      <w:r w:rsidRPr="00F07116">
        <w:t>one of the biggest dangers</w:t>
      </w:r>
      <w:r>
        <w:t xml:space="preserve"> </w:t>
      </w:r>
      <w:r w:rsidRPr="00F07116">
        <w:t xml:space="preserve">is that the switch to digital, if it is done in </w:t>
      </w:r>
      <w:r>
        <w:t xml:space="preserve">a one-size-fits-all </w:t>
      </w:r>
      <w:r w:rsidRPr="00F07116">
        <w:t>way</w:t>
      </w:r>
      <w:r>
        <w:t xml:space="preserve">, </w:t>
      </w:r>
      <w:r w:rsidRPr="00F07116">
        <w:t>will compound some of th</w:t>
      </w:r>
      <w:r>
        <w:t>o</w:t>
      </w:r>
      <w:r w:rsidRPr="00F07116">
        <w:t>se inequalities.</w:t>
      </w:r>
    </w:p>
    <w:p w:rsidR="00B94193" w:rsidRPr="00F07116" w:rsidP="00B94193">
      <w:pPr>
        <w:pStyle w:val="Remark"/>
      </w:pPr>
      <w:sdt>
        <w:sdtPr>
          <w:alias w:val="Member"/>
          <w:tag w:val="&lt;Member mnisId='3478' dodsId='26850'&gt;"/>
          <w:id w:val="2127806942"/>
          <w:placeholder>
            <w:docPart w:val="6661D2052DF84D16AC2088199C6E9AFA"/>
          </w:placeholder>
          <w:richText/>
        </w:sdtPr>
        <w:sdtContent>
          <w:r w:rsidRPr="00F07116">
            <w:rPr>
              <w:b/>
            </w:rPr>
            <w:t>Lord Alderdice:</w:t>
          </w:r>
        </w:sdtContent>
      </w:sdt>
      <w:r>
        <w:t xml:space="preserve"> Thank you very much indeed. </w:t>
      </w:r>
      <w:r w:rsidRPr="00F07116">
        <w:t xml:space="preserve">Richard, I notice that you were nodding when I </w:t>
      </w:r>
      <w:r>
        <w:t>mentioned the impact on therapists.</w:t>
      </w:r>
    </w:p>
    <w:p w:rsidR="00B94193" w:rsidRPr="00F07116" w:rsidP="00B94193">
      <w:pPr>
        <w:pStyle w:val="Answer"/>
      </w:pPr>
      <w:r>
        <w:rPr>
          <w:b/>
          <w:i/>
        </w:rPr>
        <w:t xml:space="preserve">Dr Richard Graham: </w:t>
      </w:r>
      <w:r>
        <w:t>Yes. I was thinking of my work historically with a pe</w:t>
      </w:r>
      <w:r w:rsidRPr="00F07116">
        <w:t>er</w:t>
      </w:r>
      <w:r>
        <w:t>-</w:t>
      </w:r>
      <w:r w:rsidRPr="00F07116">
        <w:t>to</w:t>
      </w:r>
      <w:r>
        <w:t>-</w:t>
      </w:r>
      <w:r w:rsidRPr="00F07116">
        <w:t>peer support platform</w:t>
      </w:r>
      <w:r w:rsidR="00BA652C">
        <w:t xml:space="preserve">; </w:t>
      </w:r>
      <w:r>
        <w:t xml:space="preserve">it </w:t>
      </w:r>
      <w:r w:rsidRPr="00F07116">
        <w:t xml:space="preserve">is now called </w:t>
      </w:r>
      <w:r>
        <w:t>T</w:t>
      </w:r>
      <w:r w:rsidRPr="00F07116">
        <w:t>ogether</w:t>
      </w:r>
      <w:r>
        <w:t>. W</w:t>
      </w:r>
      <w:r w:rsidRPr="00F07116">
        <w:t>e</w:t>
      </w:r>
      <w:r>
        <w:t xml:space="preserve"> </w:t>
      </w:r>
      <w:r w:rsidRPr="00F07116">
        <w:t>developed a remote therapy service</w:t>
      </w:r>
      <w:r>
        <w:t xml:space="preserve">—I think, going back to 2011. </w:t>
      </w:r>
      <w:r w:rsidRPr="00F07116">
        <w:t>I was supervising a lot of the therapi</w:t>
      </w:r>
      <w:r>
        <w:t>sts</w:t>
      </w:r>
      <w:r w:rsidRPr="00F07116">
        <w:t>.</w:t>
      </w:r>
      <w:r>
        <w:t xml:space="preserve"> Again, </w:t>
      </w:r>
      <w:r w:rsidRPr="00F07116">
        <w:t>it was a mixture of advantage and disadvantage. The therapists definitely had to work harder to bridge all those gaps</w:t>
      </w:r>
      <w:r>
        <w:t xml:space="preserve"> in i</w:t>
      </w:r>
      <w:r w:rsidRPr="00F07116">
        <w:t xml:space="preserve">nformation, atmosphere and so on that </w:t>
      </w:r>
      <w:r>
        <w:t>you</w:t>
      </w:r>
      <w:r w:rsidRPr="00F07116">
        <w:t xml:space="preserve"> would get in a room</w:t>
      </w:r>
      <w:r w:rsidR="006D6266">
        <w:t>, but</w:t>
      </w:r>
      <w:r>
        <w:t xml:space="preserve"> I think the attention that gave for users of the service</w:t>
      </w:r>
      <w:r w:rsidRPr="00F07116">
        <w:t xml:space="preserve"> </w:t>
      </w:r>
      <w:r>
        <w:t>made it a good experience. In some ways, the extra distance the therapists had to go in using the tech may have had a positive impact on service users. However, it is hard work, with back-to-back appointments. I suppose that we are all recognising that Zoom and Teams calls have a certain exhaustion quality attached.</w:t>
      </w:r>
    </w:p>
    <w:p w:rsidR="00B94193" w:rsidP="00B94193">
      <w:pPr>
        <w:pStyle w:val="Remark"/>
      </w:pPr>
      <w:sdt>
        <w:sdtPr>
          <w:alias w:val="Member"/>
          <w:tag w:val="&lt;Member mnisId='3696' dodsId='32274'&gt;"/>
          <w:id w:val="443969262"/>
          <w:placeholder>
            <w:docPart w:val="6661D2052DF84D16AC2088199C6E9AFA"/>
          </w:placeholder>
          <w:richText/>
        </w:sdtPr>
        <w:sdtContent>
          <w:r w:rsidRPr="00F07116">
            <w:rPr>
              <w:b/>
            </w:rPr>
            <w:t>Baroness Young of Hornsey:</w:t>
          </w:r>
        </w:sdtContent>
      </w:sdt>
      <w:r>
        <w:t xml:space="preserve"> </w:t>
      </w:r>
      <w:r w:rsidRPr="00F07116">
        <w:t xml:space="preserve">Before I embark on my own questions, I wanted to pick up on something that </w:t>
      </w:r>
      <w:r>
        <w:t>Akiko</w:t>
      </w:r>
      <w:r w:rsidRPr="00F07116">
        <w:t xml:space="preserve"> said. </w:t>
      </w:r>
      <w:r>
        <w:t>Akiko, y</w:t>
      </w:r>
      <w:r w:rsidRPr="00F07116">
        <w:t>ou mentioned racism</w:t>
      </w:r>
      <w:r>
        <w:t>. You will o</w:t>
      </w:r>
      <w:r w:rsidRPr="00F07116">
        <w:t>bviously be well aware of the disproportionate</w:t>
      </w:r>
      <w:r>
        <w:t>ly</w:t>
      </w:r>
      <w:r w:rsidRPr="00F07116">
        <w:t xml:space="preserve"> negative outcomes that black people of African descent, and of </w:t>
      </w:r>
      <w:r>
        <w:t>s</w:t>
      </w:r>
      <w:r w:rsidRPr="00F07116">
        <w:t>outh Asian descent</w:t>
      </w:r>
      <w:r w:rsidRPr="0027684E" w:rsidR="0027684E">
        <w:t xml:space="preserve"> </w:t>
      </w:r>
      <w:r w:rsidRPr="00F07116" w:rsidR="0027684E">
        <w:t>to some extent</w:t>
      </w:r>
      <w:r w:rsidRPr="00F07116">
        <w:t xml:space="preserve">, </w:t>
      </w:r>
      <w:r>
        <w:t>endure with</w:t>
      </w:r>
      <w:r w:rsidRPr="00F07116">
        <w:t xml:space="preserve"> mental health services</w:t>
      </w:r>
      <w:r>
        <w:t>.</w:t>
      </w:r>
      <w:r w:rsidRPr="00F07116">
        <w:t xml:space="preserve"> </w:t>
      </w:r>
      <w:r>
        <w:t xml:space="preserve">I </w:t>
      </w:r>
      <w:r w:rsidRPr="00F07116">
        <w:t xml:space="preserve">wondered </w:t>
      </w:r>
      <w:r>
        <w:t>whether</w:t>
      </w:r>
      <w:r w:rsidRPr="00F07116">
        <w:t xml:space="preserve"> you had </w:t>
      </w:r>
      <w:r>
        <w:t>any</w:t>
      </w:r>
      <w:r w:rsidRPr="00F07116">
        <w:t xml:space="preserve">thing specific to say about that issue. </w:t>
      </w:r>
    </w:p>
    <w:p w:rsidR="00B94193" w:rsidP="00B94193">
      <w:pPr>
        <w:pStyle w:val="Answer"/>
      </w:pPr>
      <w:r>
        <w:rPr>
          <w:b/>
          <w:i/>
        </w:rPr>
        <w:t xml:space="preserve">Akiko Hart: </w:t>
      </w:r>
      <w:r w:rsidRPr="00F07116">
        <w:t>We know that people from raciali</w:t>
      </w:r>
      <w:r>
        <w:t>s</w:t>
      </w:r>
      <w:r w:rsidRPr="00F07116">
        <w:t>ed communities are overrepresented in mental health services</w:t>
      </w:r>
      <w:r>
        <w:t>, especially at the sharper end. If we look at the s</w:t>
      </w:r>
      <w:r w:rsidRPr="00F07116">
        <w:t xml:space="preserve">tatistics </w:t>
      </w:r>
      <w:r w:rsidR="0027684E">
        <w:t>on</w:t>
      </w:r>
      <w:r w:rsidRPr="00F07116">
        <w:t xml:space="preserve"> coercion, detention and restraint, we see across the board that people from raciali</w:t>
      </w:r>
      <w:r>
        <w:t>s</w:t>
      </w:r>
      <w:r w:rsidRPr="00F07116">
        <w:t xml:space="preserve">ed communities are overrepresented. </w:t>
      </w:r>
    </w:p>
    <w:p w:rsidR="00B94193" w:rsidRPr="00F07116" w:rsidP="00B94193">
      <w:pPr>
        <w:pStyle w:val="Answer"/>
      </w:pPr>
      <w:r>
        <w:t xml:space="preserve">In the light of the </w:t>
      </w:r>
      <w:r w:rsidRPr="00F07116">
        <w:t>George Floyd murder</w:t>
      </w:r>
      <w:r>
        <w:t>, B</w:t>
      </w:r>
      <w:r w:rsidRPr="00F07116">
        <w:t xml:space="preserve">lack </w:t>
      </w:r>
      <w:r>
        <w:t>L</w:t>
      </w:r>
      <w:r w:rsidRPr="00F07116">
        <w:t xml:space="preserve">ives </w:t>
      </w:r>
      <w:r>
        <w:t>M</w:t>
      </w:r>
      <w:r w:rsidRPr="00F07116">
        <w:t xml:space="preserve">atter and a more general awareness </w:t>
      </w:r>
      <w:r w:rsidR="0027684E">
        <w:t>of</w:t>
      </w:r>
      <w:r w:rsidRPr="00F07116">
        <w:t xml:space="preserve"> racism</w:t>
      </w:r>
      <w:r>
        <w:t xml:space="preserve"> this year</w:t>
      </w:r>
      <w:r w:rsidRPr="00F07116">
        <w:t xml:space="preserve">, we </w:t>
      </w:r>
      <w:r>
        <w:t>have seen</w:t>
      </w:r>
      <w:r w:rsidRPr="00F07116">
        <w:t xml:space="preserve"> within mental health</w:t>
      </w:r>
      <w:r>
        <w:t xml:space="preserve"> </w:t>
      </w:r>
      <w:r w:rsidRPr="00F07116">
        <w:t>an increasing awareness of the impact of racism</w:t>
      </w:r>
      <w:r>
        <w:t xml:space="preserve">, </w:t>
      </w:r>
      <w:r w:rsidRPr="00F07116">
        <w:t xml:space="preserve">particularly structural and institutional racism, on people who live with mental </w:t>
      </w:r>
      <w:r>
        <w:t>ill-</w:t>
      </w:r>
      <w:r w:rsidRPr="00F07116">
        <w:t>health.</w:t>
      </w:r>
      <w:r>
        <w:t xml:space="preserve"> </w:t>
      </w:r>
      <w:r w:rsidRPr="00F07116">
        <w:t>We are seeing some progress in</w:t>
      </w:r>
      <w:r>
        <w:t xml:space="preserve"> </w:t>
      </w:r>
      <w:r w:rsidRPr="00F07116">
        <w:t>the wider conversation</w:t>
      </w:r>
      <w:r w:rsidR="006D6266">
        <w:t>, but</w:t>
      </w:r>
      <w:r w:rsidRPr="00F07116">
        <w:t xml:space="preserve"> the truth is that there have been many studies and inquiries</w:t>
      </w:r>
      <w:r w:rsidR="006D6266">
        <w:t xml:space="preserve"> but</w:t>
      </w:r>
      <w:r w:rsidRPr="00F07116">
        <w:t xml:space="preserve"> very little has changed in 20 or 30 years.</w:t>
      </w:r>
      <w:r>
        <w:t xml:space="preserve"> There is a sense of weariness among </w:t>
      </w:r>
      <w:r w:rsidRPr="00F07116">
        <w:t>activists who have been working in this area for the last few decades</w:t>
      </w:r>
      <w:r>
        <w:t xml:space="preserve"> </w:t>
      </w:r>
      <w:r w:rsidRPr="00F07116">
        <w:t>because there has not been a big enough shift. It is really important to be mindful of that</w:t>
      </w:r>
      <w:r>
        <w:t xml:space="preserve"> in this context.</w:t>
      </w:r>
      <w:r w:rsidRPr="00F07116">
        <w:t xml:space="preserve"> All this has been compounded, as we know, b</w:t>
      </w:r>
      <w:r>
        <w:t>y</w:t>
      </w:r>
      <w:r w:rsidRPr="00F07116">
        <w:t xml:space="preserve"> the impact of </w:t>
      </w:r>
      <w:r>
        <w:t>Covid</w:t>
      </w:r>
      <w:r w:rsidRPr="00F07116">
        <w:t xml:space="preserve"> on marginalised and raciali</w:t>
      </w:r>
      <w:r>
        <w:t>s</w:t>
      </w:r>
      <w:r w:rsidRPr="00F07116">
        <w:t>ed communities</w:t>
      </w:r>
      <w:r>
        <w:t>.</w:t>
      </w:r>
    </w:p>
    <w:p w:rsidR="00B94193" w:rsidP="00B94193">
      <w:pPr>
        <w:pStyle w:val="Question"/>
      </w:pPr>
      <w:sdt>
        <w:sdtPr>
          <w:alias w:val="Member"/>
          <w:tag w:val="&lt;Member mnisId='3696' dodsId='32274'&gt;"/>
          <w:id w:val="1496759938"/>
          <w:placeholder>
            <w:docPart w:val="6661D2052DF84D16AC2088199C6E9AFA"/>
          </w:placeholder>
          <w:richText/>
        </w:sdtPr>
        <w:sdtContent>
          <w:r w:rsidRPr="003165FB">
            <w:rPr>
              <w:b/>
            </w:rPr>
            <w:t>Baroness Young of Hornsey:</w:t>
          </w:r>
        </w:sdtContent>
      </w:sdt>
      <w:r>
        <w:t xml:space="preserve"> </w:t>
      </w:r>
      <w:r w:rsidRPr="00F07116">
        <w:t>If you</w:t>
      </w:r>
      <w:r>
        <w:t xml:space="preserve"> know</w:t>
      </w:r>
      <w:r w:rsidRPr="00F07116">
        <w:t xml:space="preserve"> o</w:t>
      </w:r>
      <w:r>
        <w:t>f any</w:t>
      </w:r>
      <w:r w:rsidRPr="00F07116">
        <w:t xml:space="preserve"> research about the </w:t>
      </w:r>
      <w:r>
        <w:t xml:space="preserve">potential </w:t>
      </w:r>
      <w:r w:rsidRPr="00F07116">
        <w:t>impact of</w:t>
      </w:r>
      <w:r>
        <w:t xml:space="preserve"> further digitisation on delivery of mental health services, perhaps you could w</w:t>
      </w:r>
      <w:r w:rsidRPr="00F07116">
        <w:t>rit</w:t>
      </w:r>
      <w:r>
        <w:t>e in</w:t>
      </w:r>
      <w:r w:rsidRPr="00F07116">
        <w:t xml:space="preserve"> and let us know, because that would be really useful. </w:t>
      </w:r>
    </w:p>
    <w:p w:rsidR="00B94193" w:rsidP="00B94193">
      <w:pPr>
        <w:pStyle w:val="Question"/>
        <w:numPr>
          <w:ilvl w:val="0"/>
          <w:numId w:val="0"/>
        </w:numPr>
        <w:ind w:left="794"/>
      </w:pPr>
      <w:r w:rsidRPr="00F07116">
        <w:t xml:space="preserve">I </w:t>
      </w:r>
      <w:r>
        <w:t>want now to</w:t>
      </w:r>
      <w:r w:rsidRPr="00F07116">
        <w:t xml:space="preserve"> ask about the increased use of digital technology in mental health service delivery.</w:t>
      </w:r>
      <w:r>
        <w:t xml:space="preserve"> </w:t>
      </w:r>
      <w:r w:rsidRPr="00F07116">
        <w:t>Kate</w:t>
      </w:r>
      <w:r>
        <w:t>,</w:t>
      </w:r>
      <w:r w:rsidRPr="00F07116">
        <w:t xml:space="preserve"> what new technologies and uses of technology </w:t>
      </w:r>
      <w:r>
        <w:t xml:space="preserve">do </w:t>
      </w:r>
      <w:r w:rsidRPr="00F07116">
        <w:t>you expect to emerge over the next five years or so</w:t>
      </w:r>
      <w:r>
        <w:t>?</w:t>
      </w:r>
      <w:r w:rsidRPr="00F07116">
        <w:t xml:space="preserve"> </w:t>
      </w:r>
    </w:p>
    <w:p w:rsidR="00B94193" w:rsidRPr="00F07116" w:rsidP="00B94193">
      <w:pPr>
        <w:pStyle w:val="Answer"/>
      </w:pPr>
      <w:r>
        <w:rPr>
          <w:b/>
          <w:i/>
        </w:rPr>
        <w:t xml:space="preserve">Professor Kate Cavanagh: </w:t>
      </w:r>
      <w:r w:rsidRPr="00F07116">
        <w:t xml:space="preserve">I thank the panel for inviting me today. I want to reflect on something that Tom said earlier about mature technologies having the potential to be implemented. We see headlines </w:t>
      </w:r>
      <w:r>
        <w:t>about</w:t>
      </w:r>
      <w:r w:rsidRPr="00F07116">
        <w:t xml:space="preserve"> exciting new</w:t>
      </w:r>
      <w:r>
        <w:t xml:space="preserve"> avenues of research and high-tech ideas that have </w:t>
      </w:r>
      <w:r w:rsidRPr="00F07116">
        <w:t>potential for mental health services</w:t>
      </w:r>
      <w:r w:rsidR="006D6266">
        <w:t>, but</w:t>
      </w:r>
      <w:r w:rsidRPr="00F07116">
        <w:t xml:space="preserve"> what we are more likely to see implemented over the next few years, and what resources are needed for, </w:t>
      </w:r>
      <w:r>
        <w:t>are</w:t>
      </w:r>
      <w:r w:rsidRPr="00F07116">
        <w:t xml:space="preserve"> services that make the best of technologies</w:t>
      </w:r>
      <w:r>
        <w:t xml:space="preserve"> </w:t>
      </w:r>
      <w:r w:rsidRPr="00F07116">
        <w:t xml:space="preserve">already widely accessible and ways of working that already have a mature evidence base. That will include </w:t>
      </w:r>
      <w:r>
        <w:t xml:space="preserve">a </w:t>
      </w:r>
      <w:r w:rsidRPr="00F07116">
        <w:t>need for services to deliver</w:t>
      </w:r>
      <w:r>
        <w:t xml:space="preserve"> </w:t>
      </w:r>
      <w:r w:rsidRPr="00F07116">
        <w:t>confidently a more blended approach</w:t>
      </w:r>
      <w:r>
        <w:t xml:space="preserve"> that </w:t>
      </w:r>
      <w:r w:rsidRPr="00F07116">
        <w:t>draw</w:t>
      </w:r>
      <w:r>
        <w:t>s</w:t>
      </w:r>
      <w:r w:rsidRPr="00F07116">
        <w:t xml:space="preserve"> on technology that many people already have access to, add</w:t>
      </w:r>
      <w:r>
        <w:t>ing</w:t>
      </w:r>
      <w:r w:rsidRPr="00F07116">
        <w:t xml:space="preserve"> what is special and supportive in digital technology to well</w:t>
      </w:r>
      <w:r>
        <w:t>-</w:t>
      </w:r>
      <w:r w:rsidRPr="00F07116">
        <w:t>established</w:t>
      </w:r>
      <w:r>
        <w:t>,</w:t>
      </w:r>
      <w:r w:rsidRPr="00F07116">
        <w:t xml:space="preserve"> evidence</w:t>
      </w:r>
      <w:r>
        <w:t>-</w:t>
      </w:r>
      <w:r w:rsidRPr="00F07116">
        <w:t>based practi</w:t>
      </w:r>
      <w:r>
        <w:t>c</w:t>
      </w:r>
      <w:r w:rsidRPr="00F07116">
        <w:t>e in face</w:t>
      </w:r>
      <w:r>
        <w:t>-</w:t>
      </w:r>
      <w:r w:rsidRPr="00F07116">
        <w:t>to</w:t>
      </w:r>
      <w:r>
        <w:t>-</w:t>
      </w:r>
      <w:r w:rsidRPr="00F07116">
        <w:t>face working.</w:t>
      </w:r>
    </w:p>
    <w:p w:rsidR="00B94193" w:rsidRPr="00F07116" w:rsidP="00B94193">
      <w:pPr>
        <w:pStyle w:val="Remark"/>
      </w:pPr>
      <w:sdt>
        <w:sdtPr>
          <w:alias w:val="Member"/>
          <w:tag w:val="&lt;Member mnisId='3696' dodsId='32274'&gt;"/>
          <w:id w:val="922839382"/>
          <w:placeholder>
            <w:docPart w:val="6661D2052DF84D16AC2088199C6E9AFA"/>
          </w:placeholder>
          <w:richText/>
        </w:sdtPr>
        <w:sdtContent>
          <w:r w:rsidRPr="00164CFA">
            <w:rPr>
              <w:b/>
            </w:rPr>
            <w:t>Baroness Young of Hornsey:</w:t>
          </w:r>
        </w:sdtContent>
      </w:sdt>
      <w:r>
        <w:t xml:space="preserve"> An </w:t>
      </w:r>
      <w:r w:rsidRPr="00F07116">
        <w:t xml:space="preserve">interesting </w:t>
      </w:r>
      <w:r>
        <w:t xml:space="preserve">comment was made earlier about increased use of the telephone—sort of old-school technology. It will be interesting </w:t>
      </w:r>
      <w:r w:rsidRPr="00F07116">
        <w:t>to see how that develops</w:t>
      </w:r>
      <w:r>
        <w:t xml:space="preserve"> over the next years and whether, at some point, there will be a switchover for some cases. </w:t>
      </w:r>
    </w:p>
    <w:p w:rsidR="00B94193" w:rsidRPr="00F07116" w:rsidP="00B94193">
      <w:pPr>
        <w:pStyle w:val="QuestionCont"/>
      </w:pPr>
      <w:r w:rsidRPr="00F07116">
        <w:t xml:space="preserve">We have already heard from </w:t>
      </w:r>
      <w:r>
        <w:t>Akiko</w:t>
      </w:r>
      <w:r w:rsidRPr="00F07116">
        <w:t xml:space="preserve"> about some of the</w:t>
      </w:r>
      <w:r>
        <w:t xml:space="preserve"> potential barriers.</w:t>
      </w:r>
      <w:r w:rsidRPr="00F07116">
        <w:t xml:space="preserve"> </w:t>
      </w:r>
      <w:r>
        <w:t xml:space="preserve">What do </w:t>
      </w:r>
      <w:r w:rsidRPr="00F07116">
        <w:t>you and Richard</w:t>
      </w:r>
      <w:r>
        <w:t xml:space="preserve"> </w:t>
      </w:r>
      <w:r w:rsidRPr="00F07116">
        <w:t>think some of the barriers</w:t>
      </w:r>
      <w:r>
        <w:t xml:space="preserve"> might be</w:t>
      </w:r>
      <w:r w:rsidRPr="00F07116">
        <w:t xml:space="preserve"> to maximi</w:t>
      </w:r>
      <w:r>
        <w:t>s</w:t>
      </w:r>
      <w:r w:rsidRPr="00F07116">
        <w:t>ing</w:t>
      </w:r>
      <w:r>
        <w:t xml:space="preserve"> </w:t>
      </w:r>
      <w:r w:rsidRPr="00F07116">
        <w:t>technology</w:t>
      </w:r>
      <w:r>
        <w:t>’s potential</w:t>
      </w:r>
      <w:r w:rsidRPr="00F07116">
        <w:t xml:space="preserve"> to improve services</w:t>
      </w:r>
      <w:r>
        <w:t>?</w:t>
      </w:r>
      <w:r w:rsidRPr="00F07116">
        <w:t xml:space="preserve"> Do we need more incentives to develop digital services?</w:t>
      </w:r>
    </w:p>
    <w:p w:rsidR="00B94193" w:rsidRPr="00F07116" w:rsidP="00B94193">
      <w:pPr>
        <w:pStyle w:val="Answer"/>
      </w:pPr>
      <w:r>
        <w:rPr>
          <w:b/>
          <w:i/>
        </w:rPr>
        <w:t xml:space="preserve">Professor Kate Cavanagh: </w:t>
      </w:r>
      <w:r>
        <w:t>Again, e</w:t>
      </w:r>
      <w:r w:rsidRPr="00F07116">
        <w:t xml:space="preserve">choing what </w:t>
      </w:r>
      <w:r>
        <w:t>Akiko</w:t>
      </w:r>
      <w:r w:rsidRPr="00F07116">
        <w:t xml:space="preserve"> said earlier, digital services are not for everyone</w:t>
      </w:r>
      <w:r w:rsidR="006D6266">
        <w:t>, but</w:t>
      </w:r>
      <w:r w:rsidRPr="00F07116">
        <w:t xml:space="preserve"> they might</w:t>
      </w:r>
      <w:r>
        <w:t xml:space="preserve"> </w:t>
      </w:r>
      <w:r w:rsidRPr="00F07116">
        <w:t xml:space="preserve">offer something additional and increase the reach and </w:t>
      </w:r>
      <w:r>
        <w:t>a</w:t>
      </w:r>
      <w:r w:rsidRPr="00F07116">
        <w:t xml:space="preserve">ccessibility of services for many. </w:t>
      </w:r>
    </w:p>
    <w:p w:rsidR="00B94193" w:rsidRPr="00F07116" w:rsidP="00B94193">
      <w:pPr>
        <w:pStyle w:val="Answer"/>
      </w:pPr>
      <w:r>
        <w:t xml:space="preserve">On barriers, </w:t>
      </w:r>
      <w:r w:rsidRPr="00F07116">
        <w:t>digital</w:t>
      </w:r>
      <w:r>
        <w:t>,</w:t>
      </w:r>
      <w:r w:rsidRPr="00F07116">
        <w:t xml:space="preserve"> tech</w:t>
      </w:r>
      <w:r>
        <w:t xml:space="preserve">, </w:t>
      </w:r>
      <w:r w:rsidRPr="00F07116">
        <w:t>infrastructure</w:t>
      </w:r>
      <w:r>
        <w:t>,</w:t>
      </w:r>
      <w:r w:rsidRPr="00F07116">
        <w:t xml:space="preserve"> hardware and connectivity issues</w:t>
      </w:r>
      <w:r>
        <w:t xml:space="preserve"> </w:t>
      </w:r>
      <w:r w:rsidRPr="00F07116">
        <w:t xml:space="preserve">are barriers </w:t>
      </w:r>
      <w:r>
        <w:t>for</w:t>
      </w:r>
      <w:r w:rsidRPr="00F07116">
        <w:t xml:space="preserve"> some services and for some service users in accessing technology</w:t>
      </w:r>
      <w:r w:rsidR="006D6266">
        <w:t>, but</w:t>
      </w:r>
      <w:r w:rsidRPr="00F07116">
        <w:t xml:space="preserve"> there are also barriers</w:t>
      </w:r>
      <w:r w:rsidR="00045E8B">
        <w:t xml:space="preserve"> such as the </w:t>
      </w:r>
      <w:r w:rsidRPr="00F07116">
        <w:t>limited rol</w:t>
      </w:r>
      <w:r>
        <w:t>l</w:t>
      </w:r>
      <w:r w:rsidRPr="00F07116">
        <w:t xml:space="preserve">out of training for healthcare staff </w:t>
      </w:r>
      <w:r w:rsidR="00045E8B">
        <w:t>on</w:t>
      </w:r>
      <w:r w:rsidRPr="00F07116">
        <w:t xml:space="preserve"> digital working and a need for greater support</w:t>
      </w:r>
      <w:r>
        <w:t xml:space="preserve">, </w:t>
      </w:r>
      <w:r w:rsidRPr="00F07116">
        <w:t>upskilling and confidence</w:t>
      </w:r>
      <w:r>
        <w:t>-</w:t>
      </w:r>
      <w:r w:rsidRPr="00F07116">
        <w:t xml:space="preserve">building in that area. </w:t>
      </w:r>
      <w:r>
        <w:t>NHS</w:t>
      </w:r>
      <w:r w:rsidRPr="00F07116">
        <w:t xml:space="preserve"> colleagues have been remarkable during the </w:t>
      </w:r>
      <w:r>
        <w:t>Covid</w:t>
      </w:r>
      <w:r w:rsidRPr="00F07116">
        <w:t xml:space="preserve"> pandemic</w:t>
      </w:r>
      <w:r w:rsidR="006D6266">
        <w:t>, but</w:t>
      </w:r>
      <w:r>
        <w:t xml:space="preserve"> that is an a</w:t>
      </w:r>
      <w:r w:rsidRPr="00F07116">
        <w:t xml:space="preserve">cute response </w:t>
      </w:r>
      <w:r>
        <w:t>to</w:t>
      </w:r>
      <w:r w:rsidRPr="00F07116">
        <w:t xml:space="preserve"> meet the needs of the communities</w:t>
      </w:r>
      <w:r>
        <w:t xml:space="preserve"> </w:t>
      </w:r>
      <w:r w:rsidRPr="00F07116">
        <w:t>they serve</w:t>
      </w:r>
      <w:r>
        <w:t>.</w:t>
      </w:r>
      <w:r w:rsidRPr="00F07116">
        <w:t xml:space="preserve"> In a slightly longer timeframe, more deliberate and planned training and support </w:t>
      </w:r>
      <w:r>
        <w:t>are</w:t>
      </w:r>
      <w:r w:rsidRPr="00F07116">
        <w:t xml:space="preserve"> needed.</w:t>
      </w:r>
    </w:p>
    <w:p w:rsidR="00B94193" w:rsidP="00B94193">
      <w:pPr>
        <w:pStyle w:val="Answer"/>
      </w:pPr>
      <w:r w:rsidRPr="00F07116">
        <w:t xml:space="preserve">I have been interested </w:t>
      </w:r>
      <w:r>
        <w:t>to</w:t>
      </w:r>
      <w:r w:rsidRPr="00F07116">
        <w:t xml:space="preserve"> read some work from</w:t>
      </w:r>
      <w:r>
        <w:t xml:space="preserve"> John Torous and colleagues at</w:t>
      </w:r>
      <w:r w:rsidRPr="00F07116">
        <w:t xml:space="preserve"> Harvard about a new role in healthcare services for</w:t>
      </w:r>
      <w:r>
        <w:t xml:space="preserve"> </w:t>
      </w:r>
      <w:r w:rsidRPr="00F07116">
        <w:t>digital navigat</w:t>
      </w:r>
      <w:r>
        <w:t xml:space="preserve">ors, both for healthcare staff and peer support workers. Such roles would be around digital literacy and access, and helping users and staff make the most </w:t>
      </w:r>
      <w:r w:rsidRPr="00F07116">
        <w:t xml:space="preserve">of digital potential within services. </w:t>
      </w:r>
    </w:p>
    <w:p w:rsidR="00B94193" w:rsidRPr="00F07116" w:rsidP="00B94193">
      <w:pPr>
        <w:pStyle w:val="Answer"/>
      </w:pPr>
      <w:r w:rsidRPr="00F07116">
        <w:t xml:space="preserve">We have seen in a number of surveys and studies over the </w:t>
      </w:r>
      <w:r>
        <w:t>p</w:t>
      </w:r>
      <w:r w:rsidRPr="00F07116">
        <w:t>ast decade or more</w:t>
      </w:r>
      <w:r>
        <w:t xml:space="preserve"> that there are </w:t>
      </w:r>
      <w:r w:rsidRPr="00F07116">
        <w:t xml:space="preserve">attitudinal and belief barriers </w:t>
      </w:r>
      <w:r>
        <w:t>to</w:t>
      </w:r>
      <w:r w:rsidRPr="00F07116">
        <w:t xml:space="preserve"> using digital services</w:t>
      </w:r>
      <w:r>
        <w:t>. T</w:t>
      </w:r>
      <w:r w:rsidRPr="00F07116">
        <w:t xml:space="preserve">hings that can improve knowledge and awareness of what is possible, </w:t>
      </w:r>
      <w:r>
        <w:t xml:space="preserve">of </w:t>
      </w:r>
      <w:r w:rsidRPr="00F07116">
        <w:t>what services are safe and secure</w:t>
      </w:r>
      <w:r>
        <w:t>, and of</w:t>
      </w:r>
      <w:r w:rsidRPr="00F07116">
        <w:t xml:space="preserve"> what evidence</w:t>
      </w:r>
      <w:r>
        <w:t xml:space="preserve"> </w:t>
      </w:r>
      <w:r w:rsidRPr="00F07116">
        <w:t>base there is for interventions and other ways of working can be really helpful.</w:t>
      </w:r>
      <w:r>
        <w:t xml:space="preserve"> </w:t>
      </w:r>
      <w:r w:rsidRPr="00F07116">
        <w:t xml:space="preserve">I see those as the main barriers and </w:t>
      </w:r>
      <w:r>
        <w:t xml:space="preserve">some </w:t>
      </w:r>
      <w:r w:rsidRPr="00F07116">
        <w:t>opportunities for overcoming them.</w:t>
      </w:r>
    </w:p>
    <w:p w:rsidR="00B94193" w:rsidP="00B94193">
      <w:pPr>
        <w:pStyle w:val="Remark"/>
      </w:pPr>
      <w:sdt>
        <w:sdtPr>
          <w:alias w:val="Member"/>
          <w:tag w:val="&lt;Member mnisId='3696' dodsId='32274'&gt;"/>
          <w:id w:val="-2092237456"/>
          <w:placeholder>
            <w:docPart w:val="6661D2052DF84D16AC2088199C6E9AFA"/>
          </w:placeholder>
          <w:richText/>
        </w:sdtPr>
        <w:sdtContent>
          <w:r w:rsidRPr="00164CFA">
            <w:rPr>
              <w:b/>
            </w:rPr>
            <w:t>Baroness Young of Hornsey:</w:t>
          </w:r>
        </w:sdtContent>
      </w:sdt>
      <w:r>
        <w:t xml:space="preserve"> </w:t>
      </w:r>
      <w:r w:rsidRPr="00F07116">
        <w:t xml:space="preserve">Richard, do you have anything to add </w:t>
      </w:r>
      <w:r w:rsidR="007D0269">
        <w:t xml:space="preserve">with regard to </w:t>
      </w:r>
      <w:r w:rsidRPr="00F07116">
        <w:t xml:space="preserve">potential barriers </w:t>
      </w:r>
      <w:r>
        <w:t>and</w:t>
      </w:r>
      <w:r w:rsidRPr="00F07116">
        <w:t xml:space="preserve"> maximisation</w:t>
      </w:r>
      <w:r>
        <w:t>, or incentives, m</w:t>
      </w:r>
      <w:r w:rsidRPr="00F07116">
        <w:t xml:space="preserve">ethodologies and processes for developing digital services? </w:t>
      </w:r>
    </w:p>
    <w:p w:rsidR="009F31C4" w:rsidP="009F31C4">
      <w:pPr>
        <w:pStyle w:val="Answer"/>
      </w:pPr>
      <w:r>
        <w:rPr>
          <w:b/>
          <w:i/>
        </w:rPr>
        <w:t xml:space="preserve">Dr Richard Graham: </w:t>
      </w:r>
      <w:r>
        <w:t xml:space="preserve">That is a huge question. It goes back to Akiko’s comment about digital poverty </w:t>
      </w:r>
      <w:r w:rsidRPr="00494292">
        <w:t>and whether we will reach a point where it is your right to have access to the online world and be afforded a device. One of the most poignant comments that I read during our survey research with</w:t>
      </w:r>
      <w:r>
        <w:t xml:space="preserve"> Partnership for Young</w:t>
      </w:r>
      <w:r w:rsidRPr="00494292">
        <w:t xml:space="preserve"> London was</w:t>
      </w:r>
      <w:r>
        <w:t xml:space="preserve"> the answer from a young person to “</w:t>
      </w:r>
      <w:r w:rsidRPr="00494292">
        <w:t>What would make the most difference to your life</w:t>
      </w:r>
      <w:r>
        <w:t>?”</w:t>
      </w:r>
      <w:r w:rsidR="00092819">
        <w:t xml:space="preserve">. It </w:t>
      </w:r>
      <w:r w:rsidRPr="00494292">
        <w:t xml:space="preserve">was </w:t>
      </w:r>
      <w:r>
        <w:t>wi</w:t>
      </w:r>
      <w:r w:rsidR="00BF0CF7">
        <w:t>-</w:t>
      </w:r>
      <w:r>
        <w:t>fi</w:t>
      </w:r>
      <w:r w:rsidRPr="00494292">
        <w:t xml:space="preserve">. </w:t>
      </w:r>
      <w:r>
        <w:t xml:space="preserve">At </w:t>
      </w:r>
      <w:r w:rsidRPr="00F07116">
        <w:t xml:space="preserve">the other end of life, people in later life would </w:t>
      </w:r>
      <w:r>
        <w:t xml:space="preserve">often </w:t>
      </w:r>
      <w:r w:rsidRPr="00F07116">
        <w:t>like to access health support through digital means</w:t>
      </w:r>
      <w:r w:rsidR="006D6266">
        <w:t xml:space="preserve"> but</w:t>
      </w:r>
      <w:r w:rsidRPr="00F07116">
        <w:t xml:space="preserve"> do not feel confident. With the Good Thinking programme, we have made sure that we include the Good Things Foundation support</w:t>
      </w:r>
      <w:r>
        <w:t>, the Learn My Way courses and c</w:t>
      </w:r>
      <w:r w:rsidRPr="00F07116">
        <w:t>onne</w:t>
      </w:r>
      <w:r>
        <w:t>ct</w:t>
      </w:r>
      <w:r w:rsidRPr="00F07116">
        <w:t>ions to the online network centres</w:t>
      </w:r>
      <w:r>
        <w:t xml:space="preserve"> so that </w:t>
      </w:r>
      <w:r w:rsidRPr="00F07116">
        <w:t xml:space="preserve">people who would like to progress further are supported in doing so. </w:t>
      </w:r>
    </w:p>
    <w:p w:rsidR="00315940" w:rsidP="009F31C4">
      <w:pPr>
        <w:pStyle w:val="Answer"/>
      </w:pPr>
      <w:r w:rsidRPr="00F07116">
        <w:t>That has to be the foundation</w:t>
      </w:r>
      <w:r w:rsidR="006D6266">
        <w:t>, but</w:t>
      </w:r>
      <w:r>
        <w:t xml:space="preserve">, as </w:t>
      </w:r>
      <w:r w:rsidRPr="00F07116">
        <w:t>Kate has also touched on</w:t>
      </w:r>
      <w:r>
        <w:t>, w</w:t>
      </w:r>
      <w:r w:rsidRPr="00F07116">
        <w:t>e struggle not just in health</w:t>
      </w:r>
      <w:r w:rsidR="006D6266">
        <w:t xml:space="preserve"> but</w:t>
      </w:r>
      <w:r w:rsidRPr="00F07116">
        <w:t xml:space="preserve"> across the whole public sector with </w:t>
      </w:r>
      <w:r>
        <w:t xml:space="preserve">our </w:t>
      </w:r>
      <w:r w:rsidRPr="00F07116">
        <w:t>level of digital literacy</w:t>
      </w:r>
      <w:r>
        <w:t xml:space="preserve">. This </w:t>
      </w:r>
      <w:r w:rsidRPr="00F07116">
        <w:t>often means that practitioners</w:t>
      </w:r>
      <w:r>
        <w:t xml:space="preserve">, </w:t>
      </w:r>
      <w:r w:rsidRPr="002A0164">
        <w:t>the children</w:t>
      </w:r>
      <w:r>
        <w:t>’</w:t>
      </w:r>
      <w:r w:rsidRPr="002A0164">
        <w:t>s workforce</w:t>
      </w:r>
      <w:r>
        <w:t xml:space="preserve"> or </w:t>
      </w:r>
      <w:r w:rsidRPr="002A0164">
        <w:t>whoever it is</w:t>
      </w:r>
      <w:r>
        <w:t xml:space="preserve"> </w:t>
      </w:r>
      <w:r w:rsidRPr="002A0164">
        <w:t>often struggl</w:t>
      </w:r>
      <w:r>
        <w:t xml:space="preserve">e </w:t>
      </w:r>
      <w:r w:rsidRPr="002A0164">
        <w:t xml:space="preserve">to understand the technology, let alone </w:t>
      </w:r>
      <w:r>
        <w:t xml:space="preserve">to convey that it can be </w:t>
      </w:r>
      <w:r w:rsidRPr="002A0164">
        <w:t xml:space="preserve">trusted </w:t>
      </w:r>
      <w:r>
        <w:t xml:space="preserve">and used </w:t>
      </w:r>
      <w:r w:rsidRPr="002A0164">
        <w:t xml:space="preserve">in a way that leads to beneficial outcomes. </w:t>
      </w:r>
    </w:p>
    <w:p w:rsidR="009F31C4" w:rsidP="009F31C4">
      <w:pPr>
        <w:pStyle w:val="Answer"/>
      </w:pPr>
      <w:r>
        <w:t xml:space="preserve">The </w:t>
      </w:r>
      <w:r w:rsidRPr="00F07116">
        <w:t xml:space="preserve">Public Health England </w:t>
      </w:r>
      <w:r w:rsidRPr="00F07116" w:rsidR="00315940">
        <w:t xml:space="preserve">behavioural insights team </w:t>
      </w:r>
      <w:r w:rsidRPr="00F07116">
        <w:t xml:space="preserve">is doing really interesting work </w:t>
      </w:r>
      <w:r w:rsidR="00315940">
        <w:t>on</w:t>
      </w:r>
      <w:r w:rsidRPr="00F07116">
        <w:t xml:space="preserve"> how the prescribing</w:t>
      </w:r>
      <w:r>
        <w:t xml:space="preserve">—this </w:t>
      </w:r>
      <w:r w:rsidRPr="00F07116">
        <w:t>is perhaps where the digital navigators will come in</w:t>
      </w:r>
      <w:r>
        <w:t>—m</w:t>
      </w:r>
      <w:r w:rsidRPr="00F07116">
        <w:t xml:space="preserve">akes a difference to uptake and engagement. It is not just that the technology will solve all the problems in itself; we need that human conveyance of the benefits that will also help people to make use of </w:t>
      </w:r>
      <w:r>
        <w:t>what c</w:t>
      </w:r>
      <w:r w:rsidRPr="00F07116">
        <w:t xml:space="preserve">ould be anything from information to an app that would improve their health and </w:t>
      </w:r>
      <w:r>
        <w:t>well-being</w:t>
      </w:r>
      <w:r w:rsidRPr="00F07116">
        <w:t xml:space="preserve">. </w:t>
      </w:r>
      <w:r>
        <w:t xml:space="preserve">So </w:t>
      </w:r>
      <w:r w:rsidRPr="00F07116">
        <w:t>there is a lot at a basic level still to do.</w:t>
      </w:r>
    </w:p>
    <w:p w:rsidR="009F31C4" w:rsidP="009F31C4">
      <w:pPr>
        <w:pStyle w:val="Remark"/>
      </w:pPr>
      <w:sdt>
        <w:sdtPr>
          <w:alias w:val="Member"/>
          <w:tag w:val="&lt;Member mnisId='3696' dodsId='32274'&gt;"/>
          <w:id w:val="8345579"/>
          <w:placeholder>
            <w:docPart w:val="81CB969F66644745A28A58D668222FB0"/>
          </w:placeholder>
          <w:richText/>
        </w:sdtPr>
        <w:sdtContent>
          <w:r w:rsidRPr="00F07116">
            <w:rPr>
              <w:b/>
            </w:rPr>
            <w:t>Baroness Young of Hornsey:</w:t>
          </w:r>
        </w:sdtContent>
      </w:sdt>
      <w:r>
        <w:t xml:space="preserve"> </w:t>
      </w:r>
      <w:r w:rsidRPr="00F07116">
        <w:t xml:space="preserve">Could you quickly give us an idea of what might need to happen over the next five years in order to achieve those aims? </w:t>
      </w:r>
    </w:p>
    <w:p w:rsidR="009F31C4" w:rsidRPr="00F07116" w:rsidP="009F31C4">
      <w:pPr>
        <w:pStyle w:val="Answer"/>
      </w:pPr>
      <w:r>
        <w:rPr>
          <w:b/>
          <w:i/>
        </w:rPr>
        <w:t xml:space="preserve">Dr Richard Graham: </w:t>
      </w:r>
      <w:r w:rsidR="00CC44C4">
        <w:t>On</w:t>
      </w:r>
      <w:r w:rsidRPr="00F07116">
        <w:t xml:space="preserve"> training the public sector workforce, </w:t>
      </w:r>
      <w:r>
        <w:t xml:space="preserve">I would say </w:t>
      </w:r>
      <w:r w:rsidRPr="00F07116">
        <w:t>embedding digital literacy components, which would include everything from</w:t>
      </w:r>
      <w:r>
        <w:t xml:space="preserve"> e-safety</w:t>
      </w:r>
      <w:r w:rsidR="00CC44C4">
        <w:t xml:space="preserve"> and </w:t>
      </w:r>
      <w:r>
        <w:t>b</w:t>
      </w:r>
      <w:r w:rsidRPr="00F07116">
        <w:t xml:space="preserve">eing aware </w:t>
      </w:r>
      <w:r>
        <w:t xml:space="preserve">of </w:t>
      </w:r>
      <w:r w:rsidRPr="00F07116">
        <w:t xml:space="preserve">and alert </w:t>
      </w:r>
      <w:r>
        <w:t xml:space="preserve">to </w:t>
      </w:r>
      <w:r w:rsidRPr="00F07116">
        <w:t xml:space="preserve">online </w:t>
      </w:r>
      <w:r>
        <w:t>h</w:t>
      </w:r>
      <w:r w:rsidRPr="00F07116">
        <w:t xml:space="preserve">arms to how we can leverage technology to improve outcomes and the health and </w:t>
      </w:r>
      <w:r>
        <w:t>well-being</w:t>
      </w:r>
      <w:r w:rsidRPr="00F07116">
        <w:t xml:space="preserve"> of the population</w:t>
      </w:r>
      <w:r>
        <w:t xml:space="preserve">. </w:t>
      </w:r>
      <w:r w:rsidRPr="00F07116">
        <w:t xml:space="preserve">We need to go back to training </w:t>
      </w:r>
      <w:r>
        <w:t xml:space="preserve">to ensure </w:t>
      </w:r>
      <w:r w:rsidRPr="00F07116">
        <w:t>that everyone working with the public in different ways has some knowledge of how digital can be an asset.</w:t>
      </w:r>
    </w:p>
    <w:p w:rsidR="00301E50" w:rsidP="009F31C4">
      <w:pPr>
        <w:pStyle w:val="Question"/>
      </w:pPr>
      <w:sdt>
        <w:sdtPr>
          <w:alias w:val="Member"/>
          <w:tag w:val="&lt;Member mnisId='1970' dodsId='26913'&gt;"/>
          <w:id w:val="-2065247005"/>
          <w:placeholder>
            <w:docPart w:val="81CB969F66644745A28A58D668222FB0"/>
          </w:placeholder>
          <w:richText/>
        </w:sdtPr>
        <w:sdtContent>
          <w:r w:rsidRPr="007055DC" w:rsidR="009F31C4">
            <w:rPr>
              <w:b/>
            </w:rPr>
            <w:t>Baroness Jay of Paddington:</w:t>
          </w:r>
        </w:sdtContent>
      </w:sdt>
      <w:r w:rsidR="009F31C4">
        <w:t xml:space="preserve"> </w:t>
      </w:r>
      <w:r w:rsidRPr="00F07116" w:rsidR="009F31C4">
        <w:t>I am interested in the way you have all so far emphasised the importance of what you call the mature technologies</w:t>
      </w:r>
      <w:r w:rsidR="009F31C4">
        <w:t>,</w:t>
      </w:r>
      <w:r w:rsidRPr="00F07116" w:rsidR="009F31C4">
        <w:t xml:space="preserve"> including the telephone</w:t>
      </w:r>
      <w:r w:rsidR="009F31C4">
        <w:t xml:space="preserve">; </w:t>
      </w:r>
      <w:r w:rsidRPr="00F07116" w:rsidR="009F31C4">
        <w:t xml:space="preserve">it is good to hear the telephone described in such a way. However, there are of course </w:t>
      </w:r>
      <w:r w:rsidRPr="007055DC" w:rsidR="009F31C4">
        <w:t xml:space="preserve">a large number of new technologies being developed, and they are mostly developed by private companies or corporations </w:t>
      </w:r>
      <w:r w:rsidRPr="00F07116" w:rsidR="009F31C4">
        <w:t xml:space="preserve">whose basic interest, quite correctly, is the health of their company rather than </w:t>
      </w:r>
      <w:r w:rsidR="009F31C4">
        <w:t xml:space="preserve">that </w:t>
      </w:r>
      <w:r w:rsidRPr="00F07116" w:rsidR="009F31C4">
        <w:t xml:space="preserve">of the nation. </w:t>
      </w:r>
    </w:p>
    <w:p w:rsidR="009F31C4" w:rsidRPr="00F07116" w:rsidP="00301E50">
      <w:pPr>
        <w:pStyle w:val="Question"/>
        <w:numPr>
          <w:ilvl w:val="0"/>
          <w:numId w:val="0"/>
        </w:numPr>
        <w:ind w:left="794"/>
      </w:pPr>
      <w:r w:rsidRPr="00F07116">
        <w:t xml:space="preserve">I wonder if you think there is any strategic way in which the </w:t>
      </w:r>
      <w:r>
        <w:t>NHS</w:t>
      </w:r>
      <w:r w:rsidRPr="00F07116">
        <w:t xml:space="preserve">, a </w:t>
      </w:r>
      <w:r>
        <w:t xml:space="preserve">big </w:t>
      </w:r>
      <w:r w:rsidRPr="00F07116">
        <w:t>public sector health giver, can develop resources with private companies that enable the</w:t>
      </w:r>
      <w:r>
        <w:t xml:space="preserve">ir </w:t>
      </w:r>
      <w:r w:rsidRPr="00F07116">
        <w:t>proper use in a way that does not strangle the private companies</w:t>
      </w:r>
      <w:r w:rsidR="006D6266">
        <w:t xml:space="preserve"> but</w:t>
      </w:r>
      <w:r>
        <w:t xml:space="preserve"> </w:t>
      </w:r>
      <w:r w:rsidRPr="00F07116">
        <w:t>gives proper access to people who need them. This is perhaps a question primarily at the beginning for Tom</w:t>
      </w:r>
      <w:r w:rsidR="00236E85">
        <w:t>,</w:t>
      </w:r>
      <w:r w:rsidRPr="00F07116">
        <w:t xml:space="preserve"> because he mentioned the </w:t>
      </w:r>
      <w:r>
        <w:t xml:space="preserve">mature </w:t>
      </w:r>
      <w:r w:rsidRPr="00F07116">
        <w:t xml:space="preserve">technologies in </w:t>
      </w:r>
      <w:r>
        <w:t xml:space="preserve">his </w:t>
      </w:r>
      <w:r w:rsidRPr="00F07116">
        <w:t>first response.</w:t>
      </w:r>
    </w:p>
    <w:p w:rsidR="00827279" w:rsidP="009F31C4">
      <w:pPr>
        <w:pStyle w:val="Answer"/>
      </w:pPr>
      <w:r>
        <w:rPr>
          <w:b/>
          <w:i/>
        </w:rPr>
        <w:t xml:space="preserve">Tom Foley: </w:t>
      </w:r>
      <w:r w:rsidRPr="00F07116">
        <w:t xml:space="preserve">That is a really difficult question to answer. We often talk about the relationship between private sector companies and the </w:t>
      </w:r>
      <w:r>
        <w:t xml:space="preserve">NHS </w:t>
      </w:r>
      <w:r w:rsidRPr="00F07116">
        <w:t xml:space="preserve">as if the </w:t>
      </w:r>
      <w:r>
        <w:t>NHS is</w:t>
      </w:r>
      <w:r w:rsidRPr="00F07116">
        <w:t xml:space="preserve"> one </w:t>
      </w:r>
      <w:r>
        <w:t>entity</w:t>
      </w:r>
      <w:r w:rsidR="006D6266">
        <w:t>, but</w:t>
      </w:r>
      <w:r w:rsidRPr="00F07116">
        <w:t xml:space="preserve"> from the point of view of a private company trying to develop something for use in </w:t>
      </w:r>
      <w:r>
        <w:t>it</w:t>
      </w:r>
      <w:r w:rsidRPr="00F07116">
        <w:t xml:space="preserve">, the </w:t>
      </w:r>
      <w:r>
        <w:t xml:space="preserve">NHS is </w:t>
      </w:r>
      <w:r w:rsidRPr="00F07116">
        <w:t xml:space="preserve">a multitude of organisations. </w:t>
      </w:r>
    </w:p>
    <w:p w:rsidR="009F31C4" w:rsidP="009F31C4">
      <w:pPr>
        <w:pStyle w:val="Answer"/>
      </w:pPr>
      <w:r w:rsidRPr="00F07116">
        <w:t>In the first instance</w:t>
      </w:r>
      <w:r>
        <w:t xml:space="preserve"> </w:t>
      </w:r>
      <w:r w:rsidRPr="00F07116">
        <w:t>they are probably trying to sell the product to a trust or some sort of healthcare provider</w:t>
      </w:r>
      <w:r w:rsidR="006D6266">
        <w:t>, but</w:t>
      </w:r>
      <w:r w:rsidRPr="00F07116">
        <w:t xml:space="preserve"> </w:t>
      </w:r>
      <w:r>
        <w:t xml:space="preserve">they </w:t>
      </w:r>
      <w:r w:rsidRPr="00F07116">
        <w:t xml:space="preserve">also need to worry about </w:t>
      </w:r>
      <w:r>
        <w:t xml:space="preserve">NHS </w:t>
      </w:r>
      <w:r w:rsidRPr="00F07116">
        <w:t>Digital</w:t>
      </w:r>
      <w:r>
        <w:t xml:space="preserve">, </w:t>
      </w:r>
      <w:r w:rsidRPr="00F07116">
        <w:t xml:space="preserve">for example, which is setting the standards for data use and clinical safety. They need to worry about the MHRA, which regulates medical devices, many of which these things are. Then they need to think about NHS England and NHS </w:t>
      </w:r>
      <w:r>
        <w:t>I</w:t>
      </w:r>
      <w:r w:rsidRPr="00F07116">
        <w:t>mprovement, which are commissioning some of the services through the CCG</w:t>
      </w:r>
      <w:r>
        <w:t>s</w:t>
      </w:r>
      <w:r w:rsidRPr="00F07116">
        <w:t>. They need to be thinking about NICE and its role in saying</w:t>
      </w:r>
      <w:r>
        <w:t xml:space="preserve"> “</w:t>
      </w:r>
      <w:r w:rsidRPr="00F07116">
        <w:t>This is something that should be used</w:t>
      </w:r>
      <w:r w:rsidR="0000602F">
        <w:t>”.</w:t>
      </w:r>
      <w:r w:rsidRPr="00F07116">
        <w:t xml:space="preserve"> Then they need to think about </w:t>
      </w:r>
      <w:r>
        <w:t xml:space="preserve">how </w:t>
      </w:r>
      <w:r w:rsidRPr="00F07116">
        <w:t xml:space="preserve">the CQC </w:t>
      </w:r>
      <w:r w:rsidR="00340197">
        <w:t>will</w:t>
      </w:r>
      <w:r w:rsidRPr="00F07116">
        <w:t xml:space="preserve"> regulate the services </w:t>
      </w:r>
      <w:r>
        <w:t xml:space="preserve">in which these things are used, and then there is </w:t>
      </w:r>
      <w:r w:rsidRPr="00F07116">
        <w:t>a whole multitude of other organisations. For an individual company to manage all that is a real</w:t>
      </w:r>
      <w:r>
        <w:t>ly</w:t>
      </w:r>
      <w:r w:rsidRPr="00F07116">
        <w:t xml:space="preserve"> big ask. </w:t>
      </w:r>
    </w:p>
    <w:p w:rsidR="009F31C4" w:rsidP="009F31C4">
      <w:pPr>
        <w:pStyle w:val="Answer"/>
      </w:pPr>
      <w:r w:rsidRPr="00F07116">
        <w:t xml:space="preserve">I know that </w:t>
      </w:r>
      <w:r>
        <w:t>NHSX</w:t>
      </w:r>
      <w:r w:rsidRPr="00F07116">
        <w:t>, just to add another name to the</w:t>
      </w:r>
      <w:r>
        <w:t xml:space="preserve"> soup, i</w:t>
      </w:r>
      <w:r w:rsidRPr="00F07116">
        <w:t>s trying hard to create a strategic approach to this sort of interface</w:t>
      </w:r>
      <w:r w:rsidR="006D6266">
        <w:t>, but</w:t>
      </w:r>
      <w:r w:rsidRPr="00F07116">
        <w:t xml:space="preserve"> </w:t>
      </w:r>
      <w:r>
        <w:t xml:space="preserve">that </w:t>
      </w:r>
      <w:r w:rsidR="00340197">
        <w:t>will</w:t>
      </w:r>
      <w:r w:rsidRPr="00F07116">
        <w:t xml:space="preserve"> be very difficult to do</w:t>
      </w:r>
      <w:r>
        <w:t xml:space="preserve">. </w:t>
      </w:r>
      <w:r w:rsidRPr="00F07116">
        <w:t xml:space="preserve">It </w:t>
      </w:r>
      <w:r w:rsidR="00340197">
        <w:t>will</w:t>
      </w:r>
      <w:r w:rsidRPr="00F07116">
        <w:t xml:space="preserve"> come down very much to</w:t>
      </w:r>
      <w:r>
        <w:t xml:space="preserve"> </w:t>
      </w:r>
      <w:r w:rsidRPr="00F07116">
        <w:t xml:space="preserve">individual companies managing </w:t>
      </w:r>
      <w:r>
        <w:t xml:space="preserve">the </w:t>
      </w:r>
      <w:r w:rsidRPr="00F07116">
        <w:t>relationships with those organisations. For small start</w:t>
      </w:r>
      <w:r>
        <w:t>-</w:t>
      </w:r>
      <w:r w:rsidRPr="00F07116">
        <w:t xml:space="preserve">ups that do not have a lot of resources to manage all that, </w:t>
      </w:r>
      <w:r>
        <w:t xml:space="preserve">for example, </w:t>
      </w:r>
      <w:r w:rsidRPr="00F07116">
        <w:t>it is a real challenge. The easier that we can make that and the more streamlined that regulation can be</w:t>
      </w:r>
      <w:r w:rsidR="004417FF">
        <w:t xml:space="preserve">, </w:t>
      </w:r>
      <w:r w:rsidRPr="00F07116">
        <w:t>while still protecting patients and providers</w:t>
      </w:r>
      <w:r w:rsidR="004417FF">
        <w:t xml:space="preserve">, </w:t>
      </w:r>
      <w:r w:rsidRPr="00F07116">
        <w:t>the better</w:t>
      </w:r>
      <w:r>
        <w:t xml:space="preserve">. </w:t>
      </w:r>
    </w:p>
    <w:p w:rsidR="009F31C4" w:rsidRPr="00F07116" w:rsidP="009F31C4">
      <w:pPr>
        <w:pStyle w:val="Answer"/>
      </w:pPr>
      <w:r w:rsidRPr="00F07116">
        <w:t xml:space="preserve">The really important thing is that we focus on interventions being developed by companies that have some scientific underpinning, </w:t>
      </w:r>
      <w:r>
        <w:t>because</w:t>
      </w:r>
      <w:r w:rsidRPr="00F07116">
        <w:t xml:space="preserve"> there are a lot of digital interventions out there </w:t>
      </w:r>
      <w:r w:rsidR="00987DAF">
        <w:t>that</w:t>
      </w:r>
      <w:r w:rsidRPr="00F07116">
        <w:t xml:space="preserve"> are not </w:t>
      </w:r>
      <w:r w:rsidR="003078BB">
        <w:t xml:space="preserve">really </w:t>
      </w:r>
      <w:r w:rsidRPr="00F07116">
        <w:t xml:space="preserve">based on science and do not really have a plausible route to helping people. It is very difficult for trusts, never mind patients, to understand which ones </w:t>
      </w:r>
      <w:r w:rsidR="00340197">
        <w:t>will</w:t>
      </w:r>
      <w:r w:rsidRPr="00F07116">
        <w:t xml:space="preserve"> be helpful and which not. There is a big strategic challenge there in making all that work.</w:t>
      </w:r>
    </w:p>
    <w:p w:rsidR="009F31C4" w:rsidP="009F31C4">
      <w:pPr>
        <w:pStyle w:val="Remark"/>
      </w:pPr>
      <w:sdt>
        <w:sdtPr>
          <w:alias w:val="Member"/>
          <w:tag w:val="&lt;Member mnisId='1970' dodsId='26913'&gt;"/>
          <w:id w:val="1358930406"/>
          <w:placeholder>
            <w:docPart w:val="81CB969F66644745A28A58D668222FB0"/>
          </w:placeholder>
          <w:richText/>
        </w:sdtPr>
        <w:sdtContent>
          <w:r w:rsidRPr="00F07116">
            <w:rPr>
              <w:b/>
            </w:rPr>
            <w:t>Baroness Jay of Paddington:</w:t>
          </w:r>
        </w:sdtContent>
      </w:sdt>
      <w:r>
        <w:t xml:space="preserve"> </w:t>
      </w:r>
      <w:r w:rsidRPr="00F07116">
        <w:t>One of the strategic problems is the question of evaluation, which you touched on. Obviously you are right that the NHS is immensely complex</w:t>
      </w:r>
      <w:r w:rsidR="006D6266">
        <w:t>, but</w:t>
      </w:r>
      <w:r w:rsidRPr="00F07116">
        <w:t xml:space="preserve"> it is spending public money, taxpayers</w:t>
      </w:r>
      <w:r>
        <w:t>’</w:t>
      </w:r>
      <w:r w:rsidRPr="00F07116">
        <w:t xml:space="preserve"> money, and you will know that there is always the possibility of </w:t>
      </w:r>
      <w:r>
        <w:t>a “</w:t>
      </w:r>
      <w:r w:rsidRPr="00F07116">
        <w:t>scandal</w:t>
      </w:r>
      <w:r>
        <w:t>”</w:t>
      </w:r>
      <w:r w:rsidRPr="00F07116">
        <w:t xml:space="preserve"> if a private company is seen to be exploiting that. So what would you say </w:t>
      </w:r>
      <w:r>
        <w:t xml:space="preserve">are </w:t>
      </w:r>
      <w:r w:rsidRPr="00F07116">
        <w:t xml:space="preserve">the basic principles of trying to evaluate products developed in the private sector? </w:t>
      </w:r>
    </w:p>
    <w:p w:rsidR="009F31C4" w:rsidP="009F31C4">
      <w:pPr>
        <w:pStyle w:val="Answer"/>
      </w:pPr>
      <w:r>
        <w:rPr>
          <w:b/>
          <w:i/>
        </w:rPr>
        <w:t xml:space="preserve">Tom Foley: </w:t>
      </w:r>
      <w:r w:rsidRPr="00F07116">
        <w:t>Evaluation is huge.</w:t>
      </w:r>
      <w:r>
        <w:t xml:space="preserve"> In the case of drugs, for example, in the past we </w:t>
      </w:r>
      <w:r w:rsidRPr="00790C57">
        <w:t xml:space="preserve">could say </w:t>
      </w:r>
      <w:r>
        <w:t xml:space="preserve">that </w:t>
      </w:r>
      <w:r w:rsidRPr="00790C57">
        <w:t xml:space="preserve">a drug </w:t>
      </w:r>
      <w:r>
        <w:t xml:space="preserve">was </w:t>
      </w:r>
      <w:r w:rsidRPr="00790C57">
        <w:t>a drug</w:t>
      </w:r>
      <w:r>
        <w:t xml:space="preserve">, it was the same here as it was there and it was not going to change over time, </w:t>
      </w:r>
      <w:r w:rsidRPr="00790C57">
        <w:t xml:space="preserve">whereas </w:t>
      </w:r>
      <w:r w:rsidRPr="00F07116">
        <w:t>these digital interventions are evolving over</w:t>
      </w:r>
      <w:r>
        <w:t xml:space="preserve"> </w:t>
      </w:r>
      <w:r w:rsidRPr="00F07116">
        <w:t>time. If we were to do a massive randomised control trial</w:t>
      </w:r>
      <w:r>
        <w:t xml:space="preserve"> of an</w:t>
      </w:r>
      <w:r w:rsidRPr="00790C57">
        <w:t xml:space="preserve"> intervention on an app, for example, by </w:t>
      </w:r>
      <w:r w:rsidRPr="00F07116">
        <w:t>the time it was published</w:t>
      </w:r>
      <w:r>
        <w:t xml:space="preserve"> </w:t>
      </w:r>
      <w:r w:rsidRPr="00F07116">
        <w:t>the thing would have changed completely and we would not know if it was still safe or effective. We need new methodologies for assessing the effectiveness, safety and cost</w:t>
      </w:r>
      <w:r>
        <w:t>-</w:t>
      </w:r>
      <w:r w:rsidRPr="00F07116">
        <w:t>effectiveness of those. That is the sort of work that Kate is probably best qualified to talk about</w:t>
      </w:r>
      <w:r w:rsidR="006D6266">
        <w:t>, but</w:t>
      </w:r>
      <w:r w:rsidRPr="00F07116">
        <w:t xml:space="preserve"> there are new methods for doing that. </w:t>
      </w:r>
    </w:p>
    <w:p w:rsidR="009F31C4" w:rsidRPr="00F07116" w:rsidP="009F31C4">
      <w:pPr>
        <w:pStyle w:val="Answer"/>
      </w:pPr>
      <w:r w:rsidRPr="00F07116">
        <w:t xml:space="preserve">The thing about these technologies is that they often generate data, and if we can use and harness that data to help </w:t>
      </w:r>
      <w:r>
        <w:t xml:space="preserve">us both </w:t>
      </w:r>
      <w:r w:rsidRPr="00F07116">
        <w:t xml:space="preserve">to develop </w:t>
      </w:r>
      <w:r w:rsidRPr="00790C57">
        <w:t xml:space="preserve">the underlying science </w:t>
      </w:r>
      <w:r>
        <w:t xml:space="preserve">and </w:t>
      </w:r>
      <w:r w:rsidRPr="00790C57">
        <w:t xml:space="preserve">to run more agile clinical trials, hopefully we can develop a system that learns from the patients who have used these interventions </w:t>
      </w:r>
      <w:r w:rsidRPr="00F07116">
        <w:t>in a faster way.</w:t>
      </w:r>
    </w:p>
    <w:p w:rsidR="009F31C4" w:rsidRPr="00F07116" w:rsidP="009F31C4">
      <w:pPr>
        <w:pStyle w:val="Remark"/>
      </w:pPr>
      <w:sdt>
        <w:sdtPr>
          <w:alias w:val="Member"/>
          <w:tag w:val="&lt;Member mnisId='1970' dodsId='26913'&gt;"/>
          <w:id w:val="388152609"/>
          <w:placeholder>
            <w:docPart w:val="81CB969F66644745A28A58D668222FB0"/>
          </w:placeholder>
          <w:richText/>
        </w:sdtPr>
        <w:sdtContent>
          <w:r w:rsidRPr="00F07116">
            <w:rPr>
              <w:b/>
            </w:rPr>
            <w:t>Baroness Jay of Paddington:</w:t>
          </w:r>
        </w:sdtContent>
      </w:sdt>
      <w:r>
        <w:t xml:space="preserve"> </w:t>
      </w:r>
      <w:r w:rsidRPr="00F07116">
        <w:t>Kate, do you want to comment on the notion of more agile clinical trials</w:t>
      </w:r>
      <w:r>
        <w:t xml:space="preserve">, or anything else that Thomas has touched on? </w:t>
      </w:r>
    </w:p>
    <w:p w:rsidR="00100F94" w:rsidP="009F31C4">
      <w:pPr>
        <w:pStyle w:val="Answer"/>
      </w:pPr>
      <w:r>
        <w:rPr>
          <w:b/>
          <w:i/>
        </w:rPr>
        <w:t xml:space="preserve">Professor Kate Cavanagh: </w:t>
      </w:r>
      <w:r w:rsidRPr="00F07116" w:rsidR="009F31C4">
        <w:t xml:space="preserve">I think agile clinical trials and moving towards a space where the kind of evaluation that we are doing makes sense for the technology, as Tom described, </w:t>
      </w:r>
      <w:r w:rsidR="004B35CF">
        <w:t>are</w:t>
      </w:r>
      <w:r w:rsidRPr="00F07116" w:rsidR="009F31C4">
        <w:t xml:space="preserve"> really important. The funding to support that kind of research seems like a really important part of ensuring efficient, effective and safe digital mental health services. </w:t>
      </w:r>
    </w:p>
    <w:p w:rsidR="009F31C4" w:rsidRPr="00F07116" w:rsidP="009F31C4">
      <w:pPr>
        <w:pStyle w:val="Answer"/>
      </w:pPr>
      <w:r>
        <w:t xml:space="preserve">In </w:t>
      </w:r>
      <w:r w:rsidRPr="00F07116">
        <w:t>digital mental health research</w:t>
      </w:r>
      <w:r w:rsidR="00100F94">
        <w:t>,</w:t>
      </w:r>
      <w:r w:rsidRPr="00F07116">
        <w:t xml:space="preserve"> we already have quite a rich history of high</w:t>
      </w:r>
      <w:r>
        <w:t>-</w:t>
      </w:r>
      <w:r w:rsidRPr="00F07116">
        <w:t>quality evaluation of individual tools in a research context</w:t>
      </w:r>
      <w:r>
        <w:t>.</w:t>
      </w:r>
      <w:r w:rsidRPr="00F07116">
        <w:t xml:space="preserve"> Where we see the gap is in taking that evidence base and implementing it in</w:t>
      </w:r>
      <w:r>
        <w:t xml:space="preserve"> broadly d</w:t>
      </w:r>
      <w:r w:rsidRPr="00F07116">
        <w:t>isseminated real</w:t>
      </w:r>
      <w:r>
        <w:t>-</w:t>
      </w:r>
      <w:r w:rsidRPr="00F07116">
        <w:t>world practi</w:t>
      </w:r>
      <w:r>
        <w:t>c</w:t>
      </w:r>
      <w:r w:rsidRPr="00F07116">
        <w:t xml:space="preserve">e. For me, there is </w:t>
      </w:r>
      <w:r w:rsidR="003B7D62">
        <w:t>a need to really understand</w:t>
      </w:r>
      <w:r w:rsidRPr="00F07116">
        <w:t xml:space="preserve"> what is needed for that implementation and evaluating implementation in the context of blended services, not just offering one tool</w:t>
      </w:r>
      <w:r w:rsidR="006D6266">
        <w:t xml:space="preserve"> but</w:t>
      </w:r>
      <w:r w:rsidRPr="00F07116">
        <w:t xml:space="preserve"> drawing on evidence</w:t>
      </w:r>
      <w:r>
        <w:t>-</w:t>
      </w:r>
      <w:r w:rsidRPr="00F07116">
        <w:t>based tools to offer a digital ecosystem that can help different people with different preferences and needs within the same service.</w:t>
      </w:r>
    </w:p>
    <w:p w:rsidR="009F31C4" w:rsidP="009F31C4">
      <w:pPr>
        <w:pStyle w:val="Remark"/>
      </w:pPr>
      <w:sdt>
        <w:sdtPr>
          <w:alias w:val="Member"/>
          <w:tag w:val="&lt;Member mnisId='1970' dodsId='26913'&gt;"/>
          <w:id w:val="961231295"/>
          <w:placeholder>
            <w:docPart w:val="81CB969F66644745A28A58D668222FB0"/>
          </w:placeholder>
          <w:richText/>
        </w:sdtPr>
        <w:sdtContent>
          <w:r w:rsidRPr="00F07116">
            <w:rPr>
              <w:b/>
            </w:rPr>
            <w:t>Baroness Jay of Paddington:</w:t>
          </w:r>
        </w:sdtContent>
      </w:sdt>
      <w:r>
        <w:t xml:space="preserve"> </w:t>
      </w:r>
      <w:r w:rsidRPr="00F07116">
        <w:t xml:space="preserve">So a blended service would need a proper strategy for dealing with the private sector? </w:t>
      </w:r>
    </w:p>
    <w:p w:rsidR="009F31C4" w:rsidRPr="00F07116" w:rsidP="009F31C4">
      <w:pPr>
        <w:pStyle w:val="Answer"/>
      </w:pPr>
      <w:r>
        <w:rPr>
          <w:b/>
          <w:i/>
        </w:rPr>
        <w:t xml:space="preserve">Professor Kate Cavanagh: </w:t>
      </w:r>
      <w:r w:rsidRPr="00F07116">
        <w:t xml:space="preserve">I think so. </w:t>
      </w:r>
      <w:r>
        <w:t xml:space="preserve">You </w:t>
      </w:r>
      <w:r w:rsidRPr="00F07116">
        <w:t xml:space="preserve">mentioned the development of tools. We have seen evidence from the literature that the tools that are most likely to </w:t>
      </w:r>
      <w:r w:rsidR="003B7D62">
        <w:t>have successful implementation</w:t>
      </w:r>
      <w:r>
        <w:t xml:space="preserve"> are </w:t>
      </w:r>
      <w:r w:rsidRPr="00F07116">
        <w:t xml:space="preserve">those that are </w:t>
      </w:r>
      <w:r>
        <w:t>co</w:t>
      </w:r>
      <w:r w:rsidRPr="00F07116">
        <w:t>created by a range of expert</w:t>
      </w:r>
      <w:r>
        <w:t xml:space="preserve"> stakeholders: experts by experience, service users, </w:t>
      </w:r>
      <w:r w:rsidRPr="00F07116">
        <w:t>clinicians, researchers, digital technologists</w:t>
      </w:r>
      <w:r>
        <w:t xml:space="preserve"> </w:t>
      </w:r>
      <w:r w:rsidRPr="00F07116">
        <w:t xml:space="preserve">and the private sector, which often has </w:t>
      </w:r>
      <w:r>
        <w:t>s</w:t>
      </w:r>
      <w:r w:rsidRPr="00F07116">
        <w:t>upreme expertise in engagement and appeal, which is so important for digital technologies.</w:t>
      </w:r>
    </w:p>
    <w:p w:rsidR="009F31C4" w:rsidP="009F31C4">
      <w:pPr>
        <w:pStyle w:val="Remark"/>
      </w:pPr>
      <w:sdt>
        <w:sdtPr>
          <w:alias w:val="Member"/>
          <w:tag w:val="&lt;Member mnisId='4275' dodsId='104102'&gt;"/>
          <w:id w:val="2131516562"/>
          <w:placeholder>
            <w:docPart w:val="010518E723354179ADF08744C10D3CC7"/>
          </w:placeholder>
          <w:richText/>
        </w:sdtPr>
        <w:sdtContent>
          <w:r>
            <w:rPr>
              <w:b/>
            </w:rPr>
            <w:t>The Chair:</w:t>
          </w:r>
        </w:sdtContent>
      </w:sdt>
      <w:r>
        <w:t xml:space="preserve"> Akiko</w:t>
      </w:r>
      <w:r w:rsidR="003B7D62">
        <w:t xml:space="preserve">, do you </w:t>
      </w:r>
      <w:r w:rsidRPr="00F07116">
        <w:t xml:space="preserve">have something to add </w:t>
      </w:r>
      <w:r>
        <w:t>to that</w:t>
      </w:r>
      <w:r w:rsidR="003B7D62">
        <w:t>,</w:t>
      </w:r>
      <w:r>
        <w:t xml:space="preserve"> because you have come at this from a different</w:t>
      </w:r>
      <w:r w:rsidR="003B7D62">
        <w:t xml:space="preserve"> “</w:t>
      </w:r>
      <w:r>
        <w:t>user</w:t>
      </w:r>
      <w:r w:rsidR="003B7D62">
        <w:t>”</w:t>
      </w:r>
      <w:r>
        <w:t xml:space="preserve"> group</w:t>
      </w:r>
      <w:r w:rsidR="003B7D62">
        <w:t>,</w:t>
      </w:r>
      <w:r w:rsidRPr="003B7D62" w:rsidR="003B7D62">
        <w:t xml:space="preserve"> </w:t>
      </w:r>
      <w:r w:rsidR="003B7D62">
        <w:t>to use John’s word?</w:t>
      </w:r>
      <w:r>
        <w:t xml:space="preserve"> </w:t>
      </w:r>
    </w:p>
    <w:p w:rsidR="00FF2741" w:rsidP="009F31C4">
      <w:pPr>
        <w:pStyle w:val="Answer"/>
      </w:pPr>
      <w:r>
        <w:rPr>
          <w:b/>
          <w:i/>
        </w:rPr>
        <w:t xml:space="preserve">Akiko Hart: </w:t>
      </w:r>
      <w:r w:rsidRPr="00F07116">
        <w:t xml:space="preserve">What struck me in that exchange was the fluidity of the term </w:t>
      </w:r>
      <w:r>
        <w:t>“</w:t>
      </w:r>
      <w:r w:rsidRPr="00F07116">
        <w:t>mental health</w:t>
      </w:r>
      <w:r>
        <w:t>”</w:t>
      </w:r>
      <w:r w:rsidRPr="00F07116">
        <w:t>. It is incredibly broad</w:t>
      </w:r>
      <w:r>
        <w:t xml:space="preserve"> and means so many things. </w:t>
      </w:r>
      <w:r w:rsidRPr="00F07116">
        <w:t xml:space="preserve">In the last 10 years, with all the mental health awareness campaigns in the UK, there has been a growing and perhaps more entrenched narrative that we all have mental health. That narrative </w:t>
      </w:r>
      <w:r>
        <w:t xml:space="preserve">has </w:t>
      </w:r>
      <w:r w:rsidRPr="00F07116">
        <w:t xml:space="preserve">pros and cons, and one of the challenges is that it means </w:t>
      </w:r>
      <w:r>
        <w:t xml:space="preserve">that </w:t>
      </w:r>
      <w:r w:rsidRPr="00F07116">
        <w:t xml:space="preserve">our attention can sometimes be more focused on the general </w:t>
      </w:r>
      <w:r>
        <w:t>well-being</w:t>
      </w:r>
      <w:r w:rsidRPr="00F07116">
        <w:t xml:space="preserve"> of the population or people who perhaps experience mild to moderate mental health difficulties. </w:t>
      </w:r>
    </w:p>
    <w:p w:rsidR="009F31C4" w:rsidRPr="00F07116" w:rsidP="009F31C4">
      <w:pPr>
        <w:pStyle w:val="Answer"/>
      </w:pPr>
      <w:r w:rsidRPr="00F07116">
        <w:t>That is important in the framing of this conversation</w:t>
      </w:r>
      <w:r w:rsidR="002727DD">
        <w:t>,</w:t>
      </w:r>
      <w:r w:rsidRPr="00F07116">
        <w:t xml:space="preserve"> because if we are thinking about quite focused, specific interventions such as cognitive behavioural therapy for someone who experiences mild to moderate depression or anxiety</w:t>
      </w:r>
      <w:r w:rsidR="002727DD">
        <w:t xml:space="preserve">, </w:t>
      </w:r>
      <w:r w:rsidRPr="00F07116">
        <w:t>all the points that have been made about digital interventions stand</w:t>
      </w:r>
      <w:r w:rsidR="006D6266">
        <w:t>, but</w:t>
      </w:r>
      <w:r w:rsidRPr="00F07116">
        <w:t xml:space="preserve"> as soon as we are looking at mental health difficulties that do not go away </w:t>
      </w:r>
      <w:r>
        <w:t xml:space="preserve">and </w:t>
      </w:r>
      <w:r w:rsidR="002727DD">
        <w:t xml:space="preserve">about </w:t>
      </w:r>
      <w:r>
        <w:t>more complicated lives</w:t>
      </w:r>
      <w:r w:rsidR="002727DD">
        <w:t xml:space="preserve">, </w:t>
      </w:r>
      <w:r>
        <w:t xml:space="preserve">we </w:t>
      </w:r>
      <w:r w:rsidRPr="00F07116">
        <w:t>are looking at a really different picture</w:t>
      </w:r>
      <w:r>
        <w:t xml:space="preserve">. </w:t>
      </w:r>
      <w:r w:rsidRPr="00F07116">
        <w:t xml:space="preserve">It is hard to see how an app might be useful in any way for someone who might experience </w:t>
      </w:r>
      <w:r w:rsidRPr="00B01844">
        <w:t xml:space="preserve">greater distress. </w:t>
      </w:r>
    </w:p>
    <w:p w:rsidR="009F31C4" w:rsidP="009F31C4">
      <w:pPr>
        <w:pStyle w:val="Remark"/>
      </w:pPr>
      <w:sdt>
        <w:sdtPr>
          <w:alias w:val="Member"/>
          <w:tag w:val="&lt;Member mnisId='4275' dodsId='104102'&gt;"/>
          <w:id w:val="714465353"/>
          <w:placeholder>
            <w:docPart w:val="010518E723354179ADF08744C10D3CC7"/>
          </w:placeholder>
          <w:richText/>
        </w:sdtPr>
        <w:sdtContent>
          <w:r>
            <w:rPr>
              <w:b/>
            </w:rPr>
            <w:t>The Chair:</w:t>
          </w:r>
        </w:sdtContent>
      </w:sdt>
      <w:r>
        <w:t xml:space="preserve"> </w:t>
      </w:r>
      <w:r w:rsidRPr="00B01844">
        <w:t xml:space="preserve">Now we will move to Lord Elder, who </w:t>
      </w:r>
      <w:r>
        <w:t xml:space="preserve">is with </w:t>
      </w:r>
      <w:r w:rsidRPr="00B01844">
        <w:t xml:space="preserve">us on the phone. </w:t>
      </w:r>
      <w:r>
        <w:t xml:space="preserve">We should be able to </w:t>
      </w:r>
      <w:r w:rsidRPr="00B01844">
        <w:t xml:space="preserve">hear </w:t>
      </w:r>
      <w:r>
        <w:t xml:space="preserve">him </w:t>
      </w:r>
      <w:r w:rsidRPr="00B01844">
        <w:t>loud and clear</w:t>
      </w:r>
      <w:r w:rsidR="006D6266">
        <w:t>, but</w:t>
      </w:r>
      <w:r w:rsidRPr="00B01844">
        <w:t xml:space="preserve"> apologies </w:t>
      </w:r>
      <w:r>
        <w:t xml:space="preserve">that he is without a face. He does exist. </w:t>
      </w:r>
    </w:p>
    <w:p w:rsidR="009F31C4" w:rsidP="009F31C4">
      <w:pPr>
        <w:pStyle w:val="Remark"/>
      </w:pPr>
      <w:sdt>
        <w:sdtPr>
          <w:alias w:val="Member"/>
          <w:tag w:val="&lt;Member mnisId='2481' dodsId='26654'&gt;"/>
          <w:id w:val="624667152"/>
          <w:placeholder>
            <w:docPart w:val="010518E723354179ADF08744C10D3CC7"/>
          </w:placeholder>
          <w:richText/>
        </w:sdtPr>
        <w:sdtContent>
          <w:r w:rsidRPr="00F07116">
            <w:rPr>
              <w:b/>
            </w:rPr>
            <w:t>Lord Elder:</w:t>
          </w:r>
        </w:sdtContent>
      </w:sdt>
      <w:r>
        <w:t xml:space="preserve"> </w:t>
      </w:r>
      <w:r w:rsidRPr="00B01844">
        <w:t>I do not want to draw too many conclusions from this</w:t>
      </w:r>
      <w:r w:rsidR="006D6266">
        <w:t>, but</w:t>
      </w:r>
      <w:r w:rsidRPr="00B01844">
        <w:t xml:space="preserve"> </w:t>
      </w:r>
      <w:r>
        <w:t xml:space="preserve">the </w:t>
      </w:r>
      <w:r w:rsidRPr="00B01844">
        <w:t>problems of the digital world are perhaps expressed by the fact that I am sitting in my office in Westminster</w:t>
      </w:r>
      <w:r w:rsidR="006D6266">
        <w:t xml:space="preserve"> but</w:t>
      </w:r>
      <w:r w:rsidRPr="00B01844">
        <w:t xml:space="preserve"> was not able to join the call formally</w:t>
      </w:r>
      <w:r w:rsidR="002727DD">
        <w:t>,</w:t>
      </w:r>
      <w:r w:rsidRPr="00B01844">
        <w:t xml:space="preserve"> so am on the phone instead</w:t>
      </w:r>
      <w:r>
        <w:t xml:space="preserve">. </w:t>
      </w:r>
    </w:p>
    <w:p w:rsidR="009F31C4" w:rsidP="009F31C4">
      <w:pPr>
        <w:pStyle w:val="Remark"/>
      </w:pPr>
      <w:sdt>
        <w:sdtPr>
          <w:alias w:val="Member"/>
          <w:tag w:val="&lt;Member mnisId='4275' dodsId='104102'&gt;"/>
          <w:id w:val="-1526938989"/>
          <w:placeholder>
            <w:docPart w:val="010518E723354179ADF08744C10D3CC7"/>
          </w:placeholder>
          <w:richText/>
        </w:sdtPr>
        <w:sdtContent>
          <w:r>
            <w:rPr>
              <w:b/>
            </w:rPr>
            <w:t>The Chair:</w:t>
          </w:r>
        </w:sdtContent>
      </w:sdt>
      <w:r>
        <w:t xml:space="preserve"> </w:t>
      </w:r>
      <w:r w:rsidRPr="00F07116">
        <w:t xml:space="preserve">That probably says more about Westminster </w:t>
      </w:r>
      <w:r>
        <w:t xml:space="preserve">than about anything else. </w:t>
      </w:r>
    </w:p>
    <w:p w:rsidR="009F31C4" w:rsidP="009F31C4">
      <w:pPr>
        <w:pStyle w:val="Question"/>
      </w:pPr>
      <w:sdt>
        <w:sdtPr>
          <w:alias w:val="Member"/>
          <w:tag w:val="&lt;Member mnisId='2481' dodsId='26654'&gt;"/>
          <w:id w:val="282163340"/>
          <w:placeholder>
            <w:docPart w:val="010518E723354179ADF08744C10D3CC7"/>
          </w:placeholder>
          <w:richText/>
        </w:sdtPr>
        <w:sdtContent>
          <w:r w:rsidRPr="00164CFA">
            <w:rPr>
              <w:b/>
            </w:rPr>
            <w:t>Lord Elder:</w:t>
          </w:r>
        </w:sdtContent>
      </w:sdt>
      <w:r>
        <w:t xml:space="preserve"> It may do</w:t>
      </w:r>
      <w:r w:rsidR="006D6266">
        <w:t>, but</w:t>
      </w:r>
      <w:r>
        <w:t xml:space="preserve"> if we cannot get it right here</w:t>
      </w:r>
      <w:r w:rsidR="002727DD">
        <w:t xml:space="preserve">, getting it right at </w:t>
      </w:r>
      <w:r>
        <w:t xml:space="preserve">home </w:t>
      </w:r>
      <w:r w:rsidR="002727DD">
        <w:t>might not be</w:t>
      </w:r>
      <w:r>
        <w:t xml:space="preserve"> all that easy either. </w:t>
      </w:r>
    </w:p>
    <w:p w:rsidR="008F6100" w:rsidP="009F31C4">
      <w:pPr>
        <w:pStyle w:val="Remark"/>
      </w:pPr>
      <w:r w:rsidRPr="00F07116">
        <w:t xml:space="preserve">I do not want to draw too many conclusions from my own experience, and this is more </w:t>
      </w:r>
      <w:r>
        <w:t xml:space="preserve">about the </w:t>
      </w:r>
      <w:r w:rsidRPr="00F07116">
        <w:t>physical than anything else</w:t>
      </w:r>
      <w:r w:rsidR="006D6266">
        <w:t>, but</w:t>
      </w:r>
      <w:r w:rsidRPr="00F07116">
        <w:t xml:space="preserve"> I am very conscious of the fact that when I go to see a doctor</w:t>
      </w:r>
      <w:r>
        <w:t>—</w:t>
      </w:r>
      <w:r w:rsidRPr="00F07116">
        <w:t xml:space="preserve">I have had </w:t>
      </w:r>
      <w:r>
        <w:t xml:space="preserve">a </w:t>
      </w:r>
      <w:r w:rsidRPr="00F07116">
        <w:t>heart transplant</w:t>
      </w:r>
      <w:r>
        <w:t xml:space="preserve"> and various </w:t>
      </w:r>
      <w:r w:rsidRPr="00F07116">
        <w:t>difficulties have arisen from that</w:t>
      </w:r>
      <w:r>
        <w:t>—</w:t>
      </w:r>
      <w:r w:rsidRPr="00F07116">
        <w:t xml:space="preserve">doctors assess how you are when </w:t>
      </w:r>
      <w:r>
        <w:t xml:space="preserve">you </w:t>
      </w:r>
      <w:r w:rsidRPr="00F07116">
        <w:t>walk</w:t>
      </w:r>
      <w:r>
        <w:t xml:space="preserve"> </w:t>
      </w:r>
      <w:r w:rsidRPr="00F07116">
        <w:t xml:space="preserve">through the door from how you look, how you sit down and how you speak. That must be true in these areas as well. </w:t>
      </w:r>
    </w:p>
    <w:p w:rsidR="009F31C4" w:rsidRPr="00F07116" w:rsidP="009F31C4">
      <w:pPr>
        <w:pStyle w:val="Remark"/>
      </w:pPr>
      <w:r w:rsidRPr="00F07116">
        <w:t xml:space="preserve">Is it really possible to have as good treatment in the digital world as when you are actually speaking to someone in the same room? It seems to me that </w:t>
      </w:r>
      <w:r w:rsidR="008F6100">
        <w:t>a doctor’s</w:t>
      </w:r>
      <w:r w:rsidRPr="00F07116">
        <w:t xml:space="preserve"> overall knowledge is based on a lot more than just </w:t>
      </w:r>
      <w:r>
        <w:t xml:space="preserve">a </w:t>
      </w:r>
      <w:r w:rsidRPr="00F07116">
        <w:t xml:space="preserve">conversation or seeing a face on screen. </w:t>
      </w:r>
    </w:p>
    <w:p w:rsidR="009F31C4" w:rsidP="009F31C4">
      <w:pPr>
        <w:pStyle w:val="Answer"/>
      </w:pPr>
      <w:r>
        <w:rPr>
          <w:b/>
          <w:i/>
        </w:rPr>
        <w:t xml:space="preserve">Tom Foley: </w:t>
      </w:r>
      <w:r w:rsidRPr="00F07116">
        <w:t>That is a really important point. You started with an anecdote relating to yourself</w:t>
      </w:r>
      <w:r w:rsidRPr="00B01844">
        <w:t xml:space="preserve">. </w:t>
      </w:r>
      <w:r>
        <w:t xml:space="preserve">I have gathered a range of anecdotes </w:t>
      </w:r>
      <w:r w:rsidRPr="00F07116">
        <w:t>as we have progressed through the pandemic</w:t>
      </w:r>
      <w:r>
        <w:t xml:space="preserve">. </w:t>
      </w:r>
      <w:r w:rsidRPr="00F07116">
        <w:t>I have met an entire range of patients</w:t>
      </w:r>
      <w:r>
        <w:t xml:space="preserve">, </w:t>
      </w:r>
      <w:r w:rsidRPr="00F07116">
        <w:t>from those who absolutely love using digital technology and find it great either to speak on the phone or to speak via a video call</w:t>
      </w:r>
      <w:r>
        <w:t xml:space="preserve"> </w:t>
      </w:r>
      <w:r w:rsidRPr="00F07116">
        <w:t xml:space="preserve">right through to people who have found it </w:t>
      </w:r>
      <w:r>
        <w:t xml:space="preserve">a </w:t>
      </w:r>
      <w:r w:rsidRPr="00F07116">
        <w:t xml:space="preserve">really unpleasant experience to engage in those ways. </w:t>
      </w:r>
    </w:p>
    <w:p w:rsidR="00F002BA" w:rsidP="009F31C4">
      <w:pPr>
        <w:pStyle w:val="Answer"/>
      </w:pPr>
      <w:r w:rsidRPr="00F07116">
        <w:t xml:space="preserve">As a clinician, I have had </w:t>
      </w:r>
      <w:r>
        <w:t xml:space="preserve">some </w:t>
      </w:r>
      <w:r w:rsidRPr="00F07116">
        <w:t>excellent consultations with patients</w:t>
      </w:r>
      <w:r>
        <w:t>.</w:t>
      </w:r>
      <w:r w:rsidRPr="00F07116">
        <w:t xml:space="preserve"> You </w:t>
      </w:r>
      <w:r>
        <w:t xml:space="preserve">undoubtedly </w:t>
      </w:r>
      <w:r>
        <w:t xml:space="preserve">might </w:t>
      </w:r>
      <w:r w:rsidRPr="00F07116">
        <w:t>miss</w:t>
      </w:r>
      <w:r>
        <w:t xml:space="preserve"> some things</w:t>
      </w:r>
      <w:r w:rsidR="006D6266">
        <w:t>, but</w:t>
      </w:r>
      <w:r w:rsidRPr="00F07116">
        <w:t xml:space="preserve"> there are ways </w:t>
      </w:r>
      <w:r>
        <w:t>in which</w:t>
      </w:r>
      <w:r w:rsidRPr="00F07116">
        <w:t xml:space="preserve"> you can mitigate that by probing further and asking people questions, and you can gather collateral from other people who are around that person at the time. However, </w:t>
      </w:r>
      <w:r>
        <w:t>in some</w:t>
      </w:r>
      <w:r w:rsidRPr="00F07116">
        <w:t xml:space="preserve"> cases I have just had to hang up the phone</w:t>
      </w:r>
      <w:r>
        <w:t xml:space="preserve">, </w:t>
      </w:r>
      <w:r w:rsidRPr="00F07116">
        <w:t xml:space="preserve">get in my car and go to </w:t>
      </w:r>
      <w:r>
        <w:t xml:space="preserve">the person’s </w:t>
      </w:r>
      <w:r w:rsidRPr="00F07116">
        <w:t>house and see them face to face</w:t>
      </w:r>
      <w:r>
        <w:t xml:space="preserve">. </w:t>
      </w:r>
    </w:p>
    <w:p w:rsidR="009F31C4" w:rsidP="009F31C4">
      <w:pPr>
        <w:pStyle w:val="Answer"/>
      </w:pPr>
      <w:r>
        <w:t xml:space="preserve">I have settled </w:t>
      </w:r>
      <w:r w:rsidRPr="00F07116">
        <w:t>over</w:t>
      </w:r>
      <w:r>
        <w:t xml:space="preserve"> </w:t>
      </w:r>
      <w:r w:rsidRPr="00F07116">
        <w:t>time on the approach where I always try to meet the person face to face initially</w:t>
      </w:r>
      <w:r w:rsidR="00F002BA">
        <w:t>. A</w:t>
      </w:r>
      <w:r w:rsidRPr="00F07116">
        <w:t xml:space="preserve">fter that, if they are comfortable with </w:t>
      </w:r>
      <w:r w:rsidR="00F002BA">
        <w:t>that digital approach</w:t>
      </w:r>
      <w:r w:rsidRPr="00F07116">
        <w:t xml:space="preserve">, we can use </w:t>
      </w:r>
      <w:r w:rsidR="00F002BA">
        <w:t>it</w:t>
      </w:r>
      <w:r w:rsidRPr="00F07116">
        <w:t>. Looking quite a way into the future, there is also the possibility that there are things that we can pick up</w:t>
      </w:r>
      <w:r>
        <w:t xml:space="preserve"> </w:t>
      </w:r>
      <w:r w:rsidRPr="00F07116">
        <w:t xml:space="preserve">that might be called </w:t>
      </w:r>
      <w:r>
        <w:t>“</w:t>
      </w:r>
      <w:r w:rsidRPr="00F07116">
        <w:t>digital biomarkers</w:t>
      </w:r>
      <w:r>
        <w:t xml:space="preserve">”, things </w:t>
      </w:r>
      <w:r w:rsidRPr="00F07116">
        <w:t xml:space="preserve">that we might be able to pick up </w:t>
      </w:r>
      <w:r>
        <w:t xml:space="preserve">through </w:t>
      </w:r>
      <w:r w:rsidRPr="00F07116">
        <w:t>people</w:t>
      </w:r>
      <w:r>
        <w:t>’</w:t>
      </w:r>
      <w:r w:rsidRPr="00F07116">
        <w:t>s use of technology that we cannot see in a face</w:t>
      </w:r>
      <w:r>
        <w:t>-</w:t>
      </w:r>
      <w:r w:rsidRPr="00F07116">
        <w:t>to</w:t>
      </w:r>
      <w:r>
        <w:t>-</w:t>
      </w:r>
      <w:r w:rsidRPr="00F07116">
        <w:t>face consultation</w:t>
      </w:r>
      <w:r>
        <w:t>—</w:t>
      </w:r>
      <w:r w:rsidRPr="00F07116">
        <w:t xml:space="preserve">for example, their activity </w:t>
      </w:r>
      <w:r>
        <w:t xml:space="preserve">in </w:t>
      </w:r>
      <w:r w:rsidRPr="00F07116">
        <w:t>using a smartphone or other sensor activity information, or even</w:t>
      </w:r>
      <w:r>
        <w:t xml:space="preserve"> </w:t>
      </w:r>
      <w:r w:rsidRPr="00F07116">
        <w:t>information that people might record in a more timely fashion on a phone</w:t>
      </w:r>
      <w:r>
        <w:t xml:space="preserve"> </w:t>
      </w:r>
      <w:r w:rsidRPr="00F07116">
        <w:t xml:space="preserve">when they are having a particular experience rather than three months later when they happen to see a psychiatrist. </w:t>
      </w:r>
    </w:p>
    <w:p w:rsidR="009F31C4" w:rsidRPr="00F07116" w:rsidP="009F31C4">
      <w:pPr>
        <w:pStyle w:val="Answer"/>
      </w:pPr>
      <w:r>
        <w:t xml:space="preserve">So </w:t>
      </w:r>
      <w:r w:rsidRPr="00F07116">
        <w:t xml:space="preserve">I think it goes both ways. There are opportunities as well as major challenges </w:t>
      </w:r>
      <w:r>
        <w:t xml:space="preserve">in </w:t>
      </w:r>
      <w:r w:rsidRPr="00F07116">
        <w:t>this</w:t>
      </w:r>
      <w:r w:rsidR="006D6266">
        <w:t>, but</w:t>
      </w:r>
      <w:r>
        <w:t xml:space="preserve"> </w:t>
      </w:r>
      <w:r w:rsidRPr="00F07116">
        <w:t>I think you are right</w:t>
      </w:r>
      <w:r>
        <w:t xml:space="preserve">: </w:t>
      </w:r>
      <w:r w:rsidRPr="00F07116">
        <w:t xml:space="preserve">sometimes you simply </w:t>
      </w:r>
      <w:r>
        <w:t xml:space="preserve">cannot replace the </w:t>
      </w:r>
      <w:r w:rsidRPr="00F07116">
        <w:t>face</w:t>
      </w:r>
      <w:r>
        <w:t>-</w:t>
      </w:r>
      <w:r w:rsidRPr="00F07116">
        <w:t>to</w:t>
      </w:r>
      <w:r>
        <w:t>-</w:t>
      </w:r>
      <w:r w:rsidRPr="00F07116">
        <w:t>face experience.</w:t>
      </w:r>
    </w:p>
    <w:p w:rsidR="009F31C4" w:rsidRPr="00F07116" w:rsidP="009F31C4">
      <w:pPr>
        <w:pStyle w:val="Remark"/>
      </w:pPr>
      <w:sdt>
        <w:sdtPr>
          <w:alias w:val="Member"/>
          <w:tag w:val="&lt;Member mnisId='2481' dodsId='26654'&gt;"/>
          <w:id w:val="-1717194055"/>
          <w:placeholder>
            <w:docPart w:val="010518E723354179ADF08744C10D3CC7"/>
          </w:placeholder>
          <w:richText/>
        </w:sdtPr>
        <w:sdtContent>
          <w:r w:rsidRPr="00F07116">
            <w:rPr>
              <w:b/>
            </w:rPr>
            <w:t>Lord Elder:</w:t>
          </w:r>
        </w:sdtContent>
      </w:sdt>
      <w:r>
        <w:t xml:space="preserve"> </w:t>
      </w:r>
      <w:r w:rsidRPr="00F07116">
        <w:t>That is very interesting, thank you.</w:t>
      </w:r>
      <w:r>
        <w:t xml:space="preserve"> </w:t>
      </w:r>
      <w:r w:rsidRPr="00F07116">
        <w:t>I would like to ask a little more about that.</w:t>
      </w:r>
      <w:r>
        <w:t xml:space="preserve"> </w:t>
      </w:r>
      <w:r w:rsidRPr="00F07116">
        <w:t>I understand entirely why we have gone so far into the digital world</w:t>
      </w:r>
      <w:r w:rsidR="00910045">
        <w:t>:</w:t>
      </w:r>
      <w:r w:rsidRPr="00F07116">
        <w:t xml:space="preserve"> because there has been no option</w:t>
      </w:r>
      <w:r w:rsidR="00910045">
        <w:t>—</w:t>
      </w:r>
      <w:r w:rsidRPr="00C312CB">
        <w:t xml:space="preserve">if doctors </w:t>
      </w:r>
      <w:r w:rsidR="00340197">
        <w:t>will</w:t>
      </w:r>
      <w:r w:rsidRPr="00C312CB">
        <w:t xml:space="preserve"> deal with patients at all</w:t>
      </w:r>
      <w:r>
        <w:t xml:space="preserve">, </w:t>
      </w:r>
      <w:r w:rsidRPr="00C312CB">
        <w:t xml:space="preserve">they have to do it that way. </w:t>
      </w:r>
      <w:r w:rsidRPr="00F07116">
        <w:t xml:space="preserve">That does not necessarily mean that the pace at which we have gone has been right or that we should not step back a bit when </w:t>
      </w:r>
      <w:r>
        <w:t xml:space="preserve">and if </w:t>
      </w:r>
      <w:r w:rsidRPr="00F07116">
        <w:t>the world returns to something closer to normality. I am absolutely not opposed to the idea that there should be more digital intervention</w:t>
      </w:r>
      <w:r w:rsidR="006D6266">
        <w:t>, but</w:t>
      </w:r>
      <w:r w:rsidRPr="00F07116">
        <w:t xml:space="preserve"> I do not think it should be seen as the default position. Would that be fair?</w:t>
      </w:r>
    </w:p>
    <w:p w:rsidR="009F31C4" w:rsidRPr="00F07116" w:rsidP="009F31C4">
      <w:pPr>
        <w:pStyle w:val="Answer"/>
      </w:pPr>
      <w:r>
        <w:rPr>
          <w:b/>
          <w:i/>
        </w:rPr>
        <w:t xml:space="preserve">Tom Foley: </w:t>
      </w:r>
      <w:r w:rsidRPr="00F07116">
        <w:t xml:space="preserve">I think </w:t>
      </w:r>
      <w:r>
        <w:t>it will step back</w:t>
      </w:r>
      <w:r w:rsidRPr="00F07116">
        <w:t>. Some services that have gone entirely non</w:t>
      </w:r>
      <w:r w:rsidR="00390E12">
        <w:t>-</w:t>
      </w:r>
      <w:r w:rsidRPr="00F07116">
        <w:t>face</w:t>
      </w:r>
      <w:r w:rsidR="00390E12">
        <w:t xml:space="preserve"> </w:t>
      </w:r>
      <w:r w:rsidRPr="00F07116">
        <w:t>to</w:t>
      </w:r>
      <w:r w:rsidR="00390E12">
        <w:t xml:space="preserve"> </w:t>
      </w:r>
      <w:r w:rsidRPr="00F07116">
        <w:t>face will step back and do more face</w:t>
      </w:r>
      <w:r w:rsidR="00390E12">
        <w:t xml:space="preserve"> </w:t>
      </w:r>
      <w:r w:rsidRPr="00F07116">
        <w:t>to</w:t>
      </w:r>
      <w:r w:rsidR="00390E12">
        <w:t xml:space="preserve"> </w:t>
      </w:r>
      <w:r w:rsidRPr="00F07116">
        <w:t>face</w:t>
      </w:r>
      <w:r w:rsidR="006D6266">
        <w:t>, but</w:t>
      </w:r>
      <w:r w:rsidRPr="00F07116">
        <w:t xml:space="preserve"> it will also broaden out so that services that have not gone digital at all will then learn from the services that have. </w:t>
      </w:r>
      <w:r>
        <w:t xml:space="preserve">So </w:t>
      </w:r>
      <w:r w:rsidRPr="00F07116">
        <w:t>overall we might see an increase in digital consultations</w:t>
      </w:r>
      <w:r w:rsidR="006D6266">
        <w:t>, but</w:t>
      </w:r>
      <w:r w:rsidRPr="00F07116">
        <w:t xml:space="preserve"> </w:t>
      </w:r>
      <w:r>
        <w:t xml:space="preserve">on </w:t>
      </w:r>
      <w:r w:rsidRPr="00F07116">
        <w:t>a service</w:t>
      </w:r>
      <w:r>
        <w:t>-</w:t>
      </w:r>
      <w:r w:rsidRPr="00F07116">
        <w:t>to</w:t>
      </w:r>
      <w:r>
        <w:t>-</w:t>
      </w:r>
      <w:r w:rsidRPr="00F07116">
        <w:t>service, case</w:t>
      </w:r>
      <w:r>
        <w:t>-by-</w:t>
      </w:r>
      <w:r w:rsidRPr="00F07116">
        <w:t xml:space="preserve">case basis we might see that it averages out </w:t>
      </w:r>
      <w:r>
        <w:t>a bit</w:t>
      </w:r>
      <w:r w:rsidRPr="00F07116">
        <w:t xml:space="preserve">. </w:t>
      </w:r>
    </w:p>
    <w:p w:rsidR="009F31C4" w:rsidP="009F31C4">
      <w:pPr>
        <w:pStyle w:val="Answer"/>
      </w:pPr>
      <w:r>
        <w:rPr>
          <w:b/>
          <w:i/>
        </w:rPr>
        <w:t xml:space="preserve">Professor Kate Cavanagh: </w:t>
      </w:r>
      <w:r w:rsidRPr="00F07116">
        <w:t>In relation to the first question, you are right that there are some</w:t>
      </w:r>
      <w:r>
        <w:t xml:space="preserve"> </w:t>
      </w:r>
      <w:r w:rsidRPr="00F07116">
        <w:t xml:space="preserve">things that it is essential </w:t>
      </w:r>
      <w:r>
        <w:t xml:space="preserve">happen </w:t>
      </w:r>
      <w:r w:rsidRPr="00F07116">
        <w:t>face</w:t>
      </w:r>
      <w:r>
        <w:t xml:space="preserve"> </w:t>
      </w:r>
      <w:r w:rsidRPr="00F07116">
        <w:t>t</w:t>
      </w:r>
      <w:r>
        <w:t xml:space="preserve">o </w:t>
      </w:r>
      <w:r w:rsidRPr="00F07116">
        <w:t>face</w:t>
      </w:r>
      <w:r>
        <w:t xml:space="preserve"> in healthcare and in mental healthcare. </w:t>
      </w:r>
      <w:r w:rsidRPr="00F07116">
        <w:t xml:space="preserve">There was an amazing rapid survey of over </w:t>
      </w:r>
      <w:r>
        <w:t xml:space="preserve">a thousand </w:t>
      </w:r>
      <w:r w:rsidRPr="00F07116">
        <w:t>staff in our Sussex Partnership</w:t>
      </w:r>
      <w:r>
        <w:t xml:space="preserve"> </w:t>
      </w:r>
      <w:r w:rsidRPr="00F07116">
        <w:t xml:space="preserve">NHS Foundation Trust, </w:t>
      </w:r>
      <w:r>
        <w:t xml:space="preserve">our </w:t>
      </w:r>
      <w:r w:rsidRPr="00F07116">
        <w:t>mental health trust local</w:t>
      </w:r>
      <w:r>
        <w:t>ly</w:t>
      </w:r>
      <w:r w:rsidRPr="00F07116">
        <w:t xml:space="preserve">, getting some feedback from staff about what kind of meetings with colleagues and service users </w:t>
      </w:r>
      <w:r>
        <w:t xml:space="preserve">had </w:t>
      </w:r>
      <w:r w:rsidRPr="00F07116">
        <w:t>worked most effectively by phone</w:t>
      </w:r>
      <w:r>
        <w:t xml:space="preserve">, by </w:t>
      </w:r>
      <w:r w:rsidRPr="00F07116">
        <w:t xml:space="preserve">video conference and face to face. We can see a mixed picture there, with some learning </w:t>
      </w:r>
      <w:r>
        <w:t xml:space="preserve">about </w:t>
      </w:r>
      <w:r w:rsidRPr="00F07116">
        <w:t xml:space="preserve">which meetings it might be more essential </w:t>
      </w:r>
      <w:r w:rsidR="001665BD">
        <w:t>to have</w:t>
      </w:r>
      <w:r w:rsidRPr="00F07116">
        <w:t xml:space="preserve"> face to face. </w:t>
      </w:r>
    </w:p>
    <w:p w:rsidR="009F31C4" w:rsidP="009F31C4">
      <w:pPr>
        <w:pStyle w:val="Answer"/>
      </w:pPr>
      <w:r w:rsidRPr="00F07116">
        <w:t xml:space="preserve">I do not think anyone is suggesting that entirely digital services are appropriate across </w:t>
      </w:r>
      <w:r>
        <w:t xml:space="preserve">the </w:t>
      </w:r>
      <w:r w:rsidRPr="00F07116">
        <w:t>healthcare spectrum</w:t>
      </w:r>
      <w:r w:rsidR="006D6266">
        <w:t>, but</w:t>
      </w:r>
      <w:r w:rsidRPr="00F07116">
        <w:t xml:space="preserve"> we see opti</w:t>
      </w:r>
      <w:r>
        <w:t>c</w:t>
      </w:r>
      <w:r w:rsidRPr="00F07116">
        <w:t>hannel connectivity and engagement</w:t>
      </w:r>
      <w:r w:rsidRPr="00637C6C">
        <w:t xml:space="preserve"> </w:t>
      </w:r>
      <w:r w:rsidRPr="00F07116">
        <w:t>in many different aspects of life.</w:t>
      </w:r>
      <w:r>
        <w:t xml:space="preserve"> The broader public, service </w:t>
      </w:r>
      <w:r w:rsidRPr="00F07116">
        <w:t xml:space="preserve">users and staff will have preferences for different ways of interacting </w:t>
      </w:r>
      <w:r>
        <w:t>f</w:t>
      </w:r>
      <w:r w:rsidRPr="00F07116">
        <w:t xml:space="preserve">or different kinds of contact. Digital platforms might offer the potential for meeting </w:t>
      </w:r>
      <w:r>
        <w:t>people’s</w:t>
      </w:r>
      <w:r w:rsidRPr="00F07116">
        <w:t xml:space="preserve"> preferences in some cases</w:t>
      </w:r>
      <w:r>
        <w:t xml:space="preserve">, </w:t>
      </w:r>
      <w:r w:rsidRPr="00F07116">
        <w:t xml:space="preserve">and </w:t>
      </w:r>
      <w:r>
        <w:t xml:space="preserve">they </w:t>
      </w:r>
      <w:r w:rsidRPr="00F07116">
        <w:t>can offer effective ways of working where there is a good match between the needs and preference</w:t>
      </w:r>
      <w:r>
        <w:t>s</w:t>
      </w:r>
      <w:r w:rsidRPr="00F07116">
        <w:t xml:space="preserve"> of the service user or staff member and the evidence</w:t>
      </w:r>
      <w:r>
        <w:t>-</w:t>
      </w:r>
      <w:r w:rsidRPr="00F07116">
        <w:t xml:space="preserve">based options that are available. </w:t>
      </w:r>
    </w:p>
    <w:p w:rsidR="005D328F" w:rsidP="009F31C4">
      <w:pPr>
        <w:pStyle w:val="Answer"/>
      </w:pPr>
      <w:r>
        <w:t>T</w:t>
      </w:r>
      <w:r w:rsidRPr="00F07116" w:rsidR="009F31C4">
        <w:t xml:space="preserve">here is </w:t>
      </w:r>
      <w:r w:rsidR="009F31C4">
        <w:t xml:space="preserve">an </w:t>
      </w:r>
      <w:r w:rsidRPr="00F07116" w:rsidR="009F31C4">
        <w:t xml:space="preserve">evidence base </w:t>
      </w:r>
      <w:r w:rsidR="009F31C4">
        <w:t xml:space="preserve">for </w:t>
      </w:r>
      <w:r w:rsidRPr="00F07116">
        <w:t>telehealth and video conferencing</w:t>
      </w:r>
      <w:r w:rsidRPr="00F07116" w:rsidR="009F31C4">
        <w:t xml:space="preserve"> where face</w:t>
      </w:r>
      <w:r w:rsidR="009F31C4">
        <w:t>-</w:t>
      </w:r>
      <w:r w:rsidRPr="00F07116" w:rsidR="009F31C4">
        <w:t>to</w:t>
      </w:r>
      <w:r w:rsidR="009F31C4">
        <w:t>-</w:t>
      </w:r>
      <w:r w:rsidRPr="00F07116" w:rsidR="009F31C4">
        <w:t>face telehealth and psychological therapies have been evaluated compared to the same interventions delivered by video conference. We see similar outcomes at a</w:t>
      </w:r>
      <w:r w:rsidR="009F31C4">
        <w:t xml:space="preserve"> </w:t>
      </w:r>
      <w:r w:rsidRPr="00637C6C" w:rsidR="009F31C4">
        <w:t>broad level. Obviously</w:t>
      </w:r>
      <w:r>
        <w:t>,</w:t>
      </w:r>
      <w:r w:rsidRPr="00637C6C" w:rsidR="009F31C4">
        <w:t xml:space="preserve"> there is</w:t>
      </w:r>
      <w:r w:rsidR="009F31C4">
        <w:t xml:space="preserve"> n</w:t>
      </w:r>
      <w:r w:rsidRPr="00F07116" w:rsidR="009F31C4">
        <w:t>uance in the detail</w:t>
      </w:r>
      <w:r>
        <w:t>,</w:t>
      </w:r>
      <w:r w:rsidRPr="00F07116" w:rsidR="009F31C4">
        <w:t xml:space="preserve"> </w:t>
      </w:r>
      <w:r w:rsidR="009F31C4">
        <w:t xml:space="preserve">and some are better </w:t>
      </w:r>
      <w:r w:rsidRPr="00F07116" w:rsidR="009F31C4">
        <w:t xml:space="preserve">delivered and more effective than </w:t>
      </w:r>
      <w:r w:rsidR="009F31C4">
        <w:t>others</w:t>
      </w:r>
      <w:r w:rsidR="006D6266">
        <w:t>, but</w:t>
      </w:r>
      <w:r w:rsidRPr="00F07116" w:rsidR="009F31C4">
        <w:t xml:space="preserve"> both for individual work and for group work we see a promising evidence base</w:t>
      </w:r>
      <w:r w:rsidR="009F31C4">
        <w:t xml:space="preserve"> </w:t>
      </w:r>
      <w:r w:rsidRPr="00F07116" w:rsidR="009F31C4">
        <w:t>emerging for videoconferenc</w:t>
      </w:r>
      <w:r w:rsidR="009F31C4">
        <w:t>ing</w:t>
      </w:r>
      <w:r w:rsidRPr="00F07116" w:rsidR="009F31C4">
        <w:t xml:space="preserve">. </w:t>
      </w:r>
    </w:p>
    <w:p w:rsidR="009F31C4" w:rsidP="009F31C4">
      <w:pPr>
        <w:pStyle w:val="Answer"/>
      </w:pPr>
      <w:r w:rsidRPr="00F07116">
        <w:t>Again, I think it is an area where more research is needed</w:t>
      </w:r>
      <w:r w:rsidR="005D328F">
        <w:t>,</w:t>
      </w:r>
      <w:r w:rsidRPr="00F07116">
        <w:t xml:space="preserve"> </w:t>
      </w:r>
      <w:r>
        <w:t xml:space="preserve">along with </w:t>
      </w:r>
      <w:r w:rsidRPr="00F07116">
        <w:t xml:space="preserve">more support </w:t>
      </w:r>
      <w:r w:rsidR="005D328F">
        <w:t>for</w:t>
      </w:r>
      <w:r w:rsidRPr="00F07116">
        <w:t xml:space="preserve"> the implementation of these services where they are appropriate and wanted.</w:t>
      </w:r>
    </w:p>
    <w:p w:rsidR="003B799B" w:rsidP="003B799B">
      <w:pPr>
        <w:pStyle w:val="Remark"/>
      </w:pPr>
      <w:sdt>
        <w:sdtPr>
          <w:alias w:val="Member"/>
          <w:tag w:val="&lt;Member mnisId='4275' dodsId='104102'&gt;"/>
          <w:id w:val="-1116365982"/>
          <w:placeholder>
            <w:docPart w:val="DDD5A9AB0C01457FA5312515ED5034EC"/>
          </w:placeholder>
          <w:richText/>
        </w:sdtPr>
        <w:sdtContent>
          <w:r w:rsidRPr="00164CFA">
            <w:rPr>
              <w:b/>
              <w:bCs/>
            </w:rPr>
            <w:t>The Chair:</w:t>
          </w:r>
        </w:sdtContent>
      </w:sdt>
      <w:r>
        <w:t xml:space="preserve"> I will pick up on that evidence base question, because it is so important. You mentioned video conferencing. Is that one of the key areas where more research is needed? Are there other areas where you would like to see a stronger evidence base built up?</w:t>
      </w:r>
    </w:p>
    <w:p w:rsidR="003B799B" w:rsidRPr="00BD20B3" w:rsidP="003B799B">
      <w:pPr>
        <w:pStyle w:val="Answer"/>
      </w:pPr>
      <w:r>
        <w:rPr>
          <w:b/>
          <w:i/>
        </w:rPr>
        <w:t xml:space="preserve">Professor Kate Cavanagh: </w:t>
      </w:r>
      <w:r w:rsidRPr="00BD20B3">
        <w:t xml:space="preserve">Probably the key missing piece in the evidence </w:t>
      </w:r>
      <w:r>
        <w:t>base</w:t>
      </w:r>
      <w:r w:rsidRPr="00BD20B3">
        <w:t xml:space="preserve"> at the moment is </w:t>
      </w:r>
      <w:r w:rsidR="008E1E0F">
        <w:t xml:space="preserve">the </w:t>
      </w:r>
      <w:r w:rsidRPr="00BD20B3">
        <w:t>implementation of digital services at scale. I would fully support</w:t>
      </w:r>
      <w:r>
        <w:t xml:space="preserve"> further </w:t>
      </w:r>
      <w:r w:rsidRPr="00BD20B3">
        <w:t>resource</w:t>
      </w:r>
      <w:r>
        <w:t>s being made available to</w:t>
      </w:r>
      <w:r w:rsidRPr="00BD20B3">
        <w:t xml:space="preserve"> evaluate various individual technologies. That is </w:t>
      </w:r>
      <w:r>
        <w:t>important.</w:t>
      </w:r>
      <w:r w:rsidRPr="00BD20B3">
        <w:t xml:space="preserve"> </w:t>
      </w:r>
      <w:r>
        <w:t xml:space="preserve">There is a </w:t>
      </w:r>
      <w:r w:rsidRPr="00BD20B3">
        <w:t>distinction between approaches</w:t>
      </w:r>
      <w:r>
        <w:t xml:space="preserve"> </w:t>
      </w:r>
      <w:r w:rsidRPr="00BD20B3">
        <w:t>built on evidence</w:t>
      </w:r>
      <w:r>
        <w:t>-</w:t>
      </w:r>
      <w:r w:rsidRPr="00BD20B3">
        <w:t>based principles</w:t>
      </w:r>
      <w:r>
        <w:t>—</w:t>
      </w:r>
      <w:r w:rsidRPr="00BD20B3">
        <w:t>using digital technologies as a way of operationali</w:t>
      </w:r>
      <w:r>
        <w:t>s</w:t>
      </w:r>
      <w:r w:rsidRPr="00BD20B3">
        <w:t>ing a well</w:t>
      </w:r>
      <w:r>
        <w:t>-</w:t>
      </w:r>
      <w:r w:rsidRPr="00BD20B3">
        <w:t>evidenced way of working</w:t>
      </w:r>
      <w:r>
        <w:t xml:space="preserve">, </w:t>
      </w:r>
      <w:r w:rsidRPr="00BD20B3">
        <w:t>such</w:t>
      </w:r>
      <w:r>
        <w:t xml:space="preserve"> </w:t>
      </w:r>
      <w:r w:rsidRPr="00BD20B3">
        <w:t xml:space="preserve">as </w:t>
      </w:r>
      <w:r>
        <w:t xml:space="preserve">in </w:t>
      </w:r>
      <w:r w:rsidRPr="00BD20B3">
        <w:t>cognitive behavioural therapy for mild to moderate anxiety and depression</w:t>
      </w:r>
      <w:r>
        <w:t>—</w:t>
      </w:r>
      <w:r w:rsidRPr="00BD20B3">
        <w:t>and</w:t>
      </w:r>
      <w:r>
        <w:t xml:space="preserve"> </w:t>
      </w:r>
      <w:r w:rsidRPr="00BD20B3">
        <w:t>the technology itself</w:t>
      </w:r>
      <w:r w:rsidR="008E1E0F">
        <w:t>,</w:t>
      </w:r>
      <w:r w:rsidRPr="00BD20B3">
        <w:t xml:space="preserve"> </w:t>
      </w:r>
      <w:r>
        <w:t>and its implementation being effective in practice and in situ</w:t>
      </w:r>
      <w:r w:rsidRPr="00BD20B3">
        <w:t>. That implementation p</w:t>
      </w:r>
      <w:r>
        <w:t>ie</w:t>
      </w:r>
      <w:r w:rsidRPr="00BD20B3">
        <w:t>ce is what is really needed in the research landscape.</w:t>
      </w:r>
    </w:p>
    <w:p w:rsidR="003B799B" w:rsidRPr="00BD20B3" w:rsidP="003B799B">
      <w:pPr>
        <w:pStyle w:val="Question"/>
      </w:pPr>
      <w:sdt>
        <w:sdtPr>
          <w:alias w:val="Member"/>
          <w:tag w:val="&lt;Member mnisId='567' dodsId='25173'&gt;"/>
          <w:id w:val="-1770927593"/>
          <w:placeholder>
            <w:docPart w:val="DDD5A9AB0C01457FA5312515ED5034EC"/>
          </w:placeholder>
          <w:richText/>
        </w:sdtPr>
        <w:sdtContent>
          <w:r w:rsidRPr="00164CFA">
            <w:rPr>
              <w:b/>
            </w:rPr>
            <w:t>Lord Hain:</w:t>
          </w:r>
        </w:sdtContent>
      </w:sdt>
      <w:r>
        <w:t xml:space="preserve"> </w:t>
      </w:r>
      <w:r w:rsidRPr="00BD20B3">
        <w:t>Surely empathy and a personal conne</w:t>
      </w:r>
      <w:r>
        <w:t>ct</w:t>
      </w:r>
      <w:r w:rsidRPr="00BD20B3">
        <w:t>ion, as Tom impl</w:t>
      </w:r>
      <w:r>
        <w:t>ied</w:t>
      </w:r>
      <w:r w:rsidRPr="00BD20B3">
        <w:t xml:space="preserve">, </w:t>
      </w:r>
      <w:r>
        <w:t>are</w:t>
      </w:r>
      <w:r w:rsidRPr="00BD20B3">
        <w:t xml:space="preserve"> even more essential in your field</w:t>
      </w:r>
      <w:r>
        <w:t>s than in a GP surgery.</w:t>
      </w:r>
      <w:r w:rsidRPr="00BD20B3">
        <w:t xml:space="preserve"> Therefore, if you </w:t>
      </w:r>
      <w:r>
        <w:t>we</w:t>
      </w:r>
      <w:r w:rsidRPr="00BD20B3">
        <w:t xml:space="preserve">re looking five years ahead and were to recommend designing an optimal structure to pursue your professional objectives, what would </w:t>
      </w:r>
      <w:r>
        <w:t>it</w:t>
      </w:r>
      <w:r w:rsidRPr="00BD20B3">
        <w:t xml:space="preserve"> be?</w:t>
      </w:r>
    </w:p>
    <w:p w:rsidR="003B799B" w:rsidRPr="00BD20B3" w:rsidP="003B799B">
      <w:pPr>
        <w:pStyle w:val="Answer"/>
      </w:pPr>
      <w:r>
        <w:rPr>
          <w:b/>
          <w:i/>
        </w:rPr>
        <w:t xml:space="preserve">Professor Kate Cavanagh: </w:t>
      </w:r>
      <w:r w:rsidRPr="00BD20B3">
        <w:t>Empathy is critical. In this context, the potential advantages of offering blended digital services</w:t>
      </w:r>
      <w:r>
        <w:t>, w</w:t>
      </w:r>
      <w:r w:rsidRPr="00BD20B3">
        <w:t>ith face</w:t>
      </w:r>
      <w:r>
        <w:t>-</w:t>
      </w:r>
      <w:r w:rsidRPr="00BD20B3">
        <w:t>to</w:t>
      </w:r>
      <w:r>
        <w:t>-</w:t>
      </w:r>
      <w:r w:rsidRPr="00BD20B3">
        <w:t>face working and the potential for adding to that with digital tools and technologies</w:t>
      </w:r>
      <w:r>
        <w:t>—</w:t>
      </w:r>
      <w:r w:rsidRPr="00BD20B3">
        <w:t>digitally</w:t>
      </w:r>
      <w:r>
        <w:t>-</w:t>
      </w:r>
      <w:r w:rsidRPr="00BD20B3">
        <w:t>enabled services, if you like</w:t>
      </w:r>
      <w:r>
        <w:t>—</w:t>
      </w:r>
      <w:r w:rsidRPr="00BD20B3">
        <w:t>mean</w:t>
      </w:r>
      <w:r>
        <w:t xml:space="preserve"> </w:t>
      </w:r>
      <w:r w:rsidRPr="00BD20B3">
        <w:t>that we can increase reach</w:t>
      </w:r>
      <w:r>
        <w:t>,</w:t>
      </w:r>
      <w:r w:rsidRPr="00BD20B3">
        <w:t xml:space="preserve"> access and efficiency.</w:t>
      </w:r>
      <w:r>
        <w:t xml:space="preserve"> </w:t>
      </w:r>
      <w:r w:rsidRPr="00BD20B3">
        <w:t>Using these services in a complementary way is not a challenge to</w:t>
      </w:r>
      <w:r>
        <w:t xml:space="preserve"> working empathically. </w:t>
      </w:r>
    </w:p>
    <w:p w:rsidR="003B799B" w:rsidP="003B799B">
      <w:pPr>
        <w:pStyle w:val="Remark"/>
      </w:pPr>
      <w:sdt>
        <w:sdtPr>
          <w:alias w:val="Member"/>
          <w:tag w:val="&lt;Member mnisId='4275' dodsId='104102'&gt;"/>
          <w:id w:val="615104271"/>
          <w:placeholder>
            <w:docPart w:val="DDD5A9AB0C01457FA5312515ED5034EC"/>
          </w:placeholder>
          <w:richText/>
        </w:sdtPr>
        <w:sdtContent>
          <w:r>
            <w:rPr>
              <w:b/>
            </w:rPr>
            <w:t>The Chair:</w:t>
          </w:r>
        </w:sdtContent>
      </w:sdt>
      <w:r>
        <w:t xml:space="preserve"> </w:t>
      </w:r>
      <w:r w:rsidRPr="00BD20B3">
        <w:t xml:space="preserve">Richard, I know you have done a lot of work </w:t>
      </w:r>
      <w:r>
        <w:t>on this kind of service delivery.</w:t>
      </w:r>
      <w:r w:rsidR="00B52759">
        <w:t xml:space="preserve"> </w:t>
      </w:r>
      <w:r>
        <w:t>Sorry, I think that you are on mute—we have decided that that is the T-shirt we all need for Christmas.</w:t>
      </w:r>
    </w:p>
    <w:p w:rsidR="003B799B" w:rsidP="003B799B">
      <w:pPr>
        <w:pStyle w:val="Answer"/>
      </w:pPr>
      <w:r>
        <w:rPr>
          <w:b/>
          <w:i/>
        </w:rPr>
        <w:t xml:space="preserve">Dr Richard Graham: </w:t>
      </w:r>
      <w:r>
        <w:t>I so need that T-shirt.</w:t>
      </w:r>
      <w:r w:rsidR="00B52759">
        <w:t xml:space="preserve"> </w:t>
      </w:r>
      <w:r>
        <w:t>Of course, a lot of people who are struggling with mental health difficulties find it extremely difficult to see a therapist or psychiatrist and to be in a room with them. That can be quite a journey, and I would not want to suggest that it is always the ideal end point.</w:t>
      </w:r>
    </w:p>
    <w:p w:rsidR="003B799B" w:rsidP="003B799B">
      <w:pPr>
        <w:pStyle w:val="Answer"/>
      </w:pPr>
      <w:r>
        <w:t xml:space="preserve">It is also possible to start to embed some of that empathic thinking, particularly, as Kate was saying, if we are </w:t>
      </w:r>
      <w:r w:rsidR="003B7D62">
        <w:t>co</w:t>
      </w:r>
      <w:r>
        <w:t xml:space="preserve">producing support with that </w:t>
      </w:r>
      <w:r w:rsidRPr="00BD20B3">
        <w:t>lived experience</w:t>
      </w:r>
      <w:r>
        <w:t>. W</w:t>
      </w:r>
      <w:r w:rsidRPr="00BD20B3">
        <w:t xml:space="preserve">e can sometimes give them that next step, that </w:t>
      </w:r>
      <w:r>
        <w:t xml:space="preserve">next </w:t>
      </w:r>
      <w:r w:rsidRPr="00BD20B3">
        <w:t>level of support, that may ultimately</w:t>
      </w:r>
      <w:r>
        <w:t xml:space="preserve"> </w:t>
      </w:r>
      <w:r w:rsidRPr="00BD20B3">
        <w:t xml:space="preserve">be a very useful intervention, </w:t>
      </w:r>
      <w:r>
        <w:t xml:space="preserve">particularly </w:t>
      </w:r>
      <w:r w:rsidRPr="00BD20B3">
        <w:t>for something like post</w:t>
      </w:r>
      <w:r>
        <w:t>-</w:t>
      </w:r>
      <w:r w:rsidRPr="00BD20B3">
        <w:t>traumatic stress, which i</w:t>
      </w:r>
      <w:r>
        <w:t xml:space="preserve">s </w:t>
      </w:r>
      <w:r w:rsidRPr="00BD20B3">
        <w:t>widespread</w:t>
      </w:r>
      <w:r>
        <w:t>, especially</w:t>
      </w:r>
      <w:r w:rsidRPr="00BD20B3">
        <w:t xml:space="preserve"> in London</w:t>
      </w:r>
      <w:r>
        <w:t>. T</w:t>
      </w:r>
      <w:r w:rsidRPr="00BD20B3">
        <w:t>here is a spectrum of support that we can offer, and sometimes the confidentiality, the privacy, of accessing support digitally can make a huge difference to someone taking that next step</w:t>
      </w:r>
      <w:r>
        <w:t>. I</w:t>
      </w:r>
      <w:r w:rsidRPr="00BD20B3">
        <w:t>t is a complex matter</w:t>
      </w:r>
      <w:r w:rsidR="006D6266">
        <w:t>, but</w:t>
      </w:r>
      <w:r w:rsidRPr="00BD20B3">
        <w:t xml:space="preserve"> I think</w:t>
      </w:r>
      <w:r>
        <w:t xml:space="preserve"> that</w:t>
      </w:r>
      <w:r w:rsidRPr="00BD20B3">
        <w:t xml:space="preserve"> it is possible to get empathic understanding into the development of services and products</w:t>
      </w:r>
      <w:r>
        <w:t>.</w:t>
      </w:r>
      <w:r w:rsidRPr="00BD20B3">
        <w:t xml:space="preserve"> </w:t>
      </w:r>
    </w:p>
    <w:p w:rsidR="003B799B" w:rsidP="003B799B">
      <w:pPr>
        <w:pStyle w:val="Question"/>
      </w:pPr>
      <w:sdt>
        <w:sdtPr>
          <w:alias w:val="Member"/>
          <w:tag w:val="&lt;Member mnisId='4275' dodsId='104102'&gt;"/>
          <w:id w:val="-9756355"/>
          <w:placeholder>
            <w:docPart w:val="DDD5A9AB0C01457FA5312515ED5034EC"/>
          </w:placeholder>
          <w:richText/>
        </w:sdtPr>
        <w:sdtContent>
          <w:r>
            <w:rPr>
              <w:b/>
            </w:rPr>
            <w:t>The Chair:</w:t>
          </w:r>
        </w:sdtContent>
      </w:sdt>
      <w:r>
        <w:t xml:space="preserve"> Akiko, I see that you have your hand up. </w:t>
      </w:r>
      <w:r w:rsidRPr="00BD20B3">
        <w:t xml:space="preserve">I </w:t>
      </w:r>
      <w:r w:rsidR="00340197">
        <w:t>will</w:t>
      </w:r>
      <w:r w:rsidRPr="00BD20B3">
        <w:t xml:space="preserve"> be cheeky</w:t>
      </w:r>
      <w:r>
        <w:t xml:space="preserve"> and ask you a question so that you can give us two answers in one</w:t>
      </w:r>
      <w:r w:rsidR="00504A1E">
        <w:t>,</w:t>
      </w:r>
      <w:r>
        <w:t xml:space="preserve"> perhaps.</w:t>
      </w:r>
    </w:p>
    <w:p w:rsidR="003B799B" w:rsidRPr="00BD20B3" w:rsidP="003B799B">
      <w:pPr>
        <w:pStyle w:val="Question"/>
        <w:numPr>
          <w:ilvl w:val="0"/>
          <w:numId w:val="0"/>
        </w:numPr>
        <w:ind w:left="794"/>
      </w:pPr>
      <w:r>
        <w:t xml:space="preserve">You have already talked about people who will not or cannot use digital services. An </w:t>
      </w:r>
      <w:r w:rsidRPr="00BD20B3">
        <w:t>important theme throughout our inquiry</w:t>
      </w:r>
      <w:r>
        <w:t>, across all the aspects of mental health and physical health work that we are looking at,</w:t>
      </w:r>
      <w:r w:rsidRPr="00BD20B3">
        <w:t xml:space="preserve"> </w:t>
      </w:r>
      <w:r>
        <w:t xml:space="preserve">is </w:t>
      </w:r>
      <w:r w:rsidRPr="00BD20B3">
        <w:t>the inequalities that already exist and wh</w:t>
      </w:r>
      <w:r>
        <w:t xml:space="preserve">ether </w:t>
      </w:r>
      <w:r w:rsidRPr="00BD20B3">
        <w:t>they are exaggerated by this digital</w:t>
      </w:r>
      <w:r>
        <w:t xml:space="preserve"> sphere. </w:t>
      </w:r>
      <w:r w:rsidRPr="00BD20B3">
        <w:t>I am interested particularly in your perspective on people who cannot or will not access services for whatever reason and whether</w:t>
      </w:r>
      <w:r>
        <w:t xml:space="preserve"> </w:t>
      </w:r>
      <w:r w:rsidRPr="00BD20B3">
        <w:t>this has exaggerated mental health issues</w:t>
      </w:r>
      <w:r>
        <w:t xml:space="preserve">. </w:t>
      </w:r>
      <w:r w:rsidR="00504A1E">
        <w:t>Can</w:t>
      </w:r>
      <w:r w:rsidRPr="00BD20B3">
        <w:t xml:space="preserve"> any barriers be reduced for those people</w:t>
      </w:r>
      <w:r w:rsidR="00504A1E">
        <w:t>,</w:t>
      </w:r>
      <w:r w:rsidRPr="00BD20B3">
        <w:t xml:space="preserve"> or</w:t>
      </w:r>
      <w:r>
        <w:t xml:space="preserve"> </w:t>
      </w:r>
      <w:r w:rsidRPr="00BD20B3">
        <w:t>will</w:t>
      </w:r>
      <w:r>
        <w:t xml:space="preserve"> it</w:t>
      </w:r>
      <w:r w:rsidRPr="00BD20B3">
        <w:t xml:space="preserve"> </w:t>
      </w:r>
      <w:r>
        <w:t xml:space="preserve">just </w:t>
      </w:r>
      <w:r w:rsidRPr="00BD20B3">
        <w:t>always be another deep inequality</w:t>
      </w:r>
      <w:r>
        <w:t>?</w:t>
      </w:r>
      <w:r w:rsidRPr="00BD20B3">
        <w:t xml:space="preserve"> Also, please say whatever you were going to say</w:t>
      </w:r>
      <w:r>
        <w:t xml:space="preserve"> on the previous question.</w:t>
      </w:r>
    </w:p>
    <w:p w:rsidR="003A5159" w:rsidP="003B799B">
      <w:pPr>
        <w:pStyle w:val="Answer"/>
      </w:pPr>
      <w:r>
        <w:rPr>
          <w:b/>
          <w:i/>
        </w:rPr>
        <w:t xml:space="preserve">Akiko Hart: </w:t>
      </w:r>
      <w:r w:rsidRPr="00BD20B3">
        <w:t>I wanted to add to what Richard was saying. It is really important</w:t>
      </w:r>
      <w:r>
        <w:t xml:space="preserve">, </w:t>
      </w:r>
      <w:r w:rsidRPr="00BD20B3">
        <w:t>for me at least, to think about online support as a different set of skills, or perhaps a greater skill, than face</w:t>
      </w:r>
      <w:r>
        <w:t>-</w:t>
      </w:r>
      <w:r w:rsidRPr="00BD20B3">
        <w:t>to</w:t>
      </w:r>
      <w:r>
        <w:t>-</w:t>
      </w:r>
      <w:r w:rsidRPr="00BD20B3">
        <w:t>face support.</w:t>
      </w:r>
      <w:r>
        <w:t xml:space="preserve"> O</w:t>
      </w:r>
      <w:r w:rsidRPr="00BD20B3">
        <w:t>ne of the</w:t>
      </w:r>
      <w:r>
        <w:t xml:space="preserve"> </w:t>
      </w:r>
      <w:r w:rsidRPr="00BD20B3">
        <w:t>mistakes we have</w:t>
      </w:r>
      <w:r>
        <w:t xml:space="preserve"> perhaps collectively </w:t>
      </w:r>
      <w:r w:rsidRPr="00BD20B3">
        <w:t>made in th</w:t>
      </w:r>
      <w:r>
        <w:t>e</w:t>
      </w:r>
      <w:r w:rsidRPr="00BD20B3">
        <w:t xml:space="preserve"> switch to digital</w:t>
      </w:r>
      <w:r>
        <w:t>—</w:t>
      </w:r>
      <w:r w:rsidRPr="00BD20B3">
        <w:t>and</w:t>
      </w:r>
      <w:r>
        <w:t xml:space="preserve"> </w:t>
      </w:r>
      <w:r w:rsidRPr="00BD20B3">
        <w:t xml:space="preserve">we see </w:t>
      </w:r>
      <w:r>
        <w:t>it</w:t>
      </w:r>
      <w:r w:rsidRPr="00BD20B3">
        <w:t xml:space="preserve"> all the time with back</w:t>
      </w:r>
      <w:r>
        <w:t>-</w:t>
      </w:r>
      <w:r w:rsidRPr="00BD20B3">
        <w:t>to</w:t>
      </w:r>
      <w:r>
        <w:t>-</w:t>
      </w:r>
      <w:r w:rsidRPr="00BD20B3">
        <w:t xml:space="preserve">back </w:t>
      </w:r>
      <w:r>
        <w:t>Z</w:t>
      </w:r>
      <w:r w:rsidRPr="00BD20B3">
        <w:t xml:space="preserve">oom meetings all day or online conferences that last for </w:t>
      </w:r>
      <w:r>
        <w:t>eight</w:t>
      </w:r>
      <w:r w:rsidRPr="00BD20B3">
        <w:t xml:space="preserve"> hours</w:t>
      </w:r>
      <w:r>
        <w:t>—is thinking that</w:t>
      </w:r>
      <w:r w:rsidRPr="00BD20B3">
        <w:t xml:space="preserve"> we can replicate a face</w:t>
      </w:r>
      <w:r>
        <w:t>-</w:t>
      </w:r>
      <w:r w:rsidRPr="00BD20B3">
        <w:t>to</w:t>
      </w:r>
      <w:r>
        <w:t>-</w:t>
      </w:r>
      <w:r w:rsidRPr="00BD20B3">
        <w:t xml:space="preserve">face interaction by just switching it to online, when in fact </w:t>
      </w:r>
      <w:r>
        <w:t xml:space="preserve">it </w:t>
      </w:r>
      <w:r w:rsidRPr="00BD20B3">
        <w:t>is a different set of skills and a different format</w:t>
      </w:r>
      <w:r>
        <w:t xml:space="preserve">. </w:t>
      </w:r>
    </w:p>
    <w:p w:rsidR="003B799B" w:rsidRPr="00BD20B3" w:rsidP="003B799B">
      <w:pPr>
        <w:pStyle w:val="Answer"/>
      </w:pPr>
      <w:r>
        <w:t>W</w:t>
      </w:r>
      <w:r w:rsidRPr="00BD20B3">
        <w:t xml:space="preserve">e need to rethink some of those issues. </w:t>
      </w:r>
      <w:r>
        <w:t>Some of that is a question of time: we are</w:t>
      </w:r>
      <w:r w:rsidRPr="00BD20B3">
        <w:t xml:space="preserve"> all getting used to this. I agree with Richard and others </w:t>
      </w:r>
      <w:r>
        <w:t xml:space="preserve">that </w:t>
      </w:r>
      <w:r w:rsidRPr="00BD20B3">
        <w:t>it is possible to create community and conne</w:t>
      </w:r>
      <w:r>
        <w:t>ct</w:t>
      </w:r>
      <w:r w:rsidRPr="00BD20B3">
        <w:t>ion online</w:t>
      </w:r>
      <w:r w:rsidR="006D6266">
        <w:t>, but</w:t>
      </w:r>
      <w:r w:rsidRPr="00BD20B3">
        <w:t xml:space="preserve"> it is harder. </w:t>
      </w:r>
      <w:r w:rsidR="00AC17C2">
        <w:t>We need to acknowledge that in</w:t>
      </w:r>
      <w:r w:rsidR="00824779">
        <w:t>-</w:t>
      </w:r>
      <w:r w:rsidRPr="00BD20B3">
        <w:t xml:space="preserve">service delivery and think a bit more deeply about training and support for </w:t>
      </w:r>
      <w:r>
        <w:t>those</w:t>
      </w:r>
      <w:r w:rsidRPr="00BD20B3">
        <w:t xml:space="preserve"> delivering services online.</w:t>
      </w:r>
    </w:p>
    <w:p w:rsidR="003B799B" w:rsidRPr="00BD20B3" w:rsidP="003B799B">
      <w:pPr>
        <w:pStyle w:val="Answer"/>
      </w:pPr>
      <w:r w:rsidRPr="00BD20B3">
        <w:t>To your point about inequality, I go back to what I said at the beginning: digital is for everyone. We have talked a lot about who it has excluded</w:t>
      </w:r>
      <w:r>
        <w:t>.</w:t>
      </w:r>
      <w:r w:rsidRPr="00BD20B3">
        <w:t xml:space="preserve"> I</w:t>
      </w:r>
      <w:r>
        <w:t xml:space="preserve"> think it</w:t>
      </w:r>
      <w:r w:rsidRPr="00BD20B3">
        <w:t xml:space="preserve"> has also been very positive for a lot of people. That is one of the problems: it is a really mixed picture</w:t>
      </w:r>
      <w:r>
        <w:t>. T</w:t>
      </w:r>
      <w:r w:rsidRPr="00BD20B3">
        <w:t>hinking about digital support more widely</w:t>
      </w:r>
      <w:r>
        <w:t>—</w:t>
      </w:r>
      <w:r w:rsidRPr="00BD20B3">
        <w:t>not</w:t>
      </w:r>
      <w:r>
        <w:t xml:space="preserve"> </w:t>
      </w:r>
      <w:r w:rsidRPr="00BD20B3">
        <w:t xml:space="preserve">just </w:t>
      </w:r>
      <w:r>
        <w:t xml:space="preserve">statutory </w:t>
      </w:r>
      <w:r w:rsidRPr="00BD20B3">
        <w:t>services</w:t>
      </w:r>
      <w:r w:rsidR="006D6266">
        <w:t>, but</w:t>
      </w:r>
      <w:r w:rsidRPr="00BD20B3">
        <w:t xml:space="preserve"> mutual aid, community and peer support</w:t>
      </w:r>
      <w:r>
        <w:t xml:space="preserve">—for </w:t>
      </w:r>
      <w:r w:rsidRPr="00BD20B3">
        <w:t>people who are very isolated</w:t>
      </w:r>
      <w:r>
        <w:t xml:space="preserve"> a </w:t>
      </w:r>
      <w:r w:rsidRPr="00BD20B3">
        <w:t>digital conne</w:t>
      </w:r>
      <w:r>
        <w:t>ct</w:t>
      </w:r>
      <w:r w:rsidRPr="00BD20B3">
        <w:t>ion can be a lifeline.</w:t>
      </w:r>
      <w:r>
        <w:t xml:space="preserve"> </w:t>
      </w:r>
      <w:r w:rsidRPr="00BD20B3">
        <w:t xml:space="preserve">We have seen that through the growth of online peer support and mutual support and mutual aid during </w:t>
      </w:r>
      <w:r>
        <w:t>Covid.</w:t>
      </w:r>
      <w:r w:rsidRPr="00BD20B3">
        <w:t xml:space="preserve"> </w:t>
      </w:r>
    </w:p>
    <w:p w:rsidR="003B799B" w:rsidRPr="00BD20B3" w:rsidP="003B799B">
      <w:pPr>
        <w:pStyle w:val="Answer"/>
      </w:pPr>
      <w:r w:rsidRPr="00BD20B3">
        <w:t xml:space="preserve">The picture is complicated. </w:t>
      </w:r>
      <w:r>
        <w:t xml:space="preserve">As I </w:t>
      </w:r>
      <w:r w:rsidRPr="00BD20B3">
        <w:t>sa</w:t>
      </w:r>
      <w:r>
        <w:t>id</w:t>
      </w:r>
      <w:r w:rsidRPr="00BD20B3">
        <w:t xml:space="preserve"> earlie</w:t>
      </w:r>
      <w:r>
        <w:t>r</w:t>
      </w:r>
      <w:r w:rsidRPr="00BD20B3">
        <w:t>, within mental health more broadly</w:t>
      </w:r>
      <w:r>
        <w:t>,</w:t>
      </w:r>
      <w:r w:rsidRPr="00BD20B3">
        <w:t xml:space="preserve"> there is generally less </w:t>
      </w:r>
      <w:r>
        <w:t xml:space="preserve">of a </w:t>
      </w:r>
      <w:r w:rsidRPr="00BD20B3">
        <w:t xml:space="preserve">focus on people who experience </w:t>
      </w:r>
      <w:r>
        <w:t>greater</w:t>
      </w:r>
      <w:r w:rsidRPr="00BD20B3">
        <w:t xml:space="preserve"> distress and </w:t>
      </w:r>
      <w:r>
        <w:t xml:space="preserve">who </w:t>
      </w:r>
      <w:r w:rsidRPr="00BD20B3">
        <w:t>access the sharper end of services. Cov</w:t>
      </w:r>
      <w:r>
        <w:t>id</w:t>
      </w:r>
      <w:r w:rsidRPr="00BD20B3">
        <w:t xml:space="preserve"> has exacerbated that a bit. </w:t>
      </w:r>
      <w:r>
        <w:t xml:space="preserve">I worry about that. </w:t>
      </w:r>
      <w:r w:rsidRPr="00BD20B3">
        <w:t>That is where I am landing on this.</w:t>
      </w:r>
    </w:p>
    <w:p w:rsidR="003B799B" w:rsidP="003B799B">
      <w:pPr>
        <w:pStyle w:val="Remark"/>
      </w:pPr>
      <w:sdt>
        <w:sdtPr>
          <w:alias w:val="Member"/>
          <w:tag w:val="&lt;Member mnisId='567' dodsId='25173'&gt;"/>
          <w:id w:val="-996031128"/>
          <w:placeholder>
            <w:docPart w:val="DDD5A9AB0C01457FA5312515ED5034EC"/>
          </w:placeholder>
          <w:richText/>
        </w:sdtPr>
        <w:sdtContent>
          <w:r w:rsidRPr="00BD20B3">
            <w:rPr>
              <w:b/>
            </w:rPr>
            <w:t>Lord Hain:</w:t>
          </w:r>
        </w:sdtContent>
      </w:sdt>
      <w:r>
        <w:t xml:space="preserve"> </w:t>
      </w:r>
      <w:r w:rsidRPr="00BD20B3">
        <w:t xml:space="preserve">I found those responses really insightful, thank you. Do people cry online? </w:t>
      </w:r>
      <w:r>
        <w:t>If somebody is really stressed and you are engaging with them on a client/professional basis, can you really get the same interaction digitally? If people want to unburden themselves or suddenly to start c</w:t>
      </w:r>
      <w:r w:rsidRPr="00BD20B3">
        <w:t>onfront</w:t>
      </w:r>
      <w:r>
        <w:t>ing</w:t>
      </w:r>
      <w:r w:rsidRPr="00BD20B3">
        <w:t xml:space="preserve"> their own demons and you are encouraging them to</w:t>
      </w:r>
      <w:r>
        <w:t xml:space="preserve"> do so, does </w:t>
      </w:r>
      <w:r w:rsidRPr="00BD20B3">
        <w:t>that happen digitally?</w:t>
      </w:r>
      <w:r>
        <w:t xml:space="preserve"> I am not a professional like you are</w:t>
      </w:r>
      <w:r w:rsidR="006D6266">
        <w:t>, but</w:t>
      </w:r>
      <w:r>
        <w:t xml:space="preserve"> that is the way I see it working.</w:t>
      </w:r>
      <w:r w:rsidRPr="00BD20B3">
        <w:t xml:space="preserve"> </w:t>
      </w:r>
    </w:p>
    <w:p w:rsidR="003B799B" w:rsidRPr="00BD20B3" w:rsidP="003B799B">
      <w:pPr>
        <w:pStyle w:val="Answer"/>
      </w:pPr>
      <w:r>
        <w:rPr>
          <w:b/>
          <w:i/>
        </w:rPr>
        <w:t>Akiko Hart:</w:t>
      </w:r>
      <w:r>
        <w:rPr>
          <w:bCs/>
          <w:iCs/>
        </w:rPr>
        <w:t xml:space="preserve"> I am happy to take that question, although I am not a professional. I have certainly experienced this, yes. It can happen. </w:t>
      </w:r>
      <w:r w:rsidRPr="00BD20B3">
        <w:t>It is more difficult to create that trust. This goes back to some of the points that others ma</w:t>
      </w:r>
      <w:r>
        <w:t>de</w:t>
      </w:r>
      <w:r w:rsidRPr="00BD20B3">
        <w:t xml:space="preserve"> earlie</w:t>
      </w:r>
      <w:r>
        <w:t>r</w:t>
      </w:r>
      <w:r w:rsidRPr="00BD20B3">
        <w:t>: there are differences between an established relationship wh</w:t>
      </w:r>
      <w:r>
        <w:t>ere</w:t>
      </w:r>
      <w:r w:rsidRPr="00BD20B3">
        <w:t xml:space="preserve"> you switch to digital </w:t>
      </w:r>
      <w:r>
        <w:t>and</w:t>
      </w:r>
      <w:r w:rsidRPr="00BD20B3">
        <w:t xml:space="preserve"> one w</w:t>
      </w:r>
      <w:r>
        <w:t>here</w:t>
      </w:r>
      <w:r w:rsidRPr="00BD20B3">
        <w:t xml:space="preserve"> you have not met the therapist before and you are starting from scratch on digital. That does not mean that one is worse than the other</w:t>
      </w:r>
      <w:r w:rsidR="006D6266">
        <w:t>, but</w:t>
      </w:r>
      <w:r w:rsidRPr="00BD20B3">
        <w:t xml:space="preserve"> it could be harder to create that sense of conne</w:t>
      </w:r>
      <w:r>
        <w:t>ct</w:t>
      </w:r>
      <w:r w:rsidRPr="00BD20B3">
        <w:t xml:space="preserve">ion and trust with someone you have not met before. Equally, I have seen </w:t>
      </w:r>
      <w:r>
        <w:t>that</w:t>
      </w:r>
      <w:r w:rsidRPr="00BD20B3">
        <w:t xml:space="preserve"> happen</w:t>
      </w:r>
      <w:r>
        <w:t xml:space="preserve">. </w:t>
      </w:r>
      <w:r w:rsidRPr="00BD20B3">
        <w:t xml:space="preserve">I am really interested in other </w:t>
      </w:r>
      <w:r>
        <w:t>people’s</w:t>
      </w:r>
      <w:r w:rsidRPr="00BD20B3">
        <w:t xml:space="preserve"> thoughts on this as well.</w:t>
      </w:r>
    </w:p>
    <w:p w:rsidR="003B799B" w:rsidP="003B799B">
      <w:pPr>
        <w:pStyle w:val="Answer"/>
      </w:pPr>
      <w:r>
        <w:rPr>
          <w:b/>
          <w:i/>
        </w:rPr>
        <w:t xml:space="preserve">Tom Foley: </w:t>
      </w:r>
      <w:r>
        <w:t>It i</w:t>
      </w:r>
      <w:r w:rsidRPr="00BD20B3">
        <w:t xml:space="preserve">s an interesting question. </w:t>
      </w:r>
      <w:r>
        <w:t xml:space="preserve">What medium is most helpful </w:t>
      </w:r>
      <w:r w:rsidRPr="00BD20B3">
        <w:t>depends on the person</w:t>
      </w:r>
      <w:r>
        <w:t xml:space="preserve">. </w:t>
      </w:r>
      <w:r w:rsidRPr="00BD20B3">
        <w:t>There is a long history of people sharing deep and difficult emotions in non</w:t>
      </w:r>
      <w:r>
        <w:t>-</w:t>
      </w:r>
      <w:r w:rsidRPr="00BD20B3">
        <w:t xml:space="preserve">face to face ways. We have </w:t>
      </w:r>
      <w:r>
        <w:t xml:space="preserve">only </w:t>
      </w:r>
      <w:r w:rsidRPr="00BD20B3">
        <w:t xml:space="preserve">to think about the Samaritans, for example, and the value that services like that have had for many years. </w:t>
      </w:r>
      <w:r>
        <w:t>As</w:t>
      </w:r>
      <w:r w:rsidRPr="00BD20B3">
        <w:t xml:space="preserve"> I think </w:t>
      </w:r>
      <w:r>
        <w:t>A</w:t>
      </w:r>
      <w:r w:rsidRPr="00BD20B3">
        <w:t>kiko</w:t>
      </w:r>
      <w:r w:rsidR="00782159">
        <w:t xml:space="preserve"> mentioned</w:t>
      </w:r>
      <w:r w:rsidRPr="00BD20B3">
        <w:t xml:space="preserve">, there </w:t>
      </w:r>
      <w:r>
        <w:t xml:space="preserve">are </w:t>
      </w:r>
      <w:r w:rsidRPr="00BD20B3">
        <w:t xml:space="preserve">rich online peer support communities where people share really difficult things and sometimes find it easier to share with an online community than with some of the people closest to them. </w:t>
      </w:r>
    </w:p>
    <w:p w:rsidR="003B799B" w:rsidRPr="00BD20B3" w:rsidP="003B799B">
      <w:pPr>
        <w:pStyle w:val="Answer"/>
      </w:pPr>
      <w:r w:rsidRPr="00BD20B3">
        <w:t xml:space="preserve">So there are examples </w:t>
      </w:r>
      <w:r>
        <w:t xml:space="preserve">of </w:t>
      </w:r>
      <w:r w:rsidRPr="00BD20B3">
        <w:t>where you can get that empathy</w:t>
      </w:r>
      <w:r>
        <w:t xml:space="preserve">, </w:t>
      </w:r>
      <w:r w:rsidRPr="00BD20B3">
        <w:t xml:space="preserve">sharing and discussion of difficult experiences, as well as therapeutic relationships. But that is very much case to case and, as </w:t>
      </w:r>
      <w:r>
        <w:t>Akiko</w:t>
      </w:r>
      <w:r w:rsidRPr="00BD20B3">
        <w:t xml:space="preserve"> says, it is not for everyone. </w:t>
      </w:r>
      <w:r>
        <w:t xml:space="preserve">You </w:t>
      </w:r>
      <w:r w:rsidRPr="00BD20B3">
        <w:t xml:space="preserve">really need to have some sort of triage when you are thinking about who is best suited to it. It is not </w:t>
      </w:r>
      <w:r>
        <w:t xml:space="preserve">that </w:t>
      </w:r>
      <w:r w:rsidRPr="00BD20B3">
        <w:t>one size fits all.</w:t>
      </w:r>
    </w:p>
    <w:p w:rsidR="003B799B" w:rsidRPr="00BD20B3" w:rsidP="003B799B">
      <w:pPr>
        <w:pStyle w:val="Question"/>
      </w:pPr>
      <w:sdt>
        <w:sdtPr>
          <w:alias w:val="Member"/>
          <w:tag w:val="&lt;Member mnisId='4167' dodsId='26439'&gt;"/>
          <w:id w:val="-1552993606"/>
          <w:placeholder>
            <w:docPart w:val="CF2070FE9C7844BFBAFF85C6973149EA"/>
          </w:placeholder>
          <w:richText/>
        </w:sdtPr>
        <w:sdtContent>
          <w:r w:rsidRPr="00BD20B3">
            <w:rPr>
              <w:b/>
            </w:rPr>
            <w:t>Baroness Benjamin:</w:t>
          </w:r>
        </w:sdtContent>
      </w:sdt>
      <w:r>
        <w:t xml:space="preserve"> I</w:t>
      </w:r>
      <w:r w:rsidRPr="00BD20B3">
        <w:t>t is interesting listening to everyone this morning. I was chatting to some young people recently</w:t>
      </w:r>
      <w:r>
        <w:t xml:space="preserve">. </w:t>
      </w:r>
      <w:r w:rsidRPr="00BD20B3">
        <w:t>One said</w:t>
      </w:r>
      <w:r>
        <w:t xml:space="preserve"> that </w:t>
      </w:r>
      <w:r w:rsidRPr="00BD20B3">
        <w:t xml:space="preserve">since </w:t>
      </w:r>
      <w:r>
        <w:t>Covid</w:t>
      </w:r>
      <w:r w:rsidRPr="00BD20B3">
        <w:t xml:space="preserve"> they </w:t>
      </w:r>
      <w:r>
        <w:t xml:space="preserve">had </w:t>
      </w:r>
      <w:r w:rsidRPr="00BD20B3">
        <w:t>been experiencing mental problems</w:t>
      </w:r>
      <w:r w:rsidR="0000602F">
        <w:t>,</w:t>
      </w:r>
      <w:r>
        <w:t xml:space="preserve"> </w:t>
      </w:r>
      <w:r w:rsidRPr="00BD20B3">
        <w:t>and the other one said</w:t>
      </w:r>
      <w:r>
        <w:t xml:space="preserve">, “Call </w:t>
      </w:r>
      <w:r w:rsidRPr="00BD20B3">
        <w:t>up Prince William</w:t>
      </w:r>
      <w:r w:rsidR="0000602F">
        <w:t>. H</w:t>
      </w:r>
      <w:r w:rsidRPr="00BD20B3">
        <w:t>e</w:t>
      </w:r>
      <w:r>
        <w:t>’</w:t>
      </w:r>
      <w:r w:rsidRPr="00BD20B3">
        <w:t>ll help you</w:t>
      </w:r>
      <w:r w:rsidR="0000602F">
        <w:t>”.</w:t>
      </w:r>
      <w:r w:rsidRPr="00BD20B3">
        <w:t xml:space="preserve"> I think they were joking</w:t>
      </w:r>
      <w:r w:rsidR="006D6266">
        <w:t>, but</w:t>
      </w:r>
      <w:r w:rsidRPr="00BD20B3">
        <w:t xml:space="preserve"> what I found interesting was that they were prepared to chat about their issues openly</w:t>
      </w:r>
      <w:r>
        <w:t>.</w:t>
      </w:r>
      <w:r w:rsidRPr="00BD20B3">
        <w:t xml:space="preserve"> Maybe it was because I was a stranger to them.</w:t>
      </w:r>
    </w:p>
    <w:p w:rsidR="002A26FE" w:rsidP="003B799B">
      <w:pPr>
        <w:pStyle w:val="Question"/>
        <w:numPr>
          <w:ilvl w:val="0"/>
          <w:numId w:val="0"/>
        </w:numPr>
        <w:ind w:left="794"/>
      </w:pPr>
      <w:r w:rsidRPr="00BD20B3">
        <w:t>I want to go back to the issues about black people and mental health</w:t>
      </w:r>
      <w:r>
        <w:t>.</w:t>
      </w:r>
      <w:r w:rsidRPr="00BD20B3">
        <w:t xml:space="preserve"> They often do not talk about their problems</w:t>
      </w:r>
      <w:r w:rsidR="006D6266">
        <w:t>, but</w:t>
      </w:r>
      <w:r w:rsidRPr="00BD20B3">
        <w:t xml:space="preserve">, as we know, it has been </w:t>
      </w:r>
      <w:r>
        <w:t xml:space="preserve">documented </w:t>
      </w:r>
      <w:r w:rsidR="00C11657">
        <w:t xml:space="preserve">and </w:t>
      </w:r>
      <w:r w:rsidRPr="00BD20B3" w:rsidR="00C11657">
        <w:t xml:space="preserve">reported </w:t>
      </w:r>
      <w:r w:rsidRPr="00BD20B3">
        <w:t>that black people</w:t>
      </w:r>
      <w:r>
        <w:t xml:space="preserve"> </w:t>
      </w:r>
      <w:r w:rsidRPr="00921FFB">
        <w:t xml:space="preserve">experience </w:t>
      </w:r>
      <w:r>
        <w:t xml:space="preserve">a </w:t>
      </w:r>
      <w:r w:rsidRPr="00921FFB">
        <w:t xml:space="preserve">substantially </w:t>
      </w:r>
      <w:r w:rsidRPr="00BD20B3">
        <w:t>higher rate of mental issues than white people. Black people</w:t>
      </w:r>
      <w:r w:rsidR="0000602F">
        <w:t xml:space="preserve">, </w:t>
      </w:r>
      <w:r w:rsidRPr="00BD20B3">
        <w:t>particularly during the pandemic</w:t>
      </w:r>
      <w:r w:rsidR="0000602F">
        <w:t xml:space="preserve">, </w:t>
      </w:r>
      <w:r w:rsidRPr="00BD20B3">
        <w:t>have been four times as likely to be detained under the Mental Health Act</w:t>
      </w:r>
      <w:r>
        <w:t xml:space="preserve"> </w:t>
      </w:r>
      <w:r w:rsidRPr="00BD20B3">
        <w:t>and many end up in prison</w:t>
      </w:r>
      <w:r>
        <w:t>. Y</w:t>
      </w:r>
      <w:r w:rsidRPr="00BD20B3">
        <w:t>et finding the right psychologist, therapist or mental health worker can be difficult because only 6% of psychologists are black or from minority backgrounds</w:t>
      </w:r>
      <w:r>
        <w:t xml:space="preserve">. </w:t>
      </w:r>
      <w:r>
        <w:t>If</w:t>
      </w:r>
      <w:r w:rsidRPr="00BD20B3">
        <w:t xml:space="preserve"> you are searching for a therapist or any kind of mental health resource, it might be difficult to connect with someone who looks like you, </w:t>
      </w:r>
      <w:r>
        <w:t>so</w:t>
      </w:r>
      <w:r w:rsidRPr="00BD20B3">
        <w:t xml:space="preserve"> black people may be deterred from seeking therapy if they cannot see someone who can relate to them culturally and to their experiences</w:t>
      </w:r>
      <w:r>
        <w:t xml:space="preserve">. </w:t>
      </w:r>
    </w:p>
    <w:p w:rsidR="003B799B" w:rsidRPr="00BD20B3" w:rsidP="003B799B">
      <w:pPr>
        <w:pStyle w:val="Question"/>
        <w:numPr>
          <w:ilvl w:val="0"/>
          <w:numId w:val="0"/>
        </w:numPr>
        <w:ind w:left="794"/>
      </w:pPr>
      <w:r w:rsidRPr="00BD20B3">
        <w:t xml:space="preserve">As we look </w:t>
      </w:r>
      <w:r>
        <w:t>in</w:t>
      </w:r>
      <w:r w:rsidRPr="00BD20B3">
        <w:t>to the future</w:t>
      </w:r>
      <w:r>
        <w:t xml:space="preserve">, </w:t>
      </w:r>
      <w:r w:rsidRPr="00BD20B3">
        <w:t xml:space="preserve">what can be done to facilitate and create a variety of mental health services aimed </w:t>
      </w:r>
      <w:r w:rsidRPr="00BD20B3" w:rsidR="002A26FE">
        <w:t xml:space="preserve">specifically </w:t>
      </w:r>
      <w:r w:rsidRPr="00BD20B3">
        <w:t xml:space="preserve">at black people that focuses on the different aspects of mental </w:t>
      </w:r>
      <w:r>
        <w:t>well-being</w:t>
      </w:r>
      <w:r w:rsidRPr="00BD20B3">
        <w:t xml:space="preserve">? </w:t>
      </w:r>
    </w:p>
    <w:p w:rsidR="00426711" w:rsidP="003B799B">
      <w:pPr>
        <w:pStyle w:val="Answer"/>
      </w:pPr>
      <w:r>
        <w:rPr>
          <w:b/>
          <w:i/>
        </w:rPr>
        <w:t xml:space="preserve">Akiko Hart: </w:t>
      </w:r>
      <w:r w:rsidRPr="00921FFB">
        <w:t xml:space="preserve">Thank you for those incredibly important points. We know that the White Paper on the reform of the Mental Health Act is </w:t>
      </w:r>
      <w:r>
        <w:t>d</w:t>
      </w:r>
      <w:r w:rsidRPr="00BD20B3">
        <w:t>ue to be published any moment now</w:t>
      </w:r>
      <w:r>
        <w:t>.</w:t>
      </w:r>
      <w:r w:rsidRPr="00BD20B3">
        <w:t xml:space="preserve"> </w:t>
      </w:r>
      <w:r>
        <w:t xml:space="preserve">A </w:t>
      </w:r>
      <w:r w:rsidRPr="00BD20B3">
        <w:t>big focus of the independent review of the Mental Health Act was to address the disproportionate representation of people from raciali</w:t>
      </w:r>
      <w:r>
        <w:t>s</w:t>
      </w:r>
      <w:r w:rsidRPr="00BD20B3">
        <w:t>ed communities who are detained under the Mental Health Act</w:t>
      </w:r>
      <w:r>
        <w:t>,</w:t>
      </w:r>
      <w:r w:rsidRPr="00BD20B3">
        <w:t xml:space="preserve"> specifically black men and women. </w:t>
      </w:r>
    </w:p>
    <w:p w:rsidR="003B799B" w:rsidRPr="00BD20B3" w:rsidP="003B799B">
      <w:pPr>
        <w:pStyle w:val="Answer"/>
      </w:pPr>
      <w:r w:rsidRPr="00BD20B3">
        <w:t>I am hopeful that there is an increasing awareness</w:t>
      </w:r>
      <w:r>
        <w:t xml:space="preserve"> </w:t>
      </w:r>
      <w:r w:rsidRPr="00BD20B3">
        <w:t>more broadly</w:t>
      </w:r>
      <w:r>
        <w:t xml:space="preserve"> </w:t>
      </w:r>
      <w:r w:rsidRPr="00BD20B3">
        <w:t xml:space="preserve">among people in mental health that this is an issue that needs to be addressed, </w:t>
      </w:r>
      <w:r w:rsidR="009E749B">
        <w:t>that</w:t>
      </w:r>
      <w:r w:rsidRPr="00BD20B3">
        <w:t xml:space="preserve"> words are no longer enough and </w:t>
      </w:r>
      <w:r w:rsidR="009E749B">
        <w:t>that</w:t>
      </w:r>
      <w:r w:rsidRPr="00BD20B3">
        <w:t xml:space="preserve"> we need to see some action. As a result of the work </w:t>
      </w:r>
      <w:r w:rsidR="009E749B">
        <w:t>of</w:t>
      </w:r>
      <w:r w:rsidRPr="00BD20B3">
        <w:t xml:space="preserve"> the Mental Health Act review, there have been initiatives looking at in</w:t>
      </w:r>
      <w:r>
        <w:t>e</w:t>
      </w:r>
      <w:r w:rsidRPr="00BD20B3">
        <w:t>qualities, specifically racial inequalit</w:t>
      </w:r>
      <w:r>
        <w:t>ies</w:t>
      </w:r>
      <w:r w:rsidRPr="00BD20B3">
        <w:t>, in mental health, all of which I absolutely support.</w:t>
      </w:r>
    </w:p>
    <w:p w:rsidR="003B799B" w:rsidP="003B799B">
      <w:pPr>
        <w:pStyle w:val="Answer"/>
      </w:pPr>
      <w:r w:rsidRPr="00BD20B3">
        <w:t>Going back to your point about therapists</w:t>
      </w:r>
      <w:r>
        <w:t xml:space="preserve">, </w:t>
      </w:r>
      <w:r w:rsidRPr="00BD20B3">
        <w:t>that is a really important issue that is not often addressed</w:t>
      </w:r>
      <w:r>
        <w:t xml:space="preserve">. </w:t>
      </w:r>
      <w:r w:rsidRPr="00BD20B3">
        <w:t xml:space="preserve">I want to </w:t>
      </w:r>
      <w:r w:rsidR="009E749B">
        <w:t xml:space="preserve">give a </w:t>
      </w:r>
      <w:r w:rsidRPr="00BD20B3">
        <w:t xml:space="preserve">shout here to </w:t>
      </w:r>
      <w:r>
        <w:t>BAATN</w:t>
      </w:r>
      <w:r w:rsidRPr="00BD20B3">
        <w:t>, the Black</w:t>
      </w:r>
      <w:r>
        <w:t xml:space="preserve">, </w:t>
      </w:r>
      <w:r w:rsidRPr="00BD20B3">
        <w:t xml:space="preserve">African and Asian </w:t>
      </w:r>
      <w:r>
        <w:t xml:space="preserve">Therapy </w:t>
      </w:r>
      <w:r w:rsidRPr="00BD20B3">
        <w:t>Network. If you go on</w:t>
      </w:r>
      <w:r>
        <w:t xml:space="preserve"> </w:t>
      </w:r>
      <w:r w:rsidRPr="00BD20B3">
        <w:t xml:space="preserve">to its website you can search for a black, African or Asian therapist. </w:t>
      </w:r>
    </w:p>
    <w:p w:rsidR="003B799B" w:rsidP="003B799B">
      <w:pPr>
        <w:pStyle w:val="Answer"/>
      </w:pPr>
      <w:r w:rsidRPr="00BD20B3">
        <w:t>One of the issues</w:t>
      </w:r>
      <w:r>
        <w:t>,</w:t>
      </w:r>
      <w:r w:rsidRPr="00BD20B3">
        <w:t xml:space="preserve"> and this is a really difficult one to raise, is institutional racism. We talk a lot about racism in terms of the racism that people who use services can experience</w:t>
      </w:r>
      <w:r w:rsidR="006D6266">
        <w:t>, but</w:t>
      </w:r>
      <w:r w:rsidRPr="00BD20B3">
        <w:t xml:space="preserve"> there is also the racism that mental health professionals can experience within services. That needs a lot more attention, and I would like to see </w:t>
      </w:r>
      <w:r>
        <w:t xml:space="preserve">a focus </w:t>
      </w:r>
      <w:r w:rsidRPr="00BD20B3">
        <w:t xml:space="preserve">on both going forward. </w:t>
      </w:r>
    </w:p>
    <w:p w:rsidR="003B799B" w:rsidP="000706E3">
      <w:pPr>
        <w:pStyle w:val="Remark"/>
      </w:pPr>
      <w:sdt>
        <w:sdtPr>
          <w:alias w:val="Member"/>
          <w:tag w:val="&lt;Member mnisId='4167' dodsId='26439'&gt;"/>
          <w:id w:val="1309587408"/>
          <w:placeholder>
            <w:docPart w:val="CF2070FE9C7844BFBAFF85C6973149EA"/>
          </w:placeholder>
          <w:richText/>
        </w:sdtPr>
        <w:sdtContent>
          <w:r w:rsidRPr="00921FFB">
            <w:rPr>
              <w:b/>
            </w:rPr>
            <w:t>Baroness Benjamin:</w:t>
          </w:r>
        </w:sdtContent>
      </w:sdt>
      <w:r>
        <w:t xml:space="preserve"> </w:t>
      </w:r>
      <w:r w:rsidRPr="00921FFB">
        <w:t xml:space="preserve">How do we get young people from minority backgrounds to take up the profession, then? </w:t>
      </w:r>
      <w:r w:rsidRPr="00BD20B3">
        <w:t xml:space="preserve">What can we do to get them to see themselves in that role? </w:t>
      </w:r>
      <w:r>
        <w:t xml:space="preserve">They </w:t>
      </w:r>
      <w:r w:rsidRPr="00BD20B3">
        <w:t>would like to be a doctor</w:t>
      </w:r>
      <w:r>
        <w:t xml:space="preserve"> or maybe </w:t>
      </w:r>
      <w:r w:rsidRPr="00BD20B3">
        <w:t xml:space="preserve">a surgeon or </w:t>
      </w:r>
      <w:r>
        <w:t xml:space="preserve">a </w:t>
      </w:r>
      <w:r w:rsidRPr="00BD20B3">
        <w:t>dentist</w:t>
      </w:r>
      <w:r w:rsidR="006D6266">
        <w:t>, but</w:t>
      </w:r>
      <w:r w:rsidRPr="00BD20B3">
        <w:t xml:space="preserve"> psycholog</w:t>
      </w:r>
      <w:r>
        <w:t xml:space="preserve">y or </w:t>
      </w:r>
      <w:r w:rsidRPr="00BD20B3">
        <w:t xml:space="preserve">doing this sort of therapy work does not seem to be so attractive. What can we do to make it more attractive? </w:t>
      </w:r>
    </w:p>
    <w:p w:rsidR="003B799B" w:rsidRPr="00BD20B3" w:rsidP="003B799B">
      <w:pPr>
        <w:pStyle w:val="Answer"/>
      </w:pPr>
      <w:r>
        <w:rPr>
          <w:b/>
          <w:i/>
        </w:rPr>
        <w:t xml:space="preserve">Akiko Hart: </w:t>
      </w:r>
      <w:r w:rsidRPr="00BD20B3">
        <w:t>I can go first</w:t>
      </w:r>
      <w:r w:rsidR="006D6266">
        <w:t>, but</w:t>
      </w:r>
      <w:r w:rsidRPr="00BD20B3">
        <w:t xml:space="preserve"> I will be interested </w:t>
      </w:r>
      <w:r>
        <w:t xml:space="preserve">in </w:t>
      </w:r>
      <w:r w:rsidRPr="00BD20B3">
        <w:t>what others say.</w:t>
      </w:r>
      <w:r>
        <w:t xml:space="preserve"> </w:t>
      </w:r>
      <w:r w:rsidRPr="00921FFB">
        <w:t xml:space="preserve">The </w:t>
      </w:r>
      <w:r>
        <w:t xml:space="preserve">rates </w:t>
      </w:r>
      <w:r w:rsidRPr="00921FFB">
        <w:t xml:space="preserve">of representation differ between the different professions. </w:t>
      </w:r>
      <w:r>
        <w:t xml:space="preserve"> </w:t>
      </w:r>
      <w:r w:rsidRPr="00BD20B3">
        <w:t>Clinical psychology, for example, is very white, female and middle</w:t>
      </w:r>
      <w:r>
        <w:t>-</w:t>
      </w:r>
      <w:r w:rsidRPr="00BD20B3">
        <w:t xml:space="preserve">class. Psychiatry </w:t>
      </w:r>
      <w:r>
        <w:t xml:space="preserve">and </w:t>
      </w:r>
      <w:r w:rsidRPr="00BD20B3">
        <w:t xml:space="preserve">mental health nursing </w:t>
      </w:r>
      <w:r>
        <w:t xml:space="preserve">are </w:t>
      </w:r>
      <w:r w:rsidRPr="00BD20B3">
        <w:t>different. When you look at the detail of mental health nursing, what is interesting is the number of people from raciali</w:t>
      </w:r>
      <w:r>
        <w:t>s</w:t>
      </w:r>
      <w:r w:rsidRPr="00BD20B3">
        <w:t>ed communities above a certain banding</w:t>
      </w:r>
      <w:r>
        <w:t xml:space="preserve">—that is, </w:t>
      </w:r>
      <w:r w:rsidRPr="00BD20B3">
        <w:t>in more senior positions</w:t>
      </w:r>
      <w:r>
        <w:t>—</w:t>
      </w:r>
      <w:r w:rsidRPr="00BD20B3">
        <w:t>within the NHS</w:t>
      </w:r>
      <w:r>
        <w:t xml:space="preserve">. So </w:t>
      </w:r>
      <w:r w:rsidRPr="00BD20B3">
        <w:t>these inequalities come out in different ways in different professions. The professions need to take that on board, and there needs to be a wider reckoning and deeper reform within the individual professions. In order for that to happen, we need to see</w:t>
      </w:r>
      <w:r>
        <w:t xml:space="preserve"> </w:t>
      </w:r>
      <w:r w:rsidRPr="00BD20B3">
        <w:t xml:space="preserve">greater representation. Whiteness is the issue that is much harder to discuss, </w:t>
      </w:r>
      <w:r>
        <w:t>is</w:t>
      </w:r>
      <w:r w:rsidR="0012767C">
        <w:t xml:space="preserve"> it not</w:t>
      </w:r>
      <w:r w:rsidRPr="00BD20B3">
        <w:t>? People need to make space and step out of the way.</w:t>
      </w:r>
    </w:p>
    <w:p w:rsidR="003B799B" w:rsidP="003B799B">
      <w:pPr>
        <w:pStyle w:val="Answer"/>
      </w:pPr>
      <w:r>
        <w:rPr>
          <w:b/>
          <w:i/>
        </w:rPr>
        <w:t xml:space="preserve">Dr Richard Graham: </w:t>
      </w:r>
      <w:r w:rsidRPr="00BD20B3">
        <w:t>I want</w:t>
      </w:r>
      <w:r>
        <w:t xml:space="preserve"> </w:t>
      </w:r>
      <w:r w:rsidRPr="00BD20B3">
        <w:t xml:space="preserve">to make a </w:t>
      </w:r>
      <w:r w:rsidRPr="00921FFB">
        <w:t xml:space="preserve">small point about our discussions with young people on mental health support and how much emphasis </w:t>
      </w:r>
      <w:r w:rsidRPr="00BD20B3">
        <w:t xml:space="preserve">they place on supporting each other. </w:t>
      </w:r>
      <w:r>
        <w:t xml:space="preserve">Also, they are </w:t>
      </w:r>
      <w:r w:rsidRPr="00BD20B3">
        <w:t xml:space="preserve">looking to extraordinary places </w:t>
      </w:r>
      <w:r>
        <w:t xml:space="preserve">like </w:t>
      </w:r>
      <w:r w:rsidR="00ED50E8">
        <w:t>TikTok</w:t>
      </w:r>
      <w:r w:rsidRPr="00BD20B3">
        <w:t xml:space="preserve">. It is amazing how much mental health advice is being shared and utilised in the most unexpected places. </w:t>
      </w:r>
      <w:r>
        <w:t xml:space="preserve">Perhaps </w:t>
      </w:r>
      <w:r w:rsidRPr="00BD20B3">
        <w:t>creators and influencers in online spaces</w:t>
      </w:r>
      <w:r>
        <w:t xml:space="preserve"> are </w:t>
      </w:r>
      <w:r w:rsidRPr="00BD20B3">
        <w:t>their version of psychology</w:t>
      </w:r>
      <w:r>
        <w:t xml:space="preserve">, </w:t>
      </w:r>
      <w:r w:rsidRPr="00BD20B3">
        <w:t>and we may be seeing a transformation in all</w:t>
      </w:r>
      <w:r>
        <w:t xml:space="preserve"> </w:t>
      </w:r>
      <w:r w:rsidRPr="00BD20B3">
        <w:t xml:space="preserve">sorts of ways in the way that people think about and access mental health support. That does not cover the whole spectrum, as </w:t>
      </w:r>
      <w:r>
        <w:t>Akiko</w:t>
      </w:r>
      <w:r w:rsidRPr="00BD20B3">
        <w:t xml:space="preserve"> has described</w:t>
      </w:r>
      <w:r w:rsidR="006D6266">
        <w:t>, but</w:t>
      </w:r>
      <w:r w:rsidRPr="00BD20B3">
        <w:t xml:space="preserve"> there is a lot more that we can do </w:t>
      </w:r>
      <w:r w:rsidR="00004BBB">
        <w:t>to engage</w:t>
      </w:r>
      <w:r w:rsidRPr="00BD20B3">
        <w:t xml:space="preserve"> them at </w:t>
      </w:r>
      <w:r>
        <w:t xml:space="preserve">that </w:t>
      </w:r>
      <w:r w:rsidRPr="00BD20B3">
        <w:t xml:space="preserve">level where they support each other very well. </w:t>
      </w:r>
    </w:p>
    <w:p w:rsidR="003B799B" w:rsidRPr="00BD20B3" w:rsidP="003B799B">
      <w:pPr>
        <w:pStyle w:val="Remark"/>
      </w:pPr>
      <w:sdt>
        <w:sdtPr>
          <w:alias w:val="Member"/>
          <w:tag w:val="&lt;Member mnisId='4167' dodsId='26439'&gt;"/>
          <w:id w:val="-1891650471"/>
          <w:placeholder>
            <w:docPart w:val="CF2070FE9C7844BFBAFF85C6973149EA"/>
          </w:placeholder>
          <w:richText/>
        </w:sdtPr>
        <w:sdtContent>
          <w:r w:rsidRPr="00164CFA">
            <w:rPr>
              <w:b/>
            </w:rPr>
            <w:t>Baroness Benjamin:</w:t>
          </w:r>
        </w:sdtContent>
      </w:sdt>
      <w:r>
        <w:t xml:space="preserve"> </w:t>
      </w:r>
      <w:r w:rsidRPr="00921FFB">
        <w:t>What about very young children and school children? It starts off with very young kids, even in primary schools, who are suffering from mental health issues that are not addressed</w:t>
      </w:r>
      <w:r>
        <w:t>. Surely t</w:t>
      </w:r>
      <w:r w:rsidRPr="00BD20B3">
        <w:t xml:space="preserve">he sooner </w:t>
      </w:r>
      <w:r>
        <w:t xml:space="preserve">they are </w:t>
      </w:r>
      <w:r w:rsidRPr="00BD20B3">
        <w:t xml:space="preserve">addressed, the better </w:t>
      </w:r>
      <w:r>
        <w:t xml:space="preserve">for </w:t>
      </w:r>
      <w:r w:rsidRPr="00BD20B3">
        <w:t xml:space="preserve">when </w:t>
      </w:r>
      <w:r>
        <w:t xml:space="preserve">those children </w:t>
      </w:r>
      <w:r w:rsidRPr="00BD20B3">
        <w:t>get older.</w:t>
      </w:r>
    </w:p>
    <w:p w:rsidR="003B799B" w:rsidRPr="00BD20B3" w:rsidP="003B799B">
      <w:pPr>
        <w:pStyle w:val="Answer"/>
      </w:pPr>
      <w:r>
        <w:rPr>
          <w:b/>
          <w:i/>
        </w:rPr>
        <w:t xml:space="preserve">Dr Richard Graham: </w:t>
      </w:r>
      <w:r w:rsidRPr="00BD20B3">
        <w:t>Absolute</w:t>
      </w:r>
      <w:r w:rsidR="00E85A9B">
        <w:t>ly</w:t>
      </w:r>
      <w:r w:rsidRPr="00BD20B3">
        <w:t xml:space="preserve">. My core </w:t>
      </w:r>
      <w:r>
        <w:t xml:space="preserve">discipline, like Tom and Bernadka, is childhood and adolescent psychiatry, and identifying as early as possible and supporting families and young people. </w:t>
      </w:r>
      <w:r w:rsidRPr="00BD20B3">
        <w:t xml:space="preserve">Organisations like the Diana </w:t>
      </w:r>
      <w:r>
        <w:t>A</w:t>
      </w:r>
      <w:r w:rsidRPr="00BD20B3">
        <w:t>ward,</w:t>
      </w:r>
      <w:r>
        <w:t xml:space="preserve"> through their peer-support programmes, a</w:t>
      </w:r>
      <w:r w:rsidRPr="00BD20B3">
        <w:t>re having a very positive impact. Some sort of blending of peer support with traditional services might be a good way forward to meet the scale of need</w:t>
      </w:r>
      <w:r>
        <w:t>, w</w:t>
      </w:r>
      <w:r w:rsidRPr="00BD20B3">
        <w:t>hich is always the challenge.</w:t>
      </w:r>
    </w:p>
    <w:p w:rsidR="00147EF6" w:rsidP="003B799B">
      <w:pPr>
        <w:pStyle w:val="Question"/>
      </w:pPr>
      <w:sdt>
        <w:sdtPr>
          <w:alias w:val="Member"/>
          <w:tag w:val="&lt;Member mnisId='3696' dodsId='32274'&gt;"/>
          <w:id w:val="-577445582"/>
          <w:placeholder>
            <w:docPart w:val="CF2070FE9C7844BFBAFF85C6973149EA"/>
          </w:placeholder>
          <w:richText/>
        </w:sdtPr>
        <w:sdtContent>
          <w:r w:rsidRPr="00921FFB" w:rsidR="003B799B">
            <w:rPr>
              <w:b/>
            </w:rPr>
            <w:t>Baroness Young of Hornsey:</w:t>
          </w:r>
        </w:sdtContent>
      </w:sdt>
      <w:r w:rsidR="003B799B">
        <w:t xml:space="preserve"> </w:t>
      </w:r>
      <w:r w:rsidRPr="00BD20B3" w:rsidR="003B799B">
        <w:t xml:space="preserve">It is fascinating </w:t>
      </w:r>
      <w:r w:rsidR="003B799B">
        <w:t xml:space="preserve">to hear </w:t>
      </w:r>
      <w:r w:rsidRPr="00BD20B3" w:rsidR="003B799B">
        <w:t>all the responses and the questions. I have been trying to make not too big and baggy a question</w:t>
      </w:r>
      <w:r w:rsidR="003B799B">
        <w:t xml:space="preserve">. We </w:t>
      </w:r>
      <w:r w:rsidRPr="00BD20B3" w:rsidR="003B799B">
        <w:t xml:space="preserve">have talked </w:t>
      </w:r>
      <w:r w:rsidR="003B799B">
        <w:t xml:space="preserve">quite </w:t>
      </w:r>
      <w:r w:rsidRPr="00BD20B3" w:rsidR="003B799B">
        <w:t>a bit</w:t>
      </w:r>
      <w:r w:rsidR="003B799B">
        <w:t xml:space="preserve"> </w:t>
      </w:r>
      <w:r w:rsidRPr="00BD20B3" w:rsidR="003B799B">
        <w:t>about training professionals</w:t>
      </w:r>
      <w:r w:rsidR="003B799B">
        <w:t>, quite rightly</w:t>
      </w:r>
      <w:r w:rsidR="006D6266">
        <w:t>, but</w:t>
      </w:r>
      <w:r w:rsidR="003B799B">
        <w:t xml:space="preserve"> </w:t>
      </w:r>
      <w:r w:rsidRPr="00BD20B3" w:rsidR="003B799B">
        <w:t xml:space="preserve">there has been only a </w:t>
      </w:r>
      <w:r w:rsidR="003B799B">
        <w:t xml:space="preserve">small </w:t>
      </w:r>
      <w:r w:rsidRPr="00BD20B3" w:rsidR="003B799B">
        <w:t xml:space="preserve">mention </w:t>
      </w:r>
      <w:r w:rsidR="003B799B">
        <w:t xml:space="preserve">of </w:t>
      </w:r>
      <w:r w:rsidRPr="00BD20B3" w:rsidR="003B799B">
        <w:t xml:space="preserve">the role of service users in designing services and thinking about what role different kinds of digital media can play, notwithstanding all the comments that Tom made earlier about quality control and so on. </w:t>
      </w:r>
    </w:p>
    <w:p w:rsidR="003B799B" w:rsidP="00147EF6">
      <w:pPr>
        <w:pStyle w:val="Question"/>
        <w:numPr>
          <w:ilvl w:val="0"/>
          <w:numId w:val="0"/>
        </w:numPr>
        <w:ind w:left="794"/>
      </w:pPr>
      <w:r w:rsidRPr="00BD20B3">
        <w:t>Can any of you foresee a</w:t>
      </w:r>
      <w:r>
        <w:t xml:space="preserve"> </w:t>
      </w:r>
      <w:r w:rsidRPr="00BD20B3">
        <w:t xml:space="preserve">way in </w:t>
      </w:r>
      <w:r>
        <w:t xml:space="preserve">which, over </w:t>
      </w:r>
      <w:r w:rsidRPr="00BD20B3">
        <w:t>the next five years</w:t>
      </w:r>
      <w:r>
        <w:t xml:space="preserve">, </w:t>
      </w:r>
      <w:r w:rsidRPr="00BD20B3">
        <w:t xml:space="preserve">service users will be able to have more of an input into whatever mode of delivery we use </w:t>
      </w:r>
      <w:r>
        <w:t xml:space="preserve">for </w:t>
      </w:r>
      <w:r w:rsidRPr="00BD20B3">
        <w:t xml:space="preserve">services, whether that is digital or otherwise? </w:t>
      </w:r>
      <w:r>
        <w:t>There might be—well, I do not want to pre-empt what you might say, so I would like to hear what you want to say about that.</w:t>
      </w:r>
    </w:p>
    <w:p w:rsidR="003B799B" w:rsidP="003B799B">
      <w:pPr>
        <w:pStyle w:val="Answer"/>
      </w:pPr>
      <w:r>
        <w:rPr>
          <w:b/>
          <w:i/>
        </w:rPr>
        <w:t xml:space="preserve">Professor Kate Cavanagh: </w:t>
      </w:r>
      <w:r>
        <w:t>A</w:t>
      </w:r>
      <w:r w:rsidRPr="00BD20B3">
        <w:t>bsolutely. I have had the pleasure and privilege</w:t>
      </w:r>
      <w:r w:rsidRPr="00B9319F">
        <w:t xml:space="preserve"> </w:t>
      </w:r>
      <w:r w:rsidRPr="00BD20B3">
        <w:t xml:space="preserve">of </w:t>
      </w:r>
      <w:r>
        <w:t>helping</w:t>
      </w:r>
      <w:r w:rsidRPr="00BD20B3">
        <w:t xml:space="preserve"> self</w:t>
      </w:r>
      <w:r>
        <w:t>-</w:t>
      </w:r>
      <w:r w:rsidRPr="00BD20B3">
        <w:t>help services in Manchester to evaluate some of their services</w:t>
      </w:r>
      <w:r>
        <w:t>. F</w:t>
      </w:r>
      <w:r w:rsidRPr="00BD20B3">
        <w:t>or a number of years</w:t>
      </w:r>
      <w:r>
        <w:t>, t</w:t>
      </w:r>
      <w:r w:rsidRPr="00BD20B3">
        <w:t>hey have been training peer support workers</w:t>
      </w:r>
      <w:r>
        <w:t>—g</w:t>
      </w:r>
      <w:r w:rsidRPr="00BD20B3">
        <w:t>raduates of their digital mental health services</w:t>
      </w:r>
      <w:r>
        <w:t>—to</w:t>
      </w:r>
      <w:r w:rsidRPr="00BD20B3">
        <w:t xml:space="preserve"> support further users of those services. Those services are highly valued</w:t>
      </w:r>
      <w:r>
        <w:t>. They reach the m</w:t>
      </w:r>
      <w:r w:rsidRPr="00BD20B3">
        <w:t xml:space="preserve">ore marginalised and underserved communities, and they have the potential to be a model for ways of working. </w:t>
      </w:r>
    </w:p>
    <w:p w:rsidR="003B799B" w:rsidP="003B799B">
      <w:pPr>
        <w:pStyle w:val="Answer"/>
      </w:pPr>
      <w:r w:rsidRPr="00BD20B3">
        <w:t xml:space="preserve">I mentioned earlier the idea of </w:t>
      </w:r>
      <w:r>
        <w:t xml:space="preserve">rolling out </w:t>
      </w:r>
      <w:r w:rsidRPr="00BD20B3">
        <w:t>digital navigator</w:t>
      </w:r>
      <w:r>
        <w:t xml:space="preserve">s </w:t>
      </w:r>
      <w:r w:rsidRPr="00BD20B3">
        <w:t>across mental health care</w:t>
      </w:r>
      <w:r>
        <w:t>.</w:t>
      </w:r>
      <w:r w:rsidRPr="00BD20B3">
        <w:t xml:space="preserve"> That could be helpful at many levels. </w:t>
      </w:r>
      <w:r w:rsidRPr="00B9319F">
        <w:t>John Torous</w:t>
      </w:r>
      <w:r>
        <w:t xml:space="preserve"> and colleagues have spoken about </w:t>
      </w:r>
      <w:r w:rsidRPr="00BD20B3">
        <w:t>the range of ways in which people might benefit from digitally enabled services</w:t>
      </w:r>
      <w:r>
        <w:t>.</w:t>
      </w:r>
      <w:r w:rsidRPr="00BD20B3">
        <w:t xml:space="preserve"> </w:t>
      </w:r>
      <w:r>
        <w:t>Akiko</w:t>
      </w:r>
      <w:r w:rsidRPr="00BD20B3">
        <w:t xml:space="preserve"> </w:t>
      </w:r>
      <w:r>
        <w:t>asked</w:t>
      </w:r>
      <w:r w:rsidRPr="00BD20B3">
        <w:t xml:space="preserve"> earlier </w:t>
      </w:r>
      <w:r>
        <w:t>whether</w:t>
      </w:r>
      <w:r w:rsidRPr="00BD20B3">
        <w:t xml:space="preserve"> an app </w:t>
      </w:r>
      <w:r>
        <w:t xml:space="preserve">can </w:t>
      </w:r>
      <w:r w:rsidRPr="00BD20B3">
        <w:t>be useful for someone experiencing more chronic</w:t>
      </w:r>
      <w:r>
        <w:t>,</w:t>
      </w:r>
      <w:r w:rsidRPr="00BD20B3">
        <w:t xml:space="preserve"> complex mental health difficulties</w:t>
      </w:r>
      <w:r>
        <w:t xml:space="preserve">. Digital technology </w:t>
      </w:r>
      <w:r w:rsidRPr="00BD20B3">
        <w:t>does not make sense</w:t>
      </w:r>
      <w:r>
        <w:t xml:space="preserve"> </w:t>
      </w:r>
      <w:r w:rsidRPr="00BD20B3">
        <w:t>in a stand</w:t>
      </w:r>
      <w:r>
        <w:t>-</w:t>
      </w:r>
      <w:r w:rsidRPr="00BD20B3">
        <w:t>alone way</w:t>
      </w:r>
      <w:r w:rsidR="006D6266">
        <w:t>, but</w:t>
      </w:r>
      <w:r w:rsidRPr="00BD20B3">
        <w:t xml:space="preserve"> </w:t>
      </w:r>
      <w:r>
        <w:t>it might</w:t>
      </w:r>
      <w:r w:rsidRPr="00BD20B3">
        <w:t xml:space="preserve"> help to support people who are struggling in more complex ways</w:t>
      </w:r>
      <w:r>
        <w:t xml:space="preserve"> if they learn</w:t>
      </w:r>
      <w:r w:rsidRPr="00BD20B3">
        <w:t xml:space="preserve"> some of the ways in which they can connect and communicate, </w:t>
      </w:r>
      <w:r>
        <w:t xml:space="preserve">such as using </w:t>
      </w:r>
      <w:r w:rsidRPr="00BD20B3">
        <w:t xml:space="preserve">data and wi-fi, </w:t>
      </w:r>
      <w:r>
        <w:t>and using</w:t>
      </w:r>
      <w:r w:rsidRPr="00BD20B3">
        <w:t xml:space="preserve"> a phone to help to choreograph health</w:t>
      </w:r>
      <w:r>
        <w:t>ier</w:t>
      </w:r>
      <w:r w:rsidRPr="00BD20B3">
        <w:t xml:space="preserve"> routines in </w:t>
      </w:r>
      <w:r>
        <w:t>their</w:t>
      </w:r>
      <w:r w:rsidRPr="00BD20B3">
        <w:t xml:space="preserve"> lives</w:t>
      </w:r>
      <w:r>
        <w:t xml:space="preserve"> by </w:t>
      </w:r>
      <w:r w:rsidRPr="00BD20B3">
        <w:t>using reminders and notes, access</w:t>
      </w:r>
      <w:r>
        <w:t>ing</w:t>
      </w:r>
      <w:r w:rsidRPr="00BD20B3">
        <w:t xml:space="preserve"> content and communicati</w:t>
      </w:r>
      <w:r>
        <w:t>ng</w:t>
      </w:r>
      <w:r w:rsidRPr="00BD20B3">
        <w:t xml:space="preserve"> with friends</w:t>
      </w:r>
      <w:r>
        <w:t>,</w:t>
      </w:r>
      <w:r w:rsidRPr="00BD20B3">
        <w:t xml:space="preserve"> family</w:t>
      </w:r>
      <w:r>
        <w:t>,</w:t>
      </w:r>
      <w:r w:rsidRPr="00BD20B3">
        <w:t xml:space="preserve"> peers and professionals</w:t>
      </w:r>
      <w:r>
        <w:t>. P</w:t>
      </w:r>
      <w:r w:rsidRPr="00BD20B3">
        <w:t xml:space="preserve">eer support workers </w:t>
      </w:r>
      <w:r>
        <w:t>in those digital n</w:t>
      </w:r>
      <w:r w:rsidRPr="00BD20B3">
        <w:t xml:space="preserve">avigator roles </w:t>
      </w:r>
      <w:r>
        <w:t xml:space="preserve">could </w:t>
      </w:r>
      <w:r w:rsidRPr="00BD20B3">
        <w:t xml:space="preserve">certainly </w:t>
      </w:r>
      <w:r>
        <w:t>have</w:t>
      </w:r>
      <w:r w:rsidRPr="00BD20B3">
        <w:t xml:space="preserve"> a huge impact on the reach of digital mental health services</w:t>
      </w:r>
      <w:r>
        <w:t>.</w:t>
      </w:r>
    </w:p>
    <w:p w:rsidR="003B799B" w:rsidRPr="00BD20B3" w:rsidP="003B799B">
      <w:pPr>
        <w:pStyle w:val="Answer"/>
      </w:pPr>
      <w:r>
        <w:rPr>
          <w:b/>
          <w:i/>
        </w:rPr>
        <w:t xml:space="preserve">Dr Richard Graham: </w:t>
      </w:r>
      <w:r>
        <w:t xml:space="preserve">In our programme, we are fortunate to work with </w:t>
      </w:r>
      <w:r w:rsidRPr="00BD20B3">
        <w:t>Thrive L</w:t>
      </w:r>
      <w:r>
        <w:t>DN</w:t>
      </w:r>
      <w:r w:rsidRPr="00BD20B3">
        <w:t>, which does a lot of work engaging with the diverse communities of London. Through that, we are linking up with faith leaders and all</w:t>
      </w:r>
      <w:r>
        <w:t xml:space="preserve"> </w:t>
      </w:r>
      <w:r w:rsidRPr="00BD20B3">
        <w:t xml:space="preserve">sorts of community leaders to look at exactly how we empower them to input into the further development of our services. That participation and engagement work is critical, otherwise people feel </w:t>
      </w:r>
      <w:r>
        <w:t xml:space="preserve">that they are </w:t>
      </w:r>
      <w:r w:rsidRPr="00BD20B3">
        <w:t xml:space="preserve">on the margins </w:t>
      </w:r>
      <w:r>
        <w:t xml:space="preserve">and </w:t>
      </w:r>
      <w:r w:rsidRPr="00BD20B3">
        <w:t xml:space="preserve">that they will not make a difference. That </w:t>
      </w:r>
      <w:r>
        <w:t>will have</w:t>
      </w:r>
      <w:r w:rsidRPr="00BD20B3">
        <w:t xml:space="preserve"> to be a very reactive programme to make sure that all those voices are heard and influence how we develop services.</w:t>
      </w:r>
    </w:p>
    <w:p w:rsidR="003B799B" w:rsidP="003B799B">
      <w:pPr>
        <w:pStyle w:val="Question"/>
      </w:pPr>
      <w:sdt>
        <w:sdtPr>
          <w:alias w:val="Member"/>
          <w:tag w:val="&lt;Member mnisId='33' dodsId='25404'&gt;"/>
          <w:id w:val="-171801210"/>
          <w:placeholder>
            <w:docPart w:val="E3E712D3266B44E4A561CC6F44AB99B8"/>
          </w:placeholder>
          <w:richText/>
        </w:sdtPr>
        <w:sdtContent>
          <w:r w:rsidRPr="00BD20B3">
            <w:rPr>
              <w:b/>
            </w:rPr>
            <w:t>Lord Pickles:</w:t>
          </w:r>
        </w:sdtContent>
      </w:sdt>
      <w:r>
        <w:t xml:space="preserve"> </w:t>
      </w:r>
      <w:r w:rsidRPr="00BD20B3">
        <w:t xml:space="preserve">I was quite taken aback by the suggestion that </w:t>
      </w:r>
      <w:r>
        <w:t>TikTok</w:t>
      </w:r>
      <w:r w:rsidRPr="00BD20B3">
        <w:t xml:space="preserve"> might be used to support mental health. It is not </w:t>
      </w:r>
      <w:r>
        <w:t xml:space="preserve">an </w:t>
      </w:r>
      <w:r w:rsidRPr="00BD20B3">
        <w:t xml:space="preserve">entirely benign environment, and I would be interested in your views on the darker side </w:t>
      </w:r>
      <w:r>
        <w:t>of TikTok, where it</w:t>
      </w:r>
      <w:r w:rsidRPr="00BD20B3">
        <w:t xml:space="preserve"> might be used to hurt someone </w:t>
      </w:r>
      <w:r>
        <w:t>who has</w:t>
      </w:r>
      <w:r w:rsidRPr="00BD20B3">
        <w:t xml:space="preserve"> mental </w:t>
      </w:r>
      <w:r>
        <w:t xml:space="preserve">ill </w:t>
      </w:r>
      <w:r w:rsidRPr="00BD20B3">
        <w:t xml:space="preserve">health. Bearing in mind that we are looking not </w:t>
      </w:r>
      <w:r>
        <w:t xml:space="preserve">to the </w:t>
      </w:r>
      <w:r w:rsidRPr="00BD20B3">
        <w:t>immediate</w:t>
      </w:r>
      <w:r>
        <w:t xml:space="preserve"> term</w:t>
      </w:r>
      <w:r w:rsidR="006D6266">
        <w:t>, but</w:t>
      </w:r>
      <w:r w:rsidRPr="00BD20B3">
        <w:t xml:space="preserve"> over the next five years</w:t>
      </w:r>
      <w:r>
        <w:t>,</w:t>
      </w:r>
      <w:r w:rsidRPr="00BD20B3">
        <w:t xml:space="preserve"> what safeguards should be introduced? </w:t>
      </w:r>
    </w:p>
    <w:p w:rsidR="003B799B" w:rsidP="003B799B">
      <w:pPr>
        <w:pStyle w:val="Answer"/>
        <w:rPr>
          <w:bCs/>
          <w:iCs/>
        </w:rPr>
      </w:pPr>
      <w:r>
        <w:rPr>
          <w:b/>
          <w:i/>
        </w:rPr>
        <w:t>Dr Richard Graham:</w:t>
      </w:r>
      <w:r>
        <w:rPr>
          <w:bCs/>
          <w:iCs/>
        </w:rPr>
        <w:t xml:space="preserve"> This was not a recommendation on my part. I was told by a younger person that they had found some information on grounding techniques to manage post-traumatic stress that was very helpful and superior to that of the psychologist they were talking to at the time.</w:t>
      </w:r>
    </w:p>
    <w:p w:rsidR="003B799B" w:rsidP="003B799B">
      <w:pPr>
        <w:pStyle w:val="Answer"/>
        <w:rPr>
          <w:bCs/>
          <w:iCs/>
        </w:rPr>
      </w:pPr>
      <w:r>
        <w:rPr>
          <w:bCs/>
          <w:iCs/>
        </w:rPr>
        <w:t xml:space="preserve">The risks of TikTok are well known, and with the announcements today about the response to the online harms consultation there will be much greater focus on that aspect. I believe that you will discuss this further in the next session. It is extraordinary. Before TikTok, young people went to YouTube as a first step to finding health information, and this has been going on for some time. </w:t>
      </w:r>
    </w:p>
    <w:p w:rsidR="003B799B" w:rsidRPr="00875013" w:rsidP="003B799B">
      <w:pPr>
        <w:pStyle w:val="Answer"/>
        <w:rPr>
          <w:bCs/>
          <w:iCs/>
        </w:rPr>
      </w:pPr>
      <w:r>
        <w:rPr>
          <w:bCs/>
          <w:iCs/>
        </w:rPr>
        <w:t>The question is how we can establish a presence in this space, not just in order to minimise harm</w:t>
      </w:r>
      <w:r w:rsidR="006D6266">
        <w:rPr>
          <w:bCs/>
          <w:iCs/>
        </w:rPr>
        <w:t xml:space="preserve"> but</w:t>
      </w:r>
      <w:r>
        <w:rPr>
          <w:bCs/>
          <w:iCs/>
        </w:rPr>
        <w:t xml:space="preserve"> to create the sort of relatable content that speaks to the lives they have now. In the NHS, we have a lot of work to do to catch up with the influencers and voices that are very actively listened to in those spaces. Some of them are also saying very helpful things</w:t>
      </w:r>
      <w:r w:rsidR="006D6266">
        <w:rPr>
          <w:bCs/>
          <w:iCs/>
        </w:rPr>
        <w:t>, but</w:t>
      </w:r>
      <w:r>
        <w:rPr>
          <w:bCs/>
          <w:iCs/>
        </w:rPr>
        <w:t xml:space="preserve"> consideration of disinformation and so on should be part of the response to the online harms consultation, and we in health need to be much further engaged in that area.</w:t>
      </w:r>
    </w:p>
    <w:p w:rsidR="003B799B" w:rsidP="003B799B">
      <w:pPr>
        <w:pStyle w:val="Remark"/>
      </w:pPr>
      <w:sdt>
        <w:sdtPr>
          <w:alias w:val="Member"/>
          <w:tag w:val="&lt;Member mnisId='4330' dodsId='134803'&gt;"/>
          <w:id w:val="14273690"/>
          <w:placeholder>
            <w:docPart w:val="E3E712D3266B44E4A561CC6F44AB99B8"/>
          </w:placeholder>
          <w:richText/>
        </w:sdtPr>
        <w:sdtContent>
          <w:r w:rsidRPr="00164CFA">
            <w:rPr>
              <w:b/>
            </w:rPr>
            <w:t>Baroness Chisholm of Owlpen:</w:t>
          </w:r>
        </w:sdtContent>
      </w:sdt>
      <w:r>
        <w:t xml:space="preserve"> </w:t>
      </w:r>
      <w:r w:rsidRPr="00BD20B3">
        <w:t xml:space="preserve">The points that I was going to raise have been covered, so I am happy </w:t>
      </w:r>
      <w:r>
        <w:t>to go quietly.</w:t>
      </w:r>
    </w:p>
    <w:p w:rsidR="003B799B" w:rsidP="003B799B">
      <w:pPr>
        <w:pStyle w:val="Question"/>
      </w:pPr>
      <w:sdt>
        <w:sdtPr>
          <w:alias w:val="Member"/>
          <w:tag w:val="&lt;Member mnisId='4275' dodsId='104102'&gt;"/>
          <w:id w:val="-1278877175"/>
          <w:placeholder>
            <w:docPart w:val="E3E712D3266B44E4A561CC6F44AB99B8"/>
          </w:placeholder>
          <w:richText/>
        </w:sdtPr>
        <w:sdtContent>
          <w:r w:rsidRPr="00500D16">
            <w:rPr>
              <w:b/>
            </w:rPr>
            <w:t>The Chair:</w:t>
          </w:r>
        </w:sdtContent>
      </w:sdt>
      <w:r>
        <w:t xml:space="preserve"> </w:t>
      </w:r>
      <w:r w:rsidRPr="00BD20B3">
        <w:t>I</w:t>
      </w:r>
      <w:r>
        <w:t xml:space="preserve"> have a final question</w:t>
      </w:r>
      <w:r w:rsidRPr="00BD20B3">
        <w:t>.</w:t>
      </w:r>
      <w:r>
        <w:t xml:space="preserve"> The witnesses have covered a huge amount of </w:t>
      </w:r>
      <w:r w:rsidRPr="00BD20B3">
        <w:t>material</w:t>
      </w:r>
      <w:r>
        <w:t xml:space="preserve"> and the session</w:t>
      </w:r>
      <w:r w:rsidRPr="00BD20B3">
        <w:t xml:space="preserve"> has been fascinating</w:t>
      </w:r>
      <w:r>
        <w:t xml:space="preserve">. </w:t>
      </w:r>
      <w:r w:rsidRPr="00BD20B3">
        <w:t>You have been extremely interesting about some of the ideas for policy recommendations</w:t>
      </w:r>
      <w:r>
        <w:t xml:space="preserve">. </w:t>
      </w:r>
    </w:p>
    <w:p w:rsidR="003B799B" w:rsidP="003B799B">
      <w:pPr>
        <w:pStyle w:val="Question"/>
        <w:numPr>
          <w:ilvl w:val="0"/>
          <w:numId w:val="0"/>
        </w:numPr>
        <w:ind w:left="794"/>
      </w:pPr>
      <w:r w:rsidRPr="00BD20B3">
        <w:t xml:space="preserve">Our committee wants to be very clear and </w:t>
      </w:r>
      <w:r>
        <w:t xml:space="preserve">very </w:t>
      </w:r>
      <w:r w:rsidRPr="00BD20B3">
        <w:t xml:space="preserve">specific, which is a challenge, so I </w:t>
      </w:r>
      <w:r>
        <w:t xml:space="preserve">would </w:t>
      </w:r>
      <w:r w:rsidRPr="00BD20B3">
        <w:t xml:space="preserve">very much appreciate </w:t>
      </w:r>
      <w:r>
        <w:t>all your thoughts on</w:t>
      </w:r>
      <w:r w:rsidRPr="00BD20B3">
        <w:t xml:space="preserve"> specific policy recommendations to </w:t>
      </w:r>
      <w:r>
        <w:t>en</w:t>
      </w:r>
      <w:r w:rsidRPr="00BD20B3">
        <w:t xml:space="preserve">sure that the mental health environment </w:t>
      </w:r>
      <w:r>
        <w:t xml:space="preserve">over the </w:t>
      </w:r>
      <w:r w:rsidRPr="00BD20B3">
        <w:t xml:space="preserve">next two to five years is as effective as possible for as many people as possible, bearing in mind, as </w:t>
      </w:r>
      <w:r>
        <w:t xml:space="preserve">all of you </w:t>
      </w:r>
      <w:r w:rsidRPr="00BD20B3">
        <w:t xml:space="preserve">have said, that the underpinning of digital </w:t>
      </w:r>
      <w:r w:rsidR="00954DE0">
        <w:t xml:space="preserve">will </w:t>
      </w:r>
      <w:r w:rsidRPr="00BD20B3">
        <w:t>probably roll back a bit</w:t>
      </w:r>
      <w:r>
        <w:t>. W</w:t>
      </w:r>
      <w:r w:rsidRPr="00BD20B3">
        <w:t>ho knows</w:t>
      </w:r>
      <w:r w:rsidR="006D6266">
        <w:t>, but</w:t>
      </w:r>
      <w:r w:rsidRPr="00BD20B3">
        <w:t xml:space="preserve"> it has both benefits and massive disadvantages. </w:t>
      </w:r>
    </w:p>
    <w:p w:rsidR="003B799B" w:rsidP="003B799B">
      <w:pPr>
        <w:pStyle w:val="Question"/>
        <w:numPr>
          <w:ilvl w:val="0"/>
          <w:numId w:val="0"/>
        </w:numPr>
        <w:ind w:left="794"/>
      </w:pPr>
      <w:r w:rsidRPr="00BD20B3">
        <w:t xml:space="preserve">I have already pencilled in </w:t>
      </w:r>
      <w:r>
        <w:t>s</w:t>
      </w:r>
      <w:r w:rsidRPr="00BD20B3">
        <w:t xml:space="preserve">ome of </w:t>
      </w:r>
      <w:r>
        <w:t>your</w:t>
      </w:r>
      <w:r w:rsidRPr="00BD20B3">
        <w:t xml:space="preserve"> ideas</w:t>
      </w:r>
      <w:r>
        <w:t xml:space="preserve">, such as the </w:t>
      </w:r>
      <w:r w:rsidRPr="00BD20B3">
        <w:t xml:space="preserve">digital navigators, </w:t>
      </w:r>
      <w:r>
        <w:t xml:space="preserve">which </w:t>
      </w:r>
      <w:r w:rsidRPr="00BD20B3">
        <w:t>Kate mentioned</w:t>
      </w:r>
      <w:r>
        <w:t xml:space="preserve">, and wi-fi and the importance of digital skills across the NHS. I have worked on that for a long time, and clearly </w:t>
      </w:r>
      <w:r w:rsidRPr="00BD20B3">
        <w:t>a huge part of this is looking at inequalit</w:t>
      </w:r>
      <w:r>
        <w:t>ies</w:t>
      </w:r>
      <w:r w:rsidRPr="00BD20B3">
        <w:t xml:space="preserve"> and people for whom digital technology </w:t>
      </w:r>
      <w:r>
        <w:t xml:space="preserve">or mental health online </w:t>
      </w:r>
      <w:r w:rsidRPr="00BD20B3">
        <w:t>does not come easily</w:t>
      </w:r>
      <w:r>
        <w:t>.</w:t>
      </w:r>
    </w:p>
    <w:p w:rsidR="003B799B" w:rsidP="003B799B">
      <w:pPr>
        <w:pStyle w:val="Question"/>
        <w:numPr>
          <w:ilvl w:val="0"/>
          <w:numId w:val="0"/>
        </w:numPr>
        <w:ind w:left="794"/>
      </w:pPr>
      <w:r>
        <w:t>Again, I am very keen for you to suggest one or more policy recommendations to us. That clarity might help us to p</w:t>
      </w:r>
      <w:r w:rsidRPr="00BD20B3">
        <w:t xml:space="preserve">oke the </w:t>
      </w:r>
      <w:r>
        <w:t>G</w:t>
      </w:r>
      <w:r w:rsidRPr="00BD20B3">
        <w:t>overnment into action</w:t>
      </w:r>
      <w:r>
        <w:t>, so i</w:t>
      </w:r>
      <w:r w:rsidRPr="00BD20B3">
        <w:t>f it is not to</w:t>
      </w:r>
      <w:r>
        <w:t>o</w:t>
      </w:r>
      <w:r w:rsidRPr="00BD20B3">
        <w:t xml:space="preserve"> mean</w:t>
      </w:r>
      <w:r>
        <w:t xml:space="preserve"> I will go </w:t>
      </w:r>
      <w:r w:rsidRPr="00BD20B3">
        <w:t>round and ask people individually. Kate, would you like to start?</w:t>
      </w:r>
    </w:p>
    <w:p w:rsidR="003B799B" w:rsidRPr="00BD20B3" w:rsidP="003B799B">
      <w:pPr>
        <w:pStyle w:val="Answer"/>
      </w:pPr>
      <w:r>
        <w:rPr>
          <w:b/>
          <w:i/>
        </w:rPr>
        <w:t xml:space="preserve">Professor Kate Cavanagh: </w:t>
      </w:r>
      <w:r>
        <w:rPr>
          <w:bCs/>
          <w:iCs/>
        </w:rPr>
        <w:t xml:space="preserve">My recommendation would be that in order to </w:t>
      </w:r>
      <w:r w:rsidRPr="00BD20B3">
        <w:t xml:space="preserve">meet the needs of all those who could benefit from mental health services, including digitally enabled mental health services, we need further </w:t>
      </w:r>
      <w:r>
        <w:t>resources</w:t>
      </w:r>
      <w:r w:rsidRPr="00C77BB1">
        <w:t xml:space="preserve"> </w:t>
      </w:r>
      <w:r>
        <w:t>in order to build</w:t>
      </w:r>
      <w:r w:rsidRPr="00BD20B3">
        <w:t xml:space="preserve"> capacity</w:t>
      </w:r>
      <w:r>
        <w:t xml:space="preserve">. Those resources include new </w:t>
      </w:r>
      <w:r w:rsidRPr="00BD20B3">
        <w:t>workers across the mental health professions</w:t>
      </w:r>
      <w:r>
        <w:t>, as well as training resources for the</w:t>
      </w:r>
      <w:r w:rsidRPr="00BD20B3">
        <w:t xml:space="preserve"> training of existing </w:t>
      </w:r>
      <w:r>
        <w:t>and</w:t>
      </w:r>
      <w:r w:rsidRPr="00BD20B3">
        <w:t xml:space="preserve"> new staff</w:t>
      </w:r>
      <w:r>
        <w:t>,</w:t>
      </w:r>
      <w:r w:rsidRPr="00BD20B3">
        <w:t xml:space="preserve"> </w:t>
      </w:r>
      <w:r>
        <w:t xml:space="preserve">and </w:t>
      </w:r>
      <w:r w:rsidRPr="00BD20B3">
        <w:t>ongoing support and supervision to enhance these new ways of working</w:t>
      </w:r>
      <w:r>
        <w:t>,</w:t>
      </w:r>
      <w:r w:rsidRPr="00BD20B3">
        <w:t xml:space="preserve"> which, as you say, are likely to change shape post </w:t>
      </w:r>
      <w:r>
        <w:t xml:space="preserve">Covid; let us </w:t>
      </w:r>
      <w:r w:rsidRPr="00BD20B3">
        <w:t xml:space="preserve">hope </w:t>
      </w:r>
      <w:r>
        <w:t xml:space="preserve">that </w:t>
      </w:r>
      <w:r w:rsidRPr="00BD20B3">
        <w:t xml:space="preserve">there is a post </w:t>
      </w:r>
      <w:r>
        <w:t>Covid</w:t>
      </w:r>
      <w:r w:rsidRPr="00BD20B3">
        <w:t>. Some of these digital opportunities are likely to be implemented more broadly.</w:t>
      </w:r>
    </w:p>
    <w:p w:rsidR="003B799B" w:rsidRPr="00BD20B3" w:rsidP="003B799B">
      <w:pPr>
        <w:pStyle w:val="Answer"/>
      </w:pPr>
      <w:r w:rsidRPr="00BD20B3">
        <w:t>The</w:t>
      </w:r>
      <w:r>
        <w:t>n there are the</w:t>
      </w:r>
      <w:r w:rsidRPr="00BD20B3">
        <w:t xml:space="preserve"> technical needs</w:t>
      </w:r>
      <w:r>
        <w:t>. R</w:t>
      </w:r>
      <w:r w:rsidRPr="00BD20B3">
        <w:t>eliable, stable hardware platforms</w:t>
      </w:r>
      <w:r>
        <w:t xml:space="preserve"> and </w:t>
      </w:r>
      <w:r w:rsidRPr="00BD20B3">
        <w:t xml:space="preserve">wi-fi for services are </w:t>
      </w:r>
      <w:r>
        <w:t xml:space="preserve">all </w:t>
      </w:r>
      <w:r w:rsidRPr="00BD20B3">
        <w:t>essential</w:t>
      </w:r>
      <w:r>
        <w:t>,</w:t>
      </w:r>
      <w:r w:rsidRPr="00BD20B3">
        <w:t xml:space="preserve"> while definitely keeping in mind that digitally enabled services are not for everyone</w:t>
      </w:r>
      <w:r>
        <w:t xml:space="preserve">. We need to make </w:t>
      </w:r>
      <w:r w:rsidRPr="00BD20B3">
        <w:t xml:space="preserve">sure that all the populations we serve are well catered for by </w:t>
      </w:r>
      <w:r>
        <w:t>well-</w:t>
      </w:r>
      <w:r w:rsidRPr="00BD20B3">
        <w:t>funded mental health services.</w:t>
      </w:r>
    </w:p>
    <w:p w:rsidR="003B799B" w:rsidP="003B799B">
      <w:pPr>
        <w:pStyle w:val="Remark"/>
      </w:pPr>
      <w:sdt>
        <w:sdtPr>
          <w:alias w:val="Member"/>
          <w:tag w:val="&lt;Member mnisId='4275' dodsId='104102'&gt;"/>
          <w:id w:val="580267413"/>
          <w:placeholder>
            <w:docPart w:val="8F767030118147A7812E12E88534E732"/>
          </w:placeholder>
          <w:richText/>
        </w:sdtPr>
        <w:sdtContent>
          <w:r>
            <w:rPr>
              <w:b/>
            </w:rPr>
            <w:t>The Chair:</w:t>
          </w:r>
        </w:sdtContent>
      </w:sdt>
      <w:r>
        <w:t xml:space="preserve"> </w:t>
      </w:r>
      <w:r w:rsidRPr="00BD20B3">
        <w:t xml:space="preserve">Richard, you talked very eloquently about </w:t>
      </w:r>
      <w:r w:rsidR="003B7D62">
        <w:t>co</w:t>
      </w:r>
      <w:r w:rsidRPr="00BD20B3">
        <w:t xml:space="preserve">created services. Do you have any specific policy recommendations? </w:t>
      </w:r>
    </w:p>
    <w:p w:rsidR="003B799B" w:rsidP="003B799B">
      <w:pPr>
        <w:pStyle w:val="Answer"/>
      </w:pPr>
      <w:r>
        <w:rPr>
          <w:b/>
          <w:i/>
        </w:rPr>
        <w:t>Dr Richard Graham:</w:t>
      </w:r>
      <w:r>
        <w:rPr>
          <w:bCs/>
          <w:iCs/>
        </w:rPr>
        <w:t xml:space="preserve"> For t</w:t>
      </w:r>
      <w:r w:rsidRPr="00BD20B3">
        <w:t xml:space="preserve">he </w:t>
      </w:r>
      <w:r>
        <w:t>G</w:t>
      </w:r>
      <w:r w:rsidRPr="00BD20B3">
        <w:t xml:space="preserve">ood </w:t>
      </w:r>
      <w:r>
        <w:t>T</w:t>
      </w:r>
      <w:r w:rsidRPr="00BD20B3">
        <w:t xml:space="preserve">hinking service, one of the greatest challenges is </w:t>
      </w:r>
      <w:r>
        <w:t xml:space="preserve">that, compared with the </w:t>
      </w:r>
      <w:r w:rsidRPr="00BD20B3">
        <w:t xml:space="preserve">funding </w:t>
      </w:r>
      <w:r>
        <w:t xml:space="preserve">for </w:t>
      </w:r>
      <w:r w:rsidRPr="00BD20B3">
        <w:t xml:space="preserve">the use of medications </w:t>
      </w:r>
      <w:r>
        <w:t>with</w:t>
      </w:r>
      <w:r w:rsidRPr="00BD20B3">
        <w:t xml:space="preserve">in the </w:t>
      </w:r>
      <w:r>
        <w:t xml:space="preserve">NHS, we </w:t>
      </w:r>
      <w:r w:rsidRPr="00BD20B3">
        <w:t xml:space="preserve">do not have a model </w:t>
      </w:r>
      <w:r>
        <w:t>for</w:t>
      </w:r>
      <w:r w:rsidRPr="00BD20B3">
        <w:t xml:space="preserve"> costing and pricing digital products that recognise</w:t>
      </w:r>
      <w:r>
        <w:t>s</w:t>
      </w:r>
      <w:r w:rsidRPr="00BD20B3">
        <w:t xml:space="preserve"> the cost </w:t>
      </w:r>
      <w:r>
        <w:t>involved in</w:t>
      </w:r>
      <w:r w:rsidRPr="00BD20B3">
        <w:t xml:space="preserve"> the</w:t>
      </w:r>
      <w:r>
        <w:t>ir</w:t>
      </w:r>
      <w:r w:rsidRPr="00BD20B3">
        <w:t xml:space="preserve"> development and their building</w:t>
      </w:r>
      <w:r>
        <w:t>. The cost of t</w:t>
      </w:r>
      <w:r w:rsidRPr="00BD20B3">
        <w:t xml:space="preserve">hat </w:t>
      </w:r>
      <w:r w:rsidR="003B7D62">
        <w:t>co</w:t>
      </w:r>
      <w:r w:rsidRPr="00BD20B3">
        <w:t xml:space="preserve">creation, </w:t>
      </w:r>
      <w:r>
        <w:t xml:space="preserve">that </w:t>
      </w:r>
      <w:r w:rsidR="003B7D62">
        <w:t>co</w:t>
      </w:r>
      <w:r w:rsidRPr="00BD20B3">
        <w:t xml:space="preserve">design, </w:t>
      </w:r>
      <w:r>
        <w:t>sh</w:t>
      </w:r>
      <w:r w:rsidRPr="00BD20B3">
        <w:t xml:space="preserve">ould </w:t>
      </w:r>
      <w:r>
        <w:t xml:space="preserve">also </w:t>
      </w:r>
      <w:r w:rsidRPr="00BD20B3">
        <w:t>come</w:t>
      </w:r>
      <w:r>
        <w:t xml:space="preserve"> in. </w:t>
      </w:r>
    </w:p>
    <w:p w:rsidR="003B799B" w:rsidRPr="00BD20B3" w:rsidP="003B799B">
      <w:pPr>
        <w:pStyle w:val="Answer"/>
      </w:pPr>
      <w:r>
        <w:t xml:space="preserve">There </w:t>
      </w:r>
      <w:r w:rsidRPr="00BD20B3">
        <w:t xml:space="preserve">is </w:t>
      </w:r>
      <w:r>
        <w:t xml:space="preserve">also </w:t>
      </w:r>
      <w:r w:rsidRPr="00BD20B3">
        <w:t xml:space="preserve">a lot of uncertainty that makes it very difficult </w:t>
      </w:r>
      <w:r>
        <w:t xml:space="preserve">to understand value. </w:t>
      </w:r>
      <w:r w:rsidRPr="00BD20B3">
        <w:t xml:space="preserve">We have mechanisms </w:t>
      </w:r>
      <w:r>
        <w:t>such as</w:t>
      </w:r>
      <w:r w:rsidRPr="00BD20B3">
        <w:t xml:space="preserve"> medication committees and so on for the use of drugs within the </w:t>
      </w:r>
      <w:r>
        <w:t>NHS</w:t>
      </w:r>
      <w:r w:rsidRPr="00BD20B3">
        <w:t xml:space="preserve">. Something is needed at quite a practical level </w:t>
      </w:r>
      <w:r>
        <w:t>in the</w:t>
      </w:r>
      <w:r w:rsidRPr="00BD20B3">
        <w:t xml:space="preserve"> procurement and funding of services that, again, might fit with what Kate </w:t>
      </w:r>
      <w:r>
        <w:t>describes</w:t>
      </w:r>
      <w:r w:rsidRPr="00BD20B3">
        <w:t xml:space="preserve"> as upskilling the workforce and getting those implementation programmes to be effective. That would be my wish.</w:t>
      </w:r>
    </w:p>
    <w:p w:rsidR="003B799B" w:rsidP="003B799B">
      <w:pPr>
        <w:pStyle w:val="Answer"/>
      </w:pPr>
      <w:r>
        <w:rPr>
          <w:b/>
          <w:i/>
        </w:rPr>
        <w:t xml:space="preserve">Tom Foley: </w:t>
      </w:r>
      <w:r w:rsidRPr="00BD20B3">
        <w:t xml:space="preserve">I have noted down a few things as we have gone through the conversation. </w:t>
      </w:r>
    </w:p>
    <w:p w:rsidR="003B799B" w:rsidP="003B799B">
      <w:pPr>
        <w:pStyle w:val="Answer"/>
      </w:pPr>
      <w:r>
        <w:t>E</w:t>
      </w:r>
      <w:r w:rsidRPr="00BD20B3">
        <w:t>ncourag</w:t>
      </w:r>
      <w:r>
        <w:t>ing</w:t>
      </w:r>
      <w:r w:rsidRPr="00BD20B3">
        <w:t xml:space="preserve"> digitally literate leadership at every level is really important</w:t>
      </w:r>
      <w:r>
        <w:t xml:space="preserve">, as is focusing </w:t>
      </w:r>
      <w:r w:rsidRPr="00BD20B3">
        <w:t>on the science behind all this, because the shiny apps do not come out of thin air</w:t>
      </w:r>
      <w:r>
        <w:t>,</w:t>
      </w:r>
      <w:r w:rsidRPr="00BD20B3">
        <w:t xml:space="preserve"> and if they do they usually do not work. More support for the science</w:t>
      </w:r>
      <w:r>
        <w:t xml:space="preserve"> is needed</w:t>
      </w:r>
      <w:r w:rsidRPr="00BD20B3">
        <w:t>. Along with that</w:t>
      </w:r>
      <w:r>
        <w:t xml:space="preserve"> is</w:t>
      </w:r>
      <w:r w:rsidRPr="00BD20B3">
        <w:t xml:space="preserve"> evaluation in real time. Codesign, </w:t>
      </w:r>
      <w:r w:rsidR="003B7D62">
        <w:t>co</w:t>
      </w:r>
      <w:r w:rsidRPr="00BD20B3">
        <w:t xml:space="preserve">production, </w:t>
      </w:r>
      <w:r w:rsidR="003B7D62">
        <w:t>co</w:t>
      </w:r>
      <w:r w:rsidRPr="00BD20B3">
        <w:t xml:space="preserve">creation, whatever you want to call it, </w:t>
      </w:r>
      <w:r>
        <w:t xml:space="preserve">is absolutely </w:t>
      </w:r>
      <w:r w:rsidRPr="00BD20B3">
        <w:t xml:space="preserve">central to the whole thing. </w:t>
      </w:r>
      <w:r>
        <w:t>We need a f</w:t>
      </w:r>
      <w:r w:rsidRPr="00BD20B3">
        <w:t xml:space="preserve">ocus on implementation science, </w:t>
      </w:r>
      <w:r>
        <w:t>which</w:t>
      </w:r>
      <w:r w:rsidRPr="00BD20B3">
        <w:t xml:space="preserve"> as Kate said</w:t>
      </w:r>
      <w:r>
        <w:t xml:space="preserve"> is</w:t>
      </w:r>
      <w:r w:rsidRPr="00BD20B3">
        <w:t xml:space="preserve"> working </w:t>
      </w:r>
      <w:r>
        <w:t>out</w:t>
      </w:r>
      <w:r w:rsidRPr="00BD20B3">
        <w:t xml:space="preserve"> how these things actually roll out in real life to trusts and real patients. </w:t>
      </w:r>
    </w:p>
    <w:p w:rsidR="003B799B" w:rsidP="003B799B">
      <w:pPr>
        <w:pStyle w:val="Answer"/>
      </w:pPr>
      <w:r>
        <w:t>There is the f</w:t>
      </w:r>
      <w:r w:rsidRPr="00BD20B3">
        <w:t>unding</w:t>
      </w:r>
      <w:r>
        <w:t xml:space="preserve"> for</w:t>
      </w:r>
      <w:r w:rsidRPr="00BD20B3">
        <w:t xml:space="preserve"> innovation</w:t>
      </w:r>
      <w:r w:rsidR="006D6266">
        <w:t>, but</w:t>
      </w:r>
      <w:r w:rsidRPr="00BD20B3">
        <w:t xml:space="preserve"> also more funding for the implementation </w:t>
      </w:r>
      <w:r>
        <w:t>science</w:t>
      </w:r>
      <w:r w:rsidRPr="00BD20B3">
        <w:t xml:space="preserve"> and more support</w:t>
      </w:r>
      <w:r>
        <w:t xml:space="preserve"> with a</w:t>
      </w:r>
      <w:r w:rsidRPr="00BD20B3">
        <w:t xml:space="preserve"> focus on digital exclusion, not just </w:t>
      </w:r>
      <w:r>
        <w:t xml:space="preserve">in respect of </w:t>
      </w:r>
      <w:r w:rsidRPr="00BD20B3">
        <w:t>an individual product</w:t>
      </w:r>
      <w:r w:rsidR="006D6266">
        <w:t xml:space="preserve"> but</w:t>
      </w:r>
      <w:r w:rsidRPr="00BD20B3">
        <w:t xml:space="preserve"> at a societal level. </w:t>
      </w:r>
      <w:r>
        <w:t xml:space="preserve">We also need support </w:t>
      </w:r>
      <w:r w:rsidRPr="00BD20B3">
        <w:t xml:space="preserve">for individuals who are unable to engage for whatever reason. </w:t>
      </w:r>
    </w:p>
    <w:p w:rsidR="003B799B" w:rsidRPr="00BD20B3" w:rsidP="003B799B">
      <w:pPr>
        <w:pStyle w:val="Answer"/>
      </w:pPr>
      <w:r>
        <w:t xml:space="preserve">Finally, we need to </w:t>
      </w:r>
      <w:r w:rsidRPr="00BD20B3">
        <w:t>stay focused on the underlying causes of mental ill</w:t>
      </w:r>
      <w:r>
        <w:t xml:space="preserve"> health and </w:t>
      </w:r>
      <w:r w:rsidRPr="00BD20B3">
        <w:t xml:space="preserve">try to prevent </w:t>
      </w:r>
      <w:r>
        <w:t xml:space="preserve">it wherever </w:t>
      </w:r>
      <w:r w:rsidRPr="00BD20B3">
        <w:t>possible</w:t>
      </w:r>
      <w:r>
        <w:t xml:space="preserve">, </w:t>
      </w:r>
      <w:r w:rsidRPr="00BD20B3">
        <w:t>rather than trying to come up with solutions to sort things out afterwards. When I say support, I am talking about funding</w:t>
      </w:r>
      <w:r w:rsidR="006D6266">
        <w:t>, but</w:t>
      </w:r>
      <w:r w:rsidRPr="00BD20B3">
        <w:t xml:space="preserve"> also about policy and regulatory support. They </w:t>
      </w:r>
      <w:r>
        <w:t>are</w:t>
      </w:r>
      <w:r w:rsidRPr="00BD20B3">
        <w:t xml:space="preserve"> the key things for me.</w:t>
      </w:r>
    </w:p>
    <w:p w:rsidR="003B799B" w:rsidP="003B799B">
      <w:pPr>
        <w:pStyle w:val="Remark"/>
      </w:pPr>
      <w:sdt>
        <w:sdtPr>
          <w:alias w:val="Member"/>
          <w:tag w:val="&lt;Member mnisId='4275' dodsId='104102'&gt;"/>
          <w:id w:val="1373585136"/>
          <w:placeholder>
            <w:docPart w:val="8F767030118147A7812E12E88534E732"/>
          </w:placeholder>
          <w:richText/>
        </w:sdtPr>
        <w:sdtContent>
          <w:r>
            <w:rPr>
              <w:b/>
            </w:rPr>
            <w:t>The Chair:</w:t>
          </w:r>
        </w:sdtContent>
      </w:sdt>
      <w:r>
        <w:t xml:space="preserve"> Akiko</w:t>
      </w:r>
      <w:r w:rsidRPr="00BD20B3">
        <w:t xml:space="preserve">, you have been extremely helpful in </w:t>
      </w:r>
      <w:r>
        <w:t>helping us to think about different user groups. What are your recommendations for us?</w:t>
      </w:r>
    </w:p>
    <w:p w:rsidR="003B799B" w:rsidRPr="00BD20B3" w:rsidP="003B799B">
      <w:pPr>
        <w:pStyle w:val="Answer"/>
      </w:pPr>
      <w:r>
        <w:rPr>
          <w:b/>
          <w:i/>
        </w:rPr>
        <w:t xml:space="preserve">Akiko Hart: </w:t>
      </w:r>
      <w:r>
        <w:t>I</w:t>
      </w:r>
      <w:r w:rsidRPr="00BD20B3">
        <w:t>f we are serious about tackling inequaliti</w:t>
      </w:r>
      <w:r>
        <w:t>e</w:t>
      </w:r>
      <w:r w:rsidRPr="00BD20B3">
        <w:t>s, we need to work more closely with grass</w:t>
      </w:r>
      <w:r>
        <w:t>-</w:t>
      </w:r>
      <w:r w:rsidRPr="00BD20B3">
        <w:t>roots user</w:t>
      </w:r>
      <w:r>
        <w:t>-</w:t>
      </w:r>
      <w:r w:rsidRPr="00BD20B3">
        <w:t>led community groups, which support people from marginalised and raciali</w:t>
      </w:r>
      <w:r>
        <w:t>s</w:t>
      </w:r>
      <w:r w:rsidRPr="00BD20B3">
        <w:t xml:space="preserve">ed communities. This work needs to be valued, understood, recognised and funded in a way that it is not at the moment. </w:t>
      </w:r>
      <w:r>
        <w:t>When</w:t>
      </w:r>
      <w:r w:rsidRPr="00BD20B3">
        <w:t xml:space="preserve"> we are thinking about mental health, </w:t>
      </w:r>
      <w:r>
        <w:t>we should look at it not just</w:t>
      </w:r>
      <w:r w:rsidRPr="00BD20B3">
        <w:t xml:space="preserve"> through the prism of secondary mental health services</w:t>
      </w:r>
      <w:r w:rsidR="006D6266">
        <w:t xml:space="preserve"> but</w:t>
      </w:r>
      <w:r w:rsidRPr="00BD20B3">
        <w:t xml:space="preserve"> more broadly</w:t>
      </w:r>
      <w:r>
        <w:t xml:space="preserve">; we need to </w:t>
      </w:r>
      <w:r w:rsidRPr="00BD20B3">
        <w:t>look at how mental health support is often delivered through informal community means.</w:t>
      </w:r>
    </w:p>
    <w:p w:rsidR="003B799B" w:rsidRPr="00BD20B3" w:rsidP="003B799B">
      <w:pPr>
        <w:pStyle w:val="Remark"/>
      </w:pPr>
      <w:sdt>
        <w:sdtPr>
          <w:alias w:val="Member"/>
          <w:tag w:val="&lt;Member mnisId='4275' dodsId='104102'&gt;"/>
          <w:id w:val="-646046777"/>
          <w:placeholder>
            <w:docPart w:val="8F767030118147A7812E12E88534E732"/>
          </w:placeholder>
          <w:richText/>
        </w:sdtPr>
        <w:sdtContent>
          <w:r>
            <w:rPr>
              <w:b/>
            </w:rPr>
            <w:t>The Chair:</w:t>
          </w:r>
        </w:sdtContent>
      </w:sdt>
      <w:r>
        <w:t xml:space="preserve"> </w:t>
      </w:r>
      <w:r w:rsidRPr="00BD20B3">
        <w:t>Thank you</w:t>
      </w:r>
      <w:r>
        <w:t>. T</w:t>
      </w:r>
      <w:r w:rsidRPr="00BD20B3">
        <w:t>hat is very clear. For some reason</w:t>
      </w:r>
      <w:r>
        <w:t>,</w:t>
      </w:r>
      <w:r w:rsidRPr="00BD20B3">
        <w:t xml:space="preserve"> my </w:t>
      </w:r>
      <w:r>
        <w:t>Z</w:t>
      </w:r>
      <w:r w:rsidRPr="00BD20B3">
        <w:t>oom prevented me from seeing any hands raised</w:t>
      </w:r>
      <w:r>
        <w:t>,</w:t>
      </w:r>
      <w:r w:rsidRPr="00BD20B3">
        <w:t xml:space="preserve"> so I apologise </w:t>
      </w:r>
      <w:r>
        <w:t xml:space="preserve">to colleagues </w:t>
      </w:r>
      <w:r w:rsidRPr="00BD20B3">
        <w:t xml:space="preserve">if I have missed </w:t>
      </w:r>
      <w:r>
        <w:t>any</w:t>
      </w:r>
      <w:r w:rsidRPr="00BD20B3">
        <w:t>one.</w:t>
      </w:r>
      <w:r>
        <w:t xml:space="preserve"> I hope that we covered everybody's questions and supplementaries. </w:t>
      </w:r>
      <w:r w:rsidRPr="00BD20B3">
        <w:t xml:space="preserve">Miraculously, we are not too far beyond time, so thank you </w:t>
      </w:r>
      <w:r w:rsidR="002E480B">
        <w:t xml:space="preserve">all </w:t>
      </w:r>
      <w:r>
        <w:t>very much</w:t>
      </w:r>
      <w:r w:rsidRPr="00BD20B3">
        <w:t>. Th</w:t>
      </w:r>
      <w:r>
        <w:t xml:space="preserve">e session </w:t>
      </w:r>
      <w:r w:rsidRPr="00BD20B3">
        <w:t xml:space="preserve">was extremely helpful and illuminating. I can see that Eric </w:t>
      </w:r>
      <w:r w:rsidR="00340197">
        <w:t>will</w:t>
      </w:r>
      <w:r w:rsidRPr="00BD20B3">
        <w:t xml:space="preserve"> go off and use </w:t>
      </w:r>
      <w:r>
        <w:t>TikTok</w:t>
      </w:r>
      <w:r w:rsidRPr="00BD20B3">
        <w:t xml:space="preserve"> fr</w:t>
      </w:r>
      <w:r>
        <w:t xml:space="preserve">enziedly </w:t>
      </w:r>
      <w:r w:rsidRPr="00BD20B3">
        <w:t>now</w:t>
      </w:r>
      <w:r>
        <w:t xml:space="preserve"> to try to understand what is going on. </w:t>
      </w:r>
    </w:p>
    <w:p w:rsidR="003B799B" w:rsidP="003B799B">
      <w:pPr>
        <w:pStyle w:val="Remark"/>
      </w:pPr>
      <w:r>
        <w:t>Thank you very much for joining us today, and happy holidays; I hope you get some.</w:t>
      </w:r>
    </w:p>
    <w:p w:rsidR="003B799B" w:rsidRPr="009E0E9B" w:rsidP="003B799B">
      <w:pPr>
        <w:pStyle w:val="Remark"/>
      </w:pPr>
    </w:p>
    <w:p w:rsidR="00FA5565" w:rsidP="00FA5565">
      <w:pPr>
        <w:pStyle w:val="TitlePanel0"/>
      </w:pPr>
      <w:r>
        <w:t>Examination of witnesses</w:t>
      </w:r>
    </w:p>
    <w:p w:rsidR="00FA5565" w:rsidP="00FA5565">
      <w:pPr>
        <w:pStyle w:val="Para"/>
      </w:pPr>
      <w:r>
        <w:t>Dr Bernadka Dubicka and Dr Linda Kaye.</w:t>
      </w:r>
    </w:p>
    <w:p w:rsidR="007D5CE4" w:rsidP="007D5CE4">
      <w:pPr>
        <w:pStyle w:val="Question"/>
        <w:numPr>
          <w:ilvl w:val="0"/>
          <w:numId w:val="0"/>
        </w:numPr>
        <w:ind w:left="794"/>
      </w:pPr>
      <w:r w:rsidRPr="004803B9">
        <w:rPr>
          <w:b/>
        </w:rPr>
        <w:t>The Chair:</w:t>
      </w:r>
      <w:r>
        <w:t xml:space="preserve"> </w:t>
      </w:r>
      <w:r>
        <w:t xml:space="preserve">Welcome to our </w:t>
      </w:r>
      <w:r w:rsidR="00340197">
        <w:t>COVID</w:t>
      </w:r>
      <w:r>
        <w:t xml:space="preserve">-19 </w:t>
      </w:r>
      <w:r w:rsidR="004D59CB">
        <w:t>Select C</w:t>
      </w:r>
      <w:r w:rsidR="00340197">
        <w:t>ommittee</w:t>
      </w:r>
      <w:r>
        <w:t xml:space="preserve">, Bernadka and Linda. </w:t>
      </w:r>
      <w:r w:rsidRPr="003967E3">
        <w:t>It is very nice to see you both</w:t>
      </w:r>
      <w:r w:rsidR="00465D79">
        <w:t>. T</w:t>
      </w:r>
      <w:r w:rsidRPr="003967E3">
        <w:t xml:space="preserve">hank you for joining us. As I am sure you know, our </w:t>
      </w:r>
      <w:r w:rsidR="00340197">
        <w:t>committee</w:t>
      </w:r>
      <w:r w:rsidRPr="003967E3">
        <w:t xml:space="preserve"> is tasked with looking at </w:t>
      </w:r>
      <w:r>
        <w:t>t</w:t>
      </w:r>
      <w:r w:rsidRPr="00A5509A">
        <w:t xml:space="preserve">he </w:t>
      </w:r>
      <w:r>
        <w:t>long-term</w:t>
      </w:r>
      <w:r w:rsidRPr="00A5509A">
        <w:t xml:space="preserve"> implications of </w:t>
      </w:r>
      <w:r>
        <w:t>Covid</w:t>
      </w:r>
      <w:r w:rsidRPr="00A5509A">
        <w:t xml:space="preserve">. We are looking in our inquiry at the effects of digitisation on social and economic </w:t>
      </w:r>
      <w:r>
        <w:t>well-being</w:t>
      </w:r>
      <w:r w:rsidRPr="003967E3">
        <w:t xml:space="preserve">, of which mental health is an enormously important part. As you know, we had just had a session </w:t>
      </w:r>
      <w:r>
        <w:t xml:space="preserve">with some experts </w:t>
      </w:r>
      <w:r w:rsidRPr="003967E3">
        <w:t>looking at the delivery of mental health services</w:t>
      </w:r>
      <w:r>
        <w:t xml:space="preserve">. If you could </w:t>
      </w:r>
      <w:r w:rsidRPr="003967E3">
        <w:t xml:space="preserve">help us to understand some of </w:t>
      </w:r>
      <w:r>
        <w:t xml:space="preserve">the broader </w:t>
      </w:r>
      <w:r w:rsidRPr="003967E3">
        <w:t>mental health implication</w:t>
      </w:r>
      <w:r>
        <w:t>s</w:t>
      </w:r>
      <w:r w:rsidRPr="003967E3">
        <w:t xml:space="preserve">, that </w:t>
      </w:r>
      <w:r>
        <w:t xml:space="preserve">would </w:t>
      </w:r>
      <w:r w:rsidRPr="003967E3">
        <w:t xml:space="preserve">be fantastic. </w:t>
      </w:r>
    </w:p>
    <w:p w:rsidR="001A4433" w:rsidP="007D5CE4">
      <w:pPr>
        <w:pStyle w:val="Question"/>
      </w:pPr>
      <w:sdt>
        <w:sdtPr>
          <w:alias w:val="Member"/>
          <w:tag w:val="&lt;Member mnisId='1970' dodsId='26913'&gt;"/>
          <w:id w:val="1014965349"/>
          <w:placeholder>
            <w:docPart w:val="5E72685B62D8433BA70B7F2975A92A30"/>
          </w:placeholder>
          <w:richText/>
        </w:sdtPr>
        <w:sdtContent>
          <w:r w:rsidRPr="003967E3" w:rsidR="007D5CE4">
            <w:rPr>
              <w:b/>
            </w:rPr>
            <w:t>Baroness Jay of Paddington:</w:t>
          </w:r>
        </w:sdtContent>
      </w:sdt>
      <w:r w:rsidR="007D5CE4">
        <w:t xml:space="preserve"> </w:t>
      </w:r>
      <w:r w:rsidRPr="00A5509A" w:rsidR="007D5CE4">
        <w:t>Good morning, and thank you for helping us</w:t>
      </w:r>
      <w:r w:rsidR="007D5CE4">
        <w:t xml:space="preserve">. The growth </w:t>
      </w:r>
      <w:r w:rsidRPr="00A5509A" w:rsidR="007D5CE4">
        <w:t xml:space="preserve">in the use of modern technology, </w:t>
      </w:r>
      <w:r w:rsidR="007D5CE4">
        <w:t xml:space="preserve">particularly </w:t>
      </w:r>
      <w:r w:rsidRPr="00A5509A" w:rsidR="007D5CE4">
        <w:t>personal technology, during the pandemic has been clearly understood</w:t>
      </w:r>
      <w:r w:rsidR="006D6266">
        <w:t>, but</w:t>
      </w:r>
      <w:r w:rsidRPr="00A5509A" w:rsidR="007D5CE4">
        <w:t xml:space="preserve"> at the same time we have seen a rise in mental stress. I am not saying that the two are connected</w:t>
      </w:r>
      <w:r w:rsidR="006D6266">
        <w:t>, but</w:t>
      </w:r>
      <w:r w:rsidRPr="00A5509A" w:rsidR="007D5CE4">
        <w:t xml:space="preserve"> obviously there has been considerable evidence of a level of anxiety that is directed </w:t>
      </w:r>
      <w:r w:rsidRPr="00A5509A">
        <w:t xml:space="preserve">not just specifically </w:t>
      </w:r>
      <w:r w:rsidRPr="00A5509A" w:rsidR="007D5CE4">
        <w:t>towards people</w:t>
      </w:r>
      <w:r w:rsidR="007D5CE4">
        <w:t>’</w:t>
      </w:r>
      <w:r w:rsidRPr="00A5509A" w:rsidR="007D5CE4">
        <w:t xml:space="preserve">s fear about the virus. </w:t>
      </w:r>
    </w:p>
    <w:p w:rsidR="007D5CE4" w:rsidP="001A4433">
      <w:pPr>
        <w:pStyle w:val="Question"/>
        <w:numPr>
          <w:ilvl w:val="0"/>
          <w:numId w:val="0"/>
        </w:numPr>
        <w:ind w:left="794"/>
      </w:pPr>
      <w:r w:rsidRPr="00A5509A">
        <w:t xml:space="preserve">In the longer term, do you think this kind of anxiety </w:t>
      </w:r>
      <w:r w:rsidR="00340197">
        <w:t>will</w:t>
      </w:r>
      <w:r w:rsidRPr="00A5509A">
        <w:t xml:space="preserve"> decline? More broadly, what do you think the impact of people using technology to such a broad extent</w:t>
      </w:r>
      <w:r>
        <w:t>—</w:t>
      </w:r>
      <w:r w:rsidRPr="00A5509A">
        <w:t xml:space="preserve">and obviously much </w:t>
      </w:r>
      <w:r>
        <w:t xml:space="preserve">more widely </w:t>
      </w:r>
      <w:r w:rsidRPr="00A5509A">
        <w:t>as the years go by</w:t>
      </w:r>
      <w:r>
        <w:t>—</w:t>
      </w:r>
      <w:r w:rsidR="00340197">
        <w:t>will</w:t>
      </w:r>
      <w:r w:rsidRPr="00A5509A">
        <w:t xml:space="preserve"> have on people</w:t>
      </w:r>
      <w:r>
        <w:t>’</w:t>
      </w:r>
      <w:r w:rsidRPr="00A5509A">
        <w:t>s mental health</w:t>
      </w:r>
      <w:r>
        <w:t xml:space="preserve">, and how </w:t>
      </w:r>
      <w:r w:rsidRPr="00A5509A">
        <w:t>are we going to deal with that?</w:t>
      </w:r>
      <w:r>
        <w:t xml:space="preserve"> </w:t>
      </w:r>
      <w:r w:rsidR="001A4433">
        <w:t>This</w:t>
      </w:r>
      <w:r w:rsidRPr="00A5509A">
        <w:t xml:space="preserve"> is really a question to both of you</w:t>
      </w:r>
      <w:r w:rsidR="001A4433">
        <w:t>,</w:t>
      </w:r>
      <w:r>
        <w:t xml:space="preserve"> </w:t>
      </w:r>
      <w:r w:rsidRPr="00A5509A">
        <w:t xml:space="preserve">so whoever wants to start, please do. </w:t>
      </w:r>
    </w:p>
    <w:p w:rsidR="007D5CE4" w:rsidP="007D5CE4">
      <w:pPr>
        <w:pStyle w:val="Answer"/>
        <w:rPr>
          <w:b/>
          <w:i/>
        </w:rPr>
      </w:pPr>
      <w:r>
        <w:rPr>
          <w:b/>
          <w:i/>
        </w:rPr>
        <w:t xml:space="preserve">Dr Bernadka Dubicka: </w:t>
      </w:r>
      <w:r w:rsidRPr="003967E3">
        <w:rPr>
          <w:bCs/>
          <w:iCs/>
        </w:rPr>
        <w:t>It has been a very interesting morning</w:t>
      </w:r>
      <w:r>
        <w:rPr>
          <w:bCs/>
          <w:iCs/>
        </w:rPr>
        <w:t>’</w:t>
      </w:r>
      <w:r w:rsidRPr="003967E3">
        <w:rPr>
          <w:bCs/>
          <w:iCs/>
        </w:rPr>
        <w:t xml:space="preserve">s discussion. </w:t>
      </w:r>
      <w:r>
        <w:rPr>
          <w:bCs/>
          <w:iCs/>
        </w:rPr>
        <w:t xml:space="preserve">A lot </w:t>
      </w:r>
      <w:r w:rsidRPr="003967E3">
        <w:rPr>
          <w:bCs/>
          <w:iCs/>
        </w:rPr>
        <w:t>of the issues discussed were very pertinent to my practi</w:t>
      </w:r>
      <w:r>
        <w:rPr>
          <w:bCs/>
          <w:iCs/>
        </w:rPr>
        <w:t>c</w:t>
      </w:r>
      <w:r w:rsidRPr="003967E3">
        <w:rPr>
          <w:bCs/>
          <w:iCs/>
        </w:rPr>
        <w:t>e as well, so I would like to say thank you.</w:t>
      </w:r>
      <w:r w:rsidRPr="003967E3">
        <w:rPr>
          <w:b/>
          <w:i/>
        </w:rPr>
        <w:t xml:space="preserve"> </w:t>
      </w:r>
    </w:p>
    <w:p w:rsidR="007D5CE4" w:rsidP="007D5CE4">
      <w:pPr>
        <w:pStyle w:val="Answer"/>
      </w:pPr>
      <w:r>
        <w:t xml:space="preserve">That is </w:t>
      </w:r>
      <w:r w:rsidRPr="00A5509A">
        <w:t xml:space="preserve">an extremely broad question. </w:t>
      </w:r>
      <w:r>
        <w:t>I</w:t>
      </w:r>
      <w:r w:rsidRPr="00A5509A">
        <w:t xml:space="preserve">t is </w:t>
      </w:r>
      <w:r>
        <w:t xml:space="preserve">very </w:t>
      </w:r>
      <w:r w:rsidRPr="00A5509A">
        <w:t xml:space="preserve">difficult for us to predict anything in </w:t>
      </w:r>
      <w:r>
        <w:t xml:space="preserve">the </w:t>
      </w:r>
      <w:r w:rsidRPr="00A5509A">
        <w:t xml:space="preserve">future. </w:t>
      </w:r>
      <w:r>
        <w:t>I am</w:t>
      </w:r>
      <w:r w:rsidRPr="00A5509A">
        <w:t xml:space="preserve"> coming </w:t>
      </w:r>
      <w:r>
        <w:t xml:space="preserve">at </w:t>
      </w:r>
      <w:r w:rsidRPr="00A5509A">
        <w:t xml:space="preserve">this from the </w:t>
      </w:r>
      <w:r>
        <w:t xml:space="preserve">perspective of a child and adolescent psychiatrist, as </w:t>
      </w:r>
      <w:r w:rsidRPr="00A5509A">
        <w:t>Richard mentioned</w:t>
      </w:r>
      <w:r>
        <w:t xml:space="preserve"> in the previous session</w:t>
      </w:r>
      <w:r w:rsidRPr="00A5509A">
        <w:t xml:space="preserve">. </w:t>
      </w:r>
      <w:r>
        <w:t xml:space="preserve">First, </w:t>
      </w:r>
      <w:r w:rsidRPr="00A5509A">
        <w:t xml:space="preserve">I shall make a couple of </w:t>
      </w:r>
      <w:r>
        <w:t xml:space="preserve">broad </w:t>
      </w:r>
      <w:r w:rsidRPr="00A5509A">
        <w:t xml:space="preserve">generic points. In terms of </w:t>
      </w:r>
      <w:r>
        <w:t xml:space="preserve">where we might be in five years, the news </w:t>
      </w:r>
      <w:r w:rsidRPr="00A5509A">
        <w:t>at the moment</w:t>
      </w:r>
      <w:r>
        <w:t xml:space="preserve"> regarding </w:t>
      </w:r>
      <w:r w:rsidRPr="00A5509A">
        <w:t xml:space="preserve">child </w:t>
      </w:r>
      <w:r>
        <w:t xml:space="preserve">and </w:t>
      </w:r>
      <w:r w:rsidRPr="00A5509A">
        <w:t>adolescent mental health</w:t>
      </w:r>
      <w:r>
        <w:t xml:space="preserve"> </w:t>
      </w:r>
      <w:r w:rsidRPr="00A5509A">
        <w:t xml:space="preserve">is not great. </w:t>
      </w:r>
      <w:r>
        <w:t>After 15 years</w:t>
      </w:r>
      <w:r w:rsidR="002B49C4">
        <w:t>,</w:t>
      </w:r>
      <w:r>
        <w:t xml:space="preserve"> </w:t>
      </w:r>
      <w:r w:rsidRPr="00A5509A">
        <w:t xml:space="preserve">the </w:t>
      </w:r>
      <w:r>
        <w:t>Government</w:t>
      </w:r>
      <w:r w:rsidRPr="00A5509A">
        <w:t xml:space="preserve"> commissioned a</w:t>
      </w:r>
      <w:r>
        <w:t xml:space="preserve"> prevalence survey in </w:t>
      </w:r>
      <w:r w:rsidRPr="00A5509A">
        <w:t xml:space="preserve">2017 </w:t>
      </w:r>
      <w:r>
        <w:t xml:space="preserve">that </w:t>
      </w:r>
      <w:r w:rsidRPr="00A5509A">
        <w:t>showed a rise in emotional problems</w:t>
      </w:r>
      <w:r w:rsidR="006D6266">
        <w:t>, but</w:t>
      </w:r>
      <w:r w:rsidRPr="00A5509A">
        <w:t xml:space="preserve"> since then </w:t>
      </w:r>
      <w:r w:rsidR="002B49C4">
        <w:t xml:space="preserve">we have had </w:t>
      </w:r>
      <w:r w:rsidRPr="00A5509A">
        <w:t>a follow</w:t>
      </w:r>
      <w:r>
        <w:t>-</w:t>
      </w:r>
      <w:r w:rsidRPr="00A5509A">
        <w:t>up survey</w:t>
      </w:r>
      <w:r w:rsidR="002B49C4">
        <w:t xml:space="preserve">, </w:t>
      </w:r>
      <w:r w:rsidRPr="00A5509A">
        <w:t>published in October this year</w:t>
      </w:r>
      <w:r w:rsidR="002B49C4">
        <w:t>,</w:t>
      </w:r>
      <w:r w:rsidRPr="00A5509A">
        <w:t xml:space="preserve"> </w:t>
      </w:r>
      <w:r>
        <w:t xml:space="preserve">covering </w:t>
      </w:r>
      <w:r w:rsidRPr="00A5509A">
        <w:t>the pandemic</w:t>
      </w:r>
      <w:r>
        <w:t xml:space="preserve"> period</w:t>
      </w:r>
      <w:r w:rsidRPr="00A5509A">
        <w:t xml:space="preserve">, and the news is really shocking. The rates of mental health disorders in children and adolescents </w:t>
      </w:r>
      <w:r>
        <w:t xml:space="preserve">have </w:t>
      </w:r>
      <w:r w:rsidRPr="00A5509A">
        <w:t>moved from one in nine to one in six. How much of that is directly attributable to the pandemic is not entirely clear.</w:t>
      </w:r>
    </w:p>
    <w:p w:rsidR="00762CB2" w:rsidP="007D5CE4">
      <w:pPr>
        <w:pStyle w:val="Answer"/>
      </w:pPr>
      <w:r w:rsidRPr="00A5509A">
        <w:t xml:space="preserve">The second issue </w:t>
      </w:r>
      <w:r>
        <w:t>is that</w:t>
      </w:r>
      <w:r w:rsidR="00CC0D44">
        <w:t>,</w:t>
      </w:r>
      <w:r>
        <w:t xml:space="preserve"> </w:t>
      </w:r>
      <w:r w:rsidRPr="00A5509A">
        <w:t>back in 2017</w:t>
      </w:r>
      <w:r w:rsidR="00CC0D44">
        <w:t>,</w:t>
      </w:r>
      <w:r>
        <w:t xml:space="preserve"> </w:t>
      </w:r>
      <w:r w:rsidRPr="00A5509A">
        <w:t xml:space="preserve">we found that </w:t>
      </w:r>
      <w:r w:rsidRPr="00A5509A">
        <w:t xml:space="preserve">more than half </w:t>
      </w:r>
      <w:r>
        <w:t xml:space="preserve">of </w:t>
      </w:r>
      <w:r w:rsidRPr="00A5509A">
        <w:t>older adolescent girls</w:t>
      </w:r>
      <w:r>
        <w:t xml:space="preserve"> </w:t>
      </w:r>
      <w:r>
        <w:t>with</w:t>
      </w:r>
      <w:r w:rsidRPr="00A5509A">
        <w:t xml:space="preserve"> a mental health disorder were </w:t>
      </w:r>
      <w:r>
        <w:t>self-</w:t>
      </w:r>
      <w:r w:rsidRPr="00A5509A">
        <w:t xml:space="preserve">harming or had attempted suicide. That gives you </w:t>
      </w:r>
      <w:r>
        <w:t xml:space="preserve">a </w:t>
      </w:r>
      <w:r w:rsidRPr="00A5509A">
        <w:t xml:space="preserve">perspective on where we are at the moment, which is incredibly worrying. </w:t>
      </w:r>
    </w:p>
    <w:p w:rsidR="007D5CE4" w:rsidRPr="00A5509A" w:rsidP="007D5CE4">
      <w:pPr>
        <w:pStyle w:val="Answer"/>
      </w:pPr>
      <w:r w:rsidRPr="00A5509A">
        <w:t xml:space="preserve">So the trajectory </w:t>
      </w:r>
      <w:r>
        <w:t xml:space="preserve">of </w:t>
      </w:r>
      <w:r w:rsidRPr="00A5509A">
        <w:t>mental health problems in this country</w:t>
      </w:r>
      <w:r w:rsidRPr="003967E3">
        <w:t xml:space="preserve"> </w:t>
      </w:r>
      <w:r w:rsidRPr="00A5509A">
        <w:t>is not good. Again, very unfortunately</w:t>
      </w:r>
      <w:r>
        <w:t xml:space="preserve">, </w:t>
      </w:r>
      <w:r w:rsidRPr="00A5509A">
        <w:t xml:space="preserve">when we compare </w:t>
      </w:r>
      <w:r>
        <w:t xml:space="preserve">the mental health of </w:t>
      </w:r>
      <w:r w:rsidRPr="00A5509A">
        <w:t xml:space="preserve">young people in this country to </w:t>
      </w:r>
      <w:r>
        <w:t xml:space="preserve">that of </w:t>
      </w:r>
      <w:r w:rsidRPr="00A5509A">
        <w:t>others, we do very poorly.</w:t>
      </w:r>
    </w:p>
    <w:p w:rsidR="00C347A2" w:rsidP="007D5CE4">
      <w:pPr>
        <w:pStyle w:val="Answer"/>
      </w:pPr>
      <w:r w:rsidRPr="00A5509A">
        <w:t>Then the</w:t>
      </w:r>
      <w:r>
        <w:t xml:space="preserve">re is the question of </w:t>
      </w:r>
      <w:r w:rsidRPr="00A5509A">
        <w:t xml:space="preserve">how much technology </w:t>
      </w:r>
      <w:r>
        <w:t xml:space="preserve">has </w:t>
      </w:r>
      <w:r w:rsidRPr="00A5509A">
        <w:t xml:space="preserve">to do with any of </w:t>
      </w:r>
      <w:r>
        <w:t xml:space="preserve">this. </w:t>
      </w:r>
      <w:r w:rsidRPr="00A5509A">
        <w:t>That is a hotly contested issue among academics. I cannot give you a definitive answer</w:t>
      </w:r>
      <w:r w:rsidR="006D6266">
        <w:t>, but</w:t>
      </w:r>
      <w:r w:rsidRPr="00A5509A">
        <w:t xml:space="preserve"> I can give you the Royal College of Psychiatrists</w:t>
      </w:r>
      <w:r>
        <w:t>’</w:t>
      </w:r>
      <w:r w:rsidRPr="00A5509A">
        <w:t xml:space="preserve"> position and the way we see this at the moment. </w:t>
      </w:r>
    </w:p>
    <w:p w:rsidR="007D5CE4" w:rsidP="007D5CE4">
      <w:pPr>
        <w:pStyle w:val="Answer"/>
      </w:pPr>
      <w:r>
        <w:t>In terms of the research, a</w:t>
      </w:r>
      <w:r w:rsidRPr="00A5509A">
        <w:t xml:space="preserve"> number of reviews</w:t>
      </w:r>
      <w:r>
        <w:t xml:space="preserve"> </w:t>
      </w:r>
      <w:r>
        <w:t>on</w:t>
      </w:r>
      <w:r>
        <w:t xml:space="preserve"> mental health were </w:t>
      </w:r>
      <w:r w:rsidRPr="00A5509A">
        <w:t xml:space="preserve">published earlier this </w:t>
      </w:r>
      <w:r>
        <w:t>year that show</w:t>
      </w:r>
      <w:r w:rsidRPr="00A5509A">
        <w:t xml:space="preserve"> that there is no confirmatory evidence </w:t>
      </w:r>
      <w:r>
        <w:t>of</w:t>
      </w:r>
      <w:r w:rsidRPr="00A5509A">
        <w:t xml:space="preserve"> a direct causation </w:t>
      </w:r>
      <w:r>
        <w:t xml:space="preserve">in relation to </w:t>
      </w:r>
      <w:r>
        <w:t xml:space="preserve">the </w:t>
      </w:r>
      <w:r w:rsidRPr="00A5509A">
        <w:t xml:space="preserve">increase of tech </w:t>
      </w:r>
      <w:r>
        <w:t xml:space="preserve">on </w:t>
      </w:r>
      <w:r w:rsidRPr="00A5509A">
        <w:t xml:space="preserve">mental health problems. However, even those researchers acknowledge that the research has been extremely limited, and it really has not focused on the group that </w:t>
      </w:r>
      <w:r>
        <w:t xml:space="preserve">the college </w:t>
      </w:r>
      <w:r>
        <w:t xml:space="preserve">and I </w:t>
      </w:r>
      <w:r>
        <w:t xml:space="preserve">are </w:t>
      </w:r>
      <w:r w:rsidRPr="00A5509A">
        <w:t>interested in</w:t>
      </w:r>
      <w:r>
        <w:t>: t</w:t>
      </w:r>
      <w:r w:rsidRPr="00A5509A">
        <w:t>he most vulnerable</w:t>
      </w:r>
      <w:r>
        <w:t>.</w:t>
      </w:r>
      <w:r w:rsidRPr="00A5509A">
        <w:t xml:space="preserve"> We </w:t>
      </w:r>
      <w:r>
        <w:t xml:space="preserve">have </w:t>
      </w:r>
      <w:r w:rsidRPr="00A5509A">
        <w:t xml:space="preserve">heard a lot </w:t>
      </w:r>
      <w:r>
        <w:t xml:space="preserve">today </w:t>
      </w:r>
      <w:r w:rsidRPr="00A5509A">
        <w:t xml:space="preserve">about </w:t>
      </w:r>
      <w:r>
        <w:t>ine</w:t>
      </w:r>
      <w:r w:rsidRPr="00A5509A">
        <w:t>qualities. However, there is agreement that the most vulnerable children and young people</w:t>
      </w:r>
      <w:r>
        <w:t>, and the most vulnerable people in society, w</w:t>
      </w:r>
      <w:r w:rsidRPr="00A5509A">
        <w:t xml:space="preserve">ill be disproportionately affected. </w:t>
      </w:r>
    </w:p>
    <w:p w:rsidR="007D5CE4" w:rsidRPr="00A5509A" w:rsidP="007D5CE4">
      <w:pPr>
        <w:pStyle w:val="Answer"/>
      </w:pPr>
      <w:r w:rsidRPr="00A5509A">
        <w:t xml:space="preserve">In terms of a crystal ball, </w:t>
      </w:r>
      <w:r w:rsidR="00C347A2">
        <w:t>in</w:t>
      </w:r>
      <w:r>
        <w:t xml:space="preserve"> societies like South Korea and places in </w:t>
      </w:r>
      <w:r w:rsidRPr="00A5509A">
        <w:t>south</w:t>
      </w:r>
      <w:r>
        <w:t>-</w:t>
      </w:r>
      <w:r w:rsidRPr="00A5509A">
        <w:t>east Asia</w:t>
      </w:r>
      <w:r w:rsidR="00C347A2">
        <w:t xml:space="preserve"> </w:t>
      </w:r>
      <w:r w:rsidRPr="00A5509A">
        <w:t xml:space="preserve">there has been an exponential increase in things like </w:t>
      </w:r>
      <w:r>
        <w:t>i</w:t>
      </w:r>
      <w:r w:rsidRPr="00A5509A">
        <w:t xml:space="preserve">nternet addiction. </w:t>
      </w:r>
      <w:r w:rsidR="00C347A2">
        <w:t>W</w:t>
      </w:r>
      <w:r w:rsidRPr="00A5509A">
        <w:t>e might go in that direction</w:t>
      </w:r>
      <w:r w:rsidR="006D6266">
        <w:t>, but</w:t>
      </w:r>
      <w:r>
        <w:t xml:space="preserve"> it is </w:t>
      </w:r>
      <w:r w:rsidRPr="00A5509A">
        <w:t>difficult to know because there is a whole complex interplay of different factors</w:t>
      </w:r>
      <w:r>
        <w:t xml:space="preserve">, both protective and risk. </w:t>
      </w:r>
    </w:p>
    <w:p w:rsidR="007D5CE4" w:rsidP="00C347A2">
      <w:pPr>
        <w:pStyle w:val="Remark"/>
      </w:pPr>
      <w:sdt>
        <w:sdtPr>
          <w:alias w:val="Member"/>
          <w:tag w:val="&lt;Member mnisId='1970' dodsId='26913'&gt;"/>
          <w:id w:val="-1766918768"/>
          <w:placeholder>
            <w:docPart w:val="5E72685B62D8433BA70B7F2975A92A30"/>
          </w:placeholder>
          <w:richText/>
        </w:sdtPr>
        <w:sdtContent>
          <w:r w:rsidRPr="00A5509A">
            <w:rPr>
              <w:b/>
            </w:rPr>
            <w:t>Baroness Jay of Paddington:</w:t>
          </w:r>
        </w:sdtContent>
      </w:sdt>
      <w:r>
        <w:t xml:space="preserve"> </w:t>
      </w:r>
      <w:r w:rsidRPr="00A5509A">
        <w:t xml:space="preserve">I absolutely understand that </w:t>
      </w:r>
      <w:r>
        <w:t xml:space="preserve">you </w:t>
      </w:r>
      <w:r w:rsidRPr="00A5509A">
        <w:t>cannot look into a crystal ball</w:t>
      </w:r>
      <w:r>
        <w:t>—</w:t>
      </w:r>
      <w:r w:rsidRPr="00A5509A">
        <w:t>nor</w:t>
      </w:r>
      <w:r w:rsidR="00C34A09">
        <w:t>,</w:t>
      </w:r>
      <w:r w:rsidRPr="00A5509A">
        <w:t xml:space="preserve"> indeed</w:t>
      </w:r>
      <w:r w:rsidR="00C34A09">
        <w:t>,</w:t>
      </w:r>
      <w:r w:rsidRPr="00A5509A">
        <w:t xml:space="preserve"> can we</w:t>
      </w:r>
      <w:r>
        <w:t>—</w:t>
      </w:r>
      <w:r w:rsidRPr="00A5509A">
        <w:t xml:space="preserve">but we are trying to see what the permanent effects of the pandemic </w:t>
      </w:r>
      <w:r w:rsidRPr="00A5509A" w:rsidR="00C34A09">
        <w:t xml:space="preserve">might </w:t>
      </w:r>
      <w:r w:rsidR="00C34A09">
        <w:t xml:space="preserve">be </w:t>
      </w:r>
      <w:r w:rsidRPr="00A5509A">
        <w:t>and what things would have happened anyway because of the way society is developing</w:t>
      </w:r>
      <w:r>
        <w:t xml:space="preserve">, </w:t>
      </w:r>
      <w:r w:rsidRPr="00A5509A">
        <w:t xml:space="preserve">particularly in the </w:t>
      </w:r>
      <w:r>
        <w:t xml:space="preserve">IT </w:t>
      </w:r>
      <w:r w:rsidRPr="00A5509A">
        <w:t xml:space="preserve">world. I do not know </w:t>
      </w:r>
      <w:r>
        <w:t xml:space="preserve">whether </w:t>
      </w:r>
      <w:r w:rsidRPr="00A5509A">
        <w:t>it is possible to disaggregate that</w:t>
      </w:r>
      <w:r w:rsidR="00C34A09">
        <w:t>. F</w:t>
      </w:r>
      <w:r w:rsidRPr="00A5509A">
        <w:t xml:space="preserve">rom what </w:t>
      </w:r>
      <w:r>
        <w:t xml:space="preserve">you </w:t>
      </w:r>
      <w:r w:rsidRPr="00A5509A">
        <w:t xml:space="preserve">said, it </w:t>
      </w:r>
      <w:r>
        <w:t xml:space="preserve">is </w:t>
      </w:r>
      <w:r w:rsidRPr="00A5509A">
        <w:t xml:space="preserve">probably not. </w:t>
      </w:r>
    </w:p>
    <w:p w:rsidR="007D5CE4" w:rsidP="007D5CE4">
      <w:pPr>
        <w:pStyle w:val="Answer"/>
      </w:pPr>
      <w:r>
        <w:rPr>
          <w:b/>
          <w:i/>
        </w:rPr>
        <w:t>Dr Bernadka Dubicka:</w:t>
      </w:r>
      <w:r>
        <w:rPr>
          <w:bCs/>
          <w:iCs/>
        </w:rPr>
        <w:t xml:space="preserve"> That is very difficult, and then there is the complexity. There is </w:t>
      </w:r>
      <w:r w:rsidRPr="00A5509A">
        <w:t xml:space="preserve">complexity </w:t>
      </w:r>
      <w:r w:rsidR="006B56F8">
        <w:t xml:space="preserve">in </w:t>
      </w:r>
      <w:r w:rsidRPr="00A5509A">
        <w:t xml:space="preserve">the sorts of vulnerable people who might be accessing social media and digital technology. </w:t>
      </w:r>
      <w:r>
        <w:t xml:space="preserve">Often </w:t>
      </w:r>
      <w:r w:rsidRPr="00A5509A">
        <w:t>in the research</w:t>
      </w:r>
      <w:r>
        <w:t xml:space="preserve"> people talk about screen time</w:t>
      </w:r>
      <w:r w:rsidR="006D6266">
        <w:t>, but</w:t>
      </w:r>
      <w:r>
        <w:t xml:space="preserve"> </w:t>
      </w:r>
      <w:r w:rsidRPr="00A5509A">
        <w:t>most of the time</w:t>
      </w:r>
      <w:r>
        <w:t xml:space="preserve"> it is </w:t>
      </w:r>
      <w:r w:rsidRPr="00A5509A">
        <w:t xml:space="preserve">not about screen time per </w:t>
      </w:r>
      <w:r>
        <w:t>se</w:t>
      </w:r>
      <w:r w:rsidRPr="00A5509A">
        <w:t xml:space="preserve">; it is about what young people are doing on screens, what sort of platforms they are using, who is supervising them and what they are accessing. The questions that need to be asked have to be far more nuanced. </w:t>
      </w:r>
    </w:p>
    <w:p w:rsidR="003F757D" w:rsidP="007D5CE4">
      <w:pPr>
        <w:pStyle w:val="Answer"/>
      </w:pPr>
      <w:r w:rsidRPr="00A5509A">
        <w:t>From the point of view of children, obviously the developing brain is extremely vulnerable to effects. That is another area of research that we need to look at. What is the mass, global impact of the increased use of technology</w:t>
      </w:r>
      <w:r>
        <w:t xml:space="preserve">, of </w:t>
      </w:r>
      <w:r w:rsidRPr="00A5509A">
        <w:t xml:space="preserve">likes </w:t>
      </w:r>
      <w:r>
        <w:t xml:space="preserve">and </w:t>
      </w:r>
      <w:r w:rsidRPr="00A5509A">
        <w:t>notifications</w:t>
      </w:r>
      <w:r>
        <w:t>? How is that shaping developing brains a</w:t>
      </w:r>
      <w:r w:rsidRPr="00A5509A">
        <w:t>t very vulnerable times of development? Then</w:t>
      </w:r>
      <w:r>
        <w:t>,</w:t>
      </w:r>
      <w:r w:rsidRPr="00A5509A">
        <w:t xml:space="preserve"> in the f</w:t>
      </w:r>
      <w:r>
        <w:t>u</w:t>
      </w:r>
      <w:r w:rsidRPr="00A5509A">
        <w:t>ture, in five years</w:t>
      </w:r>
      <w:r>
        <w:t>’</w:t>
      </w:r>
      <w:r w:rsidRPr="00A5509A">
        <w:t xml:space="preserve"> time, how </w:t>
      </w:r>
      <w:r>
        <w:t>might that</w:t>
      </w:r>
      <w:r w:rsidRPr="00A5509A">
        <w:t xml:space="preserve"> impact on children and young people?</w:t>
      </w:r>
    </w:p>
    <w:p w:rsidR="007D5CE4" w:rsidP="007D5CE4">
      <w:pPr>
        <w:pStyle w:val="Answer"/>
      </w:pPr>
      <w:r>
        <w:t>A</w:t>
      </w:r>
      <w:r w:rsidRPr="00A5509A">
        <w:t xml:space="preserve"> large population study</w:t>
      </w:r>
      <w:r>
        <w:t xml:space="preserve"> from</w:t>
      </w:r>
      <w:r w:rsidRPr="003A6871">
        <w:t xml:space="preserve"> </w:t>
      </w:r>
      <w:r w:rsidRPr="00A5509A">
        <w:t>Bristol</w:t>
      </w:r>
      <w:r>
        <w:t xml:space="preserve"> </w:t>
      </w:r>
      <w:r w:rsidRPr="00A5509A">
        <w:t xml:space="preserve">published </w:t>
      </w:r>
      <w:r>
        <w:t>this week</w:t>
      </w:r>
      <w:r w:rsidR="00A94232">
        <w:t xml:space="preserve"> </w:t>
      </w:r>
      <w:r>
        <w:t xml:space="preserve">showed that </w:t>
      </w:r>
      <w:r w:rsidRPr="00A5509A">
        <w:t>teenagers who were particularly concerned about body image were much more likely to develop depression five years down the line</w:t>
      </w:r>
      <w:r>
        <w:t>. There is lots of evidence now showing that l</w:t>
      </w:r>
      <w:r w:rsidRPr="00A5509A">
        <w:t>ookin</w:t>
      </w:r>
      <w:r w:rsidR="00A94232">
        <w:t>g</w:t>
      </w:r>
      <w:r w:rsidRPr="00A5509A" w:rsidR="00A94232">
        <w:t xml:space="preserve">, for example, </w:t>
      </w:r>
      <w:r w:rsidRPr="00A5509A">
        <w:t>at</w:t>
      </w:r>
      <w:r w:rsidR="00A94232">
        <w:t xml:space="preserve"> </w:t>
      </w:r>
      <w:r w:rsidRPr="00A5509A">
        <w:t xml:space="preserve">idealised images </w:t>
      </w:r>
      <w:r>
        <w:t xml:space="preserve">such as </w:t>
      </w:r>
      <w:r w:rsidRPr="00A5509A">
        <w:t>cosmetic surgery</w:t>
      </w:r>
      <w:r>
        <w:t xml:space="preserve"> </w:t>
      </w:r>
      <w:r w:rsidRPr="00A5509A">
        <w:t>on social media</w:t>
      </w:r>
      <w:r>
        <w:t xml:space="preserve"> </w:t>
      </w:r>
      <w:r w:rsidRPr="00A5509A">
        <w:t xml:space="preserve">can really impact on developing teenagers and how they perceive themselves. </w:t>
      </w:r>
    </w:p>
    <w:p w:rsidR="007D5CE4" w:rsidP="007D5CE4">
      <w:pPr>
        <w:pStyle w:val="Answer"/>
      </w:pPr>
      <w:r>
        <w:t xml:space="preserve">So </w:t>
      </w:r>
      <w:r w:rsidRPr="00A5509A">
        <w:t xml:space="preserve">there is certainly the potential for an increase in mental health difficulties based on </w:t>
      </w:r>
      <w:r>
        <w:t xml:space="preserve">lots of lines of emerging evidence. </w:t>
      </w:r>
      <w:r w:rsidRPr="00A5509A">
        <w:t>The World Health Organi</w:t>
      </w:r>
      <w:r>
        <w:t>z</w:t>
      </w:r>
      <w:r w:rsidRPr="00A5509A">
        <w:t>ation</w:t>
      </w:r>
      <w:r w:rsidR="00A94232">
        <w:t xml:space="preserve"> </w:t>
      </w:r>
      <w:r w:rsidRPr="00A5509A">
        <w:t>has said that very young children</w:t>
      </w:r>
      <w:r>
        <w:t xml:space="preserve"> should have extremely limited access to screens on the basis of emerging e</w:t>
      </w:r>
      <w:r w:rsidRPr="00A5509A">
        <w:t>vidence on developing brains.</w:t>
      </w:r>
    </w:p>
    <w:p w:rsidR="007D5CE4" w:rsidP="00A94232">
      <w:pPr>
        <w:pStyle w:val="Remark"/>
      </w:pPr>
      <w:sdt>
        <w:sdtPr>
          <w:alias w:val="Member"/>
          <w:tag w:val="&lt;Member mnisId='1970' dodsId='26913'&gt;"/>
          <w:id w:val="-1284727411"/>
          <w:placeholder>
            <w:docPart w:val="C612F4A11F5F4F2F878C37A059A9CDA5"/>
          </w:placeholder>
          <w:richText/>
        </w:sdtPr>
        <w:sdtContent>
          <w:r w:rsidRPr="00A5509A">
            <w:rPr>
              <w:b/>
            </w:rPr>
            <w:t>Baroness Jay of Paddington:</w:t>
          </w:r>
        </w:sdtContent>
      </w:sdt>
      <w:r>
        <w:t xml:space="preserve"> </w:t>
      </w:r>
      <w:r w:rsidRPr="00A5509A">
        <w:t>You must have heard</w:t>
      </w:r>
      <w:r w:rsidRPr="00060EE5" w:rsidR="00060EE5">
        <w:t xml:space="preserve"> </w:t>
      </w:r>
      <w:r w:rsidRPr="00A5509A" w:rsidR="00060EE5">
        <w:t>one of our contributors</w:t>
      </w:r>
      <w:r w:rsidRPr="00A5509A">
        <w:t xml:space="preserve"> in </w:t>
      </w:r>
      <w:r w:rsidR="008235EA">
        <w:t>the</w:t>
      </w:r>
      <w:r w:rsidRPr="00A5509A">
        <w:t xml:space="preserve"> previous session </w:t>
      </w:r>
      <w:r w:rsidR="00060EE5">
        <w:t>saying</w:t>
      </w:r>
      <w:r>
        <w:t xml:space="preserve">, </w:t>
      </w:r>
      <w:r w:rsidRPr="00A5509A">
        <w:t xml:space="preserve">to </w:t>
      </w:r>
      <w:r>
        <w:t xml:space="preserve">the </w:t>
      </w:r>
      <w:r w:rsidRPr="00A5509A">
        <w:t>surprise</w:t>
      </w:r>
      <w:r>
        <w:t xml:space="preserve"> of some of us</w:t>
      </w:r>
      <w:r w:rsidRPr="00A5509A">
        <w:t xml:space="preserve">, that </w:t>
      </w:r>
      <w:r>
        <w:t xml:space="preserve">TikTok </w:t>
      </w:r>
      <w:r w:rsidRPr="00A5509A">
        <w:t xml:space="preserve">can be a positive </w:t>
      </w:r>
      <w:r>
        <w:t xml:space="preserve">ingredient. </w:t>
      </w:r>
    </w:p>
    <w:p w:rsidR="007D5CE4" w:rsidP="007D5CE4">
      <w:pPr>
        <w:pStyle w:val="Answer"/>
      </w:pPr>
      <w:r>
        <w:rPr>
          <w:b/>
          <w:i/>
        </w:rPr>
        <w:t xml:space="preserve">Dr Bernadka Dubicka: </w:t>
      </w:r>
      <w:r w:rsidRPr="00172217">
        <w:rPr>
          <w:bCs/>
          <w:iCs/>
        </w:rPr>
        <w:t xml:space="preserve">That moves on to the complexity. For every study that I could show you </w:t>
      </w:r>
      <w:r>
        <w:rPr>
          <w:bCs/>
          <w:iCs/>
        </w:rPr>
        <w:t xml:space="preserve">demonstrating </w:t>
      </w:r>
      <w:r w:rsidRPr="00172217">
        <w:rPr>
          <w:bCs/>
          <w:iCs/>
        </w:rPr>
        <w:t>the potentially</w:t>
      </w:r>
      <w:r w:rsidRPr="00172217">
        <w:rPr>
          <w:b/>
          <w:i/>
        </w:rPr>
        <w:t xml:space="preserve"> </w:t>
      </w:r>
      <w:r w:rsidRPr="00A5509A">
        <w:t xml:space="preserve">damaging effect on teenagers who are </w:t>
      </w:r>
      <w:r>
        <w:t>self-</w:t>
      </w:r>
      <w:r w:rsidRPr="00A5509A">
        <w:t xml:space="preserve">harming, I </w:t>
      </w:r>
      <w:r>
        <w:t xml:space="preserve">could </w:t>
      </w:r>
      <w:r w:rsidRPr="00A5509A">
        <w:t xml:space="preserve">show you </w:t>
      </w:r>
      <w:r>
        <w:t xml:space="preserve">one </w:t>
      </w:r>
      <w:r w:rsidR="008235EA">
        <w:t xml:space="preserve">that shows that </w:t>
      </w:r>
      <w:r w:rsidRPr="00A5509A">
        <w:t xml:space="preserve">teenagers also find online sites to be a source of support and help. There is conundrum and complexity. We need to learn how to harness the </w:t>
      </w:r>
      <w:r>
        <w:t>internet</w:t>
      </w:r>
      <w:r w:rsidRPr="00A5509A">
        <w:t xml:space="preserve"> </w:t>
      </w:r>
      <w:r>
        <w:t>for the p</w:t>
      </w:r>
      <w:r w:rsidRPr="00A5509A">
        <w:t xml:space="preserve">ositives as well as trying to minimise the potential harms, which hopefully the online harms </w:t>
      </w:r>
      <w:r>
        <w:t xml:space="preserve">White </w:t>
      </w:r>
      <w:r w:rsidRPr="00A5509A">
        <w:t>Paper will now do.</w:t>
      </w:r>
    </w:p>
    <w:p w:rsidR="007D5CE4" w:rsidRPr="00A5509A" w:rsidP="007D5CE4">
      <w:pPr>
        <w:pStyle w:val="Answer"/>
      </w:pPr>
      <w:r>
        <w:t xml:space="preserve">We also need to research </w:t>
      </w:r>
      <w:r w:rsidRPr="00A5509A">
        <w:t>how we can increase the benefits</w:t>
      </w:r>
      <w:r>
        <w:t xml:space="preserve">. </w:t>
      </w:r>
      <w:r w:rsidRPr="00A5509A">
        <w:t>We have seen the connectedness across the pandemic</w:t>
      </w:r>
      <w:r>
        <w:t xml:space="preserve"> period</w:t>
      </w:r>
      <w:r w:rsidRPr="00A5509A">
        <w:t xml:space="preserve">, and obviously </w:t>
      </w:r>
      <w:r>
        <w:t>for many young people t</w:t>
      </w:r>
      <w:r w:rsidRPr="00A5509A">
        <w:t xml:space="preserve">he </w:t>
      </w:r>
      <w:r>
        <w:t>internet</w:t>
      </w:r>
      <w:r w:rsidRPr="00A5509A">
        <w:t xml:space="preserve"> has been hugely beneficial in </w:t>
      </w:r>
      <w:r w:rsidR="008235EA">
        <w:t>their</w:t>
      </w:r>
      <w:r w:rsidRPr="00A5509A">
        <w:t xml:space="preserve"> education and </w:t>
      </w:r>
      <w:r w:rsidR="008235EA">
        <w:t xml:space="preserve">in </w:t>
      </w:r>
      <w:r w:rsidRPr="00A5509A">
        <w:t xml:space="preserve">keeping up with their peer groups. </w:t>
      </w:r>
      <w:r w:rsidR="00E93C8E">
        <w:t xml:space="preserve">In </w:t>
      </w:r>
      <w:r w:rsidR="007F7403">
        <w:t xml:space="preserve">the </w:t>
      </w:r>
      <w:r w:rsidRPr="00A5509A">
        <w:t>clinic</w:t>
      </w:r>
      <w:r w:rsidR="00E93C8E">
        <w:t xml:space="preserve">, the really </w:t>
      </w:r>
      <w:r w:rsidRPr="00A5509A">
        <w:t>vulnerable children and young people</w:t>
      </w:r>
      <w:r w:rsidR="00E93C8E">
        <w:t xml:space="preserve"> </w:t>
      </w:r>
      <w:r w:rsidR="007F7403">
        <w:t xml:space="preserve">I see </w:t>
      </w:r>
      <w:r w:rsidR="00E93C8E">
        <w:t xml:space="preserve">are </w:t>
      </w:r>
      <w:r w:rsidRPr="00A5509A">
        <w:t xml:space="preserve">the ones who are </w:t>
      </w:r>
      <w:r>
        <w:t>self-</w:t>
      </w:r>
      <w:r w:rsidRPr="00A5509A">
        <w:t xml:space="preserve">harming </w:t>
      </w:r>
      <w:r w:rsidR="00E93C8E">
        <w:t xml:space="preserve">and who </w:t>
      </w:r>
      <w:r w:rsidRPr="00A5509A">
        <w:t xml:space="preserve">say things like, </w:t>
      </w:r>
      <w:r>
        <w:t>“</w:t>
      </w:r>
      <w:r w:rsidRPr="00A5509A">
        <w:t xml:space="preserve">When </w:t>
      </w:r>
      <w:r>
        <w:t>I’m</w:t>
      </w:r>
      <w:r w:rsidRPr="00A5509A">
        <w:t xml:space="preserve"> feeling down, when </w:t>
      </w:r>
      <w:r>
        <w:t>I’m self-</w:t>
      </w:r>
      <w:r w:rsidRPr="00A5509A">
        <w:t xml:space="preserve">harming, I look at social media sites and I can be triggered into that </w:t>
      </w:r>
      <w:r>
        <w:t>self-</w:t>
      </w:r>
      <w:r w:rsidRPr="00A5509A">
        <w:t>harm</w:t>
      </w:r>
      <w:r>
        <w:t>.</w:t>
      </w:r>
      <w:r w:rsidRPr="00A5509A">
        <w:t xml:space="preserve"> However, when </w:t>
      </w:r>
      <w:r>
        <w:t>I’m</w:t>
      </w:r>
      <w:r w:rsidRPr="00A5509A">
        <w:t xml:space="preserve"> feeling good, </w:t>
      </w:r>
      <w:r>
        <w:t xml:space="preserve">I’ll </w:t>
      </w:r>
      <w:r w:rsidRPr="00A5509A">
        <w:t xml:space="preserve">go out there and try to help my friends and stop them from </w:t>
      </w:r>
      <w:r>
        <w:t>self-</w:t>
      </w:r>
      <w:r w:rsidRPr="00A5509A">
        <w:t>harming</w:t>
      </w:r>
      <w:r w:rsidR="0000602F">
        <w:t>”.</w:t>
      </w:r>
      <w:r w:rsidRPr="00A5509A">
        <w:t xml:space="preserve"> There you have the conundrum.</w:t>
      </w:r>
    </w:p>
    <w:p w:rsidR="007D5CE4" w:rsidP="007D5CE4">
      <w:pPr>
        <w:pStyle w:val="Answer"/>
      </w:pPr>
      <w:r>
        <w:rPr>
          <w:b/>
          <w:i/>
        </w:rPr>
        <w:t xml:space="preserve">Dr Linda Kaye: </w:t>
      </w:r>
      <w:r w:rsidRPr="00A5509A">
        <w:t xml:space="preserve">I agree with some of </w:t>
      </w:r>
      <w:r>
        <w:t xml:space="preserve">the </w:t>
      </w:r>
      <w:r w:rsidRPr="00A5509A">
        <w:t>things that you have said</w:t>
      </w:r>
      <w:r>
        <w:t xml:space="preserve">, particularly that </w:t>
      </w:r>
      <w:r w:rsidRPr="00A5509A">
        <w:t xml:space="preserve">looking at screen time </w:t>
      </w:r>
      <w:r w:rsidR="007709E2">
        <w:t xml:space="preserve">will </w:t>
      </w:r>
      <w:r w:rsidRPr="00A5509A">
        <w:t xml:space="preserve">generally </w:t>
      </w:r>
      <w:r w:rsidR="00340197">
        <w:t>not</w:t>
      </w:r>
      <w:r w:rsidRPr="00A5509A">
        <w:t xml:space="preserve"> be particularly useful</w:t>
      </w:r>
      <w:r>
        <w:t xml:space="preserve">. </w:t>
      </w:r>
      <w:r w:rsidRPr="00A5509A" w:rsidR="007709E2">
        <w:t xml:space="preserve">I entirely agree </w:t>
      </w:r>
      <w:r w:rsidR="007709E2">
        <w:t>with t</w:t>
      </w:r>
      <w:r>
        <w:t xml:space="preserve">he </w:t>
      </w:r>
      <w:r w:rsidRPr="00A5509A">
        <w:t>point</w:t>
      </w:r>
      <w:r>
        <w:t xml:space="preserve"> </w:t>
      </w:r>
      <w:r w:rsidRPr="00A5509A">
        <w:t xml:space="preserve">about </w:t>
      </w:r>
      <w:r>
        <w:t xml:space="preserve">the </w:t>
      </w:r>
      <w:r w:rsidRPr="00A5509A">
        <w:t>complexit</w:t>
      </w:r>
      <w:r>
        <w:t>ies</w:t>
      </w:r>
      <w:r w:rsidRPr="00A5509A">
        <w:t xml:space="preserve">. </w:t>
      </w:r>
    </w:p>
    <w:p w:rsidR="007D5CE4" w:rsidP="007D5CE4">
      <w:pPr>
        <w:pStyle w:val="Answer"/>
      </w:pPr>
      <w:r w:rsidRPr="00A5509A">
        <w:t xml:space="preserve">On the </w:t>
      </w:r>
      <w:r>
        <w:t>longer-term</w:t>
      </w:r>
      <w:r w:rsidRPr="00A5509A">
        <w:t xml:space="preserve"> impacts, at this point we have been looking at a snapshot of time whe</w:t>
      </w:r>
      <w:r w:rsidR="00F41AE2">
        <w:t>n</w:t>
      </w:r>
      <w:r w:rsidRPr="00A5509A">
        <w:t xml:space="preserve"> we have been responding to a stressful situation, and that stress has been exacerbated by the context of </w:t>
      </w:r>
      <w:r>
        <w:t>Covid</w:t>
      </w:r>
      <w:r w:rsidRPr="00A5509A">
        <w:t xml:space="preserve">. When we are thinking </w:t>
      </w:r>
      <w:r w:rsidR="00260A6C">
        <w:t xml:space="preserve">about </w:t>
      </w:r>
      <w:r w:rsidRPr="00A5509A">
        <w:t>the longer term</w:t>
      </w:r>
      <w:r>
        <w:t xml:space="preserve"> and </w:t>
      </w:r>
      <w:r w:rsidRPr="00A5509A">
        <w:t xml:space="preserve">look at the </w:t>
      </w:r>
      <w:r w:rsidR="00260A6C">
        <w:t xml:space="preserve">historical </w:t>
      </w:r>
      <w:r w:rsidRPr="00A5509A">
        <w:t xml:space="preserve">research in this area, we </w:t>
      </w:r>
      <w:r>
        <w:t xml:space="preserve">find that we </w:t>
      </w:r>
      <w:r w:rsidRPr="00A5509A">
        <w:t xml:space="preserve">do not yet have enough evidence about those </w:t>
      </w:r>
      <w:r>
        <w:t>long-term</w:t>
      </w:r>
      <w:r w:rsidRPr="00A5509A">
        <w:t xml:space="preserve"> impacts. Most of the research has been cross</w:t>
      </w:r>
      <w:r>
        <w:t>-</w:t>
      </w:r>
      <w:r w:rsidRPr="00A5509A">
        <w:t xml:space="preserve">sectional, looking at these issues in a timeframe that does not tell us much about the cause and </w:t>
      </w:r>
      <w:r>
        <w:t>long-term</w:t>
      </w:r>
      <w:r w:rsidRPr="00A5509A">
        <w:t xml:space="preserve"> effects</w:t>
      </w:r>
      <w:r>
        <w:t xml:space="preserve">. </w:t>
      </w:r>
    </w:p>
    <w:p w:rsidR="00894341" w:rsidP="007D5CE4">
      <w:pPr>
        <w:pStyle w:val="Answer"/>
      </w:pPr>
      <w:r w:rsidRPr="00A5509A">
        <w:t>That is not particularly helpful at this poin</w:t>
      </w:r>
      <w:r>
        <w:t>t</w:t>
      </w:r>
      <w:r w:rsidR="006D6266">
        <w:t>, but</w:t>
      </w:r>
      <w:r>
        <w:t xml:space="preserve"> we </w:t>
      </w:r>
      <w:r w:rsidRPr="00A5509A">
        <w:t>have to remember that there are many different complexities in this</w:t>
      </w:r>
      <w:r>
        <w:t>,</w:t>
      </w:r>
      <w:r w:rsidRPr="00A5509A">
        <w:t xml:space="preserve"> not just </w:t>
      </w:r>
      <w:r>
        <w:t xml:space="preserve">what </w:t>
      </w:r>
      <w:r w:rsidRPr="00A5509A">
        <w:t>we</w:t>
      </w:r>
      <w:r>
        <w:t>—</w:t>
      </w:r>
      <w:r w:rsidRPr="00A5509A">
        <w:t>whether children</w:t>
      </w:r>
      <w:r>
        <w:t xml:space="preserve">, </w:t>
      </w:r>
      <w:r w:rsidRPr="00A5509A">
        <w:t>young people or adults</w:t>
      </w:r>
      <w:r>
        <w:t>—</w:t>
      </w:r>
      <w:r w:rsidRPr="00A5509A">
        <w:t>are engaging with</w:t>
      </w:r>
      <w:r w:rsidR="006D6266">
        <w:t>, but</w:t>
      </w:r>
      <w:r w:rsidRPr="00A5509A">
        <w:t xml:space="preserve"> why we are using technology and the </w:t>
      </w:r>
      <w:r>
        <w:t xml:space="preserve">internet. That </w:t>
      </w:r>
      <w:r w:rsidRPr="00A5509A">
        <w:t>tends to get missed when people are thinking about the impacts. We do not just use it as an individual behaviour</w:t>
      </w:r>
      <w:r>
        <w:t xml:space="preserve"> </w:t>
      </w:r>
      <w:r w:rsidRPr="00A5509A">
        <w:t xml:space="preserve">and it is not just driven </w:t>
      </w:r>
      <w:r>
        <w:t xml:space="preserve">by that; </w:t>
      </w:r>
      <w:r w:rsidRPr="00A5509A">
        <w:t xml:space="preserve">it is very much framed by why we need to use technology. </w:t>
      </w:r>
      <w:r>
        <w:t xml:space="preserve">That </w:t>
      </w:r>
      <w:r w:rsidRPr="00A5509A">
        <w:t xml:space="preserve">can come from </w:t>
      </w:r>
      <w:r>
        <w:t xml:space="preserve">the </w:t>
      </w:r>
      <w:r w:rsidRPr="00A5509A">
        <w:t>digit</w:t>
      </w:r>
      <w:r>
        <w:t>al</w:t>
      </w:r>
      <w:r w:rsidRPr="00A5509A">
        <w:t>i</w:t>
      </w:r>
      <w:r>
        <w:t>s</w:t>
      </w:r>
      <w:r w:rsidRPr="00A5509A">
        <w:t xml:space="preserve">ation of </w:t>
      </w:r>
      <w:r>
        <w:t xml:space="preserve">economic </w:t>
      </w:r>
      <w:r w:rsidRPr="00A5509A">
        <w:t>sectors</w:t>
      </w:r>
      <w:r>
        <w:t xml:space="preserve"> or from </w:t>
      </w:r>
      <w:r w:rsidRPr="00A5509A">
        <w:t xml:space="preserve">having to use these for professional or work purposes. </w:t>
      </w:r>
    </w:p>
    <w:p w:rsidR="00BB45E4" w:rsidP="007D5CE4">
      <w:pPr>
        <w:pStyle w:val="Answer"/>
      </w:pPr>
      <w:r w:rsidRPr="00A5509A">
        <w:t>When we are thinking about trying to tease out where this stress and all these effects of spending time using technology come from, we have to look beyond just the individual and their own experience of this and try to frame it much more broadly</w:t>
      </w:r>
      <w:r>
        <w:t xml:space="preserve"> in order</w:t>
      </w:r>
      <w:r>
        <w:t xml:space="preserve"> to understand organisations’ s</w:t>
      </w:r>
      <w:r w:rsidRPr="00A5509A">
        <w:t>tructures around this</w:t>
      </w:r>
      <w:r>
        <w:t xml:space="preserve"> and </w:t>
      </w:r>
      <w:r w:rsidRPr="00A5509A">
        <w:t xml:space="preserve">what we deem </w:t>
      </w:r>
      <w:r>
        <w:t xml:space="preserve">to be </w:t>
      </w:r>
      <w:r w:rsidRPr="00A5509A">
        <w:t>healthy and functional use</w:t>
      </w:r>
      <w:r w:rsidRPr="00BB45E4">
        <w:t xml:space="preserve"> </w:t>
      </w:r>
      <w:r w:rsidRPr="00A5509A">
        <w:t>at a societal level</w:t>
      </w:r>
      <w:r>
        <w:t xml:space="preserve">. </w:t>
      </w:r>
    </w:p>
    <w:p w:rsidR="007D5CE4" w:rsidRPr="00A5509A" w:rsidP="007D5CE4">
      <w:pPr>
        <w:pStyle w:val="Answer"/>
      </w:pPr>
      <w:r>
        <w:t xml:space="preserve">A lot of </w:t>
      </w:r>
      <w:r w:rsidRPr="00A5509A">
        <w:t xml:space="preserve">the recommendations and things that I want to bring to this </w:t>
      </w:r>
      <w:r>
        <w:t xml:space="preserve">take </w:t>
      </w:r>
      <w:r w:rsidRPr="00A5509A">
        <w:t>that broader perspective</w:t>
      </w:r>
      <w:r w:rsidR="00BB45E4">
        <w:t>,</w:t>
      </w:r>
      <w:r>
        <w:t xml:space="preserve"> </w:t>
      </w:r>
      <w:r w:rsidRPr="00A5509A">
        <w:t xml:space="preserve">because </w:t>
      </w:r>
      <w:r>
        <w:t xml:space="preserve">it has </w:t>
      </w:r>
      <w:r w:rsidRPr="00A5509A">
        <w:t xml:space="preserve">to move beyond </w:t>
      </w:r>
      <w:r>
        <w:t xml:space="preserve">just </w:t>
      </w:r>
      <w:r w:rsidRPr="00A5509A">
        <w:t>being an individual issue.</w:t>
      </w:r>
    </w:p>
    <w:p w:rsidR="007D5CE4" w:rsidP="007D5CE4">
      <w:pPr>
        <w:pStyle w:val="Remark"/>
      </w:pPr>
      <w:sdt>
        <w:sdtPr>
          <w:alias w:val="Member"/>
          <w:tag w:val="&lt;Member mnisId='1970' dodsId='26913'&gt;"/>
          <w:id w:val="627206253"/>
          <w:placeholder>
            <w:docPart w:val="C612F4A11F5F4F2F878C37A059A9CDA5"/>
          </w:placeholder>
          <w:richText/>
        </w:sdtPr>
        <w:sdtContent>
          <w:r w:rsidRPr="00A5509A">
            <w:rPr>
              <w:b/>
            </w:rPr>
            <w:t>Baroness Jay of Paddington:</w:t>
          </w:r>
        </w:sdtContent>
      </w:sdt>
      <w:r>
        <w:t xml:space="preserve"> </w:t>
      </w:r>
      <w:r w:rsidRPr="00A5509A">
        <w:t xml:space="preserve">Both you </w:t>
      </w:r>
      <w:r>
        <w:t xml:space="preserve">and Bernadka have emphasised </w:t>
      </w:r>
      <w:r w:rsidRPr="00172217">
        <w:t xml:space="preserve">that we need to do more work. Essentially, research in this area is what is needed. </w:t>
      </w:r>
    </w:p>
    <w:p w:rsidR="007D5CE4" w:rsidRPr="00A5509A" w:rsidP="007D5CE4">
      <w:pPr>
        <w:pStyle w:val="Question"/>
      </w:pPr>
      <w:sdt>
        <w:sdtPr>
          <w:alias w:val="Member"/>
          <w:tag w:val="&lt;Member mnisId='33' dodsId='25404'&gt;"/>
          <w:id w:val="1076177615"/>
          <w:placeholder>
            <w:docPart w:val="C612F4A11F5F4F2F878C37A059A9CDA5"/>
          </w:placeholder>
          <w:richText/>
        </w:sdtPr>
        <w:sdtContent>
          <w:r w:rsidRPr="00A5509A">
            <w:rPr>
              <w:b/>
            </w:rPr>
            <w:t>Lord Pickles:</w:t>
          </w:r>
        </w:sdtContent>
      </w:sdt>
      <w:r>
        <w:t xml:space="preserve"> </w:t>
      </w:r>
      <w:r w:rsidRPr="00A5509A">
        <w:t xml:space="preserve">I would like to return to the </w:t>
      </w:r>
      <w:r w:rsidR="00060EE5">
        <w:t>TikTok</w:t>
      </w:r>
      <w:r>
        <w:t xml:space="preserve"> </w:t>
      </w:r>
      <w:r w:rsidRPr="00A5509A">
        <w:t>conundrum</w:t>
      </w:r>
      <w:r>
        <w:t>,</w:t>
      </w:r>
      <w:r w:rsidRPr="00A5509A">
        <w:t xml:space="preserve"> as you have put it</w:t>
      </w:r>
      <w:r>
        <w:t xml:space="preserve"> so well</w:t>
      </w:r>
      <w:r w:rsidRPr="00A5509A">
        <w:t>. The digital world is not an entirely benign environment. Bearing in mind that we are not talking about what is happening now</w:t>
      </w:r>
      <w:r w:rsidR="006D6266">
        <w:t xml:space="preserve"> but</w:t>
      </w:r>
      <w:r w:rsidRPr="00A5509A">
        <w:t xml:space="preserve"> are trying to project five years hence, what kind of safeguards or enhancements should be there to make it a healthier environment so that the positive side of being online can be emphasised and the downside, the harming side, can be minimised?</w:t>
      </w:r>
    </w:p>
    <w:p w:rsidR="007D5CE4" w:rsidP="007D5CE4">
      <w:pPr>
        <w:pStyle w:val="Answer"/>
      </w:pPr>
      <w:r>
        <w:rPr>
          <w:b/>
          <w:i/>
        </w:rPr>
        <w:t xml:space="preserve">Dr Bernadka Dubicka: </w:t>
      </w:r>
      <w:r w:rsidRPr="00A5509A">
        <w:t xml:space="preserve">We are meeting today on the same day the </w:t>
      </w:r>
      <w:r>
        <w:t>Government</w:t>
      </w:r>
      <w:r w:rsidRPr="00A5509A">
        <w:t xml:space="preserve"> have announced the online harms regulation. We at the college definitely welcome the</w:t>
      </w:r>
      <w:r>
        <w:t xml:space="preserve"> </w:t>
      </w:r>
      <w:r w:rsidRPr="00984757">
        <w:t>introduction of Ofcom as the regulator</w:t>
      </w:r>
      <w:r w:rsidR="00DF2BD2">
        <w:t xml:space="preserve">, and </w:t>
      </w:r>
      <w:r w:rsidRPr="00984757">
        <w:t xml:space="preserve">although the </w:t>
      </w:r>
      <w:r w:rsidRPr="00A5509A">
        <w:t xml:space="preserve">complexities around </w:t>
      </w:r>
      <w:r>
        <w:t xml:space="preserve">that </w:t>
      </w:r>
      <w:r w:rsidRPr="00A5509A">
        <w:t>are enormous</w:t>
      </w:r>
      <w:r>
        <w:t xml:space="preserve">, we </w:t>
      </w:r>
      <w:r w:rsidRPr="00A5509A">
        <w:t xml:space="preserve">certainly think </w:t>
      </w:r>
      <w:r>
        <w:t xml:space="preserve">it </w:t>
      </w:r>
      <w:r w:rsidRPr="00A5509A">
        <w:t xml:space="preserve">is a step in the right direction. </w:t>
      </w:r>
    </w:p>
    <w:p w:rsidR="007D5CE4" w:rsidP="007D5CE4">
      <w:pPr>
        <w:pStyle w:val="Answer"/>
      </w:pPr>
      <w:r w:rsidRPr="00A5509A">
        <w:t>In terms of what can be done</w:t>
      </w:r>
      <w:r>
        <w:t xml:space="preserve">, </w:t>
      </w:r>
      <w:r w:rsidRPr="00A5509A">
        <w:t>there needs to be some sort of regulation</w:t>
      </w:r>
      <w:r>
        <w:t xml:space="preserve"> </w:t>
      </w:r>
      <w:r w:rsidR="00FD66AD">
        <w:t>that takes account of</w:t>
      </w:r>
      <w:r w:rsidRPr="00A5509A">
        <w:t xml:space="preserve"> </w:t>
      </w:r>
      <w:r>
        <w:t xml:space="preserve">the impacts on </w:t>
      </w:r>
      <w:r w:rsidRPr="00A5509A">
        <w:t>children and young people</w:t>
      </w:r>
      <w:r>
        <w:t xml:space="preserve">. The </w:t>
      </w:r>
      <w:r w:rsidRPr="00A5509A">
        <w:t>age verification code is coming</w:t>
      </w:r>
      <w:r>
        <w:t xml:space="preserve"> in too</w:t>
      </w:r>
      <w:r w:rsidR="00FD66AD">
        <w:t xml:space="preserve"> in that it ensures</w:t>
      </w:r>
      <w:r w:rsidRPr="00A5509A">
        <w:t xml:space="preserve"> that </w:t>
      </w:r>
      <w:r>
        <w:t xml:space="preserve">social media companies make some effort to use those tools. </w:t>
      </w:r>
      <w:r w:rsidR="00FD66AD">
        <w:t>There</w:t>
      </w:r>
      <w:r>
        <w:t xml:space="preserve"> needs to be a </w:t>
      </w:r>
      <w:r w:rsidRPr="00A5509A">
        <w:t>risk</w:t>
      </w:r>
      <w:r>
        <w:t>-</w:t>
      </w:r>
      <w:r w:rsidRPr="00A5509A">
        <w:t>based approach, so the riskier the content</w:t>
      </w:r>
      <w:r>
        <w:t xml:space="preserve"> </w:t>
      </w:r>
      <w:r w:rsidRPr="00A5509A">
        <w:t xml:space="preserve">the more stringent the measures that have to take place. </w:t>
      </w:r>
      <w:r>
        <w:t>T</w:t>
      </w:r>
      <w:r w:rsidRPr="00A5509A">
        <w:t xml:space="preserve">hose issues are coming into play now. </w:t>
      </w:r>
    </w:p>
    <w:p w:rsidR="007D5CE4" w:rsidRPr="00A5509A" w:rsidP="007D5CE4">
      <w:pPr>
        <w:pStyle w:val="Answer"/>
      </w:pPr>
      <w:r w:rsidRPr="00A5509A">
        <w:t xml:space="preserve">There also needs to be a lot more work done on young people and users being able to </w:t>
      </w:r>
      <w:r>
        <w:t xml:space="preserve">have </w:t>
      </w:r>
      <w:r w:rsidRPr="00A5509A">
        <w:t xml:space="preserve">much more control of what happens online. </w:t>
      </w:r>
      <w:r w:rsidR="00FD66AD">
        <w:t>T</w:t>
      </w:r>
      <w:r w:rsidRPr="00A5509A">
        <w:t>hink</w:t>
      </w:r>
      <w:r w:rsidR="00FD66AD">
        <w:t>, for example,</w:t>
      </w:r>
      <w:r w:rsidRPr="00A5509A">
        <w:t xml:space="preserve"> about the sorts of things that </w:t>
      </w:r>
      <w:r>
        <w:t>you</w:t>
      </w:r>
      <w:r w:rsidRPr="00A5509A">
        <w:t xml:space="preserve"> used to do when you were a teenager</w:t>
      </w:r>
      <w:r w:rsidR="00FD66AD">
        <w:t>. T</w:t>
      </w:r>
      <w:r w:rsidRPr="00A5509A">
        <w:t xml:space="preserve">hat is now broadcast to the world, and teenagers have no way of taking that down </w:t>
      </w:r>
      <w:r>
        <w:t xml:space="preserve">or </w:t>
      </w:r>
      <w:r w:rsidRPr="00A5509A">
        <w:t xml:space="preserve">controlling </w:t>
      </w:r>
      <w:r>
        <w:t>it.</w:t>
      </w:r>
      <w:r w:rsidRPr="00A5509A">
        <w:t xml:space="preserve"> That can have really damaging effects on young people</w:t>
      </w:r>
      <w:r>
        <w:t xml:space="preserve">, </w:t>
      </w:r>
      <w:r w:rsidRPr="00A5509A">
        <w:t xml:space="preserve">so </w:t>
      </w:r>
      <w:r w:rsidR="00FD66AD">
        <w:t xml:space="preserve">they should be allowed </w:t>
      </w:r>
      <w:r w:rsidRPr="00A5509A">
        <w:t xml:space="preserve">much more control over their </w:t>
      </w:r>
      <w:r>
        <w:t xml:space="preserve">own </w:t>
      </w:r>
      <w:r w:rsidRPr="00A5509A">
        <w:t>digital footprint</w:t>
      </w:r>
      <w:r>
        <w:t>s</w:t>
      </w:r>
      <w:r w:rsidRPr="00A5509A">
        <w:t>.</w:t>
      </w:r>
    </w:p>
    <w:p w:rsidR="007D5CE4" w:rsidRPr="00A5509A" w:rsidP="007D5CE4">
      <w:pPr>
        <w:pStyle w:val="Answer"/>
      </w:pPr>
      <w:r>
        <w:t>S</w:t>
      </w:r>
      <w:r w:rsidRPr="00A5509A">
        <w:t xml:space="preserve">ocial media companies, technology companies, need to </w:t>
      </w:r>
      <w:r w:rsidR="00D834BE">
        <w:t>take a</w:t>
      </w:r>
      <w:r w:rsidRPr="00A5509A">
        <w:t xml:space="preserve"> social</w:t>
      </w:r>
      <w:r>
        <w:t>-</w:t>
      </w:r>
      <w:r w:rsidRPr="00A5509A">
        <w:t xml:space="preserve">responsibility approach. </w:t>
      </w:r>
      <w:r>
        <w:t>For example, t</w:t>
      </w:r>
      <w:r w:rsidRPr="00A5509A">
        <w:t xml:space="preserve">hey need to </w:t>
      </w:r>
      <w:r>
        <w:t xml:space="preserve">give </w:t>
      </w:r>
      <w:r w:rsidRPr="00A5509A">
        <w:t>users warnings</w:t>
      </w:r>
      <w:r>
        <w:t xml:space="preserve"> </w:t>
      </w:r>
      <w:r w:rsidRPr="00A5509A">
        <w:t xml:space="preserve">about content that is coming up and being much more proactive about that, not just pushing pernicious algorithms that pop up immediately. </w:t>
      </w:r>
      <w:r>
        <w:t xml:space="preserve">There </w:t>
      </w:r>
      <w:r w:rsidRPr="00A5509A">
        <w:t xml:space="preserve">need to be warnings so that people and children can </w:t>
      </w:r>
      <w:r w:rsidR="00D834BE">
        <w:t xml:space="preserve">choose </w:t>
      </w:r>
      <w:r w:rsidRPr="00A5509A">
        <w:t>whether they view and become involved with that sort of material.</w:t>
      </w:r>
    </w:p>
    <w:p w:rsidR="007D5CE4" w:rsidP="007D5CE4">
      <w:pPr>
        <w:pStyle w:val="Answer"/>
      </w:pPr>
      <w:r w:rsidRPr="00A5509A">
        <w:t>Then</w:t>
      </w:r>
      <w:r>
        <w:t>, as we have talked about, there is a very complex situation with education. T</w:t>
      </w:r>
      <w:r w:rsidRPr="00A5509A">
        <w:t xml:space="preserve">here has to be a societal approach. There has </w:t>
      </w:r>
      <w:r>
        <w:t xml:space="preserve">been </w:t>
      </w:r>
      <w:r w:rsidRPr="00A5509A">
        <w:t>some digital education</w:t>
      </w:r>
      <w:r>
        <w:t xml:space="preserve"> in schools</w:t>
      </w:r>
      <w:r w:rsidR="006D6266">
        <w:t>, but</w:t>
      </w:r>
      <w:r w:rsidRPr="00A5509A">
        <w:t xml:space="preserve"> </w:t>
      </w:r>
      <w:r w:rsidR="003A6871">
        <w:t xml:space="preserve">this is </w:t>
      </w:r>
      <w:r w:rsidRPr="00A5509A">
        <w:t>not enough</w:t>
      </w:r>
      <w:r>
        <w:t>. It has to be across the board, including for p</w:t>
      </w:r>
      <w:r w:rsidRPr="00A5509A">
        <w:t xml:space="preserve">arents </w:t>
      </w:r>
      <w:r>
        <w:t xml:space="preserve">and </w:t>
      </w:r>
      <w:r w:rsidRPr="00A5509A">
        <w:t>carers</w:t>
      </w:r>
      <w:r>
        <w:t xml:space="preserve">; </w:t>
      </w:r>
      <w:r w:rsidRPr="00A5509A">
        <w:t xml:space="preserve">children are often well ahead of their parents and carers </w:t>
      </w:r>
      <w:r w:rsidR="00D834BE">
        <w:t xml:space="preserve">when it comes to </w:t>
      </w:r>
      <w:r w:rsidRPr="00A5509A">
        <w:t>what they are doing</w:t>
      </w:r>
      <w:r>
        <w:t xml:space="preserve">. There needs to be much more education within schools. </w:t>
      </w:r>
    </w:p>
    <w:p w:rsidR="007D5CE4" w:rsidRPr="00A5509A" w:rsidP="007D5CE4">
      <w:pPr>
        <w:pStyle w:val="Answer"/>
      </w:pPr>
      <w:r>
        <w:t xml:space="preserve">Also, employees of social media companies and technology companies need to have much better awareness about the potential harms that their algorithms </w:t>
      </w:r>
      <w:r w:rsidRPr="00A5509A">
        <w:t>might be having on developing brains.</w:t>
      </w:r>
    </w:p>
    <w:p w:rsidR="007D5CE4" w:rsidP="007D5CE4">
      <w:pPr>
        <w:pStyle w:val="Question"/>
        <w:numPr>
          <w:ilvl w:val="0"/>
          <w:numId w:val="0"/>
        </w:numPr>
        <w:ind w:left="794"/>
      </w:pPr>
      <w:sdt>
        <w:sdtPr>
          <w:alias w:val="Member"/>
          <w:tag w:val="&lt;Member mnisId='33' dodsId='25404'&gt;"/>
          <w:id w:val="1862706464"/>
          <w:placeholder>
            <w:docPart w:val="C612F4A11F5F4F2F878C37A059A9CDA5"/>
          </w:placeholder>
          <w:richText/>
        </w:sdtPr>
        <w:sdtContent>
          <w:r w:rsidRPr="00A5509A">
            <w:rPr>
              <w:b/>
            </w:rPr>
            <w:t>Lord Pickles:</w:t>
          </w:r>
        </w:sdtContent>
      </w:sdt>
      <w:r>
        <w:t xml:space="preserve"> Linda, would you care to address the </w:t>
      </w:r>
      <w:r w:rsidR="00060EE5">
        <w:t>TikTok</w:t>
      </w:r>
      <w:r>
        <w:t xml:space="preserve"> conundrum? </w:t>
      </w:r>
    </w:p>
    <w:p w:rsidR="007D5CE4" w:rsidP="007D5CE4">
      <w:pPr>
        <w:pStyle w:val="Answer"/>
      </w:pPr>
      <w:r>
        <w:rPr>
          <w:b/>
          <w:i/>
        </w:rPr>
        <w:t xml:space="preserve">Dr Linda Kaye: </w:t>
      </w:r>
      <w:r w:rsidRPr="00A5509A">
        <w:t>That is a new one on me</w:t>
      </w:r>
      <w:r>
        <w:t xml:space="preserve">, the </w:t>
      </w:r>
      <w:r w:rsidR="007525D9">
        <w:t xml:space="preserve">TikTok </w:t>
      </w:r>
      <w:r>
        <w:t xml:space="preserve">conundrum. It was interesting to hear about it from the previous panel. It </w:t>
      </w:r>
      <w:r w:rsidRPr="00A5509A">
        <w:t xml:space="preserve">was a really nice example of the positive use of technology, </w:t>
      </w:r>
      <w:r>
        <w:t xml:space="preserve">particularly in that kind of environment. </w:t>
      </w:r>
    </w:p>
    <w:p w:rsidR="007D5CE4" w:rsidP="007D5CE4">
      <w:pPr>
        <w:pStyle w:val="Answer"/>
      </w:pPr>
      <w:r>
        <w:t xml:space="preserve">I was going to talk about behaviours. We have </w:t>
      </w:r>
      <w:r w:rsidRPr="00A5509A">
        <w:t>talked about content and the particular types of things that people might be interacting with</w:t>
      </w:r>
      <w:r w:rsidR="006D6266">
        <w:t>, but</w:t>
      </w:r>
      <w:r w:rsidRPr="00A5509A">
        <w:t xml:space="preserve"> there is also the issue of how benign or toxic environments can be based on </w:t>
      </w:r>
      <w:r>
        <w:t xml:space="preserve">the </w:t>
      </w:r>
      <w:r w:rsidRPr="00A5509A">
        <w:t xml:space="preserve">behaviour not just </w:t>
      </w:r>
      <w:r>
        <w:t xml:space="preserve">of </w:t>
      </w:r>
      <w:r w:rsidRPr="00A5509A">
        <w:t>users</w:t>
      </w:r>
      <w:r w:rsidR="006D6266">
        <w:t xml:space="preserve"> but</w:t>
      </w:r>
      <w:r w:rsidRPr="00A5509A">
        <w:t xml:space="preserve"> </w:t>
      </w:r>
      <w:r>
        <w:t xml:space="preserve">of </w:t>
      </w:r>
      <w:r w:rsidRPr="00A5509A">
        <w:t xml:space="preserve">other people in those environments. </w:t>
      </w:r>
      <w:r>
        <w:t xml:space="preserve">Certain social tech companies have </w:t>
      </w:r>
      <w:r w:rsidRPr="00A5509A">
        <w:t>started to address this</w:t>
      </w:r>
      <w:r>
        <w:t xml:space="preserve">—for </w:t>
      </w:r>
      <w:r w:rsidRPr="00A5509A">
        <w:t xml:space="preserve">example, </w:t>
      </w:r>
      <w:r>
        <w:t xml:space="preserve">with </w:t>
      </w:r>
      <w:r w:rsidRPr="00A5509A">
        <w:t>warning nudges for users to indicate that they might be putting something out that might be hurtful to others</w:t>
      </w:r>
      <w:r>
        <w:t xml:space="preserve"> or </w:t>
      </w:r>
      <w:r w:rsidRPr="00A5509A">
        <w:t xml:space="preserve">might </w:t>
      </w:r>
      <w:r>
        <w:t xml:space="preserve">violate </w:t>
      </w:r>
      <w:r w:rsidRPr="00A5509A">
        <w:t>community standards. Those kinds of regulations, those nudges about people</w:t>
      </w:r>
      <w:r>
        <w:t>’</w:t>
      </w:r>
      <w:r w:rsidRPr="00A5509A">
        <w:t xml:space="preserve">s behaviour, are a really positive thing to see companies starting to do. </w:t>
      </w:r>
    </w:p>
    <w:p w:rsidR="007D5CE4" w:rsidP="007D5CE4">
      <w:pPr>
        <w:pStyle w:val="Answer"/>
      </w:pPr>
      <w:r w:rsidRPr="00A5509A">
        <w:t>Instagram has ways to enable people to avoid just passively consuming content</w:t>
      </w:r>
      <w:r>
        <w:t xml:space="preserve">, such as its “You’re All Caught Up” feature. That is a </w:t>
      </w:r>
      <w:r w:rsidRPr="00A5509A">
        <w:t xml:space="preserve">really neat feature that allows people to think, </w:t>
      </w:r>
      <w:r>
        <w:t>“</w:t>
      </w:r>
      <w:r w:rsidRPr="00A5509A">
        <w:t xml:space="preserve">Okay, this is the content </w:t>
      </w:r>
      <w:r>
        <w:t xml:space="preserve">I’ve </w:t>
      </w:r>
      <w:r w:rsidRPr="00A5509A">
        <w:t>already seen</w:t>
      </w:r>
      <w:r w:rsidR="005F57AE">
        <w:t>.</w:t>
      </w:r>
      <w:r w:rsidRPr="00A5509A">
        <w:t xml:space="preserve"> I </w:t>
      </w:r>
      <w:r>
        <w:t xml:space="preserve">don’t </w:t>
      </w:r>
      <w:r w:rsidRPr="00A5509A">
        <w:t xml:space="preserve">need to see </w:t>
      </w:r>
      <w:r>
        <w:t>it again</w:t>
      </w:r>
      <w:r w:rsidR="0000602F">
        <w:t>”.</w:t>
      </w:r>
      <w:r>
        <w:t xml:space="preserve"> </w:t>
      </w:r>
      <w:r w:rsidRPr="00A5509A">
        <w:t>It is trying to avoid people consuming in a mindless sort of way and potentially encouraging them to make more active and functional use of these technologies.</w:t>
      </w:r>
      <w:r>
        <w:t xml:space="preserve"> </w:t>
      </w:r>
      <w:r w:rsidR="000A7E17">
        <w:t>S</w:t>
      </w:r>
      <w:r w:rsidRPr="00A5509A">
        <w:t xml:space="preserve">ome social tech </w:t>
      </w:r>
      <w:r w:rsidR="0057554B">
        <w:t xml:space="preserve">companies </w:t>
      </w:r>
      <w:r w:rsidRPr="00A5509A">
        <w:t>are starting to get the hang of this</w:t>
      </w:r>
      <w:r w:rsidR="006D6266">
        <w:t>, but</w:t>
      </w:r>
      <w:r>
        <w:t xml:space="preserve"> </w:t>
      </w:r>
      <w:r w:rsidRPr="00A5509A">
        <w:t>there is so much more to do</w:t>
      </w:r>
      <w:r>
        <w:t xml:space="preserve">. Still, </w:t>
      </w:r>
      <w:r w:rsidRPr="00A5509A">
        <w:t xml:space="preserve">this is really encouraging to see. </w:t>
      </w:r>
    </w:p>
    <w:p w:rsidR="007D5CE4" w:rsidP="007D5CE4">
      <w:pPr>
        <w:pStyle w:val="Answer"/>
      </w:pPr>
      <w:r w:rsidRPr="00A5509A">
        <w:t xml:space="preserve">The other </w:t>
      </w:r>
      <w:r>
        <w:t xml:space="preserve">issue </w:t>
      </w:r>
      <w:r w:rsidRPr="00A5509A">
        <w:t xml:space="preserve">is organisational and social norms about what is appropriate and healthy </w:t>
      </w:r>
      <w:r>
        <w:t xml:space="preserve">functional </w:t>
      </w:r>
      <w:r w:rsidRPr="00A5509A">
        <w:t>use</w:t>
      </w:r>
      <w:r>
        <w:t xml:space="preserve"> of these. </w:t>
      </w:r>
      <w:r w:rsidRPr="00A5509A">
        <w:t xml:space="preserve">This is where we can start to unpick community standards </w:t>
      </w:r>
      <w:r w:rsidRPr="00A5509A" w:rsidR="00990AC0">
        <w:t xml:space="preserve">a little </w:t>
      </w:r>
      <w:r>
        <w:t xml:space="preserve">and </w:t>
      </w:r>
      <w:r w:rsidR="00990AC0">
        <w:t xml:space="preserve">see </w:t>
      </w:r>
      <w:r>
        <w:t xml:space="preserve">how we as individuals, at this pivotal point in time, are making social norms and creating </w:t>
      </w:r>
      <w:r w:rsidRPr="00A5509A">
        <w:t>good etiquette in different online environments</w:t>
      </w:r>
      <w:r>
        <w:t xml:space="preserve">. </w:t>
      </w:r>
      <w:r w:rsidRPr="00A5509A">
        <w:t>This cannot be regulated at a global level</w:t>
      </w:r>
      <w:r w:rsidR="006D6266">
        <w:t>, but</w:t>
      </w:r>
      <w:r w:rsidR="00990AC0">
        <w:t>,</w:t>
      </w:r>
      <w:r w:rsidRPr="00A5509A">
        <w:t xml:space="preserve"> </w:t>
      </w:r>
      <w:r>
        <w:t>in different communities</w:t>
      </w:r>
      <w:r w:rsidR="00990AC0">
        <w:t>,</w:t>
      </w:r>
      <w:r>
        <w:t xml:space="preserve"> we as users—or citizens, I should say—in these environments are </w:t>
      </w:r>
      <w:r w:rsidRPr="00A5509A">
        <w:t>at a point where we can start building good etiquettes. We all have that kind of responsibility in line with what these communities are offering and the standards that they set out</w:t>
      </w:r>
      <w:r>
        <w:t xml:space="preserve">. </w:t>
      </w:r>
    </w:p>
    <w:p w:rsidR="007D5CE4" w:rsidP="007D5CE4">
      <w:pPr>
        <w:pStyle w:val="Answer"/>
      </w:pPr>
      <w:r>
        <w:t xml:space="preserve">So </w:t>
      </w:r>
      <w:r w:rsidRPr="00A5509A">
        <w:t>there is the issue of the content of the regulation, which is immensely important</w:t>
      </w:r>
      <w:r w:rsidR="006D6266">
        <w:t>, but</w:t>
      </w:r>
      <w:r>
        <w:t xml:space="preserve"> then there are the m</w:t>
      </w:r>
      <w:r w:rsidRPr="00A5509A">
        <w:t>ultidimensional things that these environments do</w:t>
      </w:r>
      <w:r>
        <w:t>. We do not just p</w:t>
      </w:r>
      <w:r w:rsidRPr="00A5509A">
        <w:t xml:space="preserve">assively consume content in the way we might </w:t>
      </w:r>
      <w:r w:rsidR="00990AC0">
        <w:t>with</w:t>
      </w:r>
      <w:r w:rsidRPr="00A5509A">
        <w:t xml:space="preserve"> a TV broadcast</w:t>
      </w:r>
      <w:r>
        <w:t>; we engage with it.</w:t>
      </w:r>
      <w:r w:rsidRPr="00A5509A">
        <w:t xml:space="preserve"> That element</w:t>
      </w:r>
      <w:r>
        <w:t>, that interactional aspect, also has to be addressed.</w:t>
      </w:r>
      <w:r w:rsidRPr="00A5509A">
        <w:t xml:space="preserve"> </w:t>
      </w:r>
    </w:p>
    <w:p w:rsidR="007D5CE4" w:rsidRPr="00A5509A" w:rsidP="007D5CE4">
      <w:pPr>
        <w:pStyle w:val="Answer"/>
      </w:pPr>
      <w:r>
        <w:rPr>
          <w:b/>
          <w:i/>
        </w:rPr>
        <w:t>Dr Bernadka Dubicka:</w:t>
      </w:r>
      <w:r>
        <w:rPr>
          <w:bCs/>
          <w:iCs/>
        </w:rPr>
        <w:t xml:space="preserve"> I completely agree with that last point. Education is s</w:t>
      </w:r>
      <w:r w:rsidRPr="00A5509A">
        <w:t xml:space="preserve">o important </w:t>
      </w:r>
      <w:r w:rsidR="00352B2D">
        <w:t>when it comes to</w:t>
      </w:r>
      <w:r w:rsidRPr="00A5509A">
        <w:t xml:space="preserve"> social responsibility</w:t>
      </w:r>
      <w:r>
        <w:t xml:space="preserve">, </w:t>
      </w:r>
      <w:r w:rsidRPr="00A5509A">
        <w:t xml:space="preserve">with children </w:t>
      </w:r>
      <w:r>
        <w:t xml:space="preserve">able to </w:t>
      </w:r>
      <w:r w:rsidRPr="00A5509A">
        <w:t>discuss those issues</w:t>
      </w:r>
      <w:r>
        <w:t xml:space="preserve"> in school</w:t>
      </w:r>
      <w:r w:rsidRPr="00A5509A">
        <w:t xml:space="preserve">. We know that children ask for that </w:t>
      </w:r>
      <w:r>
        <w:t xml:space="preserve">and </w:t>
      </w:r>
      <w:r w:rsidRPr="00A5509A">
        <w:t xml:space="preserve">want that. </w:t>
      </w:r>
      <w:r>
        <w:t>S</w:t>
      </w:r>
      <w:r w:rsidRPr="00A5509A">
        <w:t>ignposting</w:t>
      </w:r>
      <w:r>
        <w:t xml:space="preserve"> is also important and something else that companies should be doing.</w:t>
      </w:r>
    </w:p>
    <w:p w:rsidR="007D5CE4" w:rsidRPr="00A5509A" w:rsidP="007D5CE4">
      <w:pPr>
        <w:pStyle w:val="Answer"/>
      </w:pPr>
      <w:r>
        <w:t>If</w:t>
      </w:r>
      <w:r w:rsidRPr="00A5509A">
        <w:t xml:space="preserve"> I </w:t>
      </w:r>
      <w:r>
        <w:t xml:space="preserve">was </w:t>
      </w:r>
      <w:r w:rsidRPr="00A5509A">
        <w:t xml:space="preserve">talking on the BBC, </w:t>
      </w:r>
      <w:r>
        <w:t xml:space="preserve">for example, </w:t>
      </w:r>
      <w:r w:rsidRPr="00A5509A">
        <w:t>initially there w</w:t>
      </w:r>
      <w:r>
        <w:t>ould</w:t>
      </w:r>
      <w:r w:rsidRPr="00A5509A">
        <w:t xml:space="preserve"> be a content warning </w:t>
      </w:r>
      <w:r>
        <w:t>from</w:t>
      </w:r>
      <w:r w:rsidRPr="00A5509A">
        <w:t xml:space="preserve"> the broadcaster</w:t>
      </w:r>
      <w:r>
        <w:t xml:space="preserve">—“You </w:t>
      </w:r>
      <w:r w:rsidRPr="00A5509A">
        <w:t>may find this distressing, so you can turn it off</w:t>
      </w:r>
      <w:r>
        <w:t>”—</w:t>
      </w:r>
      <w:r w:rsidRPr="00A5509A">
        <w:t>which</w:t>
      </w:r>
      <w:r>
        <w:t xml:space="preserve"> </w:t>
      </w:r>
      <w:r w:rsidRPr="00A5509A">
        <w:t xml:space="preserve">is what companies need to do </w:t>
      </w:r>
      <w:r>
        <w:t>too</w:t>
      </w:r>
      <w:r w:rsidRPr="00A5509A">
        <w:t>. Secondly, the BBC w</w:t>
      </w:r>
      <w:r>
        <w:t>ould</w:t>
      </w:r>
      <w:r w:rsidRPr="00A5509A">
        <w:t xml:space="preserve"> signpost</w:t>
      </w:r>
      <w:r>
        <w:t xml:space="preserve"> you to the Samaritans or elsewhere. </w:t>
      </w:r>
      <w:r w:rsidRPr="00A5509A">
        <w:t>That needs to happen</w:t>
      </w:r>
      <w:r>
        <w:t xml:space="preserve"> regularly. </w:t>
      </w:r>
      <w:r w:rsidRPr="00A5509A">
        <w:t>If there is distressing content</w:t>
      </w:r>
      <w:r>
        <w:t xml:space="preserve">, such as </w:t>
      </w:r>
      <w:r w:rsidRPr="00A5509A">
        <w:t>suicide content</w:t>
      </w:r>
      <w:r>
        <w:t xml:space="preserve">, </w:t>
      </w:r>
      <w:r>
        <w:t xml:space="preserve">it </w:t>
      </w:r>
      <w:r w:rsidRPr="00A5509A">
        <w:t>needs to happen. It is still too easy to access this stuff</w:t>
      </w:r>
      <w:r>
        <w:t xml:space="preserve">. I gave </w:t>
      </w:r>
      <w:r w:rsidRPr="00A5509A">
        <w:t>a talk</w:t>
      </w:r>
      <w:r>
        <w:t xml:space="preserve"> about it</w:t>
      </w:r>
      <w:r w:rsidRPr="00A5509A">
        <w:t xml:space="preserve"> quite recently</w:t>
      </w:r>
      <w:r>
        <w:t>: a couple of clicks, and you have lots of g</w:t>
      </w:r>
      <w:r w:rsidRPr="00A5509A">
        <w:t xml:space="preserve">raphic images about how to kill yourself and the best way of doing it. It is </w:t>
      </w:r>
      <w:r>
        <w:t>that</w:t>
      </w:r>
      <w:r w:rsidRPr="00A5509A">
        <w:t xml:space="preserve"> easy.</w:t>
      </w:r>
    </w:p>
    <w:p w:rsidR="007D5CE4" w:rsidRPr="00A5509A" w:rsidP="007D5CE4">
      <w:pPr>
        <w:pStyle w:val="Question"/>
      </w:pPr>
      <w:sdt>
        <w:sdtPr>
          <w:alias w:val="Member"/>
          <w:tag w:val="&lt;Member mnisId='33' dodsId='25404'&gt;"/>
          <w:id w:val="878047788"/>
          <w:placeholder>
            <w:docPart w:val="00CDAD5BEEC14A7CB084FB87942E4332"/>
          </w:placeholder>
          <w:richText/>
        </w:sdtPr>
        <w:sdtContent>
          <w:r w:rsidRPr="00A5509A">
            <w:rPr>
              <w:b/>
            </w:rPr>
            <w:t>Lord Pickles:</w:t>
          </w:r>
        </w:sdtContent>
      </w:sdt>
      <w:r>
        <w:t xml:space="preserve"> </w:t>
      </w:r>
      <w:r w:rsidRPr="00A5509A">
        <w:t xml:space="preserve">If </w:t>
      </w:r>
      <w:r>
        <w:t xml:space="preserve">you were to make three asks of the </w:t>
      </w:r>
      <w:r w:rsidR="00340197">
        <w:t>committee</w:t>
      </w:r>
      <w:r>
        <w:t xml:space="preserve"> for</w:t>
      </w:r>
      <w:r w:rsidRPr="00A5509A">
        <w:t xml:space="preserve"> mak</w:t>
      </w:r>
      <w:r>
        <w:t>ing</w:t>
      </w:r>
      <w:r w:rsidRPr="00A5509A">
        <w:t xml:space="preserve"> digital technology </w:t>
      </w:r>
      <w:r>
        <w:t xml:space="preserve">safer </w:t>
      </w:r>
      <w:r w:rsidRPr="00A5509A">
        <w:t>for those who have a mental illness</w:t>
      </w:r>
      <w:r w:rsidR="00352B2D">
        <w:t xml:space="preserve"> to use</w:t>
      </w:r>
      <w:r>
        <w:t xml:space="preserve">, </w:t>
      </w:r>
      <w:r w:rsidRPr="00A5509A">
        <w:t xml:space="preserve">what would </w:t>
      </w:r>
      <w:r>
        <w:t xml:space="preserve">they </w:t>
      </w:r>
      <w:r w:rsidRPr="00A5509A">
        <w:t>be?</w:t>
      </w:r>
    </w:p>
    <w:p w:rsidR="007D5CE4" w:rsidP="007D5CE4">
      <w:pPr>
        <w:pStyle w:val="Answer"/>
      </w:pPr>
      <w:r>
        <w:rPr>
          <w:b/>
          <w:i/>
        </w:rPr>
        <w:t xml:space="preserve">Dr Linda Kaye: </w:t>
      </w:r>
      <w:r w:rsidRPr="00A5509A">
        <w:t>I am</w:t>
      </w:r>
      <w:r>
        <w:t xml:space="preserve"> </w:t>
      </w:r>
      <w:r w:rsidRPr="00A5509A">
        <w:t>think</w:t>
      </w:r>
      <w:r>
        <w:t>ing</w:t>
      </w:r>
      <w:r w:rsidRPr="00A5509A">
        <w:t xml:space="preserve"> of three. Do </w:t>
      </w:r>
      <w:r>
        <w:t>others want to go first?</w:t>
      </w:r>
    </w:p>
    <w:p w:rsidR="007D5CE4" w:rsidRPr="005500A0" w:rsidP="007D5CE4">
      <w:pPr>
        <w:pStyle w:val="Answer"/>
      </w:pPr>
      <w:r>
        <w:rPr>
          <w:b/>
          <w:i/>
        </w:rPr>
        <w:t xml:space="preserve">Dr Bernadka Dubicka: </w:t>
      </w:r>
      <w:r w:rsidR="00352B2D">
        <w:t>D</w:t>
      </w:r>
      <w:r>
        <w:t>efault privacy settings are No. 1. Even i</w:t>
      </w:r>
      <w:r w:rsidRPr="00A5509A">
        <w:t xml:space="preserve">f I try to change my cookie settings, how long does that take? You just give up. It is </w:t>
      </w:r>
      <w:r>
        <w:t xml:space="preserve">made </w:t>
      </w:r>
      <w:r w:rsidRPr="00A5509A">
        <w:t xml:space="preserve">so difficult. Privacy settings </w:t>
      </w:r>
      <w:r>
        <w:t xml:space="preserve">are </w:t>
      </w:r>
      <w:r w:rsidRPr="00A5509A">
        <w:t>by default</w:t>
      </w:r>
      <w:r>
        <w:t xml:space="preserve"> at their lowest</w:t>
      </w:r>
      <w:r w:rsidRPr="00A5509A">
        <w:t>, which is not</w:t>
      </w:r>
      <w:r>
        <w:t xml:space="preserve"> going help vulnerable users. My No. 1 ask would be that.</w:t>
      </w:r>
      <w:r w:rsidR="00352B2D">
        <w:t xml:space="preserve"> </w:t>
      </w:r>
      <w:r>
        <w:t xml:space="preserve">No. </w:t>
      </w:r>
      <w:r w:rsidRPr="005500A0">
        <w:t xml:space="preserve">2 is what I have just </w:t>
      </w:r>
      <w:r w:rsidR="00352B2D">
        <w:t>talked about</w:t>
      </w:r>
      <w:r w:rsidRPr="005500A0">
        <w:t>: content warnings</w:t>
      </w:r>
      <w:r>
        <w:t>—</w:t>
      </w:r>
      <w:r w:rsidRPr="005500A0">
        <w:t>opt</w:t>
      </w:r>
      <w:r>
        <w:t xml:space="preserve"> </w:t>
      </w:r>
      <w:r w:rsidRPr="005500A0">
        <w:t>in or opt out</w:t>
      </w:r>
      <w:r>
        <w:t>—and sign</w:t>
      </w:r>
      <w:r w:rsidRPr="005500A0">
        <w:t>posting to helpful resource</w:t>
      </w:r>
      <w:r>
        <w:t>s</w:t>
      </w:r>
      <w:r w:rsidRPr="005500A0">
        <w:t>. Thirdly, users should have much more power over their digital footprints</w:t>
      </w:r>
      <w:r>
        <w:t>, s</w:t>
      </w:r>
      <w:r w:rsidRPr="005500A0">
        <w:t xml:space="preserve">o that they can take down content that </w:t>
      </w:r>
      <w:r>
        <w:t>will</w:t>
      </w:r>
      <w:r w:rsidRPr="005500A0">
        <w:t xml:space="preserve"> affect and damage their future prospects.</w:t>
      </w:r>
    </w:p>
    <w:p w:rsidR="007D5CE4" w:rsidP="007D5CE4">
      <w:pPr>
        <w:pStyle w:val="Remark"/>
      </w:pPr>
      <w:sdt>
        <w:sdtPr>
          <w:alias w:val="Member"/>
          <w:tag w:val="&lt;Member mnisId='33' dodsId='25404'&gt;"/>
          <w:id w:val="-347864380"/>
          <w:placeholder>
            <w:docPart w:val="00CDAD5BEEC14A7CB084FB87942E4332"/>
          </w:placeholder>
          <w:richText/>
        </w:sdtPr>
        <w:sdtContent>
          <w:r w:rsidRPr="005500A0">
            <w:rPr>
              <w:b/>
            </w:rPr>
            <w:t>Lord Pickles:</w:t>
          </w:r>
        </w:sdtContent>
      </w:sdt>
      <w:r>
        <w:t xml:space="preserve"> </w:t>
      </w:r>
      <w:r w:rsidRPr="005500A0">
        <w:t xml:space="preserve">A lot of politicians would like that. </w:t>
      </w:r>
    </w:p>
    <w:p w:rsidR="00981299" w:rsidP="007D5CE4">
      <w:pPr>
        <w:pStyle w:val="Answer"/>
      </w:pPr>
      <w:r>
        <w:rPr>
          <w:b/>
          <w:i/>
        </w:rPr>
        <w:t xml:space="preserve">Dr Linda Kaye: </w:t>
      </w:r>
      <w:r w:rsidRPr="005500A0">
        <w:t xml:space="preserve">Those are </w:t>
      </w:r>
      <w:r>
        <w:t xml:space="preserve">all </w:t>
      </w:r>
      <w:r w:rsidRPr="005500A0">
        <w:t>really good examples.</w:t>
      </w:r>
      <w:r>
        <w:t xml:space="preserve"> There is another one that I keep coming back to and wonder about. D</w:t>
      </w:r>
      <w:r w:rsidRPr="005500A0">
        <w:t xml:space="preserve">igital games have tutorial levels and you get familiar with what you need to do in that environment. </w:t>
      </w:r>
      <w:r>
        <w:t>W</w:t>
      </w:r>
      <w:r w:rsidRPr="005500A0">
        <w:t xml:space="preserve">ould it not be wonderful if social media platforms had something equivalent, where you learn the etiquette and ways of behaving, and you have a way of rehearsing these ways of being and living in these environments? </w:t>
      </w:r>
    </w:p>
    <w:p w:rsidR="007D5CE4" w:rsidRPr="005500A0" w:rsidP="007D5CE4">
      <w:pPr>
        <w:pStyle w:val="Answer"/>
      </w:pPr>
      <w:r w:rsidRPr="005500A0">
        <w:t xml:space="preserve">I do not think </w:t>
      </w:r>
      <w:r>
        <w:t xml:space="preserve">that </w:t>
      </w:r>
      <w:r w:rsidRPr="005500A0">
        <w:t>social media companies would ever do that</w:t>
      </w:r>
      <w:r w:rsidR="00981299">
        <w:t>,</w:t>
      </w:r>
      <w:r w:rsidRPr="005500A0">
        <w:t xml:space="preserve"> because they might be environments </w:t>
      </w:r>
      <w:r>
        <w:t>that</w:t>
      </w:r>
      <w:r w:rsidRPr="005500A0">
        <w:t xml:space="preserve"> do not have ads</w:t>
      </w:r>
      <w:r>
        <w:t xml:space="preserve"> and</w:t>
      </w:r>
      <w:r w:rsidRPr="005500A0">
        <w:t xml:space="preserve"> so </w:t>
      </w:r>
      <w:r>
        <w:t xml:space="preserve">would not </w:t>
      </w:r>
      <w:r w:rsidRPr="005500A0">
        <w:t xml:space="preserve">make </w:t>
      </w:r>
      <w:r>
        <w:t xml:space="preserve">any </w:t>
      </w:r>
      <w:r w:rsidRPr="005500A0">
        <w:t>capital for them</w:t>
      </w:r>
      <w:r w:rsidR="006D6266">
        <w:t>, but</w:t>
      </w:r>
      <w:r w:rsidRPr="005500A0">
        <w:t xml:space="preserve"> I honestly think that something like that</w:t>
      </w:r>
      <w:r>
        <w:t>, where</w:t>
      </w:r>
      <w:r w:rsidRPr="005500A0">
        <w:t xml:space="preserve"> you learn to engage in a </w:t>
      </w:r>
      <w:r>
        <w:t xml:space="preserve">positive and </w:t>
      </w:r>
      <w:r w:rsidRPr="005500A0">
        <w:t>functional way</w:t>
      </w:r>
      <w:r>
        <w:t>,</w:t>
      </w:r>
      <w:r w:rsidRPr="005500A0">
        <w:t xml:space="preserve"> would be wonderful. If I could wave a magic wand, that is what I would love to recommend</w:t>
      </w:r>
      <w:r>
        <w:t>.</w:t>
      </w:r>
      <w:r w:rsidRPr="005500A0">
        <w:t xml:space="preserve"> I know it is a big ask</w:t>
      </w:r>
      <w:r w:rsidR="006D6266">
        <w:t>, but</w:t>
      </w:r>
      <w:r>
        <w:t xml:space="preserve"> </w:t>
      </w:r>
      <w:r w:rsidRPr="005500A0">
        <w:t xml:space="preserve">it would solve a lot of the </w:t>
      </w:r>
      <w:r w:rsidRPr="005500A0" w:rsidR="00981299">
        <w:t xml:space="preserve">digital literacy </w:t>
      </w:r>
      <w:r w:rsidR="00981299">
        <w:t xml:space="preserve">and other </w:t>
      </w:r>
      <w:r w:rsidRPr="005500A0">
        <w:t>issues. That would be my magic wand moment.</w:t>
      </w:r>
    </w:p>
    <w:p w:rsidR="007D5CE4" w:rsidP="007D5CE4">
      <w:pPr>
        <w:pStyle w:val="Remark"/>
      </w:pPr>
      <w:sdt>
        <w:sdtPr>
          <w:alias w:val="Member"/>
          <w:tag w:val="&lt;Member mnisId='33' dodsId='25404'&gt;"/>
          <w:id w:val="419683245"/>
          <w:placeholder>
            <w:docPart w:val="00CDAD5BEEC14A7CB084FB87942E4332"/>
          </w:placeholder>
          <w:richText/>
        </w:sdtPr>
        <w:sdtContent>
          <w:r w:rsidRPr="005500A0">
            <w:rPr>
              <w:b/>
            </w:rPr>
            <w:t>Lord Pickles:</w:t>
          </w:r>
        </w:sdtContent>
      </w:sdt>
      <w:r>
        <w:t xml:space="preserve"> </w:t>
      </w:r>
      <w:r w:rsidRPr="005500A0">
        <w:t xml:space="preserve">Maybe we should have a </w:t>
      </w:r>
      <w:r>
        <w:t>D</w:t>
      </w:r>
      <w:r w:rsidRPr="005500A0">
        <w:t>ebrett</w:t>
      </w:r>
      <w:r>
        <w:t>’</w:t>
      </w:r>
      <w:r w:rsidRPr="005500A0">
        <w:t xml:space="preserve">s </w:t>
      </w:r>
      <w:r>
        <w:t>for</w:t>
      </w:r>
      <w:r w:rsidRPr="005500A0">
        <w:t xml:space="preserve"> usage of the </w:t>
      </w:r>
      <w:r>
        <w:t>internet</w:t>
      </w:r>
      <w:r w:rsidRPr="005500A0">
        <w:t xml:space="preserve">. </w:t>
      </w:r>
    </w:p>
    <w:p w:rsidR="007D5CE4" w:rsidP="00352B2D">
      <w:pPr>
        <w:pStyle w:val="Remark"/>
      </w:pPr>
      <w:sdt>
        <w:sdtPr>
          <w:alias w:val="Member"/>
          <w:tag w:val="&lt;Member mnisId='4275' dodsId='104102'&gt;"/>
          <w:id w:val="-1947069761"/>
          <w:placeholder>
            <w:docPart w:val="00CDAD5BEEC14A7CB084FB87942E4332"/>
          </w:placeholder>
          <w:richText/>
        </w:sdtPr>
        <w:sdtContent>
          <w:r>
            <w:rPr>
              <w:b/>
            </w:rPr>
            <w:t>The Chair:</w:t>
          </w:r>
        </w:sdtContent>
      </w:sdt>
      <w:r>
        <w:t xml:space="preserve"> Yes, there could be an alternative Debrett’s </w:t>
      </w:r>
      <w:r w:rsidR="00981299">
        <w:t xml:space="preserve">for </w:t>
      </w:r>
      <w:r>
        <w:t>TikTok.</w:t>
      </w:r>
    </w:p>
    <w:p w:rsidR="007D5CE4" w:rsidP="007D5CE4">
      <w:pPr>
        <w:pStyle w:val="Question"/>
      </w:pPr>
      <w:sdt>
        <w:sdtPr>
          <w:alias w:val="Member"/>
          <w:tag w:val="&lt;Member mnisId='4167' dodsId='26439'&gt;"/>
          <w:id w:val="291169275"/>
          <w:placeholder>
            <w:docPart w:val="00CDAD5BEEC14A7CB084FB87942E4332"/>
          </w:placeholder>
          <w:richText/>
        </w:sdtPr>
        <w:sdtContent>
          <w:r w:rsidRPr="005500A0">
            <w:rPr>
              <w:b/>
            </w:rPr>
            <w:t>Baroness Benjamin:</w:t>
          </w:r>
        </w:sdtContent>
      </w:sdt>
      <w:r>
        <w:t xml:space="preserve"> I am</w:t>
      </w:r>
      <w:r w:rsidRPr="005500A0">
        <w:t xml:space="preserve"> really pleased that we are talking about children and young people in this session. We have mentioned social media providers</w:t>
      </w:r>
      <w:r>
        <w:t xml:space="preserve">, </w:t>
      </w:r>
      <w:r w:rsidR="00C06CE6">
        <w:t xml:space="preserve">the </w:t>
      </w:r>
      <w:r w:rsidRPr="005500A0">
        <w:t>design of material</w:t>
      </w:r>
      <w:r>
        <w:t xml:space="preserve"> and </w:t>
      </w:r>
      <w:r w:rsidRPr="005500A0">
        <w:t>Ofco</w:t>
      </w:r>
      <w:r>
        <w:t xml:space="preserve">m </w:t>
      </w:r>
      <w:r w:rsidRPr="005500A0">
        <w:t>the</w:t>
      </w:r>
      <w:r>
        <w:t xml:space="preserve"> </w:t>
      </w:r>
      <w:r w:rsidRPr="005500A0">
        <w:t>regulator</w:t>
      </w:r>
      <w:r w:rsidR="006D6266">
        <w:t>, but</w:t>
      </w:r>
      <w:r w:rsidRPr="005500A0">
        <w:t xml:space="preserve"> </w:t>
      </w:r>
      <w:r>
        <w:t xml:space="preserve">given that </w:t>
      </w:r>
      <w:r w:rsidRPr="005500A0">
        <w:t xml:space="preserve">children </w:t>
      </w:r>
      <w:r w:rsidR="00340197">
        <w:t>will</w:t>
      </w:r>
      <w:r>
        <w:t xml:space="preserve"> </w:t>
      </w:r>
      <w:r w:rsidRPr="005500A0">
        <w:t>hav</w:t>
      </w:r>
      <w:r>
        <w:t>e</w:t>
      </w:r>
      <w:r w:rsidRPr="005500A0">
        <w:t xml:space="preserve"> more and more screen</w:t>
      </w:r>
      <w:r>
        <w:t xml:space="preserve"> </w:t>
      </w:r>
      <w:r w:rsidRPr="005500A0">
        <w:t xml:space="preserve">time, what can we do to get children themselves to take responsibility </w:t>
      </w:r>
      <w:r>
        <w:t xml:space="preserve">for how </w:t>
      </w:r>
      <w:r w:rsidRPr="005500A0">
        <w:t>t</w:t>
      </w:r>
      <w:r>
        <w:t>hey</w:t>
      </w:r>
      <w:r w:rsidRPr="005500A0">
        <w:t xml:space="preserve"> deal with the temptation</w:t>
      </w:r>
      <w:r>
        <w:t>, w</w:t>
      </w:r>
      <w:r w:rsidRPr="005500A0">
        <w:t xml:space="preserve">ithout becoming addicted to </w:t>
      </w:r>
      <w:r>
        <w:t>screen time</w:t>
      </w:r>
      <w:r w:rsidRPr="005500A0">
        <w:t xml:space="preserve">? As we </w:t>
      </w:r>
      <w:r>
        <w:t xml:space="preserve">all </w:t>
      </w:r>
      <w:r w:rsidRPr="005500A0">
        <w:t xml:space="preserve">know, it is addictive if we do not control it. </w:t>
      </w:r>
      <w:r>
        <w:t xml:space="preserve">Do we need to </w:t>
      </w:r>
      <w:r w:rsidRPr="005500A0">
        <w:t xml:space="preserve">emphasise </w:t>
      </w:r>
      <w:r>
        <w:t xml:space="preserve">that </w:t>
      </w:r>
      <w:r w:rsidRPr="005500A0">
        <w:t xml:space="preserve">children </w:t>
      </w:r>
      <w:r>
        <w:t xml:space="preserve">should </w:t>
      </w:r>
      <w:r w:rsidR="00D4212D">
        <w:t xml:space="preserve">also </w:t>
      </w:r>
      <w:r>
        <w:t xml:space="preserve">have </w:t>
      </w:r>
      <w:r w:rsidRPr="005500A0">
        <w:t>responsibilities</w:t>
      </w:r>
      <w:r>
        <w:t>?</w:t>
      </w:r>
    </w:p>
    <w:p w:rsidR="00C037BB" w:rsidP="007D5CE4">
      <w:pPr>
        <w:pStyle w:val="Answer"/>
      </w:pPr>
      <w:r>
        <w:rPr>
          <w:b/>
          <w:i/>
        </w:rPr>
        <w:t xml:space="preserve">Dr Bernadka Dubicka: </w:t>
      </w:r>
      <w:r w:rsidRPr="005500A0">
        <w:t xml:space="preserve">I do not think we can put </w:t>
      </w:r>
      <w:r>
        <w:t xml:space="preserve">all </w:t>
      </w:r>
      <w:r w:rsidRPr="005500A0">
        <w:t>this</w:t>
      </w:r>
      <w:r>
        <w:t xml:space="preserve"> </w:t>
      </w:r>
      <w:r w:rsidRPr="005500A0">
        <w:t>on children, particularly young children.</w:t>
      </w:r>
      <w:r>
        <w:t xml:space="preserve"> We made recommendations in our c</w:t>
      </w:r>
      <w:r w:rsidR="003A6871">
        <w:t>ollege</w:t>
      </w:r>
      <w:r>
        <w:t xml:space="preserve"> position statement earlier this year. </w:t>
      </w:r>
      <w:r w:rsidRPr="005500A0">
        <w:t xml:space="preserve">We </w:t>
      </w:r>
      <w:r>
        <w:t xml:space="preserve">have </w:t>
      </w:r>
      <w:r w:rsidRPr="005500A0">
        <w:t>talked about education</w:t>
      </w:r>
      <w:r>
        <w:t xml:space="preserve">, </w:t>
      </w:r>
      <w:r w:rsidRPr="005500A0">
        <w:t>which needs to start at a very young age</w:t>
      </w:r>
      <w:r>
        <w:t>. I</w:t>
      </w:r>
      <w:r w:rsidRPr="005500A0">
        <w:t xml:space="preserve">t is </w:t>
      </w:r>
      <w:r w:rsidR="00572A02">
        <w:t xml:space="preserve">also </w:t>
      </w:r>
      <w:r w:rsidRPr="005500A0">
        <w:t xml:space="preserve">about parents and carers. Those conversations need to start at a very young age with parents and carers. </w:t>
      </w:r>
    </w:p>
    <w:p w:rsidR="00C51A61" w:rsidP="007D5CE4">
      <w:pPr>
        <w:pStyle w:val="Answer"/>
      </w:pPr>
      <w:r>
        <w:t xml:space="preserve">It is </w:t>
      </w:r>
      <w:r w:rsidRPr="005500A0">
        <w:t xml:space="preserve">also </w:t>
      </w:r>
      <w:r>
        <w:t xml:space="preserve">about </w:t>
      </w:r>
      <w:r w:rsidRPr="005500A0">
        <w:t xml:space="preserve">example setting. It is no good telling </w:t>
      </w:r>
      <w:r>
        <w:t xml:space="preserve">your </w:t>
      </w:r>
      <w:r w:rsidRPr="005500A0">
        <w:t>kids not to be on social media all the time if you cannot leave your smartphone off the dinner table</w:t>
      </w:r>
      <w:r>
        <w:t xml:space="preserve"> and constantly take it to bed.</w:t>
      </w:r>
      <w:r w:rsidRPr="005500A0">
        <w:t xml:space="preserve"> There </w:t>
      </w:r>
      <w:r w:rsidR="00C037BB">
        <w:t xml:space="preserve">also </w:t>
      </w:r>
      <w:r w:rsidRPr="005500A0">
        <w:t>needs to be modelling by parents and carers</w:t>
      </w:r>
      <w:r>
        <w:t>. It is about v</w:t>
      </w:r>
      <w:r w:rsidRPr="005500A0">
        <w:t>ery early conversations</w:t>
      </w:r>
      <w:r>
        <w:t xml:space="preserve"> and h</w:t>
      </w:r>
      <w:r w:rsidRPr="005500A0">
        <w:t xml:space="preserve">aving </w:t>
      </w:r>
      <w:r>
        <w:t>open</w:t>
      </w:r>
      <w:r w:rsidRPr="005500A0">
        <w:t xml:space="preserve"> discussions</w:t>
      </w:r>
      <w:r>
        <w:t>. We know with children and teenagers that t</w:t>
      </w:r>
      <w:r w:rsidRPr="005500A0">
        <w:t>he more we tell them not to do something, the more likely they are to do it. There needs to be a much more informed approach across the board, starting at home</w:t>
      </w:r>
      <w:r>
        <w:t xml:space="preserve">, </w:t>
      </w:r>
      <w:r w:rsidRPr="005500A0">
        <w:t>starting very young and starting with modelling.</w:t>
      </w:r>
      <w:r>
        <w:t xml:space="preserve"> </w:t>
      </w:r>
    </w:p>
    <w:p w:rsidR="007D5CE4" w:rsidRPr="005500A0" w:rsidP="007D5CE4">
      <w:pPr>
        <w:pStyle w:val="Answer"/>
      </w:pPr>
      <w:r w:rsidRPr="005500A0">
        <w:t>It is not necessarily screen time per s</w:t>
      </w:r>
      <w:r>
        <w:t>e</w:t>
      </w:r>
      <w:r w:rsidRPr="005500A0">
        <w:t xml:space="preserve"> that is most damaging</w:t>
      </w:r>
      <w:r w:rsidR="006D6266">
        <w:t>, but</w:t>
      </w:r>
      <w:r>
        <w:t xml:space="preserve"> </w:t>
      </w:r>
      <w:r w:rsidRPr="005500A0">
        <w:t xml:space="preserve">what </w:t>
      </w:r>
      <w:r>
        <w:t>i</w:t>
      </w:r>
      <w:r w:rsidRPr="005500A0">
        <w:t>t displaces</w:t>
      </w:r>
      <w:r>
        <w:t>; for example, v</w:t>
      </w:r>
      <w:r w:rsidRPr="005500A0">
        <w:t xml:space="preserve">ery young </w:t>
      </w:r>
      <w:r>
        <w:t>children</w:t>
      </w:r>
      <w:r w:rsidRPr="005500A0">
        <w:t xml:space="preserve"> are not getting enough face</w:t>
      </w:r>
      <w:r>
        <w:t>-</w:t>
      </w:r>
      <w:r w:rsidRPr="005500A0">
        <w:t>to</w:t>
      </w:r>
      <w:r>
        <w:t>-</w:t>
      </w:r>
      <w:r w:rsidRPr="005500A0">
        <w:t>face contact</w:t>
      </w:r>
      <w:r>
        <w:t xml:space="preserve"> or not </w:t>
      </w:r>
      <w:r w:rsidRPr="005500A0">
        <w:t>play</w:t>
      </w:r>
      <w:r>
        <w:t>ing face to face</w:t>
      </w:r>
      <w:r w:rsidRPr="005500A0">
        <w:t xml:space="preserve"> with their peers</w:t>
      </w:r>
      <w:r>
        <w:t xml:space="preserve">, which is obviously </w:t>
      </w:r>
      <w:r w:rsidRPr="005500A0">
        <w:t>difficult</w:t>
      </w:r>
      <w:r>
        <w:t xml:space="preserve"> at the moment with Covid,</w:t>
      </w:r>
      <w:r w:rsidRPr="005500A0">
        <w:t xml:space="preserve"> </w:t>
      </w:r>
      <w:r>
        <w:t>or</w:t>
      </w:r>
      <w:r w:rsidRPr="005500A0">
        <w:t xml:space="preserve"> </w:t>
      </w:r>
      <w:r>
        <w:t xml:space="preserve">if </w:t>
      </w:r>
      <w:r w:rsidRPr="005500A0">
        <w:t>they</w:t>
      </w:r>
      <w:r>
        <w:t xml:space="preserve"> are</w:t>
      </w:r>
      <w:r w:rsidRPr="005500A0">
        <w:t xml:space="preserve"> not getting enough sleep</w:t>
      </w:r>
      <w:r>
        <w:t xml:space="preserve">. </w:t>
      </w:r>
      <w:r w:rsidRPr="005500A0">
        <w:t xml:space="preserve">I saw </w:t>
      </w:r>
      <w:r>
        <w:t>a primary school child the other day who was depressed and self-harming; they had multiple social media accounts and were up late at night. It needs to start in the home</w:t>
      </w:r>
      <w:r w:rsidR="006D6266">
        <w:t>, but</w:t>
      </w:r>
      <w:r>
        <w:t xml:space="preserve"> there need to be open discussions. </w:t>
      </w:r>
      <w:r w:rsidRPr="005500A0">
        <w:t xml:space="preserve">It is not so much about banning </w:t>
      </w:r>
      <w:r>
        <w:t>as</w:t>
      </w:r>
      <w:r w:rsidRPr="005500A0">
        <w:t xml:space="preserve"> about demonstrating</w:t>
      </w:r>
      <w:r>
        <w:t xml:space="preserve"> </w:t>
      </w:r>
      <w:r w:rsidR="00C51A61">
        <w:t xml:space="preserve">the </w:t>
      </w:r>
      <w:r>
        <w:t xml:space="preserve">appropriate use of screen time and smartphones </w:t>
      </w:r>
      <w:r w:rsidRPr="005500A0">
        <w:t>and ensuring that children have a healthy, balanced environment</w:t>
      </w:r>
      <w:r>
        <w:t>—</w:t>
      </w:r>
      <w:r w:rsidRPr="005500A0">
        <w:t xml:space="preserve">enough sleep, </w:t>
      </w:r>
      <w:r>
        <w:t xml:space="preserve">enough </w:t>
      </w:r>
      <w:r w:rsidRPr="005500A0">
        <w:t>fresh air</w:t>
      </w:r>
      <w:r>
        <w:t xml:space="preserve">, enough </w:t>
      </w:r>
      <w:r w:rsidRPr="005500A0">
        <w:t>exercise</w:t>
      </w:r>
      <w:r>
        <w:t xml:space="preserve"> and </w:t>
      </w:r>
      <w:r w:rsidRPr="005500A0">
        <w:t>enough playtime and face</w:t>
      </w:r>
      <w:r>
        <w:t>-</w:t>
      </w:r>
      <w:r w:rsidRPr="005500A0">
        <w:t>to</w:t>
      </w:r>
      <w:r>
        <w:t>-</w:t>
      </w:r>
      <w:r w:rsidRPr="005500A0">
        <w:t>face contact.</w:t>
      </w:r>
    </w:p>
    <w:p w:rsidR="007D5CE4" w:rsidRPr="005500A0" w:rsidP="007D5CE4">
      <w:pPr>
        <w:pStyle w:val="Answer"/>
      </w:pPr>
      <w:r>
        <w:rPr>
          <w:b/>
          <w:i/>
        </w:rPr>
        <w:t xml:space="preserve">Dr Linda Kaye: </w:t>
      </w:r>
      <w:r w:rsidRPr="005500A0">
        <w:t xml:space="preserve">I agree with a lot of that. We also have to remember that the use of technology, as with </w:t>
      </w:r>
      <w:r>
        <w:t xml:space="preserve">any </w:t>
      </w:r>
      <w:r w:rsidRPr="005500A0">
        <w:t xml:space="preserve">other behaviour, is about learning </w:t>
      </w:r>
      <w:r>
        <w:t>self-</w:t>
      </w:r>
      <w:r w:rsidRPr="005500A0">
        <w:t xml:space="preserve">regulation. We learn </w:t>
      </w:r>
      <w:r>
        <w:t>self-</w:t>
      </w:r>
      <w:r w:rsidRPr="005500A0">
        <w:t>regulation as we get older</w:t>
      </w:r>
      <w:r>
        <w:t>: n</w:t>
      </w:r>
      <w:r w:rsidRPr="005500A0">
        <w:t>ot eating biscuits at 9</w:t>
      </w:r>
      <w:r>
        <w:t xml:space="preserve"> am</w:t>
      </w:r>
      <w:r w:rsidRPr="005500A0">
        <w:t xml:space="preserve"> and things</w:t>
      </w:r>
      <w:r w:rsidR="00C51A61">
        <w:t>. I</w:t>
      </w:r>
      <w:r w:rsidRPr="005500A0">
        <w:t>t</w:t>
      </w:r>
      <w:r>
        <w:t xml:space="preserve"> </w:t>
      </w:r>
      <w:r w:rsidRPr="005500A0">
        <w:t xml:space="preserve">takes </w:t>
      </w:r>
      <w:r>
        <w:t>self-</w:t>
      </w:r>
      <w:r w:rsidRPr="005500A0">
        <w:t>regulation to do that.</w:t>
      </w:r>
      <w:r>
        <w:t xml:space="preserve"> A</w:t>
      </w:r>
      <w:r w:rsidRPr="005500A0">
        <w:t xml:space="preserve"> number of different things feed into that</w:t>
      </w:r>
      <w:r>
        <w:t>, and it is a developmental</w:t>
      </w:r>
      <w:r w:rsidRPr="005500A0">
        <w:t xml:space="preserve"> process. When we think about how we encourag</w:t>
      </w:r>
      <w:r>
        <w:t>e</w:t>
      </w:r>
      <w:r w:rsidRPr="005500A0">
        <w:t xml:space="preserve"> our children and young people to use technology, we ha</w:t>
      </w:r>
      <w:r>
        <w:t>ve</w:t>
      </w:r>
      <w:r w:rsidRPr="005500A0">
        <w:t xml:space="preserve"> to acknowledge that </w:t>
      </w:r>
      <w:r>
        <w:t>it</w:t>
      </w:r>
      <w:r w:rsidRPr="005500A0">
        <w:t xml:space="preserve"> is happening as a developmental process</w:t>
      </w:r>
      <w:r>
        <w:t xml:space="preserve"> and to be</w:t>
      </w:r>
      <w:r w:rsidRPr="005500A0">
        <w:t xml:space="preserve"> respectful of that.</w:t>
      </w:r>
    </w:p>
    <w:p w:rsidR="007D5CE4" w:rsidP="007D5CE4">
      <w:pPr>
        <w:pStyle w:val="Answer"/>
      </w:pPr>
      <w:r w:rsidRPr="005500A0">
        <w:t xml:space="preserve">I completely agree </w:t>
      </w:r>
      <w:r>
        <w:t xml:space="preserve">that </w:t>
      </w:r>
      <w:r w:rsidRPr="005500A0">
        <w:t>conversations and modelling are immensely important</w:t>
      </w:r>
      <w:r>
        <w:t xml:space="preserve"> at those younger ages.</w:t>
      </w:r>
      <w:r w:rsidRPr="005500A0">
        <w:t xml:space="preserve"> When we get to adolescen</w:t>
      </w:r>
      <w:r>
        <w:t>ce</w:t>
      </w:r>
      <w:r w:rsidRPr="005500A0">
        <w:t>, whe</w:t>
      </w:r>
      <w:r w:rsidR="00E1522B">
        <w:t>n</w:t>
      </w:r>
      <w:r w:rsidRPr="005500A0">
        <w:t xml:space="preserve"> we might be gaining more autonomy or learning </w:t>
      </w:r>
      <w:r>
        <w:t>about self-</w:t>
      </w:r>
      <w:r w:rsidRPr="005500A0">
        <w:t xml:space="preserve">regulation and </w:t>
      </w:r>
      <w:r>
        <w:t xml:space="preserve">what our </w:t>
      </w:r>
      <w:r w:rsidRPr="005500A0">
        <w:t>capacities</w:t>
      </w:r>
      <w:r>
        <w:t xml:space="preserve"> are</w:t>
      </w:r>
      <w:r w:rsidRPr="005500A0">
        <w:t xml:space="preserve">, again </w:t>
      </w:r>
      <w:r w:rsidR="009D2BE6">
        <w:t>that</w:t>
      </w:r>
      <w:r w:rsidRPr="005500A0">
        <w:t xml:space="preserve"> is not</w:t>
      </w:r>
      <w:r>
        <w:t xml:space="preserve"> </w:t>
      </w:r>
      <w:r w:rsidRPr="005500A0">
        <w:t xml:space="preserve">driven </w:t>
      </w:r>
      <w:r>
        <w:t xml:space="preserve">just </w:t>
      </w:r>
      <w:r w:rsidRPr="005500A0">
        <w:t>by an individual and their use of technology</w:t>
      </w:r>
      <w:r>
        <w:t xml:space="preserve">. </w:t>
      </w:r>
      <w:r w:rsidRPr="005500A0">
        <w:t xml:space="preserve">We have to think about how </w:t>
      </w:r>
      <w:r>
        <w:t>self-</w:t>
      </w:r>
      <w:r w:rsidRPr="005500A0">
        <w:t xml:space="preserve">regulation </w:t>
      </w:r>
      <w:r w:rsidR="009D2BE6">
        <w:t>works</w:t>
      </w:r>
      <w:r w:rsidRPr="005500A0">
        <w:t xml:space="preserve"> in r</w:t>
      </w:r>
      <w:r>
        <w:t xml:space="preserve">elation to </w:t>
      </w:r>
      <w:r w:rsidRPr="005500A0">
        <w:t>the context</w:t>
      </w:r>
      <w:r>
        <w:t xml:space="preserve"> that the young person is in and why they might be using that technology. We need to think about things that might impact on why they are using it. </w:t>
      </w:r>
    </w:p>
    <w:p w:rsidR="007D5CE4" w:rsidRPr="005500A0" w:rsidP="007D5CE4">
      <w:pPr>
        <w:pStyle w:val="Answer"/>
      </w:pPr>
      <w:r>
        <w:t xml:space="preserve">Could </w:t>
      </w:r>
      <w:r w:rsidRPr="005500A0">
        <w:t xml:space="preserve">a </w:t>
      </w:r>
      <w:r>
        <w:t>self-</w:t>
      </w:r>
      <w:r w:rsidRPr="005500A0">
        <w:t xml:space="preserve">monitoring process be brought in </w:t>
      </w:r>
      <w:r>
        <w:t>that encouraged young people to make use of screen time apps, for example? It is not about saying, “Look, you’ve been using it too much”</w:t>
      </w:r>
      <w:r w:rsidR="006D6266">
        <w:t>, but</w:t>
      </w:r>
      <w:r>
        <w:t xml:space="preserve"> about asking </w:t>
      </w:r>
      <w:r w:rsidRPr="005500A0">
        <w:t xml:space="preserve">what proportion of that </w:t>
      </w:r>
      <w:r>
        <w:t xml:space="preserve">time </w:t>
      </w:r>
      <w:r w:rsidRPr="005500A0">
        <w:t>has been used for X and what proportion for</w:t>
      </w:r>
      <w:r>
        <w:t xml:space="preserve"> Y</w:t>
      </w:r>
      <w:r w:rsidRPr="005500A0">
        <w:t xml:space="preserve">, and </w:t>
      </w:r>
      <w:r>
        <w:t xml:space="preserve">whether there </w:t>
      </w:r>
      <w:r w:rsidRPr="005500A0">
        <w:t xml:space="preserve">are ways </w:t>
      </w:r>
      <w:r>
        <w:t xml:space="preserve">to </w:t>
      </w:r>
      <w:r w:rsidRPr="005500A0">
        <w:t xml:space="preserve">balance </w:t>
      </w:r>
      <w:r>
        <w:t>it</w:t>
      </w:r>
      <w:r w:rsidRPr="005500A0">
        <w:t xml:space="preserve"> out so that </w:t>
      </w:r>
      <w:r>
        <w:t>a</w:t>
      </w:r>
      <w:r w:rsidRPr="005500A0">
        <w:t xml:space="preserve"> proportion of use might be more functional use</w:t>
      </w:r>
      <w:r>
        <w:t xml:space="preserve">. </w:t>
      </w:r>
      <w:r w:rsidRPr="005500A0">
        <w:t xml:space="preserve">The </w:t>
      </w:r>
      <w:r>
        <w:t>self-</w:t>
      </w:r>
      <w:r w:rsidRPr="005500A0">
        <w:t>regulation issue is important to consider</w:t>
      </w:r>
      <w:r>
        <w:t xml:space="preserve"> in that it</w:t>
      </w:r>
      <w:r w:rsidRPr="005500A0">
        <w:t xml:space="preserve"> is not necessarily any different from any other kind of behaviour that we might want to encourage our young people to</w:t>
      </w:r>
      <w:r>
        <w:t xml:space="preserve"> do</w:t>
      </w:r>
      <w:r w:rsidRPr="005500A0">
        <w:t xml:space="preserve"> healthily.</w:t>
      </w:r>
      <w:r>
        <w:t xml:space="preserve"> </w:t>
      </w:r>
      <w:r w:rsidRPr="005500A0">
        <w:t xml:space="preserve">The problem is that we do not necessarily always know what healthy use </w:t>
      </w:r>
      <w:r>
        <w:t xml:space="preserve">is </w:t>
      </w:r>
      <w:r w:rsidRPr="005500A0">
        <w:t xml:space="preserve">in different contexts. </w:t>
      </w:r>
      <w:r>
        <w:t>It</w:t>
      </w:r>
      <w:r w:rsidRPr="005500A0">
        <w:t xml:space="preserve"> might differ</w:t>
      </w:r>
      <w:r>
        <w:t xml:space="preserve"> from one context to </w:t>
      </w:r>
      <w:r w:rsidRPr="005500A0">
        <w:t xml:space="preserve">another. That needs to be determined at a number of levels for us to be able to establish </w:t>
      </w:r>
      <w:r>
        <w:t xml:space="preserve">it </w:t>
      </w:r>
      <w:r w:rsidRPr="005500A0">
        <w:t>better.</w:t>
      </w:r>
    </w:p>
    <w:p w:rsidR="007D5CE4" w:rsidP="007D5CE4">
      <w:pPr>
        <w:pStyle w:val="Question"/>
      </w:pPr>
      <w:sdt>
        <w:sdtPr>
          <w:alias w:val="Member"/>
          <w:tag w:val="&lt;Member mnisId='567' dodsId='25173'&gt;"/>
          <w:id w:val="-783651475"/>
          <w:placeholder>
            <w:docPart w:val="00CDAD5BEEC14A7CB084FB87942E4332"/>
          </w:placeholder>
          <w:richText/>
        </w:sdtPr>
        <w:sdtContent>
          <w:r w:rsidRPr="005500A0">
            <w:rPr>
              <w:b/>
            </w:rPr>
            <w:t>Lord Hain:</w:t>
          </w:r>
        </w:sdtContent>
      </w:sdt>
      <w:r>
        <w:t xml:space="preserve"> </w:t>
      </w:r>
      <w:r w:rsidRPr="005500A0">
        <w:t xml:space="preserve">Is not a lot of the discussion that we have had based on responsible parenting? There is a lot of irresponsible parenting. </w:t>
      </w:r>
    </w:p>
    <w:p w:rsidR="007D5CE4" w:rsidRPr="005500A0" w:rsidP="007D5CE4">
      <w:pPr>
        <w:pStyle w:val="Answer"/>
      </w:pPr>
      <w:r>
        <w:rPr>
          <w:b/>
          <w:i/>
        </w:rPr>
        <w:t xml:space="preserve">Dr Bernadka Dubicka: </w:t>
      </w:r>
      <w:r w:rsidRPr="005500A0">
        <w:t>I completely agree that parenting is very important</w:t>
      </w:r>
      <w:r w:rsidR="006D6266">
        <w:t>, but</w:t>
      </w:r>
      <w:r w:rsidRPr="005500A0">
        <w:t xml:space="preserve"> we </w:t>
      </w:r>
      <w:r>
        <w:t>have also</w:t>
      </w:r>
      <w:r w:rsidRPr="005500A0">
        <w:t xml:space="preserve"> talked </w:t>
      </w:r>
      <w:r>
        <w:t xml:space="preserve">a lot </w:t>
      </w:r>
      <w:r w:rsidRPr="005500A0">
        <w:t>about inequalit</w:t>
      </w:r>
      <w:r>
        <w:t>ies</w:t>
      </w:r>
      <w:r w:rsidRPr="005500A0">
        <w:t>.</w:t>
      </w:r>
      <w:r>
        <w:t xml:space="preserve"> R</w:t>
      </w:r>
      <w:r w:rsidRPr="005500A0">
        <w:t xml:space="preserve">esearch </w:t>
      </w:r>
      <w:r>
        <w:t xml:space="preserve">has </w:t>
      </w:r>
      <w:r w:rsidRPr="005500A0">
        <w:t>demonstrat</w:t>
      </w:r>
      <w:r>
        <w:t>ed</w:t>
      </w:r>
      <w:r w:rsidRPr="005500A0">
        <w:t xml:space="preserve"> that offline vulnerabilities will be reflected in online vulnerabilities. It is children from wealthier backgrounds</w:t>
      </w:r>
      <w:r>
        <w:t>,</w:t>
      </w:r>
      <w:r w:rsidRPr="005500A0">
        <w:t xml:space="preserve"> with parents</w:t>
      </w:r>
      <w:r>
        <w:t xml:space="preserve"> </w:t>
      </w:r>
      <w:r w:rsidRPr="005500A0">
        <w:t>who have the time and the know</w:t>
      </w:r>
      <w:r>
        <w:t>-</w:t>
      </w:r>
      <w:r w:rsidRPr="005500A0">
        <w:t>how to monitor their children's online time and what they are doing</w:t>
      </w:r>
      <w:r>
        <w:t>,</w:t>
      </w:r>
      <w:r w:rsidRPr="005500A0">
        <w:t xml:space="preserve"> </w:t>
      </w:r>
      <w:r>
        <w:t>who will be less adversely affected.</w:t>
      </w:r>
    </w:p>
    <w:p w:rsidR="007D5CE4" w:rsidRPr="005500A0" w:rsidP="007D5CE4">
      <w:pPr>
        <w:pStyle w:val="Answer"/>
      </w:pPr>
      <w:r>
        <w:t xml:space="preserve">Where </w:t>
      </w:r>
      <w:r w:rsidRPr="005500A0">
        <w:t xml:space="preserve">a child </w:t>
      </w:r>
      <w:r>
        <w:t xml:space="preserve">is </w:t>
      </w:r>
      <w:r w:rsidRPr="005500A0">
        <w:t xml:space="preserve">living in poverty, which is a major driving factor </w:t>
      </w:r>
      <w:r>
        <w:t>for inequalities</w:t>
      </w:r>
      <w:r w:rsidRPr="005500A0">
        <w:t>, parents may have to hold down several jobs</w:t>
      </w:r>
      <w:r>
        <w:t xml:space="preserve">. They may </w:t>
      </w:r>
      <w:r w:rsidRPr="005500A0">
        <w:t xml:space="preserve">have mental health problems themselves and struggle to do just the basics of what </w:t>
      </w:r>
      <w:r>
        <w:t>is</w:t>
      </w:r>
      <w:r w:rsidRPr="005500A0">
        <w:t xml:space="preserve"> required</w:t>
      </w:r>
      <w:r>
        <w:t xml:space="preserve">. Their </w:t>
      </w:r>
      <w:r w:rsidRPr="005500A0">
        <w:t xml:space="preserve">children </w:t>
      </w:r>
      <w:r w:rsidR="00340197">
        <w:t>will</w:t>
      </w:r>
      <w:r w:rsidRPr="005500A0">
        <w:t xml:space="preserve"> be at a huge disadvantage</w:t>
      </w:r>
      <w:r>
        <w:t xml:space="preserve">, as </w:t>
      </w:r>
      <w:r w:rsidRPr="005500A0">
        <w:t xml:space="preserve">has been shown in the literature. </w:t>
      </w:r>
      <w:r>
        <w:t>It is about g</w:t>
      </w:r>
      <w:r w:rsidRPr="005500A0">
        <w:t>ood</w:t>
      </w:r>
      <w:r>
        <w:t>-</w:t>
      </w:r>
      <w:r w:rsidRPr="005500A0">
        <w:t>enough parenting</w:t>
      </w:r>
      <w:r w:rsidR="006D6266">
        <w:t>, but</w:t>
      </w:r>
      <w:r w:rsidRPr="005500A0">
        <w:t xml:space="preserve"> we have to recognise the profound inequalit</w:t>
      </w:r>
      <w:r>
        <w:t>ie</w:t>
      </w:r>
      <w:r w:rsidRPr="005500A0">
        <w:t>s in our society and how</w:t>
      </w:r>
      <w:r>
        <w:t xml:space="preserve"> there are</w:t>
      </w:r>
      <w:r w:rsidRPr="005500A0">
        <w:t xml:space="preserve"> parents and carers </w:t>
      </w:r>
      <w:r>
        <w:t xml:space="preserve">who </w:t>
      </w:r>
      <w:r w:rsidRPr="005500A0">
        <w:t>will really struggle with this.</w:t>
      </w:r>
    </w:p>
    <w:p w:rsidR="00620F26" w:rsidRPr="005500A0" w:rsidP="003C1C0B">
      <w:pPr>
        <w:pStyle w:val="Question"/>
      </w:pPr>
      <w:sdt>
        <w:sdtPr>
          <w:alias w:val="Member"/>
          <w:tag w:val="&lt;Member mnisId='4275' dodsId='104102'&gt;"/>
          <w:id w:val="1146706756"/>
          <w:placeholder>
            <w:docPart w:val="8CAF21865EB54BDAB121A7823819F7F5"/>
          </w:placeholder>
          <w:richText/>
        </w:sdtPr>
        <w:sdtContent>
          <w:r w:rsidRPr="006978EF">
            <w:rPr>
              <w:b/>
            </w:rPr>
            <w:t>The Chair:</w:t>
          </w:r>
        </w:sdtContent>
      </w:sdt>
      <w:r>
        <w:t xml:space="preserve"> </w:t>
      </w:r>
      <w:r w:rsidRPr="005500A0">
        <w:t xml:space="preserve">That is such an important point and </w:t>
      </w:r>
      <w:r>
        <w:t xml:space="preserve">it is </w:t>
      </w:r>
      <w:r w:rsidRPr="005500A0">
        <w:t xml:space="preserve">fundamental to the discussion that we have had today. </w:t>
      </w:r>
      <w:r>
        <w:t>I want to pick up on that</w:t>
      </w:r>
      <w:r w:rsidR="006D6266">
        <w:t>, but</w:t>
      </w:r>
      <w:r>
        <w:t xml:space="preserve"> ladder out from it as well. </w:t>
      </w:r>
      <w:r w:rsidRPr="005500A0">
        <w:t xml:space="preserve">We have talked a lot about </w:t>
      </w:r>
      <w:r>
        <w:t xml:space="preserve">the specific effect on </w:t>
      </w:r>
      <w:r w:rsidRPr="005500A0">
        <w:t>mental health</w:t>
      </w:r>
      <w:r>
        <w:t xml:space="preserve"> of</w:t>
      </w:r>
      <w:r w:rsidRPr="005500A0">
        <w:t xml:space="preserve"> overuse of screen time. </w:t>
      </w:r>
      <w:r>
        <w:t xml:space="preserve">I am interested in whether either of </w:t>
      </w:r>
      <w:r w:rsidRPr="005500A0">
        <w:t xml:space="preserve">you </w:t>
      </w:r>
      <w:r>
        <w:t>have seen research on, or c</w:t>
      </w:r>
      <w:r w:rsidRPr="005500A0">
        <w:t>an predict</w:t>
      </w:r>
      <w:r>
        <w:t>,</w:t>
      </w:r>
      <w:r w:rsidRPr="005500A0">
        <w:t xml:space="preserve"> the two to five</w:t>
      </w:r>
      <w:r>
        <w:t>-</w:t>
      </w:r>
      <w:r w:rsidRPr="005500A0">
        <w:t xml:space="preserve">year horizon </w:t>
      </w:r>
      <w:r>
        <w:t>in relation to</w:t>
      </w:r>
      <w:r w:rsidRPr="005500A0">
        <w:t xml:space="preserve"> the mental effects of working from home, which for most people i</w:t>
      </w:r>
      <w:r>
        <w:t>nvolves</w:t>
      </w:r>
      <w:r w:rsidRPr="005500A0">
        <w:t xml:space="preserve"> using digital technology</w:t>
      </w:r>
      <w:r>
        <w:t>.</w:t>
      </w:r>
      <w:r w:rsidRPr="005500A0">
        <w:t xml:space="preserve"> We have not talked much about that </w:t>
      </w:r>
      <w:r w:rsidR="00A352B8">
        <w:t xml:space="preserve">in </w:t>
      </w:r>
      <w:r w:rsidRPr="005500A0">
        <w:t>this session</w:t>
      </w:r>
      <w:r w:rsidR="003C1C0B">
        <w:t xml:space="preserve">, and </w:t>
      </w:r>
      <w:r w:rsidRPr="005500A0">
        <w:t>I am interested in whether you have seen research</w:t>
      </w:r>
      <w:r>
        <w:t xml:space="preserve"> or</w:t>
      </w:r>
      <w:r w:rsidRPr="005500A0">
        <w:t xml:space="preserve"> have ideas</w:t>
      </w:r>
      <w:r>
        <w:t xml:space="preserve"> that you</w:t>
      </w:r>
      <w:r w:rsidRPr="005500A0">
        <w:t xml:space="preserve"> could share with us</w:t>
      </w:r>
      <w:r>
        <w:t>. Linda, you are nodding.</w:t>
      </w:r>
    </w:p>
    <w:p w:rsidR="00620F26" w:rsidP="00620F26">
      <w:pPr>
        <w:pStyle w:val="Answer"/>
      </w:pPr>
      <w:r>
        <w:rPr>
          <w:b/>
          <w:i/>
        </w:rPr>
        <w:t xml:space="preserve">Dr Linda Kaye: </w:t>
      </w:r>
      <w:r w:rsidRPr="005500A0">
        <w:t>At the moment</w:t>
      </w:r>
      <w:r>
        <w:t>,</w:t>
      </w:r>
      <w:r w:rsidRPr="005500A0">
        <w:t xml:space="preserve"> we do not have the empirical academic </w:t>
      </w:r>
      <w:r>
        <w:t xml:space="preserve">and </w:t>
      </w:r>
      <w:r w:rsidRPr="005500A0">
        <w:t>scientific research</w:t>
      </w:r>
      <w:r w:rsidR="006D6266">
        <w:t>, but</w:t>
      </w:r>
      <w:r w:rsidRPr="005500A0">
        <w:t xml:space="preserve"> we have experienced things</w:t>
      </w:r>
      <w:r>
        <w:t xml:space="preserve"> ourselves</w:t>
      </w:r>
      <w:r w:rsidRPr="005500A0">
        <w:t xml:space="preserve">, </w:t>
      </w:r>
      <w:r>
        <w:t xml:space="preserve">which </w:t>
      </w:r>
      <w:r w:rsidRPr="005500A0">
        <w:t xml:space="preserve">gives us </w:t>
      </w:r>
      <w:r>
        <w:t>some</w:t>
      </w:r>
      <w:r w:rsidRPr="005500A0">
        <w:t xml:space="preserve"> insight into the adaptabilities that we have used and how we have started to navigate th</w:t>
      </w:r>
      <w:r>
        <w:t>em</w:t>
      </w:r>
      <w:r w:rsidRPr="005500A0">
        <w:t xml:space="preserve">. </w:t>
      </w:r>
    </w:p>
    <w:p w:rsidR="00620F26" w:rsidRPr="005500A0" w:rsidP="00620F26">
      <w:pPr>
        <w:pStyle w:val="Answer"/>
      </w:pPr>
      <w:r w:rsidRPr="005500A0">
        <w:t>We have certainly learned through this pandemic about the adaptations that we have made, some of which have been okay</w:t>
      </w:r>
      <w:r w:rsidR="006D6266">
        <w:t>, but</w:t>
      </w:r>
      <w:r w:rsidRPr="005500A0">
        <w:t xml:space="preserve"> some of which perhaps have not. What we can predict is a continued adaptability</w:t>
      </w:r>
      <w:r>
        <w:t>;</w:t>
      </w:r>
      <w:r w:rsidRPr="005500A0">
        <w:t xml:space="preserve"> </w:t>
      </w:r>
      <w:r>
        <w:t>t</w:t>
      </w:r>
      <w:r w:rsidRPr="005500A0">
        <w:t>hat is one of the things that we can be certain about. We ha</w:t>
      </w:r>
      <w:r>
        <w:t>ve</w:t>
      </w:r>
      <w:r w:rsidRPr="005500A0">
        <w:t xml:space="preserve"> not quite got to the </w:t>
      </w:r>
      <w:r>
        <w:t>point</w:t>
      </w:r>
      <w:r w:rsidRPr="005500A0">
        <w:t xml:space="preserve"> where we are doing it right</w:t>
      </w:r>
      <w:r w:rsidR="007F4DE8">
        <w:t>,</w:t>
      </w:r>
      <w:r>
        <w:t xml:space="preserve"> and </w:t>
      </w:r>
      <w:r w:rsidRPr="005500A0">
        <w:t xml:space="preserve">some adaptations are still needed. </w:t>
      </w:r>
      <w:r>
        <w:t>The</w:t>
      </w:r>
      <w:r w:rsidRPr="005500A0">
        <w:t xml:space="preserve"> impact o</w:t>
      </w:r>
      <w:r>
        <w:t xml:space="preserve">n mental health will </w:t>
      </w:r>
      <w:r w:rsidRPr="005500A0">
        <w:t xml:space="preserve">be based on what </w:t>
      </w:r>
      <w:r>
        <w:t xml:space="preserve">additional </w:t>
      </w:r>
      <w:r w:rsidRPr="005500A0">
        <w:t>adaptations</w:t>
      </w:r>
      <w:r>
        <w:t xml:space="preserve"> </w:t>
      </w:r>
      <w:r w:rsidRPr="005500A0">
        <w:t xml:space="preserve">we make. </w:t>
      </w:r>
      <w:r>
        <w:t xml:space="preserve">There will </w:t>
      </w:r>
      <w:r w:rsidRPr="005500A0">
        <w:t xml:space="preserve">be differences </w:t>
      </w:r>
      <w:r>
        <w:t xml:space="preserve">in working from home arrangements </w:t>
      </w:r>
      <w:r w:rsidRPr="005500A0">
        <w:t>based on an individuals, organisations and so on</w:t>
      </w:r>
      <w:r w:rsidR="006D6266">
        <w:t>, but</w:t>
      </w:r>
      <w:r>
        <w:t xml:space="preserve"> we can predict that the </w:t>
      </w:r>
      <w:r w:rsidRPr="005500A0">
        <w:t xml:space="preserve">impact </w:t>
      </w:r>
      <w:r>
        <w:t>will be greater if we do not adapt in a healthy way.</w:t>
      </w:r>
    </w:p>
    <w:p w:rsidR="00620F26" w:rsidP="00620F26">
      <w:pPr>
        <w:pStyle w:val="Answer"/>
      </w:pPr>
      <w:r w:rsidRPr="005500A0">
        <w:t xml:space="preserve">We are still </w:t>
      </w:r>
      <w:r>
        <w:t xml:space="preserve">learning </w:t>
      </w:r>
      <w:r w:rsidRPr="005500A0">
        <w:t>what is and is not</w:t>
      </w:r>
      <w:r w:rsidRPr="00B83871" w:rsidR="00B83871">
        <w:t xml:space="preserve"> </w:t>
      </w:r>
      <w:r w:rsidRPr="005500A0" w:rsidR="00B83871">
        <w:t>working</w:t>
      </w:r>
      <w:r>
        <w:t xml:space="preserve">, and that </w:t>
      </w:r>
      <w:r w:rsidR="00340197">
        <w:t>will</w:t>
      </w:r>
      <w:r w:rsidRPr="005500A0">
        <w:t xml:space="preserve"> be different </w:t>
      </w:r>
      <w:r>
        <w:t>according to</w:t>
      </w:r>
      <w:r w:rsidRPr="005500A0">
        <w:t xml:space="preserve"> contexts</w:t>
      </w:r>
      <w:r>
        <w:t>,</w:t>
      </w:r>
      <w:r w:rsidRPr="005500A0">
        <w:t xml:space="preserve"> </w:t>
      </w:r>
      <w:r>
        <w:t>o</w:t>
      </w:r>
      <w:r w:rsidRPr="005500A0">
        <w:t xml:space="preserve">rganisations and social structures. There </w:t>
      </w:r>
      <w:r>
        <w:t xml:space="preserve">will not be </w:t>
      </w:r>
      <w:r w:rsidRPr="005500A0">
        <w:t>a one</w:t>
      </w:r>
      <w:r>
        <w:t>-</w:t>
      </w:r>
      <w:r w:rsidRPr="005500A0">
        <w:t>size</w:t>
      </w:r>
      <w:r>
        <w:t>-</w:t>
      </w:r>
      <w:r w:rsidRPr="005500A0">
        <w:t>fits</w:t>
      </w:r>
      <w:r>
        <w:t>-</w:t>
      </w:r>
      <w:r w:rsidRPr="005500A0">
        <w:t xml:space="preserve">all </w:t>
      </w:r>
      <w:r>
        <w:t xml:space="preserve">solution </w:t>
      </w:r>
      <w:r w:rsidRPr="005500A0">
        <w:t>in terms of what works and what the impact</w:t>
      </w:r>
      <w:r>
        <w:t>s</w:t>
      </w:r>
      <w:r w:rsidRPr="005500A0">
        <w:t xml:space="preserve"> </w:t>
      </w:r>
      <w:r>
        <w:t xml:space="preserve">will </w:t>
      </w:r>
      <w:r w:rsidRPr="005500A0">
        <w:t>be. The key for me is knowing what healthy adaptation</w:t>
      </w:r>
      <w:r>
        <w:t xml:space="preserve"> is</w:t>
      </w:r>
      <w:r w:rsidRPr="005500A0">
        <w:t xml:space="preserve"> and what works</w:t>
      </w:r>
      <w:r>
        <w:t xml:space="preserve">. That can </w:t>
      </w:r>
      <w:r w:rsidRPr="005500A0">
        <w:t xml:space="preserve">help us </w:t>
      </w:r>
      <w:r w:rsidR="004F2FED">
        <w:t xml:space="preserve">to </w:t>
      </w:r>
      <w:r w:rsidRPr="005500A0">
        <w:t>understand much better what those impacts will be.</w:t>
      </w:r>
    </w:p>
    <w:p w:rsidR="00620F26" w:rsidRPr="006978EF" w:rsidP="00620F26">
      <w:pPr>
        <w:pStyle w:val="Remark"/>
        <w:rPr>
          <w:b/>
          <w:bCs/>
        </w:rPr>
      </w:pPr>
      <w:sdt>
        <w:sdtPr>
          <w:rPr>
            <w:b/>
            <w:bCs/>
          </w:rPr>
          <w:alias w:val="Member"/>
          <w:tag w:val="&lt;Member mnisId='4275' dodsId='104102'&gt;"/>
          <w:id w:val="-640270512"/>
          <w:placeholder>
            <w:docPart w:val="D1DC883643B04BC49EE21C7B8A8048AD"/>
          </w:placeholder>
          <w:richText/>
        </w:sdtPr>
        <w:sdtContent>
          <w:r w:rsidRPr="006978EF">
            <w:rPr>
              <w:b/>
              <w:bCs/>
            </w:rPr>
            <w:t>The Chair:</w:t>
          </w:r>
        </w:sdtContent>
      </w:sdt>
      <w:r w:rsidRPr="006978EF">
        <w:rPr>
          <w:b/>
          <w:bCs/>
        </w:rPr>
        <w:t xml:space="preserve"> </w:t>
      </w:r>
      <w:r>
        <w:t>Bernadka, do you think this issue exaggerates existing inequalities?</w:t>
      </w:r>
    </w:p>
    <w:p w:rsidR="00620F26" w:rsidP="00620F26">
      <w:pPr>
        <w:pStyle w:val="Answer"/>
      </w:pPr>
      <w:r>
        <w:rPr>
          <w:b/>
          <w:i/>
        </w:rPr>
        <w:t xml:space="preserve">Dr Bernadka Dubicka: </w:t>
      </w:r>
      <w:r w:rsidRPr="005500A0">
        <w:t xml:space="preserve">Working from home for professionals? </w:t>
      </w:r>
    </w:p>
    <w:p w:rsidR="00620F26" w:rsidP="00620F26">
      <w:pPr>
        <w:pStyle w:val="Remark"/>
      </w:pPr>
      <w:sdt>
        <w:sdtPr>
          <w:alias w:val="Member"/>
          <w:tag w:val="&lt;Member mnisId='4275' dodsId='104102'&gt;"/>
          <w:id w:val="-976301254"/>
          <w:placeholder>
            <w:docPart w:val="2DFCDB91D4BD4C9ABC3D2A16EAE84856"/>
          </w:placeholder>
          <w:richText/>
        </w:sdtPr>
        <w:sdtContent>
          <w:sdt>
            <w:sdtPr>
              <w:rPr>
                <w:b/>
                <w:bCs/>
              </w:rPr>
              <w:alias w:val="Member"/>
              <w:tag w:val="&lt;Member mnisId='4275' dodsId='104102'&gt;"/>
              <w:id w:val="-460659414"/>
              <w:placeholder>
                <w:docPart w:val="96AFD29827E24E0CA036C93B336E3B11"/>
              </w:placeholder>
              <w:richText/>
            </w:sdtPr>
            <w:sdtContent>
              <w:r w:rsidRPr="006978EF">
                <w:rPr>
                  <w:b/>
                  <w:bCs/>
                </w:rPr>
                <w:t>The Chair:</w:t>
              </w:r>
            </w:sdtContent>
          </w:sdt>
        </w:sdtContent>
      </w:sdt>
      <w:r>
        <w:t xml:space="preserve"> </w:t>
      </w:r>
      <w:r w:rsidRPr="006978EF">
        <w:t>Yes.</w:t>
      </w:r>
    </w:p>
    <w:p w:rsidR="00620F26" w:rsidP="00620F26">
      <w:pPr>
        <w:pStyle w:val="Remark"/>
      </w:pPr>
      <w:r>
        <w:rPr>
          <w:b/>
          <w:i/>
        </w:rPr>
        <w:t>Dr Bernadka Dubicka:</w:t>
      </w:r>
      <w:r>
        <w:rPr>
          <w:b/>
          <w:iCs/>
        </w:rPr>
        <w:t xml:space="preserve"> </w:t>
      </w:r>
      <w:r w:rsidRPr="005500A0">
        <w:t>We sa</w:t>
      </w:r>
      <w:r>
        <w:t>id</w:t>
      </w:r>
      <w:r w:rsidRPr="005500A0">
        <w:t xml:space="preserve"> something about this in our submission.</w:t>
      </w:r>
      <w:r>
        <w:t xml:space="preserve"> W</w:t>
      </w:r>
      <w:r w:rsidRPr="005500A0">
        <w:t>e have a major recruitment problem in mental health, as you probably know, for both psychiatrists and nurses.</w:t>
      </w:r>
      <w:r>
        <w:t xml:space="preserve"> </w:t>
      </w:r>
      <w:r w:rsidRPr="005500A0">
        <w:t xml:space="preserve">We have a huge problem with </w:t>
      </w:r>
      <w:r>
        <w:t>retention and</w:t>
      </w:r>
      <w:r w:rsidRPr="005500A0">
        <w:t xml:space="preserve"> recruitment</w:t>
      </w:r>
      <w:r>
        <w:t>. If we</w:t>
      </w:r>
      <w:r w:rsidRPr="005500A0">
        <w:t xml:space="preserve"> get this right</w:t>
      </w:r>
      <w:r>
        <w:t>, there is the potential to i</w:t>
      </w:r>
      <w:r w:rsidRPr="005500A0">
        <w:t>mprove work</w:t>
      </w:r>
      <w:r>
        <w:t>-</w:t>
      </w:r>
      <w:r w:rsidRPr="005500A0">
        <w:t>life balance</w:t>
      </w:r>
      <w:r>
        <w:t xml:space="preserve">, which might aid recruitment. </w:t>
      </w:r>
      <w:r w:rsidRPr="005500A0">
        <w:t xml:space="preserve">I do not have figures </w:t>
      </w:r>
      <w:r>
        <w:t>on</w:t>
      </w:r>
      <w:r w:rsidRPr="005500A0">
        <w:t xml:space="preserve"> that</w:t>
      </w:r>
      <w:r w:rsidR="006D6266">
        <w:t>, but</w:t>
      </w:r>
      <w:r w:rsidRPr="005500A0">
        <w:t xml:space="preserve"> it is really important </w:t>
      </w:r>
      <w:r w:rsidR="002002B5">
        <w:t>and</w:t>
      </w:r>
      <w:r w:rsidRPr="005500A0">
        <w:t xml:space="preserve"> we need to consider</w:t>
      </w:r>
      <w:r w:rsidR="002002B5">
        <w:t xml:space="preserve"> it</w:t>
      </w:r>
      <w:r w:rsidRPr="005500A0">
        <w:t xml:space="preserve">. </w:t>
      </w:r>
      <w:r>
        <w:t>There are</w:t>
      </w:r>
      <w:r w:rsidRPr="005500A0">
        <w:t xml:space="preserve"> administrative tasks that you can </w:t>
      </w:r>
      <w:r>
        <w:t>d</w:t>
      </w:r>
      <w:r w:rsidRPr="005500A0">
        <w:t>o quite easily</w:t>
      </w:r>
      <w:r w:rsidR="002002B5">
        <w:t>, such as</w:t>
      </w:r>
      <w:r>
        <w:t xml:space="preserve"> meetings with other professionals. The technology has been b</w:t>
      </w:r>
      <w:r w:rsidRPr="005500A0">
        <w:t>rilliant for that</w:t>
      </w:r>
      <w:r w:rsidR="002002B5">
        <w:t xml:space="preserve">; </w:t>
      </w:r>
      <w:r>
        <w:t xml:space="preserve">you </w:t>
      </w:r>
      <w:r w:rsidRPr="005500A0">
        <w:t>do not have to travel</w:t>
      </w:r>
      <w:r w:rsidR="002002B5">
        <w:t>,</w:t>
      </w:r>
      <w:r>
        <w:t xml:space="preserve"> you</w:t>
      </w:r>
      <w:r w:rsidRPr="005500A0">
        <w:t xml:space="preserve"> do not have to be in the same place</w:t>
      </w:r>
      <w:r>
        <w:t xml:space="preserve">, and you could you do it from home from your computer. </w:t>
      </w:r>
      <w:r w:rsidRPr="005500A0">
        <w:t>There are definite advantages</w:t>
      </w:r>
      <w:r>
        <w:t>.</w:t>
      </w:r>
    </w:p>
    <w:p w:rsidR="00620F26" w:rsidP="00620F26">
      <w:pPr>
        <w:pStyle w:val="Remark"/>
      </w:pPr>
      <w:r>
        <w:t>Moving on to the therapeutic space, we heard a bit about that this morning and referred to it</w:t>
      </w:r>
      <w:r w:rsidRPr="005500A0">
        <w:t xml:space="preserve"> in our submission</w:t>
      </w:r>
      <w:r>
        <w:t>.</w:t>
      </w:r>
      <w:r w:rsidRPr="005500A0">
        <w:t xml:space="preserve"> Therapists are definitely talking about burnout </w:t>
      </w:r>
      <w:r w:rsidR="009F7F10">
        <w:t>from</w:t>
      </w:r>
      <w:r w:rsidRPr="005500A0">
        <w:t xml:space="preserve"> the intensity of the online experience</w:t>
      </w:r>
      <w:r>
        <w:t xml:space="preserve"> of doing</w:t>
      </w:r>
      <w:r w:rsidRPr="005500A0">
        <w:t xml:space="preserve"> therapeutic work. We heard before about </w:t>
      </w:r>
      <w:r>
        <w:t>a</w:t>
      </w:r>
      <w:r w:rsidRPr="005500A0">
        <w:t xml:space="preserve"> potential blended approach. There are some</w:t>
      </w:r>
      <w:r>
        <w:t xml:space="preserve"> things</w:t>
      </w:r>
      <w:r w:rsidRPr="005500A0">
        <w:t xml:space="preserve"> that </w:t>
      </w:r>
      <w:r>
        <w:t xml:space="preserve">are </w:t>
      </w:r>
      <w:r w:rsidRPr="005500A0">
        <w:t>very quick</w:t>
      </w:r>
      <w:r>
        <w:t xml:space="preserve">, easy and straightforward online. </w:t>
      </w:r>
      <w:r w:rsidRPr="005500A0">
        <w:t>For example,</w:t>
      </w:r>
      <w:r>
        <w:t xml:space="preserve"> if I wanted to do a quick medication check with a child and family I knew well, I would not </w:t>
      </w:r>
      <w:r w:rsidRPr="005500A0">
        <w:t>have to drag them in</w:t>
      </w:r>
      <w:r w:rsidR="006D6266">
        <w:t xml:space="preserve"> but</w:t>
      </w:r>
      <w:r>
        <w:t xml:space="preserve"> could just do it by video </w:t>
      </w:r>
      <w:r w:rsidRPr="005500A0">
        <w:t xml:space="preserve">and that works really easily. </w:t>
      </w:r>
    </w:p>
    <w:p w:rsidR="00155D0D" w:rsidP="00620F26">
      <w:pPr>
        <w:pStyle w:val="Remark"/>
      </w:pPr>
      <w:r w:rsidRPr="005500A0">
        <w:t xml:space="preserve">However, and this is reflected in </w:t>
      </w:r>
      <w:r>
        <w:t>a</w:t>
      </w:r>
      <w:r w:rsidRPr="005500A0">
        <w:t xml:space="preserve"> recent survey we did at the Royal </w:t>
      </w:r>
      <w:r>
        <w:t>C</w:t>
      </w:r>
      <w:r w:rsidRPr="005500A0">
        <w:t xml:space="preserve">ollege, </w:t>
      </w:r>
      <w:r w:rsidRPr="005500A0">
        <w:t xml:space="preserve">it is very difficult to </w:t>
      </w:r>
      <w:r>
        <w:t xml:space="preserve">interact online with </w:t>
      </w:r>
      <w:r>
        <w:t>really</w:t>
      </w:r>
      <w:r w:rsidRPr="005500A0">
        <w:t xml:space="preserve"> risk</w:t>
      </w:r>
      <w:r>
        <w:t>y</w:t>
      </w:r>
      <w:r w:rsidRPr="005500A0">
        <w:t xml:space="preserve"> teenagers, for example, </w:t>
      </w:r>
      <w:r>
        <w:t>or individuals whom</w:t>
      </w:r>
      <w:r w:rsidRPr="005500A0">
        <w:t xml:space="preserve"> </w:t>
      </w:r>
      <w:r>
        <w:t>we</w:t>
      </w:r>
      <w:r w:rsidRPr="005500A0">
        <w:t xml:space="preserve"> do not know very well</w:t>
      </w:r>
      <w:r>
        <w:t>. Y</w:t>
      </w:r>
      <w:r w:rsidRPr="005500A0">
        <w:t>ou really need to see them face to face. In our submission</w:t>
      </w:r>
      <w:r>
        <w:t>,</w:t>
      </w:r>
      <w:r w:rsidRPr="005500A0">
        <w:t xml:space="preserve"> we</w:t>
      </w:r>
      <w:r>
        <w:t xml:space="preserve"> </w:t>
      </w:r>
      <w:r>
        <w:t xml:space="preserve">also </w:t>
      </w:r>
      <w:r w:rsidRPr="005500A0">
        <w:t>talked about the difficulty of trying to engage quite complex young people by video.</w:t>
      </w:r>
    </w:p>
    <w:p w:rsidR="00620F26" w:rsidP="00620F26">
      <w:pPr>
        <w:pStyle w:val="Remark"/>
      </w:pPr>
      <w:r w:rsidRPr="005500A0">
        <w:t>We talk</w:t>
      </w:r>
      <w:r>
        <w:t>ed</w:t>
      </w:r>
      <w:r w:rsidRPr="005500A0">
        <w:t xml:space="preserve"> earlier about try</w:t>
      </w:r>
      <w:r>
        <w:t>ing</w:t>
      </w:r>
      <w:r w:rsidRPr="005500A0">
        <w:t xml:space="preserve"> to support non</w:t>
      </w:r>
      <w:r>
        <w:t>-</w:t>
      </w:r>
      <w:r w:rsidRPr="005500A0">
        <w:t xml:space="preserve">verbal communications, </w:t>
      </w:r>
      <w:r>
        <w:t>which</w:t>
      </w:r>
      <w:r w:rsidRPr="005500A0">
        <w:t xml:space="preserve"> is very difficult</w:t>
      </w:r>
      <w:r>
        <w:t>.</w:t>
      </w:r>
      <w:r w:rsidRPr="005500A0">
        <w:t xml:space="preserve"> You have to work much more intensely.</w:t>
      </w:r>
      <w:r>
        <w:t xml:space="preserve"> </w:t>
      </w:r>
      <w:r w:rsidRPr="005500A0">
        <w:t>There a</w:t>
      </w:r>
      <w:r>
        <w:t>re lots</w:t>
      </w:r>
      <w:r w:rsidRPr="005500A0">
        <w:t xml:space="preserve"> of other issues</w:t>
      </w:r>
      <w:r w:rsidR="00155D0D">
        <w:t>, such as</w:t>
      </w:r>
      <w:r>
        <w:t xml:space="preserve"> privacy. </w:t>
      </w:r>
      <w:r w:rsidRPr="005500A0">
        <w:t>I did a video consultation and</w:t>
      </w:r>
      <w:r>
        <w:t xml:space="preserve">, </w:t>
      </w:r>
      <w:r w:rsidRPr="005500A0">
        <w:t>about 20 minutes in</w:t>
      </w:r>
      <w:r>
        <w:t>,</w:t>
      </w:r>
      <w:r w:rsidRPr="005500A0">
        <w:t xml:space="preserve"> I heard another voice from the corner of the room</w:t>
      </w:r>
      <w:r w:rsidR="00155D0D">
        <w:t xml:space="preserve">. It </w:t>
      </w:r>
      <w:r w:rsidRPr="005500A0">
        <w:t>was a younger child</w:t>
      </w:r>
      <w:r>
        <w:t xml:space="preserve"> who was in the room answering questions. </w:t>
      </w:r>
      <w:r w:rsidRPr="005500A0">
        <w:t>You do not have that same control of the space.</w:t>
      </w:r>
    </w:p>
    <w:p w:rsidR="00620F26" w:rsidP="00620F26">
      <w:pPr>
        <w:pStyle w:val="Remark"/>
      </w:pPr>
      <w:r w:rsidRPr="005500A0">
        <w:t xml:space="preserve">It is </w:t>
      </w:r>
      <w:r>
        <w:t xml:space="preserve">wrong to think </w:t>
      </w:r>
      <w:r w:rsidRPr="005500A0">
        <w:t xml:space="preserve">that online working </w:t>
      </w:r>
      <w:r w:rsidR="00340197">
        <w:t>will</w:t>
      </w:r>
      <w:r w:rsidRPr="005500A0">
        <w:t xml:space="preserve"> be much more efficient for st</w:t>
      </w:r>
      <w:r>
        <w:t>a</w:t>
      </w:r>
      <w:r w:rsidRPr="005500A0">
        <w:t xml:space="preserve">ff and less stressful, because </w:t>
      </w:r>
      <w:r>
        <w:t>it</w:t>
      </w:r>
      <w:r w:rsidRPr="005500A0">
        <w:t xml:space="preserve"> is not necessarily the case</w:t>
      </w:r>
      <w:r>
        <w:t>.</w:t>
      </w:r>
      <w:r w:rsidRPr="005500A0">
        <w:t xml:space="preserve"> </w:t>
      </w:r>
      <w:r>
        <w:t>A</w:t>
      </w:r>
      <w:r w:rsidRPr="005500A0">
        <w:t>gain, we need to find th</w:t>
      </w:r>
      <w:r>
        <w:t>e</w:t>
      </w:r>
      <w:r w:rsidRPr="005500A0">
        <w:t xml:space="preserve"> balance of </w:t>
      </w:r>
      <w:r>
        <w:t>that</w:t>
      </w:r>
      <w:r w:rsidRPr="005500A0">
        <w:t xml:space="preserve"> blended approach for patients as well as staff</w:t>
      </w:r>
      <w:r>
        <w:t xml:space="preserve">. </w:t>
      </w:r>
      <w:r w:rsidRPr="005500A0">
        <w:t xml:space="preserve">We need to do more research into that. </w:t>
      </w:r>
    </w:p>
    <w:p w:rsidR="00620F26" w:rsidRPr="005500A0" w:rsidP="00620F26">
      <w:pPr>
        <w:pStyle w:val="Remark"/>
      </w:pPr>
      <w:r w:rsidRPr="005500A0">
        <w:t>I have one more point. We talked about inequalities</w:t>
      </w:r>
      <w:r>
        <w:t xml:space="preserve"> and vulnerable groups</w:t>
      </w:r>
      <w:r w:rsidR="006D6266">
        <w:t>, but</w:t>
      </w:r>
      <w:r>
        <w:t xml:space="preserve"> w</w:t>
      </w:r>
      <w:r w:rsidRPr="005500A0">
        <w:t xml:space="preserve">e have not talked </w:t>
      </w:r>
      <w:r>
        <w:t xml:space="preserve">very much </w:t>
      </w:r>
      <w:r w:rsidRPr="005500A0">
        <w:t>about autism and learning disabilit</w:t>
      </w:r>
      <w:r>
        <w:t>y</w:t>
      </w:r>
      <w:r w:rsidRPr="005500A0">
        <w:t>.</w:t>
      </w:r>
      <w:r>
        <w:t xml:space="preserve"> </w:t>
      </w:r>
      <w:r w:rsidRPr="005500A0">
        <w:t xml:space="preserve">I </w:t>
      </w:r>
      <w:r>
        <w:t xml:space="preserve">have been </w:t>
      </w:r>
      <w:r w:rsidRPr="005500A0">
        <w:t>surprised by how many young people are requesting face</w:t>
      </w:r>
      <w:r>
        <w:t>-</w:t>
      </w:r>
      <w:r w:rsidRPr="005500A0">
        <w:t>to</w:t>
      </w:r>
      <w:r>
        <w:t>-</w:t>
      </w:r>
      <w:r w:rsidRPr="005500A0">
        <w:t>face appointments with me rather than doing it by video or telephone</w:t>
      </w:r>
      <w:r>
        <w:t>. I thought that most of them would automatically prefer that</w:t>
      </w:r>
      <w:r w:rsidR="006D6266">
        <w:t>, but</w:t>
      </w:r>
      <w:r>
        <w:t xml:space="preserve"> it is n</w:t>
      </w:r>
      <w:r w:rsidRPr="005500A0">
        <w:t>ot necessarily the case. Some do and some do</w:t>
      </w:r>
      <w:r>
        <w:t xml:space="preserve"> not</w:t>
      </w:r>
      <w:r w:rsidR="005F6BC9">
        <w:t xml:space="preserve">. It </w:t>
      </w:r>
      <w:r w:rsidRPr="005500A0">
        <w:t>is young people with autism and social anxiety who really struggle to do things remotely</w:t>
      </w:r>
      <w:r w:rsidR="005F6BC9">
        <w:t>,</w:t>
      </w:r>
      <w:r>
        <w:t xml:space="preserve"> and a lot of them would rather come in.</w:t>
      </w:r>
    </w:p>
    <w:p w:rsidR="00620F26" w:rsidRPr="005500A0" w:rsidP="00620F26">
      <w:pPr>
        <w:pStyle w:val="Question"/>
      </w:pPr>
      <w:sdt>
        <w:sdtPr>
          <w:alias w:val="Member"/>
          <w:tag w:val="&lt;Member mnisId='4275' dodsId='104102'&gt;"/>
          <w:id w:val="189259048"/>
          <w:placeholder>
            <w:docPart w:val="8CAF21865EB54BDAB121A7823819F7F5"/>
          </w:placeholder>
          <w:richText/>
        </w:sdtPr>
        <w:sdtContent>
          <w:r>
            <w:rPr>
              <w:b/>
            </w:rPr>
            <w:t>The Chair:</w:t>
          </w:r>
        </w:sdtContent>
      </w:sdt>
      <w:r>
        <w:t xml:space="preserve"> </w:t>
      </w:r>
      <w:r w:rsidRPr="005500A0">
        <w:t>That is an important point</w:t>
      </w:r>
      <w:r>
        <w:t>.</w:t>
      </w:r>
      <w:r w:rsidRPr="005500A0">
        <w:t xml:space="preserve"> Thank you for reminding us of that and raising it.</w:t>
      </w:r>
    </w:p>
    <w:p w:rsidR="00620F26" w:rsidP="00620F26">
      <w:pPr>
        <w:pStyle w:val="Question"/>
        <w:numPr>
          <w:ilvl w:val="0"/>
          <w:numId w:val="0"/>
        </w:numPr>
        <w:ind w:left="794"/>
      </w:pPr>
      <w:r>
        <w:t>Eric has a</w:t>
      </w:r>
      <w:r w:rsidRPr="005500A0">
        <w:t>sked you about your wish</w:t>
      </w:r>
      <w:r>
        <w:t xml:space="preserve"> </w:t>
      </w:r>
      <w:r w:rsidRPr="005500A0">
        <w:t>list</w:t>
      </w:r>
      <w:r>
        <w:t xml:space="preserve">, </w:t>
      </w:r>
      <w:r w:rsidR="003E2A6D">
        <w:t xml:space="preserve">which is </w:t>
      </w:r>
      <w:r w:rsidRPr="005500A0">
        <w:t xml:space="preserve">perhaps more directed at the service providers. We are trying to provide specific policy recommendations to </w:t>
      </w:r>
      <w:r>
        <w:t xml:space="preserve">government. </w:t>
      </w:r>
      <w:r w:rsidRPr="005500A0">
        <w:t>I am interested in whether you guys have anything you would like to add to your wish</w:t>
      </w:r>
      <w:r>
        <w:t xml:space="preserve"> </w:t>
      </w:r>
      <w:r w:rsidRPr="005500A0">
        <w:t>list</w:t>
      </w:r>
      <w:r w:rsidR="003E2A6D">
        <w:t>,</w:t>
      </w:r>
      <w:r w:rsidRPr="005500A0">
        <w:t xml:space="preserve"> beyond the </w:t>
      </w:r>
      <w:r>
        <w:t>D</w:t>
      </w:r>
      <w:r w:rsidRPr="005500A0">
        <w:t xml:space="preserve">ebrett's for </w:t>
      </w:r>
      <w:r>
        <w:t>TikTok</w:t>
      </w:r>
      <w:r w:rsidRPr="005500A0">
        <w:t>, which is a mind</w:t>
      </w:r>
      <w:r>
        <w:t>-</w:t>
      </w:r>
      <w:r w:rsidRPr="005500A0">
        <w:t>boggling idea</w:t>
      </w:r>
      <w:r>
        <w:t xml:space="preserve">. Do you have </w:t>
      </w:r>
      <w:r w:rsidRPr="005500A0">
        <w:t>specific recommendations</w:t>
      </w:r>
      <w:r>
        <w:t xml:space="preserve">? </w:t>
      </w:r>
      <w:r w:rsidRPr="005500A0">
        <w:t>We have mentioned skills f</w:t>
      </w:r>
      <w:r>
        <w:t>or</w:t>
      </w:r>
      <w:r w:rsidRPr="005500A0">
        <w:t xml:space="preserve"> staff and professionals in the sector. We have also mentioned making sure that we reach vulnerable groups in the most </w:t>
      </w:r>
      <w:r>
        <w:t xml:space="preserve">appropriate </w:t>
      </w:r>
      <w:r w:rsidRPr="005500A0">
        <w:t xml:space="preserve">way. </w:t>
      </w:r>
      <w:r>
        <w:t>Clearly, children are a huge topic. Linda, did you have anything else in specific policy terms?</w:t>
      </w:r>
      <w:r w:rsidRPr="005500A0">
        <w:t xml:space="preserve"> </w:t>
      </w:r>
    </w:p>
    <w:p w:rsidR="00F27827" w:rsidP="00620F26">
      <w:pPr>
        <w:pStyle w:val="Answer"/>
      </w:pPr>
      <w:r>
        <w:rPr>
          <w:b/>
          <w:i/>
        </w:rPr>
        <w:t xml:space="preserve">Dr Linda Kaye: </w:t>
      </w:r>
      <w:r>
        <w:t>W</w:t>
      </w:r>
      <w:r w:rsidRPr="008E4DD7">
        <w:t xml:space="preserve">hat would be immensely useful </w:t>
      </w:r>
      <w:r>
        <w:t xml:space="preserve">is </w:t>
      </w:r>
      <w:r w:rsidR="003B7D62">
        <w:t>co</w:t>
      </w:r>
      <w:r w:rsidR="00C74E65">
        <w:t>-</w:t>
      </w:r>
      <w:r w:rsidRPr="008E4DD7">
        <w:t>operation from social tech companies about data sharing</w:t>
      </w:r>
      <w:r>
        <w:t>. T</w:t>
      </w:r>
      <w:r w:rsidRPr="008E4DD7">
        <w:t>his would give us a much better</w:t>
      </w:r>
      <w:r>
        <w:t>,</w:t>
      </w:r>
      <w:r w:rsidRPr="008E4DD7">
        <w:t xml:space="preserve"> data</w:t>
      </w:r>
      <w:r>
        <w:t>-</w:t>
      </w:r>
      <w:r w:rsidRPr="008E4DD7">
        <w:t>driven way of understanding behaviours</w:t>
      </w:r>
      <w:r>
        <w:t xml:space="preserve"> </w:t>
      </w:r>
      <w:r w:rsidRPr="008E4DD7">
        <w:t>on things like social media</w:t>
      </w:r>
      <w:r>
        <w:t xml:space="preserve"> and enable us to do better research. </w:t>
      </w:r>
      <w:r w:rsidRPr="008E4DD7">
        <w:t>To know what the impacts are, we have to move beyond the research that has been done, which is very cross</w:t>
      </w:r>
      <w:r>
        <w:t>-</w:t>
      </w:r>
      <w:r w:rsidRPr="008E4DD7">
        <w:t>sectional and relian</w:t>
      </w:r>
      <w:r>
        <w:t>t</w:t>
      </w:r>
      <w:r w:rsidRPr="008E4DD7">
        <w:t xml:space="preserve"> on people</w:t>
      </w:r>
      <w:r>
        <w:t>’</w:t>
      </w:r>
      <w:r w:rsidRPr="008E4DD7">
        <w:t>s estimates of how much they use</w:t>
      </w:r>
      <w:r>
        <w:t xml:space="preserve">. </w:t>
      </w:r>
    </w:p>
    <w:p w:rsidR="00620F26" w:rsidRPr="008E4DD7" w:rsidP="00620F26">
      <w:pPr>
        <w:pStyle w:val="Answer"/>
      </w:pPr>
      <w:r>
        <w:t>A</w:t>
      </w:r>
      <w:r w:rsidRPr="008E4DD7">
        <w:t xml:space="preserve"> growing body of evidence </w:t>
      </w:r>
      <w:r>
        <w:t xml:space="preserve">suggests </w:t>
      </w:r>
      <w:r w:rsidRPr="008E4DD7">
        <w:t xml:space="preserve">that those estimates are nowhere near good enough; </w:t>
      </w:r>
      <w:r>
        <w:t>t</w:t>
      </w:r>
      <w:r w:rsidRPr="008E4DD7">
        <w:t>hey</w:t>
      </w:r>
      <w:r w:rsidR="00F27827">
        <w:t xml:space="preserve"> a</w:t>
      </w:r>
      <w:r w:rsidRPr="008E4DD7">
        <w:t>re just not accurate. There is a likely inflation about understanding</w:t>
      </w:r>
      <w:r>
        <w:t xml:space="preserve"> the impacts based on the fact that those </w:t>
      </w:r>
      <w:r w:rsidRPr="008E4DD7">
        <w:t>estimates are perhaps not very accurate. Co</w:t>
      </w:r>
      <w:r>
        <w:t>-</w:t>
      </w:r>
      <w:r w:rsidRPr="008E4DD7">
        <w:t>operation from social tech companies on sharing data to corr</w:t>
      </w:r>
      <w:r>
        <w:t>oborate those estimates would be immensely useful</w:t>
      </w:r>
      <w:r w:rsidRPr="008E4DD7">
        <w:t xml:space="preserve"> </w:t>
      </w:r>
      <w:r>
        <w:t>in relation to</w:t>
      </w:r>
      <w:r w:rsidRPr="008E4DD7">
        <w:t xml:space="preserve"> mental health. Speaking as a researcher, I know that would be very helpful.</w:t>
      </w:r>
    </w:p>
    <w:p w:rsidR="00620F26" w:rsidRPr="008E4DD7" w:rsidP="00620F26">
      <w:pPr>
        <w:pStyle w:val="Answer"/>
      </w:pPr>
      <w:r w:rsidRPr="008E4DD7">
        <w:t xml:space="preserve">Something that came out for me when thinking about these issues was the importance </w:t>
      </w:r>
      <w:r>
        <w:t xml:space="preserve">of matters to do with </w:t>
      </w:r>
      <w:r w:rsidRPr="008E4DD7">
        <w:t xml:space="preserve">health and safety </w:t>
      </w:r>
      <w:r>
        <w:t xml:space="preserve">and the need for work </w:t>
      </w:r>
      <w:r w:rsidRPr="008E4DD7">
        <w:t xml:space="preserve">policies </w:t>
      </w:r>
      <w:r>
        <w:t>to be</w:t>
      </w:r>
      <w:r w:rsidRPr="008E4DD7">
        <w:t xml:space="preserve"> much more mindful </w:t>
      </w:r>
      <w:r>
        <w:t>of</w:t>
      </w:r>
      <w:r w:rsidRPr="008E4DD7">
        <w:t xml:space="preserve"> health and safety considerations when using technology</w:t>
      </w:r>
      <w:r>
        <w:t xml:space="preserve">, </w:t>
      </w:r>
      <w:r w:rsidRPr="008E4DD7">
        <w:t>because there are risk associations</w:t>
      </w:r>
      <w:r>
        <w:t xml:space="preserve"> with using it. </w:t>
      </w:r>
      <w:r w:rsidR="00814053">
        <w:t>The Government’s</w:t>
      </w:r>
      <w:r w:rsidRPr="008E4DD7">
        <w:t xml:space="preserve"> bullying and harassment policy does not mention social media. The only things included are letter, face to face</w:t>
      </w:r>
      <w:r>
        <w:t>, email</w:t>
      </w:r>
      <w:r w:rsidRPr="008E4DD7">
        <w:t xml:space="preserve"> and phone, which seems to overlook a huge area where harmful and toxic behaviour can happen.</w:t>
      </w:r>
      <w:r>
        <w:t xml:space="preserve"> </w:t>
      </w:r>
      <w:r w:rsidRPr="008E4DD7">
        <w:t>I would like to put forward</w:t>
      </w:r>
      <w:r>
        <w:t xml:space="preserve"> things like that </w:t>
      </w:r>
      <w:r w:rsidRPr="008E4DD7">
        <w:t>as recommendations.</w:t>
      </w:r>
    </w:p>
    <w:p w:rsidR="00620F26" w:rsidP="00620F26">
      <w:pPr>
        <w:pStyle w:val="Answer"/>
      </w:pPr>
      <w:r>
        <w:rPr>
          <w:b/>
          <w:i/>
        </w:rPr>
        <w:t xml:space="preserve">Dr Bernadka Dubicka: </w:t>
      </w:r>
      <w:r w:rsidRPr="008E4DD7">
        <w:t>The college has</w:t>
      </w:r>
      <w:r w:rsidR="00724BFA">
        <w:t xml:space="preserve"> also</w:t>
      </w:r>
      <w:r w:rsidRPr="008E4DD7">
        <w:t xml:space="preserve"> called for data sharing</w:t>
      </w:r>
      <w:r>
        <w:t>, so I completely agree with that. It also needs to be within the right ethical framework, because, as you know, i</w:t>
      </w:r>
      <w:r w:rsidRPr="008E4DD7">
        <w:t>t takes months to get anything through an ethical committee</w:t>
      </w:r>
      <w:r>
        <w:t>, even</w:t>
      </w:r>
      <w:r w:rsidRPr="008E4DD7">
        <w:t xml:space="preserve"> </w:t>
      </w:r>
      <w:r>
        <w:t>for</w:t>
      </w:r>
      <w:r w:rsidRPr="008E4DD7">
        <w:t xml:space="preserve"> a number </w:t>
      </w:r>
      <w:r>
        <w:t>as small as</w:t>
      </w:r>
      <w:r w:rsidRPr="008E4DD7">
        <w:t xml:space="preserve"> 10 people. Data </w:t>
      </w:r>
      <w:r>
        <w:t xml:space="preserve">and tech </w:t>
      </w:r>
      <w:r w:rsidRPr="008E4DD7">
        <w:t>companies just take all this data and do what they want with it, so we</w:t>
      </w:r>
      <w:r>
        <w:t xml:space="preserve"> </w:t>
      </w:r>
      <w:r w:rsidRPr="008E4DD7">
        <w:t>need</w:t>
      </w:r>
      <w:r>
        <w:t xml:space="preserve"> urgently</w:t>
      </w:r>
      <w:r w:rsidRPr="008E4DD7">
        <w:t xml:space="preserve"> to look at the right ethical framework for sharing dat</w:t>
      </w:r>
      <w:r>
        <w:t>a. M</w:t>
      </w:r>
      <w:r w:rsidRPr="008E4DD7">
        <w:t xml:space="preserve">odels have been proposed for that. </w:t>
      </w:r>
    </w:p>
    <w:p w:rsidR="00620F26" w:rsidP="00620F26">
      <w:pPr>
        <w:pStyle w:val="Answer"/>
      </w:pPr>
      <w:r w:rsidRPr="008E4DD7">
        <w:t xml:space="preserve">The college has </w:t>
      </w:r>
      <w:r w:rsidR="00370B84">
        <w:t xml:space="preserve">also </w:t>
      </w:r>
      <w:r w:rsidRPr="008E4DD7">
        <w:t>called for</w:t>
      </w:r>
      <w:r>
        <w:t xml:space="preserve"> digital tax. We need research</w:t>
      </w:r>
      <w:r w:rsidR="006D6266">
        <w:t>, but</w:t>
      </w:r>
      <w:r>
        <w:t xml:space="preserve"> who </w:t>
      </w:r>
      <w:r w:rsidR="00340197">
        <w:t>will</w:t>
      </w:r>
      <w:r w:rsidRPr="008E4DD7">
        <w:t xml:space="preserve"> fund it? </w:t>
      </w:r>
      <w:r>
        <w:t>Companies</w:t>
      </w:r>
      <w:r w:rsidRPr="008E4DD7">
        <w:t xml:space="preserve"> are making huge profits</w:t>
      </w:r>
      <w:r w:rsidR="006D6266">
        <w:t>, but</w:t>
      </w:r>
      <w:r w:rsidRPr="008E4DD7">
        <w:t xml:space="preserve"> we need some of those profits to be put into trying to make the </w:t>
      </w:r>
      <w:r>
        <w:t>internet</w:t>
      </w:r>
      <w:r w:rsidRPr="008E4DD7">
        <w:t xml:space="preserve"> a safer place for children</w:t>
      </w:r>
      <w:r>
        <w:t>,</w:t>
      </w:r>
      <w:r w:rsidRPr="008E4DD7">
        <w:t xml:space="preserve"> young people and vulnerable users. The research has to be focused much more on specific vulnerable groups and how they interact with various platforms. </w:t>
      </w:r>
    </w:p>
    <w:p w:rsidR="00620F26" w:rsidP="00620F26">
      <w:pPr>
        <w:pStyle w:val="Answer"/>
      </w:pPr>
      <w:r>
        <w:t xml:space="preserve">As for other recommendations, the Government funded a prevalence survey. We have a representative sample of </w:t>
      </w:r>
      <w:r w:rsidRPr="008E4DD7">
        <w:t xml:space="preserve">children and young people that should be followed up annually, and the right questions need to be asked about digital technologies so that we can see what happens to them year on year. We are never going to </w:t>
      </w:r>
      <w:r>
        <w:t>answer</w:t>
      </w:r>
      <w:r w:rsidRPr="008E4DD7">
        <w:t xml:space="preserve"> those questions unless the </w:t>
      </w:r>
      <w:r>
        <w:t>Government</w:t>
      </w:r>
      <w:r w:rsidRPr="008E4DD7">
        <w:t xml:space="preserve"> fund that kind of good</w:t>
      </w:r>
      <w:r>
        <w:t>,</w:t>
      </w:r>
      <w:r w:rsidRPr="008E4DD7">
        <w:t xml:space="preserve"> longitudinal research.</w:t>
      </w:r>
    </w:p>
    <w:p w:rsidR="00620F26" w:rsidRPr="008E4DD7" w:rsidP="00620F26">
      <w:pPr>
        <w:pStyle w:val="Answer"/>
      </w:pPr>
      <w:r w:rsidRPr="008E4DD7">
        <w:t xml:space="preserve">As I said previously, we need research on developing brains and some of the neuroscience </w:t>
      </w:r>
      <w:r w:rsidR="00326C92">
        <w:t>on</w:t>
      </w:r>
      <w:r w:rsidRPr="008E4DD7">
        <w:t xml:space="preserve"> that. Lastly, </w:t>
      </w:r>
      <w:r>
        <w:t xml:space="preserve">we need to </w:t>
      </w:r>
      <w:r w:rsidRPr="008E4DD7">
        <w:t xml:space="preserve">look at the benefits of digital technology, </w:t>
      </w:r>
      <w:r>
        <w:t>which</w:t>
      </w:r>
      <w:r w:rsidRPr="008E4DD7">
        <w:t xml:space="preserve"> we talked about earlier. </w:t>
      </w:r>
      <w:r>
        <w:t xml:space="preserve">We </w:t>
      </w:r>
      <w:r w:rsidR="002B68B5">
        <w:t xml:space="preserve">also </w:t>
      </w:r>
      <w:r>
        <w:t>need to look</w:t>
      </w:r>
      <w:r w:rsidRPr="008E4DD7">
        <w:t xml:space="preserve"> at </w:t>
      </w:r>
      <w:r>
        <w:t>how</w:t>
      </w:r>
      <w:r w:rsidRPr="008E4DD7">
        <w:t xml:space="preserve"> regulation might affect </w:t>
      </w:r>
      <w:r>
        <w:t>use and</w:t>
      </w:r>
      <w:r w:rsidRPr="008E4DD7">
        <w:t xml:space="preserve"> what </w:t>
      </w:r>
      <w:r>
        <w:t>any</w:t>
      </w:r>
      <w:r w:rsidRPr="008E4DD7">
        <w:t xml:space="preserve"> unintended consequences might be.</w:t>
      </w:r>
    </w:p>
    <w:p w:rsidR="00620F26" w:rsidP="00620F26">
      <w:pPr>
        <w:pStyle w:val="Remark"/>
      </w:pPr>
      <w:sdt>
        <w:sdtPr>
          <w:alias w:val="Member"/>
          <w:tag w:val="&lt;Member mnisId='4275' dodsId='104102'&gt;"/>
          <w:id w:val="1507627318"/>
          <w:placeholder>
            <w:docPart w:val="8CAF21865EB54BDAB121A7823819F7F5"/>
          </w:placeholder>
          <w:richText/>
        </w:sdtPr>
        <w:sdtContent>
          <w:r>
            <w:rPr>
              <w:b/>
            </w:rPr>
            <w:t>The Chair:</w:t>
          </w:r>
        </w:sdtContent>
      </w:sdt>
      <w:r>
        <w:t xml:space="preserve"> </w:t>
      </w:r>
      <w:r w:rsidRPr="008E4DD7">
        <w:t xml:space="preserve">Thank you. </w:t>
      </w:r>
      <w:r>
        <w:t xml:space="preserve">As many of you have mentioned, </w:t>
      </w:r>
      <w:r w:rsidRPr="008E4DD7">
        <w:t xml:space="preserve">one of the challenges for us as a committee </w:t>
      </w:r>
      <w:r>
        <w:t>relates to e</w:t>
      </w:r>
      <w:r w:rsidRPr="008E4DD7">
        <w:t xml:space="preserve">arly indicators </w:t>
      </w:r>
      <w:r>
        <w:t>in</w:t>
      </w:r>
      <w:r w:rsidRPr="008E4DD7">
        <w:t xml:space="preserve"> research</w:t>
      </w:r>
      <w:r>
        <w:t>. W</w:t>
      </w:r>
      <w:r w:rsidRPr="008E4DD7">
        <w:t xml:space="preserve">hen we look </w:t>
      </w:r>
      <w:r>
        <w:t xml:space="preserve">out </w:t>
      </w:r>
      <w:r w:rsidRPr="008E4DD7">
        <w:t>two to five years</w:t>
      </w:r>
      <w:r>
        <w:t>, it will be i</w:t>
      </w:r>
      <w:r w:rsidRPr="008E4DD7">
        <w:t>mportant to keep an eye on what research is emerging</w:t>
      </w:r>
      <w:r>
        <w:t xml:space="preserve"> and e</w:t>
      </w:r>
      <w:r w:rsidRPr="008E4DD7">
        <w:t xml:space="preserve">ncourage it into the right areas. </w:t>
      </w:r>
    </w:p>
    <w:p w:rsidR="002A591F" w:rsidP="00326C92">
      <w:pPr>
        <w:pStyle w:val="Remark"/>
      </w:pPr>
      <w:r w:rsidRPr="008E4DD7">
        <w:t>Thank you very much for an extremely interesting session.</w:t>
      </w:r>
      <w:r>
        <w:t xml:space="preserve"> </w:t>
      </w:r>
      <w:r w:rsidRPr="008E4DD7">
        <w:t xml:space="preserve">I feel like we have learned a lot this morning. All that is left for me to do is to wish you a happy </w:t>
      </w:r>
      <w:r>
        <w:t>h</w:t>
      </w:r>
      <w:r w:rsidRPr="008E4DD7">
        <w:t>oliday and thank you very much for your time. I formally close this meeting</w:t>
      </w:r>
      <w:r>
        <w:t>.</w:t>
      </w:r>
    </w:p>
    <w:sectPr w:rsidSect="00277EFD">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F2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F2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F2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F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83D2F" w:rsidP="009277D8">
        <w:pPr>
          <w:pStyle w:val="Para"/>
          <w:rPr>
            <w:color w:val="808080"/>
          </w:rPr>
        </w:pPr>
        <w:r w:rsidRPr="007B40DD">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83D2F"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F2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0555896"/>
      <w:docPartObj>
        <w:docPartGallery w:val="Page Numbers (Top of Page)"/>
        <w:docPartUnique/>
      </w:docPartObj>
    </w:sdtPr>
    <w:sdtEndPr>
      <w:rPr>
        <w:noProof/>
      </w:rPr>
    </w:sdtEndPr>
    <w:sdtContent>
      <w:p w:rsidR="00277EFD">
        <w:pPr>
          <w:pStyle w:val="Header"/>
          <w:jc w:val="right"/>
        </w:pPr>
        <w:r>
          <w:fldChar w:fldCharType="begin"/>
        </w:r>
        <w:r>
          <w:instrText xml:space="preserve"> PAGE   \* MERGEFORMAT </w:instrText>
        </w:r>
        <w:r>
          <w:fldChar w:fldCharType="separate"/>
        </w:r>
        <w:r w:rsidR="003F0B40">
          <w:rPr>
            <w:noProof/>
          </w:rPr>
          <w:t>28</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16EE22D0"/>
    <w:lvl w:ilvl="0">
      <w:start w:val="4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83D2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3">
    <w:name w:val="Unresolved Mention3"/>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3A6871"/>
    <w:rPr>
      <w:sz w:val="16"/>
      <w:szCs w:val="16"/>
    </w:rPr>
  </w:style>
  <w:style w:type="paragraph" w:styleId="CommentText">
    <w:name w:val="annotation text"/>
    <w:basedOn w:val="Normal"/>
    <w:link w:val="CommentTextChar"/>
    <w:uiPriority w:val="99"/>
    <w:semiHidden/>
    <w:unhideWhenUsed/>
    <w:rsid w:val="003A6871"/>
    <w:rPr>
      <w:sz w:val="20"/>
      <w:szCs w:val="20"/>
    </w:rPr>
  </w:style>
  <w:style w:type="character" w:customStyle="1" w:styleId="CommentTextChar">
    <w:name w:val="Comment Text Char"/>
    <w:basedOn w:val="DefaultParagraphFont"/>
    <w:link w:val="CommentText"/>
    <w:uiPriority w:val="99"/>
    <w:semiHidden/>
    <w:rsid w:val="003A687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3A6871"/>
    <w:rPr>
      <w:b/>
      <w:bCs/>
    </w:rPr>
  </w:style>
  <w:style w:type="character" w:customStyle="1" w:styleId="CommentSubjectChar">
    <w:name w:val="Comment Subject Char"/>
    <w:basedOn w:val="CommentTextChar"/>
    <w:link w:val="CommentSubject"/>
    <w:uiPriority w:val="99"/>
    <w:semiHidden/>
    <w:rsid w:val="003A6871"/>
    <w:rPr>
      <w:rFonts w:ascii="Verdana" w:hAnsi="Verdana"/>
      <w:b/>
      <w:bCs/>
      <w:sz w:val="20"/>
      <w:szCs w:val="20"/>
    </w:rPr>
  </w:style>
  <w:style w:type="character" w:customStyle="1" w:styleId="UnresolvedMention">
    <w:name w:val="Unresolved Mention"/>
    <w:basedOn w:val="DefaultParagraphFont"/>
    <w:uiPriority w:val="99"/>
    <w:semiHidden/>
    <w:unhideWhenUsed/>
    <w:rsid w:val="001E7568"/>
    <w:rPr>
      <w:color w:val="605E5C"/>
      <w:shd w:val="clear" w:color="auto" w:fill="E1DFDD"/>
    </w:rPr>
  </w:style>
  <w:style w:type="paragraph" w:styleId="Revision">
    <w:name w:val="Revision"/>
    <w:hidden/>
    <w:uiPriority w:val="99"/>
    <w:semiHidden/>
    <w:rsid w:val="00DB4EBA"/>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glossaryDocument" Target="glossary/document.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03F4B61F86E433E88C8860CBF9996F9"/>
        <w:category>
          <w:name w:val="General"/>
          <w:gallery w:val="placeholder"/>
        </w:category>
        <w:types>
          <w:type w:val="bbPlcHdr"/>
        </w:types>
        <w:behaviors>
          <w:behavior w:val="content"/>
        </w:behaviors>
        <w:guid w:val="{B2CECF7D-197F-4922-BBF4-A3EC772D6CC8}"/>
      </w:docPartPr>
      <w:docPartBody>
        <w:p w:rsidR="00656A21" w:rsidP="007A3B88">
          <w:pPr>
            <w:pStyle w:val="503F4B61F86E433E88C8860CBF9996F9"/>
          </w:pPr>
          <w:r w:rsidRPr="00936236">
            <w:rPr>
              <w:rStyle w:val="PlaceholderText"/>
            </w:rPr>
            <w:t>Click or tap here to enter text.</w:t>
          </w:r>
        </w:p>
      </w:docPartBody>
    </w:docPart>
    <w:docPart>
      <w:docPartPr>
        <w:name w:val="6661D2052DF84D16AC2088199C6E9AFA"/>
        <w:category>
          <w:name w:val="General"/>
          <w:gallery w:val="placeholder"/>
        </w:category>
        <w:types>
          <w:type w:val="bbPlcHdr"/>
        </w:types>
        <w:behaviors>
          <w:behavior w:val="content"/>
        </w:behaviors>
        <w:guid w:val="{730150AA-55AB-47DE-9F7F-F7FE2A3D0D52}"/>
      </w:docPartPr>
      <w:docPartBody>
        <w:p w:rsidR="00656A21" w:rsidP="007A3B88">
          <w:pPr>
            <w:pStyle w:val="6661D2052DF84D16AC2088199C6E9AFA"/>
          </w:pPr>
          <w:r w:rsidRPr="00936236">
            <w:rPr>
              <w:rStyle w:val="PlaceholderText"/>
            </w:rPr>
            <w:t>Click or tap here to enter text.</w:t>
          </w:r>
        </w:p>
      </w:docPartBody>
    </w:docPart>
    <w:docPart>
      <w:docPartPr>
        <w:name w:val="81CB969F66644745A28A58D668222FB0"/>
        <w:category>
          <w:name w:val="General"/>
          <w:gallery w:val="placeholder"/>
        </w:category>
        <w:types>
          <w:type w:val="bbPlcHdr"/>
        </w:types>
        <w:behaviors>
          <w:behavior w:val="content"/>
        </w:behaviors>
        <w:guid w:val="{8C0B5F35-B67B-4FCF-8902-A87A4B699002}"/>
      </w:docPartPr>
      <w:docPartBody>
        <w:p w:rsidR="00656A21" w:rsidP="007A3B88">
          <w:pPr>
            <w:pStyle w:val="81CB969F66644745A28A58D668222FB0"/>
          </w:pPr>
          <w:r w:rsidRPr="00936236">
            <w:rPr>
              <w:rStyle w:val="PlaceholderText"/>
            </w:rPr>
            <w:t>Click or tap here to enter text.</w:t>
          </w:r>
        </w:p>
      </w:docPartBody>
    </w:docPart>
    <w:docPart>
      <w:docPartPr>
        <w:name w:val="010518E723354179ADF08744C10D3CC7"/>
        <w:category>
          <w:name w:val="General"/>
          <w:gallery w:val="placeholder"/>
        </w:category>
        <w:types>
          <w:type w:val="bbPlcHdr"/>
        </w:types>
        <w:behaviors>
          <w:behavior w:val="content"/>
        </w:behaviors>
        <w:guid w:val="{43648FFB-3D39-4E1E-9DB4-C5DA366E6C39}"/>
      </w:docPartPr>
      <w:docPartBody>
        <w:p w:rsidR="00656A21" w:rsidP="007A3B88">
          <w:pPr>
            <w:pStyle w:val="010518E723354179ADF08744C10D3CC7"/>
          </w:pPr>
          <w:r w:rsidRPr="00936236">
            <w:rPr>
              <w:rStyle w:val="PlaceholderText"/>
            </w:rPr>
            <w:t>Click or tap here to enter text.</w:t>
          </w:r>
        </w:p>
      </w:docPartBody>
    </w:docPart>
    <w:docPart>
      <w:docPartPr>
        <w:name w:val="DDD5A9AB0C01457FA5312515ED5034EC"/>
        <w:category>
          <w:name w:val="General"/>
          <w:gallery w:val="placeholder"/>
        </w:category>
        <w:types>
          <w:type w:val="bbPlcHdr"/>
        </w:types>
        <w:behaviors>
          <w:behavior w:val="content"/>
        </w:behaviors>
        <w:guid w:val="{9D26073A-C5EE-4DA4-A07F-7103934362B0}"/>
      </w:docPartPr>
      <w:docPartBody>
        <w:p w:rsidR="00656A21" w:rsidP="007A3B88">
          <w:pPr>
            <w:pStyle w:val="DDD5A9AB0C01457FA5312515ED5034EC"/>
          </w:pPr>
          <w:r w:rsidRPr="00936236">
            <w:rPr>
              <w:rStyle w:val="PlaceholderText"/>
            </w:rPr>
            <w:t>Click or tap here to enter text.</w:t>
          </w:r>
        </w:p>
      </w:docPartBody>
    </w:docPart>
    <w:docPart>
      <w:docPartPr>
        <w:name w:val="CF2070FE9C7844BFBAFF85C6973149EA"/>
        <w:category>
          <w:name w:val="General"/>
          <w:gallery w:val="placeholder"/>
        </w:category>
        <w:types>
          <w:type w:val="bbPlcHdr"/>
        </w:types>
        <w:behaviors>
          <w:behavior w:val="content"/>
        </w:behaviors>
        <w:guid w:val="{BC56E252-67D6-4716-B1E7-09CAFC9E765F}"/>
      </w:docPartPr>
      <w:docPartBody>
        <w:p w:rsidR="00656A21" w:rsidP="007A3B88">
          <w:pPr>
            <w:pStyle w:val="CF2070FE9C7844BFBAFF85C6973149EA"/>
          </w:pPr>
          <w:r w:rsidRPr="00936236">
            <w:rPr>
              <w:rStyle w:val="PlaceholderText"/>
            </w:rPr>
            <w:t>Click or tap here to enter text.</w:t>
          </w:r>
        </w:p>
      </w:docPartBody>
    </w:docPart>
    <w:docPart>
      <w:docPartPr>
        <w:name w:val="E3E712D3266B44E4A561CC6F44AB99B8"/>
        <w:category>
          <w:name w:val="General"/>
          <w:gallery w:val="placeholder"/>
        </w:category>
        <w:types>
          <w:type w:val="bbPlcHdr"/>
        </w:types>
        <w:behaviors>
          <w:behavior w:val="content"/>
        </w:behaviors>
        <w:guid w:val="{1937FD5B-D527-4756-A1D4-84E6C1E4E931}"/>
      </w:docPartPr>
      <w:docPartBody>
        <w:p w:rsidR="00656A21" w:rsidP="007A3B88">
          <w:pPr>
            <w:pStyle w:val="E3E712D3266B44E4A561CC6F44AB99B8"/>
          </w:pPr>
          <w:r w:rsidRPr="00936236">
            <w:rPr>
              <w:rStyle w:val="PlaceholderText"/>
            </w:rPr>
            <w:t>Click or tap here to enter text.</w:t>
          </w:r>
        </w:p>
      </w:docPartBody>
    </w:docPart>
    <w:docPart>
      <w:docPartPr>
        <w:name w:val="8F767030118147A7812E12E88534E732"/>
        <w:category>
          <w:name w:val="General"/>
          <w:gallery w:val="placeholder"/>
        </w:category>
        <w:types>
          <w:type w:val="bbPlcHdr"/>
        </w:types>
        <w:behaviors>
          <w:behavior w:val="content"/>
        </w:behaviors>
        <w:guid w:val="{9D877C3F-CBB7-4F80-9803-1DA06A5BF41C}"/>
      </w:docPartPr>
      <w:docPartBody>
        <w:p w:rsidR="00656A21" w:rsidP="007A3B88">
          <w:pPr>
            <w:pStyle w:val="8F767030118147A7812E12E88534E732"/>
          </w:pPr>
          <w:r w:rsidRPr="00936236">
            <w:rPr>
              <w:rStyle w:val="PlaceholderText"/>
            </w:rPr>
            <w:t>Click or tap here to enter text.</w:t>
          </w:r>
        </w:p>
      </w:docPartBody>
    </w:docPart>
    <w:docPart>
      <w:docPartPr>
        <w:name w:val="5E72685B62D8433BA70B7F2975A92A30"/>
        <w:category>
          <w:name w:val="General"/>
          <w:gallery w:val="placeholder"/>
        </w:category>
        <w:types>
          <w:type w:val="bbPlcHdr"/>
        </w:types>
        <w:behaviors>
          <w:behavior w:val="content"/>
        </w:behaviors>
        <w:guid w:val="{7B91AB33-DF32-4077-BD84-4B25B9D748DF}"/>
      </w:docPartPr>
      <w:docPartBody>
        <w:p w:rsidR="000C02E1" w:rsidP="00656A21">
          <w:pPr>
            <w:pStyle w:val="5E72685B62D8433BA70B7F2975A92A30"/>
          </w:pPr>
          <w:r w:rsidRPr="00936236">
            <w:rPr>
              <w:rStyle w:val="PlaceholderText"/>
            </w:rPr>
            <w:t>Click or tap here to enter text.</w:t>
          </w:r>
        </w:p>
      </w:docPartBody>
    </w:docPart>
    <w:docPart>
      <w:docPartPr>
        <w:name w:val="C612F4A11F5F4F2F878C37A059A9CDA5"/>
        <w:category>
          <w:name w:val="General"/>
          <w:gallery w:val="placeholder"/>
        </w:category>
        <w:types>
          <w:type w:val="bbPlcHdr"/>
        </w:types>
        <w:behaviors>
          <w:behavior w:val="content"/>
        </w:behaviors>
        <w:guid w:val="{1D12B679-CB71-40E4-B376-7E40FD192C21}"/>
      </w:docPartPr>
      <w:docPartBody>
        <w:p w:rsidR="000C02E1" w:rsidP="00656A21">
          <w:pPr>
            <w:pStyle w:val="C612F4A11F5F4F2F878C37A059A9CDA5"/>
          </w:pPr>
          <w:r w:rsidRPr="00936236">
            <w:rPr>
              <w:rStyle w:val="PlaceholderText"/>
            </w:rPr>
            <w:t>Click or tap here to enter text.</w:t>
          </w:r>
        </w:p>
      </w:docPartBody>
    </w:docPart>
    <w:docPart>
      <w:docPartPr>
        <w:name w:val="00CDAD5BEEC14A7CB084FB87942E4332"/>
        <w:category>
          <w:name w:val="General"/>
          <w:gallery w:val="placeholder"/>
        </w:category>
        <w:types>
          <w:type w:val="bbPlcHdr"/>
        </w:types>
        <w:behaviors>
          <w:behavior w:val="content"/>
        </w:behaviors>
        <w:guid w:val="{53A3601C-BFA6-433F-90BC-96FBBC60501E}"/>
      </w:docPartPr>
      <w:docPartBody>
        <w:p w:rsidR="000C02E1" w:rsidP="00656A21">
          <w:pPr>
            <w:pStyle w:val="00CDAD5BEEC14A7CB084FB87942E4332"/>
          </w:pPr>
          <w:r w:rsidRPr="00936236">
            <w:rPr>
              <w:rStyle w:val="PlaceholderText"/>
            </w:rPr>
            <w:t>Click or tap here to enter text.</w:t>
          </w:r>
        </w:p>
      </w:docPartBody>
    </w:docPart>
    <w:docPart>
      <w:docPartPr>
        <w:name w:val="8CAF21865EB54BDAB121A7823819F7F5"/>
        <w:category>
          <w:name w:val="General"/>
          <w:gallery w:val="placeholder"/>
        </w:category>
        <w:types>
          <w:type w:val="bbPlcHdr"/>
        </w:types>
        <w:behaviors>
          <w:behavior w:val="content"/>
        </w:behaviors>
        <w:guid w:val="{7C60F36F-5395-4349-BB47-2D408B2C950B}"/>
      </w:docPartPr>
      <w:docPartBody>
        <w:p w:rsidR="00763644" w:rsidP="000C02E1">
          <w:pPr>
            <w:pStyle w:val="8CAF21865EB54BDAB121A7823819F7F5"/>
          </w:pPr>
          <w:r w:rsidRPr="00936236">
            <w:rPr>
              <w:rStyle w:val="PlaceholderText"/>
            </w:rPr>
            <w:t>Click or tap here to enter text.</w:t>
          </w:r>
        </w:p>
      </w:docPartBody>
    </w:docPart>
    <w:docPart>
      <w:docPartPr>
        <w:name w:val="D1DC883643B04BC49EE21C7B8A8048AD"/>
        <w:category>
          <w:name w:val="General"/>
          <w:gallery w:val="placeholder"/>
        </w:category>
        <w:types>
          <w:type w:val="bbPlcHdr"/>
        </w:types>
        <w:behaviors>
          <w:behavior w:val="content"/>
        </w:behaviors>
        <w:guid w:val="{30AAC4F9-AE0F-4DEB-A550-C95F47616FB5}"/>
      </w:docPartPr>
      <w:docPartBody>
        <w:p w:rsidR="00763644" w:rsidP="000C02E1">
          <w:pPr>
            <w:pStyle w:val="D1DC883643B04BC49EE21C7B8A8048AD"/>
          </w:pPr>
          <w:r w:rsidRPr="00936236">
            <w:rPr>
              <w:rStyle w:val="PlaceholderText"/>
            </w:rPr>
            <w:t>Click or tap here to enter text.</w:t>
          </w:r>
        </w:p>
      </w:docPartBody>
    </w:docPart>
    <w:docPart>
      <w:docPartPr>
        <w:name w:val="2DFCDB91D4BD4C9ABC3D2A16EAE84856"/>
        <w:category>
          <w:name w:val="General"/>
          <w:gallery w:val="placeholder"/>
        </w:category>
        <w:types>
          <w:type w:val="bbPlcHdr"/>
        </w:types>
        <w:behaviors>
          <w:behavior w:val="content"/>
        </w:behaviors>
        <w:guid w:val="{0185EC7F-2621-49EC-B644-65CE5BB328DA}"/>
      </w:docPartPr>
      <w:docPartBody>
        <w:p w:rsidR="00763644" w:rsidP="000C02E1">
          <w:pPr>
            <w:pStyle w:val="2DFCDB91D4BD4C9ABC3D2A16EAE84856"/>
          </w:pPr>
          <w:r w:rsidRPr="00936236">
            <w:rPr>
              <w:rStyle w:val="PlaceholderText"/>
            </w:rPr>
            <w:t>Click or tap here to enter text.</w:t>
          </w:r>
        </w:p>
      </w:docPartBody>
    </w:docPart>
    <w:docPart>
      <w:docPartPr>
        <w:name w:val="96AFD29827E24E0CA036C93B336E3B11"/>
        <w:category>
          <w:name w:val="General"/>
          <w:gallery w:val="placeholder"/>
        </w:category>
        <w:types>
          <w:type w:val="bbPlcHdr"/>
        </w:types>
        <w:behaviors>
          <w:behavior w:val="content"/>
        </w:behaviors>
        <w:guid w:val="{34E73935-FDE4-4492-952F-22669F6DCA00}"/>
      </w:docPartPr>
      <w:docPartBody>
        <w:p w:rsidR="00763644" w:rsidP="000C02E1">
          <w:pPr>
            <w:pStyle w:val="96AFD29827E24E0CA036C93B336E3B11"/>
          </w:pPr>
          <w:r w:rsidRPr="0093623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02E1"/>
    <w:rPr>
      <w:color w:val="808080"/>
    </w:rPr>
  </w:style>
  <w:style w:type="paragraph" w:customStyle="1" w:styleId="503F4B61F86E433E88C8860CBF9996F9">
    <w:name w:val="503F4B61F86E433E88C8860CBF9996F9"/>
    <w:rsid w:val="007A3B88"/>
  </w:style>
  <w:style w:type="paragraph" w:customStyle="1" w:styleId="6661D2052DF84D16AC2088199C6E9AFA">
    <w:name w:val="6661D2052DF84D16AC2088199C6E9AFA"/>
    <w:rsid w:val="007A3B88"/>
  </w:style>
  <w:style w:type="paragraph" w:customStyle="1" w:styleId="81CB969F66644745A28A58D668222FB0">
    <w:name w:val="81CB969F66644745A28A58D668222FB0"/>
    <w:rsid w:val="007A3B88"/>
  </w:style>
  <w:style w:type="paragraph" w:customStyle="1" w:styleId="1C53945C764C4E1FA3DF7BB484FCF75E">
    <w:name w:val="1C53945C764C4E1FA3DF7BB484FCF75E"/>
    <w:rsid w:val="007A3B88"/>
  </w:style>
  <w:style w:type="paragraph" w:customStyle="1" w:styleId="010518E723354179ADF08744C10D3CC7">
    <w:name w:val="010518E723354179ADF08744C10D3CC7"/>
    <w:rsid w:val="007A3B88"/>
  </w:style>
  <w:style w:type="paragraph" w:customStyle="1" w:styleId="DDD5A9AB0C01457FA5312515ED5034EC">
    <w:name w:val="DDD5A9AB0C01457FA5312515ED5034EC"/>
    <w:rsid w:val="007A3B88"/>
  </w:style>
  <w:style w:type="paragraph" w:customStyle="1" w:styleId="CF2070FE9C7844BFBAFF85C6973149EA">
    <w:name w:val="CF2070FE9C7844BFBAFF85C6973149EA"/>
    <w:rsid w:val="007A3B88"/>
  </w:style>
  <w:style w:type="paragraph" w:customStyle="1" w:styleId="E3E712D3266B44E4A561CC6F44AB99B8">
    <w:name w:val="E3E712D3266B44E4A561CC6F44AB99B8"/>
    <w:rsid w:val="007A3B88"/>
  </w:style>
  <w:style w:type="paragraph" w:customStyle="1" w:styleId="8F767030118147A7812E12E88534E732">
    <w:name w:val="8F767030118147A7812E12E88534E732"/>
    <w:rsid w:val="007A3B88"/>
  </w:style>
  <w:style w:type="paragraph" w:customStyle="1" w:styleId="5E72685B62D8433BA70B7F2975A92A30">
    <w:name w:val="5E72685B62D8433BA70B7F2975A92A30"/>
    <w:rsid w:val="00656A21"/>
  </w:style>
  <w:style w:type="paragraph" w:customStyle="1" w:styleId="C612F4A11F5F4F2F878C37A059A9CDA5">
    <w:name w:val="C612F4A11F5F4F2F878C37A059A9CDA5"/>
    <w:rsid w:val="00656A21"/>
  </w:style>
  <w:style w:type="paragraph" w:customStyle="1" w:styleId="00CDAD5BEEC14A7CB084FB87942E4332">
    <w:name w:val="00CDAD5BEEC14A7CB084FB87942E4332"/>
    <w:rsid w:val="00656A21"/>
  </w:style>
  <w:style w:type="paragraph" w:customStyle="1" w:styleId="8CAF21865EB54BDAB121A7823819F7F5">
    <w:name w:val="8CAF21865EB54BDAB121A7823819F7F5"/>
    <w:rsid w:val="000C02E1"/>
  </w:style>
  <w:style w:type="paragraph" w:customStyle="1" w:styleId="D1DC883643B04BC49EE21C7B8A8048AD">
    <w:name w:val="D1DC883643B04BC49EE21C7B8A8048AD"/>
    <w:rsid w:val="000C02E1"/>
  </w:style>
  <w:style w:type="paragraph" w:customStyle="1" w:styleId="2DFCDB91D4BD4C9ABC3D2A16EAE84856">
    <w:name w:val="2DFCDB91D4BD4C9ABC3D2A16EAE84856"/>
    <w:rsid w:val="000C02E1"/>
  </w:style>
  <w:style w:type="paragraph" w:customStyle="1" w:styleId="96AFD29827E24E0CA036C93B336E3B11">
    <w:name w:val="96AFD29827E24E0CA036C93B336E3B11"/>
    <w:rsid w:val="000C02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a2fed0394cf8443480d895a7a77de273 xmlns="ad98df85-4bd4-402d-b60d-560e837e822c">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a2fed0394cf8443480d895a7a77de273>
    <_dlc_DocIdPersistId xmlns="c2bb4dfd-3008-4a05-9e2e-5cd37d3c91ce" xsi:nil="true"/>
    <TaxCatchAll xmlns="4600776d-0a3c-44b4-bff2-0ceaafb13046">
      <Value>27</Value>
      <Value>40</Value>
      <Value>4</Value>
      <Value>34</Value>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Restricted: For Committee use only</TermName>
          <TermId xmlns="http://schemas.microsoft.com/office/infopath/2007/PartnerControls">48231b65-b073-4b70-bea2-7eed96ffc402</TermId>
        </TermInfo>
      </Terms>
    </k5b153ee974a4a57a7568e533217f2cb>
    <Document_x0020_Status xmlns="4600776d-0a3c-44b4-bff2-0ceaafb13046">FINAL</Document_x0020_Status>
    <Session xmlns="4600776d-0a3c-44b4-bff2-0ceaafb13046">2019 - 21</Session>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pb23f37e0911457e9ce96e0b69313069 xmlns="4600776d-0a3c-44b4-bff2-0ceaafb13046">
      <Terms xmlns="http://schemas.microsoft.com/office/infopath/2007/PartnerControls">
        <TermInfo xmlns="http://schemas.microsoft.com/office/infopath/2007/PartnerControls">
          <TermName xmlns="http://schemas.microsoft.com/office/infopath/2007/PartnerControls">Living online: the long-term impact on wellbeing</TermName>
          <TermId xmlns="http://schemas.microsoft.com/office/infopath/2007/PartnerControls">99abee75-4ed4-4cec-ae8a-ee83f360ec1e</TermId>
        </TermInfo>
      </Terms>
    </pb23f37e0911457e9ce96e0b69313069>
    <_dlc_DocId xmlns="c2bb4dfd-3008-4a05-9e2e-5cd37d3c91ce">WVV6YJYDDDFN-901201927-558</_dlc_DocId>
    <_dlc_DocIdUrl xmlns="c2bb4dfd-3008-4a05-9e2e-5cd37d3c91ce">
      <Url>https://hopuk.sharepoint.com/sites/hlc-covid-19/_layouts/15/DocIdRedir.aspx?ID=WVV6YJYDDDFN-901201927-558</Url>
      <Description>WVV6YJYDDDFN-901201927-558</Description>
    </_dlc_DocIdUrl>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885A29D6B4BBC74188FB63D20293BB19" ma:contentTypeVersion="128" ma:contentTypeDescription="Create a new document." ma:contentTypeScope="" ma:versionID="9365434ddb7a222e9f4d3d304bdb85b9">
  <xsd:schema xmlns:xsd="http://www.w3.org/2001/XMLSchema" xmlns:xs="http://www.w3.org/2001/XMLSchema" xmlns:p="http://schemas.microsoft.com/office/2006/metadata/properties" xmlns:ns2="c2bb4dfd-3008-4a05-9e2e-5cd37d3c91ce" xmlns:ns3="4600776d-0a3c-44b4-bff2-0ceaafb13046" xmlns:ns4="ad98df85-4bd4-402d-b60d-560e837e822c" targetNamespace="http://schemas.microsoft.com/office/2006/metadata/properties" ma:root="true" ma:fieldsID="95b9596e1b9e5c4e9b57c357a2d59ad7" ns2:_="" ns3:_="" ns4:_="">
    <xsd:import namespace="c2bb4dfd-3008-4a05-9e2e-5cd37d3c91ce"/>
    <xsd:import namespace="4600776d-0a3c-44b4-bff2-0ceaafb13046"/>
    <xsd:import namespace="ad98df85-4bd4-402d-b60d-560e837e822c"/>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3:j6c5b17cd04246da82e5604daf08bc68" minOccurs="0"/>
                <xsd:element ref="ns3:g3ef09377e3444258679b6035a1ff93a" minOccurs="0"/>
                <xsd:element ref="ns3:k5b153ee974a4a57a7568e533217f2cb" minOccurs="0"/>
                <xsd:element ref="ns3:TransfertoArchives" minOccurs="0"/>
                <xsd:element ref="ns3:cd0fc526a5c840319a97fd94028e9904" minOccurs="0"/>
                <xsd:element ref="ns3:RecordNumber" minOccurs="0"/>
                <xsd:element ref="ns3:c4838c65c76546ae93d5703426802f7f" minOccurs="0"/>
                <xsd:element ref="ns3:RetentionTriggerDate" minOccurs="0"/>
                <xsd:element ref="ns3:Session" minOccurs="0"/>
                <xsd:element ref="ns3:Document_x0020_Status" minOccurs="0"/>
                <xsd:element ref="ns4:a2fed0394cf8443480d895a7a77de273" minOccurs="0"/>
                <xsd:element ref="ns3:pb23f37e0911457e9ce96e0b69313069"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bb4dfd-3008-4a05-9e2e-5cd37d3c91c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99729455-59c2-4ef3-859c-6e46cf46b0e0}" ma:internalName="TaxCatchAll" ma:showField="CatchAllData" ma:web="c2bb4dfd-3008-4a05-9e2e-5cd37d3c91ce">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12" nillable="true" ma:taxonomy="true" ma:internalName="j6c5b17cd04246da82e5604daf08bc68" ma:taxonomyFieldName="RMKeyword2" ma:displayName="RM Keyword 2" ma:readOnly="false" ma:default="4;#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16" nillable="true" ma:taxonomy="true" ma:internalName="k5b153ee974a4a57a7568e533217f2cb" ma:taxonomyFieldName="ProtectiveMarking" ma:displayName="Protective Marking" ma:indexed="true"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ransfertoArchives" ma:index="18" nillable="true" ma:displayName="Transfer to Archives" ma:default="0" ma:internalName="TransfertoArchives" ma:readOnly="false">
      <xsd:simpleType>
        <xsd:restriction base="dms:Boolean"/>
      </xsd:simpleType>
    </xsd:element>
    <xsd:element name="cd0fc526a5c840319a97fd94028e9904" ma:index="19"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RecordNumber" ma:index="21" nillable="true" ma:displayName="Record Number" ma:indexed="true" ma:internalName="RecordNumber" ma:readOnly="false">
      <xsd:simpleType>
        <xsd:restriction base="dms:Text">
          <xsd:maxLength value="255"/>
        </xsd:restriction>
      </xsd:simpleType>
    </xsd:element>
    <xsd:element name="c4838c65c76546ae93d5703426802f7f" ma:index="22"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RetentionTriggerDate" ma:index="24" nillable="true" ma:displayName="Retention Trigger Date" ma:format="DateOnly" ma:internalName="RetentionTriggerDate" ma:readOnly="false">
      <xsd:simpleType>
        <xsd:restriction base="dms:DateTime"/>
      </xsd:simpleType>
    </xsd:element>
    <xsd:element name="Session" ma:index="25" nillable="true" ma:displayName="Session"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1"/>
        </xsd:restriction>
      </xsd:simpleType>
    </xsd:element>
    <xsd:element name="Document_x0020_Status" ma:index="26" nillable="true" ma:displayName="Document Status" ma:format="Dropdown" ma:internalName="Document_x0020_Status">
      <xsd:simpleType>
        <xsd:restriction base="dms:Choice">
          <xsd:enumeration value="DRAFT"/>
          <xsd:enumeration value="FINAL"/>
          <xsd:enumeration value="N/A"/>
        </xsd:restriction>
      </xsd:simpleType>
    </xsd:element>
    <xsd:element name="pb23f37e0911457e9ce96e0b69313069" ma:index="30" nillable="true" ma:taxonomy="true" ma:internalName="pb23f37e0911457e9ce96e0b69313069" ma:taxonomyFieldName="Inquiry_x0020_Name" ma:displayName="Inquiry Name" ma:default="" ma:fieldId="{9b23f37e-0911-457e-9ce9-6e0b69313069}" ma:taxonomyMulti="true" ma:sspId="eb37f91c-4bb8-4ab3-bc5a-cd8753815459" ma:termSetId="a674e8b6-da86-4d54-8cb9-8ad84b458fe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98df85-4bd4-402d-b60d-560e837e822c" elementFormDefault="qualified">
    <xsd:import namespace="http://schemas.microsoft.com/office/2006/documentManagement/types"/>
    <xsd:import namespace="http://schemas.microsoft.com/office/infopath/2007/PartnerControls"/>
    <xsd:element name="a2fed0394cf8443480d895a7a77de273" ma:index="28" nillable="true" ma:taxonomy="true" ma:internalName="a2fed0394cf8443480d895a7a77de273" ma:taxonomyFieldName="Document_x0020_Type" ma:displayName="Document Type" ma:default="" ma:fieldId="{a2fed039-4cf8-4434-80d8-95a7a77de273}"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DateTaken" ma:index="3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7BD6-A6E2-4D45-BA84-4D0568DEA26D}">
  <ds:schemaRefs>
    <ds:schemaRef ds:uri="http://schemas.microsoft.com/office/2006/metadata/properties"/>
    <ds:schemaRef ds:uri="http://schemas.microsoft.com/office/infopath/2007/PartnerControls"/>
    <ds:schemaRef ds:uri="4600776d-0a3c-44b4-bff2-0ceaafb13046"/>
    <ds:schemaRef ds:uri="ad98df85-4bd4-402d-b60d-560e837e822c"/>
    <ds:schemaRef ds:uri="c2bb4dfd-3008-4a05-9e2e-5cd37d3c91ce"/>
  </ds:schemaRefs>
</ds:datastoreItem>
</file>

<file path=customXml/itemProps2.xml><?xml version="1.0" encoding="utf-8"?>
<ds:datastoreItem xmlns:ds="http://schemas.openxmlformats.org/officeDocument/2006/customXml" ds:itemID="{6DFA4E97-515C-4E41-A02E-206DBAE021F7}">
  <ds:schemaRefs>
    <ds:schemaRef ds:uri="http://schemas.microsoft.com/sharepoint/v3/contenttype/forms"/>
  </ds:schemaRefs>
</ds:datastoreItem>
</file>

<file path=customXml/itemProps3.xml><?xml version="1.0" encoding="utf-8"?>
<ds:datastoreItem xmlns:ds="http://schemas.openxmlformats.org/officeDocument/2006/customXml" ds:itemID="{604AF599-17B5-4F2B-A421-F75E64DD2514}">
  <ds:schemaRefs>
    <ds:schemaRef ds:uri="http://schemas.microsoft.com/sharepoint/events"/>
  </ds:schemaRefs>
</ds:datastoreItem>
</file>

<file path=customXml/itemProps4.xml><?xml version="1.0" encoding="utf-8"?>
<ds:datastoreItem xmlns:ds="http://schemas.openxmlformats.org/officeDocument/2006/customXml" ds:itemID="{BC41067B-C012-4976-96B2-2D727C1DE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bb4dfd-3008-4a05-9e2e-5cd37d3c91ce"/>
    <ds:schemaRef ds:uri="4600776d-0a3c-44b4-bff2-0ceaafb13046"/>
    <ds:schemaRef ds:uri="ad98df85-4bd4-402d-b60d-560e837e82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810B726-C041-40ED-9D56-43A8A7005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