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E685C" w:rsidP="00CF0BBA">
      <w:pPr>
        <w:pStyle w:val="TitleCommittee0"/>
      </w:pPr>
      <w:r>
        <w:t>Science, In</w:t>
      </w:r>
      <w:r>
        <w:t>no</w:t>
      </w:r>
      <w:r>
        <w:t>v</w:t>
      </w:r>
      <w:r>
        <w:t>a</w:t>
      </w:r>
      <w:r>
        <w:t>tion and Technology Committee</w:t>
      </w:r>
    </w:p>
    <w:p w:rsidR="00AE685C" w:rsidP="00156A60">
      <w:pPr>
        <w:pStyle w:val="TitleInquiry0"/>
      </w:pPr>
      <w:r>
        <w:t>Oral evidence: Emerging diseases and learnings from covid-19, HC 1303</w:t>
      </w:r>
    </w:p>
    <w:p w:rsidR="00AE685C" w:rsidP="00156A60">
      <w:pPr>
        <w:pStyle w:val="Para"/>
      </w:pPr>
      <w:r>
        <w:t>Wednesday 14 June 2023</w:t>
      </w:r>
    </w:p>
    <w:p w:rsidR="00AE685C" w:rsidP="00156A60">
      <w:pPr>
        <w:pStyle w:val="Para"/>
      </w:pPr>
      <w:r>
        <w:t xml:space="preserve">Ordered by the House of </w:t>
      </w:r>
      <w:r w:rsidRPr="00615759">
        <w:t xml:space="preserve">Commons to be published on </w:t>
      </w:r>
      <w:r>
        <w:t>14 June 2023</w:t>
      </w:r>
      <w:r w:rsidRPr="00615759">
        <w:t>.</w:t>
      </w:r>
    </w:p>
    <w:p w:rsidR="00AE685C" w:rsidP="00421864">
      <w:pPr>
        <w:pStyle w:val="Para"/>
      </w:pPr>
      <w:r>
        <w:fldChar w:fldCharType="begin"/>
      </w:r>
      <w:r>
        <w:instrText xml:space="preserve"> HYPERLINK "https://parliamentlive.tv/Event/Index/b1f00f90-85ab-41d3-aa32-425e3a7a0521" </w:instrText>
      </w:r>
      <w:r>
        <w:fldChar w:fldCharType="separate"/>
      </w:r>
      <w:r w:rsidRPr="00F26337">
        <w:rPr>
          <w:rStyle w:val="Hyperlink"/>
        </w:rPr>
        <w:t>Watch the meeting</w:t>
      </w:r>
      <w:r>
        <w:fldChar w:fldCharType="end"/>
      </w:r>
    </w:p>
    <w:p w:rsidR="00AE685C" w:rsidP="00156A60">
      <w:r>
        <w:t xml:space="preserve">Members present: </w:t>
      </w:r>
      <w:r>
        <w:t>Greg Clark</w:t>
      </w:r>
      <w:r>
        <w:t xml:space="preserve"> (Chair); </w:t>
      </w:r>
      <w:r>
        <w:t xml:space="preserve">Dawn Butler; </w:t>
      </w:r>
      <w:r>
        <w:t>K</w:t>
      </w:r>
      <w:r>
        <w:t>atherine Fletcher; Rebecca Long Bailey; Stephen Metcalfe; Carol Monaghan</w:t>
      </w:r>
      <w:r>
        <w:t>.</w:t>
      </w:r>
    </w:p>
    <w:p w:rsidR="00AE685C" w:rsidP="00427893">
      <w:pPr>
        <w:pStyle w:val="ParaCentre"/>
      </w:pPr>
      <w:r w:rsidRPr="00156A60">
        <w:t xml:space="preserve">Questions </w:t>
      </w:r>
      <w:r>
        <w:t xml:space="preserve">1 - </w:t>
      </w:r>
      <w:r>
        <w:t>61</w:t>
      </w:r>
    </w:p>
    <w:p w:rsidR="00AE685C" w:rsidP="00427893">
      <w:pPr>
        <w:pStyle w:val="TitleWitnesses0"/>
      </w:pPr>
      <w:r>
        <w:t>Witne</w:t>
      </w:r>
      <w:r>
        <w:t>sses</w:t>
      </w:r>
    </w:p>
    <w:p w:rsidR="00AE685C" w:rsidRPr="00BD6D45" w:rsidP="006B01EC">
      <w:pPr>
        <w:pStyle w:val="Para"/>
      </w:pPr>
      <w:r>
        <w:fldChar w:fldCharType="begin"/>
      </w:r>
      <w:r>
        <w:instrText xml:space="preserve"> HYPERLINK \l "Panel1" </w:instrText>
      </w:r>
      <w:r>
        <w:fldChar w:fldCharType="separate"/>
      </w:r>
      <w:r w:rsidRPr="00AE685C">
        <w:rPr>
          <w:rStyle w:val="Hyperlink"/>
        </w:rPr>
        <w:t>I</w:t>
      </w:r>
      <w:r>
        <w:fldChar w:fldCharType="end"/>
      </w:r>
      <w:r>
        <w:t>: Professor Bryan Charleston, Director</w:t>
      </w:r>
      <w:r>
        <w:t xml:space="preserve">, </w:t>
      </w:r>
      <w:r>
        <w:t>The Pirbright Institute; Professor Sir Peter Horby, Director</w:t>
      </w:r>
      <w:r>
        <w:t xml:space="preserve">, </w:t>
      </w:r>
      <w:r>
        <w:t>Pandemic Sciences Institute.</w:t>
      </w:r>
    </w:p>
    <w:p w:rsidR="00AE685C" w:rsidRPr="00BD6D45" w:rsidP="006B01EC">
      <w:pPr>
        <w:pStyle w:val="Para"/>
      </w:pPr>
      <w:r>
        <w:fldChar w:fldCharType="begin"/>
      </w:r>
      <w:r>
        <w:instrText xml:space="preserve"> HYPERLINK \l "Panel2" </w:instrText>
      </w:r>
      <w:r>
        <w:fldChar w:fldCharType="separate"/>
      </w:r>
      <w:r w:rsidRPr="00AE685C">
        <w:rPr>
          <w:rStyle w:val="Hyperlink"/>
        </w:rPr>
        <w:t>II</w:t>
      </w:r>
      <w:r>
        <w:fldChar w:fldCharType="end"/>
      </w:r>
      <w:r>
        <w:t>: Professor Nicola Lewis, Director at World</w:t>
      </w:r>
      <w:r>
        <w:t>w</w:t>
      </w:r>
      <w:r>
        <w:t>ide Influenza Centre,</w:t>
      </w:r>
      <w:r>
        <w:t xml:space="preserve"> Francis Crick Institution; Professor James Wood OBE, Head of Department of Veterinary Medicine</w:t>
      </w:r>
      <w:r>
        <w:t xml:space="preserve">, </w:t>
      </w:r>
      <w:r>
        <w:t xml:space="preserve">University of Cambridge. </w:t>
      </w:r>
    </w:p>
    <w:p w:rsidR="00AE685C" w:rsidRPr="00BD6D45" w:rsidP="006B01EC">
      <w:pPr>
        <w:pStyle w:val="Para"/>
      </w:pPr>
      <w:r>
        <w:fldChar w:fldCharType="begin"/>
      </w:r>
      <w:r>
        <w:instrText xml:space="preserve"> HYPERLINK \l "Panel3" </w:instrText>
      </w:r>
      <w:r>
        <w:fldChar w:fldCharType="separate"/>
      </w:r>
      <w:r w:rsidRPr="00AE685C">
        <w:rPr>
          <w:rStyle w:val="Hyperlink"/>
        </w:rPr>
        <w:t>III</w:t>
      </w:r>
      <w:r>
        <w:fldChar w:fldCharType="end"/>
      </w:r>
      <w:r>
        <w:t>: Professor Andrew Cunningham, Deputy Director of Science</w:t>
      </w:r>
      <w:r>
        <w:t xml:space="preserve">, </w:t>
      </w:r>
      <w:r>
        <w:t>Institute of Zoology; Professor Dirk Pfeiffer</w:t>
      </w:r>
      <w:r>
        <w:t>, Deputy Director</w:t>
      </w:r>
      <w:r>
        <w:t xml:space="preserve">, </w:t>
      </w:r>
      <w:r>
        <w:t>One Health Poultry Hub.</w:t>
      </w:r>
    </w:p>
    <w:p w:rsidR="00AE685C" w:rsidP="00776882">
      <w:pPr>
        <w:rPr>
          <w:rFonts w:eastAsia="Times New Roman"/>
          <w:szCs w:val="20"/>
        </w:rPr>
      </w:pPr>
      <w:r>
        <w:br w:type="page"/>
      </w:r>
    </w:p>
    <w:p w:rsidR="00AE685C" w:rsidP="00316298">
      <w:pPr>
        <w:pStyle w:val="TitlePanel0"/>
      </w:pPr>
      <w:bookmarkStart w:id="0" w:name="Panel1"/>
      <w:r>
        <w:t>Examination of witnesses</w:t>
      </w:r>
    </w:p>
    <w:p w:rsidR="00AE685C" w:rsidP="007C1BEE">
      <w:pPr>
        <w:pStyle w:val="Para"/>
      </w:pPr>
      <w:r>
        <w:t>Witnesses: Professor</w:t>
      </w:r>
      <w:r>
        <w:t xml:space="preserve"> Bryan</w:t>
      </w:r>
      <w:r>
        <w:t xml:space="preserve"> Charleston and Professor Sir Peter Horby.</w:t>
      </w:r>
      <w:bookmarkEnd w:id="0"/>
    </w:p>
    <w:p w:rsidR="00304CB6" w:rsidP="00CB3295">
      <w:pPr>
        <w:pStyle w:val="Question"/>
      </w:pPr>
      <w:r w:rsidRPr="00E277D0">
        <w:rPr>
          <w:b/>
        </w:rPr>
        <w:t>Chair:</w:t>
      </w:r>
      <w:r>
        <w:t xml:space="preserve"> T</w:t>
      </w:r>
      <w:r>
        <w:t>he Science, Innovation and Technology Committee is in session, and t</w:t>
      </w:r>
      <w:r>
        <w:t xml:space="preserve">oday we start </w:t>
      </w:r>
      <w:r>
        <w:t xml:space="preserve">our oral hearings </w:t>
      </w:r>
      <w:r>
        <w:t xml:space="preserve">for an inquiry looking at emerging diseases and the lessons that we should have learned from covid-19 for our approach to those diseases. </w:t>
      </w:r>
    </w:p>
    <w:p w:rsidR="00304CB6" w:rsidP="00304CB6">
      <w:pPr>
        <w:pStyle w:val="Question"/>
        <w:numPr>
          <w:ilvl w:val="0"/>
          <w:numId w:val="0"/>
        </w:numPr>
        <w:ind w:left="794"/>
      </w:pPr>
      <w:r>
        <w:t>We are pleased today to welcome some d</w:t>
      </w:r>
      <w:r>
        <w:t>istinguished witnesses</w:t>
      </w:r>
      <w:r>
        <w:t xml:space="preserve">, starting with </w:t>
      </w:r>
      <w:r>
        <w:t>Professor Sir Peter Hor</w:t>
      </w:r>
      <w:r>
        <w:t>by</w:t>
      </w:r>
      <w:r>
        <w:t xml:space="preserve">, professor of emerging infections and global health at the </w:t>
      </w:r>
      <w:r>
        <w:t>University of Oxford</w:t>
      </w:r>
      <w:r>
        <w:t xml:space="preserve"> and director of the Pandemic Sciences Institute at that university as well as being executive director of the </w:t>
      </w:r>
      <w:r>
        <w:t xml:space="preserve">International </w:t>
      </w:r>
      <w:r>
        <w:t>S</w:t>
      </w:r>
      <w:r>
        <w:t>evere</w:t>
      </w:r>
      <w:r>
        <w:t xml:space="preserve"> Acute</w:t>
      </w:r>
      <w:r>
        <w:t xml:space="preserve"> </w:t>
      </w:r>
      <w:r>
        <w:t>R</w:t>
      </w:r>
      <w:r>
        <w:t xml:space="preserve">espiratory </w:t>
      </w:r>
      <w:r>
        <w:t xml:space="preserve">and Emerging Infections </w:t>
      </w:r>
      <w:r>
        <w:t>C</w:t>
      </w:r>
      <w:r>
        <w:t>onsortium</w:t>
      </w:r>
      <w:r>
        <w:t xml:space="preserve">. Sir Peter is the co-chief investigator of the Recovery trial of treatments for covid-19 and viral pneumonia. </w:t>
      </w:r>
    </w:p>
    <w:p w:rsidR="00CB3295" w:rsidP="00304CB6">
      <w:pPr>
        <w:pStyle w:val="Question"/>
        <w:numPr>
          <w:ilvl w:val="0"/>
          <w:numId w:val="0"/>
        </w:numPr>
        <w:ind w:left="794"/>
      </w:pPr>
      <w:r>
        <w:t>With him is Professor Bryan Charleston, who is the director and chief executive office</w:t>
      </w:r>
      <w:r>
        <w:t>r</w:t>
      </w:r>
      <w:r>
        <w:t xml:space="preserve"> of the Pirbright Institute. He is a veterinary</w:t>
      </w:r>
      <w:r>
        <w:t xml:space="preserve"> viral immunologist and an expert in host-pathogen interactions related to major viral diseases, with particular interest and expertise in those that affect livestock. Thank you </w:t>
      </w:r>
      <w:r>
        <w:t xml:space="preserve">both </w:t>
      </w:r>
      <w:r>
        <w:t>very much indeed</w:t>
      </w:r>
      <w:r>
        <w:t xml:space="preserve"> </w:t>
      </w:r>
      <w:r>
        <w:t>for coming.</w:t>
      </w:r>
    </w:p>
    <w:p w:rsidR="00CB3295" w:rsidP="00CB3295">
      <w:pPr>
        <w:pStyle w:val="QuestionCont"/>
      </w:pPr>
      <w:r>
        <w:t>Perhaps I could begin with a question to Sir</w:t>
      </w:r>
      <w:r>
        <w:t xml:space="preserve"> Peter. Given your long</w:t>
      </w:r>
      <w:r>
        <w:t>-</w:t>
      </w:r>
      <w:r>
        <w:t>standing study and knowledge of the area, why should we be concerned about diseases in animals and their potential transmission to humans? Are they a particularly worrisome source of disease?</w:t>
      </w:r>
    </w:p>
    <w:p w:rsidR="00CB3295" w:rsidP="00CB3295">
      <w:pPr>
        <w:pStyle w:val="Answer"/>
      </w:pPr>
      <w:r w:rsidRPr="00CB3295">
        <w:rPr>
          <w:b/>
          <w:i/>
        </w:rPr>
        <w:t>Professor Sir Peter Horby:</w:t>
      </w:r>
      <w:r>
        <w:t xml:space="preserve"> Yes</w:t>
      </w:r>
      <w:r>
        <w:t>,</w:t>
      </w:r>
      <w:r>
        <w:t xml:space="preserve"> they are</w:t>
      </w:r>
      <w:r>
        <w:t>. Emerging infections are new infections</w:t>
      </w:r>
      <w:r>
        <w:t xml:space="preserve"> that</w:t>
      </w:r>
      <w:r>
        <w:t xml:space="preserve"> either come into human populations afresh or change their geographic distribution or behaviour, so they are more severe. Most of those e</w:t>
      </w:r>
      <w:r>
        <w:t xml:space="preserve">merging </w:t>
      </w:r>
      <w:r>
        <w:t>infections originate in wildlife sources and they emerge because t</w:t>
      </w:r>
      <w:r>
        <w:t>hey are novel viruses; we have no immunity to them</w:t>
      </w:r>
      <w:r>
        <w:t xml:space="preserve">, </w:t>
      </w:r>
      <w:r>
        <w:t>so they spread quickly and cause new diseases and syndromes. It is hard to estimate, but it is estimated that a</w:t>
      </w:r>
      <w:r>
        <w:t>t least 70%</w:t>
      </w:r>
      <w:r>
        <w:t xml:space="preserve"> of all emerging infections come from wildlife. There is a huge </w:t>
      </w:r>
      <w:r>
        <w:t>diversity of virus</w:t>
      </w:r>
      <w:r>
        <w:t>es in wildlife</w:t>
      </w:r>
      <w:r>
        <w:t xml:space="preserve">, most of which we do not know about. There are an estimated </w:t>
      </w:r>
      <w:r>
        <w:t>300,000-plus viruses that are unknown</w:t>
      </w:r>
      <w:r>
        <w:t xml:space="preserve"> to us in mammalian species. All </w:t>
      </w:r>
      <w:r>
        <w:t xml:space="preserve">of </w:t>
      </w:r>
      <w:r>
        <w:t>those risk</w:t>
      </w:r>
      <w:r>
        <w:t xml:space="preserve"> </w:t>
      </w:r>
      <w:r>
        <w:t>a</w:t>
      </w:r>
      <w:r>
        <w:t xml:space="preserve"> threat of transmi</w:t>
      </w:r>
      <w:r>
        <w:t>tting</w:t>
      </w:r>
      <w:r>
        <w:t xml:space="preserve"> to us</w:t>
      </w:r>
      <w:r>
        <w:t xml:space="preserve">, </w:t>
      </w:r>
      <w:r>
        <w:t>causing epidemics</w:t>
      </w:r>
      <w:r>
        <w:t xml:space="preserve"> </w:t>
      </w:r>
      <w:r>
        <w:t>but also</w:t>
      </w:r>
      <w:r>
        <w:t xml:space="preserve"> pandemics if they spread efficiently.</w:t>
      </w:r>
    </w:p>
    <w:p w:rsidR="00873765" w:rsidP="00CB3295">
      <w:pPr>
        <w:pStyle w:val="Question"/>
      </w:pPr>
      <w:r w:rsidRPr="00873765">
        <w:rPr>
          <w:b/>
        </w:rPr>
        <w:t>Chair:</w:t>
      </w:r>
      <w:r>
        <w:t xml:space="preserve"> When it came to covid I think I am right in saying</w:t>
      </w:r>
      <w:r>
        <w:t xml:space="preserve"> that it was our m</w:t>
      </w:r>
      <w:r>
        <w:t>any years</w:t>
      </w:r>
      <w:r>
        <w:t>—decades—</w:t>
      </w:r>
      <w:r>
        <w:t>of research</w:t>
      </w:r>
      <w:r>
        <w:t xml:space="preserve"> into some of the potential diseases, or the viruses, that was the p</w:t>
      </w:r>
      <w:r>
        <w:t>latform</w:t>
      </w:r>
      <w:r>
        <w:t xml:space="preserve"> from which we could rapidly respond. Is that right?</w:t>
      </w:r>
      <w:r>
        <w:t xml:space="preserve"> </w:t>
      </w:r>
    </w:p>
    <w:p w:rsidR="00CB3295" w:rsidP="00873765">
      <w:pPr>
        <w:pStyle w:val="Answer"/>
      </w:pPr>
      <w:r w:rsidRPr="00873765">
        <w:rPr>
          <w:b/>
          <w:i/>
        </w:rPr>
        <w:t xml:space="preserve">Professor Sir </w:t>
      </w:r>
      <w:r w:rsidRPr="00873765">
        <w:rPr>
          <w:b/>
          <w:i/>
        </w:rPr>
        <w:t>Peter Horby:</w:t>
      </w:r>
      <w:r>
        <w:t xml:space="preserve"> </w:t>
      </w:r>
      <w:r>
        <w:t>Y</w:t>
      </w:r>
      <w:r>
        <w:t>es</w:t>
      </w:r>
      <w:r>
        <w:t>. S</w:t>
      </w:r>
      <w:r>
        <w:t>ince SARS</w:t>
      </w:r>
      <w:r>
        <w:t>-</w:t>
      </w:r>
      <w:r>
        <w:t>1</w:t>
      </w:r>
      <w:r>
        <w:t xml:space="preserve"> in 2003 we knew that coronaviruses could cause severe disease. We d</w:t>
      </w:r>
      <w:r>
        <w:t xml:space="preserve">odged a bullet </w:t>
      </w:r>
      <w:r>
        <w:t>with SARS-1, which was close to being a p</w:t>
      </w:r>
      <w:r>
        <w:t>andemic</w:t>
      </w:r>
      <w:r>
        <w:t xml:space="preserve"> then. There had been quite a lot of research, although not as much as there should have been, to be honest, particularly around therapeutics. There had been v</w:t>
      </w:r>
      <w:r>
        <w:t>accine development</w:t>
      </w:r>
      <w:r>
        <w:t xml:space="preserve"> and that had been further stimulated by the middle east respiratory syndrome </w:t>
      </w:r>
      <w:r>
        <w:t>c</w:t>
      </w:r>
      <w:r>
        <w:t>oronavirus that comes from camels. There were c</w:t>
      </w:r>
      <w:r>
        <w:t>andidate vaccines</w:t>
      </w:r>
      <w:r>
        <w:t xml:space="preserve"> that were at a stage that could be a</w:t>
      </w:r>
      <w:r>
        <w:t>ccelerated</w:t>
      </w:r>
      <w:r>
        <w:t xml:space="preserve"> into vaccination. </w:t>
      </w:r>
      <w:r>
        <w:t>On the other hand</w:t>
      </w:r>
      <w:r>
        <w:t>, there had not been advances in diagnostics, so it took us a long time to catch up on that, and there had no</w:t>
      </w:r>
      <w:r>
        <w:t>t been ad</w:t>
      </w:r>
      <w:r>
        <w:t>vances in therapeutics</w:t>
      </w:r>
      <w:r>
        <w:t>, so it took us a long time to catch up with specific antivirals for the coronaviruses, even though we knew they were a m</w:t>
      </w:r>
      <w:r>
        <w:t>ajor threat</w:t>
      </w:r>
      <w:r>
        <w:t>.</w:t>
      </w:r>
    </w:p>
    <w:p w:rsidR="00CB3295" w:rsidP="00CB3295">
      <w:pPr>
        <w:pStyle w:val="Question"/>
      </w:pPr>
      <w:r w:rsidRPr="000C0461">
        <w:rPr>
          <w:b/>
        </w:rPr>
        <w:t>Chair:</w:t>
      </w:r>
      <w:r>
        <w:t xml:space="preserve"> </w:t>
      </w:r>
      <w:r>
        <w:t xml:space="preserve">Thank you. </w:t>
      </w:r>
      <w:r>
        <w:t>Obviously</w:t>
      </w:r>
      <w:r>
        <w:t>,</w:t>
      </w:r>
      <w:r>
        <w:t xml:space="preserve"> during the pandemic</w:t>
      </w:r>
      <w:r>
        <w:t>, you were actively involved in acceleratin</w:t>
      </w:r>
      <w:r>
        <w:t>g that response. I was c</w:t>
      </w:r>
      <w:r>
        <w:t>oncerned by some re</w:t>
      </w:r>
      <w:r>
        <w:t>fl</w:t>
      </w:r>
      <w:r>
        <w:t>ecti</w:t>
      </w:r>
      <w:r>
        <w:t>ons from you,</w:t>
      </w:r>
      <w:r>
        <w:t xml:space="preserve"> a while ago now at the end of 2022, when you considered that there had been, as you put it, a</w:t>
      </w:r>
      <w:r>
        <w:t xml:space="preserve"> </w:t>
      </w:r>
      <w:r>
        <w:t>“</w:t>
      </w:r>
      <w:r>
        <w:t>loss of momentum</w:t>
      </w:r>
      <w:r>
        <w:t>”</w:t>
      </w:r>
      <w:r>
        <w:t xml:space="preserve"> </w:t>
      </w:r>
      <w:r>
        <w:t>in our arrangements, some of which were no</w:t>
      </w:r>
      <w:r>
        <w:t>vel and brought about in response to c</w:t>
      </w:r>
      <w:r>
        <w:t>ovid</w:t>
      </w:r>
      <w:r>
        <w:t>. You had concerns</w:t>
      </w:r>
      <w:r>
        <w:t xml:space="preserve">, as you put it, that there was </w:t>
      </w:r>
      <w:r>
        <w:t xml:space="preserve">“a </w:t>
      </w:r>
      <w:r w:rsidRPr="000C0461">
        <w:t>return to business as usual</w:t>
      </w:r>
      <w:r>
        <w:t>”</w:t>
      </w:r>
      <w:r>
        <w:t>,</w:t>
      </w:r>
      <w:r>
        <w:t xml:space="preserve"> which “</w:t>
      </w:r>
      <w:r w:rsidRPr="000C0461">
        <w:t>doesn</w:t>
      </w:r>
      <w:r>
        <w:t>’</w:t>
      </w:r>
      <w:r w:rsidRPr="000C0461">
        <w:t>t necessarily mean it</w:t>
      </w:r>
      <w:r>
        <w:t>’</w:t>
      </w:r>
      <w:r w:rsidRPr="000C0461">
        <w:t>s good business”</w:t>
      </w:r>
      <w:r>
        <w:t>.</w:t>
      </w:r>
      <w:r>
        <w:t xml:space="preserve"> The Committee is looking for lesso</w:t>
      </w:r>
      <w:r>
        <w:t>ns from covid</w:t>
      </w:r>
      <w:r>
        <w:t>, so would you perhaps unpack that</w:t>
      </w:r>
      <w:r>
        <w:t>? What did you mean, and d</w:t>
      </w:r>
      <w:r>
        <w:t>oes it st</w:t>
      </w:r>
      <w:r>
        <w:t>ill apply?</w:t>
      </w:r>
    </w:p>
    <w:p w:rsidR="00CF4286" w:rsidP="00CB3295">
      <w:pPr>
        <w:pStyle w:val="Answer"/>
      </w:pPr>
      <w:r w:rsidRPr="00CB3295">
        <w:rPr>
          <w:b/>
          <w:i/>
        </w:rPr>
        <w:t>Professor Sir Peter Horby:</w:t>
      </w:r>
      <w:r>
        <w:t xml:space="preserve"> The UK </w:t>
      </w:r>
      <w:r>
        <w:t xml:space="preserve">really </w:t>
      </w:r>
      <w:r>
        <w:t>knocked it out of the park</w:t>
      </w:r>
      <w:r>
        <w:t xml:space="preserve"> in the science response. We developed one of the m</w:t>
      </w:r>
      <w:r>
        <w:t>ost affordable and widely used vaccines</w:t>
      </w:r>
      <w:r>
        <w:t>, particularly for low and middle-income countries. We basically wrote the book in terms</w:t>
      </w:r>
      <w:r>
        <w:t xml:space="preserve"> of treatments for covid-19. We had COG-UK, the g</w:t>
      </w:r>
      <w:r>
        <w:t>enomic surveillance</w:t>
      </w:r>
      <w:r>
        <w:t>, which was world leading. People around the world hung upon the results of its analysis. We did brilliantly</w:t>
      </w:r>
      <w:r>
        <w:t xml:space="preserve">, </w:t>
      </w:r>
      <w:r>
        <w:t>but a lot of that s</w:t>
      </w:r>
      <w:r>
        <w:t xml:space="preserve">tuff </w:t>
      </w:r>
      <w:r>
        <w:t>ha</w:t>
      </w:r>
      <w:r>
        <w:t>s now be</w:t>
      </w:r>
      <w:r>
        <w:t>en</w:t>
      </w:r>
      <w:r>
        <w:t xml:space="preserve"> dismantled. COG-</w:t>
      </w:r>
      <w:r>
        <w:t>UK</w:t>
      </w:r>
      <w:r>
        <w:t xml:space="preserve"> and Recovery are no longer funded. You will probably hear about the v</w:t>
      </w:r>
      <w:r>
        <w:t>accines</w:t>
      </w:r>
      <w:r>
        <w:t xml:space="preserve"> work; the vaccines</w:t>
      </w:r>
      <w:r>
        <w:t xml:space="preserve"> manufacturing facility</w:t>
      </w:r>
      <w:r>
        <w:t xml:space="preserve"> was</w:t>
      </w:r>
      <w:r>
        <w:t xml:space="preserve"> sold and is now mothballed. A lot of that capability has not had s</w:t>
      </w:r>
      <w:r>
        <w:t xml:space="preserve">trategic investment </w:t>
      </w:r>
      <w:r>
        <w:t xml:space="preserve">to keep it going. </w:t>
      </w:r>
    </w:p>
    <w:p w:rsidR="00CB3295" w:rsidP="00CB3295">
      <w:pPr>
        <w:pStyle w:val="Answer"/>
      </w:pPr>
      <w:r>
        <w:t>Although when we had the G7</w:t>
      </w:r>
      <w:r>
        <w:t xml:space="preserve"> leadership the 100 days mission was a fantastic ambition</w:t>
      </w:r>
      <w:r>
        <w:t>,</w:t>
      </w:r>
      <w:r>
        <w:t xml:space="preserve"> I have not seen it translated into a real road map or concrete milestones and deliverables. I was just reading the new strategy</w:t>
      </w:r>
      <w:r>
        <w:t>,</w:t>
      </w:r>
      <w:r>
        <w:t xml:space="preserve"> and a great example is the table on high-level strategy implementati</w:t>
      </w:r>
      <w:r>
        <w:t xml:space="preserve">on. </w:t>
      </w:r>
      <w:r>
        <w:t>“</w:t>
      </w:r>
      <w:r w:rsidRPr="00BF129D">
        <w:t>Develop and evaluate</w:t>
      </w:r>
      <w:r>
        <w:t>…</w:t>
      </w:r>
      <w:r w:rsidRPr="00BF129D">
        <w:t>vaccines, therapeutics and diagnostics</w:t>
      </w:r>
      <w:r>
        <w:t>” is a long-term aim. It should not be a long-term aim, but a short-term aim. We have the capabilities and understand the threats. It should be one of the first things we do.</w:t>
      </w:r>
    </w:p>
    <w:p w:rsidR="00CB3295" w:rsidP="00CB3295">
      <w:pPr>
        <w:pStyle w:val="Question"/>
      </w:pPr>
      <w:r w:rsidRPr="00BF129D">
        <w:rPr>
          <w:b/>
        </w:rPr>
        <w:t>Chair:</w:t>
      </w:r>
      <w:r>
        <w:t xml:space="preserve"> </w:t>
      </w:r>
      <w:r>
        <w:t>On that po</w:t>
      </w:r>
      <w:r>
        <w:t>int, t</w:t>
      </w:r>
      <w:r>
        <w:t>he 100</w:t>
      </w:r>
      <w:r>
        <w:t xml:space="preserve"> </w:t>
      </w:r>
      <w:r>
        <w:t>day</w:t>
      </w:r>
      <w:r>
        <w:t>s</w:t>
      </w:r>
      <w:r>
        <w:t xml:space="preserve"> mission</w:t>
      </w:r>
      <w:r>
        <w:t xml:space="preserve"> was specifically </w:t>
      </w:r>
      <w:r>
        <w:t>to be</w:t>
      </w:r>
      <w:r>
        <w:t xml:space="preserve"> able to respond within 100 days of a new threat or outbreak being recognised. The implication is that that ambition has been </w:t>
      </w:r>
      <w:r>
        <w:t>abandoned</w:t>
      </w:r>
      <w:r>
        <w:t>, is it not?</w:t>
      </w:r>
    </w:p>
    <w:p w:rsidR="00CB3295" w:rsidP="00CB3295">
      <w:pPr>
        <w:pStyle w:val="Answer"/>
      </w:pPr>
      <w:r w:rsidRPr="00CB3295">
        <w:rPr>
          <w:b/>
          <w:i/>
        </w:rPr>
        <w:t>Professor Sir Peter Horby:</w:t>
      </w:r>
      <w:r>
        <w:t xml:space="preserve"> Yes. To </w:t>
      </w:r>
      <w:r>
        <w:t xml:space="preserve">be able to implement </w:t>
      </w:r>
      <w:r>
        <w:t xml:space="preserve">the </w:t>
      </w:r>
      <w:r>
        <w:t xml:space="preserve">100 days you are going to </w:t>
      </w:r>
      <w:r>
        <w:t>have to have done several years of work</w:t>
      </w:r>
      <w:r>
        <w:t xml:space="preserve">, </w:t>
      </w:r>
      <w:r>
        <w:t>so a new strategy that makes diagnostics, vaccines and therapeutics a long-term aim is quite d</w:t>
      </w:r>
      <w:r>
        <w:t>isappointing</w:t>
      </w:r>
      <w:r>
        <w:t>. There is a di</w:t>
      </w:r>
      <w:r>
        <w:t xml:space="preserve">ssonance between what is being said </w:t>
      </w:r>
      <w:r>
        <w:t>in the 100 day</w:t>
      </w:r>
      <w:r>
        <w:t>s</w:t>
      </w:r>
      <w:r>
        <w:t xml:space="preserve"> mission, and wha</w:t>
      </w:r>
      <w:r>
        <w:t xml:space="preserve">t is being done. </w:t>
      </w:r>
    </w:p>
    <w:p w:rsidR="00DF089B" w:rsidP="00CB3295">
      <w:pPr>
        <w:pStyle w:val="Question"/>
      </w:pPr>
      <w:r w:rsidRPr="00BF129D">
        <w:rPr>
          <w:b/>
        </w:rPr>
        <w:t>Chair:</w:t>
      </w:r>
      <w:r>
        <w:t xml:space="preserve"> </w:t>
      </w:r>
      <w:r>
        <w:t>The R</w:t>
      </w:r>
      <w:r>
        <w:t>ecovery trial</w:t>
      </w:r>
      <w:r>
        <w:t>, in which you played the leading role, was c</w:t>
      </w:r>
      <w:r>
        <w:t xml:space="preserve">ommended around the world </w:t>
      </w:r>
      <w:r>
        <w:t>for making use of the a</w:t>
      </w:r>
      <w:r>
        <w:t>sset that we have in the NHS</w:t>
      </w:r>
      <w:r>
        <w:t xml:space="preserve"> for the benefit of patients here and around the world. Is there an e</w:t>
      </w:r>
      <w:r>
        <w:t xml:space="preserve">xplanation </w:t>
      </w:r>
      <w:r>
        <w:t>for</w:t>
      </w:r>
      <w:r>
        <w:t xml:space="preserve"> why thi</w:t>
      </w:r>
      <w:r>
        <w:t>s is not being built on</w:t>
      </w:r>
      <w:r>
        <w:t xml:space="preserve"> but is being defunded?</w:t>
      </w:r>
      <w:r>
        <w:t xml:space="preserve"> </w:t>
      </w:r>
    </w:p>
    <w:p w:rsidR="00DF089B" w:rsidP="00DF089B">
      <w:pPr>
        <w:pStyle w:val="Answer"/>
      </w:pPr>
      <w:r w:rsidRPr="00DF089B">
        <w:rPr>
          <w:b/>
          <w:i/>
        </w:rPr>
        <w:t>Professor Sir Peter Horby:</w:t>
      </w:r>
      <w:r>
        <w:t xml:space="preserve"> The background is </w:t>
      </w:r>
      <w:r>
        <w:t xml:space="preserve">that </w:t>
      </w:r>
      <w:r>
        <w:t xml:space="preserve">we had some </w:t>
      </w:r>
      <w:r>
        <w:t>block funding. We were highly</w:t>
      </w:r>
      <w:r>
        <w:t xml:space="preserve"> efficient</w:t>
      </w:r>
      <w:r>
        <w:t xml:space="preserve">—100 times cheaper than a pharma trial—so we were underspent, and the NIHR asked for its money back. It is </w:t>
      </w:r>
      <w:r>
        <w:t>partly a fiscal issue, I think. There were a lot of competing priorities such as getting other trials back up and running in non-communicable diseases. That is a clear priority, but to disinvest from something that is being sold as a j</w:t>
      </w:r>
      <w:r>
        <w:t>ewel in the crown</w:t>
      </w:r>
      <w:r>
        <w:t xml:space="preserve"> see</w:t>
      </w:r>
      <w:r>
        <w:t xml:space="preserve">ms a bit perverse. </w:t>
      </w:r>
    </w:p>
    <w:p w:rsidR="00DF089B" w:rsidP="00DF089B">
      <w:pPr>
        <w:pStyle w:val="Answer"/>
      </w:pPr>
      <w:r>
        <w:t>Secondly, there was a desire to return to normal competitive business, and it is perhaps seen as anti-competitive in the grant funding area to keep funding something that has been successful. Again, that is a bit perverse. If it is succ</w:t>
      </w:r>
      <w:r>
        <w:t xml:space="preserve">essful, keep funding it: but other groups would say that that is anti-competitive and that they have no access to funding. </w:t>
      </w:r>
    </w:p>
    <w:p w:rsidR="00DF089B" w:rsidP="00DF089B">
      <w:pPr>
        <w:pStyle w:val="Question"/>
      </w:pPr>
      <w:r w:rsidRPr="00DF089B">
        <w:rPr>
          <w:b/>
        </w:rPr>
        <w:t>Chair:</w:t>
      </w:r>
      <w:r>
        <w:t xml:space="preserve"> Which groups</w:t>
      </w:r>
      <w:r>
        <w:t xml:space="preserve"> would say that? </w:t>
      </w:r>
    </w:p>
    <w:p w:rsidR="00DF089B" w:rsidP="00DF089B">
      <w:pPr>
        <w:pStyle w:val="Answer"/>
      </w:pPr>
      <w:r w:rsidRPr="00DF089B">
        <w:rPr>
          <w:b/>
          <w:i/>
        </w:rPr>
        <w:t>Professor Sir Peter Horby:</w:t>
      </w:r>
      <w:r>
        <w:t xml:space="preserve"> I think other research groups</w:t>
      </w:r>
      <w:r>
        <w:t xml:space="preserve"> would say, “If you keep just funding the trials that have been successful, where is our opportunity to develop our research?”</w:t>
      </w:r>
    </w:p>
    <w:p w:rsidR="00DF089B" w:rsidP="00DF089B">
      <w:pPr>
        <w:pStyle w:val="Question"/>
      </w:pPr>
      <w:r w:rsidRPr="00DF089B">
        <w:rPr>
          <w:b/>
        </w:rPr>
        <w:t>Chair:</w:t>
      </w:r>
      <w:r>
        <w:t xml:space="preserve"> You have been involved</w:t>
      </w:r>
      <w:r>
        <w:t xml:space="preserve"> in medical research all your career. Continuing to fund areas of research that are productive seems</w:t>
      </w:r>
      <w:r>
        <w:t xml:space="preserve"> to me a pretty good strategy.</w:t>
      </w:r>
    </w:p>
    <w:p w:rsidR="00DF089B" w:rsidP="00DF089B">
      <w:pPr>
        <w:pStyle w:val="Answer"/>
      </w:pPr>
      <w:r w:rsidRPr="00DF089B">
        <w:rPr>
          <w:b/>
          <w:i/>
        </w:rPr>
        <w:t>Professor Sir Peter Horby:</w:t>
      </w:r>
      <w:r>
        <w:t xml:space="preserve"> You would think so</w:t>
      </w:r>
      <w:r>
        <w:t xml:space="preserve">, but I just came back a few days ago from </w:t>
      </w:r>
      <w:r>
        <w:t>Cameroon</w:t>
      </w:r>
      <w:r>
        <w:t xml:space="preserve">, where we were having an annual meeting with our </w:t>
      </w:r>
      <w:r>
        <w:t>Africa network</w:t>
      </w:r>
      <w:r>
        <w:t>, which is nine countries across s</w:t>
      </w:r>
      <w:r>
        <w:t>ub-Saharan Africa</w:t>
      </w:r>
      <w:r>
        <w:t xml:space="preserve">, on emerging </w:t>
      </w:r>
      <w:r>
        <w:t xml:space="preserve">infections research; it is coming to the end of its funding and </w:t>
      </w:r>
      <w:r>
        <w:t>ED</w:t>
      </w:r>
      <w:r>
        <w:t>C</w:t>
      </w:r>
      <w:r>
        <w:t>TP3</w:t>
      </w:r>
      <w:r>
        <w:t xml:space="preserve"> </w:t>
      </w:r>
      <w:r>
        <w:t xml:space="preserve">has not put forward any funding </w:t>
      </w:r>
      <w:r w:rsidRPr="0026090C">
        <w:t>c</w:t>
      </w:r>
      <w:r w:rsidRPr="0026090C">
        <w:t>alls</w:t>
      </w:r>
      <w:r>
        <w:t xml:space="preserve"> to sustain those networks. We asked why and they said, “Because it would be seen as anti-competitive.” So a very successful consortium was working </w:t>
      </w:r>
      <w:r>
        <w:t xml:space="preserve">on emerging infections in </w:t>
      </w:r>
      <w:r>
        <w:t xml:space="preserve">an area that is one of the most </w:t>
      </w:r>
      <w:r>
        <w:t xml:space="preserve">highly </w:t>
      </w:r>
      <w:r>
        <w:t>prone</w:t>
      </w:r>
      <w:r>
        <w:t xml:space="preserve"> to epidemic infections</w:t>
      </w:r>
      <w:r>
        <w:t xml:space="preserve"> in the world</w:t>
      </w:r>
      <w:r>
        <w:t xml:space="preserve">, and there is no opportunity </w:t>
      </w:r>
      <w:r>
        <w:t>for</w:t>
      </w:r>
      <w:r>
        <w:t xml:space="preserve"> refund</w:t>
      </w:r>
      <w:r>
        <w:t>ing</w:t>
      </w:r>
      <w:r>
        <w:t xml:space="preserve"> it.</w:t>
      </w:r>
    </w:p>
    <w:p w:rsidR="00DF089B" w:rsidP="00DF089B">
      <w:pPr>
        <w:pStyle w:val="Question"/>
      </w:pPr>
      <w:r w:rsidRPr="00DF089B">
        <w:rPr>
          <w:b/>
        </w:rPr>
        <w:t>Chair:</w:t>
      </w:r>
      <w:r>
        <w:t xml:space="preserve"> Who is the </w:t>
      </w:r>
      <w:r>
        <w:t>“they” in this context, Sir Peter? Who makes the judgment that it is anti-competitiv</w:t>
      </w:r>
      <w:r>
        <w:t>e?</w:t>
      </w:r>
    </w:p>
    <w:p w:rsidR="00DF089B" w:rsidP="00DF089B">
      <w:pPr>
        <w:pStyle w:val="Answer"/>
      </w:pPr>
      <w:r w:rsidRPr="00DF089B">
        <w:rPr>
          <w:b/>
          <w:i/>
        </w:rPr>
        <w:t>Professor Sir Peter Horby:</w:t>
      </w:r>
      <w:r>
        <w:t xml:space="preserve"> This is EDCTP funding</w:t>
      </w:r>
      <w:r>
        <w:t xml:space="preserve">, </w:t>
      </w:r>
      <w:r>
        <w:t xml:space="preserve">which is the </w:t>
      </w:r>
      <w:r w:rsidRPr="006A333B">
        <w:t>European and Developing Countries Clinical Trials Partnership</w:t>
      </w:r>
      <w:r>
        <w:t xml:space="preserve">. It is something in the EU </w:t>
      </w:r>
      <w:r>
        <w:t>where the U</w:t>
      </w:r>
      <w:r>
        <w:t>K</w:t>
      </w:r>
      <w:r>
        <w:t xml:space="preserve"> </w:t>
      </w:r>
      <w:r>
        <w:t>is</w:t>
      </w:r>
      <w:r>
        <w:t xml:space="preserve"> still kind of</w:t>
      </w:r>
      <w:r>
        <w:t xml:space="preserve"> a</w:t>
      </w:r>
      <w:r>
        <w:t xml:space="preserve"> partner</w:t>
      </w:r>
      <w:r>
        <w:t xml:space="preserve"> in the programme. They fund clinical research, mostly in Afri</w:t>
      </w:r>
      <w:r>
        <w:t xml:space="preserve">ca. </w:t>
      </w:r>
      <w:r>
        <w:t xml:space="preserve">That board decided </w:t>
      </w:r>
      <w:r>
        <w:t xml:space="preserve">that </w:t>
      </w:r>
      <w:r>
        <w:t xml:space="preserve">to refund </w:t>
      </w:r>
      <w:r>
        <w:t>a successful network would be seen as anti-competitive.</w:t>
      </w:r>
    </w:p>
    <w:p w:rsidR="00DF089B" w:rsidP="00DF089B">
      <w:pPr>
        <w:pStyle w:val="Question"/>
      </w:pPr>
      <w:r w:rsidRPr="006A333B">
        <w:rPr>
          <w:b/>
        </w:rPr>
        <w:t>Chair:</w:t>
      </w:r>
      <w:r>
        <w:t xml:space="preserve"> My colleagues have </w:t>
      </w:r>
      <w:r>
        <w:t xml:space="preserve">some </w:t>
      </w:r>
      <w:r>
        <w:t>questions</w:t>
      </w:r>
      <w:r>
        <w:t>,</w:t>
      </w:r>
      <w:r>
        <w:t xml:space="preserve"> but this is very important for learning the lessons of covid</w:t>
      </w:r>
      <w:r>
        <w:t>.</w:t>
      </w:r>
      <w:r>
        <w:t xml:space="preserve"> </w:t>
      </w:r>
      <w:r>
        <w:t>Y</w:t>
      </w:r>
      <w:r>
        <w:t>ou mentioned the vaccine m</w:t>
      </w:r>
      <w:r>
        <w:t>anufacturing centre</w:t>
      </w:r>
      <w:r>
        <w:t xml:space="preserve"> that has be</w:t>
      </w:r>
      <w:r>
        <w:t>en sold and, I think, mothballed. Give us your perspective on that decision. The implication was that you did not think it was the right one.</w:t>
      </w:r>
      <w:r>
        <w:t xml:space="preserve"> </w:t>
      </w:r>
    </w:p>
    <w:p w:rsidR="00DF089B" w:rsidP="00DF089B">
      <w:pPr>
        <w:pStyle w:val="Answer"/>
      </w:pPr>
      <w:r w:rsidRPr="00DF089B">
        <w:rPr>
          <w:b/>
          <w:i/>
        </w:rPr>
        <w:t>Professor Sir Peter Horby:</w:t>
      </w:r>
      <w:r>
        <w:t xml:space="preserve"> I think it reflects an </w:t>
      </w:r>
      <w:r>
        <w:t>apparent lack of c</w:t>
      </w:r>
      <w:r>
        <w:t>ross-</w:t>
      </w:r>
      <w:r>
        <w:t>G</w:t>
      </w:r>
      <w:r>
        <w:t>overnment</w:t>
      </w:r>
      <w:r>
        <w:t xml:space="preserve"> strategy in this area, because that vaccine manufacturing capability was developed p</w:t>
      </w:r>
      <w:r>
        <w:t>ost</w:t>
      </w:r>
      <w:r>
        <w:t xml:space="preserve"> the </w:t>
      </w:r>
      <w:r>
        <w:t>Ebola</w:t>
      </w:r>
      <w:r>
        <w:t xml:space="preserve"> outbreak in west Africa, with the </w:t>
      </w:r>
      <w:r>
        <w:t>realisation that we needed domestic vaccin</w:t>
      </w:r>
      <w:r>
        <w:t>e capabilities</w:t>
      </w:r>
      <w:r>
        <w:t>. Again, probably for f</w:t>
      </w:r>
      <w:r>
        <w:t>iscal reasons</w:t>
      </w:r>
      <w:r>
        <w:t xml:space="preserve">, it was sold, and the company </w:t>
      </w:r>
      <w:r>
        <w:t>that it was sold to decided to m</w:t>
      </w:r>
      <w:r>
        <w:t>othball it</w:t>
      </w:r>
      <w:r>
        <w:t>. There was a s</w:t>
      </w:r>
      <w:r>
        <w:t>hort-termism</w:t>
      </w:r>
      <w:r>
        <w:t xml:space="preserve"> around what was meant to be a s</w:t>
      </w:r>
      <w:r>
        <w:t>trategic investment</w:t>
      </w:r>
      <w:r>
        <w:t>.</w:t>
      </w:r>
    </w:p>
    <w:p w:rsidR="00DF089B" w:rsidP="00DF089B">
      <w:pPr>
        <w:pStyle w:val="Question"/>
      </w:pPr>
      <w:r w:rsidRPr="006A333B">
        <w:rPr>
          <w:b/>
        </w:rPr>
        <w:t>Chair:</w:t>
      </w:r>
      <w:r>
        <w:t xml:space="preserve"> Finally,</w:t>
      </w:r>
      <w:r>
        <w:t xml:space="preserve"> you and your colleagues in your institute have been instrumental in the covid response</w:t>
      </w:r>
      <w:r>
        <w:t>,</w:t>
      </w:r>
      <w:r>
        <w:t xml:space="preserve"> but, as its name implies, the </w:t>
      </w:r>
      <w:r>
        <w:t>Pandemic Sciences Institute is</w:t>
      </w:r>
      <w:r>
        <w:t xml:space="preserve"> there</w:t>
      </w:r>
      <w:r>
        <w:t xml:space="preserve"> to help us build on that, and prepare for the future. I read that the previous Prime Minister, Boris Johnson, made a </w:t>
      </w:r>
      <w:r>
        <w:t>commitment</w:t>
      </w:r>
      <w:r>
        <w:t xml:space="preserve"> to your previous Vice-Chancellor Dame Louise Richardson for</w:t>
      </w:r>
      <w:r>
        <w:t xml:space="preserve"> central </w:t>
      </w:r>
      <w:r>
        <w:t>G</w:t>
      </w:r>
      <w:r>
        <w:t>overnment funding</w:t>
      </w:r>
      <w:r>
        <w:t xml:space="preserve"> to t</w:t>
      </w:r>
      <w:r>
        <w:t xml:space="preserve">he tune of, I think, </w:t>
      </w:r>
      <w:r>
        <w:t>£150 million</w:t>
      </w:r>
      <w:r>
        <w:t>. What is the status of that at the moment?</w:t>
      </w:r>
    </w:p>
    <w:p w:rsidR="00DF089B" w:rsidP="00DF089B">
      <w:pPr>
        <w:pStyle w:val="Answer"/>
      </w:pPr>
      <w:r w:rsidRPr="00DF089B">
        <w:rPr>
          <w:b/>
          <w:i/>
        </w:rPr>
        <w:t>Professor Sir Peter Horby:</w:t>
      </w:r>
      <w:r>
        <w:t xml:space="preserve"> It has disappeared into the ether</w:t>
      </w:r>
      <w:r>
        <w:t xml:space="preserve">. There has been no </w:t>
      </w:r>
      <w:r>
        <w:t>G</w:t>
      </w:r>
      <w:r>
        <w:t>overnment funding of the institute at all. We get some competitive grants, but actually most of th</w:t>
      </w:r>
      <w:r>
        <w:t>e funding is now philanthropic.</w:t>
      </w:r>
    </w:p>
    <w:p w:rsidR="00DF089B" w:rsidP="00DF089B">
      <w:pPr>
        <w:pStyle w:val="Question"/>
      </w:pPr>
      <w:r w:rsidRPr="00CA7DA3">
        <w:rPr>
          <w:b/>
        </w:rPr>
        <w:t>Chair:</w:t>
      </w:r>
      <w:r>
        <w:t xml:space="preserve"> So the centre that was established</w:t>
      </w:r>
      <w:r>
        <w:t xml:space="preserve"> to capitalise on </w:t>
      </w:r>
      <w:r>
        <w:t xml:space="preserve">our </w:t>
      </w:r>
      <w:r>
        <w:t>d</w:t>
      </w:r>
      <w:r>
        <w:t>emonstrated</w:t>
      </w:r>
      <w:r>
        <w:t xml:space="preserve"> and world-</w:t>
      </w:r>
      <w:r>
        <w:t>celebrated</w:t>
      </w:r>
      <w:r>
        <w:t xml:space="preserve"> expertise is not in receipt of any direct </w:t>
      </w:r>
      <w:r>
        <w:t>G</w:t>
      </w:r>
      <w:r>
        <w:t>overnment funding.</w:t>
      </w:r>
    </w:p>
    <w:p w:rsidR="00DF089B" w:rsidP="00DF089B">
      <w:pPr>
        <w:pStyle w:val="Answer"/>
      </w:pPr>
      <w:r w:rsidRPr="00DF089B">
        <w:rPr>
          <w:b/>
          <w:i/>
        </w:rPr>
        <w:t>Professor Sir Peter Horby:</w:t>
      </w:r>
      <w:r>
        <w:t xml:space="preserve"> Correct</w:t>
      </w:r>
      <w:r>
        <w:t xml:space="preserve">. </w:t>
      </w:r>
    </w:p>
    <w:p w:rsidR="00DF089B" w:rsidP="00DF089B">
      <w:pPr>
        <w:pStyle w:val="Question"/>
      </w:pPr>
      <w:r w:rsidRPr="00DF089B">
        <w:rPr>
          <w:b/>
        </w:rPr>
        <w:t>Chair:</w:t>
      </w:r>
      <w:r>
        <w:t xml:space="preserve"> Was it your </w:t>
      </w:r>
      <w:r>
        <w:t>understan</w:t>
      </w:r>
      <w:r>
        <w:t xml:space="preserve">ding that the previous Prime Minister made a commitment to the previous </w:t>
      </w:r>
      <w:r>
        <w:t>vice-chancellor</w:t>
      </w:r>
      <w:r>
        <w:t>?</w:t>
      </w:r>
    </w:p>
    <w:p w:rsidR="00DF089B" w:rsidP="00DF089B">
      <w:pPr>
        <w:pStyle w:val="Answer"/>
      </w:pPr>
      <w:r w:rsidRPr="00DF089B">
        <w:rPr>
          <w:b/>
          <w:i/>
        </w:rPr>
        <w:t>Professor Sir Peter Horby:</w:t>
      </w:r>
      <w:r>
        <w:t xml:space="preserve"> Yes</w:t>
      </w:r>
      <w:r>
        <w:t xml:space="preserve">. </w:t>
      </w:r>
      <w:r>
        <w:t>I was not present</w:t>
      </w:r>
      <w:r>
        <w:t>,</w:t>
      </w:r>
      <w:r>
        <w:t xml:space="preserve"> </w:t>
      </w:r>
      <w:r>
        <w:t xml:space="preserve">but from talking to the </w:t>
      </w:r>
      <w:r>
        <w:t xml:space="preserve">vice-chancellor </w:t>
      </w:r>
      <w:r>
        <w:t xml:space="preserve">and others who were present, there was a direct commitment. Oxford had </w:t>
      </w:r>
      <w:r>
        <w:t>made a big contribution to the vaccine and the</w:t>
      </w:r>
      <w:r>
        <w:t>rapeutic</w:t>
      </w:r>
      <w:r>
        <w:t xml:space="preserve"> trials and other areas</w:t>
      </w:r>
      <w:r>
        <w:t>,</w:t>
      </w:r>
      <w:r>
        <w:t xml:space="preserve"> and we had </w:t>
      </w:r>
      <w:r>
        <w:t>put forward the setting up of</w:t>
      </w:r>
      <w:r>
        <w:t xml:space="preserve"> an institute to take forward that learning to help to mitigate the risk of future pandemics. There was a verbal commitment from Boris J</w:t>
      </w:r>
      <w:r>
        <w:t>o</w:t>
      </w:r>
      <w:r>
        <w:t>hnson</w:t>
      </w:r>
      <w:r>
        <w:t xml:space="preserve"> to fund that, and it has not been funded.</w:t>
      </w:r>
    </w:p>
    <w:p w:rsidR="00DF089B" w:rsidP="00DF089B">
      <w:pPr>
        <w:pStyle w:val="Question"/>
      </w:pPr>
      <w:r w:rsidRPr="00DF089B">
        <w:rPr>
          <w:b/>
        </w:rPr>
        <w:t>Chair:</w:t>
      </w:r>
      <w:r>
        <w:t xml:space="preserve"> What is the consequence</w:t>
      </w:r>
      <w:r>
        <w:t xml:space="preserve"> of that? You run the institute. How do you manage?</w:t>
      </w:r>
    </w:p>
    <w:p w:rsidR="00DF089B" w:rsidP="00DF089B">
      <w:pPr>
        <w:pStyle w:val="Answer"/>
      </w:pPr>
      <w:r w:rsidRPr="00DF089B">
        <w:rPr>
          <w:b/>
          <w:i/>
        </w:rPr>
        <w:t>Professor Sir Peter Horby:</w:t>
      </w:r>
      <w:r>
        <w:t xml:space="preserve"> The consequence is </w:t>
      </w:r>
      <w:r>
        <w:t>that I am running the Pandemic Sciences Institute out of a porta</w:t>
      </w:r>
      <w:r>
        <w:t>k</w:t>
      </w:r>
      <w:r>
        <w:t>abin and we are</w:t>
      </w:r>
      <w:r>
        <w:t xml:space="preserve"> raising money from p</w:t>
      </w:r>
      <w:r>
        <w:t>hilanthropy</w:t>
      </w:r>
      <w:r>
        <w:t xml:space="preserve">. We are successfully doing that </w:t>
      </w:r>
      <w:r>
        <w:t xml:space="preserve">and </w:t>
      </w:r>
      <w:r>
        <w:t>are going to construct a new building, but it is entirely financed by philanthropy.</w:t>
      </w:r>
    </w:p>
    <w:p w:rsidR="00DF089B" w:rsidP="00CA7DA3">
      <w:pPr>
        <w:pStyle w:val="Remark"/>
      </w:pPr>
      <w:r w:rsidRPr="00CA7DA3">
        <w:rPr>
          <w:b/>
        </w:rPr>
        <w:t>Chair:</w:t>
      </w:r>
      <w:r>
        <w:t xml:space="preserve"> Thank you very much</w:t>
      </w:r>
      <w:r>
        <w:t>, S</w:t>
      </w:r>
      <w:r>
        <w:t>ir Peter</w:t>
      </w:r>
      <w:r>
        <w:t>. I am sorry to hog so many questions. My colleagues have some, bu</w:t>
      </w:r>
      <w:r>
        <w:t xml:space="preserve">t it was important to get your </w:t>
      </w:r>
      <w:r>
        <w:t>steer on that</w:t>
      </w:r>
      <w:r>
        <w:t>, in an inquiry that is very much about learning the lessons and making sure we can advance. I am going to turn to my colleagues, starting with Dawn Butler.</w:t>
      </w:r>
    </w:p>
    <w:p w:rsidR="00CA7DA3" w:rsidP="00C30E57">
      <w:pPr>
        <w:pStyle w:val="Question"/>
      </w:pPr>
      <w:r w:rsidRPr="00C30E57">
        <w:rPr>
          <w:b/>
        </w:rPr>
        <w:t>Dawn Butler:</w:t>
      </w:r>
      <w:r>
        <w:t xml:space="preserve"> </w:t>
      </w:r>
      <w:r>
        <w:t>T</w:t>
      </w:r>
      <w:r>
        <w:t xml:space="preserve">hank you very much for your </w:t>
      </w:r>
      <w:r>
        <w:t>evidence, which was quite fascinating. I want quickly to pick up on domestic vaccine capabilities</w:t>
      </w:r>
      <w:r>
        <w:t xml:space="preserve"> with</w:t>
      </w:r>
      <w:r>
        <w:t xml:space="preserve"> both of you. For people watching the session now or on catch-up, why is it so important that we have domestic vaccine capabilities in the UK? </w:t>
      </w:r>
    </w:p>
    <w:p w:rsidR="0048663D" w:rsidP="00DF089B">
      <w:pPr>
        <w:pStyle w:val="Answer"/>
        <w:rPr>
          <w:bCs/>
          <w:iCs/>
        </w:rPr>
      </w:pPr>
      <w:r w:rsidRPr="00C30E57">
        <w:rPr>
          <w:b/>
          <w:i/>
        </w:rPr>
        <w:t xml:space="preserve">Professor </w:t>
      </w:r>
      <w:r w:rsidRPr="00C30E57">
        <w:rPr>
          <w:b/>
          <w:i/>
        </w:rPr>
        <w:t xml:space="preserve">Sir Peter Horby: </w:t>
      </w:r>
      <w:r w:rsidRPr="00C30E57">
        <w:rPr>
          <w:bCs/>
          <w:iCs/>
        </w:rPr>
        <w:t>I am a human health person and Bryan is on the animal health side</w:t>
      </w:r>
      <w:r>
        <w:rPr>
          <w:bCs/>
          <w:iCs/>
        </w:rPr>
        <w:t xml:space="preserve">, but from our perspective </w:t>
      </w:r>
      <w:r w:rsidRPr="00C30E57">
        <w:rPr>
          <w:bCs/>
          <w:iCs/>
        </w:rPr>
        <w:t>you can see that it was v</w:t>
      </w:r>
      <w:r w:rsidRPr="00C30E57">
        <w:rPr>
          <w:bCs/>
          <w:iCs/>
        </w:rPr>
        <w:t>accines that changed the game</w:t>
      </w:r>
      <w:r w:rsidRPr="00C30E57">
        <w:rPr>
          <w:bCs/>
          <w:iCs/>
        </w:rPr>
        <w:t xml:space="preserve">. There has been a lot of controversy </w:t>
      </w:r>
      <w:r>
        <w:rPr>
          <w:bCs/>
          <w:iCs/>
        </w:rPr>
        <w:t>around the</w:t>
      </w:r>
      <w:r w:rsidRPr="00C30E57">
        <w:rPr>
          <w:bCs/>
          <w:iCs/>
        </w:rPr>
        <w:t xml:space="preserve"> </w:t>
      </w:r>
      <w:r>
        <w:rPr>
          <w:bCs/>
          <w:iCs/>
        </w:rPr>
        <w:t>non-</w:t>
      </w:r>
      <w:r w:rsidRPr="00C30E57">
        <w:rPr>
          <w:bCs/>
          <w:iCs/>
        </w:rPr>
        <w:t>pharmaceutical interventions, the lockdo</w:t>
      </w:r>
      <w:r w:rsidRPr="00C30E57">
        <w:rPr>
          <w:bCs/>
          <w:iCs/>
        </w:rPr>
        <w:t>wns and the huge economic burden</w:t>
      </w:r>
      <w:r>
        <w:rPr>
          <w:bCs/>
          <w:iCs/>
        </w:rPr>
        <w:t>,</w:t>
      </w:r>
      <w:r w:rsidRPr="00C30E57">
        <w:rPr>
          <w:bCs/>
          <w:iCs/>
        </w:rPr>
        <w:t xml:space="preserve"> and it was really vaccines that got us out of that. We were lucky that the virus was not that difficult to make a vaccine for. It may be much harder. Look at </w:t>
      </w:r>
      <w:r w:rsidRPr="00C30E57">
        <w:rPr>
          <w:bCs/>
          <w:iCs/>
        </w:rPr>
        <w:t>HIV vaccines</w:t>
      </w:r>
      <w:r>
        <w:rPr>
          <w:bCs/>
          <w:iCs/>
        </w:rPr>
        <w:t>; t</w:t>
      </w:r>
      <w:r>
        <w:rPr>
          <w:bCs/>
          <w:iCs/>
        </w:rPr>
        <w:t>here still aren</w:t>
      </w:r>
      <w:r>
        <w:rPr>
          <w:bCs/>
          <w:iCs/>
        </w:rPr>
        <w:t>’</w:t>
      </w:r>
      <w:r>
        <w:rPr>
          <w:bCs/>
          <w:iCs/>
        </w:rPr>
        <w:t>t any very effective ones</w:t>
      </w:r>
      <w:r>
        <w:rPr>
          <w:bCs/>
          <w:iCs/>
        </w:rPr>
        <w:t>.</w:t>
      </w:r>
      <w:r>
        <w:rPr>
          <w:bCs/>
          <w:iCs/>
        </w:rPr>
        <w:t xml:space="preserve"> </w:t>
      </w:r>
      <w:r>
        <w:rPr>
          <w:bCs/>
          <w:iCs/>
        </w:rPr>
        <w:t>S</w:t>
      </w:r>
      <w:r>
        <w:rPr>
          <w:bCs/>
          <w:iCs/>
        </w:rPr>
        <w:t xml:space="preserve">o you have to do that </w:t>
      </w:r>
      <w:r w:rsidRPr="00C30E57">
        <w:rPr>
          <w:bCs/>
          <w:iCs/>
        </w:rPr>
        <w:t>R&amp;D over 10 years</w:t>
      </w:r>
      <w:r>
        <w:rPr>
          <w:bCs/>
          <w:iCs/>
        </w:rPr>
        <w:t xml:space="preserve"> to be able to get to the stage where you c</w:t>
      </w:r>
      <w:r>
        <w:rPr>
          <w:bCs/>
          <w:iCs/>
        </w:rPr>
        <w:t>ould</w:t>
      </w:r>
      <w:r>
        <w:rPr>
          <w:bCs/>
          <w:iCs/>
        </w:rPr>
        <w:t xml:space="preserve"> do it. You need to invest in R&amp;D and make sure you onshore it. Then, when there is a crisis, you can see that there is h</w:t>
      </w:r>
      <w:r w:rsidRPr="00C30E57">
        <w:rPr>
          <w:bCs/>
          <w:iCs/>
        </w:rPr>
        <w:t>uge competition</w:t>
      </w:r>
      <w:r>
        <w:rPr>
          <w:bCs/>
          <w:iCs/>
        </w:rPr>
        <w:t xml:space="preserve"> for resource</w:t>
      </w:r>
      <w:r>
        <w:rPr>
          <w:bCs/>
          <w:iCs/>
        </w:rPr>
        <w:t>.</w:t>
      </w:r>
      <w:r>
        <w:rPr>
          <w:bCs/>
          <w:iCs/>
        </w:rPr>
        <w:t xml:space="preserve"> </w:t>
      </w:r>
      <w:r>
        <w:rPr>
          <w:bCs/>
          <w:iCs/>
        </w:rPr>
        <w:t>I</w:t>
      </w:r>
      <w:r>
        <w:rPr>
          <w:bCs/>
          <w:iCs/>
        </w:rPr>
        <w:t>f you look at d</w:t>
      </w:r>
      <w:r w:rsidRPr="00C30E57">
        <w:rPr>
          <w:bCs/>
          <w:iCs/>
        </w:rPr>
        <w:t>iag</w:t>
      </w:r>
      <w:r w:rsidRPr="00C30E57">
        <w:rPr>
          <w:bCs/>
          <w:iCs/>
        </w:rPr>
        <w:t>nostic</w:t>
      </w:r>
      <w:r>
        <w:rPr>
          <w:bCs/>
          <w:iCs/>
        </w:rPr>
        <w:t xml:space="preserve"> labs, vaccine manufacture and even filling vaccine vials</w:t>
      </w:r>
      <w:r>
        <w:rPr>
          <w:bCs/>
          <w:iCs/>
        </w:rPr>
        <w:t>,</w:t>
      </w:r>
      <w:r>
        <w:rPr>
          <w:bCs/>
          <w:iCs/>
        </w:rPr>
        <w:t xml:space="preserve"> </w:t>
      </w:r>
      <w:r>
        <w:rPr>
          <w:bCs/>
          <w:iCs/>
        </w:rPr>
        <w:t>y</w:t>
      </w:r>
      <w:r>
        <w:rPr>
          <w:bCs/>
          <w:iCs/>
        </w:rPr>
        <w:t>ou cannot get the vials</w:t>
      </w:r>
      <w:r>
        <w:rPr>
          <w:bCs/>
          <w:iCs/>
        </w:rPr>
        <w:t xml:space="preserve"> and</w:t>
      </w:r>
      <w:r>
        <w:rPr>
          <w:bCs/>
          <w:iCs/>
        </w:rPr>
        <w:t xml:space="preserve"> the reagents, because the countries where production is happening retain them nationally. For national capability and resilience, if you do not onshore production</w:t>
      </w:r>
      <w:r>
        <w:rPr>
          <w:bCs/>
          <w:iCs/>
        </w:rPr>
        <w:t>,</w:t>
      </w:r>
      <w:r>
        <w:rPr>
          <w:bCs/>
          <w:iCs/>
        </w:rPr>
        <w:t xml:space="preserve"> you are putting yourself at huge risk that in a crisis you will not have access to the materials that you need. </w:t>
      </w:r>
    </w:p>
    <w:p w:rsidR="0048663D" w:rsidP="004B261E">
      <w:pPr>
        <w:pStyle w:val="Question"/>
        <w:numPr>
          <w:ilvl w:val="0"/>
          <w:numId w:val="0"/>
        </w:numPr>
        <w:ind w:left="794"/>
      </w:pPr>
      <w:r w:rsidRPr="0048663D">
        <w:rPr>
          <w:b/>
        </w:rPr>
        <w:t>Dawn Butler:</w:t>
      </w:r>
      <w:r>
        <w:t xml:space="preserve"> Professor Charleston.</w:t>
      </w:r>
    </w:p>
    <w:p w:rsidR="00947C9F" w:rsidP="00DF089B">
      <w:pPr>
        <w:pStyle w:val="Answer"/>
        <w:rPr>
          <w:bCs/>
        </w:rPr>
      </w:pPr>
      <w:r w:rsidRPr="000D31B0">
        <w:rPr>
          <w:b/>
          <w:i/>
        </w:rPr>
        <w:t>Professor Charleston:</w:t>
      </w:r>
      <w:r>
        <w:t xml:space="preserve"> </w:t>
      </w:r>
      <w:r>
        <w:rPr>
          <w:bCs/>
        </w:rPr>
        <w:t>W</w:t>
      </w:r>
      <w:r w:rsidRPr="00C30E57">
        <w:rPr>
          <w:bCs/>
        </w:rPr>
        <w:t>e are in</w:t>
      </w:r>
      <w:r>
        <w:rPr>
          <w:bCs/>
        </w:rPr>
        <w:t xml:space="preserve"> a slightly happier place in terms of vaccine development. We are in the sa</w:t>
      </w:r>
      <w:r>
        <w:rPr>
          <w:bCs/>
        </w:rPr>
        <w:t>me position with regard to vaccine manufacturing. In contrast to the mothballing of VMIC</w:t>
      </w:r>
      <w:r>
        <w:rPr>
          <w:bCs/>
        </w:rPr>
        <w:t>,</w:t>
      </w:r>
      <w:r>
        <w:rPr>
          <w:bCs/>
        </w:rPr>
        <w:t xml:space="preserve"> we received substantial funding last year from the </w:t>
      </w:r>
      <w:r w:rsidRPr="00C30E57">
        <w:rPr>
          <w:bCs/>
        </w:rPr>
        <w:t xml:space="preserve">UK </w:t>
      </w:r>
      <w:r>
        <w:rPr>
          <w:bCs/>
        </w:rPr>
        <w:t>G</w:t>
      </w:r>
      <w:r w:rsidRPr="00AB1E5D">
        <w:rPr>
          <w:bCs/>
        </w:rPr>
        <w:t>ov</w:t>
      </w:r>
      <w:r w:rsidRPr="00C30E57">
        <w:rPr>
          <w:bCs/>
        </w:rPr>
        <w:t>ernment</w:t>
      </w:r>
      <w:r>
        <w:rPr>
          <w:bCs/>
        </w:rPr>
        <w:t>—</w:t>
      </w:r>
      <w:r>
        <w:rPr>
          <w:bCs/>
        </w:rPr>
        <w:t>the BBSRC and FCDO</w:t>
      </w:r>
      <w:r>
        <w:rPr>
          <w:bCs/>
        </w:rPr>
        <w:t>—</w:t>
      </w:r>
      <w:r>
        <w:rPr>
          <w:bCs/>
        </w:rPr>
        <w:t xml:space="preserve">and the </w:t>
      </w:r>
      <w:r w:rsidRPr="00C30E57">
        <w:rPr>
          <w:bCs/>
        </w:rPr>
        <w:t xml:space="preserve">Gates </w:t>
      </w:r>
      <w:r>
        <w:rPr>
          <w:bCs/>
        </w:rPr>
        <w:t>F</w:t>
      </w:r>
      <w:r w:rsidRPr="00C30E57">
        <w:rPr>
          <w:bCs/>
        </w:rPr>
        <w:t>oundation</w:t>
      </w:r>
      <w:r>
        <w:rPr>
          <w:bCs/>
        </w:rPr>
        <w:t>, to develop a centre for veterinary vaccine innovation an</w:t>
      </w:r>
      <w:r>
        <w:rPr>
          <w:bCs/>
        </w:rPr>
        <w:t>d manufacturing. That is the s</w:t>
      </w:r>
      <w:r w:rsidRPr="00C30E57">
        <w:rPr>
          <w:bCs/>
        </w:rPr>
        <w:t>ame model</w:t>
      </w:r>
      <w:r>
        <w:rPr>
          <w:bCs/>
        </w:rPr>
        <w:t>,</w:t>
      </w:r>
      <w:r>
        <w:rPr>
          <w:bCs/>
        </w:rPr>
        <w:t xml:space="preserve"> and it was supposed to partner with VMIC, to be the animal health si</w:t>
      </w:r>
      <w:r>
        <w:rPr>
          <w:bCs/>
        </w:rPr>
        <w:t>d</w:t>
      </w:r>
      <w:r>
        <w:rPr>
          <w:bCs/>
        </w:rPr>
        <w:t xml:space="preserve">e. </w:t>
      </w:r>
      <w:r>
        <w:rPr>
          <w:bCs/>
        </w:rPr>
        <w:t>I</w:t>
      </w:r>
      <w:r>
        <w:rPr>
          <w:bCs/>
        </w:rPr>
        <w:t xml:space="preserve">t is now established at </w:t>
      </w:r>
      <w:r w:rsidRPr="00C30E57">
        <w:rPr>
          <w:bCs/>
        </w:rPr>
        <w:t>Pirbright</w:t>
      </w:r>
      <w:r>
        <w:rPr>
          <w:bCs/>
        </w:rPr>
        <w:t xml:space="preserve"> for the same role—to develop and explore novel vaccine p</w:t>
      </w:r>
      <w:r w:rsidRPr="00C30E57">
        <w:rPr>
          <w:bCs/>
        </w:rPr>
        <w:t>latforms</w:t>
      </w:r>
      <w:r>
        <w:rPr>
          <w:bCs/>
        </w:rPr>
        <w:t xml:space="preserve"> that could be used in animal and human health. They transfer relatively easily. That is great. </w:t>
      </w:r>
    </w:p>
    <w:p w:rsidR="009826BF" w:rsidP="00DF089B">
      <w:pPr>
        <w:pStyle w:val="Answer"/>
        <w:rPr>
          <w:bCs/>
        </w:rPr>
      </w:pPr>
      <w:r>
        <w:rPr>
          <w:bCs/>
        </w:rPr>
        <w:t xml:space="preserve">You have a really strong R&amp;D base. There is now the investment—acknowledgment from people like the Gates </w:t>
      </w:r>
      <w:r>
        <w:rPr>
          <w:bCs/>
        </w:rPr>
        <w:t>F</w:t>
      </w:r>
      <w:r>
        <w:rPr>
          <w:bCs/>
        </w:rPr>
        <w:t>oundation that it could have put the facility anywher</w:t>
      </w:r>
      <w:r>
        <w:rPr>
          <w:bCs/>
        </w:rPr>
        <w:t xml:space="preserve">e in the world but decided to put it in the UK because of that strength </w:t>
      </w:r>
      <w:r>
        <w:rPr>
          <w:bCs/>
        </w:rPr>
        <w:t xml:space="preserve">in </w:t>
      </w:r>
      <w:r>
        <w:rPr>
          <w:bCs/>
        </w:rPr>
        <w:t>R&amp;D capability and</w:t>
      </w:r>
      <w:r>
        <w:rPr>
          <w:bCs/>
        </w:rPr>
        <w:t xml:space="preserve"> the</w:t>
      </w:r>
      <w:r>
        <w:rPr>
          <w:bCs/>
        </w:rPr>
        <w:t xml:space="preserve"> development of vaccines. When we produce a vaccine and have a system and process in place to produce it, we have to go abroad. There is no </w:t>
      </w:r>
      <w:r w:rsidRPr="00C30E57">
        <w:rPr>
          <w:bCs/>
        </w:rPr>
        <w:t>UK partner</w:t>
      </w:r>
      <w:r>
        <w:rPr>
          <w:bCs/>
        </w:rPr>
        <w:t xml:space="preserve"> of any s</w:t>
      </w:r>
      <w:r>
        <w:rPr>
          <w:bCs/>
        </w:rPr>
        <w:t>ubstance to partner with, so we see our really n</w:t>
      </w:r>
      <w:r w:rsidRPr="00C30E57">
        <w:rPr>
          <w:bCs/>
        </w:rPr>
        <w:t>ovel ideas</w:t>
      </w:r>
      <w:r>
        <w:rPr>
          <w:bCs/>
        </w:rPr>
        <w:t>—</w:t>
      </w:r>
      <w:r w:rsidRPr="00C30E57">
        <w:rPr>
          <w:bCs/>
        </w:rPr>
        <w:t>IP protected</w:t>
      </w:r>
      <w:r>
        <w:rPr>
          <w:bCs/>
        </w:rPr>
        <w:t xml:space="preserve">—going to multinationals. </w:t>
      </w:r>
    </w:p>
    <w:p w:rsidR="0048663D" w:rsidP="009826BF">
      <w:pPr>
        <w:pStyle w:val="Question"/>
      </w:pPr>
      <w:r w:rsidRPr="009826BF">
        <w:rPr>
          <w:b/>
        </w:rPr>
        <w:t>Dawn Butler:</w:t>
      </w:r>
      <w:r>
        <w:t xml:space="preserve"> And that puts us at risk.</w:t>
      </w:r>
    </w:p>
    <w:p w:rsidR="004407D1" w:rsidRPr="00EE7A10" w:rsidP="004407D1">
      <w:pPr>
        <w:pStyle w:val="Answer"/>
        <w:rPr>
          <w:bCs/>
        </w:rPr>
      </w:pPr>
      <w:r w:rsidRPr="000D31B0">
        <w:rPr>
          <w:b/>
          <w:i/>
        </w:rPr>
        <w:t>Professor Charleston:</w:t>
      </w:r>
      <w:r>
        <w:t xml:space="preserve"> </w:t>
      </w:r>
      <w:r w:rsidRPr="00EE7A10">
        <w:rPr>
          <w:bCs/>
        </w:rPr>
        <w:t>It puts us at risk</w:t>
      </w:r>
      <w:r>
        <w:rPr>
          <w:bCs/>
        </w:rPr>
        <w:t>, of course, for the reason that, as Peter has just said, when there is a pande</w:t>
      </w:r>
      <w:r>
        <w:rPr>
          <w:bCs/>
        </w:rPr>
        <w:t>mic everyone wants to resource their own country</w:t>
      </w:r>
      <w:r>
        <w:rPr>
          <w:bCs/>
        </w:rPr>
        <w:t>’</w:t>
      </w:r>
      <w:r>
        <w:rPr>
          <w:bCs/>
        </w:rPr>
        <w:t>s requirements</w:t>
      </w:r>
      <w:r>
        <w:rPr>
          <w:bCs/>
        </w:rPr>
        <w:t>—so yes</w:t>
      </w:r>
      <w:r>
        <w:rPr>
          <w:bCs/>
        </w:rPr>
        <w:t xml:space="preserve">. </w:t>
      </w:r>
      <w:r>
        <w:rPr>
          <w:bCs/>
        </w:rPr>
        <w:t>Th</w:t>
      </w:r>
      <w:r>
        <w:rPr>
          <w:bCs/>
        </w:rPr>
        <w:t xml:space="preserve">ere is </w:t>
      </w:r>
      <w:r>
        <w:rPr>
          <w:bCs/>
        </w:rPr>
        <w:t xml:space="preserve">also </w:t>
      </w:r>
      <w:r>
        <w:rPr>
          <w:bCs/>
        </w:rPr>
        <w:t>the l</w:t>
      </w:r>
      <w:r w:rsidRPr="00EE7A10">
        <w:rPr>
          <w:bCs/>
        </w:rPr>
        <w:t>onger-term drain</w:t>
      </w:r>
      <w:r>
        <w:rPr>
          <w:bCs/>
        </w:rPr>
        <w:t xml:space="preserve"> on the i</w:t>
      </w:r>
      <w:r w:rsidRPr="00EE7A10">
        <w:rPr>
          <w:bCs/>
        </w:rPr>
        <w:t>ntellectual discoveries</w:t>
      </w:r>
      <w:r>
        <w:rPr>
          <w:bCs/>
        </w:rPr>
        <w:t xml:space="preserve"> of our research. The real money that is made from the discoveries goes abroad.</w:t>
      </w:r>
    </w:p>
    <w:p w:rsidR="000D31B0" w:rsidP="004407D1">
      <w:pPr>
        <w:pStyle w:val="Question"/>
        <w:rPr>
          <w:bCs/>
        </w:rPr>
      </w:pPr>
      <w:r w:rsidRPr="00EE7A10">
        <w:rPr>
          <w:b/>
        </w:rPr>
        <w:t xml:space="preserve">Dawn Butler: </w:t>
      </w:r>
      <w:r w:rsidRPr="00EE7A10">
        <w:rPr>
          <w:bCs/>
        </w:rPr>
        <w:t>Right. Thank you</w:t>
      </w:r>
      <w:r>
        <w:rPr>
          <w:bCs/>
        </w:rPr>
        <w:t xml:space="preserve"> very mu</w:t>
      </w:r>
      <w:r>
        <w:rPr>
          <w:bCs/>
        </w:rPr>
        <w:t>ch</w:t>
      </w:r>
      <w:r w:rsidRPr="00EE7A10">
        <w:rPr>
          <w:bCs/>
        </w:rPr>
        <w:t>. Just to</w:t>
      </w:r>
      <w:r>
        <w:rPr>
          <w:bCs/>
        </w:rPr>
        <w:t xml:space="preserve"> finish and</w:t>
      </w:r>
      <w:r w:rsidRPr="00EE7A10">
        <w:rPr>
          <w:bCs/>
        </w:rPr>
        <w:t xml:space="preserve"> come f</w:t>
      </w:r>
      <w:r w:rsidRPr="00EE7A10">
        <w:rPr>
          <w:bCs/>
        </w:rPr>
        <w:t>ull circle</w:t>
      </w:r>
      <w:r w:rsidRPr="00EE7A10">
        <w:rPr>
          <w:bCs/>
        </w:rPr>
        <w:t xml:space="preserve"> on that, would you say it is important that we in the UK take control of our </w:t>
      </w:r>
      <w:r w:rsidRPr="00EE7A10">
        <w:rPr>
          <w:bCs/>
        </w:rPr>
        <w:t>IP</w:t>
      </w:r>
      <w:r w:rsidRPr="00EE7A10">
        <w:rPr>
          <w:bCs/>
        </w:rPr>
        <w:t xml:space="preserve"> and make sure that it stays with us and is </w:t>
      </w:r>
      <w:r>
        <w:rPr>
          <w:bCs/>
        </w:rPr>
        <w:t>G</w:t>
      </w:r>
      <w:r w:rsidRPr="00EE7A10">
        <w:rPr>
          <w:bCs/>
        </w:rPr>
        <w:t>overnment-funded</w:t>
      </w:r>
      <w:r>
        <w:rPr>
          <w:bCs/>
        </w:rPr>
        <w:t>—that it does not go elsewhere</w:t>
      </w:r>
      <w:r>
        <w:rPr>
          <w:bCs/>
        </w:rPr>
        <w:t xml:space="preserve"> to other </w:t>
      </w:r>
      <w:r>
        <w:rPr>
          <w:bCs/>
        </w:rPr>
        <w:t>companies</w:t>
      </w:r>
      <w:r>
        <w:rPr>
          <w:bCs/>
        </w:rPr>
        <w:t>?</w:t>
      </w:r>
    </w:p>
    <w:p w:rsidR="00123B99" w:rsidP="00123B99">
      <w:pPr>
        <w:pStyle w:val="Answer"/>
        <w:rPr>
          <w:bCs/>
        </w:rPr>
      </w:pPr>
      <w:r w:rsidRPr="000D31B0">
        <w:rPr>
          <w:b/>
          <w:i/>
        </w:rPr>
        <w:t xml:space="preserve">Professor </w:t>
      </w:r>
      <w:r w:rsidRPr="000D31B0">
        <w:rPr>
          <w:b/>
          <w:i/>
        </w:rPr>
        <w:t>Charleston:</w:t>
      </w:r>
      <w:r>
        <w:t xml:space="preserve"> </w:t>
      </w:r>
      <w:r>
        <w:rPr>
          <w:bCs/>
        </w:rPr>
        <w:t>I do not understand why we have lost all our veterinary vaccine manufacturing c</w:t>
      </w:r>
      <w:r w:rsidRPr="00EE7A10">
        <w:rPr>
          <w:bCs/>
        </w:rPr>
        <w:t>apability</w:t>
      </w:r>
      <w:r>
        <w:rPr>
          <w:bCs/>
        </w:rPr>
        <w:t xml:space="preserve">. There used to be considerable capability in the UK—in </w:t>
      </w:r>
      <w:r w:rsidRPr="00EE7A10">
        <w:rPr>
          <w:bCs/>
        </w:rPr>
        <w:t>Milton Keynes</w:t>
      </w:r>
      <w:r>
        <w:rPr>
          <w:bCs/>
        </w:rPr>
        <w:t xml:space="preserve"> and S</w:t>
      </w:r>
      <w:r w:rsidRPr="00EE7A10">
        <w:rPr>
          <w:bCs/>
        </w:rPr>
        <w:t>andwich</w:t>
      </w:r>
      <w:r>
        <w:rPr>
          <w:bCs/>
        </w:rPr>
        <w:t>, etc. These companies have all left. I am not going to give details, beca</w:t>
      </w:r>
      <w:r>
        <w:rPr>
          <w:bCs/>
        </w:rPr>
        <w:t xml:space="preserve">use of company confidentiality, but I have been apprised by one of the companies of </w:t>
      </w:r>
      <w:r>
        <w:rPr>
          <w:bCs/>
        </w:rPr>
        <w:t>the fact that it would like</w:t>
      </w:r>
      <w:r>
        <w:rPr>
          <w:bCs/>
        </w:rPr>
        <w:t xml:space="preserve"> to invest in manufacturing in the UK, or to find a way to do it. I</w:t>
      </w:r>
      <w:r>
        <w:rPr>
          <w:bCs/>
        </w:rPr>
        <w:t xml:space="preserve"> have tried very hard to speak to people in Government, but I</w:t>
      </w:r>
      <w:r>
        <w:rPr>
          <w:bCs/>
        </w:rPr>
        <w:t xml:space="preserve"> do not know who</w:t>
      </w:r>
      <w:r>
        <w:rPr>
          <w:bCs/>
        </w:rPr>
        <w:t>m</w:t>
      </w:r>
      <w:r>
        <w:rPr>
          <w:bCs/>
        </w:rPr>
        <w:t xml:space="preserve"> to speak</w:t>
      </w:r>
      <w:r>
        <w:rPr>
          <w:bCs/>
        </w:rPr>
        <w:t xml:space="preserve"> to about this.</w:t>
      </w:r>
    </w:p>
    <w:p w:rsidR="004407D1" w:rsidRPr="00123B99" w:rsidP="00123B99">
      <w:pPr>
        <w:pStyle w:val="Question"/>
      </w:pPr>
      <w:r w:rsidRPr="00123B99">
        <w:rPr>
          <w:b/>
        </w:rPr>
        <w:t>Dawn Butler:</w:t>
      </w:r>
      <w:r w:rsidRPr="00C30E57">
        <w:rPr>
          <w:b/>
        </w:rPr>
        <w:t xml:space="preserve"> </w:t>
      </w:r>
      <w:r w:rsidRPr="00123B99">
        <w:t>I am sure the Chair will make that easier</w:t>
      </w:r>
      <w:r>
        <w:t xml:space="preserve"> going forward</w:t>
      </w:r>
      <w:r>
        <w:t xml:space="preserve">. Thank you. We will pick that up as a Committee. </w:t>
      </w:r>
    </w:p>
    <w:p w:rsidR="000D31B0" w:rsidP="004407D1">
      <w:pPr>
        <w:pStyle w:val="QuestionCont"/>
        <w:rPr>
          <w:bCs/>
        </w:rPr>
      </w:pPr>
      <w:r w:rsidRPr="00123B99">
        <w:rPr>
          <w:bCs/>
        </w:rPr>
        <w:t>Peter</w:t>
      </w:r>
      <w:r>
        <w:rPr>
          <w:bCs/>
        </w:rPr>
        <w:t>,</w:t>
      </w:r>
      <w:r w:rsidRPr="00123B99">
        <w:rPr>
          <w:bCs/>
        </w:rPr>
        <w:t xml:space="preserve"> you talked about 300,000 </w:t>
      </w:r>
      <w:r>
        <w:rPr>
          <w:bCs/>
        </w:rPr>
        <w:t xml:space="preserve">animal </w:t>
      </w:r>
      <w:r w:rsidRPr="00123B99">
        <w:rPr>
          <w:bCs/>
        </w:rPr>
        <w:t>viruses</w:t>
      </w:r>
      <w:r>
        <w:rPr>
          <w:bCs/>
        </w:rPr>
        <w:t xml:space="preserve"> that are unknown. Obviously respiratory viruses are most concerni</w:t>
      </w:r>
      <w:r>
        <w:rPr>
          <w:bCs/>
        </w:rPr>
        <w:t>ng, given the way they spread in the air. Are there any other specific viruses that have global public and animal health implications?</w:t>
      </w:r>
      <w:r>
        <w:rPr>
          <w:bCs/>
        </w:rPr>
        <w:t xml:space="preserve"> </w:t>
      </w:r>
    </w:p>
    <w:p w:rsidR="00A45665" w:rsidP="004407D1">
      <w:pPr>
        <w:pStyle w:val="Answer"/>
        <w:rPr>
          <w:bCs/>
        </w:rPr>
      </w:pPr>
      <w:r w:rsidRPr="000D31B0">
        <w:rPr>
          <w:b/>
          <w:i/>
        </w:rPr>
        <w:t>Professor Charleston:</w:t>
      </w:r>
      <w:r>
        <w:t xml:space="preserve"> </w:t>
      </w:r>
      <w:r w:rsidRPr="00123B99">
        <w:rPr>
          <w:bCs/>
        </w:rPr>
        <w:t>It is right that there are</w:t>
      </w:r>
      <w:r>
        <w:rPr>
          <w:bCs/>
        </w:rPr>
        <w:t xml:space="preserve"> a large number of viruses</w:t>
      </w:r>
      <w:r>
        <w:rPr>
          <w:bCs/>
        </w:rPr>
        <w:t xml:space="preserve">. </w:t>
      </w:r>
      <w:r w:rsidRPr="00E969C9">
        <w:rPr>
          <w:bCs/>
        </w:rPr>
        <w:t>A good place for that is the U</w:t>
      </w:r>
      <w:r w:rsidRPr="00E969C9">
        <w:rPr>
          <w:bCs/>
        </w:rPr>
        <w:t>K vaccine netw</w:t>
      </w:r>
      <w:r w:rsidRPr="00E969C9">
        <w:rPr>
          <w:bCs/>
        </w:rPr>
        <w:t>ork</w:t>
      </w:r>
      <w:r>
        <w:rPr>
          <w:bCs/>
        </w:rPr>
        <w:t>,</w:t>
      </w:r>
      <w:r w:rsidRPr="00E969C9">
        <w:rPr>
          <w:bCs/>
        </w:rPr>
        <w:t xml:space="preserve"> </w:t>
      </w:r>
      <w:r>
        <w:rPr>
          <w:bCs/>
        </w:rPr>
        <w:t xml:space="preserve">which is </w:t>
      </w:r>
      <w:r w:rsidRPr="00E969C9">
        <w:rPr>
          <w:bCs/>
        </w:rPr>
        <w:t xml:space="preserve">chaired by </w:t>
      </w:r>
      <w:r w:rsidRPr="00E969C9">
        <w:rPr>
          <w:bCs/>
        </w:rPr>
        <w:t>Chris Whitty</w:t>
      </w:r>
      <w:r w:rsidRPr="00E969C9">
        <w:rPr>
          <w:bCs/>
        </w:rPr>
        <w:t>,</w:t>
      </w:r>
      <w:r w:rsidRPr="00E969C9">
        <w:rPr>
          <w:bCs/>
        </w:rPr>
        <w:t xml:space="preserve"> and the WHO</w:t>
      </w:r>
      <w:r w:rsidRPr="00E969C9">
        <w:rPr>
          <w:bCs/>
        </w:rPr>
        <w:t>.</w:t>
      </w:r>
      <w:r>
        <w:rPr>
          <w:bCs/>
        </w:rPr>
        <w:t xml:space="preserve"> How</w:t>
      </w:r>
      <w:r>
        <w:rPr>
          <w:bCs/>
        </w:rPr>
        <w:t xml:space="preserve"> do</w:t>
      </w:r>
      <w:r>
        <w:rPr>
          <w:bCs/>
        </w:rPr>
        <w:t xml:space="preserve"> you</w:t>
      </w:r>
      <w:r>
        <w:rPr>
          <w:bCs/>
        </w:rPr>
        <w:t xml:space="preserve"> make sense of that and prepare for the potential e</w:t>
      </w:r>
      <w:r w:rsidRPr="00123B99">
        <w:rPr>
          <w:bCs/>
        </w:rPr>
        <w:t>mergence of a virus</w:t>
      </w:r>
      <w:r>
        <w:rPr>
          <w:bCs/>
        </w:rPr>
        <w:t xml:space="preserve"> out of the myriad that exist</w:t>
      </w:r>
      <w:r>
        <w:rPr>
          <w:bCs/>
        </w:rPr>
        <w:t>?</w:t>
      </w:r>
      <w:r>
        <w:rPr>
          <w:bCs/>
        </w:rPr>
        <w:t xml:space="preserve"> Viruses are in </w:t>
      </w:r>
      <w:r w:rsidRPr="00123B99">
        <w:rPr>
          <w:bCs/>
        </w:rPr>
        <w:t>families</w:t>
      </w:r>
      <w:r>
        <w:rPr>
          <w:bCs/>
        </w:rPr>
        <w:t xml:space="preserve"> with specific characteristics. There are not so many families. By taking an e</w:t>
      </w:r>
      <w:r w:rsidRPr="00123B99">
        <w:rPr>
          <w:bCs/>
        </w:rPr>
        <w:t>xemplar</w:t>
      </w:r>
      <w:r>
        <w:rPr>
          <w:bCs/>
        </w:rPr>
        <w:t xml:space="preserve"> of a family and getting a vaccine that would work</w:t>
      </w:r>
      <w:r w:rsidRPr="00123B99">
        <w:rPr>
          <w:bCs/>
        </w:rPr>
        <w:t xml:space="preserve"> for that family</w:t>
      </w:r>
      <w:r>
        <w:rPr>
          <w:bCs/>
        </w:rPr>
        <w:t xml:space="preserve">—which is what happened </w:t>
      </w:r>
      <w:r>
        <w:rPr>
          <w:bCs/>
        </w:rPr>
        <w:t>with</w:t>
      </w:r>
      <w:r>
        <w:rPr>
          <w:bCs/>
        </w:rPr>
        <w:t xml:space="preserve"> coronaviruses—you are prepared and can get the diagnostic</w:t>
      </w:r>
      <w:r w:rsidRPr="00123B99">
        <w:rPr>
          <w:bCs/>
        </w:rPr>
        <w:t xml:space="preserve"> capability as well</w:t>
      </w:r>
      <w:r>
        <w:rPr>
          <w:bCs/>
        </w:rPr>
        <w:t>. That is an excellent way</w:t>
      </w:r>
      <w:r>
        <w:rPr>
          <w:bCs/>
        </w:rPr>
        <w:t xml:space="preserve"> of breaking down </w:t>
      </w:r>
      <w:r>
        <w:rPr>
          <w:bCs/>
        </w:rPr>
        <w:t xml:space="preserve">something that it seems you cannot </w:t>
      </w:r>
      <w:r w:rsidRPr="00123B99">
        <w:rPr>
          <w:bCs/>
        </w:rPr>
        <w:t>grasp</w:t>
      </w:r>
      <w:r>
        <w:rPr>
          <w:bCs/>
        </w:rPr>
        <w:t>,</w:t>
      </w:r>
      <w:r>
        <w:rPr>
          <w:bCs/>
        </w:rPr>
        <w:t xml:space="preserve"> into families. </w:t>
      </w:r>
    </w:p>
    <w:p w:rsidR="00A45665" w:rsidP="004407D1">
      <w:pPr>
        <w:pStyle w:val="Answer"/>
        <w:rPr>
          <w:bCs/>
        </w:rPr>
      </w:pPr>
      <w:r>
        <w:rPr>
          <w:bCs/>
        </w:rPr>
        <w:t>With coronaviruses there are decades of research on veterinary vaccines. Coronaviruses are a huge problem in v</w:t>
      </w:r>
      <w:r w:rsidRPr="00123B99">
        <w:rPr>
          <w:bCs/>
        </w:rPr>
        <w:t>eterinary medicine</w:t>
      </w:r>
      <w:r>
        <w:rPr>
          <w:bCs/>
        </w:rPr>
        <w:t>. One of the most economic</w:t>
      </w:r>
      <w:r>
        <w:rPr>
          <w:bCs/>
        </w:rPr>
        <w:t>ally important poultry diseases is a c</w:t>
      </w:r>
      <w:r w:rsidRPr="00123B99">
        <w:rPr>
          <w:bCs/>
        </w:rPr>
        <w:t>oronavirus</w:t>
      </w:r>
      <w:r>
        <w:rPr>
          <w:bCs/>
        </w:rPr>
        <w:t xml:space="preserve"> that causes respiratory disease</w:t>
      </w:r>
      <w:r>
        <w:rPr>
          <w:bCs/>
        </w:rPr>
        <w:t>,</w:t>
      </w:r>
      <w:r>
        <w:rPr>
          <w:bCs/>
        </w:rPr>
        <w:t xml:space="preserve"> so the years of understanding </w:t>
      </w:r>
      <w:r>
        <w:rPr>
          <w:bCs/>
        </w:rPr>
        <w:t xml:space="preserve">of </w:t>
      </w:r>
      <w:r>
        <w:rPr>
          <w:bCs/>
        </w:rPr>
        <w:t>coronaviruses and how to d</w:t>
      </w:r>
      <w:r w:rsidRPr="00123B99">
        <w:rPr>
          <w:bCs/>
        </w:rPr>
        <w:t>rive immunity</w:t>
      </w:r>
      <w:r>
        <w:rPr>
          <w:bCs/>
        </w:rPr>
        <w:t xml:space="preserve"> were also really helpful in developing the vaccines. Similarly, lessons can be learned from studying </w:t>
      </w:r>
      <w:r>
        <w:rPr>
          <w:bCs/>
        </w:rPr>
        <w:t>a</w:t>
      </w:r>
      <w:r w:rsidRPr="00123B99">
        <w:rPr>
          <w:bCs/>
        </w:rPr>
        <w:t>nimal viruses</w:t>
      </w:r>
      <w:r>
        <w:rPr>
          <w:bCs/>
        </w:rPr>
        <w:t>. They are the same families. You can t</w:t>
      </w:r>
      <w:r w:rsidRPr="00123B99">
        <w:rPr>
          <w:bCs/>
        </w:rPr>
        <w:t>ransfer that information</w:t>
      </w:r>
      <w:r>
        <w:rPr>
          <w:bCs/>
        </w:rPr>
        <w:t xml:space="preserve"> to human vaccines. </w:t>
      </w:r>
    </w:p>
    <w:p w:rsidR="004407D1" w:rsidRPr="00123B99" w:rsidP="004407D1">
      <w:pPr>
        <w:pStyle w:val="Answer"/>
        <w:rPr>
          <w:bCs/>
        </w:rPr>
      </w:pPr>
      <w:r>
        <w:rPr>
          <w:bCs/>
        </w:rPr>
        <w:t>We have great relationships with the p</w:t>
      </w:r>
      <w:r w:rsidRPr="00123B99">
        <w:rPr>
          <w:bCs/>
        </w:rPr>
        <w:t>eople in Oxford</w:t>
      </w:r>
      <w:r>
        <w:rPr>
          <w:bCs/>
        </w:rPr>
        <w:t xml:space="preserve">, such as </w:t>
      </w:r>
      <w:r w:rsidRPr="00123B99">
        <w:rPr>
          <w:bCs/>
        </w:rPr>
        <w:t>Andy Pollard</w:t>
      </w:r>
      <w:r>
        <w:rPr>
          <w:bCs/>
        </w:rPr>
        <w:t>. We have worked together for many years looking at vaccine platforms and understan</w:t>
      </w:r>
      <w:r>
        <w:rPr>
          <w:bCs/>
        </w:rPr>
        <w:t xml:space="preserve">ding the immune response to those vaccines. That underpinning knowledge is one way to get the information to a state of readiness so that you can respond in an emergency. In summary, it is a matter of driving that </w:t>
      </w:r>
      <w:r>
        <w:rPr>
          <w:bCs/>
        </w:rPr>
        <w:t>“O</w:t>
      </w:r>
      <w:r>
        <w:rPr>
          <w:bCs/>
        </w:rPr>
        <w:t xml:space="preserve">ne </w:t>
      </w:r>
      <w:r>
        <w:rPr>
          <w:bCs/>
        </w:rPr>
        <w:t>H</w:t>
      </w:r>
      <w:r>
        <w:rPr>
          <w:bCs/>
        </w:rPr>
        <w:t>ealth</w:t>
      </w:r>
      <w:r>
        <w:rPr>
          <w:bCs/>
        </w:rPr>
        <w:t>”</w:t>
      </w:r>
      <w:r>
        <w:rPr>
          <w:bCs/>
        </w:rPr>
        <w:t xml:space="preserve"> discussion and getting people</w:t>
      </w:r>
      <w:r>
        <w:rPr>
          <w:bCs/>
        </w:rPr>
        <w:t xml:space="preserve"> in the m</w:t>
      </w:r>
      <w:r w:rsidRPr="00123B99">
        <w:rPr>
          <w:bCs/>
        </w:rPr>
        <w:t xml:space="preserve">edical field and </w:t>
      </w:r>
      <w:r>
        <w:rPr>
          <w:bCs/>
        </w:rPr>
        <w:t>the a</w:t>
      </w:r>
      <w:r w:rsidRPr="00123B99">
        <w:rPr>
          <w:bCs/>
        </w:rPr>
        <w:t>nimal</w:t>
      </w:r>
      <w:r>
        <w:rPr>
          <w:bCs/>
        </w:rPr>
        <w:t xml:space="preserve"> and human</w:t>
      </w:r>
      <w:r w:rsidRPr="00123B99">
        <w:rPr>
          <w:bCs/>
        </w:rPr>
        <w:t xml:space="preserve"> health</w:t>
      </w:r>
      <w:r>
        <w:rPr>
          <w:bCs/>
        </w:rPr>
        <w:t xml:space="preserve"> fields working and talking together and sharing knowledge about transmission, etc.</w:t>
      </w:r>
    </w:p>
    <w:p w:rsidR="000D31B0" w:rsidP="008F42AE">
      <w:pPr>
        <w:pStyle w:val="Question"/>
        <w:rPr>
          <w:bCs/>
        </w:rPr>
      </w:pPr>
      <w:r w:rsidRPr="000D31B0">
        <w:rPr>
          <w:b/>
        </w:rPr>
        <w:t xml:space="preserve">Dawn Butler: </w:t>
      </w:r>
      <w:r w:rsidRPr="000D31B0">
        <w:rPr>
          <w:bCs/>
        </w:rPr>
        <w:t xml:space="preserve">Thank you. We have </w:t>
      </w:r>
      <w:r>
        <w:rPr>
          <w:bCs/>
        </w:rPr>
        <w:t>received a</w:t>
      </w:r>
      <w:r w:rsidRPr="000D31B0">
        <w:rPr>
          <w:bCs/>
        </w:rPr>
        <w:t xml:space="preserve"> lot</w:t>
      </w:r>
      <w:r>
        <w:rPr>
          <w:bCs/>
        </w:rPr>
        <w:t xml:space="preserve"> of evidence</w:t>
      </w:r>
      <w:r w:rsidRPr="000D31B0">
        <w:rPr>
          <w:bCs/>
        </w:rPr>
        <w:t xml:space="preserve"> </w:t>
      </w:r>
      <w:r>
        <w:rPr>
          <w:bCs/>
        </w:rPr>
        <w:t>that says that the source of the next pandemic will probably</w:t>
      </w:r>
      <w:r>
        <w:rPr>
          <w:bCs/>
        </w:rPr>
        <w:t xml:space="preserve"> be animal diseases. Do you agree, Professor Charleston?</w:t>
      </w:r>
    </w:p>
    <w:p w:rsidR="008F42AE" w:rsidRPr="000D31B0" w:rsidP="008F42AE">
      <w:pPr>
        <w:pStyle w:val="Answer"/>
        <w:rPr>
          <w:bCs/>
        </w:rPr>
      </w:pPr>
      <w:r w:rsidRPr="000D31B0">
        <w:rPr>
          <w:b/>
          <w:i/>
        </w:rPr>
        <w:t>Professor Charleston:</w:t>
      </w:r>
      <w:r>
        <w:t xml:space="preserve"> </w:t>
      </w:r>
      <w:r w:rsidRPr="000D31B0">
        <w:rPr>
          <w:bCs/>
        </w:rPr>
        <w:t>That is the history</w:t>
      </w:r>
      <w:r>
        <w:rPr>
          <w:bCs/>
        </w:rPr>
        <w:t>. There are many examples. You are obviously aware of the SARS-</w:t>
      </w:r>
      <w:r>
        <w:rPr>
          <w:bCs/>
        </w:rPr>
        <w:t>C</w:t>
      </w:r>
      <w:r>
        <w:rPr>
          <w:bCs/>
        </w:rPr>
        <w:t>o</w:t>
      </w:r>
      <w:r>
        <w:rPr>
          <w:bCs/>
        </w:rPr>
        <w:t>V</w:t>
      </w:r>
      <w:r>
        <w:rPr>
          <w:bCs/>
        </w:rPr>
        <w:t>-2 pandemic</w:t>
      </w:r>
      <w:r>
        <w:rPr>
          <w:bCs/>
        </w:rPr>
        <w:t>,</w:t>
      </w:r>
      <w:r>
        <w:rPr>
          <w:bCs/>
        </w:rPr>
        <w:t xml:space="preserve"> but there were two other coronavirus pan</w:t>
      </w:r>
      <w:r w:rsidRPr="000D31B0">
        <w:rPr>
          <w:bCs/>
        </w:rPr>
        <w:t>demics</w:t>
      </w:r>
      <w:r>
        <w:rPr>
          <w:bCs/>
        </w:rPr>
        <w:t xml:space="preserve"> in the last decade</w:t>
      </w:r>
      <w:r>
        <w:rPr>
          <w:bCs/>
        </w:rPr>
        <w:t xml:space="preserve"> where t</w:t>
      </w:r>
      <w:r>
        <w:rPr>
          <w:bCs/>
        </w:rPr>
        <w:t>he virus jumped from wildlife to p</w:t>
      </w:r>
      <w:r w:rsidRPr="000D31B0">
        <w:rPr>
          <w:bCs/>
        </w:rPr>
        <w:t>igs</w:t>
      </w:r>
      <w:r>
        <w:rPr>
          <w:bCs/>
        </w:rPr>
        <w:t xml:space="preserve"> and spread around the world. Coronaviruses jump very </w:t>
      </w:r>
      <w:r>
        <w:rPr>
          <w:bCs/>
        </w:rPr>
        <w:t xml:space="preserve">easily between species. Some viruses have a tendency to do so, and some do not. I think it </w:t>
      </w:r>
      <w:r>
        <w:rPr>
          <w:bCs/>
        </w:rPr>
        <w:t>is very likely. Nipah</w:t>
      </w:r>
      <w:r w:rsidRPr="000D31B0">
        <w:rPr>
          <w:bCs/>
        </w:rPr>
        <w:t xml:space="preserve"> virus</w:t>
      </w:r>
      <w:r>
        <w:rPr>
          <w:bCs/>
        </w:rPr>
        <w:t xml:space="preserve"> is another one. I</w:t>
      </w:r>
      <w:r>
        <w:rPr>
          <w:bCs/>
        </w:rPr>
        <w:t xml:space="preserve">t </w:t>
      </w:r>
      <w:r>
        <w:rPr>
          <w:bCs/>
        </w:rPr>
        <w:t>jump</w:t>
      </w:r>
      <w:r>
        <w:rPr>
          <w:bCs/>
        </w:rPr>
        <w:t>ed</w:t>
      </w:r>
      <w:r>
        <w:rPr>
          <w:bCs/>
        </w:rPr>
        <w:t xml:space="preserve"> from </w:t>
      </w:r>
      <w:r w:rsidRPr="000D31B0">
        <w:rPr>
          <w:bCs/>
        </w:rPr>
        <w:t>bats</w:t>
      </w:r>
      <w:r>
        <w:rPr>
          <w:bCs/>
        </w:rPr>
        <w:t xml:space="preserve"> to pigs and into humans. It is certainly something that should be very high on the radar.</w:t>
      </w:r>
    </w:p>
    <w:p w:rsidR="008F42AE" w:rsidRPr="000D31B0" w:rsidP="008F42AE">
      <w:pPr>
        <w:pStyle w:val="Question"/>
        <w:rPr>
          <w:bCs/>
        </w:rPr>
      </w:pPr>
      <w:r w:rsidRPr="00C30E57">
        <w:rPr>
          <w:b/>
        </w:rPr>
        <w:t xml:space="preserve">Dawn Butler: </w:t>
      </w:r>
      <w:r>
        <w:rPr>
          <w:bCs/>
        </w:rPr>
        <w:t>This is my</w:t>
      </w:r>
      <w:r w:rsidRPr="000D31B0">
        <w:rPr>
          <w:bCs/>
        </w:rPr>
        <w:t xml:space="preserve"> last question</w:t>
      </w:r>
      <w:r>
        <w:rPr>
          <w:bCs/>
        </w:rPr>
        <w:t xml:space="preserve">, Chair. What advances </w:t>
      </w:r>
      <w:r>
        <w:rPr>
          <w:bCs/>
        </w:rPr>
        <w:t>and</w:t>
      </w:r>
      <w:r>
        <w:rPr>
          <w:bCs/>
        </w:rPr>
        <w:t xml:space="preserve"> investment would you like to be made i</w:t>
      </w:r>
      <w:r>
        <w:rPr>
          <w:bCs/>
        </w:rPr>
        <w:t>n therapeutics?</w:t>
      </w:r>
    </w:p>
    <w:p w:rsidR="008F42AE" w:rsidRPr="000D31B0" w:rsidP="000D31B0">
      <w:pPr>
        <w:pStyle w:val="Answer"/>
        <w:rPr>
          <w:bCs/>
          <w:iCs/>
        </w:rPr>
      </w:pPr>
      <w:r w:rsidRPr="000D31B0">
        <w:rPr>
          <w:b/>
          <w:i/>
        </w:rPr>
        <w:t xml:space="preserve">Professor Charleston: </w:t>
      </w:r>
      <w:r w:rsidRPr="000D31B0">
        <w:rPr>
          <w:bCs/>
          <w:iCs/>
        </w:rPr>
        <w:t>Th</w:t>
      </w:r>
      <w:r w:rsidRPr="000D31B0">
        <w:rPr>
          <w:bCs/>
          <w:iCs/>
        </w:rPr>
        <w:t>erapeutics, I think, is</w:t>
      </w:r>
      <w:r w:rsidRPr="000D31B0">
        <w:rPr>
          <w:bCs/>
          <w:iCs/>
        </w:rPr>
        <w:t xml:space="preserve"> really </w:t>
      </w:r>
      <w:r w:rsidRPr="000D31B0">
        <w:rPr>
          <w:bCs/>
          <w:iCs/>
        </w:rPr>
        <w:t>for my medical friends.</w:t>
      </w:r>
      <w:r>
        <w:rPr>
          <w:bCs/>
          <w:iCs/>
        </w:rPr>
        <w:t xml:space="preserve"> We do not really use therapeutics in that way. </w:t>
      </w:r>
      <w:r w:rsidRPr="0089241F">
        <w:rPr>
          <w:bCs/>
          <w:iCs/>
        </w:rPr>
        <w:t>Antivirals are not really cost-effective. It is really diagnostics and vaccines</w:t>
      </w:r>
      <w:r w:rsidRPr="0089241F">
        <w:rPr>
          <w:bCs/>
          <w:iCs/>
        </w:rPr>
        <w:t xml:space="preserve"> that we focus on</w:t>
      </w:r>
      <w:r>
        <w:rPr>
          <w:bCs/>
          <w:iCs/>
        </w:rPr>
        <w:t>, but I am sure Pe</w:t>
      </w:r>
      <w:r>
        <w:rPr>
          <w:bCs/>
          <w:iCs/>
        </w:rPr>
        <w:t>ter wil</w:t>
      </w:r>
      <w:r>
        <w:rPr>
          <w:bCs/>
          <w:iCs/>
        </w:rPr>
        <w:t>l have something to say</w:t>
      </w:r>
      <w:r w:rsidRPr="0089241F">
        <w:rPr>
          <w:bCs/>
          <w:iCs/>
        </w:rPr>
        <w:t>.</w:t>
      </w:r>
      <w:r>
        <w:rPr>
          <w:bCs/>
          <w:iCs/>
        </w:rPr>
        <w:t xml:space="preserve"> </w:t>
      </w:r>
    </w:p>
    <w:p w:rsidR="004E5A4F" w:rsidP="008F42AE">
      <w:pPr>
        <w:pStyle w:val="Answer"/>
        <w:rPr>
          <w:bCs/>
          <w:iCs/>
        </w:rPr>
      </w:pPr>
      <w:r w:rsidRPr="000D31B0">
        <w:rPr>
          <w:b/>
          <w:i/>
        </w:rPr>
        <w:t xml:space="preserve">Professor Sir Peter Horby: </w:t>
      </w:r>
      <w:r w:rsidRPr="004E5A4F">
        <w:rPr>
          <w:bCs/>
          <w:iCs/>
        </w:rPr>
        <w:t>Yes, I completely agree</w:t>
      </w:r>
      <w:r>
        <w:rPr>
          <w:bCs/>
          <w:iCs/>
        </w:rPr>
        <w:t xml:space="preserve"> with Bryan about human health and animal health, but I would also add that we always have to be vigilant not to f</w:t>
      </w:r>
      <w:r w:rsidRPr="004E5A4F">
        <w:rPr>
          <w:bCs/>
          <w:iCs/>
        </w:rPr>
        <w:t>ight the last war</w:t>
      </w:r>
      <w:r>
        <w:rPr>
          <w:bCs/>
          <w:iCs/>
        </w:rPr>
        <w:t>. Yes, respiratory pathogens are the most likely to cause a pandemic, but there are o</w:t>
      </w:r>
      <w:r w:rsidRPr="004E5A4F">
        <w:rPr>
          <w:bCs/>
          <w:iCs/>
        </w:rPr>
        <w:t>ther pathogens</w:t>
      </w:r>
      <w:r>
        <w:rPr>
          <w:bCs/>
          <w:iCs/>
        </w:rPr>
        <w:t>. One has to look for, say</w:t>
      </w:r>
      <w:r>
        <w:rPr>
          <w:bCs/>
          <w:iCs/>
        </w:rPr>
        <w:t>, e</w:t>
      </w:r>
      <w:r w:rsidRPr="004E5A4F">
        <w:rPr>
          <w:bCs/>
          <w:iCs/>
        </w:rPr>
        <w:t>nteric</w:t>
      </w:r>
      <w:r>
        <w:rPr>
          <w:bCs/>
          <w:iCs/>
        </w:rPr>
        <w:t>—gastrointestinal—viruses like p</w:t>
      </w:r>
      <w:r w:rsidRPr="004E5A4F">
        <w:rPr>
          <w:bCs/>
          <w:iCs/>
        </w:rPr>
        <w:t>olio</w:t>
      </w:r>
      <w:r>
        <w:rPr>
          <w:bCs/>
          <w:iCs/>
        </w:rPr>
        <w:t xml:space="preserve">. There is a </w:t>
      </w:r>
      <w:r>
        <w:rPr>
          <w:bCs/>
          <w:iCs/>
        </w:rPr>
        <w:t xml:space="preserve">whole </w:t>
      </w:r>
      <w:r>
        <w:rPr>
          <w:bCs/>
          <w:iCs/>
        </w:rPr>
        <w:t>range of viruses in that class. You might see the emergence of another polio-type virus</w:t>
      </w:r>
      <w:r>
        <w:rPr>
          <w:bCs/>
          <w:iCs/>
        </w:rPr>
        <w:t>.</w:t>
      </w:r>
      <w:r>
        <w:rPr>
          <w:bCs/>
          <w:iCs/>
        </w:rPr>
        <w:t xml:space="preserve"> </w:t>
      </w:r>
      <w:r>
        <w:rPr>
          <w:bCs/>
          <w:iCs/>
        </w:rPr>
        <w:t>T</w:t>
      </w:r>
      <w:r>
        <w:rPr>
          <w:bCs/>
          <w:iCs/>
        </w:rPr>
        <w:t>hen c</w:t>
      </w:r>
      <w:r w:rsidRPr="004E5A4F">
        <w:rPr>
          <w:bCs/>
          <w:iCs/>
        </w:rPr>
        <w:t>hildren</w:t>
      </w:r>
      <w:r>
        <w:rPr>
          <w:bCs/>
          <w:iCs/>
        </w:rPr>
        <w:t xml:space="preserve"> are</w:t>
      </w:r>
      <w:r w:rsidRPr="004E5A4F">
        <w:rPr>
          <w:bCs/>
          <w:iCs/>
        </w:rPr>
        <w:t xml:space="preserve"> affected</w:t>
      </w:r>
      <w:r>
        <w:rPr>
          <w:bCs/>
          <w:iCs/>
        </w:rPr>
        <w:t>,</w:t>
      </w:r>
      <w:r>
        <w:rPr>
          <w:bCs/>
          <w:iCs/>
        </w:rPr>
        <w:t xml:space="preserve"> and it is much more complicated because of the l</w:t>
      </w:r>
      <w:r w:rsidRPr="004E5A4F">
        <w:rPr>
          <w:bCs/>
          <w:iCs/>
        </w:rPr>
        <w:t>ong-term outcomes</w:t>
      </w:r>
      <w:r>
        <w:rPr>
          <w:bCs/>
          <w:iCs/>
        </w:rPr>
        <w:t xml:space="preserve">. </w:t>
      </w:r>
    </w:p>
    <w:p w:rsidR="008F42AE" w:rsidP="008F42AE">
      <w:pPr>
        <w:pStyle w:val="Answer"/>
        <w:rPr>
          <w:bCs/>
          <w:iCs/>
        </w:rPr>
      </w:pPr>
      <w:r w:rsidRPr="004E5A4F">
        <w:rPr>
          <w:bCs/>
          <w:iCs/>
        </w:rPr>
        <w:t>Therape</w:t>
      </w:r>
      <w:r w:rsidRPr="004E5A4F">
        <w:rPr>
          <w:bCs/>
          <w:iCs/>
        </w:rPr>
        <w:t>utics</w:t>
      </w:r>
      <w:r>
        <w:rPr>
          <w:bCs/>
          <w:iCs/>
        </w:rPr>
        <w:t xml:space="preserve"> is really interesting. I think m</w:t>
      </w:r>
      <w:r w:rsidRPr="004E5A4F">
        <w:rPr>
          <w:bCs/>
          <w:iCs/>
        </w:rPr>
        <w:t>onoclonal antibodies</w:t>
      </w:r>
      <w:r>
        <w:rPr>
          <w:bCs/>
          <w:iCs/>
        </w:rPr>
        <w:t>—a</w:t>
      </w:r>
      <w:r w:rsidRPr="004E5A4F">
        <w:rPr>
          <w:bCs/>
          <w:iCs/>
        </w:rPr>
        <w:t>rtificial antibodies</w:t>
      </w:r>
      <w:r>
        <w:rPr>
          <w:bCs/>
          <w:iCs/>
        </w:rPr>
        <w:t>—came of age in SARS-</w:t>
      </w:r>
      <w:r>
        <w:rPr>
          <w:bCs/>
          <w:iCs/>
        </w:rPr>
        <w:t>C</w:t>
      </w:r>
      <w:r>
        <w:rPr>
          <w:bCs/>
          <w:iCs/>
        </w:rPr>
        <w:t>o</w:t>
      </w:r>
      <w:r>
        <w:rPr>
          <w:bCs/>
          <w:iCs/>
        </w:rPr>
        <w:t>V</w:t>
      </w:r>
      <w:r>
        <w:rPr>
          <w:bCs/>
          <w:iCs/>
        </w:rPr>
        <w:t>-2. They were developed and used largely for chronic diseases and cancers, but we have now seen that they are an excellent platform for treating infecti</w:t>
      </w:r>
      <w:r>
        <w:rPr>
          <w:bCs/>
          <w:iCs/>
        </w:rPr>
        <w:t>ons. They are a v</w:t>
      </w:r>
      <w:r w:rsidRPr="004E5A4F">
        <w:rPr>
          <w:bCs/>
          <w:iCs/>
        </w:rPr>
        <w:t>ery safe</w:t>
      </w:r>
      <w:r>
        <w:rPr>
          <w:bCs/>
          <w:iCs/>
        </w:rPr>
        <w:t xml:space="preserve"> humanised platform</w:t>
      </w:r>
      <w:r>
        <w:rPr>
          <w:bCs/>
          <w:iCs/>
        </w:rPr>
        <w:t>,</w:t>
      </w:r>
      <w:r>
        <w:rPr>
          <w:bCs/>
          <w:iCs/>
        </w:rPr>
        <w:t xml:space="preserve"> and you can sort of plug and play different pathogens on to them. They have proved to be very e</w:t>
      </w:r>
      <w:r w:rsidRPr="004E5A4F">
        <w:rPr>
          <w:bCs/>
          <w:iCs/>
        </w:rPr>
        <w:t>ffective</w:t>
      </w:r>
      <w:r>
        <w:rPr>
          <w:bCs/>
          <w:iCs/>
        </w:rPr>
        <w:t>. We should be looking at taking forward the monoclonals. In the UK we are very good at identifying the t</w:t>
      </w:r>
      <w:r w:rsidRPr="004E5A4F">
        <w:rPr>
          <w:bCs/>
          <w:iCs/>
        </w:rPr>
        <w:t>ar</w:t>
      </w:r>
      <w:r w:rsidRPr="004E5A4F">
        <w:rPr>
          <w:bCs/>
          <w:iCs/>
        </w:rPr>
        <w:t>gets for the monoclonal</w:t>
      </w:r>
      <w:r>
        <w:rPr>
          <w:bCs/>
          <w:iCs/>
        </w:rPr>
        <w:t xml:space="preserve"> antibodies, but we are not good at taking that through to commercialise it. Most of the commercial antibodies that are now used in SARS-</w:t>
      </w:r>
      <w:r>
        <w:rPr>
          <w:bCs/>
          <w:iCs/>
        </w:rPr>
        <w:t>C</w:t>
      </w:r>
      <w:r>
        <w:rPr>
          <w:bCs/>
          <w:iCs/>
        </w:rPr>
        <w:t>o</w:t>
      </w:r>
      <w:r>
        <w:rPr>
          <w:bCs/>
          <w:iCs/>
        </w:rPr>
        <w:t>V</w:t>
      </w:r>
      <w:r>
        <w:rPr>
          <w:bCs/>
          <w:iCs/>
        </w:rPr>
        <w:t>-2 are not made by UK-based companies. We are doing a lot of the early-stage stuff; and we ar</w:t>
      </w:r>
      <w:r>
        <w:rPr>
          <w:bCs/>
          <w:iCs/>
        </w:rPr>
        <w:t>e doing the late-stage stuff—we evaluated them in the Recovery trial—but a lot of the middle bit of commercial development, commercialisation and scale</w:t>
      </w:r>
      <w:r>
        <w:rPr>
          <w:bCs/>
          <w:iCs/>
        </w:rPr>
        <w:t>-</w:t>
      </w:r>
      <w:r>
        <w:rPr>
          <w:bCs/>
          <w:iCs/>
        </w:rPr>
        <w:t>up is sometimes missing in the UK.</w:t>
      </w:r>
    </w:p>
    <w:p w:rsidR="008F42AE" w:rsidRPr="004E5A4F" w:rsidP="008F42AE">
      <w:pPr>
        <w:pStyle w:val="Answer"/>
        <w:rPr>
          <w:bCs/>
          <w:iCs/>
        </w:rPr>
      </w:pPr>
      <w:r>
        <w:rPr>
          <w:bCs/>
          <w:iCs/>
        </w:rPr>
        <w:t>Then there are s</w:t>
      </w:r>
      <w:r w:rsidRPr="004E5A4F">
        <w:rPr>
          <w:bCs/>
          <w:iCs/>
        </w:rPr>
        <w:t>mall molecule antivirals</w:t>
      </w:r>
      <w:r>
        <w:rPr>
          <w:bCs/>
          <w:iCs/>
        </w:rPr>
        <w:t>. They are not artificial ant</w:t>
      </w:r>
      <w:r>
        <w:rPr>
          <w:bCs/>
          <w:iCs/>
        </w:rPr>
        <w:t>ibodies but c</w:t>
      </w:r>
      <w:r w:rsidRPr="004E5A4F">
        <w:rPr>
          <w:bCs/>
          <w:iCs/>
        </w:rPr>
        <w:t>lassic-type drugs</w:t>
      </w:r>
      <w:r>
        <w:rPr>
          <w:bCs/>
          <w:iCs/>
        </w:rPr>
        <w:t>. They are good because they are more generic. The monoclonals are very specific</w:t>
      </w:r>
      <w:r>
        <w:rPr>
          <w:bCs/>
          <w:iCs/>
        </w:rPr>
        <w:t>.</w:t>
      </w:r>
      <w:r>
        <w:rPr>
          <w:bCs/>
          <w:iCs/>
        </w:rPr>
        <w:t xml:space="preserve"> </w:t>
      </w:r>
      <w:r>
        <w:rPr>
          <w:bCs/>
          <w:iCs/>
        </w:rPr>
        <w:t>W</w:t>
      </w:r>
      <w:r>
        <w:rPr>
          <w:bCs/>
          <w:iCs/>
        </w:rPr>
        <w:t>e have seen resistance developing to the monoclonal antibodies—you have to renew it for a new variant—whereas the small molecules tend to be le</w:t>
      </w:r>
      <w:r>
        <w:rPr>
          <w:bCs/>
          <w:iCs/>
        </w:rPr>
        <w:t>ss likely to get resistance; but they require even longer-term investment. It is not “p</w:t>
      </w:r>
      <w:r w:rsidRPr="004E5A4F">
        <w:rPr>
          <w:bCs/>
          <w:iCs/>
        </w:rPr>
        <w:t>lug and play</w:t>
      </w:r>
      <w:r>
        <w:rPr>
          <w:bCs/>
          <w:iCs/>
        </w:rPr>
        <w:t xml:space="preserve">”. You have to find a new molecule for each one. </w:t>
      </w:r>
    </w:p>
    <w:p w:rsidR="007E5C45" w:rsidP="006C4824">
      <w:pPr>
        <w:pStyle w:val="Remark"/>
      </w:pPr>
      <w:r w:rsidRPr="004C3B13">
        <w:rPr>
          <w:b/>
        </w:rPr>
        <w:t>Dawn Butler:</w:t>
      </w:r>
      <w:r w:rsidRPr="000D31B0">
        <w:rPr>
          <w:b/>
          <w:i/>
        </w:rPr>
        <w:t xml:space="preserve"> </w:t>
      </w:r>
      <w:r w:rsidRPr="004E5A4F">
        <w:t xml:space="preserve">Thank you </w:t>
      </w:r>
      <w:r>
        <w:t xml:space="preserve">both </w:t>
      </w:r>
      <w:r w:rsidRPr="004E5A4F">
        <w:t>very much</w:t>
      </w:r>
      <w:r>
        <w:t>.</w:t>
      </w:r>
    </w:p>
    <w:p w:rsidR="007E5C45" w:rsidP="007E5C45">
      <w:pPr>
        <w:pStyle w:val="Question"/>
      </w:pPr>
      <w:r w:rsidRPr="007E5C45">
        <w:rPr>
          <w:b/>
        </w:rPr>
        <w:t>Carol Monaghan:</w:t>
      </w:r>
      <w:r>
        <w:t xml:space="preserve"> </w:t>
      </w:r>
      <w:r w:rsidRPr="007E5C45">
        <w:t xml:space="preserve">Thanks, Chair. Professor Horby, what are the </w:t>
      </w:r>
      <w:r w:rsidRPr="007E5C45">
        <w:t>main drivers of disease emergence? Is there any evidence that different drivers may interact with each other?</w:t>
      </w:r>
    </w:p>
    <w:p w:rsidR="008F42AE" w:rsidRPr="004C3B13" w:rsidP="008F42AE">
      <w:pPr>
        <w:pStyle w:val="Answer"/>
        <w:rPr>
          <w:bCs/>
          <w:iCs/>
        </w:rPr>
      </w:pPr>
      <w:r w:rsidRPr="000D31B0">
        <w:rPr>
          <w:b/>
          <w:i/>
        </w:rPr>
        <w:t xml:space="preserve">Professor Sir Peter Horby: </w:t>
      </w:r>
      <w:r w:rsidRPr="004C3B13">
        <w:rPr>
          <w:bCs/>
          <w:iCs/>
        </w:rPr>
        <w:t>It is very complicated</w:t>
      </w:r>
      <w:r>
        <w:rPr>
          <w:bCs/>
          <w:iCs/>
        </w:rPr>
        <w:t>. We live in a complex ecosystem and we influence it in a c</w:t>
      </w:r>
      <w:r w:rsidRPr="004C3B13">
        <w:rPr>
          <w:bCs/>
          <w:iCs/>
        </w:rPr>
        <w:t>omplex way</w:t>
      </w:r>
      <w:r>
        <w:rPr>
          <w:bCs/>
          <w:iCs/>
        </w:rPr>
        <w:t>. There are definitely a</w:t>
      </w:r>
      <w:r w:rsidRPr="004C3B13">
        <w:rPr>
          <w:bCs/>
          <w:iCs/>
        </w:rPr>
        <w:t>nthr</w:t>
      </w:r>
      <w:r w:rsidRPr="004C3B13">
        <w:rPr>
          <w:bCs/>
          <w:iCs/>
        </w:rPr>
        <w:t>opogenic</w:t>
      </w:r>
      <w:r>
        <w:rPr>
          <w:bCs/>
          <w:iCs/>
        </w:rPr>
        <w:t>—human-driven</w:t>
      </w:r>
      <w:r>
        <w:rPr>
          <w:bCs/>
          <w:iCs/>
        </w:rPr>
        <w:t>—</w:t>
      </w:r>
      <w:r>
        <w:rPr>
          <w:bCs/>
          <w:iCs/>
        </w:rPr>
        <w:t>factors that are key. Given the fact that m</w:t>
      </w:r>
      <w:r w:rsidRPr="004C3B13">
        <w:rPr>
          <w:bCs/>
          <w:iCs/>
        </w:rPr>
        <w:t xml:space="preserve">ost </w:t>
      </w:r>
      <w:r>
        <w:rPr>
          <w:bCs/>
          <w:iCs/>
        </w:rPr>
        <w:t xml:space="preserve">of the </w:t>
      </w:r>
      <w:r w:rsidRPr="004C3B13">
        <w:rPr>
          <w:bCs/>
          <w:iCs/>
        </w:rPr>
        <w:t>emerging infections</w:t>
      </w:r>
      <w:r>
        <w:rPr>
          <w:bCs/>
          <w:iCs/>
        </w:rPr>
        <w:t xml:space="preserve"> come from w</w:t>
      </w:r>
      <w:r w:rsidRPr="004C3B13">
        <w:rPr>
          <w:bCs/>
          <w:iCs/>
        </w:rPr>
        <w:t>ildlife</w:t>
      </w:r>
      <w:r>
        <w:rPr>
          <w:bCs/>
          <w:iCs/>
        </w:rPr>
        <w:t>,</w:t>
      </w:r>
      <w:r>
        <w:rPr>
          <w:bCs/>
          <w:iCs/>
        </w:rPr>
        <w:t xml:space="preserve"> the interaction between humans and wildlife and how we d</w:t>
      </w:r>
      <w:r w:rsidRPr="004C3B13">
        <w:rPr>
          <w:bCs/>
          <w:iCs/>
        </w:rPr>
        <w:t>isrupt the ecology</w:t>
      </w:r>
      <w:r>
        <w:rPr>
          <w:bCs/>
          <w:iCs/>
        </w:rPr>
        <w:t xml:space="preserve"> of the wildlife is very important. That increases the risk of s</w:t>
      </w:r>
      <w:r w:rsidRPr="004C3B13">
        <w:rPr>
          <w:bCs/>
          <w:iCs/>
        </w:rPr>
        <w:t>pi</w:t>
      </w:r>
      <w:r w:rsidRPr="004C3B13">
        <w:rPr>
          <w:bCs/>
          <w:iCs/>
        </w:rPr>
        <w:t>llover</w:t>
      </w:r>
      <w:r>
        <w:rPr>
          <w:bCs/>
          <w:iCs/>
        </w:rPr>
        <w:t xml:space="preserve"> from wildlife species either d</w:t>
      </w:r>
      <w:r w:rsidRPr="004C3B13">
        <w:rPr>
          <w:bCs/>
          <w:iCs/>
        </w:rPr>
        <w:t>irectly to humans</w:t>
      </w:r>
      <w:r>
        <w:rPr>
          <w:bCs/>
          <w:iCs/>
        </w:rPr>
        <w:t>, as is seen with viral h</w:t>
      </w:r>
      <w:r w:rsidRPr="004C3B13">
        <w:rPr>
          <w:bCs/>
          <w:iCs/>
        </w:rPr>
        <w:t>aemorrhagic fevers</w:t>
      </w:r>
      <w:r>
        <w:rPr>
          <w:bCs/>
          <w:iCs/>
        </w:rPr>
        <w:t xml:space="preserve"> such as Ebola, or through intermediate a</w:t>
      </w:r>
      <w:r w:rsidRPr="004C3B13">
        <w:rPr>
          <w:bCs/>
          <w:iCs/>
        </w:rPr>
        <w:t>mplifying hosts</w:t>
      </w:r>
      <w:r>
        <w:rPr>
          <w:bCs/>
          <w:iCs/>
        </w:rPr>
        <w:t xml:space="preserve"> such as livestock, as we saw with Nipah and pigs. The industrial development of livestock is also a ri</w:t>
      </w:r>
      <w:r>
        <w:rPr>
          <w:bCs/>
          <w:iCs/>
        </w:rPr>
        <w:t xml:space="preserve">sk because there are large populations in which the virus can spread, adapting into the population and spreading to humans. </w:t>
      </w:r>
    </w:p>
    <w:p w:rsidR="004C3B13" w:rsidP="008F42AE">
      <w:pPr>
        <w:pStyle w:val="Answer"/>
        <w:rPr>
          <w:bCs/>
          <w:iCs/>
        </w:rPr>
      </w:pPr>
      <w:r>
        <w:rPr>
          <w:bCs/>
          <w:iCs/>
        </w:rPr>
        <w:t>The next stage is spillover and some amplification in humans</w:t>
      </w:r>
      <w:r>
        <w:rPr>
          <w:bCs/>
          <w:iCs/>
        </w:rPr>
        <w:t>.</w:t>
      </w:r>
      <w:r>
        <w:rPr>
          <w:bCs/>
          <w:iCs/>
        </w:rPr>
        <w:t xml:space="preserve"> </w:t>
      </w:r>
      <w:r>
        <w:rPr>
          <w:bCs/>
          <w:iCs/>
        </w:rPr>
        <w:t>T</w:t>
      </w:r>
      <w:r>
        <w:rPr>
          <w:bCs/>
          <w:iCs/>
        </w:rPr>
        <w:t>hen we have in</w:t>
      </w:r>
      <w:r w:rsidRPr="004C3B13">
        <w:rPr>
          <w:bCs/>
          <w:iCs/>
        </w:rPr>
        <w:t>creasing population density</w:t>
      </w:r>
      <w:r>
        <w:rPr>
          <w:bCs/>
          <w:iCs/>
        </w:rPr>
        <w:t xml:space="preserve">. </w:t>
      </w:r>
      <w:r>
        <w:rPr>
          <w:bCs/>
          <w:iCs/>
        </w:rPr>
        <w:t>I</w:t>
      </w:r>
      <w:r>
        <w:rPr>
          <w:bCs/>
          <w:iCs/>
        </w:rPr>
        <w:t xml:space="preserve">n parts of Africa where </w:t>
      </w:r>
      <w:r>
        <w:rPr>
          <w:bCs/>
          <w:iCs/>
        </w:rPr>
        <w:t>a few pe</w:t>
      </w:r>
      <w:r w:rsidRPr="004C3B13">
        <w:rPr>
          <w:bCs/>
          <w:iCs/>
        </w:rPr>
        <w:t xml:space="preserve">ople </w:t>
      </w:r>
      <w:r>
        <w:rPr>
          <w:bCs/>
          <w:iCs/>
        </w:rPr>
        <w:t xml:space="preserve">might have been </w:t>
      </w:r>
      <w:r w:rsidRPr="004C3B13">
        <w:rPr>
          <w:bCs/>
          <w:iCs/>
        </w:rPr>
        <w:t>affected in a village</w:t>
      </w:r>
      <w:r>
        <w:rPr>
          <w:bCs/>
          <w:iCs/>
        </w:rPr>
        <w:t>, they are</w:t>
      </w:r>
      <w:r>
        <w:rPr>
          <w:bCs/>
          <w:iCs/>
        </w:rPr>
        <w:t xml:space="preserve"> now</w:t>
      </w:r>
      <w:r>
        <w:rPr>
          <w:bCs/>
          <w:iCs/>
        </w:rPr>
        <w:t xml:space="preserve"> in a big </w:t>
      </w:r>
      <w:r w:rsidRPr="004C3B13">
        <w:rPr>
          <w:bCs/>
          <w:iCs/>
        </w:rPr>
        <w:t>town</w:t>
      </w:r>
      <w:r>
        <w:rPr>
          <w:bCs/>
          <w:iCs/>
        </w:rPr>
        <w:t>, so there is a much bigger human population for adaptation. There is also increased c</w:t>
      </w:r>
      <w:r w:rsidRPr="004C3B13">
        <w:rPr>
          <w:bCs/>
          <w:iCs/>
        </w:rPr>
        <w:t>onnectivity</w:t>
      </w:r>
      <w:r>
        <w:rPr>
          <w:bCs/>
          <w:iCs/>
        </w:rPr>
        <w:t>. Most of the world is very h</w:t>
      </w:r>
      <w:r w:rsidRPr="004C3B13">
        <w:rPr>
          <w:bCs/>
          <w:iCs/>
        </w:rPr>
        <w:t>ighly connected</w:t>
      </w:r>
      <w:r>
        <w:rPr>
          <w:bCs/>
          <w:iCs/>
        </w:rPr>
        <w:t xml:space="preserve">. Many of you may have seen the maps of global connectivity, and that has been changing dramatically. I was in </w:t>
      </w:r>
      <w:r w:rsidRPr="004C3B13">
        <w:rPr>
          <w:bCs/>
          <w:iCs/>
        </w:rPr>
        <w:t>Cameroon last week</w:t>
      </w:r>
      <w:r>
        <w:rPr>
          <w:bCs/>
          <w:iCs/>
        </w:rPr>
        <w:t xml:space="preserve"> and </w:t>
      </w:r>
      <w:r w:rsidRPr="004C3B13">
        <w:rPr>
          <w:bCs/>
          <w:iCs/>
        </w:rPr>
        <w:t>Senegal</w:t>
      </w:r>
      <w:r>
        <w:rPr>
          <w:bCs/>
          <w:iCs/>
        </w:rPr>
        <w:t xml:space="preserve"> the week before. People can move around the world so easily and international spread is very quick. It is a comple</w:t>
      </w:r>
      <w:r>
        <w:rPr>
          <w:bCs/>
          <w:iCs/>
        </w:rPr>
        <w:t>x ecosystem. There is c</w:t>
      </w:r>
      <w:r w:rsidRPr="004C3B13">
        <w:rPr>
          <w:bCs/>
          <w:iCs/>
        </w:rPr>
        <w:t>limate change</w:t>
      </w:r>
      <w:r>
        <w:rPr>
          <w:bCs/>
          <w:iCs/>
        </w:rPr>
        <w:t xml:space="preserve"> and m</w:t>
      </w:r>
      <w:r w:rsidRPr="004C3B13">
        <w:rPr>
          <w:bCs/>
          <w:iCs/>
        </w:rPr>
        <w:t>osquito climate suitability</w:t>
      </w:r>
      <w:r>
        <w:rPr>
          <w:bCs/>
          <w:iCs/>
        </w:rPr>
        <w:t>. All those things push in the direction of increased risk of emergence.</w:t>
      </w:r>
      <w:r>
        <w:rPr>
          <w:bCs/>
          <w:iCs/>
        </w:rPr>
        <w:t xml:space="preserve"> </w:t>
      </w:r>
    </w:p>
    <w:p w:rsidR="008F42AE" w:rsidRPr="004C3B13" w:rsidP="004C3B13">
      <w:pPr>
        <w:pStyle w:val="Question"/>
      </w:pPr>
      <w:r w:rsidRPr="004C3B13">
        <w:rPr>
          <w:b/>
        </w:rPr>
        <w:t>Carol Monaghan:</w:t>
      </w:r>
      <w:r>
        <w:t xml:space="preserve"> In looking at risk, or trying to mitigate risk, is there a particular driver that we should focus</w:t>
      </w:r>
      <w:r>
        <w:t xml:space="preserve"> on, or are the things that you are talking about—population density, spillover into different environments—beyond our control?</w:t>
      </w:r>
    </w:p>
    <w:p w:rsidR="00874BEC" w:rsidP="008F42AE">
      <w:pPr>
        <w:pStyle w:val="Answer"/>
        <w:rPr>
          <w:bCs/>
          <w:iCs/>
        </w:rPr>
      </w:pPr>
      <w:r w:rsidRPr="000D31B0">
        <w:rPr>
          <w:b/>
          <w:i/>
        </w:rPr>
        <w:t xml:space="preserve">Professor Sir Peter Horby: </w:t>
      </w:r>
      <w:r w:rsidRPr="00874BEC">
        <w:rPr>
          <w:bCs/>
          <w:iCs/>
        </w:rPr>
        <w:t>It is not my area of expertise</w:t>
      </w:r>
      <w:r>
        <w:rPr>
          <w:bCs/>
          <w:iCs/>
        </w:rPr>
        <w:t>, but I think it is very c</w:t>
      </w:r>
      <w:r w:rsidRPr="00874BEC">
        <w:rPr>
          <w:bCs/>
          <w:iCs/>
        </w:rPr>
        <w:t>hallenging</w:t>
      </w:r>
      <w:r>
        <w:rPr>
          <w:bCs/>
          <w:iCs/>
        </w:rPr>
        <w:t>. To influence complex human system</w:t>
      </w:r>
      <w:r>
        <w:rPr>
          <w:bCs/>
          <w:iCs/>
        </w:rPr>
        <w:t xml:space="preserve">s and ecologies is very challenging. </w:t>
      </w:r>
      <w:r w:rsidRPr="00874BEC">
        <w:rPr>
          <w:bCs/>
          <w:iCs/>
        </w:rPr>
        <w:t>One area</w:t>
      </w:r>
      <w:r>
        <w:rPr>
          <w:bCs/>
          <w:iCs/>
        </w:rPr>
        <w:t xml:space="preserve"> with potential for intervention is the interface between </w:t>
      </w:r>
      <w:r w:rsidRPr="00874BEC">
        <w:rPr>
          <w:bCs/>
          <w:iCs/>
        </w:rPr>
        <w:t>wildlife and farmed animals</w:t>
      </w:r>
      <w:r>
        <w:rPr>
          <w:bCs/>
          <w:iCs/>
        </w:rPr>
        <w:t>, which Bryan can say a lot more about. The biosecurity around farmed animals, which are often a reservoir and amplifier of vi</w:t>
      </w:r>
      <w:r>
        <w:rPr>
          <w:bCs/>
          <w:iCs/>
        </w:rPr>
        <w:t xml:space="preserve">ruses, </w:t>
      </w:r>
      <w:r>
        <w:rPr>
          <w:bCs/>
          <w:iCs/>
        </w:rPr>
        <w:t xml:space="preserve">is something that </w:t>
      </w:r>
      <w:r>
        <w:rPr>
          <w:bCs/>
          <w:iCs/>
        </w:rPr>
        <w:t>can be addressed.</w:t>
      </w:r>
    </w:p>
    <w:p w:rsidR="008F42AE" w:rsidRPr="00874BEC" w:rsidP="00874BEC">
      <w:pPr>
        <w:pStyle w:val="Question"/>
      </w:pPr>
      <w:r w:rsidRPr="00874BEC">
        <w:rPr>
          <w:b/>
        </w:rPr>
        <w:t>Carol Monaghan:</w:t>
      </w:r>
      <w:r>
        <w:t xml:space="preserve"> Thank you. Professor Charleston, I know that livestock is your expertise, but I want to talk about insects, and perhaps you can give us some thoughts on the subject. We certainly see insects in the</w:t>
      </w:r>
      <w:r>
        <w:t xml:space="preserve"> UK that we would not have seen before. Two weeks ago my daughter had to go to hospital because of a mozzie bite, in Glasgow, which would n</w:t>
      </w:r>
      <w:r>
        <w:t>ever</w:t>
      </w:r>
      <w:r>
        <w:t xml:space="preserve"> have happened before. How should we go about preventing the spread of rare diseases caused by insects? Are we do</w:t>
      </w:r>
      <w:r>
        <w:t>ing enough to mitigate the risk?</w:t>
      </w:r>
    </w:p>
    <w:p w:rsidR="007D5C2A" w:rsidP="008F42AE">
      <w:pPr>
        <w:pStyle w:val="Answer"/>
        <w:rPr>
          <w:bCs/>
          <w:iCs/>
        </w:rPr>
      </w:pPr>
      <w:r w:rsidRPr="000D31B0">
        <w:rPr>
          <w:b/>
          <w:i/>
        </w:rPr>
        <w:t xml:space="preserve">Professor Charleston: </w:t>
      </w:r>
      <w:r w:rsidRPr="00874BEC">
        <w:rPr>
          <w:bCs/>
          <w:iCs/>
        </w:rPr>
        <w:t>We do a lot with insects</w:t>
      </w:r>
      <w:r>
        <w:rPr>
          <w:bCs/>
          <w:iCs/>
        </w:rPr>
        <w:t xml:space="preserve">. We have the largest insectary </w:t>
      </w:r>
      <w:r w:rsidRPr="00874BEC">
        <w:rPr>
          <w:bCs/>
          <w:iCs/>
        </w:rPr>
        <w:t>in the country</w:t>
      </w:r>
      <w:r>
        <w:rPr>
          <w:bCs/>
          <w:iCs/>
        </w:rPr>
        <w:t xml:space="preserve"> at the Pirbright, for that reason—so that we can follow the transmission and understand. There are, broadly, two things. </w:t>
      </w:r>
      <w:r>
        <w:rPr>
          <w:bCs/>
          <w:iCs/>
        </w:rPr>
        <w:t>T</w:t>
      </w:r>
      <w:r>
        <w:rPr>
          <w:bCs/>
          <w:iCs/>
        </w:rPr>
        <w:t>he i</w:t>
      </w:r>
      <w:r w:rsidRPr="00874BEC">
        <w:rPr>
          <w:bCs/>
          <w:iCs/>
        </w:rPr>
        <w:t>nsec</w:t>
      </w:r>
      <w:r w:rsidRPr="00874BEC">
        <w:rPr>
          <w:bCs/>
          <w:iCs/>
        </w:rPr>
        <w:t>t vectors</w:t>
      </w:r>
      <w:r>
        <w:rPr>
          <w:bCs/>
          <w:iCs/>
        </w:rPr>
        <w:t xml:space="preserve"> will move and increase the range of their habitat, because of climate change. We see that</w:t>
      </w:r>
      <w:r>
        <w:rPr>
          <w:bCs/>
          <w:iCs/>
        </w:rPr>
        <w:t>, f</w:t>
      </w:r>
      <w:r>
        <w:rPr>
          <w:bCs/>
          <w:iCs/>
        </w:rPr>
        <w:t xml:space="preserve">rom the </w:t>
      </w:r>
      <w:r w:rsidRPr="00874BEC">
        <w:rPr>
          <w:bCs/>
          <w:iCs/>
        </w:rPr>
        <w:t>European perspective</w:t>
      </w:r>
      <w:r>
        <w:rPr>
          <w:bCs/>
          <w:iCs/>
        </w:rPr>
        <w:t>. I</w:t>
      </w:r>
      <w:r>
        <w:rPr>
          <w:bCs/>
          <w:iCs/>
        </w:rPr>
        <w:t xml:space="preserve">nsects are spreading north, and the viruses that they carry tend to follow. </w:t>
      </w:r>
      <w:r w:rsidRPr="00874BEC">
        <w:rPr>
          <w:bCs/>
          <w:iCs/>
        </w:rPr>
        <w:t>Alternatively</w:t>
      </w:r>
      <w:r>
        <w:rPr>
          <w:bCs/>
          <w:iCs/>
        </w:rPr>
        <w:t xml:space="preserve">, there are examples, such as </w:t>
      </w:r>
      <w:r>
        <w:rPr>
          <w:bCs/>
          <w:iCs/>
        </w:rPr>
        <w:t>b</w:t>
      </w:r>
      <w:r>
        <w:rPr>
          <w:bCs/>
          <w:iCs/>
        </w:rPr>
        <w:t>lue</w:t>
      </w:r>
      <w:r>
        <w:rPr>
          <w:bCs/>
          <w:iCs/>
        </w:rPr>
        <w:t>tongue</w:t>
      </w:r>
      <w:r w:rsidRPr="00874BEC">
        <w:rPr>
          <w:bCs/>
          <w:iCs/>
        </w:rPr>
        <w:t xml:space="preserve"> virus</w:t>
      </w:r>
      <w:r>
        <w:rPr>
          <w:bCs/>
          <w:iCs/>
        </w:rPr>
        <w:t xml:space="preserve">, which we had </w:t>
      </w:r>
      <w:r>
        <w:rPr>
          <w:bCs/>
          <w:iCs/>
        </w:rPr>
        <w:t>in 2007, that are brought in by s</w:t>
      </w:r>
      <w:r w:rsidRPr="00874BEC">
        <w:rPr>
          <w:bCs/>
          <w:iCs/>
        </w:rPr>
        <w:t>ome other route</w:t>
      </w:r>
      <w:r>
        <w:rPr>
          <w:bCs/>
          <w:iCs/>
        </w:rPr>
        <w:t>, where the v</w:t>
      </w:r>
      <w:r w:rsidRPr="00874BEC">
        <w:rPr>
          <w:bCs/>
          <w:iCs/>
        </w:rPr>
        <w:t>ectors that we have are competent</w:t>
      </w:r>
      <w:r>
        <w:rPr>
          <w:bCs/>
          <w:iCs/>
        </w:rPr>
        <w:t xml:space="preserve"> for those viruses. We need to understand two things—the s</w:t>
      </w:r>
      <w:r w:rsidRPr="00874BEC">
        <w:rPr>
          <w:bCs/>
          <w:iCs/>
        </w:rPr>
        <w:t>pread and</w:t>
      </w:r>
      <w:r>
        <w:rPr>
          <w:bCs/>
          <w:iCs/>
        </w:rPr>
        <w:t xml:space="preserve"> the</w:t>
      </w:r>
      <w:r w:rsidRPr="00874BEC">
        <w:rPr>
          <w:bCs/>
          <w:iCs/>
        </w:rPr>
        <w:t xml:space="preserve"> increased risk</w:t>
      </w:r>
      <w:r>
        <w:rPr>
          <w:bCs/>
          <w:iCs/>
        </w:rPr>
        <w:t xml:space="preserve"> of getting those viral infections, because of the s</w:t>
      </w:r>
      <w:r w:rsidRPr="00874BEC">
        <w:rPr>
          <w:bCs/>
          <w:iCs/>
        </w:rPr>
        <w:t>low march north of the vectors</w:t>
      </w:r>
      <w:r>
        <w:rPr>
          <w:bCs/>
          <w:iCs/>
        </w:rPr>
        <w:t xml:space="preserve">. We also do a lot of work to understand whether the </w:t>
      </w:r>
      <w:r w:rsidRPr="00874BEC">
        <w:rPr>
          <w:bCs/>
          <w:iCs/>
        </w:rPr>
        <w:t>vectors that we have in the UK</w:t>
      </w:r>
      <w:r>
        <w:rPr>
          <w:bCs/>
          <w:iCs/>
        </w:rPr>
        <w:t xml:space="preserve"> are able to spread the viruses that we are worried about. That is an important piece of wo</w:t>
      </w:r>
      <w:r>
        <w:rPr>
          <w:bCs/>
          <w:iCs/>
        </w:rPr>
        <w:t>rk, too, and a very important part of the r</w:t>
      </w:r>
      <w:r w:rsidRPr="00874BEC">
        <w:rPr>
          <w:bCs/>
          <w:iCs/>
        </w:rPr>
        <w:t>isk assessment</w:t>
      </w:r>
      <w:r>
        <w:rPr>
          <w:bCs/>
          <w:iCs/>
        </w:rPr>
        <w:t xml:space="preserve">. </w:t>
      </w:r>
    </w:p>
    <w:p w:rsidR="0048663D" w:rsidP="008F42AE">
      <w:pPr>
        <w:pStyle w:val="Answer"/>
        <w:rPr>
          <w:bCs/>
          <w:iCs/>
        </w:rPr>
      </w:pPr>
      <w:r>
        <w:rPr>
          <w:bCs/>
          <w:iCs/>
        </w:rPr>
        <w:t xml:space="preserve">To jump off at a bit of a tangent to animal species, one of the viruses that we do not want in the country is African horse sickness. It has 80% mortality. It could be spread by the midge that we </w:t>
      </w:r>
      <w:r>
        <w:rPr>
          <w:bCs/>
          <w:iCs/>
        </w:rPr>
        <w:t>have in the UK. We need</w:t>
      </w:r>
      <w:r>
        <w:rPr>
          <w:bCs/>
          <w:iCs/>
        </w:rPr>
        <w:t xml:space="preserve"> that</w:t>
      </w:r>
      <w:r>
        <w:rPr>
          <w:bCs/>
          <w:iCs/>
        </w:rPr>
        <w:t xml:space="preserve"> awareness</w:t>
      </w:r>
      <w:r>
        <w:rPr>
          <w:bCs/>
          <w:iCs/>
        </w:rPr>
        <w:t>,</w:t>
      </w:r>
      <w:r>
        <w:rPr>
          <w:bCs/>
          <w:iCs/>
        </w:rPr>
        <w:t xml:space="preserve"> in terms of the risk assessment. Then you can start looking at the work of trying to prevent the d</w:t>
      </w:r>
      <w:r w:rsidRPr="00874BEC">
        <w:rPr>
          <w:bCs/>
          <w:iCs/>
        </w:rPr>
        <w:t>egree of challenge</w:t>
      </w:r>
      <w:r>
        <w:rPr>
          <w:bCs/>
          <w:iCs/>
        </w:rPr>
        <w:t xml:space="preserve"> that an animal or individual will receive from those insects—</w:t>
      </w:r>
      <w:r>
        <w:rPr>
          <w:bCs/>
          <w:iCs/>
        </w:rPr>
        <w:t xml:space="preserve">those sort of </w:t>
      </w:r>
      <w:r>
        <w:rPr>
          <w:bCs/>
          <w:iCs/>
        </w:rPr>
        <w:t>preventive measures.</w:t>
      </w:r>
    </w:p>
    <w:p w:rsidR="0048663D" w:rsidP="008F42AE">
      <w:pPr>
        <w:pStyle w:val="Question"/>
        <w:rPr>
          <w:bCs/>
          <w:iCs/>
        </w:rPr>
      </w:pPr>
      <w:r w:rsidRPr="0048663D">
        <w:rPr>
          <w:b/>
        </w:rPr>
        <w:t>Car</w:t>
      </w:r>
      <w:r w:rsidRPr="0048663D">
        <w:rPr>
          <w:b/>
        </w:rPr>
        <w:t>ol Monaghan:</w:t>
      </w:r>
      <w:r>
        <w:t xml:space="preserve"> </w:t>
      </w:r>
      <w:r>
        <w:t>Can I</w:t>
      </w:r>
      <w:r>
        <w:t xml:space="preserve"> take you back</w:t>
      </w:r>
      <w:r>
        <w:t xml:space="preserve"> to</w:t>
      </w:r>
      <w:r>
        <w:t xml:space="preserve"> that point</w:t>
      </w:r>
      <w:r>
        <w:t xml:space="preserve">? </w:t>
      </w:r>
      <w:r w:rsidRPr="001F5B70">
        <w:t xml:space="preserve">I </w:t>
      </w:r>
      <w:r>
        <w:t xml:space="preserve">would </w:t>
      </w:r>
      <w:r w:rsidRPr="001F5B70">
        <w:t>call them</w:t>
      </w:r>
      <w:r w:rsidRPr="001F5B70">
        <w:t xml:space="preserve"> </w:t>
      </w:r>
      <w:r w:rsidRPr="001F5B70">
        <w:t>midg</w:t>
      </w:r>
      <w:r>
        <w:t>i</w:t>
      </w:r>
      <w:r w:rsidRPr="001F5B70">
        <w:t>es,</w:t>
      </w:r>
      <w:r>
        <w:t xml:space="preserve"> but I am from Scotland</w:t>
      </w:r>
      <w:r>
        <w:t>. Tha</w:t>
      </w:r>
      <w:r>
        <w:t>t is a native insect</w:t>
      </w:r>
      <w:r>
        <w:t>,</w:t>
      </w:r>
      <w:r>
        <w:t xml:space="preserve"> but there is a risk that it can spread a new emerging </w:t>
      </w:r>
      <w:r w:rsidRPr="0048663D">
        <w:rPr>
          <w:bCs/>
          <w:iCs/>
        </w:rPr>
        <w:t>disease</w:t>
      </w:r>
      <w:r>
        <w:rPr>
          <w:bCs/>
          <w:iCs/>
        </w:rPr>
        <w:t xml:space="preserve"> into the UK. </w:t>
      </w:r>
    </w:p>
    <w:p w:rsidR="0048663D" w:rsidP="008F42AE">
      <w:pPr>
        <w:pStyle w:val="Answer"/>
        <w:rPr>
          <w:bCs/>
          <w:iCs/>
        </w:rPr>
      </w:pPr>
      <w:r w:rsidRPr="0048663D">
        <w:rPr>
          <w:b/>
          <w:i/>
        </w:rPr>
        <w:t>Professor Charleston:</w:t>
      </w:r>
      <w:r>
        <w:t xml:space="preserve"> That is historical</w:t>
      </w:r>
      <w:r>
        <w:t xml:space="preserve">ly what </w:t>
      </w:r>
      <w:r>
        <w:t>happened</w:t>
      </w:r>
      <w:r>
        <w:t xml:space="preserve"> with </w:t>
      </w:r>
      <w:r>
        <w:t>b</w:t>
      </w:r>
      <w:r>
        <w:t xml:space="preserve">luetongue virus, which, essentially, was restricted largely to </w:t>
      </w:r>
      <w:r w:rsidRPr="0048663D">
        <w:rPr>
          <w:bCs/>
          <w:iCs/>
        </w:rPr>
        <w:t>Africa</w:t>
      </w:r>
      <w:r>
        <w:rPr>
          <w:bCs/>
          <w:iCs/>
        </w:rPr>
        <w:t xml:space="preserve">. It is in other areas as well, but that is its closest proximity to us. It was brought </w:t>
      </w:r>
      <w:r w:rsidRPr="0048663D">
        <w:rPr>
          <w:bCs/>
          <w:iCs/>
        </w:rPr>
        <w:t>into Europe</w:t>
      </w:r>
      <w:r>
        <w:rPr>
          <w:bCs/>
          <w:iCs/>
        </w:rPr>
        <w:t xml:space="preserve"> and could be spread.</w:t>
      </w:r>
    </w:p>
    <w:p w:rsidR="0048663D" w:rsidP="0048663D">
      <w:pPr>
        <w:pStyle w:val="Question"/>
      </w:pPr>
      <w:r w:rsidRPr="0048663D">
        <w:rPr>
          <w:b/>
        </w:rPr>
        <w:t>Carol Monaghan:</w:t>
      </w:r>
      <w:r>
        <w:t xml:space="preserve"> Is that a slow spread, with insects</w:t>
      </w:r>
      <w:r>
        <w:t>,</w:t>
      </w:r>
      <w:r>
        <w:t xml:space="preserve"> or was it through livestock?</w:t>
      </w:r>
    </w:p>
    <w:p w:rsidR="0083157E" w:rsidP="007F2684">
      <w:pPr>
        <w:pStyle w:val="Answer"/>
        <w:rPr>
          <w:bCs/>
          <w:iCs/>
        </w:rPr>
      </w:pPr>
      <w:r w:rsidRPr="0048663D">
        <w:rPr>
          <w:b/>
          <w:i/>
        </w:rPr>
        <w:t>Professor Charleston:</w:t>
      </w:r>
      <w:r>
        <w:t xml:space="preserve"> There are two. </w:t>
      </w:r>
      <w:r w:rsidRPr="0048663D">
        <w:rPr>
          <w:bCs/>
          <w:iCs/>
        </w:rPr>
        <w:t xml:space="preserve">There are both scenarios with </w:t>
      </w:r>
      <w:r>
        <w:rPr>
          <w:bCs/>
          <w:iCs/>
        </w:rPr>
        <w:t>b</w:t>
      </w:r>
      <w:r w:rsidRPr="0048663D">
        <w:rPr>
          <w:bCs/>
          <w:iCs/>
        </w:rPr>
        <w:t xml:space="preserve">luetongue. There is a slow spread north through climate change, but there </w:t>
      </w:r>
      <w:r>
        <w:rPr>
          <w:bCs/>
          <w:iCs/>
        </w:rPr>
        <w:t>wa</w:t>
      </w:r>
      <w:r w:rsidRPr="0048663D">
        <w:rPr>
          <w:bCs/>
          <w:iCs/>
        </w:rPr>
        <w:t>s also an event where the virus was deposited</w:t>
      </w:r>
      <w:r w:rsidRPr="0048663D">
        <w:rPr>
          <w:bCs/>
          <w:iCs/>
        </w:rPr>
        <w:t xml:space="preserve"> in Benelux</w:t>
      </w:r>
      <w:r>
        <w:rPr>
          <w:bCs/>
          <w:iCs/>
        </w:rPr>
        <w:t>,</w:t>
      </w:r>
      <w:r w:rsidRPr="0048663D">
        <w:rPr>
          <w:bCs/>
          <w:iCs/>
        </w:rPr>
        <w:t xml:space="preserve"> and</w:t>
      </w:r>
      <w:r>
        <w:rPr>
          <w:bCs/>
          <w:iCs/>
        </w:rPr>
        <w:t>,</w:t>
      </w:r>
      <w:r w:rsidRPr="0048663D">
        <w:rPr>
          <w:bCs/>
          <w:iCs/>
        </w:rPr>
        <w:t xml:space="preserve"> from there</w:t>
      </w:r>
      <w:r>
        <w:rPr>
          <w:bCs/>
          <w:iCs/>
        </w:rPr>
        <w:t>,</w:t>
      </w:r>
      <w:r w:rsidRPr="0048663D">
        <w:rPr>
          <w:bCs/>
          <w:iCs/>
        </w:rPr>
        <w:t xml:space="preserve"> there was an outbreak</w:t>
      </w:r>
      <w:r>
        <w:rPr>
          <w:bCs/>
          <w:iCs/>
        </w:rPr>
        <w:t>,</w:t>
      </w:r>
      <w:r w:rsidRPr="0048663D">
        <w:rPr>
          <w:bCs/>
          <w:iCs/>
        </w:rPr>
        <w:t xml:space="preserve"> which eventually spread into the UK in 2007. Fortunately</w:t>
      </w:r>
      <w:r>
        <w:rPr>
          <w:bCs/>
          <w:iCs/>
        </w:rPr>
        <w:t>,</w:t>
      </w:r>
      <w:r w:rsidRPr="0048663D">
        <w:rPr>
          <w:bCs/>
          <w:iCs/>
        </w:rPr>
        <w:t xml:space="preserve"> DEFRA implemented a vaccination campaign very quickly, so the UK is free, whereas in Europe it is still endemic. </w:t>
      </w:r>
    </w:p>
    <w:p w:rsidR="00F25A62" w:rsidP="00F25A62">
      <w:pPr>
        <w:pStyle w:val="Question"/>
        <w:numPr>
          <w:ilvl w:val="0"/>
          <w:numId w:val="9"/>
        </w:numPr>
      </w:pPr>
      <w:r w:rsidRPr="007561DE">
        <w:rPr>
          <w:b/>
        </w:rPr>
        <w:t>Carol Monaghan:</w:t>
      </w:r>
      <w:r>
        <w:t xml:space="preserve"> Y</w:t>
      </w:r>
      <w:r w:rsidRPr="004A7C22">
        <w:t xml:space="preserve">ou have given </w:t>
      </w:r>
      <w:r w:rsidRPr="004A7C22">
        <w:t>us one example</w:t>
      </w:r>
      <w:r>
        <w:t xml:space="preserve"> of risk</w:t>
      </w:r>
      <w:r w:rsidRPr="004A7C22">
        <w:t>. Are there any other examples of diseases that would not normally be found in the UK becoming established because of this?</w:t>
      </w:r>
    </w:p>
    <w:p w:rsidR="00F25A62" w:rsidP="00F25A62">
      <w:pPr>
        <w:pStyle w:val="Answer"/>
      </w:pPr>
      <w:r w:rsidRPr="007561DE">
        <w:rPr>
          <w:b/>
          <w:i/>
        </w:rPr>
        <w:t>Professor Charleston:</w:t>
      </w:r>
      <w:r>
        <w:t xml:space="preserve"> T</w:t>
      </w:r>
      <w:r w:rsidRPr="007561DE">
        <w:t xml:space="preserve">his is more </w:t>
      </w:r>
      <w:r>
        <w:t>P</w:t>
      </w:r>
      <w:r w:rsidRPr="007561DE">
        <w:t>eter</w:t>
      </w:r>
      <w:r>
        <w:t>’</w:t>
      </w:r>
      <w:r w:rsidRPr="007561DE">
        <w:t>s field</w:t>
      </w:r>
      <w:r>
        <w:t xml:space="preserve">, but you would be worried about the arthropod-borne viruses, </w:t>
      </w:r>
      <w:r>
        <w:t xml:space="preserve">such as </w:t>
      </w:r>
      <w:r>
        <w:t>d</w:t>
      </w:r>
      <w:r>
        <w:t>engue and Zika. T</w:t>
      </w:r>
      <w:r w:rsidRPr="007561DE">
        <w:t>here is the potential for those viruses to become established in the UK.</w:t>
      </w:r>
      <w:r>
        <w:t xml:space="preserve"> </w:t>
      </w:r>
    </w:p>
    <w:p w:rsidR="00F25A62" w:rsidP="0079423D">
      <w:pPr>
        <w:pStyle w:val="Question"/>
        <w:numPr>
          <w:ilvl w:val="0"/>
          <w:numId w:val="0"/>
        </w:numPr>
        <w:ind w:left="794"/>
      </w:pPr>
      <w:r w:rsidRPr="00ED3B4C">
        <w:rPr>
          <w:b/>
        </w:rPr>
        <w:t>Carol Monaghan:</w:t>
      </w:r>
      <w:r>
        <w:t xml:space="preserve"> </w:t>
      </w:r>
      <w:r>
        <w:t>Professor Horby</w:t>
      </w:r>
      <w:r>
        <w:t>, do you want to comment on that?</w:t>
      </w:r>
    </w:p>
    <w:p w:rsidR="00F25A62" w:rsidP="00F25A62">
      <w:pPr>
        <w:pStyle w:val="Answer"/>
      </w:pPr>
      <w:r w:rsidRPr="00A3499B">
        <w:rPr>
          <w:b/>
          <w:i/>
        </w:rPr>
        <w:t>Professor Sir Peter Horby:</w:t>
      </w:r>
      <w:r>
        <w:t xml:space="preserve"> </w:t>
      </w:r>
      <w:r>
        <w:t xml:space="preserve">We are seeing </w:t>
      </w:r>
      <w:r>
        <w:t>d</w:t>
      </w:r>
      <w:r w:rsidRPr="00A3499B">
        <w:t>engue</w:t>
      </w:r>
      <w:r>
        <w:t>,</w:t>
      </w:r>
      <w:r w:rsidRPr="00A3499B">
        <w:t xml:space="preserve"> which is classically</w:t>
      </w:r>
      <w:r>
        <w:t xml:space="preserve"> a</w:t>
      </w:r>
      <w:r w:rsidRPr="00A3499B">
        <w:t xml:space="preserve"> South American </w:t>
      </w:r>
      <w:r>
        <w:t>and south</w:t>
      </w:r>
      <w:r>
        <w:t>-</w:t>
      </w:r>
      <w:r>
        <w:t xml:space="preserve">east </w:t>
      </w:r>
      <w:r w:rsidRPr="00A3499B">
        <w:t>Asian disease</w:t>
      </w:r>
      <w:r>
        <w:t xml:space="preserve"> that</w:t>
      </w:r>
      <w:r w:rsidRPr="00A3499B">
        <w:t xml:space="preserve"> is hyper</w:t>
      </w:r>
      <w:r>
        <w:t>-</w:t>
      </w:r>
      <w:r w:rsidRPr="00A3499B">
        <w:t>endemic in those countries</w:t>
      </w:r>
      <w:r>
        <w:t>,</w:t>
      </w:r>
      <w:r w:rsidRPr="00A3499B">
        <w:t xml:space="preserve"> spreading north. You are now seeing transmission in the Mediterranean</w:t>
      </w:r>
      <w:r>
        <w:t xml:space="preserve"> </w:t>
      </w:r>
      <w:r w:rsidRPr="00A3499B">
        <w:t>and that is gradually spreading north</w:t>
      </w:r>
      <w:r>
        <w:t>. Cl</w:t>
      </w:r>
      <w:r w:rsidRPr="00A3499B">
        <w:t xml:space="preserve">imate change does spread </w:t>
      </w:r>
      <w:r>
        <w:t>vector-</w:t>
      </w:r>
      <w:r w:rsidRPr="00A3499B">
        <w:t xml:space="preserve">borne diseases because it </w:t>
      </w:r>
      <w:r w:rsidRPr="00A3499B">
        <w:t>increases the range of these vectors.</w:t>
      </w:r>
    </w:p>
    <w:p w:rsidR="00F25A62" w:rsidP="00F25A62">
      <w:pPr>
        <w:pStyle w:val="Question"/>
        <w:numPr>
          <w:ilvl w:val="0"/>
          <w:numId w:val="9"/>
        </w:numPr>
      </w:pPr>
      <w:r w:rsidRPr="00A3499B">
        <w:rPr>
          <w:b/>
        </w:rPr>
        <w:t>Carol Monaghan:</w:t>
      </w:r>
      <w:r>
        <w:t xml:space="preserve"> A</w:t>
      </w:r>
      <w:r w:rsidRPr="00A3499B">
        <w:t>re we responding to this spread</w:t>
      </w:r>
      <w:r w:rsidRPr="00FC0976">
        <w:t xml:space="preserve"> </w:t>
      </w:r>
      <w:r w:rsidRPr="00A3499B">
        <w:t xml:space="preserve">in an appropriate </w:t>
      </w:r>
      <w:r w:rsidRPr="00A3499B">
        <w:t>manner?</w:t>
      </w:r>
    </w:p>
    <w:p w:rsidR="00F25A62" w:rsidP="00F25A62">
      <w:pPr>
        <w:pStyle w:val="Answer"/>
      </w:pPr>
      <w:r w:rsidRPr="00A3499B">
        <w:rPr>
          <w:b/>
          <w:i/>
        </w:rPr>
        <w:t>Professor Sir Peter Horby:</w:t>
      </w:r>
      <w:r>
        <w:t xml:space="preserve"> </w:t>
      </w:r>
      <w:r w:rsidRPr="00A3499B">
        <w:t xml:space="preserve">It is not my area of expertise, but </w:t>
      </w:r>
      <w:r>
        <w:t>I</w:t>
      </w:r>
      <w:r w:rsidRPr="00A3499B">
        <w:t xml:space="preserve"> know that within the UK</w:t>
      </w:r>
      <w:r>
        <w:t>HSA</w:t>
      </w:r>
      <w:r w:rsidRPr="00A3499B">
        <w:t xml:space="preserve"> there is an</w:t>
      </w:r>
      <w:r>
        <w:t xml:space="preserve"> </w:t>
      </w:r>
      <w:r w:rsidRPr="00F910EB">
        <w:t xml:space="preserve">entomology group </w:t>
      </w:r>
      <w:r>
        <w:t>that</w:t>
      </w:r>
      <w:r w:rsidRPr="00F910EB">
        <w:t xml:space="preserve"> is very active in</w:t>
      </w:r>
      <w:r w:rsidRPr="00F910EB">
        <w:t xml:space="preserve"> doing surveillance of mosquitoes and ticks in particular</w:t>
      </w:r>
      <w:r>
        <w:t xml:space="preserve">. It is </w:t>
      </w:r>
      <w:r w:rsidRPr="00F910EB">
        <w:t>doing community publicity particularly around some of the t</w:t>
      </w:r>
      <w:r>
        <w:t>ick</w:t>
      </w:r>
      <w:r w:rsidRPr="00F910EB">
        <w:t>-borne diseases.</w:t>
      </w:r>
      <w:r>
        <w:t xml:space="preserve"> </w:t>
      </w:r>
    </w:p>
    <w:p w:rsidR="00F25A62" w:rsidP="00F25A62">
      <w:pPr>
        <w:pStyle w:val="Question"/>
        <w:numPr>
          <w:ilvl w:val="0"/>
          <w:numId w:val="9"/>
        </w:numPr>
      </w:pPr>
      <w:r w:rsidRPr="00F910EB">
        <w:rPr>
          <w:b/>
        </w:rPr>
        <w:t>Stephen Metcalfe:</w:t>
      </w:r>
      <w:r>
        <w:t xml:space="preserve"> </w:t>
      </w:r>
      <w:r>
        <w:t>Going off</w:t>
      </w:r>
      <w:r w:rsidRPr="000D5EDD">
        <w:t xml:space="preserve"> at a slight tangent</w:t>
      </w:r>
      <w:r>
        <w:t>,</w:t>
      </w:r>
      <w:r w:rsidRPr="000D5EDD">
        <w:t xml:space="preserve"> I think it is established that another way of diseases getting</w:t>
      </w:r>
      <w:r w:rsidRPr="000D5EDD">
        <w:t xml:space="preserve"> into the wider community is potentially through lab leaks. I would be interested in your view on how concerned we should be about that. I believe the 2007 outbreak of foot and mouth was from a lab leak. </w:t>
      </w:r>
      <w:r>
        <w:t>First, is it</w:t>
      </w:r>
      <w:r w:rsidRPr="000D5EDD">
        <w:t xml:space="preserve"> something about which we should be seri</w:t>
      </w:r>
      <w:r w:rsidRPr="000D5EDD">
        <w:t>ously concerned? Secondly, if it is something we should be concerned about</w:t>
      </w:r>
      <w:r>
        <w:t>,</w:t>
      </w:r>
      <w:r w:rsidRPr="000D5EDD">
        <w:t xml:space="preserve"> do we need tighter regulation of the way pathogens are handled within labs?</w:t>
      </w:r>
    </w:p>
    <w:p w:rsidR="00C24587" w:rsidP="00F25A62">
      <w:pPr>
        <w:pStyle w:val="Answer"/>
      </w:pPr>
      <w:r w:rsidRPr="00971490">
        <w:rPr>
          <w:b/>
          <w:i/>
        </w:rPr>
        <w:t>Professor Charleston:</w:t>
      </w:r>
      <w:r>
        <w:t xml:space="preserve"> I can take that as </w:t>
      </w:r>
      <w:r w:rsidRPr="000D5EDD">
        <w:t>I lived through the 2007 slightly bizarre situation</w:t>
      </w:r>
      <w:r>
        <w:t xml:space="preserve"> and</w:t>
      </w:r>
      <w:r w:rsidRPr="000D5EDD">
        <w:t xml:space="preserve"> the pub</w:t>
      </w:r>
      <w:r w:rsidRPr="000D5EDD">
        <w:t>licity</w:t>
      </w:r>
      <w:r>
        <w:t>,</w:t>
      </w:r>
      <w:r w:rsidRPr="000D5EDD">
        <w:t xml:space="preserve"> </w:t>
      </w:r>
      <w:r>
        <w:t>as well as</w:t>
      </w:r>
      <w:r w:rsidRPr="000D5EDD">
        <w:t xml:space="preserve"> trying to control</w:t>
      </w:r>
      <w:r>
        <w:t xml:space="preserve"> an outbreak.</w:t>
      </w:r>
      <w:r w:rsidRPr="000D5EDD">
        <w:t xml:space="preserve"> </w:t>
      </w:r>
      <w:r>
        <w:t>I</w:t>
      </w:r>
      <w:r w:rsidRPr="000D5EDD">
        <w:t>n response to that, there has been huge investment in those labs to make sure they are secure</w:t>
      </w:r>
      <w:r>
        <w:t>. As for</w:t>
      </w:r>
      <w:r w:rsidRPr="000D5EDD">
        <w:t xml:space="preserve"> infrastructure</w:t>
      </w:r>
      <w:r>
        <w:t xml:space="preserve">, </w:t>
      </w:r>
      <w:r w:rsidRPr="000D5EDD">
        <w:t xml:space="preserve">we have had a £300 million investment from the UK </w:t>
      </w:r>
      <w:r>
        <w:t>G</w:t>
      </w:r>
      <w:r w:rsidRPr="000D5EDD">
        <w:t xml:space="preserve">overnment to build state-of-the-art </w:t>
      </w:r>
      <w:r w:rsidRPr="000D5EDD">
        <w:t xml:space="preserve">facilities so </w:t>
      </w:r>
      <w:r>
        <w:t xml:space="preserve">that </w:t>
      </w:r>
      <w:r w:rsidRPr="000D5EDD">
        <w:t>those viruses will not get out, but that is not all that is required. There is huge investment in trained staff and maintaining those facilities. Our annual budget to switch the lights on is about £15 million per year. These are very sop</w:t>
      </w:r>
      <w:r w:rsidRPr="000D5EDD">
        <w:t>histicated buildings.</w:t>
      </w:r>
      <w:r>
        <w:t xml:space="preserve"> </w:t>
      </w:r>
    </w:p>
    <w:p w:rsidR="00F25A62" w:rsidP="00F25A62">
      <w:pPr>
        <w:pStyle w:val="Answer"/>
      </w:pPr>
      <w:r>
        <w:t>T</w:t>
      </w:r>
      <w:r w:rsidRPr="00D4020D">
        <w:t>he biological sector was a little bit behind other high-hazard sectors. I think we are catching up rapidly with</w:t>
      </w:r>
      <w:r>
        <w:t xml:space="preserve"> help</w:t>
      </w:r>
      <w:r w:rsidRPr="00D4020D">
        <w:t xml:space="preserve"> from HSE. Again, </w:t>
      </w:r>
      <w:r>
        <w:t xml:space="preserve">I </w:t>
      </w:r>
      <w:r w:rsidRPr="00D4020D">
        <w:t xml:space="preserve">support what HSE is doing in this space. It encouraged us to form a bio-risks strategic </w:t>
      </w:r>
      <w:r w:rsidRPr="00D4020D">
        <w:t>leadership group to bring together DSTL, UKHSA,</w:t>
      </w:r>
      <w:r>
        <w:t xml:space="preserve"> I</w:t>
      </w:r>
      <w:r w:rsidRPr="00D4020D">
        <w:t xml:space="preserve">mperial, </w:t>
      </w:r>
      <w:r>
        <w:t>O</w:t>
      </w:r>
      <w:r w:rsidRPr="00D4020D">
        <w:t xml:space="preserve">xford and </w:t>
      </w:r>
      <w:r>
        <w:t>C</w:t>
      </w:r>
      <w:r w:rsidRPr="00D4020D">
        <w:t xml:space="preserve">ambridge </w:t>
      </w:r>
      <w:r>
        <w:t>on</w:t>
      </w:r>
      <w:r w:rsidRPr="00D4020D">
        <w:t xml:space="preserve"> how </w:t>
      </w:r>
      <w:r>
        <w:t>to</w:t>
      </w:r>
      <w:r w:rsidRPr="00D4020D">
        <w:t xml:space="preserve"> manage risk. I think the UK is </w:t>
      </w:r>
      <w:r>
        <w:t xml:space="preserve">now </w:t>
      </w:r>
      <w:r w:rsidRPr="00D4020D">
        <w:t>in a much stronger positio</w:t>
      </w:r>
      <w:r>
        <w:t>n</w:t>
      </w:r>
      <w:r w:rsidRPr="00D4020D">
        <w:t>. We have very strong links with those other high-hazard infrastructures</w:t>
      </w:r>
      <w:r>
        <w:t>:</w:t>
      </w:r>
      <w:r w:rsidRPr="00D4020D">
        <w:t xml:space="preserve"> oil and gas, chemicals and expl</w:t>
      </w:r>
      <w:r w:rsidRPr="00D4020D">
        <w:t xml:space="preserve">osives. We had a visit from the safety team </w:t>
      </w:r>
      <w:r>
        <w:t>at A</w:t>
      </w:r>
      <w:r w:rsidRPr="00D4020D">
        <w:t>WE</w:t>
      </w:r>
      <w:r>
        <w:t>—Aldermaston—</w:t>
      </w:r>
      <w:r w:rsidRPr="00971490">
        <w:t xml:space="preserve">last week at </w:t>
      </w:r>
      <w:r>
        <w:t>P</w:t>
      </w:r>
      <w:r w:rsidRPr="00971490">
        <w:t xml:space="preserve">irbright </w:t>
      </w:r>
      <w:r>
        <w:t xml:space="preserve">on </w:t>
      </w:r>
      <w:r w:rsidRPr="00971490">
        <w:t>best practi</w:t>
      </w:r>
      <w:r>
        <w:t>c</w:t>
      </w:r>
      <w:r w:rsidRPr="00971490">
        <w:t>e.</w:t>
      </w:r>
    </w:p>
    <w:p w:rsidR="00F03E2A" w:rsidP="00F25A62">
      <w:pPr>
        <w:pStyle w:val="Answer"/>
      </w:pPr>
      <w:r w:rsidRPr="00971490">
        <w:t xml:space="preserve">I think the UK is in a good place in terms of biological safety. What we are getting </w:t>
      </w:r>
      <w:r>
        <w:t xml:space="preserve">a </w:t>
      </w:r>
      <w:r w:rsidRPr="00971490">
        <w:t>huge demand for</w:t>
      </w:r>
      <w:r>
        <w:t xml:space="preserve"> </w:t>
      </w:r>
      <w:r w:rsidRPr="00971490">
        <w:t xml:space="preserve">and </w:t>
      </w:r>
      <w:r>
        <w:t xml:space="preserve">was </w:t>
      </w:r>
      <w:r w:rsidRPr="00971490">
        <w:t xml:space="preserve">the reason </w:t>
      </w:r>
      <w:r>
        <w:t xml:space="preserve">I set up a </w:t>
      </w:r>
      <w:r w:rsidRPr="00971490">
        <w:t>dedicate</w:t>
      </w:r>
      <w:r>
        <w:t xml:space="preserve">d training team, which is just </w:t>
      </w:r>
      <w:r w:rsidRPr="00971490">
        <w:t xml:space="preserve">scratching the surface, is </w:t>
      </w:r>
      <w:r>
        <w:t xml:space="preserve">an </w:t>
      </w:r>
      <w:r w:rsidRPr="00971490">
        <w:t>international</w:t>
      </w:r>
      <w:r>
        <w:t xml:space="preserve"> </w:t>
      </w:r>
      <w:r w:rsidRPr="00971490">
        <w:t>realisation that there is not enough tra</w:t>
      </w:r>
      <w:r w:rsidRPr="00971490">
        <w:t>ined staff to run these facilities</w:t>
      </w:r>
      <w:r>
        <w:t xml:space="preserve">. There is funding from the </w:t>
      </w:r>
      <w:r w:rsidRPr="00971490">
        <w:t xml:space="preserve">Canadian </w:t>
      </w:r>
      <w:r>
        <w:t>G</w:t>
      </w:r>
      <w:r w:rsidRPr="00971490">
        <w:t>overnment</w:t>
      </w:r>
      <w:r>
        <w:t>. They are</w:t>
      </w:r>
      <w:r w:rsidRPr="00971490">
        <w:t xml:space="preserve"> supporting us and people at DSTL to try to work internationally</w:t>
      </w:r>
      <w:r>
        <w:t xml:space="preserve">. </w:t>
      </w:r>
    </w:p>
    <w:p w:rsidR="00F25A62" w:rsidP="00F25A62">
      <w:pPr>
        <w:pStyle w:val="Answer"/>
      </w:pPr>
      <w:r>
        <w:t>If I</w:t>
      </w:r>
      <w:r w:rsidRPr="00971490">
        <w:t xml:space="preserve"> simplify this</w:t>
      </w:r>
      <w:r>
        <w:t>,</w:t>
      </w:r>
      <w:r w:rsidRPr="00971490">
        <w:t xml:space="preserve"> </w:t>
      </w:r>
      <w:r>
        <w:t xml:space="preserve">I think funders </w:t>
      </w:r>
      <w:r w:rsidRPr="00971490">
        <w:t xml:space="preserve">want to address the situation </w:t>
      </w:r>
      <w:r>
        <w:t xml:space="preserve">where </w:t>
      </w:r>
      <w:r w:rsidRPr="00971490">
        <w:t>they invest in the capital</w:t>
      </w:r>
      <w:r w:rsidRPr="00971490">
        <w:t xml:space="preserve"> to build high</w:t>
      </w:r>
      <w:r>
        <w:noBreakHyphen/>
      </w:r>
      <w:r w:rsidRPr="00971490">
        <w:t>containment labs</w:t>
      </w:r>
      <w:r>
        <w:t>.</w:t>
      </w:r>
      <w:r w:rsidRPr="00971490">
        <w:t xml:space="preserve"> They will go back to those labs </w:t>
      </w:r>
      <w:r>
        <w:t xml:space="preserve">a </w:t>
      </w:r>
      <w:r w:rsidRPr="00971490">
        <w:t>few years later and they</w:t>
      </w:r>
      <w:r>
        <w:t xml:space="preserve"> a</w:t>
      </w:r>
      <w:r w:rsidRPr="00971490">
        <w:t xml:space="preserve">re not functioning. That </w:t>
      </w:r>
      <w:r>
        <w:t>is because there is</w:t>
      </w:r>
      <w:r w:rsidRPr="00971490">
        <w:t xml:space="preserve"> insufficient train</w:t>
      </w:r>
      <w:r>
        <w:t>ed</w:t>
      </w:r>
      <w:r w:rsidRPr="00971490">
        <w:t xml:space="preserve"> staff to run those facilities. We do a number of twinning projects around the world</w:t>
      </w:r>
      <w:r>
        <w:t xml:space="preserve">, </w:t>
      </w:r>
      <w:r w:rsidRPr="00971490">
        <w:t>driven initi</w:t>
      </w:r>
      <w:r w:rsidRPr="00971490">
        <w:t>ally by the transfer of scientific knowledge</w:t>
      </w:r>
      <w:r>
        <w:t xml:space="preserve">. We very </w:t>
      </w:r>
      <w:r w:rsidRPr="00971490">
        <w:t xml:space="preserve">quickly get into how we control the </w:t>
      </w:r>
      <w:r>
        <w:t>bio</w:t>
      </w:r>
      <w:r>
        <w:t>-</w:t>
      </w:r>
      <w:r>
        <w:t xml:space="preserve">risk </w:t>
      </w:r>
      <w:r w:rsidRPr="00971490">
        <w:t>on this site</w:t>
      </w:r>
      <w:r>
        <w:t>. H</w:t>
      </w:r>
      <w:r w:rsidRPr="00971490">
        <w:t>ow do we have quality assurance standards? They want to know how to run a la</w:t>
      </w:r>
      <w:r>
        <w:t>b</w:t>
      </w:r>
      <w:r w:rsidRPr="00971490">
        <w:t xml:space="preserve">. That is a big piece of work funded by the Canadian </w:t>
      </w:r>
      <w:r>
        <w:t>G</w:t>
      </w:r>
      <w:r w:rsidRPr="00971490">
        <w:t>overnment r</w:t>
      </w:r>
      <w:r w:rsidRPr="00971490">
        <w:t>elated to threat reduction programmes</w:t>
      </w:r>
      <w:r>
        <w:t>,</w:t>
      </w:r>
      <w:r w:rsidRPr="00971490">
        <w:t xml:space="preserve"> because you could have </w:t>
      </w:r>
      <w:r>
        <w:t xml:space="preserve">the </w:t>
      </w:r>
      <w:r w:rsidRPr="00971490">
        <w:t>malicious or accidental release of pathogens from these labs internationally</w:t>
      </w:r>
      <w:r>
        <w:t>. T</w:t>
      </w:r>
      <w:r w:rsidRPr="00971490">
        <w:t>hat is a big problem internationally.</w:t>
      </w:r>
      <w:r>
        <w:t xml:space="preserve"> </w:t>
      </w:r>
    </w:p>
    <w:p w:rsidR="00F25A62" w:rsidP="00F25A62">
      <w:pPr>
        <w:pStyle w:val="Question"/>
        <w:numPr>
          <w:ilvl w:val="0"/>
          <w:numId w:val="9"/>
        </w:numPr>
      </w:pPr>
      <w:r w:rsidRPr="00971490">
        <w:rPr>
          <w:b/>
        </w:rPr>
        <w:t>Stephen Metcalfe:</w:t>
      </w:r>
      <w:r>
        <w:t xml:space="preserve"> </w:t>
      </w:r>
      <w:r w:rsidRPr="00971490">
        <w:t>Just to summarise it</w:t>
      </w:r>
      <w:r>
        <w:t>—</w:t>
      </w:r>
      <w:r w:rsidRPr="00971490">
        <w:t>correct me</w:t>
      </w:r>
      <w:r>
        <w:t>—</w:t>
      </w:r>
      <w:r>
        <w:t xml:space="preserve">is what you are saying that </w:t>
      </w:r>
      <w:r>
        <w:t xml:space="preserve">the chance of something </w:t>
      </w:r>
      <w:r w:rsidRPr="00971490">
        <w:t>leaking from a l</w:t>
      </w:r>
      <w:r>
        <w:t>ab</w:t>
      </w:r>
      <w:r w:rsidRPr="00971490">
        <w:t xml:space="preserve"> in the UK is pretty slim now because of the changes</w:t>
      </w:r>
      <w:r>
        <w:t>,</w:t>
      </w:r>
      <w:r w:rsidRPr="00971490">
        <w:t xml:space="preserve"> but internationally we should be concerned</w:t>
      </w:r>
      <w:r>
        <w:t>?</w:t>
      </w:r>
    </w:p>
    <w:p w:rsidR="00F25A62" w:rsidP="00F25A62">
      <w:pPr>
        <w:pStyle w:val="Answer"/>
      </w:pPr>
      <w:r w:rsidRPr="00971490">
        <w:rPr>
          <w:b/>
          <w:i/>
        </w:rPr>
        <w:t>Professor Charleston:</w:t>
      </w:r>
      <w:r>
        <w:t xml:space="preserve"> Y</w:t>
      </w:r>
      <w:r w:rsidRPr="00971490">
        <w:t>ou</w:t>
      </w:r>
      <w:r>
        <w:t xml:space="preserve"> never want to say this because you</w:t>
      </w:r>
      <w:r w:rsidRPr="00971490">
        <w:t xml:space="preserve"> do not</w:t>
      </w:r>
      <w:r>
        <w:t xml:space="preserve"> know </w:t>
      </w:r>
      <w:r>
        <w:t>what</w:t>
      </w:r>
      <w:r>
        <w:t xml:space="preserve"> will</w:t>
      </w:r>
      <w:r w:rsidRPr="00971490">
        <w:t xml:space="preserve"> happe</w:t>
      </w:r>
      <w:r w:rsidRPr="00971490">
        <w:t xml:space="preserve">n tomorrow, but </w:t>
      </w:r>
      <w:r>
        <w:t xml:space="preserve">I think </w:t>
      </w:r>
      <w:r w:rsidRPr="00971490">
        <w:t>we are in a much better place</w:t>
      </w:r>
      <w:r>
        <w:t xml:space="preserve">. As the </w:t>
      </w:r>
      <w:r w:rsidRPr="00971490">
        <w:t>HSE says to us</w:t>
      </w:r>
      <w:r>
        <w:t xml:space="preserve">, one </w:t>
      </w:r>
      <w:r w:rsidRPr="00971490">
        <w:t>should be in a constant state of unease</w:t>
      </w:r>
      <w:r>
        <w:t xml:space="preserve">, as </w:t>
      </w:r>
      <w:r w:rsidRPr="00971490">
        <w:t xml:space="preserve">we are, but those structures are much more robust and the funding we </w:t>
      </w:r>
      <w:r>
        <w:t>have had</w:t>
      </w:r>
      <w:r>
        <w:t xml:space="preserve"> </w:t>
      </w:r>
      <w:r w:rsidRPr="00971490">
        <w:t>to build</w:t>
      </w:r>
      <w:r>
        <w:t xml:space="preserve"> and run</w:t>
      </w:r>
      <w:r w:rsidRPr="00971490">
        <w:t xml:space="preserve"> that laboratory </w:t>
      </w:r>
      <w:r>
        <w:t xml:space="preserve">is, I think, </w:t>
      </w:r>
      <w:r w:rsidRPr="00971490">
        <w:t>adequa</w:t>
      </w:r>
      <w:r w:rsidRPr="00971490">
        <w:t>te.</w:t>
      </w:r>
    </w:p>
    <w:p w:rsidR="00BA7333" w:rsidP="00F25A62">
      <w:pPr>
        <w:pStyle w:val="Answer"/>
      </w:pPr>
      <w:r w:rsidRPr="00971490">
        <w:rPr>
          <w:b/>
          <w:i/>
        </w:rPr>
        <w:t>Professor Sir Peter Horby:</w:t>
      </w:r>
      <w:r>
        <w:t xml:space="preserve"> </w:t>
      </w:r>
      <w:r w:rsidRPr="00971490">
        <w:t>On the human health side, high-containment laboratories are absolutely essential. You cannot diagnose the disease</w:t>
      </w:r>
      <w:r>
        <w:t>,</w:t>
      </w:r>
      <w:r w:rsidRPr="00971490">
        <w:t xml:space="preserve"> </w:t>
      </w:r>
      <w:r>
        <w:t>y</w:t>
      </w:r>
      <w:r w:rsidRPr="00971490">
        <w:t>ou cannot evaluate the diagnostic test</w:t>
      </w:r>
      <w:r>
        <w:t>,</w:t>
      </w:r>
      <w:r w:rsidRPr="00971490">
        <w:t xml:space="preserve"> </w:t>
      </w:r>
      <w:r>
        <w:t>y</w:t>
      </w:r>
      <w:r w:rsidRPr="00971490">
        <w:t xml:space="preserve">ou cannot understand the disease </w:t>
      </w:r>
      <w:r>
        <w:t>pathogenesis</w:t>
      </w:r>
      <w:r>
        <w:t>, and</w:t>
      </w:r>
      <w:r>
        <w:t xml:space="preserve"> y</w:t>
      </w:r>
      <w:r w:rsidRPr="00971490">
        <w:t>ou cannot evalua</w:t>
      </w:r>
      <w:r w:rsidRPr="00971490">
        <w:t>te the therapeutic</w:t>
      </w:r>
      <w:r>
        <w:t xml:space="preserve">s, vaccines and animal models </w:t>
      </w:r>
      <w:r w:rsidRPr="00971490">
        <w:t>unless you have high-containment facilities to do that. There are mitigations you can do</w:t>
      </w:r>
      <w:r>
        <w:t>; y</w:t>
      </w:r>
      <w:r w:rsidRPr="00971490">
        <w:t>ou can</w:t>
      </w:r>
      <w:r>
        <w:t xml:space="preserve"> use</w:t>
      </w:r>
      <w:r w:rsidRPr="00971490">
        <w:t xml:space="preserve"> artificially</w:t>
      </w:r>
      <w:r>
        <w:t xml:space="preserve"> </w:t>
      </w:r>
      <w:r w:rsidRPr="00971490">
        <w:t>construct</w:t>
      </w:r>
      <w:r>
        <w:t>ed</w:t>
      </w:r>
      <w:r w:rsidRPr="00971490">
        <w:t xml:space="preserve"> versions</w:t>
      </w:r>
      <w:r>
        <w:t xml:space="preserve"> that are inactivated, etc. B</w:t>
      </w:r>
      <w:r w:rsidRPr="00971490">
        <w:t xml:space="preserve">ut at some point you </w:t>
      </w:r>
      <w:r>
        <w:t xml:space="preserve">really have </w:t>
      </w:r>
      <w:r w:rsidRPr="00971490">
        <w:t>to work wit</w:t>
      </w:r>
      <w:r w:rsidRPr="00971490">
        <w:t xml:space="preserve">h </w:t>
      </w:r>
      <w:r>
        <w:t xml:space="preserve">the </w:t>
      </w:r>
      <w:r w:rsidRPr="00971490">
        <w:t>live virus</w:t>
      </w:r>
      <w:r>
        <w:t>.</w:t>
      </w:r>
      <w:r w:rsidRPr="00971490">
        <w:t xml:space="preserve"> </w:t>
      </w:r>
    </w:p>
    <w:p w:rsidR="00650844" w:rsidP="00F25A62">
      <w:pPr>
        <w:pStyle w:val="Answer"/>
      </w:pPr>
      <w:r w:rsidRPr="00971490">
        <w:t>On the human health side</w:t>
      </w:r>
      <w:r>
        <w:t>,</w:t>
      </w:r>
      <w:r w:rsidRPr="00971490">
        <w:t xml:space="preserve"> there is a lack of capacity in the UK. The infrastructure </w:t>
      </w:r>
      <w:r>
        <w:t>at</w:t>
      </w:r>
      <w:r w:rsidRPr="00971490">
        <w:t xml:space="preserve"> </w:t>
      </w:r>
      <w:r>
        <w:t xml:space="preserve">Porton Down </w:t>
      </w:r>
      <w:r w:rsidRPr="00971490">
        <w:t>is crumbling</w:t>
      </w:r>
      <w:r>
        <w:t>—the UKHSA—and t</w:t>
      </w:r>
      <w:r w:rsidRPr="00971490">
        <w:t>here has been talk of moving</w:t>
      </w:r>
      <w:r>
        <w:t xml:space="preserve"> that</w:t>
      </w:r>
      <w:r w:rsidRPr="00971490">
        <w:t xml:space="preserve"> to a new facility at</w:t>
      </w:r>
      <w:r>
        <w:t xml:space="preserve"> H</w:t>
      </w:r>
      <w:r w:rsidRPr="00971490">
        <w:t>arwell for more than a decade</w:t>
      </w:r>
      <w:r>
        <w:t>, with a new n</w:t>
      </w:r>
      <w:r w:rsidRPr="00971490">
        <w:t xml:space="preserve">ational </w:t>
      </w:r>
      <w:r>
        <w:t>P</w:t>
      </w:r>
      <w:r w:rsidRPr="00971490">
        <w:t xml:space="preserve">ublic </w:t>
      </w:r>
      <w:r>
        <w:t>H</w:t>
      </w:r>
      <w:r w:rsidRPr="00971490">
        <w:t xml:space="preserve">ealth </w:t>
      </w:r>
      <w:r>
        <w:t>A</w:t>
      </w:r>
      <w:r w:rsidRPr="00971490">
        <w:t>gency category 4 lab there</w:t>
      </w:r>
      <w:r>
        <w:t xml:space="preserve">. As far </w:t>
      </w:r>
      <w:r w:rsidRPr="00971490">
        <w:t>as I can tell, th</w:t>
      </w:r>
      <w:r>
        <w:t xml:space="preserve">ere has </w:t>
      </w:r>
      <w:r w:rsidRPr="00971490">
        <w:t>stil</w:t>
      </w:r>
      <w:r>
        <w:t>l</w:t>
      </w:r>
      <w:r w:rsidRPr="00971490">
        <w:t xml:space="preserve"> been no movement. </w:t>
      </w:r>
    </w:p>
    <w:p w:rsidR="00C6532C" w:rsidP="00F25A62">
      <w:pPr>
        <w:pStyle w:val="Answer"/>
      </w:pPr>
      <w:r w:rsidRPr="00971490">
        <w:t>You have DSTL</w:t>
      </w:r>
      <w:r>
        <w:t>—Defence Sciences—</w:t>
      </w:r>
      <w:r>
        <w:t xml:space="preserve">unit </w:t>
      </w:r>
      <w:r w:rsidRPr="00971490">
        <w:t xml:space="preserve">labs </w:t>
      </w:r>
      <w:r>
        <w:t xml:space="preserve">there, </w:t>
      </w:r>
      <w:r w:rsidRPr="00971490">
        <w:t>which are great</w:t>
      </w:r>
      <w:r>
        <w:t xml:space="preserve">, </w:t>
      </w:r>
      <w:r w:rsidRPr="00971490">
        <w:t>but what we do lack in the UK is easy access for academics</w:t>
      </w:r>
      <w:r>
        <w:t xml:space="preserve"> to CL4 cap</w:t>
      </w:r>
      <w:r>
        <w:t>acity—</w:t>
      </w:r>
    </w:p>
    <w:p w:rsidR="00C6532C" w:rsidP="00C6532C">
      <w:pPr>
        <w:pStyle w:val="Question"/>
      </w:pPr>
      <w:r w:rsidRPr="00C6532C">
        <w:rPr>
          <w:b/>
        </w:rPr>
        <w:t>Stephen Metcalfe:</w:t>
      </w:r>
      <w:r>
        <w:t xml:space="preserve"> Did you say category 4? </w:t>
      </w:r>
    </w:p>
    <w:p w:rsidR="00F25A62" w:rsidP="00C6532C">
      <w:pPr>
        <w:pStyle w:val="Answer"/>
      </w:pPr>
      <w:r w:rsidRPr="00C6532C">
        <w:rPr>
          <w:b/>
          <w:i/>
        </w:rPr>
        <w:t>Professor Sir Peter Horby:</w:t>
      </w:r>
      <w:r>
        <w:t xml:space="preserve"> Containment level 4 is the highest containment and is what happens at Porton Down and Colindale. That is academic access. </w:t>
      </w:r>
      <w:r w:rsidRPr="002D6C99">
        <w:t>A lot of the innovation and research is driven by academi</w:t>
      </w:r>
      <w:r w:rsidRPr="002D6C99">
        <w:t>cs because they have the time</w:t>
      </w:r>
      <w:r>
        <w:t>. We</w:t>
      </w:r>
      <w:r w:rsidRPr="002D6C99">
        <w:t xml:space="preserve"> sometimes find it very difficult to access the public health laboratories because</w:t>
      </w:r>
      <w:r>
        <w:t xml:space="preserve"> they a</w:t>
      </w:r>
      <w:r w:rsidRPr="002D6C99">
        <w:t>re understaffed</w:t>
      </w:r>
      <w:r>
        <w:t>, overwhelmed and are responding to a pu</w:t>
      </w:r>
      <w:r w:rsidRPr="002D6C99">
        <w:t xml:space="preserve">blic health emergency and </w:t>
      </w:r>
      <w:r>
        <w:t>experiments get put back. We very often use US labs a</w:t>
      </w:r>
      <w:r>
        <w:t xml:space="preserve">nd do studies in the US, or in European academic labs like Lyon, because </w:t>
      </w:r>
      <w:r w:rsidRPr="002D6C99">
        <w:t>we do not have that capability here.</w:t>
      </w:r>
    </w:p>
    <w:p w:rsidR="00C6532C" w:rsidP="00C6532C">
      <w:pPr>
        <w:pStyle w:val="Question"/>
        <w:numPr>
          <w:ilvl w:val="0"/>
          <w:numId w:val="9"/>
        </w:numPr>
      </w:pPr>
      <w:r w:rsidRPr="002D6C99">
        <w:rPr>
          <w:b/>
        </w:rPr>
        <w:t>Stephen Metcalfe:</w:t>
      </w:r>
      <w:r>
        <w:t xml:space="preserve"> </w:t>
      </w:r>
      <w:r w:rsidRPr="00B66ABC">
        <w:t>As for updating</w:t>
      </w:r>
      <w:r>
        <w:t xml:space="preserve"> or moving Porton Down,</w:t>
      </w:r>
      <w:r w:rsidRPr="00B66ABC">
        <w:t xml:space="preserve"> what sort of </w:t>
      </w:r>
      <w:r>
        <w:t xml:space="preserve">financial </w:t>
      </w:r>
      <w:r w:rsidRPr="00B66ABC">
        <w:t>investment are we looking at?</w:t>
      </w:r>
    </w:p>
    <w:p w:rsidR="00F25A62" w:rsidP="00C6532C">
      <w:pPr>
        <w:pStyle w:val="Answer"/>
      </w:pPr>
      <w:r w:rsidRPr="00C6532C">
        <w:rPr>
          <w:b/>
          <w:i/>
        </w:rPr>
        <w:t>Professor Charleston:</w:t>
      </w:r>
      <w:r>
        <w:t xml:space="preserve"> I don</w:t>
      </w:r>
      <w:r>
        <w:t>’</w:t>
      </w:r>
      <w:r>
        <w:t>t know.</w:t>
      </w:r>
    </w:p>
    <w:p w:rsidR="00F25A62" w:rsidP="00F25A62">
      <w:pPr>
        <w:pStyle w:val="Answer"/>
      </w:pPr>
      <w:r w:rsidRPr="00B66ABC">
        <w:rPr>
          <w:b/>
          <w:i/>
        </w:rPr>
        <w:t>Professor Sir Peter Horby:</w:t>
      </w:r>
      <w:r>
        <w:t xml:space="preserve"> I</w:t>
      </w:r>
      <w:r w:rsidRPr="00B66ABC">
        <w:t>t is substantial, but moving that facility to a new one in Harwell</w:t>
      </w:r>
      <w:r w:rsidRPr="002F71F8">
        <w:t xml:space="preserve"> </w:t>
      </w:r>
      <w:r w:rsidRPr="00B66ABC">
        <w:t>has been talked about for a very long time.</w:t>
      </w:r>
    </w:p>
    <w:p w:rsidR="00F25A62" w:rsidP="00F25A62">
      <w:pPr>
        <w:pStyle w:val="Answer"/>
      </w:pPr>
      <w:r w:rsidRPr="00B66ABC">
        <w:rPr>
          <w:b/>
          <w:i/>
        </w:rPr>
        <w:t>Professor Charleston:</w:t>
      </w:r>
      <w:r>
        <w:t xml:space="preserve"> </w:t>
      </w:r>
      <w:r w:rsidRPr="00B66ABC">
        <w:t>You</w:t>
      </w:r>
      <w:r>
        <w:t xml:space="preserve"> are</w:t>
      </w:r>
      <w:r w:rsidRPr="00B66ABC">
        <w:t xml:space="preserve"> talking about </w:t>
      </w:r>
      <w:r>
        <w:t>£</w:t>
      </w:r>
      <w:r w:rsidRPr="00B66ABC">
        <w:t>1 billion</w:t>
      </w:r>
      <w:r>
        <w:t>-</w:t>
      </w:r>
      <w:r w:rsidRPr="00B66ABC">
        <w:t>plus to build a lab of the quality</w:t>
      </w:r>
      <w:r>
        <w:t xml:space="preserve"> </w:t>
      </w:r>
      <w:r>
        <w:t>and</w:t>
      </w:r>
      <w:r w:rsidRPr="00B66ABC">
        <w:t xml:space="preserve"> </w:t>
      </w:r>
      <w:r>
        <w:t>size</w:t>
      </w:r>
      <w:r w:rsidRPr="00B66ABC">
        <w:t xml:space="preserve"> that would be expected. </w:t>
      </w:r>
      <w:r>
        <w:t>T</w:t>
      </w:r>
      <w:r w:rsidRPr="00B66ABC">
        <w:t>o some extent</w:t>
      </w:r>
      <w:r>
        <w:t>, we are an observer of what is going on, but there is a</w:t>
      </w:r>
      <w:r w:rsidRPr="00B66ABC">
        <w:t xml:space="preserve"> real need for a joined</w:t>
      </w:r>
      <w:r>
        <w:t>-</w:t>
      </w:r>
      <w:r w:rsidRPr="00B66ABC">
        <w:t xml:space="preserve">up approach across </w:t>
      </w:r>
      <w:r>
        <w:t>G</w:t>
      </w:r>
      <w:r w:rsidRPr="00B66ABC">
        <w:t xml:space="preserve">overnment to identify what </w:t>
      </w:r>
      <w:r>
        <w:t xml:space="preserve">CL3 space is </w:t>
      </w:r>
      <w:r w:rsidRPr="00B66ABC">
        <w:t>required and where it should be placed</w:t>
      </w:r>
      <w:r>
        <w:t>.</w:t>
      </w:r>
      <w:r w:rsidRPr="00B66ABC">
        <w:t xml:space="preserve"> </w:t>
      </w:r>
      <w:r>
        <w:t>Y</w:t>
      </w:r>
      <w:r w:rsidRPr="00B66ABC">
        <w:t>ou do not want two or three of these</w:t>
      </w:r>
      <w:r>
        <w:t xml:space="preserve">; you want one of </w:t>
      </w:r>
      <w:r w:rsidRPr="00B66ABC">
        <w:t>the right size properly built and sta</w:t>
      </w:r>
      <w:r>
        <w:t>ffe</w:t>
      </w:r>
      <w:r w:rsidRPr="00B66ABC">
        <w:t>d. They are not easy to run.</w:t>
      </w:r>
    </w:p>
    <w:p w:rsidR="00F25A62" w:rsidP="00F25A62">
      <w:pPr>
        <w:pStyle w:val="Question"/>
        <w:numPr>
          <w:ilvl w:val="0"/>
          <w:numId w:val="9"/>
        </w:numPr>
      </w:pPr>
      <w:r w:rsidRPr="00B66ABC">
        <w:rPr>
          <w:b/>
        </w:rPr>
        <w:t>Stephen Metcalfe:</w:t>
      </w:r>
      <w:r>
        <w:t xml:space="preserve"> </w:t>
      </w:r>
      <w:r w:rsidRPr="00B66ABC">
        <w:t xml:space="preserve">That point is well made and will be on the record. </w:t>
      </w:r>
      <w:r>
        <w:t>Peter, m</w:t>
      </w:r>
      <w:r w:rsidRPr="00B66ABC">
        <w:t>y final follow-up</w:t>
      </w:r>
      <w:r>
        <w:t xml:space="preserve"> question</w:t>
      </w:r>
      <w:r w:rsidRPr="00B66ABC">
        <w:t xml:space="preserve"> is about how concerned we should be about pathogens escaping from</w:t>
      </w:r>
      <w:r w:rsidRPr="00B66ABC">
        <w:t xml:space="preserve"> a lab</w:t>
      </w:r>
      <w:r>
        <w:t>,</w:t>
      </w:r>
      <w:r w:rsidRPr="00B66ABC">
        <w:t xml:space="preserve"> whether here or internationally</w:t>
      </w:r>
      <w:r>
        <w:t>,</w:t>
      </w:r>
      <w:r w:rsidRPr="00B66ABC">
        <w:t xml:space="preserve"> and whether we need</w:t>
      </w:r>
      <w:r>
        <w:t>—t</w:t>
      </w:r>
      <w:r w:rsidRPr="00B66ABC">
        <w:t>his is my suggestion</w:t>
      </w:r>
      <w:r>
        <w:t xml:space="preserve">—some kind of </w:t>
      </w:r>
      <w:r w:rsidRPr="00B66ABC">
        <w:t xml:space="preserve">international framework about how pathogens are handled. Do we need to tighten up those international standards about how they are handled to make sure they do </w:t>
      </w:r>
      <w:r w:rsidRPr="00B66ABC">
        <w:t>not leak from labs?</w:t>
      </w:r>
    </w:p>
    <w:p w:rsidR="00887284" w:rsidP="00F25A62">
      <w:pPr>
        <w:pStyle w:val="Answer"/>
      </w:pPr>
      <w:r w:rsidRPr="009C2F24">
        <w:rPr>
          <w:b/>
          <w:i/>
        </w:rPr>
        <w:t>Professor Sir Peter Horby:</w:t>
      </w:r>
      <w:r>
        <w:t xml:space="preserve"> I</w:t>
      </w:r>
      <w:r w:rsidRPr="009C2F24">
        <w:t xml:space="preserve">t is a real risk. There </w:t>
      </w:r>
      <w:r>
        <w:t>have been</w:t>
      </w:r>
      <w:r w:rsidRPr="009C2F24">
        <w:t xml:space="preserve"> instances of lab leaks</w:t>
      </w:r>
      <w:r>
        <w:t xml:space="preserve"> </w:t>
      </w:r>
      <w:r w:rsidRPr="009C2F24">
        <w:t>on the animal health side and in human health</w:t>
      </w:r>
      <w:r>
        <w:t>, so it</w:t>
      </w:r>
      <w:r w:rsidRPr="009C2F24">
        <w:t xml:space="preserve"> is a very real risk. You need the capability</w:t>
      </w:r>
      <w:r>
        <w:t>,</w:t>
      </w:r>
      <w:r w:rsidRPr="009C2F24">
        <w:t xml:space="preserve"> but you need to make sure you manage the risk proper</w:t>
      </w:r>
      <w:r w:rsidRPr="009C2F24">
        <w:t>ly. In the UK we have pretty stringent rules with the HSA and various other regulations about handling</w:t>
      </w:r>
      <w:r>
        <w:t xml:space="preserve"> this</w:t>
      </w:r>
      <w:r w:rsidRPr="009C2F24">
        <w:t>. Sometimes they</w:t>
      </w:r>
      <w:r>
        <w:t xml:space="preserve"> are</w:t>
      </w:r>
      <w:r w:rsidRPr="009C2F24">
        <w:t xml:space="preserve"> over</w:t>
      </w:r>
      <w:r>
        <w:noBreakHyphen/>
      </w:r>
      <w:r w:rsidRPr="009C2F24">
        <w:t>onerous</w:t>
      </w:r>
      <w:r>
        <w:t>. W</w:t>
      </w:r>
      <w:r w:rsidRPr="009C2F24">
        <w:t>e had real difficulty with monkeypox. It is still being categorised at a level it should not have been.</w:t>
      </w:r>
      <w:r>
        <w:t xml:space="preserve"> </w:t>
      </w:r>
    </w:p>
    <w:p w:rsidR="00F25A62" w:rsidP="00F25A62">
      <w:pPr>
        <w:pStyle w:val="Answer"/>
      </w:pPr>
      <w:r>
        <w:t>T</w:t>
      </w:r>
      <w:r w:rsidRPr="005C7B61">
        <w:t>here ou</w:t>
      </w:r>
      <w:r w:rsidRPr="005C7B61">
        <w:t>ght to be an international standard about how these pathogens are handled, and probably different countries have different categori</w:t>
      </w:r>
      <w:r>
        <w:t>s</w:t>
      </w:r>
      <w:r w:rsidRPr="005C7B61">
        <w:t xml:space="preserve">ations of what is </w:t>
      </w:r>
      <w:r>
        <w:t xml:space="preserve">and is not </w:t>
      </w:r>
      <w:r w:rsidRPr="005C7B61">
        <w:t>hazardous</w:t>
      </w:r>
      <w:r>
        <w:t>. It is not</w:t>
      </w:r>
      <w:r w:rsidRPr="005C7B61">
        <w:t xml:space="preserve"> always easy</w:t>
      </w:r>
      <w:r>
        <w:t xml:space="preserve">. For example, does a country like the </w:t>
      </w:r>
      <w:r w:rsidRPr="005C7B61">
        <w:t>Democratic Republic of C</w:t>
      </w:r>
      <w:r w:rsidRPr="005C7B61">
        <w:t>ongo</w:t>
      </w:r>
      <w:r>
        <w:t>,</w:t>
      </w:r>
      <w:r w:rsidRPr="005C7B61">
        <w:t xml:space="preserve"> which sees </w:t>
      </w:r>
      <w:r>
        <w:t>Ebola</w:t>
      </w:r>
      <w:r w:rsidRPr="005C7B61">
        <w:t xml:space="preserve"> outbreaks all the time</w:t>
      </w:r>
      <w:r>
        <w:t>,</w:t>
      </w:r>
      <w:r w:rsidRPr="005C7B61">
        <w:t xml:space="preserve"> need to handle it as a category 4 as you might do in other countries? One would imagine this might be a task for </w:t>
      </w:r>
      <w:r>
        <w:t xml:space="preserve">the </w:t>
      </w:r>
      <w:r w:rsidRPr="005C7B61">
        <w:t xml:space="preserve">WHO to set </w:t>
      </w:r>
      <w:r>
        <w:t xml:space="preserve">an </w:t>
      </w:r>
      <w:r w:rsidRPr="005C7B61">
        <w:t>international standard that people will be asked to follow.</w:t>
      </w:r>
    </w:p>
    <w:p w:rsidR="00F25A62" w:rsidP="00F25A62">
      <w:pPr>
        <w:pStyle w:val="Question"/>
        <w:numPr>
          <w:ilvl w:val="0"/>
          <w:numId w:val="9"/>
        </w:numPr>
      </w:pPr>
      <w:r w:rsidRPr="005C7B61">
        <w:rPr>
          <w:b/>
        </w:rPr>
        <w:t>Rebecca Long Baile</w:t>
      </w:r>
      <w:r w:rsidRPr="005C7B61">
        <w:rPr>
          <w:b/>
        </w:rPr>
        <w:t>y:</w:t>
      </w:r>
      <w:r>
        <w:t xml:space="preserve"> Y</w:t>
      </w:r>
      <w:r w:rsidRPr="00275AF8">
        <w:t>ou have both already mentioned the need for a review o</w:t>
      </w:r>
      <w:r>
        <w:t>f lab</w:t>
      </w:r>
      <w:r w:rsidRPr="00275AF8">
        <w:t xml:space="preserve"> space capability in relation to Ste</w:t>
      </w:r>
      <w:r>
        <w:t>phen</w:t>
      </w:r>
      <w:r>
        <w:t>’</w:t>
      </w:r>
      <w:r w:rsidRPr="00275AF8">
        <w:t>s previous questions. You have also mentioned the short</w:t>
      </w:r>
      <w:r>
        <w:t>-</w:t>
      </w:r>
      <w:r w:rsidRPr="00275AF8">
        <w:t xml:space="preserve">termism of the </w:t>
      </w:r>
      <w:r>
        <w:t>G</w:t>
      </w:r>
      <w:r w:rsidRPr="00275AF8">
        <w:t>overnment</w:t>
      </w:r>
      <w:r>
        <w:t>’</w:t>
      </w:r>
      <w:r w:rsidRPr="00275AF8">
        <w:t xml:space="preserve">s current vaccine manufacturing strategy. Are there any other UK </w:t>
      </w:r>
      <w:r w:rsidRPr="00275AF8">
        <w:t>policies, such as the pandemic preparedness strategy or biological security strategy</w:t>
      </w:r>
      <w:r>
        <w:t>,</w:t>
      </w:r>
      <w:r w:rsidRPr="00275AF8">
        <w:t xml:space="preserve"> that sufficiently cover all potential forms of a future pandemic? If not, what areas do you think the </w:t>
      </w:r>
      <w:r>
        <w:t>G</w:t>
      </w:r>
      <w:r w:rsidRPr="00275AF8">
        <w:t>overnment should improve on?</w:t>
      </w:r>
    </w:p>
    <w:p w:rsidR="006E4AB6" w:rsidP="00F25A62">
      <w:pPr>
        <w:pStyle w:val="Answer"/>
      </w:pPr>
      <w:r w:rsidRPr="00275AF8">
        <w:rPr>
          <w:b/>
          <w:i/>
        </w:rPr>
        <w:t>Professor Sir Peter Horby:</w:t>
      </w:r>
      <w:r>
        <w:t xml:space="preserve"> </w:t>
      </w:r>
      <w:r w:rsidRPr="00275AF8">
        <w:t>In our writ</w:t>
      </w:r>
      <w:r w:rsidRPr="00275AF8">
        <w:t>ten evidence I talked about the need for a coherent scientific strategy</w:t>
      </w:r>
      <w:r>
        <w:t>,</w:t>
      </w:r>
      <w:r w:rsidRPr="00275AF8">
        <w:t xml:space="preserve"> and a biological security strategy </w:t>
      </w:r>
      <w:r>
        <w:t xml:space="preserve">came out just </w:t>
      </w:r>
      <w:r w:rsidRPr="00275AF8">
        <w:t>yesterday. It is a step in the right direction</w:t>
      </w:r>
      <w:r>
        <w:t xml:space="preserve"> and is the closest thing </w:t>
      </w:r>
      <w:r w:rsidRPr="00AC0572">
        <w:t>to a coherent strategy because it covers many bas</w:t>
      </w:r>
      <w:r>
        <w:t>e</w:t>
      </w:r>
      <w:r w:rsidRPr="00AC0572">
        <w:t>s. Perhaps i</w:t>
      </w:r>
      <w:r w:rsidRPr="00AC0572">
        <w:t>t tries to cover too much because it also covers antimicrobial resistance</w:t>
      </w:r>
      <w:r>
        <w:t xml:space="preserve"> and invasive species, so you risk casting the net </w:t>
      </w:r>
      <w:r w:rsidRPr="00AC0572">
        <w:t xml:space="preserve">too wide and making it difficult to implement. </w:t>
      </w:r>
    </w:p>
    <w:p w:rsidR="00C145E3" w:rsidP="00F25A62">
      <w:pPr>
        <w:pStyle w:val="Answer"/>
      </w:pPr>
      <w:r w:rsidRPr="00AC0572">
        <w:t>Having</w:t>
      </w:r>
      <w:r>
        <w:t xml:space="preserve"> </w:t>
      </w:r>
      <w:r w:rsidRPr="00AC0572">
        <w:t xml:space="preserve">read it </w:t>
      </w:r>
      <w:r>
        <w:t xml:space="preserve">just </w:t>
      </w:r>
      <w:r w:rsidRPr="00AC0572">
        <w:t>this morning, I do have concerns that it is generic</w:t>
      </w:r>
      <w:r>
        <w:t>,</w:t>
      </w:r>
      <w:r w:rsidRPr="00626318">
        <w:t xml:space="preserve"> </w:t>
      </w:r>
      <w:r>
        <w:t>l</w:t>
      </w:r>
      <w:r>
        <w:t>ooking</w:t>
      </w:r>
      <w:r w:rsidRPr="00626318">
        <w:t xml:space="preserve"> at </w:t>
      </w:r>
      <w:r w:rsidRPr="00626318">
        <w:t>some of the recommendations, for example</w:t>
      </w:r>
      <w:r>
        <w:t>,</w:t>
      </w:r>
      <w:r w:rsidRPr="00626318">
        <w:t xml:space="preserve"> </w:t>
      </w:r>
      <w:r>
        <w:t xml:space="preserve">around the 100 days mission, of </w:t>
      </w:r>
      <w:r w:rsidRPr="00626318">
        <w:t>having diagnostics critically in place in 100 days</w:t>
      </w:r>
      <w:r>
        <w:t>.</w:t>
      </w:r>
      <w:r w:rsidRPr="00626318">
        <w:t xml:space="preserve"> </w:t>
      </w:r>
      <w:r>
        <w:t>I</w:t>
      </w:r>
      <w:r w:rsidRPr="00626318">
        <w:t>f you cannot diagnose it</w:t>
      </w:r>
      <w:r>
        <w:t>,</w:t>
      </w:r>
      <w:r w:rsidRPr="00626318">
        <w:t xml:space="preserve"> you cannot treat it and you cannot develop therapeutic </w:t>
      </w:r>
      <w:r w:rsidRPr="00626318">
        <w:t>vaccine</w:t>
      </w:r>
      <w:r>
        <w:t xml:space="preserve">s. It </w:t>
      </w:r>
      <w:r w:rsidRPr="00626318">
        <w:t xml:space="preserve">just talks about </w:t>
      </w:r>
      <w:r>
        <w:t xml:space="preserve">that </w:t>
      </w:r>
      <w:r w:rsidRPr="00626318">
        <w:t>as a long</w:t>
      </w:r>
      <w:r>
        <w:t>-</w:t>
      </w:r>
      <w:r w:rsidRPr="00626318">
        <w:t>ter</w:t>
      </w:r>
      <w:r w:rsidRPr="00626318">
        <w:t>m aim. One of the objectives</w:t>
      </w:r>
      <w:r>
        <w:t>—I</w:t>
      </w:r>
      <w:r w:rsidRPr="00626318">
        <w:t xml:space="preserve"> think it is 14</w:t>
      </w:r>
      <w:r>
        <w:t>—</w:t>
      </w:r>
      <w:r w:rsidRPr="00626318">
        <w:t>is</w:t>
      </w:r>
      <w:r>
        <w:t>,</w:t>
      </w:r>
      <w:r w:rsidRPr="00626318">
        <w:t xml:space="preserve"> </w:t>
      </w:r>
      <w:r>
        <w:t>“W</w:t>
      </w:r>
      <w:r w:rsidRPr="00626318">
        <w:t>e will explore how to support the delivery of the 100</w:t>
      </w:r>
      <w:r>
        <w:t xml:space="preserve"> </w:t>
      </w:r>
      <w:r w:rsidRPr="00626318">
        <w:t>day</w:t>
      </w:r>
      <w:r>
        <w:t>s</w:t>
      </w:r>
      <w:r w:rsidRPr="00626318">
        <w:t xml:space="preserve"> mission.</w:t>
      </w:r>
      <w:r>
        <w:t>”</w:t>
      </w:r>
      <w:r w:rsidRPr="00626318">
        <w:t xml:space="preserve"> That is it. That is just not enough</w:t>
      </w:r>
      <w:r>
        <w:t xml:space="preserve">. It </w:t>
      </w:r>
      <w:r w:rsidRPr="00626318">
        <w:t>needs to be much more concrete</w:t>
      </w:r>
      <w:r>
        <w:t xml:space="preserve"> in terms of</w:t>
      </w:r>
      <w:r w:rsidRPr="00626318">
        <w:t xml:space="preserve"> not just explor</w:t>
      </w:r>
      <w:r>
        <w:t>ing</w:t>
      </w:r>
      <w:r>
        <w:t xml:space="preserve"> it</w:t>
      </w:r>
      <w:r w:rsidRPr="00626318">
        <w:t xml:space="preserve"> but how </w:t>
      </w:r>
      <w:r>
        <w:t>you will</w:t>
      </w:r>
      <w:r w:rsidRPr="00626318">
        <w:t xml:space="preserve"> deliver it. W</w:t>
      </w:r>
      <w:r w:rsidRPr="00626318">
        <w:t xml:space="preserve">hat are the milestones? What investment is needed? What are the priorities? Who is accountable for it? </w:t>
      </w:r>
    </w:p>
    <w:p w:rsidR="00F25A62" w:rsidP="00F25A62">
      <w:pPr>
        <w:pStyle w:val="Answer"/>
      </w:pPr>
      <w:r w:rsidRPr="00626318">
        <w:t>One good thing in this is that there is an accountability framework.</w:t>
      </w:r>
      <w:r w:rsidRPr="006073C2">
        <w:t xml:space="preserve"> </w:t>
      </w:r>
      <w:r>
        <w:t>S</w:t>
      </w:r>
      <w:r w:rsidRPr="006073C2">
        <w:t>enior responsible officer</w:t>
      </w:r>
      <w:r>
        <w:t>s</w:t>
      </w:r>
      <w:r w:rsidRPr="006073C2">
        <w:t xml:space="preserve"> </w:t>
      </w:r>
      <w:r>
        <w:t xml:space="preserve">are </w:t>
      </w:r>
      <w:r w:rsidRPr="006073C2">
        <w:t>named</w:t>
      </w:r>
      <w:r>
        <w:t xml:space="preserve"> so it is a </w:t>
      </w:r>
      <w:r w:rsidRPr="006073C2">
        <w:t xml:space="preserve">step in the right direction, but it just does not have the granularity </w:t>
      </w:r>
      <w:r>
        <w:t xml:space="preserve">that </w:t>
      </w:r>
      <w:r w:rsidRPr="006073C2">
        <w:t>it needs.</w:t>
      </w:r>
    </w:p>
    <w:p w:rsidR="00570D63" w:rsidP="00F25A62">
      <w:pPr>
        <w:pStyle w:val="Answer"/>
      </w:pPr>
      <w:r w:rsidRPr="006073C2">
        <w:rPr>
          <w:b/>
          <w:i/>
        </w:rPr>
        <w:t>Professor Charleston:</w:t>
      </w:r>
      <w:r>
        <w:t xml:space="preserve"> </w:t>
      </w:r>
      <w:r w:rsidRPr="006073C2">
        <w:t>I think about this differently. Rather than focusing on pandemic preparedness, we have responsibility as the UK</w:t>
      </w:r>
      <w:r>
        <w:t>’</w:t>
      </w:r>
      <w:r w:rsidRPr="006073C2">
        <w:t>s laboratory response to foot and mo</w:t>
      </w:r>
      <w:r w:rsidRPr="006073C2">
        <w:t>uth disease, African swine fever</w:t>
      </w:r>
      <w:r>
        <w:t xml:space="preserve"> and</w:t>
      </w:r>
      <w:r w:rsidRPr="006073C2">
        <w:t xml:space="preserve"> African horse sickness</w:t>
      </w:r>
      <w:r>
        <w:t>. T</w:t>
      </w:r>
      <w:r w:rsidRPr="009E5A1D">
        <w:t>he way we tr</w:t>
      </w:r>
      <w:r>
        <w:t>y</w:t>
      </w:r>
      <w:r w:rsidRPr="009E5A1D">
        <w:t xml:space="preserve"> to make sure we are fully prepared on </w:t>
      </w:r>
      <w:r>
        <w:t xml:space="preserve">a </w:t>
      </w:r>
      <w:r w:rsidRPr="009E5A1D">
        <w:t>lab si</w:t>
      </w:r>
      <w:r>
        <w:t>t</w:t>
      </w:r>
      <w:r w:rsidRPr="009E5A1D">
        <w:t xml:space="preserve">e is that we </w:t>
      </w:r>
      <w:r>
        <w:t xml:space="preserve">are </w:t>
      </w:r>
      <w:r w:rsidRPr="009E5A1D">
        <w:t>also the world reference laborator</w:t>
      </w:r>
      <w:r>
        <w:t>y</w:t>
      </w:r>
      <w:r w:rsidRPr="009E5A1D">
        <w:t xml:space="preserve"> for a number of those diseases</w:t>
      </w:r>
      <w:r>
        <w:t xml:space="preserve">. </w:t>
      </w:r>
      <w:r w:rsidRPr="009E5A1D">
        <w:t>We have a big international footprint.</w:t>
      </w:r>
      <w:r w:rsidRPr="00E04055">
        <w:t xml:space="preserve"> Every day</w:t>
      </w:r>
      <w:r w:rsidRPr="00E04055">
        <w:t xml:space="preserve"> we are testing samples from around the world for those pathogens. That machine is running every day. </w:t>
      </w:r>
    </w:p>
    <w:p w:rsidR="00E45CC3" w:rsidP="00F25A62">
      <w:pPr>
        <w:pStyle w:val="Answer"/>
      </w:pPr>
      <w:r w:rsidRPr="00E04055">
        <w:t>I have examples</w:t>
      </w:r>
      <w:r>
        <w:t>. W</w:t>
      </w:r>
      <w:r w:rsidRPr="00E04055">
        <w:t>hen there was a suspect</w:t>
      </w:r>
      <w:r>
        <w:t>ed</w:t>
      </w:r>
      <w:r w:rsidRPr="00E04055">
        <w:t xml:space="preserve"> foot and mouth outbreak in Norfolk recently</w:t>
      </w:r>
      <w:r>
        <w:t>,</w:t>
      </w:r>
      <w:r>
        <w:t xml:space="preserve"> w</w:t>
      </w:r>
      <w:r w:rsidRPr="00E04055">
        <w:t>ithin a number of hours we could let the CVO know with certaint</w:t>
      </w:r>
      <w:r w:rsidRPr="00E04055">
        <w:t xml:space="preserve">y that that was not </w:t>
      </w:r>
      <w:r>
        <w:t xml:space="preserve">the </w:t>
      </w:r>
      <w:r w:rsidRPr="00E04055">
        <w:t xml:space="preserve">foot and mouth disease virus and </w:t>
      </w:r>
      <w:r>
        <w:t>it</w:t>
      </w:r>
      <w:r w:rsidRPr="00E04055">
        <w:t xml:space="preserve"> did not need to set up exclusion zones</w:t>
      </w:r>
      <w:r>
        <w:t xml:space="preserve"> and so on</w:t>
      </w:r>
      <w:r w:rsidRPr="00E04055">
        <w:t>. I do not think you can have dusty pieces of equipment sitting in the corner that you f</w:t>
      </w:r>
      <w:r>
        <w:t>ire</w:t>
      </w:r>
      <w:r w:rsidRPr="00E04055">
        <w:t xml:space="preserve"> up in a pandemic. It is like vaccine manufacturing and</w:t>
      </w:r>
      <w:r>
        <w:t xml:space="preserve"> t</w:t>
      </w:r>
      <w:r>
        <w:t xml:space="preserve">he </w:t>
      </w:r>
      <w:r w:rsidRPr="00E04055">
        <w:t xml:space="preserve">international presence </w:t>
      </w:r>
      <w:r>
        <w:t>in</w:t>
      </w:r>
      <w:r w:rsidRPr="00E04055">
        <w:t xml:space="preserve"> helping to control diseases around the world</w:t>
      </w:r>
      <w:r>
        <w:t xml:space="preserve">, which I think </w:t>
      </w:r>
      <w:r w:rsidRPr="00E04055">
        <w:t xml:space="preserve">the UK is very good at </w:t>
      </w:r>
      <w:r>
        <w:t>and</w:t>
      </w:r>
      <w:r w:rsidRPr="00E04055">
        <w:t xml:space="preserve"> </w:t>
      </w:r>
      <w:r>
        <w:t xml:space="preserve">I think </w:t>
      </w:r>
      <w:r w:rsidRPr="00E04055">
        <w:t xml:space="preserve">we should invest more in. This is </w:t>
      </w:r>
      <w:r>
        <w:t>an</w:t>
      </w:r>
      <w:r w:rsidRPr="00E04055">
        <w:t xml:space="preserve"> opportunity for the UK to have a real presence internationally in</w:t>
      </w:r>
      <w:r>
        <w:t xml:space="preserve"> d</w:t>
      </w:r>
      <w:r w:rsidRPr="00E04055">
        <w:t xml:space="preserve">isease </w:t>
      </w:r>
      <w:r>
        <w:t>co</w:t>
      </w:r>
      <w:r w:rsidRPr="00E04055">
        <w:t>ntrol</w:t>
      </w:r>
      <w:r>
        <w:t xml:space="preserve">. </w:t>
      </w:r>
    </w:p>
    <w:p w:rsidR="0025111C" w:rsidP="00F25A62">
      <w:pPr>
        <w:pStyle w:val="Answer"/>
      </w:pPr>
      <w:r w:rsidRPr="00E04055">
        <w:t>I have alre</w:t>
      </w:r>
      <w:r w:rsidRPr="00E04055">
        <w:t>ady described offering training to people, exchange visits</w:t>
      </w:r>
      <w:r>
        <w:t xml:space="preserve"> and so on</w:t>
      </w:r>
      <w:r>
        <w:t>. You know w</w:t>
      </w:r>
      <w:r w:rsidRPr="00E04055">
        <w:t xml:space="preserve">hat is out there; </w:t>
      </w:r>
      <w:r>
        <w:t>y</w:t>
      </w:r>
      <w:r w:rsidRPr="00E04055">
        <w:t>ou know what is coming</w:t>
      </w:r>
      <w:r>
        <w:t xml:space="preserve">; </w:t>
      </w:r>
      <w:r w:rsidRPr="00E04055">
        <w:t>you know what i</w:t>
      </w:r>
      <w:r>
        <w:t>s</w:t>
      </w:r>
      <w:r w:rsidRPr="00E04055">
        <w:t xml:space="preserve"> spreading in different parts of the world</w:t>
      </w:r>
      <w:r>
        <w:t>;</w:t>
      </w:r>
      <w:r w:rsidRPr="00E04055">
        <w:t xml:space="preserve"> you know </w:t>
      </w:r>
      <w:r>
        <w:t xml:space="preserve">that </w:t>
      </w:r>
      <w:r w:rsidRPr="00E04055">
        <w:t xml:space="preserve">your diagnostic tests will pick </w:t>
      </w:r>
      <w:r>
        <w:t>it</w:t>
      </w:r>
      <w:r w:rsidRPr="00E04055">
        <w:t xml:space="preserve"> up</w:t>
      </w:r>
      <w:r>
        <w:t>,</w:t>
      </w:r>
      <w:r w:rsidRPr="00E04055">
        <w:t xml:space="preserve"> and you are ready fo</w:t>
      </w:r>
      <w:r w:rsidRPr="00E04055">
        <w:t>r it. Similarly, even though we do not have a manufacturing facility</w:t>
      </w:r>
      <w:r>
        <w:t>,</w:t>
      </w:r>
      <w:r w:rsidRPr="00E04055">
        <w:t xml:space="preserve"> you could be producing vaccine</w:t>
      </w:r>
      <w:r>
        <w:t>s</w:t>
      </w:r>
      <w:r w:rsidRPr="00E04055">
        <w:t xml:space="preserve"> if you ha</w:t>
      </w:r>
      <w:r>
        <w:t>d</w:t>
      </w:r>
      <w:r w:rsidRPr="00E04055">
        <w:t xml:space="preserve"> seen viruses emerge in another part of the world. </w:t>
      </w:r>
    </w:p>
    <w:p w:rsidR="00F25A62" w:rsidP="00F25A62">
      <w:pPr>
        <w:pStyle w:val="Answer"/>
      </w:pPr>
      <w:r w:rsidRPr="00E04055">
        <w:t>For me, it is a real oddity that we ha</w:t>
      </w:r>
      <w:r>
        <w:t>ve</w:t>
      </w:r>
      <w:r w:rsidRPr="00E04055">
        <w:t xml:space="preserve"> this tremendous research and development base</w:t>
      </w:r>
      <w:r>
        <w:t xml:space="preserve">, as </w:t>
      </w:r>
      <w:r w:rsidRPr="00E04055">
        <w:t>Peter has already highlighted. We knocked it out the park, your</w:t>
      </w:r>
      <w:r>
        <w:t xml:space="preserve"> term, with </w:t>
      </w:r>
      <w:r w:rsidRPr="00E04055">
        <w:t>SARS</w:t>
      </w:r>
      <w:r>
        <w:t>-CoV-2</w:t>
      </w:r>
      <w:r w:rsidRPr="00E04055">
        <w:t xml:space="preserve"> and our response</w:t>
      </w:r>
      <w:r>
        <w:t>, yet w</w:t>
      </w:r>
      <w:r w:rsidRPr="00E04055">
        <w:t>e do not have the infrastructure to translate that knowledge into real impac</w:t>
      </w:r>
      <w:r>
        <w:t xml:space="preserve">t. We are </w:t>
      </w:r>
      <w:r w:rsidRPr="00E04055">
        <w:t xml:space="preserve">very good </w:t>
      </w:r>
      <w:r w:rsidRPr="00E04055">
        <w:t>at it.</w:t>
      </w:r>
      <w:r>
        <w:t xml:space="preserve"> That </w:t>
      </w:r>
      <w:r w:rsidRPr="00E04055">
        <w:t>is the way you do pandemic preparedness</w:t>
      </w:r>
      <w:r>
        <w:t>. Y</w:t>
      </w:r>
      <w:r w:rsidRPr="00E04055">
        <w:t>ou have that motor running all the time.</w:t>
      </w:r>
    </w:p>
    <w:p w:rsidR="00F25A62" w:rsidP="00F25A62">
      <w:pPr>
        <w:pStyle w:val="Question"/>
        <w:numPr>
          <w:ilvl w:val="0"/>
          <w:numId w:val="9"/>
        </w:numPr>
      </w:pPr>
      <w:r w:rsidRPr="00E04055">
        <w:rPr>
          <w:b/>
        </w:rPr>
        <w:t>Rebecca Long Bailey:</w:t>
      </w:r>
      <w:r>
        <w:t xml:space="preserve"> Y</w:t>
      </w:r>
      <w:r w:rsidRPr="004165C2">
        <w:t>ou mentioned the international response and co</w:t>
      </w:r>
      <w:r>
        <w:noBreakHyphen/>
      </w:r>
      <w:r w:rsidRPr="004165C2">
        <w:t>operation</w:t>
      </w:r>
      <w:r>
        <w:t>,</w:t>
      </w:r>
      <w:r w:rsidRPr="004165C2">
        <w:t xml:space="preserve"> which is quite positive at the moment. Is there anything you think</w:t>
      </w:r>
      <w:r>
        <w:t xml:space="preserve"> that</w:t>
      </w:r>
      <w:r w:rsidRPr="004165C2">
        <w:t xml:space="preserve"> internati</w:t>
      </w:r>
      <w:r w:rsidRPr="004165C2">
        <w:t>onally we can improve on in pandemic preparedness? Do you think that d</w:t>
      </w:r>
      <w:r>
        <w:t xml:space="preserve">omestic </w:t>
      </w:r>
      <w:r w:rsidRPr="004165C2">
        <w:t>policies within the UK effectively contribute to this international picture at the moment, or do we need to do more</w:t>
      </w:r>
      <w:r>
        <w:t>, Professor Charleston</w:t>
      </w:r>
      <w:r>
        <w:t>?</w:t>
      </w:r>
    </w:p>
    <w:p w:rsidR="00F25A62" w:rsidP="00F25A62">
      <w:pPr>
        <w:pStyle w:val="Answer"/>
      </w:pPr>
      <w:r w:rsidRPr="004165C2">
        <w:rPr>
          <w:b/>
          <w:i/>
        </w:rPr>
        <w:t>Professor Charleston:</w:t>
      </w:r>
      <w:r>
        <w:t xml:space="preserve"> T</w:t>
      </w:r>
      <w:r w:rsidRPr="004165C2">
        <w:t xml:space="preserve">he biggest area </w:t>
      </w:r>
      <w:r w:rsidRPr="004165C2">
        <w:t>of co</w:t>
      </w:r>
      <w:r>
        <w:noBreakHyphen/>
      </w:r>
      <w:r w:rsidRPr="004165C2">
        <w:t>operation is sharing knowledge of the pathogens out there</w:t>
      </w:r>
      <w:r>
        <w:t xml:space="preserve"> and</w:t>
      </w:r>
      <w:r w:rsidRPr="004165C2">
        <w:t xml:space="preserve"> generally </w:t>
      </w:r>
      <w:r>
        <w:t xml:space="preserve">that is </w:t>
      </w:r>
      <w:r w:rsidRPr="004165C2">
        <w:t>very good. There are some countries w</w:t>
      </w:r>
      <w:r>
        <w:t xml:space="preserve">e </w:t>
      </w:r>
      <w:r w:rsidRPr="004165C2">
        <w:t xml:space="preserve">struggle with. </w:t>
      </w:r>
      <w:r>
        <w:t>O</w:t>
      </w:r>
      <w:r w:rsidRPr="004165C2">
        <w:t>n the whole</w:t>
      </w:r>
      <w:r>
        <w:t>,</w:t>
      </w:r>
      <w:r w:rsidRPr="004165C2">
        <w:t xml:space="preserve"> it works well. </w:t>
      </w:r>
      <w:r>
        <w:t>I</w:t>
      </w:r>
      <w:r w:rsidRPr="004165C2">
        <w:t>nternational agencies, certainly on the animal side</w:t>
      </w:r>
      <w:r>
        <w:t>—WOAH and FAO—work</w:t>
      </w:r>
      <w:r w:rsidRPr="004165C2">
        <w:t xml:space="preserve"> very well to get</w:t>
      </w:r>
      <w:r w:rsidRPr="004165C2">
        <w:t xml:space="preserve"> th</w:t>
      </w:r>
      <w:r>
        <w:t>at</w:t>
      </w:r>
      <w:r w:rsidRPr="004165C2">
        <w:t xml:space="preserve"> transfer of information. That is a good thing</w:t>
      </w:r>
      <w:r>
        <w:t>.</w:t>
      </w:r>
      <w:r w:rsidRPr="00EA7204">
        <w:t xml:space="preserve"> </w:t>
      </w:r>
      <w:r>
        <w:t>The</w:t>
      </w:r>
      <w:r w:rsidRPr="00EA7204">
        <w:t xml:space="preserve"> availability </w:t>
      </w:r>
      <w:r>
        <w:t xml:space="preserve">not of therapeutics but </w:t>
      </w:r>
      <w:r w:rsidRPr="00EA7204">
        <w:t>of vaccines and control measures in countries</w:t>
      </w:r>
      <w:r>
        <w:t xml:space="preserve"> that </w:t>
      </w:r>
      <w:r w:rsidRPr="00EA7204">
        <w:t>desperately need them is quite woeful. We had visits from senior people in Nigeria. It is a really difficult si</w:t>
      </w:r>
      <w:r w:rsidRPr="00EA7204">
        <w:t>tuation. They cannot apply what are in other countries readily available vaccines to control disease.</w:t>
      </w:r>
    </w:p>
    <w:p w:rsidR="006E55D6" w:rsidP="00F25A62">
      <w:pPr>
        <w:pStyle w:val="Answer"/>
      </w:pPr>
      <w:r w:rsidRPr="00EA7204">
        <w:rPr>
          <w:b/>
          <w:i/>
        </w:rPr>
        <w:t>Professor Sir Peter Horby:</w:t>
      </w:r>
      <w:r>
        <w:t xml:space="preserve"> T</w:t>
      </w:r>
      <w:r w:rsidRPr="00EA7204">
        <w:t>he international dimension is absolutely critical</w:t>
      </w:r>
      <w:r>
        <w:t>. If</w:t>
      </w:r>
      <w:r w:rsidRPr="00EA7204">
        <w:t xml:space="preserve"> we are </w:t>
      </w:r>
      <w:r>
        <w:t xml:space="preserve">just </w:t>
      </w:r>
      <w:r w:rsidRPr="00EA7204">
        <w:t>looking at</w:t>
      </w:r>
      <w:r>
        <w:t xml:space="preserve"> </w:t>
      </w:r>
      <w:r w:rsidRPr="00EA7204">
        <w:t>onshore capabilities</w:t>
      </w:r>
      <w:r>
        <w:t>,</w:t>
      </w:r>
      <w:r w:rsidRPr="00EA7204">
        <w:t xml:space="preserve"> you</w:t>
      </w:r>
      <w:r>
        <w:t xml:space="preserve"> a</w:t>
      </w:r>
      <w:r w:rsidRPr="00EA7204">
        <w:t xml:space="preserve">re talking about epidemic control. Pandemic is global; </w:t>
      </w:r>
      <w:r>
        <w:t>y</w:t>
      </w:r>
      <w:r w:rsidRPr="00EA7204">
        <w:t>ou want to stop it w</w:t>
      </w:r>
      <w:r>
        <w:t xml:space="preserve">here </w:t>
      </w:r>
      <w:r w:rsidRPr="00EA7204">
        <w:t>it emerges</w:t>
      </w:r>
      <w:r>
        <w:t xml:space="preserve">. It is </w:t>
      </w:r>
      <w:r w:rsidRPr="00EA7204">
        <w:t>unlikely to emerge here</w:t>
      </w:r>
      <w:r>
        <w:t xml:space="preserve">; it is much more </w:t>
      </w:r>
      <w:r w:rsidRPr="00EA7204">
        <w:t xml:space="preserve">likely to emerge overseas. </w:t>
      </w:r>
      <w:r>
        <w:t>So</w:t>
      </w:r>
      <w:r w:rsidRPr="00EA7204">
        <w:t xml:space="preserve"> that international dimension is </w:t>
      </w:r>
      <w:r>
        <w:t>important.</w:t>
      </w:r>
      <w:r w:rsidRPr="00EA7204">
        <w:t xml:space="preserve"> </w:t>
      </w:r>
    </w:p>
    <w:p w:rsidR="00F25A62" w:rsidP="00F25A62">
      <w:pPr>
        <w:pStyle w:val="Answer"/>
      </w:pPr>
      <w:r>
        <w:t>T</w:t>
      </w:r>
      <w:r w:rsidRPr="00EA7204">
        <w:t xml:space="preserve">here is obviously the political </w:t>
      </w:r>
      <w:r w:rsidRPr="00EA7204">
        <w:t>division and engagement with international agencies like WHO</w:t>
      </w:r>
      <w:r>
        <w:t>,</w:t>
      </w:r>
      <w:r w:rsidRPr="00EA7204">
        <w:t xml:space="preserve"> but critically</w:t>
      </w:r>
      <w:r>
        <w:t xml:space="preserve"> there are</w:t>
      </w:r>
      <w:r w:rsidRPr="00EA7204">
        <w:t xml:space="preserve"> peer-to-peer relationships.</w:t>
      </w:r>
      <w:r>
        <w:t xml:space="preserve"> W</w:t>
      </w:r>
      <w:r w:rsidRPr="00EA7204">
        <w:t>e have very good relationships with people in China</w:t>
      </w:r>
      <w:r>
        <w:t>.</w:t>
      </w:r>
      <w:r w:rsidRPr="00EA7204">
        <w:t xml:space="preserve"> </w:t>
      </w:r>
      <w:r>
        <w:t xml:space="preserve">On 2 January I </w:t>
      </w:r>
      <w:r w:rsidRPr="00EA7204">
        <w:t>was personally talking to people in Wuhan. That allow</w:t>
      </w:r>
      <w:r>
        <w:t>s</w:t>
      </w:r>
      <w:r w:rsidRPr="00EA7204">
        <w:t xml:space="preserve"> you to work below</w:t>
      </w:r>
      <w:r w:rsidRPr="00EA7204">
        <w:t xml:space="preserve"> the </w:t>
      </w:r>
      <w:r>
        <w:t xml:space="preserve">political </w:t>
      </w:r>
      <w:r w:rsidRPr="00EA7204">
        <w:t>radar sometimes</w:t>
      </w:r>
      <w:r>
        <w:t>,</w:t>
      </w:r>
      <w:r w:rsidRPr="00EA7204">
        <w:t xml:space="preserve"> get a lot of intelligence and collaboration and start</w:t>
      </w:r>
      <w:r>
        <w:t xml:space="preserve"> to</w:t>
      </w:r>
      <w:r w:rsidRPr="00EA7204">
        <w:t xml:space="preserve"> build partnerships with affected countries. That is great. There has recently been </w:t>
      </w:r>
      <w:r>
        <w:t>an accord</w:t>
      </w:r>
      <w:r w:rsidRPr="00EA7204">
        <w:t xml:space="preserve"> between the UK</w:t>
      </w:r>
      <w:r>
        <w:t>RI</w:t>
      </w:r>
      <w:r w:rsidRPr="00EA7204">
        <w:t xml:space="preserve"> and the Chinese </w:t>
      </w:r>
      <w:r>
        <w:t>M</w:t>
      </w:r>
      <w:r w:rsidRPr="00EA7204">
        <w:t xml:space="preserve">inistry of </w:t>
      </w:r>
      <w:r>
        <w:t>S</w:t>
      </w:r>
      <w:r w:rsidRPr="00EA7204">
        <w:t xml:space="preserve">cience and </w:t>
      </w:r>
      <w:r>
        <w:t>T</w:t>
      </w:r>
      <w:r w:rsidRPr="00EA7204">
        <w:t>echnology for UK</w:t>
      </w:r>
      <w:r>
        <w:t>-</w:t>
      </w:r>
      <w:r w:rsidRPr="00EA7204">
        <w:t xml:space="preserve">Chinese scientific collaboration. Those types of </w:t>
      </w:r>
      <w:r>
        <w:t>initiatives</w:t>
      </w:r>
      <w:r w:rsidRPr="00EA7204">
        <w:t xml:space="preserve"> are good because they foster those trusted networks internationally</w:t>
      </w:r>
      <w:r>
        <w:t>,</w:t>
      </w:r>
      <w:r w:rsidRPr="00EA7204">
        <w:t xml:space="preserve"> which are really important</w:t>
      </w:r>
      <w:r>
        <w:t>. S</w:t>
      </w:r>
      <w:r w:rsidRPr="00EA7204">
        <w:t>ometimes when the politics is very difficult</w:t>
      </w:r>
      <w:r>
        <w:t>,</w:t>
      </w:r>
      <w:r>
        <w:t xml:space="preserve"> t</w:t>
      </w:r>
      <w:r w:rsidRPr="00EA7204">
        <w:t>hose peer-to-peer relationships developed over de</w:t>
      </w:r>
      <w:r w:rsidRPr="00EA7204">
        <w:t>cades will remain strong and can be really helpful.</w:t>
      </w:r>
    </w:p>
    <w:p w:rsidR="00F25A62" w:rsidP="00F25A62">
      <w:pPr>
        <w:pStyle w:val="Remark"/>
      </w:pPr>
      <w:r w:rsidRPr="001459A3">
        <w:rPr>
          <w:b/>
        </w:rPr>
        <w:t>Chair:</w:t>
      </w:r>
      <w:r>
        <w:t xml:space="preserve"> C</w:t>
      </w:r>
      <w:r w:rsidRPr="001459A3">
        <w:t xml:space="preserve">an I thank Sir Peter and </w:t>
      </w:r>
      <w:r>
        <w:t>P</w:t>
      </w:r>
      <w:r w:rsidRPr="001459A3">
        <w:t>rofessor Charl</w:t>
      </w:r>
      <w:r>
        <w:t>eston</w:t>
      </w:r>
      <w:r w:rsidRPr="001459A3">
        <w:t xml:space="preserve"> for their evidence today? It is very important </w:t>
      </w:r>
      <w:r>
        <w:t>in k</w:t>
      </w:r>
      <w:r w:rsidRPr="001459A3">
        <w:t>ic</w:t>
      </w:r>
      <w:r>
        <w:t>king</w:t>
      </w:r>
      <w:r w:rsidRPr="001459A3">
        <w:t xml:space="preserve"> off this inquiry</w:t>
      </w:r>
      <w:r>
        <w:t>.</w:t>
      </w:r>
      <w:r w:rsidRPr="001459A3">
        <w:t xml:space="preserve"> </w:t>
      </w:r>
      <w:r>
        <w:t>W</w:t>
      </w:r>
      <w:r w:rsidRPr="001459A3">
        <w:t xml:space="preserve">e are very grateful for the work </w:t>
      </w:r>
      <w:r>
        <w:t xml:space="preserve">that </w:t>
      </w:r>
      <w:r>
        <w:t>they</w:t>
      </w:r>
      <w:r>
        <w:t xml:space="preserve"> did</w:t>
      </w:r>
      <w:r w:rsidRPr="001459A3">
        <w:t xml:space="preserve"> in the years leading up to</w:t>
      </w:r>
      <w:r w:rsidRPr="001459A3">
        <w:t xml:space="preserve"> the pandemic</w:t>
      </w:r>
      <w:r>
        <w:t>,</w:t>
      </w:r>
      <w:r w:rsidRPr="001459A3">
        <w:t xml:space="preserve"> which </w:t>
      </w:r>
      <w:r>
        <w:t>had</w:t>
      </w:r>
      <w:r w:rsidRPr="001459A3">
        <w:t xml:space="preserve"> such a big impac</w:t>
      </w:r>
      <w:r>
        <w:t>t, and</w:t>
      </w:r>
      <w:r w:rsidRPr="001459A3">
        <w:t xml:space="preserve"> the vigilance </w:t>
      </w:r>
      <w:r>
        <w:t>that P</w:t>
      </w:r>
      <w:r w:rsidRPr="001459A3">
        <w:t xml:space="preserve">rofessor </w:t>
      </w:r>
      <w:r>
        <w:t>C</w:t>
      </w:r>
      <w:r w:rsidRPr="001459A3">
        <w:t>harleston</w:t>
      </w:r>
      <w:r>
        <w:t>’</w:t>
      </w:r>
      <w:r w:rsidRPr="001459A3">
        <w:t>s work has given to this country.</w:t>
      </w:r>
      <w:r>
        <w:t xml:space="preserve"> </w:t>
      </w:r>
    </w:p>
    <w:p w:rsidR="00F25A62" w:rsidP="00F25A62">
      <w:pPr>
        <w:pStyle w:val="TitlePanel0"/>
      </w:pPr>
      <w:bookmarkStart w:id="1" w:name="Panel2"/>
      <w:bookmarkEnd w:id="1"/>
      <w:r>
        <w:t>Examination of witnesses</w:t>
      </w:r>
    </w:p>
    <w:p w:rsidR="00F25A62" w:rsidP="00F25A62">
      <w:pPr>
        <w:pStyle w:val="Remark"/>
      </w:pPr>
      <w:r>
        <w:t>Witnesses: Professor</w:t>
      </w:r>
      <w:r>
        <w:t xml:space="preserve"> Nicola</w:t>
      </w:r>
      <w:r>
        <w:t xml:space="preserve"> Lewis and Professor </w:t>
      </w:r>
      <w:r>
        <w:t xml:space="preserve">James </w:t>
      </w:r>
      <w:r>
        <w:t>Wood.</w:t>
      </w:r>
      <w:r>
        <w:t xml:space="preserve"> </w:t>
      </w:r>
    </w:p>
    <w:p w:rsidR="00AD46CB" w:rsidP="00F25A62">
      <w:pPr>
        <w:pStyle w:val="Question"/>
        <w:numPr>
          <w:ilvl w:val="0"/>
          <w:numId w:val="9"/>
        </w:numPr>
      </w:pPr>
      <w:r w:rsidRPr="001459A3">
        <w:rPr>
          <w:b/>
        </w:rPr>
        <w:t>Chair:</w:t>
      </w:r>
      <w:r>
        <w:t xml:space="preserve"> </w:t>
      </w:r>
      <w:r>
        <w:t xml:space="preserve">I will ask our next pair of witnesses to join us at the table and, as </w:t>
      </w:r>
      <w:r>
        <w:t>they</w:t>
      </w:r>
      <w:r>
        <w:t xml:space="preserve"> do, I will introduce them. P</w:t>
      </w:r>
      <w:r w:rsidRPr="00384164">
        <w:t>rofessor Nicola Lewis</w:t>
      </w:r>
      <w:r>
        <w:t xml:space="preserve"> </w:t>
      </w:r>
      <w:r w:rsidRPr="00384164">
        <w:t>is an expert in influenza research and surveillance</w:t>
      </w:r>
      <w:r>
        <w:t>. S</w:t>
      </w:r>
      <w:r w:rsidRPr="00384164">
        <w:t xml:space="preserve">he is director of the </w:t>
      </w:r>
      <w:r>
        <w:t>W</w:t>
      </w:r>
      <w:r w:rsidRPr="00384164">
        <w:t>orld</w:t>
      </w:r>
      <w:r>
        <w:t>w</w:t>
      </w:r>
      <w:r w:rsidRPr="00384164">
        <w:t xml:space="preserve">ide </w:t>
      </w:r>
      <w:r>
        <w:t>I</w:t>
      </w:r>
      <w:r w:rsidRPr="00384164">
        <w:t xml:space="preserve">nfluenza </w:t>
      </w:r>
      <w:r>
        <w:t>C</w:t>
      </w:r>
      <w:r w:rsidRPr="00384164">
        <w:t xml:space="preserve">entre at the Francis Crick </w:t>
      </w:r>
      <w:r>
        <w:t>I</w:t>
      </w:r>
      <w:r w:rsidRPr="00384164">
        <w:t>nstitu</w:t>
      </w:r>
      <w:r w:rsidRPr="00384164">
        <w:t xml:space="preserve">te. </w:t>
      </w:r>
      <w:r>
        <w:t>She is</w:t>
      </w:r>
      <w:r w:rsidRPr="00384164">
        <w:t xml:space="preserve"> </w:t>
      </w:r>
      <w:r>
        <w:t>also</w:t>
      </w:r>
      <w:r w:rsidRPr="00384164">
        <w:t xml:space="preserve"> a member of the UN</w:t>
      </w:r>
      <w:r>
        <w:t>’</w:t>
      </w:r>
      <w:r w:rsidRPr="00384164">
        <w:t xml:space="preserve">s </w:t>
      </w:r>
      <w:r>
        <w:t>s</w:t>
      </w:r>
      <w:r w:rsidRPr="00384164">
        <w:t xml:space="preserve">wine influenza virus group. Joining her today is </w:t>
      </w:r>
      <w:r>
        <w:t>P</w:t>
      </w:r>
      <w:r w:rsidRPr="00384164">
        <w:t xml:space="preserve">rofessor </w:t>
      </w:r>
      <w:r>
        <w:t>J</w:t>
      </w:r>
      <w:r w:rsidRPr="00384164">
        <w:t xml:space="preserve">ames </w:t>
      </w:r>
      <w:r>
        <w:t>W</w:t>
      </w:r>
      <w:r w:rsidRPr="00384164">
        <w:t>ood</w:t>
      </w:r>
      <w:r>
        <w:t xml:space="preserve">, </w:t>
      </w:r>
      <w:r w:rsidRPr="00384164">
        <w:t xml:space="preserve">head of the </w:t>
      </w:r>
      <w:r>
        <w:t>C</w:t>
      </w:r>
      <w:r w:rsidRPr="00384164">
        <w:t xml:space="preserve">ambridge </w:t>
      </w:r>
      <w:r>
        <w:t>V</w:t>
      </w:r>
      <w:r w:rsidRPr="00384164">
        <w:t xml:space="preserve">eterinary </w:t>
      </w:r>
      <w:r>
        <w:t>S</w:t>
      </w:r>
      <w:r w:rsidRPr="00384164">
        <w:t>chool</w:t>
      </w:r>
      <w:r>
        <w:t>.</w:t>
      </w:r>
      <w:r w:rsidRPr="00D41CB9">
        <w:t xml:space="preserve"> Professor </w:t>
      </w:r>
      <w:r>
        <w:t>W</w:t>
      </w:r>
      <w:r w:rsidRPr="00D41CB9">
        <w:t>ood</w:t>
      </w:r>
      <w:r>
        <w:t>’</w:t>
      </w:r>
      <w:r w:rsidRPr="00D41CB9">
        <w:t>s research interests are in emer</w:t>
      </w:r>
      <w:r>
        <w:t>ging</w:t>
      </w:r>
      <w:r w:rsidRPr="00D41CB9">
        <w:t xml:space="preserve"> zoon</w:t>
      </w:r>
      <w:r>
        <w:t>o</w:t>
      </w:r>
      <w:r w:rsidRPr="00D41CB9">
        <w:t>tic infectious diseases, especially bat</w:t>
      </w:r>
      <w:r>
        <w:t>-</w:t>
      </w:r>
      <w:r w:rsidRPr="00D41CB9">
        <w:t>transmitt</w:t>
      </w:r>
      <w:r w:rsidRPr="00D41CB9">
        <w:t>ed viruses in sub-Saharan Africa</w:t>
      </w:r>
      <w:r>
        <w:t xml:space="preserve">, </w:t>
      </w:r>
      <w:r w:rsidRPr="00D41CB9">
        <w:t xml:space="preserve">bovine TB and avian influenza, </w:t>
      </w:r>
      <w:r>
        <w:t xml:space="preserve">all </w:t>
      </w:r>
      <w:r w:rsidRPr="00D41CB9">
        <w:t xml:space="preserve">very relevant to our inquiries today. </w:t>
      </w:r>
    </w:p>
    <w:p w:rsidR="00F25A62" w:rsidP="00AD46CB">
      <w:pPr>
        <w:pStyle w:val="Question"/>
        <w:numPr>
          <w:ilvl w:val="0"/>
          <w:numId w:val="0"/>
        </w:numPr>
        <w:ind w:left="794"/>
      </w:pPr>
      <w:r>
        <w:t xml:space="preserve">Starting with you, </w:t>
      </w:r>
      <w:r w:rsidRPr="00D41CB9">
        <w:t xml:space="preserve">Professor Lewis, </w:t>
      </w:r>
      <w:r>
        <w:t>p</w:t>
      </w:r>
      <w:r w:rsidRPr="00D41CB9">
        <w:t xml:space="preserve">erhaps you could say something about the gaps or weaknesses in the current international surveillance </w:t>
      </w:r>
      <w:r>
        <w:t xml:space="preserve">of </w:t>
      </w:r>
      <w:r w:rsidRPr="00D41CB9">
        <w:t>emergi</w:t>
      </w:r>
      <w:r w:rsidRPr="00D41CB9">
        <w:t>ng diseases, whether in humans or animals</w:t>
      </w:r>
      <w:r>
        <w:t>.</w:t>
      </w:r>
    </w:p>
    <w:p w:rsidR="00AD46CB" w:rsidP="00F25A62">
      <w:pPr>
        <w:pStyle w:val="Answer"/>
      </w:pPr>
      <w:r w:rsidRPr="00810BEB">
        <w:rPr>
          <w:b/>
          <w:i/>
        </w:rPr>
        <w:t>Professor Lewis:</w:t>
      </w:r>
      <w:r>
        <w:t xml:space="preserve"> W</w:t>
      </w:r>
      <w:r w:rsidRPr="00810BEB">
        <w:t xml:space="preserve">hat we can do is reflect on one of the successes that was part of the </w:t>
      </w:r>
      <w:r>
        <w:t>covid</w:t>
      </w:r>
      <w:r w:rsidRPr="00810BEB">
        <w:t>-19 pandemic. We have a global influenza response system which was set up in 1952. This is a global network of laborator</w:t>
      </w:r>
      <w:r w:rsidRPr="00810BEB">
        <w:t>ies co</w:t>
      </w:r>
      <w:r>
        <w:noBreakHyphen/>
      </w:r>
      <w:r w:rsidRPr="00810BEB">
        <w:t>ordinated by WHO. What the</w:t>
      </w:r>
      <w:r>
        <w:t xml:space="preserve"> GISRS </w:t>
      </w:r>
      <w:r w:rsidRPr="00810BEB">
        <w:t>network allowed us to do during</w:t>
      </w:r>
      <w:r>
        <w:t xml:space="preserve"> covid</w:t>
      </w:r>
      <w:r w:rsidRPr="00810BEB">
        <w:t xml:space="preserve"> times was leverage the national expertise and diagnostics at the national influenza centres and switch it across to </w:t>
      </w:r>
      <w:r>
        <w:t>covid</w:t>
      </w:r>
      <w:r w:rsidRPr="00810BEB">
        <w:t>-19.</w:t>
      </w:r>
      <w:r>
        <w:t xml:space="preserve"> </w:t>
      </w:r>
      <w:r w:rsidRPr="00810BEB">
        <w:t xml:space="preserve">One of the powerful things we have are these international networks that are already in place. </w:t>
      </w:r>
    </w:p>
    <w:p w:rsidR="00F25A62" w:rsidP="00F25A62">
      <w:pPr>
        <w:pStyle w:val="Answer"/>
      </w:pPr>
      <w:r w:rsidRPr="00810BEB">
        <w:t xml:space="preserve">When we are thinking about gaps </w:t>
      </w:r>
      <w:r>
        <w:t>t</w:t>
      </w:r>
      <w:r>
        <w:t xml:space="preserve">hat </w:t>
      </w:r>
      <w:r w:rsidRPr="00810BEB">
        <w:t>we might have</w:t>
      </w:r>
      <w:r>
        <w:t>,</w:t>
      </w:r>
      <w:r w:rsidRPr="00810BEB">
        <w:t xml:space="preserve"> we need to look at the networks we already have</w:t>
      </w:r>
      <w:r>
        <w:t>,</w:t>
      </w:r>
      <w:r w:rsidRPr="00810BEB">
        <w:t xml:space="preserve"> both on </w:t>
      </w:r>
      <w:r>
        <w:t xml:space="preserve">the </w:t>
      </w:r>
      <w:r w:rsidRPr="00810BEB">
        <w:t>animal health and human health side</w:t>
      </w:r>
      <w:r>
        <w:t>,</w:t>
      </w:r>
      <w:r w:rsidRPr="00810BEB">
        <w:t xml:space="preserve"> and identify where they could be strengthened.</w:t>
      </w:r>
      <w:r>
        <w:t xml:space="preserve"> </w:t>
      </w:r>
      <w:r w:rsidRPr="00810BEB">
        <w:t>Listening to the previous experts speak, I can reflect on the fact that a lot of th</w:t>
      </w:r>
      <w:r>
        <w:t>is</w:t>
      </w:r>
      <w:r w:rsidRPr="00810BEB">
        <w:t xml:space="preserve"> capaci</w:t>
      </w:r>
      <w:r w:rsidRPr="00810BEB">
        <w:t>ty</w:t>
      </w:r>
      <w:r>
        <w:t xml:space="preserve"> </w:t>
      </w:r>
      <w:r w:rsidRPr="00810BEB">
        <w:t>building and strengthening can come from the existing international partnerships that we have. For example, I am director of W</w:t>
      </w:r>
      <w:r>
        <w:t>HO</w:t>
      </w:r>
      <w:r w:rsidRPr="00810BEB">
        <w:t xml:space="preserve"> collaborating centre at the Francis Crick. We partner with over 90</w:t>
      </w:r>
      <w:r>
        <w:t> </w:t>
      </w:r>
      <w:r w:rsidRPr="00810BEB">
        <w:t>countries</w:t>
      </w:r>
      <w:r>
        <w:t>—</w:t>
      </w:r>
      <w:r w:rsidRPr="00810BEB">
        <w:t xml:space="preserve">90 </w:t>
      </w:r>
      <w:r>
        <w:t xml:space="preserve">national </w:t>
      </w:r>
      <w:r w:rsidRPr="00810BEB">
        <w:t>influenza centres worldwide. We tak</w:t>
      </w:r>
      <w:r w:rsidRPr="00810BEB">
        <w:t>e receipt of their seasonal influe</w:t>
      </w:r>
      <w:r>
        <w:t>nza</w:t>
      </w:r>
      <w:r w:rsidRPr="00810BEB">
        <w:t xml:space="preserve"> viruses and any influenza viruses detected in humans that have spilt over from animal populations. Building these trusted partnerships over</w:t>
      </w:r>
      <w:r>
        <w:t xml:space="preserve"> </w:t>
      </w:r>
      <w:r w:rsidRPr="00810BEB">
        <w:t>time, in this case over decades, allows us to strengthen capacity. We can brin</w:t>
      </w:r>
      <w:r w:rsidRPr="00810BEB">
        <w:t>g in these experts from national influenza centres to undertake training with us, and then they can go back and employ the new techniques that they have.</w:t>
      </w:r>
    </w:p>
    <w:p w:rsidR="00F25A62" w:rsidP="00F25A62">
      <w:pPr>
        <w:pStyle w:val="Answer"/>
      </w:pPr>
      <w:r w:rsidRPr="00267307">
        <w:t xml:space="preserve">Similar networks run on the animal health side. When you are thinking about pandemic preparedness and </w:t>
      </w:r>
      <w:r w:rsidRPr="00267307">
        <w:t xml:space="preserve">the kind of surveillance intelligence that you need for viruses likely to be circulating in animal populations and </w:t>
      </w:r>
      <w:r>
        <w:t xml:space="preserve">that </w:t>
      </w:r>
      <w:r w:rsidRPr="00267307">
        <w:t>have the potential to spread to the human population, l</w:t>
      </w:r>
      <w:r>
        <w:t>inking</w:t>
      </w:r>
      <w:r w:rsidRPr="00267307">
        <w:t xml:space="preserve"> both the </w:t>
      </w:r>
      <w:r>
        <w:t xml:space="preserve">surveillance </w:t>
      </w:r>
      <w:r w:rsidRPr="00267307">
        <w:t xml:space="preserve">networks </w:t>
      </w:r>
      <w:r>
        <w:t xml:space="preserve">on the animal sector side </w:t>
      </w:r>
      <w:r w:rsidRPr="00267307">
        <w:t xml:space="preserve">closely with the </w:t>
      </w:r>
      <w:r w:rsidRPr="00267307">
        <w:t>public health sector s</w:t>
      </w:r>
      <w:r>
        <w:t>ide</w:t>
      </w:r>
      <w:r w:rsidRPr="00267307">
        <w:t xml:space="preserve"> at national</w:t>
      </w:r>
      <w:r>
        <w:t xml:space="preserve">, subnational and regional level is </w:t>
      </w:r>
      <w:r w:rsidRPr="00267307">
        <w:t>absolutely critical. This is a huge gap in what we can currently manage to do not only within the UK but on the international stage</w:t>
      </w:r>
      <w:r>
        <w:t>.</w:t>
      </w:r>
    </w:p>
    <w:p w:rsidR="00F25A62" w:rsidP="00672E9B">
      <w:pPr>
        <w:pStyle w:val="Question"/>
        <w:numPr>
          <w:ilvl w:val="0"/>
          <w:numId w:val="0"/>
        </w:numPr>
        <w:ind w:left="794"/>
      </w:pPr>
      <w:r w:rsidRPr="00267307">
        <w:rPr>
          <w:b/>
        </w:rPr>
        <w:t>Chair:</w:t>
      </w:r>
      <w:r>
        <w:t xml:space="preserve"> P</w:t>
      </w:r>
      <w:r w:rsidRPr="00267307">
        <w:t xml:space="preserve">rofessor </w:t>
      </w:r>
      <w:r>
        <w:t>W</w:t>
      </w:r>
      <w:r w:rsidRPr="00267307">
        <w:t>ood, do you have anything to add</w:t>
      </w:r>
      <w:r w:rsidRPr="00267307">
        <w:t xml:space="preserve"> in your purview of the international arrangements?</w:t>
      </w:r>
    </w:p>
    <w:p w:rsidR="00F25A62" w:rsidP="00F25A62">
      <w:pPr>
        <w:pStyle w:val="Answer"/>
      </w:pPr>
      <w:r w:rsidRPr="00267307">
        <w:rPr>
          <w:b/>
          <w:i/>
        </w:rPr>
        <w:t>Professor Wood:</w:t>
      </w:r>
      <w:r>
        <w:t xml:space="preserve"> P</w:t>
      </w:r>
      <w:r w:rsidRPr="00267307">
        <w:t>rofessor Lewis has given a very clear exposition of the strength of the international surveillance system</w:t>
      </w:r>
      <w:r>
        <w:t xml:space="preserve">. One very important point is that </w:t>
      </w:r>
      <w:r w:rsidRPr="00267307">
        <w:t>surveillance does not work unless you have dete</w:t>
      </w:r>
      <w:r w:rsidRPr="00267307">
        <w:t>ction in the first place.</w:t>
      </w:r>
      <w:r>
        <w:t xml:space="preserve"> </w:t>
      </w:r>
      <w:r w:rsidRPr="00267307">
        <w:t xml:space="preserve">You </w:t>
      </w:r>
      <w:r>
        <w:t xml:space="preserve">have </w:t>
      </w:r>
      <w:r w:rsidRPr="00267307">
        <w:t xml:space="preserve">heard from </w:t>
      </w:r>
      <w:r>
        <w:t>P</w:t>
      </w:r>
      <w:r w:rsidRPr="00267307">
        <w:t>rofessor Charleston</w:t>
      </w:r>
      <w:r>
        <w:t xml:space="preserve"> and Sir</w:t>
      </w:r>
      <w:r w:rsidRPr="00267307">
        <w:t xml:space="preserve"> Peter about the importance of having established systems in place. We have a belief generally that if something is nasty</w:t>
      </w:r>
      <w:r>
        <w:t>,</w:t>
      </w:r>
      <w:r w:rsidRPr="00267307">
        <w:t xml:space="preserve"> we are going to find it. </w:t>
      </w:r>
      <w:r>
        <w:t>T</w:t>
      </w:r>
      <w:r w:rsidRPr="00267307">
        <w:t xml:space="preserve">he challenge for surveillance of </w:t>
      </w:r>
      <w:r w:rsidRPr="00267307">
        <w:t>emerging pathogens with pandemic potential is that many nasty things are not detected in many parts of the world</w:t>
      </w:r>
      <w:r>
        <w:t>.</w:t>
      </w:r>
      <w:r w:rsidRPr="00267307">
        <w:t xml:space="preserve"> My colleagues in Cambridge have published the fact that of those initial spillover events of an animal pathogen to humans</w:t>
      </w:r>
      <w:r>
        <w:t xml:space="preserve">—one of the </w:t>
      </w:r>
      <w:r w:rsidRPr="00267307">
        <w:t>best reco</w:t>
      </w:r>
      <w:r w:rsidRPr="00267307">
        <w:t xml:space="preserve">gnised ones is </w:t>
      </w:r>
      <w:r>
        <w:t>Eb</w:t>
      </w:r>
      <w:r w:rsidRPr="00267307">
        <w:t>ola</w:t>
      </w:r>
      <w:r>
        <w:t xml:space="preserve">—it is estimated </w:t>
      </w:r>
      <w:r>
        <w:t xml:space="preserve">that </w:t>
      </w:r>
      <w:r w:rsidRPr="00267307">
        <w:t>90%</w:t>
      </w:r>
      <w:r>
        <w:t xml:space="preserve"> </w:t>
      </w:r>
      <w:r w:rsidRPr="00267307">
        <w:t>w</w:t>
      </w:r>
      <w:r>
        <w:t>ere</w:t>
      </w:r>
      <w:r w:rsidRPr="00267307">
        <w:t xml:space="preserve"> missed in </w:t>
      </w:r>
      <w:r>
        <w:t>Ebola-endemic</w:t>
      </w:r>
      <w:r w:rsidRPr="00267307">
        <w:t xml:space="preserve"> regions where it is a well</w:t>
      </w:r>
      <w:r>
        <w:t>-</w:t>
      </w:r>
      <w:r w:rsidRPr="00267307">
        <w:t>recognised disease</w:t>
      </w:r>
      <w:r>
        <w:t>.</w:t>
      </w:r>
    </w:p>
    <w:p w:rsidR="00F25A62" w:rsidP="00F25A62">
      <w:pPr>
        <w:pStyle w:val="Question"/>
        <w:numPr>
          <w:ilvl w:val="0"/>
          <w:numId w:val="9"/>
        </w:numPr>
      </w:pPr>
      <w:r w:rsidRPr="00A76C75">
        <w:rPr>
          <w:b/>
        </w:rPr>
        <w:t>Chair:</w:t>
      </w:r>
      <w:r>
        <w:t xml:space="preserve"> B</w:t>
      </w:r>
      <w:r w:rsidRPr="00A76C75">
        <w:t>ecause of</w:t>
      </w:r>
      <w:r>
        <w:t xml:space="preserve"> a </w:t>
      </w:r>
      <w:r w:rsidRPr="00A76C75">
        <w:t xml:space="preserve">lack of </w:t>
      </w:r>
      <w:r>
        <w:t xml:space="preserve">initial </w:t>
      </w:r>
      <w:r w:rsidRPr="00A76C75">
        <w:t>detection</w:t>
      </w:r>
      <w:r>
        <w:t>.</w:t>
      </w:r>
    </w:p>
    <w:p w:rsidR="00F25A62" w:rsidP="00F25A62">
      <w:pPr>
        <w:pStyle w:val="Answer"/>
      </w:pPr>
      <w:r w:rsidRPr="00A76C75">
        <w:rPr>
          <w:b/>
          <w:i/>
        </w:rPr>
        <w:t>Professor Wood:</w:t>
      </w:r>
      <w:r>
        <w:t xml:space="preserve"> I</w:t>
      </w:r>
      <w:r w:rsidRPr="00A76C75">
        <w:t xml:space="preserve">t is lack of laboratory capacity on the ground and lack of </w:t>
      </w:r>
      <w:r>
        <w:t>p</w:t>
      </w:r>
      <w:r w:rsidRPr="00A76C75">
        <w:t xml:space="preserve">rimary </w:t>
      </w:r>
      <w:r>
        <w:t>h</w:t>
      </w:r>
      <w:r w:rsidRPr="00A76C75">
        <w:t xml:space="preserve">ealthcare. </w:t>
      </w:r>
      <w:r>
        <w:t>G</w:t>
      </w:r>
      <w:r w:rsidRPr="00A76C75">
        <w:t>reat though the international health regulations</w:t>
      </w:r>
      <w:r>
        <w:t xml:space="preserve"> are,</w:t>
      </w:r>
      <w:r w:rsidRPr="00A76C75">
        <w:t xml:space="preserve"> </w:t>
      </w:r>
      <w:r>
        <w:t xml:space="preserve">that is where </w:t>
      </w:r>
      <w:r w:rsidRPr="00A76C75">
        <w:t>reliance on them</w:t>
      </w:r>
      <w:r>
        <w:t>,</w:t>
      </w:r>
      <w:r w:rsidRPr="00A76C75">
        <w:t xml:space="preserve"> which effectively delivers </w:t>
      </w:r>
      <w:r>
        <w:t>a</w:t>
      </w:r>
      <w:r w:rsidRPr="00A76C75">
        <w:t xml:space="preserve"> parachuted response on the ground</w:t>
      </w:r>
      <w:r>
        <w:t>,</w:t>
      </w:r>
      <w:r w:rsidRPr="00A76C75">
        <w:t xml:space="preserve"> cannot work unless you get</w:t>
      </w:r>
      <w:r w:rsidRPr="00A76C75">
        <w:t xml:space="preserve"> early detection</w:t>
      </w:r>
      <w:r>
        <w:t>.</w:t>
      </w:r>
    </w:p>
    <w:p w:rsidR="00F25A62" w:rsidP="00F25A62">
      <w:pPr>
        <w:pStyle w:val="Remark"/>
      </w:pPr>
      <w:r w:rsidRPr="008F1E2E">
        <w:rPr>
          <w:b/>
        </w:rPr>
        <w:t>Chair:</w:t>
      </w:r>
      <w:r>
        <w:t xml:space="preserve"> T</w:t>
      </w:r>
      <w:r w:rsidRPr="00A76C75">
        <w:t xml:space="preserve">hat takes us to some questions that we have on those international arrangements. I turn to my colleagues, starting with </w:t>
      </w:r>
      <w:r>
        <w:t>D</w:t>
      </w:r>
      <w:r w:rsidRPr="00A76C75">
        <w:t>awn Butler.</w:t>
      </w:r>
    </w:p>
    <w:p w:rsidR="00F25A62" w:rsidP="00F25A62">
      <w:pPr>
        <w:pStyle w:val="Question"/>
        <w:numPr>
          <w:ilvl w:val="0"/>
          <w:numId w:val="9"/>
        </w:numPr>
      </w:pPr>
      <w:r w:rsidRPr="00A76C75">
        <w:rPr>
          <w:b/>
        </w:rPr>
        <w:t>Dawn Butler:</w:t>
      </w:r>
      <w:r>
        <w:t xml:space="preserve"> P</w:t>
      </w:r>
      <w:r w:rsidRPr="004A563F">
        <w:t xml:space="preserve">rofessor </w:t>
      </w:r>
      <w:r>
        <w:t>W</w:t>
      </w:r>
      <w:r w:rsidRPr="004A563F">
        <w:t>ood, you just said that if there is something nasty</w:t>
      </w:r>
      <w:r>
        <w:t>,</w:t>
      </w:r>
      <w:r w:rsidRPr="004A563F">
        <w:t xml:space="preserve"> </w:t>
      </w:r>
      <w:r>
        <w:t>we</w:t>
      </w:r>
      <w:r w:rsidRPr="004A563F">
        <w:t xml:space="preserve"> will find it. How</w:t>
      </w:r>
      <w:r w:rsidRPr="004A563F">
        <w:t xml:space="preserve"> early do you think you would be able to find it and feasib</w:t>
      </w:r>
      <w:r>
        <w:t>ly</w:t>
      </w:r>
      <w:r w:rsidRPr="004A563F">
        <w:t xml:space="preserve"> respond to it?</w:t>
      </w:r>
    </w:p>
    <w:p w:rsidR="00F25A62" w:rsidP="00F25A62">
      <w:pPr>
        <w:pStyle w:val="Answer"/>
      </w:pPr>
      <w:r w:rsidRPr="004A563F">
        <w:rPr>
          <w:b/>
          <w:i/>
        </w:rPr>
        <w:t>Professor Wood:</w:t>
      </w:r>
      <w:r>
        <w:t xml:space="preserve"> </w:t>
      </w:r>
      <w:r w:rsidRPr="004A563F">
        <w:t>A lot of the international pandemic response work around the pandemic treaty is based on the idea tha</w:t>
      </w:r>
      <w:r>
        <w:t>t</w:t>
      </w:r>
      <w:r w:rsidRPr="004A563F">
        <w:t xml:space="preserve"> if it is there</w:t>
      </w:r>
      <w:r>
        <w:t>,</w:t>
      </w:r>
      <w:r w:rsidRPr="004A563F">
        <w:t xml:space="preserve"> we will find it. When you look carefully at </w:t>
      </w:r>
      <w:r w:rsidRPr="004A563F">
        <w:t>the evidence</w:t>
      </w:r>
      <w:r>
        <w:t>,</w:t>
      </w:r>
      <w:r w:rsidRPr="004A563F">
        <w:t xml:space="preserve"> the systems are not in place to find things until they ha</w:t>
      </w:r>
      <w:r>
        <w:t>ve</w:t>
      </w:r>
      <w:r w:rsidRPr="004A563F">
        <w:t xml:space="preserve"> turned into an outbreak. </w:t>
      </w:r>
      <w:r>
        <w:t>As we have s</w:t>
      </w:r>
      <w:r w:rsidRPr="004A563F">
        <w:t>een in Wuhan, by the time you have an outbreak</w:t>
      </w:r>
      <w:r>
        <w:t>,</w:t>
      </w:r>
      <w:r w:rsidRPr="004A563F">
        <w:t xml:space="preserve"> for the </w:t>
      </w:r>
      <w:r>
        <w:t xml:space="preserve">reasons Sir </w:t>
      </w:r>
      <w:r w:rsidRPr="004A563F">
        <w:t>Peter described earlier</w:t>
      </w:r>
      <w:r>
        <w:t>,</w:t>
      </w:r>
      <w:r w:rsidRPr="004A563F">
        <w:t xml:space="preserve"> you have </w:t>
      </w:r>
      <w:r>
        <w:t xml:space="preserve">the </w:t>
      </w:r>
      <w:r w:rsidRPr="004A563F">
        <w:t xml:space="preserve">very rapid </w:t>
      </w:r>
      <w:r w:rsidRPr="000245F4">
        <w:t xml:space="preserve">transmission of </w:t>
      </w:r>
      <w:r w:rsidRPr="000245F4">
        <w:t>something. If it can transmit</w:t>
      </w:r>
      <w:r>
        <w:t>,</w:t>
      </w:r>
      <w:r w:rsidRPr="000245F4">
        <w:t xml:space="preserve"> it will </w:t>
      </w:r>
      <w:r>
        <w:t xml:space="preserve">do so </w:t>
      </w:r>
      <w:r w:rsidRPr="000245F4">
        <w:t>very rapidly around the world. We saw that with swine flu coming from Mexico in 2000 and we have seen it with SARS</w:t>
      </w:r>
      <w:r>
        <w:noBreakHyphen/>
        <w:t>CoV</w:t>
      </w:r>
      <w:r>
        <w:noBreakHyphen/>
        <w:t xml:space="preserve">2. </w:t>
      </w:r>
      <w:r w:rsidRPr="000245F4">
        <w:t>When something can transmit it does</w:t>
      </w:r>
      <w:r>
        <w:t>, and it does</w:t>
      </w:r>
      <w:r w:rsidRPr="000245F4">
        <w:t xml:space="preserve"> so globally very quickly. </w:t>
      </w:r>
      <w:r>
        <w:t>W</w:t>
      </w:r>
      <w:r w:rsidRPr="000245F4">
        <w:t>e should have</w:t>
      </w:r>
      <w:r w:rsidRPr="000245F4">
        <w:t xml:space="preserve"> real concern about our ability to detect and respond in a meaningful way to the next pandemic</w:t>
      </w:r>
      <w:r>
        <w:t>.</w:t>
      </w:r>
    </w:p>
    <w:p w:rsidR="00F25A62" w:rsidP="00CE7492">
      <w:pPr>
        <w:pStyle w:val="Question"/>
        <w:numPr>
          <w:ilvl w:val="0"/>
          <w:numId w:val="0"/>
        </w:numPr>
        <w:ind w:left="794"/>
      </w:pPr>
      <w:r w:rsidRPr="000245F4">
        <w:rPr>
          <w:b/>
        </w:rPr>
        <w:t>Dawn Butler:</w:t>
      </w:r>
      <w:r>
        <w:t xml:space="preserve"> </w:t>
      </w:r>
      <w:r w:rsidRPr="000245F4">
        <w:t>Professor Lewis, do you agree</w:t>
      </w:r>
      <w:r>
        <w:t>?</w:t>
      </w:r>
    </w:p>
    <w:p w:rsidR="00F25A62" w:rsidP="00F25A62">
      <w:pPr>
        <w:pStyle w:val="Answer"/>
      </w:pPr>
      <w:r w:rsidRPr="000245F4">
        <w:rPr>
          <w:b/>
          <w:i/>
        </w:rPr>
        <w:t>Professor Lewis:</w:t>
      </w:r>
      <w:r>
        <w:t xml:space="preserve"> </w:t>
      </w:r>
      <w:r w:rsidRPr="000245F4">
        <w:t>I completely concur. One of the things we could do is take the priority diseases and make sure we h</w:t>
      </w:r>
      <w:r w:rsidRPr="000245F4">
        <w:t xml:space="preserve">ave efficacious detection methods for the viruses </w:t>
      </w:r>
      <w:r>
        <w:t xml:space="preserve">that </w:t>
      </w:r>
      <w:r w:rsidRPr="000245F4">
        <w:t>we can currently detect out ther</w:t>
      </w:r>
      <w:r>
        <w:t>e and then</w:t>
      </w:r>
      <w:r w:rsidRPr="000245F4">
        <w:t xml:space="preserve"> work</w:t>
      </w:r>
      <w:r>
        <w:t xml:space="preserve"> actively </w:t>
      </w:r>
      <w:r w:rsidRPr="000245F4">
        <w:t>with our international partners to ensure</w:t>
      </w:r>
      <w:r>
        <w:t>,</w:t>
      </w:r>
      <w:r w:rsidRPr="000245F4">
        <w:t xml:space="preserve"> through quality assurance schemes and even through </w:t>
      </w:r>
      <w:r>
        <w:t>training,</w:t>
      </w:r>
      <w:r w:rsidRPr="000245F4">
        <w:t xml:space="preserve"> that they can deploy those tests in the </w:t>
      </w:r>
      <w:r w:rsidRPr="000245F4">
        <w:t>settings they need to</w:t>
      </w:r>
      <w:r>
        <w:t>.</w:t>
      </w:r>
      <w:r w:rsidRPr="000245F4">
        <w:t xml:space="preserve"> </w:t>
      </w:r>
      <w:r>
        <w:t>C</w:t>
      </w:r>
      <w:r w:rsidRPr="000245F4">
        <w:t>ontext is very important</w:t>
      </w:r>
      <w:r>
        <w:t xml:space="preserve">. These viruses </w:t>
      </w:r>
      <w:r w:rsidRPr="000245F4">
        <w:t>circulate in animal population</w:t>
      </w:r>
      <w:r>
        <w:t>s and p</w:t>
      </w:r>
      <w:r w:rsidRPr="00236D93">
        <w:t xml:space="preserve">eople live with their animal populations in a variety of different ways. It is very important that we have efficacious diagnostics as close as possible to </w:t>
      </w:r>
      <w:r w:rsidRPr="00236D93">
        <w:t>the animal source, and that the local community healthcare services are also empowered so you have both sides of the fence covered</w:t>
      </w:r>
      <w:r>
        <w:t>, with near real-time</w:t>
      </w:r>
      <w:r w:rsidRPr="00236D93">
        <w:t xml:space="preserve"> diagnostic</w:t>
      </w:r>
      <w:r>
        <w:t>s</w:t>
      </w:r>
      <w:r w:rsidRPr="00236D93">
        <w:t xml:space="preserve"> and near real</w:t>
      </w:r>
      <w:r>
        <w:t>-</w:t>
      </w:r>
      <w:r w:rsidRPr="00236D93">
        <w:t>time</w:t>
      </w:r>
      <w:r>
        <w:t xml:space="preserve"> deployment</w:t>
      </w:r>
      <w:r w:rsidRPr="00236D93">
        <w:t xml:space="preserve"> of sequencing</w:t>
      </w:r>
      <w:r>
        <w:t xml:space="preserve"> perhaps as</w:t>
      </w:r>
      <w:r w:rsidRPr="00236D93">
        <w:t xml:space="preserve"> close as possible to pen</w:t>
      </w:r>
      <w:r>
        <w:t xml:space="preserve"> </w:t>
      </w:r>
      <w:r w:rsidRPr="00236D93">
        <w:t>side or beds</w:t>
      </w:r>
      <w:r w:rsidRPr="00236D93">
        <w:t>ide as we can get it. That is true in the UK</w:t>
      </w:r>
      <w:r>
        <w:t>,</w:t>
      </w:r>
      <w:r w:rsidRPr="00236D93">
        <w:t xml:space="preserve"> if </w:t>
      </w:r>
      <w:r>
        <w:t xml:space="preserve">we </w:t>
      </w:r>
      <w:r w:rsidRPr="00236D93">
        <w:t>were to have an emergent event introduced here</w:t>
      </w:r>
      <w:r>
        <w:t>;</w:t>
      </w:r>
      <w:r w:rsidRPr="00236D93">
        <w:t xml:space="preserve"> it is true of </w:t>
      </w:r>
      <w:r>
        <w:t>our</w:t>
      </w:r>
      <w:r w:rsidRPr="00236D93">
        <w:t xml:space="preserve"> own healthcare system</w:t>
      </w:r>
      <w:r>
        <w:t>s</w:t>
      </w:r>
      <w:r w:rsidRPr="00236D93">
        <w:t xml:space="preserve"> and </w:t>
      </w:r>
      <w:r>
        <w:t>our own</w:t>
      </w:r>
      <w:r w:rsidRPr="00236D93">
        <w:t xml:space="preserve"> animal healthcare systems, but it is very much true of the international healthcare and animal welfare </w:t>
      </w:r>
      <w:r w:rsidRPr="00236D93">
        <w:t>systems too.</w:t>
      </w:r>
    </w:p>
    <w:p w:rsidR="00F25A62" w:rsidP="00F25A62">
      <w:pPr>
        <w:pStyle w:val="Question"/>
        <w:numPr>
          <w:ilvl w:val="0"/>
          <w:numId w:val="9"/>
        </w:numPr>
      </w:pPr>
      <w:r w:rsidRPr="00236D93">
        <w:rPr>
          <w:b/>
        </w:rPr>
        <w:t>Dawn Butler:</w:t>
      </w:r>
      <w:r>
        <w:t xml:space="preserve"> </w:t>
      </w:r>
      <w:r w:rsidRPr="00236D93">
        <w:t xml:space="preserve">If we were to recover some of the money that has been lost to fraud from the pandemic, say </w:t>
      </w:r>
      <w:r>
        <w:t>£</w:t>
      </w:r>
      <w:r w:rsidRPr="00236D93">
        <w:t>2 billion</w:t>
      </w:r>
      <w:r>
        <w:t xml:space="preserve">, </w:t>
      </w:r>
      <w:r w:rsidRPr="00236D93">
        <w:t>what would you prioritise in regard to surveillance projects?</w:t>
      </w:r>
    </w:p>
    <w:p w:rsidR="00CA39CA" w:rsidP="00F25A62">
      <w:pPr>
        <w:pStyle w:val="Answer"/>
      </w:pPr>
      <w:r w:rsidRPr="00407074">
        <w:rPr>
          <w:b/>
          <w:i/>
        </w:rPr>
        <w:t>Professor Lewis:</w:t>
      </w:r>
      <w:r>
        <w:t xml:space="preserve"> </w:t>
      </w:r>
      <w:r w:rsidRPr="00407074">
        <w:t>The surveillance system design depends on the qu</w:t>
      </w:r>
      <w:r w:rsidRPr="00407074">
        <w:t xml:space="preserve">estion </w:t>
      </w:r>
      <w:r>
        <w:t xml:space="preserve">that </w:t>
      </w:r>
      <w:r w:rsidRPr="00407074">
        <w:t xml:space="preserve">you are asking. That also depends on the context in which you are asking it. It also depends on you ensuring </w:t>
      </w:r>
      <w:r>
        <w:t xml:space="preserve">a priori </w:t>
      </w:r>
      <w:r w:rsidRPr="00407074">
        <w:t>that there is a decision</w:t>
      </w:r>
      <w:r>
        <w:t>-</w:t>
      </w:r>
      <w:r w:rsidRPr="00407074">
        <w:t xml:space="preserve">making process aligned with what you are going to do if you find something in your </w:t>
      </w:r>
      <w:r w:rsidRPr="00407074">
        <w:t>surveillance system. That is true of both the animal health side and public health side</w:t>
      </w:r>
      <w:r>
        <w:t xml:space="preserve">. </w:t>
      </w:r>
    </w:p>
    <w:p w:rsidR="00F25A62" w:rsidP="00F25A62">
      <w:pPr>
        <w:pStyle w:val="Answer"/>
      </w:pPr>
      <w:r w:rsidRPr="00407074">
        <w:t>To take your question, if we are to look at emerging infectious diseases in a particular country overseas</w:t>
      </w:r>
      <w:r>
        <w:t>,</w:t>
      </w:r>
      <w:r w:rsidRPr="00407074">
        <w:t xml:space="preserve"> we would want to support </w:t>
      </w:r>
      <w:r>
        <w:t xml:space="preserve">risk-based </w:t>
      </w:r>
      <w:r w:rsidRPr="00407074">
        <w:t>surveillance system</w:t>
      </w:r>
      <w:r>
        <w:t xml:space="preserve"> </w:t>
      </w:r>
      <w:r w:rsidRPr="00407074">
        <w:t>des</w:t>
      </w:r>
      <w:r w:rsidRPr="00407074">
        <w:t>ign</w:t>
      </w:r>
      <w:r>
        <w:t xml:space="preserve"> and</w:t>
      </w:r>
      <w:r w:rsidRPr="00407074">
        <w:t xml:space="preserve"> building capacity on the veterinary and public health side</w:t>
      </w:r>
      <w:r>
        <w:t>s</w:t>
      </w:r>
      <w:r w:rsidRPr="00407074">
        <w:t xml:space="preserve"> at a level of statistical power to address the reasons for doing that surveillance in the first place, and then work with the local stakeholders so</w:t>
      </w:r>
      <w:r>
        <w:t xml:space="preserve"> that,</w:t>
      </w:r>
      <w:r w:rsidRPr="00407074">
        <w:t xml:space="preserve"> if </w:t>
      </w:r>
      <w:r>
        <w:t xml:space="preserve">a </w:t>
      </w:r>
      <w:r w:rsidRPr="00407074">
        <w:t>particular virus were detecte</w:t>
      </w:r>
      <w:r w:rsidRPr="00407074">
        <w:t>d and spill</w:t>
      </w:r>
      <w:r>
        <w:t>ed</w:t>
      </w:r>
      <w:r w:rsidRPr="00407074">
        <w:t xml:space="preserve"> over into </w:t>
      </w:r>
      <w:r>
        <w:t>a particular</w:t>
      </w:r>
      <w:r w:rsidRPr="00407074">
        <w:t xml:space="preserve"> communit</w:t>
      </w:r>
      <w:r>
        <w:t>y,</w:t>
      </w:r>
      <w:r w:rsidRPr="00407074">
        <w:t xml:space="preserve"> the policy and risk mitigation steps are already in place and all stakeholders have had that clearly communicated to</w:t>
      </w:r>
      <w:r>
        <w:t xml:space="preserve"> them</w:t>
      </w:r>
      <w:r w:rsidRPr="00407074">
        <w:t>. There is a whole framework we need to work</w:t>
      </w:r>
      <w:r>
        <w:t xml:space="preserve"> with,</w:t>
      </w:r>
      <w:r w:rsidRPr="00407074">
        <w:t xml:space="preserve"> with</w:t>
      </w:r>
      <w:r>
        <w:t xml:space="preserve"> </w:t>
      </w:r>
      <w:r w:rsidRPr="00407074">
        <w:t>local stakeholders</w:t>
      </w:r>
      <w:r>
        <w:t>,</w:t>
      </w:r>
      <w:r w:rsidRPr="00407074">
        <w:t xml:space="preserve"> if this is </w:t>
      </w:r>
      <w:r w:rsidRPr="00407074">
        <w:t>overseas</w:t>
      </w:r>
      <w:r>
        <w:t>,</w:t>
      </w:r>
      <w:r w:rsidRPr="00407074">
        <w:t xml:space="preserve"> </w:t>
      </w:r>
      <w:r>
        <w:t>but</w:t>
      </w:r>
      <w:r w:rsidRPr="00407074">
        <w:t xml:space="preserve"> this is also true of steps we need to take within the UK</w:t>
      </w:r>
      <w:r>
        <w:t xml:space="preserve"> surveillance system.</w:t>
      </w:r>
    </w:p>
    <w:p w:rsidR="00F25A62" w:rsidP="00F25A62">
      <w:pPr>
        <w:pStyle w:val="Question"/>
        <w:numPr>
          <w:ilvl w:val="0"/>
          <w:numId w:val="9"/>
        </w:numPr>
      </w:pPr>
      <w:r w:rsidRPr="00407074">
        <w:rPr>
          <w:b/>
        </w:rPr>
        <w:t>Dawn Butler:</w:t>
      </w:r>
      <w:r>
        <w:t xml:space="preserve"> Y</w:t>
      </w:r>
      <w:r w:rsidRPr="00407074">
        <w:t>ou would build capacity for your interaction globally</w:t>
      </w:r>
      <w:r>
        <w:t xml:space="preserve"> or internationally; that is where you would </w:t>
      </w:r>
      <w:r w:rsidRPr="00407074">
        <w:t>invest</w:t>
      </w:r>
      <w:r>
        <w:t>.</w:t>
      </w:r>
    </w:p>
    <w:p w:rsidR="00F25A62" w:rsidP="00BA79B5">
      <w:pPr>
        <w:pStyle w:val="Answer"/>
      </w:pPr>
      <w:r w:rsidRPr="00407074">
        <w:rPr>
          <w:b/>
          <w:i/>
        </w:rPr>
        <w:t>Professor Lewis:</w:t>
      </w:r>
      <w:r>
        <w:t xml:space="preserve"> Yes. W</w:t>
      </w:r>
      <w:r w:rsidRPr="00407074">
        <w:t xml:space="preserve">e need to do two things. We need to invest within UK </w:t>
      </w:r>
      <w:r>
        <w:t>p</w:t>
      </w:r>
      <w:r>
        <w:t>lc</w:t>
      </w:r>
      <w:r w:rsidRPr="00407074">
        <w:t xml:space="preserve"> along similar lines, but if we are looking at the international side of things for exotic threat detection</w:t>
      </w:r>
      <w:r>
        <w:t>,</w:t>
      </w:r>
      <w:r w:rsidRPr="00407074">
        <w:t xml:space="preserve"> we need this whole spectrum of work to be done. We also need to identify potentially risky </w:t>
      </w:r>
      <w:r w:rsidRPr="00407074">
        <w:t xml:space="preserve">interfaces. As </w:t>
      </w:r>
      <w:r>
        <w:t xml:space="preserve">Sir </w:t>
      </w:r>
      <w:r w:rsidRPr="00407074">
        <w:t xml:space="preserve">Peter said earlier, that requires research to be undertaken perhaps to risk map areas where we can predict from previous outbreaks that there might be a </w:t>
      </w:r>
      <w:r>
        <w:t xml:space="preserve">higher </w:t>
      </w:r>
      <w:r w:rsidRPr="00407074">
        <w:t>risk of spillover. We need to take this as a holistic framework of engagement</w:t>
      </w:r>
      <w:r w:rsidRPr="00407074">
        <w:t xml:space="preserve"> rather than just silo it up a little bit</w:t>
      </w:r>
      <w:r>
        <w:t>.</w:t>
      </w:r>
      <w:r>
        <w:t xml:space="preserve"> </w:t>
      </w:r>
      <w:r>
        <w:t>T</w:t>
      </w:r>
      <w:r w:rsidRPr="00407074">
        <w:t>hat is the way we</w:t>
      </w:r>
      <w:r>
        <w:t xml:space="preserve"> are </w:t>
      </w:r>
      <w:r w:rsidRPr="00407074">
        <w:t>going to be able to deliver impact, which is what we want to do on the international stage with our partners.</w:t>
      </w:r>
      <w:r>
        <w:t xml:space="preserve"> </w:t>
      </w:r>
    </w:p>
    <w:p w:rsidR="00F25A62" w:rsidP="00CD21A1">
      <w:pPr>
        <w:pStyle w:val="Question"/>
        <w:numPr>
          <w:ilvl w:val="0"/>
          <w:numId w:val="0"/>
        </w:numPr>
        <w:ind w:left="794"/>
      </w:pPr>
      <w:r w:rsidRPr="00407074">
        <w:rPr>
          <w:b/>
        </w:rPr>
        <w:t>Dawn Butler:</w:t>
      </w:r>
      <w:r>
        <w:t xml:space="preserve"> </w:t>
      </w:r>
      <w:r w:rsidRPr="00407074">
        <w:t xml:space="preserve">Professor </w:t>
      </w:r>
      <w:r>
        <w:t>W</w:t>
      </w:r>
      <w:r w:rsidRPr="00407074">
        <w:t>ood, do you want to jump in?</w:t>
      </w:r>
    </w:p>
    <w:p w:rsidR="00DC0BF1" w:rsidP="00F25A62">
      <w:pPr>
        <w:pStyle w:val="Answer"/>
      </w:pPr>
      <w:r w:rsidRPr="00407074">
        <w:rPr>
          <w:b/>
          <w:i/>
        </w:rPr>
        <w:t>Professor Wood:</w:t>
      </w:r>
      <w:r>
        <w:t xml:space="preserve"> </w:t>
      </w:r>
      <w:r w:rsidRPr="00407074">
        <w:t>I would li</w:t>
      </w:r>
      <w:r w:rsidRPr="00407074">
        <w:t>ke to recount a</w:t>
      </w:r>
      <w:r>
        <w:t xml:space="preserve"> meeting</w:t>
      </w:r>
      <w:r w:rsidRPr="00407074">
        <w:t xml:space="preserve"> </w:t>
      </w:r>
      <w:r>
        <w:t>that P</w:t>
      </w:r>
      <w:r w:rsidRPr="00407074">
        <w:t>rofessor Cunningham</w:t>
      </w:r>
      <w:r>
        <w:t xml:space="preserve">—from whom you are about to hear—and I had with the director of </w:t>
      </w:r>
      <w:r w:rsidRPr="00407074">
        <w:t>public health in Ghana</w:t>
      </w:r>
      <w:r>
        <w:t xml:space="preserve"> </w:t>
      </w:r>
      <w:r>
        <w:t>f</w:t>
      </w:r>
      <w:r w:rsidRPr="00407074">
        <w:t>ollowing some research we did where we demonstrated for the first time</w:t>
      </w:r>
      <w:r>
        <w:t xml:space="preserve"> that</w:t>
      </w:r>
      <w:r w:rsidRPr="00407074">
        <w:t xml:space="preserve"> there was evidence of </w:t>
      </w:r>
      <w:r>
        <w:t>M</w:t>
      </w:r>
      <w:r w:rsidRPr="00407074">
        <w:t>arburg in the ba</w:t>
      </w:r>
      <w:r>
        <w:t>ts</w:t>
      </w:r>
      <w:r w:rsidRPr="00407074">
        <w:t xml:space="preserve"> in Ghana</w:t>
      </w:r>
      <w:r>
        <w:t>.</w:t>
      </w:r>
      <w:r>
        <w:t xml:space="preserve"> </w:t>
      </w:r>
      <w:r>
        <w:t>T</w:t>
      </w:r>
      <w:r w:rsidRPr="00407074">
        <w:t xml:space="preserve">his very senior gentleman </w:t>
      </w:r>
      <w:r>
        <w:t xml:space="preserve">in </w:t>
      </w:r>
      <w:r w:rsidRPr="00407074">
        <w:t xml:space="preserve">the </w:t>
      </w:r>
      <w:r>
        <w:t xml:space="preserve">Ghana health service </w:t>
      </w:r>
      <w:r w:rsidRPr="00407074">
        <w:t xml:space="preserve">looked at us and said, </w:t>
      </w:r>
      <w:r>
        <w:t>“W</w:t>
      </w:r>
      <w:r w:rsidRPr="00407074">
        <w:t>hat do you expect me to do about it?</w:t>
      </w:r>
      <w:r>
        <w:t>”</w:t>
      </w:r>
      <w:r w:rsidRPr="00407074">
        <w:t xml:space="preserve"> Marburg </w:t>
      </w:r>
      <w:r>
        <w:t xml:space="preserve">is </w:t>
      </w:r>
      <w:r w:rsidRPr="00407074">
        <w:t xml:space="preserve">obviously a disease of international importance </w:t>
      </w:r>
      <w:r>
        <w:t xml:space="preserve">of </w:t>
      </w:r>
      <w:r w:rsidRPr="00407074">
        <w:t xml:space="preserve">general pandemic concern, similar to </w:t>
      </w:r>
      <w:r>
        <w:t>E</w:t>
      </w:r>
      <w:r w:rsidRPr="00407074">
        <w:t>bola. He said</w:t>
      </w:r>
      <w:r>
        <w:t xml:space="preserve">, “I </w:t>
      </w:r>
      <w:r w:rsidRPr="00407074">
        <w:t xml:space="preserve">have all </w:t>
      </w:r>
      <w:r w:rsidRPr="00407074">
        <w:t>of these problems with malaria, TB</w:t>
      </w:r>
      <w:r>
        <w:t xml:space="preserve"> and</w:t>
      </w:r>
      <w:r w:rsidRPr="00407074">
        <w:t xml:space="preserve"> HIV. I do</w:t>
      </w:r>
      <w:r>
        <w:t>n</w:t>
      </w:r>
      <w:r>
        <w:t>’</w:t>
      </w:r>
      <w:r w:rsidRPr="00407074">
        <w:t>t have enough resource to deal with them. You</w:t>
      </w:r>
      <w:r>
        <w:t>’</w:t>
      </w:r>
      <w:r w:rsidRPr="00407074">
        <w:t xml:space="preserve">re talking about a disease where there have been no cases detected in humans in Ghana, so </w:t>
      </w:r>
      <w:r>
        <w:t>I</w:t>
      </w:r>
      <w:r w:rsidRPr="00407074">
        <w:t xml:space="preserve"> ask you</w:t>
      </w:r>
      <w:r>
        <w:t>: w</w:t>
      </w:r>
      <w:r w:rsidRPr="00407074">
        <w:t>hat do you want me to do about it?</w:t>
      </w:r>
      <w:r>
        <w:t xml:space="preserve">” </w:t>
      </w:r>
    </w:p>
    <w:p w:rsidR="00F25A62" w:rsidP="00F25A62">
      <w:pPr>
        <w:pStyle w:val="Answer"/>
      </w:pPr>
      <w:r>
        <w:t>W</w:t>
      </w:r>
      <w:r w:rsidRPr="00407074">
        <w:t>e</w:t>
      </w:r>
      <w:r>
        <w:t xml:space="preserve"> have to be</w:t>
      </w:r>
      <w:r w:rsidRPr="00407074">
        <w:t xml:space="preserve"> very ca</w:t>
      </w:r>
      <w:r w:rsidRPr="00407074">
        <w:t>reful when we</w:t>
      </w:r>
      <w:r>
        <w:t xml:space="preserve"> are</w:t>
      </w:r>
      <w:r w:rsidRPr="00407074">
        <w:t xml:space="preserve"> thinking about spending money, which is needed, in terms of who</w:t>
      </w:r>
      <w:r>
        <w:t>se</w:t>
      </w:r>
      <w:r w:rsidRPr="00407074">
        <w:t xml:space="preserve"> priorities we</w:t>
      </w:r>
      <w:r>
        <w:t xml:space="preserve"> a</w:t>
      </w:r>
      <w:r w:rsidRPr="00407074">
        <w:t>re talking about.</w:t>
      </w:r>
      <w:r>
        <w:t xml:space="preserve"> </w:t>
      </w:r>
      <w:r w:rsidRPr="00407074">
        <w:t>My strong belief</w:t>
      </w:r>
      <w:r>
        <w:t xml:space="preserve">—I </w:t>
      </w:r>
      <w:r w:rsidRPr="00407074">
        <w:t xml:space="preserve">see very clear evidence of this in the UK where I spent a lot of time working with </w:t>
      </w:r>
      <w:r>
        <w:t>A</w:t>
      </w:r>
      <w:r w:rsidRPr="00407074">
        <w:t>PHA</w:t>
      </w:r>
      <w:r>
        <w:t xml:space="preserve"> on </w:t>
      </w:r>
      <w:r w:rsidRPr="00407074">
        <w:t>bovine TB</w:t>
      </w:r>
      <w:r>
        <w:t xml:space="preserve"> and </w:t>
      </w:r>
      <w:r w:rsidRPr="00407074">
        <w:t xml:space="preserve">other diseases </w:t>
      </w:r>
      <w:r w:rsidRPr="00407074">
        <w:t>such as avian influenza</w:t>
      </w:r>
      <w:r>
        <w:t xml:space="preserve">—is that you </w:t>
      </w:r>
      <w:r w:rsidRPr="00407074">
        <w:t>need very strong local surveillance based</w:t>
      </w:r>
      <w:r>
        <w:t xml:space="preserve"> on</w:t>
      </w:r>
      <w:r w:rsidRPr="00407074">
        <w:t xml:space="preserve"> good </w:t>
      </w:r>
      <w:r>
        <w:t>p</w:t>
      </w:r>
      <w:r w:rsidRPr="00407074">
        <w:t xml:space="preserve">rimary </w:t>
      </w:r>
      <w:r>
        <w:t>h</w:t>
      </w:r>
      <w:r w:rsidRPr="00407074">
        <w:t>ealth</w:t>
      </w:r>
      <w:r>
        <w:t>,</w:t>
      </w:r>
      <w:r w:rsidRPr="00407074">
        <w:t xml:space="preserve"> both veterinary and medical care, in order to have early detection </w:t>
      </w:r>
      <w:r>
        <w:t xml:space="preserve">so </w:t>
      </w:r>
      <w:r>
        <w:t xml:space="preserve">you can </w:t>
      </w:r>
      <w:r>
        <w:t xml:space="preserve">have </w:t>
      </w:r>
      <w:r w:rsidRPr="00407074">
        <w:t>early response</w:t>
      </w:r>
      <w:r>
        <w:t>. S</w:t>
      </w:r>
      <w:r w:rsidRPr="0026547E">
        <w:t xml:space="preserve">upporting other countries </w:t>
      </w:r>
      <w:r w:rsidRPr="0026547E">
        <w:t>in that way, as we do throug</w:t>
      </w:r>
      <w:r w:rsidRPr="0026547E">
        <w:t>h some of our overseas aid</w:t>
      </w:r>
      <w:r>
        <w:t>,</w:t>
      </w:r>
      <w:r w:rsidRPr="0026547E">
        <w:t xml:space="preserve"> is really important</w:t>
      </w:r>
      <w:r>
        <w:t>,</w:t>
      </w:r>
      <w:r w:rsidRPr="0026547E">
        <w:t xml:space="preserve"> but it is a long</w:t>
      </w:r>
      <w:r>
        <w:t>-</w:t>
      </w:r>
      <w:r w:rsidRPr="0026547E">
        <w:t>term political measure</w:t>
      </w:r>
      <w:r>
        <w:t xml:space="preserve"> in a way</w:t>
      </w:r>
      <w:r w:rsidRPr="0026547E">
        <w:t xml:space="preserve"> rather than just thinking</w:t>
      </w:r>
      <w:r>
        <w:t>,</w:t>
      </w:r>
      <w:r w:rsidRPr="0026547E">
        <w:t xml:space="preserve"> </w:t>
      </w:r>
      <w:r>
        <w:t>“We</w:t>
      </w:r>
      <w:r>
        <w:t>’re going to</w:t>
      </w:r>
      <w:r>
        <w:t xml:space="preserve"> solve </w:t>
      </w:r>
      <w:r w:rsidRPr="0026547E">
        <w:t>your pandemic problem</w:t>
      </w:r>
      <w:r>
        <w:t xml:space="preserve">.” We </w:t>
      </w:r>
      <w:r w:rsidRPr="0026547E">
        <w:t>have to think about this as our pandemic problem and support endemic disease struc</w:t>
      </w:r>
      <w:r w:rsidRPr="0026547E">
        <w:t>tures</w:t>
      </w:r>
      <w:r>
        <w:t xml:space="preserve">, as has been described for the UK by all the </w:t>
      </w:r>
      <w:r w:rsidRPr="0026547E">
        <w:t>other speakers this morning</w:t>
      </w:r>
      <w:r>
        <w:t>,</w:t>
      </w:r>
      <w:r w:rsidRPr="0026547E">
        <w:t xml:space="preserve"> </w:t>
      </w:r>
      <w:r>
        <w:t>to</w:t>
      </w:r>
      <w:r w:rsidRPr="0026547E">
        <w:t xml:space="preserve"> set you up to be able to respond to any emerging threat. </w:t>
      </w:r>
      <w:r>
        <w:t>I believe t</w:t>
      </w:r>
      <w:r w:rsidRPr="0026547E">
        <w:t>hat is what is missing at the moment globally.</w:t>
      </w:r>
    </w:p>
    <w:p w:rsidR="00F25A62" w:rsidP="00F25A62">
      <w:pPr>
        <w:pStyle w:val="Answer"/>
      </w:pPr>
      <w:r w:rsidRPr="0026547E">
        <w:rPr>
          <w:b/>
          <w:i/>
        </w:rPr>
        <w:t>Professor Lewis:</w:t>
      </w:r>
      <w:r>
        <w:t xml:space="preserve"> </w:t>
      </w:r>
      <w:r w:rsidRPr="0026547E">
        <w:t xml:space="preserve">We work regionally through WHO. </w:t>
      </w:r>
      <w:r w:rsidRPr="0026547E">
        <w:t>There are initiatives at regional level to allow member states and regions to prioritise according to their own situation. For example, if we work with</w:t>
      </w:r>
      <w:r>
        <w:t xml:space="preserve"> </w:t>
      </w:r>
      <w:r>
        <w:t xml:space="preserve">the </w:t>
      </w:r>
      <w:r>
        <w:t>east</w:t>
      </w:r>
      <w:r w:rsidRPr="0026547E">
        <w:t xml:space="preserve"> Mediterranean and </w:t>
      </w:r>
      <w:r>
        <w:t>n</w:t>
      </w:r>
      <w:r w:rsidRPr="0026547E">
        <w:t>orth Africa</w:t>
      </w:r>
      <w:r>
        <w:t>,</w:t>
      </w:r>
      <w:r w:rsidRPr="0026547E">
        <w:t xml:space="preserve"> they do not see SARS</w:t>
      </w:r>
      <w:r>
        <w:t xml:space="preserve">-CoV-2 as </w:t>
      </w:r>
      <w:r w:rsidRPr="0026547E">
        <w:t>a particularly high priority curr</w:t>
      </w:r>
      <w:r w:rsidRPr="0026547E">
        <w:t xml:space="preserve">ently. They do see MERS virus surveillance as a priority. I completely agree with </w:t>
      </w:r>
      <w:r>
        <w:t>P</w:t>
      </w:r>
      <w:r w:rsidRPr="0026547E">
        <w:t xml:space="preserve">rofessor </w:t>
      </w:r>
      <w:r>
        <w:t>W</w:t>
      </w:r>
      <w:r w:rsidRPr="0026547E">
        <w:t>ood that we need to nuance this by the priorities of the countries with whom we are partnering and not impose directly from outside.</w:t>
      </w:r>
    </w:p>
    <w:p w:rsidR="00F25A62" w:rsidP="00F25A62">
      <w:pPr>
        <w:pStyle w:val="Question"/>
        <w:numPr>
          <w:ilvl w:val="0"/>
          <w:numId w:val="9"/>
        </w:numPr>
      </w:pPr>
      <w:r w:rsidRPr="0026547E">
        <w:rPr>
          <w:b/>
        </w:rPr>
        <w:t>Carol Monaghan:</w:t>
      </w:r>
      <w:r>
        <w:t xml:space="preserve"> P</w:t>
      </w:r>
      <w:r w:rsidRPr="006A3530">
        <w:t xml:space="preserve">rofessor </w:t>
      </w:r>
      <w:r>
        <w:t>W</w:t>
      </w:r>
      <w:r w:rsidRPr="006A3530">
        <w:t>ood</w:t>
      </w:r>
      <w:r w:rsidRPr="006A3530">
        <w:t>, what are the specific challenges associated with surveillance methods if we</w:t>
      </w:r>
      <w:r>
        <w:t xml:space="preserve"> are</w:t>
      </w:r>
      <w:r w:rsidRPr="006A3530">
        <w:t xml:space="preserve"> looking at the spread of zoonotic diseases within the UK?</w:t>
      </w:r>
    </w:p>
    <w:p w:rsidR="00F25A62" w:rsidP="00F25A62">
      <w:pPr>
        <w:pStyle w:val="Answer"/>
      </w:pPr>
      <w:r w:rsidRPr="006A3530">
        <w:rPr>
          <w:b/>
          <w:i/>
        </w:rPr>
        <w:t>Professor Wood:</w:t>
      </w:r>
      <w:r>
        <w:t xml:space="preserve"> </w:t>
      </w:r>
      <w:r w:rsidRPr="006A3530">
        <w:t xml:space="preserve">You know about the benefits of </w:t>
      </w:r>
      <w:r>
        <w:t>the “One Health”</w:t>
      </w:r>
      <w:r w:rsidRPr="006A3530">
        <w:t xml:space="preserve"> approach looking at integrated surveillance of disea</w:t>
      </w:r>
      <w:r w:rsidRPr="006A3530">
        <w:t>ses that cross human and animal boundaries. We are relatively joined up</w:t>
      </w:r>
      <w:r w:rsidRPr="00BB5967">
        <w:t xml:space="preserve"> </w:t>
      </w:r>
      <w:r>
        <w:t xml:space="preserve">in </w:t>
      </w:r>
      <w:r w:rsidRPr="00BB5967">
        <w:t>an informal sense</w:t>
      </w:r>
      <w:r>
        <w:t>,</w:t>
      </w:r>
      <w:r w:rsidRPr="00BB5967">
        <w:t xml:space="preserve"> but we have separate surveillance systems in animals and humans</w:t>
      </w:r>
      <w:r>
        <w:t xml:space="preserve">. </w:t>
      </w:r>
      <w:r w:rsidRPr="00BB5967">
        <w:t>I think the drive towards integrating them is important and would be timely now.</w:t>
      </w:r>
    </w:p>
    <w:p w:rsidR="00F25A62" w:rsidP="00F25A62">
      <w:pPr>
        <w:pStyle w:val="Question"/>
        <w:numPr>
          <w:ilvl w:val="0"/>
          <w:numId w:val="9"/>
        </w:numPr>
      </w:pPr>
      <w:r w:rsidRPr="00BB5967">
        <w:rPr>
          <w:b/>
        </w:rPr>
        <w:t>Carol Monaghan:</w:t>
      </w:r>
      <w:r>
        <w:t xml:space="preserve"> </w:t>
      </w:r>
      <w:r>
        <w:t>Y</w:t>
      </w:r>
      <w:r w:rsidRPr="00BB5967">
        <w:t>ou are saying that it is an informal set</w:t>
      </w:r>
      <w:r>
        <w:t>-</w:t>
      </w:r>
      <w:r w:rsidRPr="00BB5967">
        <w:t>up just now. Do we need to establish more formal means of communication</w:t>
      </w:r>
      <w:r>
        <w:t xml:space="preserve"> and possibly </w:t>
      </w:r>
      <w:r>
        <w:t>networks</w:t>
      </w:r>
      <w:r>
        <w:t>?</w:t>
      </w:r>
      <w:r>
        <w:t xml:space="preserve"> </w:t>
      </w:r>
    </w:p>
    <w:p w:rsidR="00F25A62" w:rsidP="00F25A62">
      <w:pPr>
        <w:pStyle w:val="Answer"/>
      </w:pPr>
      <w:r w:rsidRPr="00BB5967">
        <w:rPr>
          <w:b/>
          <w:i/>
        </w:rPr>
        <w:t>Professor Wood:</w:t>
      </w:r>
      <w:r>
        <w:t xml:space="preserve"> T</w:t>
      </w:r>
      <w:r w:rsidRPr="00BB5967">
        <w:t>hat work happen</w:t>
      </w:r>
      <w:r>
        <w:t>s</w:t>
      </w:r>
      <w:r>
        <w:t xml:space="preserve"> already</w:t>
      </w:r>
      <w:r w:rsidRPr="00BB5967">
        <w:t xml:space="preserve"> through a joint committee between D</w:t>
      </w:r>
      <w:r>
        <w:t>EFRA</w:t>
      </w:r>
      <w:r w:rsidRPr="00BB5967">
        <w:t xml:space="preserve"> and the Department of Health and oth</w:t>
      </w:r>
      <w:r w:rsidRPr="00BB5967">
        <w:t xml:space="preserve">er </w:t>
      </w:r>
      <w:r>
        <w:t>G</w:t>
      </w:r>
      <w:r w:rsidRPr="00BB5967">
        <w:t xml:space="preserve">overnment </w:t>
      </w:r>
      <w:r>
        <w:t>M</w:t>
      </w:r>
      <w:r>
        <w:t>inistries</w:t>
      </w:r>
      <w:r>
        <w:t>, b</w:t>
      </w:r>
      <w:r w:rsidRPr="00BB5967">
        <w:t>ut the systems themselves are separate. Genomics provide</w:t>
      </w:r>
      <w:r>
        <w:t>s</w:t>
      </w:r>
      <w:r w:rsidRPr="00BB5967">
        <w:t xml:space="preserve"> great opportunities for having an integrated </w:t>
      </w:r>
      <w:r>
        <w:t xml:space="preserve">approach. If </w:t>
      </w:r>
      <w:r w:rsidRPr="00BB5967">
        <w:t>it is diagnosed in animals</w:t>
      </w:r>
      <w:r>
        <w:t>,</w:t>
      </w:r>
      <w:r w:rsidRPr="00BB5967">
        <w:t xml:space="preserve"> it should be</w:t>
      </w:r>
      <w:r>
        <w:t xml:space="preserve"> immediately evident </w:t>
      </w:r>
      <w:r w:rsidRPr="00BB5967">
        <w:t>and reported across the Department of Health</w:t>
      </w:r>
      <w:r>
        <w:t>,</w:t>
      </w:r>
      <w:r w:rsidRPr="00BB5967">
        <w:t xml:space="preserve"> and generally for serious infections I think we can rely on that happening very effectively because there is good integration </w:t>
      </w:r>
      <w:r>
        <w:t xml:space="preserve">between the systems </w:t>
      </w:r>
      <w:r>
        <w:t xml:space="preserve">that </w:t>
      </w:r>
      <w:r>
        <w:t>w</w:t>
      </w:r>
      <w:r w:rsidRPr="00BB5967">
        <w:t xml:space="preserve">e currently have. There is an imbalance in laboratory capacity between </w:t>
      </w:r>
      <w:r>
        <w:t>A</w:t>
      </w:r>
      <w:r w:rsidRPr="00BB5967">
        <w:t>PHA, which is our primary agenc</w:t>
      </w:r>
      <w:r w:rsidRPr="00BB5967">
        <w:t xml:space="preserve">y for delivering this, and UKHSA on the other side of things. </w:t>
      </w:r>
      <w:r>
        <w:t>I</w:t>
      </w:r>
      <w:r w:rsidRPr="00BB5967">
        <w:t>t is not</w:t>
      </w:r>
      <w:r>
        <w:t xml:space="preserve"> that</w:t>
      </w:r>
      <w:r w:rsidRPr="00BB5967">
        <w:t xml:space="preserve"> the animals are much worse off t</w:t>
      </w:r>
      <w:r>
        <w:t>han</w:t>
      </w:r>
      <w:r w:rsidRPr="00BB5967">
        <w:t xml:space="preserve"> humans</w:t>
      </w:r>
      <w:r>
        <w:t xml:space="preserve">, but the </w:t>
      </w:r>
      <w:r w:rsidRPr="00BB5967">
        <w:t xml:space="preserve">investment that </w:t>
      </w:r>
      <w:r>
        <w:t>has been put into the site at APHA</w:t>
      </w:r>
      <w:r w:rsidRPr="00BB5967">
        <w:t xml:space="preserve"> is cr</w:t>
      </w:r>
      <w:r>
        <w:t>itically</w:t>
      </w:r>
      <w:r w:rsidRPr="00BB5967">
        <w:t xml:space="preserve"> important </w:t>
      </w:r>
      <w:r>
        <w:t xml:space="preserve">in </w:t>
      </w:r>
      <w:r w:rsidRPr="00BB5967">
        <w:t>bring</w:t>
      </w:r>
      <w:r>
        <w:t>ing</w:t>
      </w:r>
      <w:r w:rsidRPr="00BB5967">
        <w:t xml:space="preserve"> those standards up to scratch. I cannot</w:t>
      </w:r>
      <w:r>
        <w:t xml:space="preserve"> </w:t>
      </w:r>
      <w:r>
        <w:t>s</w:t>
      </w:r>
      <w:r w:rsidRPr="00BB5967">
        <w:t>peak for the quality or challenges around UK</w:t>
      </w:r>
      <w:r>
        <w:t>HSA</w:t>
      </w:r>
      <w:r w:rsidRPr="00BB5967">
        <w:t xml:space="preserve"> at all</w:t>
      </w:r>
      <w:r>
        <w:t>.</w:t>
      </w:r>
    </w:p>
    <w:p w:rsidR="00F25A62" w:rsidP="00F25A62">
      <w:pPr>
        <w:pStyle w:val="Answer"/>
      </w:pPr>
      <w:r w:rsidRPr="00535589">
        <w:t>I think the biggest challenge for an emerging pathogen</w:t>
      </w:r>
      <w:r>
        <w:t xml:space="preserve">, in </w:t>
      </w:r>
      <w:r w:rsidRPr="00535589">
        <w:t>contrast to some of the ones we are talking about</w:t>
      </w:r>
      <w:r>
        <w:t>,</w:t>
      </w:r>
      <w:r w:rsidRPr="00535589">
        <w:t xml:space="preserve"> is that we do not know what to look for</w:t>
      </w:r>
      <w:r>
        <w:t xml:space="preserve">. </w:t>
      </w:r>
      <w:r w:rsidRPr="00535589">
        <w:t xml:space="preserve">We do not know what is going to arrive until it </w:t>
      </w:r>
      <w:r w:rsidRPr="00535589">
        <w:t>does. There are some likely suspects from bird flu and its mutations</w:t>
      </w:r>
      <w:r>
        <w:t>,</w:t>
      </w:r>
      <w:r w:rsidRPr="00535589">
        <w:t xml:space="preserve"> as i</w:t>
      </w:r>
      <w:r>
        <w:t>t</w:t>
      </w:r>
      <w:r w:rsidRPr="00535589">
        <w:t xml:space="preserve"> can move into mammals and so on, but there are others where we do not know whether we should </w:t>
      </w:r>
      <w:r w:rsidRPr="00535589">
        <w:t>expect</w:t>
      </w:r>
      <w:r>
        <w:t xml:space="preserve"> that. There </w:t>
      </w:r>
      <w:r w:rsidRPr="00535589">
        <w:t xml:space="preserve">has been conversation around </w:t>
      </w:r>
      <w:r>
        <w:t>d</w:t>
      </w:r>
      <w:r>
        <w:t>engue</w:t>
      </w:r>
      <w:r w:rsidRPr="00535589">
        <w:t xml:space="preserve"> and so on today. Some of the tic</w:t>
      </w:r>
      <w:r w:rsidRPr="00535589">
        <w:t>k</w:t>
      </w:r>
      <w:r>
        <w:t>-</w:t>
      </w:r>
      <w:r w:rsidRPr="00535589">
        <w:t>borne infections</w:t>
      </w:r>
      <w:r>
        <w:t xml:space="preserve"> like Crimean-Congo haemorrhagic</w:t>
      </w:r>
      <w:r w:rsidRPr="00535589">
        <w:t xml:space="preserve"> fever a</w:t>
      </w:r>
      <w:r>
        <w:t>re</w:t>
      </w:r>
      <w:r w:rsidRPr="00535589">
        <w:t xml:space="preserve"> highly likely to spread to the UK through ticks at some point. There are other infections that can be mosquito</w:t>
      </w:r>
      <w:r>
        <w:t>-</w:t>
      </w:r>
      <w:r w:rsidRPr="00535589">
        <w:t>borne</w:t>
      </w:r>
      <w:r>
        <w:t>,</w:t>
      </w:r>
      <w:r w:rsidRPr="00535589">
        <w:t xml:space="preserve"> such as Rift Valley fever</w:t>
      </w:r>
      <w:r>
        <w:t>,</w:t>
      </w:r>
      <w:r w:rsidRPr="00535589">
        <w:t xml:space="preserve"> which could be the next thing to arrive. The chall</w:t>
      </w:r>
      <w:r w:rsidRPr="00535589">
        <w:t>enge will be early detection because our clinicians do not know what they look like</w:t>
      </w:r>
      <w:r>
        <w:t>.</w:t>
      </w:r>
    </w:p>
    <w:p w:rsidR="00F25A62" w:rsidP="00F25A62">
      <w:pPr>
        <w:pStyle w:val="Question"/>
        <w:numPr>
          <w:ilvl w:val="0"/>
          <w:numId w:val="9"/>
        </w:numPr>
      </w:pPr>
      <w:r w:rsidRPr="00535589">
        <w:rPr>
          <w:b/>
        </w:rPr>
        <w:t>Carol Monaghan:</w:t>
      </w:r>
      <w:r>
        <w:t xml:space="preserve"> I</w:t>
      </w:r>
      <w:r w:rsidRPr="00535589">
        <w:t>f you had to set up a framework that did the crossover</w:t>
      </w:r>
      <w:r>
        <w:t>,</w:t>
      </w:r>
      <w:r w:rsidRPr="00535589">
        <w:t xml:space="preserve"> where would you start? What is needed</w:t>
      </w:r>
      <w:r>
        <w:t>,</w:t>
      </w:r>
      <w:r w:rsidRPr="00535589">
        <w:t xml:space="preserve"> and how can the UK </w:t>
      </w:r>
      <w:r>
        <w:t>G</w:t>
      </w:r>
      <w:r w:rsidRPr="00535589">
        <w:t>overnment support it?</w:t>
      </w:r>
    </w:p>
    <w:p w:rsidR="00F25A62" w:rsidP="00F25A62">
      <w:pPr>
        <w:pStyle w:val="Answer"/>
      </w:pPr>
      <w:r w:rsidRPr="00535589">
        <w:rPr>
          <w:b/>
          <w:i/>
        </w:rPr>
        <w:t>Professor Lewis:</w:t>
      </w:r>
      <w:r>
        <w:t xml:space="preserve"> </w:t>
      </w:r>
      <w:r>
        <w:t>Within the UK?</w:t>
      </w:r>
    </w:p>
    <w:p w:rsidR="00F25A62" w:rsidP="00C61E39">
      <w:pPr>
        <w:pStyle w:val="Question"/>
        <w:numPr>
          <w:ilvl w:val="0"/>
          <w:numId w:val="0"/>
        </w:numPr>
        <w:ind w:left="794"/>
      </w:pPr>
      <w:r w:rsidRPr="00535589">
        <w:rPr>
          <w:b/>
        </w:rPr>
        <w:t>Carol Monaghan:</w:t>
      </w:r>
      <w:r>
        <w:t xml:space="preserve"> Yes.</w:t>
      </w:r>
    </w:p>
    <w:p w:rsidR="00F25A62" w:rsidP="00F25A62">
      <w:pPr>
        <w:pStyle w:val="Answer"/>
      </w:pPr>
      <w:r w:rsidRPr="00535589">
        <w:rPr>
          <w:b/>
          <w:i/>
        </w:rPr>
        <w:t>Professor Lewis:</w:t>
      </w:r>
      <w:r>
        <w:t xml:space="preserve"> </w:t>
      </w:r>
      <w:r w:rsidRPr="00535589">
        <w:t xml:space="preserve">I agree with </w:t>
      </w:r>
      <w:r>
        <w:t>P</w:t>
      </w:r>
      <w:r w:rsidRPr="00535589">
        <w:t xml:space="preserve">rofessor </w:t>
      </w:r>
      <w:r>
        <w:t>W</w:t>
      </w:r>
      <w:r w:rsidRPr="00535589">
        <w:t xml:space="preserve">ood that moves are being made in that direction. One of the biggest </w:t>
      </w:r>
      <w:r>
        <w:t>gaps</w:t>
      </w:r>
      <w:r w:rsidRPr="00535589">
        <w:t xml:space="preserve"> and challenges </w:t>
      </w:r>
      <w:r>
        <w:t xml:space="preserve">we have faced recently, </w:t>
      </w:r>
      <w:r w:rsidRPr="00535589">
        <w:t>particularly in responding to the H5 situation</w:t>
      </w:r>
      <w:r>
        <w:t>,</w:t>
      </w:r>
      <w:r w:rsidRPr="00535589">
        <w:t xml:space="preserve"> has been </w:t>
      </w:r>
      <w:r>
        <w:t xml:space="preserve">putting </w:t>
      </w:r>
      <w:r w:rsidRPr="00535589">
        <w:t>in</w:t>
      </w:r>
      <w:r>
        <w:t>ter-</w:t>
      </w:r>
      <w:r w:rsidRPr="00535589">
        <w:t xml:space="preserve">agency agreement to allow data sharing across UK </w:t>
      </w:r>
      <w:r>
        <w:t>G</w:t>
      </w:r>
      <w:r w:rsidRPr="00535589">
        <w:t>overnment agencies</w:t>
      </w:r>
      <w:r>
        <w:t xml:space="preserve">—that is </w:t>
      </w:r>
      <w:r w:rsidRPr="00535589">
        <w:t>one of the big challenges</w:t>
      </w:r>
      <w:r>
        <w:t xml:space="preserve">—and then </w:t>
      </w:r>
      <w:r w:rsidRPr="00535589">
        <w:t>allowing academic partners</w:t>
      </w:r>
      <w:r>
        <w:t>,</w:t>
      </w:r>
      <w:r w:rsidRPr="00535589">
        <w:t xml:space="preserve"> who are also active in this space often through UK</w:t>
      </w:r>
      <w:r>
        <w:t xml:space="preserve">RI-funded </w:t>
      </w:r>
      <w:r w:rsidRPr="00535589">
        <w:t>collaborations</w:t>
      </w:r>
      <w:r>
        <w:t>,</w:t>
      </w:r>
      <w:r w:rsidRPr="00535589">
        <w:t xml:space="preserve"> to add value to that data-</w:t>
      </w:r>
      <w:r w:rsidRPr="00535589">
        <w:t>sharing system</w:t>
      </w:r>
      <w:r>
        <w:t>.</w:t>
      </w:r>
      <w:r w:rsidRPr="00535589">
        <w:t xml:space="preserve"> This is not only a challenge</w:t>
      </w:r>
      <w:r>
        <w:t xml:space="preserve"> on</w:t>
      </w:r>
      <w:r w:rsidRPr="00535589">
        <w:t xml:space="preserve"> the UK </w:t>
      </w:r>
      <w:r>
        <w:t>p</w:t>
      </w:r>
      <w:r>
        <w:t>lc</w:t>
      </w:r>
      <w:r>
        <w:t xml:space="preserve"> side</w:t>
      </w:r>
      <w:r>
        <w:t xml:space="preserve">; it is also a </w:t>
      </w:r>
      <w:r w:rsidRPr="00535589">
        <w:t xml:space="preserve">challenge on the international side. </w:t>
      </w:r>
      <w:r>
        <w:t>O</w:t>
      </w:r>
      <w:r w:rsidRPr="00535589">
        <w:t>pen</w:t>
      </w:r>
      <w:r>
        <w:t xml:space="preserve">ness, timeliness and </w:t>
      </w:r>
      <w:r w:rsidRPr="00535589">
        <w:t xml:space="preserve">a framework for robustly sharing data across these </w:t>
      </w:r>
      <w:r>
        <w:t>“One Health”</w:t>
      </w:r>
      <w:r w:rsidRPr="00535589">
        <w:t xml:space="preserve"> interfaces</w:t>
      </w:r>
      <w:r>
        <w:t>,</w:t>
      </w:r>
      <w:r w:rsidRPr="00535589">
        <w:t xml:space="preserve"> essentially</w:t>
      </w:r>
      <w:r>
        <w:t>,</w:t>
      </w:r>
      <w:r w:rsidRPr="00535589">
        <w:t xml:space="preserve"> is absolutely imperative. U</w:t>
      </w:r>
      <w:r w:rsidRPr="00535589">
        <w:t>ntil we get that</w:t>
      </w:r>
      <w:r>
        <w:t>,</w:t>
      </w:r>
      <w:r w:rsidRPr="00535589">
        <w:t xml:space="preserve"> it is not timely enough.</w:t>
      </w:r>
      <w:r w:rsidRPr="00206738">
        <w:t xml:space="preserve"> That is one of the biggest challenges. </w:t>
      </w:r>
      <w:r>
        <w:t>W</w:t>
      </w:r>
      <w:r w:rsidRPr="00206738">
        <w:t xml:space="preserve">e need to address that in fairly short order, particularly as we have this </w:t>
      </w:r>
      <w:r>
        <w:t>huge burden of</w:t>
      </w:r>
      <w:r>
        <w:t xml:space="preserve"> </w:t>
      </w:r>
      <w:r w:rsidRPr="00206738">
        <w:t>disease for the H5 viruses</w:t>
      </w:r>
      <w:r>
        <w:t>,</w:t>
      </w:r>
      <w:r w:rsidRPr="00206738">
        <w:t xml:space="preserve"> but we cannot drop our guard against some of the other </w:t>
      </w:r>
      <w:r w:rsidRPr="00206738">
        <w:t>endemic diseases in the UK, particularly even swine influenza</w:t>
      </w:r>
      <w:r>
        <w:t>.</w:t>
      </w:r>
      <w:r>
        <w:t xml:space="preserve"> </w:t>
      </w:r>
    </w:p>
    <w:p w:rsidR="00F25A62" w:rsidP="00F25A62">
      <w:pPr>
        <w:pStyle w:val="Question"/>
        <w:numPr>
          <w:ilvl w:val="0"/>
          <w:numId w:val="9"/>
        </w:numPr>
      </w:pPr>
      <w:r w:rsidRPr="00206738">
        <w:rPr>
          <w:b/>
        </w:rPr>
        <w:t>Carol Monaghan:</w:t>
      </w:r>
      <w:r>
        <w:t xml:space="preserve"> Y</w:t>
      </w:r>
      <w:r w:rsidRPr="00206738">
        <w:t>ou</w:t>
      </w:r>
      <w:r>
        <w:t xml:space="preserve"> are</w:t>
      </w:r>
      <w:r w:rsidRPr="00206738">
        <w:t xml:space="preserve"> talk</w:t>
      </w:r>
      <w:r>
        <w:t>ing</w:t>
      </w:r>
      <w:r w:rsidRPr="00206738">
        <w:t xml:space="preserve"> about how serious it is.</w:t>
      </w:r>
      <w:r>
        <w:t xml:space="preserve"> Do you think </w:t>
      </w:r>
      <w:r w:rsidRPr="00206738">
        <w:t xml:space="preserve">that level of severity </w:t>
      </w:r>
      <w:r>
        <w:t xml:space="preserve">is properly </w:t>
      </w:r>
      <w:r w:rsidRPr="00206738">
        <w:t xml:space="preserve">understood at </w:t>
      </w:r>
      <w:r>
        <w:t>G</w:t>
      </w:r>
      <w:r w:rsidRPr="00206738">
        <w:t>overnment level</w:t>
      </w:r>
      <w:r>
        <w:t>?</w:t>
      </w:r>
    </w:p>
    <w:p w:rsidR="00F25A62" w:rsidP="00F25A62">
      <w:pPr>
        <w:pStyle w:val="Answer"/>
      </w:pPr>
      <w:r w:rsidRPr="00206738">
        <w:rPr>
          <w:b/>
          <w:i/>
        </w:rPr>
        <w:t>Professor Lewis:</w:t>
      </w:r>
      <w:r>
        <w:t xml:space="preserve"> </w:t>
      </w:r>
      <w:r>
        <w:t>I would say that i</w:t>
      </w:r>
      <w:r w:rsidRPr="00206738">
        <w:t>t is understood at t</w:t>
      </w:r>
      <w:r w:rsidRPr="00206738">
        <w:t xml:space="preserve">he operational level by the scientists who are doing their level best to work in the system. </w:t>
      </w:r>
      <w:r>
        <w:t xml:space="preserve">I do not work for a </w:t>
      </w:r>
      <w:r w:rsidRPr="00206738">
        <w:t xml:space="preserve">UK </w:t>
      </w:r>
      <w:r>
        <w:t>G</w:t>
      </w:r>
      <w:r w:rsidRPr="00206738">
        <w:t>overnment agency now</w:t>
      </w:r>
      <w:r>
        <w:t xml:space="preserve">, but I would argue that it is perhaps not </w:t>
      </w:r>
      <w:r w:rsidRPr="00206738">
        <w:t xml:space="preserve">well understood at a sufficiently high </w:t>
      </w:r>
      <w:r>
        <w:t xml:space="preserve">enough </w:t>
      </w:r>
      <w:r w:rsidRPr="00206738">
        <w:t>level. That needs to be addres</w:t>
      </w:r>
      <w:r w:rsidRPr="00206738">
        <w:t>sed in fairly short order to make sure that colleagues in agencies that are trying to deliver timely s</w:t>
      </w:r>
      <w:r>
        <w:t>cience</w:t>
      </w:r>
      <w:r w:rsidRPr="00206738">
        <w:t xml:space="preserve"> do not face these roadblocks in data sharing and analysis that they</w:t>
      </w:r>
      <w:r>
        <w:t xml:space="preserve"> are</w:t>
      </w:r>
      <w:r w:rsidRPr="00206738">
        <w:t xml:space="preserve"> having to work through</w:t>
      </w:r>
      <w:r>
        <w:t xml:space="preserve"> at the moment.</w:t>
      </w:r>
    </w:p>
    <w:p w:rsidR="00F25A62" w:rsidP="00D1747D">
      <w:pPr>
        <w:pStyle w:val="Question"/>
        <w:numPr>
          <w:ilvl w:val="0"/>
          <w:numId w:val="0"/>
        </w:numPr>
        <w:ind w:left="794"/>
      </w:pPr>
      <w:r w:rsidRPr="00806B0F">
        <w:rPr>
          <w:b/>
        </w:rPr>
        <w:t>Carol Monaghan:</w:t>
      </w:r>
      <w:r>
        <w:t xml:space="preserve"> Professor Wood, do you h</w:t>
      </w:r>
      <w:r w:rsidRPr="00806B0F">
        <w:t>ave something to add</w:t>
      </w:r>
      <w:r>
        <w:t>,</w:t>
      </w:r>
      <w:r w:rsidRPr="00806B0F">
        <w:t xml:space="preserve"> or are you happy with that?</w:t>
      </w:r>
    </w:p>
    <w:p w:rsidR="00F25A62" w:rsidP="00F25A62">
      <w:pPr>
        <w:pStyle w:val="Answer"/>
      </w:pPr>
      <w:r w:rsidRPr="00806B0F">
        <w:rPr>
          <w:b/>
          <w:i/>
        </w:rPr>
        <w:t>Professor Wood:</w:t>
      </w:r>
      <w:r>
        <w:t xml:space="preserve"> </w:t>
      </w:r>
      <w:r w:rsidRPr="00806B0F">
        <w:t xml:space="preserve">I suspect </w:t>
      </w:r>
      <w:r>
        <w:t>that at some point you will</w:t>
      </w:r>
      <w:r w:rsidRPr="00806B0F">
        <w:t xml:space="preserve"> ask us about the Nagoya protocol. This protocol </w:t>
      </w:r>
      <w:r>
        <w:t xml:space="preserve">was </w:t>
      </w:r>
      <w:r w:rsidRPr="00806B0F">
        <w:t>set up in</w:t>
      </w:r>
      <w:r>
        <w:t>ter</w:t>
      </w:r>
      <w:r w:rsidRPr="00806B0F">
        <w:t>nationally to ensure that data</w:t>
      </w:r>
      <w:r>
        <w:t>, IP and ownership</w:t>
      </w:r>
      <w:r w:rsidRPr="00806B0F">
        <w:t xml:space="preserve"> is not stolen </w:t>
      </w:r>
      <w:r w:rsidRPr="00806B0F">
        <w:t>by countries like the UK from many places. It applies to pathogen data</w:t>
      </w:r>
      <w:r>
        <w:t>,</w:t>
      </w:r>
      <w:r>
        <w:t xml:space="preserve"> and</w:t>
      </w:r>
      <w:r>
        <w:t xml:space="preserve"> </w:t>
      </w:r>
      <w:r>
        <w:t>i</w:t>
      </w:r>
      <w:r>
        <w:t>t</w:t>
      </w:r>
      <w:r w:rsidRPr="00806B0F">
        <w:t xml:space="preserve"> is not designed for </w:t>
      </w:r>
      <w:r>
        <w:t>that. I</w:t>
      </w:r>
      <w:r>
        <w:t xml:space="preserve">t is </w:t>
      </w:r>
      <w:r w:rsidRPr="00806B0F">
        <w:t>a huge threat</w:t>
      </w:r>
      <w:r>
        <w:t>.</w:t>
      </w:r>
      <w:r w:rsidRPr="00806B0F">
        <w:t xml:space="preserve"> </w:t>
      </w:r>
      <w:r>
        <w:t>T</w:t>
      </w:r>
      <w:r w:rsidRPr="00806B0F">
        <w:t>he</w:t>
      </w:r>
      <w:r>
        <w:t xml:space="preserve"> </w:t>
      </w:r>
      <w:r>
        <w:t xml:space="preserve">international </w:t>
      </w:r>
      <w:r>
        <w:t xml:space="preserve">timely </w:t>
      </w:r>
      <w:r w:rsidRPr="00806B0F">
        <w:t xml:space="preserve">sharing </w:t>
      </w:r>
      <w:r>
        <w:t xml:space="preserve">of </w:t>
      </w:r>
      <w:r w:rsidRPr="00806B0F">
        <w:t>data on pathogens</w:t>
      </w:r>
      <w:r>
        <w:t xml:space="preserve"> is part of </w:t>
      </w:r>
      <w:r w:rsidRPr="00806B0F">
        <w:t>surveillance systems</w:t>
      </w:r>
      <w:r>
        <w:t xml:space="preserve"> and</w:t>
      </w:r>
      <w:r w:rsidRPr="00806B0F">
        <w:t xml:space="preserve"> it needs to be modified very rapidly</w:t>
      </w:r>
      <w:r>
        <w:t>,</w:t>
      </w:r>
      <w:r w:rsidRPr="00806B0F">
        <w:t xml:space="preserve"> or</w:t>
      </w:r>
      <w:r w:rsidRPr="00806B0F">
        <w:t xml:space="preserve"> </w:t>
      </w:r>
      <w:r w:rsidRPr="00806B0F">
        <w:t>workarounds</w:t>
      </w:r>
      <w:r>
        <w:t xml:space="preserve"> have to be</w:t>
      </w:r>
      <w:r w:rsidRPr="00806B0F">
        <w:t xml:space="preserve"> found</w:t>
      </w:r>
      <w:r>
        <w:t xml:space="preserve">, to make </w:t>
      </w:r>
      <w:r w:rsidRPr="00806B0F">
        <w:t xml:space="preserve">sure </w:t>
      </w:r>
      <w:r>
        <w:t xml:space="preserve">that </w:t>
      </w:r>
      <w:r w:rsidRPr="00806B0F">
        <w:t>we can share data about pathogens that may be emerging in a timely way.</w:t>
      </w:r>
    </w:p>
    <w:p w:rsidR="00F25A62" w:rsidP="00F25A62">
      <w:pPr>
        <w:pStyle w:val="Question"/>
        <w:numPr>
          <w:ilvl w:val="0"/>
          <w:numId w:val="9"/>
        </w:numPr>
      </w:pPr>
      <w:r w:rsidRPr="00806B0F">
        <w:rPr>
          <w:b/>
        </w:rPr>
        <w:t>Carol Monaghan:</w:t>
      </w:r>
      <w:r>
        <w:t xml:space="preserve"> S</w:t>
      </w:r>
      <w:r w:rsidRPr="00806B0F">
        <w:t>hould we be considering this as a</w:t>
      </w:r>
      <w:r>
        <w:t>n issue of n</w:t>
      </w:r>
      <w:r w:rsidRPr="00806B0F">
        <w:t>ational security?</w:t>
      </w:r>
    </w:p>
    <w:p w:rsidR="00F25A62" w:rsidP="00F25A62">
      <w:pPr>
        <w:pStyle w:val="Answer"/>
      </w:pPr>
      <w:r w:rsidRPr="00806B0F">
        <w:rPr>
          <w:b/>
          <w:i/>
        </w:rPr>
        <w:t>Professor Wood:</w:t>
      </w:r>
      <w:r>
        <w:t xml:space="preserve"> Yes.</w:t>
      </w:r>
    </w:p>
    <w:p w:rsidR="00F25A62" w:rsidP="00F25A62">
      <w:pPr>
        <w:pStyle w:val="Answer"/>
      </w:pPr>
      <w:r w:rsidRPr="00806B0F">
        <w:rPr>
          <w:b/>
          <w:i/>
        </w:rPr>
        <w:t>Professor Lewis:</w:t>
      </w:r>
      <w:r>
        <w:t xml:space="preserve"> Absolutely.</w:t>
      </w:r>
    </w:p>
    <w:p w:rsidR="00F25A62" w:rsidP="00F25A62">
      <w:pPr>
        <w:pStyle w:val="Question"/>
        <w:numPr>
          <w:ilvl w:val="0"/>
          <w:numId w:val="9"/>
        </w:numPr>
      </w:pPr>
      <w:r w:rsidRPr="0064257D">
        <w:rPr>
          <w:b/>
        </w:rPr>
        <w:t>Steph</w:t>
      </w:r>
      <w:r w:rsidRPr="0064257D">
        <w:rPr>
          <w:b/>
        </w:rPr>
        <w:t>en Metcalfe:</w:t>
      </w:r>
      <w:r>
        <w:t xml:space="preserve"> W</w:t>
      </w:r>
      <w:r w:rsidRPr="00AD47CA">
        <w:t>e move</w:t>
      </w:r>
      <w:r>
        <w:t xml:space="preserve"> </w:t>
      </w:r>
      <w:r w:rsidRPr="00AD47CA">
        <w:t>nicely into the area I want to talk about</w:t>
      </w:r>
      <w:r>
        <w:t>,</w:t>
      </w:r>
      <w:r w:rsidRPr="00AD47CA">
        <w:t xml:space="preserve"> which is the importance of international data sharing for surveillance collaboration. Can you make suggestions about how we might improve the system? D</w:t>
      </w:r>
      <w:r>
        <w:t>o</w:t>
      </w:r>
      <w:r w:rsidRPr="00AD47CA">
        <w:t xml:space="preserve"> we need to start from scratch, or can w</w:t>
      </w:r>
      <w:r w:rsidRPr="00AD47CA">
        <w:t>e change what is already there</w:t>
      </w:r>
      <w:r>
        <w:t xml:space="preserve"> a</w:t>
      </w:r>
      <w:r w:rsidRPr="00AD47CA">
        <w:t>nd make sure there is an equitable system in place?</w:t>
      </w:r>
    </w:p>
    <w:p w:rsidR="009E134E" w:rsidP="00DF6517">
      <w:pPr>
        <w:pStyle w:val="Answer"/>
      </w:pPr>
      <w:r w:rsidRPr="00AD47CA">
        <w:rPr>
          <w:b/>
          <w:i/>
        </w:rPr>
        <w:t>Professor Wood:</w:t>
      </w:r>
      <w:r>
        <w:t xml:space="preserve"> P</w:t>
      </w:r>
      <w:r w:rsidRPr="00AD47CA">
        <w:t xml:space="preserve">rofessor Lewis has described some of the amazing international laboratory networks which are very well set up to work in a way that is needed with pathogen </w:t>
      </w:r>
      <w:r>
        <w:t xml:space="preserve">sharing and pathogen </w:t>
      </w:r>
      <w:r w:rsidRPr="00AD47CA">
        <w:t>data sharing.</w:t>
      </w:r>
      <w:r w:rsidRPr="00DD6874">
        <w:t xml:space="preserve"> </w:t>
      </w:r>
      <w:r>
        <w:t>T</w:t>
      </w:r>
      <w:r w:rsidRPr="00DD6874">
        <w:t>he UK can provide huge leadership in trying to explore the barri</w:t>
      </w:r>
      <w:r w:rsidRPr="00DD6874">
        <w:t>ers for how those can be made most effective. Some of the restrictions are financial</w:t>
      </w:r>
      <w:r>
        <w:t xml:space="preserve">; </w:t>
      </w:r>
      <w:r w:rsidRPr="00DD6874">
        <w:t>some</w:t>
      </w:r>
      <w:r>
        <w:t xml:space="preserve"> are</w:t>
      </w:r>
      <w:r w:rsidRPr="00DD6874">
        <w:t xml:space="preserve"> regulatory </w:t>
      </w:r>
      <w:r>
        <w:t>a</w:t>
      </w:r>
      <w:r w:rsidRPr="00DD6874">
        <w:t xml:space="preserve">round the Nagoya </w:t>
      </w:r>
      <w:r>
        <w:t xml:space="preserve">protocol. I do not think it needs rewriting, </w:t>
      </w:r>
      <w:r w:rsidRPr="00DD6874">
        <w:t>but it needs to be reframed for pathogens, in contrast to plants or suchlike that might</w:t>
      </w:r>
      <w:r w:rsidRPr="00DD6874">
        <w:t xml:space="preserve"> be rea</w:t>
      </w:r>
      <w:r>
        <w:t>lly</w:t>
      </w:r>
      <w:r w:rsidRPr="00DD6874">
        <w:t xml:space="preserve"> import</w:t>
      </w:r>
      <w:r>
        <w:t>an</w:t>
      </w:r>
      <w:r>
        <w:t>t</w:t>
      </w:r>
      <w:r>
        <w:t xml:space="preserve"> things that need to be </w:t>
      </w:r>
      <w:r w:rsidRPr="00DD6874">
        <w:t>conserved locally.</w:t>
      </w:r>
    </w:p>
    <w:p w:rsidR="009E134E" w:rsidP="009E134E">
      <w:pPr>
        <w:pStyle w:val="Answer"/>
      </w:pPr>
      <w:r w:rsidRPr="005D7E09">
        <w:rPr>
          <w:b/>
          <w:i/>
        </w:rPr>
        <w:t>Professor Lewis:</w:t>
      </w:r>
      <w:r>
        <w:t xml:space="preserve"> We are already starting to feel the impact of the Nagoya </w:t>
      </w:r>
      <w:r>
        <w:t>p</w:t>
      </w:r>
      <w:r>
        <w:t xml:space="preserve">rotocol at the moment, in fairness, through the seasonal influenza virus side. While we are able to share the genetic </w:t>
      </w:r>
      <w:r>
        <w:t>side of things and we are able to share clinical specimens at this point, we are facing significant roadblocks when it comes to moving potential candidate vaccine viruses that we may want to recommend as part of the human seasonal influenza virus through t</w:t>
      </w:r>
      <w:r>
        <w:t xml:space="preserve">he process to allow them to be released to reassortment laboratories to develop them further. This comes under something called utilisation. </w:t>
      </w:r>
      <w:r>
        <w:t xml:space="preserve"> </w:t>
      </w:r>
    </w:p>
    <w:p w:rsidR="009E134E" w:rsidP="009E134E">
      <w:pPr>
        <w:pStyle w:val="Answer"/>
      </w:pPr>
      <w:r>
        <w:t>At that point, I am now having to go bilaterally to each member state that has contributed these clinical specime</w:t>
      </w:r>
      <w:r>
        <w:t xml:space="preserve">ns or viruses to find their Nagoya focal point and to unilaterally find agreement for their position on prior informed consent and mutually agreed terms for every single virus that we want to move potentially through the system. </w:t>
      </w:r>
    </w:p>
    <w:p w:rsidR="009E134E" w:rsidP="009E134E">
      <w:pPr>
        <w:pStyle w:val="Answer"/>
      </w:pPr>
      <w:r>
        <w:t>This is for all member sta</w:t>
      </w:r>
      <w:r>
        <w:t xml:space="preserve">tes that have signed the Nagoya </w:t>
      </w:r>
      <w:r>
        <w:t>p</w:t>
      </w:r>
      <w:r>
        <w:t xml:space="preserve">rotocol. In some cases, those member states have not reached the stage of putting in the legal framework for the deployment of the Nagoya </w:t>
      </w:r>
      <w:r>
        <w:t>p</w:t>
      </w:r>
      <w:r>
        <w:t xml:space="preserve">rotocol at a national level, so then it </w:t>
      </w:r>
      <w:r>
        <w:t>becomes</w:t>
      </w:r>
      <w:r>
        <w:t xml:space="preserve"> a conversation about whether they wo</w:t>
      </w:r>
      <w:r>
        <w:t>uld agree outwith that formal framework. It is a hugely complicated field, and we are already finding it is proving challenging when we have human seasonal viruses. Clearly, when we are thinking about new, emerging diseases and sharing of material to asses</w:t>
      </w:r>
      <w:r>
        <w:t>s pandemic risk, this is a challenge we are going to be facing into the future.</w:t>
      </w:r>
    </w:p>
    <w:p w:rsidR="009E134E" w:rsidP="009E134E">
      <w:pPr>
        <w:pStyle w:val="Question"/>
        <w:numPr>
          <w:ilvl w:val="0"/>
          <w:numId w:val="9"/>
        </w:numPr>
      </w:pPr>
      <w:r w:rsidRPr="00B30CC4">
        <w:rPr>
          <w:b/>
        </w:rPr>
        <w:t>Stephen Metcalfe:</w:t>
      </w:r>
      <w:r>
        <w:t xml:space="preserve"> If we </w:t>
      </w:r>
      <w:r>
        <w:t>we</w:t>
      </w:r>
      <w:r>
        <w:t>re trying to improve the system, who should lead that work? You do not think we need a new protocol.</w:t>
      </w:r>
      <w:r>
        <w:t xml:space="preserve"> </w:t>
      </w:r>
    </w:p>
    <w:p w:rsidR="009E134E" w:rsidP="009E134E">
      <w:pPr>
        <w:pStyle w:val="Answer"/>
      </w:pPr>
      <w:r w:rsidRPr="00B30CC4">
        <w:rPr>
          <w:b/>
          <w:i/>
        </w:rPr>
        <w:t>Professor Lewis:</w:t>
      </w:r>
      <w:r>
        <w:t xml:space="preserve"> I do not think we can have a ne</w:t>
      </w:r>
      <w:r>
        <w:t>w protocol. We need to find a way to ensure that, as Professor Wood has said, this does not apply to pathogens and genetic sequences</w:t>
      </w:r>
      <w:r>
        <w:t>,</w:t>
      </w:r>
      <w:r>
        <w:t xml:space="preserve"> to allow us to function and move these viruses through.</w:t>
      </w:r>
    </w:p>
    <w:p w:rsidR="009E134E" w:rsidP="009E134E">
      <w:pPr>
        <w:pStyle w:val="Question"/>
        <w:numPr>
          <w:ilvl w:val="0"/>
          <w:numId w:val="9"/>
        </w:numPr>
      </w:pPr>
      <w:r w:rsidRPr="00B30CC4">
        <w:rPr>
          <w:b/>
        </w:rPr>
        <w:t>Stephen Metcalfe:</w:t>
      </w:r>
      <w:r>
        <w:t xml:space="preserve"> Who makes that decision and leads it?</w:t>
      </w:r>
    </w:p>
    <w:p w:rsidR="009E134E" w:rsidP="009E134E">
      <w:pPr>
        <w:pStyle w:val="Answer"/>
      </w:pPr>
      <w:r w:rsidRPr="00B30CC4">
        <w:rPr>
          <w:b/>
          <w:i/>
        </w:rPr>
        <w:t xml:space="preserve">Professor </w:t>
      </w:r>
      <w:r w:rsidRPr="00B30CC4">
        <w:rPr>
          <w:b/>
          <w:i/>
        </w:rPr>
        <w:t>Lewis:</w:t>
      </w:r>
      <w:r>
        <w:t xml:space="preserve"> I do not know who holds the keys to unlock that because it is an international treaty. Do you know who holds the keys?</w:t>
      </w:r>
      <w:r>
        <w:t xml:space="preserve"> </w:t>
      </w:r>
    </w:p>
    <w:p w:rsidR="009E134E" w:rsidP="009E134E">
      <w:pPr>
        <w:pStyle w:val="Answer"/>
      </w:pPr>
      <w:r w:rsidRPr="00B30CC4">
        <w:rPr>
          <w:b/>
          <w:i/>
        </w:rPr>
        <w:t>Professor Wood:</w:t>
      </w:r>
      <w:r>
        <w:t xml:space="preserve"> You could have asked a similar question about antimicrobial resistance 10 years ago. What the UK demonstrated thr</w:t>
      </w:r>
      <w:r>
        <w:t>ough the work of Sally Davies and many different Government Departments was the incredible impact that a UK-led approach to a very complex challenge can on have on delivering real change on the ground internationally. It is not a simple “one body will do t</w:t>
      </w:r>
      <w:r>
        <w:t>his”; it is a question of leadership internationally.</w:t>
      </w:r>
    </w:p>
    <w:p w:rsidR="009E134E" w:rsidP="009E134E">
      <w:pPr>
        <w:pStyle w:val="Question"/>
        <w:numPr>
          <w:ilvl w:val="0"/>
          <w:numId w:val="9"/>
        </w:numPr>
      </w:pPr>
      <w:r w:rsidRPr="00B30CC4">
        <w:rPr>
          <w:b/>
        </w:rPr>
        <w:t>Stephen Metcalfe:</w:t>
      </w:r>
      <w:r>
        <w:t xml:space="preserve"> If you were advising the person who is going to take that up within the UK, what would their first step be to improve that? Is it engagement?</w:t>
      </w:r>
    </w:p>
    <w:p w:rsidR="009E134E" w:rsidP="009E134E">
      <w:pPr>
        <w:pStyle w:val="Answer"/>
      </w:pPr>
      <w:r w:rsidRPr="00B30CC4">
        <w:rPr>
          <w:b/>
          <w:i/>
        </w:rPr>
        <w:t>Professor Wood:</w:t>
      </w:r>
      <w:r>
        <w:t xml:space="preserve"> </w:t>
      </w:r>
      <w:r>
        <w:t>“</w:t>
      </w:r>
      <w:r>
        <w:t>Go and take advice from S</w:t>
      </w:r>
      <w:r>
        <w:t>ally first,</w:t>
      </w:r>
      <w:r>
        <w:t>”</w:t>
      </w:r>
      <w:r>
        <w:t xml:space="preserve"> probably.</w:t>
      </w:r>
    </w:p>
    <w:p w:rsidR="009E134E" w:rsidP="009E134E">
      <w:pPr>
        <w:pStyle w:val="Remark"/>
      </w:pPr>
      <w:r w:rsidRPr="00B30CC4">
        <w:rPr>
          <w:b/>
        </w:rPr>
        <w:t>Stephen Metcalfe:</w:t>
      </w:r>
      <w:r>
        <w:t xml:space="preserve"> That is a good answer.</w:t>
      </w:r>
    </w:p>
    <w:p w:rsidR="009E134E" w:rsidP="009E134E">
      <w:pPr>
        <w:pStyle w:val="Answer"/>
      </w:pPr>
      <w:r w:rsidRPr="00B30CC4">
        <w:rPr>
          <w:b/>
          <w:i/>
        </w:rPr>
        <w:t>Professor Wood:</w:t>
      </w:r>
      <w:r>
        <w:t xml:space="preserve"> One of the things that I have heard her talk about so compellingly is the way that she was given sufficient seniority that she could work across Government Departments and prov</w:t>
      </w:r>
      <w:r>
        <w:t>ide that leadership and get the support from FCDO as well as just thinking about the Department of Health and Social Care and so on. That is where Britain can make a difference.</w:t>
      </w:r>
    </w:p>
    <w:p w:rsidR="009E134E" w:rsidP="009E134E">
      <w:pPr>
        <w:pStyle w:val="Remark"/>
      </w:pPr>
      <w:r w:rsidRPr="00B30CC4">
        <w:rPr>
          <w:b/>
        </w:rPr>
        <w:t>Stephen Metcalfe:</w:t>
      </w:r>
      <w:r>
        <w:t xml:space="preserve"> Brilliant. Thank you very much.</w:t>
      </w:r>
    </w:p>
    <w:p w:rsidR="009E134E" w:rsidP="009E134E">
      <w:pPr>
        <w:pStyle w:val="Question"/>
        <w:numPr>
          <w:ilvl w:val="0"/>
          <w:numId w:val="9"/>
        </w:numPr>
      </w:pPr>
      <w:r w:rsidRPr="00B30CC4">
        <w:rPr>
          <w:b/>
        </w:rPr>
        <w:t>Chair:</w:t>
      </w:r>
      <w:r>
        <w:t xml:space="preserve"> Just on Nagoya, would it be true to say that it is now a barrier to research collaboration in a speedy way?</w:t>
      </w:r>
    </w:p>
    <w:p w:rsidR="009E134E" w:rsidP="009E134E">
      <w:pPr>
        <w:pStyle w:val="Answer"/>
      </w:pPr>
      <w:r w:rsidRPr="00B30CC4">
        <w:rPr>
          <w:b/>
          <w:i/>
        </w:rPr>
        <w:t>Professor Lewis:</w:t>
      </w:r>
      <w:r>
        <w:t xml:space="preserve"> Yes. It is a potential barrier we are having to make significant effort to overcome on a day-by-day basis.</w:t>
      </w:r>
    </w:p>
    <w:p w:rsidR="009E134E" w:rsidP="009E134E">
      <w:pPr>
        <w:pStyle w:val="Answer"/>
      </w:pPr>
      <w:r w:rsidRPr="00B30CC4">
        <w:rPr>
          <w:b/>
          <w:i/>
        </w:rPr>
        <w:t>Professor Wood:</w:t>
      </w:r>
      <w:r>
        <w:t xml:space="preserve"> Foot an</w:t>
      </w:r>
      <w:r>
        <w:t>d mouth disease is a very good example that has parallels. The international collaboration for vaccine manufacturing is critical. It is not just research that it impacts on</w:t>
      </w:r>
      <w:r>
        <w:t xml:space="preserve"> but</w:t>
      </w:r>
      <w:r>
        <w:t xml:space="preserve"> development and preventive measures such as international vaccination, which we</w:t>
      </w:r>
      <w:r>
        <w:t xml:space="preserve"> rely on.</w:t>
      </w:r>
    </w:p>
    <w:p w:rsidR="009E134E" w:rsidP="009E134E">
      <w:pPr>
        <w:pStyle w:val="Question"/>
        <w:numPr>
          <w:ilvl w:val="0"/>
          <w:numId w:val="9"/>
        </w:numPr>
      </w:pPr>
      <w:r w:rsidRPr="00B30CC4">
        <w:rPr>
          <w:b/>
        </w:rPr>
        <w:t>Chair:</w:t>
      </w:r>
      <w:r>
        <w:t xml:space="preserve"> Would it be better not to have it than to have it? Is that where it is at? Obviously, it had good intentions behind it.</w:t>
      </w:r>
    </w:p>
    <w:p w:rsidR="009E134E" w:rsidP="009E134E">
      <w:pPr>
        <w:pStyle w:val="Answer"/>
      </w:pPr>
      <w:r w:rsidRPr="00B30CC4">
        <w:rPr>
          <w:b/>
          <w:i/>
        </w:rPr>
        <w:t>Professor Lewis:</w:t>
      </w:r>
      <w:r>
        <w:t xml:space="preserve"> The Nagoya </w:t>
      </w:r>
      <w:r>
        <w:t>p</w:t>
      </w:r>
      <w:r>
        <w:t xml:space="preserve">rotocol, as I understand it—and I am not the complete expert on this—is to protect member </w:t>
      </w:r>
      <w:r>
        <w:t>states</w:t>
      </w:r>
      <w:r>
        <w:t>’</w:t>
      </w:r>
      <w:r>
        <w:t xml:space="preserve"> IP to a greater </w:t>
      </w:r>
      <w:r>
        <w:t>or lesser extent. There are countries that have not signed. The United States and Australia have not signed. It is starting to be a significant roadblock. If you think about the spread of infectious diseases, we cannot just cherry-p</w:t>
      </w:r>
      <w:r>
        <w:t xml:space="preserve">ick which countries we might be lucky enough to have an emerging infection from and hope that they have </w:t>
      </w:r>
      <w:r>
        <w:t xml:space="preserve">either </w:t>
      </w:r>
      <w:r>
        <w:t xml:space="preserve">been a signatory to the Nagoya </w:t>
      </w:r>
      <w:r>
        <w:t>p</w:t>
      </w:r>
      <w:r>
        <w:t>rotocol</w:t>
      </w:r>
      <w:r>
        <w:t>,</w:t>
      </w:r>
      <w:r>
        <w:t xml:space="preserve"> or they have said, “Actually, we agree to prior informed consent for public health benefit, and we are h</w:t>
      </w:r>
      <w:r>
        <w:t>appy to share.”</w:t>
      </w:r>
    </w:p>
    <w:p w:rsidR="009E134E" w:rsidP="009E134E">
      <w:pPr>
        <w:pStyle w:val="Remark"/>
      </w:pPr>
      <w:r w:rsidRPr="00B30CC4">
        <w:rPr>
          <w:b/>
        </w:rPr>
        <w:t>Chair:</w:t>
      </w:r>
      <w:r>
        <w:t xml:space="preserve"> I understand. That is very clear</w:t>
      </w:r>
      <w:r>
        <w:t>,</w:t>
      </w:r>
      <w:r>
        <w:t xml:space="preserve"> and </w:t>
      </w:r>
      <w:r>
        <w:t xml:space="preserve">it is </w:t>
      </w:r>
      <w:r>
        <w:t>very helpful to have that. One of the purposes of this Committee</w:t>
      </w:r>
      <w:r>
        <w:t>’</w:t>
      </w:r>
      <w:r>
        <w:t>s inquiry is to make recommendations to Government as to what our policy stance should be, so that is very helpful to inform</w:t>
      </w:r>
      <w:r>
        <w:t xml:space="preserve"> it. Can I thank Professor Lewis and Professor Wood for their evidence today?</w:t>
      </w:r>
      <w:r>
        <w:t xml:space="preserve"> </w:t>
      </w:r>
    </w:p>
    <w:p w:rsidR="009E134E" w:rsidP="009E134E">
      <w:pPr>
        <w:pStyle w:val="TitlePanel0"/>
      </w:pPr>
      <w:bookmarkStart w:id="2" w:name="Panel3"/>
      <w:bookmarkEnd w:id="2"/>
      <w:r>
        <w:t>Examination of witnesses</w:t>
      </w:r>
    </w:p>
    <w:p w:rsidR="009E134E" w:rsidP="009E134E">
      <w:pPr>
        <w:pStyle w:val="Para"/>
      </w:pPr>
      <w:r>
        <w:t>Witnesses: Professor</w:t>
      </w:r>
      <w:r>
        <w:t xml:space="preserve"> Andrew</w:t>
      </w:r>
      <w:r>
        <w:t xml:space="preserve"> Cunningham and Professor </w:t>
      </w:r>
      <w:r>
        <w:t xml:space="preserve">Dirk </w:t>
      </w:r>
      <w:r>
        <w:t>Pfeiffer.</w:t>
      </w:r>
    </w:p>
    <w:p w:rsidR="00A751E3" w:rsidP="009E134E">
      <w:pPr>
        <w:pStyle w:val="Question"/>
        <w:numPr>
          <w:ilvl w:val="0"/>
          <w:numId w:val="9"/>
        </w:numPr>
      </w:pPr>
      <w:r w:rsidRPr="00B30CC4">
        <w:rPr>
          <w:b/>
        </w:rPr>
        <w:t>Chair:</w:t>
      </w:r>
      <w:r>
        <w:t xml:space="preserve"> I will introduce our final panel of witnesses—one witness in person and one w</w:t>
      </w:r>
      <w:r>
        <w:t>itness joining us virtually. In person, we have Professor Andrew Cunningham. Thank you for being here for the previous panel</w:t>
      </w:r>
      <w:r>
        <w:t>’</w:t>
      </w:r>
      <w:r>
        <w:t xml:space="preserve">s evidence, Professor Cunningham. Professor Cunningham is the professor of wildlife epidemiology and deputy director of science at </w:t>
      </w:r>
      <w:r>
        <w:t>the Institute of Zoology. His work focuses on the threat of disease to wildlife conservation. He is a member of the One Health High-Level Expert Panel, which has an advisory role to the United Nations</w:t>
      </w:r>
      <w:r>
        <w:t>’</w:t>
      </w:r>
      <w:r>
        <w:t xml:space="preserve"> partner agencies. Thank you very much for joining us. </w:t>
      </w:r>
    </w:p>
    <w:p w:rsidR="009E134E" w:rsidP="00A751E3">
      <w:pPr>
        <w:pStyle w:val="Question"/>
        <w:numPr>
          <w:ilvl w:val="0"/>
          <w:numId w:val="0"/>
        </w:numPr>
        <w:ind w:left="794"/>
      </w:pPr>
      <w:r>
        <w:t xml:space="preserve">We also have joining us virtually Professor Dirk Pfeiffer, who is deputy director of the One Health Poultry Hub. </w:t>
      </w:r>
      <w:r>
        <w:t>He</w:t>
      </w:r>
      <w:r>
        <w:t xml:space="preserve"> is also involved in epidemiological research for that and is the professor of </w:t>
      </w:r>
      <w:r>
        <w:t>“O</w:t>
      </w:r>
      <w:r>
        <w:t xml:space="preserve">ne </w:t>
      </w:r>
      <w:r>
        <w:t>H</w:t>
      </w:r>
      <w:r>
        <w:t>ealth</w:t>
      </w:r>
      <w:r>
        <w:t>”</w:t>
      </w:r>
      <w:r>
        <w:t xml:space="preserve"> at the City University of Hong Kong. Thank you v</w:t>
      </w:r>
      <w:r>
        <w:t xml:space="preserve">ery much for joining us here today. </w:t>
      </w:r>
    </w:p>
    <w:p w:rsidR="009E134E" w:rsidP="009E134E">
      <w:pPr>
        <w:pStyle w:val="Question"/>
        <w:numPr>
          <w:ilvl w:val="0"/>
          <w:numId w:val="0"/>
        </w:numPr>
        <w:ind w:left="794"/>
      </w:pPr>
      <w:r>
        <w:t xml:space="preserve">Perhaps I can start with Professor Cunningham and the concept of </w:t>
      </w:r>
      <w:r>
        <w:t>“O</w:t>
      </w:r>
      <w:r>
        <w:t xml:space="preserve">ne </w:t>
      </w:r>
      <w:r>
        <w:t>H</w:t>
      </w:r>
      <w:r>
        <w:t>ealth</w:t>
      </w:r>
      <w:r>
        <w:t>”</w:t>
      </w:r>
      <w:r>
        <w:t xml:space="preserve">. For Members and members of the public watching these proceedings, can you describe what the concept of </w:t>
      </w:r>
      <w:r>
        <w:t>“O</w:t>
      </w:r>
      <w:r>
        <w:t xml:space="preserve">ne </w:t>
      </w:r>
      <w:r>
        <w:t>H</w:t>
      </w:r>
      <w:r>
        <w:t>ealth</w:t>
      </w:r>
      <w:r>
        <w:t>”</w:t>
      </w:r>
      <w:r>
        <w:t xml:space="preserve"> is as it relates to the area of infectious diseases?</w:t>
      </w:r>
      <w:r>
        <w:t xml:space="preserve"> </w:t>
      </w:r>
    </w:p>
    <w:p w:rsidR="009E134E" w:rsidP="009E134E">
      <w:pPr>
        <w:pStyle w:val="Answer"/>
      </w:pPr>
      <w:r w:rsidRPr="00B30CC4">
        <w:rPr>
          <w:b/>
          <w:i/>
        </w:rPr>
        <w:t>Professor Cunningham:</w:t>
      </w:r>
      <w:r>
        <w:t xml:space="preserve"> Sure. We often think of human health, animal health and health</w:t>
      </w:r>
      <w:r>
        <w:t xml:space="preserve"> of the wider environment ecosystems as separate things but with some crossover at certain points. </w:t>
      </w:r>
      <w:r>
        <w:t>“</w:t>
      </w:r>
      <w:r>
        <w:t xml:space="preserve">One </w:t>
      </w:r>
      <w:r>
        <w:t>H</w:t>
      </w:r>
      <w:r>
        <w:t>ealth</w:t>
      </w:r>
      <w:r>
        <w:t>”</w:t>
      </w:r>
      <w:r>
        <w:t xml:space="preserve"> used to be thought of as being where they intersect, but these days </w:t>
      </w:r>
      <w:r>
        <w:t>it</w:t>
      </w:r>
      <w:r>
        <w:t xml:space="preserve"> is the health of all those things together. It is an integrated approach to the health of humans, animals, be they domesticated or wild, plants and, ultimately, the health of ecosystems and ecosystem function.</w:t>
      </w:r>
      <w:r>
        <w:t xml:space="preserve"> </w:t>
      </w:r>
    </w:p>
    <w:p w:rsidR="009E134E" w:rsidP="00640775">
      <w:pPr>
        <w:pStyle w:val="Question"/>
        <w:numPr>
          <w:ilvl w:val="0"/>
          <w:numId w:val="0"/>
        </w:numPr>
        <w:ind w:left="794"/>
      </w:pPr>
      <w:r w:rsidRPr="00B30CC4">
        <w:rPr>
          <w:b/>
        </w:rPr>
        <w:t>Chair:</w:t>
      </w:r>
      <w:r>
        <w:t xml:space="preserve"> Very good. Thank you. Professor Pfeif</w:t>
      </w:r>
      <w:r>
        <w:t>fer, are you content with that definition, or do you have anything to add? It seemed very clear to me.</w:t>
      </w:r>
    </w:p>
    <w:p w:rsidR="009E134E" w:rsidP="009E134E">
      <w:pPr>
        <w:pStyle w:val="Answer"/>
      </w:pPr>
      <w:r w:rsidRPr="00B30CC4">
        <w:rPr>
          <w:b/>
          <w:i/>
        </w:rPr>
        <w:t>Professor Pfeiffer:</w:t>
      </w:r>
      <w:r>
        <w:t xml:space="preserve"> I absolutely agree. What I would emphasise—and so has Professor Cunningham—is the role of the ecosystem and the </w:t>
      </w:r>
      <w:r>
        <w:t>recognition that we a</w:t>
      </w:r>
      <w:r>
        <w:t xml:space="preserve">re all part of the ecosystem. Animals and humans are part of it instead of it being separate. Admittedly, that is not how I </w:t>
      </w:r>
      <w:r>
        <w:t xml:space="preserve">had </w:t>
      </w:r>
      <w:r>
        <w:t>looked at my area of work until about three or four years ago. The realisation came quite late that we have to adopt that system</w:t>
      </w:r>
      <w:r>
        <w:t xml:space="preserve">s perspective, which is what </w:t>
      </w:r>
      <w:r>
        <w:t>“One Health”</w:t>
      </w:r>
      <w:r>
        <w:t xml:space="preserve"> is about.</w:t>
      </w:r>
    </w:p>
    <w:p w:rsidR="009E134E" w:rsidP="009E134E">
      <w:pPr>
        <w:pStyle w:val="Question"/>
        <w:numPr>
          <w:ilvl w:val="0"/>
          <w:numId w:val="9"/>
        </w:numPr>
      </w:pPr>
      <w:r w:rsidRPr="00B30CC4">
        <w:rPr>
          <w:b/>
        </w:rPr>
        <w:t>Chair:</w:t>
      </w:r>
      <w:r>
        <w:t xml:space="preserve"> Thank you very much. </w:t>
      </w:r>
      <w:r>
        <w:t>S</w:t>
      </w:r>
      <w:r>
        <w:t xml:space="preserve">taying with you, Professor Pfeiffer, could you give any examples in your area of research and expertise as to how the </w:t>
      </w:r>
      <w:r>
        <w:t>“O</w:t>
      </w:r>
      <w:r>
        <w:t>ne</w:t>
      </w:r>
      <w:r>
        <w:t xml:space="preserve"> H</w:t>
      </w:r>
      <w:r>
        <w:t>ealth</w:t>
      </w:r>
      <w:r>
        <w:t>”</w:t>
      </w:r>
      <w:r>
        <w:t xml:space="preserve"> approach has had an impact and how it has be</w:t>
      </w:r>
      <w:r>
        <w:t>en practised?</w:t>
      </w:r>
    </w:p>
    <w:p w:rsidR="009E134E" w:rsidP="009E134E">
      <w:pPr>
        <w:pStyle w:val="Answer"/>
      </w:pPr>
      <w:r w:rsidRPr="00B30CC4">
        <w:rPr>
          <w:b/>
          <w:i/>
        </w:rPr>
        <w:t>Professor Pfeiffer:</w:t>
      </w:r>
      <w:r>
        <w:t xml:space="preserve"> </w:t>
      </w:r>
      <w:r>
        <w:t>We could use t</w:t>
      </w:r>
      <w:r>
        <w:t>he One Health Poultry Hub</w:t>
      </w:r>
      <w:r>
        <w:t>, which</w:t>
      </w:r>
      <w:r>
        <w:t xml:space="preserve"> is a tremendous example of the UK helping four </w:t>
      </w:r>
      <w:r>
        <w:t xml:space="preserve">other </w:t>
      </w:r>
      <w:r>
        <w:t xml:space="preserve">countries—India, Sri Lanka, Vietnam and Bangladesh—to implement a </w:t>
      </w:r>
      <w:r>
        <w:t>“O</w:t>
      </w:r>
      <w:r>
        <w:t>ne</w:t>
      </w:r>
      <w:r>
        <w:t xml:space="preserve"> H</w:t>
      </w:r>
      <w:r>
        <w:t>ealth</w:t>
      </w:r>
      <w:r>
        <w:t>”</w:t>
      </w:r>
      <w:r>
        <w:t xml:space="preserve"> approach</w:t>
      </w:r>
      <w:r>
        <w:t xml:space="preserve"> in those nations</w:t>
      </w:r>
      <w:r>
        <w:t>. What is also rea</w:t>
      </w:r>
      <w:r>
        <w:t xml:space="preserve">lly important is </w:t>
      </w:r>
      <w:r>
        <w:t xml:space="preserve">that </w:t>
      </w:r>
      <w:r>
        <w:t xml:space="preserve">we are looking at prevention. We have not talked enough about </w:t>
      </w:r>
      <w:r>
        <w:t>that</w:t>
      </w:r>
      <w:r>
        <w:t xml:space="preserve">. I have listened to a lot of presentations. We talk about detection, but we also have to get to the root cause. What is happening there is </w:t>
      </w:r>
      <w:r>
        <w:t xml:space="preserve">that </w:t>
      </w:r>
      <w:r>
        <w:t>we are looking at the i</w:t>
      </w:r>
      <w:r>
        <w:t>nfluence of the poultry production system on a whole range of pathogens that are being generated by the practices and the various factors that were mentioned earlier in terms of the influenza virus, antimicrobial resistance, food borne pathogens, et</w:t>
      </w:r>
      <w:r>
        <w:t>c</w:t>
      </w:r>
      <w:r>
        <w:t xml:space="preserve">. </w:t>
      </w:r>
    </w:p>
    <w:p w:rsidR="009E134E" w:rsidP="009E134E">
      <w:pPr>
        <w:pStyle w:val="Answer"/>
      </w:pPr>
      <w:r>
        <w:t xml:space="preserve">In </w:t>
      </w:r>
      <w:r>
        <w:t xml:space="preserve">the end, there is an impact on humans—they get sick—but the driver in the background is the behaviours and the practices of farmers in how the animals are being produced. It is not just the farmers; there is a whole production chain after that. There is a </w:t>
      </w:r>
      <w:r>
        <w:t>value chain. There are transporters</w:t>
      </w:r>
      <w:r>
        <w:t xml:space="preserve"> and</w:t>
      </w:r>
      <w:r>
        <w:t xml:space="preserve"> wet markets. There are a whole range of activities that need to be considered, and that requires a </w:t>
      </w:r>
      <w:r>
        <w:t>“One Health”</w:t>
      </w:r>
      <w:r>
        <w:t xml:space="preserve"> approach. I am a veterinarian, so I look at particular animal pathogens, and then I realise that, actual</w:t>
      </w:r>
      <w:r>
        <w:t>ly, it is about what humans</w:t>
      </w:r>
      <w:r>
        <w:t xml:space="preserve"> do</w:t>
      </w:r>
      <w:r>
        <w:t xml:space="preserve">, </w:t>
      </w:r>
      <w:r>
        <w:t>how</w:t>
      </w:r>
      <w:r>
        <w:t xml:space="preserve"> they handle the animals</w:t>
      </w:r>
      <w:r>
        <w:t>,</w:t>
      </w:r>
      <w:r>
        <w:t xml:space="preserve"> what they think is important and what is safe and what is not safe. </w:t>
      </w:r>
    </w:p>
    <w:p w:rsidR="009E134E" w:rsidP="009E134E">
      <w:pPr>
        <w:pStyle w:val="Answer"/>
      </w:pPr>
      <w:r>
        <w:t>It was through another UK Government-funded project in the past, the ZELS project, that I learnt the importance of the interac</w:t>
      </w:r>
      <w:r>
        <w:t>tion with social scientists, who helped me to understand why people behave in particular ways that will then influence the risk of emergence of pathogens.</w:t>
      </w:r>
    </w:p>
    <w:p w:rsidR="009E134E" w:rsidP="009E134E">
      <w:pPr>
        <w:pStyle w:val="Question"/>
        <w:numPr>
          <w:ilvl w:val="0"/>
          <w:numId w:val="9"/>
        </w:numPr>
      </w:pPr>
      <w:r w:rsidRPr="00B30CC4">
        <w:rPr>
          <w:b/>
        </w:rPr>
        <w:t>Chair:</w:t>
      </w:r>
      <w:r>
        <w:t xml:space="preserve"> Thank you, that is very clear. That prevention will be an important part of our inquiry. Profe</w:t>
      </w:r>
      <w:r>
        <w:t>ssor Cunningham, are there any examples from your area of practice?</w:t>
      </w:r>
    </w:p>
    <w:p w:rsidR="009E134E" w:rsidP="009E134E">
      <w:pPr>
        <w:pStyle w:val="Answer"/>
      </w:pPr>
      <w:r w:rsidRPr="00B30CC4">
        <w:rPr>
          <w:b/>
          <w:i/>
        </w:rPr>
        <w:t>Professor Cunningham:</w:t>
      </w:r>
      <w:r>
        <w:t xml:space="preserve"> There are very few real examples of a </w:t>
      </w:r>
      <w:r>
        <w:t>“One Health” approach</w:t>
      </w:r>
      <w:r>
        <w:t xml:space="preserve">, but one of the best ones I am aware of—and we have </w:t>
      </w:r>
      <w:r>
        <w:t xml:space="preserve">already </w:t>
      </w:r>
      <w:r>
        <w:t xml:space="preserve">heard it mentioned this morning—is when Nipah </w:t>
      </w:r>
      <w:r>
        <w:t>virus spilled over from bats to pigs and then from pigs to people in Malaysia and Singapore in 1998 and 1999. A lot of people lost their lives, and the pig industry was pretty much destroyed in that part of the world. A lot of people lost their livelihoods</w:t>
      </w:r>
      <w:r>
        <w:t xml:space="preserve"> as well. </w:t>
      </w:r>
    </w:p>
    <w:p w:rsidR="009E134E" w:rsidP="009E134E">
      <w:pPr>
        <w:pStyle w:val="Answer"/>
      </w:pPr>
      <w:r>
        <w:t>It turns out that the way this happened was that there was encroachment of pig farming into wildlife habitat, and there was also intensification of the pig farming with very little biosecurity. To help make the pig farms more profitable, there w</w:t>
      </w:r>
      <w:r>
        <w:t xml:space="preserve">as co-location with fruit orchards, which brought fruit bats to the sites, and there was direct or indirect transmission of the virus from the bats to the pigs, and eventually from the pigs to people. This was over 25 years ago. </w:t>
      </w:r>
    </w:p>
    <w:p w:rsidR="009E134E" w:rsidP="009E134E">
      <w:pPr>
        <w:pStyle w:val="Answer"/>
      </w:pPr>
      <w:r>
        <w:t xml:space="preserve">Rather than the Malaysian </w:t>
      </w:r>
      <w:r>
        <w:t>Government abandoning pig farming—the pig farms were pretty much wiped out; they had to cull virtually all the pigs in the country—they made it illegal to encroach into wildlife habitat with pig farming and made it illegal to have co-location of fruit orch</w:t>
      </w:r>
      <w:r>
        <w:t>ards with pig farms. Since then, they have a pig industry again, but there has not been another single documented spillover of Nipah virus, yet there are probably as many fruit bats with as much Nipah virus circulating among them in that country. That appr</w:t>
      </w:r>
      <w:r>
        <w:t>oach benefits humans, domesticated animals and wildlife.</w:t>
      </w:r>
    </w:p>
    <w:p w:rsidR="009E134E" w:rsidP="009E134E">
      <w:pPr>
        <w:pStyle w:val="Remark"/>
      </w:pPr>
      <w:r w:rsidRPr="00B30CC4">
        <w:rPr>
          <w:b/>
        </w:rPr>
        <w:t>Chair:</w:t>
      </w:r>
      <w:r>
        <w:t xml:space="preserve"> That is very helpful and very clear. Thank you very much for that illustration. I will ask my colleagues to ask some questions, starting with Rebecca Long Bailey and then Dawn Butler.</w:t>
      </w:r>
    </w:p>
    <w:p w:rsidR="009E134E" w:rsidP="009E134E">
      <w:pPr>
        <w:pStyle w:val="Question"/>
        <w:numPr>
          <w:ilvl w:val="0"/>
          <w:numId w:val="9"/>
        </w:numPr>
      </w:pPr>
      <w:r w:rsidRPr="00B30CC4">
        <w:rPr>
          <w:b/>
        </w:rPr>
        <w:t>Rebecca</w:t>
      </w:r>
      <w:r w:rsidRPr="00B30CC4">
        <w:rPr>
          <w:b/>
        </w:rPr>
        <w:t xml:space="preserve"> Long Bailey:</w:t>
      </w:r>
      <w:r>
        <w:t xml:space="preserve"> Thank you. What lessons have been learnt from the covid-19 pandemic that can </w:t>
      </w:r>
      <w:r>
        <w:t xml:space="preserve">be </w:t>
      </w:r>
      <w:r>
        <w:t xml:space="preserve">applied to </w:t>
      </w:r>
      <w:r>
        <w:t>“O</w:t>
      </w:r>
      <w:r>
        <w:t>ne</w:t>
      </w:r>
      <w:r>
        <w:t xml:space="preserve"> H</w:t>
      </w:r>
      <w:r>
        <w:t>ealth</w:t>
      </w:r>
      <w:r>
        <w:t>”</w:t>
      </w:r>
      <w:r>
        <w:t xml:space="preserve"> approaches in preventing emerging diseases, Professor Cunningham?</w:t>
      </w:r>
      <w:r>
        <w:t xml:space="preserve"> </w:t>
      </w:r>
    </w:p>
    <w:p w:rsidR="009E134E" w:rsidP="009E134E">
      <w:pPr>
        <w:pStyle w:val="Answer"/>
      </w:pPr>
      <w:r w:rsidRPr="00B30CC4">
        <w:rPr>
          <w:b/>
          <w:i/>
        </w:rPr>
        <w:t>Professor Cunningham:</w:t>
      </w:r>
      <w:r>
        <w:t xml:space="preserve"> The covid-19 pandemic has really brought to the f</w:t>
      </w:r>
      <w:r>
        <w:t xml:space="preserve">ore the importance of not thinking of human beings as separate but, as Professor Pfeiffer said, </w:t>
      </w:r>
      <w:r>
        <w:t xml:space="preserve">as </w:t>
      </w:r>
      <w:r>
        <w:t>a part of the ecosystem. However</w:t>
      </w:r>
      <w:r>
        <w:t>,</w:t>
      </w:r>
      <w:r>
        <w:t xml:space="preserve"> this virus got into people, it almost certainly had an origin in a wild species—probably a species of wild bat, but that ha</w:t>
      </w:r>
      <w:r>
        <w:t xml:space="preserve">s not been proved. It is the way people interact with animals, that human-animal, human-wildlife interface, and the way that we change that with changes in our activities that cause the risks. </w:t>
      </w:r>
    </w:p>
    <w:p w:rsidR="009E134E" w:rsidP="009E134E">
      <w:pPr>
        <w:pStyle w:val="Answer"/>
      </w:pPr>
      <w:r>
        <w:t>I completely agree with Professor Pfeiffer that we should be l</w:t>
      </w:r>
      <w:r>
        <w:t>ooking far more at prevention. Yes, preparedness and response and being ready for these things is really important, but rather than just waiting for the next thing to happen why do</w:t>
      </w:r>
      <w:r>
        <w:t>n’t</w:t>
      </w:r>
      <w:r>
        <w:t xml:space="preserve"> we try to stop it happening in the first place? This has not been in the</w:t>
      </w:r>
      <w:r>
        <w:t xml:space="preserve"> consciousness before. </w:t>
      </w:r>
      <w:r>
        <w:t>I think t</w:t>
      </w:r>
      <w:r>
        <w:t>hat is going be the main lesson to learn from the covid-19 pandemic. Having said that, you will be aware of the current negotiations for a pandemic instrument, an international pandemic accord, and prevention is hardly menti</w:t>
      </w:r>
      <w:r>
        <w:t>oned in that at the moment. That is all about preparedness and response. It needs to be totally focused on prevention.</w:t>
      </w:r>
      <w:r>
        <w:t xml:space="preserve"> </w:t>
      </w:r>
    </w:p>
    <w:p w:rsidR="009E134E" w:rsidP="00044ACB">
      <w:pPr>
        <w:pStyle w:val="Question"/>
        <w:numPr>
          <w:ilvl w:val="0"/>
          <w:numId w:val="0"/>
        </w:numPr>
        <w:ind w:left="794"/>
      </w:pPr>
      <w:r w:rsidRPr="00D62B14">
        <w:rPr>
          <w:b/>
        </w:rPr>
        <w:t>Rebecca Long Bailey:</w:t>
      </w:r>
      <w:r>
        <w:t xml:space="preserve"> Thank you. Professor Pfeiffer.</w:t>
      </w:r>
    </w:p>
    <w:p w:rsidR="009E134E" w:rsidP="009E134E">
      <w:pPr>
        <w:pStyle w:val="Answer"/>
      </w:pPr>
      <w:r w:rsidRPr="00D62B14">
        <w:rPr>
          <w:b/>
          <w:i/>
        </w:rPr>
        <w:t>Professor Pfeiffer:</w:t>
      </w:r>
      <w:r>
        <w:t xml:space="preserve"> I have to repeat what Professor Cunningham just said. In additio</w:t>
      </w:r>
      <w:r>
        <w:t xml:space="preserve">n, one thing is the size in the background, while the other aspect is how Government or the policymakers or the different sectors within </w:t>
      </w:r>
      <w:r>
        <w:t>Government work together. There are some huge lessons to be learnt</w:t>
      </w:r>
      <w:r>
        <w:t>;</w:t>
      </w:r>
      <w:r>
        <w:t xml:space="preserve"> some countries have and others have not. I often ge</w:t>
      </w:r>
      <w:r>
        <w:t xml:space="preserve">t asked which country has a really good example of how the </w:t>
      </w:r>
      <w:r>
        <w:t>“O</w:t>
      </w:r>
      <w:r>
        <w:t>ne</w:t>
      </w:r>
      <w:r>
        <w:t xml:space="preserve"> H</w:t>
      </w:r>
      <w:r>
        <w:t>ealth</w:t>
      </w:r>
      <w:r>
        <w:t>”</w:t>
      </w:r>
      <w:r>
        <w:t xml:space="preserve"> approach can be done, and there are very few. One example that we have is connected to the research that started in </w:t>
      </w:r>
      <w:r>
        <w:t xml:space="preserve">around </w:t>
      </w:r>
      <w:r>
        <w:t>2010 for the ZELS project where we worked with Bangladesh. It</w:t>
      </w:r>
      <w:r>
        <w:t xml:space="preserve"> has a </w:t>
      </w:r>
      <w:r>
        <w:t>One Health</w:t>
      </w:r>
      <w:r>
        <w:t xml:space="preserve"> </w:t>
      </w:r>
      <w:r>
        <w:t>S</w:t>
      </w:r>
      <w:r>
        <w:t xml:space="preserve">ecretariat in Government where they meet on a regular basis, and they take information from different sources and inform decision making in that way. Nothing is perfect, of course, but this is a good start. We need to see that happening </w:t>
      </w:r>
      <w:r>
        <w:t xml:space="preserve">in more places. In some societies, that is much harder to achieve. </w:t>
      </w:r>
    </w:p>
    <w:p w:rsidR="009E134E" w:rsidP="009E134E">
      <w:pPr>
        <w:pStyle w:val="Answer"/>
      </w:pPr>
      <w:r>
        <w:t xml:space="preserve">The original </w:t>
      </w:r>
      <w:r>
        <w:t>c</w:t>
      </w:r>
      <w:r>
        <w:t xml:space="preserve">ovid outbreak is a classic example of where there was not a </w:t>
      </w:r>
      <w:r>
        <w:t>“One Health” approach</w:t>
      </w:r>
      <w:r>
        <w:t xml:space="preserve"> used in mainland China. It is very obvious. It was very much driven by the human health sect</w:t>
      </w:r>
      <w:r>
        <w:t xml:space="preserve">or. Whether they have learnt the lesson I do not know, but we cannot allow this sort of thing to happen again. The science is one thing, but let us also look at how policymakers work. </w:t>
      </w:r>
    </w:p>
    <w:p w:rsidR="009E134E" w:rsidP="009E134E">
      <w:pPr>
        <w:pStyle w:val="Answer"/>
      </w:pPr>
      <w:r>
        <w:t>As part of the One Health Poultry Hub, UKRI requires us to have impact,</w:t>
      </w:r>
      <w:r>
        <w:t xml:space="preserve"> and impact is about what happens at the policy level</w:t>
      </w:r>
      <w:r>
        <w:t>.</w:t>
      </w:r>
      <w:r>
        <w:t xml:space="preserve"> </w:t>
      </w:r>
      <w:r>
        <w:t>S</w:t>
      </w:r>
      <w:r>
        <w:t xml:space="preserve">o we are now talking to Government Departments and trying to get them to talk to each other. In Vietnam we have done it, and just recently </w:t>
      </w:r>
      <w:r>
        <w:t xml:space="preserve">in </w:t>
      </w:r>
      <w:r>
        <w:t xml:space="preserve">Bangladesh. India is very complicated. </w:t>
      </w:r>
      <w:r>
        <w:t xml:space="preserve">Just imagine. </w:t>
      </w:r>
      <w:r>
        <w:t>Bangl</w:t>
      </w:r>
      <w:r>
        <w:t>adesh is complicated. I was part of the process in Vietnam. Then you begin to realise it is a lot about political economy. I as a veterinarian do not have a clue how you examine these kinds of things. Who has the power? Who is it that you have to have at t</w:t>
      </w:r>
      <w:r>
        <w:t xml:space="preserve">he table? </w:t>
      </w:r>
    </w:p>
    <w:p w:rsidR="009E134E" w:rsidP="009E134E">
      <w:pPr>
        <w:pStyle w:val="Answer"/>
      </w:pPr>
      <w:r>
        <w:t xml:space="preserve">A useful and effective approach to the next pandemic in each country will also depend on how well the power relationships within that particular political system are arranged and where </w:t>
      </w:r>
      <w:r>
        <w:t>“One Health”</w:t>
      </w:r>
      <w:r>
        <w:t xml:space="preserve"> actually has been able to adopt it within that </w:t>
      </w:r>
      <w:r>
        <w:t>system. There is a lot of work that still needs to be done. That is work outside the UK, elsewhere in the parts of the world that were mentioned before, where those pandemic risks are much higher than they are in Europe or the UK.</w:t>
      </w:r>
    </w:p>
    <w:p w:rsidR="009E134E" w:rsidP="009E134E">
      <w:pPr>
        <w:pStyle w:val="Question"/>
        <w:numPr>
          <w:ilvl w:val="0"/>
          <w:numId w:val="9"/>
        </w:numPr>
      </w:pPr>
      <w:r w:rsidRPr="00D62B14">
        <w:rPr>
          <w:b/>
        </w:rPr>
        <w:t>Rebecca Long Bailey:</w:t>
      </w:r>
      <w:r>
        <w:t xml:space="preserve"> Prof</w:t>
      </w:r>
      <w:r>
        <w:t xml:space="preserve">essor Cunningham, you mentioned the world pandemic accord and how prevention was missing from that. On that theme, what actionable policies and strategies would you like to see in there on prevention, and what support is needed from Governments across the </w:t>
      </w:r>
      <w:r>
        <w:t xml:space="preserve">world to include those as disciplines within a </w:t>
      </w:r>
      <w:r>
        <w:t>“One Health”</w:t>
      </w:r>
      <w:r>
        <w:t xml:space="preserve"> approach?</w:t>
      </w:r>
    </w:p>
    <w:p w:rsidR="009E134E" w:rsidP="009E134E">
      <w:pPr>
        <w:pStyle w:val="Answer"/>
      </w:pPr>
      <w:r w:rsidRPr="00D62B14">
        <w:rPr>
          <w:b/>
          <w:i/>
        </w:rPr>
        <w:t>Professor Cunningham:</w:t>
      </w:r>
      <w:r>
        <w:t xml:space="preserve"> We talk about all these diseases coming from wildlife. We know of about 260, and </w:t>
      </w:r>
      <w:r>
        <w:t>it has been estimated that there</w:t>
      </w:r>
      <w:r>
        <w:t xml:space="preserve"> might be up to 700,000, or possibly more, </w:t>
      </w:r>
      <w:r>
        <w:t xml:space="preserve">potentially </w:t>
      </w:r>
      <w:r>
        <w:t xml:space="preserve">zoonotic viruses in wildlife. There are some people who want to take the approach that we should try to find out what all those </w:t>
      </w:r>
      <w:r>
        <w:t>are</w:t>
      </w:r>
      <w:r>
        <w:t xml:space="preserve"> and develop vaccines and therapeutics against them all</w:t>
      </w:r>
      <w:r>
        <w:t>,</w:t>
      </w:r>
      <w:r>
        <w:t xml:space="preserve"> even if it is just done by family. We need to understand</w:t>
      </w:r>
      <w:r>
        <w:t xml:space="preserve"> that that is not the threat. Humanity has lived with those until now</w:t>
      </w:r>
      <w:r>
        <w:t>.</w:t>
      </w:r>
      <w:r>
        <w:t xml:space="preserve"> </w:t>
      </w:r>
      <w:r>
        <w:t>N</w:t>
      </w:r>
      <w:r>
        <w:t xml:space="preserve">ow they are becoming a problem for us increasingly, and it is because of what we are </w:t>
      </w:r>
      <w:r>
        <w:t>doing as human beings, our activities and our socioeconomic drivers. We need to look at that carefu</w:t>
      </w:r>
      <w:r>
        <w:t xml:space="preserve">lly. </w:t>
      </w:r>
    </w:p>
    <w:p w:rsidR="009E134E" w:rsidP="009E134E">
      <w:pPr>
        <w:pStyle w:val="Answer"/>
      </w:pPr>
      <w:r>
        <w:t xml:space="preserve">One very superficial thing that we could possibly do is that, whenever there is a major infrastructure project or something that is going to change that human-wildlife interface to some degree, there is a </w:t>
      </w:r>
      <w:r>
        <w:t>“One Health”</w:t>
      </w:r>
      <w:r>
        <w:t xml:space="preserve"> impact assessment</w:t>
      </w:r>
      <w:r>
        <w:t>—</w:t>
      </w:r>
      <w:r>
        <w:t xml:space="preserve">not just infectious </w:t>
      </w:r>
      <w:r>
        <w:t xml:space="preserve">disease but non-infectious disease as well. What might that do? </w:t>
      </w:r>
      <w:r>
        <w:t>“</w:t>
      </w:r>
      <w:r>
        <w:t xml:space="preserve">One </w:t>
      </w:r>
      <w:r>
        <w:t>H</w:t>
      </w:r>
      <w:r>
        <w:t>ealth</w:t>
      </w:r>
      <w:r>
        <w:t>”</w:t>
      </w:r>
      <w:r>
        <w:t xml:space="preserve"> impact assessments should be embedded into our socioeconomic activities. That would be a start, but it needs to go further than that.</w:t>
      </w:r>
    </w:p>
    <w:p w:rsidR="009E134E" w:rsidP="00843AE9">
      <w:pPr>
        <w:pStyle w:val="Question"/>
        <w:numPr>
          <w:ilvl w:val="0"/>
          <w:numId w:val="0"/>
        </w:numPr>
        <w:ind w:left="794"/>
      </w:pPr>
      <w:r w:rsidRPr="00D62B14">
        <w:rPr>
          <w:b/>
        </w:rPr>
        <w:t>Rebecca Long Bailey:</w:t>
      </w:r>
      <w:r>
        <w:t xml:space="preserve"> Thank you. Professor Pfe</w:t>
      </w:r>
      <w:r>
        <w:t>iffer.</w:t>
      </w:r>
    </w:p>
    <w:p w:rsidR="009E134E" w:rsidP="009E134E">
      <w:pPr>
        <w:pStyle w:val="Answer"/>
      </w:pPr>
      <w:r w:rsidRPr="00D62B14">
        <w:rPr>
          <w:b/>
          <w:i/>
        </w:rPr>
        <w:t>Professor Pfeiffer:</w:t>
      </w:r>
      <w:r>
        <w:t xml:space="preserve"> Right at the beginning of the pandemic, I used the term </w:t>
      </w:r>
      <w:r>
        <w:t>“‘</w:t>
      </w:r>
      <w:r>
        <w:t>One Health</w:t>
      </w:r>
      <w:r>
        <w:t>’</w:t>
      </w:r>
      <w:r>
        <w:t xml:space="preserve"> risk governance at a world level”. We have the Security Council. Why do</w:t>
      </w:r>
      <w:r>
        <w:t>n’t</w:t>
      </w:r>
      <w:r>
        <w:t xml:space="preserve"> we have something like a </w:t>
      </w:r>
      <w:r>
        <w:t>“One Health”</w:t>
      </w:r>
      <w:r>
        <w:t xml:space="preserve"> risk governance council? I am probably naive i</w:t>
      </w:r>
      <w:r>
        <w:t xml:space="preserve">n terms of what is possible or not. This situation demonstrated </w:t>
      </w:r>
      <w:r>
        <w:t xml:space="preserve">that </w:t>
      </w:r>
      <w:r>
        <w:t xml:space="preserve">we are all in the same boat. We are on this planet, we are dependent on each other, and we are acting each for us, just for us. We are trying to protect ourselves. </w:t>
      </w:r>
    </w:p>
    <w:p w:rsidR="009E134E" w:rsidP="009E134E">
      <w:pPr>
        <w:pStyle w:val="Answer"/>
      </w:pPr>
      <w:r>
        <w:t>In some ways, this was</w:t>
      </w:r>
      <w:r>
        <w:t xml:space="preserve"> probably just a trial run. The next thing might be much more complex and much more dangerous. In fact, we were probably protected by China having the lockdown fairly early in Wuhan. If that had not happened, I do not want to </w:t>
      </w:r>
      <w:r>
        <w:t>think</w:t>
      </w:r>
      <w:r>
        <w:t xml:space="preserve"> how quickly it might hav</w:t>
      </w:r>
      <w:r>
        <w:t xml:space="preserve">e gone around the world. It needs much more of a unified response, which is very difficult to achieve, and I realise that. It needs lobbying. </w:t>
      </w:r>
    </w:p>
    <w:p w:rsidR="00D300B8" w:rsidP="009E134E">
      <w:pPr>
        <w:pStyle w:val="Answer"/>
      </w:pPr>
      <w:r>
        <w:t>Coming back to what was mentioned about Dame Sally Davies, it is about going around lobbying and speaking up at i</w:t>
      </w:r>
      <w:r>
        <w:t xml:space="preserve">nternational fora regularly so that it gains traction, because they are all affected by it and they are all worried about it. That is one thing I would suggest. </w:t>
      </w:r>
    </w:p>
    <w:p w:rsidR="009E134E" w:rsidP="009E134E">
      <w:pPr>
        <w:pStyle w:val="Answer"/>
      </w:pPr>
      <w:r>
        <w:t>There are plenty of other things we could talk about, but I want to keep it short. By the way,</w:t>
      </w:r>
      <w:r>
        <w:t xml:space="preserve"> I should mention the SDGs. I always think the SDGs are part of this game, and </w:t>
      </w:r>
      <w:r>
        <w:t>“One Health”</w:t>
      </w:r>
      <w:r>
        <w:t xml:space="preserve"> is in there. Let</w:t>
      </w:r>
      <w:r>
        <w:t>’</w:t>
      </w:r>
      <w:r>
        <w:t>s not forget about it. I will stop there.</w:t>
      </w:r>
    </w:p>
    <w:p w:rsidR="003E2FE6" w:rsidP="009E134E">
      <w:pPr>
        <w:pStyle w:val="Remark"/>
      </w:pPr>
      <w:r w:rsidRPr="00D62B14">
        <w:rPr>
          <w:b/>
        </w:rPr>
        <w:t>Rebecca Long Bailey:</w:t>
      </w:r>
      <w:r>
        <w:t xml:space="preserve"> Thank you.</w:t>
      </w:r>
    </w:p>
    <w:p w:rsidR="009E134E" w:rsidP="009E134E">
      <w:pPr>
        <w:pStyle w:val="Question"/>
        <w:numPr>
          <w:ilvl w:val="0"/>
          <w:numId w:val="9"/>
        </w:numPr>
      </w:pPr>
      <w:r w:rsidRPr="00D62B14">
        <w:rPr>
          <w:b/>
        </w:rPr>
        <w:t>Chair:</w:t>
      </w:r>
      <w:r>
        <w:t xml:space="preserve"> On the question of an impact assessment for a </w:t>
      </w:r>
      <w:r>
        <w:t xml:space="preserve">“One Health” </w:t>
      </w:r>
      <w:r>
        <w:t>approac</w:t>
      </w:r>
      <w:r>
        <w:t>h, Professor Cunningham, have you had a chance to look at the biosecurity strategy that was published yesterday?</w:t>
      </w:r>
    </w:p>
    <w:p w:rsidR="009E134E" w:rsidP="009E134E">
      <w:pPr>
        <w:pStyle w:val="Answer"/>
      </w:pPr>
      <w:r w:rsidRPr="00D62B14">
        <w:rPr>
          <w:b/>
          <w:i/>
        </w:rPr>
        <w:t>Professor Cunningham:</w:t>
      </w:r>
      <w:r>
        <w:t xml:space="preserve"> No, I have not.</w:t>
      </w:r>
    </w:p>
    <w:p w:rsidR="009E134E" w:rsidP="009E134E">
      <w:pPr>
        <w:pStyle w:val="Remark"/>
      </w:pPr>
      <w:r w:rsidRPr="00D62B14">
        <w:rPr>
          <w:b/>
        </w:rPr>
        <w:t>Chair:</w:t>
      </w:r>
      <w:r>
        <w:t xml:space="preserve"> </w:t>
      </w:r>
      <w:r>
        <w:t>It talks about “One Health” but i</w:t>
      </w:r>
      <w:r>
        <w:t xml:space="preserve">t stopped short of mentioning </w:t>
      </w:r>
      <w:r>
        <w:t>that, but</w:t>
      </w:r>
      <w:r>
        <w:t xml:space="preserve"> </w:t>
      </w:r>
      <w:r>
        <w:t>i</w:t>
      </w:r>
      <w:r>
        <w:t>f you have not had a cha</w:t>
      </w:r>
      <w:r>
        <w:t>nce to look at it</w:t>
      </w:r>
      <w:r>
        <w:t xml:space="preserve"> yet</w:t>
      </w:r>
      <w:r>
        <w:t xml:space="preserve">, it would be unfair to ask you some detailed questions about it. Thank you very much. </w:t>
      </w:r>
    </w:p>
    <w:p w:rsidR="009E134E" w:rsidP="009E134E">
      <w:pPr>
        <w:pStyle w:val="Question"/>
        <w:numPr>
          <w:ilvl w:val="0"/>
          <w:numId w:val="9"/>
        </w:numPr>
      </w:pPr>
      <w:r w:rsidRPr="00D62B14">
        <w:rPr>
          <w:b/>
        </w:rPr>
        <w:t>Dawn Butler:</w:t>
      </w:r>
      <w:r>
        <w:t xml:space="preserve"> I have one quick question. Thank you very much for your evidence today. I think you are right; we have not really spoken about </w:t>
      </w:r>
      <w:r>
        <w:t>prevent</w:t>
      </w:r>
      <w:r>
        <w:t>ion very much, and that is probably for a number of reasons such as humans not wanting to take responsibility for the role that they play in a pandemic</w:t>
      </w:r>
      <w:r>
        <w:t>, but also</w:t>
      </w:r>
      <w:r>
        <w:t xml:space="preserve"> profit margins. As you were speaking, I was thinking that there will be people thinking, “Oh, </w:t>
      </w:r>
      <w:r>
        <w:t>yes, but the more hens we can cram into the cage the more profit we are going to make,” and not thinking about the long</w:t>
      </w:r>
      <w:r>
        <w:t>er</w:t>
      </w:r>
      <w:r>
        <w:t xml:space="preserve">-term health implications and benefits. Is what you would request from Government to have a </w:t>
      </w:r>
      <w:r>
        <w:t>“One Health”</w:t>
      </w:r>
      <w:r>
        <w:t xml:space="preserve"> Minister? Do you think that is the pivotal thing that leads to everything else like a </w:t>
      </w:r>
      <w:r>
        <w:t>“One Health”</w:t>
      </w:r>
      <w:r>
        <w:t xml:space="preserve"> assessment and the </w:t>
      </w:r>
      <w:r>
        <w:t>“One Health”</w:t>
      </w:r>
      <w:r>
        <w:t xml:space="preserve"> risk governance? That is to Professor Cunningham.</w:t>
      </w:r>
    </w:p>
    <w:p w:rsidR="009E134E" w:rsidP="009E134E">
      <w:pPr>
        <w:pStyle w:val="Answer"/>
      </w:pPr>
      <w:r w:rsidRPr="00D62B14">
        <w:rPr>
          <w:b/>
          <w:i/>
        </w:rPr>
        <w:t>Professor Cunningham:</w:t>
      </w:r>
      <w:r>
        <w:t xml:space="preserve"> </w:t>
      </w:r>
      <w:r>
        <w:t>“</w:t>
      </w:r>
      <w:r>
        <w:t>One</w:t>
      </w:r>
      <w:r>
        <w:t xml:space="preserve"> H</w:t>
      </w:r>
      <w:r>
        <w:t>ealth</w:t>
      </w:r>
      <w:r>
        <w:t>”</w:t>
      </w:r>
      <w:r>
        <w:t xml:space="preserve"> governance is really important. It is t</w:t>
      </w:r>
      <w:r>
        <w:t xml:space="preserve">he crux of the matter. I am not sure that a </w:t>
      </w:r>
      <w:r>
        <w:t>“One Health”</w:t>
      </w:r>
      <w:r>
        <w:t xml:space="preserve"> Minister would be the way to go. </w:t>
      </w:r>
      <w:r>
        <w:t>“</w:t>
      </w:r>
      <w:r>
        <w:t xml:space="preserve">One </w:t>
      </w:r>
      <w:r>
        <w:t>H</w:t>
      </w:r>
      <w:r>
        <w:t>ealth</w:t>
      </w:r>
      <w:r>
        <w:t>”</w:t>
      </w:r>
      <w:r>
        <w:t xml:space="preserve"> should be embedded in every Government Department, including the Treasury. </w:t>
      </w:r>
      <w:r>
        <w:t>I also think that i</w:t>
      </w:r>
      <w:r>
        <w:t>t should not be functionally managed by individual Departme</w:t>
      </w:r>
      <w:r>
        <w:t xml:space="preserve">nts. There should be a central </w:t>
      </w:r>
      <w:r>
        <w:t>“One Health”</w:t>
      </w:r>
      <w:r>
        <w:t>—</w:t>
      </w:r>
      <w:r>
        <w:t xml:space="preserve">almost like the secretariat that Dirk mentioned in Bangladesh. </w:t>
      </w:r>
      <w:r>
        <w:t xml:space="preserve">Perhaps </w:t>
      </w:r>
      <w:r>
        <w:t xml:space="preserve">in </w:t>
      </w:r>
      <w:r>
        <w:t xml:space="preserve">something like </w:t>
      </w:r>
      <w:r>
        <w:t xml:space="preserve">the Cabinet Office </w:t>
      </w:r>
      <w:r>
        <w:t xml:space="preserve">there should be </w:t>
      </w:r>
      <w:r>
        <w:t xml:space="preserve">a </w:t>
      </w:r>
      <w:r>
        <w:t>“One Health”</w:t>
      </w:r>
      <w:r>
        <w:t xml:space="preserve"> lead who is managing, at least functionally, the </w:t>
      </w:r>
      <w:r>
        <w:t>“One Health”</w:t>
      </w:r>
      <w:r>
        <w:t xml:space="preserve"> units or se</w:t>
      </w:r>
      <w:r>
        <w:t xml:space="preserve">ctions within the Government Departments and making sure that they are in constant communication. I have thought about how we do </w:t>
      </w:r>
      <w:r>
        <w:t>“One Health”</w:t>
      </w:r>
      <w:r>
        <w:t xml:space="preserve"> governance a lot being on this One Health </w:t>
      </w:r>
      <w:r>
        <w:t>H</w:t>
      </w:r>
      <w:r>
        <w:t>igh-</w:t>
      </w:r>
      <w:r>
        <w:t>L</w:t>
      </w:r>
      <w:r>
        <w:t xml:space="preserve">evel </w:t>
      </w:r>
      <w:r>
        <w:t>E</w:t>
      </w:r>
      <w:r>
        <w:t xml:space="preserve">xpert </w:t>
      </w:r>
      <w:r>
        <w:t>P</w:t>
      </w:r>
      <w:r>
        <w:t>anel, and there isn</w:t>
      </w:r>
      <w:r>
        <w:t>’</w:t>
      </w:r>
      <w:r>
        <w:t xml:space="preserve">t a really easy system that fits </w:t>
      </w:r>
      <w:r>
        <w:t>the way things are done now.</w:t>
      </w:r>
      <w:r>
        <w:t xml:space="preserve"> </w:t>
      </w:r>
    </w:p>
    <w:p w:rsidR="009E134E" w:rsidP="0019428C">
      <w:pPr>
        <w:pStyle w:val="Question"/>
        <w:numPr>
          <w:ilvl w:val="0"/>
          <w:numId w:val="0"/>
        </w:numPr>
        <w:ind w:left="794"/>
      </w:pPr>
      <w:r w:rsidRPr="00D62B14">
        <w:rPr>
          <w:b/>
        </w:rPr>
        <w:t>Dawn Butler:</w:t>
      </w:r>
      <w:r>
        <w:t xml:space="preserve"> That is interesting, thank you. Professor Pfeiffer.</w:t>
      </w:r>
    </w:p>
    <w:p w:rsidR="009E134E" w:rsidP="009E134E">
      <w:pPr>
        <w:pStyle w:val="Answer"/>
      </w:pPr>
      <w:r w:rsidRPr="00D62B14">
        <w:rPr>
          <w:b/>
          <w:i/>
        </w:rPr>
        <w:t>Professor Pfeiffer:</w:t>
      </w:r>
      <w:r>
        <w:t xml:space="preserve"> Just following on from what Professor Cunningham said, it needs to be adapted to the political system in the country that you are in. You can</w:t>
      </w:r>
      <w:r>
        <w:t>not generalise. It needs to be evaluated by specialists in that field. How can you truly influence policy and bring everybody together? That is hard because we cannot have a single recipe. It has to be tested in different contexts. We are all still learnin</w:t>
      </w:r>
      <w:r>
        <w:t xml:space="preserve">g. We all realise we failed completely with covid. </w:t>
      </w:r>
      <w:r>
        <w:t xml:space="preserve">We completely failed, I would say. </w:t>
      </w:r>
      <w:r>
        <w:t>We were pretty good with the response, to an extent, as a global community, but that was about it. What is it that needs to be done in these different systems? The secret</w:t>
      </w:r>
      <w:r>
        <w:t xml:space="preserve">ariat from Bangladesh is one example. I am pretty sure that in Vietnam one would have to use a different approach, and I would not know what that is. That requires policy experts who have experience with these political systems </w:t>
      </w:r>
      <w:r>
        <w:t xml:space="preserve">to define or </w:t>
      </w:r>
      <w:r>
        <w:t>come up with id</w:t>
      </w:r>
      <w:r>
        <w:t>eas of what would be suitable there.</w:t>
      </w:r>
    </w:p>
    <w:p w:rsidR="009E134E" w:rsidP="009E134E">
      <w:pPr>
        <w:pStyle w:val="Remark"/>
      </w:pPr>
      <w:r w:rsidRPr="00D62B14">
        <w:rPr>
          <w:b/>
        </w:rPr>
        <w:t>Dawn Butler:</w:t>
      </w:r>
      <w:r>
        <w:t xml:space="preserve"> Thank you very much. Thank you, Chair.</w:t>
      </w:r>
    </w:p>
    <w:p w:rsidR="009E134E" w:rsidP="009E134E">
      <w:pPr>
        <w:pStyle w:val="Question"/>
        <w:numPr>
          <w:ilvl w:val="0"/>
          <w:numId w:val="9"/>
        </w:numPr>
      </w:pPr>
      <w:r w:rsidRPr="00D62B14">
        <w:rPr>
          <w:b/>
        </w:rPr>
        <w:t>Stephen Metcalfe:</w:t>
      </w:r>
      <w:r>
        <w:t xml:space="preserve"> It is pretty clear from listening to your answers that the UK is a fair way off having an integrated </w:t>
      </w:r>
      <w:r>
        <w:t>“One Health”</w:t>
      </w:r>
      <w:r>
        <w:t xml:space="preserve"> biosecurity policy. What can we do </w:t>
      </w:r>
      <w:r>
        <w:t>about that? Is it actually possible? Can you see a way of it being achieved in the UK, or is the political system that Professor Pfeiffer talks about a barrier to it? Is it something we should be aspiring to, and can it be achieved? I would like to hear fr</w:t>
      </w:r>
      <w:r>
        <w:t>om both of you.</w:t>
      </w:r>
    </w:p>
    <w:p w:rsidR="009E134E" w:rsidP="009E134E">
      <w:pPr>
        <w:pStyle w:val="Answer"/>
      </w:pPr>
      <w:r w:rsidRPr="00D62B14">
        <w:rPr>
          <w:b/>
          <w:i/>
        </w:rPr>
        <w:t>Professor Cunningham:</w:t>
      </w:r>
      <w:r>
        <w:t xml:space="preserve"> We should definitely be aspiring to it. Some countries have </w:t>
      </w:r>
      <w:r>
        <w:t>“One Health”</w:t>
      </w:r>
      <w:r>
        <w:t xml:space="preserve"> plans. We do not have anything like that </w:t>
      </w:r>
      <w:r>
        <w:t>of which</w:t>
      </w:r>
      <w:r>
        <w:t xml:space="preserve"> I am aware. Maybe this biosecurity document is a start. From my understanding, most of the </w:t>
      </w:r>
      <w:r>
        <w:t>“One</w:t>
      </w:r>
      <w:r>
        <w:t xml:space="preserve"> Health”</w:t>
      </w:r>
      <w:r>
        <w:t xml:space="preserve"> area in Government is in the FCDO, but there is a </w:t>
      </w:r>
      <w:r>
        <w:t>“One Health”</w:t>
      </w:r>
      <w:r>
        <w:t xml:space="preserve"> unit in DEFRA. I do not know if there is a separate </w:t>
      </w:r>
      <w:r>
        <w:t>“One Health”</w:t>
      </w:r>
      <w:r>
        <w:t xml:space="preserve"> </w:t>
      </w:r>
      <w:r>
        <w:t>specific area in the Department of Health and Social Care or not. I suspect it is in FCDO because we think of the threa</w:t>
      </w:r>
      <w:r>
        <w:t xml:space="preserve">ts coming from somewhere else rather than being here. That is probably the case, but it is complacent to think that that is definitely the case. We are still finding new things that are endemic in our wildlife in the UK that we did not know were </w:t>
      </w:r>
      <w:r>
        <w:t xml:space="preserve">there </w:t>
      </w:r>
      <w:r>
        <w:t>in t</w:t>
      </w:r>
      <w:r>
        <w:t>he UK, some of which can be nasty zoonotic pathogens and some of which may have epidemic or pandemic potential. We should not be complacent and just think it is all coming from somewhere else.</w:t>
      </w:r>
    </w:p>
    <w:p w:rsidR="009E134E" w:rsidP="004E4DB3">
      <w:pPr>
        <w:pStyle w:val="Question"/>
        <w:numPr>
          <w:ilvl w:val="0"/>
          <w:numId w:val="0"/>
        </w:numPr>
        <w:ind w:left="794"/>
      </w:pPr>
      <w:r w:rsidRPr="00D62B14">
        <w:rPr>
          <w:b/>
        </w:rPr>
        <w:t>Stephen Metcalfe:</w:t>
      </w:r>
      <w:r>
        <w:t xml:space="preserve"> No, but you think it is possible to create a </w:t>
      </w:r>
      <w:r>
        <w:t>“One Health”</w:t>
      </w:r>
      <w:r>
        <w:t xml:space="preserve"> system in the UK.</w:t>
      </w:r>
    </w:p>
    <w:p w:rsidR="009E134E" w:rsidP="009E134E">
      <w:pPr>
        <w:pStyle w:val="Answer"/>
      </w:pPr>
      <w:r w:rsidRPr="00D62B14">
        <w:rPr>
          <w:b/>
          <w:i/>
        </w:rPr>
        <w:t>Professor Cunningham:</w:t>
      </w:r>
      <w:r>
        <w:t xml:space="preserve"> Definitely.</w:t>
      </w:r>
    </w:p>
    <w:p w:rsidR="009E134E" w:rsidP="004E4DB3">
      <w:pPr>
        <w:pStyle w:val="Question"/>
        <w:numPr>
          <w:ilvl w:val="0"/>
          <w:numId w:val="0"/>
        </w:numPr>
        <w:ind w:left="794"/>
      </w:pPr>
      <w:r w:rsidRPr="00D62B14">
        <w:rPr>
          <w:b/>
        </w:rPr>
        <w:t>Stephen Metcalfe:</w:t>
      </w:r>
      <w:r>
        <w:t xml:space="preserve"> It just requires political drive.</w:t>
      </w:r>
    </w:p>
    <w:p w:rsidR="009E134E" w:rsidP="009E134E">
      <w:pPr>
        <w:pStyle w:val="Answer"/>
      </w:pPr>
      <w:r w:rsidRPr="00D62B14">
        <w:rPr>
          <w:b/>
          <w:i/>
        </w:rPr>
        <w:t>Professor Cunningham:</w:t>
      </w:r>
      <w:r>
        <w:t xml:space="preserve"> Yes. It should be in every country.</w:t>
      </w:r>
    </w:p>
    <w:p w:rsidR="009E134E" w:rsidP="00DC3BCD">
      <w:pPr>
        <w:pStyle w:val="Question"/>
        <w:numPr>
          <w:ilvl w:val="0"/>
          <w:numId w:val="0"/>
        </w:numPr>
        <w:ind w:left="794"/>
      </w:pPr>
      <w:r w:rsidRPr="00D62B14">
        <w:rPr>
          <w:b/>
        </w:rPr>
        <w:t>Stephen Metcalfe:</w:t>
      </w:r>
      <w:r>
        <w:t xml:space="preserve"> Okay. Dirk, do you agree with that?</w:t>
      </w:r>
    </w:p>
    <w:p w:rsidR="009E134E" w:rsidP="009E134E">
      <w:pPr>
        <w:pStyle w:val="Answer"/>
      </w:pPr>
      <w:r w:rsidRPr="00D62B14">
        <w:rPr>
          <w:b/>
          <w:i/>
        </w:rPr>
        <w:t xml:space="preserve">Professor </w:t>
      </w:r>
      <w:r w:rsidRPr="00D62B14">
        <w:rPr>
          <w:b/>
          <w:i/>
        </w:rPr>
        <w:t>Pfeiffer:</w:t>
      </w:r>
      <w:r>
        <w:t xml:space="preserve"> I do. As a German, I can say that you are doing a lot better than 99% of the countries in the world</w:t>
      </w:r>
      <w:r>
        <w:t>, honestly</w:t>
      </w:r>
      <w:r>
        <w:t xml:space="preserve">. I worked for 11 years in New Zealand. I worked for seven years in the UK. I am now in Hong Kong. You are doing pretty well. You can do </w:t>
      </w:r>
      <w:r>
        <w:t>better, of course, and that is your strength—to reflect and challenge yourself and get better. I think you can.</w:t>
      </w:r>
    </w:p>
    <w:p w:rsidR="009E134E" w:rsidP="004E4DB3">
      <w:pPr>
        <w:pStyle w:val="Question"/>
        <w:numPr>
          <w:ilvl w:val="0"/>
          <w:numId w:val="0"/>
        </w:numPr>
        <w:ind w:left="794"/>
      </w:pPr>
      <w:r w:rsidRPr="00260F96">
        <w:rPr>
          <w:b/>
        </w:rPr>
        <w:t>Stephen Metcalfe:</w:t>
      </w:r>
      <w:r>
        <w:t xml:space="preserve"> </w:t>
      </w:r>
      <w:r>
        <w:t>That s</w:t>
      </w:r>
      <w:r>
        <w:t>ounds like my school report.</w:t>
      </w:r>
    </w:p>
    <w:p w:rsidR="009E134E" w:rsidP="009E134E">
      <w:pPr>
        <w:pStyle w:val="Answer"/>
      </w:pPr>
      <w:r w:rsidRPr="00D62B14">
        <w:rPr>
          <w:b/>
          <w:i/>
        </w:rPr>
        <w:t>Professor Pfeiffer:</w:t>
      </w:r>
      <w:r>
        <w:t xml:space="preserve"> </w:t>
      </w:r>
      <w:r>
        <w:t>But i</w:t>
      </w:r>
      <w:r>
        <w:t>t is not just about you; I am not blowing my own trumpet here</w:t>
      </w:r>
      <w:r>
        <w:t>, but</w:t>
      </w:r>
      <w:r>
        <w:t xml:space="preserve">, again, </w:t>
      </w:r>
      <w:r>
        <w:t xml:space="preserve">as mentioned by previous speakers, </w:t>
      </w:r>
      <w:r>
        <w:t xml:space="preserve">it is also about </w:t>
      </w:r>
      <w:r>
        <w:t xml:space="preserve">engagement with the international community. The people you have trained in your universities are your asset. They are in every country in the world. That is what you need to keep doing. </w:t>
      </w:r>
      <w:r>
        <w:t xml:space="preserve">As well </w:t>
      </w:r>
      <w:r>
        <w:t>as having the projects, you need to e</w:t>
      </w:r>
      <w:r>
        <w:t xml:space="preserve">ngage with the international community when it comes to research training where you also have projects in the countries. It was shocking when the budget was cut two years ago, including for </w:t>
      </w:r>
      <w:r>
        <w:t>“One Health”</w:t>
      </w:r>
      <w:r>
        <w:t xml:space="preserve">. It is the soft </w:t>
      </w:r>
      <w:r>
        <w:t>power. It is good stuff that you are doing. You are protecting people in the UK with those investments. Be pleased with what you are doing, but you can do better. I am pretty sure.</w:t>
      </w:r>
    </w:p>
    <w:p w:rsidR="009E134E" w:rsidP="009E134E">
      <w:pPr>
        <w:pStyle w:val="Remark"/>
      </w:pPr>
      <w:r w:rsidRPr="00D62B14">
        <w:rPr>
          <w:b/>
        </w:rPr>
        <w:t>Stephen Metcalfe:</w:t>
      </w:r>
      <w:r>
        <w:t xml:space="preserve"> Thank you very much for that.</w:t>
      </w:r>
      <w:r>
        <w:t xml:space="preserve"> </w:t>
      </w:r>
    </w:p>
    <w:p w:rsidR="009E134E" w:rsidP="009E134E">
      <w:pPr>
        <w:pStyle w:val="Answer"/>
      </w:pPr>
      <w:r w:rsidRPr="00D62B14">
        <w:rPr>
          <w:b/>
          <w:i/>
        </w:rPr>
        <w:t>Professor Cunningham:</w:t>
      </w:r>
      <w:r>
        <w:t xml:space="preserve"> May </w:t>
      </w:r>
      <w:r>
        <w:t>I just add to that? When I was answering, I was thinking about the policy, but Dirk is absolutely right</w:t>
      </w:r>
      <w:r>
        <w:t xml:space="preserve"> </w:t>
      </w:r>
      <w:r>
        <w:t>about the training, the capacity building and the research. Yes, we do a good job in this country, but there are barriers to being able to do a really g</w:t>
      </w:r>
      <w:r>
        <w:t xml:space="preserve">ood job </w:t>
      </w:r>
      <w:r>
        <w:t>here</w:t>
      </w:r>
      <w:r>
        <w:t>. Dirk is absolutely right</w:t>
      </w:r>
      <w:r>
        <w:t>:</w:t>
      </w:r>
      <w:r>
        <w:t xml:space="preserve"> social scientists are really key to a </w:t>
      </w:r>
      <w:r>
        <w:t xml:space="preserve">“One Health” </w:t>
      </w:r>
      <w:r>
        <w:t>approach. We tend to think of virologists, vets and medics, but the social scientists are really key, yet we do not talk to each other very well at all. One of the r</w:t>
      </w:r>
      <w:r>
        <w:t xml:space="preserve">easons we do not talk to each other is </w:t>
      </w:r>
      <w:r>
        <w:t xml:space="preserve">because </w:t>
      </w:r>
      <w:r>
        <w:t xml:space="preserve">we speak different languages, in many regards. </w:t>
      </w:r>
    </w:p>
    <w:p w:rsidR="009E134E" w:rsidP="009E134E">
      <w:pPr>
        <w:pStyle w:val="Answer"/>
      </w:pPr>
      <w:r>
        <w:t xml:space="preserve">There are some projects. There was some really good funding like the ZELS and the ESPA, Ecosystem Services For Poverty Alleviation, </w:t>
      </w:r>
      <w:r>
        <w:t>a</w:t>
      </w:r>
      <w:r>
        <w:t>round that brought natural a</w:t>
      </w:r>
      <w:r>
        <w:t>nd social scientists together to work on these issues, but they are funded for three or four years. People stay in their own institutions, and that is their first priority. It takes three or four years, or certainly two or three years, to really get to kno</w:t>
      </w:r>
      <w:r>
        <w:t xml:space="preserve">w each other, work well together and understand each other and so on, especially when you are talking about the cross-disciplinary side. You should bring economics into that as well. </w:t>
      </w:r>
    </w:p>
    <w:p w:rsidR="009E134E" w:rsidP="009E134E">
      <w:pPr>
        <w:pStyle w:val="Answer"/>
      </w:pPr>
      <w:r>
        <w:t xml:space="preserve">We need to look at removing those structural and cultural barriers, and </w:t>
      </w:r>
      <w:r>
        <w:t>either have long-term funding—this goes back to the very first panel this morning; funding needs to be over the long term to be effective—or think about bringing people together under one roof so that they are all working together and have the common prior</w:t>
      </w:r>
      <w:r>
        <w:t>ities and common allegiances.</w:t>
      </w:r>
    </w:p>
    <w:p w:rsidR="009E134E" w:rsidP="009E134E">
      <w:pPr>
        <w:pStyle w:val="Question"/>
        <w:numPr>
          <w:ilvl w:val="0"/>
          <w:numId w:val="9"/>
        </w:numPr>
      </w:pPr>
      <w:r w:rsidRPr="00D62B14">
        <w:rPr>
          <w:b/>
        </w:rPr>
        <w:t>Stephen Metcalfe:</w:t>
      </w:r>
      <w:r>
        <w:t xml:space="preserve"> Thank you. I have one final quick question, if I may, Chair. Dirk, you said we are doing </w:t>
      </w:r>
      <w:r>
        <w:t xml:space="preserve">99% </w:t>
      </w:r>
      <w:r>
        <w:t xml:space="preserve">better than </w:t>
      </w:r>
      <w:r>
        <w:t>most other</w:t>
      </w:r>
      <w:r>
        <w:t xml:space="preserve"> countries. Which </w:t>
      </w:r>
      <w:r>
        <w:t>is</w:t>
      </w:r>
      <w:r>
        <w:t xml:space="preserve"> the 1% that </w:t>
      </w:r>
      <w:r>
        <w:t>is</w:t>
      </w:r>
      <w:r>
        <w:t xml:space="preserve"> doing better than us, and can we learn anything from them</w:t>
      </w:r>
      <w:r>
        <w:t>?</w:t>
      </w:r>
    </w:p>
    <w:p w:rsidR="009E134E" w:rsidP="009E134E">
      <w:pPr>
        <w:pStyle w:val="Answer"/>
      </w:pPr>
      <w:r w:rsidRPr="00D62B14">
        <w:rPr>
          <w:b/>
          <w:i/>
        </w:rPr>
        <w:t>Professor Pfeiffer:</w:t>
      </w:r>
      <w:r>
        <w:t xml:space="preserve"> It is usually city states</w:t>
      </w:r>
      <w:r>
        <w:t>. You can take</w:t>
      </w:r>
      <w:r>
        <w:t xml:space="preserve"> Singapore</w:t>
      </w:r>
      <w:r>
        <w:t xml:space="preserve"> as an example</w:t>
      </w:r>
      <w:r>
        <w:t>. I am sure New Zealand is not doing a bad job. Australia is not doing a bad job either. Interestingly, there is a British influence in many of those places, even if it wa</w:t>
      </w:r>
      <w:r>
        <w:t xml:space="preserve">s a little while ago. It is not that there is someone at the forefront and </w:t>
      </w:r>
      <w:r>
        <w:t xml:space="preserve">they </w:t>
      </w:r>
      <w:r>
        <w:t>ha</w:t>
      </w:r>
      <w:r>
        <w:t>ve</w:t>
      </w:r>
      <w:r>
        <w:t xml:space="preserve"> the answer. We are all learning. That is the other thing about it</w:t>
      </w:r>
      <w:r>
        <w:t>:</w:t>
      </w:r>
      <w:r>
        <w:t xml:space="preserve"> to look at what the others are doing</w:t>
      </w:r>
      <w:r>
        <w:t>,</w:t>
      </w:r>
      <w:r>
        <w:t xml:space="preserve"> sharing that experience and figur</w:t>
      </w:r>
      <w:r>
        <w:t>ing</w:t>
      </w:r>
      <w:r>
        <w:t xml:space="preserve"> out what actually works locally.</w:t>
      </w:r>
    </w:p>
    <w:p w:rsidR="009E134E" w:rsidP="005327ED">
      <w:pPr>
        <w:pStyle w:val="Question"/>
        <w:numPr>
          <w:ilvl w:val="0"/>
          <w:numId w:val="0"/>
        </w:numPr>
        <w:ind w:left="794"/>
      </w:pPr>
      <w:r w:rsidRPr="00D62B14">
        <w:rPr>
          <w:b/>
        </w:rPr>
        <w:t>Stephen Metcalfe:</w:t>
      </w:r>
      <w:r>
        <w:t xml:space="preserve"> Perfect, thank you. Andrew, do you want to add anything to that—the 1%?</w:t>
      </w:r>
    </w:p>
    <w:p w:rsidR="009E134E" w:rsidP="009E134E">
      <w:pPr>
        <w:pStyle w:val="Answer"/>
      </w:pPr>
      <w:r w:rsidRPr="00D62B14">
        <w:rPr>
          <w:b/>
          <w:i/>
        </w:rPr>
        <w:t>Professor Cunningham:</w:t>
      </w:r>
      <w:r>
        <w:t xml:space="preserve"> No, Dirk is right. We are all trying to find our way forward with this. W</w:t>
      </w:r>
      <w:r>
        <w:t>e need to be learning from each other.</w:t>
      </w:r>
    </w:p>
    <w:p w:rsidR="009E134E" w:rsidP="009E134E">
      <w:pPr>
        <w:pStyle w:val="Remark"/>
      </w:pPr>
      <w:r w:rsidRPr="00D62B14">
        <w:rPr>
          <w:b/>
        </w:rPr>
        <w:t>Stephen Metcalfe:</w:t>
      </w:r>
      <w:r>
        <w:t xml:space="preserve"> Perfect.</w:t>
      </w:r>
    </w:p>
    <w:p w:rsidR="009E134E" w:rsidP="009E134E">
      <w:pPr>
        <w:pStyle w:val="Question"/>
        <w:numPr>
          <w:ilvl w:val="0"/>
          <w:numId w:val="9"/>
        </w:numPr>
      </w:pPr>
      <w:r w:rsidRPr="00D62B14">
        <w:rPr>
          <w:b/>
        </w:rPr>
        <w:t>Chair:</w:t>
      </w:r>
      <w:r>
        <w:t xml:space="preserve"> We take written evidence for these inquiries as well</w:t>
      </w:r>
      <w:r>
        <w:t>.</w:t>
      </w:r>
      <w:r>
        <w:t xml:space="preserve"> </w:t>
      </w:r>
      <w:r>
        <w:t>T</w:t>
      </w:r>
      <w:r>
        <w:t>he written evidence we have had from DEFRA, the UK Department responsible, says that there is syndromic surveillance of diseases</w:t>
      </w:r>
      <w:r>
        <w:t>, which is to say that notifiable diseases like bovine TB are notified</w:t>
      </w:r>
      <w:r>
        <w:t>,</w:t>
      </w:r>
      <w:r>
        <w:t xml:space="preserve"> </w:t>
      </w:r>
      <w:r>
        <w:t>b</w:t>
      </w:r>
      <w:r>
        <w:t>ut my understanding is that currently there is no funding for broad surveillance of non-notifiable pathogens. The research agency UKRI, in its written evidence, said that we should ha</w:t>
      </w:r>
      <w:r>
        <w:t xml:space="preserve">ve broader scrutiny and monitoring. Professor Cunningham, do you agree with </w:t>
      </w:r>
      <w:r>
        <w:t>its</w:t>
      </w:r>
      <w:r>
        <w:t xml:space="preserve"> recommendation?</w:t>
      </w:r>
    </w:p>
    <w:p w:rsidR="009E134E" w:rsidP="009E134E">
      <w:pPr>
        <w:pStyle w:val="Answer"/>
      </w:pPr>
      <w:r w:rsidRPr="00D62B14">
        <w:rPr>
          <w:b/>
          <w:i/>
        </w:rPr>
        <w:t>Professor Cunningham:</w:t>
      </w:r>
      <w:r>
        <w:t xml:space="preserve"> Absolutely, yes. I work at the Institute of Zoology, and we have a very small amount of funding each year from DEFRA to carry out wildlife</w:t>
      </w:r>
      <w:r>
        <w:t xml:space="preserve"> disease surveillance, but it is restricted to garden birds, reptiles, amphibians and hedgehogs. The main threats are likely to come from rodents and bats. We do not have any systematic disease surveillance in this country for rodents. For bats, it is very</w:t>
      </w:r>
      <w:r>
        <w:t xml:space="preserve"> pathogen</w:t>
      </w:r>
      <w:r>
        <w:t>-</w:t>
      </w:r>
      <w:r>
        <w:t>specific; we know it is something that is already there, or we suspect it is going to be there, so we do not have broad-scale surveillance. We definitely need to increase not only the surveillance in domesticated species but in wildlife as well.</w:t>
      </w:r>
      <w:r>
        <w:t xml:space="preserve"> </w:t>
      </w:r>
    </w:p>
    <w:p w:rsidR="009E134E" w:rsidP="009E134E">
      <w:pPr>
        <w:pStyle w:val="Remark"/>
      </w:pPr>
      <w:r w:rsidRPr="00D62B14">
        <w:rPr>
          <w:b/>
        </w:rPr>
        <w:t>Chair:</w:t>
      </w:r>
      <w:r>
        <w:t xml:space="preserve"> Thank you very much. Rebecca Long Bailey has a couple of final questions.</w:t>
      </w:r>
    </w:p>
    <w:p w:rsidR="009E134E" w:rsidP="009E134E">
      <w:pPr>
        <w:pStyle w:val="Question"/>
        <w:numPr>
          <w:ilvl w:val="0"/>
          <w:numId w:val="9"/>
        </w:numPr>
      </w:pPr>
      <w:r w:rsidRPr="00D62B14">
        <w:rPr>
          <w:b/>
        </w:rPr>
        <w:t>Rebecca Long Bailey:</w:t>
      </w:r>
      <w:r>
        <w:t xml:space="preserve"> We have already touched on how effective international Governments are at adopting a </w:t>
      </w:r>
      <w:r>
        <w:t>“One Health”</w:t>
      </w:r>
      <w:r>
        <w:t xml:space="preserve"> approach, but are </w:t>
      </w:r>
      <w:r>
        <w:t>“One Health”</w:t>
      </w:r>
      <w:r>
        <w:t xml:space="preserve"> principles being suffici</w:t>
      </w:r>
      <w:r>
        <w:t>ently embraced by the wider scientific community? If not, what can researchers or funding councils do to support the adoption of those approaches in a research context? I will start with Professor Pfeiffer this time.</w:t>
      </w:r>
    </w:p>
    <w:p w:rsidR="009E134E" w:rsidP="009E134E">
      <w:pPr>
        <w:pStyle w:val="Answer"/>
      </w:pPr>
      <w:r w:rsidRPr="00D62B14">
        <w:rPr>
          <w:b/>
          <w:i/>
        </w:rPr>
        <w:t>Professor Pfeiffer:</w:t>
      </w:r>
      <w:r>
        <w:t xml:space="preserve"> I will use the oppo</w:t>
      </w:r>
      <w:r>
        <w:t xml:space="preserve">rtunity to mention that the </w:t>
      </w:r>
      <w:r>
        <w:t xml:space="preserve">relevant </w:t>
      </w:r>
      <w:r>
        <w:t xml:space="preserve">initiative in the UK in 2004 or 2006 was an example where the funder required social scientists to be included. It was about farm production systems. That is an example of what funders can do in order to encourage a </w:t>
      </w:r>
      <w:r>
        <w:t>“On</w:t>
      </w:r>
      <w:r>
        <w:t>e Health”</w:t>
      </w:r>
      <w:r>
        <w:t xml:space="preserve"> approach. It was the same with the </w:t>
      </w:r>
      <w:r>
        <w:t xml:space="preserve">hubs—the </w:t>
      </w:r>
      <w:r>
        <w:t xml:space="preserve">GCRF; there was also a push for that. </w:t>
      </w:r>
    </w:p>
    <w:p w:rsidR="009E134E" w:rsidP="009E134E">
      <w:pPr>
        <w:pStyle w:val="Answer"/>
      </w:pPr>
      <w:r>
        <w:t>At the moment, we are all within our disciplinary silos, as you know. I do not have to repeat that. Our promotion structures are tailored to that. The publications</w:t>
      </w:r>
      <w:r>
        <w:t xml:space="preserve"> that we produce go to journals within our discipline. It is easier to get a paper that is highly cited in your own discipline than to go to </w:t>
      </w:r>
      <w:r>
        <w:t xml:space="preserve">a much broader </w:t>
      </w:r>
      <w:r>
        <w:t xml:space="preserve">one. That is changing to an extent, I have to say, but very slowly. </w:t>
      </w:r>
    </w:p>
    <w:p w:rsidR="009E134E" w:rsidP="009E134E">
      <w:pPr>
        <w:pStyle w:val="Answer"/>
      </w:pPr>
      <w:r>
        <w:t xml:space="preserve">If I was honest, I would not </w:t>
      </w:r>
      <w:r>
        <w:t>pr</w:t>
      </w:r>
      <w:r>
        <w:t xml:space="preserve">obably </w:t>
      </w:r>
      <w:r>
        <w:t xml:space="preserve">recommend to a young researcher who has to worry about their career pathway to immediately get into </w:t>
      </w:r>
      <w:r>
        <w:t>“One Health”</w:t>
      </w:r>
      <w:r>
        <w:t xml:space="preserve">, because that may be taking risks, if the alternative is </w:t>
      </w:r>
      <w:r>
        <w:t xml:space="preserve">to </w:t>
      </w:r>
      <w:r>
        <w:t>be a specialist in their discipline and then progress accordingly. That is s</w:t>
      </w:r>
      <w:r>
        <w:t xml:space="preserve">omething that needs to be addressed. I know some of this has already been addressed, but it is happening very slowly, whereas the speed at which the challenges are arising is much greater. That is where I see a need to provide incentives to the scientific </w:t>
      </w:r>
      <w:r>
        <w:t>community to work together.</w:t>
      </w:r>
    </w:p>
    <w:p w:rsidR="009E134E" w:rsidP="00C04847">
      <w:pPr>
        <w:pStyle w:val="Question"/>
        <w:numPr>
          <w:ilvl w:val="0"/>
          <w:numId w:val="0"/>
        </w:numPr>
        <w:ind w:left="794"/>
      </w:pPr>
      <w:r w:rsidRPr="00D62B14">
        <w:rPr>
          <w:b/>
        </w:rPr>
        <w:t>Rebecca Long Bailey:</w:t>
      </w:r>
      <w:r>
        <w:t xml:space="preserve"> Thank you. Professor Cunningham.</w:t>
      </w:r>
      <w:r>
        <w:t xml:space="preserve"> </w:t>
      </w:r>
    </w:p>
    <w:p w:rsidR="009E134E" w:rsidP="009E134E">
      <w:pPr>
        <w:pStyle w:val="Answer"/>
      </w:pPr>
      <w:r w:rsidRPr="00D62B14">
        <w:rPr>
          <w:b/>
          <w:i/>
        </w:rPr>
        <w:t>Professor Cunningham:</w:t>
      </w:r>
      <w:r>
        <w:t xml:space="preserve"> It goes back to the last point I made. It is the way that we fund science not just in this country but internationally. We fund medics to do medical st</w:t>
      </w:r>
      <w:r>
        <w:t>uff</w:t>
      </w:r>
      <w:r>
        <w:t>;</w:t>
      </w:r>
      <w:r>
        <w:t xml:space="preserve"> </w:t>
      </w:r>
      <w:r>
        <w:t>w</w:t>
      </w:r>
      <w:r>
        <w:t xml:space="preserve">e fund vets to do veterinary stuff. We do not fund, very often, social scientists, natural scientists, ecologists, vets and medics to work together with economists and so on. That needs to </w:t>
      </w:r>
      <w:r>
        <w:t xml:space="preserve">change. Doing it over three or four years is not going to be </w:t>
      </w:r>
      <w:r>
        <w:t>good enough</w:t>
      </w:r>
      <w:r>
        <w:t>,</w:t>
      </w:r>
      <w:r>
        <w:t xml:space="preserve"> because it takes a long time for people to learn each other</w:t>
      </w:r>
      <w:r>
        <w:t>’</w:t>
      </w:r>
      <w:r>
        <w:t>s languages</w:t>
      </w:r>
      <w:r>
        <w:t>,</w:t>
      </w:r>
      <w:r>
        <w:t xml:space="preserve"> how they work</w:t>
      </w:r>
      <w:r>
        <w:t>,</w:t>
      </w:r>
      <w:r>
        <w:t xml:space="preserve"> their different fields and so on. We have to develop some sort of structural way of doing this or bring in 10-year funding regimes or something. There is a structural barrier there to doing what we need to do.</w:t>
      </w:r>
    </w:p>
    <w:p w:rsidR="009E134E" w:rsidP="009E134E">
      <w:pPr>
        <w:pStyle w:val="Question"/>
        <w:numPr>
          <w:ilvl w:val="0"/>
          <w:numId w:val="9"/>
        </w:numPr>
      </w:pPr>
      <w:r w:rsidRPr="00D62B14">
        <w:rPr>
          <w:b/>
        </w:rPr>
        <w:t>Rebecca Long Bailey:</w:t>
      </w:r>
      <w:r>
        <w:t xml:space="preserve"> I have one very final qu</w:t>
      </w:r>
      <w:r>
        <w:t xml:space="preserve">estion. I know that you are </w:t>
      </w:r>
      <w:r>
        <w:t xml:space="preserve">certainly </w:t>
      </w:r>
      <w:r>
        <w:t>both advocating a holistic approach across disciplines. Specifically, what lessons can be learnt from the veterinary sciences</w:t>
      </w:r>
      <w:r>
        <w:t>’</w:t>
      </w:r>
      <w:r>
        <w:t xml:space="preserve"> approach to tackling emerging diseases that can be applied in a public health setting?</w:t>
      </w:r>
    </w:p>
    <w:p w:rsidR="009E134E" w:rsidP="009E134E">
      <w:pPr>
        <w:pStyle w:val="Answer"/>
      </w:pPr>
      <w:r w:rsidRPr="00D62B14">
        <w:rPr>
          <w:b/>
          <w:i/>
        </w:rPr>
        <w:t>Prof</w:t>
      </w:r>
      <w:r w:rsidRPr="00D62B14">
        <w:rPr>
          <w:b/>
          <w:i/>
        </w:rPr>
        <w:t>essor Cunningham:</w:t>
      </w:r>
      <w:r>
        <w:t xml:space="preserve"> I have not worked as a standard veterinarian for a long time. </w:t>
      </w:r>
      <w:r>
        <w:t>Gosh, t</w:t>
      </w:r>
      <w:r>
        <w:t>hat question is going to take a bit of thought. It is a difficult one to answer. Nothing leaps out at me immediately. I usually tend to work across disciplines but withi</w:t>
      </w:r>
      <w:r>
        <w:t>n the natural sciences. Not a lot, would be my answer.</w:t>
      </w:r>
    </w:p>
    <w:p w:rsidR="009E134E" w:rsidP="00BA7F36">
      <w:pPr>
        <w:pStyle w:val="Question"/>
        <w:numPr>
          <w:ilvl w:val="0"/>
          <w:numId w:val="0"/>
        </w:numPr>
        <w:ind w:left="794"/>
      </w:pPr>
      <w:r w:rsidRPr="00D62B14">
        <w:rPr>
          <w:b/>
        </w:rPr>
        <w:t>Rebecca Long Bailey:</w:t>
      </w:r>
      <w:r>
        <w:t xml:space="preserve"> Okay, thank you. Professor Pfeiffer.</w:t>
      </w:r>
    </w:p>
    <w:p w:rsidR="009E134E" w:rsidP="009E134E">
      <w:pPr>
        <w:pStyle w:val="Answer"/>
      </w:pPr>
      <w:r w:rsidRPr="00D62B14">
        <w:rPr>
          <w:b/>
          <w:i/>
        </w:rPr>
        <w:t>Professor Pfeiffer:</w:t>
      </w:r>
      <w:r>
        <w:t xml:space="preserve"> I have one, and that is the food system. The food system that we have is just a disaster. That is part of the problem—the way we produce food on a global level and a national level. Vets play a key role in shaping that food system. My training as a vet wa</w:t>
      </w:r>
      <w:r>
        <w:t xml:space="preserve">s about helping farmers to increase productivity. That has an impact on the ecosystem that is just terrible. We need to change </w:t>
      </w:r>
      <w:r>
        <w:t>our</w:t>
      </w:r>
      <w:r>
        <w:t xml:space="preserve"> mindsets and our community, and we need to change those food systems as a society. This will be one action that is important.</w:t>
      </w:r>
      <w:r>
        <w:t xml:space="preserve"> </w:t>
      </w:r>
    </w:p>
    <w:p w:rsidR="009E134E" w:rsidP="009E134E">
      <w:pPr>
        <w:pStyle w:val="Answer"/>
      </w:pPr>
      <w:r>
        <w:t xml:space="preserve">That is what I am teaching in Hong Kong on our </w:t>
      </w:r>
      <w:r>
        <w:t>vet</w:t>
      </w:r>
      <w:r>
        <w:t xml:space="preserve"> course. The very first class that our students get is on </w:t>
      </w:r>
      <w:r>
        <w:t>“One Health”</w:t>
      </w:r>
      <w:r>
        <w:t>, and I am very proud of that. I take them away from wanting to be clinicians. I show them pictures of the ecosystem and their respons</w:t>
      </w:r>
      <w:r>
        <w:t xml:space="preserve">ibility for it. </w:t>
      </w:r>
      <w:r>
        <w:t>Perhaps</w:t>
      </w:r>
      <w:r>
        <w:t xml:space="preserve"> that is easier for vets because they work with animals. They may be on farms. It is much more of a systems activity than it is to work with humans on an individual basis in hospitals. That is maybe where we have an advantage. We wor</w:t>
      </w:r>
      <w:r>
        <w:t xml:space="preserve">k with multiple species, so maybe it is a little bit easier for us to adopt a </w:t>
      </w:r>
      <w:r>
        <w:t>“One Health”</w:t>
      </w:r>
      <w:r>
        <w:t xml:space="preserve"> perspective.</w:t>
      </w:r>
    </w:p>
    <w:p w:rsidR="009E134E" w:rsidP="009E134E">
      <w:pPr>
        <w:pStyle w:val="Remark"/>
      </w:pPr>
      <w:r w:rsidRPr="00781AB9">
        <w:rPr>
          <w:b/>
        </w:rPr>
        <w:t>Rebecca Long Bailey:</w:t>
      </w:r>
      <w:r>
        <w:t xml:space="preserve"> Thank you.</w:t>
      </w:r>
    </w:p>
    <w:p w:rsidR="009E134E" w:rsidP="00950C75">
      <w:pPr>
        <w:pStyle w:val="Question"/>
        <w:numPr>
          <w:ilvl w:val="0"/>
          <w:numId w:val="0"/>
        </w:numPr>
        <w:ind w:left="794"/>
      </w:pPr>
      <w:r w:rsidRPr="00781AB9">
        <w:rPr>
          <w:b/>
        </w:rPr>
        <w:t>Chair:</w:t>
      </w:r>
      <w:r>
        <w:t xml:space="preserve"> Do you want to come in, Professor Cunningham?</w:t>
      </w:r>
    </w:p>
    <w:p w:rsidR="009E134E" w:rsidP="009E134E">
      <w:pPr>
        <w:pStyle w:val="Answer"/>
      </w:pPr>
      <w:r w:rsidRPr="00781AB9">
        <w:rPr>
          <w:b/>
          <w:i/>
        </w:rPr>
        <w:t>Professor Cunningham:</w:t>
      </w:r>
      <w:r>
        <w:t xml:space="preserve"> I </w:t>
      </w:r>
      <w:r>
        <w:t>was just going to</w:t>
      </w:r>
      <w:r>
        <w:t xml:space="preserve"> concur that our food syst</w:t>
      </w:r>
      <w:r>
        <w:t>ems globally are one of the biggest problems that we have. They are completely unsustainable. If they are not changed, there is not going to be humanity. We have to change our food systems.</w:t>
      </w:r>
    </w:p>
    <w:p w:rsidR="001617C0" w:rsidRPr="00C30E57" w:rsidP="000325F2">
      <w:pPr>
        <w:pStyle w:val="Answer"/>
        <w:rPr>
          <w:b/>
        </w:rPr>
      </w:pPr>
      <w:r w:rsidRPr="00781AB9">
        <w:rPr>
          <w:b/>
        </w:rPr>
        <w:t>Chair:</w:t>
      </w:r>
      <w:r>
        <w:t xml:space="preserve"> Very good. That is very clear. Can I thank Professor Cunnin</w:t>
      </w:r>
      <w:r>
        <w:t xml:space="preserve">gham and Professor Pfeiffer, who is joining us from Hong Kong? Can I thank all of our witnesses who have given evidence this morning? You have got our </w:t>
      </w:r>
      <w:r>
        <w:t>inquiry off to a terrific start, and we look forward to taking further evidence over the weeks ahead.</w:t>
      </w:r>
      <w:r>
        <w:t xml:space="preserve"> Tha</w:t>
      </w:r>
      <w:r>
        <w:t>t concludes this meeting of the Committee.</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5425A9F5C0D4B97A0665BCC61686A79"/>
      </w:placeholder>
      <w:richText/>
    </w:sdtPr>
    <w:sdtContent>
      <w:p w:rsidR="008143FA" w:rsidP="009277D8">
        <w:pPr>
          <w:pStyle w:val="Para"/>
          <w:rPr>
            <w:color w:val="808080"/>
          </w:rPr>
        </w:pPr>
        <w:r w:rsidRPr="00AE685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2DBDB020F434B66A3E1B6DAB0FA9A70"/>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42B0B56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AE685C"/>
    <w:rPr>
      <w:color w:val="605E5C"/>
      <w:shd w:val="clear" w:color="auto" w:fill="E1DFDD"/>
    </w:rPr>
  </w:style>
  <w:style w:type="paragraph" w:styleId="ListBullet">
    <w:name w:val="List Bullet"/>
    <w:basedOn w:val="Normal"/>
    <w:uiPriority w:val="99"/>
    <w:unhideWhenUsed/>
    <w:rsid w:val="00C30E57"/>
    <w:pPr>
      <w:numPr>
        <w:numId w:val="12"/>
      </w:numPr>
      <w:contextualSpacing/>
    </w:pPr>
  </w:style>
  <w:style w:type="character" w:styleId="CommentReference">
    <w:name w:val="annotation reference"/>
    <w:basedOn w:val="DefaultParagraphFont"/>
    <w:uiPriority w:val="99"/>
    <w:semiHidden/>
    <w:unhideWhenUsed/>
    <w:rsid w:val="00401C82"/>
    <w:rPr>
      <w:sz w:val="16"/>
      <w:szCs w:val="16"/>
    </w:rPr>
  </w:style>
  <w:style w:type="paragraph" w:styleId="CommentText">
    <w:name w:val="annotation text"/>
    <w:basedOn w:val="Normal"/>
    <w:link w:val="CommentTextChar"/>
    <w:uiPriority w:val="99"/>
    <w:semiHidden/>
    <w:unhideWhenUsed/>
    <w:rsid w:val="00401C82"/>
    <w:rPr>
      <w:sz w:val="20"/>
      <w:szCs w:val="20"/>
    </w:rPr>
  </w:style>
  <w:style w:type="character" w:customStyle="1" w:styleId="CommentTextChar">
    <w:name w:val="Comment Text Char"/>
    <w:basedOn w:val="DefaultParagraphFont"/>
    <w:link w:val="CommentText"/>
    <w:uiPriority w:val="99"/>
    <w:semiHidden/>
    <w:rsid w:val="00401C82"/>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01C82"/>
    <w:rPr>
      <w:b/>
      <w:bCs/>
    </w:rPr>
  </w:style>
  <w:style w:type="character" w:customStyle="1" w:styleId="CommentSubjectChar">
    <w:name w:val="Comment Subject Char"/>
    <w:basedOn w:val="CommentTextChar"/>
    <w:link w:val="CommentSubject"/>
    <w:uiPriority w:val="99"/>
    <w:semiHidden/>
    <w:rsid w:val="00401C82"/>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5425A9F5C0D4B97A0665BCC61686A79"/>
        <w:category>
          <w:name w:val="General"/>
          <w:gallery w:val="placeholder"/>
        </w:category>
        <w:types>
          <w:type w:val="bbPlcHdr"/>
        </w:types>
        <w:behaviors>
          <w:behavior w:val="content"/>
        </w:behaviors>
        <w:guid w:val="{BCBA6DCE-0B75-479E-85BC-CDC751B15E86}"/>
      </w:docPartPr>
      <w:docPartBody>
        <w:p w:rsidR="00180E83" w:rsidP="0018392B">
          <w:pPr>
            <w:pStyle w:val="25425A9F5C0D4B97A0665BCC61686A79"/>
          </w:pPr>
          <w:r w:rsidRPr="000753FC">
            <w:rPr>
              <w:rStyle w:val="PlaceholderText"/>
            </w:rPr>
            <w:t>Click here to enter text.</w:t>
          </w:r>
        </w:p>
      </w:docPartBody>
    </w:docPart>
    <w:docPart>
      <w:docPartPr>
        <w:name w:val="02DBDB020F434B66A3E1B6DAB0FA9A70"/>
        <w:category>
          <w:name w:val="General"/>
          <w:gallery w:val="placeholder"/>
        </w:category>
        <w:types>
          <w:type w:val="bbPlcHdr"/>
        </w:types>
        <w:behaviors>
          <w:behavior w:val="content"/>
        </w:behaviors>
        <w:guid w:val="{002EB8BD-7F96-440F-8B5D-62EF2613C9CD}"/>
      </w:docPartPr>
      <w:docPartBody>
        <w:p w:rsidR="00180E83" w:rsidP="0018392B">
          <w:pPr>
            <w:pStyle w:val="02DBDB020F434B66A3E1B6DAB0FA9A70"/>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3738"/>
    <w:rPr>
      <w:color w:val="808080"/>
    </w:rPr>
  </w:style>
  <w:style w:type="paragraph" w:customStyle="1" w:styleId="25425A9F5C0D4B97A0665BCC61686A79">
    <w:name w:val="25425A9F5C0D4B97A0665BCC61686A79"/>
    <w:rsid w:val="0018392B"/>
  </w:style>
  <w:style w:type="paragraph" w:customStyle="1" w:styleId="02DBDB020F434B66A3E1B6DAB0FA9A70">
    <w:name w:val="02DBDB020F434B66A3E1B6DAB0FA9A70"/>
    <w:rsid w:val="001839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j6c5b17cd04246da82e5604daf08bc68 xmlns="4600776d-0a3c-44b4-bff2-0ceaafb13046">
      <Terms xmlns="http://schemas.microsoft.com/office/infopath/2007/PartnerControls"/>
    </j6c5b17cd04246da82e5604daf08bc68>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n78ca1497cf6442fb3babdda785c85ae>
    <ja5e4d000da44b5490ce6b4249309924 xmlns="c86d72e2-090a-4e7d-987e-218d8a0db591">
      <Terms xmlns="http://schemas.microsoft.com/office/infopath/2007/PartnerControls"/>
    </ja5e4d000da44b5490ce6b4249309924>
    <Witness xmlns="0606af38-29d8-407d-826d-7a0cb9d9f4ed" xsi:nil="true"/>
    <Useful_x0020_Docs xmlns="577222f2-5576-4085-a52e-9831727fac9e"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9" ma:contentTypeDescription="Create a new document." ma:contentTypeScope="" ma:versionID="0cc82df4151dd03b922493fb77f098e7">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2abca0263bfc6ea8c79fec2901dab2fe"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21;#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56400-1138-428A-B594-BFC8D0DC2C9A}">
  <ds:schemaRefs>
    <ds:schemaRef ds:uri="http://schemas.microsoft.com/office/2006/metadata/properties"/>
    <ds:schemaRef ds:uri="http://schemas.microsoft.com/office/infopath/2007/PartnerControls"/>
    <ds:schemaRef ds:uri="4600776d-0a3c-44b4-bff2-0ceaafb13046"/>
    <ds:schemaRef ds:uri="577222f2-5576-4085-a52e-9831727fac9e"/>
    <ds:schemaRef ds:uri="0606af38-29d8-407d-826d-7a0cb9d9f4ed"/>
    <ds:schemaRef ds:uri="c86d72e2-090a-4e7d-987e-218d8a0db591"/>
  </ds:schemaRefs>
</ds:datastoreItem>
</file>

<file path=customXml/itemProps2.xml><?xml version="1.0" encoding="utf-8"?>
<ds:datastoreItem xmlns:ds="http://schemas.openxmlformats.org/officeDocument/2006/customXml" ds:itemID="{DBE244AA-F06B-46B4-9571-542B29B8E0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6A0E86-75A8-4576-8566-97629184CCB9}">
  <ds:schemaRefs>
    <ds:schemaRef ds:uri="http://schemas.microsoft.com/sharepoint/events"/>
  </ds:schemaRefs>
</ds:datastoreItem>
</file>

<file path=customXml/itemProps4.xml><?xml version="1.0" encoding="utf-8"?>
<ds:datastoreItem xmlns:ds="http://schemas.openxmlformats.org/officeDocument/2006/customXml" ds:itemID="{17720F22-B97F-42C4-AC3E-40145CF61B19}">
  <ds:schemaRefs>
    <ds:schemaRef ds:uri="http://schemas.microsoft.com/sharepoint/v3/contenttype/forms"/>
  </ds:schemaRefs>
</ds:datastoreItem>
</file>

<file path=customXml/itemProps5.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