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906CF" w:rsidRPr="00B756CE" w:rsidP="00E04F6D">
      <w:pPr>
        <w:pStyle w:val="TitleCommittee0"/>
      </w:pPr>
      <w:sdt>
        <w:sdtPr>
          <w:alias w:val="CommitteeName"/>
          <w:tag w:val="CommitteeName"/>
          <w:id w:val="1869951332"/>
          <w:placeholder>
            <w:docPart w:val="5BF75524999A4253BC6DDF7D256FC855"/>
          </w:placeholder>
          <w:richText/>
        </w:sdtPr>
        <w:sdtContent>
          <w:r w:rsidRPr="00B756CE">
            <w:t>Treasury Committee</w:t>
          </w:r>
        </w:sdtContent>
      </w:sdt>
    </w:p>
    <w:p w:rsidR="007906CF" w:rsidRPr="00B756CE" w:rsidP="00E04F6D">
      <w:pPr>
        <w:pStyle w:val="TitleInquiry0"/>
      </w:pPr>
      <w:r w:rsidRPr="00B756CE">
        <w:t xml:space="preserve">Oral evidence: </w:t>
      </w:r>
      <w:sdt>
        <w:sdtPr>
          <w:alias w:val="InquiryName"/>
          <w:tag w:val="InquiryName"/>
          <w:id w:val="377371847"/>
          <w:placeholder>
            <w:docPart w:val="5BF75524999A4253BC6DDF7D256FC855"/>
          </w:placeholder>
          <w:richText/>
        </w:sdtPr>
        <w:sdtContent>
          <w:r w:rsidRPr="00B756CE">
            <w:t>Insurance</w:t>
          </w:r>
        </w:sdtContent>
      </w:sdt>
      <w:r w:rsidRPr="00B756CE">
        <w:t xml:space="preserve">, HC </w:t>
      </w:r>
      <w:sdt>
        <w:sdtPr>
          <w:alias w:val="InquiryRefNo"/>
          <w:tag w:val="InquiryRefNo"/>
          <w:id w:val="-281725174"/>
          <w:placeholder>
            <w:docPart w:val="5BF75524999A4253BC6DDF7D256FC855"/>
          </w:placeholder>
          <w:richText/>
        </w:sdtPr>
        <w:sdtContent>
          <w:r w:rsidRPr="00B756CE">
            <w:t>1398</w:t>
          </w:r>
        </w:sdtContent>
      </w:sdt>
    </w:p>
    <w:sdt>
      <w:sdtPr>
        <w:alias w:val="SittingDate"/>
        <w:tag w:val="SittingDate"/>
        <w:id w:val="-1160222926"/>
        <w:placeholder>
          <w:docPart w:val="5BF75524999A4253BC6DDF7D256FC855"/>
        </w:placeholder>
        <w:richText/>
      </w:sdtPr>
      <w:sdtContent>
        <w:p w:rsidR="007906CF" w:rsidRPr="00B756CE" w:rsidP="00E04F6D">
          <w:pPr>
            <w:pStyle w:val="Para"/>
          </w:pPr>
          <w:r w:rsidRPr="00B756CE">
            <w:t>Wednesday 7 June 2023</w:t>
          </w:r>
        </w:p>
      </w:sdtContent>
    </w:sdt>
    <w:p w:rsidR="007906CF" w:rsidRPr="00B756CE" w:rsidP="00E04F6D">
      <w:pPr>
        <w:pStyle w:val="Para"/>
      </w:pPr>
      <w:r w:rsidRPr="00B756CE">
        <w:t xml:space="preserve">Ordered by the House of </w:t>
      </w:r>
      <w:sdt>
        <w:sdtPr>
          <w:alias w:val="House"/>
          <w:tag w:val="House"/>
          <w:id w:val="809213435"/>
          <w:placeholder>
            <w:docPart w:val="5BF75524999A4253BC6DDF7D256FC855"/>
          </w:placeholder>
          <w:richText/>
        </w:sdtPr>
        <w:sdtContent>
          <w:r w:rsidRPr="00B756CE">
            <w:t>Commons</w:t>
          </w:r>
        </w:sdtContent>
      </w:sdt>
      <w:r w:rsidRPr="00B756CE">
        <w:t xml:space="preserve"> to be published on </w:t>
      </w:r>
      <w:sdt>
        <w:sdtPr>
          <w:alias w:val="PublishDate"/>
          <w:tag w:val="PublishDate"/>
          <w:id w:val="217021599"/>
          <w:placeholder>
            <w:docPart w:val="5BF75524999A4253BC6DDF7D256FC855"/>
          </w:placeholder>
          <w:richText/>
        </w:sdtPr>
        <w:sdtContent>
          <w:r w:rsidRPr="00B756CE">
            <w:t>7 June 2023</w:t>
          </w:r>
        </w:sdtContent>
      </w:sdt>
      <w:r w:rsidRPr="00B756CE">
        <w:t>.</w:t>
      </w:r>
    </w:p>
    <w:p w:rsidR="007906CF" w:rsidRPr="00B756CE" w:rsidP="00E04F6D">
      <w:r>
        <w:fldChar w:fldCharType="begin"/>
      </w:r>
      <w:r>
        <w:instrText xml:space="preserve"> HYPERLINK "https://parliamentlive.tv/event/index/83548168-bb24-481e-b59a-3ccd5f0c9e07" </w:instrText>
      </w:r>
      <w:r>
        <w:fldChar w:fldCharType="separate"/>
      </w:r>
      <w:r>
        <w:rPr>
          <w:rStyle w:val="Hyperlink"/>
        </w:rPr>
        <w:t>Watch th</w:t>
      </w:r>
      <w:r>
        <w:rPr>
          <w:rStyle w:val="Hyperlink"/>
        </w:rPr>
        <w:t>e meeting</w:t>
      </w:r>
      <w:r>
        <w:fldChar w:fldCharType="end"/>
      </w:r>
      <w:r>
        <w:t xml:space="preserve"> </w:t>
      </w:r>
    </w:p>
    <w:p w:rsidR="007906CF" w:rsidP="00E04F6D">
      <w:r w:rsidRPr="00B756CE">
        <w:t xml:space="preserve">Members present: </w:t>
      </w:r>
      <w:sdt>
        <w:sdtPr>
          <w:alias w:val="MembersPresent"/>
          <w:tag w:val="MembersPresent"/>
          <w:id w:val="366340316"/>
          <w:placeholder>
            <w:docPart w:val="5BF75524999A4253BC6DDF7D256FC855"/>
          </w:placeholder>
          <w:richText/>
        </w:sdtPr>
        <w:sdtContent>
          <w:r w:rsidRPr="00B756CE">
            <w:t>Rushanara Ali</w:t>
          </w:r>
          <w:r w:rsidRPr="00B756CE" w:rsidR="00917F35">
            <w:t>;</w:t>
          </w:r>
          <w:r w:rsidRPr="00B756CE">
            <w:t xml:space="preserve"> </w:t>
          </w:r>
          <w:r w:rsidRPr="00B756CE" w:rsidR="00975238">
            <w:t xml:space="preserve">Dame Angela Eagle; </w:t>
          </w:r>
          <w:r w:rsidRPr="00B756CE">
            <w:t xml:space="preserve">Emma Hardy; </w:t>
          </w:r>
          <w:r w:rsidRPr="00B756CE" w:rsidR="00D71D61">
            <w:t xml:space="preserve">Dame </w:t>
          </w:r>
          <w:r w:rsidRPr="00B756CE">
            <w:t>Andrea Leadsom; Siobhain McDonagh; Anne Marie Morris.</w:t>
          </w:r>
        </w:sdtContent>
      </w:sdt>
    </w:p>
    <w:p w:rsidR="00975238" w:rsidRPr="00B756CE" w:rsidP="00E04F6D">
      <w:r>
        <w:t>In the absence of the Chair, Dame Angela Eagle took the Chair</w:t>
      </w:r>
    </w:p>
    <w:p w:rsidR="007906CF" w:rsidRPr="00B756CE" w:rsidP="00E04F6D">
      <w:pPr>
        <w:pStyle w:val="ParaCentre"/>
      </w:pPr>
      <w:r w:rsidRPr="00B756CE">
        <w:t xml:space="preserve">Questions </w:t>
      </w:r>
      <w:sdt>
        <w:sdtPr>
          <w:alias w:val="QuestionNumbers"/>
          <w:tag w:val="QuestionNumbers"/>
          <w:id w:val="-1223666168"/>
          <w:placeholder>
            <w:docPart w:val="5BF75524999A4253BC6DDF7D256FC855"/>
          </w:placeholder>
          <w:richText/>
        </w:sdtPr>
        <w:sdtContent>
          <w:r w:rsidRPr="00B756CE">
            <w:t xml:space="preserve">1 - </w:t>
          </w:r>
          <w:r w:rsidRPr="00B756CE" w:rsidR="00A10F01">
            <w:t>9</w:t>
          </w:r>
          <w:r w:rsidRPr="00B756CE" w:rsidR="008A07EF">
            <w:t>0</w:t>
          </w:r>
        </w:sdtContent>
      </w:sdt>
    </w:p>
    <w:p w:rsidR="007906CF" w:rsidRPr="00B756CE" w:rsidP="00E04F6D">
      <w:pPr>
        <w:pStyle w:val="TitleWitnesses0"/>
      </w:pPr>
      <w:r w:rsidRPr="00B756CE">
        <w:t>Witnesses</w:t>
      </w:r>
    </w:p>
    <w:sdt>
      <w:sdtPr>
        <w:alias w:val="WitnessSet"/>
        <w:tag w:val="WitnessSet"/>
        <w:id w:val="-368373484"/>
        <w:placeholder>
          <w:docPart w:val="D045A862C17845349D101181AD03A54B"/>
        </w:placeholder>
        <w:richText/>
      </w:sdtPr>
      <w:sdtContent>
        <w:p w:rsidR="007906CF" w:rsidRPr="00B756CE" w:rsidP="00E04F6D">
          <w:pPr>
            <w:pStyle w:val="Para"/>
          </w:pPr>
          <w:r w:rsidRPr="00B756CE">
            <w:t xml:space="preserve">I. </w:t>
          </w:r>
          <w:r w:rsidRPr="00B756CE" w:rsidR="00B35508">
            <w:t>Cristina Nestares, Chief Executive Officer, Admiral UK</w:t>
          </w:r>
          <w:r w:rsidRPr="00B756CE">
            <w:t>; Charlotte Clark, Director of Regulation, Association of British Insurers;</w:t>
          </w:r>
          <w:r w:rsidRPr="00B756CE" w:rsidR="00B35508">
            <w:t xml:space="preserve"> Doug Brown, Chief Executive Officer, UK </w:t>
          </w:r>
          <w:r w:rsidRPr="00B756CE" w:rsidR="00970732">
            <w:t>and</w:t>
          </w:r>
          <w:r w:rsidRPr="00B756CE" w:rsidR="00B35508">
            <w:t xml:space="preserve"> Ireland Life, Aviva</w:t>
          </w:r>
          <w:r w:rsidRPr="00B756CE" w:rsidR="00176AE0">
            <w:t>.</w:t>
          </w:r>
        </w:p>
      </w:sdtContent>
    </w:sdt>
    <w:p w:rsidR="007906CF" w:rsidRPr="00B756CE" w:rsidP="00E04F6D">
      <w:pPr>
        <w:pStyle w:val="Para"/>
      </w:pPr>
    </w:p>
    <w:sdt>
      <w:sdtPr>
        <w:rPr>
          <w:sz w:val="22"/>
        </w:rPr>
        <w:alias w:val="WitnessExamination"/>
        <w:tag w:val="WitnessExamination"/>
        <w:id w:val="2003463402"/>
        <w:placeholder>
          <w:docPart w:val="D045A862C17845349D101181AD03A54B"/>
        </w:placeholder>
        <w:richText/>
      </w:sdtPr>
      <w:sdtEndPr>
        <w:rPr>
          <w:sz w:val="28"/>
        </w:rPr>
      </w:sdtEndPr>
      <w:sdtContent>
        <w:p w:rsidR="007906CF" w:rsidRPr="00B756CE" w:rsidP="00176AE0">
          <w:pPr>
            <w:pStyle w:val="TitlePanel0"/>
            <w:rPr>
              <w:szCs w:val="28"/>
            </w:rPr>
          </w:pPr>
          <w:bookmarkStart w:id="0" w:name="Panel1"/>
          <w:r w:rsidRPr="00B756CE">
            <w:rPr>
              <w:szCs w:val="28"/>
            </w:rPr>
            <w:t>Examination of witnesses</w:t>
          </w:r>
        </w:p>
        <w:p w:rsidR="00176AE0" w:rsidRPr="00B756CE" w:rsidP="00176AE0">
          <w:pPr>
            <w:pStyle w:val="TitlePanel0"/>
            <w:jc w:val="both"/>
          </w:pPr>
          <w:r w:rsidRPr="00B756CE">
            <w:rPr>
              <w:sz w:val="22"/>
            </w:rPr>
            <w:t>Witnesses:</w:t>
          </w:r>
          <w:r w:rsidRPr="00B756CE" w:rsidR="00970732">
            <w:rPr>
              <w:sz w:val="22"/>
            </w:rPr>
            <w:t xml:space="preserve"> Cristina Nestares</w:t>
          </w:r>
          <w:r w:rsidRPr="00B756CE">
            <w:rPr>
              <w:sz w:val="22"/>
            </w:rPr>
            <w:t xml:space="preserve">, Charlotte Clark and </w:t>
          </w:r>
          <w:r w:rsidRPr="00B756CE" w:rsidR="00970732">
            <w:rPr>
              <w:sz w:val="22"/>
            </w:rPr>
            <w:t>Doug Brown</w:t>
          </w:r>
          <w:r w:rsidRPr="00B756CE">
            <w:rPr>
              <w:sz w:val="22"/>
            </w:rPr>
            <w:t>.</w:t>
          </w:r>
        </w:p>
      </w:sdtContent>
    </w:sdt>
    <w:p w:rsidR="008821BD" w:rsidRPr="00B756CE" w:rsidP="00445C50">
      <w:pPr>
        <w:pStyle w:val="Question"/>
      </w:pPr>
      <w:bookmarkEnd w:id="0"/>
      <w:sdt>
        <w:sdtPr>
          <w:alias w:val="Member"/>
          <w:tag w:val="&lt;Member mnisId='4107' dodsId='40489'&gt;"/>
          <w:id w:val="1958135420"/>
          <w:placeholder>
            <w:docPart w:val="DefaultPlaceholder_-1854013440"/>
          </w:placeholder>
          <w:richText/>
        </w:sdtPr>
        <w:sdtContent>
          <w:r w:rsidRPr="00B756CE" w:rsidR="00176AE0">
            <w:rPr>
              <w:b/>
            </w:rPr>
            <w:t>Chair:</w:t>
          </w:r>
        </w:sdtContent>
      </w:sdt>
      <w:r w:rsidRPr="00B756CE" w:rsidR="00176AE0">
        <w:t xml:space="preserve"> </w:t>
      </w:r>
      <w:r w:rsidRPr="00B756CE" w:rsidR="003E25DB">
        <w:t xml:space="preserve">Welcome to the Treasury </w:t>
      </w:r>
      <w:r w:rsidRPr="00B756CE" w:rsidR="00CD094B">
        <w:t xml:space="preserve">Select </w:t>
      </w:r>
      <w:r w:rsidRPr="00B756CE" w:rsidR="003E25DB">
        <w:t xml:space="preserve">Committee </w:t>
      </w:r>
      <w:r w:rsidRPr="00B756CE" w:rsidR="00CD094B">
        <w:t xml:space="preserve">evidence session </w:t>
      </w:r>
      <w:r w:rsidRPr="00B756CE" w:rsidR="003E25DB">
        <w:t>on insurance</w:t>
      </w:r>
      <w:r w:rsidRPr="00B756CE" w:rsidR="00943859">
        <w:t xml:space="preserve">. I am very </w:t>
      </w:r>
      <w:r w:rsidRPr="00B756CE" w:rsidR="003E25DB">
        <w:t xml:space="preserve">grateful </w:t>
      </w:r>
      <w:r w:rsidRPr="00B756CE">
        <w:t>to all of you for coming in to speak to us</w:t>
      </w:r>
      <w:r w:rsidRPr="00B756CE" w:rsidR="00943859">
        <w:t xml:space="preserve">. I am </w:t>
      </w:r>
      <w:r w:rsidRPr="00B756CE">
        <w:t xml:space="preserve">also grateful to </w:t>
      </w:r>
      <w:r w:rsidRPr="00B756CE" w:rsidR="00943859">
        <w:t xml:space="preserve">the </w:t>
      </w:r>
      <w:r w:rsidRPr="00B756CE">
        <w:t>members of the public who</w:t>
      </w:r>
      <w:r w:rsidRPr="00B756CE" w:rsidR="00943859">
        <w:t xml:space="preserve"> have</w:t>
      </w:r>
      <w:r w:rsidRPr="00B756CE">
        <w:t xml:space="preserve"> responded to our request </w:t>
      </w:r>
      <w:r w:rsidRPr="00B756CE" w:rsidR="00943859">
        <w:t xml:space="preserve">for them to </w:t>
      </w:r>
      <w:r w:rsidRPr="00B756CE">
        <w:t>send in their experiences and questions</w:t>
      </w:r>
      <w:r w:rsidRPr="00B756CE" w:rsidR="00445C50">
        <w:t>. W</w:t>
      </w:r>
      <w:r w:rsidRPr="00B756CE">
        <w:t>e have some direct lines to those out there who are on the receiving end of the services you provide.</w:t>
      </w:r>
      <w:r w:rsidRPr="00B756CE" w:rsidR="00445C50">
        <w:t xml:space="preserve"> </w:t>
      </w:r>
      <w:r w:rsidRPr="00B756CE" w:rsidR="00943859">
        <w:t xml:space="preserve">Could </w:t>
      </w:r>
      <w:r w:rsidRPr="00B756CE">
        <w:t>I please</w:t>
      </w:r>
      <w:r w:rsidRPr="00B756CE" w:rsidR="00943859">
        <w:t xml:space="preserve">, </w:t>
      </w:r>
      <w:r w:rsidRPr="00B756CE">
        <w:t>first of all</w:t>
      </w:r>
      <w:r w:rsidRPr="00B756CE" w:rsidR="00943859">
        <w:t xml:space="preserve">, </w:t>
      </w:r>
      <w:r w:rsidRPr="00B756CE">
        <w:t>invite the witnesses to introduce themselves?</w:t>
      </w:r>
    </w:p>
    <w:p w:rsidR="008821BD" w:rsidRPr="00B756CE" w:rsidP="008821BD">
      <w:pPr>
        <w:pStyle w:val="Answer"/>
      </w:pPr>
      <w:sdt>
        <w:sdtPr>
          <w:rPr>
            <w:i/>
            <w:iCs/>
          </w:rPr>
          <w:alias w:val="Witness"/>
          <w:id w:val="1880825586"/>
          <w:placeholder>
            <w:docPart w:val="1EB5279BD2BB414A839DFC55A7877A79"/>
          </w:placeholder>
          <w:richText/>
        </w:sdtPr>
        <w:sdtContent>
          <w:r w:rsidRPr="00B756CE" w:rsidR="00943859">
            <w:rPr>
              <w:b/>
              <w:i/>
              <w:iCs/>
            </w:rPr>
            <w:t>Cristina Nestares:</w:t>
          </w:r>
        </w:sdtContent>
      </w:sdt>
      <w:r w:rsidRPr="00B756CE" w:rsidR="00943859">
        <w:t xml:space="preserve"> </w:t>
      </w:r>
      <w:r w:rsidRPr="00B756CE">
        <w:t>Hello</w:t>
      </w:r>
      <w:r w:rsidRPr="00B756CE" w:rsidR="00943859">
        <w:t xml:space="preserve">, </w:t>
      </w:r>
      <w:r w:rsidRPr="00B756CE">
        <w:t>everybody. I am Cristin</w:t>
      </w:r>
      <w:r w:rsidRPr="00B756CE" w:rsidR="00FF3DE1">
        <w:t>a</w:t>
      </w:r>
      <w:r w:rsidRPr="00B756CE">
        <w:t xml:space="preserve"> </w:t>
      </w:r>
      <w:r w:rsidRPr="00B756CE" w:rsidR="00943859">
        <w:t>Nestares</w:t>
      </w:r>
      <w:r w:rsidRPr="00B756CE">
        <w:t xml:space="preserve">. I am the CEO of Admiral UK. In case </w:t>
      </w:r>
      <w:r w:rsidRPr="00B756CE" w:rsidR="00943859">
        <w:t xml:space="preserve">you have not </w:t>
      </w:r>
      <w:r w:rsidRPr="00B756CE">
        <w:t>notice</w:t>
      </w:r>
      <w:r w:rsidRPr="00B756CE" w:rsidR="00943859">
        <w:t xml:space="preserve">d, I am </w:t>
      </w:r>
      <w:r w:rsidRPr="00B756CE">
        <w:t>Sp</w:t>
      </w:r>
      <w:r w:rsidRPr="00B756CE" w:rsidR="00943859">
        <w:t>anish, but</w:t>
      </w:r>
      <w:r w:rsidRPr="00B756CE">
        <w:t xml:space="preserve"> I am sure you got it</w:t>
      </w:r>
      <w:r w:rsidRPr="00B756CE" w:rsidR="00943859">
        <w:t xml:space="preserve"> when I said </w:t>
      </w:r>
      <w:r w:rsidRPr="00B756CE">
        <w:t xml:space="preserve">hello. I have been working </w:t>
      </w:r>
      <w:r w:rsidRPr="00B756CE" w:rsidR="00943859">
        <w:t xml:space="preserve">at Admiral </w:t>
      </w:r>
      <w:r w:rsidRPr="00B756CE">
        <w:t>for 18 years.</w:t>
      </w:r>
    </w:p>
    <w:p w:rsidR="00943859" w:rsidRPr="00B756CE" w:rsidP="008821BD">
      <w:pPr>
        <w:pStyle w:val="Answer"/>
      </w:pPr>
      <w:sdt>
        <w:sdtPr>
          <w:rPr>
            <w:i/>
            <w:iCs/>
          </w:rPr>
          <w:alias w:val="Witness"/>
          <w:id w:val="-1168250074"/>
          <w:placeholder>
            <w:docPart w:val="8DEEFD9508364908A77D6A6882A3D185"/>
          </w:placeholder>
          <w:richText/>
        </w:sdtPr>
        <w:sdtContent>
          <w:r w:rsidRPr="00B756CE">
            <w:rPr>
              <w:b/>
              <w:i/>
              <w:iCs/>
            </w:rPr>
            <w:t>Charlotte Clark:</w:t>
          </w:r>
        </w:sdtContent>
      </w:sdt>
      <w:r w:rsidRPr="00B756CE">
        <w:t xml:space="preserve"> </w:t>
      </w:r>
      <w:r w:rsidRPr="00B756CE" w:rsidR="008821BD">
        <w:t xml:space="preserve">I am </w:t>
      </w:r>
      <w:r w:rsidRPr="00B756CE">
        <w:t xml:space="preserve">Charlotte Clark. I am </w:t>
      </w:r>
      <w:r w:rsidRPr="00B756CE" w:rsidR="008821BD">
        <w:t xml:space="preserve">the </w:t>
      </w:r>
      <w:r w:rsidRPr="00B756CE">
        <w:t xml:space="preserve">director of regulation </w:t>
      </w:r>
      <w:r w:rsidRPr="00B756CE" w:rsidR="008821BD">
        <w:t>at the Association of British Insurers</w:t>
      </w:r>
      <w:r w:rsidRPr="00B756CE">
        <w:t xml:space="preserve">. </w:t>
      </w:r>
    </w:p>
    <w:p w:rsidR="008821BD" w:rsidRPr="00B756CE" w:rsidP="008821BD">
      <w:pPr>
        <w:pStyle w:val="Answer"/>
      </w:pPr>
      <w:sdt>
        <w:sdtPr>
          <w:rPr>
            <w:i/>
            <w:iCs/>
          </w:rPr>
          <w:alias w:val="Witness"/>
          <w:id w:val="-413238257"/>
          <w:placeholder>
            <w:docPart w:val="C8D2AD9ABBB44976B68C77ECF67D89DE"/>
          </w:placeholder>
          <w:richText/>
        </w:sdtPr>
        <w:sdtContent>
          <w:r w:rsidRPr="00B756CE" w:rsidR="00943859">
            <w:rPr>
              <w:b/>
              <w:i/>
              <w:iCs/>
            </w:rPr>
            <w:t>Doug Brown:</w:t>
          </w:r>
        </w:sdtContent>
      </w:sdt>
      <w:r w:rsidRPr="00B756CE" w:rsidR="00943859">
        <w:t xml:space="preserve"> I am </w:t>
      </w:r>
      <w:r w:rsidRPr="00B756CE">
        <w:t>Doug Brown.</w:t>
      </w:r>
      <w:r w:rsidRPr="00B756CE" w:rsidR="00943859">
        <w:t xml:space="preserve"> </w:t>
      </w:r>
      <w:r w:rsidRPr="00B756CE">
        <w:t xml:space="preserve">I am the CEO of </w:t>
      </w:r>
      <w:r w:rsidRPr="00B756CE" w:rsidR="00943859">
        <w:t>Aviva</w:t>
      </w:r>
      <w:r w:rsidRPr="00B756CE" w:rsidR="00651266">
        <w:t>’</w:t>
      </w:r>
      <w:r w:rsidRPr="00B756CE" w:rsidR="00943859">
        <w:t xml:space="preserve">s </w:t>
      </w:r>
      <w:r w:rsidRPr="00B756CE">
        <w:t xml:space="preserve">UK and Ireland </w:t>
      </w:r>
      <w:r w:rsidRPr="00B756CE" w:rsidR="00943859">
        <w:t>life business</w:t>
      </w:r>
      <w:r w:rsidRPr="00B756CE">
        <w:t>.</w:t>
      </w:r>
    </w:p>
    <w:p w:rsidR="008821BD" w:rsidRPr="00B756CE" w:rsidP="00C8395C">
      <w:pPr>
        <w:pStyle w:val="Question"/>
      </w:pPr>
      <w:sdt>
        <w:sdtPr>
          <w:alias w:val="Member"/>
          <w:tag w:val="&lt;Member mnisId='1554' dodsId='31575'&gt;"/>
          <w:id w:val="-1939679356"/>
          <w:placeholder>
            <w:docPart w:val="17F0C652767C4DC2B6CCEDA1763075FF"/>
          </w:placeholder>
          <w:richText/>
        </w:sdtPr>
        <w:sdtContent>
          <w:r w:rsidRPr="00B756CE" w:rsidR="00943859">
            <w:rPr>
              <w:b/>
            </w:rPr>
            <w:t>Chair:</w:t>
          </w:r>
        </w:sdtContent>
      </w:sdt>
      <w:r w:rsidRPr="00B756CE" w:rsidR="00943859">
        <w:t xml:space="preserve"> </w:t>
      </w:r>
      <w:r w:rsidRPr="00B756CE">
        <w:t>Thank you very much</w:t>
      </w:r>
      <w:r w:rsidRPr="00B756CE" w:rsidR="00943859">
        <w:t>. T</w:t>
      </w:r>
      <w:r w:rsidRPr="00B756CE">
        <w:t xml:space="preserve">hank you for coming in. </w:t>
      </w:r>
      <w:r w:rsidRPr="00B756CE" w:rsidR="00943859">
        <w:t xml:space="preserve">I just have </w:t>
      </w:r>
      <w:r w:rsidRPr="00B756CE">
        <w:t xml:space="preserve">a general question to start off with. There is a perception out there that insurers are profiteering with the cost of their policies in what is a very </w:t>
      </w:r>
      <w:r w:rsidRPr="00B756CE">
        <w:t>difficult time for many people. Is that perception correct?</w:t>
      </w:r>
    </w:p>
    <w:p w:rsidR="00C8395C" w:rsidRPr="00B756CE" w:rsidP="008821BD">
      <w:pPr>
        <w:pStyle w:val="Answer"/>
      </w:pPr>
      <w:sdt>
        <w:sdtPr>
          <w:rPr>
            <w:i/>
            <w:iCs/>
          </w:rPr>
          <w:alias w:val="Witness"/>
          <w:id w:val="2034533715"/>
          <w:placeholder>
            <w:docPart w:val="B0605DD68F464F19B128E8A947C33C68"/>
          </w:placeholder>
          <w:richText/>
        </w:sdtPr>
        <w:sdtContent>
          <w:r w:rsidRPr="00B756CE">
            <w:rPr>
              <w:b/>
              <w:i/>
              <w:iCs/>
            </w:rPr>
            <w:t>Cristina Nestares:</w:t>
          </w:r>
        </w:sdtContent>
      </w:sdt>
      <w:r w:rsidRPr="00B756CE">
        <w:t xml:space="preserve"> </w:t>
      </w:r>
      <w:r w:rsidRPr="00B756CE" w:rsidR="008821BD">
        <w:t>I assume I am going to take this one. It is an interesting question</w:t>
      </w:r>
      <w:r w:rsidRPr="00B756CE">
        <w:t>. W</w:t>
      </w:r>
      <w:r w:rsidRPr="00B756CE" w:rsidR="008821BD">
        <w:t xml:space="preserve">hen you compare inflation </w:t>
      </w:r>
      <w:r w:rsidRPr="00B756CE">
        <w:t xml:space="preserve">data </w:t>
      </w:r>
      <w:r w:rsidRPr="00B756CE" w:rsidR="008821BD">
        <w:t xml:space="preserve">versus data </w:t>
      </w:r>
      <w:r w:rsidRPr="00B756CE" w:rsidR="00460CF6">
        <w:t xml:space="preserve">on </w:t>
      </w:r>
      <w:r w:rsidRPr="00B756CE" w:rsidR="008821BD">
        <w:t>premium increases, you might</w:t>
      </w:r>
      <w:r w:rsidRPr="00B756CE">
        <w:t xml:space="preserve"> say, “</w:t>
      </w:r>
      <w:r w:rsidRPr="00B756CE" w:rsidR="008821BD">
        <w:t xml:space="preserve">Premiums </w:t>
      </w:r>
      <w:r w:rsidRPr="00B756CE">
        <w:t xml:space="preserve">are </w:t>
      </w:r>
      <w:r w:rsidRPr="00B756CE" w:rsidR="008821BD">
        <w:t>higher than inflation. What is happening?</w:t>
      </w:r>
      <w:r w:rsidRPr="00B756CE">
        <w:t xml:space="preserve">” </w:t>
      </w:r>
      <w:r w:rsidRPr="00B756CE" w:rsidR="008821BD">
        <w:t>I completely understand the question, but allow me to give you some context.</w:t>
      </w:r>
    </w:p>
    <w:p w:rsidR="008821BD" w:rsidRPr="00B756CE" w:rsidP="008821BD">
      <w:pPr>
        <w:pStyle w:val="Answer"/>
      </w:pPr>
      <w:r w:rsidRPr="00B756CE">
        <w:t xml:space="preserve">First, we come from a very low base. </w:t>
      </w:r>
      <w:r w:rsidRPr="00B756CE" w:rsidR="00EA1506">
        <w:t>B</w:t>
      </w:r>
      <w:r w:rsidRPr="00B756CE">
        <w:t>ack in 2021</w:t>
      </w:r>
      <w:r w:rsidRPr="00B756CE" w:rsidR="00EA1506">
        <w:t xml:space="preserve">, premiums </w:t>
      </w:r>
      <w:r w:rsidRPr="00B756CE">
        <w:t xml:space="preserve">were the lowest they had been in the previous </w:t>
      </w:r>
      <w:r w:rsidRPr="00B756CE" w:rsidR="00EA1506">
        <w:t xml:space="preserve">six </w:t>
      </w:r>
      <w:r w:rsidRPr="00B756CE">
        <w:t>years</w:t>
      </w:r>
      <w:r w:rsidRPr="00B756CE" w:rsidR="003E13E2">
        <w:t>,</w:t>
      </w:r>
      <w:r w:rsidRPr="00B756CE">
        <w:t xml:space="preserve"> because </w:t>
      </w:r>
      <w:r w:rsidRPr="00B756CE" w:rsidR="00EA1506">
        <w:t>of C</w:t>
      </w:r>
      <w:r w:rsidRPr="00B756CE">
        <w:t xml:space="preserve">ovid </w:t>
      </w:r>
      <w:r w:rsidRPr="00B756CE" w:rsidR="00EA1506">
        <w:t xml:space="preserve">and </w:t>
      </w:r>
      <w:r w:rsidRPr="00B756CE">
        <w:t>less frequency</w:t>
      </w:r>
      <w:r w:rsidRPr="00B756CE" w:rsidR="00EA1506">
        <w:t xml:space="preserve">. That </w:t>
      </w:r>
      <w:r w:rsidRPr="00B756CE">
        <w:t>was translated into prices</w:t>
      </w:r>
      <w:r w:rsidRPr="00B756CE" w:rsidR="00EA1506">
        <w:t xml:space="preserve"> and the customer paid less</w:t>
      </w:r>
      <w:r w:rsidRPr="00B756CE">
        <w:t xml:space="preserve">. </w:t>
      </w:r>
      <w:r w:rsidRPr="00B756CE" w:rsidR="00EA1506">
        <w:t xml:space="preserve">We started </w:t>
      </w:r>
      <w:r w:rsidRPr="00B756CE">
        <w:t>from a very low base.</w:t>
      </w:r>
      <w:r w:rsidRPr="00B756CE" w:rsidR="00F415D3">
        <w:t xml:space="preserve"> </w:t>
      </w:r>
      <w:r w:rsidRPr="00B756CE" w:rsidR="00EA1506">
        <w:t>The s</w:t>
      </w:r>
      <w:r w:rsidRPr="00B756CE">
        <w:t>econd</w:t>
      </w:r>
      <w:r w:rsidRPr="00B756CE" w:rsidR="00EA1506">
        <w:t xml:space="preserve"> </w:t>
      </w:r>
      <w:r w:rsidRPr="00B756CE">
        <w:t>thing that has happened</w:t>
      </w:r>
      <w:r w:rsidRPr="00B756CE" w:rsidR="00EA1506">
        <w:t>—</w:t>
      </w:r>
      <w:r w:rsidRPr="00B756CE">
        <w:t>I do not need to tell you</w:t>
      </w:r>
      <w:r w:rsidRPr="00B756CE" w:rsidR="00EA1506">
        <w:t>—</w:t>
      </w:r>
      <w:r w:rsidRPr="00B756CE">
        <w:t xml:space="preserve">is </w:t>
      </w:r>
      <w:r w:rsidRPr="00B756CE" w:rsidR="00F415D3">
        <w:t>a very strong increase in</w:t>
      </w:r>
      <w:r w:rsidRPr="00B756CE">
        <w:t xml:space="preserve"> </w:t>
      </w:r>
      <w:r w:rsidRPr="00B756CE" w:rsidR="00F415D3">
        <w:t xml:space="preserve">frequency </w:t>
      </w:r>
      <w:r w:rsidRPr="00B756CE">
        <w:t>and inflation.</w:t>
      </w:r>
    </w:p>
    <w:p w:rsidR="00F415D3" w:rsidRPr="00B756CE" w:rsidP="008821BD">
      <w:pPr>
        <w:pStyle w:val="Answer"/>
      </w:pPr>
      <w:r w:rsidRPr="00B756CE">
        <w:t>According to o</w:t>
      </w:r>
      <w:r w:rsidRPr="00B756CE" w:rsidR="008821BD">
        <w:t xml:space="preserve">ur internal </w:t>
      </w:r>
      <w:r w:rsidRPr="00B756CE">
        <w:t>estimate</w:t>
      </w:r>
      <w:r w:rsidRPr="00B756CE" w:rsidR="006B0A4A">
        <w:t>s,</w:t>
      </w:r>
      <w:r w:rsidRPr="00B756CE">
        <w:t xml:space="preserve"> </w:t>
      </w:r>
      <w:r w:rsidRPr="00B756CE" w:rsidR="008821BD">
        <w:t>the cost of claims ha</w:t>
      </w:r>
      <w:r w:rsidRPr="00B756CE">
        <w:t>s</w:t>
      </w:r>
      <w:r w:rsidRPr="00B756CE" w:rsidR="008821BD">
        <w:t xml:space="preserve"> increased by 20</w:t>
      </w:r>
      <w:r w:rsidRPr="00B756CE">
        <w:t>%</w:t>
      </w:r>
      <w:r w:rsidRPr="00B756CE" w:rsidR="008821BD">
        <w:t xml:space="preserve"> to 30%</w:t>
      </w:r>
      <w:r w:rsidRPr="00B756CE" w:rsidR="006B0A4A">
        <w:t>, more or less,</w:t>
      </w:r>
      <w:r w:rsidRPr="00B756CE" w:rsidR="008821BD">
        <w:t xml:space="preserve"> when you look back at the past three years. </w:t>
      </w:r>
      <w:r w:rsidRPr="00B756CE">
        <w:t>W</w:t>
      </w:r>
      <w:r w:rsidRPr="00B756CE" w:rsidR="008821BD">
        <w:t>hen you sell insurance, you sell insurance to somebod</w:t>
      </w:r>
      <w:r w:rsidRPr="00B756CE">
        <w:t xml:space="preserve">y today; you sell a </w:t>
      </w:r>
      <w:r w:rsidRPr="00B756CE" w:rsidR="008821BD">
        <w:t>12</w:t>
      </w:r>
      <w:r w:rsidRPr="00B756CE">
        <w:t>-</w:t>
      </w:r>
      <w:r w:rsidRPr="00B756CE" w:rsidR="008821BD">
        <w:t>month policy</w:t>
      </w:r>
      <w:r w:rsidRPr="00B756CE" w:rsidR="006B0A4A">
        <w:t>, but</w:t>
      </w:r>
      <w:r w:rsidRPr="00B756CE">
        <w:t xml:space="preserve"> </w:t>
      </w:r>
      <w:r w:rsidRPr="00B756CE" w:rsidR="006B0A4A">
        <w:t xml:space="preserve">the </w:t>
      </w:r>
      <w:r w:rsidRPr="00B756CE" w:rsidR="008821BD">
        <w:t xml:space="preserve">average </w:t>
      </w:r>
      <w:r w:rsidRPr="00B756CE">
        <w:t xml:space="preserve">time </w:t>
      </w:r>
      <w:r w:rsidRPr="00B756CE" w:rsidR="008821BD">
        <w:t>you pay thei</w:t>
      </w:r>
      <w:r w:rsidRPr="00B756CE">
        <w:t>r</w:t>
      </w:r>
      <w:r w:rsidRPr="00B756CE" w:rsidR="008821BD">
        <w:t xml:space="preserve"> claim could be</w:t>
      </w:r>
      <w:r w:rsidRPr="00B756CE" w:rsidR="006B0A4A">
        <w:t xml:space="preserve"> </w:t>
      </w:r>
      <w:r w:rsidRPr="00B756CE" w:rsidR="008821BD">
        <w:t>two years</w:t>
      </w:r>
      <w:r w:rsidRPr="00B756CE" w:rsidR="006B0A4A">
        <w:t xml:space="preserve"> later</w:t>
      </w:r>
      <w:r w:rsidRPr="00B756CE" w:rsidR="008821BD">
        <w:t xml:space="preserve">. First, the accident </w:t>
      </w:r>
      <w:r w:rsidRPr="00B756CE">
        <w:t xml:space="preserve">could </w:t>
      </w:r>
      <w:r w:rsidRPr="00B756CE" w:rsidR="008821BD">
        <w:t xml:space="preserve">happen in the next 12 months. Secondly, when the claim is paid depends on the complexity. </w:t>
      </w:r>
      <w:r w:rsidRPr="00B756CE">
        <w:t xml:space="preserve">It might be a claim for a </w:t>
      </w:r>
      <w:r w:rsidRPr="00B756CE" w:rsidR="008821BD">
        <w:t>damage</w:t>
      </w:r>
      <w:r w:rsidRPr="00B756CE">
        <w:t xml:space="preserve">d </w:t>
      </w:r>
      <w:r w:rsidRPr="00B756CE" w:rsidR="008821BD">
        <w:t>win</w:t>
      </w:r>
      <w:r w:rsidRPr="00B756CE">
        <w:t>d</w:t>
      </w:r>
      <w:r w:rsidRPr="00B756CE" w:rsidR="008821BD">
        <w:t xml:space="preserve">screen or a large bodily injury claim. </w:t>
      </w:r>
      <w:r w:rsidRPr="00B756CE">
        <w:t xml:space="preserve">On </w:t>
      </w:r>
      <w:r w:rsidRPr="00B756CE" w:rsidR="008821BD">
        <w:t>average</w:t>
      </w:r>
      <w:r w:rsidRPr="00B756CE">
        <w:t xml:space="preserve">, </w:t>
      </w:r>
      <w:r w:rsidRPr="00B756CE" w:rsidR="008821BD">
        <w:t>it could take two years.</w:t>
      </w:r>
      <w:r w:rsidRPr="00B756CE">
        <w:t xml:space="preserve"> If </w:t>
      </w:r>
      <w:r w:rsidRPr="00B756CE" w:rsidR="008821BD">
        <w:t xml:space="preserve">you take </w:t>
      </w:r>
      <w:r w:rsidRPr="00B756CE" w:rsidR="006B0A4A">
        <w:t xml:space="preserve">that </w:t>
      </w:r>
      <w:r w:rsidRPr="00B756CE" w:rsidR="008821BD">
        <w:t>into account</w:t>
      </w:r>
      <w:r w:rsidRPr="00B756CE" w:rsidR="006B0A4A">
        <w:t xml:space="preserve"> and apply </w:t>
      </w:r>
      <w:r w:rsidRPr="00B756CE">
        <w:t xml:space="preserve">the </w:t>
      </w:r>
      <w:r w:rsidRPr="00B756CE" w:rsidR="008821BD">
        <w:t>inflation for two years to every policy</w:t>
      </w:r>
      <w:r w:rsidRPr="00B756CE" w:rsidR="006B0A4A">
        <w:t xml:space="preserve">, </w:t>
      </w:r>
      <w:r w:rsidRPr="00B756CE" w:rsidR="008821BD">
        <w:t xml:space="preserve">you </w:t>
      </w:r>
      <w:r w:rsidRPr="00B756CE">
        <w:t xml:space="preserve">can </w:t>
      </w:r>
      <w:r w:rsidRPr="00B756CE" w:rsidR="008821BD">
        <w:t>see we are not profiteering.</w:t>
      </w:r>
    </w:p>
    <w:p w:rsidR="008821BD" w:rsidRPr="00B756CE" w:rsidP="008821BD">
      <w:pPr>
        <w:pStyle w:val="Answer"/>
      </w:pPr>
      <w:r w:rsidRPr="00B756CE">
        <w:t xml:space="preserve">Just </w:t>
      </w:r>
      <w:r w:rsidRPr="00B756CE">
        <w:t>to finalise</w:t>
      </w:r>
      <w:r w:rsidRPr="00B756CE">
        <w:t xml:space="preserve">, </w:t>
      </w:r>
      <w:r w:rsidRPr="00B756CE">
        <w:t xml:space="preserve">the </w:t>
      </w:r>
      <w:r w:rsidRPr="00B756CE">
        <w:rPr>
          <w:i/>
          <w:iCs/>
        </w:rPr>
        <w:t>Sunday Times</w:t>
      </w:r>
      <w:r w:rsidRPr="00B756CE">
        <w:t xml:space="preserve"> </w:t>
      </w:r>
      <w:r w:rsidRPr="00B756CE">
        <w:t xml:space="preserve">recently quoted Ernst </w:t>
      </w:r>
      <w:r w:rsidR="00C0322F">
        <w:t>&amp;</w:t>
      </w:r>
      <w:r w:rsidRPr="00B756CE">
        <w:t xml:space="preserve"> Young as saying that, on average, the </w:t>
      </w:r>
      <w:r w:rsidRPr="00B756CE">
        <w:t xml:space="preserve">industry </w:t>
      </w:r>
      <w:r w:rsidRPr="00B756CE">
        <w:t xml:space="preserve">is </w:t>
      </w:r>
      <w:r w:rsidRPr="00B756CE">
        <w:t xml:space="preserve">expecting losses in </w:t>
      </w:r>
      <w:r w:rsidRPr="00B756CE">
        <w:t>20</w:t>
      </w:r>
      <w:r w:rsidRPr="00B756CE">
        <w:t xml:space="preserve">22 and very likely in </w:t>
      </w:r>
      <w:r w:rsidRPr="00B756CE">
        <w:t>20</w:t>
      </w:r>
      <w:r w:rsidRPr="00B756CE">
        <w:t>23.</w:t>
      </w:r>
      <w:r w:rsidRPr="00B756CE">
        <w:t xml:space="preserve"> No,</w:t>
      </w:r>
      <w:r w:rsidRPr="00B756CE">
        <w:t xml:space="preserve"> we are not profiteering</w:t>
      </w:r>
      <w:r w:rsidRPr="00B756CE" w:rsidR="006B0A4A">
        <w:t>;</w:t>
      </w:r>
      <w:r w:rsidRPr="00B756CE">
        <w:t xml:space="preserve"> </w:t>
      </w:r>
      <w:r w:rsidRPr="00B756CE" w:rsidR="006B0A4A">
        <w:t xml:space="preserve">we </w:t>
      </w:r>
      <w:r w:rsidRPr="00B756CE">
        <w:t>are catching up with this very high inflation.</w:t>
      </w:r>
    </w:p>
    <w:p w:rsidR="002A7D33" w:rsidRPr="00B756CE" w:rsidP="00F415D3">
      <w:pPr>
        <w:pStyle w:val="Answer"/>
      </w:pPr>
      <w:sdt>
        <w:sdtPr>
          <w:rPr>
            <w:i/>
            <w:iCs/>
          </w:rPr>
          <w:alias w:val="Witness"/>
          <w:id w:val="-302228354"/>
          <w:placeholder>
            <w:docPart w:val="2151AA55690A465F9F41723A83BBE9A8"/>
          </w:placeholder>
          <w:richText/>
        </w:sdtPr>
        <w:sdtContent>
          <w:r w:rsidRPr="00B756CE" w:rsidR="00F415D3">
            <w:rPr>
              <w:b/>
              <w:i/>
              <w:iCs/>
            </w:rPr>
            <w:t>Charlotte Clark:</w:t>
          </w:r>
        </w:sdtContent>
      </w:sdt>
      <w:r w:rsidRPr="00B756CE" w:rsidR="00F415D3">
        <w:t xml:space="preserve"> </w:t>
      </w:r>
      <w:r w:rsidRPr="00B756CE" w:rsidR="008821BD">
        <w:t>C</w:t>
      </w:r>
      <w:r w:rsidRPr="00B756CE" w:rsidR="00F415D3">
        <w:t>ristina</w:t>
      </w:r>
      <w:r w:rsidRPr="00B756CE" w:rsidR="008821BD">
        <w:t xml:space="preserve"> has covered it. </w:t>
      </w:r>
      <w:r w:rsidRPr="00B756CE" w:rsidR="00F415D3">
        <w:t xml:space="preserve">That comment from Ernst </w:t>
      </w:r>
      <w:r w:rsidR="00C0322F">
        <w:t>&amp;</w:t>
      </w:r>
      <w:r w:rsidRPr="00B756CE" w:rsidR="00F415D3">
        <w:t xml:space="preserve"> Young </w:t>
      </w:r>
      <w:r w:rsidRPr="00B756CE" w:rsidR="008821BD">
        <w:t xml:space="preserve">was </w:t>
      </w:r>
      <w:r w:rsidRPr="00B756CE" w:rsidR="00F415D3">
        <w:t xml:space="preserve">about </w:t>
      </w:r>
      <w:r w:rsidRPr="00B756CE" w:rsidR="008821BD">
        <w:t>motor insurance</w:t>
      </w:r>
      <w:r w:rsidRPr="00B756CE" w:rsidR="00A835A9">
        <w:t xml:space="preserve">, but you can </w:t>
      </w:r>
      <w:r w:rsidRPr="00B756CE" w:rsidR="008821BD">
        <w:t xml:space="preserve">look at </w:t>
      </w:r>
      <w:r w:rsidRPr="00B756CE">
        <w:t xml:space="preserve">the </w:t>
      </w:r>
      <w:r w:rsidRPr="00B756CE" w:rsidR="008821BD">
        <w:t>loss ratio</w:t>
      </w:r>
      <w:r w:rsidRPr="00B756CE">
        <w:t xml:space="preserve">, which </w:t>
      </w:r>
      <w:r w:rsidRPr="00B756CE" w:rsidR="00F415D3">
        <w:t xml:space="preserve">is </w:t>
      </w:r>
      <w:r w:rsidRPr="00B756CE" w:rsidR="008821BD">
        <w:t xml:space="preserve">the total paid out divided by the premium. </w:t>
      </w:r>
      <w:r w:rsidRPr="00B756CE" w:rsidR="00F415D3">
        <w:t>I</w:t>
      </w:r>
      <w:r w:rsidRPr="00B756CE" w:rsidR="008821BD">
        <w:t xml:space="preserve">f </w:t>
      </w:r>
      <w:r w:rsidRPr="00B756CE">
        <w:t xml:space="preserve">the ratio is </w:t>
      </w:r>
      <w:r w:rsidRPr="00B756CE" w:rsidR="008821BD">
        <w:t>over 100</w:t>
      </w:r>
      <w:r w:rsidRPr="00B756CE" w:rsidR="00F415D3">
        <w:t xml:space="preserve">, </w:t>
      </w:r>
      <w:r w:rsidRPr="00B756CE" w:rsidR="008821BD">
        <w:t xml:space="preserve">you are losing money. </w:t>
      </w:r>
      <w:r w:rsidRPr="00B756CE" w:rsidR="00410D84">
        <w:t>Th</w:t>
      </w:r>
      <w:r w:rsidRPr="00B756CE">
        <w:t xml:space="preserve">at </w:t>
      </w:r>
      <w:r w:rsidRPr="00B756CE" w:rsidR="00410D84">
        <w:t xml:space="preserve">report </w:t>
      </w:r>
      <w:r w:rsidRPr="00B756CE" w:rsidR="00A835A9">
        <w:t>stated</w:t>
      </w:r>
      <w:r w:rsidRPr="00B756CE" w:rsidR="00410D84">
        <w:t xml:space="preserve"> that</w:t>
      </w:r>
      <w:r w:rsidRPr="00B756CE" w:rsidR="00A835A9">
        <w:t>,</w:t>
      </w:r>
      <w:r w:rsidRPr="00B756CE" w:rsidR="00410D84">
        <w:t xml:space="preserve"> i</w:t>
      </w:r>
      <w:r w:rsidRPr="00B756CE" w:rsidR="00F415D3">
        <w:t xml:space="preserve">n motor </w:t>
      </w:r>
      <w:r w:rsidRPr="00B756CE" w:rsidR="008821BD">
        <w:t>insurance</w:t>
      </w:r>
      <w:r w:rsidRPr="00B756CE" w:rsidR="00A835A9">
        <w:t>,</w:t>
      </w:r>
      <w:r w:rsidRPr="00B756CE" w:rsidR="00F415D3">
        <w:t xml:space="preserve"> </w:t>
      </w:r>
      <w:r w:rsidRPr="00B756CE" w:rsidR="00A835A9">
        <w:t xml:space="preserve">it is currently 115 </w:t>
      </w:r>
      <w:r w:rsidRPr="00B756CE" w:rsidR="00F415D3">
        <w:t xml:space="preserve">and </w:t>
      </w:r>
      <w:r w:rsidRPr="00B756CE" w:rsidR="008821BD">
        <w:t>likely to be the same next year.</w:t>
      </w:r>
      <w:r w:rsidRPr="00B756CE">
        <w:t xml:space="preserve"> </w:t>
      </w:r>
      <w:r w:rsidRPr="00B756CE" w:rsidR="00A835A9">
        <w:t xml:space="preserve">Cost </w:t>
      </w:r>
      <w:r w:rsidRPr="00B756CE" w:rsidR="008821BD">
        <w:t xml:space="preserve">pressures from the </w:t>
      </w:r>
      <w:r w:rsidRPr="00B756CE">
        <w:t>C</w:t>
      </w:r>
      <w:r w:rsidRPr="00B756CE" w:rsidR="008821BD">
        <w:t>ovid depression of premiums</w:t>
      </w:r>
      <w:r w:rsidRPr="00B756CE" w:rsidR="00A835A9">
        <w:t>,</w:t>
      </w:r>
      <w:r w:rsidRPr="00B756CE" w:rsidR="008821BD">
        <w:t xml:space="preserve"> as well as cost increases from the cost of claims</w:t>
      </w:r>
      <w:r w:rsidRPr="00B756CE" w:rsidR="00A835A9">
        <w:t>,</w:t>
      </w:r>
      <w:r w:rsidRPr="00B756CE" w:rsidR="008821BD">
        <w:t xml:space="preserve"> are feeding through the system.</w:t>
      </w:r>
    </w:p>
    <w:p w:rsidR="008821BD" w:rsidRPr="00B756CE" w:rsidP="008821BD">
      <w:pPr>
        <w:pStyle w:val="Answer"/>
      </w:pPr>
      <w:r w:rsidRPr="00B756CE">
        <w:t xml:space="preserve">If you look at house insurance, where claims are significantly less, you are looking </w:t>
      </w:r>
      <w:r w:rsidRPr="00B756CE" w:rsidR="002A7D33">
        <w:t xml:space="preserve">at an increase of </w:t>
      </w:r>
      <w:r w:rsidRPr="00B756CE">
        <w:t>about 6%.</w:t>
      </w:r>
      <w:r w:rsidRPr="00B756CE" w:rsidR="002A7D33">
        <w:t xml:space="preserve"> W</w:t>
      </w:r>
      <w:r w:rsidRPr="00B756CE">
        <w:t>here there are not these specific issues</w:t>
      </w:r>
      <w:r w:rsidRPr="00B756CE" w:rsidR="002A7D33">
        <w:t xml:space="preserve">, </w:t>
      </w:r>
      <w:r w:rsidRPr="00B756CE">
        <w:t>you are not seeing increases of the same magnitude.</w:t>
      </w:r>
    </w:p>
    <w:p w:rsidR="008821BD" w:rsidRPr="00B756CE" w:rsidP="008821BD">
      <w:pPr>
        <w:pStyle w:val="Answer"/>
      </w:pPr>
      <w:sdt>
        <w:sdtPr>
          <w:rPr>
            <w:i/>
            <w:iCs/>
          </w:rPr>
          <w:alias w:val="Witness"/>
          <w:id w:val="1318378150"/>
          <w:placeholder>
            <w:docPart w:val="0497AE8CCDA949EBA03164D3DCF51855"/>
          </w:placeholder>
          <w:richText/>
        </w:sdtPr>
        <w:sdtContent>
          <w:r w:rsidRPr="00B756CE" w:rsidR="002A7D33">
            <w:rPr>
              <w:b/>
              <w:i/>
              <w:iCs/>
            </w:rPr>
            <w:t>Doug Brown:</w:t>
          </w:r>
        </w:sdtContent>
      </w:sdt>
      <w:r w:rsidRPr="00B756CE" w:rsidR="002A7D33">
        <w:t xml:space="preserve"> They have</w:t>
      </w:r>
      <w:r w:rsidRPr="00B756CE">
        <w:t xml:space="preserve"> said it all</w:t>
      </w:r>
      <w:r w:rsidRPr="00B756CE" w:rsidR="002A7D33">
        <w:t>. W</w:t>
      </w:r>
      <w:r w:rsidRPr="00B756CE">
        <w:t>e are definitely not profit</w:t>
      </w:r>
      <w:r w:rsidRPr="00B756CE" w:rsidR="002A7D33">
        <w:t>eer</w:t>
      </w:r>
      <w:r w:rsidRPr="00B756CE">
        <w:t xml:space="preserve">ing. </w:t>
      </w:r>
      <w:r w:rsidRPr="00B756CE" w:rsidR="002A7D33">
        <w:t xml:space="preserve">We have </w:t>
      </w:r>
      <w:r w:rsidRPr="00B756CE">
        <w:t>had increased inflation</w:t>
      </w:r>
      <w:r w:rsidRPr="00B756CE" w:rsidR="002A7D33">
        <w:t xml:space="preserve">, </w:t>
      </w:r>
      <w:r w:rsidRPr="00B756CE">
        <w:t xml:space="preserve">which increases claims. </w:t>
      </w:r>
      <w:r w:rsidRPr="00B756CE" w:rsidR="002A7D33">
        <w:t>W</w:t>
      </w:r>
      <w:r w:rsidRPr="00B756CE">
        <w:t>e have talked about the impact that has on premiums. We have recently released our first quarter trading results</w:t>
      </w:r>
      <w:r w:rsidRPr="00B756CE" w:rsidR="004254F7">
        <w:t>. W</w:t>
      </w:r>
      <w:r w:rsidRPr="00B756CE">
        <w:t>e have something called a combined operating ratio that we report on. That ratio is the same as it was in terms of what we were trying to provide last year</w:t>
      </w:r>
      <w:r w:rsidRPr="00B756CE" w:rsidR="004254F7">
        <w:t xml:space="preserve"> and in previous years. We </w:t>
      </w:r>
      <w:r w:rsidRPr="00B756CE">
        <w:t>have guidance on it</w:t>
      </w:r>
      <w:r w:rsidRPr="00B756CE" w:rsidR="004254F7">
        <w:t>. I</w:t>
      </w:r>
      <w:r w:rsidRPr="00B756CE">
        <w:t>t is not improving as a result of increasing premiums.</w:t>
      </w:r>
    </w:p>
    <w:p w:rsidR="004254F7" w:rsidRPr="00B756CE" w:rsidP="009E4264">
      <w:pPr>
        <w:pStyle w:val="Question"/>
      </w:pPr>
      <w:sdt>
        <w:sdtPr>
          <w:alias w:val="Member"/>
          <w:tag w:val="&lt;Member mnisId='1554' dodsId='31575'&gt;"/>
          <w:id w:val="-1873674006"/>
          <w:placeholder>
            <w:docPart w:val="2CAA0AC8A47D4A309ED6A0F24BF615CE"/>
          </w:placeholder>
          <w:richText/>
        </w:sdtPr>
        <w:sdtContent>
          <w:r w:rsidRPr="00B756CE">
            <w:rPr>
              <w:b/>
            </w:rPr>
            <w:t>Chair:</w:t>
          </w:r>
        </w:sdtContent>
      </w:sdt>
      <w:r w:rsidRPr="00B756CE">
        <w:t xml:space="preserve"> </w:t>
      </w:r>
      <w:r w:rsidRPr="00B756CE" w:rsidR="008821BD">
        <w:t>The inflation of insurance, which is running at 20%</w:t>
      </w:r>
      <w:r w:rsidRPr="00B756CE">
        <w:t xml:space="preserve">, </w:t>
      </w:r>
      <w:r w:rsidRPr="00B756CE" w:rsidR="008821BD">
        <w:t>is what justifies it, according to you</w:t>
      </w:r>
      <w:r w:rsidRPr="00B756CE">
        <w:t xml:space="preserve">. It is </w:t>
      </w:r>
      <w:r w:rsidRPr="00B756CE" w:rsidR="008821BD">
        <w:t xml:space="preserve">a catch-up from Covid when insurance premiums </w:t>
      </w:r>
      <w:r w:rsidRPr="00B756CE" w:rsidR="008821BD">
        <w:t>were low.</w:t>
      </w:r>
      <w:r w:rsidRPr="00B756CE">
        <w:t xml:space="preserve"> I</w:t>
      </w:r>
      <w:r w:rsidRPr="00B756CE" w:rsidR="008821BD">
        <w:t>nflation is 10</w:t>
      </w:r>
      <w:r w:rsidRPr="00B756CE">
        <w:t>%. Y</w:t>
      </w:r>
      <w:r w:rsidRPr="00B756CE" w:rsidR="008821BD">
        <w:t>ou are running a</w:t>
      </w:r>
      <w:r w:rsidRPr="00B756CE">
        <w:t>t</w:t>
      </w:r>
      <w:r w:rsidRPr="00B756CE" w:rsidR="008821BD">
        <w:t xml:space="preserve"> double</w:t>
      </w:r>
      <w:r w:rsidRPr="00B756CE">
        <w:t xml:space="preserve">. </w:t>
      </w:r>
    </w:p>
    <w:p w:rsidR="004254F7" w:rsidRPr="00B756CE" w:rsidP="008821BD">
      <w:pPr>
        <w:pStyle w:val="Answer"/>
      </w:pPr>
      <w:sdt>
        <w:sdtPr>
          <w:rPr>
            <w:i/>
            <w:iCs/>
          </w:rPr>
          <w:alias w:val="Witness"/>
          <w:id w:val="1951890146"/>
          <w:placeholder>
            <w:docPart w:val="7913D2376B6046769F28A80C562D4DBC"/>
          </w:placeholder>
          <w:richText/>
        </w:sdtPr>
        <w:sdtContent>
          <w:r w:rsidRPr="00B756CE">
            <w:rPr>
              <w:b/>
              <w:i/>
              <w:iCs/>
            </w:rPr>
            <w:t>Charlotte Clark:</w:t>
          </w:r>
        </w:sdtContent>
      </w:sdt>
      <w:r w:rsidRPr="00B756CE">
        <w:t xml:space="preserve"> T</w:t>
      </w:r>
      <w:r w:rsidRPr="00B756CE" w:rsidR="008821BD">
        <w:t>he latest tracker for us</w:t>
      </w:r>
      <w:r w:rsidRPr="00B756CE">
        <w:t xml:space="preserve"> </w:t>
      </w:r>
      <w:r w:rsidRPr="00B756CE" w:rsidR="008821BD">
        <w:t xml:space="preserve">on car insurance has it at 15.5%. </w:t>
      </w:r>
      <w:r w:rsidRPr="00B756CE">
        <w:t xml:space="preserve">We </w:t>
      </w:r>
      <w:r w:rsidRPr="00B756CE" w:rsidR="008821BD">
        <w:t>have it at 15.5%</w:t>
      </w:r>
      <w:r w:rsidRPr="00B756CE">
        <w:t xml:space="preserve">. </w:t>
      </w:r>
    </w:p>
    <w:p w:rsidR="004254F7" w:rsidRPr="00B756CE" w:rsidP="00912A0F">
      <w:pPr>
        <w:pStyle w:val="Remark"/>
      </w:pPr>
      <w:sdt>
        <w:sdtPr>
          <w:alias w:val="Member"/>
          <w:tag w:val="&lt;Member mnisId='1554' dodsId='31575'&gt;"/>
          <w:id w:val="-69274891"/>
          <w:placeholder>
            <w:docPart w:val="FB766A3A40514931B7A8828CB569DFB0"/>
          </w:placeholder>
          <w:richText/>
        </w:sdtPr>
        <w:sdtContent>
          <w:r w:rsidRPr="00B756CE">
            <w:rPr>
              <w:b/>
            </w:rPr>
            <w:t>Chair:</w:t>
          </w:r>
        </w:sdtContent>
      </w:sdt>
      <w:r w:rsidRPr="00B756CE">
        <w:t xml:space="preserve"> </w:t>
      </w:r>
      <w:r w:rsidRPr="00B756CE" w:rsidR="008821BD">
        <w:t xml:space="preserve">This is the ONS </w:t>
      </w:r>
      <w:r w:rsidRPr="00B756CE">
        <w:t>data.</w:t>
      </w:r>
    </w:p>
    <w:p w:rsidR="008821BD" w:rsidRPr="00B756CE" w:rsidP="008821BD">
      <w:pPr>
        <w:pStyle w:val="Answer"/>
      </w:pPr>
      <w:sdt>
        <w:sdtPr>
          <w:rPr>
            <w:i/>
            <w:iCs/>
          </w:rPr>
          <w:alias w:val="Witness"/>
          <w:id w:val="-1622680952"/>
          <w:placeholder>
            <w:docPart w:val="9631E711A9D445CD8741BAA440AF22AC"/>
          </w:placeholder>
          <w:richText/>
        </w:sdtPr>
        <w:sdtContent>
          <w:r w:rsidRPr="00B756CE" w:rsidR="004254F7">
            <w:rPr>
              <w:b/>
              <w:i/>
              <w:iCs/>
            </w:rPr>
            <w:t>Charlotte Clark:</w:t>
          </w:r>
        </w:sdtContent>
      </w:sdt>
      <w:r w:rsidRPr="00B756CE" w:rsidR="004254F7">
        <w:t xml:space="preserve"> Yes, </w:t>
      </w:r>
      <w:r w:rsidRPr="00B756CE">
        <w:t>but the ONS figures are about quotes, not about what somebody</w:t>
      </w:r>
      <w:r w:rsidRPr="00B756CE" w:rsidR="004254F7">
        <w:t xml:space="preserve"> has</w:t>
      </w:r>
      <w:r w:rsidRPr="00B756CE">
        <w:t xml:space="preserve"> actually paid.</w:t>
      </w:r>
      <w:r w:rsidRPr="00B756CE" w:rsidR="004254F7">
        <w:t xml:space="preserve"> T</w:t>
      </w:r>
      <w:r w:rsidRPr="00B756CE">
        <w:t>hey use quotes from websites</w:t>
      </w:r>
      <w:r w:rsidRPr="00B756CE" w:rsidR="00A835A9">
        <w:t>:</w:t>
      </w:r>
      <w:r w:rsidRPr="00B756CE" w:rsidR="009E4264">
        <w:t xml:space="preserve"> how </w:t>
      </w:r>
      <w:r w:rsidRPr="00B756CE">
        <w:t xml:space="preserve">much you </w:t>
      </w:r>
      <w:r w:rsidRPr="00B756CE" w:rsidR="009E4264">
        <w:t xml:space="preserve">are </w:t>
      </w:r>
      <w:r w:rsidRPr="00B756CE">
        <w:t xml:space="preserve">being quoted for what you </w:t>
      </w:r>
      <w:r w:rsidRPr="00B756CE" w:rsidR="009E4264">
        <w:t>will pay, not</w:t>
      </w:r>
      <w:r w:rsidRPr="00B756CE">
        <w:t xml:space="preserve"> what you pay. </w:t>
      </w:r>
      <w:r w:rsidRPr="00B756CE" w:rsidR="009E4264">
        <w:t xml:space="preserve">We </w:t>
      </w:r>
      <w:r w:rsidRPr="00B756CE">
        <w:t xml:space="preserve">track what you actually pay. </w:t>
      </w:r>
      <w:r w:rsidRPr="00B756CE" w:rsidR="009E4264">
        <w:t>O</w:t>
      </w:r>
      <w:r w:rsidRPr="00B756CE">
        <w:t>urs has it much lower</w:t>
      </w:r>
      <w:r w:rsidRPr="00B756CE" w:rsidR="009E4264">
        <w:t>. It is 15.5</w:t>
      </w:r>
      <w:r w:rsidRPr="00B756CE">
        <w:t>%</w:t>
      </w:r>
      <w:r w:rsidRPr="00B756CE" w:rsidR="009E4264">
        <w:t>.</w:t>
      </w:r>
      <w:r w:rsidRPr="00B756CE">
        <w:t xml:space="preserve"> I am not saying that is a low figure, but there is a big difference between those two things.</w:t>
      </w:r>
    </w:p>
    <w:p w:rsidR="009E4264" w:rsidRPr="00B756CE" w:rsidP="00651266">
      <w:pPr>
        <w:pStyle w:val="Question"/>
      </w:pPr>
      <w:sdt>
        <w:sdtPr>
          <w:alias w:val="Member"/>
          <w:tag w:val="&lt;Member mnisId='1554' dodsId='31575'&gt;"/>
          <w:id w:val="-1361121784"/>
          <w:placeholder>
            <w:docPart w:val="95221B0D236141C4B8DEC7591BC98480"/>
          </w:placeholder>
          <w:richText/>
        </w:sdtPr>
        <w:sdtContent>
          <w:r w:rsidRPr="00B756CE">
            <w:rPr>
              <w:b/>
            </w:rPr>
            <w:t>Chair:</w:t>
          </w:r>
        </w:sdtContent>
      </w:sdt>
      <w:r w:rsidRPr="00B756CE">
        <w:t xml:space="preserve"> It is still </w:t>
      </w:r>
      <w:r w:rsidRPr="00B756CE" w:rsidR="008821BD">
        <w:t>higher than the inflation rate</w:t>
      </w:r>
      <w:r w:rsidRPr="00B756CE">
        <w:t>, though, is it not?</w:t>
      </w:r>
    </w:p>
    <w:p w:rsidR="008821BD" w:rsidRPr="00B756CE" w:rsidP="008821BD">
      <w:pPr>
        <w:pStyle w:val="Answer"/>
      </w:pPr>
      <w:sdt>
        <w:sdtPr>
          <w:rPr>
            <w:i/>
            <w:iCs/>
          </w:rPr>
          <w:alias w:val="Witness"/>
          <w:id w:val="1139381658"/>
          <w:placeholder>
            <w:docPart w:val="2123BD600E1C4A8FA252172E76D802DA"/>
          </w:placeholder>
          <w:richText/>
        </w:sdtPr>
        <w:sdtContent>
          <w:r w:rsidRPr="00B756CE" w:rsidR="009E4264">
            <w:rPr>
              <w:b/>
              <w:i/>
              <w:iCs/>
            </w:rPr>
            <w:t>Charlotte Clark:</w:t>
          </w:r>
        </w:sdtContent>
      </w:sdt>
      <w:r w:rsidRPr="00B756CE" w:rsidR="009E4264">
        <w:t xml:space="preserve"> Yes, completely. It</w:t>
      </w:r>
      <w:r w:rsidRPr="00B756CE">
        <w:t xml:space="preserve"> comes back to Cristina</w:t>
      </w:r>
      <w:r w:rsidRPr="00B756CE" w:rsidR="00651266">
        <w:t>’</w:t>
      </w:r>
      <w:r w:rsidRPr="00B756CE">
        <w:t>s point</w:t>
      </w:r>
      <w:r w:rsidRPr="00B756CE" w:rsidR="00651266">
        <w:t>:</w:t>
      </w:r>
      <w:r w:rsidRPr="00B756CE">
        <w:t xml:space="preserve"> there are really significant cost </w:t>
      </w:r>
      <w:r w:rsidRPr="00B756CE" w:rsidR="00651266">
        <w:t>pressures</w:t>
      </w:r>
      <w:r w:rsidRPr="00B756CE">
        <w:t xml:space="preserve">. If you think about the </w:t>
      </w:r>
      <w:r w:rsidRPr="00B756CE" w:rsidR="00651266">
        <w:t xml:space="preserve">inflation in the </w:t>
      </w:r>
      <w:r w:rsidRPr="00B756CE">
        <w:t>car market</w:t>
      </w:r>
      <w:r w:rsidRPr="00B756CE" w:rsidR="00651266">
        <w:t xml:space="preserve">—I do not know whether </w:t>
      </w:r>
      <w:r w:rsidRPr="00B756CE">
        <w:t>anyone</w:t>
      </w:r>
      <w:r w:rsidRPr="00B756CE" w:rsidR="00651266">
        <w:t xml:space="preserve"> has</w:t>
      </w:r>
      <w:r w:rsidRPr="00B756CE">
        <w:t xml:space="preserve"> tried to buy </w:t>
      </w:r>
      <w:r w:rsidRPr="00B756CE" w:rsidR="00651266">
        <w:t xml:space="preserve">a </w:t>
      </w:r>
      <w:r w:rsidRPr="00B756CE">
        <w:t>second-hand car</w:t>
      </w:r>
      <w:r w:rsidRPr="00B756CE" w:rsidR="00651266">
        <w:t xml:space="preserve"> recently—</w:t>
      </w:r>
      <w:r w:rsidRPr="00B756CE" w:rsidR="008E5663">
        <w:t>or</w:t>
      </w:r>
      <w:r w:rsidRPr="00B756CE" w:rsidR="00651266">
        <w:t xml:space="preserve"> </w:t>
      </w:r>
      <w:r w:rsidRPr="00B756CE">
        <w:t xml:space="preserve">in energy, which is a big part of </w:t>
      </w:r>
      <w:r w:rsidRPr="00B756CE" w:rsidR="007E3CB7">
        <w:t>that sector</w:t>
      </w:r>
      <w:r w:rsidRPr="00B756CE" w:rsidR="00651266">
        <w:t>, t</w:t>
      </w:r>
      <w:r w:rsidRPr="00B756CE">
        <w:t>hose are running significantly</w:t>
      </w:r>
      <w:r w:rsidRPr="00B756CE" w:rsidR="00651266">
        <w:t xml:space="preserve"> above </w:t>
      </w:r>
      <w:r w:rsidRPr="00B756CE">
        <w:t>15%.</w:t>
      </w:r>
    </w:p>
    <w:p w:rsidR="008821BD" w:rsidRPr="00B756CE" w:rsidP="00651266">
      <w:pPr>
        <w:pStyle w:val="Question"/>
      </w:pPr>
      <w:sdt>
        <w:sdtPr>
          <w:alias w:val="Member"/>
          <w:tag w:val="&lt;Member mnisId='1554' dodsId='31575'&gt;"/>
          <w:id w:val="1822538545"/>
          <w:placeholder>
            <w:docPart w:val="19B316BD991A46C1840CE765C34F35E3"/>
          </w:placeholder>
          <w:richText/>
        </w:sdtPr>
        <w:sdtContent>
          <w:r w:rsidRPr="00B756CE" w:rsidR="00651266">
            <w:rPr>
              <w:b/>
            </w:rPr>
            <w:t>Chair:</w:t>
          </w:r>
        </w:sdtContent>
      </w:sdt>
      <w:r w:rsidRPr="00B756CE" w:rsidR="00651266">
        <w:t xml:space="preserve"> </w:t>
      </w:r>
      <w:r w:rsidRPr="00B756CE">
        <w:t>I have had a lot of representations from my own constituency from older people on very low fixed income</w:t>
      </w:r>
      <w:r w:rsidRPr="00B756CE" w:rsidR="00651266">
        <w:t>s</w:t>
      </w:r>
      <w:r w:rsidRPr="00B756CE">
        <w:t xml:space="preserve"> who live in sheltered housing</w:t>
      </w:r>
      <w:r w:rsidRPr="00B756CE" w:rsidR="00651266">
        <w:t xml:space="preserve">. Their </w:t>
      </w:r>
      <w:r w:rsidRPr="00B756CE">
        <w:t>insurance costs have soared massively</w:t>
      </w:r>
      <w:r w:rsidRPr="00B756CE" w:rsidR="00912A0F">
        <w:t>,</w:t>
      </w:r>
      <w:r w:rsidRPr="00B756CE">
        <w:t xml:space="preserve"> by well over 100% in a lot of cases</w:t>
      </w:r>
      <w:r w:rsidRPr="00B756CE" w:rsidR="00651266">
        <w:t xml:space="preserve">. It is </w:t>
      </w:r>
      <w:r w:rsidRPr="00B756CE">
        <w:t>very difficult for them to pay their service charges. Why is that happening?</w:t>
      </w:r>
    </w:p>
    <w:p w:rsidR="00667DD4" w:rsidRPr="00B756CE" w:rsidP="00667DD4">
      <w:pPr>
        <w:pStyle w:val="Answer"/>
      </w:pPr>
      <w:sdt>
        <w:sdtPr>
          <w:rPr>
            <w:i/>
            <w:iCs/>
          </w:rPr>
          <w:alias w:val="Witness"/>
          <w:id w:val="-961802658"/>
          <w:placeholder>
            <w:docPart w:val="4BCB5FE69C6C4959ABD23C21567B53AB"/>
          </w:placeholder>
          <w:richText/>
        </w:sdtPr>
        <w:sdtContent>
          <w:r w:rsidRPr="00B756CE">
            <w:rPr>
              <w:b/>
              <w:i/>
              <w:iCs/>
            </w:rPr>
            <w:t>Cristina Nestares:</w:t>
          </w:r>
        </w:sdtContent>
      </w:sdt>
      <w:r w:rsidRPr="00B756CE">
        <w:t xml:space="preserve"> I</w:t>
      </w:r>
      <w:r w:rsidRPr="00B756CE" w:rsidR="008821BD">
        <w:t>f I may clarify one thing from the previous question</w:t>
      </w:r>
      <w:r w:rsidRPr="00B756CE">
        <w:t xml:space="preserve">—I am </w:t>
      </w:r>
      <w:r w:rsidRPr="00B756CE" w:rsidR="008821BD">
        <w:t>sorry if I was confusing</w:t>
      </w:r>
      <w:r w:rsidRPr="00B756CE">
        <w:t>—w</w:t>
      </w:r>
      <w:r w:rsidRPr="00B756CE" w:rsidR="008821BD">
        <w:t>hen I was saying that inflation is 20%</w:t>
      </w:r>
      <w:r w:rsidRPr="00B756CE">
        <w:t xml:space="preserve">, </w:t>
      </w:r>
      <w:r w:rsidRPr="00B756CE" w:rsidR="008821BD">
        <w:t>I was saying that the inflation</w:t>
      </w:r>
      <w:r w:rsidRPr="00B756CE">
        <w:t>—</w:t>
      </w:r>
    </w:p>
    <w:p w:rsidR="008821BD" w:rsidRPr="00B756CE" w:rsidP="00F74298">
      <w:pPr>
        <w:pStyle w:val="Question"/>
      </w:pPr>
      <w:sdt>
        <w:sdtPr>
          <w:alias w:val="Member"/>
          <w:tag w:val="&lt;Member mnisId='1554' dodsId='31575'&gt;"/>
          <w:id w:val="-1555230521"/>
          <w:placeholder>
            <w:docPart w:val="EA33EF0DD91D4EB686F355F319FDC136"/>
          </w:placeholder>
          <w:richText/>
        </w:sdtPr>
        <w:sdtContent>
          <w:r w:rsidRPr="00B756CE" w:rsidR="00667DD4">
            <w:rPr>
              <w:b/>
            </w:rPr>
            <w:t>Chair:</w:t>
          </w:r>
        </w:sdtContent>
      </w:sdt>
      <w:r w:rsidRPr="00B756CE" w:rsidR="00667DD4">
        <w:t xml:space="preserve"> The </w:t>
      </w:r>
      <w:r w:rsidRPr="00B756CE">
        <w:t xml:space="preserve">ONS data says it is 20%, </w:t>
      </w:r>
      <w:r w:rsidRPr="00B756CE" w:rsidR="007E3CB7">
        <w:t>which</w:t>
      </w:r>
      <w:r w:rsidRPr="00B756CE">
        <w:t xml:space="preserve"> you are saying is quotes</w:t>
      </w:r>
      <w:r w:rsidRPr="00B756CE" w:rsidR="00912A0F">
        <w:t xml:space="preserve"> rather than</w:t>
      </w:r>
      <w:r w:rsidRPr="00B756CE">
        <w:t xml:space="preserve"> actual payments. You are saying it is 15%, but that is still above inflation.</w:t>
      </w:r>
    </w:p>
    <w:p w:rsidR="008821BD" w:rsidRPr="00B756CE" w:rsidP="008821BD">
      <w:pPr>
        <w:pStyle w:val="Answer"/>
      </w:pPr>
      <w:sdt>
        <w:sdtPr>
          <w:rPr>
            <w:i/>
            <w:iCs/>
          </w:rPr>
          <w:alias w:val="Witness"/>
          <w:id w:val="-1098019172"/>
          <w:placeholder>
            <w:docPart w:val="F7B7453FD07A4C6B825CFA203F2CBC66"/>
          </w:placeholder>
          <w:richText/>
        </w:sdtPr>
        <w:sdtContent>
          <w:r w:rsidRPr="00B756CE" w:rsidR="00667DD4">
            <w:rPr>
              <w:b/>
              <w:i/>
              <w:iCs/>
            </w:rPr>
            <w:t>Cristina Nestares:</w:t>
          </w:r>
        </w:sdtContent>
      </w:sdt>
      <w:r w:rsidRPr="00B756CE" w:rsidR="00667DD4">
        <w:t xml:space="preserve"> </w:t>
      </w:r>
      <w:r w:rsidRPr="00B756CE">
        <w:t xml:space="preserve">I was </w:t>
      </w:r>
      <w:r w:rsidRPr="00B756CE" w:rsidR="00667DD4">
        <w:t xml:space="preserve">just trying </w:t>
      </w:r>
      <w:r w:rsidRPr="00B756CE">
        <w:t>to say that</w:t>
      </w:r>
      <w:r w:rsidRPr="00B756CE" w:rsidR="00667DD4">
        <w:t xml:space="preserve">, </w:t>
      </w:r>
      <w:r w:rsidRPr="00B756CE">
        <w:t>when we sell a policy today, we need to cover inflation not just for one year but on average for the next two years</w:t>
      </w:r>
      <w:r w:rsidRPr="00B756CE" w:rsidR="001E6726">
        <w:t>,</w:t>
      </w:r>
      <w:r w:rsidRPr="00B756CE" w:rsidR="00667DD4">
        <w:t xml:space="preserve"> because </w:t>
      </w:r>
      <w:r w:rsidRPr="00B756CE">
        <w:t xml:space="preserve">on average we will end up paying that claim in two years at the cost in two years. </w:t>
      </w:r>
      <w:r w:rsidRPr="00B756CE" w:rsidR="00667DD4">
        <w:t>O</w:t>
      </w:r>
      <w:r w:rsidRPr="00B756CE">
        <w:t>ur annual inflation is similar</w:t>
      </w:r>
      <w:r w:rsidRPr="00B756CE" w:rsidR="00667DD4">
        <w:t>—i</w:t>
      </w:r>
      <w:r w:rsidRPr="00B756CE">
        <w:t>t is around 10%</w:t>
      </w:r>
      <w:r w:rsidRPr="00B756CE" w:rsidR="00667DD4">
        <w:t xml:space="preserve">—but, when we </w:t>
      </w:r>
      <w:r w:rsidRPr="00B756CE">
        <w:t>estimat</w:t>
      </w:r>
      <w:r w:rsidRPr="00B756CE" w:rsidR="00667DD4">
        <w:t>e</w:t>
      </w:r>
      <w:r w:rsidRPr="00B756CE">
        <w:t xml:space="preserve"> the actual </w:t>
      </w:r>
      <w:r w:rsidRPr="00B756CE" w:rsidR="00667DD4">
        <w:t xml:space="preserve">cost to pay a claim, </w:t>
      </w:r>
      <w:r w:rsidRPr="00B756CE">
        <w:t xml:space="preserve">we need to apply the </w:t>
      </w:r>
      <w:r w:rsidRPr="00B756CE" w:rsidR="00F74298">
        <w:t xml:space="preserve">whole of the </w:t>
      </w:r>
      <w:r w:rsidRPr="00B756CE">
        <w:t>time between the selling of the policy and the payment of the claim.</w:t>
      </w:r>
    </w:p>
    <w:p w:rsidR="00F74298" w:rsidRPr="00B756CE" w:rsidP="007D3058">
      <w:pPr>
        <w:pStyle w:val="Question"/>
      </w:pPr>
      <w:sdt>
        <w:sdtPr>
          <w:alias w:val="Member"/>
          <w:tag w:val="&lt;Member mnisId='1554' dodsId='31575'&gt;"/>
          <w:id w:val="872813285"/>
          <w:placeholder>
            <w:docPart w:val="7426DF068FFA4D4A958C9EB61C29A648"/>
          </w:placeholder>
          <w:richText/>
        </w:sdtPr>
        <w:sdtContent>
          <w:r w:rsidRPr="00B756CE">
            <w:rPr>
              <w:b/>
            </w:rPr>
            <w:t>Chair:</w:t>
          </w:r>
        </w:sdtContent>
      </w:sdt>
      <w:r w:rsidRPr="00B756CE">
        <w:t xml:space="preserve"> The FCA </w:t>
      </w:r>
      <w:r w:rsidRPr="00B756CE" w:rsidR="008821BD">
        <w:t>has published data showing the claim payments made to customers as a proportion of premiums paid</w:t>
      </w:r>
      <w:r w:rsidRPr="00B756CE">
        <w:t xml:space="preserve">. It has </w:t>
      </w:r>
      <w:r w:rsidRPr="00B756CE" w:rsidR="008821BD">
        <w:t xml:space="preserve">done that sector by sector. </w:t>
      </w:r>
      <w:r w:rsidRPr="00B756CE">
        <w:t>T</w:t>
      </w:r>
      <w:r w:rsidRPr="00B756CE" w:rsidR="008821BD">
        <w:t>he lower the claims paid,</w:t>
      </w:r>
      <w:r w:rsidRPr="00B756CE">
        <w:t xml:space="preserve"> </w:t>
      </w:r>
      <w:r w:rsidRPr="00B756CE" w:rsidR="008821BD">
        <w:t>presumably</w:t>
      </w:r>
      <w:r w:rsidRPr="00B756CE">
        <w:t xml:space="preserve">, </w:t>
      </w:r>
      <w:r w:rsidRPr="00B756CE" w:rsidR="008821BD">
        <w:t>the higher the gross profit you make on the policies. That is correct, is it</w:t>
      </w:r>
      <w:r w:rsidRPr="00B756CE">
        <w:t xml:space="preserve"> not</w:t>
      </w:r>
      <w:r w:rsidRPr="00B756CE" w:rsidR="008821BD">
        <w:t>?</w:t>
      </w:r>
    </w:p>
    <w:p w:rsidR="00F74298" w:rsidRPr="00B756CE" w:rsidP="008821BD">
      <w:pPr>
        <w:pStyle w:val="Answer"/>
      </w:pPr>
      <w:sdt>
        <w:sdtPr>
          <w:rPr>
            <w:i/>
            <w:iCs/>
          </w:rPr>
          <w:alias w:val="Witness"/>
          <w:id w:val="-285819035"/>
          <w:placeholder>
            <w:docPart w:val="B0119053A71A41DCBC3187919A5F1532"/>
          </w:placeholder>
          <w:richText/>
        </w:sdtPr>
        <w:sdtContent>
          <w:r w:rsidRPr="00B756CE">
            <w:rPr>
              <w:b/>
              <w:i/>
              <w:iCs/>
            </w:rPr>
            <w:t>Cristina Nestares:</w:t>
          </w:r>
        </w:sdtContent>
      </w:sdt>
      <w:r w:rsidRPr="00B756CE">
        <w:t xml:space="preserve"> That </w:t>
      </w:r>
      <w:r w:rsidRPr="00B756CE" w:rsidR="008821BD">
        <w:t xml:space="preserve">is correct. </w:t>
      </w:r>
    </w:p>
    <w:p w:rsidR="008821BD" w:rsidRPr="00B756CE" w:rsidP="00FA2A82">
      <w:pPr>
        <w:pStyle w:val="Question"/>
      </w:pPr>
      <w:sdt>
        <w:sdtPr>
          <w:alias w:val="Member"/>
          <w:tag w:val="&lt;Member mnisId='1554' dodsId='31575'&gt;"/>
          <w:id w:val="470865337"/>
          <w:placeholder>
            <w:docPart w:val="3103EBB6A033419E93030A74966EA632"/>
          </w:placeholder>
          <w:richText/>
        </w:sdtPr>
        <w:sdtContent>
          <w:r w:rsidRPr="00B756CE" w:rsidR="00F74298">
            <w:rPr>
              <w:b/>
            </w:rPr>
            <w:t>Chair:</w:t>
          </w:r>
        </w:sdtContent>
      </w:sdt>
      <w:r w:rsidRPr="00B756CE" w:rsidR="00F74298">
        <w:t xml:space="preserve"> Why </w:t>
      </w:r>
      <w:r w:rsidRPr="00B756CE">
        <w:t>within annual travel insurance a</w:t>
      </w:r>
      <w:r w:rsidRPr="00B756CE" w:rsidR="00F74298">
        <w:t xml:space="preserve">re </w:t>
      </w:r>
      <w:r w:rsidRPr="00B756CE">
        <w:t xml:space="preserve">claims paid as a proportion of premiums </w:t>
      </w:r>
      <w:r w:rsidRPr="00B756CE" w:rsidR="00F74298">
        <w:t>o</w:t>
      </w:r>
      <w:r w:rsidRPr="00B756CE">
        <w:t>nly 9%</w:t>
      </w:r>
      <w:r w:rsidR="007A5598">
        <w:t>,</w:t>
      </w:r>
      <w:r w:rsidRPr="00B756CE" w:rsidR="00F74298">
        <w:t xml:space="preserve"> </w:t>
      </w:r>
      <w:r w:rsidRPr="00B756CE">
        <w:t>whereas for general motor insurance it is 56%</w:t>
      </w:r>
      <w:r w:rsidRPr="00B756CE" w:rsidR="00F74298">
        <w:t xml:space="preserve">? </w:t>
      </w:r>
      <w:r w:rsidRPr="00B756CE">
        <w:t xml:space="preserve">Is the annual travel insurance sector making </w:t>
      </w:r>
      <w:r w:rsidRPr="00B756CE" w:rsidR="007D3058">
        <w:t>ab</w:t>
      </w:r>
      <w:r w:rsidRPr="00B756CE">
        <w:t>normal profits?</w:t>
      </w:r>
    </w:p>
    <w:p w:rsidR="008821BD" w:rsidRPr="00B756CE" w:rsidP="008821BD">
      <w:pPr>
        <w:pStyle w:val="Answer"/>
      </w:pPr>
      <w:sdt>
        <w:sdtPr>
          <w:rPr>
            <w:i/>
            <w:iCs/>
          </w:rPr>
          <w:alias w:val="Witness"/>
          <w:id w:val="-2047594370"/>
          <w:placeholder>
            <w:docPart w:val="F819FDE903EB4B4D8E4428A67A4FCCC5"/>
          </w:placeholder>
          <w:richText/>
        </w:sdtPr>
        <w:sdtContent>
          <w:r w:rsidRPr="00B756CE" w:rsidR="007D3058">
            <w:rPr>
              <w:b/>
              <w:i/>
              <w:iCs/>
            </w:rPr>
            <w:t>Cristina Nestares:</w:t>
          </w:r>
        </w:sdtContent>
      </w:sdt>
      <w:r w:rsidRPr="00B756CE" w:rsidR="007D3058">
        <w:t xml:space="preserve"> </w:t>
      </w:r>
      <w:r w:rsidRPr="00B756CE">
        <w:t xml:space="preserve">On average, the travel sector loss ratio is much closer to 50% </w:t>
      </w:r>
      <w:r w:rsidRPr="00B756CE" w:rsidR="007D3058">
        <w:t>than 9%.</w:t>
      </w:r>
      <w:r w:rsidRPr="00B756CE">
        <w:t xml:space="preserve"> I imagine that number comes from the </w:t>
      </w:r>
      <w:r w:rsidRPr="00B756CE" w:rsidR="007D3058">
        <w:t>C</w:t>
      </w:r>
      <w:r w:rsidRPr="00B756CE">
        <w:t>ovid years whe</w:t>
      </w:r>
      <w:r w:rsidRPr="00B756CE" w:rsidR="007D3058">
        <w:t xml:space="preserve">n we </w:t>
      </w:r>
      <w:r w:rsidRPr="00B756CE">
        <w:t xml:space="preserve">unfortunately were </w:t>
      </w:r>
      <w:r w:rsidRPr="00B756CE" w:rsidR="007D3058">
        <w:t xml:space="preserve">not </w:t>
      </w:r>
      <w:r w:rsidRPr="00B756CE">
        <w:t>allowed to travel for a big part of the year</w:t>
      </w:r>
      <w:r w:rsidRPr="00B756CE" w:rsidR="007D3058">
        <w:t>. O</w:t>
      </w:r>
      <w:r w:rsidRPr="00B756CE">
        <w:t xml:space="preserve">n average, </w:t>
      </w:r>
      <w:r w:rsidRPr="00B756CE" w:rsidR="00FA2A82">
        <w:t xml:space="preserve">the travel </w:t>
      </w:r>
      <w:r w:rsidRPr="00B756CE">
        <w:t>insurance industry</w:t>
      </w:r>
      <w:r w:rsidRPr="00B756CE" w:rsidR="00FA2A82">
        <w:t xml:space="preserve"> does not have </w:t>
      </w:r>
      <w:r w:rsidRPr="00B756CE">
        <w:t xml:space="preserve">a loss ratio of 9%. There are </w:t>
      </w:r>
      <w:r w:rsidRPr="00B756CE" w:rsidR="00FA2A82">
        <w:t xml:space="preserve">a better years and bad </w:t>
      </w:r>
      <w:r w:rsidRPr="00B756CE">
        <w:t xml:space="preserve">years, and the </w:t>
      </w:r>
      <w:r w:rsidRPr="00B756CE" w:rsidR="00FA2A82">
        <w:t>C</w:t>
      </w:r>
      <w:r w:rsidRPr="00B756CE">
        <w:t>ovid year was an absolute exception.</w:t>
      </w:r>
    </w:p>
    <w:p w:rsidR="008821BD" w:rsidRPr="00B756CE" w:rsidP="00B93690">
      <w:pPr>
        <w:pStyle w:val="Question"/>
      </w:pPr>
      <w:sdt>
        <w:sdtPr>
          <w:alias w:val="Member"/>
          <w:tag w:val="&lt;Member mnisId='1554' dodsId='31575'&gt;"/>
          <w:id w:val="1864471727"/>
          <w:placeholder>
            <w:docPart w:val="B39CE4999FE040EBAC0507B2EEC83554"/>
          </w:placeholder>
          <w:richText/>
        </w:sdtPr>
        <w:sdtContent>
          <w:r w:rsidRPr="00B756CE" w:rsidR="00FA2A82">
            <w:rPr>
              <w:b/>
            </w:rPr>
            <w:t>Chair:</w:t>
          </w:r>
        </w:sdtContent>
      </w:sdt>
      <w:r w:rsidRPr="00B756CE" w:rsidR="00FA2A82">
        <w:t xml:space="preserve"> B</w:t>
      </w:r>
      <w:r w:rsidRPr="00B756CE">
        <w:t>uildings insurance is about 35%</w:t>
      </w:r>
      <w:r w:rsidR="005D4033">
        <w:t>,</w:t>
      </w:r>
      <w:r w:rsidRPr="00B756CE">
        <w:t xml:space="preserve"> according to the FCA. That means you are making a big profit from the insurance policies you are selling. Sure</w:t>
      </w:r>
      <w:r w:rsidRPr="00B756CE" w:rsidR="00FA2A82">
        <w:t>ly</w:t>
      </w:r>
      <w:r w:rsidRPr="00B756CE">
        <w:t xml:space="preserve">, you could put the price down of it and make less of a profit with a ratio like </w:t>
      </w:r>
      <w:r w:rsidRPr="00B756CE" w:rsidR="006A6624">
        <w:t xml:space="preserve">that </w:t>
      </w:r>
      <w:r w:rsidRPr="00B756CE" w:rsidR="00C15EFC">
        <w:t>from</w:t>
      </w:r>
      <w:r w:rsidRPr="00B756CE" w:rsidR="006A6624">
        <w:t xml:space="preserve"> cost </w:t>
      </w:r>
      <w:r w:rsidRPr="00B756CE" w:rsidR="00C15EFC">
        <w:t xml:space="preserve">to </w:t>
      </w:r>
      <w:r w:rsidRPr="00B756CE" w:rsidR="006A6624">
        <w:t>claims</w:t>
      </w:r>
      <w:r w:rsidRPr="00B756CE">
        <w:t>.</w:t>
      </w:r>
    </w:p>
    <w:p w:rsidR="00B93690" w:rsidRPr="00B756CE" w:rsidP="008821BD">
      <w:pPr>
        <w:pStyle w:val="Answer"/>
      </w:pPr>
      <w:sdt>
        <w:sdtPr>
          <w:rPr>
            <w:i/>
            <w:iCs/>
          </w:rPr>
          <w:alias w:val="Witness"/>
          <w:id w:val="-147603232"/>
          <w:placeholder>
            <w:docPart w:val="834FE7E68A1A4D0CA7FC2B452BD168A6"/>
          </w:placeholder>
          <w:richText/>
        </w:sdtPr>
        <w:sdtContent>
          <w:r w:rsidRPr="00B756CE" w:rsidR="00FA2A82">
            <w:rPr>
              <w:b/>
              <w:i/>
              <w:iCs/>
            </w:rPr>
            <w:t>Cristina Nestares:</w:t>
          </w:r>
        </w:sdtContent>
      </w:sdt>
      <w:r w:rsidRPr="00B756CE" w:rsidR="00FA2A82">
        <w:t xml:space="preserve"> </w:t>
      </w:r>
      <w:r w:rsidRPr="00B756CE" w:rsidR="008821BD">
        <w:t>When we look at profit</w:t>
      </w:r>
      <w:r w:rsidRPr="00B756CE">
        <w:t>—</w:t>
      </w:r>
      <w:r w:rsidRPr="00B756CE" w:rsidR="008821BD">
        <w:t>I should have mentioned this before</w:t>
      </w:r>
      <w:r w:rsidRPr="00B756CE">
        <w:t>—</w:t>
      </w:r>
      <w:r w:rsidRPr="00B756CE" w:rsidR="008821BD">
        <w:t xml:space="preserve">we need to take into account the loss ratio, </w:t>
      </w:r>
      <w:r w:rsidRPr="00B756CE">
        <w:t xml:space="preserve">which is </w:t>
      </w:r>
      <w:r w:rsidRPr="00B756CE" w:rsidR="008821BD">
        <w:t>how much we pay in claims</w:t>
      </w:r>
      <w:r w:rsidRPr="00B756CE">
        <w:t>,</w:t>
      </w:r>
      <w:r w:rsidRPr="00B756CE" w:rsidR="008821BD">
        <w:t xml:space="preserve"> and the expense ratio, which is how much we pay to serve and acquire the policy.</w:t>
      </w:r>
    </w:p>
    <w:p w:rsidR="008821BD" w:rsidRPr="00B756CE" w:rsidP="008821BD">
      <w:pPr>
        <w:pStyle w:val="Answer"/>
      </w:pPr>
      <w:r w:rsidRPr="00B756CE">
        <w:t xml:space="preserve">In markets where the average premium is small, </w:t>
      </w:r>
      <w:r w:rsidRPr="00B756CE" w:rsidR="00C15EFC">
        <w:t>such as</w:t>
      </w:r>
      <w:r w:rsidRPr="00B756CE">
        <w:t xml:space="preserve"> travel or</w:t>
      </w:r>
      <w:r w:rsidRPr="00B756CE" w:rsidR="00B93690">
        <w:t xml:space="preserve"> contents and household in general,</w:t>
      </w:r>
      <w:r w:rsidRPr="00B756CE">
        <w:t xml:space="preserve"> you need to allow for a high expense ratio</w:t>
      </w:r>
      <w:r w:rsidRPr="00B756CE" w:rsidR="00B93690">
        <w:t xml:space="preserve">. Therefore, you cannot </w:t>
      </w:r>
      <w:r w:rsidRPr="00B756CE">
        <w:t xml:space="preserve">look </w:t>
      </w:r>
      <w:r w:rsidRPr="00B756CE" w:rsidR="00C15EFC">
        <w:t xml:space="preserve">only </w:t>
      </w:r>
      <w:r w:rsidRPr="00B756CE">
        <w:t>at the lo</w:t>
      </w:r>
      <w:r w:rsidRPr="00B756CE" w:rsidR="00B93690">
        <w:t>ss</w:t>
      </w:r>
      <w:r w:rsidRPr="00B756CE">
        <w:t xml:space="preserve"> ratio</w:t>
      </w:r>
      <w:r w:rsidRPr="00B756CE" w:rsidR="00B93690">
        <w:t>. In</w:t>
      </w:r>
      <w:r w:rsidRPr="00B756CE">
        <w:t xml:space="preserve"> the case of </w:t>
      </w:r>
      <w:r w:rsidRPr="00B756CE" w:rsidR="00B93690">
        <w:t xml:space="preserve">car </w:t>
      </w:r>
      <w:r w:rsidRPr="00B756CE" w:rsidR="00C15EFC">
        <w:t>insurance</w:t>
      </w:r>
      <w:r w:rsidRPr="00B756CE">
        <w:t xml:space="preserve">, where the average premium is high, the </w:t>
      </w:r>
      <w:r w:rsidRPr="00B756CE" w:rsidR="00B93690">
        <w:t xml:space="preserve">average loss </w:t>
      </w:r>
      <w:r w:rsidRPr="00B756CE">
        <w:t>ratio tends to be 70%. The expense ratio on top could be about 30%.</w:t>
      </w:r>
    </w:p>
    <w:p w:rsidR="00B93690" w:rsidRPr="00B756CE" w:rsidP="008821BD">
      <w:pPr>
        <w:pStyle w:val="Answer"/>
      </w:pPr>
      <w:r w:rsidRPr="00B756CE">
        <w:t>I am only giv</w:t>
      </w:r>
      <w:r w:rsidRPr="00B756CE">
        <w:t xml:space="preserve">ing you </w:t>
      </w:r>
      <w:r w:rsidRPr="00B756CE">
        <w:t>very rough numbers</w:t>
      </w:r>
      <w:r w:rsidRPr="00B756CE">
        <w:t>. W</w:t>
      </w:r>
      <w:r w:rsidRPr="00B756CE">
        <w:t xml:space="preserve">hen you look at </w:t>
      </w:r>
      <w:r w:rsidRPr="00B756CE">
        <w:t xml:space="preserve">a </w:t>
      </w:r>
      <w:r w:rsidRPr="00B756CE">
        <w:t>market</w:t>
      </w:r>
      <w:r w:rsidRPr="00B756CE">
        <w:t xml:space="preserve"> with a </w:t>
      </w:r>
      <w:r w:rsidRPr="00B756CE">
        <w:t xml:space="preserve">lower average premium, the percentage </w:t>
      </w:r>
      <w:r w:rsidRPr="00B756CE">
        <w:t xml:space="preserve">taken by </w:t>
      </w:r>
      <w:r w:rsidRPr="00B756CE">
        <w:t xml:space="preserve">the expense ratio is bigger. </w:t>
      </w:r>
      <w:r w:rsidRPr="00B756CE">
        <w:t>T</w:t>
      </w:r>
      <w:r w:rsidRPr="00B756CE">
        <w:t>hat is why I would expect that</w:t>
      </w:r>
      <w:r w:rsidRPr="00B756CE" w:rsidR="00C15EFC">
        <w:t>,</w:t>
      </w:r>
      <w:r w:rsidRPr="00B756CE">
        <w:t xml:space="preserve"> on average</w:t>
      </w:r>
      <w:r w:rsidRPr="00B756CE" w:rsidR="00C15EFC">
        <w:t>,</w:t>
      </w:r>
      <w:r w:rsidRPr="00B756CE">
        <w:t xml:space="preserve"> household policies</w:t>
      </w:r>
      <w:r w:rsidRPr="00B756CE">
        <w:t xml:space="preserve"> and </w:t>
      </w:r>
      <w:r w:rsidRPr="00B756CE">
        <w:t>travel policies will have a loss ratio closer to 50% than in other cases.</w:t>
      </w:r>
    </w:p>
    <w:p w:rsidR="00B93690" w:rsidRPr="00B756CE" w:rsidP="008821BD">
      <w:pPr>
        <w:pStyle w:val="Answer"/>
      </w:pPr>
      <w:sdt>
        <w:sdtPr>
          <w:rPr>
            <w:i/>
            <w:iCs/>
          </w:rPr>
          <w:alias w:val="Witness"/>
          <w:id w:val="-1317414700"/>
          <w:placeholder>
            <w:docPart w:val="4966665049974E5E82B0B30EBE5E356C"/>
          </w:placeholder>
          <w:richText/>
        </w:sdtPr>
        <w:sdtContent>
          <w:r w:rsidRPr="00B756CE">
            <w:rPr>
              <w:b/>
              <w:i/>
              <w:iCs/>
            </w:rPr>
            <w:t>Charlotte Clark:</w:t>
          </w:r>
        </w:sdtContent>
      </w:sdt>
      <w:r w:rsidRPr="00B756CE">
        <w:t xml:space="preserve"> T</w:t>
      </w:r>
      <w:r w:rsidRPr="00B756CE" w:rsidR="008821BD">
        <w:t>here is a difference</w:t>
      </w:r>
      <w:r w:rsidRPr="00B756CE">
        <w:t>. W</w:t>
      </w:r>
      <w:r w:rsidRPr="00B756CE" w:rsidR="008821BD">
        <w:t>hat you are talking about is the payout</w:t>
      </w:r>
      <w:r w:rsidRPr="00B756CE">
        <w:t xml:space="preserve">. </w:t>
      </w:r>
    </w:p>
    <w:p w:rsidR="00B93690" w:rsidRPr="00B756CE" w:rsidP="00B93690">
      <w:pPr>
        <w:pStyle w:val="Question"/>
      </w:pPr>
      <w:sdt>
        <w:sdtPr>
          <w:alias w:val="Member"/>
          <w:tag w:val="&lt;Member mnisId='1554' dodsId='31575'&gt;"/>
          <w:id w:val="1474106156"/>
          <w:placeholder>
            <w:docPart w:val="1D89ADB7BB344A8C998EF8B26CA258D7"/>
          </w:placeholder>
          <w:richText/>
        </w:sdtPr>
        <w:sdtContent>
          <w:r w:rsidRPr="00B756CE">
            <w:rPr>
              <w:b/>
            </w:rPr>
            <w:t>Chair:</w:t>
          </w:r>
        </w:sdtContent>
      </w:sdt>
      <w:r w:rsidRPr="00B756CE">
        <w:t xml:space="preserve"> </w:t>
      </w:r>
      <w:r w:rsidRPr="00B756CE" w:rsidR="00C15EFC">
        <w:t>It</w:t>
      </w:r>
      <w:r w:rsidRPr="00B756CE">
        <w:t xml:space="preserve"> is the percentage of </w:t>
      </w:r>
      <w:r w:rsidRPr="00B756CE" w:rsidR="008821BD">
        <w:t xml:space="preserve">premiums paid out in claims. </w:t>
      </w:r>
    </w:p>
    <w:p w:rsidR="00B93690" w:rsidRPr="00B756CE" w:rsidP="008821BD">
      <w:pPr>
        <w:pStyle w:val="Answer"/>
      </w:pPr>
      <w:sdt>
        <w:sdtPr>
          <w:rPr>
            <w:i/>
            <w:iCs/>
          </w:rPr>
          <w:alias w:val="Witness"/>
          <w:id w:val="-1304002782"/>
          <w:placeholder>
            <w:docPart w:val="B4356C380FE449C5870CE76CA197466A"/>
          </w:placeholder>
          <w:richText/>
        </w:sdtPr>
        <w:sdtContent>
          <w:r w:rsidRPr="00B756CE">
            <w:rPr>
              <w:b/>
              <w:i/>
              <w:iCs/>
            </w:rPr>
            <w:t>Charlotte Clark:</w:t>
          </w:r>
        </w:sdtContent>
      </w:sdt>
      <w:r w:rsidRPr="00B756CE">
        <w:t xml:space="preserve"> Yes, but t</w:t>
      </w:r>
      <w:r w:rsidRPr="00B756CE" w:rsidR="008821BD">
        <w:t xml:space="preserve">hat is not taking into account the cost of running that insurance policy. </w:t>
      </w:r>
      <w:r w:rsidRPr="00B756CE">
        <w:t>T</w:t>
      </w:r>
      <w:r w:rsidRPr="00B756CE" w:rsidR="008821BD">
        <w:t>hat is the bit that is missing in terms of the cost</w:t>
      </w:r>
      <w:r w:rsidRPr="00B756CE">
        <w:t xml:space="preserve"> </w:t>
      </w:r>
      <w:r w:rsidRPr="00B756CE" w:rsidR="008821BD">
        <w:t>for the insurer</w:t>
      </w:r>
      <w:r w:rsidRPr="00B756CE" w:rsidR="00C15EFC">
        <w:t xml:space="preserve"> of</w:t>
      </w:r>
      <w:r w:rsidRPr="00B756CE">
        <w:t xml:space="preserve"> </w:t>
      </w:r>
      <w:r w:rsidRPr="00B756CE" w:rsidR="008821BD">
        <w:t>the customer service</w:t>
      </w:r>
      <w:r w:rsidRPr="00B756CE">
        <w:t xml:space="preserve"> and </w:t>
      </w:r>
      <w:r w:rsidRPr="00B756CE" w:rsidR="008821BD">
        <w:t xml:space="preserve">those sorts of things. </w:t>
      </w:r>
    </w:p>
    <w:p w:rsidR="00B93690" w:rsidRPr="00B756CE" w:rsidP="00B93690">
      <w:pPr>
        <w:pStyle w:val="Question"/>
      </w:pPr>
      <w:sdt>
        <w:sdtPr>
          <w:alias w:val="Member"/>
          <w:tag w:val="&lt;Member mnisId='1554' dodsId='31575'&gt;"/>
          <w:id w:val="1636219731"/>
          <w:placeholder>
            <w:docPart w:val="683917D7C62B468C9FF3F8A3AE963E0D"/>
          </w:placeholder>
          <w:richText/>
        </w:sdtPr>
        <w:sdtContent>
          <w:r w:rsidRPr="00B756CE">
            <w:rPr>
              <w:b/>
            </w:rPr>
            <w:t>Chair:</w:t>
          </w:r>
        </w:sdtContent>
      </w:sdt>
      <w:r w:rsidRPr="00B756CE">
        <w:t xml:space="preserve"> For t</w:t>
      </w:r>
      <w:r w:rsidRPr="00B756CE" w:rsidR="008821BD">
        <w:t>ravel insurance, 9% is paid out in claims</w:t>
      </w:r>
      <w:r w:rsidRPr="00B756CE">
        <w:t>. How much of it is taken up by costs?</w:t>
      </w:r>
    </w:p>
    <w:p w:rsidR="008821BD" w:rsidRPr="00B756CE" w:rsidP="008821BD">
      <w:pPr>
        <w:pStyle w:val="Answer"/>
      </w:pPr>
      <w:sdt>
        <w:sdtPr>
          <w:rPr>
            <w:i/>
            <w:iCs/>
          </w:rPr>
          <w:alias w:val="Witness"/>
          <w:id w:val="1665749658"/>
          <w:placeholder>
            <w:docPart w:val="F3A509F78B534666B55E20CF24AAF686"/>
          </w:placeholder>
          <w:richText/>
        </w:sdtPr>
        <w:sdtContent>
          <w:r w:rsidRPr="00B756CE" w:rsidR="00B93690">
            <w:rPr>
              <w:b/>
              <w:i/>
              <w:iCs/>
            </w:rPr>
            <w:t>Charlotte Clark:</w:t>
          </w:r>
        </w:sdtContent>
      </w:sdt>
      <w:r w:rsidRPr="00B756CE" w:rsidR="00B93690">
        <w:t xml:space="preserve"> </w:t>
      </w:r>
      <w:r w:rsidRPr="00B756CE" w:rsidR="00C15EFC">
        <w:t xml:space="preserve">It </w:t>
      </w:r>
      <w:r w:rsidRPr="00B756CE">
        <w:t>is a very low ratio, as Cristina says</w:t>
      </w:r>
      <w:r w:rsidRPr="00B756CE" w:rsidR="0042618F">
        <w:t xml:space="preserve">. </w:t>
      </w:r>
      <w:r w:rsidRPr="00B756CE" w:rsidR="00C15EFC">
        <w:t xml:space="preserve">If that </w:t>
      </w:r>
      <w:r w:rsidRPr="00B756CE">
        <w:t xml:space="preserve">is </w:t>
      </w:r>
      <w:r w:rsidRPr="00B756CE" w:rsidR="00C15EFC">
        <w:t>the</w:t>
      </w:r>
      <w:r w:rsidRPr="00B756CE">
        <w:t xml:space="preserve"> </w:t>
      </w:r>
      <w:r w:rsidRPr="00B756CE" w:rsidR="00B93690">
        <w:t>C</w:t>
      </w:r>
      <w:r w:rsidRPr="00B756CE">
        <w:t>ovid-year ratio</w:t>
      </w:r>
      <w:r w:rsidRPr="00B756CE" w:rsidR="00B93690">
        <w:t>,</w:t>
      </w:r>
      <w:r w:rsidRPr="00B756CE" w:rsidR="00C15EFC">
        <w:t xml:space="preserve"> it is</w:t>
      </w:r>
      <w:r w:rsidRPr="00B756CE" w:rsidR="00B93690">
        <w:t xml:space="preserve"> </w:t>
      </w:r>
      <w:r w:rsidRPr="00B756CE">
        <w:t>a very peculiar outlier</w:t>
      </w:r>
      <w:r w:rsidRPr="00B756CE" w:rsidR="00B93690">
        <w:t xml:space="preserve">. Is that across </w:t>
      </w:r>
      <w:r w:rsidRPr="00B756CE" w:rsidR="00D83703">
        <w:t>the</w:t>
      </w:r>
      <w:r w:rsidRPr="00B756CE">
        <w:t xml:space="preserve"> industry or a particular firm?</w:t>
      </w:r>
    </w:p>
    <w:p w:rsidR="008821BD" w:rsidRPr="00B756CE" w:rsidP="00DE56E4">
      <w:pPr>
        <w:pStyle w:val="Question"/>
      </w:pPr>
      <w:sdt>
        <w:sdtPr>
          <w:alias w:val="Member"/>
          <w:tag w:val="&lt;Member mnisId='1554' dodsId='31575'&gt;"/>
          <w:id w:val="222804063"/>
          <w:placeholder>
            <w:docPart w:val="EC09B173484E4E65BFD4E6583C276444"/>
          </w:placeholder>
          <w:richText/>
        </w:sdtPr>
        <w:sdtContent>
          <w:r w:rsidRPr="00B756CE" w:rsidR="005464B0">
            <w:rPr>
              <w:b/>
            </w:rPr>
            <w:t>Chair:</w:t>
          </w:r>
        </w:sdtContent>
      </w:sdt>
      <w:r w:rsidRPr="00B756CE" w:rsidR="005464B0">
        <w:t xml:space="preserve"> T</w:t>
      </w:r>
      <w:r w:rsidRPr="00B756CE">
        <w:t>his is</w:t>
      </w:r>
      <w:r w:rsidRPr="00B756CE" w:rsidR="009B0222">
        <w:t>, from the FCA, the percentage of premiums paid out in claims</w:t>
      </w:r>
      <w:r w:rsidRPr="00B756CE">
        <w:t xml:space="preserve">. </w:t>
      </w:r>
      <w:r w:rsidRPr="00B756CE" w:rsidR="005464B0">
        <w:t>T</w:t>
      </w:r>
      <w:r w:rsidRPr="00B756CE">
        <w:t>hat will be across the industry</w:t>
      </w:r>
      <w:r w:rsidRPr="00B756CE" w:rsidR="005464B0">
        <w:t>. I</w:t>
      </w:r>
      <w:r w:rsidRPr="00B756CE">
        <w:t>t is claims data for 2021.</w:t>
      </w:r>
    </w:p>
    <w:p w:rsidR="008821BD" w:rsidRPr="00B756CE" w:rsidP="008821BD">
      <w:pPr>
        <w:pStyle w:val="Answer"/>
      </w:pPr>
      <w:sdt>
        <w:sdtPr>
          <w:rPr>
            <w:i/>
            <w:iCs/>
          </w:rPr>
          <w:alias w:val="Witness"/>
          <w:id w:val="-218523531"/>
          <w:placeholder>
            <w:docPart w:val="A16194F9945A466C8D8B6FF6869181E0"/>
          </w:placeholder>
          <w:richText/>
        </w:sdtPr>
        <w:sdtContent>
          <w:r w:rsidRPr="00B756CE" w:rsidR="00DE56E4">
            <w:rPr>
              <w:b/>
              <w:i/>
              <w:iCs/>
            </w:rPr>
            <w:t>Doug Brown:</w:t>
          </w:r>
        </w:sdtContent>
      </w:sdt>
      <w:r w:rsidRPr="00B756CE" w:rsidR="00DE56E4">
        <w:t xml:space="preserve"> I</w:t>
      </w:r>
      <w:r w:rsidRPr="00B756CE">
        <w:t xml:space="preserve">t is not my area, but I know </w:t>
      </w:r>
      <w:r w:rsidRPr="00B756CE" w:rsidR="00DE56E4">
        <w:t>Aviva’s</w:t>
      </w:r>
      <w:r w:rsidRPr="00B756CE">
        <w:t xml:space="preserve"> current claims </w:t>
      </w:r>
      <w:r w:rsidRPr="00B756CE" w:rsidR="00DE56E4">
        <w:t xml:space="preserve">rate is about </w:t>
      </w:r>
      <w:r w:rsidRPr="00B756CE">
        <w:t>73% on travel insurance. I would not recognise that number.</w:t>
      </w:r>
    </w:p>
    <w:p w:rsidR="008821BD" w:rsidRPr="00B756CE" w:rsidP="00DE56E4">
      <w:pPr>
        <w:pStyle w:val="Question"/>
      </w:pPr>
      <w:sdt>
        <w:sdtPr>
          <w:alias w:val="Member"/>
          <w:tag w:val="&lt;Member mnisId='1554' dodsId='31575'&gt;"/>
          <w:id w:val="-4285561"/>
          <w:placeholder>
            <w:docPart w:val="6FBAEA25DC4148A3AB81DF56A035E644"/>
          </w:placeholder>
          <w:richText/>
        </w:sdtPr>
        <w:sdtContent>
          <w:r w:rsidRPr="00B756CE" w:rsidR="00DE56E4">
            <w:rPr>
              <w:b/>
            </w:rPr>
            <w:t>Chair:</w:t>
          </w:r>
        </w:sdtContent>
      </w:sdt>
      <w:r w:rsidRPr="00B756CE" w:rsidR="00DE56E4">
        <w:t xml:space="preserve"> </w:t>
      </w:r>
      <w:r w:rsidRPr="00B756CE">
        <w:t>Doug, we have had a crowd</w:t>
      </w:r>
      <w:r w:rsidRPr="00B756CE" w:rsidR="00DE56E4">
        <w:t>-</w:t>
      </w:r>
      <w:r w:rsidRPr="00B756CE">
        <w:t>source</w:t>
      </w:r>
      <w:r w:rsidRPr="00B756CE" w:rsidR="00DE56E4">
        <w:t>d</w:t>
      </w:r>
      <w:r w:rsidRPr="00B756CE">
        <w:t xml:space="preserve"> question from Liz Ro</w:t>
      </w:r>
      <w:r w:rsidRPr="00B756CE" w:rsidR="00DE56E4">
        <w:t>l</w:t>
      </w:r>
      <w:r w:rsidRPr="00B756CE" w:rsidR="00DC22FD">
        <w:t>f</w:t>
      </w:r>
      <w:r w:rsidRPr="00B756CE" w:rsidR="00DE56E4">
        <w:t>s</w:t>
      </w:r>
      <w:r w:rsidRPr="00B756CE">
        <w:t xml:space="preserve">, who has </w:t>
      </w:r>
      <w:r w:rsidRPr="00B756CE" w:rsidR="00DE56E4">
        <w:t>A</w:t>
      </w:r>
      <w:r w:rsidRPr="00B756CE">
        <w:t>viva household insurance</w:t>
      </w:r>
      <w:r w:rsidRPr="00B756CE" w:rsidR="00DE56E4">
        <w:t>. S</w:t>
      </w:r>
      <w:r w:rsidRPr="00B756CE">
        <w:t>he asks</w:t>
      </w:r>
      <w:r w:rsidRPr="00B756CE" w:rsidR="00DE56E4">
        <w:t>, “W</w:t>
      </w:r>
      <w:r w:rsidRPr="00B756CE">
        <w:t xml:space="preserve">hy has my household renewal premium increased by over </w:t>
      </w:r>
      <w:r w:rsidRPr="00B756CE" w:rsidR="00DE56E4">
        <w:t>£</w:t>
      </w:r>
      <w:r w:rsidRPr="00B756CE">
        <w:t xml:space="preserve">100 despite making no claims in the past </w:t>
      </w:r>
      <w:r w:rsidRPr="00B756CE" w:rsidR="00DE56E4">
        <w:t xml:space="preserve">nine </w:t>
      </w:r>
      <w:r w:rsidRPr="00B756CE">
        <w:t>years? Should</w:t>
      </w:r>
      <w:r w:rsidRPr="00B756CE" w:rsidR="003637A2">
        <w:t>n’t</w:t>
      </w:r>
      <w:r w:rsidRPr="00B756CE">
        <w:t xml:space="preserve"> my premium</w:t>
      </w:r>
      <w:r w:rsidRPr="00B756CE" w:rsidR="00DE56E4">
        <w:t xml:space="preserve">s </w:t>
      </w:r>
      <w:r w:rsidRPr="00B756CE">
        <w:t>reduce over time to take account of us not making any claims?</w:t>
      </w:r>
      <w:r w:rsidRPr="00B756CE" w:rsidR="00DE56E4">
        <w:t>”</w:t>
      </w:r>
    </w:p>
    <w:p w:rsidR="00DE56E4" w:rsidRPr="00B756CE" w:rsidP="008821BD">
      <w:pPr>
        <w:pStyle w:val="Answer"/>
      </w:pPr>
      <w:sdt>
        <w:sdtPr>
          <w:rPr>
            <w:i/>
            <w:iCs/>
          </w:rPr>
          <w:alias w:val="Witness"/>
          <w:id w:val="-572357616"/>
          <w:placeholder>
            <w:docPart w:val="CC886BC04A8F41E9A1D50F3F1EC4CD89"/>
          </w:placeholder>
          <w:richText/>
        </w:sdtPr>
        <w:sdtContent>
          <w:r w:rsidRPr="00B756CE">
            <w:rPr>
              <w:b/>
              <w:i/>
              <w:iCs/>
            </w:rPr>
            <w:t>Doug Brown:</w:t>
          </w:r>
        </w:sdtContent>
      </w:sdt>
      <w:r w:rsidRPr="00B756CE">
        <w:t xml:space="preserve"> </w:t>
      </w:r>
      <w:r w:rsidRPr="00B756CE" w:rsidR="008821BD">
        <w:t>I cannot speak to this specific customer</w:t>
      </w:r>
      <w:r w:rsidRPr="00B756CE" w:rsidR="00651266">
        <w:t>’</w:t>
      </w:r>
      <w:r w:rsidRPr="00B756CE" w:rsidR="008821BD">
        <w:t xml:space="preserve">s case. </w:t>
      </w:r>
      <w:r w:rsidRPr="00B756CE">
        <w:t>The</w:t>
      </w:r>
      <w:r w:rsidRPr="00B756CE" w:rsidR="008821BD">
        <w:t xml:space="preserve"> first thing I would say is </w:t>
      </w:r>
      <w:r w:rsidRPr="00B756CE">
        <w:t xml:space="preserve">that </w:t>
      </w:r>
      <w:r w:rsidRPr="00B756CE" w:rsidR="008821BD">
        <w:t xml:space="preserve">it is great that Liz has been a customer of ours for </w:t>
      </w:r>
      <w:r w:rsidRPr="00B756CE">
        <w:t xml:space="preserve">nine </w:t>
      </w:r>
      <w:r w:rsidRPr="00B756CE" w:rsidR="008821BD">
        <w:t>years</w:t>
      </w:r>
      <w:r w:rsidRPr="00B756CE">
        <w:t xml:space="preserve">, </w:t>
      </w:r>
      <w:r w:rsidRPr="00B756CE" w:rsidR="008821BD">
        <w:t xml:space="preserve">and it is unfortunate </w:t>
      </w:r>
      <w:r w:rsidRPr="00B756CE">
        <w:t xml:space="preserve">that </w:t>
      </w:r>
      <w:r w:rsidRPr="00B756CE" w:rsidR="008821BD">
        <w:t>her premium</w:t>
      </w:r>
      <w:r w:rsidRPr="00B756CE">
        <w:t xml:space="preserve"> has</w:t>
      </w:r>
      <w:r w:rsidRPr="00B756CE" w:rsidR="008821BD">
        <w:t xml:space="preserve"> gone up by </w:t>
      </w:r>
      <w:r w:rsidRPr="00B756CE">
        <w:t>£</w:t>
      </w:r>
      <w:r w:rsidRPr="00B756CE" w:rsidR="008821BD">
        <w:t xml:space="preserve">100. </w:t>
      </w:r>
    </w:p>
    <w:p w:rsidR="008821BD" w:rsidRPr="00B756CE" w:rsidP="00DE56E4">
      <w:pPr>
        <w:pStyle w:val="Answer"/>
      </w:pPr>
      <w:r w:rsidRPr="00B756CE">
        <w:t>I</w:t>
      </w:r>
      <w:r w:rsidRPr="00B756CE">
        <w:t>n general</w:t>
      </w:r>
      <w:r w:rsidRPr="00B756CE">
        <w:t xml:space="preserve">, </w:t>
      </w:r>
      <w:r w:rsidRPr="00B756CE">
        <w:t>household insurance can go up for a lot of reasons</w:t>
      </w:r>
      <w:r w:rsidRPr="00B756CE">
        <w:t xml:space="preserve">, </w:t>
      </w:r>
      <w:r w:rsidRPr="00B756CE">
        <w:t xml:space="preserve">which we </w:t>
      </w:r>
      <w:r w:rsidRPr="00B756CE">
        <w:t xml:space="preserve">have </w:t>
      </w:r>
      <w:r w:rsidRPr="00B756CE">
        <w:t>talked about</w:t>
      </w:r>
      <w:r w:rsidRPr="00B756CE">
        <w:t>. S</w:t>
      </w:r>
      <w:r w:rsidRPr="00B756CE">
        <w:t xml:space="preserve">ome </w:t>
      </w:r>
      <w:r w:rsidRPr="00B756CE">
        <w:t xml:space="preserve">are </w:t>
      </w:r>
      <w:r w:rsidRPr="00B756CE">
        <w:t>more environmental</w:t>
      </w:r>
      <w:r w:rsidRPr="00B756CE">
        <w:t xml:space="preserve">: </w:t>
      </w:r>
      <w:r w:rsidRPr="00B756CE">
        <w:t>it could be flooding, sub</w:t>
      </w:r>
      <w:r w:rsidRPr="00B756CE">
        <w:t>sidence or</w:t>
      </w:r>
      <w:r w:rsidRPr="00B756CE">
        <w:t xml:space="preserve"> crime in the area. </w:t>
      </w:r>
      <w:r w:rsidRPr="00B756CE">
        <w:t xml:space="preserve">Of course, </w:t>
      </w:r>
      <w:r w:rsidRPr="00B756CE">
        <w:t xml:space="preserve">we have just talked about inflationary pressures. I appreciate the difficulty that </w:t>
      </w:r>
      <w:r w:rsidRPr="00B756CE">
        <w:t xml:space="preserve">could </w:t>
      </w:r>
      <w:r w:rsidRPr="00B756CE">
        <w:t xml:space="preserve">bring </w:t>
      </w:r>
      <w:r w:rsidRPr="00B756CE" w:rsidR="00DC22FD">
        <w:t>for</w:t>
      </w:r>
      <w:r w:rsidRPr="00B756CE">
        <w:t xml:space="preserve"> Liz.</w:t>
      </w:r>
      <w:r w:rsidRPr="00B756CE">
        <w:t xml:space="preserve"> If</w:t>
      </w:r>
      <w:r w:rsidRPr="00B756CE">
        <w:t xml:space="preserve"> she is happy to, we could have a discussion and talk about the specific circumstances</w:t>
      </w:r>
      <w:r w:rsidRPr="00B756CE">
        <w:t xml:space="preserve"> of her case. </w:t>
      </w:r>
    </w:p>
    <w:p w:rsidR="00DE56E4" w:rsidRPr="00B756CE" w:rsidP="00DE56E4">
      <w:pPr>
        <w:pStyle w:val="Remark"/>
      </w:pPr>
      <w:sdt>
        <w:sdtPr>
          <w:alias w:val="Member"/>
          <w:tag w:val="&lt;Member mnisId='1554' dodsId='31575'&gt;"/>
          <w:id w:val="-1195534838"/>
          <w:placeholder>
            <w:docPart w:val="3741C1307E87490D9462E2BF73139CD4"/>
          </w:placeholder>
          <w:richText/>
        </w:sdtPr>
        <w:sdtContent>
          <w:r w:rsidRPr="00B756CE">
            <w:rPr>
              <w:b/>
            </w:rPr>
            <w:t>Chair:</w:t>
          </w:r>
        </w:sdtContent>
      </w:sdt>
      <w:r w:rsidRPr="00B756CE">
        <w:t xml:space="preserve"> I</w:t>
      </w:r>
      <w:r w:rsidRPr="00B756CE" w:rsidR="008821BD">
        <w:t>f she is watching this</w:t>
      </w:r>
      <w:r w:rsidRPr="00B756CE">
        <w:t xml:space="preserve">, perhaps she will </w:t>
      </w:r>
      <w:r w:rsidRPr="00B756CE" w:rsidR="008821BD">
        <w:t>get in touch with you</w:t>
      </w:r>
      <w:r w:rsidRPr="00B756CE">
        <w:t xml:space="preserve">. </w:t>
      </w:r>
    </w:p>
    <w:p w:rsidR="00DE56E4" w:rsidRPr="00B756CE" w:rsidP="008821BD">
      <w:pPr>
        <w:pStyle w:val="Answer"/>
      </w:pPr>
      <w:sdt>
        <w:sdtPr>
          <w:rPr>
            <w:i/>
            <w:iCs/>
          </w:rPr>
          <w:alias w:val="Witness"/>
          <w:id w:val="-1842842999"/>
          <w:placeholder>
            <w:docPart w:val="44BD4EEB258840BD9C3F5533006A2665"/>
          </w:placeholder>
          <w:richText/>
        </w:sdtPr>
        <w:sdtContent>
          <w:r w:rsidRPr="00B756CE">
            <w:rPr>
              <w:b/>
              <w:i/>
              <w:iCs/>
            </w:rPr>
            <w:t>Doug Brown:</w:t>
          </w:r>
        </w:sdtContent>
      </w:sdt>
      <w:r w:rsidRPr="00B756CE">
        <w:t xml:space="preserve"> Yes, that </w:t>
      </w:r>
      <w:r w:rsidRPr="00B756CE" w:rsidR="008821BD">
        <w:t>would be great</w:t>
      </w:r>
      <w:r w:rsidRPr="00B756CE">
        <w:t>.</w:t>
      </w:r>
    </w:p>
    <w:p w:rsidR="008821BD" w:rsidRPr="00B756CE" w:rsidP="00DE56E4">
      <w:pPr>
        <w:pStyle w:val="Question"/>
      </w:pPr>
      <w:sdt>
        <w:sdtPr>
          <w:alias w:val="Member"/>
          <w:tag w:val="&lt;Member mnisId='1554' dodsId='31575'&gt;"/>
          <w:id w:val="523984425"/>
          <w:placeholder>
            <w:docPart w:val="485909050CB74810ABD4B8EF874129C4"/>
          </w:placeholder>
          <w:richText/>
        </w:sdtPr>
        <w:sdtContent>
          <w:r w:rsidRPr="00B756CE" w:rsidR="00DE56E4">
            <w:rPr>
              <w:b/>
            </w:rPr>
            <w:t>Chair:</w:t>
          </w:r>
        </w:sdtContent>
      </w:sdt>
      <w:r w:rsidRPr="00B756CE" w:rsidR="00DE56E4">
        <w:t xml:space="preserve"> You can see whether you can do her a better deal. </w:t>
      </w:r>
      <w:r w:rsidRPr="00B756CE">
        <w:t xml:space="preserve">Chris </w:t>
      </w:r>
      <w:r w:rsidRPr="00B756CE" w:rsidR="002A16E9">
        <w:t>Giles</w:t>
      </w:r>
      <w:r w:rsidRPr="00B756CE">
        <w:t>, who</w:t>
      </w:r>
      <w:r w:rsidRPr="00B756CE" w:rsidR="002A16E9">
        <w:t xml:space="preserve"> i</w:t>
      </w:r>
      <w:r w:rsidRPr="00B756CE">
        <w:t xml:space="preserve">s a journalist, </w:t>
      </w:r>
      <w:r w:rsidRPr="00B756CE" w:rsidR="002A16E9">
        <w:t xml:space="preserve">recently </w:t>
      </w:r>
      <w:r w:rsidRPr="00B756CE">
        <w:t xml:space="preserve">tweeted </w:t>
      </w:r>
      <w:r w:rsidRPr="00B756CE" w:rsidR="002A16E9">
        <w:t>about his home insurance quotes. He said, “No claims. Old home insurance quote £</w:t>
      </w:r>
      <w:r w:rsidRPr="00B756CE">
        <w:t>568</w:t>
      </w:r>
      <w:r w:rsidRPr="00B756CE" w:rsidR="002A16E9">
        <w:t>, new one £</w:t>
      </w:r>
      <w:r w:rsidRPr="00B756CE">
        <w:t>1</w:t>
      </w:r>
      <w:r w:rsidRPr="00B756CE" w:rsidR="002A16E9">
        <w:t>,</w:t>
      </w:r>
      <w:r w:rsidRPr="00B756CE">
        <w:t>5</w:t>
      </w:r>
      <w:r w:rsidRPr="00B756CE" w:rsidR="002A16E9">
        <w:t>73</w:t>
      </w:r>
      <w:r w:rsidRPr="00B756CE" w:rsidR="003637A2">
        <w:t>…</w:t>
      </w:r>
      <w:r w:rsidRPr="00B756CE" w:rsidR="002A16E9">
        <w:t xml:space="preserve"> </w:t>
      </w:r>
      <w:r w:rsidRPr="00B756CE">
        <w:t>That</w:t>
      </w:r>
      <w:r w:rsidRPr="00B756CE" w:rsidR="003637A2">
        <w:t>’</w:t>
      </w:r>
      <w:r w:rsidRPr="00B756CE">
        <w:t xml:space="preserve">ll be a no </w:t>
      </w:r>
      <w:r w:rsidRPr="00B756CE" w:rsidR="00E7782F">
        <w:t>from</w:t>
      </w:r>
      <w:r w:rsidRPr="00B756CE">
        <w:t xml:space="preserve"> me</w:t>
      </w:r>
      <w:r w:rsidRPr="00B756CE" w:rsidR="002A16E9">
        <w:t xml:space="preserve">”. </w:t>
      </w:r>
      <w:r w:rsidRPr="00B756CE">
        <w:t>Why has that gone up 300%</w:t>
      </w:r>
      <w:r w:rsidRPr="00B756CE" w:rsidR="001A05EF">
        <w:t>,</w:t>
      </w:r>
      <w:r w:rsidRPr="00B756CE">
        <w:t xml:space="preserve"> effectively</w:t>
      </w:r>
      <w:r w:rsidRPr="00B756CE" w:rsidR="002A16E9">
        <w:t>? T</w:t>
      </w:r>
      <w:r w:rsidRPr="00B756CE">
        <w:t>his is what I hear from my constituents who contact me</w:t>
      </w:r>
      <w:r w:rsidRPr="00B756CE" w:rsidR="002A16E9">
        <w:t>. H</w:t>
      </w:r>
      <w:r w:rsidRPr="00B756CE">
        <w:t>ouse insurance</w:t>
      </w:r>
      <w:r w:rsidRPr="00B756CE" w:rsidR="002A16E9">
        <w:t xml:space="preserve"> and </w:t>
      </w:r>
      <w:r w:rsidRPr="00B756CE">
        <w:t>buildings insurance</w:t>
      </w:r>
      <w:r w:rsidRPr="00B756CE" w:rsidR="002A16E9">
        <w:t xml:space="preserve"> have </w:t>
      </w:r>
      <w:r w:rsidRPr="00B756CE">
        <w:t xml:space="preserve">gone up by this </w:t>
      </w:r>
      <w:r w:rsidRPr="00B756CE" w:rsidR="002A16E9">
        <w:t xml:space="preserve">kind of </w:t>
      </w:r>
      <w:r w:rsidRPr="00B756CE">
        <w:t>amount, regardless of where you live or what house you are in</w:t>
      </w:r>
      <w:r w:rsidRPr="00B756CE" w:rsidR="002A16E9">
        <w:t>. I</w:t>
      </w:r>
      <w:r w:rsidRPr="00B756CE">
        <w:t>t seems to be across the board.</w:t>
      </w:r>
    </w:p>
    <w:p w:rsidR="002A16E9" w:rsidRPr="00B756CE" w:rsidP="008821BD">
      <w:pPr>
        <w:pStyle w:val="Answer"/>
      </w:pPr>
      <w:sdt>
        <w:sdtPr>
          <w:rPr>
            <w:i/>
            <w:iCs/>
          </w:rPr>
          <w:alias w:val="Witness"/>
          <w:id w:val="-1119688850"/>
          <w:placeholder>
            <w:docPart w:val="C2408B9A20A54A188813EE0A62C2B6A6"/>
          </w:placeholder>
          <w:richText/>
        </w:sdtPr>
        <w:sdtContent>
          <w:r w:rsidRPr="00B756CE">
            <w:rPr>
              <w:b/>
              <w:i/>
              <w:iCs/>
            </w:rPr>
            <w:t>Charlotte Clark:</w:t>
          </w:r>
        </w:sdtContent>
      </w:sdt>
      <w:r w:rsidRPr="00B756CE">
        <w:t xml:space="preserve"> I</w:t>
      </w:r>
      <w:r w:rsidRPr="00B756CE" w:rsidR="008821BD">
        <w:t>t is clearly not across the board because you have the inflation figures we have given you</w:t>
      </w:r>
      <w:r w:rsidRPr="00B756CE">
        <w:t>. It</w:t>
      </w:r>
      <w:r w:rsidRPr="00B756CE" w:rsidR="008821BD">
        <w:t xml:space="preserve"> is not 300%</w:t>
      </w:r>
      <w:r w:rsidRPr="00B756CE">
        <w:t>. W</w:t>
      </w:r>
      <w:r w:rsidRPr="00B756CE" w:rsidR="008821BD">
        <w:t>e are talking about increases of 6</w:t>
      </w:r>
      <w:r w:rsidRPr="00B756CE">
        <w:t xml:space="preserve">% or </w:t>
      </w:r>
      <w:r w:rsidRPr="00B756CE" w:rsidR="008821BD">
        <w:t>7% for housing insurance on average.</w:t>
      </w:r>
    </w:p>
    <w:p w:rsidR="008821BD" w:rsidRPr="00B756CE" w:rsidP="008821BD">
      <w:pPr>
        <w:pStyle w:val="Answer"/>
      </w:pPr>
      <w:r w:rsidRPr="00B756CE">
        <w:t>I accept these are outlying examples, but without the specifics it is very difficult for us to be able to explain. Is that an area where subsidence has become a problem because of the summer last year</w:t>
      </w:r>
      <w:r w:rsidRPr="00B756CE" w:rsidR="002A16E9">
        <w:t xml:space="preserve">? Has that now </w:t>
      </w:r>
      <w:r w:rsidRPr="00B756CE">
        <w:t>become apparent</w:t>
      </w:r>
      <w:r w:rsidRPr="00B756CE" w:rsidR="002A16E9">
        <w:t>? W</w:t>
      </w:r>
      <w:r w:rsidRPr="00B756CE">
        <w:t>ithout knowledge of that, it is very difficult for us to explain why that might be the case.</w:t>
      </w:r>
    </w:p>
    <w:p w:rsidR="008821BD" w:rsidRPr="00B756CE" w:rsidP="001A05EF">
      <w:pPr>
        <w:pStyle w:val="Question"/>
      </w:pPr>
      <w:sdt>
        <w:sdtPr>
          <w:alias w:val="Member"/>
          <w:tag w:val="&lt;Member mnisId='1554' dodsId='31575'&gt;"/>
          <w:id w:val="953449677"/>
          <w:placeholder>
            <w:docPart w:val="E0A0FE220A5C4100BC4B9EB864966B5E"/>
          </w:placeholder>
          <w:richText/>
        </w:sdtPr>
        <w:sdtContent>
          <w:r w:rsidRPr="00B756CE" w:rsidR="002A16E9">
            <w:rPr>
              <w:b/>
            </w:rPr>
            <w:t>Chair:</w:t>
          </w:r>
        </w:sdtContent>
      </w:sdt>
      <w:r w:rsidRPr="00B756CE" w:rsidR="002A16E9">
        <w:t xml:space="preserve"> Again, a l</w:t>
      </w:r>
      <w:r w:rsidRPr="00B756CE">
        <w:t xml:space="preserve">ot of people from my own constituency </w:t>
      </w:r>
      <w:r w:rsidRPr="00B756CE" w:rsidR="002A16E9">
        <w:t xml:space="preserve">have contacted me to say </w:t>
      </w:r>
      <w:r w:rsidRPr="00B756CE">
        <w:t xml:space="preserve">that they live in flats and have had huge increases in insurance, even though they do not have any Grenfell-style cladding. </w:t>
      </w:r>
      <w:r w:rsidRPr="00B756CE" w:rsidR="002A16E9">
        <w:t>T</w:t>
      </w:r>
      <w:r w:rsidRPr="00B756CE">
        <w:t xml:space="preserve">here is not an issue there. </w:t>
      </w:r>
      <w:r w:rsidRPr="00B756CE" w:rsidR="002A16E9">
        <w:t>T</w:t>
      </w:r>
      <w:r w:rsidRPr="00B756CE">
        <w:t xml:space="preserve">here is </w:t>
      </w:r>
      <w:r w:rsidRPr="00B756CE" w:rsidR="002A16E9">
        <w:t xml:space="preserve">definitely </w:t>
      </w:r>
      <w:r w:rsidRPr="00B756CE">
        <w:t>a perception out there that your customers have</w:t>
      </w:r>
      <w:r w:rsidRPr="00B756CE" w:rsidR="002A16E9">
        <w:t xml:space="preserve"> that, i</w:t>
      </w:r>
      <w:r w:rsidRPr="00B756CE">
        <w:t>f people are in flat</w:t>
      </w:r>
      <w:r w:rsidRPr="00B756CE" w:rsidR="003637A2">
        <w:t>s</w:t>
      </w:r>
      <w:r w:rsidRPr="00B756CE" w:rsidR="002A16E9">
        <w:t xml:space="preserve">, </w:t>
      </w:r>
      <w:r w:rsidRPr="00B756CE">
        <w:t>they are charged a Gr</w:t>
      </w:r>
      <w:r w:rsidRPr="00B756CE" w:rsidR="002A16E9">
        <w:t xml:space="preserve">enfell </w:t>
      </w:r>
      <w:r w:rsidRPr="00B756CE">
        <w:t xml:space="preserve">premium, whether they have </w:t>
      </w:r>
      <w:r w:rsidRPr="00B756CE" w:rsidR="002A16E9">
        <w:t xml:space="preserve">cladding </w:t>
      </w:r>
      <w:r w:rsidRPr="00B756CE">
        <w:t>issues or not.</w:t>
      </w:r>
    </w:p>
    <w:p w:rsidR="00423677" w:rsidRPr="00B756CE" w:rsidP="008821BD">
      <w:pPr>
        <w:pStyle w:val="Answer"/>
      </w:pPr>
      <w:sdt>
        <w:sdtPr>
          <w:rPr>
            <w:i/>
            <w:iCs/>
          </w:rPr>
          <w:alias w:val="Witness"/>
          <w:id w:val="68169077"/>
          <w:placeholder>
            <w:docPart w:val="B902497563EA419A852BEB26B13747DD"/>
          </w:placeholder>
          <w:richText/>
        </w:sdtPr>
        <w:sdtContent>
          <w:r w:rsidRPr="00B756CE" w:rsidR="002A16E9">
            <w:rPr>
              <w:b/>
              <w:i/>
              <w:iCs/>
            </w:rPr>
            <w:t>Cristina Nestares:</w:t>
          </w:r>
        </w:sdtContent>
      </w:sdt>
      <w:r w:rsidRPr="00B756CE" w:rsidR="002A16E9">
        <w:t xml:space="preserve"> If I may, </w:t>
      </w:r>
      <w:r w:rsidRPr="00B756CE" w:rsidR="008821BD">
        <w:t>when we look at the household industry, the best way to assess price increases is to look at the data published by the ABI</w:t>
      </w:r>
      <w:r w:rsidR="00095C26">
        <w:t>,</w:t>
      </w:r>
      <w:r w:rsidRPr="00B756CE">
        <w:t xml:space="preserve"> </w:t>
      </w:r>
      <w:r w:rsidRPr="00B756CE" w:rsidR="008821BD">
        <w:t xml:space="preserve">because </w:t>
      </w:r>
      <w:r w:rsidRPr="00B756CE">
        <w:t xml:space="preserve">it </w:t>
      </w:r>
      <w:r w:rsidRPr="00B756CE" w:rsidR="008821BD">
        <w:t xml:space="preserve">represents most of the market. </w:t>
      </w:r>
      <w:r w:rsidRPr="00B756CE">
        <w:t xml:space="preserve">That data says </w:t>
      </w:r>
      <w:r w:rsidRPr="00B756CE" w:rsidR="008821BD">
        <w:t>that</w:t>
      </w:r>
      <w:r w:rsidRPr="00B756CE">
        <w:t xml:space="preserve"> </w:t>
      </w:r>
      <w:r w:rsidRPr="00B756CE" w:rsidR="008821BD">
        <w:t>if you compare premiums paid in the first quarter of this year to premiums paid a year ago</w:t>
      </w:r>
      <w:r w:rsidRPr="00B756CE">
        <w:t>, t</w:t>
      </w:r>
      <w:r w:rsidRPr="00B756CE" w:rsidR="008821BD">
        <w:t>he increase in household insurance prices ha</w:t>
      </w:r>
      <w:r w:rsidRPr="00B756CE">
        <w:t>s</w:t>
      </w:r>
      <w:r w:rsidRPr="00B756CE" w:rsidR="008821BD">
        <w:t xml:space="preserve"> been 6%.</w:t>
      </w:r>
    </w:p>
    <w:p w:rsidR="005458DD" w:rsidRPr="00B756CE" w:rsidP="008821BD">
      <w:pPr>
        <w:pStyle w:val="Answer"/>
      </w:pPr>
      <w:r w:rsidRPr="00B756CE">
        <w:t>This is only</w:t>
      </w:r>
      <w:r w:rsidRPr="00B756CE" w:rsidR="00423677">
        <w:t xml:space="preserve"> </w:t>
      </w:r>
      <w:r w:rsidRPr="00B756CE">
        <w:t xml:space="preserve">part of the story because some people, </w:t>
      </w:r>
      <w:r w:rsidRPr="00B756CE" w:rsidR="00423677">
        <w:t xml:space="preserve">in </w:t>
      </w:r>
      <w:r w:rsidRPr="00B756CE">
        <w:t>individual cases, have bigger increases. That depends on different circumstance</w:t>
      </w:r>
      <w:r w:rsidRPr="00B756CE" w:rsidR="003637A2">
        <w:t>s</w:t>
      </w:r>
      <w:r w:rsidRPr="00B756CE" w:rsidR="00423677">
        <w:t>. W</w:t>
      </w:r>
      <w:r w:rsidRPr="00B756CE">
        <w:t xml:space="preserve">hether you </w:t>
      </w:r>
      <w:r w:rsidRPr="00B756CE">
        <w:t xml:space="preserve">have </w:t>
      </w:r>
      <w:r w:rsidRPr="00B756CE">
        <w:t xml:space="preserve">had a claim definitely has an impact, but there could be </w:t>
      </w:r>
      <w:r w:rsidRPr="00B756CE">
        <w:t xml:space="preserve">other </w:t>
      </w:r>
      <w:r w:rsidRPr="00B756CE">
        <w:t>changes</w:t>
      </w:r>
      <w:r w:rsidRPr="00B756CE" w:rsidR="00A83967">
        <w:t>,</w:t>
      </w:r>
      <w:r w:rsidRPr="00B756CE">
        <w:t xml:space="preserve"> </w:t>
      </w:r>
      <w:r w:rsidRPr="00B756CE" w:rsidR="00A83967">
        <w:t xml:space="preserve">for </w:t>
      </w:r>
      <w:r w:rsidRPr="00B756CE">
        <w:t>example an increase in theft</w:t>
      </w:r>
      <w:r w:rsidRPr="00B756CE">
        <w:t>. I</w:t>
      </w:r>
      <w:r w:rsidRPr="00B756CE">
        <w:t>t could be that somebody is in an area where there is higher theft</w:t>
      </w:r>
      <w:r w:rsidRPr="00B756CE">
        <w:t>. T</w:t>
      </w:r>
      <w:r w:rsidRPr="00B756CE">
        <w:t>here could be other weighting factors that have changed.</w:t>
      </w:r>
    </w:p>
    <w:p w:rsidR="005458DD" w:rsidRPr="00B756CE" w:rsidP="008821BD">
      <w:pPr>
        <w:pStyle w:val="Answer"/>
      </w:pPr>
      <w:r w:rsidRPr="00B756CE">
        <w:t>O</w:t>
      </w:r>
      <w:r w:rsidRPr="00B756CE" w:rsidR="008821BD">
        <w:t xml:space="preserve">n average, we need to look at </w:t>
      </w:r>
      <w:r w:rsidRPr="00B756CE">
        <w:t>all the premiums,</w:t>
      </w:r>
      <w:r w:rsidRPr="00B756CE" w:rsidR="00A83967">
        <w:t xml:space="preserve"> or</w:t>
      </w:r>
      <w:r w:rsidRPr="00B756CE">
        <w:t xml:space="preserve"> </w:t>
      </w:r>
      <w:r w:rsidRPr="00B756CE" w:rsidR="008821BD">
        <w:t>the majority of the premiums</w:t>
      </w:r>
      <w:r w:rsidRPr="00B756CE" w:rsidR="00A83967">
        <w:t>,</w:t>
      </w:r>
      <w:r w:rsidRPr="00B756CE" w:rsidR="008821BD">
        <w:t xml:space="preserve"> in the industry</w:t>
      </w:r>
      <w:r w:rsidRPr="00B756CE">
        <w:t xml:space="preserve"> and see what </w:t>
      </w:r>
      <w:r w:rsidRPr="00B756CE" w:rsidR="008821BD">
        <w:t>they d</w:t>
      </w:r>
      <w:r w:rsidRPr="00B756CE">
        <w:t xml:space="preserve">id </w:t>
      </w:r>
      <w:r w:rsidRPr="00B756CE" w:rsidR="008821BD">
        <w:t>in one year</w:t>
      </w:r>
      <w:r w:rsidRPr="00B756CE">
        <w:t>. T</w:t>
      </w:r>
      <w:r w:rsidRPr="00B756CE" w:rsidR="008821BD">
        <w:t>hey increased by 6%</w:t>
      </w:r>
      <w:r w:rsidRPr="00B756CE">
        <w:t xml:space="preserve">. </w:t>
      </w:r>
    </w:p>
    <w:p w:rsidR="008821BD" w:rsidRPr="00B756CE" w:rsidP="00604965">
      <w:pPr>
        <w:pStyle w:val="Question"/>
      </w:pPr>
      <w:sdt>
        <w:sdtPr>
          <w:alias w:val="Member"/>
          <w:tag w:val="&lt;Member mnisId='1554' dodsId='31575'&gt;"/>
          <w:id w:val="550739176"/>
          <w:placeholder>
            <w:docPart w:val="9B1E1EA7BA034E7D8C78C234940DFA60"/>
          </w:placeholder>
          <w:richText/>
        </w:sdtPr>
        <w:sdtContent>
          <w:r w:rsidRPr="00B756CE" w:rsidR="005458DD">
            <w:rPr>
              <w:b/>
            </w:rPr>
            <w:t>Chair:</w:t>
          </w:r>
        </w:sdtContent>
      </w:sdt>
      <w:r w:rsidRPr="00B756CE" w:rsidR="005458DD">
        <w:t xml:space="preserve"> Can I ask you </w:t>
      </w:r>
      <w:r w:rsidRPr="00B756CE">
        <w:t>about loyalty premiums</w:t>
      </w:r>
      <w:r w:rsidRPr="00B756CE" w:rsidR="005458DD">
        <w:t>? W</w:t>
      </w:r>
      <w:r w:rsidRPr="00B756CE">
        <w:t>hen people are seeking quotation with the company they are already with and they have been a loyal customer of</w:t>
      </w:r>
      <w:r w:rsidRPr="00B756CE" w:rsidR="005458DD">
        <w:t xml:space="preserve">, why </w:t>
      </w:r>
      <w:r w:rsidRPr="00B756CE">
        <w:t>are they quoted something that is usually quite high</w:t>
      </w:r>
      <w:r w:rsidRPr="00B756CE" w:rsidR="005458DD">
        <w:t>? W</w:t>
      </w:r>
      <w:r w:rsidRPr="00B756CE">
        <w:t xml:space="preserve">hen </w:t>
      </w:r>
      <w:r w:rsidRPr="00B756CE" w:rsidR="001A05EF">
        <w:t>you</w:t>
      </w:r>
      <w:r w:rsidRPr="00B756CE">
        <w:t xml:space="preserve"> match it with another company and </w:t>
      </w:r>
      <w:r w:rsidRPr="00B756CE" w:rsidR="005458DD">
        <w:t xml:space="preserve">come </w:t>
      </w:r>
      <w:r w:rsidRPr="00B756CE">
        <w:t xml:space="preserve">back to the original company, they then offer to match it. Why can you </w:t>
      </w:r>
      <w:r w:rsidRPr="00B756CE" w:rsidR="001A05EF">
        <w:t xml:space="preserve">not </w:t>
      </w:r>
      <w:r w:rsidRPr="00B756CE" w:rsidR="00A83967">
        <w:t xml:space="preserve">in the first place </w:t>
      </w:r>
      <w:r w:rsidRPr="00B756CE">
        <w:t xml:space="preserve">just offer loyal customers the premium you </w:t>
      </w:r>
      <w:r w:rsidRPr="00B756CE" w:rsidR="00444960">
        <w:t>will</w:t>
      </w:r>
      <w:r w:rsidRPr="00B756CE">
        <w:t xml:space="preserve"> end up offering them </w:t>
      </w:r>
      <w:r w:rsidRPr="00B756CE" w:rsidR="00604965">
        <w:t>i</w:t>
      </w:r>
      <w:r w:rsidRPr="00B756CE">
        <w:t>f they negotiate</w:t>
      </w:r>
      <w:r w:rsidRPr="00B756CE" w:rsidR="00604965">
        <w:t>? W</w:t>
      </w:r>
      <w:r w:rsidRPr="00B756CE">
        <w:t>hy do they have to negotiate with you to get the best deal when they are loyal customers</w:t>
      </w:r>
      <w:r w:rsidRPr="00B756CE" w:rsidR="00604965">
        <w:t>?</w:t>
      </w:r>
    </w:p>
    <w:p w:rsidR="008821BD" w:rsidRPr="00B756CE" w:rsidP="008821BD">
      <w:pPr>
        <w:pStyle w:val="Answer"/>
      </w:pPr>
      <w:sdt>
        <w:sdtPr>
          <w:rPr>
            <w:i/>
            <w:iCs/>
          </w:rPr>
          <w:alias w:val="Witness"/>
          <w:id w:val="1416428458"/>
          <w:placeholder>
            <w:docPart w:val="EDBBB4AFED44449BA5DD3FE9D28E50F5"/>
          </w:placeholder>
          <w:richText/>
        </w:sdtPr>
        <w:sdtContent>
          <w:r w:rsidRPr="00B756CE" w:rsidR="00604965">
            <w:rPr>
              <w:b/>
              <w:i/>
              <w:iCs/>
            </w:rPr>
            <w:t>Cristina Nestares:</w:t>
          </w:r>
        </w:sdtContent>
      </w:sdt>
      <w:r w:rsidRPr="00B756CE" w:rsidR="00604965">
        <w:t xml:space="preserve"> A </w:t>
      </w:r>
      <w:r w:rsidRPr="00B756CE">
        <w:t xml:space="preserve">big reform in this sector has been </w:t>
      </w:r>
      <w:r w:rsidRPr="00B756CE" w:rsidR="00A518C0">
        <w:t xml:space="preserve">the </w:t>
      </w:r>
      <w:r w:rsidRPr="00B756CE" w:rsidR="00604965">
        <w:t>general</w:t>
      </w:r>
      <w:r w:rsidRPr="00B756CE">
        <w:t xml:space="preserve"> insurance pricing practice</w:t>
      </w:r>
      <w:r w:rsidRPr="00B756CE" w:rsidR="00604965">
        <w:t>s</w:t>
      </w:r>
      <w:r w:rsidRPr="00B756CE">
        <w:t xml:space="preserve"> change </w:t>
      </w:r>
      <w:r w:rsidRPr="00B756CE" w:rsidR="00A83967">
        <w:t xml:space="preserve">the FCA </w:t>
      </w:r>
      <w:r w:rsidRPr="00B756CE">
        <w:t>introduced</w:t>
      </w:r>
      <w:r w:rsidRPr="00B756CE" w:rsidR="00604965">
        <w:t xml:space="preserve">. That </w:t>
      </w:r>
      <w:r w:rsidRPr="00B756CE" w:rsidR="00815B1E">
        <w:t>ensures</w:t>
      </w:r>
      <w:r w:rsidRPr="00B756CE" w:rsidR="00604965">
        <w:t xml:space="preserve"> there is no </w:t>
      </w:r>
      <w:r w:rsidRPr="00B756CE">
        <w:t>difference between new business prices</w:t>
      </w:r>
      <w:r w:rsidRPr="00B756CE" w:rsidR="00A83967">
        <w:t>—</w:t>
      </w:r>
      <w:r w:rsidRPr="00B756CE" w:rsidR="00604965">
        <w:t xml:space="preserve">the price of </w:t>
      </w:r>
      <w:r w:rsidRPr="00B756CE">
        <w:t>new quotes</w:t>
      </w:r>
      <w:r w:rsidRPr="00B756CE" w:rsidR="00A83967">
        <w:t>—</w:t>
      </w:r>
      <w:r w:rsidRPr="00B756CE">
        <w:t xml:space="preserve">renewal prices and </w:t>
      </w:r>
      <w:r w:rsidRPr="00B756CE" w:rsidR="00604965">
        <w:t xml:space="preserve">prices across </w:t>
      </w:r>
      <w:r w:rsidRPr="00B756CE">
        <w:t>different tenure</w:t>
      </w:r>
      <w:r w:rsidRPr="00B756CE" w:rsidR="00604965">
        <w:t>s</w:t>
      </w:r>
      <w:r w:rsidRPr="00B756CE" w:rsidR="00A83967">
        <w:t>, so between</w:t>
      </w:r>
      <w:r w:rsidRPr="00B756CE" w:rsidR="00604965">
        <w:t xml:space="preserve"> </w:t>
      </w:r>
      <w:r w:rsidRPr="00B756CE">
        <w:t xml:space="preserve">people in year one </w:t>
      </w:r>
      <w:r w:rsidRPr="00B756CE" w:rsidR="00604965">
        <w:t xml:space="preserve">and </w:t>
      </w:r>
      <w:r w:rsidRPr="00B756CE" w:rsidR="005F2A58">
        <w:t xml:space="preserve">very loyal </w:t>
      </w:r>
      <w:r w:rsidRPr="00B756CE" w:rsidR="00604965">
        <w:t xml:space="preserve">people </w:t>
      </w:r>
      <w:r w:rsidRPr="00B756CE">
        <w:t xml:space="preserve">who have been </w:t>
      </w:r>
      <w:r w:rsidRPr="00B756CE" w:rsidR="00604965">
        <w:t xml:space="preserve">with the company for </w:t>
      </w:r>
      <w:r w:rsidRPr="00B756CE">
        <w:t>seven years</w:t>
      </w:r>
      <w:r w:rsidRPr="00B756CE" w:rsidR="00604965">
        <w:t xml:space="preserve">. </w:t>
      </w:r>
      <w:r w:rsidRPr="00B756CE" w:rsidR="00815B1E">
        <w:t>It</w:t>
      </w:r>
      <w:r w:rsidRPr="00B756CE" w:rsidR="00604965">
        <w:t xml:space="preserve"> has </w:t>
      </w:r>
      <w:r w:rsidRPr="00B756CE">
        <w:t>made the prices all the same</w:t>
      </w:r>
      <w:r w:rsidRPr="00B756CE" w:rsidR="00604965">
        <w:t xml:space="preserve">. We definitely </w:t>
      </w:r>
      <w:r w:rsidRPr="00B756CE">
        <w:t>comply with this</w:t>
      </w:r>
      <w:r w:rsidRPr="00B756CE" w:rsidR="00604965">
        <w:t xml:space="preserve">, </w:t>
      </w:r>
      <w:r w:rsidRPr="00B756CE">
        <w:t xml:space="preserve">and </w:t>
      </w:r>
      <w:r w:rsidRPr="00B756CE" w:rsidR="00604965">
        <w:t xml:space="preserve">I believe </w:t>
      </w:r>
      <w:r w:rsidRPr="00B756CE">
        <w:t>the whole market</w:t>
      </w:r>
      <w:r w:rsidRPr="00B756CE" w:rsidR="00604965">
        <w:t xml:space="preserve"> does</w:t>
      </w:r>
      <w:r w:rsidRPr="00B756CE">
        <w:t xml:space="preserve"> the same. I believe the practices today are very different to what happened before the </w:t>
      </w:r>
      <w:r w:rsidRPr="00B756CE" w:rsidR="00D02350">
        <w:t>introduction</w:t>
      </w:r>
      <w:r w:rsidRPr="00B756CE">
        <w:t xml:space="preserve"> of this reform.</w:t>
      </w:r>
    </w:p>
    <w:p w:rsidR="008821BD" w:rsidRPr="00B756CE" w:rsidP="008821BD">
      <w:pPr>
        <w:pStyle w:val="Answer"/>
      </w:pPr>
      <w:r w:rsidRPr="00B756CE">
        <w:t>I</w:t>
      </w:r>
      <w:r w:rsidRPr="00B756CE">
        <w:t xml:space="preserve">nside the reform, it was also discussed whether it </w:t>
      </w:r>
      <w:r w:rsidRPr="00B756CE">
        <w:t xml:space="preserve">would </w:t>
      </w:r>
      <w:r w:rsidRPr="00B756CE">
        <w:t xml:space="preserve">make sense to give discounts to customers. </w:t>
      </w:r>
      <w:r w:rsidRPr="00B756CE">
        <w:t xml:space="preserve">At Admiral, </w:t>
      </w:r>
      <w:r w:rsidRPr="00B756CE">
        <w:t>we are constantly testing different ways of doing things</w:t>
      </w:r>
      <w:r w:rsidRPr="00B756CE" w:rsidR="00815B1E">
        <w:t xml:space="preserve"> to see</w:t>
      </w:r>
      <w:r w:rsidRPr="00B756CE">
        <w:t xml:space="preserve"> </w:t>
      </w:r>
      <w:r w:rsidRPr="00B756CE">
        <w:t xml:space="preserve">what </w:t>
      </w:r>
      <w:r w:rsidRPr="00B756CE">
        <w:t xml:space="preserve">would </w:t>
      </w:r>
      <w:r w:rsidRPr="00B756CE">
        <w:t>be better for the customer</w:t>
      </w:r>
      <w:r w:rsidRPr="00B756CE">
        <w:t xml:space="preserve">. </w:t>
      </w:r>
      <w:r w:rsidRPr="00B756CE">
        <w:t xml:space="preserve">Is it better </w:t>
      </w:r>
      <w:r w:rsidRPr="00B756CE" w:rsidR="00815B1E">
        <w:t>that they</w:t>
      </w:r>
      <w:r w:rsidRPr="00B756CE">
        <w:t xml:space="preserve"> have </w:t>
      </w:r>
      <w:r w:rsidRPr="00B756CE">
        <w:t>no discount and therefore everybody</w:t>
      </w:r>
      <w:r w:rsidRPr="00B756CE">
        <w:t xml:space="preserve">’s </w:t>
      </w:r>
      <w:r w:rsidRPr="00B756CE">
        <w:t>prices</w:t>
      </w:r>
      <w:r w:rsidRPr="00B756CE">
        <w:t xml:space="preserve">, </w:t>
      </w:r>
      <w:r w:rsidRPr="00B756CE">
        <w:t>on average, need to go up</w:t>
      </w:r>
      <w:r w:rsidRPr="00B756CE">
        <w:t xml:space="preserve">? Is </w:t>
      </w:r>
      <w:r w:rsidRPr="00B756CE">
        <w:t>it better if some people</w:t>
      </w:r>
      <w:r w:rsidRPr="00B756CE">
        <w:t xml:space="preserve">, </w:t>
      </w:r>
      <w:r w:rsidRPr="00B756CE">
        <w:t>who might have more need</w:t>
      </w:r>
      <w:r w:rsidRPr="00B756CE">
        <w:t xml:space="preserve"> or </w:t>
      </w:r>
      <w:r w:rsidRPr="00B756CE">
        <w:t>financial vulnerability,</w:t>
      </w:r>
      <w:r w:rsidRPr="00B756CE" w:rsidR="00815B1E">
        <w:t xml:space="preserve"> and</w:t>
      </w:r>
      <w:r w:rsidRPr="00B756CE">
        <w:t xml:space="preserve"> who are more sensi</w:t>
      </w:r>
      <w:r w:rsidRPr="00B756CE" w:rsidR="00815B1E">
        <w:t>tive</w:t>
      </w:r>
      <w:r w:rsidRPr="00B756CE">
        <w:t xml:space="preserve"> to prices, </w:t>
      </w:r>
      <w:r w:rsidRPr="00B756CE">
        <w:t xml:space="preserve">get a </w:t>
      </w:r>
      <w:r w:rsidRPr="00B756CE">
        <w:t>discount</w:t>
      </w:r>
      <w:r w:rsidRPr="00B756CE">
        <w:t>? I</w:t>
      </w:r>
      <w:r w:rsidRPr="00B756CE">
        <w:t>t is something that we are constantly testing and looking at.</w:t>
      </w:r>
    </w:p>
    <w:p w:rsidR="008821BD" w:rsidRPr="00B756CE" w:rsidP="008C446F">
      <w:pPr>
        <w:pStyle w:val="Question"/>
      </w:pPr>
      <w:sdt>
        <w:sdtPr>
          <w:alias w:val="Member"/>
          <w:tag w:val="&lt;Member mnisId='1554' dodsId='31575'&gt;"/>
          <w:id w:val="-731763658"/>
          <w:placeholder>
            <w:docPart w:val="FF0E6C4D1ED24D34AF756EC39A2DA1CE"/>
          </w:placeholder>
          <w:richText/>
        </w:sdtPr>
        <w:sdtContent>
          <w:r w:rsidRPr="00B756CE" w:rsidR="00D02350">
            <w:rPr>
              <w:b/>
            </w:rPr>
            <w:t>Chair:</w:t>
          </w:r>
        </w:sdtContent>
      </w:sdt>
      <w:r w:rsidRPr="00B756CE" w:rsidR="00D02350">
        <w:t xml:space="preserve"> You </w:t>
      </w:r>
      <w:r w:rsidRPr="00B756CE">
        <w:t xml:space="preserve">are saying that the loyalty penalty </w:t>
      </w:r>
      <w:r w:rsidRPr="00B756CE" w:rsidR="00815B1E">
        <w:t>ha</w:t>
      </w:r>
      <w:r w:rsidRPr="00B756CE">
        <w:t>s gone.</w:t>
      </w:r>
    </w:p>
    <w:p w:rsidR="008821BD" w:rsidRPr="00B756CE" w:rsidP="008821BD">
      <w:pPr>
        <w:pStyle w:val="Answer"/>
      </w:pPr>
      <w:sdt>
        <w:sdtPr>
          <w:rPr>
            <w:i/>
            <w:iCs/>
          </w:rPr>
          <w:alias w:val="Witness"/>
          <w:id w:val="-304851000"/>
          <w:placeholder>
            <w:docPart w:val="633F798911E344F7A57B0ECE3446E976"/>
          </w:placeholder>
          <w:richText/>
        </w:sdtPr>
        <w:sdtContent>
          <w:r w:rsidRPr="00B756CE" w:rsidR="00D02350">
            <w:rPr>
              <w:b/>
              <w:i/>
              <w:iCs/>
            </w:rPr>
            <w:t>Cristina Nestares:</w:t>
          </w:r>
        </w:sdtContent>
      </w:sdt>
      <w:r w:rsidRPr="00B756CE" w:rsidR="00D02350">
        <w:t xml:space="preserve"> </w:t>
      </w:r>
      <w:r w:rsidRPr="00B756CE">
        <w:t xml:space="preserve">I am saying that the prices anybody in the market can get, whether they </w:t>
      </w:r>
      <w:r w:rsidRPr="00B756CE" w:rsidR="00D02350">
        <w:t xml:space="preserve">are a </w:t>
      </w:r>
      <w:r w:rsidRPr="00B756CE">
        <w:t xml:space="preserve">new business customer, </w:t>
      </w:r>
      <w:r w:rsidRPr="00B756CE" w:rsidR="008C446F">
        <w:t xml:space="preserve">a one-year </w:t>
      </w:r>
      <w:r w:rsidRPr="00B756CE">
        <w:t xml:space="preserve">customer or </w:t>
      </w:r>
      <w:r w:rsidRPr="00B756CE" w:rsidR="008C446F">
        <w:t xml:space="preserve">a </w:t>
      </w:r>
      <w:r w:rsidRPr="00B756CE">
        <w:t>10</w:t>
      </w:r>
      <w:r w:rsidRPr="00B756CE" w:rsidR="008C446F">
        <w:t>-</w:t>
      </w:r>
      <w:r w:rsidRPr="00B756CE">
        <w:t>year</w:t>
      </w:r>
      <w:r w:rsidRPr="00B756CE" w:rsidR="008C446F">
        <w:t xml:space="preserve"> customer, </w:t>
      </w:r>
      <w:r w:rsidRPr="00B756CE">
        <w:t>should be exactly the same</w:t>
      </w:r>
      <w:r w:rsidRPr="00B756CE" w:rsidR="00815B1E">
        <w:t>,</w:t>
      </w:r>
      <w:r w:rsidRPr="00B756CE">
        <w:t xml:space="preserve"> as long as the data is exactly the same.</w:t>
      </w:r>
    </w:p>
    <w:p w:rsidR="008821BD" w:rsidRPr="00B756CE" w:rsidP="008C446F">
      <w:pPr>
        <w:pStyle w:val="Question"/>
      </w:pPr>
      <w:sdt>
        <w:sdtPr>
          <w:alias w:val="Member"/>
          <w:tag w:val="&lt;Member mnisId='1554' dodsId='31575'&gt;"/>
          <w:id w:val="2105454483"/>
          <w:placeholder>
            <w:docPart w:val="26A68347E1A44E1C9C4D7086E563CA8D"/>
          </w:placeholder>
          <w:richText/>
        </w:sdtPr>
        <w:sdtContent>
          <w:r w:rsidRPr="00B756CE" w:rsidR="008C446F">
            <w:rPr>
              <w:b/>
            </w:rPr>
            <w:t>Chair:</w:t>
          </w:r>
        </w:sdtContent>
      </w:sdt>
      <w:r w:rsidRPr="00B756CE" w:rsidR="008C446F">
        <w:t xml:space="preserve"> </w:t>
      </w:r>
      <w:r w:rsidRPr="00B756CE">
        <w:t>Are you all saying that the loyalty penalty, which we all know about and have all experienced when we make our own asks for quotes, has gone in your business</w:t>
      </w:r>
      <w:r w:rsidRPr="00B756CE" w:rsidR="008C446F">
        <w:t>es?</w:t>
      </w:r>
    </w:p>
    <w:p w:rsidR="008C446F" w:rsidRPr="00B756CE" w:rsidP="008821BD">
      <w:pPr>
        <w:pStyle w:val="Answer"/>
      </w:pPr>
      <w:sdt>
        <w:sdtPr>
          <w:rPr>
            <w:i/>
            <w:iCs/>
          </w:rPr>
          <w:alias w:val="Witness"/>
          <w:id w:val="-1568796548"/>
          <w:placeholder>
            <w:docPart w:val="17793163F3CA49838E22BD70FB3C08E5"/>
          </w:placeholder>
          <w:richText/>
        </w:sdtPr>
        <w:sdtContent>
          <w:r w:rsidRPr="00B756CE">
            <w:rPr>
              <w:b/>
              <w:i/>
              <w:iCs/>
            </w:rPr>
            <w:t>Charlotte Clark:</w:t>
          </w:r>
        </w:sdtContent>
      </w:sdt>
      <w:r w:rsidRPr="00B756CE">
        <w:t xml:space="preserve"> </w:t>
      </w:r>
      <w:r w:rsidRPr="00B756CE" w:rsidR="008821BD">
        <w:t>That is the regulation</w:t>
      </w:r>
      <w:r w:rsidRPr="00B756CE">
        <w:t xml:space="preserve">. </w:t>
      </w:r>
    </w:p>
    <w:p w:rsidR="008C446F" w:rsidRPr="00B756CE" w:rsidP="008821BD">
      <w:pPr>
        <w:pStyle w:val="Answer"/>
      </w:pPr>
      <w:sdt>
        <w:sdtPr>
          <w:rPr>
            <w:i/>
            <w:iCs/>
          </w:rPr>
          <w:alias w:val="Witness"/>
          <w:id w:val="1582716873"/>
          <w:placeholder>
            <w:docPart w:val="4B3DCDCCEA9046CB96907AAE0B356246"/>
          </w:placeholder>
          <w:richText/>
        </w:sdtPr>
        <w:sdtContent>
          <w:r w:rsidRPr="00B756CE">
            <w:rPr>
              <w:b/>
              <w:i/>
              <w:iCs/>
            </w:rPr>
            <w:t>Doug Brown:</w:t>
          </w:r>
        </w:sdtContent>
      </w:sdt>
      <w:r w:rsidRPr="00B756CE">
        <w:t xml:space="preserve"> </w:t>
      </w:r>
      <w:r w:rsidRPr="00B756CE" w:rsidR="00815B1E">
        <w:t>I</w:t>
      </w:r>
      <w:r w:rsidRPr="00B756CE">
        <w:t xml:space="preserve">t is </w:t>
      </w:r>
      <w:r w:rsidRPr="00B756CE" w:rsidR="008821BD">
        <w:t>GI pricing practice</w:t>
      </w:r>
      <w:r w:rsidR="004E69E0">
        <w:t>s</w:t>
      </w:r>
      <w:r w:rsidRPr="00B756CE" w:rsidR="008821BD">
        <w:t>. It is not my part of the business, but that was instituted last year.</w:t>
      </w:r>
    </w:p>
    <w:p w:rsidR="008821BD" w:rsidRPr="00B756CE" w:rsidP="008821BD">
      <w:pPr>
        <w:pStyle w:val="Answer"/>
      </w:pPr>
      <w:sdt>
        <w:sdtPr>
          <w:rPr>
            <w:i/>
            <w:iCs/>
          </w:rPr>
          <w:alias w:val="Witness"/>
          <w:id w:val="-1019920885"/>
          <w:placeholder>
            <w:docPart w:val="D6CC0B35252742FC8BCA3FD396BBCA48"/>
          </w:placeholder>
          <w:richText/>
        </w:sdtPr>
        <w:sdtContent>
          <w:r w:rsidRPr="00B756CE" w:rsidR="008C446F">
            <w:rPr>
              <w:b/>
              <w:i/>
              <w:iCs/>
            </w:rPr>
            <w:t>Charlotte Clark:</w:t>
          </w:r>
        </w:sdtContent>
      </w:sdt>
      <w:r w:rsidRPr="00B756CE" w:rsidR="008C446F">
        <w:t xml:space="preserve"> Y</w:t>
      </w:r>
      <w:r w:rsidRPr="00B756CE">
        <w:t xml:space="preserve">ou cannot charge somebody who is an existing customer more than you would charge somebody who </w:t>
      </w:r>
      <w:r w:rsidRPr="00B756CE" w:rsidR="008C446F">
        <w:t xml:space="preserve">is </w:t>
      </w:r>
      <w:r w:rsidRPr="00B756CE">
        <w:t>a new customer, assuming they have the same characteristics</w:t>
      </w:r>
      <w:r w:rsidRPr="00B756CE" w:rsidR="008C446F">
        <w:t>.</w:t>
      </w:r>
    </w:p>
    <w:p w:rsidR="008821BD" w:rsidRPr="00B756CE" w:rsidP="0094470C">
      <w:pPr>
        <w:pStyle w:val="Question"/>
      </w:pPr>
      <w:sdt>
        <w:sdtPr>
          <w:alias w:val="Member"/>
          <w:tag w:val="&lt;Member mnisId='1554' dodsId='31575'&gt;"/>
          <w:id w:val="-604506997"/>
          <w:placeholder>
            <w:docPart w:val="B1B687B5909B4519A636B17FBA1ACF7B"/>
          </w:placeholder>
          <w:richText/>
        </w:sdtPr>
        <w:sdtContent>
          <w:r w:rsidRPr="00B756CE" w:rsidR="008C446F">
            <w:rPr>
              <w:b/>
            </w:rPr>
            <w:t>Chair:</w:t>
          </w:r>
        </w:sdtContent>
      </w:sdt>
      <w:r w:rsidRPr="00B756CE" w:rsidR="008C446F">
        <w:t xml:space="preserve"> W</w:t>
      </w:r>
      <w:r w:rsidRPr="00B756CE">
        <w:t xml:space="preserve">hy did that have to be a regulation? </w:t>
      </w:r>
      <w:r w:rsidRPr="00B756CE" w:rsidR="008C446F">
        <w:t xml:space="preserve">Why was </w:t>
      </w:r>
      <w:r w:rsidRPr="00B756CE">
        <w:t xml:space="preserve">that </w:t>
      </w:r>
      <w:r w:rsidRPr="00B756CE" w:rsidR="008C446F">
        <w:t xml:space="preserve">not </w:t>
      </w:r>
      <w:r w:rsidRPr="00B756CE">
        <w:t>done normally as part of customer service</w:t>
      </w:r>
      <w:r w:rsidRPr="00B756CE" w:rsidR="008C446F">
        <w:t xml:space="preserve">? </w:t>
      </w:r>
      <w:r w:rsidRPr="00B756CE">
        <w:t>That is what I wonder</w:t>
      </w:r>
      <w:r w:rsidRPr="00B756CE" w:rsidR="008C446F">
        <w:t>. T</w:t>
      </w:r>
      <w:r w:rsidRPr="00B756CE">
        <w:t>here was a lot of money to be made in having that penalty there.</w:t>
      </w:r>
    </w:p>
    <w:p w:rsidR="008821BD" w:rsidRPr="00B756CE" w:rsidP="008821BD">
      <w:pPr>
        <w:pStyle w:val="Answer"/>
      </w:pPr>
      <w:sdt>
        <w:sdtPr>
          <w:rPr>
            <w:i/>
            <w:iCs/>
          </w:rPr>
          <w:alias w:val="Witness"/>
          <w:id w:val="508723282"/>
          <w:placeholder>
            <w:docPart w:val="6018AABF307B40EE9F0656655B139341"/>
          </w:placeholder>
          <w:richText/>
        </w:sdtPr>
        <w:sdtContent>
          <w:r w:rsidRPr="00B756CE" w:rsidR="008C446F">
            <w:rPr>
              <w:b/>
              <w:i/>
              <w:iCs/>
            </w:rPr>
            <w:t>Charlotte Clark:</w:t>
          </w:r>
        </w:sdtContent>
      </w:sdt>
      <w:r w:rsidRPr="00B756CE" w:rsidR="008C446F">
        <w:t xml:space="preserve"> Coming to </w:t>
      </w:r>
      <w:r w:rsidRPr="00B756CE">
        <w:t>Cristina</w:t>
      </w:r>
      <w:r w:rsidRPr="00B756CE" w:rsidR="00651266">
        <w:t>’</w:t>
      </w:r>
      <w:r w:rsidRPr="00B756CE">
        <w:t>s point, yes, some people were paying more because some people were paying less</w:t>
      </w:r>
      <w:r w:rsidRPr="00B756CE" w:rsidR="008C446F">
        <w:t>. I</w:t>
      </w:r>
      <w:r w:rsidRPr="00B756CE">
        <w:t>t was decided</w:t>
      </w:r>
      <w:r w:rsidRPr="00B756CE" w:rsidR="008C446F">
        <w:t xml:space="preserve"> that</w:t>
      </w:r>
      <w:r w:rsidRPr="00B756CE" w:rsidR="0094470C">
        <w:t xml:space="preserve"> p</w:t>
      </w:r>
      <w:r w:rsidRPr="00B756CE">
        <w:t>eople who shopped around</w:t>
      </w:r>
      <w:r w:rsidRPr="00B756CE" w:rsidR="0094470C">
        <w:t xml:space="preserve"> </w:t>
      </w:r>
      <w:r w:rsidRPr="00B756CE" w:rsidR="00583523">
        <w:t xml:space="preserve">would </w:t>
      </w:r>
      <w:r w:rsidRPr="00B756CE">
        <w:t>see increases</w:t>
      </w:r>
      <w:r w:rsidRPr="00B756CE" w:rsidR="0094470C">
        <w:t xml:space="preserve">. That is </w:t>
      </w:r>
      <w:r w:rsidRPr="00B756CE">
        <w:t>why the quote is higher than the actual premium pa</w:t>
      </w:r>
      <w:r w:rsidRPr="00B756CE" w:rsidR="008C446F">
        <w:t xml:space="preserve">id </w:t>
      </w:r>
      <w:r w:rsidRPr="00B756CE">
        <w:t>in terms of the inflation.</w:t>
      </w:r>
      <w:r w:rsidRPr="00B756CE" w:rsidR="0094470C">
        <w:t xml:space="preserve"> </w:t>
      </w:r>
      <w:r w:rsidRPr="00B756CE" w:rsidR="008C446F">
        <w:t>Y</w:t>
      </w:r>
      <w:r w:rsidRPr="00B756CE">
        <w:t>ou are seeing a levelling of the market.</w:t>
      </w:r>
    </w:p>
    <w:p w:rsidR="008821BD" w:rsidRPr="00B756CE" w:rsidP="008821BD">
      <w:pPr>
        <w:pStyle w:val="Answer"/>
      </w:pPr>
      <w:r w:rsidRPr="00B756CE">
        <w:t xml:space="preserve">It </w:t>
      </w:r>
      <w:r w:rsidRPr="00B756CE">
        <w:t>is not that extortion</w:t>
      </w:r>
      <w:r w:rsidRPr="00B756CE">
        <w:t xml:space="preserve">ate </w:t>
      </w:r>
      <w:r w:rsidRPr="00B756CE">
        <w:t xml:space="preserve">profits </w:t>
      </w:r>
      <w:r w:rsidRPr="00B756CE" w:rsidR="0094470C">
        <w:t xml:space="preserve">were </w:t>
      </w:r>
      <w:r w:rsidRPr="00B756CE">
        <w:t>being made here</w:t>
      </w:r>
      <w:r w:rsidRPr="00B756CE">
        <w:t xml:space="preserve">. </w:t>
      </w:r>
      <w:r w:rsidRPr="00B756CE" w:rsidR="0094470C">
        <w:t xml:space="preserve">This </w:t>
      </w:r>
      <w:r w:rsidRPr="00B756CE">
        <w:t>is between customers</w:t>
      </w:r>
      <w:r w:rsidRPr="00B756CE">
        <w:t xml:space="preserve">; it is </w:t>
      </w:r>
      <w:r w:rsidRPr="00B756CE">
        <w:t>a levelling of the playing field</w:t>
      </w:r>
      <w:r w:rsidRPr="00B756CE" w:rsidR="00583523">
        <w:t xml:space="preserve"> and</w:t>
      </w:r>
      <w:r w:rsidRPr="00B756CE" w:rsidR="00C422AA">
        <w:t xml:space="preserve"> </w:t>
      </w:r>
      <w:r w:rsidRPr="00B756CE">
        <w:t>a decision that you cannot treat those customers differently</w:t>
      </w:r>
      <w:r w:rsidRPr="00B756CE">
        <w:t>. I</w:t>
      </w:r>
      <w:r w:rsidRPr="00B756CE">
        <w:t>n the same way</w:t>
      </w:r>
      <w:r w:rsidRPr="00B756CE" w:rsidR="00C422AA">
        <w:t>, if you</w:t>
      </w:r>
      <w:r w:rsidRPr="00B756CE" w:rsidR="00583523">
        <w:t xml:space="preserve"> </w:t>
      </w:r>
      <w:r w:rsidRPr="00B756CE">
        <w:t xml:space="preserve">try </w:t>
      </w:r>
      <w:r w:rsidRPr="00B756CE">
        <w:t xml:space="preserve">to </w:t>
      </w:r>
      <w:r w:rsidRPr="00B756CE">
        <w:t>buy Sky Sports you will probably get a better deal than if you are an existing customer.</w:t>
      </w:r>
      <w:r w:rsidRPr="00B756CE" w:rsidR="00C422AA">
        <w:t xml:space="preserve"> T</w:t>
      </w:r>
      <w:r w:rsidRPr="00B756CE">
        <w:t xml:space="preserve">here </w:t>
      </w:r>
      <w:r w:rsidRPr="00B756CE" w:rsidR="00C422AA">
        <w:t xml:space="preserve">are ways of </w:t>
      </w:r>
      <w:r w:rsidRPr="00B756CE">
        <w:t>trying to attract people to a business</w:t>
      </w:r>
      <w:r w:rsidRPr="00B756CE" w:rsidR="00C422AA">
        <w:t>. I</w:t>
      </w:r>
      <w:r w:rsidRPr="00B756CE">
        <w:t>n a competitive market</w:t>
      </w:r>
      <w:r w:rsidRPr="00B756CE" w:rsidR="00C422AA">
        <w:t xml:space="preserve">, </w:t>
      </w:r>
      <w:r w:rsidRPr="00B756CE">
        <w:t>those sorts of things happen. The regulators have said</w:t>
      </w:r>
      <w:r w:rsidRPr="00B756CE" w:rsidR="00C422AA">
        <w:t xml:space="preserve"> </w:t>
      </w:r>
      <w:r w:rsidRPr="00B756CE">
        <w:t>they do not want that to happen going forward</w:t>
      </w:r>
      <w:r w:rsidR="00C439B2">
        <w:t>,</w:t>
      </w:r>
      <w:r w:rsidRPr="00B756CE">
        <w:t xml:space="preserve"> so we cannot do that going forward.</w:t>
      </w:r>
    </w:p>
    <w:p w:rsidR="00FE36C0" w:rsidRPr="00B756CE" w:rsidP="00FE36C0">
      <w:pPr>
        <w:pStyle w:val="Question"/>
      </w:pPr>
      <w:sdt>
        <w:sdtPr>
          <w:alias w:val="Member"/>
          <w:tag w:val="&lt;Member mnisId='1554' dodsId='31575'&gt;"/>
          <w:id w:val="-1605335327"/>
          <w:placeholder>
            <w:docPart w:val="9052A3528338485783041020393FCCB8"/>
          </w:placeholder>
          <w:richText/>
        </w:sdtPr>
        <w:sdtContent>
          <w:r w:rsidRPr="00B756CE" w:rsidR="00C422AA">
            <w:rPr>
              <w:b/>
            </w:rPr>
            <w:t>Chair:</w:t>
          </w:r>
        </w:sdtContent>
      </w:sdt>
      <w:r w:rsidRPr="00B756CE" w:rsidR="00C422AA">
        <w:t xml:space="preserve"> F</w:t>
      </w:r>
      <w:r w:rsidRPr="00B756CE" w:rsidR="008821BD">
        <w:t xml:space="preserve">inally, there are differences in quotations depending on the channel </w:t>
      </w:r>
      <w:r w:rsidRPr="00B756CE" w:rsidR="00C422AA">
        <w:t xml:space="preserve">that </w:t>
      </w:r>
      <w:r w:rsidRPr="00B756CE" w:rsidR="008821BD">
        <w:t xml:space="preserve">you use to approach the supplier. </w:t>
      </w:r>
      <w:r w:rsidRPr="00B756CE" w:rsidR="00C422AA">
        <w:t xml:space="preserve">Is that </w:t>
      </w:r>
      <w:r w:rsidRPr="00B756CE" w:rsidR="008821BD">
        <w:t xml:space="preserve">fair? </w:t>
      </w:r>
      <w:r w:rsidRPr="00B756CE">
        <w:t xml:space="preserve">Should you not charge </w:t>
      </w:r>
      <w:r w:rsidRPr="00B756CE" w:rsidR="008821BD">
        <w:t>the same price</w:t>
      </w:r>
      <w:r w:rsidRPr="00B756CE">
        <w:t xml:space="preserve"> </w:t>
      </w:r>
      <w:r w:rsidRPr="00B756CE" w:rsidR="008821BD">
        <w:t xml:space="preserve">whether you phone somebody up to </w:t>
      </w:r>
      <w:r w:rsidRPr="00B756CE">
        <w:t xml:space="preserve">ask </w:t>
      </w:r>
      <w:r w:rsidRPr="00B756CE" w:rsidR="008821BD">
        <w:t>for a quote or whether you go through a website, for example</w:t>
      </w:r>
      <w:r w:rsidRPr="00B756CE">
        <w:t xml:space="preserve">? </w:t>
      </w:r>
    </w:p>
    <w:p w:rsidR="008821BD" w:rsidRPr="00B756CE" w:rsidP="00FE36C0">
      <w:pPr>
        <w:pStyle w:val="Answer"/>
      </w:pPr>
      <w:sdt>
        <w:sdtPr>
          <w:rPr>
            <w:i/>
            <w:iCs/>
          </w:rPr>
          <w:alias w:val="Witness"/>
          <w:id w:val="-1729840865"/>
          <w:placeholder>
            <w:docPart w:val="19C15E3A60594E1893044B770D5B0C04"/>
          </w:placeholder>
          <w:richText/>
        </w:sdtPr>
        <w:sdtContent>
          <w:r w:rsidRPr="00B756CE" w:rsidR="00FE36C0">
            <w:rPr>
              <w:b/>
              <w:i/>
              <w:iCs/>
            </w:rPr>
            <w:t>Charlotte Clark:</w:t>
          </w:r>
        </w:sdtContent>
      </w:sdt>
      <w:r w:rsidRPr="00B756CE" w:rsidR="00FE36C0">
        <w:t xml:space="preserve"> Some of </w:t>
      </w:r>
      <w:r w:rsidRPr="00B756CE" w:rsidR="00583523">
        <w:t xml:space="preserve">these would </w:t>
      </w:r>
      <w:r w:rsidRPr="00B756CE" w:rsidR="00FE36C0">
        <w:t xml:space="preserve">add more </w:t>
      </w:r>
      <w:r w:rsidRPr="00B756CE">
        <w:t>costs</w:t>
      </w:r>
      <w:r w:rsidRPr="00B756CE" w:rsidR="00FE36C0">
        <w:t xml:space="preserve">. Honestly, if </w:t>
      </w:r>
      <w:r w:rsidRPr="00B756CE">
        <w:t>you are ringing up</w:t>
      </w:r>
      <w:r w:rsidRPr="00B756CE" w:rsidR="00FE36C0">
        <w:t xml:space="preserve">, </w:t>
      </w:r>
      <w:r w:rsidRPr="00B756CE">
        <w:t xml:space="preserve">that is </w:t>
      </w:r>
      <w:r w:rsidRPr="00B756CE" w:rsidR="00FE36C0">
        <w:t xml:space="preserve">more </w:t>
      </w:r>
      <w:r w:rsidRPr="00B756CE">
        <w:t>staff time</w:t>
      </w:r>
      <w:r w:rsidRPr="00B756CE" w:rsidR="00FE36C0">
        <w:t xml:space="preserve"> </w:t>
      </w:r>
      <w:r w:rsidRPr="00B756CE">
        <w:t>than doing it online.</w:t>
      </w:r>
      <w:r w:rsidRPr="00B756CE" w:rsidR="00FE36C0">
        <w:t xml:space="preserve"> T</w:t>
      </w:r>
      <w:r w:rsidRPr="00B756CE">
        <w:t xml:space="preserve">hat might explain some of the differences between those two channels. </w:t>
      </w:r>
      <w:r w:rsidRPr="00B756CE" w:rsidR="00FE36C0">
        <w:t xml:space="preserve">People </w:t>
      </w:r>
      <w:r w:rsidRPr="00B756CE">
        <w:t>buy different things in different ways</w:t>
      </w:r>
      <w:r w:rsidRPr="00B756CE" w:rsidR="00FE36C0">
        <w:t>. I</w:t>
      </w:r>
      <w:r w:rsidRPr="00B756CE">
        <w:t xml:space="preserve">f you buy </w:t>
      </w:r>
      <w:r w:rsidRPr="00B756CE" w:rsidR="00FE36C0">
        <w:t xml:space="preserve">something </w:t>
      </w:r>
      <w:r w:rsidRPr="00B756CE">
        <w:t xml:space="preserve">through Amazon rather than in a shop, you will get </w:t>
      </w:r>
      <w:r w:rsidRPr="00B756CE" w:rsidR="00FE36C0">
        <w:t xml:space="preserve">a </w:t>
      </w:r>
      <w:r w:rsidRPr="00B756CE">
        <w:t>different price. You will get different prices using different channels.</w:t>
      </w:r>
    </w:p>
    <w:p w:rsidR="005E566A" w:rsidRPr="00B756CE" w:rsidP="005E566A">
      <w:pPr>
        <w:pStyle w:val="Question"/>
      </w:pPr>
      <w:sdt>
        <w:sdtPr>
          <w:alias w:val="Member"/>
          <w:tag w:val="&lt;Member mnisId='193' dodsId='25421'&gt;"/>
          <w:id w:val="1517816933"/>
          <w:placeholder>
            <w:docPart w:val="825CD542F9BF46B19281D086BC5CC8A4"/>
          </w:placeholder>
          <w:richText/>
        </w:sdtPr>
        <w:sdtContent>
          <w:r w:rsidRPr="00B756CE" w:rsidR="00FE36C0">
            <w:rPr>
              <w:b/>
            </w:rPr>
            <w:t>Siobhain McDonagh:</w:t>
          </w:r>
        </w:sdtContent>
      </w:sdt>
      <w:r w:rsidRPr="00B756CE" w:rsidR="00FE36C0">
        <w:t xml:space="preserve"> </w:t>
      </w:r>
      <w:r w:rsidRPr="00B756CE" w:rsidR="008821BD">
        <w:t xml:space="preserve">I have </w:t>
      </w:r>
      <w:r w:rsidRPr="00B756CE" w:rsidR="00FE36C0">
        <w:t xml:space="preserve">some </w:t>
      </w:r>
      <w:r w:rsidRPr="00B756CE" w:rsidR="008821BD">
        <w:t>quite specific</w:t>
      </w:r>
      <w:r w:rsidRPr="00B756CE" w:rsidR="00FE36C0">
        <w:t xml:space="preserve"> questions</w:t>
      </w:r>
      <w:r w:rsidRPr="00B756CE" w:rsidR="008821BD">
        <w:t xml:space="preserve"> from my constituent</w:t>
      </w:r>
      <w:r w:rsidRPr="00B756CE" w:rsidR="00FE36C0">
        <w:t xml:space="preserve">s </w:t>
      </w:r>
      <w:r w:rsidRPr="00B756CE" w:rsidR="008821BD">
        <w:t>to ask you. Just before 7</w:t>
      </w:r>
      <w:r w:rsidRPr="00B756CE" w:rsidR="003D3EE3">
        <w:t xml:space="preserve"> am</w:t>
      </w:r>
      <w:r w:rsidRPr="00B756CE" w:rsidR="008821BD">
        <w:t xml:space="preserve"> on Monday, 8 August in my constituency, there was a massive gas explosion in Gal</w:t>
      </w:r>
      <w:r w:rsidRPr="00B756CE">
        <w:t>p</w:t>
      </w:r>
      <w:r w:rsidRPr="00B756CE" w:rsidR="008821BD">
        <w:t>in</w:t>
      </w:r>
      <w:r w:rsidRPr="00B756CE">
        <w:t>’</w:t>
      </w:r>
      <w:r w:rsidRPr="00B756CE" w:rsidR="008821BD">
        <w:t>s Road</w:t>
      </w:r>
      <w:r w:rsidRPr="00B756CE">
        <w:t>. A</w:t>
      </w:r>
      <w:r w:rsidRPr="00B756CE" w:rsidR="008821BD">
        <w:t>s a consequence</w:t>
      </w:r>
      <w:r w:rsidRPr="00B756CE">
        <w:t xml:space="preserve"> a </w:t>
      </w:r>
      <w:r w:rsidRPr="00B756CE" w:rsidR="008821BD">
        <w:t>four</w:t>
      </w:r>
      <w:r w:rsidRPr="00B756CE" w:rsidR="003D3EE3">
        <w:t>-</w:t>
      </w:r>
      <w:r w:rsidRPr="00B756CE" w:rsidR="008821BD">
        <w:t>year-old</w:t>
      </w:r>
      <w:r w:rsidRPr="00B756CE">
        <w:t xml:space="preserve"> girl</w:t>
      </w:r>
      <w:r w:rsidRPr="00B756CE" w:rsidR="008821BD">
        <w:t>, Sahara</w:t>
      </w:r>
      <w:r w:rsidRPr="00B756CE">
        <w:t xml:space="preserve">, </w:t>
      </w:r>
      <w:r w:rsidRPr="00B756CE" w:rsidR="008821BD">
        <w:t>died</w:t>
      </w:r>
      <w:r w:rsidRPr="00B756CE">
        <w:t xml:space="preserve"> </w:t>
      </w:r>
      <w:r w:rsidRPr="00B756CE" w:rsidR="008821BD">
        <w:t>and two of her neighbours experienced severe burns. All of a sudden</w:t>
      </w:r>
      <w:r w:rsidRPr="00B756CE">
        <w:t xml:space="preserve">, </w:t>
      </w:r>
      <w:r w:rsidRPr="00B756CE" w:rsidR="008821BD">
        <w:t>hundreds of families were required to evacuate their homes</w:t>
      </w:r>
      <w:r w:rsidRPr="00B756CE">
        <w:t xml:space="preserve"> and leave behind </w:t>
      </w:r>
      <w:r w:rsidRPr="00B756CE" w:rsidR="008821BD">
        <w:t xml:space="preserve">all their belongings. </w:t>
      </w:r>
    </w:p>
    <w:p w:rsidR="005E566A" w:rsidRPr="00B756CE" w:rsidP="005E566A">
      <w:pPr>
        <w:pStyle w:val="QuestionCont"/>
      </w:pPr>
      <w:r w:rsidRPr="00B756CE">
        <w:t>Nearly all those people were owner</w:t>
      </w:r>
      <w:r w:rsidRPr="00B756CE">
        <w:t>-</w:t>
      </w:r>
      <w:r w:rsidRPr="00B756CE">
        <w:t>occupiers with building</w:t>
      </w:r>
      <w:r w:rsidRPr="00B756CE">
        <w:t>s</w:t>
      </w:r>
      <w:r w:rsidRPr="00B756CE">
        <w:t xml:space="preserve"> insurance</w:t>
      </w:r>
      <w:r w:rsidRPr="00B756CE">
        <w:t xml:space="preserve">, but </w:t>
      </w:r>
      <w:r w:rsidRPr="00B756CE">
        <w:t xml:space="preserve">it was not the insurance companies </w:t>
      </w:r>
      <w:r w:rsidRPr="00B756CE" w:rsidR="003D3EE3">
        <w:t>that</w:t>
      </w:r>
      <w:r w:rsidRPr="00B756CE">
        <w:t xml:space="preserve"> set up the </w:t>
      </w:r>
      <w:r w:rsidRPr="00B756CE">
        <w:t xml:space="preserve">emergency resource centre </w:t>
      </w:r>
      <w:r w:rsidRPr="00B756CE">
        <w:t xml:space="preserve">or found out how those people would have somewhere to live </w:t>
      </w:r>
      <w:r w:rsidRPr="00B756CE" w:rsidR="003D3EE3">
        <w:t>and</w:t>
      </w:r>
      <w:r w:rsidRPr="00B756CE">
        <w:t xml:space="preserve"> clothes on their back. It was the </w:t>
      </w:r>
      <w:r w:rsidRPr="00B756CE">
        <w:t xml:space="preserve">local authority, </w:t>
      </w:r>
      <w:r w:rsidRPr="00B756CE" w:rsidR="008128C0">
        <w:t>which has</w:t>
      </w:r>
      <w:r w:rsidRPr="00B756CE">
        <w:t xml:space="preserve"> </w:t>
      </w:r>
      <w:r w:rsidRPr="00B756CE">
        <w:t xml:space="preserve">now spent in the region of over </w:t>
      </w:r>
      <w:r w:rsidRPr="00B756CE">
        <w:t>£2</w:t>
      </w:r>
      <w:r w:rsidRPr="00B756CE">
        <w:t xml:space="preserve"> million on temporary accommodation.</w:t>
      </w:r>
    </w:p>
    <w:p w:rsidR="008821BD" w:rsidRPr="00B756CE" w:rsidP="005E566A">
      <w:pPr>
        <w:pStyle w:val="QuestionCont"/>
      </w:pPr>
      <w:r w:rsidRPr="00B756CE">
        <w:t>When I came back from my holiday</w:t>
      </w:r>
      <w:r w:rsidRPr="00B756CE" w:rsidR="005E566A">
        <w:t xml:space="preserve">—I had </w:t>
      </w:r>
      <w:r w:rsidRPr="00B756CE">
        <w:t xml:space="preserve">just gone </w:t>
      </w:r>
      <w:r w:rsidRPr="00B756CE" w:rsidR="005E566A">
        <w:t xml:space="preserve">on </w:t>
      </w:r>
      <w:r w:rsidRPr="00B756CE">
        <w:t>holiday</w:t>
      </w:r>
      <w:r w:rsidRPr="00B756CE" w:rsidR="005E566A">
        <w:t>—</w:t>
      </w:r>
      <w:r w:rsidRPr="00B756CE">
        <w:t>I asked the council</w:t>
      </w:r>
      <w:r w:rsidRPr="00B756CE" w:rsidR="005E566A">
        <w:t xml:space="preserve">, “Why are </w:t>
      </w:r>
      <w:r w:rsidRPr="00B756CE">
        <w:t>you spending taxpayer</w:t>
      </w:r>
      <w:r w:rsidRPr="00B756CE" w:rsidR="005E566A">
        <w:t>s’</w:t>
      </w:r>
      <w:r w:rsidRPr="00B756CE">
        <w:t xml:space="preserve"> money when all these people are insured</w:t>
      </w:r>
      <w:r w:rsidRPr="00B756CE" w:rsidR="005E566A">
        <w:t>?” P</w:t>
      </w:r>
      <w:r w:rsidRPr="00B756CE">
        <w:t>eople could not get through to their insurers.</w:t>
      </w:r>
      <w:r w:rsidRPr="00B756CE" w:rsidR="005E566A">
        <w:t xml:space="preserve"> </w:t>
      </w:r>
      <w:r w:rsidRPr="00B756CE">
        <w:t>Their insurers did not understand what had happened to them</w:t>
      </w:r>
      <w:r w:rsidRPr="00B756CE" w:rsidR="005E566A">
        <w:t xml:space="preserve"> or </w:t>
      </w:r>
      <w:r w:rsidRPr="00B756CE">
        <w:t xml:space="preserve">what they could </w:t>
      </w:r>
      <w:r w:rsidRPr="00B756CE">
        <w:t>do to help them in an emergency. Is it not part of your industry to have an emergency service and an emergency offer to people</w:t>
      </w:r>
      <w:r w:rsidR="00434828">
        <w:t>?</w:t>
      </w:r>
    </w:p>
    <w:p w:rsidR="00CD0AA4" w:rsidRPr="00B756CE" w:rsidP="008821BD">
      <w:pPr>
        <w:pStyle w:val="Answer"/>
      </w:pPr>
      <w:sdt>
        <w:sdtPr>
          <w:rPr>
            <w:i/>
            <w:iCs/>
          </w:rPr>
          <w:alias w:val="Witness"/>
          <w:id w:val="204380171"/>
          <w:placeholder>
            <w:docPart w:val="E2BC866A73324C7797A3BD37C39F2E77"/>
          </w:placeholder>
          <w:richText/>
        </w:sdtPr>
        <w:sdtContent>
          <w:r w:rsidRPr="00B756CE" w:rsidR="00C30459">
            <w:rPr>
              <w:b/>
              <w:i/>
              <w:iCs/>
            </w:rPr>
            <w:t>Cristina Nestares:</w:t>
          </w:r>
        </w:sdtContent>
      </w:sdt>
      <w:r w:rsidRPr="00B756CE" w:rsidR="00C30459">
        <w:t xml:space="preserve"> </w:t>
      </w:r>
      <w:r w:rsidRPr="00B756CE" w:rsidR="003D3EE3">
        <w:t xml:space="preserve">First </w:t>
      </w:r>
      <w:r w:rsidRPr="00B756CE" w:rsidR="008821BD">
        <w:t xml:space="preserve">of all, </w:t>
      </w:r>
      <w:r w:rsidRPr="00B756CE" w:rsidR="003D3EE3">
        <w:t>may I</w:t>
      </w:r>
      <w:r w:rsidRPr="00B756CE" w:rsidR="00C30459">
        <w:t xml:space="preserve"> say how </w:t>
      </w:r>
      <w:r w:rsidRPr="00B756CE" w:rsidR="008821BD">
        <w:t xml:space="preserve">sorry </w:t>
      </w:r>
      <w:r w:rsidRPr="00B756CE" w:rsidR="00C30459">
        <w:t xml:space="preserve">I am </w:t>
      </w:r>
      <w:r w:rsidRPr="00B756CE" w:rsidR="008821BD">
        <w:t>to hear about this</w:t>
      </w:r>
      <w:r w:rsidRPr="00B756CE" w:rsidR="003D3EE3">
        <w:t>?</w:t>
      </w:r>
      <w:r w:rsidRPr="00B756CE" w:rsidR="008821BD">
        <w:t xml:space="preserve"> I was aware</w:t>
      </w:r>
      <w:r w:rsidRPr="00B756CE" w:rsidR="00C30459">
        <w:t xml:space="preserve">, </w:t>
      </w:r>
      <w:r w:rsidRPr="00B756CE" w:rsidR="008821BD">
        <w:t>but it is always sad when these things happen.</w:t>
      </w:r>
    </w:p>
    <w:p w:rsidR="00C30459" w:rsidRPr="00B756CE" w:rsidP="008821BD">
      <w:pPr>
        <w:pStyle w:val="Answer"/>
      </w:pPr>
      <w:r w:rsidRPr="00B756CE">
        <w:t>I cannot comment for the other companies</w:t>
      </w:r>
      <w:r w:rsidRPr="00B756CE">
        <w:t xml:space="preserve">, </w:t>
      </w:r>
      <w:r w:rsidRPr="00B756CE">
        <w:t xml:space="preserve">but at least I can tell you what </w:t>
      </w:r>
      <w:r w:rsidRPr="00B756CE">
        <w:t xml:space="preserve">we do at Admiral. We </w:t>
      </w:r>
      <w:r w:rsidRPr="00B756CE">
        <w:t xml:space="preserve">are constantly reviewing </w:t>
      </w:r>
      <w:r w:rsidRPr="00B756CE" w:rsidR="00C876E8">
        <w:t xml:space="preserve">and updating </w:t>
      </w:r>
      <w:r w:rsidRPr="00B756CE">
        <w:t>our policies</w:t>
      </w:r>
      <w:r w:rsidRPr="00B756CE">
        <w:t xml:space="preserve">. </w:t>
      </w:r>
      <w:r w:rsidRPr="00B756CE">
        <w:t xml:space="preserve">I can say that today we provide alternative accommodation to anybody </w:t>
      </w:r>
      <w:r w:rsidRPr="00B756CE">
        <w:t xml:space="preserve">who </w:t>
      </w:r>
      <w:r w:rsidRPr="00B756CE">
        <w:t>needs to leave their house because an authority has asked them to do so.</w:t>
      </w:r>
      <w:r w:rsidRPr="00B756CE">
        <w:t xml:space="preserve"> If </w:t>
      </w:r>
      <w:r w:rsidRPr="00B756CE">
        <w:t>this is the case</w:t>
      </w:r>
      <w:r w:rsidRPr="00B756CE">
        <w:t xml:space="preserve">, </w:t>
      </w:r>
      <w:r w:rsidRPr="00B756CE">
        <w:t>we will provide alternative accommodation</w:t>
      </w:r>
      <w:r w:rsidRPr="00B756CE">
        <w:t xml:space="preserve">. </w:t>
      </w:r>
    </w:p>
    <w:p w:rsidR="00923FA1" w:rsidRPr="00B756CE" w:rsidP="008821BD">
      <w:pPr>
        <w:pStyle w:val="Question"/>
      </w:pPr>
      <w:sdt>
        <w:sdtPr>
          <w:alias w:val="Member"/>
          <w:tag w:val="&lt;Member mnisId='193' dodsId='25421'&gt;"/>
          <w:id w:val="1838113615"/>
          <w:placeholder>
            <w:docPart w:val="88C22F996AB34EF2893103D013683698"/>
          </w:placeholder>
          <w:richText/>
        </w:sdtPr>
        <w:sdtContent>
          <w:r w:rsidRPr="00B756CE" w:rsidR="00C30459">
            <w:rPr>
              <w:b/>
            </w:rPr>
            <w:t>Siobhain McDonagh:</w:t>
          </w:r>
        </w:sdtContent>
      </w:sdt>
      <w:r w:rsidRPr="00B756CE" w:rsidR="00C30459">
        <w:t xml:space="preserve"> </w:t>
      </w:r>
      <w:r w:rsidRPr="00B756CE">
        <w:t xml:space="preserve">Can </w:t>
      </w:r>
      <w:r w:rsidRPr="00B756CE" w:rsidR="008821BD">
        <w:t>I tell you what happened</w:t>
      </w:r>
      <w:r w:rsidRPr="00B756CE">
        <w:t>?</w:t>
      </w:r>
      <w:r w:rsidRPr="00B756CE" w:rsidR="008821BD">
        <w:t xml:space="preserve"> I would </w:t>
      </w:r>
      <w:r w:rsidRPr="00B756CE">
        <w:t xml:space="preserve">just </w:t>
      </w:r>
      <w:r w:rsidRPr="00B756CE" w:rsidR="008821BD">
        <w:t>like to say</w:t>
      </w:r>
      <w:r w:rsidRPr="00B756CE">
        <w:t xml:space="preserve">, </w:t>
      </w:r>
      <w:r w:rsidRPr="00B756CE" w:rsidR="008821BD">
        <w:t>through you, Charlotte, thank you to Chris R</w:t>
      </w:r>
      <w:r w:rsidRPr="00B756CE">
        <w:t xml:space="preserve">umsey from the ABI, </w:t>
      </w:r>
      <w:r w:rsidRPr="00B756CE" w:rsidR="008821BD">
        <w:t>who is behind you</w:t>
      </w:r>
      <w:r w:rsidRPr="00B756CE">
        <w:t>. He will have</w:t>
      </w:r>
      <w:r w:rsidRPr="00B756CE" w:rsidR="008821BD">
        <w:t xml:space="preserve"> spent weeks and months dealing with cases on our behalf.</w:t>
      </w:r>
      <w:r w:rsidRPr="00B756CE">
        <w:t xml:space="preserve"> </w:t>
      </w:r>
    </w:p>
    <w:p w:rsidR="00923FA1" w:rsidRPr="00B756CE" w:rsidP="00923FA1">
      <w:pPr>
        <w:pStyle w:val="Question"/>
        <w:numPr>
          <w:ilvl w:val="0"/>
          <w:numId w:val="0"/>
        </w:numPr>
        <w:ind w:left="794"/>
      </w:pPr>
      <w:r w:rsidRPr="00B756CE">
        <w:t>But this was</w:t>
      </w:r>
      <w:r w:rsidRPr="00B756CE">
        <w:t xml:space="preserve"> the </w:t>
      </w:r>
      <w:r w:rsidRPr="00B756CE" w:rsidR="008821BD">
        <w:t>reaction of the insurance industry</w:t>
      </w:r>
      <w:r w:rsidRPr="00B756CE">
        <w:t>, and</w:t>
      </w:r>
      <w:r w:rsidRPr="00B756CE">
        <w:t xml:space="preserve"> </w:t>
      </w:r>
      <w:r w:rsidRPr="00B756CE" w:rsidR="008821BD">
        <w:t>I am not picking on a company</w:t>
      </w:r>
      <w:r w:rsidRPr="00B756CE">
        <w:t>. W</w:t>
      </w:r>
      <w:r w:rsidRPr="00B756CE" w:rsidR="008821BD">
        <w:t>hen people ran</w:t>
      </w:r>
      <w:r w:rsidRPr="00B756CE">
        <w:t xml:space="preserve">g </w:t>
      </w:r>
      <w:r w:rsidRPr="00B756CE" w:rsidR="008821BD">
        <w:t>and said</w:t>
      </w:r>
      <w:r w:rsidRPr="00B756CE">
        <w:t>, “W</w:t>
      </w:r>
      <w:r w:rsidRPr="00B756CE" w:rsidR="008821BD">
        <w:t>e cannot stay in our homes</w:t>
      </w:r>
      <w:r w:rsidRPr="00B756CE">
        <w:t>. W</w:t>
      </w:r>
      <w:r w:rsidRPr="00B756CE" w:rsidR="008821BD">
        <w:t>e have been evacuated</w:t>
      </w:r>
      <w:r w:rsidRPr="00B756CE">
        <w:t xml:space="preserve">”, they </w:t>
      </w:r>
      <w:r w:rsidRPr="00B756CE" w:rsidR="008821BD">
        <w:t>were told</w:t>
      </w:r>
      <w:r w:rsidRPr="00B756CE">
        <w:t>, “W</w:t>
      </w:r>
      <w:r w:rsidRPr="00B756CE" w:rsidR="008821BD">
        <w:t xml:space="preserve">e cannot provide you with temporary accommodation because we need our loss adjuster to be able to see that your house is </w:t>
      </w:r>
      <w:r w:rsidRPr="00B756CE">
        <w:t xml:space="preserve">at </w:t>
      </w:r>
      <w:r w:rsidRPr="00B756CE" w:rsidR="008821BD">
        <w:t>risk of being demolished</w:t>
      </w:r>
      <w:r w:rsidRPr="00B756CE">
        <w:t xml:space="preserve">” </w:t>
      </w:r>
      <w:r w:rsidRPr="00B756CE" w:rsidR="008821BD">
        <w:t>or</w:t>
      </w:r>
      <w:r w:rsidRPr="00B756CE">
        <w:t xml:space="preserve"> “W</w:t>
      </w:r>
      <w:r w:rsidRPr="00B756CE" w:rsidR="008821BD">
        <w:t>e cannot provide you with a courtesy car because your car is perfectly drivable</w:t>
      </w:r>
      <w:r w:rsidRPr="00B756CE">
        <w:t xml:space="preserve">”, </w:t>
      </w:r>
      <w:r w:rsidRPr="00B756CE">
        <w:t xml:space="preserve">even </w:t>
      </w:r>
      <w:r w:rsidRPr="00B756CE">
        <w:t xml:space="preserve">though </w:t>
      </w:r>
      <w:r w:rsidRPr="00B756CE" w:rsidR="008821BD">
        <w:t xml:space="preserve">nobody could get to their home or </w:t>
      </w:r>
      <w:r w:rsidRPr="00B756CE">
        <w:t xml:space="preserve">their </w:t>
      </w:r>
      <w:r w:rsidRPr="00B756CE" w:rsidR="008821BD">
        <w:t>car because there was a police co</w:t>
      </w:r>
      <w:r w:rsidRPr="00B756CE">
        <w:t xml:space="preserve">rdon </w:t>
      </w:r>
      <w:r w:rsidRPr="00B756CE" w:rsidR="008821BD">
        <w:t>around the area</w:t>
      </w:r>
      <w:r w:rsidRPr="00B756CE">
        <w:t>.</w:t>
      </w:r>
    </w:p>
    <w:p w:rsidR="008821BD" w:rsidRPr="00B756CE" w:rsidP="00923FA1">
      <w:pPr>
        <w:pStyle w:val="Question"/>
        <w:numPr>
          <w:ilvl w:val="0"/>
          <w:numId w:val="0"/>
        </w:numPr>
        <w:ind w:left="794"/>
      </w:pPr>
      <w:r w:rsidRPr="00B756CE">
        <w:t>P</w:t>
      </w:r>
      <w:r w:rsidRPr="00B756CE">
        <w:t>eople could not get what they were paying for</w:t>
      </w:r>
      <w:r w:rsidRPr="00B756CE">
        <w:t>. T</w:t>
      </w:r>
      <w:r w:rsidRPr="00B756CE">
        <w:t>hey could not get emergency services</w:t>
      </w:r>
      <w:r w:rsidRPr="00B756CE">
        <w:t>. T</w:t>
      </w:r>
      <w:r w:rsidRPr="00B756CE">
        <w:t>hat was universal across the companies.</w:t>
      </w:r>
      <w:r w:rsidRPr="00B756CE">
        <w:t xml:space="preserve"> </w:t>
      </w:r>
      <w:r w:rsidRPr="00B756CE">
        <w:t>How can that be right?</w:t>
      </w:r>
    </w:p>
    <w:p w:rsidR="00923FA1" w:rsidRPr="00B756CE" w:rsidP="008821BD">
      <w:pPr>
        <w:pStyle w:val="Answer"/>
      </w:pPr>
      <w:sdt>
        <w:sdtPr>
          <w:rPr>
            <w:i/>
            <w:iCs/>
          </w:rPr>
          <w:alias w:val="Witness"/>
          <w:id w:val="632688855"/>
          <w:placeholder>
            <w:docPart w:val="3EA7C9D9936745BA90C0D3DFB8BFF9DA"/>
          </w:placeholder>
          <w:richText/>
        </w:sdtPr>
        <w:sdtContent>
          <w:r w:rsidRPr="00B756CE">
            <w:rPr>
              <w:b/>
              <w:i/>
              <w:iCs/>
            </w:rPr>
            <w:t>Doug Brown:</w:t>
          </w:r>
        </w:sdtContent>
      </w:sdt>
      <w:r w:rsidRPr="00B756CE">
        <w:t xml:space="preserve"> </w:t>
      </w:r>
      <w:r w:rsidRPr="00B756CE" w:rsidR="008821BD">
        <w:t xml:space="preserve">I am happy to take that away and get back to you </w:t>
      </w:r>
      <w:r w:rsidRPr="00B756CE">
        <w:t xml:space="preserve">on </w:t>
      </w:r>
      <w:r w:rsidRPr="00B756CE" w:rsidR="008821BD">
        <w:t>what Aviva</w:t>
      </w:r>
      <w:r w:rsidRPr="00B756CE" w:rsidR="00651266">
        <w:t>’</w:t>
      </w:r>
      <w:r w:rsidRPr="00B756CE" w:rsidR="008821BD">
        <w:t xml:space="preserve">s response was. </w:t>
      </w:r>
      <w:r w:rsidRPr="00B756CE">
        <w:t>A</w:t>
      </w:r>
      <w:r w:rsidRPr="00B756CE" w:rsidR="008821BD">
        <w:t>s I said, that is not my part of the business</w:t>
      </w:r>
      <w:r w:rsidRPr="00B756CE">
        <w:t xml:space="preserve">. It </w:t>
      </w:r>
      <w:r w:rsidRPr="00B756CE" w:rsidR="008821BD">
        <w:t xml:space="preserve">does not sound like what Aviva would do. </w:t>
      </w:r>
      <w:r w:rsidRPr="00B756CE">
        <w:t>F</w:t>
      </w:r>
      <w:r w:rsidRPr="00B756CE" w:rsidR="008821BD">
        <w:t xml:space="preserve">rom a flooding perspective, we are one of the first companies to respond and set </w:t>
      </w:r>
      <w:r w:rsidRPr="00B756CE">
        <w:t xml:space="preserve">things </w:t>
      </w:r>
      <w:r w:rsidRPr="00B756CE" w:rsidR="008821BD">
        <w:t>up</w:t>
      </w:r>
      <w:r w:rsidRPr="00B756CE">
        <w:t>. W</w:t>
      </w:r>
      <w:r w:rsidRPr="00B756CE" w:rsidR="008821BD">
        <w:t xml:space="preserve">e do that quite proactively. I would be surprised, but I would be very happy to get back to you because </w:t>
      </w:r>
      <w:r w:rsidRPr="00B756CE" w:rsidR="00CD0AA4">
        <w:t>that</w:t>
      </w:r>
      <w:r w:rsidRPr="00B756CE" w:rsidR="008821BD">
        <w:t xml:space="preserve"> does not sound right. </w:t>
      </w:r>
    </w:p>
    <w:p w:rsidR="00A61CBE" w:rsidRPr="00B756CE" w:rsidP="008821BD">
      <w:pPr>
        <w:pStyle w:val="Answer"/>
      </w:pPr>
      <w:sdt>
        <w:sdtPr>
          <w:rPr>
            <w:i/>
            <w:iCs/>
          </w:rPr>
          <w:alias w:val="Witness"/>
          <w:id w:val="-1983466"/>
          <w:placeholder>
            <w:docPart w:val="4687230969FC416EBFD0E0F4E1C1F085"/>
          </w:placeholder>
          <w:richText/>
        </w:sdtPr>
        <w:sdtContent>
          <w:r w:rsidRPr="00B756CE" w:rsidR="00923FA1">
            <w:rPr>
              <w:b/>
              <w:i/>
              <w:iCs/>
            </w:rPr>
            <w:t>Charlotte Clark:</w:t>
          </w:r>
        </w:sdtContent>
      </w:sdt>
      <w:r w:rsidRPr="00B756CE" w:rsidR="00923FA1">
        <w:t xml:space="preserve"> S</w:t>
      </w:r>
      <w:r w:rsidRPr="00B756CE" w:rsidR="008821BD">
        <w:t>imilarly</w:t>
      </w:r>
      <w:r w:rsidRPr="00B756CE" w:rsidR="00923FA1">
        <w:t xml:space="preserve">, </w:t>
      </w:r>
      <w:r w:rsidRPr="00B756CE" w:rsidR="008821BD">
        <w:t>we would have examples where there have been very significant floods in parts of the country</w:t>
      </w:r>
      <w:r w:rsidRPr="00B756CE">
        <w:t>,</w:t>
      </w:r>
      <w:r w:rsidRPr="00B756CE" w:rsidR="008821BD">
        <w:t xml:space="preserve"> and we have made sure that there </w:t>
      </w:r>
      <w:r w:rsidRPr="00B756CE">
        <w:t xml:space="preserve">are </w:t>
      </w:r>
      <w:r w:rsidRPr="00B756CE" w:rsidR="008821BD">
        <w:t>emergency responses there so people can be supported on the ground.</w:t>
      </w:r>
      <w:r w:rsidRPr="00B756CE">
        <w:t xml:space="preserve"> </w:t>
      </w:r>
      <w:r w:rsidRPr="00B756CE" w:rsidR="00031A78">
        <w:t xml:space="preserve">In </w:t>
      </w:r>
      <w:r w:rsidRPr="00B756CE" w:rsidR="008821BD">
        <w:t>this instance</w:t>
      </w:r>
      <w:r w:rsidRPr="00B756CE">
        <w:t xml:space="preserve"> </w:t>
      </w:r>
      <w:r w:rsidRPr="00B756CE" w:rsidR="008821BD">
        <w:t>and this example</w:t>
      </w:r>
      <w:r w:rsidRPr="00B756CE">
        <w:t xml:space="preserve">, </w:t>
      </w:r>
      <w:r w:rsidRPr="00B756CE" w:rsidR="008821BD">
        <w:t>as you describe it, the response does not feel acceptable, but I am not aware of the details of it.</w:t>
      </w:r>
      <w:r w:rsidRPr="00B756CE">
        <w:t xml:space="preserve"> Can </w:t>
      </w:r>
      <w:r w:rsidRPr="00B756CE" w:rsidR="008821BD">
        <w:t xml:space="preserve">we come back to you </w:t>
      </w:r>
      <w:r w:rsidRPr="00B756CE">
        <w:t xml:space="preserve">on this? </w:t>
      </w:r>
    </w:p>
    <w:p w:rsidR="001718A7" w:rsidRPr="00B756CE" w:rsidP="00D31DCE">
      <w:pPr>
        <w:pStyle w:val="Question"/>
      </w:pPr>
      <w:sdt>
        <w:sdtPr>
          <w:alias w:val="Member"/>
          <w:tag w:val="&lt;Member mnisId='193' dodsId='25421'&gt;"/>
          <w:id w:val="573236695"/>
          <w:placeholder>
            <w:docPart w:val="53390D7851D74A29A8B97737EA86301C"/>
          </w:placeholder>
          <w:richText/>
        </w:sdtPr>
        <w:sdtContent>
          <w:r w:rsidRPr="00B756CE" w:rsidR="00A61CBE">
            <w:rPr>
              <w:b/>
            </w:rPr>
            <w:t>Siobhain McDonagh:</w:t>
          </w:r>
        </w:sdtContent>
      </w:sdt>
      <w:r w:rsidRPr="00B756CE" w:rsidR="00A61CBE">
        <w:t xml:space="preserve"> </w:t>
      </w:r>
      <w:r w:rsidRPr="00B756CE" w:rsidR="008821BD">
        <w:t>I wish I could say that gas explosions were entirely rare, but I suppose</w:t>
      </w:r>
      <w:r w:rsidRPr="00B756CE" w:rsidR="00A61CBE">
        <w:t xml:space="preserve">, </w:t>
      </w:r>
      <w:r w:rsidRPr="00B756CE" w:rsidR="008821BD">
        <w:t>having had one, you then hear of others</w:t>
      </w:r>
      <w:r w:rsidRPr="00B756CE" w:rsidR="00A61CBE">
        <w:t xml:space="preserve"> and</w:t>
      </w:r>
      <w:r w:rsidRPr="00B756CE" w:rsidR="008821BD">
        <w:t xml:space="preserve"> they form a bigger part of your thought</w:t>
      </w:r>
      <w:r w:rsidRPr="00B756CE" w:rsidR="00A61CBE">
        <w:t>s</w:t>
      </w:r>
      <w:r w:rsidRPr="00B756CE" w:rsidR="008821BD">
        <w:t xml:space="preserve">. </w:t>
      </w:r>
      <w:r w:rsidRPr="00B756CE" w:rsidR="00031A78">
        <w:t>The</w:t>
      </w:r>
      <w:r w:rsidRPr="00B756CE" w:rsidR="008821BD">
        <w:t xml:space="preserve"> emergency response</w:t>
      </w:r>
      <w:r w:rsidRPr="00B756CE" w:rsidR="00031A78">
        <w:t xml:space="preserve"> to </w:t>
      </w:r>
      <w:r w:rsidRPr="00B756CE" w:rsidR="008821BD">
        <w:t>situations that individual</w:t>
      </w:r>
      <w:r w:rsidRPr="00B756CE" w:rsidR="00D31DCE">
        <w:t xml:space="preserve">s have been </w:t>
      </w:r>
      <w:r w:rsidRPr="00B756CE" w:rsidR="008821BD">
        <w:t>pulled into</w:t>
      </w:r>
      <w:r w:rsidRPr="00B756CE" w:rsidR="00031A78">
        <w:t>,</w:t>
      </w:r>
      <w:r w:rsidRPr="00B756CE" w:rsidR="008821BD">
        <w:t xml:space="preserve"> </w:t>
      </w:r>
      <w:r w:rsidRPr="00B756CE" w:rsidR="00D31DCE">
        <w:t>through no fault of their own</w:t>
      </w:r>
      <w:r w:rsidRPr="00B756CE" w:rsidR="00031A78">
        <w:t>, is an issue</w:t>
      </w:r>
      <w:r w:rsidRPr="00B756CE" w:rsidR="00D31DCE">
        <w:t>. T</w:t>
      </w:r>
      <w:r w:rsidRPr="00B756CE" w:rsidR="008821BD">
        <w:t xml:space="preserve">he </w:t>
      </w:r>
      <w:r w:rsidRPr="00B756CE">
        <w:t xml:space="preserve">call </w:t>
      </w:r>
      <w:r w:rsidRPr="00B756CE" w:rsidR="008821BD">
        <w:t xml:space="preserve">handlers do not understand </w:t>
      </w:r>
      <w:r w:rsidRPr="00B756CE">
        <w:t xml:space="preserve">that </w:t>
      </w:r>
      <w:r w:rsidRPr="00B756CE" w:rsidR="008821BD">
        <w:t>these things have happened</w:t>
      </w:r>
      <w:r w:rsidRPr="00B756CE">
        <w:t xml:space="preserve">. You get comments like, “We </w:t>
      </w:r>
      <w:r w:rsidRPr="00B756CE" w:rsidR="008821BD">
        <w:t>cannot inspect your house</w:t>
      </w:r>
      <w:r w:rsidRPr="00B756CE">
        <w:t xml:space="preserve">. We </w:t>
      </w:r>
      <w:r w:rsidRPr="00B756CE" w:rsidR="008821BD">
        <w:t>cannot inspect your car</w:t>
      </w:r>
      <w:r w:rsidRPr="00B756CE">
        <w:t>”. No, t</w:t>
      </w:r>
      <w:r w:rsidRPr="00B756CE" w:rsidR="008821BD">
        <w:t>he police are not going to let you do that</w:t>
      </w:r>
      <w:r w:rsidRPr="00B756CE">
        <w:t>. T</w:t>
      </w:r>
      <w:r w:rsidRPr="00B756CE" w:rsidR="008821BD">
        <w:t>here needs to be an emergency response</w:t>
      </w:r>
      <w:r w:rsidRPr="00B756CE">
        <w:t xml:space="preserve">. </w:t>
      </w:r>
    </w:p>
    <w:p w:rsidR="008821BD" w:rsidRPr="00B756CE" w:rsidP="00D31DCE">
      <w:pPr>
        <w:pStyle w:val="QuestionCont"/>
      </w:pPr>
      <w:r w:rsidRPr="00B756CE">
        <w:t>I</w:t>
      </w:r>
      <w:r w:rsidRPr="00B756CE">
        <w:t xml:space="preserve">f I could just look at loss </w:t>
      </w:r>
      <w:r w:rsidRPr="00B756CE">
        <w:t>adjusters</w:t>
      </w:r>
      <w:r w:rsidRPr="00B756CE">
        <w:t>, when the cordon finally left</w:t>
      </w:r>
      <w:r w:rsidRPr="00B756CE">
        <w:t xml:space="preserve"> and </w:t>
      </w:r>
      <w:r w:rsidRPr="00B756CE">
        <w:t xml:space="preserve">people could get the loss </w:t>
      </w:r>
      <w:r w:rsidRPr="00B756CE">
        <w:t xml:space="preserve">adjusters </w:t>
      </w:r>
      <w:r w:rsidRPr="00B756CE">
        <w:t xml:space="preserve">in, </w:t>
      </w:r>
      <w:r w:rsidRPr="00B756CE">
        <w:t>t</w:t>
      </w:r>
      <w:r w:rsidRPr="00B756CE">
        <w:t>hey often found that individual loss adjusters could be away from work for weeks on end</w:t>
      </w:r>
      <w:r w:rsidRPr="00B756CE">
        <w:t>. W</w:t>
      </w:r>
      <w:r w:rsidRPr="00B756CE">
        <w:t>henever they ran</w:t>
      </w:r>
      <w:r w:rsidRPr="00B756CE">
        <w:t>g</w:t>
      </w:r>
      <w:r w:rsidRPr="00B756CE">
        <w:t xml:space="preserve"> the insurer</w:t>
      </w:r>
      <w:r w:rsidRPr="00B756CE">
        <w:t xml:space="preserve">, </w:t>
      </w:r>
      <w:r w:rsidRPr="00B756CE">
        <w:t>they were told</w:t>
      </w:r>
      <w:r w:rsidRPr="00B756CE">
        <w:t>, “N</w:t>
      </w:r>
      <w:r w:rsidRPr="00B756CE">
        <w:t xml:space="preserve">othing can happen </w:t>
      </w:r>
      <w:r w:rsidRPr="00B756CE">
        <w:t xml:space="preserve">until </w:t>
      </w:r>
      <w:r w:rsidRPr="00B756CE">
        <w:t>the los</w:t>
      </w:r>
      <w:r w:rsidRPr="00B756CE">
        <w:t xml:space="preserve">s adjuster </w:t>
      </w:r>
      <w:r w:rsidRPr="00B756CE">
        <w:t>returns</w:t>
      </w:r>
      <w:r w:rsidRPr="00B756CE">
        <w:t>”</w:t>
      </w:r>
      <w:r w:rsidRPr="00B756CE">
        <w:t xml:space="preserve">. </w:t>
      </w:r>
      <w:r w:rsidRPr="00B756CE">
        <w:t xml:space="preserve">How </w:t>
      </w:r>
      <w:r w:rsidRPr="00B756CE">
        <w:t>do you deal with</w:t>
      </w:r>
      <w:r w:rsidRPr="00B756CE">
        <w:t xml:space="preserve"> </w:t>
      </w:r>
      <w:r w:rsidRPr="00B756CE">
        <w:t xml:space="preserve">people </w:t>
      </w:r>
      <w:r w:rsidRPr="00B756CE">
        <w:t xml:space="preserve">who </w:t>
      </w:r>
      <w:r w:rsidRPr="00B756CE">
        <w:t>are desperate to get these things sorted out</w:t>
      </w:r>
      <w:r w:rsidRPr="00B756CE">
        <w:t>? T</w:t>
      </w:r>
      <w:r w:rsidRPr="00B756CE">
        <w:t>hese are people living in hotel accommodation.</w:t>
      </w:r>
    </w:p>
    <w:p w:rsidR="008821BD" w:rsidRPr="00B756CE" w:rsidP="008821BD">
      <w:pPr>
        <w:pStyle w:val="Answer"/>
      </w:pPr>
      <w:sdt>
        <w:sdtPr>
          <w:rPr>
            <w:i/>
            <w:iCs/>
          </w:rPr>
          <w:alias w:val="Witness"/>
          <w:id w:val="841978101"/>
          <w:placeholder>
            <w:docPart w:val="AFA46F2721E04BA996616ADC60948915"/>
          </w:placeholder>
          <w:richText/>
        </w:sdtPr>
        <w:sdtContent>
          <w:r w:rsidRPr="00B756CE" w:rsidR="001F32CA">
            <w:rPr>
              <w:b/>
              <w:i/>
              <w:iCs/>
            </w:rPr>
            <w:t>Charlotte Clark:</w:t>
          </w:r>
        </w:sdtContent>
      </w:sdt>
      <w:r w:rsidRPr="00B756CE" w:rsidR="001F32CA">
        <w:t xml:space="preserve"> Loss adjusters are </w:t>
      </w:r>
      <w:r w:rsidRPr="00B756CE">
        <w:t xml:space="preserve">used for lots of different parts of the insurance </w:t>
      </w:r>
      <w:r w:rsidRPr="00B756CE" w:rsidR="001F32CA">
        <w:t xml:space="preserve">claim, mainly </w:t>
      </w:r>
      <w:r w:rsidRPr="00B756CE">
        <w:t xml:space="preserve">with buildings insurance and business claims. </w:t>
      </w:r>
      <w:r w:rsidRPr="00B756CE" w:rsidR="001F32CA">
        <w:t>We</w:t>
      </w:r>
      <w:r w:rsidRPr="00B756CE">
        <w:t xml:space="preserve"> use them because they bring particular expertise in terms of trying to assess damage </w:t>
      </w:r>
      <w:r w:rsidRPr="00B756CE" w:rsidR="001F32CA">
        <w:t xml:space="preserve">and </w:t>
      </w:r>
      <w:r w:rsidRPr="00B756CE">
        <w:t>complex claims</w:t>
      </w:r>
      <w:r w:rsidRPr="00B756CE" w:rsidR="001F32CA">
        <w:t>. T</w:t>
      </w:r>
      <w:r w:rsidRPr="00B756CE">
        <w:t xml:space="preserve">hey need to understand what the impact is and what the damage is. I realise that is not a straightforward </w:t>
      </w:r>
      <w:r w:rsidRPr="00B756CE" w:rsidR="001F32CA">
        <w:t xml:space="preserve">or </w:t>
      </w:r>
      <w:r w:rsidRPr="00B756CE">
        <w:t>easy thing.</w:t>
      </w:r>
    </w:p>
    <w:p w:rsidR="008821BD" w:rsidRPr="00B756CE" w:rsidP="008821BD">
      <w:pPr>
        <w:pStyle w:val="Answer"/>
      </w:pPr>
      <w:r w:rsidRPr="00B756CE">
        <w:t>The example you give of somebody just being away for weeks on end does not feel like it is particularly good customer service</w:t>
      </w:r>
      <w:r w:rsidRPr="00B756CE" w:rsidR="00F90ACA">
        <w:t>. T</w:t>
      </w:r>
      <w:r w:rsidRPr="00B756CE">
        <w:t xml:space="preserve">he reason why they are used is </w:t>
      </w:r>
      <w:r w:rsidRPr="00B756CE" w:rsidR="00031A78">
        <w:t>that</w:t>
      </w:r>
      <w:r w:rsidRPr="00B756CE" w:rsidR="00F90ACA">
        <w:t xml:space="preserve">, </w:t>
      </w:r>
      <w:r w:rsidRPr="00B756CE">
        <w:t xml:space="preserve">when </w:t>
      </w:r>
      <w:r w:rsidRPr="00B756CE" w:rsidR="00F90ACA">
        <w:t xml:space="preserve">it is about </w:t>
      </w:r>
      <w:r w:rsidRPr="00B756CE">
        <w:t xml:space="preserve">buildings and whether </w:t>
      </w:r>
      <w:r w:rsidRPr="00B756CE" w:rsidR="00F90ACA">
        <w:t xml:space="preserve">a </w:t>
      </w:r>
      <w:r w:rsidRPr="00B756CE">
        <w:t xml:space="preserve">building is safe, you do need that expertise. It is not something where we can say, </w:t>
      </w:r>
      <w:r w:rsidRPr="00B756CE" w:rsidR="00F90ACA">
        <w:t xml:space="preserve">“Okay, </w:t>
      </w:r>
      <w:r w:rsidRPr="00B756CE">
        <w:t xml:space="preserve">we will </w:t>
      </w:r>
      <w:r w:rsidRPr="00B756CE" w:rsidR="00031A78">
        <w:t xml:space="preserve">just </w:t>
      </w:r>
      <w:r w:rsidRPr="00B756CE">
        <w:t xml:space="preserve">pay out </w:t>
      </w:r>
      <w:r w:rsidRPr="00B756CE" w:rsidR="00031A78">
        <w:t xml:space="preserve">regardless”, </w:t>
      </w:r>
      <w:r w:rsidRPr="00B756CE">
        <w:t xml:space="preserve">without understanding the impact </w:t>
      </w:r>
      <w:r w:rsidRPr="00B756CE" w:rsidR="00F90ACA">
        <w:t>on the building.</w:t>
      </w:r>
    </w:p>
    <w:p w:rsidR="00986EB3" w:rsidRPr="00B756CE" w:rsidP="00D334A1">
      <w:pPr>
        <w:pStyle w:val="Question"/>
      </w:pPr>
      <w:sdt>
        <w:sdtPr>
          <w:alias w:val="Member"/>
          <w:tag w:val="&lt;Member mnisId='193' dodsId='25421'&gt;"/>
          <w:id w:val="-1317788678"/>
          <w:placeholder>
            <w:docPart w:val="61C41248BF3C401EBCEEBF35B0F5C649"/>
          </w:placeholder>
          <w:richText/>
        </w:sdtPr>
        <w:sdtContent>
          <w:r w:rsidRPr="00B756CE" w:rsidR="00F90ACA">
            <w:rPr>
              <w:b/>
            </w:rPr>
            <w:t>Siobhain McDonagh:</w:t>
          </w:r>
        </w:sdtContent>
      </w:sdt>
      <w:r w:rsidRPr="00B756CE" w:rsidR="00F90ACA">
        <w:t xml:space="preserve"> One </w:t>
      </w:r>
      <w:r w:rsidRPr="00B756CE" w:rsidR="008821BD">
        <w:t xml:space="preserve">of the big issues that came up was </w:t>
      </w:r>
      <w:r w:rsidRPr="00B756CE" w:rsidR="00F90ACA">
        <w:t xml:space="preserve">that </w:t>
      </w:r>
      <w:r w:rsidRPr="00B756CE" w:rsidR="008821BD">
        <w:t xml:space="preserve">people do not know what their insurance </w:t>
      </w:r>
      <w:r w:rsidRPr="00B756CE" w:rsidR="00F90ACA">
        <w:t>i</w:t>
      </w:r>
      <w:r w:rsidRPr="00B756CE" w:rsidR="008821BD">
        <w:t>nsures them for</w:t>
      </w:r>
      <w:r w:rsidRPr="00B756CE" w:rsidR="00F90ACA">
        <w:t xml:space="preserve"> </w:t>
      </w:r>
      <w:r w:rsidRPr="00B756CE" w:rsidR="008821BD">
        <w:t xml:space="preserve">or the level at which </w:t>
      </w:r>
      <w:r w:rsidRPr="00B756CE">
        <w:t xml:space="preserve">it </w:t>
      </w:r>
      <w:r w:rsidRPr="00B756CE" w:rsidR="00F90ACA">
        <w:t>i</w:t>
      </w:r>
      <w:r w:rsidRPr="00B756CE" w:rsidR="008821BD">
        <w:t>nsure</w:t>
      </w:r>
      <w:r w:rsidRPr="00B756CE">
        <w:t>s</w:t>
      </w:r>
      <w:r w:rsidRPr="00B756CE" w:rsidR="008821BD">
        <w:t xml:space="preserve"> them. </w:t>
      </w:r>
      <w:r w:rsidRPr="00B756CE" w:rsidR="00F90ACA">
        <w:t>W</w:t>
      </w:r>
      <w:r w:rsidRPr="00B756CE" w:rsidR="008821BD">
        <w:t>e are finding that people are underinsured in terms of</w:t>
      </w:r>
      <w:r w:rsidRPr="00B756CE" w:rsidR="00D334A1">
        <w:t xml:space="preserve"> their</w:t>
      </w:r>
      <w:r w:rsidRPr="00B756CE" w:rsidR="008821BD">
        <w:t xml:space="preserve"> content</w:t>
      </w:r>
      <w:r w:rsidRPr="00B756CE" w:rsidR="00D334A1">
        <w:t>s</w:t>
      </w:r>
      <w:r w:rsidRPr="00B756CE" w:rsidR="008821BD">
        <w:t xml:space="preserve"> </w:t>
      </w:r>
      <w:r w:rsidRPr="00B756CE" w:rsidR="00D334A1">
        <w:t xml:space="preserve">and </w:t>
      </w:r>
      <w:r w:rsidRPr="00B756CE" w:rsidR="008821BD">
        <w:t>their building</w:t>
      </w:r>
      <w:r w:rsidRPr="00B756CE">
        <w:t>s</w:t>
      </w:r>
      <w:r w:rsidRPr="00B756CE" w:rsidR="008821BD">
        <w:t>.</w:t>
      </w:r>
    </w:p>
    <w:p w:rsidR="00986EB3" w:rsidRPr="00B756CE" w:rsidP="00AA7841">
      <w:pPr>
        <w:pStyle w:val="QuestionCont"/>
      </w:pPr>
      <w:r w:rsidRPr="00B756CE">
        <w:t xml:space="preserve">A </w:t>
      </w:r>
      <w:r w:rsidRPr="00B756CE" w:rsidR="008821BD">
        <w:t xml:space="preserve">number of houses had to be knocked down because they were structurally unsafe. </w:t>
      </w:r>
      <w:r w:rsidRPr="00B756CE">
        <w:t xml:space="preserve">In a terrace, </w:t>
      </w:r>
      <w:r w:rsidRPr="00B756CE" w:rsidR="008821BD">
        <w:t>you will get somebody who</w:t>
      </w:r>
      <w:r w:rsidRPr="00B756CE">
        <w:t xml:space="preserve"> is</w:t>
      </w:r>
      <w:r w:rsidRPr="00B756CE" w:rsidR="008821BD">
        <w:t xml:space="preserve"> insured for </w:t>
      </w:r>
      <w:r w:rsidRPr="00B756CE">
        <w:t xml:space="preserve">£1 </w:t>
      </w:r>
      <w:r w:rsidRPr="00B756CE" w:rsidR="008821BD">
        <w:t>million to replace their property</w:t>
      </w:r>
      <w:r w:rsidRPr="00B756CE">
        <w:t xml:space="preserve">, </w:t>
      </w:r>
      <w:r w:rsidRPr="00B756CE" w:rsidR="00031A78">
        <w:t>while</w:t>
      </w:r>
      <w:r w:rsidRPr="00B756CE" w:rsidR="008821BD">
        <w:t xml:space="preserve"> the people on both sides </w:t>
      </w:r>
      <w:r w:rsidRPr="00B756CE">
        <w:t xml:space="preserve">are </w:t>
      </w:r>
      <w:r w:rsidRPr="00B756CE" w:rsidR="008821BD">
        <w:t xml:space="preserve">insured for </w:t>
      </w:r>
      <w:r w:rsidRPr="00B756CE">
        <w:t>£500,000</w:t>
      </w:r>
      <w:r w:rsidRPr="00B756CE" w:rsidR="008821BD">
        <w:t>.</w:t>
      </w:r>
      <w:r w:rsidRPr="00B756CE">
        <w:t xml:space="preserve"> </w:t>
      </w:r>
      <w:r w:rsidRPr="00B756CE">
        <w:t>T</w:t>
      </w:r>
      <w:r w:rsidRPr="00B756CE" w:rsidR="008821BD">
        <w:t>o clean and prepare the site and then build the houses</w:t>
      </w:r>
      <w:r w:rsidRPr="00B756CE">
        <w:t xml:space="preserve">, the </w:t>
      </w:r>
      <w:r w:rsidRPr="00B756CE" w:rsidR="008821BD">
        <w:t xml:space="preserve">people insured for </w:t>
      </w:r>
      <w:r w:rsidRPr="00B756CE">
        <w:t>£500,000</w:t>
      </w:r>
      <w:r w:rsidRPr="00B756CE" w:rsidR="008821BD">
        <w:t xml:space="preserve"> are not going to get their four</w:t>
      </w:r>
      <w:r w:rsidRPr="00B756CE">
        <w:t>-</w:t>
      </w:r>
      <w:r w:rsidRPr="00B756CE" w:rsidR="008821BD">
        <w:t>bedroom houses back</w:t>
      </w:r>
      <w:r w:rsidRPr="00B756CE">
        <w:t xml:space="preserve">. The </w:t>
      </w:r>
      <w:r w:rsidRPr="00B756CE" w:rsidR="008821BD">
        <w:t xml:space="preserve">person in the middle of the </w:t>
      </w:r>
      <w:r w:rsidRPr="00B756CE">
        <w:t xml:space="preserve">terrace, who is </w:t>
      </w:r>
      <w:r w:rsidRPr="00B756CE" w:rsidR="008821BD">
        <w:t>properly insured, cannot do it because the others cannot</w:t>
      </w:r>
      <w:r w:rsidRPr="00B756CE">
        <w:t>.</w:t>
      </w:r>
    </w:p>
    <w:p w:rsidR="008821BD" w:rsidRPr="00B756CE" w:rsidP="00AA7841">
      <w:pPr>
        <w:pStyle w:val="QuestionCont"/>
      </w:pPr>
      <w:r w:rsidRPr="00B756CE">
        <w:t>W</w:t>
      </w:r>
      <w:r w:rsidRPr="00B756CE">
        <w:t xml:space="preserve">hat responsibility do you have to explain to people just what </w:t>
      </w:r>
      <w:r w:rsidRPr="00B756CE" w:rsidR="000D0804">
        <w:t xml:space="preserve">sort of </w:t>
      </w:r>
      <w:r w:rsidRPr="00B756CE">
        <w:t>policy they are actually purchasing</w:t>
      </w:r>
      <w:r w:rsidRPr="00B756CE" w:rsidR="00986EB3">
        <w:t>?</w:t>
      </w:r>
    </w:p>
    <w:p w:rsidR="008E30C9" w:rsidRPr="00B756CE" w:rsidP="008821BD">
      <w:pPr>
        <w:pStyle w:val="Answer"/>
      </w:pPr>
      <w:sdt>
        <w:sdtPr>
          <w:rPr>
            <w:i/>
            <w:iCs/>
          </w:rPr>
          <w:alias w:val="Witness"/>
          <w:id w:val="-997646292"/>
          <w:placeholder>
            <w:docPart w:val="6E5C11C082184A1BA697ED7BE01B969D"/>
          </w:placeholder>
          <w:richText/>
        </w:sdtPr>
        <w:sdtContent>
          <w:r w:rsidRPr="00B756CE" w:rsidR="000D0804">
            <w:rPr>
              <w:b/>
              <w:i/>
              <w:iCs/>
            </w:rPr>
            <w:t>Charlotte Clark:</w:t>
          </w:r>
        </w:sdtContent>
      </w:sdt>
      <w:r w:rsidRPr="00B756CE" w:rsidR="000D0804">
        <w:t xml:space="preserve"> </w:t>
      </w:r>
      <w:r w:rsidRPr="00B756CE" w:rsidR="008821BD">
        <w:t>Clearly, when some</w:t>
      </w:r>
      <w:r w:rsidRPr="00B756CE">
        <w:t xml:space="preserve">body </w:t>
      </w:r>
      <w:r w:rsidRPr="00B756CE" w:rsidR="008821BD">
        <w:t xml:space="preserve">is </w:t>
      </w:r>
      <w:r w:rsidRPr="00B756CE" w:rsidR="000D0804">
        <w:t>purchasing a</w:t>
      </w:r>
      <w:r w:rsidRPr="00B756CE" w:rsidR="008821BD">
        <w:t xml:space="preserve"> policy</w:t>
      </w:r>
      <w:r w:rsidRPr="00B756CE" w:rsidR="000D0804">
        <w:t xml:space="preserve">, </w:t>
      </w:r>
      <w:r w:rsidRPr="00B756CE" w:rsidR="008821BD">
        <w:t xml:space="preserve">there is a certain </w:t>
      </w:r>
      <w:r w:rsidRPr="00B756CE">
        <w:t xml:space="preserve">onus </w:t>
      </w:r>
      <w:r w:rsidRPr="00B756CE" w:rsidR="008821BD">
        <w:t xml:space="preserve">on them </w:t>
      </w:r>
      <w:r w:rsidRPr="00B756CE" w:rsidR="00031A78">
        <w:t>to</w:t>
      </w:r>
      <w:r w:rsidRPr="00B756CE" w:rsidR="008821BD">
        <w:t xml:space="preserve"> understand what they have bought and whether it </w:t>
      </w:r>
      <w:r w:rsidRPr="00B756CE" w:rsidR="00031A78">
        <w:t xml:space="preserve">actually </w:t>
      </w:r>
      <w:r w:rsidRPr="00B756CE" w:rsidR="008821BD">
        <w:t>meet</w:t>
      </w:r>
      <w:r w:rsidRPr="00B756CE" w:rsidR="00031A78">
        <w:t>s</w:t>
      </w:r>
      <w:r w:rsidRPr="00B756CE" w:rsidR="008821BD">
        <w:t xml:space="preserve"> their requirements. There is definitely an </w:t>
      </w:r>
      <w:r w:rsidRPr="00B756CE">
        <w:t xml:space="preserve">onus </w:t>
      </w:r>
      <w:r w:rsidRPr="00B756CE" w:rsidR="008821BD">
        <w:t xml:space="preserve">on us </w:t>
      </w:r>
      <w:r w:rsidRPr="00B756CE">
        <w:t xml:space="preserve">to </w:t>
      </w:r>
      <w:r w:rsidRPr="00B756CE" w:rsidR="008821BD">
        <w:t>make that as simple and straightforward as possible.</w:t>
      </w:r>
    </w:p>
    <w:p w:rsidR="00F84000" w:rsidRPr="00B756CE" w:rsidP="008821BD">
      <w:pPr>
        <w:pStyle w:val="Answer"/>
      </w:pPr>
      <w:r w:rsidRPr="00B756CE">
        <w:t xml:space="preserve">It is insurance. It is quite difficult to explain some of these things. </w:t>
      </w:r>
      <w:r w:rsidRPr="00B756CE">
        <w:t>O</w:t>
      </w:r>
      <w:r w:rsidRPr="00B756CE">
        <w:t xml:space="preserve">ne of the problems with insurance is </w:t>
      </w:r>
      <w:r w:rsidRPr="00B756CE">
        <w:t xml:space="preserve">that </w:t>
      </w:r>
      <w:r w:rsidRPr="00B756CE">
        <w:t xml:space="preserve">nobody wants to claim on </w:t>
      </w:r>
      <w:r w:rsidRPr="00B756CE">
        <w:t>it. You</w:t>
      </w:r>
      <w:r w:rsidRPr="00B756CE">
        <w:t xml:space="preserve"> do not want to spend an awful lot of time thinking about your insurance.</w:t>
      </w:r>
      <w:r w:rsidRPr="00B756CE">
        <w:t xml:space="preserve"> This </w:t>
      </w:r>
      <w:r w:rsidRPr="00B756CE">
        <w:t xml:space="preserve">is one of the issues </w:t>
      </w:r>
      <w:r w:rsidRPr="00B756CE" w:rsidR="00031A78">
        <w:t>when</w:t>
      </w:r>
      <w:r w:rsidRPr="00B756CE">
        <w:t xml:space="preserve"> people </w:t>
      </w:r>
      <w:r w:rsidR="001F4DDD">
        <w:t xml:space="preserve">are </w:t>
      </w:r>
      <w:r w:rsidRPr="00B756CE">
        <w:t>looking for insurance</w:t>
      </w:r>
      <w:r w:rsidRPr="00B756CE">
        <w:t>. I</w:t>
      </w:r>
      <w:r w:rsidRPr="00B756CE">
        <w:t xml:space="preserve">f they are going on price comparison websites and seeing different prices, they have to understand whether </w:t>
      </w:r>
      <w:r w:rsidRPr="00B756CE" w:rsidR="00031A78">
        <w:t>this</w:t>
      </w:r>
      <w:r w:rsidRPr="00B756CE">
        <w:t xml:space="preserve"> </w:t>
      </w:r>
      <w:r w:rsidRPr="00B756CE" w:rsidR="00031A78">
        <w:t xml:space="preserve">would </w:t>
      </w:r>
      <w:r w:rsidRPr="00B756CE">
        <w:t>cover the things that really matter to them and provid</w:t>
      </w:r>
      <w:r w:rsidRPr="00B756CE">
        <w:t>e</w:t>
      </w:r>
      <w:r w:rsidRPr="00B756CE">
        <w:t xml:space="preserve"> them </w:t>
      </w:r>
      <w:r w:rsidRPr="00B756CE">
        <w:t xml:space="preserve">with </w:t>
      </w:r>
      <w:r w:rsidRPr="00B756CE">
        <w:t xml:space="preserve">the right amount of cover. </w:t>
      </w:r>
    </w:p>
    <w:p w:rsidR="0019491F" w:rsidRPr="00B756CE" w:rsidP="008821BD">
      <w:pPr>
        <w:pStyle w:val="Answer"/>
      </w:pPr>
      <w:r w:rsidRPr="00B756CE">
        <w:t>T</w:t>
      </w:r>
      <w:r w:rsidRPr="00B756CE" w:rsidR="008821BD">
        <w:t xml:space="preserve">here </w:t>
      </w:r>
      <w:r w:rsidRPr="00B756CE">
        <w:t xml:space="preserve">are </w:t>
      </w:r>
      <w:r w:rsidRPr="00B756CE" w:rsidR="008821BD">
        <w:t>definitely things that can be improved</w:t>
      </w:r>
      <w:r w:rsidRPr="00B756CE">
        <w:t>. R</w:t>
      </w:r>
      <w:r w:rsidRPr="00B756CE" w:rsidR="008821BD">
        <w:t xml:space="preserve">ather than just looking at the price, </w:t>
      </w:r>
      <w:r w:rsidRPr="00B756CE">
        <w:t xml:space="preserve">look </w:t>
      </w:r>
      <w:r w:rsidRPr="00B756CE" w:rsidR="008821BD">
        <w:t>at what you are actually buying.</w:t>
      </w:r>
      <w:r w:rsidRPr="00B756CE">
        <w:t xml:space="preserve"> One</w:t>
      </w:r>
      <w:r w:rsidRPr="00B756CE" w:rsidR="008821BD">
        <w:t xml:space="preserve"> of the regulatory </w:t>
      </w:r>
      <w:r w:rsidRPr="00B756CE" w:rsidR="008821BD">
        <w:t xml:space="preserve">changes </w:t>
      </w:r>
      <w:r w:rsidRPr="00B756CE" w:rsidR="00031A78">
        <w:t>coming</w:t>
      </w:r>
      <w:r w:rsidRPr="00B756CE" w:rsidR="008821BD">
        <w:t xml:space="preserve"> in this year is the consumer duty</w:t>
      </w:r>
      <w:r w:rsidRPr="00B756CE">
        <w:t>. T</w:t>
      </w:r>
      <w:r w:rsidRPr="00B756CE" w:rsidR="008821BD">
        <w:t>here is a requirement</w:t>
      </w:r>
      <w:r w:rsidRPr="00B756CE" w:rsidR="00031A78">
        <w:t xml:space="preserve"> there</w:t>
      </w:r>
      <w:r w:rsidRPr="00B756CE" w:rsidR="008821BD">
        <w:t xml:space="preserve"> with regard to customer understanding.</w:t>
      </w:r>
      <w:r w:rsidRPr="00B756CE">
        <w:t xml:space="preserve"> T</w:t>
      </w:r>
      <w:r w:rsidRPr="00B756CE" w:rsidR="008821BD">
        <w:t xml:space="preserve">here </w:t>
      </w:r>
      <w:r w:rsidRPr="00B756CE">
        <w:t xml:space="preserve">are </w:t>
      </w:r>
      <w:r w:rsidRPr="00B756CE" w:rsidR="008821BD">
        <w:t>already regulations about making sure that customers understand what they buy, but it is a constant improvement</w:t>
      </w:r>
      <w:r w:rsidRPr="00B756CE" w:rsidR="00FC5238">
        <w:t>.</w:t>
      </w:r>
    </w:p>
    <w:p w:rsidR="00FC5238" w:rsidRPr="00B756CE" w:rsidP="008821BD">
      <w:pPr>
        <w:pStyle w:val="Answer"/>
      </w:pPr>
      <w:r w:rsidRPr="00B756CE">
        <w:t>P</w:t>
      </w:r>
      <w:r w:rsidRPr="00B756CE" w:rsidR="008821BD">
        <w:t>articularly when people are challenged in terms of budgets and things like that</w:t>
      </w:r>
      <w:r w:rsidRPr="00B756CE">
        <w:t>, i</w:t>
      </w:r>
      <w:r w:rsidRPr="00B756CE" w:rsidR="008821BD">
        <w:t>t is a very obvious thing to go for the cheapest number without necessarily thinking</w:t>
      </w:r>
      <w:r w:rsidRPr="00B756CE" w:rsidR="00496EB5">
        <w:t>,</w:t>
      </w:r>
      <w:r w:rsidRPr="00B756CE" w:rsidR="008821BD">
        <w:t xml:space="preserve"> </w:t>
      </w:r>
      <w:r w:rsidRPr="00B756CE" w:rsidR="00496EB5">
        <w:t xml:space="preserve">“Is this </w:t>
      </w:r>
      <w:r w:rsidRPr="00B756CE" w:rsidR="008821BD">
        <w:t xml:space="preserve">what </w:t>
      </w:r>
      <w:r w:rsidRPr="00B756CE" w:rsidR="00496EB5">
        <w:t xml:space="preserve">I </w:t>
      </w:r>
      <w:r w:rsidRPr="00B756CE">
        <w:t xml:space="preserve">will need </w:t>
      </w:r>
      <w:r w:rsidRPr="00B756CE" w:rsidR="008821BD">
        <w:t>if something goes wrong</w:t>
      </w:r>
      <w:r w:rsidRPr="00B756CE" w:rsidR="00496EB5">
        <w:t>?”</w:t>
      </w:r>
    </w:p>
    <w:p w:rsidR="003B1485" w:rsidRPr="00B756CE" w:rsidP="003B1485">
      <w:pPr>
        <w:pStyle w:val="Question"/>
      </w:pPr>
      <w:sdt>
        <w:sdtPr>
          <w:alias w:val="Member"/>
          <w:tag w:val="&lt;Member mnisId='193' dodsId='25421'&gt;"/>
          <w:id w:val="1080179807"/>
          <w:placeholder>
            <w:docPart w:val="30F03229E7EC40428E49B6140264EA28"/>
          </w:placeholder>
          <w:richText/>
        </w:sdtPr>
        <w:sdtContent>
          <w:r w:rsidRPr="00B756CE" w:rsidR="00FC5238">
            <w:rPr>
              <w:b/>
            </w:rPr>
            <w:t>Siobhain McDonagh:</w:t>
          </w:r>
        </w:sdtContent>
      </w:sdt>
      <w:r w:rsidRPr="00B756CE" w:rsidR="00FC5238">
        <w:t xml:space="preserve"> L</w:t>
      </w:r>
      <w:r w:rsidRPr="00B756CE" w:rsidR="008821BD">
        <w:t>ooking at claiming on content</w:t>
      </w:r>
      <w:r w:rsidRPr="00B756CE" w:rsidR="00FC5238">
        <w:t>s</w:t>
      </w:r>
      <w:r w:rsidRPr="00B756CE" w:rsidR="008821BD">
        <w:t xml:space="preserve"> insurance</w:t>
      </w:r>
      <w:r w:rsidRPr="00B756CE" w:rsidR="00FC5238">
        <w:t xml:space="preserve">, </w:t>
      </w:r>
      <w:r w:rsidRPr="00B756CE">
        <w:t xml:space="preserve">we got </w:t>
      </w:r>
      <w:r w:rsidRPr="00B756CE" w:rsidR="00533628">
        <w:t xml:space="preserve">a </w:t>
      </w:r>
      <w:r w:rsidRPr="00B756CE">
        <w:t xml:space="preserve">response </w:t>
      </w:r>
      <w:r w:rsidRPr="00B756CE" w:rsidR="00533628">
        <w:t>through</w:t>
      </w:r>
      <w:r w:rsidRPr="00B756CE" w:rsidR="00FC5238">
        <w:t xml:space="preserve"> the </w:t>
      </w:r>
      <w:r w:rsidRPr="00B756CE" w:rsidR="008821BD">
        <w:t>crowd</w:t>
      </w:r>
      <w:r w:rsidRPr="00B756CE" w:rsidR="00FC5238">
        <w:t>-</w:t>
      </w:r>
      <w:r w:rsidRPr="00B756CE" w:rsidR="008821BD">
        <w:t>sourcing of questions</w:t>
      </w:r>
      <w:r w:rsidRPr="00B756CE">
        <w:t>. I</w:t>
      </w:r>
      <w:r w:rsidRPr="00B756CE" w:rsidR="00FC5238">
        <w:t xml:space="preserve">f you </w:t>
      </w:r>
      <w:r w:rsidRPr="00B756CE" w:rsidR="008821BD">
        <w:t>bought something a while ago, do you always have to keep your receipts? One of the gentlemen</w:t>
      </w:r>
      <w:r w:rsidRPr="00B756CE" w:rsidR="00533628">
        <w:t>,</w:t>
      </w:r>
      <w:r w:rsidRPr="00B756CE" w:rsidR="00FC5238">
        <w:t xml:space="preserve"> whose</w:t>
      </w:r>
      <w:r w:rsidRPr="00B756CE" w:rsidR="008821BD">
        <w:t xml:space="preserve"> wife was really severely burned</w:t>
      </w:r>
      <w:r w:rsidRPr="00B756CE" w:rsidR="00533628">
        <w:t>,</w:t>
      </w:r>
      <w:r w:rsidRPr="00B756CE" w:rsidR="008821BD">
        <w:t xml:space="preserve"> is now trying at this point to claim for contents</w:t>
      </w:r>
      <w:r w:rsidRPr="00B756CE" w:rsidR="00FC5238">
        <w:t>. T</w:t>
      </w:r>
      <w:r w:rsidRPr="00B756CE" w:rsidR="008821BD">
        <w:t xml:space="preserve">hey are being asked for confirmation of purchase and certificates for items in a house that </w:t>
      </w:r>
      <w:r w:rsidRPr="00B756CE">
        <w:t xml:space="preserve">fell </w:t>
      </w:r>
      <w:r w:rsidRPr="00B756CE" w:rsidR="008821BD">
        <w:t>down eight</w:t>
      </w:r>
      <w:r w:rsidRPr="00B756CE">
        <w:t xml:space="preserve"> or nine </w:t>
      </w:r>
      <w:r w:rsidRPr="00B756CE" w:rsidR="008821BD">
        <w:t xml:space="preserve">months ago. </w:t>
      </w:r>
      <w:r w:rsidRPr="00B756CE">
        <w:t xml:space="preserve">In </w:t>
      </w:r>
      <w:r w:rsidRPr="00B756CE" w:rsidR="008821BD">
        <w:t>that time</w:t>
      </w:r>
      <w:r w:rsidRPr="00B756CE">
        <w:t xml:space="preserve">, </w:t>
      </w:r>
      <w:r w:rsidRPr="00B756CE" w:rsidR="008821BD">
        <w:t>they have been in temporary accommodation</w:t>
      </w:r>
      <w:r w:rsidRPr="00B756CE">
        <w:t xml:space="preserve">. </w:t>
      </w:r>
      <w:r w:rsidRPr="00B756CE" w:rsidR="008821BD">
        <w:t>The lady</w:t>
      </w:r>
      <w:r w:rsidRPr="00B756CE">
        <w:t xml:space="preserve"> has</w:t>
      </w:r>
      <w:r w:rsidRPr="00B756CE" w:rsidR="008821BD">
        <w:t xml:space="preserve"> been in hospital for </w:t>
      </w:r>
      <w:r w:rsidRPr="00B756CE">
        <w:t xml:space="preserve">six </w:t>
      </w:r>
      <w:r w:rsidRPr="00B756CE" w:rsidR="008821BD">
        <w:t>months</w:t>
      </w:r>
      <w:r w:rsidRPr="00B756CE">
        <w:t xml:space="preserve">. </w:t>
      </w:r>
    </w:p>
    <w:p w:rsidR="003B1485" w:rsidRPr="00B756CE" w:rsidP="008821BD">
      <w:pPr>
        <w:pStyle w:val="Answer"/>
      </w:pPr>
      <w:r w:rsidRPr="00B756CE">
        <w:t>I appreciate that you want to protect yourself against bogus claims, but</w:t>
      </w:r>
      <w:r w:rsidRPr="00B756CE">
        <w:t xml:space="preserve">, </w:t>
      </w:r>
      <w:r w:rsidRPr="00B756CE">
        <w:t>in these sorts of situations, how reasonable is it to be asking for this level of confirmation o</w:t>
      </w:r>
      <w:r w:rsidRPr="00B756CE">
        <w:t xml:space="preserve">r </w:t>
      </w:r>
      <w:r w:rsidRPr="00B756CE">
        <w:t>ownership</w:t>
      </w:r>
      <w:r w:rsidRPr="00B756CE">
        <w:t xml:space="preserve">? </w:t>
      </w:r>
    </w:p>
    <w:p w:rsidR="008821BD" w:rsidRPr="00B756CE" w:rsidP="008821BD">
      <w:pPr>
        <w:pStyle w:val="Answer"/>
      </w:pPr>
      <w:sdt>
        <w:sdtPr>
          <w:rPr>
            <w:i/>
            <w:iCs/>
          </w:rPr>
          <w:alias w:val="Witness"/>
          <w:id w:val="237060752"/>
          <w:placeholder>
            <w:docPart w:val="E74AE231C801496EBABF1DC81A579FD4"/>
          </w:placeholder>
          <w:richText/>
        </w:sdtPr>
        <w:sdtContent>
          <w:r w:rsidRPr="00B756CE" w:rsidR="003B1485">
            <w:rPr>
              <w:b/>
              <w:i/>
              <w:iCs/>
            </w:rPr>
            <w:t>Charlotte Clark:</w:t>
          </w:r>
        </w:sdtContent>
      </w:sdt>
      <w:r w:rsidRPr="00B756CE" w:rsidR="003B1485">
        <w:t xml:space="preserve"> In the </w:t>
      </w:r>
      <w:r w:rsidRPr="00B756CE">
        <w:t xml:space="preserve">example you give, clearly asking for receipts </w:t>
      </w:r>
      <w:r w:rsidRPr="00B756CE" w:rsidR="003B1485">
        <w:t xml:space="preserve">from </w:t>
      </w:r>
      <w:r w:rsidRPr="00B756CE">
        <w:t>a house that no longer exist</w:t>
      </w:r>
      <w:r w:rsidRPr="00B756CE" w:rsidR="003B1485">
        <w:t xml:space="preserve">s </w:t>
      </w:r>
      <w:r w:rsidRPr="00B756CE">
        <w:t xml:space="preserve">would seem to be unreasonable. </w:t>
      </w:r>
      <w:r w:rsidRPr="00B756CE" w:rsidR="003B1485">
        <w:t>With t</w:t>
      </w:r>
      <w:r w:rsidRPr="00B756CE">
        <w:t>hat said</w:t>
      </w:r>
      <w:r w:rsidRPr="00B756CE" w:rsidR="003B1485">
        <w:t xml:space="preserve">, if he </w:t>
      </w:r>
      <w:r w:rsidRPr="00B756CE" w:rsidR="00533628">
        <w:t>was</w:t>
      </w:r>
      <w:r w:rsidRPr="00B756CE" w:rsidR="003B1485">
        <w:t xml:space="preserve"> claiming for </w:t>
      </w:r>
      <w:r w:rsidRPr="00B756CE">
        <w:t xml:space="preserve">a very expensive painting, </w:t>
      </w:r>
      <w:r w:rsidRPr="00B756CE" w:rsidR="003B1485">
        <w:t xml:space="preserve">he </w:t>
      </w:r>
      <w:r w:rsidRPr="00B756CE" w:rsidR="00533628">
        <w:t>might need to have</w:t>
      </w:r>
      <w:r w:rsidRPr="00B756CE">
        <w:t xml:space="preserve"> a picture of that painting</w:t>
      </w:r>
      <w:r w:rsidRPr="00B756CE" w:rsidR="00533628">
        <w:t xml:space="preserve">. </w:t>
      </w:r>
      <w:r w:rsidRPr="00B756CE" w:rsidR="003B1485">
        <w:t xml:space="preserve">If it is, “We had </w:t>
      </w:r>
      <w:r w:rsidRPr="00B756CE">
        <w:t>a TV</w:t>
      </w:r>
      <w:r w:rsidRPr="00B756CE" w:rsidR="003B1485">
        <w:t xml:space="preserve">”, </w:t>
      </w:r>
      <w:r w:rsidRPr="00B756CE">
        <w:t>I would think that was a perfectly reasonable thing for the insurer to pay out at that point.</w:t>
      </w:r>
    </w:p>
    <w:p w:rsidR="00E502A7" w:rsidRPr="00B756CE" w:rsidP="008821BD">
      <w:pPr>
        <w:pStyle w:val="Question"/>
      </w:pPr>
      <w:sdt>
        <w:sdtPr>
          <w:alias w:val="Member"/>
          <w:tag w:val="&lt;Member mnisId='193' dodsId='25421'&gt;"/>
          <w:id w:val="408664734"/>
          <w:placeholder>
            <w:docPart w:val="D0C24AC09AF540B591E9F2F9C6B15AD3"/>
          </w:placeholder>
          <w:richText/>
        </w:sdtPr>
        <w:sdtContent>
          <w:r w:rsidRPr="00B756CE" w:rsidR="003F527D">
            <w:rPr>
              <w:b/>
            </w:rPr>
            <w:t>Siobhain McDonagh:</w:t>
          </w:r>
        </w:sdtContent>
      </w:sdt>
      <w:r w:rsidRPr="00B756CE" w:rsidR="003F527D">
        <w:t xml:space="preserve"> </w:t>
      </w:r>
      <w:r w:rsidRPr="00B756CE" w:rsidR="008821BD">
        <w:t>I know you</w:t>
      </w:r>
      <w:r w:rsidRPr="00B756CE" w:rsidR="003F527D">
        <w:t xml:space="preserve"> are</w:t>
      </w:r>
      <w:r w:rsidRPr="00B756CE" w:rsidR="008821BD">
        <w:t xml:space="preserve"> financial institutions, but you are dealing with people at the hardest and sometimes the most tragic points in their lives. </w:t>
      </w:r>
      <w:r w:rsidRPr="00B756CE" w:rsidR="003F527D">
        <w:t>A</w:t>
      </w:r>
      <w:r w:rsidRPr="00B756CE" w:rsidR="008821BD">
        <w:t>ll of a sudden they have lost their home</w:t>
      </w:r>
      <w:r w:rsidRPr="00B756CE" w:rsidR="003F527D">
        <w:t xml:space="preserve">; </w:t>
      </w:r>
      <w:r w:rsidRPr="00B756CE" w:rsidR="008821BD">
        <w:t>they have lost everything they worked for through no fault of their own.</w:t>
      </w:r>
    </w:p>
    <w:p w:rsidR="003704C6" w:rsidRPr="00B756CE" w:rsidP="00E502A7">
      <w:pPr>
        <w:pStyle w:val="QuestionCont"/>
      </w:pPr>
      <w:r w:rsidRPr="00B756CE">
        <w:t>O</w:t>
      </w:r>
      <w:r w:rsidRPr="00B756CE" w:rsidR="008821BD">
        <w:t xml:space="preserve">ne of the constant </w:t>
      </w:r>
      <w:r w:rsidRPr="00B756CE" w:rsidR="00E502A7">
        <w:t xml:space="preserve">pieces of </w:t>
      </w:r>
      <w:r w:rsidRPr="00B756CE" w:rsidR="008821BD">
        <w:t>feedback the council</w:t>
      </w:r>
      <w:r w:rsidRPr="00B756CE">
        <w:t xml:space="preserve"> </w:t>
      </w:r>
      <w:r w:rsidRPr="00B756CE" w:rsidR="008821BD">
        <w:t>get</w:t>
      </w:r>
      <w:r w:rsidRPr="00B756CE" w:rsidR="00E502A7">
        <w:t>s</w:t>
      </w:r>
      <w:r w:rsidRPr="00B756CE" w:rsidR="008821BD">
        <w:t xml:space="preserve"> at its public meetings</w:t>
      </w:r>
      <w:r w:rsidRPr="00B756CE">
        <w:t>—</w:t>
      </w:r>
      <w:r w:rsidRPr="00B756CE" w:rsidR="008821BD">
        <w:t>Chris may recall it</w:t>
      </w:r>
      <w:r w:rsidRPr="00B756CE">
        <w:t>—</w:t>
      </w:r>
      <w:r w:rsidRPr="00B756CE" w:rsidR="008821BD">
        <w:t>is people saying</w:t>
      </w:r>
      <w:r w:rsidRPr="00B756CE">
        <w:t>, “</w:t>
      </w:r>
      <w:r w:rsidRPr="00B756CE" w:rsidR="008821BD">
        <w:t xml:space="preserve">I do not want to claim on my insurance because I do not want my premium to go up. I did not cause the gas explosion. How fair </w:t>
      </w:r>
      <w:r w:rsidRPr="00B756CE" w:rsidR="00533628">
        <w:t xml:space="preserve">is it </w:t>
      </w:r>
      <w:r w:rsidRPr="00B756CE" w:rsidR="008821BD">
        <w:t>for my premium to be increased?</w:t>
      </w:r>
      <w:r w:rsidRPr="00B756CE">
        <w:t xml:space="preserve"> P</w:t>
      </w:r>
      <w:r w:rsidRPr="00B756CE" w:rsidR="008821BD">
        <w:t>erhaps the council</w:t>
      </w:r>
      <w:r w:rsidRPr="00B756CE">
        <w:t xml:space="preserve"> </w:t>
      </w:r>
      <w:r w:rsidRPr="00B756CE" w:rsidR="008821BD">
        <w:t>can rebuild my home</w:t>
      </w:r>
      <w:r w:rsidRPr="00B756CE">
        <w:t xml:space="preserve"> or </w:t>
      </w:r>
      <w:r w:rsidRPr="00B756CE" w:rsidR="008821BD">
        <w:t xml:space="preserve">refurnish </w:t>
      </w:r>
      <w:r w:rsidRPr="00B756CE" w:rsidR="00533628">
        <w:t>my</w:t>
      </w:r>
      <w:r w:rsidRPr="00B756CE" w:rsidR="000034F7">
        <w:t xml:space="preserve"> </w:t>
      </w:r>
      <w:r w:rsidRPr="00B756CE" w:rsidR="008821BD">
        <w:t>house</w:t>
      </w:r>
      <w:r w:rsidRPr="00B756CE" w:rsidR="00533628">
        <w:t>”,</w:t>
      </w:r>
      <w:r w:rsidRPr="00B756CE">
        <w:t xml:space="preserve"> </w:t>
      </w:r>
      <w:r w:rsidRPr="00B756CE" w:rsidR="000034F7">
        <w:t xml:space="preserve">or </w:t>
      </w:r>
      <w:r w:rsidRPr="00B756CE" w:rsidR="008821BD">
        <w:t>whatever it is.</w:t>
      </w:r>
    </w:p>
    <w:p w:rsidR="008821BD" w:rsidRPr="00B756CE" w:rsidP="003704C6">
      <w:pPr>
        <w:pStyle w:val="QuestionCont"/>
      </w:pPr>
      <w:r w:rsidRPr="00B756CE">
        <w:t xml:space="preserve">In situations like that, what </w:t>
      </w:r>
      <w:r w:rsidRPr="00B756CE" w:rsidR="003704C6">
        <w:t xml:space="preserve">are </w:t>
      </w:r>
      <w:r w:rsidRPr="00B756CE">
        <w:t>your views about increasing premiums</w:t>
      </w:r>
      <w:r w:rsidRPr="00B756CE" w:rsidR="003704C6">
        <w:t>? It</w:t>
      </w:r>
      <w:r w:rsidRPr="00B756CE">
        <w:t xml:space="preserve"> is not flooding</w:t>
      </w:r>
      <w:r w:rsidRPr="00B756CE" w:rsidR="003704C6">
        <w:t xml:space="preserve">; </w:t>
      </w:r>
      <w:r w:rsidRPr="00B756CE">
        <w:t xml:space="preserve">they have not done something that </w:t>
      </w:r>
      <w:r w:rsidRPr="00B756CE" w:rsidR="003704C6">
        <w:t xml:space="preserve">has </w:t>
      </w:r>
      <w:r w:rsidRPr="00B756CE">
        <w:t xml:space="preserve">caused their </w:t>
      </w:r>
      <w:r w:rsidRPr="00B756CE" w:rsidR="003704C6">
        <w:t xml:space="preserve">house </w:t>
      </w:r>
      <w:r w:rsidRPr="00B756CE">
        <w:t>to burn down.</w:t>
      </w:r>
    </w:p>
    <w:p w:rsidR="00833B59" w:rsidRPr="00B756CE" w:rsidP="008821BD">
      <w:pPr>
        <w:pStyle w:val="Answer"/>
      </w:pPr>
      <w:sdt>
        <w:sdtPr>
          <w:rPr>
            <w:i/>
            <w:iCs/>
          </w:rPr>
          <w:alias w:val="Witness"/>
          <w:id w:val="1034385540"/>
          <w:placeholder>
            <w:docPart w:val="FF2E12829C6C47BC9D68F49225BE545F"/>
          </w:placeholder>
          <w:richText/>
        </w:sdtPr>
        <w:sdtContent>
          <w:r w:rsidRPr="00B756CE" w:rsidR="003704C6">
            <w:rPr>
              <w:b/>
              <w:i/>
              <w:iCs/>
            </w:rPr>
            <w:t>Cristina Nestares:</w:t>
          </w:r>
        </w:sdtContent>
      </w:sdt>
      <w:r w:rsidRPr="00B756CE" w:rsidR="003704C6">
        <w:t xml:space="preserve"> I</w:t>
      </w:r>
      <w:r w:rsidRPr="00B756CE" w:rsidR="008821BD">
        <w:t>n general</w:t>
      </w:r>
      <w:r w:rsidRPr="00B756CE" w:rsidR="003704C6">
        <w:t xml:space="preserve">, </w:t>
      </w:r>
      <w:r w:rsidRPr="00B756CE" w:rsidR="008821BD">
        <w:t xml:space="preserve">the role of insurance is to try to put a price </w:t>
      </w:r>
      <w:r w:rsidRPr="00B756CE" w:rsidR="00E130D9">
        <w:t xml:space="preserve">on </w:t>
      </w:r>
      <w:r w:rsidRPr="00B756CE" w:rsidR="008821BD">
        <w:t>every policy that reflects, to the best of our abilities, the claims risk</w:t>
      </w:r>
      <w:r w:rsidRPr="00B756CE" w:rsidR="003704C6">
        <w:t xml:space="preserve">. </w:t>
      </w:r>
      <w:r w:rsidRPr="00B756CE" w:rsidR="00E130D9">
        <w:t>T</w:t>
      </w:r>
      <w:r w:rsidRPr="00B756CE" w:rsidR="008821BD">
        <w:t xml:space="preserve">hat is a combination of propensity to claim and claim cost. </w:t>
      </w:r>
      <w:r w:rsidRPr="00B756CE" w:rsidR="00E130D9">
        <w:t>W</w:t>
      </w:r>
      <w:r w:rsidRPr="00B756CE" w:rsidR="008821BD">
        <w:t xml:space="preserve">e </w:t>
      </w:r>
      <w:r w:rsidRPr="00B756CE" w:rsidR="00533628">
        <w:t>take</w:t>
      </w:r>
      <w:r w:rsidRPr="00B756CE" w:rsidR="009123D6">
        <w:t xml:space="preserve"> </w:t>
      </w:r>
      <w:r w:rsidRPr="00B756CE" w:rsidR="008821BD">
        <w:t xml:space="preserve">a lot of data, including </w:t>
      </w:r>
      <w:r w:rsidRPr="00B756CE">
        <w:t xml:space="preserve">the </w:t>
      </w:r>
      <w:r w:rsidRPr="00B756CE" w:rsidR="008821BD">
        <w:t>claims the person might have had</w:t>
      </w:r>
      <w:r w:rsidRPr="00B756CE" w:rsidR="00CC578B">
        <w:t>,</w:t>
      </w:r>
      <w:r w:rsidRPr="00B756CE" w:rsidR="008821BD">
        <w:t xml:space="preserve"> and we try to </w:t>
      </w:r>
      <w:r w:rsidRPr="00B756CE" w:rsidR="00CC578B">
        <w:t>ask</w:t>
      </w:r>
      <w:r w:rsidRPr="00B756CE" w:rsidR="008821BD">
        <w:t xml:space="preserve">, </w:t>
      </w:r>
      <w:r w:rsidRPr="00B756CE">
        <w:t xml:space="preserve">“Okay, </w:t>
      </w:r>
      <w:r w:rsidRPr="00B756CE" w:rsidR="008821BD">
        <w:t xml:space="preserve">how much should you pay </w:t>
      </w:r>
      <w:r w:rsidRPr="00B756CE">
        <w:t xml:space="preserve">in </w:t>
      </w:r>
      <w:r w:rsidRPr="00B756CE" w:rsidR="008821BD">
        <w:t>premium for the future claims that we expect?</w:t>
      </w:r>
      <w:r w:rsidRPr="00B756CE">
        <w:t>”</w:t>
      </w:r>
    </w:p>
    <w:p w:rsidR="009854B3" w:rsidRPr="00B756CE" w:rsidP="008821BD">
      <w:pPr>
        <w:pStyle w:val="Answer"/>
      </w:pPr>
      <w:r w:rsidRPr="00B756CE">
        <w:t>T</w:t>
      </w:r>
      <w:r w:rsidRPr="00B756CE" w:rsidR="008821BD">
        <w:t>hat is what we do.</w:t>
      </w:r>
      <w:r w:rsidRPr="00B756CE">
        <w:t xml:space="preserve"> </w:t>
      </w:r>
      <w:r w:rsidRPr="00B756CE" w:rsidR="008821BD">
        <w:t xml:space="preserve">I cannot </w:t>
      </w:r>
      <w:r w:rsidRPr="00B756CE">
        <w:t xml:space="preserve">comment </w:t>
      </w:r>
      <w:r w:rsidRPr="00B756CE" w:rsidR="008821BD">
        <w:t>on this individual case, but in general that is our role as insur</w:t>
      </w:r>
      <w:r w:rsidRPr="00B756CE">
        <w:t>ers. We think that, a</w:t>
      </w:r>
      <w:r w:rsidRPr="00B756CE" w:rsidR="008821BD">
        <w:t>t the end of the day</w:t>
      </w:r>
      <w:r w:rsidRPr="00B756CE">
        <w:t xml:space="preserve">, </w:t>
      </w:r>
      <w:r w:rsidRPr="00B756CE" w:rsidR="008821BD">
        <w:t xml:space="preserve">it </w:t>
      </w:r>
      <w:r w:rsidRPr="00B756CE" w:rsidR="008821BD">
        <w:t xml:space="preserve">is the fairest thing to do, if you see what I mean. </w:t>
      </w:r>
      <w:r w:rsidRPr="00B756CE">
        <w:t>T</w:t>
      </w:r>
      <w:r w:rsidRPr="00B756CE" w:rsidR="008821BD">
        <w:t>hat is what we try</w:t>
      </w:r>
      <w:r w:rsidRPr="00B756CE">
        <w:t xml:space="preserve"> to do</w:t>
      </w:r>
      <w:r w:rsidRPr="00B756CE" w:rsidR="008821BD">
        <w:t>. We look at a number of things. Are you going to claim</w:t>
      </w:r>
      <w:r w:rsidRPr="00B756CE">
        <w:t xml:space="preserve">? What is the </w:t>
      </w:r>
      <w:r w:rsidRPr="00B756CE" w:rsidR="008821BD">
        <w:t>likelihood</w:t>
      </w:r>
      <w:r w:rsidRPr="00B756CE" w:rsidR="00CC578B">
        <w:t xml:space="preserve"> of that</w:t>
      </w:r>
      <w:r w:rsidRPr="00B756CE">
        <w:t xml:space="preserve">? What is the </w:t>
      </w:r>
      <w:r w:rsidRPr="00B756CE" w:rsidR="008821BD">
        <w:t xml:space="preserve">average claim if you </w:t>
      </w:r>
      <w:r w:rsidRPr="00B756CE" w:rsidR="00CC578B">
        <w:t>do</w:t>
      </w:r>
      <w:r w:rsidRPr="00B756CE">
        <w:t xml:space="preserve">? Then </w:t>
      </w:r>
      <w:r w:rsidRPr="00B756CE" w:rsidR="008821BD">
        <w:t xml:space="preserve">we put </w:t>
      </w:r>
      <w:r w:rsidRPr="00B756CE">
        <w:t>a price on that.</w:t>
      </w:r>
    </w:p>
    <w:p w:rsidR="008821BD" w:rsidRPr="00B756CE" w:rsidP="008821BD">
      <w:pPr>
        <w:pStyle w:val="Answer"/>
      </w:pPr>
      <w:r w:rsidRPr="00B756CE">
        <w:t xml:space="preserve">Then </w:t>
      </w:r>
      <w:r w:rsidRPr="00B756CE">
        <w:t xml:space="preserve">we are constantly monitoring. </w:t>
      </w:r>
      <w:r w:rsidRPr="00B756CE" w:rsidR="00E41C63">
        <w:t>“</w:t>
      </w:r>
      <w:r w:rsidRPr="00B756CE">
        <w:t>H</w:t>
      </w:r>
      <w:r w:rsidRPr="00B756CE">
        <w:t>ave we done that?</w:t>
      </w:r>
      <w:r w:rsidRPr="00B756CE" w:rsidR="00E41C63">
        <w:t>”</w:t>
      </w:r>
      <w:r w:rsidRPr="00B756CE">
        <w:t xml:space="preserve"> </w:t>
      </w:r>
      <w:r w:rsidRPr="00B756CE" w:rsidR="00E41C63">
        <w:t>W</w:t>
      </w:r>
      <w:r w:rsidRPr="00B756CE">
        <w:t>e have rigorous controls in place. We have a team that help</w:t>
      </w:r>
      <w:r w:rsidRPr="00B756CE" w:rsidR="00E41C63">
        <w:t>s</w:t>
      </w:r>
      <w:r w:rsidRPr="00B756CE">
        <w:t xml:space="preserve"> us with data ethics. We look at all the parameters to say </w:t>
      </w:r>
      <w:r w:rsidRPr="00B756CE" w:rsidR="00E41C63">
        <w:t xml:space="preserve">whether they are </w:t>
      </w:r>
      <w:r w:rsidRPr="00B756CE">
        <w:t>working and</w:t>
      </w:r>
      <w:r w:rsidRPr="00B756CE" w:rsidR="00E41C63">
        <w:t xml:space="preserve">, </w:t>
      </w:r>
      <w:r w:rsidRPr="00B756CE">
        <w:t xml:space="preserve">on average, </w:t>
      </w:r>
      <w:r w:rsidRPr="00B756CE" w:rsidR="00E41C63">
        <w:t xml:space="preserve">whether </w:t>
      </w:r>
      <w:r w:rsidRPr="00B756CE">
        <w:t xml:space="preserve">our prices </w:t>
      </w:r>
      <w:r w:rsidRPr="00B756CE" w:rsidR="00E41C63">
        <w:t xml:space="preserve">are </w:t>
      </w:r>
      <w:r w:rsidRPr="00B756CE">
        <w:t xml:space="preserve">reflecting </w:t>
      </w:r>
      <w:r w:rsidRPr="00B756CE" w:rsidR="00E41C63">
        <w:t xml:space="preserve">the </w:t>
      </w:r>
      <w:r w:rsidRPr="00B756CE">
        <w:t>claims cost.</w:t>
      </w:r>
      <w:r w:rsidRPr="00B756CE" w:rsidR="00E41C63">
        <w:t xml:space="preserve"> That is what we do constantly. </w:t>
      </w:r>
    </w:p>
    <w:p w:rsidR="008821BD" w:rsidRPr="00B756CE" w:rsidP="00120B95">
      <w:pPr>
        <w:pStyle w:val="Question"/>
      </w:pPr>
      <w:sdt>
        <w:sdtPr>
          <w:alias w:val="Member"/>
          <w:tag w:val="&lt;Member mnisId='193' dodsId='25421'&gt;"/>
          <w:id w:val="545183252"/>
          <w:placeholder>
            <w:docPart w:val="6D6698EA98464628A4BEAF19AAFFA5FA"/>
          </w:placeholder>
          <w:richText/>
        </w:sdtPr>
        <w:sdtContent>
          <w:r w:rsidRPr="00B756CE" w:rsidR="00E41C63">
            <w:rPr>
              <w:b/>
            </w:rPr>
            <w:t>Siobhain McDonagh:</w:t>
          </w:r>
        </w:sdtContent>
      </w:sdt>
      <w:r w:rsidRPr="00B756CE" w:rsidR="00E41C63">
        <w:t xml:space="preserve"> I</w:t>
      </w:r>
      <w:r w:rsidRPr="00B756CE">
        <w:t>n the case of Gal</w:t>
      </w:r>
      <w:r w:rsidRPr="00B756CE" w:rsidR="00E41C63">
        <w:t xml:space="preserve">pin’s Road, the </w:t>
      </w:r>
      <w:r w:rsidRPr="00B756CE">
        <w:t xml:space="preserve">people in </w:t>
      </w:r>
      <w:r w:rsidRPr="00B756CE" w:rsidR="00E41C63">
        <w:t xml:space="preserve">Galpin’s Road were as </w:t>
      </w:r>
      <w:r w:rsidRPr="00B756CE">
        <w:t>likely or unlikely to have a gas explosion as any of us were in the streets we live in. I am not sure how you would define an area to be of greater gas explosion risk or something.</w:t>
      </w:r>
    </w:p>
    <w:p w:rsidR="008821BD" w:rsidRPr="00B756CE" w:rsidP="008821BD">
      <w:pPr>
        <w:pStyle w:val="Answer"/>
      </w:pPr>
      <w:sdt>
        <w:sdtPr>
          <w:rPr>
            <w:i/>
            <w:iCs/>
          </w:rPr>
          <w:alias w:val="Witness"/>
          <w:id w:val="1776592736"/>
          <w:placeholder>
            <w:docPart w:val="24C36C966411445F9293819CEC208BA0"/>
          </w:placeholder>
          <w:richText/>
        </w:sdtPr>
        <w:sdtContent>
          <w:r w:rsidRPr="00B756CE" w:rsidR="00120B95">
            <w:rPr>
              <w:b/>
              <w:i/>
              <w:iCs/>
            </w:rPr>
            <w:t>Cristina Nestares:</w:t>
          </w:r>
        </w:sdtContent>
      </w:sdt>
      <w:r w:rsidRPr="00B756CE" w:rsidR="00120B95">
        <w:t xml:space="preserve"> </w:t>
      </w:r>
      <w:r w:rsidRPr="00B756CE" w:rsidR="003610D9">
        <w:t>Sorry,</w:t>
      </w:r>
      <w:r w:rsidRPr="00B756CE" w:rsidR="00120B95">
        <w:t xml:space="preserve"> I cannot </w:t>
      </w:r>
      <w:r w:rsidRPr="00B756CE">
        <w:t xml:space="preserve">comment on that individual case. I do not know enough to understand </w:t>
      </w:r>
      <w:r w:rsidRPr="00B756CE" w:rsidR="00120B95">
        <w:t xml:space="preserve">whether </w:t>
      </w:r>
      <w:r w:rsidRPr="00B756CE">
        <w:t>the</w:t>
      </w:r>
      <w:r w:rsidRPr="00B756CE" w:rsidR="00120B95">
        <w:t xml:space="preserve">ir </w:t>
      </w:r>
      <w:r w:rsidRPr="00B756CE">
        <w:t>premium</w:t>
      </w:r>
      <w:r w:rsidRPr="00B756CE" w:rsidR="00120B95">
        <w:t>s</w:t>
      </w:r>
      <w:r w:rsidRPr="00B756CE">
        <w:t xml:space="preserve"> were impacted. I am just saying </w:t>
      </w:r>
      <w:r w:rsidRPr="00B756CE" w:rsidR="00120B95">
        <w:t xml:space="preserve">that, </w:t>
      </w:r>
      <w:r w:rsidRPr="00B756CE">
        <w:t>in general, for every product we always function the same. We look at all the data we have available and try to predict the claims risk for every individual</w:t>
      </w:r>
      <w:r w:rsidRPr="00B756CE" w:rsidR="00120B95">
        <w:t>. T</w:t>
      </w:r>
      <w:r w:rsidRPr="00B756CE">
        <w:t>hat is how it works.</w:t>
      </w:r>
      <w:r w:rsidRPr="00B756CE" w:rsidR="00120B95">
        <w:t xml:space="preserve"> </w:t>
      </w:r>
      <w:r w:rsidRPr="00B756CE" w:rsidR="003610D9">
        <w:t xml:space="preserve">In </w:t>
      </w:r>
      <w:r w:rsidRPr="00B756CE">
        <w:t>that case</w:t>
      </w:r>
      <w:r w:rsidRPr="00B756CE" w:rsidR="003610D9">
        <w:t>,</w:t>
      </w:r>
      <w:r w:rsidRPr="00B756CE">
        <w:t xml:space="preserve"> I do not know how the pricing team </w:t>
      </w:r>
      <w:r w:rsidRPr="00B756CE" w:rsidR="00120B95">
        <w:t xml:space="preserve">would </w:t>
      </w:r>
      <w:r w:rsidRPr="00B756CE">
        <w:t>look at that risk.</w:t>
      </w:r>
    </w:p>
    <w:p w:rsidR="008821BD" w:rsidRPr="00B756CE" w:rsidP="00120B95">
      <w:pPr>
        <w:pStyle w:val="Remark"/>
      </w:pPr>
      <w:sdt>
        <w:sdtPr>
          <w:alias w:val="Member"/>
          <w:tag w:val="&lt;Member mnisId='193' dodsId='25421'&gt;"/>
          <w:id w:val="176619198"/>
          <w:placeholder>
            <w:docPart w:val="75C5768C484D4129B839A30143FB14A9"/>
          </w:placeholder>
          <w:richText/>
        </w:sdtPr>
        <w:sdtContent>
          <w:r w:rsidRPr="00B756CE" w:rsidR="00120B95">
            <w:rPr>
              <w:b/>
            </w:rPr>
            <w:t>Siobhain McDonagh:</w:t>
          </w:r>
        </w:sdtContent>
      </w:sdt>
      <w:r w:rsidRPr="00B756CE" w:rsidR="00120B95">
        <w:t xml:space="preserve"> </w:t>
      </w:r>
      <w:r w:rsidRPr="00B756CE">
        <w:t>The issue of customer service in an emergency is really important for your industry</w:t>
      </w:r>
      <w:r w:rsidRPr="00B756CE" w:rsidR="00120B95">
        <w:t>.</w:t>
      </w:r>
    </w:p>
    <w:p w:rsidR="008821BD" w:rsidRPr="00B756CE" w:rsidP="00270173">
      <w:pPr>
        <w:pStyle w:val="Question"/>
      </w:pPr>
      <w:sdt>
        <w:sdtPr>
          <w:alias w:val="Member"/>
          <w:tag w:val="&lt;Member mnisId='4117' dodsId='40456'&gt;"/>
          <w:id w:val="-1047215166"/>
          <w:placeholder>
            <w:docPart w:val="2FCF5663E380419998E5B5ECA40747C3"/>
          </w:placeholder>
          <w:richText/>
        </w:sdtPr>
        <w:sdtContent>
          <w:r w:rsidRPr="00B756CE" w:rsidR="00270173">
            <w:rPr>
              <w:b/>
              <w:bCs/>
            </w:rPr>
            <w:t xml:space="preserve">Dame </w:t>
          </w:r>
          <w:r w:rsidRPr="00B756CE" w:rsidR="00270173">
            <w:rPr>
              <w:b/>
            </w:rPr>
            <w:t>Andrea Leadsom:</w:t>
          </w:r>
        </w:sdtContent>
      </w:sdt>
      <w:r w:rsidRPr="00B756CE">
        <w:t xml:space="preserve"> Good afternoon. I would like to talk to you about the regulatory environment</w:t>
      </w:r>
      <w:r w:rsidRPr="00B756CE" w:rsidR="00270173">
        <w:t>. V</w:t>
      </w:r>
      <w:r w:rsidRPr="00B756CE">
        <w:t>ery specifically</w:t>
      </w:r>
      <w:r w:rsidRPr="00B756CE" w:rsidR="00270173">
        <w:t xml:space="preserve">, </w:t>
      </w:r>
      <w:r w:rsidRPr="00B756CE">
        <w:t xml:space="preserve">the industry lobbied hard for </w:t>
      </w:r>
      <w:r w:rsidRPr="00B756CE" w:rsidR="00270173">
        <w:t xml:space="preserve">a loosening </w:t>
      </w:r>
      <w:r w:rsidRPr="00B756CE">
        <w:t xml:space="preserve">of </w:t>
      </w:r>
      <w:r w:rsidRPr="00B756CE" w:rsidR="00270173">
        <w:t>Solvency II and won the day. T</w:t>
      </w:r>
      <w:r w:rsidRPr="00B756CE">
        <w:t>he regulators did not want to see it</w:t>
      </w:r>
      <w:r w:rsidRPr="00B756CE" w:rsidR="00270173">
        <w:t xml:space="preserve">; </w:t>
      </w:r>
      <w:r w:rsidRPr="00B756CE">
        <w:t>the industry did</w:t>
      </w:r>
      <w:r w:rsidRPr="00B756CE" w:rsidR="00270173">
        <w:t>. G</w:t>
      </w:r>
      <w:r w:rsidRPr="00B756CE">
        <w:t xml:space="preserve">overnment </w:t>
      </w:r>
      <w:r w:rsidRPr="00B756CE" w:rsidR="00270173">
        <w:t xml:space="preserve">sided </w:t>
      </w:r>
      <w:r w:rsidRPr="00B756CE">
        <w:t xml:space="preserve">with the industry. </w:t>
      </w:r>
      <w:r w:rsidRPr="00B756CE" w:rsidR="00270173">
        <w:t>C</w:t>
      </w:r>
      <w:r w:rsidRPr="00B756CE">
        <w:t xml:space="preserve">an each of you </w:t>
      </w:r>
      <w:r w:rsidRPr="00B756CE" w:rsidR="00270173">
        <w:t xml:space="preserve">perhaps </w:t>
      </w:r>
      <w:r w:rsidRPr="00B756CE">
        <w:t>give us your start</w:t>
      </w:r>
      <w:r w:rsidRPr="00B756CE" w:rsidR="00270173">
        <w:t xml:space="preserve">er for </w:t>
      </w:r>
      <w:r w:rsidRPr="00B756CE">
        <w:t>10 on why this is good for the insurance market and why it is not bad for risk</w:t>
      </w:r>
      <w:r w:rsidRPr="00B756CE" w:rsidR="00270173">
        <w:t>?</w:t>
      </w:r>
      <w:r w:rsidRPr="00B756CE">
        <w:t xml:space="preserve"> </w:t>
      </w:r>
    </w:p>
    <w:p w:rsidR="000E43D8" w:rsidRPr="00B756CE" w:rsidP="008821BD">
      <w:pPr>
        <w:pStyle w:val="Answer"/>
      </w:pPr>
      <w:sdt>
        <w:sdtPr>
          <w:rPr>
            <w:i/>
            <w:iCs/>
          </w:rPr>
          <w:alias w:val="Witness"/>
          <w:id w:val="26067072"/>
          <w:placeholder>
            <w:docPart w:val="5C7D019944D04D63A37C5AA71A7602EE"/>
          </w:placeholder>
          <w:richText/>
        </w:sdtPr>
        <w:sdtContent>
          <w:r w:rsidRPr="00B756CE" w:rsidR="00270173">
            <w:rPr>
              <w:b/>
              <w:i/>
              <w:iCs/>
            </w:rPr>
            <w:t>Cristina Nestares:</w:t>
          </w:r>
        </w:sdtContent>
      </w:sdt>
      <w:r w:rsidRPr="00B756CE" w:rsidR="00270173">
        <w:t xml:space="preserve"> We </w:t>
      </w:r>
      <w:r w:rsidRPr="00B756CE" w:rsidR="008821BD">
        <w:t xml:space="preserve">welcomed the </w:t>
      </w:r>
      <w:r w:rsidRPr="00B756CE" w:rsidR="00270173">
        <w:t>Solvency II</w:t>
      </w:r>
      <w:r w:rsidRPr="00B756CE" w:rsidR="008821BD">
        <w:t xml:space="preserve"> reforms</w:t>
      </w:r>
      <w:r w:rsidRPr="00B756CE" w:rsidR="00270173">
        <w:t xml:space="preserve">. </w:t>
      </w:r>
      <w:r w:rsidRPr="00B756CE" w:rsidR="008821BD">
        <w:t xml:space="preserve">I </w:t>
      </w:r>
      <w:r w:rsidRPr="00B756CE" w:rsidR="00270173">
        <w:t xml:space="preserve">work at Admiral, </w:t>
      </w:r>
      <w:r w:rsidRPr="00B756CE" w:rsidR="008821BD">
        <w:t>and we do mostly car</w:t>
      </w:r>
      <w:r w:rsidRPr="00B756CE" w:rsidR="00270173">
        <w:t xml:space="preserve">, </w:t>
      </w:r>
      <w:r w:rsidRPr="00B756CE" w:rsidR="008821BD">
        <w:t>home and travel</w:t>
      </w:r>
      <w:r w:rsidRPr="00B756CE" w:rsidR="00270173">
        <w:t>. I</w:t>
      </w:r>
      <w:r w:rsidRPr="00B756CE" w:rsidR="008821BD">
        <w:t>n general</w:t>
      </w:r>
      <w:r w:rsidRPr="00B756CE" w:rsidR="00270173">
        <w:t xml:space="preserve"> insurance, </w:t>
      </w:r>
      <w:r w:rsidRPr="00B756CE" w:rsidR="008821BD">
        <w:t>the impact is quite small</w:t>
      </w:r>
      <w:r w:rsidRPr="00B756CE" w:rsidR="00270173">
        <w:t xml:space="preserve">. </w:t>
      </w:r>
      <w:r w:rsidRPr="00B756CE">
        <w:t>I</w:t>
      </w:r>
      <w:r w:rsidRPr="00B756CE" w:rsidR="008821BD">
        <w:t xml:space="preserve">t is a positive impact. It will mean that we can release capital. It also has some positive impact in terms of the documentation </w:t>
      </w:r>
      <w:r w:rsidRPr="00B756CE">
        <w:t>w</w:t>
      </w:r>
      <w:r w:rsidRPr="00B756CE" w:rsidR="008821BD">
        <w:t xml:space="preserve">e need to prepare in terms of </w:t>
      </w:r>
      <w:r w:rsidRPr="00B756CE">
        <w:t>PPO</w:t>
      </w:r>
      <w:r w:rsidRPr="00B756CE" w:rsidR="008821BD">
        <w:t>s</w:t>
      </w:r>
      <w:r w:rsidRPr="00B756CE">
        <w:t>. O</w:t>
      </w:r>
      <w:r w:rsidRPr="00B756CE" w:rsidR="008821BD">
        <w:t>verall</w:t>
      </w:r>
      <w:r w:rsidRPr="00B756CE">
        <w:t xml:space="preserve">, </w:t>
      </w:r>
      <w:r w:rsidRPr="00B756CE" w:rsidR="008821BD">
        <w:t>it is quite small and positive.</w:t>
      </w:r>
    </w:p>
    <w:p w:rsidR="008821BD" w:rsidRPr="00B756CE" w:rsidP="008821BD">
      <w:pPr>
        <w:pStyle w:val="Answer"/>
      </w:pPr>
      <w:r w:rsidRPr="00B756CE">
        <w:t xml:space="preserve">In </w:t>
      </w:r>
      <w:r w:rsidRPr="00B756CE">
        <w:t xml:space="preserve">the particular case of </w:t>
      </w:r>
      <w:r w:rsidRPr="00B756CE">
        <w:t>A</w:t>
      </w:r>
      <w:r w:rsidRPr="00B756CE">
        <w:t>dmi</w:t>
      </w:r>
      <w:r w:rsidRPr="00B756CE">
        <w:t>r</w:t>
      </w:r>
      <w:r w:rsidRPr="00B756CE">
        <w:t>al</w:t>
      </w:r>
      <w:r w:rsidRPr="00B756CE">
        <w:t xml:space="preserve">, it </w:t>
      </w:r>
      <w:r w:rsidRPr="00B756CE">
        <w:t xml:space="preserve">is going to have </w:t>
      </w:r>
      <w:r w:rsidRPr="00B756CE">
        <w:t xml:space="preserve">a </w:t>
      </w:r>
      <w:r w:rsidRPr="00B756CE">
        <w:t>very small impact</w:t>
      </w:r>
      <w:r w:rsidRPr="00B756CE">
        <w:t xml:space="preserve">. It is </w:t>
      </w:r>
      <w:r w:rsidRPr="00B756CE">
        <w:t xml:space="preserve">possibly </w:t>
      </w:r>
      <w:r w:rsidRPr="00B756CE" w:rsidR="002B5B39">
        <w:t>a question</w:t>
      </w:r>
      <w:r w:rsidRPr="00B756CE">
        <w:t xml:space="preserve"> for my colleague from life insurance.</w:t>
      </w:r>
    </w:p>
    <w:p w:rsidR="00AB56B8" w:rsidRPr="00B756CE" w:rsidP="008821BD">
      <w:pPr>
        <w:pStyle w:val="Answer"/>
      </w:pPr>
      <w:sdt>
        <w:sdtPr>
          <w:rPr>
            <w:i/>
            <w:iCs/>
          </w:rPr>
          <w:alias w:val="Witness"/>
          <w:id w:val="-160008548"/>
          <w:placeholder>
            <w:docPart w:val="067716CD885D4239A7427CC56F9A5F8F"/>
          </w:placeholder>
          <w:richText/>
        </w:sdtPr>
        <w:sdtContent>
          <w:r w:rsidRPr="00B756CE" w:rsidR="000E43D8">
            <w:rPr>
              <w:b/>
              <w:i/>
              <w:iCs/>
            </w:rPr>
            <w:t>Doug Brown:</w:t>
          </w:r>
        </w:sdtContent>
      </w:sdt>
      <w:r w:rsidRPr="00B756CE" w:rsidR="000E43D8">
        <w:t xml:space="preserve"> Yes, </w:t>
      </w:r>
      <w:r w:rsidRPr="00B756CE" w:rsidR="008821BD">
        <w:t xml:space="preserve">I am happy to go. </w:t>
      </w:r>
      <w:r w:rsidRPr="00B756CE" w:rsidR="000E43D8">
        <w:t>A</w:t>
      </w:r>
      <w:r w:rsidRPr="00B756CE" w:rsidR="008821BD">
        <w:t>s one of the largest UK insurers, it was right that both the Government and the regulator looked to us to understand the impacts of any proposed regulations they were looking to do</w:t>
      </w:r>
      <w:r w:rsidRPr="00B756CE">
        <w:t xml:space="preserve">. Clearly, </w:t>
      </w:r>
      <w:r w:rsidRPr="00B756CE" w:rsidR="008821BD">
        <w:t>the Government set out a policy intent</w:t>
      </w:r>
      <w:r w:rsidRPr="00B756CE">
        <w:t xml:space="preserve">. </w:t>
      </w:r>
      <w:r w:rsidRPr="00B756CE" w:rsidR="008821BD">
        <w:t xml:space="preserve">I thought it was really good that </w:t>
      </w:r>
      <w:r w:rsidRPr="00B756CE">
        <w:t>G</w:t>
      </w:r>
      <w:r w:rsidRPr="00B756CE" w:rsidR="008821BD">
        <w:t>overnment</w:t>
      </w:r>
      <w:r w:rsidRPr="00B756CE">
        <w:t xml:space="preserve">, </w:t>
      </w:r>
      <w:r w:rsidRPr="00B756CE" w:rsidR="008821BD">
        <w:t xml:space="preserve">regulators </w:t>
      </w:r>
      <w:r w:rsidRPr="00B756CE">
        <w:t xml:space="preserve">and </w:t>
      </w:r>
      <w:r w:rsidRPr="00B756CE" w:rsidR="008821BD">
        <w:t>industry came together to ensure we came up with a solution to drive that</w:t>
      </w:r>
      <w:r w:rsidRPr="00B756CE">
        <w:t xml:space="preserve">. </w:t>
      </w:r>
    </w:p>
    <w:p w:rsidR="008821BD" w:rsidRPr="00B756CE" w:rsidP="008821BD">
      <w:pPr>
        <w:pStyle w:val="Answer"/>
      </w:pPr>
      <w:r w:rsidRPr="00B756CE">
        <w:t xml:space="preserve">The </w:t>
      </w:r>
      <w:r w:rsidRPr="00B756CE">
        <w:t xml:space="preserve">Solvency </w:t>
      </w:r>
      <w:r w:rsidRPr="00B756CE">
        <w:t xml:space="preserve">II </w:t>
      </w:r>
      <w:r w:rsidRPr="00B756CE">
        <w:t>reforms are positive.</w:t>
      </w:r>
      <w:r w:rsidRPr="00B756CE">
        <w:t xml:space="preserve"> </w:t>
      </w:r>
      <w:r w:rsidRPr="00B756CE">
        <w:t xml:space="preserve">There </w:t>
      </w:r>
      <w:r w:rsidRPr="00B756CE">
        <w:t xml:space="preserve">are </w:t>
      </w:r>
      <w:r w:rsidRPr="00B756CE">
        <w:t>changes being made to the matching adjustment and the risk margin</w:t>
      </w:r>
      <w:r w:rsidRPr="00B756CE">
        <w:t xml:space="preserve">, which </w:t>
      </w:r>
      <w:r w:rsidRPr="00B756CE">
        <w:t xml:space="preserve">will allow a greater </w:t>
      </w:r>
      <w:r w:rsidRPr="00B756CE">
        <w:t>amount of investment to be funded moving forward</w:t>
      </w:r>
      <w:r w:rsidRPr="00B756CE">
        <w:t>. T</w:t>
      </w:r>
      <w:r w:rsidRPr="00B756CE">
        <w:t>hat will have a benefit to those projects that need the funding. It will also have a benefit to customers</w:t>
      </w:r>
      <w:r w:rsidRPr="00B756CE">
        <w:t xml:space="preserve">, </w:t>
      </w:r>
      <w:r w:rsidRPr="00B756CE">
        <w:t xml:space="preserve">in the sense that they will get either a better rate or </w:t>
      </w:r>
      <w:r w:rsidRPr="00B756CE">
        <w:t xml:space="preserve">a </w:t>
      </w:r>
      <w:r w:rsidRPr="00B756CE">
        <w:t>reduced premium given the additional returns we can get on the investment.</w:t>
      </w:r>
    </w:p>
    <w:p w:rsidR="008821BD" w:rsidRPr="00B756CE" w:rsidP="008821BD">
      <w:pPr>
        <w:pStyle w:val="Answer"/>
      </w:pPr>
      <w:r w:rsidRPr="00B756CE">
        <w:t xml:space="preserve">As </w:t>
      </w:r>
      <w:r w:rsidRPr="00B756CE">
        <w:t xml:space="preserve">an industry, we have said that we are committed to </w:t>
      </w:r>
      <w:r w:rsidRPr="00B756CE">
        <w:t>£</w:t>
      </w:r>
      <w:r w:rsidRPr="00B756CE">
        <w:t>100 billion of investment into everything from green investment to hospitals</w:t>
      </w:r>
      <w:r w:rsidRPr="00B756CE">
        <w:t xml:space="preserve"> and </w:t>
      </w:r>
      <w:r w:rsidRPr="00B756CE">
        <w:t xml:space="preserve">social housing. Aviva would contribute to up to </w:t>
      </w:r>
      <w:r w:rsidRPr="00B756CE">
        <w:t>£</w:t>
      </w:r>
      <w:r w:rsidRPr="00B756CE">
        <w:t xml:space="preserve">25 billion of that. </w:t>
      </w:r>
      <w:r w:rsidRPr="00B756CE">
        <w:t>I</w:t>
      </w:r>
      <w:r w:rsidRPr="00B756CE">
        <w:t xml:space="preserve">t is quite significant in terms of moving forward. </w:t>
      </w:r>
      <w:r w:rsidRPr="00B756CE">
        <w:t xml:space="preserve">We </w:t>
      </w:r>
      <w:r w:rsidRPr="00B756CE">
        <w:t>think we have landed in a good place. We think the Government and regulators took into account the impacts</w:t>
      </w:r>
      <w:r w:rsidRPr="00B756CE">
        <w:t xml:space="preserve">, </w:t>
      </w:r>
      <w:r w:rsidRPr="00B756CE">
        <w:t>weighed up the risks and benefits</w:t>
      </w:r>
      <w:r w:rsidRPr="00B756CE" w:rsidR="00CC578B">
        <w:t>,</w:t>
      </w:r>
      <w:r w:rsidRPr="00B756CE">
        <w:t xml:space="preserve"> and have come up with </w:t>
      </w:r>
      <w:r w:rsidRPr="00B756CE">
        <w:t xml:space="preserve">a </w:t>
      </w:r>
      <w:r w:rsidRPr="00B756CE">
        <w:t xml:space="preserve">package that </w:t>
      </w:r>
      <w:r w:rsidRPr="00B756CE">
        <w:t xml:space="preserve">will work. </w:t>
      </w:r>
    </w:p>
    <w:p w:rsidR="008821BD" w:rsidRPr="00B756CE" w:rsidP="00BD5762">
      <w:pPr>
        <w:pStyle w:val="Question"/>
      </w:pPr>
      <w:sdt>
        <w:sdtPr>
          <w:alias w:val="Member"/>
          <w:tag w:val="&lt;Member mnisId='4117' dodsId='40456'&gt;"/>
          <w:id w:val="-430972965"/>
          <w:placeholder>
            <w:docPart w:val="2B885991CED34D169F6827785ADDEE13"/>
          </w:placeholder>
          <w:richText/>
        </w:sdtPr>
        <w:sdtContent>
          <w:r w:rsidRPr="00B756CE" w:rsidR="00AB56B8">
            <w:rPr>
              <w:b/>
              <w:bCs/>
            </w:rPr>
            <w:t xml:space="preserve">Dame </w:t>
          </w:r>
          <w:r w:rsidRPr="00B756CE" w:rsidR="00AB56B8">
            <w:rPr>
              <w:b/>
            </w:rPr>
            <w:t>Andrea Leadsom:</w:t>
          </w:r>
        </w:sdtContent>
      </w:sdt>
      <w:r w:rsidRPr="00B756CE" w:rsidR="00AB56B8">
        <w:t xml:space="preserve"> </w:t>
      </w:r>
      <w:r w:rsidRPr="00B756CE">
        <w:t>Charlotte</w:t>
      </w:r>
      <w:r w:rsidRPr="00B756CE" w:rsidR="00AB56B8">
        <w:t xml:space="preserve">, </w:t>
      </w:r>
      <w:r w:rsidRPr="00B756CE">
        <w:t>the ABI said</w:t>
      </w:r>
      <w:r w:rsidRPr="00B756CE" w:rsidR="00AB56B8">
        <w:t xml:space="preserve"> i</w:t>
      </w:r>
      <w:r w:rsidRPr="00B756CE">
        <w:t xml:space="preserve">t would unlock </w:t>
      </w:r>
      <w:r w:rsidRPr="00B756CE" w:rsidR="00AB56B8">
        <w:t>£</w:t>
      </w:r>
      <w:r w:rsidRPr="00B756CE">
        <w:t>100 billion of further investment</w:t>
      </w:r>
      <w:r w:rsidRPr="00B756CE" w:rsidR="00AB56B8">
        <w:t xml:space="preserve">, particularly </w:t>
      </w:r>
      <w:r w:rsidRPr="00B756CE">
        <w:t xml:space="preserve">into green energy. </w:t>
      </w:r>
      <w:r w:rsidRPr="00B756CE" w:rsidR="00AB56B8">
        <w:t>W</w:t>
      </w:r>
      <w:r w:rsidRPr="00B756CE">
        <w:t>here is the proof? How will we judge whether that has in fact been the case versus whether it is returned to shareholders in the form of dividends</w:t>
      </w:r>
      <w:r w:rsidRPr="00B756CE" w:rsidR="00BD5762">
        <w:t xml:space="preserve">? </w:t>
      </w:r>
      <w:r w:rsidRPr="00B756CE">
        <w:t xml:space="preserve">Should the regulators or the </w:t>
      </w:r>
      <w:r w:rsidRPr="00B756CE" w:rsidR="00BD5762">
        <w:t>G</w:t>
      </w:r>
      <w:r w:rsidRPr="00B756CE">
        <w:t>overnment be requiring more evidence of the intent being matched by reality</w:t>
      </w:r>
      <w:r w:rsidRPr="00B756CE" w:rsidR="00BD5762">
        <w:t>?</w:t>
      </w:r>
    </w:p>
    <w:p w:rsidR="00BD5762" w:rsidRPr="00B756CE" w:rsidP="008821BD">
      <w:pPr>
        <w:pStyle w:val="Answer"/>
      </w:pPr>
      <w:sdt>
        <w:sdtPr>
          <w:rPr>
            <w:i/>
            <w:iCs/>
          </w:rPr>
          <w:alias w:val="Witness"/>
          <w:id w:val="1222486013"/>
          <w:placeholder>
            <w:docPart w:val="8E607FD1591C4648ABC005AF1C4E1411"/>
          </w:placeholder>
          <w:richText/>
        </w:sdtPr>
        <w:sdtContent>
          <w:r w:rsidRPr="00B756CE">
            <w:rPr>
              <w:b/>
              <w:i/>
              <w:iCs/>
            </w:rPr>
            <w:t>Charlotte Clark:</w:t>
          </w:r>
        </w:sdtContent>
      </w:sdt>
      <w:r w:rsidRPr="00B756CE">
        <w:t xml:space="preserve"> You should </w:t>
      </w:r>
      <w:r w:rsidRPr="00B756CE" w:rsidR="008821BD">
        <w:t>definitely hold us to account</w:t>
      </w:r>
      <w:r w:rsidRPr="00B756CE">
        <w:t>. The changes to Solvency II</w:t>
      </w:r>
      <w:r w:rsidRPr="00B756CE" w:rsidR="00464047">
        <w:t>—</w:t>
      </w:r>
      <w:r w:rsidRPr="00B756CE" w:rsidR="008821BD">
        <w:t>the changes to the risk margin</w:t>
      </w:r>
      <w:r w:rsidRPr="00B756CE">
        <w:t xml:space="preserve"> and</w:t>
      </w:r>
      <w:r w:rsidRPr="00B756CE" w:rsidR="008821BD">
        <w:t xml:space="preserve"> the matching adjustment</w:t>
      </w:r>
      <w:r w:rsidRPr="00B756CE" w:rsidR="00464047">
        <w:t>—</w:t>
      </w:r>
      <w:r w:rsidRPr="00B756CE" w:rsidR="008821BD">
        <w:t>do not come onstream until next year</w:t>
      </w:r>
      <w:r w:rsidRPr="00B756CE">
        <w:t>. Y</w:t>
      </w:r>
      <w:r w:rsidRPr="00B756CE" w:rsidR="008821BD">
        <w:t xml:space="preserve">ou would hope </w:t>
      </w:r>
      <w:r w:rsidRPr="00B756CE">
        <w:t xml:space="preserve">that </w:t>
      </w:r>
      <w:r w:rsidRPr="00B756CE" w:rsidR="008821BD">
        <w:t>at that point you will see</w:t>
      </w:r>
      <w:r w:rsidRPr="00B756CE">
        <w:t xml:space="preserve">, </w:t>
      </w:r>
      <w:r w:rsidRPr="00B756CE" w:rsidR="008821BD">
        <w:t>in particular</w:t>
      </w:r>
      <w:r w:rsidRPr="00B756CE">
        <w:t xml:space="preserve">, </w:t>
      </w:r>
      <w:r w:rsidRPr="00B756CE" w:rsidR="008821BD">
        <w:t xml:space="preserve">changes to the sorts of things </w:t>
      </w:r>
      <w:r w:rsidRPr="00B756CE">
        <w:t xml:space="preserve">insurers </w:t>
      </w:r>
      <w:r w:rsidRPr="00B756CE" w:rsidR="008821BD">
        <w:t>can invest</w:t>
      </w:r>
      <w:r w:rsidRPr="00B756CE">
        <w:t xml:space="preserve"> in</w:t>
      </w:r>
      <w:r w:rsidRPr="00B756CE" w:rsidR="008821BD">
        <w:t>.</w:t>
      </w:r>
    </w:p>
    <w:p w:rsidR="00F66A45" w:rsidRPr="00B756CE" w:rsidP="008821BD">
      <w:pPr>
        <w:pStyle w:val="Answer"/>
      </w:pPr>
      <w:r w:rsidRPr="00B756CE">
        <w:t>A</w:t>
      </w:r>
      <w:r w:rsidRPr="00B756CE" w:rsidR="008821BD">
        <w:t>t the moment</w:t>
      </w:r>
      <w:r w:rsidRPr="00B756CE">
        <w:t xml:space="preserve">, </w:t>
      </w:r>
      <w:r w:rsidRPr="00B756CE" w:rsidR="008821BD">
        <w:t xml:space="preserve">they </w:t>
      </w:r>
      <w:r w:rsidRPr="00B756CE" w:rsidR="005A0FDF">
        <w:t xml:space="preserve">have very fixed cash flows, which </w:t>
      </w:r>
      <w:r w:rsidRPr="00B756CE" w:rsidR="008821BD">
        <w:t xml:space="preserve">are restricted </w:t>
      </w:r>
      <w:r w:rsidRPr="00B756CE" w:rsidR="00464047">
        <w:t>to</w:t>
      </w:r>
      <w:r w:rsidRPr="00B756CE" w:rsidR="008821BD">
        <w:t xml:space="preserve"> government bonds</w:t>
      </w:r>
      <w:r w:rsidRPr="00B756CE">
        <w:t xml:space="preserve"> and </w:t>
      </w:r>
      <w:r w:rsidRPr="00B756CE" w:rsidR="008821BD">
        <w:t>things like that</w:t>
      </w:r>
      <w:r w:rsidRPr="00B756CE" w:rsidR="005A0FDF">
        <w:t xml:space="preserve">, </w:t>
      </w:r>
      <w:r w:rsidRPr="00B756CE" w:rsidR="008821BD">
        <w:t>rather than necessar</w:t>
      </w:r>
      <w:r w:rsidRPr="00B756CE">
        <w:t xml:space="preserve">ily the </w:t>
      </w:r>
      <w:r w:rsidRPr="00B756CE" w:rsidR="008821BD">
        <w:t>things that have a slightly higher risk</w:t>
      </w:r>
      <w:r w:rsidRPr="00B756CE" w:rsidR="0040731C">
        <w:t>,</w:t>
      </w:r>
      <w:r w:rsidRPr="00B756CE" w:rsidR="008821BD">
        <w:t xml:space="preserve"> </w:t>
      </w:r>
      <w:r w:rsidRPr="00B756CE" w:rsidR="0040731C">
        <w:t>such as</w:t>
      </w:r>
      <w:r w:rsidRPr="00B756CE" w:rsidR="008821BD">
        <w:t xml:space="preserve"> infrastructure</w:t>
      </w:r>
      <w:r w:rsidRPr="00B756CE">
        <w:t xml:space="preserve">. That </w:t>
      </w:r>
      <w:r w:rsidRPr="00B756CE" w:rsidR="008821BD">
        <w:t>is one of the arguments and</w:t>
      </w:r>
      <w:r w:rsidRPr="00B756CE" w:rsidR="005A0FDF">
        <w:t>, indeed,</w:t>
      </w:r>
      <w:r w:rsidRPr="00B756CE" w:rsidR="008821BD">
        <w:t xml:space="preserve"> was one of the objectives of the reform </w:t>
      </w:r>
      <w:r w:rsidRPr="00B756CE">
        <w:t xml:space="preserve">that the </w:t>
      </w:r>
      <w:r w:rsidRPr="00B756CE" w:rsidR="008821BD">
        <w:t>Government set out.</w:t>
      </w:r>
      <w:r w:rsidRPr="00B756CE">
        <w:t xml:space="preserve"> </w:t>
      </w:r>
      <w:r w:rsidRPr="00B756CE" w:rsidR="008821BD">
        <w:t xml:space="preserve">One of the reasons for reforming </w:t>
      </w:r>
      <w:r w:rsidRPr="00B756CE">
        <w:t xml:space="preserve">Solvency II </w:t>
      </w:r>
      <w:r w:rsidRPr="00B756CE" w:rsidR="008821BD">
        <w:t xml:space="preserve">was to </w:t>
      </w:r>
      <w:r w:rsidRPr="00B756CE" w:rsidR="00850D4E">
        <w:t>get</w:t>
      </w:r>
      <w:r w:rsidRPr="00B756CE" w:rsidR="008821BD">
        <w:t xml:space="preserve"> more investment into the sorts of assets the UK, and just about every other economy</w:t>
      </w:r>
      <w:r w:rsidRPr="00B756CE">
        <w:t xml:space="preserve">, </w:t>
      </w:r>
      <w:r w:rsidRPr="00B756CE" w:rsidR="008821BD">
        <w:t>needs investment in.</w:t>
      </w:r>
    </w:p>
    <w:p w:rsidR="00F34885" w:rsidRPr="00B756CE" w:rsidP="008821BD">
      <w:pPr>
        <w:pStyle w:val="Answer"/>
      </w:pPr>
      <w:r w:rsidRPr="00B756CE">
        <w:t>I</w:t>
      </w:r>
      <w:r w:rsidRPr="00B756CE" w:rsidR="008821BD">
        <w:t>n terms of monitoring it</w:t>
      </w:r>
      <w:r w:rsidRPr="00B756CE">
        <w:t xml:space="preserve">, </w:t>
      </w:r>
      <w:r w:rsidRPr="00B756CE" w:rsidR="008821BD">
        <w:t xml:space="preserve">as the ABI </w:t>
      </w:r>
      <w:r w:rsidRPr="00B756CE">
        <w:t xml:space="preserve">we are thinking </w:t>
      </w:r>
      <w:r w:rsidRPr="00B756CE" w:rsidR="008821BD">
        <w:t xml:space="preserve">about how </w:t>
      </w:r>
      <w:r w:rsidRPr="00B756CE">
        <w:t xml:space="preserve">to </w:t>
      </w:r>
      <w:r w:rsidRPr="00B756CE" w:rsidR="008821BD">
        <w:t>show people that we did what we said we would do.</w:t>
      </w:r>
      <w:r w:rsidRPr="00B756CE">
        <w:t xml:space="preserve"> W</w:t>
      </w:r>
      <w:r w:rsidRPr="00B756CE" w:rsidR="008821BD">
        <w:t>e are thinking through the best way of doing that</w:t>
      </w:r>
      <w:r w:rsidRPr="00B756CE" w:rsidR="00FE7A19">
        <w:t xml:space="preserve">. We want to </w:t>
      </w:r>
      <w:r w:rsidRPr="00B756CE" w:rsidR="005A0FDF">
        <w:t xml:space="preserve">not only </w:t>
      </w:r>
      <w:r w:rsidRPr="00B756CE" w:rsidR="008821BD">
        <w:t>highlight the quantum</w:t>
      </w:r>
      <w:r w:rsidRPr="00B756CE" w:rsidR="005A0FDF">
        <w:t xml:space="preserve">, because </w:t>
      </w:r>
      <w:r w:rsidRPr="00B756CE" w:rsidR="00FE7A19">
        <w:t xml:space="preserve">I am not sure anybody ever really understands a </w:t>
      </w:r>
      <w:r w:rsidRPr="00B756CE" w:rsidR="008821BD">
        <w:t>number like £100 billion</w:t>
      </w:r>
      <w:r w:rsidRPr="00B756CE" w:rsidR="005A0FDF">
        <w:t>, but</w:t>
      </w:r>
      <w:r w:rsidRPr="00B756CE" w:rsidR="00FE7A19">
        <w:t xml:space="preserve"> </w:t>
      </w:r>
      <w:r w:rsidRPr="00B756CE" w:rsidR="005A0FDF">
        <w:t xml:space="preserve">help people </w:t>
      </w:r>
      <w:r w:rsidRPr="00B756CE">
        <w:t xml:space="preserve">understand </w:t>
      </w:r>
      <w:r w:rsidRPr="00B756CE" w:rsidR="008821BD">
        <w:t xml:space="preserve">what </w:t>
      </w:r>
      <w:r w:rsidRPr="00B756CE">
        <w:t xml:space="preserve">it means. What </w:t>
      </w:r>
      <w:r w:rsidRPr="00B756CE" w:rsidR="008821BD">
        <w:t xml:space="preserve">does </w:t>
      </w:r>
      <w:r w:rsidRPr="00B756CE">
        <w:t xml:space="preserve">it </w:t>
      </w:r>
      <w:r w:rsidRPr="00B756CE" w:rsidR="008821BD">
        <w:t xml:space="preserve">mean for social housing </w:t>
      </w:r>
      <w:r w:rsidRPr="00B756CE">
        <w:t xml:space="preserve">in a </w:t>
      </w:r>
      <w:r w:rsidRPr="00B756CE" w:rsidR="008821BD">
        <w:t>constituency</w:t>
      </w:r>
      <w:r w:rsidRPr="00B756CE">
        <w:t xml:space="preserve"> </w:t>
      </w:r>
      <w:r w:rsidRPr="00B756CE" w:rsidR="005A0FDF">
        <w:t xml:space="preserve">or </w:t>
      </w:r>
      <w:r w:rsidRPr="00B756CE" w:rsidR="008821BD">
        <w:t>for the amount going into wind farms or solar?</w:t>
      </w:r>
    </w:p>
    <w:p w:rsidR="008821BD" w:rsidRPr="00B756CE" w:rsidP="008821BD">
      <w:pPr>
        <w:pStyle w:val="Answer"/>
      </w:pPr>
      <w:r w:rsidRPr="00B756CE">
        <w:t xml:space="preserve">We </w:t>
      </w:r>
      <w:r w:rsidRPr="00B756CE">
        <w:t>want to make sure we show how the money is being spent</w:t>
      </w:r>
      <w:r w:rsidRPr="00B756CE">
        <w:t>. P</w:t>
      </w:r>
      <w:r w:rsidRPr="00B756CE">
        <w:t xml:space="preserve">articularly on things </w:t>
      </w:r>
      <w:r w:rsidRPr="00B756CE" w:rsidR="0036264E">
        <w:t>such as</w:t>
      </w:r>
      <w:r w:rsidRPr="00B756CE">
        <w:t xml:space="preserve"> social housing</w:t>
      </w:r>
      <w:r w:rsidRPr="00B756CE">
        <w:t>, t</w:t>
      </w:r>
      <w:r w:rsidRPr="00B756CE">
        <w:t>here is already quite a lot of investment being made by life companies into those sorts of investments</w:t>
      </w:r>
      <w:r w:rsidRPr="00B756CE">
        <w:t>. T</w:t>
      </w:r>
      <w:r w:rsidRPr="00B756CE">
        <w:t>here is something about showing that that is what we are doing with people</w:t>
      </w:r>
      <w:r w:rsidRPr="00B756CE" w:rsidR="00651266">
        <w:t>’</w:t>
      </w:r>
      <w:r w:rsidRPr="00B756CE">
        <w:t>s money.</w:t>
      </w:r>
      <w:r w:rsidRPr="00B756CE">
        <w:t xml:space="preserve"> </w:t>
      </w:r>
      <w:r w:rsidRPr="00B756CE">
        <w:t>That is wh</w:t>
      </w:r>
      <w:r w:rsidRPr="00B756CE">
        <w:t xml:space="preserve">ere </w:t>
      </w:r>
      <w:r w:rsidRPr="00B756CE">
        <w:t>your pension money is going</w:t>
      </w:r>
      <w:r w:rsidRPr="00B756CE">
        <w:t>. P</w:t>
      </w:r>
      <w:r w:rsidRPr="00B756CE">
        <w:t>eople want to hear where their pension money is invested and how it is invested in their communit</w:t>
      </w:r>
      <w:r w:rsidRPr="00B756CE">
        <w:t>ies</w:t>
      </w:r>
      <w:r w:rsidRPr="00B756CE">
        <w:t>.</w:t>
      </w:r>
    </w:p>
    <w:p w:rsidR="008821BD" w:rsidRPr="00B756CE" w:rsidP="00F34885">
      <w:pPr>
        <w:pStyle w:val="Question"/>
      </w:pPr>
      <w:sdt>
        <w:sdtPr>
          <w:alias w:val="Member"/>
          <w:tag w:val="&lt;Member mnisId='4117' dodsId='40456'&gt;"/>
          <w:id w:val="-1520773350"/>
          <w:placeholder>
            <w:docPart w:val="CABE042377874AE88D4297C21F13C91C"/>
          </w:placeholder>
          <w:richText/>
        </w:sdtPr>
        <w:sdtContent>
          <w:r w:rsidRPr="00B756CE" w:rsidR="00F34885">
            <w:rPr>
              <w:b/>
              <w:bCs/>
            </w:rPr>
            <w:t xml:space="preserve">Dame </w:t>
          </w:r>
          <w:r w:rsidRPr="00B756CE" w:rsidR="00F34885">
            <w:rPr>
              <w:b/>
            </w:rPr>
            <w:t>Andrea Leadsom:</w:t>
          </w:r>
        </w:sdtContent>
      </w:sdt>
      <w:r w:rsidRPr="00B756CE" w:rsidR="00F34885">
        <w:t xml:space="preserve"> </w:t>
      </w:r>
      <w:r w:rsidRPr="00B756CE">
        <w:t xml:space="preserve">I am hearing that you would welcome some </w:t>
      </w:r>
      <w:r w:rsidRPr="00B756CE">
        <w:t>form of oversight of that £100 billion promise</w:t>
      </w:r>
      <w:r w:rsidRPr="00B756CE" w:rsidR="00F34885">
        <w:t xml:space="preserve">, </w:t>
      </w:r>
      <w:r w:rsidRPr="00B756CE">
        <w:t xml:space="preserve">where it goes and how it is spent. Would you comment specifically, any of you, on green energy investments? Why specifically is green energy </w:t>
      </w:r>
      <w:r w:rsidRPr="00B756CE" w:rsidR="00F34885">
        <w:t xml:space="preserve">being </w:t>
      </w:r>
      <w:r w:rsidRPr="00B756CE">
        <w:t xml:space="preserve">highlighted as a suitable investment vehicle for this </w:t>
      </w:r>
      <w:r w:rsidRPr="00B756CE" w:rsidR="00F34885">
        <w:t>free £1</w:t>
      </w:r>
      <w:r w:rsidRPr="00B756CE">
        <w:t xml:space="preserve">00 billion that </w:t>
      </w:r>
      <w:r w:rsidRPr="00B756CE" w:rsidR="00F34885">
        <w:t xml:space="preserve">has </w:t>
      </w:r>
      <w:r w:rsidRPr="00B756CE">
        <w:t>suddenly emerged?</w:t>
      </w:r>
    </w:p>
    <w:p w:rsidR="00F34885" w:rsidRPr="00B756CE" w:rsidP="008821BD">
      <w:pPr>
        <w:pStyle w:val="Answer"/>
      </w:pPr>
      <w:sdt>
        <w:sdtPr>
          <w:rPr>
            <w:i/>
            <w:iCs/>
          </w:rPr>
          <w:alias w:val="Witness"/>
          <w:id w:val="1495909920"/>
          <w:placeholder>
            <w:docPart w:val="9BC63BA29CAD409789869954BEA810DF"/>
          </w:placeholder>
          <w:richText/>
        </w:sdtPr>
        <w:sdtContent>
          <w:r w:rsidRPr="00B756CE">
            <w:rPr>
              <w:b/>
              <w:i/>
              <w:iCs/>
            </w:rPr>
            <w:t>Doug Brown:</w:t>
          </w:r>
        </w:sdtContent>
      </w:sdt>
      <w:r w:rsidRPr="00B756CE">
        <w:t xml:space="preserve"> </w:t>
      </w:r>
      <w:r w:rsidRPr="00B756CE" w:rsidR="008821BD">
        <w:t xml:space="preserve">Charlotte was talking about </w:t>
      </w:r>
      <w:r w:rsidRPr="00B756CE" w:rsidR="0036264E">
        <w:t>the matching adjustment and how</w:t>
      </w:r>
      <w:r w:rsidRPr="00B756CE">
        <w:t xml:space="preserve"> f</w:t>
      </w:r>
      <w:r w:rsidRPr="00B756CE" w:rsidR="008821BD">
        <w:t>ix</w:t>
      </w:r>
      <w:r w:rsidRPr="00B756CE">
        <w:t xml:space="preserve">ed </w:t>
      </w:r>
      <w:r w:rsidRPr="00B756CE" w:rsidR="008821BD">
        <w:t>cash flows are very important</w:t>
      </w:r>
      <w:r w:rsidRPr="00B756CE">
        <w:t>. T</w:t>
      </w:r>
      <w:r w:rsidRPr="00B756CE" w:rsidR="008821BD">
        <w:t>he new regulations are widening that to have a little more flexibility</w:t>
      </w:r>
      <w:r w:rsidRPr="00B756CE">
        <w:t>. T</w:t>
      </w:r>
      <w:r w:rsidRPr="00B756CE" w:rsidR="008821BD">
        <w:t>hey are calling it</w:t>
      </w:r>
      <w:r w:rsidRPr="00B756CE">
        <w:t xml:space="preserve"> the </w:t>
      </w:r>
      <w:r w:rsidRPr="00B756CE" w:rsidR="008821BD">
        <w:t xml:space="preserve">non-predictability of cash flows. </w:t>
      </w:r>
      <w:r w:rsidRPr="00B756CE">
        <w:t>T</w:t>
      </w:r>
      <w:r w:rsidRPr="00B756CE" w:rsidR="008821BD">
        <w:t xml:space="preserve">here </w:t>
      </w:r>
      <w:r w:rsidRPr="00B756CE">
        <w:t xml:space="preserve">are </w:t>
      </w:r>
      <w:r w:rsidRPr="00B756CE" w:rsidR="008821BD">
        <w:t xml:space="preserve">some other changes about investment grade and sub-investment grade. </w:t>
      </w:r>
    </w:p>
    <w:p w:rsidR="008821BD" w:rsidRPr="00B756CE" w:rsidP="008821BD">
      <w:pPr>
        <w:pStyle w:val="Answer"/>
      </w:pPr>
      <w:r w:rsidRPr="00B756CE">
        <w:t>W</w:t>
      </w:r>
      <w:r w:rsidRPr="00B756CE">
        <w:t>hen you look at green energy, a lot of these are new technologies</w:t>
      </w:r>
      <w:r w:rsidRPr="00B756CE">
        <w:t xml:space="preserve"> and </w:t>
      </w:r>
      <w:r w:rsidRPr="00B756CE">
        <w:t xml:space="preserve">new investments. They do not have scale yet. </w:t>
      </w:r>
      <w:r w:rsidRPr="00B756CE">
        <w:t>W</w:t>
      </w:r>
      <w:r w:rsidRPr="00B756CE">
        <w:t xml:space="preserve">hen you are looking to make investments in a certain industry, once they have scale they can set up debt financing and things that </w:t>
      </w:r>
      <w:r w:rsidRPr="00B756CE">
        <w:t xml:space="preserve">will </w:t>
      </w:r>
      <w:r w:rsidRPr="00B756CE">
        <w:t>have more of a fixed cash flow, but in early</w:t>
      </w:r>
      <w:r w:rsidR="003E6725">
        <w:t xml:space="preserve"> </w:t>
      </w:r>
      <w:r w:rsidRPr="00B756CE">
        <w:t xml:space="preserve">stage financing </w:t>
      </w:r>
      <w:r w:rsidRPr="00B756CE">
        <w:t xml:space="preserve">the scale makes it </w:t>
      </w:r>
      <w:r w:rsidRPr="00B756CE">
        <w:t>is more difficult to have that.</w:t>
      </w:r>
    </w:p>
    <w:p w:rsidR="000A256C" w:rsidRPr="00B756CE" w:rsidP="008821BD">
      <w:pPr>
        <w:pStyle w:val="Answer"/>
      </w:pPr>
      <w:r w:rsidRPr="00B756CE">
        <w:t xml:space="preserve">It is also more difficult, given that it is new, to have a comparator when you are coming up with what they call an internal rating or looking at an external agency that can provide a rating for that asset. </w:t>
      </w:r>
      <w:r w:rsidRPr="00B756CE">
        <w:t>T</w:t>
      </w:r>
      <w:r w:rsidRPr="00B756CE">
        <w:t>he new regulations allow a little more flexibility from that perspective</w:t>
      </w:r>
      <w:r w:rsidRPr="00B756CE">
        <w:t xml:space="preserve">. They </w:t>
      </w:r>
      <w:r w:rsidRPr="00B756CE">
        <w:t xml:space="preserve">will open up that universe to allow us to invest. </w:t>
      </w:r>
      <w:r w:rsidRPr="00B756CE">
        <w:t>H</w:t>
      </w:r>
      <w:r w:rsidRPr="00B756CE">
        <w:t>opefully</w:t>
      </w:r>
      <w:r w:rsidRPr="00B756CE">
        <w:t xml:space="preserve">, </w:t>
      </w:r>
      <w:r w:rsidRPr="00B756CE">
        <w:t>with more investment</w:t>
      </w:r>
      <w:r w:rsidRPr="00B756CE">
        <w:t xml:space="preserve">, </w:t>
      </w:r>
      <w:r w:rsidRPr="00B756CE">
        <w:t>they will then build up scale</w:t>
      </w:r>
      <w:r w:rsidRPr="00B756CE" w:rsidR="00B67EC1">
        <w:t xml:space="preserve"> and </w:t>
      </w:r>
      <w:r w:rsidRPr="00B756CE">
        <w:t>become more investment grade</w:t>
      </w:r>
      <w:r w:rsidRPr="00B756CE" w:rsidR="00B67EC1">
        <w:t>. T</w:t>
      </w:r>
      <w:r w:rsidRPr="00B756CE">
        <w:t>hey can then create bonds and debt financing</w:t>
      </w:r>
      <w:r w:rsidRPr="00B756CE" w:rsidR="00B67EC1">
        <w:t xml:space="preserve">, </w:t>
      </w:r>
      <w:r w:rsidRPr="00B756CE">
        <w:t xml:space="preserve">and </w:t>
      </w:r>
      <w:r w:rsidRPr="00B756CE" w:rsidR="0036264E">
        <w:t>so</w:t>
      </w:r>
      <w:r w:rsidRPr="00B756CE" w:rsidR="00B67EC1">
        <w:t xml:space="preserve"> </w:t>
      </w:r>
      <w:r w:rsidRPr="00B756CE">
        <w:t>have more predict</w:t>
      </w:r>
      <w:r w:rsidRPr="00B756CE">
        <w:t xml:space="preserve">able </w:t>
      </w:r>
      <w:r w:rsidRPr="00B756CE">
        <w:t>cash flows.</w:t>
      </w:r>
      <w:r w:rsidRPr="00B756CE">
        <w:t xml:space="preserve"> I</w:t>
      </w:r>
      <w:r w:rsidRPr="00B756CE">
        <w:t>t will open up.</w:t>
      </w:r>
    </w:p>
    <w:p w:rsidR="008821BD" w:rsidRPr="00B756CE" w:rsidP="008821BD">
      <w:pPr>
        <w:pStyle w:val="Answer"/>
      </w:pPr>
      <w:r w:rsidRPr="00B756CE">
        <w:t>I</w:t>
      </w:r>
      <w:r w:rsidRPr="00B756CE">
        <w:t>t is mostly because a lot of that technology i</w:t>
      </w:r>
      <w:r w:rsidRPr="00B756CE" w:rsidR="00B67EC1">
        <w:t>s</w:t>
      </w:r>
      <w:r w:rsidRPr="00B756CE">
        <w:t xml:space="preserve"> new and it does not have the scale.</w:t>
      </w:r>
      <w:r w:rsidRPr="00B756CE" w:rsidR="00B67EC1">
        <w:t xml:space="preserve"> T</w:t>
      </w:r>
      <w:r w:rsidRPr="00B756CE">
        <w:t>hese are the type</w:t>
      </w:r>
      <w:r w:rsidRPr="00B756CE" w:rsidR="00B67EC1">
        <w:t xml:space="preserve">s </w:t>
      </w:r>
      <w:r w:rsidRPr="00B756CE">
        <w:t xml:space="preserve">of things we want to invest in to help the transition to </w:t>
      </w:r>
      <w:r w:rsidRPr="00B756CE" w:rsidR="00B67EC1">
        <w:t>net zero</w:t>
      </w:r>
      <w:r w:rsidRPr="00B756CE">
        <w:t>.</w:t>
      </w:r>
    </w:p>
    <w:p w:rsidR="00FD4800" w:rsidRPr="00B756CE" w:rsidP="00FD4800">
      <w:pPr>
        <w:pStyle w:val="Question"/>
      </w:pPr>
      <w:sdt>
        <w:sdtPr>
          <w:alias w:val="Member"/>
          <w:tag w:val="&lt;Member mnisId='4117' dodsId='40456'&gt;"/>
          <w:id w:val="-282650307"/>
          <w:placeholder>
            <w:docPart w:val="FE2703BB8C2D4FB6864712461FF6C66B"/>
          </w:placeholder>
          <w:richText/>
        </w:sdtPr>
        <w:sdtContent>
          <w:r w:rsidRPr="00B756CE" w:rsidR="00B67EC1">
            <w:rPr>
              <w:b/>
              <w:bCs/>
            </w:rPr>
            <w:t xml:space="preserve">Dame </w:t>
          </w:r>
          <w:r w:rsidRPr="00B756CE" w:rsidR="00B67EC1">
            <w:rPr>
              <w:b/>
            </w:rPr>
            <w:t>Andrea Leadsom:</w:t>
          </w:r>
        </w:sdtContent>
      </w:sdt>
      <w:r w:rsidRPr="00B756CE" w:rsidR="00B67EC1">
        <w:t xml:space="preserve"> You are </w:t>
      </w:r>
      <w:r w:rsidRPr="00B756CE" w:rsidR="008821BD">
        <w:t xml:space="preserve">making the case that you are doing this out of the goodness of your hearts. </w:t>
      </w:r>
      <w:r w:rsidRPr="00B756CE" w:rsidR="00B67EC1">
        <w:t>Y</w:t>
      </w:r>
      <w:r w:rsidRPr="00B756CE" w:rsidR="008821BD">
        <w:t>ou have shareholders</w:t>
      </w:r>
      <w:r w:rsidRPr="00B756CE" w:rsidR="00B67EC1">
        <w:t xml:space="preserve">, for whom </w:t>
      </w:r>
      <w:r w:rsidRPr="00B756CE" w:rsidR="008821BD">
        <w:t xml:space="preserve">you will be wanting to create a return. </w:t>
      </w:r>
      <w:r w:rsidRPr="00B756CE" w:rsidR="00B67EC1">
        <w:t>W</w:t>
      </w:r>
      <w:r w:rsidRPr="00B756CE" w:rsidR="008821BD">
        <w:t>hat is it about green energy?</w:t>
      </w:r>
      <w:r w:rsidRPr="00B756CE" w:rsidR="00B67EC1">
        <w:t xml:space="preserve"> Y</w:t>
      </w:r>
      <w:r w:rsidRPr="00B756CE" w:rsidR="008821BD">
        <w:t>ou are not becoming founders of private equity for new green investments, I am sure. Is it the term</w:t>
      </w:r>
      <w:r w:rsidRPr="00B756CE">
        <w:t>? I</w:t>
      </w:r>
      <w:r w:rsidRPr="00B756CE" w:rsidR="008821BD">
        <w:t>s it the reliability? Is it the certainty</w:t>
      </w:r>
      <w:r w:rsidR="003E495A">
        <w:t>,</w:t>
      </w:r>
      <w:r w:rsidRPr="00B756CE">
        <w:t xml:space="preserve"> b</w:t>
      </w:r>
      <w:r w:rsidRPr="00B756CE" w:rsidR="008821BD">
        <w:t>ecause the sector</w:t>
      </w:r>
      <w:r w:rsidRPr="00B756CE">
        <w:t xml:space="preserve"> is</w:t>
      </w:r>
      <w:r w:rsidRPr="00B756CE" w:rsidR="008821BD">
        <w:t xml:space="preserve"> going to grow? What is particular</w:t>
      </w:r>
      <w:r w:rsidRPr="00B756CE" w:rsidR="00432F4C">
        <w:t>ly</w:t>
      </w:r>
      <w:r w:rsidRPr="00B756CE" w:rsidR="008821BD">
        <w:t xml:space="preserve"> </w:t>
      </w:r>
      <w:r w:rsidRPr="00B756CE">
        <w:t xml:space="preserve">appealing </w:t>
      </w:r>
      <w:r w:rsidRPr="00B756CE" w:rsidR="008821BD">
        <w:t xml:space="preserve">about green energy </w:t>
      </w:r>
      <w:r w:rsidRPr="00B756CE">
        <w:t xml:space="preserve">as </w:t>
      </w:r>
      <w:r w:rsidRPr="00B756CE" w:rsidR="008821BD">
        <w:t>an investment focus</w:t>
      </w:r>
      <w:r w:rsidRPr="00B756CE">
        <w:t>?</w:t>
      </w:r>
    </w:p>
    <w:p w:rsidR="00FD4800" w:rsidRPr="00B756CE" w:rsidP="008821BD">
      <w:pPr>
        <w:pStyle w:val="Answer"/>
      </w:pPr>
      <w:sdt>
        <w:sdtPr>
          <w:rPr>
            <w:i/>
            <w:iCs/>
          </w:rPr>
          <w:alias w:val="Witness"/>
          <w:id w:val="-1531183447"/>
          <w:placeholder>
            <w:docPart w:val="30BA4AD6BE0D488DB760892636CD3BB7"/>
          </w:placeholder>
          <w:richText/>
        </w:sdtPr>
        <w:sdtContent>
          <w:r w:rsidRPr="00B756CE">
            <w:rPr>
              <w:b/>
              <w:i/>
              <w:iCs/>
            </w:rPr>
            <w:t>Doug Brown:</w:t>
          </w:r>
        </w:sdtContent>
      </w:sdt>
      <w:r w:rsidRPr="00B756CE">
        <w:rPr>
          <w:i/>
          <w:iCs/>
        </w:rPr>
        <w:t xml:space="preserve"> </w:t>
      </w:r>
      <w:r w:rsidRPr="00B756CE">
        <w:t>W</w:t>
      </w:r>
      <w:r w:rsidRPr="00B756CE" w:rsidR="008821BD">
        <w:t>e are all committed to climate</w:t>
      </w:r>
      <w:r w:rsidRPr="00B756CE">
        <w:t xml:space="preserve">, </w:t>
      </w:r>
      <w:r w:rsidRPr="00B756CE" w:rsidR="008821BD">
        <w:t xml:space="preserve">in particular </w:t>
      </w:r>
      <w:r w:rsidRPr="00B756CE">
        <w:t>Aviva. W</w:t>
      </w:r>
      <w:r w:rsidRPr="00B756CE" w:rsidR="008821BD">
        <w:t>e have come out</w:t>
      </w:r>
      <w:r w:rsidRPr="00B756CE">
        <w:t xml:space="preserve"> and said </w:t>
      </w:r>
      <w:r w:rsidRPr="00B756CE" w:rsidR="008821BD">
        <w:t xml:space="preserve">we want to be net zero by 2040. </w:t>
      </w:r>
      <w:r w:rsidRPr="00B756CE">
        <w:t xml:space="preserve">We </w:t>
      </w:r>
      <w:r w:rsidRPr="00B756CE" w:rsidR="008821BD">
        <w:t xml:space="preserve">think it is important that the UK is investing in infrastructure in order to help achieve that. </w:t>
      </w:r>
    </w:p>
    <w:p w:rsidR="008821BD" w:rsidRPr="00B756CE" w:rsidP="008821BD">
      <w:pPr>
        <w:pStyle w:val="Answer"/>
      </w:pPr>
      <w:r w:rsidRPr="00B756CE">
        <w:t xml:space="preserve">Investment </w:t>
      </w:r>
      <w:r w:rsidRPr="00B756CE" w:rsidR="0006696A">
        <w:t xml:space="preserve">in </w:t>
      </w:r>
      <w:r w:rsidRPr="00B756CE">
        <w:t xml:space="preserve">green energy </w:t>
      </w:r>
      <w:r w:rsidRPr="00B756CE">
        <w:t xml:space="preserve">covers </w:t>
      </w:r>
      <w:r w:rsidRPr="00B756CE" w:rsidR="0006696A">
        <w:t xml:space="preserve">many things. We have </w:t>
      </w:r>
      <w:r w:rsidRPr="00B756CE">
        <w:t>offshore wind farms</w:t>
      </w:r>
      <w:r w:rsidRPr="00B756CE" w:rsidR="00AA6242">
        <w:t xml:space="preserve">, </w:t>
      </w:r>
      <w:r w:rsidRPr="00B756CE">
        <w:t xml:space="preserve">and there is a cable that has to be </w:t>
      </w:r>
      <w:r w:rsidRPr="00B756CE" w:rsidR="00AA6242">
        <w:t xml:space="preserve">laid to be </w:t>
      </w:r>
      <w:r w:rsidRPr="00B756CE">
        <w:t xml:space="preserve">able to bring </w:t>
      </w:r>
      <w:r w:rsidRPr="00B756CE" w:rsidR="00AA6242">
        <w:t xml:space="preserve">back </w:t>
      </w:r>
      <w:r w:rsidRPr="00B756CE">
        <w:t xml:space="preserve">that </w:t>
      </w:r>
      <w:r w:rsidRPr="00B756CE" w:rsidR="00AA6242">
        <w:t xml:space="preserve">energy. </w:t>
      </w:r>
      <w:r w:rsidRPr="00B756CE">
        <w:t>That is an example of something you can invest in</w:t>
      </w:r>
      <w:r w:rsidRPr="00B756CE" w:rsidR="0006696A">
        <w:t xml:space="preserve">, but there is not a lot of scale. </w:t>
      </w:r>
    </w:p>
    <w:p w:rsidR="00A25EED" w:rsidRPr="00B756CE" w:rsidP="004F6E5D">
      <w:pPr>
        <w:pStyle w:val="Question"/>
      </w:pPr>
      <w:sdt>
        <w:sdtPr>
          <w:alias w:val="Member"/>
          <w:tag w:val="&lt;Member mnisId='4117' dodsId='40456'&gt;"/>
          <w:id w:val="204917741"/>
          <w:placeholder>
            <w:docPart w:val="D054A64C2FDC484E841766FFAF3C13D1"/>
          </w:placeholder>
          <w:richText/>
        </w:sdtPr>
        <w:sdtContent>
          <w:r w:rsidRPr="00B756CE">
            <w:rPr>
              <w:b/>
              <w:bCs/>
            </w:rPr>
            <w:t xml:space="preserve">Dame </w:t>
          </w:r>
          <w:r w:rsidRPr="00B756CE">
            <w:rPr>
              <w:b/>
            </w:rPr>
            <w:t>Andrea Leadsom:</w:t>
          </w:r>
        </w:sdtContent>
      </w:sdt>
      <w:r w:rsidRPr="00B756CE">
        <w:t xml:space="preserve"> That would be a </w:t>
      </w:r>
      <w:r w:rsidRPr="00B756CE" w:rsidR="008821BD">
        <w:t>long-term</w:t>
      </w:r>
      <w:r w:rsidRPr="00B756CE">
        <w:t xml:space="preserve"> investment and a chunky amount.</w:t>
      </w:r>
    </w:p>
    <w:p w:rsidR="00A25EED" w:rsidRPr="00B756CE" w:rsidP="008821BD">
      <w:pPr>
        <w:pStyle w:val="Answer"/>
      </w:pPr>
      <w:sdt>
        <w:sdtPr>
          <w:rPr>
            <w:i/>
            <w:iCs/>
          </w:rPr>
          <w:alias w:val="Witness"/>
          <w:id w:val="1270589742"/>
          <w:placeholder>
            <w:docPart w:val="F01152A580664874B61AD5BC924F1743"/>
          </w:placeholder>
          <w:richText/>
        </w:sdtPr>
        <w:sdtContent>
          <w:r w:rsidRPr="00B756CE">
            <w:rPr>
              <w:b/>
              <w:i/>
              <w:iCs/>
            </w:rPr>
            <w:t>Doug Brown:</w:t>
          </w:r>
        </w:sdtContent>
      </w:sdt>
      <w:r w:rsidRPr="00B756CE">
        <w:t xml:space="preserve"> T</w:t>
      </w:r>
      <w:r w:rsidRPr="00B756CE" w:rsidR="008821BD">
        <w:t xml:space="preserve">hat </w:t>
      </w:r>
      <w:r w:rsidRPr="00B756CE">
        <w:t xml:space="preserve">can be </w:t>
      </w:r>
      <w:r w:rsidRPr="00B756CE" w:rsidR="008821BD">
        <w:t xml:space="preserve">a long-term </w:t>
      </w:r>
      <w:r w:rsidRPr="00B756CE">
        <w:t>investment</w:t>
      </w:r>
      <w:r w:rsidR="003E495A">
        <w:t>,</w:t>
      </w:r>
      <w:r w:rsidRPr="00B756CE">
        <w:t xml:space="preserve"> </w:t>
      </w:r>
      <w:r w:rsidRPr="00B756CE" w:rsidR="008821BD">
        <w:t xml:space="preserve">because it can provide stability in cash flows </w:t>
      </w:r>
      <w:r w:rsidRPr="00B756CE">
        <w:t xml:space="preserve">over the </w:t>
      </w:r>
      <w:r w:rsidRPr="00B756CE" w:rsidR="008821BD">
        <w:t>long</w:t>
      </w:r>
      <w:r w:rsidRPr="00B756CE">
        <w:t xml:space="preserve"> </w:t>
      </w:r>
      <w:r w:rsidRPr="00B756CE" w:rsidR="008821BD">
        <w:t>term</w:t>
      </w:r>
      <w:r w:rsidRPr="00B756CE">
        <w:t xml:space="preserve">. </w:t>
      </w:r>
    </w:p>
    <w:p w:rsidR="00A25EED" w:rsidRPr="00B756CE" w:rsidP="004F6E5D">
      <w:pPr>
        <w:pStyle w:val="Remark"/>
      </w:pPr>
      <w:sdt>
        <w:sdtPr>
          <w:alias w:val="Member"/>
          <w:tag w:val="&lt;Member mnisId='4117' dodsId='40456'&gt;"/>
          <w:id w:val="6264056"/>
          <w:placeholder>
            <w:docPart w:val="3487BBC122A746B0BB3C66CA9FE460BF"/>
          </w:placeholder>
          <w:richText/>
        </w:sdtPr>
        <w:sdtContent>
          <w:r w:rsidRPr="00B756CE">
            <w:rPr>
              <w:b/>
              <w:bCs/>
            </w:rPr>
            <w:t xml:space="preserve">Dame </w:t>
          </w:r>
          <w:r w:rsidRPr="00B756CE">
            <w:rPr>
              <w:b/>
            </w:rPr>
            <w:t>Andrea Leadsom:</w:t>
          </w:r>
        </w:sdtContent>
      </w:sdt>
      <w:r w:rsidRPr="00B756CE">
        <w:t xml:space="preserve"> </w:t>
      </w:r>
      <w:r w:rsidRPr="00B756CE" w:rsidR="008821BD">
        <w:t>You are looking for long-term stable investments</w:t>
      </w:r>
      <w:r w:rsidRPr="00B756CE">
        <w:t xml:space="preserve">. </w:t>
      </w:r>
    </w:p>
    <w:p w:rsidR="008821BD" w:rsidRPr="00B756CE" w:rsidP="008821BD">
      <w:pPr>
        <w:pStyle w:val="Answer"/>
      </w:pPr>
      <w:sdt>
        <w:sdtPr>
          <w:rPr>
            <w:i/>
            <w:iCs/>
          </w:rPr>
          <w:alias w:val="Witness"/>
          <w:id w:val="-956788530"/>
          <w:placeholder>
            <w:docPart w:val="940A603245404736AD7D2D4E64999563"/>
          </w:placeholder>
          <w:richText/>
        </w:sdtPr>
        <w:sdtContent>
          <w:r w:rsidRPr="00B756CE" w:rsidR="00A25EED">
            <w:rPr>
              <w:b/>
              <w:i/>
              <w:iCs/>
            </w:rPr>
            <w:t>Doug Brown:</w:t>
          </w:r>
        </w:sdtContent>
      </w:sdt>
      <w:r w:rsidRPr="00B756CE" w:rsidR="00A25EED">
        <w:t xml:space="preserve"> That fits </w:t>
      </w:r>
      <w:r w:rsidRPr="00B756CE">
        <w:t>very nicely with pension liabilities</w:t>
      </w:r>
      <w:r w:rsidRPr="00B756CE" w:rsidR="00A25EED">
        <w:t>. W</w:t>
      </w:r>
      <w:r w:rsidRPr="00B756CE">
        <w:t>e provide promises to pay annuities to people many years in the future</w:t>
      </w:r>
      <w:r w:rsidRPr="00B756CE" w:rsidR="00A607C9">
        <w:t>,</w:t>
      </w:r>
      <w:r w:rsidRPr="00B756CE" w:rsidR="00A25EED">
        <w:t xml:space="preserve"> s</w:t>
      </w:r>
      <w:r w:rsidRPr="00B756CE">
        <w:t>o we are looking for long-term investments</w:t>
      </w:r>
      <w:r w:rsidRPr="00B756CE" w:rsidR="00A25EED">
        <w:t xml:space="preserve">, </w:t>
      </w:r>
      <w:r w:rsidRPr="00B756CE">
        <w:t>and these type</w:t>
      </w:r>
      <w:r w:rsidRPr="00B756CE" w:rsidR="008F77C8">
        <w:t>s</w:t>
      </w:r>
      <w:r w:rsidRPr="00B756CE">
        <w:t xml:space="preserve"> of assets will match that.</w:t>
      </w:r>
    </w:p>
    <w:p w:rsidR="008821BD" w:rsidRPr="00B756CE" w:rsidP="002F00DD">
      <w:pPr>
        <w:pStyle w:val="Question"/>
      </w:pPr>
      <w:sdt>
        <w:sdtPr>
          <w:alias w:val="Member"/>
          <w:tag w:val="&lt;Member mnisId='4117' dodsId='40456'&gt;"/>
          <w:id w:val="1106233945"/>
          <w:placeholder>
            <w:docPart w:val="BD343695757D47828984100C6F7FA24E"/>
          </w:placeholder>
          <w:richText/>
        </w:sdtPr>
        <w:sdtContent>
          <w:r w:rsidRPr="00B756CE" w:rsidR="002F00DD">
            <w:rPr>
              <w:b/>
              <w:bCs/>
            </w:rPr>
            <w:t xml:space="preserve">Dame </w:t>
          </w:r>
          <w:r w:rsidRPr="00B756CE" w:rsidR="002F00DD">
            <w:rPr>
              <w:b/>
            </w:rPr>
            <w:t>Andrea Leadsom:</w:t>
          </w:r>
        </w:sdtContent>
      </w:sdt>
      <w:r w:rsidRPr="00B756CE" w:rsidR="002F00DD">
        <w:t xml:space="preserve"> In terms of</w:t>
      </w:r>
      <w:r w:rsidRPr="00B756CE">
        <w:t xml:space="preserve"> the risk of this reduction in capital requirement, the Governor of the Bank wrote to the Committee saying that the changes to </w:t>
      </w:r>
      <w:r w:rsidRPr="00B756CE" w:rsidR="002F00DD">
        <w:t xml:space="preserve">Solvency II </w:t>
      </w:r>
      <w:r w:rsidRPr="00B756CE">
        <w:t>would lead to a relative increase in the probability of failure of around 20% in any given year, so from less than very low</w:t>
      </w:r>
      <w:r w:rsidRPr="00B756CE" w:rsidR="00334848">
        <w:t xml:space="preserve"> to very low</w:t>
      </w:r>
      <w:r w:rsidRPr="00B756CE">
        <w:t xml:space="preserve">. </w:t>
      </w:r>
      <w:r w:rsidRPr="00B756CE" w:rsidR="002F00DD">
        <w:t xml:space="preserve">Is </w:t>
      </w:r>
      <w:r w:rsidRPr="00B756CE">
        <w:t>the financial stability of the insurance industry</w:t>
      </w:r>
      <w:r w:rsidRPr="00B756CE" w:rsidR="00334848">
        <w:t>—</w:t>
      </w:r>
      <w:r w:rsidRPr="00B756CE" w:rsidR="002F00DD">
        <w:t xml:space="preserve">this </w:t>
      </w:r>
      <w:r w:rsidRPr="00B756CE">
        <w:t xml:space="preserve">20% </w:t>
      </w:r>
      <w:r w:rsidRPr="00B756CE" w:rsidR="002F00DD">
        <w:t xml:space="preserve">increase </w:t>
      </w:r>
      <w:r w:rsidRPr="00B756CE">
        <w:t xml:space="preserve">versus </w:t>
      </w:r>
      <w:r w:rsidRPr="00B756CE" w:rsidR="002F00DD">
        <w:t xml:space="preserve">the </w:t>
      </w:r>
      <w:r w:rsidRPr="00B756CE">
        <w:t>existing</w:t>
      </w:r>
      <w:r w:rsidRPr="00B756CE" w:rsidR="002F00DD">
        <w:t xml:space="preserve"> situation</w:t>
      </w:r>
      <w:r w:rsidRPr="00B756CE" w:rsidR="00334848">
        <w:t>—</w:t>
      </w:r>
      <w:r w:rsidRPr="00B756CE">
        <w:t>a price worth paying</w:t>
      </w:r>
      <w:r w:rsidRPr="00B756CE" w:rsidR="002F00DD">
        <w:t>?</w:t>
      </w:r>
    </w:p>
    <w:p w:rsidR="008821BD" w:rsidRPr="00B756CE" w:rsidP="008821BD">
      <w:pPr>
        <w:pStyle w:val="Answer"/>
      </w:pPr>
      <w:sdt>
        <w:sdtPr>
          <w:rPr>
            <w:i/>
            <w:iCs/>
          </w:rPr>
          <w:alias w:val="Witness"/>
          <w:id w:val="-745339151"/>
          <w:placeholder>
            <w:docPart w:val="869BB7B570FB4BA8B57808FB9D5577DA"/>
          </w:placeholder>
          <w:richText/>
        </w:sdtPr>
        <w:sdtContent>
          <w:r w:rsidRPr="00B756CE" w:rsidR="002F00DD">
            <w:rPr>
              <w:b/>
              <w:i/>
              <w:iCs/>
            </w:rPr>
            <w:t>Charlotte Clark:</w:t>
          </w:r>
        </w:sdtContent>
      </w:sdt>
      <w:r w:rsidRPr="00B756CE" w:rsidR="002F00DD">
        <w:t xml:space="preserve"> </w:t>
      </w:r>
      <w:r w:rsidRPr="00B756CE">
        <w:t>The 20% is 99.5% to 99.6%.</w:t>
      </w:r>
    </w:p>
    <w:p w:rsidR="008821BD" w:rsidRPr="00B756CE" w:rsidP="008821BD">
      <w:pPr>
        <w:pStyle w:val="Answer"/>
      </w:pPr>
      <w:sdt>
        <w:sdtPr>
          <w:alias w:val="Member"/>
          <w:tag w:val="&lt;Member mnisId='4117' dodsId='40456'&gt;"/>
          <w:id w:val="-1874920192"/>
          <w:placeholder>
            <w:docPart w:val="3CF169269F6D4EF8A4A859DC368D34A4"/>
          </w:placeholder>
          <w:richText/>
        </w:sdtPr>
        <w:sdtContent>
          <w:r w:rsidRPr="00B756CE" w:rsidR="002F00DD">
            <w:rPr>
              <w:b/>
              <w:bCs/>
            </w:rPr>
            <w:t xml:space="preserve">Dame </w:t>
          </w:r>
          <w:r w:rsidRPr="00B756CE" w:rsidR="002F00DD">
            <w:rPr>
              <w:b/>
            </w:rPr>
            <w:t>Andrea Leadsom:</w:t>
          </w:r>
        </w:sdtContent>
      </w:sdt>
      <w:r w:rsidRPr="00B756CE" w:rsidR="002F00DD">
        <w:t xml:space="preserve"> Yes, indeed. </w:t>
      </w:r>
      <w:r w:rsidRPr="00B756CE">
        <w:t>Nevertheless, it is a 20% increase in what is</w:t>
      </w:r>
      <w:r w:rsidRPr="00B756CE" w:rsidR="002F00DD">
        <w:t xml:space="preserve">, </w:t>
      </w:r>
      <w:r w:rsidRPr="00B756CE">
        <w:t>granted</w:t>
      </w:r>
      <w:r w:rsidRPr="00B756CE" w:rsidR="002F00DD">
        <w:t xml:space="preserve">, a low risk. </w:t>
      </w:r>
    </w:p>
    <w:p w:rsidR="002F00DD" w:rsidRPr="00B756CE" w:rsidP="008821BD">
      <w:pPr>
        <w:pStyle w:val="Answer"/>
      </w:pPr>
      <w:sdt>
        <w:sdtPr>
          <w:rPr>
            <w:i/>
            <w:iCs/>
          </w:rPr>
          <w:alias w:val="Witness"/>
          <w:id w:val="-1414314066"/>
          <w:placeholder>
            <w:docPart w:val="ACDFA4E1D24C42C6B166B10625191F5B"/>
          </w:placeholder>
          <w:richText/>
        </w:sdtPr>
        <w:sdtContent>
          <w:r w:rsidRPr="00B756CE">
            <w:rPr>
              <w:b/>
              <w:i/>
              <w:iCs/>
            </w:rPr>
            <w:t>Charlotte Clark:</w:t>
          </w:r>
        </w:sdtContent>
      </w:sdt>
      <w:r w:rsidRPr="00B756CE">
        <w:t xml:space="preserve"> It is a </w:t>
      </w:r>
      <w:r w:rsidRPr="00B756CE" w:rsidR="008821BD">
        <w:t xml:space="preserve">very low risk. I do not want to criticise </w:t>
      </w:r>
      <w:r w:rsidRPr="00B756CE">
        <w:t xml:space="preserve">them, but it is a </w:t>
      </w:r>
      <w:r w:rsidRPr="00B756CE" w:rsidR="008821BD">
        <w:t>very assumption-driven analysis. I</w:t>
      </w:r>
      <w:r w:rsidRPr="00B756CE">
        <w:t xml:space="preserve">f </w:t>
      </w:r>
      <w:r w:rsidRPr="00B756CE" w:rsidR="008821BD">
        <w:t>you look at the changes</w:t>
      </w:r>
      <w:r w:rsidRPr="00B756CE">
        <w:t xml:space="preserve">, </w:t>
      </w:r>
      <w:r w:rsidRPr="00B756CE" w:rsidR="008821BD">
        <w:t>the changes to the risk margin</w:t>
      </w:r>
      <w:r w:rsidRPr="00B756CE">
        <w:t xml:space="preserve"> </w:t>
      </w:r>
      <w:r w:rsidRPr="00B756CE" w:rsidR="008821BD">
        <w:t>do reduce one of the capital buffers</w:t>
      </w:r>
      <w:r w:rsidRPr="00B756CE">
        <w:t>, but</w:t>
      </w:r>
      <w:r w:rsidRPr="00B756CE" w:rsidR="008821BD">
        <w:t xml:space="preserve"> it is </w:t>
      </w:r>
      <w:r w:rsidRPr="00B756CE" w:rsidR="00086E3B">
        <w:t>a</w:t>
      </w:r>
      <w:r w:rsidRPr="00B756CE" w:rsidR="008821BD">
        <w:t xml:space="preserve"> buffer </w:t>
      </w:r>
      <w:r w:rsidRPr="00B756CE">
        <w:t xml:space="preserve">that </w:t>
      </w:r>
      <w:r w:rsidRPr="00B756CE" w:rsidR="008821BD">
        <w:t>most people would say had been badly designed when it was implemented</w:t>
      </w:r>
      <w:r w:rsidRPr="00B756CE">
        <w:t xml:space="preserve"> and this </w:t>
      </w:r>
      <w:r w:rsidRPr="00B756CE" w:rsidR="008821BD">
        <w:t xml:space="preserve">was largely changing </w:t>
      </w:r>
      <w:r w:rsidRPr="00B756CE">
        <w:t>that</w:t>
      </w:r>
      <w:r w:rsidRPr="00B756CE" w:rsidR="008821BD">
        <w:t>.</w:t>
      </w:r>
      <w:r w:rsidRPr="00B756CE">
        <w:t xml:space="preserve"> In </w:t>
      </w:r>
      <w:r w:rsidRPr="00B756CE" w:rsidR="008821BD">
        <w:t>Europe</w:t>
      </w:r>
      <w:r w:rsidRPr="00B756CE">
        <w:t xml:space="preserve">, </w:t>
      </w:r>
      <w:r w:rsidRPr="00B756CE" w:rsidR="008821BD">
        <w:t xml:space="preserve">the review of </w:t>
      </w:r>
      <w:r w:rsidRPr="00B756CE">
        <w:t xml:space="preserve">Solvency II </w:t>
      </w:r>
      <w:r w:rsidRPr="00B756CE" w:rsidR="008821BD">
        <w:t xml:space="preserve">is coming out </w:t>
      </w:r>
      <w:r w:rsidRPr="00B756CE">
        <w:t xml:space="preserve">at </w:t>
      </w:r>
      <w:r w:rsidRPr="00B756CE" w:rsidR="008821BD">
        <w:t>a very similar position to what we are coming out</w:t>
      </w:r>
      <w:r w:rsidRPr="00B756CE">
        <w:t xml:space="preserve"> with. I</w:t>
      </w:r>
      <w:r w:rsidRPr="00B756CE" w:rsidR="008821BD">
        <w:t>t is largely just adjusting it.</w:t>
      </w:r>
    </w:p>
    <w:p w:rsidR="00A607C9" w:rsidRPr="00B756CE" w:rsidP="008821BD">
      <w:pPr>
        <w:pStyle w:val="Answer"/>
      </w:pPr>
      <w:r w:rsidRPr="00B756CE">
        <w:t xml:space="preserve">On the </w:t>
      </w:r>
      <w:r w:rsidRPr="00B756CE" w:rsidR="002F00DD">
        <w:t>matching</w:t>
      </w:r>
      <w:r w:rsidRPr="00B756CE">
        <w:t xml:space="preserve"> adjustment, we are not changing the calculation</w:t>
      </w:r>
      <w:r w:rsidRPr="00B756CE" w:rsidR="00086E3B">
        <w:t>;</w:t>
      </w:r>
      <w:r w:rsidRPr="00B756CE">
        <w:t xml:space="preserve"> </w:t>
      </w:r>
      <w:r w:rsidRPr="00B756CE" w:rsidR="00086E3B">
        <w:t xml:space="preserve">we </w:t>
      </w:r>
      <w:r w:rsidRPr="00B756CE">
        <w:t xml:space="preserve">are changing the investments that can be </w:t>
      </w:r>
      <w:r w:rsidRPr="00B756CE" w:rsidR="002F00DD">
        <w:t xml:space="preserve">increased </w:t>
      </w:r>
      <w:r w:rsidRPr="00B756CE">
        <w:t>in it.</w:t>
      </w:r>
      <w:r w:rsidRPr="00B756CE" w:rsidR="002F00DD">
        <w:t xml:space="preserve"> </w:t>
      </w:r>
      <w:r w:rsidRPr="00B756CE" w:rsidR="00086E3B">
        <w:t>While</w:t>
      </w:r>
      <w:r w:rsidRPr="00B756CE">
        <w:t xml:space="preserve"> those will have slightly more risk</w:t>
      </w:r>
      <w:r w:rsidRPr="00B756CE" w:rsidR="002F00DD">
        <w:t xml:space="preserve">, </w:t>
      </w:r>
      <w:r w:rsidRPr="00B756CE">
        <w:t xml:space="preserve">as Doug has said, these are not risky investments. </w:t>
      </w:r>
      <w:r w:rsidRPr="00B756CE" w:rsidR="002F00DD">
        <w:t xml:space="preserve">This </w:t>
      </w:r>
      <w:r w:rsidRPr="00B756CE">
        <w:t>is not equity</w:t>
      </w:r>
      <w:r w:rsidRPr="00B756CE" w:rsidR="002F00DD">
        <w:t xml:space="preserve"> or</w:t>
      </w:r>
      <w:r w:rsidRPr="00B756CE">
        <w:t xml:space="preserve"> venture capital</w:t>
      </w:r>
      <w:r w:rsidRPr="00B756CE" w:rsidR="00086E3B">
        <w:t>, but</w:t>
      </w:r>
      <w:r w:rsidRPr="00B756CE">
        <w:t xml:space="preserve"> large-scale infrastructure projects that maybe do not have quite a fixed cash flow. </w:t>
      </w:r>
    </w:p>
    <w:p w:rsidR="008821BD" w:rsidRPr="00B756CE" w:rsidP="008821BD">
      <w:pPr>
        <w:pStyle w:val="Answer"/>
      </w:pPr>
      <w:r w:rsidRPr="00B756CE">
        <w:t>T</w:t>
      </w:r>
      <w:r w:rsidRPr="00B756CE">
        <w:t>he</w:t>
      </w:r>
      <w:r w:rsidRPr="00B756CE">
        <w:t>re is this</w:t>
      </w:r>
      <w:r w:rsidRPr="00B756CE">
        <w:t xml:space="preserve"> idea that </w:t>
      </w:r>
      <w:r w:rsidRPr="00B756CE">
        <w:t xml:space="preserve">it </w:t>
      </w:r>
      <w:r w:rsidRPr="00B756CE">
        <w:t xml:space="preserve">is </w:t>
      </w:r>
      <w:r w:rsidRPr="00B756CE">
        <w:t xml:space="preserve">somehow </w:t>
      </w:r>
      <w:r w:rsidRPr="00B756CE">
        <w:t>a risky change</w:t>
      </w:r>
      <w:r w:rsidRPr="00B756CE">
        <w:t xml:space="preserve">. The </w:t>
      </w:r>
      <w:r w:rsidRPr="00B756CE">
        <w:t xml:space="preserve">PRA and the Bank of England were arguing </w:t>
      </w:r>
      <w:r w:rsidRPr="00B756CE">
        <w:t xml:space="preserve">for </w:t>
      </w:r>
      <w:r w:rsidRPr="00B756CE">
        <w:t>a tightening of the matching adjustment,</w:t>
      </w:r>
      <w:r w:rsidRPr="00B756CE" w:rsidR="006C72C5">
        <w:t xml:space="preserve"> so</w:t>
      </w:r>
      <w:r w:rsidRPr="00B756CE">
        <w:t xml:space="preserve"> </w:t>
      </w:r>
      <w:r w:rsidRPr="00B756CE">
        <w:t xml:space="preserve">us </w:t>
      </w:r>
      <w:r w:rsidRPr="00B756CE">
        <w:t>holding more capital and investing less</w:t>
      </w:r>
      <w:r w:rsidRPr="00B756CE">
        <w:t xml:space="preserve">. Ultimately, </w:t>
      </w:r>
      <w:r w:rsidRPr="00B756CE">
        <w:t>the Government ha</w:t>
      </w:r>
      <w:r w:rsidRPr="00B756CE">
        <w:t xml:space="preserve">ve </w:t>
      </w:r>
      <w:r w:rsidRPr="00B756CE">
        <w:t>decided that the calculation around the matching adjustment is the right one</w:t>
      </w:r>
      <w:r w:rsidRPr="00B756CE">
        <w:t xml:space="preserve">, </w:t>
      </w:r>
      <w:r w:rsidRPr="00B756CE">
        <w:t>which again is likely to be where the Europeans end up as well.</w:t>
      </w:r>
    </w:p>
    <w:p w:rsidR="00C20387" w:rsidRPr="00B756CE" w:rsidP="00802510">
      <w:pPr>
        <w:pStyle w:val="Question"/>
        <w:numPr>
          <w:ilvl w:val="0"/>
          <w:numId w:val="0"/>
        </w:numPr>
        <w:ind w:left="794"/>
      </w:pPr>
      <w:sdt>
        <w:sdtPr>
          <w:alias w:val="Member"/>
          <w:tag w:val="&lt;Member mnisId='4117' dodsId='40456'&gt;"/>
          <w:id w:val="-1523622095"/>
          <w:placeholder>
            <w:docPart w:val="FAF4A79E3BB5439DAF8E0FC089BB1AD9"/>
          </w:placeholder>
          <w:richText/>
        </w:sdtPr>
        <w:sdtContent>
          <w:r w:rsidRPr="00B756CE">
            <w:rPr>
              <w:b/>
              <w:bCs/>
            </w:rPr>
            <w:t xml:space="preserve">Dame </w:t>
          </w:r>
          <w:r w:rsidRPr="00B756CE">
            <w:rPr>
              <w:b/>
            </w:rPr>
            <w:t>Andrea Leadsom:</w:t>
          </w:r>
        </w:sdtContent>
      </w:sdt>
      <w:r w:rsidRPr="00B756CE">
        <w:t xml:space="preserve"> Before you respond, Doug, </w:t>
      </w:r>
      <w:r w:rsidRPr="00B756CE" w:rsidR="000A2779">
        <w:t xml:space="preserve">can </w:t>
      </w:r>
      <w:r w:rsidRPr="00B756CE">
        <w:t xml:space="preserve">I just throw </w:t>
      </w:r>
      <w:r w:rsidRPr="00B756CE" w:rsidR="000A2779">
        <w:t xml:space="preserve">this </w:t>
      </w:r>
      <w:r w:rsidRPr="00B756CE" w:rsidR="008821BD">
        <w:t>at you</w:t>
      </w:r>
      <w:r w:rsidRPr="00B756CE" w:rsidR="000A2779">
        <w:t>?</w:t>
      </w:r>
      <w:r w:rsidRPr="00B756CE" w:rsidR="008821BD">
        <w:t xml:space="preserve"> </w:t>
      </w:r>
      <w:r w:rsidRPr="00B756CE" w:rsidR="000A2779">
        <w:t xml:space="preserve">The </w:t>
      </w:r>
      <w:r w:rsidRPr="00B756CE">
        <w:t>B</w:t>
      </w:r>
      <w:r w:rsidRPr="00B756CE" w:rsidR="008821BD">
        <w:t xml:space="preserve">ank has in recent weeks bailed out LDI funds. </w:t>
      </w:r>
      <w:r w:rsidRPr="00B756CE" w:rsidR="00802510">
        <w:t>While</w:t>
      </w:r>
      <w:r w:rsidRPr="00B756CE" w:rsidR="008821BD">
        <w:t xml:space="preserve"> it is very easy to say, </w:t>
      </w:r>
      <w:r w:rsidRPr="00B756CE">
        <w:t xml:space="preserve">“This </w:t>
      </w:r>
      <w:r w:rsidRPr="00B756CE" w:rsidR="008821BD">
        <w:t>is very low risk</w:t>
      </w:r>
      <w:r w:rsidRPr="00B756CE">
        <w:t>. This</w:t>
      </w:r>
      <w:r w:rsidRPr="00B756CE" w:rsidR="008821BD">
        <w:t xml:space="preserve"> is marvellous</w:t>
      </w:r>
      <w:r w:rsidRPr="00B756CE">
        <w:t>. T</w:t>
      </w:r>
      <w:r w:rsidRPr="00B756CE" w:rsidR="008821BD">
        <w:t>his is all fine</w:t>
      </w:r>
      <w:r w:rsidRPr="00B756CE">
        <w:t>”, n</w:t>
      </w:r>
      <w:r w:rsidRPr="00B756CE" w:rsidR="008821BD">
        <w:t>obody saw that happening either</w:t>
      </w:r>
      <w:r w:rsidRPr="00B756CE">
        <w:t>. I</w:t>
      </w:r>
      <w:r w:rsidRPr="00B756CE" w:rsidR="008821BD">
        <w:t>t is entirely justifiable for the Treasury Select Committee, on behalf of UK taxpayers and insure</w:t>
      </w:r>
      <w:r w:rsidRPr="00B756CE">
        <w:t>e</w:t>
      </w:r>
      <w:r w:rsidRPr="00B756CE" w:rsidR="008821BD">
        <w:t>s, to challenge you on these points.</w:t>
      </w:r>
    </w:p>
    <w:p w:rsidR="004B5E2D" w:rsidRPr="00B756CE" w:rsidP="004B5E2D">
      <w:pPr>
        <w:pStyle w:val="QuestionCont"/>
      </w:pPr>
      <w:sdt>
        <w:sdtPr>
          <w:rPr>
            <w:i/>
            <w:iCs/>
          </w:rPr>
          <w:alias w:val="Witness"/>
          <w:id w:val="-189147783"/>
          <w:placeholder>
            <w:docPart w:val="2CB900FAAE5E4FA1ABF45059FA5085CA"/>
          </w:placeholder>
          <w:richText/>
        </w:sdtPr>
        <w:sdtContent>
          <w:r w:rsidRPr="00B756CE">
            <w:rPr>
              <w:b/>
              <w:i/>
              <w:iCs/>
            </w:rPr>
            <w:t>Doug Brown:</w:t>
          </w:r>
        </w:sdtContent>
      </w:sdt>
      <w:r w:rsidRPr="00B756CE">
        <w:t xml:space="preserve"> Yes, for sure. </w:t>
      </w:r>
    </w:p>
    <w:p w:rsidR="008821BD" w:rsidRPr="00B756CE" w:rsidP="00802510">
      <w:pPr>
        <w:pStyle w:val="Question"/>
      </w:pPr>
      <w:sdt>
        <w:sdtPr>
          <w:alias w:val="Member"/>
          <w:tag w:val="&lt;Member mnisId='4117' dodsId='40456'&gt;"/>
          <w:id w:val="-2010211768"/>
          <w:placeholder>
            <w:docPart w:val="35F863187FDB4D1ABB841AC90820D5DB"/>
          </w:placeholder>
          <w:richText/>
        </w:sdtPr>
        <w:sdtContent>
          <w:r w:rsidRPr="00B756CE" w:rsidR="004B5E2D">
            <w:rPr>
              <w:b/>
              <w:bCs/>
            </w:rPr>
            <w:t xml:space="preserve">Dame </w:t>
          </w:r>
          <w:r w:rsidRPr="00B756CE" w:rsidR="004B5E2D">
            <w:rPr>
              <w:b/>
            </w:rPr>
            <w:t>Andrea Leadsom:</w:t>
          </w:r>
        </w:sdtContent>
      </w:sdt>
      <w:r w:rsidRPr="00B756CE" w:rsidR="004B5E2D">
        <w:t xml:space="preserve"> This is </w:t>
      </w:r>
      <w:r w:rsidRPr="00B756CE">
        <w:t>effective</w:t>
      </w:r>
      <w:r w:rsidRPr="00B756CE" w:rsidR="004B5E2D">
        <w:t xml:space="preserve">ly an </w:t>
      </w:r>
      <w:r w:rsidRPr="00B756CE">
        <w:t>increase in risk</w:t>
      </w:r>
      <w:r w:rsidRPr="00B756CE" w:rsidR="00C20387">
        <w:t>, albe</w:t>
      </w:r>
      <w:r w:rsidRPr="00B756CE">
        <w:t xml:space="preserve">it from </w:t>
      </w:r>
      <w:r w:rsidRPr="00B756CE">
        <w:t>a low level</w:t>
      </w:r>
      <w:r w:rsidRPr="00B756CE" w:rsidR="004B5E2D">
        <w:t>. N</w:t>
      </w:r>
      <w:r w:rsidRPr="00B756CE">
        <w:t xml:space="preserve">evertheless, as you have said yourself, you </w:t>
      </w:r>
      <w:r w:rsidRPr="00B756CE" w:rsidR="004B5E2D">
        <w:t>will be</w:t>
      </w:r>
      <w:r w:rsidRPr="00B756CE">
        <w:t xml:space="preserve"> looking at longer</w:t>
      </w:r>
      <w:r w:rsidRPr="00B756CE" w:rsidR="004B5E2D">
        <w:t>-</w:t>
      </w:r>
      <w:r w:rsidRPr="00B756CE">
        <w:t>term</w:t>
      </w:r>
      <w:r w:rsidRPr="00B756CE" w:rsidR="004B5E2D">
        <w:t xml:space="preserve"> and </w:t>
      </w:r>
      <w:r w:rsidRPr="00B756CE">
        <w:t>therefore</w:t>
      </w:r>
      <w:r w:rsidRPr="00B756CE" w:rsidR="004B5E2D">
        <w:t xml:space="preserve"> quite</w:t>
      </w:r>
      <w:r w:rsidRPr="00B756CE">
        <w:t xml:space="preserve"> illiquid investments.</w:t>
      </w:r>
      <w:r w:rsidRPr="00B756CE" w:rsidR="004B5E2D">
        <w:t xml:space="preserve"> </w:t>
      </w:r>
      <w:r w:rsidRPr="00B756CE">
        <w:t>Is it not possible that you could see the failure of some insurance firms as a result of a sudden tightening that was unforeseen?</w:t>
      </w:r>
    </w:p>
    <w:p w:rsidR="001D5818" w:rsidRPr="00B756CE" w:rsidP="008821BD">
      <w:pPr>
        <w:pStyle w:val="Answer"/>
      </w:pPr>
      <w:sdt>
        <w:sdtPr>
          <w:rPr>
            <w:i/>
            <w:iCs/>
          </w:rPr>
          <w:alias w:val="Witness"/>
          <w:id w:val="-1391032531"/>
          <w:placeholder>
            <w:docPart w:val="E9EF60D333B14801999B25B64AAD7E39"/>
          </w:placeholder>
          <w:richText/>
        </w:sdtPr>
        <w:sdtContent>
          <w:r w:rsidRPr="00B756CE" w:rsidR="004B5E2D">
            <w:rPr>
              <w:b/>
              <w:i/>
              <w:iCs/>
            </w:rPr>
            <w:t>Doug Brown:</w:t>
          </w:r>
        </w:sdtContent>
      </w:sdt>
      <w:r w:rsidRPr="00B756CE" w:rsidR="004B5E2D">
        <w:t xml:space="preserve"> </w:t>
      </w:r>
      <w:r w:rsidRPr="00B756CE">
        <w:t>That</w:t>
      </w:r>
      <w:r w:rsidRPr="00B756CE" w:rsidR="004B5E2D">
        <w:t xml:space="preserve"> is right. In</w:t>
      </w:r>
      <w:r w:rsidRPr="00B756CE" w:rsidR="008821BD">
        <w:t xml:space="preserve"> the discussions we have been having with the </w:t>
      </w:r>
      <w:r w:rsidRPr="00B756CE">
        <w:t>G</w:t>
      </w:r>
      <w:r w:rsidRPr="00B756CE" w:rsidR="008821BD">
        <w:t xml:space="preserve">overnment and </w:t>
      </w:r>
      <w:r w:rsidRPr="00B756CE">
        <w:t xml:space="preserve">the </w:t>
      </w:r>
      <w:r w:rsidRPr="00B756CE" w:rsidR="008821BD">
        <w:t>regulator, we want to weigh the risks and the benefits</w:t>
      </w:r>
      <w:r w:rsidRPr="00B756CE" w:rsidR="00802510">
        <w:t>, so</w:t>
      </w:r>
      <w:r w:rsidRPr="00B756CE" w:rsidR="008821BD">
        <w:t xml:space="preserve"> </w:t>
      </w:r>
      <w:r w:rsidRPr="00B756CE" w:rsidR="00802510">
        <w:t xml:space="preserve">that </w:t>
      </w:r>
      <w:r w:rsidRPr="00B756CE" w:rsidR="008821BD">
        <w:t>is right</w:t>
      </w:r>
      <w:r w:rsidRPr="00B756CE">
        <w:t>. W</w:t>
      </w:r>
      <w:r w:rsidRPr="00B756CE" w:rsidR="008821BD">
        <w:t>e are aligned there</w:t>
      </w:r>
      <w:r w:rsidRPr="00B756CE">
        <w:t>. W</w:t>
      </w:r>
      <w:r w:rsidRPr="00B756CE" w:rsidR="008821BD">
        <w:t>e have been around for 325 years</w:t>
      </w:r>
      <w:r w:rsidRPr="00B756CE">
        <w:t>; w</w:t>
      </w:r>
      <w:r w:rsidRPr="00B756CE" w:rsidR="008821BD">
        <w:t>e want to be around for another 325 years</w:t>
      </w:r>
      <w:r w:rsidRPr="00B756CE">
        <w:t>. P</w:t>
      </w:r>
      <w:r w:rsidRPr="00B756CE" w:rsidR="008821BD">
        <w:t>rotecting our policyholders is exactly what the regulator wants to do.</w:t>
      </w:r>
    </w:p>
    <w:p w:rsidR="008821BD" w:rsidRPr="00B756CE" w:rsidP="008821BD">
      <w:pPr>
        <w:pStyle w:val="Answer"/>
      </w:pPr>
      <w:r w:rsidRPr="00B756CE">
        <w:t xml:space="preserve">The </w:t>
      </w:r>
      <w:r w:rsidRPr="00B756CE">
        <w:t>99.5</w:t>
      </w:r>
      <w:r w:rsidRPr="00B756CE" w:rsidR="00316B48">
        <w:t>%</w:t>
      </w:r>
      <w:r w:rsidRPr="00B756CE">
        <w:t xml:space="preserve"> confidence is one in 200. That is the minimum we have to hold as an insurance company. We all hold far in excess of that. </w:t>
      </w:r>
      <w:r w:rsidRPr="00B756CE" w:rsidR="00316B48">
        <w:t xml:space="preserve">At </w:t>
      </w:r>
      <w:r w:rsidRPr="00B756CE">
        <w:t>Aviva we are closer to a 200% ratio.</w:t>
      </w:r>
      <w:r w:rsidRPr="00B756CE" w:rsidR="00316B48">
        <w:t xml:space="preserve"> We </w:t>
      </w:r>
      <w:r w:rsidRPr="00B756CE">
        <w:t>are well above the minimum requirement</w:t>
      </w:r>
      <w:r w:rsidRPr="00B756CE" w:rsidR="00316B48">
        <w:t xml:space="preserve">. It </w:t>
      </w:r>
      <w:r w:rsidRPr="00B756CE">
        <w:t xml:space="preserve">is a 20% increase, but one in 200 is a less than </w:t>
      </w:r>
      <w:r w:rsidRPr="00B756CE" w:rsidR="00316B48">
        <w:t>1</w:t>
      </w:r>
      <w:r w:rsidRPr="00B756CE">
        <w:t>% probability. It is 0.5</w:t>
      </w:r>
      <w:r w:rsidRPr="00B756CE" w:rsidR="00316B48">
        <w:t>%</w:t>
      </w:r>
      <w:r w:rsidRPr="00B756CE">
        <w:t xml:space="preserve">. </w:t>
      </w:r>
      <w:r w:rsidRPr="00B756CE" w:rsidR="00316B48">
        <w:t>Y</w:t>
      </w:r>
      <w:r w:rsidRPr="00B756CE">
        <w:t>ou are increasing from 0.5</w:t>
      </w:r>
      <w:r w:rsidRPr="00B756CE" w:rsidR="00316B48">
        <w:t>%</w:t>
      </w:r>
      <w:r w:rsidRPr="00B756CE">
        <w:t xml:space="preserve"> to 0.6</w:t>
      </w:r>
      <w:r w:rsidRPr="00B756CE" w:rsidR="00316B48">
        <w:t xml:space="preserve">%. It </w:t>
      </w:r>
      <w:r w:rsidRPr="00B756CE">
        <w:t>is still very small.</w:t>
      </w:r>
    </w:p>
    <w:p w:rsidR="00832E75" w:rsidRPr="00B756CE" w:rsidP="008821BD">
      <w:pPr>
        <w:pStyle w:val="Answer"/>
      </w:pPr>
      <w:r w:rsidRPr="00B756CE">
        <w:t xml:space="preserve">We can weigh </w:t>
      </w:r>
      <w:r w:rsidRPr="00B756CE" w:rsidR="008821BD">
        <w:t>that against the benefits of further investment into the economy</w:t>
      </w:r>
      <w:r w:rsidRPr="00B756CE" w:rsidR="00316B48">
        <w:t xml:space="preserve">; </w:t>
      </w:r>
      <w:r w:rsidRPr="00B756CE" w:rsidR="008821BD">
        <w:t>the things that we already have in place</w:t>
      </w:r>
      <w:r w:rsidRPr="00B756CE" w:rsidR="00316B48">
        <w:t xml:space="preserve"> in </w:t>
      </w:r>
      <w:r w:rsidRPr="00B756CE" w:rsidR="008821BD">
        <w:t>our three lines of defence, our risk management</w:t>
      </w:r>
      <w:r w:rsidRPr="00B756CE" w:rsidR="00316B48">
        <w:t xml:space="preserve"> and </w:t>
      </w:r>
      <w:r w:rsidRPr="00B756CE" w:rsidR="008821BD">
        <w:t>our understanding of risk limits</w:t>
      </w:r>
      <w:r w:rsidRPr="00B756CE" w:rsidR="00316B48">
        <w:t xml:space="preserve">; and </w:t>
      </w:r>
      <w:r w:rsidRPr="00B756CE" w:rsidR="008821BD">
        <w:t>potentially</w:t>
      </w:r>
      <w:r w:rsidRPr="00B756CE">
        <w:t>—</w:t>
      </w:r>
      <w:r w:rsidRPr="00B756CE">
        <w:t>al</w:t>
      </w:r>
      <w:r w:rsidRPr="00B756CE">
        <w:t>though we have not seen them—</w:t>
      </w:r>
      <w:r w:rsidRPr="00B756CE" w:rsidR="00316B48">
        <w:t xml:space="preserve">the </w:t>
      </w:r>
      <w:r w:rsidRPr="00B756CE" w:rsidR="008821BD">
        <w:t xml:space="preserve">supervisory tools </w:t>
      </w:r>
      <w:r w:rsidRPr="00B756CE" w:rsidR="00316B48">
        <w:t xml:space="preserve">that </w:t>
      </w:r>
      <w:r w:rsidRPr="00B756CE" w:rsidR="008821BD">
        <w:t>will hopefully be coming in</w:t>
      </w:r>
      <w:r w:rsidRPr="00B756CE" w:rsidR="004F4D1D">
        <w:t>,</w:t>
      </w:r>
      <w:r w:rsidRPr="00B756CE" w:rsidR="008821BD">
        <w:t xml:space="preserve"> in regard to attestation, </w:t>
      </w:r>
      <w:r w:rsidRPr="00B756CE" w:rsidR="00316B48">
        <w:t xml:space="preserve">the </w:t>
      </w:r>
      <w:r w:rsidRPr="00B756CE" w:rsidR="008821BD">
        <w:t xml:space="preserve">publishing </w:t>
      </w:r>
      <w:r w:rsidRPr="00B756CE" w:rsidR="00316B48">
        <w:t xml:space="preserve">of </w:t>
      </w:r>
      <w:r w:rsidRPr="00B756CE" w:rsidR="008821BD">
        <w:t>stress tests, potential add-ons and limiting the amount</w:t>
      </w:r>
      <w:r w:rsidRPr="00B756CE" w:rsidR="00316B48">
        <w:t xml:space="preserve"> of n</w:t>
      </w:r>
      <w:r w:rsidRPr="00B756CE" w:rsidR="008821BD">
        <w:t xml:space="preserve">on-predictable cash flows we </w:t>
      </w:r>
      <w:r w:rsidRPr="00B756CE" w:rsidR="00316B48">
        <w:t xml:space="preserve">can </w:t>
      </w:r>
      <w:r w:rsidRPr="00B756CE" w:rsidR="008821BD">
        <w:t>have in the MA.</w:t>
      </w:r>
      <w:r w:rsidRPr="00B756CE">
        <w:t xml:space="preserve"> </w:t>
      </w:r>
      <w:r w:rsidRPr="00B756CE" w:rsidR="008821BD">
        <w:t>All of that provides greater comfort on the risk.</w:t>
      </w:r>
    </w:p>
    <w:p w:rsidR="008821BD" w:rsidRPr="00B756CE" w:rsidP="008A5A43">
      <w:pPr>
        <w:pStyle w:val="Answer"/>
      </w:pPr>
      <w:r w:rsidRPr="00B756CE">
        <w:t>T</w:t>
      </w:r>
      <w:r w:rsidRPr="00B756CE">
        <w:t>he risk is there</w:t>
      </w:r>
      <w:r w:rsidRPr="00B756CE">
        <w:t xml:space="preserve">, </w:t>
      </w:r>
      <w:r w:rsidRPr="00B756CE">
        <w:t>and we absolutely have to be cognisant of that.</w:t>
      </w:r>
      <w:r w:rsidRPr="00B756CE">
        <w:t xml:space="preserve"> </w:t>
      </w:r>
      <w:r w:rsidRPr="00B756CE">
        <w:t xml:space="preserve">LDI </w:t>
      </w:r>
      <w:r w:rsidRPr="00B756CE">
        <w:t>i</w:t>
      </w:r>
      <w:r w:rsidRPr="00B756CE">
        <w:t xml:space="preserve">mpacted us as insurance companies as well. We do not do </w:t>
      </w:r>
      <w:r w:rsidRPr="00B756CE" w:rsidR="008A5A43">
        <w:t>LD</w:t>
      </w:r>
      <w:r w:rsidRPr="00B756CE">
        <w:t>I</w:t>
      </w:r>
      <w:r w:rsidRPr="00B756CE" w:rsidR="008A5A43">
        <w:t xml:space="preserve">; </w:t>
      </w:r>
      <w:r w:rsidRPr="00B756CE">
        <w:t xml:space="preserve">we manage. </w:t>
      </w:r>
      <w:r w:rsidRPr="00B756CE" w:rsidR="008A5A43">
        <w:t>T</w:t>
      </w:r>
      <w:r w:rsidRPr="00B756CE">
        <w:t>he fixity of these cash</w:t>
      </w:r>
      <w:r w:rsidRPr="00B756CE" w:rsidR="008A5A43">
        <w:t xml:space="preserve"> </w:t>
      </w:r>
      <w:r w:rsidRPr="00B756CE">
        <w:t>flows mean</w:t>
      </w:r>
      <w:r w:rsidRPr="00B756CE" w:rsidR="008A5A43">
        <w:t>s</w:t>
      </w:r>
      <w:r w:rsidRPr="00B756CE">
        <w:t xml:space="preserve"> that you do not have as much of a liquidity crisis</w:t>
      </w:r>
      <w:r w:rsidRPr="00B756CE" w:rsidR="008A5A43">
        <w:t xml:space="preserve"> as </w:t>
      </w:r>
      <w:r w:rsidRPr="00B756CE">
        <w:t xml:space="preserve">you would in </w:t>
      </w:r>
      <w:r w:rsidRPr="00B756CE" w:rsidR="008E31DA">
        <w:t>LDI</w:t>
      </w:r>
      <w:r w:rsidRPr="00B756CE" w:rsidR="008A5A43">
        <w:t>. I</w:t>
      </w:r>
      <w:r w:rsidRPr="00B756CE">
        <w:t>t is different</w:t>
      </w:r>
      <w:r w:rsidRPr="00B756CE" w:rsidR="008A5A43">
        <w:t>. Y</w:t>
      </w:r>
      <w:r w:rsidRPr="00B756CE">
        <w:t xml:space="preserve">ou need to consider all those factors. </w:t>
      </w:r>
      <w:r w:rsidRPr="00B756CE" w:rsidR="008A5A43">
        <w:t>I</w:t>
      </w:r>
      <w:r w:rsidRPr="00B756CE">
        <w:t>n the end</w:t>
      </w:r>
      <w:r w:rsidRPr="00B756CE" w:rsidR="008A5A43">
        <w:t xml:space="preserve">, </w:t>
      </w:r>
      <w:r w:rsidRPr="00B756CE">
        <w:t>it is a good trade-off.</w:t>
      </w:r>
    </w:p>
    <w:p w:rsidR="00035DCE" w:rsidRPr="00B756CE" w:rsidP="00035DCE">
      <w:pPr>
        <w:pStyle w:val="Question"/>
      </w:pPr>
      <w:sdt>
        <w:sdtPr>
          <w:alias w:val="Member"/>
          <w:tag w:val="&lt;Member mnisId='4117' dodsId='40456'&gt;"/>
          <w:id w:val="-612827398"/>
          <w:placeholder>
            <w:docPart w:val="D1404E4174AF4F4EA6EE963F8DCC5622"/>
          </w:placeholder>
          <w:richText/>
        </w:sdtPr>
        <w:sdtContent>
          <w:r w:rsidRPr="00B756CE" w:rsidR="008A5A43">
            <w:rPr>
              <w:b/>
              <w:bCs/>
            </w:rPr>
            <w:t xml:space="preserve">Dame </w:t>
          </w:r>
          <w:r w:rsidRPr="00B756CE" w:rsidR="008A5A43">
            <w:rPr>
              <w:b/>
            </w:rPr>
            <w:t>Andrea Leadsom:</w:t>
          </w:r>
        </w:sdtContent>
      </w:sdt>
      <w:r w:rsidRPr="00B756CE" w:rsidR="008A5A43">
        <w:t xml:space="preserve"> I have </w:t>
      </w:r>
      <w:r w:rsidRPr="00B756CE" w:rsidR="008821BD">
        <w:t>one final question, if I may</w:t>
      </w:r>
      <w:r w:rsidRPr="00B756CE" w:rsidR="008A5A43">
        <w:t>.</w:t>
      </w:r>
      <w:r w:rsidRPr="00B756CE" w:rsidR="008821BD">
        <w:t xml:space="preserve"> The advantage to the insurance sector of having this greater flexibility</w:t>
      </w:r>
      <w:r w:rsidRPr="00B756CE" w:rsidR="008A5A43">
        <w:t xml:space="preserve"> and </w:t>
      </w:r>
      <w:r w:rsidRPr="00B756CE" w:rsidR="008821BD">
        <w:t>greater investability</w:t>
      </w:r>
      <w:r w:rsidRPr="00B756CE" w:rsidR="008A5A43">
        <w:t xml:space="preserve"> is quite clear. It </w:t>
      </w:r>
      <w:r w:rsidRPr="00B756CE" w:rsidR="008821BD">
        <w:t xml:space="preserve">is also quite clear that you are saying there will be huge benefits to UK plc because of greater investment </w:t>
      </w:r>
      <w:r w:rsidRPr="00B756CE" w:rsidR="004F4D1D">
        <w:t>in</w:t>
      </w:r>
      <w:r w:rsidRPr="00B756CE" w:rsidR="008821BD">
        <w:t xml:space="preserve"> infrastructure.</w:t>
      </w:r>
    </w:p>
    <w:p w:rsidR="008821BD" w:rsidRPr="00B756CE" w:rsidP="00035DCE">
      <w:pPr>
        <w:pStyle w:val="QuestionCont"/>
      </w:pPr>
      <w:r w:rsidRPr="00B756CE">
        <w:t xml:space="preserve">Again, </w:t>
      </w:r>
      <w:r w:rsidRPr="00B756CE">
        <w:t xml:space="preserve">the Governor of the Bank wrote to this </w:t>
      </w:r>
      <w:r w:rsidRPr="00B756CE">
        <w:t>C</w:t>
      </w:r>
      <w:r w:rsidRPr="00B756CE">
        <w:t>ommittee stating that the 65% reduction in the risk margin would result in a reduction</w:t>
      </w:r>
      <w:r w:rsidR="009D11E1">
        <w:t xml:space="preserve"> of approximately £14 billion</w:t>
      </w:r>
      <w:r w:rsidRPr="00B756CE">
        <w:t xml:space="preserve"> in </w:t>
      </w:r>
      <w:r w:rsidRPr="00B756CE">
        <w:t xml:space="preserve">the </w:t>
      </w:r>
      <w:r w:rsidRPr="00B756CE">
        <w:t xml:space="preserve">capital </w:t>
      </w:r>
      <w:r w:rsidR="009D11E1">
        <w:t xml:space="preserve">that </w:t>
      </w:r>
      <w:r w:rsidRPr="00B756CE">
        <w:t>need</w:t>
      </w:r>
      <w:r w:rsidR="009D11E1">
        <w:t>ing</w:t>
      </w:r>
      <w:r w:rsidRPr="00B756CE">
        <w:t xml:space="preserve"> to be held. </w:t>
      </w:r>
      <w:r w:rsidRPr="00B756CE">
        <w:t>I</w:t>
      </w:r>
      <w:r w:rsidRPr="00B756CE">
        <w:t>f you were to give evidence to this Committee in a year</w:t>
      </w:r>
      <w:r w:rsidRPr="00B756CE" w:rsidR="00651266">
        <w:t>’</w:t>
      </w:r>
      <w:r w:rsidRPr="00B756CE">
        <w:t xml:space="preserve">s time, how much of that </w:t>
      </w:r>
      <w:r w:rsidRPr="00B756CE" w:rsidR="008E31DA">
        <w:t>£</w:t>
      </w:r>
      <w:r w:rsidRPr="00B756CE">
        <w:t xml:space="preserve">14 billion </w:t>
      </w:r>
      <w:r w:rsidRPr="00B756CE">
        <w:t xml:space="preserve">will </w:t>
      </w:r>
      <w:r w:rsidRPr="00B756CE">
        <w:t>have been returned to shareholders</w:t>
      </w:r>
      <w:r w:rsidRPr="00B756CE">
        <w:t xml:space="preserve"> </w:t>
      </w:r>
      <w:r w:rsidRPr="00B756CE">
        <w:t>and how much will have been invested in UK plc?</w:t>
      </w:r>
    </w:p>
    <w:p w:rsidR="009E7175" w:rsidRPr="00B756CE" w:rsidP="008821BD">
      <w:pPr>
        <w:pStyle w:val="Answer"/>
      </w:pPr>
      <w:sdt>
        <w:sdtPr>
          <w:rPr>
            <w:i/>
            <w:iCs/>
          </w:rPr>
          <w:alias w:val="Witness"/>
          <w:id w:val="1187186350"/>
          <w:placeholder>
            <w:docPart w:val="CD9FA1B8F88748CBBD2BEA8BEAF67C22"/>
          </w:placeholder>
          <w:richText/>
        </w:sdtPr>
        <w:sdtContent>
          <w:r w:rsidRPr="00B756CE">
            <w:rPr>
              <w:b/>
              <w:i/>
              <w:iCs/>
            </w:rPr>
            <w:t>Doug Brown:</w:t>
          </w:r>
        </w:sdtContent>
      </w:sdt>
      <w:r w:rsidRPr="00B756CE">
        <w:t xml:space="preserve"> W</w:t>
      </w:r>
      <w:r w:rsidRPr="00B756CE" w:rsidR="008821BD">
        <w:t>e have a dividend policy</w:t>
      </w:r>
      <w:r w:rsidRPr="00B756CE">
        <w:t xml:space="preserve">, which </w:t>
      </w:r>
      <w:r w:rsidRPr="00B756CE" w:rsidR="008821BD">
        <w:t xml:space="preserve">we reinforced earlier this year. It does not change as a result of </w:t>
      </w:r>
      <w:r w:rsidRPr="00B756CE">
        <w:t xml:space="preserve">the Solvency II </w:t>
      </w:r>
      <w:r w:rsidRPr="00B756CE" w:rsidR="008821BD">
        <w:t>reform</w:t>
      </w:r>
      <w:r w:rsidRPr="00B756CE">
        <w:t>s. W</w:t>
      </w:r>
      <w:r w:rsidRPr="00B756CE" w:rsidR="008821BD">
        <w:t xml:space="preserve">e are not returning any of that. We have made promises to the </w:t>
      </w:r>
      <w:r w:rsidRPr="00B756CE">
        <w:t>G</w:t>
      </w:r>
      <w:r w:rsidRPr="00B756CE" w:rsidR="008821BD">
        <w:t xml:space="preserve">overnment. We completely expect to be </w:t>
      </w:r>
      <w:r w:rsidRPr="00B756CE">
        <w:t xml:space="preserve">held </w:t>
      </w:r>
      <w:r w:rsidRPr="00B756CE" w:rsidR="008821BD">
        <w:t xml:space="preserve">to account </w:t>
      </w:r>
      <w:r w:rsidRPr="00B756CE">
        <w:t xml:space="preserve">and </w:t>
      </w:r>
      <w:r w:rsidR="00937968">
        <w:t xml:space="preserve">to </w:t>
      </w:r>
      <w:r w:rsidRPr="00B756CE" w:rsidR="008821BD">
        <w:t xml:space="preserve">evidence what we are doing. </w:t>
      </w:r>
      <w:r w:rsidRPr="00B756CE">
        <w:t>W</w:t>
      </w:r>
      <w:r w:rsidRPr="00B756CE" w:rsidR="008821BD">
        <w:t>ithin the ABI</w:t>
      </w:r>
      <w:r w:rsidRPr="00B756CE">
        <w:t xml:space="preserve">, we are talking </w:t>
      </w:r>
      <w:r w:rsidRPr="00B756CE" w:rsidR="008821BD">
        <w:t>about an investment development forum because we think we should be held to account</w:t>
      </w:r>
      <w:r w:rsidRPr="00B756CE">
        <w:t xml:space="preserve"> </w:t>
      </w:r>
      <w:r w:rsidRPr="00B756CE" w:rsidR="008821BD">
        <w:t>and we want to be able to evidence</w:t>
      </w:r>
      <w:r w:rsidRPr="00B756CE">
        <w:t xml:space="preserve"> that. </w:t>
      </w:r>
    </w:p>
    <w:p w:rsidR="009E7175" w:rsidRPr="00B756CE" w:rsidP="008821BD">
      <w:pPr>
        <w:pStyle w:val="Answer"/>
      </w:pPr>
      <w:r w:rsidRPr="00B756CE">
        <w:t xml:space="preserve">The </w:t>
      </w:r>
      <w:r w:rsidRPr="00B756CE" w:rsidR="008821BD">
        <w:t xml:space="preserve">rules </w:t>
      </w:r>
      <w:r w:rsidRPr="00B756CE">
        <w:t xml:space="preserve">that </w:t>
      </w:r>
      <w:r w:rsidRPr="00B756CE" w:rsidR="008821BD">
        <w:t>come in in September will determine how much we can</w:t>
      </w:r>
      <w:r w:rsidRPr="00B756CE">
        <w:t xml:space="preserve"> do</w:t>
      </w:r>
      <w:r w:rsidRPr="00B756CE" w:rsidR="008821BD">
        <w:t xml:space="preserve">, but we will definitely be able to show you that from </w:t>
      </w:r>
      <w:r w:rsidRPr="00B756CE">
        <w:t xml:space="preserve">an Aviva </w:t>
      </w:r>
      <w:r w:rsidRPr="00B756CE" w:rsidR="008821BD">
        <w:t>perspective</w:t>
      </w:r>
      <w:r w:rsidRPr="00B756CE">
        <w:t>.</w:t>
      </w:r>
    </w:p>
    <w:p w:rsidR="008821BD" w:rsidRPr="00B756CE" w:rsidP="009E7175">
      <w:pPr>
        <w:pStyle w:val="Question"/>
      </w:pPr>
      <w:sdt>
        <w:sdtPr>
          <w:alias w:val="Member"/>
          <w:tag w:val="&lt;Member mnisId='4117' dodsId='40456'&gt;"/>
          <w:id w:val="1831395355"/>
          <w:placeholder>
            <w:docPart w:val="7210CB8E03B247288527556F9A5BE1F5"/>
          </w:placeholder>
          <w:richText/>
        </w:sdtPr>
        <w:sdtContent>
          <w:r w:rsidRPr="00B756CE" w:rsidR="009E7175">
            <w:rPr>
              <w:b/>
              <w:bCs/>
            </w:rPr>
            <w:t xml:space="preserve">Dame </w:t>
          </w:r>
          <w:r w:rsidRPr="00B756CE" w:rsidR="009E7175">
            <w:rPr>
              <w:b/>
            </w:rPr>
            <w:t>Andrea Leadsom:</w:t>
          </w:r>
        </w:sdtContent>
      </w:sdt>
      <w:r w:rsidRPr="00B756CE" w:rsidR="009E7175">
        <w:t xml:space="preserve"> </w:t>
      </w:r>
      <w:r w:rsidRPr="00B756CE" w:rsidR="004F4D1D">
        <w:t>So that</w:t>
      </w:r>
      <w:r w:rsidRPr="00B756CE" w:rsidR="009E7175">
        <w:t xml:space="preserve"> will be </w:t>
      </w:r>
      <w:r w:rsidRPr="00B756CE">
        <w:t xml:space="preserve">all of it, </w:t>
      </w:r>
      <w:r w:rsidRPr="00B756CE" w:rsidR="009E7175">
        <w:t>all £</w:t>
      </w:r>
      <w:r w:rsidRPr="00B756CE">
        <w:t>14 billion.</w:t>
      </w:r>
    </w:p>
    <w:p w:rsidR="009E7175" w:rsidRPr="00B756CE" w:rsidP="008821BD">
      <w:pPr>
        <w:pStyle w:val="Answer"/>
      </w:pPr>
      <w:sdt>
        <w:sdtPr>
          <w:rPr>
            <w:i/>
            <w:iCs/>
          </w:rPr>
          <w:alias w:val="Witness"/>
          <w:id w:val="-1843856990"/>
          <w:placeholder>
            <w:docPart w:val="891591D324EE45518847F24D9FD20CD5"/>
          </w:placeholder>
          <w:richText/>
        </w:sdtPr>
        <w:sdtContent>
          <w:r w:rsidRPr="00B756CE">
            <w:rPr>
              <w:b/>
              <w:i/>
              <w:iCs/>
            </w:rPr>
            <w:t>Doug Brown:</w:t>
          </w:r>
        </w:sdtContent>
      </w:sdt>
      <w:r w:rsidRPr="00B756CE">
        <w:t xml:space="preserve"> It </w:t>
      </w:r>
      <w:r w:rsidRPr="00B756CE" w:rsidR="008821BD">
        <w:t>will be there</w:t>
      </w:r>
      <w:r w:rsidRPr="00B756CE">
        <w:t>. W</w:t>
      </w:r>
      <w:r w:rsidRPr="00B756CE" w:rsidR="008821BD">
        <w:t>e have committed to the investment over 10 years</w:t>
      </w:r>
      <w:r w:rsidRPr="00B756CE">
        <w:t xml:space="preserve">. We </w:t>
      </w:r>
      <w:r w:rsidRPr="00B756CE" w:rsidR="008821BD">
        <w:t xml:space="preserve">will not be able to </w:t>
      </w:r>
      <w:r w:rsidRPr="00B756CE">
        <w:t>in</w:t>
      </w:r>
      <w:r w:rsidRPr="00B756CE" w:rsidR="008821BD">
        <w:t xml:space="preserve">vest </w:t>
      </w:r>
      <w:r w:rsidRPr="00B756CE">
        <w:t>£</w:t>
      </w:r>
      <w:r w:rsidRPr="00B756CE" w:rsidR="008821BD">
        <w:t>100 billion next year.</w:t>
      </w:r>
    </w:p>
    <w:p w:rsidR="009E7175" w:rsidRPr="00B756CE" w:rsidP="009E7175">
      <w:pPr>
        <w:pStyle w:val="Question"/>
      </w:pPr>
      <w:sdt>
        <w:sdtPr>
          <w:alias w:val="Member"/>
          <w:tag w:val="&lt;Member mnisId='4117' dodsId='40456'&gt;"/>
          <w:id w:val="1066929172"/>
          <w:placeholder>
            <w:docPart w:val="DC2B282C5E864B8CA6C07926B9AE1F5E"/>
          </w:placeholder>
          <w:richText/>
        </w:sdtPr>
        <w:sdtContent>
          <w:r w:rsidRPr="00B756CE">
            <w:rPr>
              <w:b/>
              <w:bCs/>
            </w:rPr>
            <w:t xml:space="preserve">Dame </w:t>
          </w:r>
          <w:r w:rsidRPr="00B756CE">
            <w:rPr>
              <w:b/>
            </w:rPr>
            <w:t>Andrea Leadsom:</w:t>
          </w:r>
        </w:sdtContent>
      </w:sdt>
      <w:r w:rsidRPr="00B756CE">
        <w:t xml:space="preserve"> </w:t>
      </w:r>
      <w:r w:rsidRPr="00B756CE" w:rsidR="008821BD">
        <w:t>We are not going to see a huge uplift in dividend payments to shareholders</w:t>
      </w:r>
      <w:r w:rsidRPr="00B756CE">
        <w:t xml:space="preserve"> as a result of this. </w:t>
      </w:r>
    </w:p>
    <w:p w:rsidR="009E7175" w:rsidRPr="00B756CE" w:rsidP="008821BD">
      <w:pPr>
        <w:pStyle w:val="Answer"/>
      </w:pPr>
      <w:sdt>
        <w:sdtPr>
          <w:rPr>
            <w:i/>
            <w:iCs/>
          </w:rPr>
          <w:alias w:val="Witness"/>
          <w:id w:val="1022904556"/>
          <w:placeholder>
            <w:docPart w:val="349181000D0E45B5BAD11F9A53D5AA43"/>
          </w:placeholder>
          <w:richText/>
        </w:sdtPr>
        <w:sdtContent>
          <w:r w:rsidRPr="00B756CE">
            <w:rPr>
              <w:b/>
              <w:i/>
              <w:iCs/>
            </w:rPr>
            <w:t>Doug Brown:</w:t>
          </w:r>
        </w:sdtContent>
      </w:sdt>
      <w:r w:rsidRPr="00B756CE">
        <w:t xml:space="preserve"> No, </w:t>
      </w:r>
      <w:r w:rsidRPr="00B756CE" w:rsidR="004F4D1D">
        <w:t xml:space="preserve">definitely </w:t>
      </w:r>
      <w:r w:rsidRPr="00B756CE">
        <w:t>not at Aviva.</w:t>
      </w:r>
    </w:p>
    <w:p w:rsidR="008821BD" w:rsidRPr="00B756CE" w:rsidP="008821BD">
      <w:pPr>
        <w:pStyle w:val="Answer"/>
      </w:pPr>
      <w:sdt>
        <w:sdtPr>
          <w:rPr>
            <w:i/>
            <w:iCs/>
          </w:rPr>
          <w:alias w:val="Witness"/>
          <w:id w:val="-952395847"/>
          <w:placeholder>
            <w:docPart w:val="E56EF30D553A46F7B9E7CB1567ADA6F2"/>
          </w:placeholder>
          <w:richText/>
        </w:sdtPr>
        <w:sdtContent>
          <w:r w:rsidRPr="00B756CE" w:rsidR="009E7175">
            <w:rPr>
              <w:b/>
              <w:i/>
              <w:iCs/>
            </w:rPr>
            <w:t>Charlotte Clark:</w:t>
          </w:r>
        </w:sdtContent>
      </w:sdt>
      <w:r w:rsidRPr="00B756CE" w:rsidR="009E7175">
        <w:t xml:space="preserve"> I </w:t>
      </w:r>
      <w:r w:rsidRPr="00B756CE">
        <w:t>do not work in one of these companies.</w:t>
      </w:r>
      <w:r w:rsidRPr="00B756CE" w:rsidR="009E7175">
        <w:t xml:space="preserve"> </w:t>
      </w:r>
      <w:r w:rsidRPr="00B756CE">
        <w:t xml:space="preserve">It is not </w:t>
      </w:r>
      <w:r w:rsidRPr="00B756CE" w:rsidR="009E7175">
        <w:t xml:space="preserve">for me </w:t>
      </w:r>
      <w:r w:rsidRPr="00B756CE">
        <w:t xml:space="preserve">to make the decision. </w:t>
      </w:r>
      <w:r w:rsidRPr="00B756CE" w:rsidR="009E7175">
        <w:t>W</w:t>
      </w:r>
      <w:r w:rsidRPr="00B756CE">
        <w:t>hen I speak to members, their approach to this seems to be pretty much in line with what Doug has said. This is not about increasing dividends</w:t>
      </w:r>
      <w:r w:rsidRPr="00B756CE" w:rsidR="009E7175">
        <w:t xml:space="preserve">; </w:t>
      </w:r>
      <w:r w:rsidRPr="00B756CE">
        <w:t>it is about investment.</w:t>
      </w:r>
    </w:p>
    <w:p w:rsidR="008821BD" w:rsidRPr="00B756CE" w:rsidP="008821BD">
      <w:pPr>
        <w:pStyle w:val="Answer"/>
      </w:pPr>
      <w:sdt>
        <w:sdtPr>
          <w:rPr>
            <w:i/>
            <w:iCs/>
          </w:rPr>
          <w:alias w:val="Witness"/>
          <w:id w:val="54517657"/>
          <w:placeholder>
            <w:docPart w:val="BA424C3137D6405D91B0543D60F4AA4F"/>
          </w:placeholder>
          <w:richText/>
        </w:sdtPr>
        <w:sdtContent>
          <w:r w:rsidRPr="00B756CE" w:rsidR="009E7175">
            <w:rPr>
              <w:b/>
              <w:i/>
              <w:iCs/>
            </w:rPr>
            <w:t>Cristina Nestares:</w:t>
          </w:r>
        </w:sdtContent>
      </w:sdt>
      <w:r w:rsidRPr="00B756CE" w:rsidR="009E7175">
        <w:t xml:space="preserve"> In </w:t>
      </w:r>
      <w:r w:rsidRPr="00B756CE">
        <w:t>our case</w:t>
      </w:r>
      <w:r w:rsidRPr="00B756CE" w:rsidR="009E7175">
        <w:t xml:space="preserve">, general </w:t>
      </w:r>
      <w:r w:rsidRPr="00B756CE">
        <w:t xml:space="preserve">insurance is much less impacted by this. In the case of </w:t>
      </w:r>
      <w:r w:rsidRPr="00B756CE" w:rsidR="009E7175">
        <w:t xml:space="preserve">Admiral, </w:t>
      </w:r>
      <w:r w:rsidRPr="00B756CE">
        <w:t xml:space="preserve">we already have a very prudent approach. This </w:t>
      </w:r>
      <w:r w:rsidRPr="00B756CE" w:rsidR="009E7175">
        <w:t xml:space="preserve">will </w:t>
      </w:r>
      <w:r w:rsidRPr="00B756CE">
        <w:t>be a small release of capital</w:t>
      </w:r>
      <w:r w:rsidR="00FC2377">
        <w:t>,</w:t>
      </w:r>
      <w:r w:rsidRPr="00B756CE">
        <w:t xml:space="preserve"> so it is </w:t>
      </w:r>
      <w:r w:rsidRPr="00B756CE" w:rsidR="009E7175">
        <w:t xml:space="preserve">not </w:t>
      </w:r>
      <w:r w:rsidRPr="00B756CE">
        <w:t>going to have any significant or material impact.</w:t>
      </w:r>
    </w:p>
    <w:p w:rsidR="0023483B" w:rsidRPr="00B756CE" w:rsidP="009E7175">
      <w:pPr>
        <w:pStyle w:val="Question"/>
      </w:pPr>
      <w:sdt>
        <w:sdtPr>
          <w:alias w:val="Member"/>
          <w:tag w:val="&lt;Member mnisId='4138' dodsId='58561'&gt;"/>
          <w:id w:val="881293740"/>
          <w:placeholder>
            <w:docPart w:val="82C9349C999B4D2E981B39F4886E2809"/>
          </w:placeholder>
          <w:richText/>
        </w:sdtPr>
        <w:sdtContent>
          <w:r w:rsidRPr="00B756CE" w:rsidR="009E7175">
            <w:rPr>
              <w:b/>
            </w:rPr>
            <w:t>Rushanara Ali:</w:t>
          </w:r>
        </w:sdtContent>
      </w:sdt>
      <w:r w:rsidRPr="00B756CE" w:rsidR="009E7175">
        <w:t xml:space="preserve"> </w:t>
      </w:r>
      <w:r w:rsidRPr="00B756CE" w:rsidR="008821BD">
        <w:t>Good afternoon. I have a quick question</w:t>
      </w:r>
      <w:r w:rsidRPr="00B756CE" w:rsidR="009E7175">
        <w:t xml:space="preserve">, </w:t>
      </w:r>
      <w:r w:rsidRPr="00B756CE" w:rsidR="008821BD">
        <w:t xml:space="preserve">probably for Charlotte Clark, about insurance companies </w:t>
      </w:r>
      <w:r w:rsidRPr="00B756CE" w:rsidR="009E7175">
        <w:t xml:space="preserve">and </w:t>
      </w:r>
      <w:r w:rsidRPr="00B756CE" w:rsidR="008821BD">
        <w:t>their role in other countries</w:t>
      </w:r>
      <w:r w:rsidRPr="00B756CE">
        <w:t xml:space="preserve">, and </w:t>
      </w:r>
      <w:r w:rsidRPr="00B756CE" w:rsidR="008821BD">
        <w:t xml:space="preserve">then I will go </w:t>
      </w:r>
      <w:r w:rsidRPr="00B756CE" w:rsidR="00FA67AB">
        <w:t>on</w:t>
      </w:r>
      <w:r w:rsidRPr="00B756CE" w:rsidR="008821BD">
        <w:t xml:space="preserve"> to lost </w:t>
      </w:r>
      <w:r w:rsidRPr="00B756CE">
        <w:t>adjusters and t</w:t>
      </w:r>
      <w:r w:rsidRPr="00B756CE" w:rsidR="008821BD">
        <w:t>hird parties.</w:t>
      </w:r>
    </w:p>
    <w:p w:rsidR="008821BD" w:rsidRPr="00B756CE" w:rsidP="00FA67AB">
      <w:pPr>
        <w:pStyle w:val="QuestionCont"/>
      </w:pPr>
      <w:r w:rsidRPr="00B756CE">
        <w:t xml:space="preserve">The Burmese military is </w:t>
      </w:r>
      <w:r w:rsidRPr="00B756CE">
        <w:t>using airstrikes</w:t>
      </w:r>
      <w:r w:rsidRPr="00B756CE">
        <w:t xml:space="preserve"> </w:t>
      </w:r>
      <w:r w:rsidRPr="00B756CE">
        <w:t>indiscriminate</w:t>
      </w:r>
      <w:r w:rsidRPr="00B756CE">
        <w:t xml:space="preserve">ly </w:t>
      </w:r>
      <w:r w:rsidRPr="00B756CE">
        <w:t>against civilians, even against schools</w:t>
      </w:r>
      <w:r w:rsidRPr="00B756CE">
        <w:t xml:space="preserve"> and </w:t>
      </w:r>
      <w:r w:rsidRPr="00B756CE">
        <w:t>hospitals</w:t>
      </w:r>
      <w:r w:rsidRPr="00B756CE">
        <w:t xml:space="preserve">, </w:t>
      </w:r>
      <w:r w:rsidRPr="00B756CE">
        <w:t>and insurance is a vital part of the supply chain</w:t>
      </w:r>
      <w:r w:rsidRPr="00B756CE">
        <w:t xml:space="preserve"> in d</w:t>
      </w:r>
      <w:r w:rsidRPr="00B756CE">
        <w:t xml:space="preserve">elivering aviation fuel to </w:t>
      </w:r>
      <w:r w:rsidRPr="00B756CE">
        <w:t>Burma</w:t>
      </w:r>
      <w:r w:rsidRPr="00B756CE">
        <w:t xml:space="preserve">. </w:t>
      </w:r>
      <w:r w:rsidRPr="00B756CE" w:rsidR="001C0E14">
        <w:t xml:space="preserve">Five </w:t>
      </w:r>
      <w:r w:rsidRPr="00B756CE">
        <w:t xml:space="preserve">companies </w:t>
      </w:r>
      <w:r w:rsidRPr="00B756CE" w:rsidR="001C0E14">
        <w:t xml:space="preserve">have been identified by the Burma Campaign </w:t>
      </w:r>
      <w:r w:rsidRPr="00B756CE" w:rsidR="009C7D8D">
        <w:t>“</w:t>
      </w:r>
      <w:r w:rsidRPr="00B756CE" w:rsidR="009B3479">
        <w:t>Dirty List</w:t>
      </w:r>
      <w:r w:rsidRPr="00B756CE" w:rsidR="009C7D8D">
        <w:t>”</w:t>
      </w:r>
      <w:r w:rsidRPr="00B756CE" w:rsidR="001C0E14">
        <w:t xml:space="preserve"> </w:t>
      </w:r>
      <w:r w:rsidRPr="00B756CE">
        <w:t xml:space="preserve">and a further report </w:t>
      </w:r>
      <w:r w:rsidRPr="00B756CE" w:rsidR="009C7D8D">
        <w:t xml:space="preserve">produced </w:t>
      </w:r>
      <w:r w:rsidRPr="00B756CE">
        <w:t>by Amnesty International</w:t>
      </w:r>
      <w:r w:rsidRPr="00B756CE" w:rsidR="001C0E14">
        <w:t xml:space="preserve"> called </w:t>
      </w:r>
      <w:r w:rsidRPr="00B756CE">
        <w:rPr>
          <w:i/>
          <w:iCs/>
        </w:rPr>
        <w:t xml:space="preserve">Deadly </w:t>
      </w:r>
      <w:r w:rsidRPr="00B756CE" w:rsidR="009C7D8D">
        <w:rPr>
          <w:i/>
          <w:iCs/>
        </w:rPr>
        <w:t>Cargo</w:t>
      </w:r>
      <w:r w:rsidRPr="00B756CE">
        <w:t>. Those companies are UK P&amp;I</w:t>
      </w:r>
      <w:r w:rsidRPr="00B756CE" w:rsidR="001C0E14">
        <w:t xml:space="preserve">, </w:t>
      </w:r>
      <w:r w:rsidRPr="00B756CE">
        <w:t>Steam</w:t>
      </w:r>
      <w:r w:rsidRPr="00B756CE" w:rsidR="001C0E14">
        <w:t>ship</w:t>
      </w:r>
      <w:r w:rsidRPr="00B756CE">
        <w:t xml:space="preserve"> Mutual</w:t>
      </w:r>
      <w:r w:rsidRPr="00B756CE" w:rsidR="001C0E14">
        <w:t>, Britannia</w:t>
      </w:r>
      <w:r w:rsidRPr="00B756CE">
        <w:t xml:space="preserve"> P&amp;I, North</w:t>
      </w:r>
      <w:r w:rsidRPr="00B756CE" w:rsidR="001C0E14">
        <w:t xml:space="preserve"> </w:t>
      </w:r>
      <w:r w:rsidRPr="00B756CE">
        <w:t xml:space="preserve">Standard and </w:t>
      </w:r>
      <w:r w:rsidRPr="00B756CE" w:rsidR="001C0E14">
        <w:t>Shipowners’</w:t>
      </w:r>
      <w:r w:rsidRPr="00B756CE">
        <w:t xml:space="preserve"> Club.</w:t>
      </w:r>
    </w:p>
    <w:p w:rsidR="00B6641B" w:rsidRPr="00B756CE" w:rsidP="008821BD">
      <w:pPr>
        <w:pStyle w:val="Answer"/>
      </w:pPr>
      <w:r w:rsidRPr="00B756CE">
        <w:t>D</w:t>
      </w:r>
      <w:r w:rsidRPr="00B756CE" w:rsidR="008821BD">
        <w:t>oes ABI do much around ethics and how companies observe and monitor adherence to sanctions</w:t>
      </w:r>
      <w:r w:rsidRPr="00B756CE" w:rsidR="005208F3">
        <w:t>—a</w:t>
      </w:r>
      <w:r w:rsidRPr="00B756CE" w:rsidR="008821BD">
        <w:t>s you know, the UK Government ha</w:t>
      </w:r>
      <w:r w:rsidRPr="00B756CE">
        <w:t xml:space="preserve">ve joined the </w:t>
      </w:r>
      <w:r w:rsidRPr="00B756CE" w:rsidR="008821BD">
        <w:t>US</w:t>
      </w:r>
      <w:r w:rsidRPr="00B756CE">
        <w:t xml:space="preserve"> </w:t>
      </w:r>
      <w:r w:rsidRPr="00B756CE" w:rsidR="00B477B9">
        <w:t xml:space="preserve">in </w:t>
      </w:r>
      <w:r w:rsidRPr="00B756CE" w:rsidR="008821BD">
        <w:t>sanctions</w:t>
      </w:r>
      <w:r w:rsidRPr="00B756CE" w:rsidR="005208F3">
        <w:t>—</w:t>
      </w:r>
      <w:r w:rsidRPr="00B756CE" w:rsidR="009C7D8D">
        <w:t>but also</w:t>
      </w:r>
      <w:r w:rsidRPr="00B756CE" w:rsidR="005208F3">
        <w:t xml:space="preserve"> </w:t>
      </w:r>
      <w:r w:rsidRPr="00B756CE" w:rsidR="00B477B9">
        <w:t xml:space="preserve">look </w:t>
      </w:r>
      <w:r w:rsidRPr="00B756CE" w:rsidR="008821BD">
        <w:t>more generally at who they are selling to and what they are doing</w:t>
      </w:r>
      <w:r w:rsidRPr="00B756CE" w:rsidR="005208F3">
        <w:t xml:space="preserve">? </w:t>
      </w:r>
      <w:r w:rsidRPr="00B756CE" w:rsidR="008821BD">
        <w:t xml:space="preserve">In this case, </w:t>
      </w:r>
      <w:r w:rsidRPr="00B756CE" w:rsidR="005208F3">
        <w:t>t</w:t>
      </w:r>
      <w:r w:rsidRPr="00B756CE" w:rsidR="008821BD">
        <w:t>hey are using aviation, which British companies are providing insurance for</w:t>
      </w:r>
      <w:r w:rsidRPr="00B756CE">
        <w:t xml:space="preserve">, </w:t>
      </w:r>
      <w:r w:rsidRPr="00B756CE" w:rsidR="008821BD">
        <w:t>to kill their own people.</w:t>
      </w:r>
      <w:r w:rsidRPr="00B756CE">
        <w:t xml:space="preserve"> </w:t>
      </w:r>
      <w:r w:rsidRPr="00B756CE" w:rsidR="008821BD">
        <w:t xml:space="preserve">You will have seen </w:t>
      </w:r>
      <w:r w:rsidRPr="00B756CE">
        <w:t xml:space="preserve">the effect of </w:t>
      </w:r>
      <w:r w:rsidRPr="00B756CE" w:rsidR="008821BD">
        <w:t xml:space="preserve">that recently </w:t>
      </w:r>
      <w:r w:rsidRPr="00B756CE">
        <w:t xml:space="preserve">in the </w:t>
      </w:r>
      <w:r w:rsidRPr="00B756CE" w:rsidR="008821BD">
        <w:t xml:space="preserve">recent </w:t>
      </w:r>
      <w:r w:rsidRPr="00B756CE">
        <w:t>air</w:t>
      </w:r>
      <w:r w:rsidRPr="00B756CE" w:rsidR="008821BD">
        <w:t>strikes</w:t>
      </w:r>
      <w:r w:rsidRPr="00B756CE">
        <w:t>.</w:t>
      </w:r>
      <w:r w:rsidRPr="00B756CE" w:rsidR="00B477B9">
        <w:t xml:space="preserve"> </w:t>
      </w:r>
    </w:p>
    <w:p w:rsidR="00B6641B" w:rsidRPr="00B756CE" w:rsidP="008821BD">
      <w:pPr>
        <w:pStyle w:val="Answer"/>
      </w:pPr>
      <w:sdt>
        <w:sdtPr>
          <w:rPr>
            <w:i/>
            <w:iCs/>
          </w:rPr>
          <w:alias w:val="Witness"/>
          <w:id w:val="-374239051"/>
          <w:placeholder>
            <w:docPart w:val="840AF3CF6BE9487391DC10D046B56363"/>
          </w:placeholder>
          <w:richText/>
        </w:sdtPr>
        <w:sdtContent>
          <w:r w:rsidRPr="00B756CE">
            <w:rPr>
              <w:b/>
              <w:i/>
              <w:iCs/>
            </w:rPr>
            <w:t>Charlotte Clark:</w:t>
          </w:r>
        </w:sdtContent>
      </w:sdt>
      <w:r w:rsidRPr="00B756CE">
        <w:t xml:space="preserve"> Clearly, </w:t>
      </w:r>
      <w:r w:rsidRPr="00B756CE" w:rsidR="008821BD">
        <w:t>ESG is a big issue across the insurance industry</w:t>
      </w:r>
      <w:r w:rsidRPr="00B756CE">
        <w:t xml:space="preserve"> i</w:t>
      </w:r>
      <w:r w:rsidRPr="00B756CE" w:rsidR="008821BD">
        <w:t>n terms of what we are investing in, how we are investing and how we are reporting</w:t>
      </w:r>
      <w:r w:rsidRPr="00B756CE">
        <w:t xml:space="preserve"> that. </w:t>
      </w:r>
    </w:p>
    <w:p w:rsidR="00B6641B" w:rsidRPr="00B756CE" w:rsidP="00C22BF6">
      <w:pPr>
        <w:pStyle w:val="Question"/>
      </w:pPr>
      <w:sdt>
        <w:sdtPr>
          <w:alias w:val="Member"/>
          <w:tag w:val="&lt;Member mnisId='4138' dodsId='58561'&gt;"/>
          <w:id w:val="-244493789"/>
          <w:placeholder>
            <w:docPart w:val="711D17634D6242F6BED02AE57087C7A0"/>
          </w:placeholder>
          <w:richText/>
        </w:sdtPr>
        <w:sdtContent>
          <w:r w:rsidRPr="00B756CE">
            <w:rPr>
              <w:b/>
            </w:rPr>
            <w:t>Rushanara Ali:</w:t>
          </w:r>
        </w:sdtContent>
      </w:sdt>
      <w:r w:rsidRPr="00B756CE">
        <w:t xml:space="preserve"> Do you know about this case?</w:t>
      </w:r>
    </w:p>
    <w:p w:rsidR="00B6641B" w:rsidRPr="00B756CE" w:rsidP="008821BD">
      <w:pPr>
        <w:pStyle w:val="Answer"/>
      </w:pPr>
      <w:sdt>
        <w:sdtPr>
          <w:rPr>
            <w:i/>
            <w:iCs/>
          </w:rPr>
          <w:alias w:val="Witness"/>
          <w:id w:val="1024747407"/>
          <w:placeholder>
            <w:docPart w:val="6B103205ED7E466FBA691A546AE08F03"/>
          </w:placeholder>
          <w:richText/>
        </w:sdtPr>
        <w:sdtContent>
          <w:r w:rsidRPr="00B756CE">
            <w:rPr>
              <w:b/>
              <w:i/>
              <w:iCs/>
            </w:rPr>
            <w:t>Charlotte Clark:</w:t>
          </w:r>
        </w:sdtContent>
      </w:sdt>
      <w:r w:rsidRPr="00B756CE">
        <w:t xml:space="preserve"> </w:t>
      </w:r>
      <w:r w:rsidRPr="00B756CE" w:rsidR="008821BD">
        <w:t xml:space="preserve">I do not know about that </w:t>
      </w:r>
      <w:r w:rsidRPr="00B756CE">
        <w:t xml:space="preserve">one </w:t>
      </w:r>
      <w:r w:rsidRPr="00B756CE" w:rsidR="008821BD">
        <w:t>specifically.</w:t>
      </w:r>
    </w:p>
    <w:p w:rsidR="00B6641B" w:rsidRPr="00B756CE" w:rsidP="00C22BF6">
      <w:pPr>
        <w:pStyle w:val="Remark"/>
      </w:pPr>
      <w:sdt>
        <w:sdtPr>
          <w:alias w:val="Member"/>
          <w:tag w:val="&lt;Member mnisId='4138' dodsId='58561'&gt;"/>
          <w:id w:val="-1922169943"/>
          <w:placeholder>
            <w:docPart w:val="A21FD6AF3429442A8CCF41F2B5B2CFEA"/>
          </w:placeholder>
          <w:richText/>
        </w:sdtPr>
        <w:sdtContent>
          <w:r w:rsidRPr="00B756CE">
            <w:rPr>
              <w:b/>
            </w:rPr>
            <w:t>Rushanara Ali:</w:t>
          </w:r>
        </w:sdtContent>
      </w:sdt>
      <w:r w:rsidRPr="00B756CE">
        <w:t xml:space="preserve"> I am interested in this </w:t>
      </w:r>
      <w:r w:rsidRPr="00B756CE" w:rsidR="008821BD">
        <w:t>particular</w:t>
      </w:r>
      <w:r w:rsidRPr="00B756CE">
        <w:t xml:space="preserve"> case. </w:t>
      </w:r>
    </w:p>
    <w:p w:rsidR="008821BD" w:rsidRPr="00B756CE" w:rsidP="008821BD">
      <w:pPr>
        <w:pStyle w:val="Answer"/>
      </w:pPr>
      <w:sdt>
        <w:sdtPr>
          <w:rPr>
            <w:i/>
            <w:iCs/>
          </w:rPr>
          <w:alias w:val="Witness"/>
          <w:id w:val="-1197143598"/>
          <w:placeholder>
            <w:docPart w:val="8B82AF0912D44CFDA46A8BED7F34841E"/>
          </w:placeholder>
          <w:richText/>
        </w:sdtPr>
        <w:sdtContent>
          <w:r w:rsidRPr="00B756CE" w:rsidR="00B6641B">
            <w:rPr>
              <w:b/>
              <w:i/>
              <w:iCs/>
            </w:rPr>
            <w:t>Charlotte Clark:</w:t>
          </w:r>
        </w:sdtContent>
      </w:sdt>
      <w:r w:rsidRPr="00B756CE" w:rsidR="00B6641B">
        <w:t xml:space="preserve"> </w:t>
      </w:r>
      <w:r w:rsidRPr="00B756CE">
        <w:t>I am not aware of any of those</w:t>
      </w:r>
      <w:r w:rsidRPr="00B756CE" w:rsidR="00B6641B">
        <w:t xml:space="preserve"> companies.</w:t>
      </w:r>
    </w:p>
    <w:p w:rsidR="0072495F" w:rsidRPr="00B756CE" w:rsidP="00883170">
      <w:pPr>
        <w:pStyle w:val="Question"/>
      </w:pPr>
      <w:sdt>
        <w:sdtPr>
          <w:alias w:val="Member"/>
          <w:tag w:val="&lt;Member mnisId='4138' dodsId='58561'&gt;"/>
          <w:id w:val="-1983301185"/>
          <w:placeholder>
            <w:docPart w:val="07180B7313AB4390A2F27325CBD523FF"/>
          </w:placeholder>
          <w:richText/>
        </w:sdtPr>
        <w:sdtContent>
          <w:r w:rsidRPr="00B756CE" w:rsidR="00C22BF6">
            <w:rPr>
              <w:b/>
            </w:rPr>
            <w:t>Rushanara Ali:</w:t>
          </w:r>
        </w:sdtContent>
      </w:sdt>
      <w:r w:rsidRPr="00B756CE" w:rsidR="00C22BF6">
        <w:t xml:space="preserve"> Would your </w:t>
      </w:r>
      <w:r w:rsidRPr="00B756CE" w:rsidR="008821BD">
        <w:t>organisation be able to write to me</w:t>
      </w:r>
      <w:r w:rsidRPr="00B756CE" w:rsidR="00883170">
        <w:t xml:space="preserve">, because </w:t>
      </w:r>
      <w:r w:rsidRPr="00B756CE" w:rsidR="00C22BF6">
        <w:t xml:space="preserve">I have </w:t>
      </w:r>
      <w:r w:rsidRPr="00B756CE" w:rsidR="008821BD">
        <w:t>some other questions on other topics</w:t>
      </w:r>
      <w:r w:rsidRPr="00B756CE" w:rsidR="00A52067">
        <w:t xml:space="preserve">, </w:t>
      </w:r>
      <w:r w:rsidRPr="00B756CE" w:rsidR="008821BD">
        <w:t xml:space="preserve">to explain </w:t>
      </w:r>
      <w:r w:rsidRPr="00B756CE">
        <w:t xml:space="preserve">the role of </w:t>
      </w:r>
      <w:r w:rsidRPr="00B756CE" w:rsidR="008821BD">
        <w:t>those insurance companies and how</w:t>
      </w:r>
      <w:r w:rsidRPr="00B756CE">
        <w:t xml:space="preserve">, in effect, as </w:t>
      </w:r>
      <w:r w:rsidRPr="00B756CE" w:rsidR="008821BD">
        <w:t>a trade body</w:t>
      </w:r>
      <w:r w:rsidRPr="00B756CE">
        <w:t>—</w:t>
      </w:r>
      <w:r w:rsidRPr="00B756CE" w:rsidR="008821BD">
        <w:t>you</w:t>
      </w:r>
      <w:r w:rsidRPr="00B756CE">
        <w:t xml:space="preserve"> are </w:t>
      </w:r>
      <w:r w:rsidRPr="00B756CE" w:rsidR="008821BD">
        <w:t xml:space="preserve">responsible </w:t>
      </w:r>
      <w:r w:rsidRPr="00B756CE">
        <w:t xml:space="preserve">for </w:t>
      </w:r>
      <w:r w:rsidRPr="00B756CE" w:rsidR="008821BD">
        <w:t>regulation</w:t>
      </w:r>
      <w:r w:rsidRPr="00B756CE">
        <w:t>—</w:t>
      </w:r>
      <w:r w:rsidRPr="00B756CE" w:rsidR="008821BD">
        <w:t>you oversee and monitor what they are doing</w:t>
      </w:r>
      <w:r w:rsidRPr="00B756CE" w:rsidR="00A52067">
        <w:t xml:space="preserve">? </w:t>
      </w:r>
      <w:r w:rsidRPr="00B756CE">
        <w:t>W</w:t>
      </w:r>
      <w:r w:rsidRPr="00B756CE" w:rsidR="008821BD">
        <w:t xml:space="preserve">e do not want to see our insurance companies inadvertently or consciously turning a blind eye </w:t>
      </w:r>
      <w:r w:rsidRPr="00B756CE">
        <w:t xml:space="preserve">to </w:t>
      </w:r>
      <w:r w:rsidRPr="00B756CE" w:rsidR="008821BD">
        <w:t>war crimes</w:t>
      </w:r>
      <w:r w:rsidRPr="00B756CE">
        <w:t>.</w:t>
      </w:r>
      <w:r w:rsidRPr="00B756CE" w:rsidR="008821BD">
        <w:t xml:space="preserve"> </w:t>
      </w:r>
    </w:p>
    <w:p w:rsidR="008821BD" w:rsidRPr="00B756CE" w:rsidP="008821BD">
      <w:pPr>
        <w:pStyle w:val="Answer"/>
      </w:pPr>
      <w:sdt>
        <w:sdtPr>
          <w:rPr>
            <w:i/>
            <w:iCs/>
          </w:rPr>
          <w:alias w:val="Witness"/>
          <w:id w:val="1747226980"/>
          <w:placeholder>
            <w:docPart w:val="D1E92A2FA56F4F268ADCB597B793E764"/>
          </w:placeholder>
          <w:richText/>
        </w:sdtPr>
        <w:sdtContent>
          <w:r w:rsidRPr="00B756CE" w:rsidR="0072495F">
            <w:rPr>
              <w:b/>
              <w:i/>
              <w:iCs/>
            </w:rPr>
            <w:t>Charlotte Clark:</w:t>
          </w:r>
        </w:sdtContent>
      </w:sdt>
      <w:r w:rsidRPr="00B756CE" w:rsidR="0072495F">
        <w:t xml:space="preserve"> Yes, a</w:t>
      </w:r>
      <w:r w:rsidRPr="00B756CE">
        <w:t>bsolutely.</w:t>
      </w:r>
    </w:p>
    <w:p w:rsidR="008821BD" w:rsidRPr="00B756CE" w:rsidP="001221E2">
      <w:pPr>
        <w:pStyle w:val="Question"/>
      </w:pPr>
      <w:sdt>
        <w:sdtPr>
          <w:alias w:val="Member"/>
          <w:tag w:val="&lt;Member mnisId='4138' dodsId='58561'&gt;"/>
          <w:id w:val="1238823909"/>
          <w:placeholder>
            <w:docPart w:val="B59101E0792B4ADDB184B47C0CE3124E"/>
          </w:placeholder>
          <w:richText/>
        </w:sdtPr>
        <w:sdtContent>
          <w:r w:rsidRPr="00B756CE" w:rsidR="0072495F">
            <w:rPr>
              <w:b/>
            </w:rPr>
            <w:t>Rushanara Ali:</w:t>
          </w:r>
        </w:sdtContent>
      </w:sdt>
      <w:r w:rsidRPr="00B756CE" w:rsidR="0072495F">
        <w:t xml:space="preserve"> </w:t>
      </w:r>
      <w:r w:rsidRPr="00B756CE" w:rsidR="00DB652F">
        <w:t xml:space="preserve">Thank you. </w:t>
      </w:r>
      <w:r w:rsidRPr="00B756CE">
        <w:t xml:space="preserve">Moving on to loss </w:t>
      </w:r>
      <w:r w:rsidRPr="00B756CE" w:rsidR="0072495F">
        <w:t>adjusters</w:t>
      </w:r>
      <w:r w:rsidRPr="00B756CE">
        <w:t xml:space="preserve">, our Committee </w:t>
      </w:r>
      <w:r w:rsidRPr="00B756CE" w:rsidR="0037131B">
        <w:t>contacted</w:t>
      </w:r>
      <w:r w:rsidRPr="00B756CE">
        <w:t xml:space="preserve"> the Charte</w:t>
      </w:r>
      <w:r w:rsidRPr="00B756CE" w:rsidR="0072495F">
        <w:t>re</w:t>
      </w:r>
      <w:r w:rsidRPr="00B756CE">
        <w:t xml:space="preserve">d Institute of </w:t>
      </w:r>
      <w:r w:rsidRPr="00B756CE" w:rsidR="00D848D3">
        <w:t xml:space="preserve">Loss Adjusters </w:t>
      </w:r>
      <w:r w:rsidRPr="00B756CE">
        <w:t>by email</w:t>
      </w:r>
      <w:r w:rsidRPr="00B756CE" w:rsidR="00713B29">
        <w:t xml:space="preserve"> and</w:t>
      </w:r>
      <w:r w:rsidRPr="00B756CE" w:rsidR="00D45896">
        <w:t xml:space="preserve"> </w:t>
      </w:r>
      <w:r w:rsidRPr="00B756CE">
        <w:t>telephone</w:t>
      </w:r>
      <w:r w:rsidRPr="00B756CE" w:rsidR="00952F90">
        <w:t>.</w:t>
      </w:r>
      <w:r w:rsidRPr="00B756CE" w:rsidR="00D45896">
        <w:t xml:space="preserve"> </w:t>
      </w:r>
      <w:r w:rsidRPr="00B756CE" w:rsidR="00952F90">
        <w:t xml:space="preserve">We </w:t>
      </w:r>
      <w:r w:rsidRPr="00B756CE" w:rsidR="00D45896">
        <w:t xml:space="preserve">left </w:t>
      </w:r>
      <w:r w:rsidRPr="00B756CE">
        <w:t>voicemail</w:t>
      </w:r>
      <w:r w:rsidRPr="00B756CE" w:rsidR="00D45896">
        <w:t>s</w:t>
      </w:r>
      <w:r w:rsidRPr="00B756CE" w:rsidR="0072495F">
        <w:t xml:space="preserve">. We asked </w:t>
      </w:r>
      <w:r w:rsidRPr="00B756CE">
        <w:t>them to give evidence to this session</w:t>
      </w:r>
      <w:r w:rsidRPr="00B756CE" w:rsidR="00713B29">
        <w:t xml:space="preserve"> and</w:t>
      </w:r>
      <w:r w:rsidRPr="00B756CE">
        <w:t xml:space="preserve"> have not received a response. </w:t>
      </w:r>
      <w:r w:rsidRPr="00B756CE" w:rsidR="00AE1192">
        <w:t>That is j</w:t>
      </w:r>
      <w:r w:rsidRPr="00B756CE">
        <w:t xml:space="preserve">ust to give you an idea of the way </w:t>
      </w:r>
      <w:r w:rsidRPr="00B756CE" w:rsidR="00AE1192">
        <w:t xml:space="preserve">this </w:t>
      </w:r>
      <w:r w:rsidRPr="00B756CE">
        <w:t>third</w:t>
      </w:r>
      <w:r w:rsidRPr="00B756CE" w:rsidR="00AE1192">
        <w:t>-</w:t>
      </w:r>
      <w:r w:rsidRPr="00B756CE">
        <w:t>party institution has failed to respond to this Committee, which is indicative of the experience our constituents are facing.</w:t>
      </w:r>
      <w:r w:rsidRPr="00B756CE" w:rsidR="007A4ACC">
        <w:t xml:space="preserve"> </w:t>
      </w:r>
      <w:r w:rsidRPr="00B756CE">
        <w:t xml:space="preserve">Some of us personally have had dealings with </w:t>
      </w:r>
      <w:r w:rsidRPr="00B756CE" w:rsidR="007A4ACC">
        <w:t xml:space="preserve">loss adjusters and </w:t>
      </w:r>
      <w:r w:rsidRPr="00B756CE">
        <w:t xml:space="preserve">third parties, and it </w:t>
      </w:r>
      <w:r w:rsidRPr="00B756CE" w:rsidR="007A4ACC">
        <w:t xml:space="preserve">has </w:t>
      </w:r>
      <w:r w:rsidRPr="00B756CE">
        <w:t>not been positive.</w:t>
      </w:r>
    </w:p>
    <w:p w:rsidR="007A4ACC" w:rsidRPr="00B756CE" w:rsidP="001221E2">
      <w:pPr>
        <w:pStyle w:val="QuestionCont"/>
      </w:pPr>
      <w:r w:rsidRPr="00B756CE">
        <w:t xml:space="preserve">Can each </w:t>
      </w:r>
      <w:r w:rsidRPr="00B756CE" w:rsidR="008821BD">
        <w:t xml:space="preserve">of you talk us through what incentives insurance companies are providing to </w:t>
      </w:r>
      <w:r w:rsidRPr="00B756CE">
        <w:t xml:space="preserve">loss adjusters </w:t>
      </w:r>
      <w:r w:rsidRPr="00B756CE" w:rsidR="008821BD">
        <w:t xml:space="preserve">and other third parties? What </w:t>
      </w:r>
      <w:r w:rsidRPr="00B756CE">
        <w:t xml:space="preserve">are you </w:t>
      </w:r>
      <w:r w:rsidRPr="00B756CE" w:rsidR="008821BD">
        <w:t>doing to make sure they respond to your customers in a timely manner and do not use delays</w:t>
      </w:r>
      <w:r w:rsidRPr="00B756CE">
        <w:t xml:space="preserve"> and running </w:t>
      </w:r>
      <w:r w:rsidRPr="00B756CE" w:rsidR="008821BD">
        <w:t>down the clock</w:t>
      </w:r>
      <w:r w:rsidRPr="00B756CE">
        <w:t xml:space="preserve">—that </w:t>
      </w:r>
      <w:r w:rsidRPr="00B756CE" w:rsidR="008821BD">
        <w:t>is what we have seen evidence of through submissions we have had</w:t>
      </w:r>
      <w:r w:rsidRPr="00B756CE">
        <w:t>—</w:t>
      </w:r>
      <w:r w:rsidRPr="00B756CE" w:rsidR="008821BD">
        <w:t xml:space="preserve">in order to </w:t>
      </w:r>
      <w:r w:rsidRPr="00B756CE">
        <w:t xml:space="preserve">avoid paying </w:t>
      </w:r>
      <w:r w:rsidRPr="00B756CE" w:rsidR="008821BD">
        <w:t xml:space="preserve">out what is legitimate and </w:t>
      </w:r>
      <w:r w:rsidRPr="00B756CE">
        <w:t xml:space="preserve">due? </w:t>
      </w:r>
    </w:p>
    <w:p w:rsidR="008821BD" w:rsidRPr="00B756CE" w:rsidP="001221E2">
      <w:pPr>
        <w:pStyle w:val="QuestionCont"/>
      </w:pPr>
      <w:r w:rsidRPr="00B756CE">
        <w:t>D</w:t>
      </w:r>
      <w:r w:rsidRPr="00B756CE">
        <w:t>elaying tactics seem to be one of the trends we are seeing, as is the F</w:t>
      </w:r>
      <w:r w:rsidRPr="00B756CE">
        <w:t>O</w:t>
      </w:r>
      <w:r w:rsidRPr="00B756CE">
        <w:t>S</w:t>
      </w:r>
      <w:r w:rsidRPr="00B756CE">
        <w:t xml:space="preserve">. That </w:t>
      </w:r>
      <w:r w:rsidRPr="00B756CE">
        <w:t>is not acceptable. Clearly</w:t>
      </w:r>
      <w:r w:rsidRPr="00B756CE">
        <w:t xml:space="preserve">, </w:t>
      </w:r>
      <w:r w:rsidRPr="00B756CE">
        <w:t xml:space="preserve">you talked earlier about insurance premiums going up. We are in the middle of a cost of living crisis. </w:t>
      </w:r>
      <w:r w:rsidRPr="00B756CE">
        <w:t>As y</w:t>
      </w:r>
      <w:r w:rsidRPr="00B756CE">
        <w:t>ou mentioned</w:t>
      </w:r>
      <w:r w:rsidRPr="00B756CE" w:rsidR="00A52067">
        <w:t>,</w:t>
      </w:r>
      <w:r w:rsidRPr="00B756CE">
        <w:t xml:space="preserve"> the overall </w:t>
      </w:r>
      <w:r w:rsidRPr="00B756CE" w:rsidR="00952F90">
        <w:t>increase</w:t>
      </w:r>
      <w:r w:rsidRPr="00B756CE" w:rsidR="00E75474">
        <w:t xml:space="preserve"> </w:t>
      </w:r>
      <w:r w:rsidRPr="00B756CE">
        <w:t xml:space="preserve">is well above inflation. It may not be 10%, but it is nearly 6%. </w:t>
      </w:r>
      <w:r w:rsidRPr="00B756CE" w:rsidR="004E5A96">
        <w:t>C</w:t>
      </w:r>
      <w:r w:rsidRPr="00B756CE">
        <w:t xml:space="preserve">ustomers are not getting the service they deserve. </w:t>
      </w:r>
      <w:r w:rsidRPr="00B756CE" w:rsidR="004E5A96">
        <w:t>O</w:t>
      </w:r>
      <w:r w:rsidRPr="00B756CE">
        <w:t>ne of the problems seems to be around the way third parties are operat</w:t>
      </w:r>
      <w:r w:rsidRPr="00B756CE" w:rsidR="004E5A96">
        <w:t>ing.</w:t>
      </w:r>
    </w:p>
    <w:p w:rsidR="008821BD" w:rsidRPr="00B756CE" w:rsidP="001221E2">
      <w:pPr>
        <w:pStyle w:val="QuestionCont"/>
      </w:pPr>
      <w:r w:rsidRPr="00B756CE">
        <w:t xml:space="preserve">I would be interested to know what you are doing to hold them to account </w:t>
      </w:r>
      <w:r w:rsidRPr="00B756CE" w:rsidR="00952F90">
        <w:t>in order to</w:t>
      </w:r>
      <w:r w:rsidRPr="00B756CE">
        <w:t xml:space="preserve"> make sure</w:t>
      </w:r>
      <w:r w:rsidRPr="00B756CE" w:rsidR="00952F90">
        <w:t xml:space="preserve"> that</w:t>
      </w:r>
      <w:r w:rsidRPr="00B756CE">
        <w:t xml:space="preserve"> they are not damaging insurance companies</w:t>
      </w:r>
      <w:r w:rsidRPr="00B756CE" w:rsidR="00651266">
        <w:t>’</w:t>
      </w:r>
      <w:r w:rsidRPr="00B756CE">
        <w:t xml:space="preserve"> reputation</w:t>
      </w:r>
      <w:r w:rsidRPr="00B756CE" w:rsidR="004E5A96">
        <w:t>s</w:t>
      </w:r>
      <w:r w:rsidRPr="00B756CE">
        <w:t xml:space="preserve"> and </w:t>
      </w:r>
      <w:r w:rsidRPr="00B756CE" w:rsidR="004E5A96">
        <w:t xml:space="preserve">that </w:t>
      </w:r>
      <w:r w:rsidRPr="00B756CE">
        <w:t>people are not having a bad experience</w:t>
      </w:r>
      <w:r w:rsidRPr="00B756CE" w:rsidR="004E5A96">
        <w:t>. T</w:t>
      </w:r>
      <w:r w:rsidRPr="00B756CE">
        <w:t xml:space="preserve">hat is what is happening. </w:t>
      </w:r>
    </w:p>
    <w:p w:rsidR="001221E2" w:rsidRPr="00B756CE" w:rsidP="008821BD">
      <w:pPr>
        <w:pStyle w:val="Answer"/>
      </w:pPr>
      <w:sdt>
        <w:sdtPr>
          <w:rPr>
            <w:i/>
            <w:iCs/>
          </w:rPr>
          <w:alias w:val="Witness"/>
          <w:id w:val="-1245485446"/>
          <w:placeholder>
            <w:docPart w:val="0A45DF5E3FFE4E0EA0F4075ADA4FDF75"/>
          </w:placeholder>
          <w:richText/>
        </w:sdtPr>
        <w:sdtContent>
          <w:r w:rsidRPr="00B756CE" w:rsidR="004E5A96">
            <w:rPr>
              <w:b/>
              <w:i/>
              <w:iCs/>
            </w:rPr>
            <w:t>Cristina Nestares:</w:t>
          </w:r>
        </w:sdtContent>
      </w:sdt>
      <w:r w:rsidRPr="00B756CE" w:rsidR="004E5A96">
        <w:t xml:space="preserve"> Charlotte w</w:t>
      </w:r>
      <w:r w:rsidRPr="00B756CE" w:rsidR="008821BD">
        <w:t xml:space="preserve">as </w:t>
      </w:r>
      <w:r w:rsidRPr="00B756CE" w:rsidR="004E5A96">
        <w:t xml:space="preserve">talking </w:t>
      </w:r>
      <w:r w:rsidRPr="00B756CE" w:rsidR="008821BD">
        <w:t xml:space="preserve">before about </w:t>
      </w:r>
      <w:r w:rsidRPr="00B756CE" w:rsidR="004E5A96">
        <w:t xml:space="preserve">why </w:t>
      </w:r>
      <w:r w:rsidRPr="00B756CE" w:rsidR="008821BD">
        <w:t>in general we use third</w:t>
      </w:r>
      <w:r w:rsidRPr="00B756CE" w:rsidR="004E5A96">
        <w:t xml:space="preserve"> </w:t>
      </w:r>
      <w:r w:rsidRPr="00B756CE" w:rsidR="008821BD">
        <w:t>part</w:t>
      </w:r>
      <w:r w:rsidRPr="00B756CE" w:rsidR="004E5A96">
        <w:t xml:space="preserve">ies. Loss adjusters might be </w:t>
      </w:r>
      <w:r w:rsidRPr="00B756CE" w:rsidR="008821BD">
        <w:t xml:space="preserve">one, but we use other types of suppliers. </w:t>
      </w:r>
      <w:r w:rsidRPr="00B756CE" w:rsidR="004E5A96">
        <w:t>T</w:t>
      </w:r>
      <w:r w:rsidRPr="00B756CE" w:rsidR="008821BD">
        <w:t>he reality is that</w:t>
      </w:r>
      <w:r w:rsidRPr="00B756CE">
        <w:t xml:space="preserve">, </w:t>
      </w:r>
      <w:r w:rsidRPr="00B756CE" w:rsidR="008821BD">
        <w:t>whenever we find there is something that third part</w:t>
      </w:r>
      <w:r w:rsidRPr="00B756CE">
        <w:t xml:space="preserve">ies could do </w:t>
      </w:r>
      <w:r w:rsidRPr="00B756CE" w:rsidR="008821BD">
        <w:t xml:space="preserve">better for us, we think it is wise to hire them to provide </w:t>
      </w:r>
      <w:r w:rsidRPr="00B756CE">
        <w:t xml:space="preserve">a </w:t>
      </w:r>
      <w:r w:rsidRPr="00B756CE" w:rsidR="008821BD">
        <w:t>better service to the customer.</w:t>
      </w:r>
    </w:p>
    <w:p w:rsidR="008821BD" w:rsidRPr="00B756CE" w:rsidP="008821BD">
      <w:pPr>
        <w:pStyle w:val="Answer"/>
      </w:pPr>
      <w:r w:rsidRPr="00B756CE">
        <w:t>We have</w:t>
      </w:r>
      <w:r w:rsidRPr="00B756CE" w:rsidR="001221E2">
        <w:t xml:space="preserve"> </w:t>
      </w:r>
      <w:r w:rsidRPr="00B756CE">
        <w:t xml:space="preserve">very strong selection. We have </w:t>
      </w:r>
      <w:r w:rsidRPr="00B756CE" w:rsidR="001221E2">
        <w:t xml:space="preserve">a </w:t>
      </w:r>
      <w:r w:rsidRPr="00B756CE">
        <w:t>very clear SLA in any contracts with third</w:t>
      </w:r>
      <w:r w:rsidRPr="00B756CE" w:rsidR="001221E2">
        <w:t>-</w:t>
      </w:r>
      <w:r w:rsidRPr="00B756CE">
        <w:t xml:space="preserve">party </w:t>
      </w:r>
      <w:r w:rsidRPr="00B756CE" w:rsidR="001221E2">
        <w:t>loss a</w:t>
      </w:r>
      <w:r w:rsidRPr="00B756CE">
        <w:t>djusters</w:t>
      </w:r>
      <w:r w:rsidRPr="00B756CE" w:rsidR="001221E2">
        <w:t>. W</w:t>
      </w:r>
      <w:r w:rsidRPr="00B756CE">
        <w:t>e have a dedicated team that follow</w:t>
      </w:r>
      <w:r w:rsidRPr="00B756CE" w:rsidR="001221E2">
        <w:t>s</w:t>
      </w:r>
      <w:r w:rsidRPr="00B756CE">
        <w:t xml:space="preserve"> everything they do.</w:t>
      </w:r>
    </w:p>
    <w:p w:rsidR="009E01EE" w:rsidRPr="00B756CE" w:rsidP="009E01EE">
      <w:pPr>
        <w:pStyle w:val="Question"/>
      </w:pPr>
      <w:sdt>
        <w:sdtPr>
          <w:alias w:val="Member"/>
          <w:tag w:val="&lt;Member mnisId='4138' dodsId='58561'&gt;"/>
          <w:id w:val="-716586031"/>
          <w:placeholder>
            <w:docPart w:val="F42408FFD3E34C7993EC8408AA3D8BF6"/>
          </w:placeholder>
          <w:richText/>
        </w:sdtPr>
        <w:sdtContent>
          <w:r w:rsidRPr="00B756CE" w:rsidR="001221E2">
            <w:rPr>
              <w:b/>
            </w:rPr>
            <w:t>Rushanara Ali:</w:t>
          </w:r>
        </w:sdtContent>
      </w:sdt>
      <w:r w:rsidRPr="00B756CE" w:rsidR="001221E2">
        <w:t xml:space="preserve"> T</w:t>
      </w:r>
      <w:r w:rsidRPr="00B756CE" w:rsidR="008821BD">
        <w:t>alk me through</w:t>
      </w:r>
      <w:r w:rsidRPr="00B756CE" w:rsidR="001221E2">
        <w:t xml:space="preserve"> this. We are</w:t>
      </w:r>
      <w:r w:rsidRPr="00B756CE" w:rsidR="008821BD">
        <w:t xml:space="preserve"> not trying to get you to ch</w:t>
      </w:r>
      <w:r w:rsidRPr="00B756CE" w:rsidR="002C36BF">
        <w:t>u</w:t>
      </w:r>
      <w:r w:rsidRPr="00B756CE" w:rsidR="008821BD">
        <w:t xml:space="preserve">ck everything out </w:t>
      </w:r>
      <w:r w:rsidRPr="00B756CE" w:rsidR="001221E2">
        <w:t xml:space="preserve">of </w:t>
      </w:r>
      <w:r w:rsidRPr="00B756CE" w:rsidR="008821BD">
        <w:t xml:space="preserve">the window. </w:t>
      </w:r>
      <w:r w:rsidRPr="00B756CE" w:rsidR="001221E2">
        <w:t xml:space="preserve">We do not want you to interfere with the </w:t>
      </w:r>
      <w:r w:rsidRPr="00B756CE" w:rsidR="008821BD">
        <w:t>ones that are working well. That is not the problem.</w:t>
      </w:r>
      <w:r w:rsidRPr="00B756CE">
        <w:t xml:space="preserve"> </w:t>
      </w:r>
      <w:r w:rsidRPr="00B756CE" w:rsidR="001221E2">
        <w:t>For t</w:t>
      </w:r>
      <w:r w:rsidRPr="00B756CE" w:rsidR="008821BD">
        <w:t>he ones that are not working well, what are your accountability mechanisms to make sure they are doing the job they are supposed to</w:t>
      </w:r>
      <w:r w:rsidRPr="00B756CE" w:rsidR="001221E2">
        <w:t xml:space="preserve"> do</w:t>
      </w:r>
      <w:r w:rsidRPr="00B756CE" w:rsidR="008821BD">
        <w:t xml:space="preserve">? </w:t>
      </w:r>
    </w:p>
    <w:p w:rsidR="009E01EE" w:rsidRPr="00B756CE" w:rsidP="008821BD">
      <w:pPr>
        <w:pStyle w:val="Answer"/>
      </w:pPr>
      <w:r w:rsidRPr="00B756CE">
        <w:t>You have heard about the gas explosion. I</w:t>
      </w:r>
      <w:r w:rsidRPr="00B756CE">
        <w:t xml:space="preserve">n </w:t>
      </w:r>
      <w:r w:rsidRPr="00B756CE">
        <w:t xml:space="preserve">terms of submissions, we have examples of cancer patients who </w:t>
      </w:r>
      <w:r w:rsidRPr="00B756CE">
        <w:t xml:space="preserve">have </w:t>
      </w:r>
      <w:r w:rsidRPr="00B756CE">
        <w:t>face</w:t>
      </w:r>
      <w:r w:rsidRPr="00B756CE">
        <w:t>d</w:t>
      </w:r>
      <w:r w:rsidRPr="00B756CE">
        <w:t xml:space="preserve"> deliberate delays</w:t>
      </w:r>
      <w:r w:rsidRPr="00B756CE">
        <w:t xml:space="preserve"> and </w:t>
      </w:r>
      <w:r w:rsidRPr="00B756CE">
        <w:t>where misery is being caused</w:t>
      </w:r>
      <w:r w:rsidRPr="00B756CE">
        <w:t>. T</w:t>
      </w:r>
      <w:r w:rsidRPr="00B756CE">
        <w:t xml:space="preserve">hey have paid </w:t>
      </w:r>
      <w:r w:rsidRPr="00B756CE">
        <w:t xml:space="preserve">the </w:t>
      </w:r>
      <w:r w:rsidRPr="00B756CE">
        <w:t>insurance companies</w:t>
      </w:r>
      <w:r w:rsidRPr="00B756CE">
        <w:t>. I</w:t>
      </w:r>
      <w:r w:rsidRPr="00B756CE">
        <w:t>t is a racket</w:t>
      </w:r>
      <w:r w:rsidRPr="00B756CE" w:rsidR="002C36BF">
        <w:t>,</w:t>
      </w:r>
      <w:r w:rsidRPr="00B756CE">
        <w:t xml:space="preserve"> in the case of a number of these </w:t>
      </w:r>
      <w:r w:rsidRPr="00B756CE">
        <w:t>loss adjusters</w:t>
      </w:r>
      <w:r w:rsidRPr="00B756CE">
        <w:t>.</w:t>
      </w:r>
    </w:p>
    <w:p w:rsidR="008821BD" w:rsidRPr="00B756CE" w:rsidP="008821BD">
      <w:pPr>
        <w:pStyle w:val="Answer"/>
      </w:pPr>
      <w:r w:rsidRPr="00B756CE">
        <w:t xml:space="preserve">We </w:t>
      </w:r>
      <w:r w:rsidRPr="00B756CE">
        <w:t>need to know that</w:t>
      </w:r>
      <w:r w:rsidRPr="00B756CE">
        <w:t xml:space="preserve">, </w:t>
      </w:r>
      <w:r w:rsidRPr="00B756CE">
        <w:t xml:space="preserve">as insurance providers, you are ensuring that </w:t>
      </w:r>
      <w:r w:rsidRPr="00B756CE" w:rsidR="008C6EC3">
        <w:t xml:space="preserve">contracts are removed from </w:t>
      </w:r>
      <w:r w:rsidRPr="00B756CE">
        <w:t xml:space="preserve">those </w:t>
      </w:r>
      <w:r w:rsidRPr="00B756CE" w:rsidR="002C36BF">
        <w:t>that</w:t>
      </w:r>
      <w:r w:rsidRPr="00B756CE" w:rsidR="008C6EC3">
        <w:t xml:space="preserve"> </w:t>
      </w:r>
      <w:r w:rsidRPr="00B756CE">
        <w:t xml:space="preserve">are not up to standard. How do you do that? When you get complaints, do you stop doing business with them? </w:t>
      </w:r>
      <w:r w:rsidRPr="00B756CE" w:rsidR="008C6EC3">
        <w:t xml:space="preserve">That has </w:t>
      </w:r>
      <w:r w:rsidRPr="00B756CE">
        <w:t>not been our experience, by the way.</w:t>
      </w:r>
    </w:p>
    <w:p w:rsidR="008C6EC3" w:rsidRPr="00B756CE" w:rsidP="008821BD">
      <w:pPr>
        <w:pStyle w:val="Answer"/>
      </w:pPr>
      <w:sdt>
        <w:sdtPr>
          <w:rPr>
            <w:i/>
            <w:iCs/>
          </w:rPr>
          <w:alias w:val="Witness"/>
          <w:id w:val="-608510230"/>
          <w:placeholder>
            <w:docPart w:val="B4E9BA7C890B4BB2A2F8D5F043C1C57D"/>
          </w:placeholder>
          <w:richText/>
        </w:sdtPr>
        <w:sdtContent>
          <w:r w:rsidRPr="00B756CE">
            <w:rPr>
              <w:b/>
              <w:i/>
              <w:iCs/>
            </w:rPr>
            <w:t>Cristina Nestares:</w:t>
          </w:r>
        </w:sdtContent>
      </w:sdt>
      <w:r w:rsidRPr="00B756CE">
        <w:t xml:space="preserve"> A</w:t>
      </w:r>
      <w:r w:rsidRPr="00B756CE" w:rsidR="008821BD">
        <w:t>t least in the case of Admiral</w:t>
      </w:r>
      <w:r w:rsidRPr="00B756CE">
        <w:t xml:space="preserve">, we have removed a contract from </w:t>
      </w:r>
      <w:r w:rsidRPr="00B756CE" w:rsidR="008821BD">
        <w:t xml:space="preserve">one supplier that had a number of </w:t>
      </w:r>
      <w:r w:rsidRPr="00B756CE">
        <w:t>loss adjusters. T</w:t>
      </w:r>
      <w:r w:rsidRPr="00B756CE" w:rsidR="008821BD">
        <w:t xml:space="preserve">hey </w:t>
      </w:r>
      <w:r w:rsidRPr="00B756CE">
        <w:t xml:space="preserve">were </w:t>
      </w:r>
      <w:r w:rsidRPr="00B756CE" w:rsidR="008821BD">
        <w:t>not hold</w:t>
      </w:r>
      <w:r w:rsidRPr="00B756CE">
        <w:t xml:space="preserve">ing to </w:t>
      </w:r>
      <w:r w:rsidRPr="00B756CE" w:rsidR="008821BD">
        <w:t>the SLA</w:t>
      </w:r>
      <w:r w:rsidRPr="00B756CE">
        <w:t xml:space="preserve">, and </w:t>
      </w:r>
      <w:r w:rsidRPr="00B756CE" w:rsidR="008821BD">
        <w:t>we terminated our relationship with them</w:t>
      </w:r>
      <w:r w:rsidRPr="00B756CE">
        <w:t xml:space="preserve">. We </w:t>
      </w:r>
      <w:r w:rsidRPr="00B756CE" w:rsidR="008821BD">
        <w:t>will do it again and again</w:t>
      </w:r>
      <w:r w:rsidRPr="00B756CE">
        <w:t xml:space="preserve">, </w:t>
      </w:r>
      <w:r w:rsidRPr="00B756CE" w:rsidR="008821BD">
        <w:t>if it is needed.</w:t>
      </w:r>
      <w:r w:rsidRPr="00B756CE">
        <w:t xml:space="preserve"> </w:t>
      </w:r>
    </w:p>
    <w:p w:rsidR="00A52067" w:rsidRPr="00B756CE" w:rsidP="008C6EC3">
      <w:pPr>
        <w:pStyle w:val="Question"/>
      </w:pPr>
      <w:sdt>
        <w:sdtPr>
          <w:alias w:val="Member"/>
          <w:tag w:val="&lt;Member mnisId='4138' dodsId='58561'&gt;"/>
          <w:id w:val="-2006965973"/>
          <w:placeholder>
            <w:docPart w:val="FCDE506FD7B94F7B944FA81D7B46C139"/>
          </w:placeholder>
          <w:richText/>
        </w:sdtPr>
        <w:sdtContent>
          <w:r w:rsidRPr="00B756CE" w:rsidR="008C6EC3">
            <w:rPr>
              <w:b/>
            </w:rPr>
            <w:t>Rushanara Ali:</w:t>
          </w:r>
        </w:sdtContent>
      </w:sdt>
      <w:r w:rsidRPr="00B756CE" w:rsidR="008C6EC3">
        <w:t xml:space="preserve"> W</w:t>
      </w:r>
      <w:r w:rsidRPr="00B756CE" w:rsidR="008821BD">
        <w:t>hat are the incentives you are providing? How do you judge whether they are successful? Do you judge them by the fact they are responding appropriate</w:t>
      </w:r>
      <w:r w:rsidRPr="00B756CE" w:rsidR="008C6EC3">
        <w:t xml:space="preserve">ly </w:t>
      </w:r>
      <w:r w:rsidRPr="00B756CE" w:rsidR="008821BD">
        <w:t xml:space="preserve">and quickly to the clients </w:t>
      </w:r>
      <w:r w:rsidRPr="00B756CE" w:rsidR="008C6EC3">
        <w:t xml:space="preserve">who </w:t>
      </w:r>
      <w:r w:rsidRPr="00B756CE" w:rsidR="008821BD">
        <w:t>pay your insurance premiums or do you judge them by some other standard?</w:t>
      </w:r>
    </w:p>
    <w:p w:rsidR="008821BD" w:rsidRPr="00B756CE" w:rsidP="00A52067">
      <w:pPr>
        <w:pStyle w:val="QuestionCont"/>
      </w:pPr>
      <w:r w:rsidRPr="00B756CE">
        <w:t>It is not clear what their incentive structures are</w:t>
      </w:r>
      <w:r w:rsidRPr="00B756CE" w:rsidR="008C6EC3">
        <w:t xml:space="preserve">, </w:t>
      </w:r>
      <w:r w:rsidRPr="00B756CE">
        <w:t xml:space="preserve">and there may be something in that that needs to be corrected. I just wonder </w:t>
      </w:r>
      <w:r w:rsidRPr="00B756CE" w:rsidR="008C6EC3">
        <w:t xml:space="preserve">whether </w:t>
      </w:r>
      <w:r w:rsidRPr="00B756CE">
        <w:t>others can come in</w:t>
      </w:r>
      <w:r w:rsidRPr="00B756CE" w:rsidR="008C6EC3">
        <w:t xml:space="preserve">. </w:t>
      </w:r>
      <w:r w:rsidRPr="00B756CE">
        <w:t>Charlotte, you have this overarching line of si</w:t>
      </w:r>
      <w:r w:rsidRPr="00B756CE" w:rsidR="008C6EC3">
        <w:t>ght</w:t>
      </w:r>
      <w:r w:rsidRPr="00B756CE">
        <w:t xml:space="preserve"> in terms of what is going on.</w:t>
      </w:r>
    </w:p>
    <w:p w:rsidR="008C6EC3" w:rsidRPr="00B756CE" w:rsidP="009B08E2">
      <w:pPr>
        <w:pStyle w:val="Answer"/>
      </w:pPr>
      <w:sdt>
        <w:sdtPr>
          <w:rPr>
            <w:i/>
            <w:iCs/>
          </w:rPr>
          <w:alias w:val="Witness"/>
          <w:id w:val="1714767760"/>
          <w:placeholder>
            <w:docPart w:val="D661B22574DB4E078F13BA3D16F018F6"/>
          </w:placeholder>
          <w:richText/>
        </w:sdtPr>
        <w:sdtContent>
          <w:r w:rsidRPr="00B756CE">
            <w:rPr>
              <w:b/>
              <w:i/>
              <w:iCs/>
            </w:rPr>
            <w:t>Charlotte Clark:</w:t>
          </w:r>
        </w:sdtContent>
      </w:sdt>
      <w:r w:rsidRPr="00B756CE">
        <w:t xml:space="preserve"> </w:t>
      </w:r>
      <w:r w:rsidRPr="00B756CE" w:rsidR="008821BD">
        <w:t xml:space="preserve">I have less understanding in terms of the distribution chain. </w:t>
      </w:r>
      <w:r w:rsidRPr="00B756CE">
        <w:t>E</w:t>
      </w:r>
      <w:r w:rsidRPr="00B756CE" w:rsidR="008821BD">
        <w:t>ach company</w:t>
      </w:r>
      <w:r w:rsidRPr="00B756CE">
        <w:t xml:space="preserve"> is</w:t>
      </w:r>
      <w:r w:rsidRPr="00B756CE" w:rsidR="008821BD">
        <w:t xml:space="preserve"> going to have a slightly different approach to </w:t>
      </w:r>
      <w:r w:rsidRPr="00B756CE">
        <w:t xml:space="preserve">loss adjusters </w:t>
      </w:r>
      <w:r w:rsidRPr="00B756CE" w:rsidR="008821BD">
        <w:t>and how they manage those sorts of contracts.</w:t>
      </w:r>
      <w:r w:rsidRPr="00B756CE" w:rsidR="009B08E2">
        <w:t xml:space="preserve"> </w:t>
      </w:r>
      <w:r w:rsidRPr="00B756CE">
        <w:t>G</w:t>
      </w:r>
      <w:r w:rsidRPr="00B756CE" w:rsidR="008821BD">
        <w:t>enerally</w:t>
      </w:r>
      <w:r w:rsidRPr="00B756CE">
        <w:t xml:space="preserve">, loss adjusters </w:t>
      </w:r>
      <w:r w:rsidRPr="00B756CE" w:rsidR="008821BD">
        <w:t xml:space="preserve">tend to get engaged </w:t>
      </w:r>
      <w:r w:rsidRPr="00B756CE">
        <w:t xml:space="preserve">when </w:t>
      </w:r>
      <w:r w:rsidRPr="00B756CE" w:rsidR="008821BD">
        <w:t>there has been a significant event</w:t>
      </w:r>
      <w:r w:rsidRPr="00B756CE">
        <w:t xml:space="preserve"> and the firm does not </w:t>
      </w:r>
      <w:r w:rsidRPr="00B756CE" w:rsidR="008821BD">
        <w:t xml:space="preserve">have the capacity. </w:t>
      </w:r>
      <w:r w:rsidRPr="00B756CE">
        <w:t>B</w:t>
      </w:r>
      <w:r w:rsidRPr="00B756CE" w:rsidR="008821BD">
        <w:t xml:space="preserve">ringing in third parties is an obvious way of managing </w:t>
      </w:r>
      <w:r w:rsidRPr="00B756CE">
        <w:t>that.</w:t>
      </w:r>
    </w:p>
    <w:p w:rsidR="001F09B5" w:rsidRPr="00B756CE" w:rsidP="001F09B5">
      <w:pPr>
        <w:pStyle w:val="Question"/>
      </w:pPr>
      <w:sdt>
        <w:sdtPr>
          <w:alias w:val="Member"/>
          <w:tag w:val="&lt;Member mnisId='4138' dodsId='58561'&gt;"/>
          <w:id w:val="-80229344"/>
          <w:placeholder>
            <w:docPart w:val="8CB9D89873784235B831AADA4B0A0AAF"/>
          </w:placeholder>
          <w:richText/>
        </w:sdtPr>
        <w:sdtContent>
          <w:r w:rsidRPr="00B756CE">
            <w:rPr>
              <w:b/>
            </w:rPr>
            <w:t>Rushanara Ali:</w:t>
          </w:r>
        </w:sdtContent>
      </w:sdt>
      <w:r w:rsidRPr="00B756CE">
        <w:t xml:space="preserve"> I understand the reason. </w:t>
      </w:r>
      <w:r w:rsidRPr="00B756CE" w:rsidR="008821BD">
        <w:t>That is not the question</w:t>
      </w:r>
      <w:r w:rsidRPr="00B756CE">
        <w:t xml:space="preserve"> I was asking</w:t>
      </w:r>
      <w:r w:rsidRPr="00B756CE" w:rsidR="008821BD">
        <w:t>, with respect. I was asking th</w:t>
      </w:r>
      <w:r w:rsidRPr="00B756CE">
        <w:t>is</w:t>
      </w:r>
      <w:r w:rsidRPr="00B756CE" w:rsidR="00150B17">
        <w:t>:</w:t>
      </w:r>
      <w:r w:rsidRPr="00B756CE">
        <w:t xml:space="preserve"> </w:t>
      </w:r>
      <w:r w:rsidRPr="00B756CE" w:rsidR="00150B17">
        <w:t xml:space="preserve">what </w:t>
      </w:r>
      <w:r w:rsidRPr="00B756CE" w:rsidR="008821BD">
        <w:t xml:space="preserve">is the accountability mechanism overall? What are you seeing? What are the incentives that </w:t>
      </w:r>
      <w:r w:rsidRPr="00B756CE">
        <w:t xml:space="preserve">loss adjusters are being </w:t>
      </w:r>
      <w:r w:rsidRPr="00B756CE" w:rsidR="008821BD">
        <w:t>provided</w:t>
      </w:r>
      <w:r w:rsidRPr="00B756CE">
        <w:t xml:space="preserve">? We </w:t>
      </w:r>
      <w:r w:rsidRPr="00B756CE" w:rsidR="008821BD">
        <w:t>have people who are not getting the service they need</w:t>
      </w:r>
      <w:r w:rsidRPr="00B756CE">
        <w:t>; t</w:t>
      </w:r>
      <w:r w:rsidRPr="00B756CE" w:rsidR="008821BD">
        <w:t>hey are getting quite the opposite. They are getting delaying tactics</w:t>
      </w:r>
      <w:r w:rsidRPr="00B756CE" w:rsidR="00150B17">
        <w:t xml:space="preserve"> and</w:t>
      </w:r>
      <w:r w:rsidRPr="00B756CE" w:rsidR="008821BD">
        <w:t xml:space="preserve"> bad practice</w:t>
      </w:r>
      <w:r w:rsidRPr="00B756CE">
        <w:t>. W</w:t>
      </w:r>
      <w:r w:rsidRPr="00B756CE" w:rsidR="008821BD">
        <w:t xml:space="preserve">hat </w:t>
      </w:r>
      <w:r w:rsidRPr="00B756CE" w:rsidR="00F26897">
        <w:t>are you</w:t>
      </w:r>
      <w:r w:rsidRPr="00B756CE" w:rsidR="008821BD">
        <w:t xml:space="preserve"> doing about </w:t>
      </w:r>
      <w:r w:rsidRPr="00B756CE">
        <w:t>b</w:t>
      </w:r>
      <w:r w:rsidRPr="00B756CE" w:rsidR="008821BD">
        <w:t>ad practice</w:t>
      </w:r>
      <w:r w:rsidRPr="00B756CE">
        <w:t>?</w:t>
      </w:r>
    </w:p>
    <w:p w:rsidR="001F09B5" w:rsidRPr="00B756CE" w:rsidP="001F09B5">
      <w:pPr>
        <w:pStyle w:val="QuestionCont"/>
      </w:pPr>
      <w:r w:rsidRPr="00B756CE">
        <w:t>B</w:t>
      </w:r>
      <w:r w:rsidRPr="00B756CE" w:rsidR="008821BD">
        <w:t>y the time people go to the FOS</w:t>
      </w:r>
      <w:r w:rsidRPr="00B756CE">
        <w:t xml:space="preserve">, </w:t>
      </w:r>
      <w:r w:rsidRPr="00B756CE" w:rsidR="008821BD">
        <w:t xml:space="preserve">that is just more delay. </w:t>
      </w:r>
      <w:r w:rsidRPr="00B756CE">
        <w:t xml:space="preserve">If </w:t>
      </w:r>
      <w:r w:rsidRPr="00B756CE" w:rsidR="008821BD">
        <w:t xml:space="preserve">you have damage, </w:t>
      </w:r>
      <w:r w:rsidRPr="00B756CE">
        <w:t xml:space="preserve">if </w:t>
      </w:r>
      <w:r w:rsidRPr="00B756CE" w:rsidR="008821BD">
        <w:t>you have things going badly wrong</w:t>
      </w:r>
      <w:r w:rsidRPr="00B756CE">
        <w:t xml:space="preserve"> t</w:t>
      </w:r>
      <w:r w:rsidRPr="00B756CE" w:rsidR="008821BD">
        <w:t>hat require tens of thousands of pounds of repairs</w:t>
      </w:r>
      <w:r w:rsidRPr="00B756CE">
        <w:t>, p</w:t>
      </w:r>
      <w:r w:rsidRPr="00B756CE" w:rsidR="008821BD">
        <w:t>eople cannot just pay for that work to be done</w:t>
      </w:r>
      <w:r w:rsidRPr="00B756CE">
        <w:t xml:space="preserve">. Often these are </w:t>
      </w:r>
      <w:r w:rsidRPr="00B756CE" w:rsidR="008821BD">
        <w:t>emergencies.</w:t>
      </w:r>
      <w:r w:rsidRPr="00B756CE">
        <w:t xml:space="preserve"> T</w:t>
      </w:r>
      <w:r w:rsidRPr="00B756CE" w:rsidR="008821BD">
        <w:t>hey are waiting for payment</w:t>
      </w:r>
      <w:r w:rsidRPr="00B756CE">
        <w:t>s</w:t>
      </w:r>
      <w:r w:rsidRPr="00B756CE" w:rsidR="008821BD">
        <w:t xml:space="preserve"> to be made.</w:t>
      </w:r>
    </w:p>
    <w:p w:rsidR="008821BD" w:rsidRPr="00B756CE" w:rsidP="001F09B5">
      <w:pPr>
        <w:pStyle w:val="QuestionCont"/>
      </w:pPr>
      <w:r w:rsidRPr="00B756CE">
        <w:t xml:space="preserve">Some loss adjusters </w:t>
      </w:r>
      <w:r w:rsidRPr="00B756CE">
        <w:t>will not even answer calls</w:t>
      </w:r>
      <w:r w:rsidRPr="00B756CE">
        <w:t xml:space="preserve">. The </w:t>
      </w:r>
      <w:r w:rsidRPr="00B756CE">
        <w:t xml:space="preserve">example </w:t>
      </w:r>
      <w:r w:rsidRPr="00B756CE">
        <w:t xml:space="preserve">Siobhan </w:t>
      </w:r>
      <w:r w:rsidRPr="00B756CE">
        <w:t>provided is not unusual. It is widespread</w:t>
      </w:r>
      <w:r w:rsidRPr="00B756CE">
        <w:t>. T</w:t>
      </w:r>
      <w:r w:rsidRPr="00B756CE">
        <w:t>hat is a delaying tactic</w:t>
      </w:r>
      <w:r w:rsidRPr="00B756CE">
        <w:t>. T</w:t>
      </w:r>
      <w:r w:rsidRPr="00B756CE">
        <w:t>he insurance sector is not across this.</w:t>
      </w:r>
    </w:p>
    <w:p w:rsidR="002A7D5E" w:rsidRPr="00B756CE" w:rsidP="008821BD">
      <w:pPr>
        <w:pStyle w:val="Answer"/>
      </w:pPr>
      <w:sdt>
        <w:sdtPr>
          <w:rPr>
            <w:i/>
            <w:iCs/>
          </w:rPr>
          <w:alias w:val="Witness"/>
          <w:id w:val="-4527729"/>
          <w:placeholder>
            <w:docPart w:val="03876FC9DBB14A8393E0EC8277D2ACF7"/>
          </w:placeholder>
          <w:richText/>
        </w:sdtPr>
        <w:sdtContent>
          <w:r w:rsidRPr="00B756CE" w:rsidR="001F09B5">
            <w:rPr>
              <w:b/>
              <w:i/>
              <w:iCs/>
            </w:rPr>
            <w:t>Charlotte Clark:</w:t>
          </w:r>
        </w:sdtContent>
      </w:sdt>
      <w:r w:rsidRPr="00B756CE" w:rsidR="001F09B5">
        <w:t xml:space="preserve"> </w:t>
      </w:r>
      <w:r w:rsidRPr="00B756CE">
        <w:t>If</w:t>
      </w:r>
      <w:r w:rsidRPr="00B756CE" w:rsidR="00150B17">
        <w:t>, as</w:t>
      </w:r>
      <w:r w:rsidRPr="00B756CE">
        <w:t xml:space="preserve"> </w:t>
      </w:r>
      <w:r w:rsidRPr="00B756CE" w:rsidR="00150B17">
        <w:t xml:space="preserve">you seem to be suggesting, </w:t>
      </w:r>
      <w:r w:rsidRPr="00B756CE" w:rsidR="008821BD">
        <w:t>there is a systematic problem</w:t>
      </w:r>
      <w:r w:rsidRPr="00B756CE">
        <w:t xml:space="preserve">— </w:t>
      </w:r>
    </w:p>
    <w:p w:rsidR="002A7D5E" w:rsidRPr="00B756CE" w:rsidP="0080718F">
      <w:pPr>
        <w:pStyle w:val="Question"/>
      </w:pPr>
      <w:sdt>
        <w:sdtPr>
          <w:alias w:val="Member"/>
          <w:tag w:val="&lt;Member mnisId='4138' dodsId='58561'&gt;"/>
          <w:id w:val="780152708"/>
          <w:placeholder>
            <w:docPart w:val="599A9E9129DF49D791657D5B696ED0FC"/>
          </w:placeholder>
          <w:richText/>
        </w:sdtPr>
        <w:sdtContent>
          <w:r w:rsidRPr="00B756CE" w:rsidR="001702BF">
            <w:rPr>
              <w:b/>
            </w:rPr>
            <w:t>Rushanara Ali:</w:t>
          </w:r>
        </w:sdtContent>
      </w:sdt>
      <w:r w:rsidRPr="00B756CE" w:rsidR="0080718F">
        <w:t xml:space="preserve"> Does your organisation know whether there is or not?</w:t>
      </w:r>
    </w:p>
    <w:p w:rsidR="0080718F" w:rsidRPr="00B756CE" w:rsidP="008821BD">
      <w:pPr>
        <w:pStyle w:val="Answer"/>
      </w:pPr>
      <w:sdt>
        <w:sdtPr>
          <w:rPr>
            <w:i/>
            <w:iCs/>
          </w:rPr>
          <w:alias w:val="Witness"/>
          <w:id w:val="-2057387821"/>
          <w:placeholder>
            <w:docPart w:val="2FA16813BEC645008C95C13D2DC472A6"/>
          </w:placeholder>
          <w:richText/>
        </w:sdtPr>
        <w:sdtContent>
          <w:r w:rsidRPr="00B756CE">
            <w:rPr>
              <w:b/>
              <w:i/>
              <w:iCs/>
            </w:rPr>
            <w:t>Charlotte Clark:</w:t>
          </w:r>
        </w:sdtContent>
      </w:sdt>
      <w:r w:rsidRPr="00B756CE">
        <w:t xml:space="preserve"> </w:t>
      </w:r>
      <w:r w:rsidRPr="00B756CE" w:rsidR="008821BD">
        <w:t xml:space="preserve">I am saying I am not aware of a systematic problem. </w:t>
      </w:r>
    </w:p>
    <w:p w:rsidR="0080718F" w:rsidRPr="00B756CE" w:rsidP="00A52067">
      <w:pPr>
        <w:pStyle w:val="Remark"/>
      </w:pPr>
      <w:sdt>
        <w:sdtPr>
          <w:alias w:val="Member"/>
          <w:tag w:val="&lt;Member mnisId='4138' dodsId='58561'&gt;"/>
          <w:id w:val="333730957"/>
          <w:placeholder>
            <w:docPart w:val="5444AFC982FF446EA88C9D153CDA829D"/>
          </w:placeholder>
          <w:richText/>
        </w:sdtPr>
        <w:sdtContent>
          <w:r w:rsidRPr="00B756CE">
            <w:rPr>
              <w:b/>
            </w:rPr>
            <w:t>Rushanara Ali:</w:t>
          </w:r>
        </w:sdtContent>
      </w:sdt>
      <w:r w:rsidRPr="00B756CE">
        <w:t xml:space="preserve"> What are you aware of?</w:t>
      </w:r>
    </w:p>
    <w:p w:rsidR="008821BD" w:rsidRPr="00B756CE" w:rsidP="008821BD">
      <w:pPr>
        <w:pStyle w:val="Answer"/>
      </w:pPr>
      <w:sdt>
        <w:sdtPr>
          <w:rPr>
            <w:i/>
            <w:iCs/>
          </w:rPr>
          <w:alias w:val="Witness"/>
          <w:id w:val="1935088653"/>
          <w:placeholder>
            <w:docPart w:val="7C5832F884D8482DB26FBB091ED22AB4"/>
          </w:placeholder>
          <w:richText/>
        </w:sdtPr>
        <w:sdtContent>
          <w:r w:rsidRPr="00B756CE" w:rsidR="0080718F">
            <w:rPr>
              <w:b/>
              <w:i/>
              <w:iCs/>
            </w:rPr>
            <w:t>Charlotte Clark:</w:t>
          </w:r>
        </w:sdtContent>
      </w:sdt>
      <w:r w:rsidRPr="00B756CE" w:rsidR="0080718F">
        <w:t xml:space="preserve"> What I will </w:t>
      </w:r>
      <w:r w:rsidRPr="00B756CE">
        <w:t xml:space="preserve">do is go to our general insurance </w:t>
      </w:r>
      <w:r w:rsidRPr="00B756CE" w:rsidR="0080718F">
        <w:t>c</w:t>
      </w:r>
      <w:r w:rsidRPr="00B756CE">
        <w:t xml:space="preserve">ommittee and </w:t>
      </w:r>
      <w:r w:rsidRPr="00B756CE" w:rsidR="0080718F">
        <w:t>say, “A</w:t>
      </w:r>
      <w:r w:rsidRPr="00B756CE">
        <w:t>re you seeing these problems</w:t>
      </w:r>
      <w:r w:rsidRPr="00B756CE" w:rsidR="0080718F">
        <w:t>? A</w:t>
      </w:r>
      <w:r w:rsidRPr="00B756CE">
        <w:t xml:space="preserve">re they pockets? Is </w:t>
      </w:r>
      <w:r w:rsidRPr="00B756CE" w:rsidR="0080718F">
        <w:t xml:space="preserve">this poor </w:t>
      </w:r>
      <w:r w:rsidRPr="00B756CE">
        <w:t xml:space="preserve">performance </w:t>
      </w:r>
      <w:r w:rsidRPr="00B756CE" w:rsidR="0080718F">
        <w:t xml:space="preserve">by </w:t>
      </w:r>
      <w:r w:rsidRPr="00B756CE">
        <w:t>a particular company</w:t>
      </w:r>
      <w:r w:rsidRPr="00B756CE" w:rsidR="0080718F">
        <w:t>? A</w:t>
      </w:r>
      <w:r w:rsidRPr="00B756CE">
        <w:t xml:space="preserve">re we aware of there being systematic problems with </w:t>
      </w:r>
      <w:r w:rsidRPr="00B756CE" w:rsidR="0080718F">
        <w:t>loss adjusters</w:t>
      </w:r>
      <w:r w:rsidRPr="00B756CE">
        <w:t>?</w:t>
      </w:r>
      <w:r w:rsidRPr="00B756CE" w:rsidR="0080718F">
        <w:t xml:space="preserve">” </w:t>
      </w:r>
      <w:r w:rsidRPr="00B756CE">
        <w:t xml:space="preserve">I am not aware of any </w:t>
      </w:r>
      <w:r w:rsidRPr="00B756CE" w:rsidR="0080718F">
        <w:t xml:space="preserve">at the </w:t>
      </w:r>
      <w:r w:rsidRPr="00B756CE">
        <w:t>moment.</w:t>
      </w:r>
    </w:p>
    <w:p w:rsidR="0080718F" w:rsidRPr="00B756CE" w:rsidP="0080718F">
      <w:pPr>
        <w:pStyle w:val="Question"/>
      </w:pPr>
      <w:sdt>
        <w:sdtPr>
          <w:alias w:val="Member"/>
          <w:tag w:val="&lt;Member mnisId='4138' dodsId='58561'&gt;"/>
          <w:id w:val="-925799642"/>
          <w:placeholder>
            <w:docPart w:val="EE165B5FE19A43C19F43F8F55BA35ABC"/>
          </w:placeholder>
          <w:richText/>
        </w:sdtPr>
        <w:sdtContent>
          <w:r w:rsidRPr="00B756CE">
            <w:rPr>
              <w:b/>
            </w:rPr>
            <w:t>Rushanara Ali:</w:t>
          </w:r>
        </w:sdtContent>
      </w:sdt>
      <w:r w:rsidRPr="00B756CE">
        <w:t xml:space="preserve"> The FOS is </w:t>
      </w:r>
      <w:r w:rsidRPr="00B756CE" w:rsidR="008821BD">
        <w:t>aware that the</w:t>
      </w:r>
      <w:r w:rsidRPr="00B756CE">
        <w:t xml:space="preserve">re </w:t>
      </w:r>
      <w:r w:rsidRPr="00B756CE" w:rsidR="008821BD">
        <w:t>are</w:t>
      </w:r>
      <w:r w:rsidRPr="00B756CE">
        <w:t xml:space="preserve">. </w:t>
      </w:r>
    </w:p>
    <w:p w:rsidR="008821BD" w:rsidRPr="00B756CE" w:rsidP="008821BD">
      <w:pPr>
        <w:pStyle w:val="Answer"/>
      </w:pPr>
      <w:sdt>
        <w:sdtPr>
          <w:rPr>
            <w:i/>
            <w:iCs/>
          </w:rPr>
          <w:alias w:val="Witness"/>
          <w:id w:val="-690071281"/>
          <w:placeholder>
            <w:docPart w:val="AA608A3BDE7B48D985AD4F7C434B2D37"/>
          </w:placeholder>
          <w:richText/>
        </w:sdtPr>
        <w:sdtContent>
          <w:r w:rsidRPr="00B756CE" w:rsidR="0080718F">
            <w:rPr>
              <w:b/>
              <w:i/>
              <w:iCs/>
            </w:rPr>
            <w:t>Charlotte Clark:</w:t>
          </w:r>
        </w:sdtContent>
      </w:sdt>
      <w:r w:rsidRPr="00B756CE" w:rsidR="0080718F">
        <w:t xml:space="preserve"> We</w:t>
      </w:r>
      <w:r w:rsidRPr="00B756CE">
        <w:t xml:space="preserve"> have regular conversations with </w:t>
      </w:r>
      <w:r w:rsidRPr="00B756CE" w:rsidR="007152A3">
        <w:t xml:space="preserve">the </w:t>
      </w:r>
      <w:r w:rsidRPr="00B756CE" w:rsidR="0080718F">
        <w:t xml:space="preserve">FOS, </w:t>
      </w:r>
      <w:r w:rsidRPr="00B756CE">
        <w:t xml:space="preserve">and </w:t>
      </w:r>
      <w:r w:rsidRPr="00B756CE" w:rsidR="007152A3">
        <w:t>it has</w:t>
      </w:r>
      <w:r w:rsidRPr="00B756CE">
        <w:t xml:space="preserve"> not raised with us specifically issues around </w:t>
      </w:r>
      <w:r w:rsidRPr="00B756CE" w:rsidR="0080718F">
        <w:t>loss adjusters</w:t>
      </w:r>
      <w:r w:rsidRPr="00B756CE">
        <w:t>.</w:t>
      </w:r>
    </w:p>
    <w:p w:rsidR="0080718F" w:rsidRPr="00B756CE" w:rsidP="0080718F">
      <w:pPr>
        <w:pStyle w:val="Remark"/>
      </w:pPr>
      <w:sdt>
        <w:sdtPr>
          <w:alias w:val="Member"/>
          <w:tag w:val="&lt;Member mnisId='4138' dodsId='58561'&gt;"/>
          <w:id w:val="239379005"/>
          <w:placeholder>
            <w:docPart w:val="6F0D36144B874191941823DE1D81008F"/>
          </w:placeholder>
          <w:richText/>
        </w:sdtPr>
        <w:sdtContent>
          <w:r w:rsidRPr="00B756CE">
            <w:rPr>
              <w:b/>
            </w:rPr>
            <w:t>Rushanara Ali:</w:t>
          </w:r>
        </w:sdtContent>
      </w:sdt>
      <w:r w:rsidRPr="00B756CE">
        <w:t xml:space="preserve"> Perhaps you should talk to them again.</w:t>
      </w:r>
    </w:p>
    <w:p w:rsidR="0080718F" w:rsidRPr="00B756CE" w:rsidP="008821BD">
      <w:pPr>
        <w:pStyle w:val="Answer"/>
      </w:pPr>
      <w:sdt>
        <w:sdtPr>
          <w:rPr>
            <w:i/>
            <w:iCs/>
          </w:rPr>
          <w:alias w:val="Witness"/>
          <w:id w:val="-1126772142"/>
          <w:placeholder>
            <w:docPart w:val="8139C852DFA340D8B7701061BF827D3F"/>
          </w:placeholder>
          <w:richText/>
        </w:sdtPr>
        <w:sdtContent>
          <w:r w:rsidRPr="00B756CE">
            <w:rPr>
              <w:b/>
              <w:i/>
              <w:iCs/>
            </w:rPr>
            <w:t>Doug Brown:</w:t>
          </w:r>
        </w:sdtContent>
      </w:sdt>
      <w:r w:rsidRPr="00B756CE">
        <w:t xml:space="preserve"> As I said, </w:t>
      </w:r>
      <w:r w:rsidRPr="00B756CE" w:rsidR="008821BD">
        <w:t>it is not my part of the business, but I do hear my counterpart talking</w:t>
      </w:r>
      <w:r w:rsidRPr="00B756CE">
        <w:t>. The</w:t>
      </w:r>
      <w:r w:rsidRPr="00B756CE" w:rsidR="008821BD">
        <w:t xml:space="preserve"> two of us met with the </w:t>
      </w:r>
      <w:r w:rsidRPr="00B756CE">
        <w:t xml:space="preserve">FOS </w:t>
      </w:r>
      <w:r w:rsidRPr="00B756CE" w:rsidR="008821BD">
        <w:t>a few weeks back</w:t>
      </w:r>
      <w:r w:rsidRPr="00B756CE">
        <w:t xml:space="preserve">, and this </w:t>
      </w:r>
      <w:r w:rsidRPr="00B756CE" w:rsidR="008821BD">
        <w:t>did not come up</w:t>
      </w:r>
      <w:r w:rsidRPr="00B756CE">
        <w:t xml:space="preserve">. We </w:t>
      </w:r>
      <w:r w:rsidRPr="00B756CE" w:rsidR="008821BD">
        <w:t xml:space="preserve">look at </w:t>
      </w:r>
      <w:r w:rsidRPr="00B756CE" w:rsidR="0078617F">
        <w:t xml:space="preserve">the </w:t>
      </w:r>
      <w:r w:rsidRPr="00B756CE">
        <w:t>FOS</w:t>
      </w:r>
      <w:r w:rsidRPr="00B756CE" w:rsidR="006B2400">
        <w:t>;</w:t>
      </w:r>
      <w:r w:rsidRPr="00B756CE" w:rsidR="008821BD">
        <w:t xml:space="preserve"> we look at other complaints and so forth.</w:t>
      </w:r>
    </w:p>
    <w:p w:rsidR="00A52067" w:rsidRPr="00B756CE" w:rsidP="008821BD">
      <w:pPr>
        <w:pStyle w:val="Answer"/>
      </w:pPr>
      <w:r w:rsidRPr="00B756CE">
        <w:t>I know the GI side of our business is constantly looking</w:t>
      </w:r>
      <w:r w:rsidRPr="00B756CE" w:rsidR="00B22C40">
        <w:t xml:space="preserve"> at this</w:t>
      </w:r>
      <w:r w:rsidRPr="00B756CE">
        <w:t>. They know speed to settlement is key. Often</w:t>
      </w:r>
      <w:r w:rsidRPr="00B756CE" w:rsidR="00B22C40">
        <w:t xml:space="preserve">, </w:t>
      </w:r>
      <w:r w:rsidRPr="00B756CE">
        <w:t>customers have gone through something very emotive</w:t>
      </w:r>
      <w:r w:rsidRPr="00B756CE" w:rsidR="00B22C40">
        <w:t xml:space="preserve">, and we </w:t>
      </w:r>
      <w:r w:rsidRPr="00B756CE">
        <w:t>want to be able to offer help as soon as we can.</w:t>
      </w:r>
    </w:p>
    <w:p w:rsidR="008821BD" w:rsidRPr="00B756CE" w:rsidP="008821BD">
      <w:pPr>
        <w:pStyle w:val="Answer"/>
      </w:pPr>
      <w:r w:rsidRPr="00B756CE">
        <w:t>T</w:t>
      </w:r>
      <w:r w:rsidRPr="00B756CE">
        <w:t>hey are measuring cycle times.</w:t>
      </w:r>
      <w:r w:rsidRPr="00B756CE" w:rsidR="00A52067">
        <w:t xml:space="preserve"> </w:t>
      </w:r>
      <w:r w:rsidRPr="00B756CE">
        <w:t>I know in some of the business</w:t>
      </w:r>
      <w:r w:rsidRPr="00B756CE">
        <w:t>es</w:t>
      </w:r>
      <w:r w:rsidRPr="00B756CE">
        <w:t xml:space="preserve">, particularly in motor, they have gone from </w:t>
      </w:r>
      <w:r w:rsidRPr="00B756CE">
        <w:t xml:space="preserve">a </w:t>
      </w:r>
      <w:r w:rsidRPr="00B756CE">
        <w:t xml:space="preserve">cycle time of 29 days down to 12 and they are looking to move that down to </w:t>
      </w:r>
      <w:r w:rsidRPr="00B756CE">
        <w:t>seven</w:t>
      </w:r>
      <w:r w:rsidRPr="00B756CE">
        <w:t>.</w:t>
      </w:r>
      <w:r w:rsidRPr="00B756CE" w:rsidR="00A52067">
        <w:t xml:space="preserve"> </w:t>
      </w:r>
      <w:r w:rsidRPr="00B756CE">
        <w:t>T</w:t>
      </w:r>
      <w:r w:rsidRPr="00B756CE">
        <w:t xml:space="preserve">hey do that </w:t>
      </w:r>
      <w:r w:rsidRPr="00B756CE">
        <w:t>by</w:t>
      </w:r>
      <w:r w:rsidRPr="00B756CE">
        <w:t xml:space="preserve"> monitoring the customer journey, </w:t>
      </w:r>
      <w:r w:rsidRPr="00B756CE">
        <w:t xml:space="preserve">in </w:t>
      </w:r>
      <w:r w:rsidRPr="00B756CE">
        <w:t>which the</w:t>
      </w:r>
      <w:r w:rsidRPr="00B756CE">
        <w:t xml:space="preserve">re </w:t>
      </w:r>
      <w:r w:rsidRPr="00B756CE">
        <w:t>will be some third parties.</w:t>
      </w:r>
      <w:r w:rsidRPr="00B756CE">
        <w:t xml:space="preserve"> If those t</w:t>
      </w:r>
      <w:r w:rsidRPr="00B756CE">
        <w:t xml:space="preserve">hird parties are not </w:t>
      </w:r>
      <w:r w:rsidRPr="00B756CE">
        <w:t xml:space="preserve">adhering, </w:t>
      </w:r>
      <w:r w:rsidRPr="00B756CE">
        <w:t>we still have the responsibility</w:t>
      </w:r>
      <w:r w:rsidRPr="00B756CE">
        <w:t>.</w:t>
      </w:r>
    </w:p>
    <w:p w:rsidR="006D652E" w:rsidRPr="00B756CE" w:rsidP="006D652E">
      <w:pPr>
        <w:pStyle w:val="Question"/>
      </w:pPr>
      <w:sdt>
        <w:sdtPr>
          <w:alias w:val="Member"/>
          <w:tag w:val="&lt;Member mnisId='4138' dodsId='58561'&gt;"/>
          <w:id w:val="-967201354"/>
          <w:placeholder>
            <w:docPart w:val="0ACCAAF046E845D8B466F61E65F486F5"/>
          </w:placeholder>
          <w:richText/>
        </w:sdtPr>
        <w:sdtContent>
          <w:r w:rsidRPr="00B756CE" w:rsidR="00B22C40">
            <w:rPr>
              <w:b/>
            </w:rPr>
            <w:t>Rushanara Ali:</w:t>
          </w:r>
        </w:sdtContent>
      </w:sdt>
      <w:r w:rsidRPr="00B756CE" w:rsidR="00B22C40">
        <w:t xml:space="preserve"> You do</w:t>
      </w:r>
      <w:r w:rsidRPr="00B756CE" w:rsidR="00A27F79">
        <w:t>;</w:t>
      </w:r>
      <w:r w:rsidRPr="00B756CE" w:rsidR="00B22C40">
        <w:t xml:space="preserve"> </w:t>
      </w:r>
      <w:r w:rsidRPr="00B756CE" w:rsidR="00A27F79">
        <w:t xml:space="preserve">that </w:t>
      </w:r>
      <w:r w:rsidRPr="00B756CE" w:rsidR="008821BD">
        <w:t xml:space="preserve">is right. </w:t>
      </w:r>
      <w:r w:rsidRPr="00B756CE" w:rsidR="00B22C40">
        <w:t xml:space="preserve">I will give you an example of </w:t>
      </w:r>
      <w:r w:rsidRPr="00B756CE" w:rsidR="00A27F79">
        <w:t xml:space="preserve">what </w:t>
      </w:r>
      <w:r w:rsidRPr="00B756CE" w:rsidR="008821BD">
        <w:t xml:space="preserve">we have </w:t>
      </w:r>
      <w:r w:rsidRPr="00B756CE" w:rsidR="00A27F79">
        <w:t>heard</w:t>
      </w:r>
      <w:r w:rsidRPr="00B756CE" w:rsidR="00B22C40">
        <w:t xml:space="preserve">. </w:t>
      </w:r>
      <w:r w:rsidRPr="00B756CE" w:rsidR="006E00CE">
        <w:t xml:space="preserve">Pen is </w:t>
      </w:r>
      <w:r w:rsidRPr="00B756CE" w:rsidR="008821BD">
        <w:t xml:space="preserve">another insurance company. </w:t>
      </w:r>
      <w:r w:rsidRPr="00B756CE" w:rsidR="00325D6E">
        <w:t>There have been m</w:t>
      </w:r>
      <w:r w:rsidRPr="00B756CE" w:rsidR="008821BD">
        <w:t>onths of delays with third parties</w:t>
      </w:r>
      <w:r w:rsidRPr="00B756CE" w:rsidR="006E00CE">
        <w:t xml:space="preserve">. </w:t>
      </w:r>
      <w:r w:rsidRPr="00B756CE" w:rsidR="008821BD">
        <w:t xml:space="preserve">The initial contact point </w:t>
      </w:r>
      <w:r w:rsidRPr="00B756CE" w:rsidR="00325D6E">
        <w:t xml:space="preserve">was </w:t>
      </w:r>
      <w:r w:rsidRPr="00B756CE" w:rsidR="008821BD">
        <w:t xml:space="preserve">one organisation. </w:t>
      </w:r>
      <w:r w:rsidRPr="00B756CE" w:rsidR="00A27F79">
        <w:t>It</w:t>
      </w:r>
      <w:r w:rsidRPr="00B756CE" w:rsidR="008821BD">
        <w:t xml:space="preserve"> had technology failures</w:t>
      </w:r>
      <w:r w:rsidRPr="00B756CE" w:rsidR="006E00CE">
        <w:t xml:space="preserve">, </w:t>
      </w:r>
      <w:r w:rsidRPr="00B756CE" w:rsidR="008821BD">
        <w:t xml:space="preserve">which led to delays. </w:t>
      </w:r>
      <w:r w:rsidRPr="00B756CE" w:rsidR="006E00CE">
        <w:t>A</w:t>
      </w:r>
      <w:r w:rsidRPr="00B756CE" w:rsidR="008821BD">
        <w:t xml:space="preserve">nother loss adjuster </w:t>
      </w:r>
      <w:r w:rsidRPr="00B756CE" w:rsidR="006E00CE">
        <w:t xml:space="preserve">was </w:t>
      </w:r>
      <w:r w:rsidRPr="00B756CE" w:rsidR="008821BD">
        <w:t>appointed</w:t>
      </w:r>
      <w:r w:rsidRPr="00B756CE" w:rsidR="006E00CE">
        <w:t xml:space="preserve">. There were </w:t>
      </w:r>
      <w:r w:rsidRPr="00B756CE" w:rsidR="008821BD">
        <w:t>literally months and months of delays</w:t>
      </w:r>
      <w:r w:rsidRPr="00B756CE" w:rsidR="006E00CE">
        <w:t xml:space="preserve">. </w:t>
      </w:r>
      <w:r w:rsidRPr="00B756CE" w:rsidR="008821BD">
        <w:t xml:space="preserve">Pen </w:t>
      </w:r>
      <w:r w:rsidRPr="00B756CE" w:rsidR="000F6328">
        <w:t xml:space="preserve">then </w:t>
      </w:r>
      <w:r w:rsidRPr="00B756CE" w:rsidR="008821BD">
        <w:t>sends the customer straight back to the people who are causing the problem. Despite the fact that</w:t>
      </w:r>
      <w:r w:rsidRPr="00B756CE" w:rsidR="00A27F79">
        <w:t>, as you say,</w:t>
      </w:r>
      <w:r w:rsidRPr="00B756CE" w:rsidR="006E00CE">
        <w:t xml:space="preserve"> </w:t>
      </w:r>
      <w:r w:rsidRPr="00B756CE" w:rsidR="008821BD">
        <w:t>firms cannot delegate any part of their regulatory responsibilities</w:t>
      </w:r>
      <w:r w:rsidRPr="00B756CE" w:rsidR="006E00CE">
        <w:t>, t</w:t>
      </w:r>
      <w:r w:rsidRPr="00B756CE" w:rsidR="008821BD">
        <w:t>hat is what is happening.</w:t>
      </w:r>
    </w:p>
    <w:p w:rsidR="006D652E" w:rsidRPr="00B756CE" w:rsidP="00A52067">
      <w:pPr>
        <w:pStyle w:val="QuestionCont"/>
      </w:pPr>
      <w:r w:rsidRPr="00B756CE">
        <w:t xml:space="preserve">It would be helpful </w:t>
      </w:r>
      <w:r w:rsidRPr="00B756CE" w:rsidR="008821BD">
        <w:t xml:space="preserve">to understand how </w:t>
      </w:r>
      <w:r w:rsidRPr="00B756CE">
        <w:t xml:space="preserve">loss adjusters </w:t>
      </w:r>
      <w:r w:rsidRPr="00B756CE" w:rsidR="008821BD">
        <w:t>are operating.</w:t>
      </w:r>
      <w:r w:rsidRPr="00B756CE">
        <w:t xml:space="preserve"> If the ABI is not doing work on this, that is quite concerning. </w:t>
      </w:r>
      <w:r w:rsidRPr="00B756CE" w:rsidR="008821BD">
        <w:t xml:space="preserve">We have evidence </w:t>
      </w:r>
      <w:r w:rsidRPr="00B756CE">
        <w:t xml:space="preserve">that </w:t>
      </w:r>
      <w:r w:rsidRPr="00B756CE" w:rsidR="008821BD">
        <w:t xml:space="preserve">serious detriment is being caused to paying customers instead of settlements happening because of these delays </w:t>
      </w:r>
      <w:r w:rsidRPr="00B756CE">
        <w:t xml:space="preserve">and </w:t>
      </w:r>
      <w:r w:rsidRPr="00B756CE" w:rsidR="008821BD">
        <w:t xml:space="preserve">bad practice by third parties. </w:t>
      </w:r>
      <w:r w:rsidRPr="00B756CE">
        <w:t xml:space="preserve">If </w:t>
      </w:r>
      <w:r w:rsidRPr="00B756CE" w:rsidR="008821BD">
        <w:t>you have not started an inquiry internally to look at what is going on and what the pattern is, you ought to have done so</w:t>
      </w:r>
      <w:r w:rsidRPr="00B756CE">
        <w:t xml:space="preserve"> and y</w:t>
      </w:r>
      <w:r w:rsidRPr="00B756CE" w:rsidR="008821BD">
        <w:t>ou ought to be telling us</w:t>
      </w:r>
      <w:r w:rsidRPr="00B756CE">
        <w:t xml:space="preserve"> about it. B</w:t>
      </w:r>
      <w:r w:rsidRPr="00B756CE" w:rsidR="008821BD">
        <w:t>y the way, the FOS has had complaints</w:t>
      </w:r>
      <w:r w:rsidRPr="00B756CE">
        <w:t xml:space="preserve">. </w:t>
      </w:r>
    </w:p>
    <w:p w:rsidR="008821BD" w:rsidRPr="00B756CE" w:rsidP="00D93F5C">
      <w:pPr>
        <w:pStyle w:val="Question"/>
        <w:numPr>
          <w:ilvl w:val="0"/>
          <w:numId w:val="0"/>
        </w:numPr>
        <w:ind w:left="794"/>
      </w:pPr>
      <w:sdt>
        <w:sdtPr>
          <w:rPr>
            <w:i/>
            <w:iCs/>
          </w:rPr>
          <w:alias w:val="Witness"/>
          <w:id w:val="-1059704696"/>
          <w:placeholder>
            <w:docPart w:val="1093EE3A135F43BDA39DDFB17E17F5BE"/>
          </w:placeholder>
          <w:richText/>
        </w:sdtPr>
        <w:sdtContent>
          <w:r w:rsidRPr="00B756CE" w:rsidR="006D652E">
            <w:rPr>
              <w:b/>
              <w:i/>
              <w:iCs/>
            </w:rPr>
            <w:t>Charlotte Clark:</w:t>
          </w:r>
        </w:sdtContent>
      </w:sdt>
      <w:r w:rsidRPr="00B756CE" w:rsidR="006D652E">
        <w:t xml:space="preserve"> I am </w:t>
      </w:r>
      <w:r w:rsidRPr="00B756CE">
        <w:t>not saying they have not had complaints.</w:t>
      </w:r>
      <w:r w:rsidRPr="00B756CE" w:rsidR="00D93F5C">
        <w:t xml:space="preserve"> </w:t>
      </w:r>
      <w:r w:rsidRPr="00B756CE">
        <w:t>I am saying that they have not raised it as a significant issue, as a theme</w:t>
      </w:r>
      <w:r w:rsidRPr="00B756CE" w:rsidR="00D93F5C">
        <w:t xml:space="preserve">, when </w:t>
      </w:r>
      <w:r w:rsidRPr="00B756CE">
        <w:t>we have conversations</w:t>
      </w:r>
      <w:r w:rsidRPr="00B756CE" w:rsidR="00D93F5C">
        <w:t xml:space="preserve">. We </w:t>
      </w:r>
      <w:r w:rsidRPr="00B756CE">
        <w:t>have proactive conversations in terms of</w:t>
      </w:r>
      <w:r w:rsidRPr="00B756CE" w:rsidR="00D93F5C">
        <w:t>, “W</w:t>
      </w:r>
      <w:r w:rsidRPr="00B756CE">
        <w:t xml:space="preserve">hat are the themes you are seeing in claims or complaints in this </w:t>
      </w:r>
      <w:r w:rsidRPr="00B756CE">
        <w:t>quarter?</w:t>
      </w:r>
      <w:r w:rsidRPr="00B756CE" w:rsidR="00D93F5C">
        <w:t>”</w:t>
      </w:r>
    </w:p>
    <w:p w:rsidR="00D93F5C" w:rsidRPr="00B756CE" w:rsidP="00D93F5C">
      <w:pPr>
        <w:pStyle w:val="Question"/>
      </w:pPr>
      <w:sdt>
        <w:sdtPr>
          <w:alias w:val="Member"/>
          <w:tag w:val="&lt;Member mnisId='4138' dodsId='58561'&gt;"/>
          <w:id w:val="-1768230222"/>
          <w:placeholder>
            <w:docPart w:val="A6F473B10FAF48F5A987EBEBED2F0A5A"/>
          </w:placeholder>
          <w:richText/>
        </w:sdtPr>
        <w:sdtContent>
          <w:r w:rsidRPr="00B756CE">
            <w:rPr>
              <w:b/>
            </w:rPr>
            <w:t>Rushanara Ali:</w:t>
          </w:r>
        </w:sdtContent>
      </w:sdt>
      <w:r w:rsidRPr="00B756CE">
        <w:t xml:space="preserve"> Have you proactively a</w:t>
      </w:r>
      <w:r w:rsidRPr="00B756CE" w:rsidR="008821BD">
        <w:t>sk</w:t>
      </w:r>
      <w:r w:rsidRPr="00B756CE">
        <w:t>ed</w:t>
      </w:r>
      <w:r w:rsidRPr="00B756CE" w:rsidR="008821BD">
        <w:t xml:space="preserve"> them about third parties? </w:t>
      </w:r>
    </w:p>
    <w:p w:rsidR="00D93F5C" w:rsidRPr="00B756CE" w:rsidP="00D93F5C">
      <w:pPr>
        <w:pStyle w:val="Answer"/>
      </w:pPr>
      <w:sdt>
        <w:sdtPr>
          <w:rPr>
            <w:i/>
            <w:iCs/>
          </w:rPr>
          <w:alias w:val="Witness"/>
          <w:id w:val="2082707304"/>
          <w:placeholder>
            <w:docPart w:val="06D6FB43046543A490A6CECB1EBFAF43"/>
          </w:placeholder>
          <w:richText/>
        </w:sdtPr>
        <w:sdtContent>
          <w:r w:rsidRPr="00B756CE">
            <w:rPr>
              <w:b/>
              <w:i/>
              <w:iCs/>
            </w:rPr>
            <w:t>Charlotte Clark:</w:t>
          </w:r>
        </w:sdtContent>
      </w:sdt>
      <w:r w:rsidRPr="00B756CE">
        <w:t xml:space="preserve"> </w:t>
      </w:r>
      <w:r w:rsidRPr="00B756CE" w:rsidR="008821BD">
        <w:t xml:space="preserve">No, I have not asked them specifically about </w:t>
      </w:r>
      <w:r w:rsidRPr="00B756CE">
        <w:t xml:space="preserve">loss adjusters. </w:t>
      </w:r>
    </w:p>
    <w:p w:rsidR="00D93F5C" w:rsidRPr="00B756CE" w:rsidP="00D93F5C">
      <w:pPr>
        <w:pStyle w:val="Question"/>
      </w:pPr>
      <w:sdt>
        <w:sdtPr>
          <w:alias w:val="Member"/>
          <w:tag w:val="&lt;Member mnisId='4138' dodsId='58561'&gt;"/>
          <w:id w:val="670991822"/>
          <w:placeholder>
            <w:docPart w:val="843F768555B24A36BA2C2FD7674FF1B7"/>
          </w:placeholder>
          <w:richText/>
        </w:sdtPr>
        <w:sdtContent>
          <w:r w:rsidRPr="00B756CE">
            <w:rPr>
              <w:b/>
            </w:rPr>
            <w:t>Rushanara Ali:</w:t>
          </w:r>
        </w:sdtContent>
      </w:sdt>
      <w:r w:rsidRPr="00B756CE">
        <w:t xml:space="preserve"> Should you be? T</w:t>
      </w:r>
      <w:r w:rsidRPr="00B756CE" w:rsidR="008821BD">
        <w:t>hird parties are widespread and widely used by the insurance companies.</w:t>
      </w:r>
    </w:p>
    <w:p w:rsidR="008821BD" w:rsidRPr="00B756CE" w:rsidP="008821BD">
      <w:pPr>
        <w:pStyle w:val="Answer"/>
      </w:pPr>
      <w:sdt>
        <w:sdtPr>
          <w:rPr>
            <w:i/>
            <w:iCs/>
          </w:rPr>
          <w:alias w:val="Witness"/>
          <w:id w:val="1039550028"/>
          <w:placeholder>
            <w:docPart w:val="8412CB639C2F401692938B8C91E49211"/>
          </w:placeholder>
          <w:richText/>
        </w:sdtPr>
        <w:sdtContent>
          <w:r w:rsidRPr="00B756CE" w:rsidR="00D93F5C">
            <w:rPr>
              <w:b/>
              <w:i/>
              <w:iCs/>
            </w:rPr>
            <w:t>Charlotte Clark:</w:t>
          </w:r>
        </w:sdtContent>
      </w:sdt>
      <w:r w:rsidRPr="00B756CE" w:rsidR="00D93F5C">
        <w:t xml:space="preserve"> </w:t>
      </w:r>
      <w:r w:rsidRPr="00B756CE">
        <w:t xml:space="preserve">I am saying </w:t>
      </w:r>
      <w:r w:rsidRPr="00B756CE" w:rsidR="00D93F5C">
        <w:t xml:space="preserve">that </w:t>
      </w:r>
      <w:r w:rsidRPr="00B756CE">
        <w:t xml:space="preserve">I am taking away an action to speak </w:t>
      </w:r>
      <w:r w:rsidRPr="00B756CE" w:rsidR="00D93F5C">
        <w:t>to—</w:t>
      </w:r>
    </w:p>
    <w:p w:rsidR="008821BD" w:rsidRPr="00B756CE" w:rsidP="00B011EB">
      <w:pPr>
        <w:pStyle w:val="Question"/>
        <w:numPr>
          <w:ilvl w:val="0"/>
          <w:numId w:val="0"/>
        </w:numPr>
        <w:ind w:left="794"/>
      </w:pPr>
      <w:sdt>
        <w:sdtPr>
          <w:alias w:val="Member"/>
          <w:tag w:val="&lt;Member mnisId='4138' dodsId='58561'&gt;"/>
          <w:id w:val="-271163658"/>
          <w:placeholder>
            <w:docPart w:val="652FE4CEE772483D9A4C60D55943FD73"/>
          </w:placeholder>
          <w:richText/>
        </w:sdtPr>
        <w:sdtContent>
          <w:r w:rsidRPr="00B756CE" w:rsidR="00D93F5C">
            <w:rPr>
              <w:b/>
            </w:rPr>
            <w:t>Rushanara Ali:</w:t>
          </w:r>
        </w:sdtContent>
      </w:sdt>
      <w:r w:rsidRPr="00B756CE" w:rsidR="00D93F5C">
        <w:t xml:space="preserve"> With respect, </w:t>
      </w:r>
      <w:r w:rsidRPr="00B756CE">
        <w:t>there is considerable complacency in the way that you are operating.</w:t>
      </w:r>
    </w:p>
    <w:p w:rsidR="008821BD" w:rsidRPr="00B756CE" w:rsidP="008821BD">
      <w:pPr>
        <w:pStyle w:val="Answer"/>
      </w:pPr>
      <w:sdt>
        <w:sdtPr>
          <w:rPr>
            <w:i/>
            <w:iCs/>
          </w:rPr>
          <w:alias w:val="Witness"/>
          <w:id w:val="-1820801224"/>
          <w:placeholder>
            <w:docPart w:val="D82AED1509C64A92B07BA885EA81178E"/>
          </w:placeholder>
          <w:richText/>
        </w:sdtPr>
        <w:sdtContent>
          <w:r w:rsidRPr="00B756CE" w:rsidR="00D93F5C">
            <w:rPr>
              <w:b/>
              <w:i/>
              <w:iCs/>
            </w:rPr>
            <w:t>Charlotte Clark:</w:t>
          </w:r>
        </w:sdtContent>
      </w:sdt>
      <w:r w:rsidRPr="00B756CE" w:rsidR="00D93F5C">
        <w:t xml:space="preserve"> That </w:t>
      </w:r>
      <w:r w:rsidRPr="00B756CE">
        <w:t xml:space="preserve">is a little unfair. I am saying that the </w:t>
      </w:r>
      <w:r w:rsidRPr="00B756CE" w:rsidR="00D93F5C">
        <w:t xml:space="preserve">FOS </w:t>
      </w:r>
      <w:r w:rsidRPr="00B756CE">
        <w:t>has not</w:t>
      </w:r>
      <w:r w:rsidRPr="00B756CE" w:rsidR="00D93F5C">
        <w:t xml:space="preserve"> </w:t>
      </w:r>
      <w:r w:rsidRPr="00B756CE">
        <w:t>raised it with us</w:t>
      </w:r>
      <w:r w:rsidRPr="00B756CE" w:rsidR="00D93F5C">
        <w:t xml:space="preserve">. The FCA </w:t>
      </w:r>
      <w:r w:rsidRPr="00B756CE">
        <w:t xml:space="preserve">has not raised it with us. </w:t>
      </w:r>
      <w:r w:rsidRPr="00B756CE" w:rsidR="00D93F5C">
        <w:t xml:space="preserve">If </w:t>
      </w:r>
      <w:r w:rsidRPr="00B756CE">
        <w:t>there is a systematic issue</w:t>
      </w:r>
      <w:r w:rsidRPr="00B756CE" w:rsidR="00D93F5C">
        <w:t xml:space="preserve">, </w:t>
      </w:r>
      <w:r w:rsidRPr="00B756CE">
        <w:t xml:space="preserve">we will talk to members and we will definitely report back </w:t>
      </w:r>
      <w:r w:rsidRPr="00B756CE" w:rsidR="00D93F5C">
        <w:t>to say, “T</w:t>
      </w:r>
      <w:r w:rsidRPr="00B756CE">
        <w:t>his is what we see</w:t>
      </w:r>
      <w:r w:rsidRPr="00B756CE" w:rsidR="00D93F5C">
        <w:t>”</w:t>
      </w:r>
      <w:r w:rsidRPr="00B756CE">
        <w:t>.</w:t>
      </w:r>
    </w:p>
    <w:p w:rsidR="008821BD" w:rsidRPr="00B756CE" w:rsidP="00D93F5C">
      <w:pPr>
        <w:pStyle w:val="Question"/>
      </w:pPr>
      <w:sdt>
        <w:sdtPr>
          <w:alias w:val="Member"/>
          <w:tag w:val="&lt;Member mnisId='4138' dodsId='58561'&gt;"/>
          <w:id w:val="-433669739"/>
          <w:placeholder>
            <w:docPart w:val="EC0C85D91F58417E993310EFD85CFA68"/>
          </w:placeholder>
          <w:richText/>
        </w:sdtPr>
        <w:sdtContent>
          <w:r w:rsidRPr="00B756CE" w:rsidR="00D93F5C">
            <w:rPr>
              <w:b/>
            </w:rPr>
            <w:t>Rushanara Ali:</w:t>
          </w:r>
        </w:sdtContent>
      </w:sdt>
      <w:r w:rsidRPr="00B756CE" w:rsidR="00D93F5C">
        <w:t xml:space="preserve"> I have one f</w:t>
      </w:r>
      <w:r w:rsidRPr="00B756CE">
        <w:t>inal question</w:t>
      </w:r>
      <w:r w:rsidRPr="00B756CE" w:rsidR="00D93F5C">
        <w:t>. D</w:t>
      </w:r>
      <w:r w:rsidRPr="00B756CE">
        <w:t xml:space="preserve">oes the API intend to do an </w:t>
      </w:r>
      <w:r w:rsidRPr="00B756CE" w:rsidR="00D93F5C">
        <w:t xml:space="preserve">inquiry </w:t>
      </w:r>
      <w:r w:rsidRPr="00B756CE">
        <w:t xml:space="preserve">internally or share information with us on what you have found? </w:t>
      </w:r>
      <w:r w:rsidRPr="00B756CE" w:rsidR="00D93F5C">
        <w:t xml:space="preserve">Do you </w:t>
      </w:r>
      <w:r w:rsidRPr="00B756CE">
        <w:t>intend to look at what is going on in this territory</w:t>
      </w:r>
      <w:r w:rsidR="00BF7B1A">
        <w:t>?</w:t>
      </w:r>
    </w:p>
    <w:p w:rsidR="00D93F5C" w:rsidRPr="00B756CE" w:rsidP="008821BD">
      <w:pPr>
        <w:pStyle w:val="Answer"/>
      </w:pPr>
      <w:sdt>
        <w:sdtPr>
          <w:rPr>
            <w:i/>
            <w:iCs/>
          </w:rPr>
          <w:alias w:val="Witness"/>
          <w:id w:val="-1044362860"/>
          <w:placeholder>
            <w:docPart w:val="7EF726E6B9E749588A7EFB5A909BEE76"/>
          </w:placeholder>
          <w:richText/>
        </w:sdtPr>
        <w:sdtContent>
          <w:r w:rsidRPr="00B756CE">
            <w:rPr>
              <w:b/>
              <w:i/>
              <w:iCs/>
            </w:rPr>
            <w:t>Charlotte Clark:</w:t>
          </w:r>
        </w:sdtContent>
      </w:sdt>
      <w:r w:rsidRPr="00B756CE">
        <w:t xml:space="preserve"> </w:t>
      </w:r>
      <w:r w:rsidRPr="00B756CE" w:rsidR="008821BD">
        <w:t xml:space="preserve">I will raise it with the </w:t>
      </w:r>
      <w:r w:rsidRPr="00B756CE">
        <w:t xml:space="preserve">general insurance committee </w:t>
      </w:r>
      <w:r w:rsidRPr="00B756CE" w:rsidR="008821BD">
        <w:t xml:space="preserve">and ask whether </w:t>
      </w:r>
      <w:r w:rsidRPr="00B756CE" w:rsidR="00316FE4">
        <w:t>they</w:t>
      </w:r>
      <w:r w:rsidRPr="00B756CE" w:rsidR="008821BD">
        <w:t xml:space="preserve"> see a systematic issue with </w:t>
      </w:r>
      <w:r w:rsidRPr="00B756CE">
        <w:t xml:space="preserve">loss adjusters. </w:t>
      </w:r>
    </w:p>
    <w:p w:rsidR="008821BD" w:rsidRPr="00B756CE" w:rsidP="00D93F5C">
      <w:pPr>
        <w:pStyle w:val="Question"/>
      </w:pPr>
      <w:sdt>
        <w:sdtPr>
          <w:alias w:val="Member"/>
          <w:tag w:val="&lt;Member mnisId='4138' dodsId='58561'&gt;"/>
          <w:id w:val="-1907294351"/>
          <w:placeholder>
            <w:docPart w:val="3E20A1165BA5482CBB764956965B71BE"/>
          </w:placeholder>
          <w:richText/>
        </w:sdtPr>
        <w:sdtContent>
          <w:r w:rsidRPr="00B756CE" w:rsidR="00D93F5C">
            <w:rPr>
              <w:b/>
            </w:rPr>
            <w:t>Rushanara Ali:</w:t>
          </w:r>
        </w:sdtContent>
      </w:sdt>
      <w:r w:rsidRPr="00B756CE" w:rsidR="00D93F5C">
        <w:t xml:space="preserve"> H</w:t>
      </w:r>
      <w:r w:rsidRPr="00B756CE">
        <w:t>ow can they see it as being a systematic issue</w:t>
      </w:r>
      <w:r w:rsidRPr="00B756CE" w:rsidR="00D93F5C">
        <w:t xml:space="preserve">, if they do not know </w:t>
      </w:r>
      <w:r w:rsidRPr="00B756CE" w:rsidR="004B0533">
        <w:t xml:space="preserve">whether it is? </w:t>
      </w:r>
      <w:r w:rsidRPr="00B756CE" w:rsidR="00316FE4">
        <w:t>Are they</w:t>
      </w:r>
      <w:r w:rsidRPr="00B756CE" w:rsidR="004B0533">
        <w:t xml:space="preserve"> do</w:t>
      </w:r>
      <w:r w:rsidRPr="00B756CE" w:rsidR="00316FE4">
        <w:t>ing</w:t>
      </w:r>
      <w:r w:rsidRPr="00B756CE" w:rsidR="004B0533">
        <w:t xml:space="preserve"> the work to find out whether it is</w:t>
      </w:r>
      <w:r w:rsidRPr="00B756CE" w:rsidR="00316FE4">
        <w:t>?</w:t>
      </w:r>
    </w:p>
    <w:p w:rsidR="008821BD" w:rsidRPr="00B756CE" w:rsidP="008821BD">
      <w:pPr>
        <w:pStyle w:val="Answer"/>
      </w:pPr>
      <w:sdt>
        <w:sdtPr>
          <w:rPr>
            <w:i/>
            <w:iCs/>
          </w:rPr>
          <w:alias w:val="Witness"/>
          <w:id w:val="-511686526"/>
          <w:placeholder>
            <w:docPart w:val="066126B003154FFF80BF7142F3245D30"/>
          </w:placeholder>
          <w:richText/>
        </w:sdtPr>
        <w:sdtContent>
          <w:r w:rsidRPr="00B756CE" w:rsidR="00D93F5C">
            <w:rPr>
              <w:b/>
              <w:i/>
              <w:iCs/>
            </w:rPr>
            <w:t>Charlotte Clark:</w:t>
          </w:r>
        </w:sdtContent>
      </w:sdt>
      <w:r w:rsidRPr="00B756CE" w:rsidR="00D93F5C">
        <w:t xml:space="preserve"> </w:t>
      </w:r>
      <w:r w:rsidRPr="00B756CE" w:rsidR="004B0533">
        <w:t>W</w:t>
      </w:r>
      <w:r w:rsidRPr="00B756CE">
        <w:t xml:space="preserve">e will ask them what their particular experience is </w:t>
      </w:r>
      <w:r w:rsidRPr="00B756CE" w:rsidR="004B0533">
        <w:t xml:space="preserve">at the moment </w:t>
      </w:r>
      <w:r w:rsidRPr="00B756CE">
        <w:t xml:space="preserve">with </w:t>
      </w:r>
      <w:r w:rsidRPr="00B756CE" w:rsidR="004B0533">
        <w:t>loss adjusters</w:t>
      </w:r>
      <w:r w:rsidRPr="00B756CE">
        <w:t xml:space="preserve">, and then </w:t>
      </w:r>
      <w:r w:rsidRPr="00B756CE" w:rsidR="004B0533">
        <w:t xml:space="preserve">we will </w:t>
      </w:r>
      <w:r w:rsidRPr="00B756CE">
        <w:t>take a view across the industry as to whether there are systemic issues.</w:t>
      </w:r>
    </w:p>
    <w:p w:rsidR="00A60FD5" w:rsidRPr="00B756CE" w:rsidP="00A60FD5">
      <w:pPr>
        <w:pStyle w:val="Question"/>
      </w:pPr>
      <w:sdt>
        <w:sdtPr>
          <w:alias w:val="Member"/>
          <w:tag w:val="&lt;Member mnisId='4249' dodsId='62737'&gt;"/>
          <w:id w:val="1659267218"/>
          <w:placeholder>
            <w:docPart w:val="D7E6FA5ED0124C76BE8B3A988FD62092"/>
          </w:placeholder>
          <w:richText/>
        </w:sdtPr>
        <w:sdtContent>
          <w:r w:rsidRPr="00B756CE">
            <w:rPr>
              <w:b/>
            </w:rPr>
            <w:t>Anne Marie Morris:</w:t>
          </w:r>
        </w:sdtContent>
      </w:sdt>
      <w:r w:rsidRPr="00B756CE">
        <w:t xml:space="preserve"> </w:t>
      </w:r>
      <w:r w:rsidRPr="00B756CE" w:rsidR="008821BD">
        <w:t xml:space="preserve">Can we now turn to the </w:t>
      </w:r>
      <w:r w:rsidRPr="00B756CE">
        <w:t>F</w:t>
      </w:r>
      <w:r w:rsidRPr="00B756CE" w:rsidR="008821BD">
        <w:t xml:space="preserve">CA proposal to make the </w:t>
      </w:r>
      <w:r w:rsidRPr="00B756CE">
        <w:t>C</w:t>
      </w:r>
      <w:r w:rsidRPr="00B756CE" w:rsidR="008821BD">
        <w:t>ovid</w:t>
      </w:r>
      <w:r w:rsidRPr="00B756CE">
        <w:t>-</w:t>
      </w:r>
      <w:r w:rsidRPr="00B756CE" w:rsidR="008821BD">
        <w:t>year guidance for treat</w:t>
      </w:r>
      <w:r w:rsidRPr="00B756CE">
        <w:t xml:space="preserve">ing </w:t>
      </w:r>
      <w:r w:rsidRPr="00B756CE" w:rsidR="008821BD">
        <w:t xml:space="preserve">customers </w:t>
      </w:r>
      <w:r w:rsidRPr="00B756CE">
        <w:t xml:space="preserve">in </w:t>
      </w:r>
      <w:r w:rsidRPr="00B756CE" w:rsidR="008821BD">
        <w:t xml:space="preserve">financial difficulties into </w:t>
      </w:r>
      <w:r w:rsidRPr="00B756CE">
        <w:t xml:space="preserve">permanent </w:t>
      </w:r>
      <w:r w:rsidRPr="00B756CE" w:rsidR="008821BD">
        <w:t xml:space="preserve">guidance? Charlotte, </w:t>
      </w:r>
      <w:r w:rsidRPr="00B756CE">
        <w:t xml:space="preserve">does the </w:t>
      </w:r>
      <w:r w:rsidRPr="00B756CE" w:rsidR="008821BD">
        <w:t>industry support</w:t>
      </w:r>
      <w:r w:rsidRPr="00B756CE">
        <w:t xml:space="preserve"> </w:t>
      </w:r>
      <w:r w:rsidRPr="00B756CE" w:rsidR="008821BD">
        <w:t>that guidance becom</w:t>
      </w:r>
      <w:r w:rsidRPr="00B756CE">
        <w:t xml:space="preserve">ing </w:t>
      </w:r>
      <w:r w:rsidRPr="00B756CE" w:rsidR="008821BD">
        <w:t>permanent?</w:t>
      </w:r>
    </w:p>
    <w:p w:rsidR="00A60FD5" w:rsidRPr="00B756CE" w:rsidP="00A60FD5">
      <w:pPr>
        <w:pStyle w:val="Answer"/>
      </w:pPr>
      <w:sdt>
        <w:sdtPr>
          <w:rPr>
            <w:b/>
            <w:bCs/>
            <w:i/>
            <w:iCs/>
          </w:rPr>
          <w:alias w:val="Witness"/>
          <w:id w:val="1544181044"/>
          <w:placeholder>
            <w:docPart w:val="4EE87257C4B44C609A59D487C3883205"/>
          </w:placeholder>
          <w:richText/>
        </w:sdtPr>
        <w:sdtContent>
          <w:r w:rsidRPr="00B756CE">
            <w:rPr>
              <w:b/>
              <w:bCs/>
              <w:i/>
              <w:iCs/>
            </w:rPr>
            <w:t>Charlotte Clark:</w:t>
          </w:r>
        </w:sdtContent>
      </w:sdt>
      <w:r w:rsidRPr="00B756CE">
        <w:rPr>
          <w:b/>
          <w:bCs/>
          <w:i/>
          <w:iCs/>
        </w:rPr>
        <w:t xml:space="preserve"> </w:t>
      </w:r>
      <w:r w:rsidRPr="00B756CE">
        <w:t xml:space="preserve">Yes. </w:t>
      </w:r>
    </w:p>
    <w:p w:rsidR="008821BD" w:rsidRPr="00B756CE" w:rsidP="00A52067">
      <w:pPr>
        <w:pStyle w:val="Remark"/>
      </w:pPr>
      <w:sdt>
        <w:sdtPr>
          <w:alias w:val="Member"/>
          <w:tag w:val="&lt;Member mnisId='4249' dodsId='62737'&gt;"/>
          <w:id w:val="495381477"/>
          <w:placeholder>
            <w:docPart w:val="BC63B418D2AD4E66B39E3E562B84728C"/>
          </w:placeholder>
          <w:richText/>
        </w:sdtPr>
        <w:sdtContent>
          <w:r w:rsidRPr="00B756CE" w:rsidR="00A60FD5">
            <w:rPr>
              <w:b/>
            </w:rPr>
            <w:t>Anne Marie Morris:</w:t>
          </w:r>
        </w:sdtContent>
      </w:sdt>
      <w:r w:rsidRPr="00B756CE" w:rsidR="00A60FD5">
        <w:t xml:space="preserve"> T</w:t>
      </w:r>
      <w:r w:rsidRPr="00B756CE">
        <w:t>hat is a nice clear answer.</w:t>
      </w:r>
    </w:p>
    <w:p w:rsidR="00A60FD5" w:rsidRPr="00B756CE" w:rsidP="008821BD">
      <w:pPr>
        <w:pStyle w:val="Answer"/>
      </w:pPr>
      <w:sdt>
        <w:sdtPr>
          <w:rPr>
            <w:i/>
            <w:iCs/>
          </w:rPr>
          <w:alias w:val="Witness"/>
          <w:id w:val="-1146899687"/>
          <w:placeholder>
            <w:docPart w:val="44591858CE524835AC0AF0412599C78B"/>
          </w:placeholder>
          <w:richText/>
        </w:sdtPr>
        <w:sdtContent>
          <w:r w:rsidRPr="00B756CE">
            <w:rPr>
              <w:b/>
              <w:i/>
              <w:iCs/>
            </w:rPr>
            <w:t>Charlotte Clark:</w:t>
          </w:r>
        </w:sdtContent>
      </w:sdt>
      <w:r w:rsidRPr="00B756CE">
        <w:t xml:space="preserve"> We </w:t>
      </w:r>
      <w:r w:rsidRPr="00B756CE" w:rsidR="008821BD">
        <w:t>can see the rationale for continuing</w:t>
      </w:r>
      <w:r w:rsidRPr="00B756CE">
        <w:t xml:space="preserve"> it</w:t>
      </w:r>
      <w:r w:rsidRPr="00B756CE" w:rsidR="00DA44AD">
        <w:t xml:space="preserve">. It is </w:t>
      </w:r>
      <w:r w:rsidRPr="00B756CE" w:rsidR="008821BD">
        <w:t xml:space="preserve">not so much the </w:t>
      </w:r>
      <w:r w:rsidRPr="00B756CE">
        <w:t>C</w:t>
      </w:r>
      <w:r w:rsidRPr="00B756CE" w:rsidR="008821BD">
        <w:t>ovid guidance</w:t>
      </w:r>
      <w:r w:rsidRPr="00B756CE" w:rsidR="00DA44AD">
        <w:t>, but</w:t>
      </w:r>
      <w:r w:rsidRPr="00B756CE" w:rsidR="008821BD">
        <w:t xml:space="preserve"> </w:t>
      </w:r>
      <w:r w:rsidRPr="00B756CE" w:rsidR="00DA44AD">
        <w:t>clearly</w:t>
      </w:r>
      <w:r w:rsidRPr="00B756CE">
        <w:t xml:space="preserve">, </w:t>
      </w:r>
      <w:r w:rsidRPr="00B756CE" w:rsidR="008821BD">
        <w:t xml:space="preserve">as we have moved from </w:t>
      </w:r>
      <w:r w:rsidRPr="00B756CE">
        <w:t>C</w:t>
      </w:r>
      <w:r w:rsidRPr="00B756CE" w:rsidR="008821BD">
        <w:t>ovid into a cost of living crisis, we see the need to continue to make sure we are supporting customers as best we can.</w:t>
      </w:r>
    </w:p>
    <w:p w:rsidR="008821BD" w:rsidRPr="00B756CE" w:rsidP="008821BD">
      <w:pPr>
        <w:pStyle w:val="Answer"/>
      </w:pPr>
      <w:r w:rsidRPr="00B756CE">
        <w:t>I</w:t>
      </w:r>
      <w:r w:rsidRPr="00B756CE">
        <w:t>t is pretty common</w:t>
      </w:r>
      <w:r w:rsidRPr="00B756CE" w:rsidR="00A60FD5">
        <w:t>-</w:t>
      </w:r>
      <w:r w:rsidRPr="00B756CE">
        <w:t>sense guidance</w:t>
      </w:r>
      <w:r w:rsidRPr="00B756CE" w:rsidR="00A60FD5">
        <w:t xml:space="preserve">. You would </w:t>
      </w:r>
      <w:r w:rsidRPr="00B756CE">
        <w:t xml:space="preserve">hope most insurers were already trying to take into account whether somebody was in financial distress. </w:t>
      </w:r>
      <w:r w:rsidRPr="00B756CE" w:rsidR="00BE5420">
        <w:t xml:space="preserve">In </w:t>
      </w:r>
      <w:r w:rsidRPr="00B756CE">
        <w:t>that sense</w:t>
      </w:r>
      <w:r w:rsidRPr="00B756CE" w:rsidR="00BE5420">
        <w:t xml:space="preserve">, </w:t>
      </w:r>
      <w:r w:rsidRPr="00B756CE">
        <w:t>the continuation of it was not particularly a surprise</w:t>
      </w:r>
      <w:r w:rsidRPr="00B756CE" w:rsidR="00BE5420">
        <w:t xml:space="preserve">, </w:t>
      </w:r>
      <w:r w:rsidRPr="00B756CE">
        <w:t>and it does not seem like a mad decision.</w:t>
      </w:r>
    </w:p>
    <w:p w:rsidR="008821BD" w:rsidRPr="00B756CE" w:rsidP="00A52067">
      <w:pPr>
        <w:pStyle w:val="Question"/>
      </w:pPr>
      <w:sdt>
        <w:sdtPr>
          <w:alias w:val="Member"/>
          <w:tag w:val="&lt;Member mnisId='4249' dodsId='62737'&gt;"/>
          <w:id w:val="2018970436"/>
          <w:placeholder>
            <w:docPart w:val="E4B0BAC20FC2496C86F8BCCA55205142"/>
          </w:placeholder>
          <w:richText/>
        </w:sdtPr>
        <w:sdtContent>
          <w:r w:rsidRPr="00B756CE" w:rsidR="00BE5420">
            <w:rPr>
              <w:b/>
            </w:rPr>
            <w:t>Anne Marie Morris:</w:t>
          </w:r>
        </w:sdtContent>
      </w:sdt>
      <w:r w:rsidRPr="00B756CE" w:rsidR="00BE5420">
        <w:t xml:space="preserve"> Doug, w</w:t>
      </w:r>
      <w:r w:rsidRPr="00B756CE">
        <w:t xml:space="preserve">hat has it cost you to do this during the </w:t>
      </w:r>
      <w:r w:rsidRPr="00B756CE" w:rsidR="00BE5420">
        <w:t>C</w:t>
      </w:r>
      <w:r w:rsidRPr="00B756CE">
        <w:t xml:space="preserve">ovid </w:t>
      </w:r>
      <w:r w:rsidRPr="00B756CE" w:rsidR="00BE5420">
        <w:t>era</w:t>
      </w:r>
      <w:r w:rsidRPr="00B756CE">
        <w:t xml:space="preserve">? </w:t>
      </w:r>
      <w:r w:rsidRPr="00B756CE" w:rsidR="00BE5420">
        <w:t>C</w:t>
      </w:r>
      <w:r w:rsidRPr="00B756CE">
        <w:t>learly</w:t>
      </w:r>
      <w:r w:rsidRPr="00B756CE" w:rsidR="00BE5420">
        <w:t xml:space="preserve">, </w:t>
      </w:r>
      <w:r w:rsidRPr="00B756CE">
        <w:t xml:space="preserve">when customers are in financial difficulty, </w:t>
      </w:r>
      <w:r w:rsidRPr="00B756CE" w:rsidR="00BE5420">
        <w:t xml:space="preserve">there is inevitably </w:t>
      </w:r>
      <w:r w:rsidRPr="00B756CE">
        <w:t xml:space="preserve">an element of bailout. There is a cost to that. </w:t>
      </w:r>
      <w:r w:rsidRPr="00B756CE" w:rsidR="00BE5420">
        <w:t xml:space="preserve">Have </w:t>
      </w:r>
      <w:r w:rsidRPr="00B756CE">
        <w:t>you, as an organisation, costed</w:t>
      </w:r>
      <w:r w:rsidRPr="00B756CE" w:rsidR="00BE5420">
        <w:t xml:space="preserve"> w</w:t>
      </w:r>
      <w:r w:rsidRPr="00B756CE">
        <w:t xml:space="preserve">hat </w:t>
      </w:r>
      <w:r w:rsidRPr="00B756CE" w:rsidR="00BE5420">
        <w:t xml:space="preserve">the </w:t>
      </w:r>
      <w:r w:rsidRPr="00B756CE">
        <w:t>guidance becom</w:t>
      </w:r>
      <w:r w:rsidRPr="00B756CE" w:rsidR="00BE5420">
        <w:t>ing</w:t>
      </w:r>
      <w:r w:rsidRPr="00B756CE">
        <w:t xml:space="preserve"> permanent will cost the industry? </w:t>
      </w:r>
      <w:r w:rsidRPr="00B756CE" w:rsidR="00BE5420">
        <w:t xml:space="preserve">If </w:t>
      </w:r>
      <w:r w:rsidRPr="00B756CE">
        <w:t>I can add a final</w:t>
      </w:r>
      <w:r w:rsidR="00700DE5">
        <w:t xml:space="preserve">, </w:t>
      </w:r>
      <w:r w:rsidRPr="00B756CE" w:rsidR="00BE5420">
        <w:t>final point,</w:t>
      </w:r>
      <w:r w:rsidRPr="00B756CE">
        <w:t xml:space="preserve"> what do you see as the particular challenges of trying to implement this?</w:t>
      </w:r>
    </w:p>
    <w:p w:rsidR="008821BD" w:rsidRPr="00B756CE" w:rsidP="008821BD">
      <w:pPr>
        <w:pStyle w:val="Answer"/>
      </w:pPr>
      <w:sdt>
        <w:sdtPr>
          <w:rPr>
            <w:i/>
            <w:iCs/>
          </w:rPr>
          <w:alias w:val="Witness"/>
          <w:id w:val="291480751"/>
          <w:placeholder>
            <w:docPart w:val="A4C3A1F43794494D9D82E0E4CF86B97A"/>
          </w:placeholder>
          <w:richText/>
        </w:sdtPr>
        <w:sdtContent>
          <w:r w:rsidRPr="00B756CE" w:rsidR="00BE5420">
            <w:rPr>
              <w:b/>
              <w:i/>
              <w:iCs/>
            </w:rPr>
            <w:t>Doug Brown:</w:t>
          </w:r>
        </w:sdtContent>
      </w:sdt>
      <w:r w:rsidRPr="00B756CE" w:rsidR="00BE5420">
        <w:t xml:space="preserve"> We </w:t>
      </w:r>
      <w:r w:rsidRPr="00B756CE">
        <w:t xml:space="preserve">were </w:t>
      </w:r>
      <w:r w:rsidRPr="00B756CE" w:rsidR="00BE5420">
        <w:t xml:space="preserve">already </w:t>
      </w:r>
      <w:r w:rsidRPr="00B756CE">
        <w:t xml:space="preserve">proactive in responding to the needs of people during Covid. </w:t>
      </w:r>
      <w:r w:rsidRPr="00B756CE" w:rsidR="00BE5420">
        <w:t>W</w:t>
      </w:r>
      <w:r w:rsidRPr="00B756CE">
        <w:t>hen the initial guidance came out in Covid, we were very aligned to it and support was provided</w:t>
      </w:r>
      <w:r w:rsidRPr="00B756CE" w:rsidR="00BE5420">
        <w:t>. I</w:t>
      </w:r>
      <w:r w:rsidRPr="00B756CE">
        <w:t xml:space="preserve">t is very difficult to say how much it cost because it was already embedded in some of our processes. </w:t>
      </w:r>
      <w:r w:rsidRPr="00B756CE" w:rsidR="00BE5420">
        <w:t xml:space="preserve">We </w:t>
      </w:r>
      <w:r w:rsidRPr="00B756CE">
        <w:t xml:space="preserve">have continued that as we have </w:t>
      </w:r>
      <w:r w:rsidRPr="00B756CE" w:rsidR="00BE5420">
        <w:t xml:space="preserve">now </w:t>
      </w:r>
      <w:r w:rsidRPr="00B756CE">
        <w:t xml:space="preserve">moved </w:t>
      </w:r>
      <w:r w:rsidRPr="00B756CE" w:rsidR="00BE5420">
        <w:t xml:space="preserve">more </w:t>
      </w:r>
      <w:r w:rsidRPr="00B756CE">
        <w:t>into the cost of living</w:t>
      </w:r>
      <w:r w:rsidRPr="00B756CE" w:rsidR="00BE5420">
        <w:t xml:space="preserve"> crisis and </w:t>
      </w:r>
      <w:r w:rsidRPr="00B756CE">
        <w:t>financial</w:t>
      </w:r>
      <w:r w:rsidRPr="00B756CE" w:rsidR="00BE5420">
        <w:t xml:space="preserve"> hardship</w:t>
      </w:r>
      <w:r w:rsidRPr="00B756CE">
        <w:t>. It is something that we talk about always as a leadership.</w:t>
      </w:r>
    </w:p>
    <w:p w:rsidR="008821BD" w:rsidRPr="00B756CE" w:rsidP="008821BD">
      <w:pPr>
        <w:pStyle w:val="Answer"/>
      </w:pPr>
      <w:r w:rsidRPr="00B756CE">
        <w:t>Th</w:t>
      </w:r>
      <w:r w:rsidRPr="00B756CE">
        <w:t>e guidance coming in is not going to cause us a big concern</w:t>
      </w:r>
      <w:r w:rsidR="00362C30">
        <w:t>,</w:t>
      </w:r>
      <w:r w:rsidRPr="00B756CE">
        <w:t xml:space="preserve"> because we feel we are already doing a lot of those things</w:t>
      </w:r>
      <w:r w:rsidR="00362C30">
        <w:t xml:space="preserve">. </w:t>
      </w:r>
      <w:r w:rsidRPr="00B756CE" w:rsidR="00362C30">
        <w:t xml:space="preserve">Because </w:t>
      </w:r>
      <w:r w:rsidRPr="00B756CE">
        <w:t>we were doing them before</w:t>
      </w:r>
      <w:r w:rsidRPr="00B756CE">
        <w:t xml:space="preserve">, </w:t>
      </w:r>
      <w:r w:rsidRPr="00B756CE">
        <w:t>it is difficult to give you a cost.</w:t>
      </w:r>
    </w:p>
    <w:p w:rsidR="008821BD" w:rsidRPr="00B756CE" w:rsidP="00C94423">
      <w:pPr>
        <w:pStyle w:val="Question"/>
      </w:pPr>
      <w:sdt>
        <w:sdtPr>
          <w:alias w:val="Member"/>
          <w:tag w:val="&lt;Member mnisId='4249' dodsId='62737'&gt;"/>
          <w:id w:val="2030216198"/>
          <w:placeholder>
            <w:docPart w:val="1DCCA77E919D469FBBCB13CB1CE96955"/>
          </w:placeholder>
          <w:richText/>
        </w:sdtPr>
        <w:sdtContent>
          <w:r w:rsidRPr="00B756CE" w:rsidR="00BE5420">
            <w:rPr>
              <w:b/>
            </w:rPr>
            <w:t>Anne Marie Morris:</w:t>
          </w:r>
        </w:sdtContent>
      </w:sdt>
      <w:r w:rsidRPr="00B756CE" w:rsidR="00BE5420">
        <w:t xml:space="preserve"> </w:t>
      </w:r>
      <w:r w:rsidRPr="00B756CE">
        <w:t>How do you define a customer in financial difficulties? Where</w:t>
      </w:r>
      <w:r w:rsidRPr="00B756CE" w:rsidR="00BE5420">
        <w:t xml:space="preserve"> is</w:t>
      </w:r>
      <w:r w:rsidRPr="00B756CE">
        <w:t xml:space="preserve"> the line where somebody gets help and somebody </w:t>
      </w:r>
      <w:r w:rsidRPr="00B756CE" w:rsidR="00D43355">
        <w:t xml:space="preserve">else </w:t>
      </w:r>
      <w:r w:rsidRPr="00B756CE">
        <w:t>does not?</w:t>
      </w:r>
    </w:p>
    <w:p w:rsidR="00C94423" w:rsidRPr="00B756CE" w:rsidP="008821BD">
      <w:pPr>
        <w:pStyle w:val="Answer"/>
      </w:pPr>
      <w:sdt>
        <w:sdtPr>
          <w:rPr>
            <w:i/>
            <w:iCs/>
          </w:rPr>
          <w:alias w:val="Witness"/>
          <w:id w:val="1918890841"/>
          <w:placeholder>
            <w:docPart w:val="DCA3277B38F944B193A0A919561C29B2"/>
          </w:placeholder>
          <w:richText/>
        </w:sdtPr>
        <w:sdtContent>
          <w:r w:rsidRPr="00B756CE" w:rsidR="00BE5420">
            <w:rPr>
              <w:b/>
              <w:i/>
              <w:iCs/>
            </w:rPr>
            <w:t>Doug Brown:</w:t>
          </w:r>
        </w:sdtContent>
      </w:sdt>
      <w:r w:rsidRPr="00B756CE" w:rsidR="00BE5420">
        <w:t xml:space="preserve"> You</w:t>
      </w:r>
      <w:r w:rsidRPr="00B756CE" w:rsidR="008821BD">
        <w:t xml:space="preserve"> take into </w:t>
      </w:r>
      <w:r w:rsidRPr="00B756CE">
        <w:t xml:space="preserve">account </w:t>
      </w:r>
      <w:r w:rsidRPr="00B756CE" w:rsidR="008821BD">
        <w:t>different circumstances</w:t>
      </w:r>
      <w:r w:rsidRPr="00B756CE">
        <w:t>. W</w:t>
      </w:r>
      <w:r w:rsidRPr="00B756CE" w:rsidR="008821BD">
        <w:t>e will have conversations with people</w:t>
      </w:r>
      <w:r w:rsidRPr="00B756CE">
        <w:t xml:space="preserve"> and </w:t>
      </w:r>
      <w:r w:rsidRPr="00B756CE" w:rsidR="008821BD">
        <w:t xml:space="preserve">we will understand </w:t>
      </w:r>
      <w:r w:rsidRPr="00B756CE">
        <w:t>their situation. T</w:t>
      </w:r>
      <w:r w:rsidRPr="00B756CE" w:rsidR="008821BD">
        <w:t xml:space="preserve">here </w:t>
      </w:r>
      <w:r w:rsidRPr="00B756CE">
        <w:t xml:space="preserve">are </w:t>
      </w:r>
      <w:r w:rsidRPr="00B756CE" w:rsidR="008821BD">
        <w:t xml:space="preserve">things we are doing as a firm. </w:t>
      </w:r>
      <w:r w:rsidRPr="00B756CE">
        <w:t xml:space="preserve">We </w:t>
      </w:r>
      <w:r w:rsidRPr="00B756CE" w:rsidR="008821BD">
        <w:t>have premium holidays</w:t>
      </w:r>
      <w:r w:rsidRPr="00B756CE">
        <w:t xml:space="preserve">; </w:t>
      </w:r>
      <w:r w:rsidRPr="00B756CE" w:rsidR="008821BD">
        <w:t>we are doing things in our protection business to allow people to flex their cover so</w:t>
      </w:r>
      <w:r w:rsidRPr="00B756CE">
        <w:t xml:space="preserve"> the</w:t>
      </w:r>
      <w:r w:rsidRPr="00B756CE" w:rsidR="00D43355">
        <w:t>y</w:t>
      </w:r>
      <w:r w:rsidRPr="00B756CE">
        <w:t xml:space="preserve"> </w:t>
      </w:r>
      <w:r w:rsidRPr="00B756CE" w:rsidR="008821BD">
        <w:t xml:space="preserve">can take </w:t>
      </w:r>
      <w:r w:rsidRPr="00B756CE">
        <w:t xml:space="preserve">a </w:t>
      </w:r>
      <w:r w:rsidRPr="00B756CE" w:rsidR="008821BD">
        <w:t xml:space="preserve">break. </w:t>
      </w:r>
    </w:p>
    <w:p w:rsidR="00C94423" w:rsidRPr="00B756CE" w:rsidP="008821BD">
      <w:pPr>
        <w:pStyle w:val="Answer"/>
      </w:pPr>
      <w:r w:rsidRPr="00B756CE">
        <w:t xml:space="preserve">On </w:t>
      </w:r>
      <w:r w:rsidRPr="00B756CE" w:rsidR="008821BD">
        <w:t xml:space="preserve">the general insurance side, we have created some propositions through </w:t>
      </w:r>
      <w:r w:rsidRPr="00B756CE">
        <w:t>Q</w:t>
      </w:r>
      <w:r w:rsidRPr="00B756CE" w:rsidR="008821BD">
        <w:t>uotemehappy. We have created something for young drivers age</w:t>
      </w:r>
      <w:r w:rsidRPr="00B756CE">
        <w:t>d</w:t>
      </w:r>
      <w:r w:rsidRPr="00B756CE" w:rsidR="008821BD">
        <w:t xml:space="preserve"> 17 to 29</w:t>
      </w:r>
      <w:r w:rsidRPr="00B756CE">
        <w:t xml:space="preserve">, which </w:t>
      </w:r>
      <w:r w:rsidRPr="00B756CE" w:rsidR="008821BD">
        <w:t>can take into account their driving habits</w:t>
      </w:r>
      <w:r w:rsidRPr="00B756CE">
        <w:t>. I</w:t>
      </w:r>
      <w:r w:rsidRPr="00B756CE" w:rsidR="008821BD">
        <w:t>f their driving habits are good, they end up getting lower premiums.</w:t>
      </w:r>
      <w:r w:rsidRPr="00B756CE">
        <w:t xml:space="preserve"> We </w:t>
      </w:r>
      <w:r w:rsidRPr="00B756CE" w:rsidR="008821BD">
        <w:t xml:space="preserve">are developing products and solutions to cater to those </w:t>
      </w:r>
      <w:r w:rsidRPr="00B756CE">
        <w:t xml:space="preserve">who </w:t>
      </w:r>
      <w:r w:rsidRPr="00B756CE" w:rsidR="008821BD">
        <w:t>have those needs.</w:t>
      </w:r>
      <w:r w:rsidRPr="00B756CE">
        <w:t xml:space="preserve"> I</w:t>
      </w:r>
      <w:r w:rsidRPr="00B756CE" w:rsidR="008821BD">
        <w:t>t is a combination of all of that.</w:t>
      </w:r>
    </w:p>
    <w:p w:rsidR="008821BD" w:rsidRPr="00B756CE" w:rsidP="008821BD">
      <w:pPr>
        <w:pStyle w:val="Answer"/>
      </w:pPr>
      <w:r w:rsidRPr="00B756CE">
        <w:t>In</w:t>
      </w:r>
      <w:r w:rsidRPr="00B756CE">
        <w:t xml:space="preserve"> addition, if people call up to </w:t>
      </w:r>
      <w:r w:rsidRPr="00B756CE" w:rsidR="00751257">
        <w:t xml:space="preserve">say </w:t>
      </w:r>
      <w:r w:rsidRPr="00B756CE">
        <w:t xml:space="preserve">they are cancelling their medical, I know there </w:t>
      </w:r>
      <w:r w:rsidRPr="00B756CE" w:rsidR="00751257">
        <w:t xml:space="preserve">are </w:t>
      </w:r>
      <w:r w:rsidRPr="00B756CE">
        <w:t xml:space="preserve">conversations where we can provide options for them to reduce the benefit but not necessarily give it up and then be able to ramp it up. </w:t>
      </w:r>
      <w:r w:rsidRPr="00B756CE" w:rsidR="00751257">
        <w:t>A</w:t>
      </w:r>
      <w:r w:rsidRPr="00B756CE">
        <w:t xml:space="preserve"> lot of it is individual circumstance, but then we are developing solutions that can cater to the masses.</w:t>
      </w:r>
    </w:p>
    <w:p w:rsidR="008821BD" w:rsidRPr="00B756CE" w:rsidP="00A56588">
      <w:pPr>
        <w:pStyle w:val="Question"/>
      </w:pPr>
      <w:sdt>
        <w:sdtPr>
          <w:alias w:val="Member"/>
          <w:tag w:val="&lt;Member mnisId='4249' dodsId='62737'&gt;"/>
          <w:id w:val="1052122828"/>
          <w:placeholder>
            <w:docPart w:val="2CC7643E302C4EA19A800FE8C406B97A"/>
          </w:placeholder>
          <w:richText/>
        </w:sdtPr>
        <w:sdtContent>
          <w:r w:rsidRPr="00B756CE" w:rsidR="00A56588">
            <w:rPr>
              <w:b/>
            </w:rPr>
            <w:t>Anne Marie Morris:</w:t>
          </w:r>
        </w:sdtContent>
      </w:sdt>
      <w:r w:rsidRPr="00B756CE" w:rsidR="00A56588">
        <w:t xml:space="preserve"> How much discretion does </w:t>
      </w:r>
      <w:r w:rsidRPr="00B756CE">
        <w:t>each of your managers have</w:t>
      </w:r>
      <w:r w:rsidRPr="00B756CE" w:rsidR="00A56588">
        <w:t>? M</w:t>
      </w:r>
      <w:r w:rsidRPr="00B756CE">
        <w:t>ost of this</w:t>
      </w:r>
      <w:r w:rsidRPr="00B756CE" w:rsidR="00A56588">
        <w:t xml:space="preserve"> </w:t>
      </w:r>
      <w:r w:rsidRPr="00B756CE">
        <w:t xml:space="preserve">is done online, </w:t>
      </w:r>
      <w:r w:rsidRPr="00B756CE" w:rsidR="00A56588">
        <w:t xml:space="preserve">I suspect, </w:t>
      </w:r>
      <w:r w:rsidRPr="00B756CE">
        <w:t>which makes it very difficult for the individual to interface.</w:t>
      </w:r>
    </w:p>
    <w:p w:rsidR="008821BD" w:rsidRPr="00B756CE" w:rsidP="008821BD">
      <w:pPr>
        <w:pStyle w:val="Answer"/>
      </w:pPr>
      <w:sdt>
        <w:sdtPr>
          <w:rPr>
            <w:i/>
            <w:iCs/>
          </w:rPr>
          <w:alias w:val="Witness"/>
          <w:id w:val="-1167017072"/>
          <w:placeholder>
            <w:docPart w:val="4320F68DABDE4F8EB7CB26E34D2AD5A0"/>
          </w:placeholder>
          <w:richText/>
        </w:sdtPr>
        <w:sdtContent>
          <w:r w:rsidRPr="00B756CE" w:rsidR="00A56588">
            <w:rPr>
              <w:b/>
              <w:i/>
              <w:iCs/>
            </w:rPr>
            <w:t>Doug Brown:</w:t>
          </w:r>
        </w:sdtContent>
      </w:sdt>
      <w:r w:rsidRPr="00B756CE" w:rsidR="00A56588">
        <w:t xml:space="preserve"> </w:t>
      </w:r>
      <w:r w:rsidRPr="00B756CE">
        <w:t xml:space="preserve">A lot of that would be through </w:t>
      </w:r>
      <w:r w:rsidRPr="00B756CE" w:rsidR="00A56588">
        <w:t xml:space="preserve">the </w:t>
      </w:r>
      <w:r w:rsidRPr="00B756CE">
        <w:t>phone.</w:t>
      </w:r>
      <w:r w:rsidRPr="00B756CE" w:rsidR="00A56588">
        <w:t xml:space="preserve"> P</w:t>
      </w:r>
      <w:r w:rsidRPr="00B756CE">
        <w:t xml:space="preserve">eople can contact us </w:t>
      </w:r>
      <w:r w:rsidRPr="00B756CE" w:rsidR="00A56588">
        <w:t xml:space="preserve">via </w:t>
      </w:r>
      <w:r w:rsidRPr="00B756CE">
        <w:t>phone</w:t>
      </w:r>
      <w:r w:rsidRPr="00B756CE" w:rsidR="00A56588">
        <w:t>. T</w:t>
      </w:r>
      <w:r w:rsidRPr="00B756CE">
        <w:t>hose type</w:t>
      </w:r>
      <w:r w:rsidRPr="00B756CE" w:rsidR="00A56588">
        <w:t>s</w:t>
      </w:r>
      <w:r w:rsidRPr="00B756CE">
        <w:t xml:space="preserve"> of conversations tend to be done more by phone than online.</w:t>
      </w:r>
    </w:p>
    <w:p w:rsidR="008821BD" w:rsidRPr="00B756CE" w:rsidP="006A14A1">
      <w:pPr>
        <w:pStyle w:val="Question"/>
      </w:pPr>
      <w:sdt>
        <w:sdtPr>
          <w:alias w:val="Member"/>
          <w:tag w:val="&lt;Member mnisId='4249' dodsId='62737'&gt;"/>
          <w:id w:val="1386209558"/>
          <w:placeholder>
            <w:docPart w:val="03BA4858E39C4375A33591900D6FFADC"/>
          </w:placeholder>
          <w:richText/>
        </w:sdtPr>
        <w:sdtContent>
          <w:r w:rsidRPr="00B756CE" w:rsidR="00A56588">
            <w:rPr>
              <w:b/>
            </w:rPr>
            <w:t>Anne Marie Morris:</w:t>
          </w:r>
        </w:sdtContent>
      </w:sdt>
      <w:r w:rsidRPr="00B756CE" w:rsidR="00A56588">
        <w:t xml:space="preserve"> </w:t>
      </w:r>
      <w:r w:rsidRPr="00B756CE">
        <w:t xml:space="preserve">How long would it take? If I am a customer </w:t>
      </w:r>
      <w:r w:rsidRPr="00B756CE" w:rsidR="00A56588">
        <w:t xml:space="preserve">in </w:t>
      </w:r>
      <w:r w:rsidRPr="00B756CE">
        <w:t>difficulty and I pick up the phone</w:t>
      </w:r>
      <w:r w:rsidRPr="00B756CE" w:rsidR="00A56588">
        <w:t>, h</w:t>
      </w:r>
      <w:r w:rsidRPr="00B756CE">
        <w:t xml:space="preserve">ow long is it going to take </w:t>
      </w:r>
      <w:r w:rsidRPr="00B756CE" w:rsidR="00A56588">
        <w:t xml:space="preserve">for </w:t>
      </w:r>
      <w:r w:rsidRPr="00B756CE">
        <w:t xml:space="preserve">you </w:t>
      </w:r>
      <w:r w:rsidRPr="00B756CE" w:rsidR="00A56588">
        <w:t xml:space="preserve">to sort </w:t>
      </w:r>
      <w:r w:rsidRPr="00B756CE">
        <w:t>my problem out so I am not in a difficult position?</w:t>
      </w:r>
    </w:p>
    <w:p w:rsidR="00A56588" w:rsidRPr="00B756CE" w:rsidP="008821BD">
      <w:pPr>
        <w:pStyle w:val="Answer"/>
      </w:pPr>
      <w:sdt>
        <w:sdtPr>
          <w:rPr>
            <w:i/>
            <w:iCs/>
          </w:rPr>
          <w:alias w:val="Witness"/>
          <w:id w:val="1616241675"/>
          <w:placeholder>
            <w:docPart w:val="24AFDAFE1CAC41D298D8F8878FED2381"/>
          </w:placeholder>
          <w:richText/>
        </w:sdtPr>
        <w:sdtContent>
          <w:r w:rsidRPr="00B756CE">
            <w:rPr>
              <w:b/>
              <w:i/>
              <w:iCs/>
            </w:rPr>
            <w:t>Doug Brown:</w:t>
          </w:r>
        </w:sdtContent>
      </w:sdt>
      <w:r w:rsidRPr="00B756CE">
        <w:t xml:space="preserve"> I</w:t>
      </w:r>
      <w:r w:rsidRPr="00B756CE" w:rsidR="008821BD">
        <w:t>t depends on the circumstance. We are not saying we can solve all difficult</w:t>
      </w:r>
      <w:r w:rsidRPr="00B756CE">
        <w:t>ies</w:t>
      </w:r>
      <w:r w:rsidRPr="00B756CE" w:rsidR="008821BD">
        <w:t xml:space="preserve">. We can help in terms of what is happening, but we cannot necessarily solve everything that is happening. </w:t>
      </w:r>
    </w:p>
    <w:p w:rsidR="00A56588" w:rsidRPr="00B756CE" w:rsidP="008821BD">
      <w:pPr>
        <w:pStyle w:val="Answer"/>
      </w:pPr>
      <w:r w:rsidRPr="00B756CE">
        <w:t xml:space="preserve">I </w:t>
      </w:r>
      <w:r w:rsidRPr="00B756CE" w:rsidR="008821BD">
        <w:t xml:space="preserve">was in our call centre listening to calls, and there was an example of someone </w:t>
      </w:r>
      <w:r w:rsidRPr="00B756CE">
        <w:t xml:space="preserve">who </w:t>
      </w:r>
      <w:r w:rsidRPr="00B756CE" w:rsidR="008821BD">
        <w:t>had medical insurance</w:t>
      </w:r>
      <w:r w:rsidRPr="00B756CE">
        <w:t xml:space="preserve"> </w:t>
      </w:r>
      <w:r w:rsidRPr="00B756CE" w:rsidR="00D43355">
        <w:t>but was having</w:t>
      </w:r>
      <w:r w:rsidRPr="00B756CE" w:rsidR="008821BD">
        <w:t xml:space="preserve"> issues</w:t>
      </w:r>
      <w:r w:rsidRPr="00B756CE" w:rsidR="00D43355">
        <w:t>.</w:t>
      </w:r>
      <w:r w:rsidRPr="00B756CE" w:rsidR="008821BD">
        <w:t xml:space="preserve"> </w:t>
      </w:r>
      <w:r w:rsidRPr="00B756CE" w:rsidR="00D43355">
        <w:t xml:space="preserve">They </w:t>
      </w:r>
      <w:r w:rsidRPr="00B756CE">
        <w:t>said, “</w:t>
      </w:r>
      <w:r w:rsidRPr="00B756CE" w:rsidR="008821BD">
        <w:t>I just cannot afford it</w:t>
      </w:r>
      <w:r w:rsidRPr="00B756CE">
        <w:t xml:space="preserve"> </w:t>
      </w:r>
      <w:r w:rsidRPr="00B756CE" w:rsidR="008821BD">
        <w:t>going forward</w:t>
      </w:r>
      <w:r w:rsidRPr="00B756CE">
        <w:t xml:space="preserve">, but </w:t>
      </w:r>
      <w:r w:rsidRPr="00B756CE" w:rsidR="008821BD">
        <w:t>I know I am getting X payment in 12 months</w:t>
      </w:r>
      <w:r w:rsidRPr="00B756CE">
        <w:t>”</w:t>
      </w:r>
      <w:r w:rsidRPr="00B756CE" w:rsidR="008821BD">
        <w:t>.</w:t>
      </w:r>
      <w:r w:rsidRPr="00B756CE">
        <w:t xml:space="preserve"> We </w:t>
      </w:r>
      <w:r w:rsidRPr="00B756CE" w:rsidR="008821BD">
        <w:t>talked them through the options</w:t>
      </w:r>
      <w:r w:rsidRPr="00B756CE">
        <w:t xml:space="preserve"> to say, “Y</w:t>
      </w:r>
      <w:r w:rsidRPr="00B756CE" w:rsidR="008821BD">
        <w:t>ou do not want to terminate at the moment because then it is difficult to get cover</w:t>
      </w:r>
      <w:r w:rsidRPr="00B756CE">
        <w:t>. Y</w:t>
      </w:r>
      <w:r w:rsidRPr="00B756CE" w:rsidR="008821BD">
        <w:t xml:space="preserve">ou want to be covered. </w:t>
      </w:r>
      <w:r w:rsidRPr="00B756CE">
        <w:t xml:space="preserve">Here are </w:t>
      </w:r>
      <w:r w:rsidRPr="00B756CE" w:rsidR="008821BD">
        <w:t>some options to do</w:t>
      </w:r>
      <w:r w:rsidRPr="00B756CE">
        <w:t xml:space="preserve"> that”. </w:t>
      </w:r>
      <w:r w:rsidRPr="00B756CE" w:rsidR="008821BD">
        <w:t>We reduced the premium very significantly</w:t>
      </w:r>
      <w:r w:rsidRPr="00B756CE">
        <w:t xml:space="preserve">, </w:t>
      </w:r>
      <w:r w:rsidRPr="00B756CE" w:rsidR="008821BD">
        <w:t>and he was able to maintain the cover and he knows he has an option moving forward.</w:t>
      </w:r>
    </w:p>
    <w:p w:rsidR="008821BD" w:rsidRPr="00B756CE" w:rsidP="008821BD">
      <w:pPr>
        <w:pStyle w:val="Answer"/>
      </w:pPr>
      <w:r w:rsidRPr="00B756CE">
        <w:t>T</w:t>
      </w:r>
      <w:r w:rsidRPr="00B756CE">
        <w:t xml:space="preserve">hat is an example. </w:t>
      </w:r>
      <w:r w:rsidRPr="00B756CE" w:rsidR="00ED6ACD">
        <w:t xml:space="preserve">It probably </w:t>
      </w:r>
      <w:r w:rsidRPr="00B756CE">
        <w:t xml:space="preserve">took about 45 minutes to talk </w:t>
      </w:r>
      <w:r w:rsidRPr="00B756CE" w:rsidR="00ED6ACD">
        <w:t xml:space="preserve">that </w:t>
      </w:r>
      <w:r w:rsidRPr="00B756CE">
        <w:t>through</w:t>
      </w:r>
      <w:r w:rsidRPr="00B756CE" w:rsidR="00ED6ACD">
        <w:t>. T</w:t>
      </w:r>
      <w:r w:rsidRPr="00B756CE">
        <w:t xml:space="preserve">here </w:t>
      </w:r>
      <w:r w:rsidRPr="00B756CE" w:rsidR="00ED6ACD">
        <w:t xml:space="preserve">are </w:t>
      </w:r>
      <w:r w:rsidRPr="00B756CE">
        <w:t xml:space="preserve">lots of different options. </w:t>
      </w:r>
      <w:r w:rsidRPr="00B756CE" w:rsidR="00ED6ACD">
        <w:t>T</w:t>
      </w:r>
      <w:r w:rsidRPr="00B756CE">
        <w:t xml:space="preserve">hat is just an example of one of the things we have </w:t>
      </w:r>
      <w:r w:rsidRPr="00B756CE" w:rsidR="00606C65">
        <w:t>done</w:t>
      </w:r>
      <w:r w:rsidRPr="00B756CE">
        <w:t>.</w:t>
      </w:r>
    </w:p>
    <w:p w:rsidR="008821BD" w:rsidRPr="00B756CE" w:rsidP="00ED6ACD">
      <w:pPr>
        <w:pStyle w:val="Question"/>
      </w:pPr>
      <w:sdt>
        <w:sdtPr>
          <w:alias w:val="Member"/>
          <w:tag w:val="&lt;Member mnisId='4249' dodsId='62737'&gt;"/>
          <w:id w:val="1864789671"/>
          <w:placeholder>
            <w:docPart w:val="4D59D1CAFC5544B08873EEC85870A003"/>
          </w:placeholder>
          <w:richText/>
        </w:sdtPr>
        <w:sdtContent>
          <w:r w:rsidRPr="00B756CE" w:rsidR="00ED6ACD">
            <w:rPr>
              <w:b/>
            </w:rPr>
            <w:t>Anne Marie Morris:</w:t>
          </w:r>
        </w:sdtContent>
      </w:sdt>
      <w:r w:rsidRPr="00B756CE" w:rsidR="00ED6ACD">
        <w:t xml:space="preserve"> W</w:t>
      </w:r>
      <w:r w:rsidRPr="00B756CE">
        <w:t>hen you flex</w:t>
      </w:r>
      <w:r w:rsidRPr="00B756CE" w:rsidR="00ED6ACD">
        <w:t xml:space="preserve">, </w:t>
      </w:r>
      <w:r w:rsidRPr="00B756CE">
        <w:t xml:space="preserve">you try to build it in and </w:t>
      </w:r>
      <w:r w:rsidRPr="00B756CE" w:rsidR="00606C65">
        <w:t>get</w:t>
      </w:r>
      <w:r w:rsidRPr="00B756CE" w:rsidR="00ED6ACD">
        <w:t xml:space="preserve"> </w:t>
      </w:r>
      <w:r w:rsidRPr="00B756CE">
        <w:t xml:space="preserve">it </w:t>
      </w:r>
      <w:r w:rsidRPr="00B756CE" w:rsidR="00ED6ACD">
        <w:t xml:space="preserve">back </w:t>
      </w:r>
      <w:r w:rsidRPr="00B756CE">
        <w:t>later</w:t>
      </w:r>
      <w:r w:rsidRPr="00B756CE" w:rsidR="00606C65">
        <w:t>,</w:t>
      </w:r>
      <w:r w:rsidRPr="00B756CE">
        <w:t xml:space="preserve"> by delay, et cetera, as opposed to </w:t>
      </w:r>
      <w:r w:rsidRPr="00B756CE" w:rsidR="00ED6ACD">
        <w:t xml:space="preserve">a </w:t>
      </w:r>
      <w:r w:rsidRPr="00B756CE">
        <w:t>wri</w:t>
      </w:r>
      <w:r w:rsidRPr="00B756CE" w:rsidR="00ED6ACD">
        <w:t>te-</w:t>
      </w:r>
      <w:r w:rsidRPr="00B756CE">
        <w:t xml:space="preserve">off or </w:t>
      </w:r>
      <w:r w:rsidRPr="00B756CE" w:rsidR="00ED6ACD">
        <w:t xml:space="preserve">what </w:t>
      </w:r>
      <w:r w:rsidRPr="00B756CE">
        <w:t>would otherwise be effectively a fee to you</w:t>
      </w:r>
      <w:r w:rsidRPr="00B756CE" w:rsidR="00ED6ACD">
        <w:t>.</w:t>
      </w:r>
    </w:p>
    <w:p w:rsidR="008821BD" w:rsidRPr="00B756CE" w:rsidP="00754861">
      <w:pPr>
        <w:pStyle w:val="Answer"/>
      </w:pPr>
      <w:sdt>
        <w:sdtPr>
          <w:rPr>
            <w:i/>
            <w:iCs/>
          </w:rPr>
          <w:alias w:val="Witness"/>
          <w:id w:val="-1287660839"/>
          <w:placeholder>
            <w:docPart w:val="1D14450247E744249328E28536581147"/>
          </w:placeholder>
          <w:richText/>
        </w:sdtPr>
        <w:sdtContent>
          <w:r w:rsidRPr="00B756CE" w:rsidR="00ED6ACD">
            <w:rPr>
              <w:b/>
              <w:i/>
              <w:iCs/>
            </w:rPr>
            <w:t>Doug Brown:</w:t>
          </w:r>
        </w:sdtContent>
      </w:sdt>
      <w:r w:rsidRPr="00B756CE" w:rsidR="00ED6ACD">
        <w:t xml:space="preserve"> We</w:t>
      </w:r>
      <w:r w:rsidRPr="00B756CE">
        <w:t xml:space="preserve"> did provide some cover</w:t>
      </w:r>
      <w:r w:rsidRPr="00B756CE" w:rsidR="00ED6ACD">
        <w:t>. W</w:t>
      </w:r>
      <w:r w:rsidRPr="00B756CE">
        <w:t>e have allowed a reduced premium</w:t>
      </w:r>
      <w:r w:rsidRPr="00B756CE" w:rsidR="00ED6ACD">
        <w:t xml:space="preserve">, </w:t>
      </w:r>
      <w:r w:rsidRPr="00B756CE">
        <w:t>and he is keeping much of the same cover</w:t>
      </w:r>
      <w:r w:rsidRPr="00B756CE" w:rsidR="00606C65">
        <w:t>, so</w:t>
      </w:r>
      <w:r w:rsidRPr="00B756CE">
        <w:t xml:space="preserve"> </w:t>
      </w:r>
      <w:r w:rsidRPr="00B756CE" w:rsidR="00606C65">
        <w:t xml:space="preserve">we </w:t>
      </w:r>
      <w:r w:rsidRPr="00B756CE">
        <w:t xml:space="preserve">are taking some additional risk. </w:t>
      </w:r>
      <w:r w:rsidRPr="00B756CE" w:rsidR="00ED6ACD">
        <w:t>T</w:t>
      </w:r>
      <w:r w:rsidRPr="00B756CE">
        <w:t xml:space="preserve">here is a subsidy for us </w:t>
      </w:r>
      <w:r w:rsidRPr="00B756CE" w:rsidR="00ED6ACD">
        <w:t xml:space="preserve">there </w:t>
      </w:r>
      <w:r w:rsidRPr="00B756CE">
        <w:t xml:space="preserve">in the short term, given the circumstances. </w:t>
      </w:r>
      <w:r w:rsidRPr="00B756CE" w:rsidR="00ED6ACD">
        <w:t xml:space="preserve">We think </w:t>
      </w:r>
      <w:r w:rsidRPr="00B756CE">
        <w:t>it is a better outcome for him because he does not want to lose that medical cover going forward.</w:t>
      </w:r>
      <w:r w:rsidRPr="00B756CE" w:rsidR="00754861">
        <w:t xml:space="preserve"> </w:t>
      </w:r>
      <w:r w:rsidRPr="00B756CE" w:rsidR="00ED6ACD">
        <w:t xml:space="preserve">We </w:t>
      </w:r>
      <w:r w:rsidRPr="00B756CE">
        <w:t>even know that going forward he is going to claim a lot</w:t>
      </w:r>
      <w:r w:rsidRPr="00B756CE" w:rsidR="00ED6ACD">
        <w:t xml:space="preserve">, </w:t>
      </w:r>
      <w:r w:rsidRPr="00B756CE">
        <w:t>but it is the right thing to do.</w:t>
      </w:r>
    </w:p>
    <w:p w:rsidR="008821BD" w:rsidRPr="00B756CE" w:rsidP="00ED6ACD">
      <w:pPr>
        <w:pStyle w:val="Question"/>
      </w:pPr>
      <w:sdt>
        <w:sdtPr>
          <w:alias w:val="Member"/>
          <w:tag w:val="&lt;Member mnisId='4249' dodsId='62737'&gt;"/>
          <w:id w:val="-893812194"/>
          <w:placeholder>
            <w:docPart w:val="0F1BA7AB7A7C41C896B8F351F4E5164D"/>
          </w:placeholder>
          <w:richText/>
        </w:sdtPr>
        <w:sdtContent>
          <w:r w:rsidRPr="00B756CE" w:rsidR="00ED6ACD">
            <w:rPr>
              <w:b/>
            </w:rPr>
            <w:t>Anne Marie Morris:</w:t>
          </w:r>
        </w:sdtContent>
      </w:sdt>
      <w:r w:rsidRPr="00B756CE" w:rsidR="00ED6ACD">
        <w:t xml:space="preserve"> You have no intention, </w:t>
      </w:r>
      <w:r w:rsidRPr="00B756CE">
        <w:t>going forward</w:t>
      </w:r>
      <w:r w:rsidRPr="00B756CE" w:rsidR="00ED6ACD">
        <w:t xml:space="preserve">, of working </w:t>
      </w:r>
      <w:r w:rsidRPr="00B756CE">
        <w:t>out the costing</w:t>
      </w:r>
      <w:r w:rsidRPr="00B756CE" w:rsidR="00ED6ACD">
        <w:t xml:space="preserve"> of this to you. </w:t>
      </w:r>
    </w:p>
    <w:p w:rsidR="008821BD" w:rsidRPr="00B756CE" w:rsidP="008821BD">
      <w:pPr>
        <w:pStyle w:val="Answer"/>
      </w:pPr>
      <w:sdt>
        <w:sdtPr>
          <w:rPr>
            <w:i/>
            <w:iCs/>
          </w:rPr>
          <w:alias w:val="Witness"/>
          <w:id w:val="-473294129"/>
          <w:placeholder>
            <w:docPart w:val="8EC26F611693431DA2BE7F156E04C898"/>
          </w:placeholder>
          <w:richText/>
        </w:sdtPr>
        <w:sdtContent>
          <w:r w:rsidRPr="00B756CE" w:rsidR="00FE15CE">
            <w:rPr>
              <w:b/>
              <w:i/>
              <w:iCs/>
            </w:rPr>
            <w:t>Doug Brown:</w:t>
          </w:r>
        </w:sdtContent>
      </w:sdt>
      <w:r w:rsidRPr="00B756CE" w:rsidR="00FE15CE">
        <w:t xml:space="preserve"> </w:t>
      </w:r>
      <w:r w:rsidRPr="00B756CE">
        <w:t xml:space="preserve">No, it is </w:t>
      </w:r>
      <w:r w:rsidRPr="00B756CE" w:rsidR="00FE15CE">
        <w:t xml:space="preserve">just </w:t>
      </w:r>
      <w:r w:rsidRPr="00B756CE">
        <w:t>part of how we deal with our customers</w:t>
      </w:r>
      <w:r w:rsidRPr="00B756CE" w:rsidR="00FE15CE">
        <w:t>. I</w:t>
      </w:r>
      <w:r w:rsidRPr="00B756CE">
        <w:t>t will go into the full amount of how we cost</w:t>
      </w:r>
      <w:r w:rsidRPr="00B756CE" w:rsidR="00754861">
        <w:t>, so</w:t>
      </w:r>
      <w:r w:rsidRPr="00B756CE">
        <w:t xml:space="preserve"> </w:t>
      </w:r>
      <w:r w:rsidRPr="00B756CE" w:rsidR="00754861">
        <w:t xml:space="preserve">we </w:t>
      </w:r>
      <w:r w:rsidRPr="00B756CE">
        <w:t xml:space="preserve">will monitor and understand it. </w:t>
      </w:r>
      <w:r w:rsidRPr="00B756CE" w:rsidR="00FE15CE">
        <w:t>I</w:t>
      </w:r>
      <w:r w:rsidRPr="00B756CE">
        <w:t>t is surprising</w:t>
      </w:r>
      <w:r w:rsidRPr="00B756CE" w:rsidR="004E0C30">
        <w:t xml:space="preserve">. For </w:t>
      </w:r>
      <w:r w:rsidRPr="00B756CE" w:rsidR="00754861">
        <w:t>the</w:t>
      </w:r>
      <w:r w:rsidRPr="00B756CE" w:rsidR="00DA0510">
        <w:t xml:space="preserve"> </w:t>
      </w:r>
      <w:r w:rsidRPr="00B756CE">
        <w:t>premium holidays</w:t>
      </w:r>
      <w:r w:rsidR="00375336">
        <w:t xml:space="preserve"> that</w:t>
      </w:r>
      <w:r w:rsidRPr="00B756CE" w:rsidR="00754861">
        <w:t xml:space="preserve"> we have had</w:t>
      </w:r>
      <w:r w:rsidRPr="00B756CE">
        <w:t xml:space="preserve"> </w:t>
      </w:r>
      <w:r w:rsidRPr="00B756CE" w:rsidR="004E0C30">
        <w:t xml:space="preserve">in some types of </w:t>
      </w:r>
      <w:r w:rsidRPr="00B756CE">
        <w:t>protection, very small numbers have taken</w:t>
      </w:r>
      <w:r w:rsidRPr="00B756CE" w:rsidR="00DA0510">
        <w:t xml:space="preserve"> those up. We </w:t>
      </w:r>
      <w:r w:rsidRPr="00B756CE">
        <w:t xml:space="preserve">are doing a lot more to communicate </w:t>
      </w:r>
      <w:r w:rsidRPr="00B756CE" w:rsidR="00DA0510">
        <w:t>this</w:t>
      </w:r>
      <w:r w:rsidRPr="00B756CE" w:rsidR="00754861">
        <w:t>,</w:t>
      </w:r>
      <w:r w:rsidRPr="00B756CE" w:rsidR="00DA0510">
        <w:t xml:space="preserve"> </w:t>
      </w:r>
      <w:r w:rsidRPr="00B756CE" w:rsidR="00754861">
        <w:t xml:space="preserve">so </w:t>
      </w:r>
      <w:r w:rsidRPr="00B756CE">
        <w:t>that people understand the availability of it and</w:t>
      </w:r>
      <w:r w:rsidRPr="00B756CE" w:rsidR="00754861">
        <w:t xml:space="preserve"> can</w:t>
      </w:r>
      <w:r w:rsidRPr="00B756CE">
        <w:t xml:space="preserve"> be more proactive</w:t>
      </w:r>
      <w:r w:rsidRPr="00B756CE" w:rsidR="00DA0510">
        <w:t xml:space="preserve">. We are </w:t>
      </w:r>
      <w:r w:rsidRPr="00B756CE">
        <w:t>a bit surprised, given the environment at the moment</w:t>
      </w:r>
      <w:r w:rsidRPr="00B756CE" w:rsidR="00DA0510">
        <w:t xml:space="preserve">, </w:t>
      </w:r>
      <w:r w:rsidRPr="00B756CE">
        <w:t>that more have not taken it up.</w:t>
      </w:r>
    </w:p>
    <w:p w:rsidR="008821BD" w:rsidRPr="00B756CE" w:rsidP="00F87D66">
      <w:pPr>
        <w:pStyle w:val="Question"/>
      </w:pPr>
      <w:sdt>
        <w:sdtPr>
          <w:alias w:val="Member"/>
          <w:tag w:val="&lt;Member mnisId='4249' dodsId='62737'&gt;"/>
          <w:id w:val="44186462"/>
          <w:placeholder>
            <w:docPart w:val="E1AEEFA270724D8FB717464FBF60759E"/>
          </w:placeholder>
          <w:richText/>
        </w:sdtPr>
        <w:sdtContent>
          <w:r w:rsidRPr="00B756CE" w:rsidR="00DA0510">
            <w:rPr>
              <w:b/>
            </w:rPr>
            <w:t>Anne Marie Morris:</w:t>
          </w:r>
        </w:sdtContent>
      </w:sdt>
      <w:r w:rsidRPr="00B756CE" w:rsidR="00DA0510">
        <w:t xml:space="preserve"> Cristina, does Admiral</w:t>
      </w:r>
      <w:r w:rsidRPr="00B756CE">
        <w:t xml:space="preserve"> take a similar approach?</w:t>
      </w:r>
    </w:p>
    <w:p w:rsidR="00F87D66" w:rsidRPr="00B756CE" w:rsidP="008821BD">
      <w:pPr>
        <w:pStyle w:val="Answer"/>
      </w:pPr>
      <w:sdt>
        <w:sdtPr>
          <w:rPr>
            <w:i/>
            <w:iCs/>
          </w:rPr>
          <w:alias w:val="Witness"/>
          <w:id w:val="2142685887"/>
          <w:placeholder>
            <w:docPart w:val="721D3941AEDA48EC87FC850E5D6112EF"/>
          </w:placeholder>
          <w:richText/>
        </w:sdtPr>
        <w:sdtContent>
          <w:r w:rsidRPr="00B756CE" w:rsidR="00DA0510">
            <w:rPr>
              <w:b/>
              <w:i/>
              <w:iCs/>
            </w:rPr>
            <w:t>Cristina Nestares:</w:t>
          </w:r>
        </w:sdtContent>
      </w:sdt>
      <w:r w:rsidRPr="00B756CE" w:rsidR="00DA0510">
        <w:t xml:space="preserve"> </w:t>
      </w:r>
      <w:r w:rsidRPr="00B756CE" w:rsidR="008821BD">
        <w:t xml:space="preserve">Yes, very similar. </w:t>
      </w:r>
      <w:r w:rsidRPr="00B756CE" w:rsidR="00DA0510">
        <w:t>F</w:t>
      </w:r>
      <w:r w:rsidRPr="00B756CE" w:rsidR="008821BD">
        <w:t>irst of all, we welcome the idea of continu</w:t>
      </w:r>
      <w:r w:rsidRPr="00B756CE" w:rsidR="00DA0510">
        <w:t xml:space="preserve">ing </w:t>
      </w:r>
      <w:r w:rsidRPr="00B756CE" w:rsidR="008821BD">
        <w:t>with the measures</w:t>
      </w:r>
      <w:r w:rsidRPr="00B756CE" w:rsidR="00DA0510">
        <w:t>. W</w:t>
      </w:r>
      <w:r w:rsidRPr="00B756CE" w:rsidR="008821BD">
        <w:t xml:space="preserve">e think it is quite important not just because we have a cost of living crisis but because different people have different needs. </w:t>
      </w:r>
      <w:r w:rsidRPr="00B756CE">
        <w:t>We have continued with e</w:t>
      </w:r>
      <w:r w:rsidRPr="00B756CE" w:rsidR="008821BD">
        <w:t>very measure we took</w:t>
      </w:r>
      <w:r w:rsidRPr="00B756CE">
        <w:t xml:space="preserve"> during</w:t>
      </w:r>
      <w:r w:rsidRPr="00B756CE" w:rsidR="008821BD">
        <w:t xml:space="preserve"> Covid. We have an affordability team</w:t>
      </w:r>
      <w:r w:rsidRPr="00B756CE">
        <w:t xml:space="preserve">, </w:t>
      </w:r>
      <w:r w:rsidRPr="00B756CE" w:rsidR="008821BD">
        <w:t>and we look at all these cases</w:t>
      </w:r>
      <w:r w:rsidRPr="00B756CE">
        <w:t>. I</w:t>
      </w:r>
      <w:r w:rsidRPr="00B756CE" w:rsidR="008821BD">
        <w:t>t is something we will continue doing because it is important for customers.</w:t>
      </w:r>
      <w:r w:rsidRPr="00B756CE">
        <w:t xml:space="preserve"> We are </w:t>
      </w:r>
      <w:r w:rsidRPr="00B756CE" w:rsidR="008821BD">
        <w:t>very pleased</w:t>
      </w:r>
      <w:r w:rsidRPr="00B756CE">
        <w:t>.</w:t>
      </w:r>
    </w:p>
    <w:p w:rsidR="008821BD" w:rsidRPr="00B756CE" w:rsidP="008821BD">
      <w:pPr>
        <w:pStyle w:val="Answer"/>
      </w:pPr>
      <w:r w:rsidRPr="00B756CE">
        <w:t>Y</w:t>
      </w:r>
      <w:r w:rsidRPr="00B756CE">
        <w:t>ou ask</w:t>
      </w:r>
      <w:r w:rsidRPr="00B756CE">
        <w:t xml:space="preserve">ed </w:t>
      </w:r>
      <w:r w:rsidRPr="00B756CE">
        <w:t>us to quantify the total cost. I do not have the cost, but I know that last year we help</w:t>
      </w:r>
      <w:r w:rsidRPr="00B756CE" w:rsidR="002729A8">
        <w:t>ed</w:t>
      </w:r>
      <w:r w:rsidRPr="00B756CE">
        <w:t xml:space="preserve"> about 14</w:t>
      </w:r>
      <w:r w:rsidRPr="00B756CE" w:rsidR="002729A8">
        <w:t>,</w:t>
      </w:r>
      <w:r w:rsidRPr="00B756CE">
        <w:t xml:space="preserve">000 customers </w:t>
      </w:r>
      <w:r w:rsidRPr="00B756CE" w:rsidR="002729A8">
        <w:t xml:space="preserve">who called </w:t>
      </w:r>
      <w:r w:rsidRPr="00B756CE">
        <w:t>us</w:t>
      </w:r>
      <w:r w:rsidRPr="00B756CE" w:rsidR="002729A8">
        <w:t>. I</w:t>
      </w:r>
      <w:r w:rsidRPr="00B756CE">
        <w:t>t is a very similar mechanism</w:t>
      </w:r>
      <w:r w:rsidRPr="00B756CE" w:rsidR="002729A8">
        <w:t>. T</w:t>
      </w:r>
      <w:r w:rsidRPr="00B756CE">
        <w:t xml:space="preserve">hey call us. They might ask for this or they might </w:t>
      </w:r>
      <w:r w:rsidRPr="00B756CE" w:rsidR="009112A0">
        <w:t xml:space="preserve">just </w:t>
      </w:r>
      <w:r w:rsidRPr="00B756CE">
        <w:t>share some of the problems they have.</w:t>
      </w:r>
      <w:r w:rsidRPr="00B756CE" w:rsidR="002729A8">
        <w:t xml:space="preserve"> We </w:t>
      </w:r>
      <w:r w:rsidRPr="00B756CE">
        <w:t>have train</w:t>
      </w:r>
      <w:r w:rsidRPr="00B756CE" w:rsidR="002729A8">
        <w:t>ed</w:t>
      </w:r>
      <w:r w:rsidRPr="00B756CE">
        <w:t xml:space="preserve"> our staff in every part of the business to recognise different types of vulnerability. </w:t>
      </w:r>
      <w:r w:rsidRPr="00B756CE" w:rsidR="002729A8">
        <w:t>T</w:t>
      </w:r>
      <w:r w:rsidRPr="00B756CE">
        <w:t xml:space="preserve">his </w:t>
      </w:r>
      <w:r w:rsidRPr="00B756CE" w:rsidR="002729A8">
        <w:t xml:space="preserve">could be </w:t>
      </w:r>
      <w:r w:rsidRPr="00B756CE" w:rsidR="009112A0">
        <w:t xml:space="preserve">related to </w:t>
      </w:r>
      <w:r w:rsidRPr="00B756CE" w:rsidR="002729A8">
        <w:t>finance</w:t>
      </w:r>
      <w:r w:rsidRPr="00B756CE" w:rsidR="009112A0">
        <w:t xml:space="preserve"> or</w:t>
      </w:r>
      <w:r w:rsidRPr="00B756CE">
        <w:t xml:space="preserve"> something </w:t>
      </w:r>
      <w:r w:rsidRPr="00B756CE" w:rsidR="009112A0">
        <w:t>else</w:t>
      </w:r>
      <w:r w:rsidRPr="00B756CE">
        <w:t xml:space="preserve">. </w:t>
      </w:r>
      <w:r w:rsidRPr="00B756CE" w:rsidR="002729A8">
        <w:t>A</w:t>
      </w:r>
      <w:r w:rsidRPr="00B756CE">
        <w:t>ll our staff are very used to recognising the special needs of customers</w:t>
      </w:r>
      <w:r w:rsidRPr="00B756CE" w:rsidR="002729A8">
        <w:t xml:space="preserve">, and </w:t>
      </w:r>
      <w:r w:rsidRPr="00B756CE">
        <w:t xml:space="preserve">we deal with </w:t>
      </w:r>
      <w:r w:rsidRPr="00B756CE" w:rsidR="002729A8">
        <w:t xml:space="preserve">this </w:t>
      </w:r>
      <w:r w:rsidRPr="00B756CE">
        <w:t>quite quickly.</w:t>
      </w:r>
    </w:p>
    <w:p w:rsidR="008821BD" w:rsidRPr="00B756CE" w:rsidP="002267AE">
      <w:pPr>
        <w:pStyle w:val="Question"/>
      </w:pPr>
      <w:sdt>
        <w:sdtPr>
          <w:alias w:val="Member"/>
          <w:tag w:val="&lt;Member mnisId='4249' dodsId='62737'&gt;"/>
          <w:id w:val="-369604172"/>
          <w:placeholder>
            <w:docPart w:val="C74850BDCE2443FA82916AE0B75B7DD8"/>
          </w:placeholder>
          <w:richText/>
        </w:sdtPr>
        <w:sdtContent>
          <w:r w:rsidRPr="00B756CE" w:rsidR="002729A8">
            <w:rPr>
              <w:b/>
            </w:rPr>
            <w:t>Anne Marie Morris:</w:t>
          </w:r>
        </w:sdtContent>
      </w:sdt>
      <w:r w:rsidRPr="00B756CE" w:rsidR="002729A8">
        <w:t xml:space="preserve"> Do y</w:t>
      </w:r>
      <w:r w:rsidRPr="00B756CE">
        <w:t>ou have, as Doug seems to imply</w:t>
      </w:r>
      <w:r w:rsidRPr="00B756CE" w:rsidR="002729A8">
        <w:t xml:space="preserve"> that Aviva </w:t>
      </w:r>
      <w:r w:rsidRPr="00B756CE">
        <w:t>has</w:t>
      </w:r>
      <w:r w:rsidRPr="00B756CE" w:rsidR="009112A0">
        <w:t>,</w:t>
      </w:r>
      <w:r w:rsidRPr="00B756CE">
        <w:t xml:space="preserve"> standard</w:t>
      </w:r>
      <w:r w:rsidRPr="00B756CE" w:rsidR="002729A8">
        <w:t xml:space="preserve"> </w:t>
      </w:r>
      <w:r w:rsidRPr="00B756CE">
        <w:t>products or ways of dealing with problems</w:t>
      </w:r>
      <w:r w:rsidRPr="00B756CE" w:rsidR="002729A8">
        <w:t xml:space="preserve"> </w:t>
      </w:r>
      <w:r w:rsidRPr="00B756CE">
        <w:t xml:space="preserve">or is there quite a lot of discretion </w:t>
      </w:r>
      <w:r w:rsidRPr="00B756CE" w:rsidR="002729A8">
        <w:t xml:space="preserve">for the </w:t>
      </w:r>
      <w:r w:rsidRPr="00B756CE">
        <w:t>individual</w:t>
      </w:r>
      <w:r w:rsidRPr="00B756CE" w:rsidR="002729A8">
        <w:t xml:space="preserve"> </w:t>
      </w:r>
      <w:r w:rsidRPr="00B756CE">
        <w:t>on the end of the phone to be creative?</w:t>
      </w:r>
    </w:p>
    <w:p w:rsidR="006A14A1" w:rsidRPr="00B756CE" w:rsidP="002267AE">
      <w:pPr>
        <w:pStyle w:val="Answer"/>
      </w:pPr>
      <w:sdt>
        <w:sdtPr>
          <w:rPr>
            <w:i/>
            <w:iCs/>
          </w:rPr>
          <w:alias w:val="Witness"/>
          <w:id w:val="-1411076494"/>
          <w:placeholder>
            <w:docPart w:val="5101CFE2F4AD4AC5AF87AC222849B636"/>
          </w:placeholder>
          <w:richText/>
        </w:sdtPr>
        <w:sdtContent>
          <w:r w:rsidRPr="00B756CE" w:rsidR="002267AE">
            <w:rPr>
              <w:b/>
              <w:i/>
              <w:iCs/>
            </w:rPr>
            <w:t>Cristina Nestares:</w:t>
          </w:r>
        </w:sdtContent>
      </w:sdt>
      <w:r w:rsidRPr="00B756CE" w:rsidR="002267AE">
        <w:t xml:space="preserve"> </w:t>
      </w:r>
      <w:r w:rsidRPr="00B756CE" w:rsidR="008821BD">
        <w:t>For example, if you take one of the most important measures, payment holiday, there is a standard in the business</w:t>
      </w:r>
      <w:r w:rsidRPr="00B756CE" w:rsidR="009112A0">
        <w:t>,</w:t>
      </w:r>
      <w:r w:rsidRPr="00B756CE" w:rsidR="008821BD">
        <w:t xml:space="preserve"> </w:t>
      </w:r>
      <w:r w:rsidRPr="00B756CE" w:rsidR="009112A0">
        <w:t>which</w:t>
      </w:r>
      <w:r w:rsidRPr="00B756CE" w:rsidR="008821BD">
        <w:t xml:space="preserve"> is up to three months</w:t>
      </w:r>
      <w:r w:rsidRPr="00B756CE" w:rsidR="002267AE">
        <w:t>. W</w:t>
      </w:r>
      <w:r w:rsidRPr="00B756CE" w:rsidR="008821BD">
        <w:t>e also encourage our staff to have discussions</w:t>
      </w:r>
      <w:r w:rsidRPr="00B756CE" w:rsidR="002267AE">
        <w:t xml:space="preserve">. It </w:t>
      </w:r>
      <w:r w:rsidRPr="00B756CE" w:rsidR="008821BD">
        <w:t>is not impossible for people to go beyond the normal rules. They might need the</w:t>
      </w:r>
      <w:r w:rsidRPr="00B756CE" w:rsidR="002267AE">
        <w:t xml:space="preserve">ir </w:t>
      </w:r>
      <w:r w:rsidRPr="00B756CE" w:rsidR="008821BD">
        <w:t>team manager</w:t>
      </w:r>
      <w:r w:rsidRPr="00B756CE" w:rsidR="002267AE">
        <w:t xml:space="preserve">’s </w:t>
      </w:r>
      <w:r w:rsidRPr="00B756CE" w:rsidR="008821BD">
        <w:t>approval</w:t>
      </w:r>
      <w:r w:rsidRPr="00B756CE" w:rsidR="002267AE">
        <w:t>.</w:t>
      </w:r>
    </w:p>
    <w:p w:rsidR="008821BD" w:rsidRPr="00B756CE" w:rsidP="002267AE">
      <w:pPr>
        <w:pStyle w:val="Answer"/>
      </w:pPr>
      <w:r w:rsidRPr="00B756CE">
        <w:t xml:space="preserve">That </w:t>
      </w:r>
      <w:r w:rsidRPr="00B756CE">
        <w:t>is something we constantly do. We try to encourage people to go beyond the normal service</w:t>
      </w:r>
      <w:r w:rsidRPr="00B756CE">
        <w:t>. W</w:t>
      </w:r>
      <w:r w:rsidRPr="00B756CE">
        <w:t>henever you see a circumstance, ask your manager</w:t>
      </w:r>
      <w:r w:rsidRPr="00B756CE" w:rsidR="009112A0">
        <w:t xml:space="preserve">, because there </w:t>
      </w:r>
      <w:r w:rsidRPr="00B756CE">
        <w:t xml:space="preserve">could </w:t>
      </w:r>
      <w:r w:rsidRPr="00B756CE">
        <w:t xml:space="preserve">be more flexibility. </w:t>
      </w:r>
      <w:r w:rsidRPr="00B756CE">
        <w:t>Y</w:t>
      </w:r>
      <w:r w:rsidRPr="00B756CE">
        <w:t xml:space="preserve">es, we do have </w:t>
      </w:r>
      <w:r w:rsidRPr="00B756CE">
        <w:t>discretion</w:t>
      </w:r>
      <w:r w:rsidRPr="00B756CE">
        <w:t xml:space="preserve">. </w:t>
      </w:r>
    </w:p>
    <w:p w:rsidR="002267AE" w:rsidRPr="00B756CE" w:rsidP="002267AE">
      <w:pPr>
        <w:pStyle w:val="Question"/>
      </w:pPr>
      <w:sdt>
        <w:sdtPr>
          <w:alias w:val="Member"/>
          <w:tag w:val="&lt;Member mnisId='4645' dodsId='148271'&gt;"/>
          <w:id w:val="-1586604340"/>
          <w:placeholder>
            <w:docPart w:val="7BE0066D85FF432FB1365ABBBB1FF94B"/>
          </w:placeholder>
          <w:richText/>
        </w:sdtPr>
        <w:sdtContent>
          <w:r w:rsidRPr="00B756CE">
            <w:rPr>
              <w:b/>
            </w:rPr>
            <w:t>Emma Hardy:</w:t>
          </w:r>
        </w:sdtContent>
      </w:sdt>
      <w:r w:rsidRPr="00B756CE">
        <w:t xml:space="preserve"> J</w:t>
      </w:r>
      <w:r w:rsidRPr="00B756CE" w:rsidR="008821BD">
        <w:t xml:space="preserve">ust to mention for clarity, Aviva </w:t>
      </w:r>
      <w:r w:rsidRPr="00B756CE">
        <w:t xml:space="preserve">is </w:t>
      </w:r>
      <w:r w:rsidRPr="00B756CE" w:rsidR="008821BD">
        <w:t>sponsoring an event in Parliament on flooding</w:t>
      </w:r>
      <w:r w:rsidRPr="00B756CE">
        <w:t xml:space="preserve">. </w:t>
      </w:r>
      <w:r w:rsidRPr="00B756CE" w:rsidR="008821BD">
        <w:t xml:space="preserve">I should probably just mention that for completeness. </w:t>
      </w:r>
      <w:r w:rsidRPr="00B756CE">
        <w:t>T</w:t>
      </w:r>
      <w:r w:rsidRPr="00B756CE" w:rsidR="008821BD">
        <w:t>alking of which</w:t>
      </w:r>
      <w:r w:rsidRPr="00B756CE">
        <w:t xml:space="preserve">, I would </w:t>
      </w:r>
      <w:r w:rsidRPr="00B756CE" w:rsidR="008821BD">
        <w:t>really like to ask about</w:t>
      </w:r>
      <w:r w:rsidRPr="00B756CE">
        <w:t xml:space="preserve"> Flood Re</w:t>
      </w:r>
      <w:r w:rsidRPr="00B756CE" w:rsidR="008821BD">
        <w:t>.</w:t>
      </w:r>
    </w:p>
    <w:p w:rsidR="00684E2B" w:rsidRPr="00B756CE" w:rsidP="00684E2B">
      <w:pPr>
        <w:pStyle w:val="QuestionCont"/>
      </w:pPr>
      <w:r w:rsidRPr="00B756CE">
        <w:t xml:space="preserve">Do </w:t>
      </w:r>
      <w:r w:rsidRPr="00B756CE" w:rsidR="008821BD">
        <w:t>customers know when you have passed on the flood risk of their homes to Flood Re</w:t>
      </w:r>
      <w:r w:rsidRPr="00B756CE">
        <w:t xml:space="preserve">? </w:t>
      </w:r>
      <w:r w:rsidRPr="00B756CE" w:rsidR="008821BD">
        <w:t>I am going to fire</w:t>
      </w:r>
      <w:r w:rsidRPr="00B756CE">
        <w:t xml:space="preserve"> loads of questions at </w:t>
      </w:r>
      <w:r w:rsidRPr="00B756CE" w:rsidR="008821BD">
        <w:t>you. Have you seen any indication that there is a private market emerging to address the fact that Flood Re is going to end in 20</w:t>
      </w:r>
      <w:r w:rsidRPr="00B756CE">
        <w:t>39? W</w:t>
      </w:r>
      <w:r w:rsidRPr="00B756CE" w:rsidR="008821BD">
        <w:t>hat do you see for the future post Flood Re</w:t>
      </w:r>
      <w:r w:rsidRPr="00B756CE">
        <w:t>? G</w:t>
      </w:r>
      <w:r w:rsidRPr="00B756CE" w:rsidR="008821BD">
        <w:t>enerally</w:t>
      </w:r>
      <w:r w:rsidRPr="00B756CE">
        <w:t xml:space="preserve">, </w:t>
      </w:r>
      <w:r w:rsidRPr="00B756CE" w:rsidR="008821BD">
        <w:t xml:space="preserve">how </w:t>
      </w:r>
      <w:r w:rsidRPr="00B756CE">
        <w:t xml:space="preserve">is it </w:t>
      </w:r>
      <w:r w:rsidRPr="00B756CE" w:rsidR="008821BD">
        <w:t>working at the moment</w:t>
      </w:r>
      <w:r w:rsidRPr="00B756CE">
        <w:t>? W</w:t>
      </w:r>
      <w:r w:rsidRPr="00B756CE" w:rsidR="008821BD">
        <w:t>ould you want it to continue?</w:t>
      </w:r>
      <w:r w:rsidRPr="00B756CE">
        <w:t xml:space="preserve"> </w:t>
      </w:r>
      <w:r w:rsidRPr="00B756CE" w:rsidR="008821BD">
        <w:t>I will start with you, Doug, if that is okay.</w:t>
      </w:r>
    </w:p>
    <w:p w:rsidR="00684E2B" w:rsidRPr="00B756CE" w:rsidP="006A14A1">
      <w:pPr>
        <w:pStyle w:val="Answer"/>
      </w:pPr>
      <w:sdt>
        <w:sdtPr>
          <w:rPr>
            <w:i/>
            <w:iCs/>
          </w:rPr>
          <w:alias w:val="Witness"/>
          <w:id w:val="1889687454"/>
          <w:placeholder>
            <w:docPart w:val="42B43F3B2D2E4AA6BAA3A8162A2A134D"/>
          </w:placeholder>
          <w:richText/>
        </w:sdtPr>
        <w:sdtContent>
          <w:r w:rsidRPr="00B756CE">
            <w:rPr>
              <w:b/>
              <w:i/>
              <w:iCs/>
            </w:rPr>
            <w:t>Doug Brown:</w:t>
          </w:r>
        </w:sdtContent>
      </w:sdt>
      <w:r w:rsidRPr="00B756CE">
        <w:t xml:space="preserve"> I</w:t>
      </w:r>
      <w:r w:rsidRPr="00B756CE" w:rsidR="008821BD">
        <w:t xml:space="preserve">t is not my part of the business. I am happy to add a few things, but it might be easier if you </w:t>
      </w:r>
      <w:r w:rsidRPr="00B756CE">
        <w:t xml:space="preserve">were to </w:t>
      </w:r>
      <w:r w:rsidRPr="00B756CE" w:rsidR="008821BD">
        <w:t>start with Cristina.</w:t>
      </w:r>
    </w:p>
    <w:p w:rsidR="00684E2B" w:rsidRPr="00B756CE" w:rsidP="006A14A1">
      <w:pPr>
        <w:pStyle w:val="Answer"/>
      </w:pPr>
      <w:sdt>
        <w:sdtPr>
          <w:rPr>
            <w:i/>
            <w:iCs/>
          </w:rPr>
          <w:alias w:val="Witness"/>
          <w:id w:val="557440910"/>
          <w:placeholder>
            <w:docPart w:val="8DBCCFE6582F4C83819FBE9C0D915DA5"/>
          </w:placeholder>
          <w:richText/>
        </w:sdtPr>
        <w:sdtContent>
          <w:r w:rsidRPr="00B756CE">
            <w:rPr>
              <w:b/>
              <w:i/>
              <w:iCs/>
            </w:rPr>
            <w:t>Cristina Nestares:</w:t>
          </w:r>
        </w:sdtContent>
      </w:sdt>
      <w:r w:rsidRPr="00B756CE">
        <w:t xml:space="preserve"> </w:t>
      </w:r>
      <w:r w:rsidRPr="00B756CE" w:rsidR="008821BD">
        <w:t xml:space="preserve">Yes, </w:t>
      </w:r>
      <w:r w:rsidRPr="00B756CE">
        <w:t xml:space="preserve">I am </w:t>
      </w:r>
      <w:r w:rsidRPr="00B756CE" w:rsidR="008821BD">
        <w:t>happy to start</w:t>
      </w:r>
      <w:r w:rsidRPr="00B756CE">
        <w:t>.</w:t>
      </w:r>
    </w:p>
    <w:p w:rsidR="00684E2B" w:rsidRPr="00B756CE" w:rsidP="006A14A1">
      <w:pPr>
        <w:pStyle w:val="Answer"/>
      </w:pPr>
      <w:sdt>
        <w:sdtPr>
          <w:rPr>
            <w:i/>
            <w:iCs/>
          </w:rPr>
          <w:alias w:val="Witness"/>
          <w:id w:val="-1503199906"/>
          <w:placeholder>
            <w:docPart w:val="3682778699544F83BB7C94A2AE84AB6E"/>
          </w:placeholder>
          <w:richText/>
        </w:sdtPr>
        <w:sdtContent>
          <w:r w:rsidRPr="00B756CE">
            <w:rPr>
              <w:b/>
              <w:i/>
              <w:iCs/>
            </w:rPr>
            <w:t>Charlotte Clark:</w:t>
          </w:r>
        </w:sdtContent>
      </w:sdt>
      <w:r w:rsidRPr="00B756CE">
        <w:t xml:space="preserve"> Is it</w:t>
      </w:r>
      <w:r w:rsidRPr="00B756CE" w:rsidR="008821BD">
        <w:t xml:space="preserve"> possible to take a two-minute break</w:t>
      </w:r>
      <w:r w:rsidRPr="00B756CE">
        <w:t>?</w:t>
      </w:r>
    </w:p>
    <w:p w:rsidR="00684E2B" w:rsidRPr="00B756CE" w:rsidP="006A14A1">
      <w:pPr>
        <w:pStyle w:val="Remark"/>
      </w:pPr>
      <w:sdt>
        <w:sdtPr>
          <w:alias w:val="Member"/>
          <w:tag w:val="&lt;Member mnisId='4645' dodsId='148271'&gt;"/>
          <w:id w:val="-2136559247"/>
          <w:placeholder>
            <w:docPart w:val="404F44E8F85A4FEAA7BAFCAE8A2A3AC8"/>
          </w:placeholder>
          <w:richText/>
        </w:sdtPr>
        <w:sdtContent>
          <w:r w:rsidRPr="00B756CE">
            <w:rPr>
              <w:b/>
            </w:rPr>
            <w:t>Emma Hardy:</w:t>
          </w:r>
        </w:sdtContent>
      </w:sdt>
      <w:r w:rsidRPr="00B756CE">
        <w:t xml:space="preserve"> </w:t>
      </w:r>
      <w:r w:rsidRPr="00B756CE" w:rsidR="008821BD">
        <w:t xml:space="preserve">I have to leave to be </w:t>
      </w:r>
      <w:r w:rsidRPr="00B756CE">
        <w:t xml:space="preserve">back </w:t>
      </w:r>
      <w:r w:rsidRPr="00B756CE" w:rsidR="008821BD">
        <w:t xml:space="preserve">in the </w:t>
      </w:r>
      <w:r w:rsidRPr="00B756CE">
        <w:t>C</w:t>
      </w:r>
      <w:r w:rsidRPr="00B756CE" w:rsidR="008821BD">
        <w:t>hamber in 10 minutes</w:t>
      </w:r>
      <w:r w:rsidRPr="00B756CE">
        <w:t>.</w:t>
      </w:r>
    </w:p>
    <w:p w:rsidR="008821BD" w:rsidRPr="00B756CE" w:rsidP="006A14A1">
      <w:pPr>
        <w:pStyle w:val="Answer"/>
      </w:pPr>
      <w:sdt>
        <w:sdtPr>
          <w:rPr>
            <w:i/>
            <w:iCs/>
          </w:rPr>
          <w:alias w:val="Witness"/>
          <w:id w:val="382981812"/>
          <w:placeholder>
            <w:docPart w:val="2F51CBA93FA34B5C83BE4490189437B2"/>
          </w:placeholder>
          <w:richText/>
        </w:sdtPr>
        <w:sdtContent>
          <w:r w:rsidRPr="00B756CE" w:rsidR="00684E2B">
            <w:rPr>
              <w:b/>
              <w:i/>
              <w:iCs/>
            </w:rPr>
            <w:t>Charlotte Clark:</w:t>
          </w:r>
        </w:sdtContent>
      </w:sdt>
      <w:r w:rsidRPr="00B756CE" w:rsidR="00684E2B">
        <w:t xml:space="preserve"> </w:t>
      </w:r>
      <w:r w:rsidR="00247E11">
        <w:t>T</w:t>
      </w:r>
      <w:r w:rsidRPr="00B756CE">
        <w:t>hat is fine.</w:t>
      </w:r>
    </w:p>
    <w:p w:rsidR="00684E2B" w:rsidRPr="00B756CE" w:rsidP="006A14A1">
      <w:pPr>
        <w:pStyle w:val="Answer"/>
      </w:pPr>
      <w:sdt>
        <w:sdtPr>
          <w:rPr>
            <w:i/>
            <w:iCs/>
          </w:rPr>
          <w:alias w:val="Witness"/>
          <w:id w:val="-1975120846"/>
          <w:placeholder>
            <w:docPart w:val="DDD8C1BBB1C149C89BEFE4C088E66AC8"/>
          </w:placeholder>
          <w:richText/>
        </w:sdtPr>
        <w:sdtContent>
          <w:r w:rsidRPr="00B756CE">
            <w:rPr>
              <w:b/>
              <w:i/>
              <w:iCs/>
            </w:rPr>
            <w:t>Cristina Nestares:</w:t>
          </w:r>
        </w:sdtContent>
      </w:sdt>
      <w:r w:rsidRPr="00B756CE">
        <w:t xml:space="preserve"> </w:t>
      </w:r>
      <w:r w:rsidRPr="00B756CE" w:rsidR="008821BD">
        <w:t xml:space="preserve">Let </w:t>
      </w:r>
      <w:r w:rsidRPr="00B756CE">
        <w:t xml:space="preserve">us talk about Flood Re. Let me </w:t>
      </w:r>
      <w:r w:rsidRPr="00B756CE" w:rsidR="008821BD">
        <w:t>just start by saying that it has been a very successful programme</w:t>
      </w:r>
      <w:r w:rsidRPr="00B756CE">
        <w:t xml:space="preserve">, </w:t>
      </w:r>
      <w:r w:rsidRPr="00B756CE" w:rsidR="006A14A1">
        <w:t xml:space="preserve">at least </w:t>
      </w:r>
      <w:r w:rsidRPr="00B756CE">
        <w:t>for Admiral.</w:t>
      </w:r>
      <w:r w:rsidRPr="00B756CE" w:rsidR="008821BD">
        <w:t xml:space="preserve"> We have been part of it since the beginning</w:t>
      </w:r>
      <w:r w:rsidRPr="00B756CE">
        <w:t>; we were o</w:t>
      </w:r>
      <w:r w:rsidRPr="00B756CE" w:rsidR="008821BD">
        <w:t xml:space="preserve">ne of the initial members. We </w:t>
      </w:r>
      <w:r w:rsidRPr="00B756CE">
        <w:t xml:space="preserve">cede </w:t>
      </w:r>
      <w:r w:rsidRPr="00B756CE" w:rsidR="008821BD">
        <w:t xml:space="preserve">about </w:t>
      </w:r>
      <w:r w:rsidRPr="00B756CE">
        <w:t>1</w:t>
      </w:r>
      <w:r w:rsidRPr="00B756CE" w:rsidR="008821BD">
        <w:t xml:space="preserve">% of the risk we take. </w:t>
      </w:r>
      <w:r w:rsidRPr="00B756CE">
        <w:t>A</w:t>
      </w:r>
      <w:r w:rsidRPr="00B756CE" w:rsidR="008821BD">
        <w:t>t the moment</w:t>
      </w:r>
      <w:r w:rsidRPr="00B756CE">
        <w:t xml:space="preserve">, </w:t>
      </w:r>
      <w:r w:rsidRPr="00B756CE" w:rsidR="008821BD">
        <w:t xml:space="preserve">we are </w:t>
      </w:r>
      <w:r w:rsidRPr="00B756CE">
        <w:t xml:space="preserve">at </w:t>
      </w:r>
      <w:r w:rsidRPr="00B756CE" w:rsidR="008821BD">
        <w:t xml:space="preserve">about </w:t>
      </w:r>
      <w:r w:rsidRPr="00B756CE" w:rsidR="009112A0">
        <w:t>half a million</w:t>
      </w:r>
      <w:r w:rsidRPr="00B756CE">
        <w:t xml:space="preserve">. I would </w:t>
      </w:r>
      <w:r w:rsidRPr="00B756CE" w:rsidR="008821BD">
        <w:t xml:space="preserve">say it </w:t>
      </w:r>
      <w:r w:rsidRPr="00B756CE">
        <w:t xml:space="preserve">has </w:t>
      </w:r>
      <w:r w:rsidRPr="00B756CE" w:rsidR="008821BD">
        <w:t>been very successful</w:t>
      </w:r>
      <w:r w:rsidRPr="00B756CE">
        <w:t xml:space="preserve">. </w:t>
      </w:r>
    </w:p>
    <w:p w:rsidR="00492A0A" w:rsidRPr="00B756CE" w:rsidP="008821BD">
      <w:pPr>
        <w:pStyle w:val="Answer"/>
      </w:pPr>
      <w:r w:rsidRPr="00B756CE">
        <w:t>T</w:t>
      </w:r>
      <w:r w:rsidRPr="00B756CE" w:rsidR="008821BD">
        <w:t>he problem is not going to go away. If anything, it might increase.</w:t>
      </w:r>
      <w:r w:rsidRPr="00B756CE">
        <w:t xml:space="preserve"> We </w:t>
      </w:r>
      <w:r w:rsidRPr="00B756CE" w:rsidR="008821BD">
        <w:t>are having discussions with several parties because I believe there is not one unique solution. We need to work together</w:t>
      </w:r>
      <w:r w:rsidRPr="00B756CE">
        <w:t xml:space="preserve"> </w:t>
      </w:r>
      <w:r w:rsidRPr="00B756CE" w:rsidR="009112A0">
        <w:t xml:space="preserve">with </w:t>
      </w:r>
      <w:r w:rsidRPr="00B756CE" w:rsidR="008821BD">
        <w:t>Government</w:t>
      </w:r>
      <w:r w:rsidRPr="00B756CE" w:rsidR="009112A0">
        <w:t xml:space="preserve"> and</w:t>
      </w:r>
      <w:r w:rsidRPr="00B756CE" w:rsidR="008821BD">
        <w:t xml:space="preserve"> different parts of the industry to find </w:t>
      </w:r>
      <w:r w:rsidRPr="00B756CE">
        <w:t xml:space="preserve">the </w:t>
      </w:r>
      <w:r w:rsidRPr="00B756CE" w:rsidR="008821BD">
        <w:t>solution.</w:t>
      </w:r>
    </w:p>
    <w:p w:rsidR="008821BD" w:rsidRPr="00B756CE" w:rsidP="008821BD">
      <w:pPr>
        <w:pStyle w:val="Answer"/>
      </w:pPr>
      <w:r w:rsidRPr="00B756CE">
        <w:t>I</w:t>
      </w:r>
      <w:r w:rsidRPr="00B756CE">
        <w:t>t is tricky</w:t>
      </w:r>
      <w:r w:rsidRPr="00B756CE">
        <w:t xml:space="preserve"> because </w:t>
      </w:r>
      <w:r w:rsidRPr="00B756CE">
        <w:t xml:space="preserve">there is not </w:t>
      </w:r>
      <w:r w:rsidRPr="00B756CE">
        <w:t xml:space="preserve">yet </w:t>
      </w:r>
      <w:r w:rsidRPr="00B756CE">
        <w:t>a decision on when the decision will be made</w:t>
      </w:r>
      <w:r w:rsidRPr="00B756CE">
        <w:t xml:space="preserve">. </w:t>
      </w:r>
      <w:r w:rsidRPr="00B756CE">
        <w:t xml:space="preserve">I cannot even </w:t>
      </w:r>
      <w:r w:rsidRPr="00B756CE">
        <w:t xml:space="preserve">tell </w:t>
      </w:r>
      <w:r w:rsidRPr="00B756CE">
        <w:t>you when.</w:t>
      </w:r>
      <w:r w:rsidRPr="00B756CE">
        <w:t xml:space="preserve"> </w:t>
      </w:r>
      <w:r w:rsidRPr="00B756CE">
        <w:t xml:space="preserve">All I can tell you is </w:t>
      </w:r>
      <w:r w:rsidRPr="00B756CE">
        <w:t xml:space="preserve">that </w:t>
      </w:r>
      <w:r w:rsidRPr="00B756CE">
        <w:t>we are working on it</w:t>
      </w:r>
      <w:r w:rsidRPr="00B756CE">
        <w:t>. W</w:t>
      </w:r>
      <w:r w:rsidRPr="00B756CE">
        <w:t>e welcome it</w:t>
      </w:r>
      <w:r w:rsidRPr="00B756CE">
        <w:t>. W</w:t>
      </w:r>
      <w:r w:rsidRPr="00B756CE">
        <w:t>e think it is positive and we want to find a way to continue with it. Charlotte, you might have an industry view there.</w:t>
      </w:r>
    </w:p>
    <w:p w:rsidR="00492A0A" w:rsidRPr="00B756CE" w:rsidP="008821BD">
      <w:pPr>
        <w:pStyle w:val="Answer"/>
      </w:pPr>
      <w:sdt>
        <w:sdtPr>
          <w:rPr>
            <w:i/>
            <w:iCs/>
          </w:rPr>
          <w:alias w:val="Witness"/>
          <w:id w:val="-1690136030"/>
          <w:placeholder>
            <w:docPart w:val="D50C5A5BCAE44213885A5B83CD1ACAFC"/>
          </w:placeholder>
          <w:richText/>
        </w:sdtPr>
        <w:sdtContent>
          <w:r w:rsidRPr="00B756CE">
            <w:rPr>
              <w:b/>
              <w:i/>
              <w:iCs/>
            </w:rPr>
            <w:t>Charlotte Clark:</w:t>
          </w:r>
        </w:sdtContent>
      </w:sdt>
      <w:r w:rsidRPr="00B756CE">
        <w:t xml:space="preserve"> It </w:t>
      </w:r>
      <w:r w:rsidRPr="00B756CE" w:rsidR="008821BD">
        <w:t xml:space="preserve">is a very successful scheme in terms of providing lower insurance for people who are either unable to get insurance or unable to get </w:t>
      </w:r>
      <w:r w:rsidRPr="00B756CE" w:rsidR="009112A0">
        <w:t>it</w:t>
      </w:r>
      <w:r w:rsidRPr="00B756CE">
        <w:t xml:space="preserve"> at </w:t>
      </w:r>
      <w:r w:rsidRPr="00B756CE" w:rsidR="00F26897">
        <w:t>what</w:t>
      </w:r>
      <w:r w:rsidRPr="00B756CE">
        <w:t xml:space="preserve"> we might deem</w:t>
      </w:r>
      <w:r w:rsidRPr="00B756CE" w:rsidR="008821BD">
        <w:t xml:space="preserve"> an affordable </w:t>
      </w:r>
      <w:r w:rsidRPr="00B756CE">
        <w:t>cost</w:t>
      </w:r>
      <w:r w:rsidRPr="00B756CE" w:rsidR="008821BD">
        <w:t>. I</w:t>
      </w:r>
      <w:r w:rsidRPr="00B756CE">
        <w:t xml:space="preserve">t </w:t>
      </w:r>
      <w:r w:rsidRPr="00B756CE" w:rsidR="008821BD">
        <w:t>is time</w:t>
      </w:r>
      <w:r w:rsidRPr="00B756CE">
        <w:t>-</w:t>
      </w:r>
      <w:r w:rsidRPr="00B756CE" w:rsidR="008821BD">
        <w:t>limited</w:t>
      </w:r>
      <w:r w:rsidRPr="00B756CE" w:rsidR="009112A0">
        <w:t>,</w:t>
      </w:r>
      <w:r w:rsidRPr="00B756CE" w:rsidR="008821BD">
        <w:t xml:space="preserve"> </w:t>
      </w:r>
      <w:r w:rsidRPr="00B756CE" w:rsidR="009112A0">
        <w:t>in that</w:t>
      </w:r>
      <w:r w:rsidRPr="00B756CE">
        <w:t xml:space="preserve"> it </w:t>
      </w:r>
      <w:r w:rsidRPr="00B756CE" w:rsidR="008821BD">
        <w:t xml:space="preserve">is meant to </w:t>
      </w:r>
      <w:r w:rsidRPr="00B756CE">
        <w:t xml:space="preserve">come </w:t>
      </w:r>
      <w:r w:rsidRPr="00B756CE" w:rsidR="008821BD">
        <w:t>to an end in 2039.</w:t>
      </w:r>
    </w:p>
    <w:p w:rsidR="00177D8E" w:rsidRPr="00B756CE" w:rsidP="008821BD">
      <w:pPr>
        <w:pStyle w:val="Answer"/>
      </w:pPr>
      <w:r w:rsidRPr="00B756CE">
        <w:t>P</w:t>
      </w:r>
      <w:r w:rsidRPr="00B756CE" w:rsidR="008821BD">
        <w:t>art of the reason for the time</w:t>
      </w:r>
      <w:r w:rsidRPr="00B756CE">
        <w:t>-</w:t>
      </w:r>
      <w:r w:rsidRPr="00B756CE" w:rsidR="008821BD">
        <w:t xml:space="preserve">limiting was </w:t>
      </w:r>
      <w:r w:rsidRPr="00B756CE">
        <w:t xml:space="preserve">the idea that </w:t>
      </w:r>
      <w:r w:rsidRPr="00B756CE" w:rsidR="008821BD">
        <w:t>by then the UK</w:t>
      </w:r>
      <w:r w:rsidRPr="00B756CE" w:rsidR="00651266">
        <w:t>’</w:t>
      </w:r>
      <w:r w:rsidRPr="00B756CE" w:rsidR="008821BD">
        <w:t>s flood defences will be sorted and we will no longer be building on flood plains. If those things do not happen</w:t>
      </w:r>
      <w:r w:rsidRPr="00B756CE">
        <w:t xml:space="preserve">, </w:t>
      </w:r>
      <w:r w:rsidRPr="00B756CE" w:rsidR="008821BD">
        <w:t>the demand for Flood Re will be there</w:t>
      </w:r>
      <w:r w:rsidRPr="00B756CE" w:rsidR="009112A0">
        <w:t>.</w:t>
      </w:r>
      <w:r w:rsidRPr="00B756CE" w:rsidR="008821BD">
        <w:t xml:space="preserve"> </w:t>
      </w:r>
      <w:r w:rsidRPr="00B756CE" w:rsidR="009112A0">
        <w:t xml:space="preserve">As </w:t>
      </w:r>
      <w:r w:rsidRPr="00B756CE" w:rsidR="008821BD">
        <w:t>Cristina says</w:t>
      </w:r>
      <w:r w:rsidRPr="00B756CE" w:rsidR="009112A0">
        <w:t>, while</w:t>
      </w:r>
      <w:r w:rsidRPr="00B756CE">
        <w:t xml:space="preserve"> </w:t>
      </w:r>
      <w:r w:rsidRPr="00B756CE" w:rsidR="008821BD">
        <w:t>2039 is still a few years away</w:t>
      </w:r>
      <w:r w:rsidRPr="00B756CE" w:rsidR="002323A9">
        <w:t xml:space="preserve">, </w:t>
      </w:r>
      <w:r w:rsidRPr="00B756CE" w:rsidR="008821BD">
        <w:t xml:space="preserve">we </w:t>
      </w:r>
      <w:r w:rsidRPr="00B756CE">
        <w:t>would be</w:t>
      </w:r>
      <w:r w:rsidRPr="00B756CE" w:rsidR="008821BD">
        <w:t xml:space="preserve"> keen to ensure that the flood defences </w:t>
      </w:r>
      <w:r w:rsidRPr="00B756CE">
        <w:t>a</w:t>
      </w:r>
      <w:r w:rsidRPr="00B756CE" w:rsidR="008821BD">
        <w:t xml:space="preserve">re there so people </w:t>
      </w:r>
      <w:r w:rsidRPr="00B756CE">
        <w:t xml:space="preserve">are </w:t>
      </w:r>
      <w:r w:rsidRPr="00B756CE" w:rsidR="008821BD">
        <w:t xml:space="preserve">not suffering </w:t>
      </w:r>
      <w:r w:rsidRPr="00B756CE" w:rsidR="00C662E6">
        <w:t xml:space="preserve">and struggling from </w:t>
      </w:r>
      <w:r w:rsidRPr="00B756CE">
        <w:t xml:space="preserve">these things. </w:t>
      </w:r>
    </w:p>
    <w:p w:rsidR="00177D8E" w:rsidRPr="00B756CE" w:rsidP="00C662E6">
      <w:pPr>
        <w:pStyle w:val="Question"/>
      </w:pPr>
      <w:sdt>
        <w:sdtPr>
          <w:alias w:val="Member"/>
          <w:tag w:val="&lt;Member mnisId='4645' dodsId='148271'&gt;"/>
          <w:id w:val="45264929"/>
          <w:placeholder>
            <w:docPart w:val="6D6D1045DD954EAE9292CAF338837D91"/>
          </w:placeholder>
          <w:richText/>
        </w:sdtPr>
        <w:sdtContent>
          <w:r w:rsidRPr="00B756CE">
            <w:rPr>
              <w:b/>
            </w:rPr>
            <w:t>Emma Hardy:</w:t>
          </w:r>
        </w:sdtContent>
      </w:sdt>
      <w:r w:rsidRPr="00B756CE">
        <w:t xml:space="preserve"> </w:t>
      </w:r>
      <w:r w:rsidRPr="00B756CE" w:rsidR="008821BD">
        <w:t>The risk is escalating</w:t>
      </w:r>
      <w:r w:rsidRPr="00B756CE">
        <w:t xml:space="preserve">. </w:t>
      </w:r>
    </w:p>
    <w:p w:rsidR="008821BD" w:rsidRPr="00B756CE" w:rsidP="008821BD">
      <w:pPr>
        <w:pStyle w:val="Answer"/>
      </w:pPr>
      <w:sdt>
        <w:sdtPr>
          <w:rPr>
            <w:i/>
            <w:iCs/>
          </w:rPr>
          <w:alias w:val="Witness"/>
          <w:id w:val="-356588498"/>
          <w:placeholder>
            <w:docPart w:val="12DFE63ED14F48479DD9891EF13AE3F6"/>
          </w:placeholder>
          <w:richText/>
        </w:sdtPr>
        <w:sdtContent>
          <w:r w:rsidRPr="00B756CE" w:rsidR="00177D8E">
            <w:rPr>
              <w:b/>
              <w:i/>
              <w:iCs/>
            </w:rPr>
            <w:t>Charlotte Clark:</w:t>
          </w:r>
        </w:sdtContent>
      </w:sdt>
      <w:r w:rsidRPr="00B756CE" w:rsidR="00177D8E">
        <w:t xml:space="preserve"> </w:t>
      </w:r>
      <w:r w:rsidRPr="00B756CE" w:rsidR="00C662E6">
        <w:t xml:space="preserve">The risk is escalating, </w:t>
      </w:r>
      <w:r w:rsidRPr="00B756CE">
        <w:t xml:space="preserve">but that means the need for improvements in flood defences is even greater. </w:t>
      </w:r>
      <w:r w:rsidRPr="00B756CE" w:rsidR="00C662E6">
        <w:t>With t</w:t>
      </w:r>
      <w:r w:rsidRPr="00B756CE">
        <w:t xml:space="preserve">hat said, there could still be significant problems on an ongoing basis. </w:t>
      </w:r>
      <w:r w:rsidRPr="00B756CE" w:rsidR="00C662E6">
        <w:t>T</w:t>
      </w:r>
      <w:r w:rsidRPr="00B756CE">
        <w:t xml:space="preserve">hat is the </w:t>
      </w:r>
      <w:r w:rsidRPr="00B756CE" w:rsidR="00120F02">
        <w:t xml:space="preserve">sort of </w:t>
      </w:r>
      <w:r w:rsidRPr="00B756CE">
        <w:t>thing where a public</w:t>
      </w:r>
      <w:r w:rsidRPr="00B756CE" w:rsidR="00120F02">
        <w:t>-</w:t>
      </w:r>
      <w:r w:rsidRPr="00B756CE">
        <w:t xml:space="preserve">private partnership between the insurance sector and Government will be needed. </w:t>
      </w:r>
      <w:r w:rsidRPr="00B756CE" w:rsidR="00120F02">
        <w:t>I</w:t>
      </w:r>
      <w:r w:rsidRPr="00B756CE">
        <w:t xml:space="preserve">t seems unacceptable that certain people are unable to </w:t>
      </w:r>
      <w:r w:rsidRPr="00B756CE" w:rsidR="00120F02">
        <w:t>i</w:t>
      </w:r>
      <w:r w:rsidRPr="00B756CE">
        <w:t>nsure their homes.</w:t>
      </w:r>
    </w:p>
    <w:p w:rsidR="00120F02" w:rsidRPr="00B756CE" w:rsidP="008821BD">
      <w:pPr>
        <w:pStyle w:val="Answer"/>
      </w:pPr>
      <w:r w:rsidRPr="00B756CE">
        <w:t xml:space="preserve">We were talking in the corridor about what </w:t>
      </w:r>
      <w:r w:rsidRPr="00B756CE">
        <w:t xml:space="preserve">has </w:t>
      </w:r>
      <w:r w:rsidRPr="00B756CE">
        <w:t>happened in California</w:t>
      </w:r>
      <w:r w:rsidRPr="00B756CE">
        <w:t>. I</w:t>
      </w:r>
      <w:r w:rsidRPr="00B756CE">
        <w:t xml:space="preserve">nsurers </w:t>
      </w:r>
      <w:r w:rsidRPr="00B756CE">
        <w:t xml:space="preserve">are </w:t>
      </w:r>
      <w:r w:rsidRPr="00B756CE">
        <w:t>basically saying</w:t>
      </w:r>
      <w:r w:rsidRPr="00B756CE">
        <w:t>, “</w:t>
      </w:r>
      <w:r w:rsidRPr="00B756CE">
        <w:t>I cannot insure homes in California any</w:t>
      </w:r>
      <w:r w:rsidR="00355E69">
        <w:t xml:space="preserve"> </w:t>
      </w:r>
      <w:r w:rsidRPr="00B756CE">
        <w:t>more</w:t>
      </w:r>
      <w:r w:rsidRPr="00B756CE">
        <w:t xml:space="preserve">”. These </w:t>
      </w:r>
      <w:r w:rsidRPr="00B756CE">
        <w:t>are big insurers pulling out of a very large market. None of us want</w:t>
      </w:r>
      <w:r w:rsidRPr="00B756CE">
        <w:t>s</w:t>
      </w:r>
      <w:r w:rsidRPr="00B756CE">
        <w:t xml:space="preserve"> to get to that </w:t>
      </w:r>
      <w:r w:rsidRPr="00B756CE">
        <w:t xml:space="preserve">sort of </w:t>
      </w:r>
      <w:r w:rsidRPr="00B756CE">
        <w:t xml:space="preserve">position. </w:t>
      </w:r>
      <w:r w:rsidRPr="00B756CE">
        <w:t>W</w:t>
      </w:r>
      <w:r w:rsidRPr="00B756CE">
        <w:t xml:space="preserve">e want to work together to make sure these are insurable risks. </w:t>
      </w:r>
      <w:r w:rsidRPr="00B756CE">
        <w:t>At the s</w:t>
      </w:r>
      <w:r w:rsidRPr="00B756CE">
        <w:t xml:space="preserve">ame time, insurers cannot </w:t>
      </w:r>
      <w:r w:rsidRPr="00B756CE" w:rsidR="006A14A1">
        <w:t>i</w:t>
      </w:r>
      <w:r w:rsidRPr="00B756CE">
        <w:t>nsure wildfires.</w:t>
      </w:r>
    </w:p>
    <w:p w:rsidR="008821BD" w:rsidRPr="00B756CE" w:rsidP="008821BD">
      <w:pPr>
        <w:pStyle w:val="Answer"/>
      </w:pPr>
      <w:r w:rsidRPr="00B756CE">
        <w:t>C</w:t>
      </w:r>
      <w:r w:rsidRPr="00B756CE">
        <w:t>limate change is of such a magnitude that it is not about the risk of it happening</w:t>
      </w:r>
      <w:r w:rsidRPr="00B756CE">
        <w:t>. I</w:t>
      </w:r>
      <w:r w:rsidRPr="00B756CE">
        <w:t>t is going to happen</w:t>
      </w:r>
      <w:r w:rsidRPr="00B756CE">
        <w:t>. T</w:t>
      </w:r>
      <w:r w:rsidRPr="00B756CE">
        <w:t>hat is not insurance</w:t>
      </w:r>
      <w:r w:rsidR="00355E69">
        <w:t>; t</w:t>
      </w:r>
      <w:r w:rsidRPr="00B756CE">
        <w:t>hat is simply having to deal with the consequences of climate</w:t>
      </w:r>
      <w:r w:rsidRPr="00B756CE">
        <w:t xml:space="preserve"> change</w:t>
      </w:r>
      <w:r w:rsidRPr="00B756CE">
        <w:t>.</w:t>
      </w:r>
    </w:p>
    <w:p w:rsidR="00221B52" w:rsidRPr="00B756CE" w:rsidP="008821BD">
      <w:pPr>
        <w:pStyle w:val="Answer"/>
      </w:pPr>
      <w:sdt>
        <w:sdtPr>
          <w:rPr>
            <w:i/>
            <w:iCs/>
          </w:rPr>
          <w:alias w:val="Witness"/>
          <w:id w:val="1527512040"/>
          <w:placeholder>
            <w:docPart w:val="666416A8758C4559B889E4CF0F65FD49"/>
          </w:placeholder>
          <w:richText/>
        </w:sdtPr>
        <w:sdtContent>
          <w:r w:rsidRPr="00B756CE" w:rsidR="00120F02">
            <w:rPr>
              <w:b/>
              <w:i/>
              <w:iCs/>
            </w:rPr>
            <w:t>Doug Brown:</w:t>
          </w:r>
        </w:sdtContent>
      </w:sdt>
      <w:r w:rsidRPr="00B756CE" w:rsidR="00120F02">
        <w:t xml:space="preserve"> In Aviva, </w:t>
      </w:r>
      <w:r w:rsidRPr="00B756CE" w:rsidR="008821BD">
        <w:t xml:space="preserve">we have </w:t>
      </w:r>
      <w:r w:rsidRPr="00B756CE" w:rsidR="00120F02">
        <w:t>ceded about 40,</w:t>
      </w:r>
      <w:r w:rsidRPr="00B756CE" w:rsidR="008821BD">
        <w:t xml:space="preserve">000 customers </w:t>
      </w:r>
      <w:r w:rsidRPr="00B756CE" w:rsidR="00120F02">
        <w:t xml:space="preserve">to the </w:t>
      </w:r>
      <w:r w:rsidRPr="00B756CE" w:rsidR="008821BD">
        <w:t>scheme</w:t>
      </w:r>
      <w:r w:rsidRPr="00B756CE" w:rsidR="00120F02">
        <w:t>.</w:t>
      </w:r>
      <w:r w:rsidRPr="00B756CE">
        <w:t xml:space="preserve"> </w:t>
      </w:r>
      <w:r w:rsidRPr="00B756CE" w:rsidR="00120F02">
        <w:t>T</w:t>
      </w:r>
      <w:r w:rsidRPr="00B756CE" w:rsidR="008821BD">
        <w:t xml:space="preserve">here is clearly evidence </w:t>
      </w:r>
      <w:r w:rsidRPr="00B756CE">
        <w:t xml:space="preserve">that </w:t>
      </w:r>
      <w:r w:rsidRPr="00B756CE" w:rsidR="008821BD">
        <w:t>some have claimed multiple times</w:t>
      </w:r>
      <w:r w:rsidRPr="00B756CE">
        <w:t xml:space="preserve">, and it </w:t>
      </w:r>
      <w:r w:rsidRPr="00B756CE" w:rsidR="008821BD">
        <w:t xml:space="preserve">would be very difficult for them to get covered without it. </w:t>
      </w:r>
      <w:r w:rsidRPr="00B756CE">
        <w:t>I</w:t>
      </w:r>
      <w:r w:rsidRPr="00B756CE" w:rsidR="008821BD">
        <w:t>t has been successful</w:t>
      </w:r>
      <w:r w:rsidRPr="00B756CE">
        <w:t xml:space="preserve">. </w:t>
      </w:r>
    </w:p>
    <w:p w:rsidR="008821BD" w:rsidRPr="00B756CE" w:rsidP="008821BD">
      <w:pPr>
        <w:pStyle w:val="Answer"/>
      </w:pPr>
      <w:r w:rsidRPr="00B756CE">
        <w:t xml:space="preserve">As </w:t>
      </w:r>
      <w:r w:rsidRPr="00B756CE" w:rsidR="006A14A1">
        <w:t>Cristina</w:t>
      </w:r>
      <w:r w:rsidRPr="00B756CE">
        <w:t xml:space="preserve"> and Charlotte said</w:t>
      </w:r>
      <w:r w:rsidRPr="00B756CE">
        <w:t xml:space="preserve">—this is </w:t>
      </w:r>
      <w:r w:rsidRPr="00B756CE">
        <w:t>probably what you are discussing next week</w:t>
      </w:r>
      <w:r w:rsidRPr="00B756CE">
        <w:t>—</w:t>
      </w:r>
      <w:r w:rsidRPr="00B756CE">
        <w:t xml:space="preserve">a lot </w:t>
      </w:r>
      <w:r w:rsidRPr="00B756CE">
        <w:t xml:space="preserve">of this is </w:t>
      </w:r>
      <w:r w:rsidRPr="00B756CE">
        <w:t>about additional flood resilience</w:t>
      </w:r>
      <w:r w:rsidRPr="00B756CE">
        <w:t>. T</w:t>
      </w:r>
      <w:r w:rsidRPr="00B756CE">
        <w:t xml:space="preserve">here is the </w:t>
      </w:r>
      <w:r w:rsidRPr="00B756CE" w:rsidR="00486D80">
        <w:t xml:space="preserve">build back better </w:t>
      </w:r>
      <w:r w:rsidRPr="00B756CE">
        <w:t>pilot</w:t>
      </w:r>
      <w:r w:rsidRPr="00B756CE">
        <w:t xml:space="preserve"> we </w:t>
      </w:r>
      <w:r w:rsidRPr="00B756CE">
        <w:t>are doing</w:t>
      </w:r>
      <w:r w:rsidRPr="00B756CE">
        <w:t xml:space="preserve">. </w:t>
      </w:r>
      <w:r w:rsidRPr="00B756CE" w:rsidR="00486D80">
        <w:t xml:space="preserve">Over </w:t>
      </w:r>
      <w:r w:rsidRPr="00B756CE">
        <w:t>25</w:t>
      </w:r>
      <w:r w:rsidRPr="00B756CE">
        <w:t>,</w:t>
      </w:r>
      <w:r w:rsidRPr="00B756CE">
        <w:t xml:space="preserve">000 </w:t>
      </w:r>
      <w:r w:rsidRPr="00B756CE">
        <w:t xml:space="preserve">households will be able to </w:t>
      </w:r>
      <w:r w:rsidRPr="00B756CE">
        <w:t xml:space="preserve">claim up to </w:t>
      </w:r>
      <w:r w:rsidRPr="00B756CE">
        <w:t>£</w:t>
      </w:r>
      <w:r w:rsidRPr="00B756CE">
        <w:t>10</w:t>
      </w:r>
      <w:r w:rsidRPr="00B756CE">
        <w:t>,</w:t>
      </w:r>
      <w:r w:rsidRPr="00B756CE">
        <w:t xml:space="preserve">000 for flood resilience. </w:t>
      </w:r>
      <w:r w:rsidRPr="00B756CE">
        <w:t>M</w:t>
      </w:r>
      <w:r w:rsidRPr="00B756CE">
        <w:t>ore of that needs to be done</w:t>
      </w:r>
      <w:r w:rsidRPr="00B756CE">
        <w:t xml:space="preserve">, </w:t>
      </w:r>
      <w:r w:rsidRPr="00B756CE">
        <w:t>and we need to start doing it because 2039 will come</w:t>
      </w:r>
      <w:r w:rsidRPr="00B756CE">
        <w:t xml:space="preserve"> </w:t>
      </w:r>
      <w:r w:rsidRPr="00B756CE" w:rsidR="008F3091">
        <w:t>fast</w:t>
      </w:r>
      <w:r w:rsidRPr="00B756CE">
        <w:t>.</w:t>
      </w:r>
    </w:p>
    <w:p w:rsidR="008821BD" w:rsidRPr="00B756CE" w:rsidP="008F3091">
      <w:pPr>
        <w:pStyle w:val="Remark"/>
      </w:pPr>
      <w:sdt>
        <w:sdtPr>
          <w:alias w:val="Member"/>
          <w:tag w:val="&lt;Member mnisId='1554' dodsId='31575'&gt;"/>
          <w:id w:val="778370383"/>
          <w:placeholder>
            <w:docPart w:val="77D4132D7CEC4DED85AED533875A1041"/>
          </w:placeholder>
          <w:richText/>
        </w:sdtPr>
        <w:sdtContent>
          <w:r w:rsidRPr="00B756CE" w:rsidR="008F3091">
            <w:rPr>
              <w:b/>
            </w:rPr>
            <w:t>Chair:</w:t>
          </w:r>
        </w:sdtContent>
      </w:sdt>
      <w:r w:rsidRPr="00B756CE" w:rsidR="008F3091">
        <w:t xml:space="preserve"> If I</w:t>
      </w:r>
      <w:r w:rsidRPr="00B756CE">
        <w:t xml:space="preserve"> could interrupt, Charlotte, </w:t>
      </w:r>
      <w:r w:rsidRPr="00B756CE" w:rsidR="008F3091">
        <w:t xml:space="preserve">I know </w:t>
      </w:r>
      <w:r w:rsidRPr="00B756CE">
        <w:t xml:space="preserve">you wanted a comfort break. Please feel free to go now. We are going to carry on. </w:t>
      </w:r>
      <w:r w:rsidRPr="00B756CE" w:rsidR="008F3091">
        <w:t xml:space="preserve">You </w:t>
      </w:r>
      <w:r w:rsidRPr="00B756CE">
        <w:t xml:space="preserve">might miss something important, </w:t>
      </w:r>
      <w:r w:rsidRPr="00B756CE" w:rsidR="008F3091">
        <w:t xml:space="preserve">but, </w:t>
      </w:r>
      <w:r w:rsidRPr="00B756CE">
        <w:t>with you out of the room</w:t>
      </w:r>
      <w:r w:rsidRPr="00B756CE" w:rsidR="008F3091">
        <w:t xml:space="preserve">, I doubt </w:t>
      </w:r>
      <w:r w:rsidRPr="00B756CE">
        <w:t>we will miss something terribly important</w:t>
      </w:r>
      <w:r w:rsidRPr="00B756CE" w:rsidR="008F3091">
        <w:t>. P</w:t>
      </w:r>
      <w:r w:rsidRPr="00B756CE">
        <w:t xml:space="preserve">lease do feel free to nip out. </w:t>
      </w:r>
      <w:r w:rsidRPr="00B756CE" w:rsidR="008F3091">
        <w:t xml:space="preserve">It happens </w:t>
      </w:r>
      <w:r w:rsidRPr="00B756CE">
        <w:t xml:space="preserve">to </w:t>
      </w:r>
      <w:r w:rsidRPr="00B756CE">
        <w:t>the best of us.</w:t>
      </w:r>
    </w:p>
    <w:p w:rsidR="008821BD" w:rsidRPr="00B756CE" w:rsidP="00905F43">
      <w:pPr>
        <w:pStyle w:val="Question"/>
      </w:pPr>
      <w:sdt>
        <w:sdtPr>
          <w:alias w:val="Member"/>
          <w:tag w:val="&lt;Member mnisId='4645' dodsId='148271'&gt;"/>
          <w:id w:val="412900034"/>
          <w:placeholder>
            <w:docPart w:val="97D387F00CAC4059B6CD82635CE77FA5"/>
          </w:placeholder>
          <w:richText/>
        </w:sdtPr>
        <w:sdtContent>
          <w:r w:rsidRPr="00B756CE" w:rsidR="008F3091">
            <w:rPr>
              <w:b/>
            </w:rPr>
            <w:t>Emma Hardy:</w:t>
          </w:r>
        </w:sdtContent>
      </w:sdt>
      <w:r w:rsidRPr="00B756CE" w:rsidR="008F3091">
        <w:t xml:space="preserve"> J</w:t>
      </w:r>
      <w:r w:rsidRPr="00B756CE">
        <w:t>ust to push on that point</w:t>
      </w:r>
      <w:r w:rsidRPr="00B756CE" w:rsidR="008F3091">
        <w:t>—</w:t>
      </w:r>
      <w:r w:rsidRPr="00B756CE">
        <w:t xml:space="preserve">because I am going to have to dash back to the </w:t>
      </w:r>
      <w:r w:rsidRPr="00B756CE" w:rsidR="008F3091">
        <w:t>C</w:t>
      </w:r>
      <w:r w:rsidRPr="00B756CE">
        <w:t>hamber myself</w:t>
      </w:r>
      <w:r w:rsidRPr="00B756CE" w:rsidR="008F3091">
        <w:t>—h</w:t>
      </w:r>
      <w:r w:rsidRPr="00B756CE">
        <w:t xml:space="preserve">ow much work is being done through the insurance companies and with Government to </w:t>
      </w:r>
      <w:r w:rsidRPr="00B756CE" w:rsidR="00252D5C">
        <w:t>try to</w:t>
      </w:r>
      <w:r w:rsidRPr="00B756CE">
        <w:t xml:space="preserve"> resolv</w:t>
      </w:r>
      <w:r w:rsidRPr="00B756CE" w:rsidR="00252D5C">
        <w:t>e</w:t>
      </w:r>
      <w:r w:rsidRPr="00B756CE">
        <w:t xml:space="preserve"> this problem around flooding through looking at building design</w:t>
      </w:r>
      <w:r w:rsidRPr="00B756CE" w:rsidR="0012473F">
        <w:t xml:space="preserve"> and </w:t>
      </w:r>
      <w:r w:rsidRPr="00B756CE">
        <w:t>planning legislation</w:t>
      </w:r>
      <w:r w:rsidRPr="00B756CE" w:rsidR="0012473F">
        <w:t>?</w:t>
      </w:r>
      <w:r w:rsidRPr="00B756CE">
        <w:t xml:space="preserve"> I know the insurance compan</w:t>
      </w:r>
      <w:r w:rsidRPr="00B756CE" w:rsidR="0012473F">
        <w:t>ies</w:t>
      </w:r>
      <w:r w:rsidRPr="00B756CE">
        <w:t xml:space="preserve"> </w:t>
      </w:r>
      <w:r w:rsidRPr="00B756CE" w:rsidR="0012473F">
        <w:t xml:space="preserve">were </w:t>
      </w:r>
      <w:r w:rsidRPr="00B756CE">
        <w:t>support</w:t>
      </w:r>
      <w:r w:rsidRPr="00B756CE" w:rsidR="0012473F">
        <w:t xml:space="preserve">ive </w:t>
      </w:r>
      <w:r w:rsidRPr="00B756CE">
        <w:t xml:space="preserve">of the amendments I was laying in the </w:t>
      </w:r>
      <w:r w:rsidRPr="00B756CE" w:rsidR="0012473F">
        <w:t>L</w:t>
      </w:r>
      <w:r w:rsidRPr="00B756CE">
        <w:t>evelling</w:t>
      </w:r>
      <w:r w:rsidRPr="00B756CE" w:rsidR="00252D5C">
        <w:t xml:space="preserve">-up and Regeneration </w:t>
      </w:r>
      <w:r w:rsidRPr="00B756CE">
        <w:t>Bill</w:t>
      </w:r>
      <w:r w:rsidRPr="00B756CE" w:rsidR="0012473F">
        <w:t xml:space="preserve">; </w:t>
      </w:r>
      <w:r w:rsidRPr="00B756CE">
        <w:t>Government unfortunately w</w:t>
      </w:r>
      <w:r w:rsidRPr="00B756CE" w:rsidR="0012473F">
        <w:t xml:space="preserve">ere </w:t>
      </w:r>
      <w:r w:rsidRPr="00B756CE">
        <w:t>not</w:t>
      </w:r>
      <w:r w:rsidRPr="00B756CE" w:rsidR="0012473F">
        <w:t>. H</w:t>
      </w:r>
      <w:r w:rsidRPr="00B756CE">
        <w:t xml:space="preserve">as any progress </w:t>
      </w:r>
      <w:r w:rsidRPr="00B756CE" w:rsidR="0012473F">
        <w:t xml:space="preserve">been </w:t>
      </w:r>
      <w:r w:rsidRPr="00B756CE">
        <w:t>made?</w:t>
      </w:r>
    </w:p>
    <w:p w:rsidR="0012473F" w:rsidRPr="00B756CE" w:rsidP="008821BD">
      <w:pPr>
        <w:pStyle w:val="Answer"/>
      </w:pPr>
      <w:sdt>
        <w:sdtPr>
          <w:rPr>
            <w:i/>
            <w:iCs/>
          </w:rPr>
          <w:alias w:val="Witness"/>
          <w:id w:val="-339699354"/>
          <w:placeholder>
            <w:docPart w:val="B6A4799912174E18993D9BD1F2F655F8"/>
          </w:placeholder>
          <w:richText/>
        </w:sdtPr>
        <w:sdtContent>
          <w:r w:rsidRPr="00B756CE">
            <w:rPr>
              <w:b/>
              <w:i/>
              <w:iCs/>
            </w:rPr>
            <w:t>Doug Brown:</w:t>
          </w:r>
        </w:sdtContent>
      </w:sdt>
      <w:r w:rsidRPr="00B756CE">
        <w:t xml:space="preserve"> </w:t>
      </w:r>
      <w:r w:rsidRPr="00B756CE" w:rsidR="008821BD">
        <w:t>I understand that there are conversations going on</w:t>
      </w:r>
      <w:r w:rsidRPr="00B756CE">
        <w:t>. I</w:t>
      </w:r>
      <w:r w:rsidRPr="00B756CE" w:rsidR="008821BD">
        <w:t xml:space="preserve">t is very important that we have the right framework to </w:t>
      </w:r>
      <w:r w:rsidRPr="00B756CE">
        <w:t>i</w:t>
      </w:r>
      <w:r w:rsidRPr="00B756CE" w:rsidR="008821BD">
        <w:t>nsure</w:t>
      </w:r>
      <w:r w:rsidRPr="00B756CE">
        <w:t>. I</w:t>
      </w:r>
      <w:r w:rsidRPr="00B756CE" w:rsidR="008821BD">
        <w:t xml:space="preserve">t is not necessarily just about flooding. </w:t>
      </w:r>
      <w:r w:rsidRPr="00B756CE">
        <w:t xml:space="preserve">We </w:t>
      </w:r>
      <w:r w:rsidRPr="00B756CE" w:rsidR="008821BD">
        <w:t>have to also make sure that new builds take into account extreme weather</w:t>
      </w:r>
      <w:r w:rsidRPr="00B756CE" w:rsidR="00905F43">
        <w:t xml:space="preserve"> events</w:t>
      </w:r>
      <w:r w:rsidRPr="00B756CE" w:rsidR="008821BD">
        <w:t xml:space="preserve">, flooding being one of </w:t>
      </w:r>
      <w:r w:rsidRPr="00B756CE">
        <w:t xml:space="preserve">those. </w:t>
      </w:r>
    </w:p>
    <w:p w:rsidR="008821BD" w:rsidRPr="00B756CE" w:rsidP="008821BD">
      <w:pPr>
        <w:pStyle w:val="Answer"/>
      </w:pPr>
      <w:r w:rsidRPr="00B756CE">
        <w:t>T</w:t>
      </w:r>
      <w:r w:rsidRPr="00B756CE">
        <w:t>he planning rules and the building regulations have a key part to play in that because we do not want to be creating a problem</w:t>
      </w:r>
      <w:r w:rsidRPr="00B756CE" w:rsidR="00252D5C">
        <w:t>,</w:t>
      </w:r>
      <w:r w:rsidRPr="00B756CE">
        <w:t xml:space="preserve"> going forward</w:t>
      </w:r>
      <w:r w:rsidRPr="00B756CE" w:rsidR="00252D5C">
        <w:t>,</w:t>
      </w:r>
      <w:r w:rsidRPr="00B756CE">
        <w:t xml:space="preserve"> where people will not be able to </w:t>
      </w:r>
      <w:r w:rsidRPr="00B756CE" w:rsidR="008C136F">
        <w:t>i</w:t>
      </w:r>
      <w:r w:rsidRPr="00B756CE">
        <w:t xml:space="preserve">nsure. </w:t>
      </w:r>
      <w:r w:rsidRPr="00B756CE" w:rsidR="008C136F">
        <w:t>T</w:t>
      </w:r>
      <w:r w:rsidRPr="00B756CE">
        <w:t xml:space="preserve">hose conversations, </w:t>
      </w:r>
      <w:r w:rsidRPr="00B756CE" w:rsidR="008C136F">
        <w:t xml:space="preserve">in </w:t>
      </w:r>
      <w:r w:rsidRPr="00B756CE">
        <w:t>my understanding, are happening. Charlotte, you might know a little more.</w:t>
      </w:r>
    </w:p>
    <w:p w:rsidR="008C136F" w:rsidRPr="00B756CE" w:rsidP="008821BD">
      <w:pPr>
        <w:pStyle w:val="Answer"/>
      </w:pPr>
      <w:sdt>
        <w:sdtPr>
          <w:rPr>
            <w:i/>
            <w:iCs/>
          </w:rPr>
          <w:alias w:val="Witness"/>
          <w:id w:val="-1096933246"/>
          <w:placeholder>
            <w:docPart w:val="524DB76ECE804B83A4C55C76B1FB35F4"/>
          </w:placeholder>
          <w:richText/>
        </w:sdtPr>
        <w:sdtContent>
          <w:r w:rsidRPr="00B756CE">
            <w:rPr>
              <w:b/>
              <w:i/>
              <w:iCs/>
            </w:rPr>
            <w:t>Charlotte Clark:</w:t>
          </w:r>
        </w:sdtContent>
      </w:sdt>
      <w:r w:rsidRPr="00B756CE">
        <w:t xml:space="preserve"> It is </w:t>
      </w:r>
      <w:r w:rsidRPr="00B756CE" w:rsidR="008821BD">
        <w:t xml:space="preserve">about making sure that homes are insurable in the future. </w:t>
      </w:r>
      <w:r w:rsidRPr="00B756CE">
        <w:t>W</w:t>
      </w:r>
      <w:r w:rsidRPr="00B756CE" w:rsidR="008821BD">
        <w:t xml:space="preserve">e have been calling for changes to the </w:t>
      </w:r>
      <w:r w:rsidRPr="00B756CE">
        <w:t>Levelling</w:t>
      </w:r>
      <w:r w:rsidRPr="00B756CE" w:rsidR="00252D5C">
        <w:t xml:space="preserve">-up and Regeneration </w:t>
      </w:r>
      <w:r w:rsidRPr="00B756CE">
        <w:t>Bill. W</w:t>
      </w:r>
      <w:r w:rsidRPr="00B756CE" w:rsidR="008821BD">
        <w:t>hat are the planning requirements going forward</w:t>
      </w:r>
      <w:r w:rsidRPr="00B756CE">
        <w:t>? W</w:t>
      </w:r>
      <w:r w:rsidRPr="00B756CE" w:rsidR="008821BD">
        <w:t>hat are building standards going forward?</w:t>
      </w:r>
    </w:p>
    <w:p w:rsidR="008C136F" w:rsidRPr="00B756CE" w:rsidP="008821BD">
      <w:pPr>
        <w:pStyle w:val="Answer"/>
      </w:pPr>
      <w:r w:rsidRPr="00B756CE">
        <w:t xml:space="preserve">We </w:t>
      </w:r>
      <w:r w:rsidRPr="00B756CE" w:rsidR="008821BD">
        <w:t>always call for more money to be spent on flood defences because it is a great investment</w:t>
      </w:r>
      <w:r w:rsidRPr="00B756CE">
        <w:t>. E</w:t>
      </w:r>
      <w:r w:rsidRPr="00B756CE" w:rsidR="008821BD">
        <w:t xml:space="preserve">very pound spent on flood defences reduces the cost of flooding by </w:t>
      </w:r>
      <w:r w:rsidRPr="00B756CE">
        <w:t>£</w:t>
      </w:r>
      <w:r w:rsidRPr="00B756CE" w:rsidR="008821BD">
        <w:t>7</w:t>
      </w:r>
      <w:r w:rsidRPr="00B756CE">
        <w:t xml:space="preserve">. There </w:t>
      </w:r>
      <w:r w:rsidRPr="00B756CE" w:rsidR="008821BD">
        <w:t xml:space="preserve">is a very good return. </w:t>
      </w:r>
      <w:r w:rsidRPr="00B756CE" w:rsidR="00723C4C">
        <w:t xml:space="preserve">More </w:t>
      </w:r>
      <w:r w:rsidRPr="00B756CE" w:rsidR="008821BD">
        <w:t>could be done</w:t>
      </w:r>
      <w:r w:rsidRPr="00B756CE">
        <w:t xml:space="preserve">, </w:t>
      </w:r>
      <w:r w:rsidRPr="00B756CE" w:rsidR="008821BD">
        <w:t>undoubtedly so</w:t>
      </w:r>
      <w:r w:rsidRPr="00B756CE">
        <w:t xml:space="preserve">, </w:t>
      </w:r>
      <w:r w:rsidRPr="00B756CE" w:rsidR="00723C4C">
        <w:t xml:space="preserve">as </w:t>
      </w:r>
      <w:r w:rsidRPr="00B756CE" w:rsidR="008821BD">
        <w:t xml:space="preserve">on so many of these things. </w:t>
      </w:r>
    </w:p>
    <w:p w:rsidR="006A14A1" w:rsidRPr="00B756CE" w:rsidP="008821BD">
      <w:pPr>
        <w:pStyle w:val="Question"/>
      </w:pPr>
      <w:sdt>
        <w:sdtPr>
          <w:alias w:val="Member"/>
          <w:tag w:val="&lt;Member mnisId='4645' dodsId='148271'&gt;"/>
          <w:id w:val="1132833296"/>
          <w:placeholder>
            <w:docPart w:val="9FBC7BDC7B084F49AB9A163DD0ABA8B8"/>
          </w:placeholder>
          <w:richText/>
        </w:sdtPr>
        <w:sdtContent>
          <w:r w:rsidRPr="00B756CE" w:rsidR="008C136F">
            <w:rPr>
              <w:b/>
            </w:rPr>
            <w:t>Emma Hardy:</w:t>
          </w:r>
        </w:sdtContent>
      </w:sdt>
      <w:r w:rsidRPr="00B756CE" w:rsidR="008C136F">
        <w:t xml:space="preserve"> I have </w:t>
      </w:r>
      <w:r w:rsidRPr="00B756CE" w:rsidR="00723C4C">
        <w:t>a</w:t>
      </w:r>
      <w:r w:rsidRPr="00B756CE" w:rsidR="008C136F">
        <w:t xml:space="preserve"> </w:t>
      </w:r>
      <w:r w:rsidRPr="00B756CE" w:rsidR="008821BD">
        <w:t>final question, just to pivot somewhere else</w:t>
      </w:r>
      <w:r w:rsidRPr="00B756CE" w:rsidR="008C136F">
        <w:t>. A</w:t>
      </w:r>
      <w:r w:rsidRPr="00B756CE" w:rsidR="008821BD">
        <w:t xml:space="preserve">s </w:t>
      </w:r>
      <w:r w:rsidRPr="00B756CE" w:rsidR="008C136F">
        <w:t>F</w:t>
      </w:r>
      <w:r w:rsidRPr="00B756CE" w:rsidR="008821BD">
        <w:t xml:space="preserve">air </w:t>
      </w:r>
      <w:r w:rsidRPr="00B756CE" w:rsidR="00477AED">
        <w:t>B</w:t>
      </w:r>
      <w:r w:rsidRPr="00B756CE" w:rsidR="008821BD">
        <w:t xml:space="preserve">y </w:t>
      </w:r>
      <w:r w:rsidRPr="00B756CE" w:rsidR="008C136F">
        <w:t>D</w:t>
      </w:r>
      <w:r w:rsidRPr="00B756CE" w:rsidR="008821BD">
        <w:t xml:space="preserve">esign </w:t>
      </w:r>
      <w:r w:rsidRPr="00B756CE" w:rsidR="008C136F">
        <w:t xml:space="preserve">and </w:t>
      </w:r>
      <w:r w:rsidRPr="00B756CE" w:rsidR="008821BD">
        <w:t xml:space="preserve">the </w:t>
      </w:r>
      <w:r w:rsidRPr="00B756CE" w:rsidR="008C136F">
        <w:t>Social Market</w:t>
      </w:r>
      <w:r w:rsidRPr="00B756CE" w:rsidR="008821BD">
        <w:t xml:space="preserve"> Foundation</w:t>
      </w:r>
      <w:r w:rsidRPr="00B756CE" w:rsidR="00477AED">
        <w:t xml:space="preserve"> have r</w:t>
      </w:r>
      <w:r w:rsidRPr="00B756CE" w:rsidR="008821BD">
        <w:t>ecently demonstrated</w:t>
      </w:r>
      <w:r w:rsidRPr="00B756CE" w:rsidR="00477AED">
        <w:t xml:space="preserve">, </w:t>
      </w:r>
      <w:r w:rsidRPr="00B756CE" w:rsidR="008821BD">
        <w:t xml:space="preserve">people in poverty pay a premium for motor insurance </w:t>
      </w:r>
      <w:r w:rsidRPr="00B756CE" w:rsidR="00477AED">
        <w:t xml:space="preserve">due to </w:t>
      </w:r>
      <w:r w:rsidRPr="00B756CE" w:rsidR="008821BD">
        <w:t>factors outside of their control</w:t>
      </w:r>
      <w:r w:rsidRPr="00B756CE" w:rsidR="00723C4C">
        <w:t>,</w:t>
      </w:r>
      <w:r w:rsidRPr="00B756CE" w:rsidR="008821BD">
        <w:t xml:space="preserve"> </w:t>
      </w:r>
      <w:r w:rsidRPr="00B756CE" w:rsidR="00477AED">
        <w:t xml:space="preserve">such as </w:t>
      </w:r>
      <w:r w:rsidRPr="00B756CE" w:rsidR="008821BD">
        <w:t>where they can afford to live, resulting in many struggling to access this essential service. This relates to how their risk is calculated by postcode</w:t>
      </w:r>
      <w:r w:rsidRPr="00B756CE" w:rsidR="00477AED">
        <w:t>.</w:t>
      </w:r>
    </w:p>
    <w:p w:rsidR="00477AED" w:rsidRPr="00B756CE" w:rsidP="006A14A1">
      <w:pPr>
        <w:pStyle w:val="Question"/>
        <w:numPr>
          <w:ilvl w:val="0"/>
          <w:numId w:val="0"/>
        </w:numPr>
        <w:ind w:left="794"/>
      </w:pPr>
      <w:r w:rsidRPr="00B756CE">
        <w:t>C</w:t>
      </w:r>
      <w:r w:rsidRPr="00B756CE" w:rsidR="008821BD">
        <w:t xml:space="preserve">rucially, people who cannot afford to pay their insurance in one lump sum </w:t>
      </w:r>
      <w:r w:rsidRPr="00B756CE">
        <w:t xml:space="preserve">are </w:t>
      </w:r>
      <w:r w:rsidRPr="00B756CE" w:rsidR="008821BD">
        <w:t>penalised for having to pay it monthly instead</w:t>
      </w:r>
      <w:r w:rsidRPr="00B756CE" w:rsidR="00723C4C">
        <w:t>,</w:t>
      </w:r>
      <w:r w:rsidRPr="00B756CE" w:rsidR="008821BD">
        <w:t xml:space="preserve"> despite insur</w:t>
      </w:r>
      <w:r w:rsidRPr="00B756CE">
        <w:t>ers</w:t>
      </w:r>
      <w:r w:rsidRPr="00B756CE" w:rsidR="008821BD">
        <w:t xml:space="preserve"> being able to stop insurance immediately if somebody default</w:t>
      </w:r>
      <w:r w:rsidRPr="00B756CE">
        <w:t>s</w:t>
      </w:r>
      <w:r w:rsidRPr="00B756CE" w:rsidR="008821BD">
        <w:t xml:space="preserve"> on payment.</w:t>
      </w:r>
      <w:r w:rsidRPr="00B756CE">
        <w:t xml:space="preserve"> </w:t>
      </w:r>
      <w:r w:rsidRPr="00B756CE" w:rsidR="008821BD">
        <w:t xml:space="preserve">What role </w:t>
      </w:r>
      <w:r w:rsidRPr="00B756CE">
        <w:t xml:space="preserve">can </w:t>
      </w:r>
      <w:r w:rsidRPr="00B756CE" w:rsidR="008821BD">
        <w:t>industry play in tackling this injustice?</w:t>
      </w:r>
    </w:p>
    <w:p w:rsidR="00383B6A" w:rsidRPr="00B756CE" w:rsidP="00723C4C">
      <w:pPr>
        <w:pStyle w:val="Answer"/>
      </w:pPr>
      <w:sdt>
        <w:sdtPr>
          <w:rPr>
            <w:i/>
            <w:iCs/>
          </w:rPr>
          <w:alias w:val="Witness"/>
          <w:id w:val="1296107320"/>
          <w:placeholder>
            <w:docPart w:val="949B187AF23A4294B1C3C0DFBEF5D9A0"/>
          </w:placeholder>
          <w:richText/>
        </w:sdtPr>
        <w:sdtContent>
          <w:r w:rsidRPr="00B756CE" w:rsidR="00477AED">
            <w:rPr>
              <w:b/>
              <w:i/>
              <w:iCs/>
            </w:rPr>
            <w:t>Charlotte Clark:</w:t>
          </w:r>
        </w:sdtContent>
      </w:sdt>
      <w:r w:rsidRPr="00B756CE" w:rsidR="00477AED">
        <w:t xml:space="preserve"> T</w:t>
      </w:r>
      <w:r w:rsidRPr="00B756CE" w:rsidR="008821BD">
        <w:t xml:space="preserve">here </w:t>
      </w:r>
      <w:r w:rsidRPr="00B756CE" w:rsidR="00477AED">
        <w:t xml:space="preserve">are </w:t>
      </w:r>
      <w:r w:rsidRPr="00B756CE" w:rsidR="008821BD">
        <w:t>two separate issues.</w:t>
      </w:r>
      <w:r w:rsidRPr="00B756CE" w:rsidR="00477AED">
        <w:t xml:space="preserve"> </w:t>
      </w:r>
      <w:r w:rsidRPr="00B756CE" w:rsidR="008821BD">
        <w:t>There is an issue with regard to monthly payments</w:t>
      </w:r>
      <w:r w:rsidRPr="00B756CE" w:rsidR="00477AED">
        <w:t>. I</w:t>
      </w:r>
      <w:r w:rsidRPr="00B756CE" w:rsidR="008821BD">
        <w:t>f you take out a contract for a year</w:t>
      </w:r>
      <w:r w:rsidRPr="00B756CE">
        <w:t xml:space="preserve">’s worth of car insurance at </w:t>
      </w:r>
      <w:r w:rsidRPr="00B756CE" w:rsidR="00477AED">
        <w:t>£</w:t>
      </w:r>
      <w:r w:rsidRPr="00B756CE" w:rsidR="008821BD">
        <w:t xml:space="preserve">480, </w:t>
      </w:r>
      <w:r w:rsidRPr="00B756CE">
        <w:t xml:space="preserve">to take </w:t>
      </w:r>
      <w:r w:rsidRPr="00B756CE" w:rsidR="008821BD">
        <w:t>an example</w:t>
      </w:r>
      <w:r w:rsidRPr="00B756CE">
        <w:t>, t</w:t>
      </w:r>
      <w:r w:rsidRPr="00B756CE" w:rsidR="008821BD">
        <w:t xml:space="preserve">here </w:t>
      </w:r>
      <w:r w:rsidRPr="00B756CE">
        <w:t xml:space="preserve">are </w:t>
      </w:r>
      <w:r w:rsidRPr="00B756CE" w:rsidR="008821BD">
        <w:t xml:space="preserve">very few homes where </w:t>
      </w:r>
      <w:r w:rsidRPr="00B756CE">
        <w:t>£</w:t>
      </w:r>
      <w:r w:rsidRPr="00B756CE" w:rsidR="008821BD">
        <w:t xml:space="preserve">480 is just sitting in </w:t>
      </w:r>
      <w:r w:rsidRPr="00B756CE">
        <w:t xml:space="preserve">a </w:t>
      </w:r>
      <w:r w:rsidRPr="00B756CE" w:rsidR="008821BD">
        <w:t>bank account</w:t>
      </w:r>
      <w:r w:rsidRPr="00B756CE">
        <w:t xml:space="preserve">. I </w:t>
      </w:r>
      <w:r w:rsidRPr="00B756CE" w:rsidR="008821BD">
        <w:t>understand that</w:t>
      </w:r>
      <w:r w:rsidRPr="00B756CE">
        <w:t>.</w:t>
      </w:r>
      <w:r w:rsidRPr="00B756CE" w:rsidR="00723C4C">
        <w:t xml:space="preserve"> </w:t>
      </w:r>
      <w:r w:rsidRPr="00B756CE">
        <w:t xml:space="preserve">If </w:t>
      </w:r>
      <w:r w:rsidRPr="00B756CE" w:rsidR="008821BD">
        <w:t>you were to go and buy a car</w:t>
      </w:r>
      <w:r w:rsidRPr="00B756CE">
        <w:t xml:space="preserve">, </w:t>
      </w:r>
      <w:r w:rsidRPr="00B756CE" w:rsidR="008821BD">
        <w:t>you would buy it on credit</w:t>
      </w:r>
      <w:r w:rsidRPr="00B756CE">
        <w:t>. T</w:t>
      </w:r>
      <w:r w:rsidRPr="00B756CE" w:rsidR="008821BD">
        <w:t>he car would be more expensive than if you had the money to buy it up</w:t>
      </w:r>
      <w:r w:rsidRPr="00B756CE" w:rsidR="00723C4C">
        <w:t xml:space="preserve"> </w:t>
      </w:r>
      <w:r w:rsidRPr="00B756CE" w:rsidR="008821BD">
        <w:t xml:space="preserve">front. There is a cost </w:t>
      </w:r>
      <w:r w:rsidRPr="00B756CE">
        <w:t xml:space="preserve">to </w:t>
      </w:r>
      <w:r w:rsidRPr="00B756CE" w:rsidR="008821BD">
        <w:t>credit</w:t>
      </w:r>
      <w:r w:rsidRPr="00B756CE">
        <w:t>. T</w:t>
      </w:r>
      <w:r w:rsidRPr="00B756CE" w:rsidR="008821BD">
        <w:t>herefore</w:t>
      </w:r>
      <w:r w:rsidRPr="00B756CE">
        <w:t xml:space="preserve">, </w:t>
      </w:r>
      <w:r w:rsidRPr="00B756CE" w:rsidR="008821BD">
        <w:t>if you are spreading that cost over a year</w:t>
      </w:r>
      <w:r w:rsidRPr="00B756CE">
        <w:t xml:space="preserve">, </w:t>
      </w:r>
      <w:r w:rsidRPr="00B756CE" w:rsidR="008821BD">
        <w:t xml:space="preserve">there is a reasonable </w:t>
      </w:r>
      <w:r w:rsidRPr="00B756CE" w:rsidR="00723C4C">
        <w:t>amount</w:t>
      </w:r>
      <w:r w:rsidRPr="00B756CE" w:rsidR="008821BD">
        <w:t xml:space="preserve"> that</w:t>
      </w:r>
      <w:r w:rsidRPr="00B756CE">
        <w:t xml:space="preserve"> </w:t>
      </w:r>
      <w:r w:rsidRPr="00B756CE" w:rsidR="008821BD">
        <w:t>can be charged</w:t>
      </w:r>
      <w:r w:rsidRPr="00B756CE">
        <w:t xml:space="preserve">. </w:t>
      </w:r>
    </w:p>
    <w:p w:rsidR="00383B6A" w:rsidRPr="00B756CE" w:rsidP="00383B6A">
      <w:pPr>
        <w:pStyle w:val="Question"/>
      </w:pPr>
      <w:sdt>
        <w:sdtPr>
          <w:alias w:val="Member"/>
          <w:tag w:val="&lt;Member mnisId='4645' dodsId='148271'&gt;"/>
          <w:id w:val="1380986694"/>
          <w:placeholder>
            <w:docPart w:val="7537BA0543F64C9D97C2AFDA8E1F8EED"/>
          </w:placeholder>
          <w:richText/>
        </w:sdtPr>
        <w:sdtContent>
          <w:r w:rsidRPr="00B756CE">
            <w:rPr>
              <w:b/>
            </w:rPr>
            <w:t>Emma Hardy:</w:t>
          </w:r>
        </w:sdtContent>
      </w:sdt>
      <w:r w:rsidRPr="00B756CE">
        <w:t xml:space="preserve"> S</w:t>
      </w:r>
      <w:r w:rsidRPr="00B756CE" w:rsidR="008821BD">
        <w:t xml:space="preserve">ome of the charges are </w:t>
      </w:r>
      <w:r w:rsidRPr="00B756CE">
        <w:t>un</w:t>
      </w:r>
      <w:r w:rsidRPr="00B756CE" w:rsidR="008821BD">
        <w:t xml:space="preserve">reasonable. The cost of paying </w:t>
      </w:r>
      <w:r w:rsidRPr="00B756CE" w:rsidR="008821BD">
        <w:t>monthly</w:t>
      </w:r>
      <w:r w:rsidRPr="00B756CE">
        <w:t xml:space="preserve"> does </w:t>
      </w:r>
      <w:r w:rsidRPr="00B756CE" w:rsidR="008821BD">
        <w:t>seem to be quite unfair</w:t>
      </w:r>
      <w:r w:rsidRPr="00B756CE">
        <w:t>. I</w:t>
      </w:r>
      <w:r w:rsidRPr="00B756CE" w:rsidR="008821BD">
        <w:t>t is something the industry could tackle to help people on lower incomes</w:t>
      </w:r>
      <w:r w:rsidRPr="00B756CE">
        <w:t>. Y</w:t>
      </w:r>
      <w:r w:rsidRPr="00B756CE" w:rsidR="008821BD">
        <w:t>ou can immediately cancel if someone default</w:t>
      </w:r>
      <w:r w:rsidRPr="00B756CE">
        <w:t>s</w:t>
      </w:r>
      <w:r w:rsidRPr="00B756CE" w:rsidR="008821BD">
        <w:t xml:space="preserve"> on payment.</w:t>
      </w:r>
    </w:p>
    <w:p w:rsidR="001202E4" w:rsidRPr="00B756CE" w:rsidP="008821BD">
      <w:pPr>
        <w:pStyle w:val="Answer"/>
      </w:pPr>
      <w:sdt>
        <w:sdtPr>
          <w:rPr>
            <w:i/>
            <w:iCs/>
          </w:rPr>
          <w:alias w:val="Witness"/>
          <w:id w:val="-1821032024"/>
          <w:placeholder>
            <w:docPart w:val="6ADE22CB5F414E5983EA982AA222062D"/>
          </w:placeholder>
          <w:richText/>
        </w:sdtPr>
        <w:sdtContent>
          <w:r w:rsidRPr="00B756CE" w:rsidR="00383B6A">
            <w:rPr>
              <w:b/>
              <w:i/>
              <w:iCs/>
            </w:rPr>
            <w:t>Charlotte Clark:</w:t>
          </w:r>
        </w:sdtContent>
      </w:sdt>
      <w:r w:rsidRPr="00B756CE" w:rsidR="00383B6A">
        <w:t xml:space="preserve"> It comes back to </w:t>
      </w:r>
      <w:r w:rsidRPr="00B756CE" w:rsidR="005338F9">
        <w:t>something</w:t>
      </w:r>
      <w:r w:rsidRPr="00B756CE" w:rsidR="008821BD">
        <w:t xml:space="preserve"> </w:t>
      </w:r>
      <w:r w:rsidRPr="00B756CE">
        <w:t>I said earlier. W</w:t>
      </w:r>
      <w:r w:rsidRPr="00B756CE" w:rsidR="008821BD">
        <w:t xml:space="preserve">hen people are looking at things like </w:t>
      </w:r>
      <w:r w:rsidRPr="00B756CE">
        <w:t xml:space="preserve">price comparison </w:t>
      </w:r>
      <w:r w:rsidRPr="00B756CE" w:rsidR="008821BD">
        <w:t>websites, some firms do not charge interest</w:t>
      </w:r>
      <w:r w:rsidRPr="00B756CE">
        <w:t>. S</w:t>
      </w:r>
      <w:r w:rsidRPr="00B756CE" w:rsidR="008821BD">
        <w:t xml:space="preserve">ome firms will charge you the same monthly as they will annually. </w:t>
      </w:r>
      <w:r w:rsidRPr="00B756CE" w:rsidR="005338F9">
        <w:t xml:space="preserve">Do look </w:t>
      </w:r>
      <w:r w:rsidRPr="00B756CE" w:rsidR="008821BD">
        <w:t>at that</w:t>
      </w:r>
      <w:r w:rsidRPr="00B756CE" w:rsidR="005338F9">
        <w:t>,</w:t>
      </w:r>
      <w:r w:rsidRPr="00B756CE" w:rsidR="008821BD">
        <w:t xml:space="preserve"> because it will make a big difference.</w:t>
      </w:r>
    </w:p>
    <w:p w:rsidR="001202E4" w:rsidRPr="00B756CE" w:rsidP="001202E4">
      <w:pPr>
        <w:pStyle w:val="Question"/>
      </w:pPr>
      <w:sdt>
        <w:sdtPr>
          <w:alias w:val="Member"/>
          <w:tag w:val="&lt;Member mnisId='4645' dodsId='148271'&gt;"/>
          <w:id w:val="1133060213"/>
          <w:placeholder>
            <w:docPart w:val="0ECF6C4283B3471B82EF279252FD95E1"/>
          </w:placeholder>
          <w:richText/>
        </w:sdtPr>
        <w:sdtContent>
          <w:r w:rsidRPr="00B756CE">
            <w:rPr>
              <w:b/>
            </w:rPr>
            <w:t>Emma Hardy:</w:t>
          </w:r>
        </w:sdtContent>
      </w:sdt>
      <w:r w:rsidRPr="00B756CE">
        <w:t xml:space="preserve"> That is </w:t>
      </w:r>
      <w:r w:rsidRPr="00B756CE" w:rsidR="008821BD">
        <w:t>something industry could do</w:t>
      </w:r>
      <w:r w:rsidRPr="00B756CE">
        <w:t xml:space="preserve">. </w:t>
      </w:r>
      <w:r w:rsidRPr="00B756CE" w:rsidR="005338F9">
        <w:t xml:space="preserve">It </w:t>
      </w:r>
      <w:r w:rsidRPr="00B756CE">
        <w:t xml:space="preserve">could </w:t>
      </w:r>
      <w:r w:rsidRPr="00B756CE" w:rsidR="008821BD">
        <w:t>say to insurance providers</w:t>
      </w:r>
      <w:r w:rsidRPr="00B756CE">
        <w:t>, “Y</w:t>
      </w:r>
      <w:r w:rsidRPr="00B756CE" w:rsidR="008821BD">
        <w:t xml:space="preserve">ou could help with the cost of living crisis at the moment. Could you </w:t>
      </w:r>
      <w:r w:rsidRPr="00B756CE">
        <w:t xml:space="preserve">perhaps </w:t>
      </w:r>
      <w:r w:rsidRPr="00B756CE" w:rsidR="008821BD">
        <w:t>make that clear</w:t>
      </w:r>
      <w:r w:rsidRPr="00B756CE">
        <w:t xml:space="preserve">er </w:t>
      </w:r>
      <w:r w:rsidRPr="00B756CE" w:rsidR="008821BD">
        <w:t>in your advertising? Could you make it more obvious on your website</w:t>
      </w:r>
      <w:r w:rsidRPr="00B756CE">
        <w:t>?” This f</w:t>
      </w:r>
      <w:r w:rsidRPr="00B756CE" w:rsidR="008821BD">
        <w:t>eels like something the industry could do that could help quite a lot of people for a relatively small amount of money.</w:t>
      </w:r>
    </w:p>
    <w:p w:rsidR="008821BD" w:rsidRPr="00B756CE" w:rsidP="001202E4">
      <w:pPr>
        <w:pStyle w:val="Answer"/>
      </w:pPr>
      <w:sdt>
        <w:sdtPr>
          <w:rPr>
            <w:i/>
            <w:iCs/>
          </w:rPr>
          <w:alias w:val="Witness"/>
          <w:id w:val="1125116156"/>
          <w:placeholder>
            <w:docPart w:val="D68BB394297F4F51A8E24BE3BC512C6C"/>
          </w:placeholder>
          <w:richText/>
        </w:sdtPr>
        <w:sdtContent>
          <w:r w:rsidRPr="00B756CE" w:rsidR="001202E4">
            <w:rPr>
              <w:b/>
              <w:i/>
              <w:iCs/>
            </w:rPr>
            <w:t>Charlotte Clark:</w:t>
          </w:r>
        </w:sdtContent>
      </w:sdt>
      <w:r w:rsidRPr="00B756CE" w:rsidR="001202E4">
        <w:t xml:space="preserve"> A</w:t>
      </w:r>
      <w:r w:rsidRPr="00B756CE">
        <w:t xml:space="preserve"> number of firms are looking at</w:t>
      </w:r>
      <w:r w:rsidRPr="00B756CE" w:rsidR="001202E4">
        <w:t xml:space="preserve"> whether </w:t>
      </w:r>
      <w:r w:rsidRPr="00B756CE">
        <w:t xml:space="preserve">there </w:t>
      </w:r>
      <w:r w:rsidRPr="00B756CE" w:rsidR="005338F9">
        <w:t xml:space="preserve">is </w:t>
      </w:r>
      <w:r w:rsidRPr="00B756CE">
        <w:t xml:space="preserve">a way </w:t>
      </w:r>
      <w:r w:rsidRPr="00B756CE" w:rsidR="001202E4">
        <w:t xml:space="preserve">to </w:t>
      </w:r>
      <w:r w:rsidRPr="00B756CE">
        <w:t xml:space="preserve">make </w:t>
      </w:r>
      <w:r w:rsidRPr="00B756CE" w:rsidR="001202E4">
        <w:t xml:space="preserve">their products </w:t>
      </w:r>
      <w:r w:rsidRPr="00B756CE">
        <w:t>more affordable</w:t>
      </w:r>
      <w:r w:rsidRPr="00B756CE" w:rsidR="001202E4">
        <w:t xml:space="preserve">, </w:t>
      </w:r>
      <w:r w:rsidRPr="00B756CE">
        <w:t>if people need to spread costs</w:t>
      </w:r>
      <w:r w:rsidRPr="00B756CE" w:rsidR="001202E4">
        <w:t xml:space="preserve">. We </w:t>
      </w:r>
      <w:r w:rsidRPr="00B756CE">
        <w:t>do need to do fair value assessments</w:t>
      </w:r>
      <w:r w:rsidRPr="00B756CE" w:rsidR="003610D9">
        <w:t>;</w:t>
      </w:r>
      <w:r w:rsidRPr="00B756CE" w:rsidR="001202E4">
        <w:t xml:space="preserve"> </w:t>
      </w:r>
      <w:r w:rsidRPr="00B756CE" w:rsidR="003610D9">
        <w:t xml:space="preserve">that </w:t>
      </w:r>
      <w:r w:rsidRPr="00B756CE">
        <w:t>is a regulatory requirement</w:t>
      </w:r>
      <w:r w:rsidRPr="00B756CE" w:rsidR="003610D9">
        <w:t>, so</w:t>
      </w:r>
      <w:r w:rsidRPr="00B756CE" w:rsidR="001202E4">
        <w:t xml:space="preserve"> </w:t>
      </w:r>
      <w:r w:rsidRPr="00B756CE" w:rsidR="003610D9">
        <w:t xml:space="preserve">we </w:t>
      </w:r>
      <w:r w:rsidRPr="00B756CE">
        <w:t xml:space="preserve">need to be able to attest that what we are charging for these things is providing fair value. </w:t>
      </w:r>
      <w:r w:rsidRPr="00B756CE" w:rsidR="001202E4">
        <w:t>T</w:t>
      </w:r>
      <w:r w:rsidRPr="00B756CE">
        <w:t xml:space="preserve">he challenge is a good one. </w:t>
      </w:r>
    </w:p>
    <w:p w:rsidR="006A14A1" w:rsidRPr="00B756CE" w:rsidP="008D5CA4">
      <w:pPr>
        <w:pStyle w:val="Question"/>
      </w:pPr>
      <w:sdt>
        <w:sdtPr>
          <w:alias w:val="Member"/>
          <w:tag w:val="&lt;Member mnisId='193' dodsId='25421'&gt;"/>
          <w:id w:val="2024749083"/>
          <w:placeholder>
            <w:docPart w:val="E6BC8362B2E64C58A584CBBF9799F751"/>
          </w:placeholder>
          <w:richText/>
        </w:sdtPr>
        <w:sdtContent>
          <w:r w:rsidRPr="00B756CE" w:rsidR="00F7382C">
            <w:rPr>
              <w:b/>
            </w:rPr>
            <w:t>Siobhain McDonagh:</w:t>
          </w:r>
        </w:sdtContent>
      </w:sdt>
      <w:r w:rsidRPr="00B756CE" w:rsidR="00F7382C">
        <w:t xml:space="preserve"> </w:t>
      </w:r>
      <w:r w:rsidRPr="00B756CE" w:rsidR="008821BD">
        <w:t>A constituent of mine invested part of her pension, her John Lewis pension</w:t>
      </w:r>
      <w:r w:rsidRPr="00B756CE" w:rsidR="00F7382C">
        <w:t xml:space="preserve">, </w:t>
      </w:r>
      <w:r w:rsidRPr="00B756CE" w:rsidR="008821BD">
        <w:t>in the now collapsed Bla</w:t>
      </w:r>
      <w:r w:rsidRPr="00B756CE" w:rsidR="00F7382C">
        <w:t>ckmore Bond. A</w:t>
      </w:r>
      <w:r w:rsidRPr="00B756CE" w:rsidR="008821BD">
        <w:t>s you might be</w:t>
      </w:r>
      <w:r w:rsidRPr="00B756CE" w:rsidR="00F7382C">
        <w:t xml:space="preserve"> aware, </w:t>
      </w:r>
      <w:r w:rsidRPr="00B756CE" w:rsidR="008821BD">
        <w:t>the investment was promoted with a capital guarantee scheme</w:t>
      </w:r>
      <w:r w:rsidRPr="00B756CE" w:rsidR="00F7382C">
        <w:t xml:space="preserve">. </w:t>
      </w:r>
      <w:r w:rsidRPr="00B756CE" w:rsidR="008821BD">
        <w:t>This was an insurance product brokered by FCA</w:t>
      </w:r>
      <w:r w:rsidRPr="00B756CE" w:rsidR="00CA3C96">
        <w:t>-</w:t>
      </w:r>
      <w:r w:rsidRPr="00B756CE" w:rsidR="008821BD">
        <w:t>authorised insurance brokers based in the UK</w:t>
      </w:r>
      <w:r w:rsidRPr="00B756CE" w:rsidR="00CA3C96">
        <w:t xml:space="preserve"> and it assured </w:t>
      </w:r>
      <w:r w:rsidRPr="00B756CE" w:rsidR="008821BD">
        <w:t xml:space="preserve">investors </w:t>
      </w:r>
      <w:r w:rsidRPr="00B756CE" w:rsidR="00CA3C96">
        <w:t xml:space="preserve">that they </w:t>
      </w:r>
      <w:r w:rsidRPr="00B756CE" w:rsidR="008821BD">
        <w:t>would be repaid on any losses that might occur from this investment.</w:t>
      </w:r>
    </w:p>
    <w:p w:rsidR="00FF6DBE" w:rsidRPr="00B756CE" w:rsidP="006A14A1">
      <w:pPr>
        <w:pStyle w:val="Question"/>
        <w:numPr>
          <w:ilvl w:val="0"/>
          <w:numId w:val="0"/>
        </w:numPr>
        <w:ind w:left="794"/>
      </w:pPr>
      <w:r w:rsidRPr="00B756CE">
        <w:t>Bla</w:t>
      </w:r>
      <w:r w:rsidRPr="00B756CE" w:rsidR="00CA3C96">
        <w:t xml:space="preserve">ckmore Bond </w:t>
      </w:r>
      <w:r w:rsidRPr="00B756CE">
        <w:t>collapsed in April 2020 and liquidators confirmed that all investors</w:t>
      </w:r>
      <w:r w:rsidRPr="00B756CE" w:rsidR="00651266">
        <w:t>’</w:t>
      </w:r>
      <w:r w:rsidRPr="00B756CE">
        <w:t xml:space="preserve"> money had been lost.</w:t>
      </w:r>
      <w:r w:rsidRPr="00B756CE">
        <w:t xml:space="preserve"> </w:t>
      </w:r>
      <w:r w:rsidRPr="00B756CE">
        <w:t>However, the insur</w:t>
      </w:r>
      <w:r w:rsidRPr="00B756CE" w:rsidR="00CA3C96">
        <w:t xml:space="preserve">ers </w:t>
      </w:r>
      <w:r w:rsidRPr="00B756CE">
        <w:t>that provided</w:t>
      </w:r>
      <w:r w:rsidRPr="00B756CE" w:rsidR="00CA3C96">
        <w:t xml:space="preserve"> </w:t>
      </w:r>
      <w:r w:rsidRPr="00B756CE" w:rsidR="003610D9">
        <w:t xml:space="preserve">this—what might best be described as </w:t>
      </w:r>
      <w:r w:rsidRPr="00B756CE" w:rsidR="00CA3C96">
        <w:t>investment insur</w:t>
      </w:r>
      <w:r w:rsidRPr="00B756CE" w:rsidR="003610D9">
        <w:t>ance—</w:t>
      </w:r>
      <w:r w:rsidRPr="00B756CE">
        <w:t>have refused to pay out.</w:t>
      </w:r>
    </w:p>
    <w:p w:rsidR="008821BD" w:rsidRPr="00B756CE" w:rsidP="00FF6DBE">
      <w:pPr>
        <w:pStyle w:val="QuestionCont"/>
      </w:pPr>
      <w:r w:rsidRPr="00B756CE">
        <w:t>I have two questions. To what extent are you aware of the brokering and selling of such investment insurance to UK consumers that does not appear to pay out as per assurances?</w:t>
      </w:r>
    </w:p>
    <w:p w:rsidR="008D5CA4" w:rsidRPr="00B756CE" w:rsidP="008821BD">
      <w:pPr>
        <w:pStyle w:val="Answer"/>
      </w:pPr>
      <w:sdt>
        <w:sdtPr>
          <w:rPr>
            <w:i/>
            <w:iCs/>
          </w:rPr>
          <w:alias w:val="Witness"/>
          <w:id w:val="-580832954"/>
          <w:placeholder>
            <w:docPart w:val="FFE1E5DF540044BB953C1C8790423564"/>
          </w:placeholder>
          <w:richText/>
        </w:sdtPr>
        <w:sdtContent>
          <w:r w:rsidRPr="00B756CE">
            <w:rPr>
              <w:b/>
              <w:i/>
              <w:iCs/>
            </w:rPr>
            <w:t>Doug Brown:</w:t>
          </w:r>
        </w:sdtContent>
      </w:sdt>
      <w:r w:rsidRPr="00B756CE">
        <w:t xml:space="preserve"> I am not</w:t>
      </w:r>
      <w:r w:rsidRPr="00B756CE" w:rsidR="008821BD">
        <w:t xml:space="preserve"> familiar with</w:t>
      </w:r>
      <w:r w:rsidRPr="00B756CE">
        <w:t xml:space="preserve"> that one</w:t>
      </w:r>
      <w:r w:rsidRPr="00B756CE" w:rsidR="008821BD">
        <w:t>.</w:t>
      </w:r>
    </w:p>
    <w:p w:rsidR="008821BD" w:rsidRPr="00B756CE" w:rsidP="008821BD">
      <w:pPr>
        <w:pStyle w:val="Answer"/>
      </w:pPr>
      <w:sdt>
        <w:sdtPr>
          <w:rPr>
            <w:i/>
            <w:iCs/>
          </w:rPr>
          <w:alias w:val="Witness"/>
          <w:id w:val="1871639938"/>
          <w:placeholder>
            <w:docPart w:val="2B243DBFC27747578F87045A5359ED6B"/>
          </w:placeholder>
          <w:richText/>
        </w:sdtPr>
        <w:sdtContent>
          <w:r w:rsidRPr="00B756CE" w:rsidR="008D5CA4">
            <w:rPr>
              <w:b/>
              <w:i/>
              <w:iCs/>
            </w:rPr>
            <w:t>Charlotte Clark:</w:t>
          </w:r>
        </w:sdtContent>
      </w:sdt>
      <w:r w:rsidRPr="00B756CE" w:rsidR="008D5CA4">
        <w:t xml:space="preserve"> I am n</w:t>
      </w:r>
      <w:r w:rsidRPr="00B756CE">
        <w:t xml:space="preserve">ot familiar with </w:t>
      </w:r>
      <w:r w:rsidRPr="00B756CE" w:rsidR="008D5CA4">
        <w:t>Blackmore</w:t>
      </w:r>
      <w:r w:rsidR="00A021F8">
        <w:t>;</w:t>
      </w:r>
      <w:r w:rsidRPr="00B756CE" w:rsidR="003610D9">
        <w:t xml:space="preserve"> sorry</w:t>
      </w:r>
      <w:r w:rsidRPr="00B756CE" w:rsidR="008D5CA4">
        <w:t>. I</w:t>
      </w:r>
      <w:r w:rsidRPr="00B756CE">
        <w:t xml:space="preserve">f you were advertising an investment that gave a guaranteed return, I cannot believe that </w:t>
      </w:r>
      <w:r w:rsidRPr="00B756CE" w:rsidR="00BF5923">
        <w:t>would be</w:t>
      </w:r>
      <w:r w:rsidRPr="00B756CE">
        <w:t xml:space="preserve"> FC</w:t>
      </w:r>
      <w:r w:rsidRPr="00B756CE" w:rsidR="008D5CA4">
        <w:t>A</w:t>
      </w:r>
      <w:r w:rsidRPr="00B756CE" w:rsidR="00BF5923">
        <w:t>-</w:t>
      </w:r>
      <w:r w:rsidRPr="00B756CE">
        <w:t xml:space="preserve">regulated unless it was something like a </w:t>
      </w:r>
      <w:r w:rsidRPr="00B756CE" w:rsidR="003610D9">
        <w:t>Government</w:t>
      </w:r>
      <w:r w:rsidRPr="00B756CE">
        <w:t xml:space="preserve"> bond. I am not aware of the specifics of the case.</w:t>
      </w:r>
      <w:r w:rsidRPr="00B756CE" w:rsidR="00BF5923">
        <w:t xml:space="preserve"> </w:t>
      </w:r>
    </w:p>
    <w:p w:rsidR="00BF5923" w:rsidRPr="00B756CE" w:rsidP="00452A51">
      <w:pPr>
        <w:pStyle w:val="Question"/>
      </w:pPr>
      <w:sdt>
        <w:sdtPr>
          <w:alias w:val="Member"/>
          <w:tag w:val="&lt;Member mnisId='193' dodsId='25421'&gt;"/>
          <w:id w:val="-343007293"/>
          <w:placeholder>
            <w:docPart w:val="BFDF98C78B344460A3229150392887B9"/>
          </w:placeholder>
          <w:richText/>
        </w:sdtPr>
        <w:sdtContent>
          <w:r w:rsidRPr="00B756CE">
            <w:rPr>
              <w:b/>
            </w:rPr>
            <w:t>Siobhain McDonagh:</w:t>
          </w:r>
        </w:sdtContent>
      </w:sdt>
      <w:r w:rsidRPr="00B756CE">
        <w:t xml:space="preserve"> It </w:t>
      </w:r>
      <w:r w:rsidRPr="00B756CE" w:rsidR="008821BD">
        <w:t>was the insurance that was FCA</w:t>
      </w:r>
      <w:r w:rsidRPr="00B756CE">
        <w:t>-</w:t>
      </w:r>
      <w:r w:rsidRPr="00B756CE" w:rsidR="008821BD">
        <w:t>regulated</w:t>
      </w:r>
      <w:r w:rsidR="00526066">
        <w:t>,</w:t>
      </w:r>
      <w:r w:rsidRPr="00B756CE" w:rsidR="008821BD">
        <w:t xml:space="preserve"> rather than Bla</w:t>
      </w:r>
      <w:r w:rsidRPr="00B756CE">
        <w:t>ckmore Bond.</w:t>
      </w:r>
    </w:p>
    <w:p w:rsidR="008821BD" w:rsidRPr="00B756CE" w:rsidP="00EF511B">
      <w:pPr>
        <w:pStyle w:val="Answer"/>
      </w:pPr>
      <w:sdt>
        <w:sdtPr>
          <w:rPr>
            <w:i/>
            <w:iCs/>
          </w:rPr>
          <w:alias w:val="Witness"/>
          <w:id w:val="-127017842"/>
          <w:placeholder>
            <w:docPart w:val="F2A219A327B045F8B77DA90FB13726E1"/>
          </w:placeholder>
          <w:richText/>
        </w:sdtPr>
        <w:sdtContent>
          <w:r w:rsidRPr="00B756CE" w:rsidR="00BF5923">
            <w:rPr>
              <w:b/>
              <w:i/>
              <w:iCs/>
            </w:rPr>
            <w:t>Doug Brown:</w:t>
          </w:r>
        </w:sdtContent>
      </w:sdt>
      <w:r w:rsidRPr="00B756CE" w:rsidR="00BF5923">
        <w:t xml:space="preserve"> Yes, but </w:t>
      </w:r>
      <w:r w:rsidRPr="00B756CE">
        <w:t xml:space="preserve">if it </w:t>
      </w:r>
      <w:r w:rsidRPr="00B756CE" w:rsidR="00EF511B">
        <w:t>i</w:t>
      </w:r>
      <w:r w:rsidRPr="00B756CE">
        <w:t>s a pension wrapper that is insurance</w:t>
      </w:r>
      <w:r w:rsidRPr="00B756CE" w:rsidR="003610D9">
        <w:t>-</w:t>
      </w:r>
      <w:r w:rsidRPr="00B756CE">
        <w:t xml:space="preserve">regulated, </w:t>
      </w:r>
      <w:r w:rsidRPr="00B756CE" w:rsidR="006A3583">
        <w:t>and</w:t>
      </w:r>
      <w:r w:rsidRPr="00B756CE" w:rsidR="00BF5923">
        <w:t xml:space="preserve"> it is </w:t>
      </w:r>
      <w:r w:rsidRPr="00B756CE">
        <w:t>them investing in the bond on behalf</w:t>
      </w:r>
      <w:r w:rsidRPr="00B756CE" w:rsidR="00BF5923">
        <w:t xml:space="preserve">, </w:t>
      </w:r>
      <w:r w:rsidRPr="00B756CE">
        <w:t xml:space="preserve">I would have thought </w:t>
      </w:r>
      <w:r w:rsidRPr="00B756CE" w:rsidR="00BF5923">
        <w:t xml:space="preserve">that </w:t>
      </w:r>
      <w:r w:rsidRPr="00B756CE">
        <w:t>the insurance has to step in. I am not familiar with it.</w:t>
      </w:r>
      <w:r w:rsidRPr="00B756CE" w:rsidR="00452A51">
        <w:t xml:space="preserve"> W</w:t>
      </w:r>
      <w:r w:rsidRPr="00B756CE">
        <w:t>e can take that away</w:t>
      </w:r>
      <w:r w:rsidRPr="00B756CE" w:rsidR="00EF511B">
        <w:t xml:space="preserve"> and</w:t>
      </w:r>
      <w:r w:rsidRPr="00B756CE" w:rsidR="00452A51">
        <w:t xml:space="preserve"> </w:t>
      </w:r>
      <w:r w:rsidRPr="00B756CE">
        <w:t>look at it</w:t>
      </w:r>
      <w:r w:rsidRPr="00B756CE" w:rsidR="00452A51">
        <w:t xml:space="preserve">. </w:t>
      </w:r>
      <w:r w:rsidRPr="00B756CE" w:rsidR="00C1448B">
        <w:t xml:space="preserve">That one </w:t>
      </w:r>
      <w:r w:rsidRPr="00B756CE">
        <w:t xml:space="preserve">has not come across </w:t>
      </w:r>
      <w:r w:rsidRPr="00B756CE" w:rsidR="00C1448B">
        <w:t>within our pension book.</w:t>
      </w:r>
    </w:p>
    <w:p w:rsidR="00BB646B" w:rsidRPr="00B756CE" w:rsidP="00C1448B">
      <w:pPr>
        <w:pStyle w:val="Question"/>
      </w:pPr>
      <w:sdt>
        <w:sdtPr>
          <w:alias w:val="Member"/>
          <w:tag w:val="&lt;Member mnisId='193' dodsId='25421'&gt;"/>
          <w:id w:val="635386794"/>
          <w:placeholder>
            <w:docPart w:val="EE17EAC4B1744355A3AE99CACF67B172"/>
          </w:placeholder>
          <w:richText/>
        </w:sdtPr>
        <w:sdtContent>
          <w:r w:rsidRPr="00B756CE" w:rsidR="00C1448B">
            <w:rPr>
              <w:b/>
            </w:rPr>
            <w:t>Siobhain McDonagh:</w:t>
          </w:r>
        </w:sdtContent>
      </w:sdt>
      <w:r w:rsidRPr="00B756CE" w:rsidR="00C1448B">
        <w:t xml:space="preserve"> Thank you. </w:t>
      </w:r>
      <w:r w:rsidRPr="00B756CE" w:rsidR="008821BD">
        <w:t>Secondly, another key issue exposed by this is that</w:t>
      </w:r>
      <w:r w:rsidRPr="00B756CE" w:rsidR="00C1448B">
        <w:t xml:space="preserve">, </w:t>
      </w:r>
      <w:r w:rsidRPr="00B756CE" w:rsidR="00802510">
        <w:t>while</w:t>
      </w:r>
      <w:r w:rsidRPr="00B756CE" w:rsidR="008821BD">
        <w:t xml:space="preserve"> the investors were clearly the stated beneficiary of these insurance products</w:t>
      </w:r>
      <w:r w:rsidRPr="00B756CE" w:rsidR="00C1448B">
        <w:t>, s</w:t>
      </w:r>
      <w:r w:rsidRPr="00B756CE" w:rsidR="008821BD">
        <w:t>ome are being told that</w:t>
      </w:r>
      <w:r w:rsidRPr="00B756CE" w:rsidR="00C1448B">
        <w:t xml:space="preserve"> </w:t>
      </w:r>
      <w:r w:rsidRPr="00B756CE" w:rsidR="008821BD">
        <w:t>because they were not the client of the insurance firm that sold the insurance</w:t>
      </w:r>
      <w:r w:rsidRPr="00B756CE" w:rsidR="00C1448B">
        <w:t xml:space="preserve">, </w:t>
      </w:r>
      <w:r w:rsidRPr="00B756CE" w:rsidR="008821BD">
        <w:t>they have no or limited rights to pursue a claim or complaint against either the insurer or the UK</w:t>
      </w:r>
      <w:r w:rsidRPr="00B756CE" w:rsidR="00C1448B">
        <w:t>-</w:t>
      </w:r>
      <w:r w:rsidRPr="00B756CE" w:rsidR="008821BD">
        <w:t>based and FCA</w:t>
      </w:r>
      <w:r w:rsidRPr="00B756CE" w:rsidR="00C1448B">
        <w:t>-</w:t>
      </w:r>
      <w:r w:rsidRPr="00B756CE" w:rsidR="008821BD">
        <w:t>authorised insurance brokers involved.</w:t>
      </w:r>
    </w:p>
    <w:p w:rsidR="008821BD" w:rsidRPr="00B756CE" w:rsidP="00BB646B">
      <w:pPr>
        <w:pStyle w:val="QuestionCont"/>
      </w:pPr>
      <w:r w:rsidRPr="00B756CE">
        <w:t>How widespread is this issue in the insurance market generally?</w:t>
      </w:r>
      <w:r w:rsidRPr="00B756CE" w:rsidR="00BB646B">
        <w:t xml:space="preserve"> </w:t>
      </w:r>
      <w:r w:rsidRPr="00B756CE">
        <w:t xml:space="preserve">For example, </w:t>
      </w:r>
      <w:r w:rsidRPr="00B756CE" w:rsidR="00BB646B">
        <w:t xml:space="preserve">are </w:t>
      </w:r>
      <w:r w:rsidRPr="00B756CE">
        <w:t>tenants</w:t>
      </w:r>
      <w:r w:rsidRPr="00B756CE" w:rsidR="00BB646B">
        <w:t xml:space="preserve"> and lease</w:t>
      </w:r>
      <w:r w:rsidRPr="00B756CE">
        <w:t xml:space="preserve">holders </w:t>
      </w:r>
      <w:r w:rsidRPr="00B756CE" w:rsidR="00BB646B">
        <w:t xml:space="preserve">who </w:t>
      </w:r>
      <w:r w:rsidRPr="00B756CE">
        <w:t xml:space="preserve">are forced to pay for insurance arranged by their landlord or management company subject </w:t>
      </w:r>
      <w:r w:rsidRPr="00B756CE" w:rsidR="00BB646B">
        <w:t xml:space="preserve">to </w:t>
      </w:r>
      <w:r w:rsidRPr="00B756CE">
        <w:t>similar issues</w:t>
      </w:r>
      <w:r w:rsidRPr="00B756CE" w:rsidR="00BB646B">
        <w:t>?</w:t>
      </w:r>
    </w:p>
    <w:p w:rsidR="007D68FB" w:rsidRPr="00B756CE" w:rsidP="008821BD">
      <w:pPr>
        <w:pStyle w:val="Answer"/>
      </w:pPr>
      <w:sdt>
        <w:sdtPr>
          <w:rPr>
            <w:i/>
            <w:iCs/>
          </w:rPr>
          <w:alias w:val="Witness"/>
          <w:id w:val="-1724895910"/>
          <w:placeholder>
            <w:docPart w:val="344E3FD3EF0E4AE885EEAFC95A9D2BF5"/>
          </w:placeholder>
          <w:richText/>
        </w:sdtPr>
        <w:sdtContent>
          <w:r w:rsidRPr="00B756CE" w:rsidR="00BB646B">
            <w:rPr>
              <w:b/>
              <w:i/>
              <w:iCs/>
            </w:rPr>
            <w:t>Charlotte Clark:</w:t>
          </w:r>
        </w:sdtContent>
      </w:sdt>
      <w:r w:rsidRPr="00B756CE" w:rsidR="00BB646B">
        <w:t xml:space="preserve"> T</w:t>
      </w:r>
      <w:r w:rsidRPr="00B756CE" w:rsidR="008821BD">
        <w:t>he issue with regard to leaseholders and insur</w:t>
      </w:r>
      <w:r w:rsidRPr="00B756CE" w:rsidR="00BB646B">
        <w:t xml:space="preserve">ers </w:t>
      </w:r>
      <w:r w:rsidRPr="00B756CE" w:rsidR="008821BD">
        <w:t>is quite</w:t>
      </w:r>
      <w:r w:rsidR="00443CF6">
        <w:t xml:space="preserve"> a</w:t>
      </w:r>
      <w:r w:rsidRPr="00B756CE" w:rsidR="008821BD">
        <w:t xml:space="preserve"> complicated one</w:t>
      </w:r>
      <w:r w:rsidRPr="00B756CE" w:rsidR="00BB646B">
        <w:t>. T</w:t>
      </w:r>
      <w:r w:rsidRPr="00B756CE" w:rsidR="008821BD">
        <w:t xml:space="preserve">he regulations are changing on the back of the </w:t>
      </w:r>
      <w:r w:rsidRPr="00B756CE" w:rsidR="00BB646B">
        <w:t>F</w:t>
      </w:r>
      <w:r w:rsidRPr="00B756CE" w:rsidR="008821BD">
        <w:t>CA review</w:t>
      </w:r>
      <w:r w:rsidRPr="00B756CE" w:rsidR="00BB646B">
        <w:t>. W</w:t>
      </w:r>
      <w:r w:rsidRPr="00B756CE" w:rsidR="008821BD">
        <w:t>here somebody is ultimately responsible for paying it</w:t>
      </w:r>
      <w:r w:rsidRPr="00B756CE" w:rsidR="00BB646B">
        <w:t xml:space="preserve"> but it has </w:t>
      </w:r>
      <w:r w:rsidRPr="00B756CE" w:rsidR="008821BD">
        <w:t>been broke</w:t>
      </w:r>
      <w:r w:rsidRPr="00B756CE" w:rsidR="00BB646B">
        <w:t>red</w:t>
      </w:r>
      <w:r w:rsidRPr="00B756CE" w:rsidR="00EF511B">
        <w:t>, as you say,</w:t>
      </w:r>
      <w:r w:rsidRPr="00B756CE" w:rsidR="00BB646B">
        <w:t xml:space="preserve"> </w:t>
      </w:r>
      <w:r w:rsidRPr="00B756CE" w:rsidR="008821BD">
        <w:t>through</w:t>
      </w:r>
      <w:r w:rsidRPr="00B756CE" w:rsidR="00BB646B">
        <w:t xml:space="preserve"> a </w:t>
      </w:r>
      <w:r w:rsidRPr="00B756CE" w:rsidR="008821BD">
        <w:t>managing agent</w:t>
      </w:r>
      <w:r w:rsidRPr="00B756CE" w:rsidR="00EF511B">
        <w:t>,</w:t>
      </w:r>
      <w:r w:rsidRPr="00B756CE" w:rsidR="00BB646B">
        <w:t xml:space="preserve"> the </w:t>
      </w:r>
      <w:r w:rsidRPr="00B756CE" w:rsidR="008821BD">
        <w:t xml:space="preserve">regulations are changing </w:t>
      </w:r>
      <w:r w:rsidRPr="00B756CE" w:rsidR="00BB646B">
        <w:t xml:space="preserve">to make it </w:t>
      </w:r>
      <w:r w:rsidRPr="00B756CE" w:rsidR="008821BD">
        <w:t>clear they are a customer and should be treated as a customer of the insurer.</w:t>
      </w:r>
      <w:r w:rsidRPr="00B756CE">
        <w:t xml:space="preserve"> </w:t>
      </w:r>
      <w:r w:rsidRPr="00B756CE" w:rsidR="008821BD">
        <w:t>It is not clear in regulations at the moment</w:t>
      </w:r>
      <w:r w:rsidRPr="00B756CE">
        <w:t xml:space="preserve">. </w:t>
      </w:r>
    </w:p>
    <w:p w:rsidR="008821BD" w:rsidRPr="00B756CE" w:rsidP="00B16156">
      <w:pPr>
        <w:pStyle w:val="Question"/>
      </w:pPr>
      <w:sdt>
        <w:sdtPr>
          <w:alias w:val="Member"/>
          <w:tag w:val="&lt;Member mnisId='193' dodsId='25421'&gt;"/>
          <w:id w:val="1372652217"/>
          <w:placeholder>
            <w:docPart w:val="5CC1392197764FF193CE1CF7942FA632"/>
          </w:placeholder>
          <w:richText/>
        </w:sdtPr>
        <w:sdtContent>
          <w:r w:rsidRPr="00B756CE" w:rsidR="007D68FB">
            <w:rPr>
              <w:b/>
            </w:rPr>
            <w:t>Siobhain McDonagh:</w:t>
          </w:r>
        </w:sdtContent>
      </w:sdt>
      <w:r w:rsidRPr="00B756CE" w:rsidR="007D68FB">
        <w:t xml:space="preserve"> They </w:t>
      </w:r>
      <w:r w:rsidRPr="00B756CE">
        <w:t>are not the policyholder.</w:t>
      </w:r>
    </w:p>
    <w:p w:rsidR="008821BD" w:rsidRPr="00B756CE" w:rsidP="008821BD">
      <w:pPr>
        <w:pStyle w:val="Answer"/>
      </w:pPr>
      <w:sdt>
        <w:sdtPr>
          <w:rPr>
            <w:i/>
            <w:iCs/>
          </w:rPr>
          <w:alias w:val="Witness"/>
          <w:id w:val="1020508079"/>
          <w:placeholder>
            <w:docPart w:val="BCAC42E8F74141988B1EFC967069DBA3"/>
          </w:placeholder>
          <w:richText/>
        </w:sdtPr>
        <w:sdtContent>
          <w:r w:rsidRPr="00B756CE" w:rsidR="007D68FB">
            <w:rPr>
              <w:b/>
              <w:i/>
              <w:iCs/>
            </w:rPr>
            <w:t>Charlotte Clark:</w:t>
          </w:r>
        </w:sdtContent>
      </w:sdt>
      <w:r w:rsidRPr="00B756CE" w:rsidR="007D68FB">
        <w:t xml:space="preserve"> </w:t>
      </w:r>
      <w:r w:rsidRPr="00B756CE">
        <w:t>They are not</w:t>
      </w:r>
      <w:r w:rsidRPr="00B756CE" w:rsidR="00EF511B">
        <w:t xml:space="preserve">, </w:t>
      </w:r>
      <w:r w:rsidRPr="00B756CE" w:rsidR="007D68FB">
        <w:t>no.</w:t>
      </w:r>
    </w:p>
    <w:p w:rsidR="008821BD" w:rsidRPr="00B756CE" w:rsidP="006A14A1">
      <w:pPr>
        <w:pStyle w:val="Remark"/>
      </w:pPr>
      <w:sdt>
        <w:sdtPr>
          <w:alias w:val="Member"/>
          <w:tag w:val="&lt;Member mnisId='193' dodsId='25421'&gt;"/>
          <w:id w:val="-179352059"/>
          <w:placeholder>
            <w:docPart w:val="CD0834A47E5B4A2B9F3F26D79B949632"/>
          </w:placeholder>
          <w:richText/>
        </w:sdtPr>
        <w:sdtContent>
          <w:r w:rsidRPr="00B756CE" w:rsidR="007D68FB">
            <w:rPr>
              <w:b/>
            </w:rPr>
            <w:t>Siobhain McDonagh:</w:t>
          </w:r>
        </w:sdtContent>
      </w:sdt>
      <w:r w:rsidRPr="00B756CE" w:rsidR="007D68FB">
        <w:t xml:space="preserve"> </w:t>
      </w:r>
      <w:r w:rsidRPr="00B756CE">
        <w:t>The freeholder will be the policyholder in leas</w:t>
      </w:r>
      <w:r w:rsidRPr="00B756CE" w:rsidR="00B16156">
        <w:t>e</w:t>
      </w:r>
      <w:r w:rsidRPr="00B756CE">
        <w:t>hold situations</w:t>
      </w:r>
      <w:r w:rsidRPr="00B756CE" w:rsidR="007D68FB">
        <w:t>. W</w:t>
      </w:r>
      <w:r w:rsidRPr="00B756CE">
        <w:t>ith Bla</w:t>
      </w:r>
      <w:r w:rsidRPr="00B756CE" w:rsidR="007D68FB">
        <w:t>ckmore Bond, t</w:t>
      </w:r>
      <w:r w:rsidRPr="00B756CE">
        <w:t>he purchaser of the insurance product was probably Bla</w:t>
      </w:r>
      <w:r w:rsidRPr="00B756CE" w:rsidR="007D68FB">
        <w:t xml:space="preserve">ckmore </w:t>
      </w:r>
      <w:r w:rsidRPr="00B756CE">
        <w:t>or whoever</w:t>
      </w:r>
      <w:r w:rsidRPr="00B756CE" w:rsidR="007D68FB">
        <w:t>. T</w:t>
      </w:r>
      <w:r w:rsidRPr="00B756CE">
        <w:t xml:space="preserve">he investors </w:t>
      </w:r>
      <w:r w:rsidRPr="00B756CE" w:rsidR="007D68FB">
        <w:t xml:space="preserve">who are </w:t>
      </w:r>
      <w:r w:rsidRPr="00B756CE">
        <w:t>now seeking reimbursement paid a premium</w:t>
      </w:r>
      <w:r w:rsidRPr="00B756CE" w:rsidR="007D68FB">
        <w:t xml:space="preserve"> but were </w:t>
      </w:r>
      <w:r w:rsidRPr="00B756CE">
        <w:t>not the policyholders.</w:t>
      </w:r>
    </w:p>
    <w:p w:rsidR="008821BD" w:rsidRPr="00B756CE" w:rsidP="008821BD">
      <w:pPr>
        <w:pStyle w:val="Answer"/>
      </w:pPr>
      <w:sdt>
        <w:sdtPr>
          <w:rPr>
            <w:i/>
            <w:iCs/>
          </w:rPr>
          <w:alias w:val="Witness"/>
          <w:id w:val="-1066956524"/>
          <w:placeholder>
            <w:docPart w:val="0C72FB6B9FBB4E20A1EF4FB1E853FCA8"/>
          </w:placeholder>
          <w:richText/>
        </w:sdtPr>
        <w:sdtContent>
          <w:r w:rsidRPr="00B756CE" w:rsidR="00B16156">
            <w:rPr>
              <w:b/>
              <w:i/>
              <w:iCs/>
            </w:rPr>
            <w:t>Charlotte Clark:</w:t>
          </w:r>
        </w:sdtContent>
      </w:sdt>
      <w:r w:rsidRPr="00B756CE" w:rsidR="00B16156">
        <w:t xml:space="preserve"> </w:t>
      </w:r>
      <w:r w:rsidRPr="00B756CE">
        <w:t>As I say, I do not know the specifics of that case</w:t>
      </w:r>
      <w:r w:rsidRPr="00B756CE" w:rsidR="00EF511B">
        <w:t>, but</w:t>
      </w:r>
      <w:r w:rsidRPr="00B756CE">
        <w:t xml:space="preserve"> </w:t>
      </w:r>
      <w:r w:rsidRPr="00B756CE" w:rsidR="00EF511B">
        <w:t xml:space="preserve">there are these </w:t>
      </w:r>
      <w:r w:rsidRPr="00B756CE">
        <w:t>distribution chains</w:t>
      </w:r>
      <w:r w:rsidRPr="00B756CE" w:rsidR="00630D29">
        <w:t xml:space="preserve">. </w:t>
      </w:r>
      <w:r w:rsidRPr="00B756CE" w:rsidR="00B16156">
        <w:t xml:space="preserve">Perhaps a </w:t>
      </w:r>
      <w:r w:rsidRPr="00B756CE">
        <w:t xml:space="preserve">more obvious example would be in pensions, where the employer </w:t>
      </w:r>
      <w:r w:rsidRPr="00B756CE" w:rsidR="007623BA">
        <w:t xml:space="preserve">has </w:t>
      </w:r>
      <w:r w:rsidRPr="00B756CE">
        <w:t>contracted with a pension</w:t>
      </w:r>
      <w:r w:rsidRPr="00B756CE" w:rsidR="007623BA">
        <w:t xml:space="preserve"> firm</w:t>
      </w:r>
      <w:r w:rsidRPr="00B756CE">
        <w:t xml:space="preserve"> to provide a pension</w:t>
      </w:r>
      <w:r w:rsidRPr="00B756CE" w:rsidR="007623BA">
        <w:t xml:space="preserve">, but </w:t>
      </w:r>
      <w:r w:rsidRPr="00B756CE">
        <w:t>the individual</w:t>
      </w:r>
      <w:r w:rsidRPr="00B756CE" w:rsidR="007623BA">
        <w:t xml:space="preserve"> </w:t>
      </w:r>
      <w:r w:rsidRPr="00B756CE">
        <w:t>employe</w:t>
      </w:r>
      <w:r w:rsidRPr="00B756CE" w:rsidR="007623BA">
        <w:t xml:space="preserve">es </w:t>
      </w:r>
      <w:r w:rsidRPr="00B756CE">
        <w:t>are the customer</w:t>
      </w:r>
      <w:r w:rsidRPr="00B756CE" w:rsidR="007623BA">
        <w:t>s</w:t>
      </w:r>
      <w:r w:rsidRPr="00B756CE">
        <w:t>. It is very clear within regulations that they are the customer</w:t>
      </w:r>
      <w:r w:rsidRPr="00B756CE" w:rsidR="007623BA">
        <w:t>s</w:t>
      </w:r>
      <w:r w:rsidRPr="00B756CE">
        <w:t xml:space="preserve">, even though the employer </w:t>
      </w:r>
      <w:r w:rsidRPr="00B756CE" w:rsidR="007623BA">
        <w:t xml:space="preserve">is the </w:t>
      </w:r>
      <w:r w:rsidRPr="00B756CE">
        <w:t>person who</w:t>
      </w:r>
      <w:r w:rsidRPr="00B756CE" w:rsidR="007623BA">
        <w:t xml:space="preserve"> has </w:t>
      </w:r>
      <w:r w:rsidRPr="00B756CE">
        <w:t>contracted with Aviva or whoever to provide that pension.</w:t>
      </w:r>
    </w:p>
    <w:p w:rsidR="00A462E1" w:rsidRPr="00B756CE" w:rsidP="008821BD">
      <w:pPr>
        <w:pStyle w:val="Answer"/>
      </w:pPr>
      <w:sdt>
        <w:sdtPr>
          <w:rPr>
            <w:i/>
            <w:iCs/>
          </w:rPr>
          <w:alias w:val="Witness"/>
          <w:id w:val="-1037586106"/>
          <w:placeholder>
            <w:docPart w:val="319CB80EB2BB41DF96DD8BDB4706E47D"/>
          </w:placeholder>
          <w:richText/>
        </w:sdtPr>
        <w:sdtContent>
          <w:r w:rsidRPr="00B756CE" w:rsidR="00FA3A6A">
            <w:rPr>
              <w:b/>
              <w:i/>
              <w:iCs/>
            </w:rPr>
            <w:t>Doug Brown:</w:t>
          </w:r>
        </w:sdtContent>
      </w:sdt>
      <w:r w:rsidRPr="00B756CE" w:rsidR="00FA3A6A">
        <w:t xml:space="preserve"> </w:t>
      </w:r>
      <w:r w:rsidRPr="00B756CE" w:rsidR="008821BD">
        <w:t>I am worried just listening to that</w:t>
      </w:r>
      <w:r w:rsidR="006778D9">
        <w:t>,</w:t>
      </w:r>
      <w:r w:rsidRPr="00B756CE" w:rsidR="008821BD">
        <w:t xml:space="preserve"> because there </w:t>
      </w:r>
      <w:r w:rsidRPr="00B756CE" w:rsidR="00FA3A6A">
        <w:t xml:space="preserve">are </w:t>
      </w:r>
      <w:r w:rsidRPr="00B756CE" w:rsidR="008821BD">
        <w:t>a lot of pension scams</w:t>
      </w:r>
      <w:r w:rsidRPr="00B756CE" w:rsidR="00FA3A6A">
        <w:t xml:space="preserve">. It </w:t>
      </w:r>
      <w:r w:rsidRPr="00B756CE" w:rsidR="008821BD">
        <w:t xml:space="preserve">is something we are clearly on top </w:t>
      </w:r>
      <w:r w:rsidRPr="00B756CE" w:rsidR="00FA3A6A">
        <w:t>of.</w:t>
      </w:r>
      <w:r w:rsidRPr="00B756CE" w:rsidR="008821BD">
        <w:t xml:space="preserve"> </w:t>
      </w:r>
      <w:r w:rsidRPr="00B756CE">
        <w:t>S</w:t>
      </w:r>
      <w:r w:rsidRPr="00B756CE" w:rsidR="008821BD">
        <w:t xml:space="preserve">ometimes people try </w:t>
      </w:r>
      <w:r w:rsidRPr="00B756CE">
        <w:t xml:space="preserve">to </w:t>
      </w:r>
      <w:r w:rsidRPr="00B756CE" w:rsidR="008821BD">
        <w:t xml:space="preserve">pretend they are Aviva to do things. </w:t>
      </w:r>
      <w:r w:rsidRPr="00B756CE">
        <w:t>W</w:t>
      </w:r>
      <w:r w:rsidRPr="00B756CE" w:rsidR="008821BD">
        <w:t>hen we are transferring money and stuff</w:t>
      </w:r>
      <w:r w:rsidRPr="00B756CE">
        <w:t xml:space="preserve">, </w:t>
      </w:r>
      <w:r w:rsidRPr="00B756CE" w:rsidR="008821BD">
        <w:t>there is a lot of safeguarding in place to make sure we are not doing it.</w:t>
      </w:r>
      <w:r w:rsidRPr="00B756CE">
        <w:t xml:space="preserve"> T</w:t>
      </w:r>
      <w:r w:rsidRPr="00B756CE" w:rsidR="008821BD">
        <w:t xml:space="preserve">hat example sounds a </w:t>
      </w:r>
      <w:r w:rsidRPr="00B756CE" w:rsidR="00300993">
        <w:t xml:space="preserve">bit worrying. </w:t>
      </w:r>
      <w:r w:rsidRPr="00B756CE">
        <w:t xml:space="preserve">We </w:t>
      </w:r>
      <w:r w:rsidRPr="00B756CE" w:rsidR="008821BD">
        <w:t>should take a look at it</w:t>
      </w:r>
      <w:r w:rsidRPr="00B756CE">
        <w:t xml:space="preserve"> and let you know. </w:t>
      </w:r>
    </w:p>
    <w:p w:rsidR="00300993" w:rsidRPr="00B756CE" w:rsidP="00F11278">
      <w:pPr>
        <w:pStyle w:val="Question"/>
      </w:pPr>
      <w:sdt>
        <w:sdtPr>
          <w:alias w:val="Member"/>
          <w:tag w:val="&lt;Member mnisId='4138' dodsId='58561'&gt;"/>
          <w:id w:val="319628394"/>
          <w:placeholder>
            <w:docPart w:val="1418C6AE5FB5412A8DE920AA8D35AC03"/>
          </w:placeholder>
          <w:richText/>
        </w:sdtPr>
        <w:sdtContent>
          <w:r w:rsidRPr="00B756CE">
            <w:rPr>
              <w:b/>
            </w:rPr>
            <w:t>Rushanara Ali:</w:t>
          </w:r>
        </w:sdtContent>
      </w:sdt>
      <w:r w:rsidRPr="00B756CE">
        <w:t xml:space="preserve"> I want to </w:t>
      </w:r>
      <w:r w:rsidRPr="00B756CE" w:rsidR="008821BD">
        <w:t>pick up on a few points</w:t>
      </w:r>
      <w:r w:rsidRPr="00B756CE">
        <w:t>. E</w:t>
      </w:r>
      <w:r w:rsidRPr="00B756CE" w:rsidR="008821BD">
        <w:t>arlier we talked about the FOS. In our conversations</w:t>
      </w:r>
      <w:r w:rsidRPr="00B756CE">
        <w:t xml:space="preserve">, </w:t>
      </w:r>
      <w:r w:rsidRPr="00B756CE" w:rsidR="009C49D1">
        <w:t>it</w:t>
      </w:r>
      <w:r w:rsidRPr="00B756CE" w:rsidR="008821BD">
        <w:t xml:space="preserve"> sa</w:t>
      </w:r>
      <w:r w:rsidRPr="00B756CE" w:rsidR="00EF511B">
        <w:t>id</w:t>
      </w:r>
      <w:r w:rsidRPr="00B756CE" w:rsidR="008821BD">
        <w:t xml:space="preserve"> </w:t>
      </w:r>
      <w:r w:rsidRPr="00B756CE" w:rsidR="001F1ECF">
        <w:t xml:space="preserve">that </w:t>
      </w:r>
      <w:r w:rsidRPr="00B756CE" w:rsidR="008821BD">
        <w:t xml:space="preserve">one of the biggest areas of concern </w:t>
      </w:r>
      <w:r w:rsidRPr="00B756CE" w:rsidR="009C49D1">
        <w:t>it</w:t>
      </w:r>
      <w:r w:rsidRPr="00B756CE" w:rsidR="008821BD">
        <w:t xml:space="preserve"> </w:t>
      </w:r>
      <w:r w:rsidRPr="00B756CE" w:rsidR="009C49D1">
        <w:t>was</w:t>
      </w:r>
      <w:r w:rsidRPr="00B756CE" w:rsidR="008821BD">
        <w:t xml:space="preserve"> seeing </w:t>
      </w:r>
      <w:r w:rsidRPr="00B756CE" w:rsidR="001F1ECF">
        <w:t xml:space="preserve">in insurance complaints </w:t>
      </w:r>
      <w:r w:rsidR="007803FC">
        <w:t>was</w:t>
      </w:r>
      <w:r w:rsidRPr="00B756CE" w:rsidR="008821BD">
        <w:t xml:space="preserve"> people complaining about the length of time it was taking for claims to be resolved, particularly where third</w:t>
      </w:r>
      <w:r w:rsidRPr="00B756CE" w:rsidR="009C49D1">
        <w:t>-</w:t>
      </w:r>
      <w:r w:rsidRPr="00B756CE" w:rsidR="008821BD">
        <w:t xml:space="preserve">party </w:t>
      </w:r>
      <w:r w:rsidRPr="00B756CE">
        <w:t xml:space="preserve">loss adjusters or </w:t>
      </w:r>
      <w:r w:rsidRPr="00B756CE" w:rsidR="008821BD">
        <w:t xml:space="preserve">builders </w:t>
      </w:r>
      <w:r w:rsidRPr="00B756CE">
        <w:t xml:space="preserve">and </w:t>
      </w:r>
      <w:r w:rsidRPr="00B756CE" w:rsidR="008821BD">
        <w:t>decorators were involved</w:t>
      </w:r>
      <w:r w:rsidRPr="00B756CE">
        <w:t xml:space="preserve">. The </w:t>
      </w:r>
      <w:r w:rsidRPr="00B756CE" w:rsidR="008821BD">
        <w:t xml:space="preserve">FOS stated that </w:t>
      </w:r>
      <w:r w:rsidRPr="00B756CE" w:rsidR="009C49D1">
        <w:t>it</w:t>
      </w:r>
      <w:r w:rsidRPr="00B756CE" w:rsidR="008821BD">
        <w:t xml:space="preserve"> judged complaints based on whether prompt action is being taken through</w:t>
      </w:r>
      <w:r w:rsidRPr="00B756CE">
        <w:t xml:space="preserve">out a </w:t>
      </w:r>
      <w:r w:rsidRPr="00B756CE" w:rsidR="008821BD">
        <w:t>claim</w:t>
      </w:r>
      <w:r w:rsidRPr="00B756CE">
        <w:t xml:space="preserve"> and that </w:t>
      </w:r>
      <w:r w:rsidRPr="00B756CE" w:rsidR="008821BD">
        <w:t xml:space="preserve">each case would have to be judged on its own merit. </w:t>
      </w:r>
    </w:p>
    <w:p w:rsidR="008821BD" w:rsidRPr="00B756CE" w:rsidP="00F11278">
      <w:pPr>
        <w:pStyle w:val="QuestionCont"/>
      </w:pPr>
      <w:r w:rsidRPr="00B756CE">
        <w:t xml:space="preserve">Clearly, </w:t>
      </w:r>
      <w:r w:rsidRPr="00B756CE">
        <w:t>that is where the complaints are coming through. It does need to be investigated at the insurance company level.</w:t>
      </w:r>
      <w:r w:rsidRPr="00B756CE">
        <w:t xml:space="preserve"> </w:t>
      </w:r>
      <w:r w:rsidRPr="00B756CE">
        <w:t>It cannot be right that consumers have to go to the F</w:t>
      </w:r>
      <w:r w:rsidRPr="00B756CE" w:rsidR="001F1ECF">
        <w:t>O</w:t>
      </w:r>
      <w:r w:rsidRPr="00B756CE">
        <w:t>S</w:t>
      </w:r>
      <w:r w:rsidRPr="00B756CE" w:rsidR="001F1ECF">
        <w:t>. T</w:t>
      </w:r>
      <w:r w:rsidRPr="00B756CE">
        <w:t>here are huge issues with the F</w:t>
      </w:r>
      <w:r w:rsidRPr="00B756CE" w:rsidR="001F1ECF">
        <w:t>O</w:t>
      </w:r>
      <w:r w:rsidRPr="00B756CE">
        <w:t xml:space="preserve">S and delays </w:t>
      </w:r>
      <w:r w:rsidRPr="00B756CE" w:rsidR="001F1ECF">
        <w:t xml:space="preserve">in </w:t>
      </w:r>
      <w:r w:rsidRPr="00B756CE">
        <w:t xml:space="preserve">responding to complaints. </w:t>
      </w:r>
      <w:r w:rsidRPr="00B756CE" w:rsidR="001F1ECF">
        <w:t>B</w:t>
      </w:r>
      <w:r w:rsidRPr="00B756CE">
        <w:t>y then</w:t>
      </w:r>
      <w:r w:rsidRPr="00B756CE" w:rsidR="009C49D1">
        <w:t>,</w:t>
      </w:r>
      <w:r w:rsidRPr="00B756CE">
        <w:t xml:space="preserve"> you are getting </w:t>
      </w:r>
      <w:r w:rsidRPr="00B756CE" w:rsidR="001F1ECF">
        <w:t xml:space="preserve">into failure </w:t>
      </w:r>
      <w:r w:rsidRPr="00B756CE">
        <w:t>territory</w:t>
      </w:r>
      <w:r w:rsidRPr="00B756CE" w:rsidR="001F1ECF">
        <w:t xml:space="preserve">, and of course </w:t>
      </w:r>
      <w:r w:rsidRPr="00B756CE">
        <w:t xml:space="preserve">companies </w:t>
      </w:r>
      <w:r w:rsidRPr="00B756CE" w:rsidR="001F1ECF">
        <w:t xml:space="preserve">also </w:t>
      </w:r>
      <w:r w:rsidRPr="00B756CE">
        <w:t xml:space="preserve">have to pay </w:t>
      </w:r>
      <w:r w:rsidRPr="00B756CE" w:rsidR="001F1ECF">
        <w:t xml:space="preserve">according to </w:t>
      </w:r>
      <w:r w:rsidRPr="00B756CE">
        <w:t>the number of complaints the F</w:t>
      </w:r>
      <w:r w:rsidRPr="00B756CE" w:rsidR="001F1ECF">
        <w:t>O</w:t>
      </w:r>
      <w:r w:rsidRPr="00B756CE">
        <w:t>S deals with.</w:t>
      </w:r>
      <w:r w:rsidRPr="00B756CE" w:rsidR="00F11278">
        <w:t xml:space="preserve"> </w:t>
      </w:r>
      <w:r w:rsidRPr="00B756CE" w:rsidR="001F1ECF">
        <w:t>T</w:t>
      </w:r>
      <w:r w:rsidRPr="00B756CE">
        <w:t>here is a serious issue here. We are not just talking about individual anecdotes, though they are</w:t>
      </w:r>
      <w:r w:rsidRPr="00B756CE" w:rsidR="00F11278">
        <w:t xml:space="preserve"> </w:t>
      </w:r>
      <w:r w:rsidRPr="00B756CE">
        <w:t>serious</w:t>
      </w:r>
      <w:r w:rsidRPr="00B756CE" w:rsidR="00F11278">
        <w:t xml:space="preserve">. There is a </w:t>
      </w:r>
      <w:r w:rsidRPr="00B756CE">
        <w:t>system</w:t>
      </w:r>
      <w:r w:rsidRPr="00B756CE" w:rsidR="00F11278">
        <w:t>ic issue</w:t>
      </w:r>
      <w:r w:rsidRPr="00B756CE">
        <w:t>.</w:t>
      </w:r>
    </w:p>
    <w:p w:rsidR="00881C77" w:rsidRPr="00B756CE" w:rsidP="008821BD">
      <w:pPr>
        <w:pStyle w:val="Answer"/>
      </w:pPr>
      <w:sdt>
        <w:sdtPr>
          <w:rPr>
            <w:i/>
            <w:iCs/>
          </w:rPr>
          <w:alias w:val="Witness"/>
          <w:id w:val="-1634945099"/>
          <w:placeholder>
            <w:docPart w:val="B1F48664388444E0B95CA2156C5C8EC7"/>
          </w:placeholder>
          <w:richText/>
        </w:sdtPr>
        <w:sdtContent>
          <w:r w:rsidRPr="00B756CE">
            <w:rPr>
              <w:b/>
              <w:i/>
              <w:iCs/>
            </w:rPr>
            <w:t>Charlotte Clark:</w:t>
          </w:r>
        </w:sdtContent>
      </w:sdt>
      <w:r w:rsidRPr="00B756CE">
        <w:t xml:space="preserve"> If </w:t>
      </w:r>
      <w:r w:rsidRPr="00B756CE" w:rsidR="008821BD">
        <w:t xml:space="preserve">I gave </w:t>
      </w:r>
      <w:r w:rsidRPr="00B756CE">
        <w:t xml:space="preserve">you </w:t>
      </w:r>
      <w:r w:rsidRPr="00B756CE" w:rsidR="008821BD">
        <w:t>the impression I was dismissing</w:t>
      </w:r>
      <w:r w:rsidRPr="00B756CE">
        <w:t xml:space="preserve"> it, </w:t>
      </w:r>
      <w:r w:rsidRPr="00B756CE" w:rsidR="008821BD">
        <w:t>I am really not</w:t>
      </w:r>
      <w:r w:rsidRPr="00B756CE">
        <w:t xml:space="preserve">. I </w:t>
      </w:r>
      <w:r w:rsidRPr="00B756CE" w:rsidR="008821BD">
        <w:t xml:space="preserve">just </w:t>
      </w:r>
      <w:r w:rsidR="00EF27CF">
        <w:t xml:space="preserve">do </w:t>
      </w:r>
      <w:r w:rsidRPr="00B756CE" w:rsidR="008821BD">
        <w:t>not have the knowledge to be able to answer your question</w:t>
      </w:r>
      <w:r w:rsidRPr="00B756CE">
        <w:t xml:space="preserve">. </w:t>
      </w:r>
    </w:p>
    <w:p w:rsidR="00881C77" w:rsidRPr="00B756CE" w:rsidP="00881C77">
      <w:pPr>
        <w:pStyle w:val="Question"/>
      </w:pPr>
      <w:sdt>
        <w:sdtPr>
          <w:alias w:val="Member"/>
          <w:tag w:val="&lt;Member mnisId='4138' dodsId='58561'&gt;"/>
          <w:id w:val="363717271"/>
          <w:placeholder>
            <w:docPart w:val="E8732A1D1DDB4130A8D45BA78E687BCE"/>
          </w:placeholder>
          <w:richText/>
        </w:sdtPr>
        <w:sdtContent>
          <w:r w:rsidRPr="00B756CE">
            <w:rPr>
              <w:b/>
            </w:rPr>
            <w:t>Rushanara Ali:</w:t>
          </w:r>
        </w:sdtContent>
      </w:sdt>
      <w:r w:rsidRPr="00B756CE">
        <w:t xml:space="preserve"> We would be </w:t>
      </w:r>
      <w:r w:rsidRPr="00B756CE" w:rsidR="008821BD">
        <w:t>really grateful for further</w:t>
      </w:r>
      <w:r w:rsidRPr="00B756CE">
        <w:t xml:space="preserve"> work on this. </w:t>
      </w:r>
    </w:p>
    <w:p w:rsidR="008821BD" w:rsidRPr="00B756CE" w:rsidP="008821BD">
      <w:pPr>
        <w:pStyle w:val="Answer"/>
      </w:pPr>
      <w:sdt>
        <w:sdtPr>
          <w:rPr>
            <w:i/>
            <w:iCs/>
          </w:rPr>
          <w:alias w:val="Witness"/>
          <w:id w:val="677311194"/>
          <w:placeholder>
            <w:docPart w:val="855EA30DFD794593B87086A7BCB8DB0A"/>
          </w:placeholder>
          <w:richText/>
        </w:sdtPr>
        <w:sdtContent>
          <w:r w:rsidRPr="00B756CE" w:rsidR="00881C77">
            <w:rPr>
              <w:b/>
              <w:i/>
              <w:iCs/>
            </w:rPr>
            <w:t>Charlotte Clark:</w:t>
          </w:r>
        </w:sdtContent>
      </w:sdt>
      <w:r w:rsidRPr="00B756CE" w:rsidR="00881C77">
        <w:t xml:space="preserve"> Yes, absolutely. You </w:t>
      </w:r>
      <w:r w:rsidRPr="00B756CE">
        <w:t>have our commitment that we will have a look at</w:t>
      </w:r>
      <w:r w:rsidRPr="00B756CE" w:rsidR="00881C77">
        <w:t xml:space="preserve"> this</w:t>
      </w:r>
      <w:r w:rsidRPr="00B756CE">
        <w:t>.</w:t>
      </w:r>
    </w:p>
    <w:p w:rsidR="008821BD" w:rsidRPr="00B756CE" w:rsidP="00881C77">
      <w:pPr>
        <w:pStyle w:val="Question"/>
      </w:pPr>
      <w:sdt>
        <w:sdtPr>
          <w:alias w:val="Member"/>
          <w:tag w:val="&lt;Member mnisId='4138' dodsId='58561'&gt;"/>
          <w:id w:val="-430206021"/>
          <w:placeholder>
            <w:docPart w:val="F1EC353CBD464148B11E2ABD526AE4AC"/>
          </w:placeholder>
          <w:richText/>
        </w:sdtPr>
        <w:sdtContent>
          <w:r w:rsidRPr="00B756CE" w:rsidR="00881C77">
            <w:rPr>
              <w:b/>
            </w:rPr>
            <w:t>Rushanara Ali:</w:t>
          </w:r>
        </w:sdtContent>
      </w:sdt>
      <w:r w:rsidRPr="00B756CE" w:rsidR="00881C77">
        <w:t xml:space="preserve"> W</w:t>
      </w:r>
      <w:r w:rsidRPr="00B756CE">
        <w:t xml:space="preserve">e appreciate you being here. </w:t>
      </w:r>
      <w:r w:rsidRPr="00B756CE" w:rsidR="00881C77">
        <w:t xml:space="preserve">We </w:t>
      </w:r>
      <w:r w:rsidRPr="00B756CE">
        <w:t>need to look at how we address these issues</w:t>
      </w:r>
      <w:r w:rsidRPr="00B756CE" w:rsidR="00881C77">
        <w:t xml:space="preserve">. If </w:t>
      </w:r>
      <w:r w:rsidRPr="00B756CE">
        <w:t xml:space="preserve">we do not, we </w:t>
      </w:r>
      <w:r w:rsidRPr="00B756CE" w:rsidR="00881C77">
        <w:t xml:space="preserve">will just run </w:t>
      </w:r>
      <w:r w:rsidRPr="00B756CE">
        <w:t>into further problems</w:t>
      </w:r>
      <w:r w:rsidRPr="00B756CE" w:rsidR="00881C77">
        <w:t>. I</w:t>
      </w:r>
      <w:r w:rsidRPr="00B756CE">
        <w:t xml:space="preserve">t is really damaging for the insurance industry in terms of reputation. </w:t>
      </w:r>
      <w:r w:rsidRPr="00B756CE" w:rsidR="00881C77">
        <w:t xml:space="preserve">As I say, it </w:t>
      </w:r>
      <w:r w:rsidRPr="00B756CE">
        <w:t xml:space="preserve">is very concerning that </w:t>
      </w:r>
      <w:r w:rsidRPr="00B756CE" w:rsidR="00881C77">
        <w:t xml:space="preserve">loss adjusters </w:t>
      </w:r>
      <w:r w:rsidRPr="00B756CE">
        <w:t xml:space="preserve">cannot be bothered to respond to a </w:t>
      </w:r>
      <w:r w:rsidRPr="00B756CE" w:rsidR="009C49D1">
        <w:t xml:space="preserve">parliamentary </w:t>
      </w:r>
      <w:r w:rsidRPr="00B756CE" w:rsidR="00881C77">
        <w:t>C</w:t>
      </w:r>
      <w:r w:rsidRPr="00B756CE">
        <w:t>ommittee, which has considerable power</w:t>
      </w:r>
      <w:r w:rsidRPr="00B756CE" w:rsidR="00881C77">
        <w:t xml:space="preserve"> and </w:t>
      </w:r>
      <w:r w:rsidRPr="00B756CE">
        <w:t xml:space="preserve">influence over </w:t>
      </w:r>
      <w:r w:rsidRPr="00B756CE" w:rsidR="00881C77">
        <w:t xml:space="preserve">what </w:t>
      </w:r>
      <w:r w:rsidRPr="00B756CE">
        <w:t xml:space="preserve">happens in this arena. </w:t>
      </w:r>
      <w:r w:rsidRPr="00B756CE" w:rsidR="00881C77">
        <w:t>W</w:t>
      </w:r>
      <w:r w:rsidRPr="00B756CE">
        <w:t>e are trying to be helpful.</w:t>
      </w:r>
    </w:p>
    <w:p w:rsidR="00881C77" w:rsidRPr="00B756CE" w:rsidP="008821BD">
      <w:pPr>
        <w:pStyle w:val="Answer"/>
      </w:pPr>
      <w:r w:rsidRPr="00B756CE">
        <w:t xml:space="preserve">There </w:t>
      </w:r>
      <w:r w:rsidRPr="00B756CE" w:rsidR="008821BD">
        <w:t>is something going wrong here</w:t>
      </w:r>
      <w:r w:rsidRPr="00B756CE">
        <w:t>. I</w:t>
      </w:r>
      <w:r w:rsidRPr="00B756CE" w:rsidR="008821BD">
        <w:t xml:space="preserve">t is not really on for insurers to be using an industry group that cannot be bothered to respond. </w:t>
      </w:r>
      <w:r w:rsidRPr="00B756CE">
        <w:t xml:space="preserve">It has </w:t>
      </w:r>
      <w:r w:rsidRPr="00B756CE" w:rsidR="008821BD">
        <w:t xml:space="preserve">been some time since </w:t>
      </w:r>
      <w:r w:rsidRPr="00B756CE">
        <w:t xml:space="preserve">those </w:t>
      </w:r>
      <w:r w:rsidRPr="00B756CE" w:rsidR="008821BD">
        <w:t xml:space="preserve">requests </w:t>
      </w:r>
      <w:r w:rsidRPr="00B756CE">
        <w:t xml:space="preserve">were made. </w:t>
      </w:r>
      <w:r w:rsidRPr="00B756CE" w:rsidR="008821BD">
        <w:t>It is pretty unheard</w:t>
      </w:r>
      <w:r w:rsidRPr="00B756CE" w:rsidR="009C49D1">
        <w:t xml:space="preserve"> of</w:t>
      </w:r>
      <w:r w:rsidRPr="00B756CE">
        <w:t>, j</w:t>
      </w:r>
      <w:r w:rsidRPr="00B756CE" w:rsidR="008821BD">
        <w:t>ust to say</w:t>
      </w:r>
      <w:r w:rsidRPr="00B756CE">
        <w:t xml:space="preserve">. </w:t>
      </w:r>
    </w:p>
    <w:p w:rsidR="008821BD" w:rsidRPr="00B756CE" w:rsidP="008821BD">
      <w:pPr>
        <w:pStyle w:val="Answer"/>
      </w:pPr>
      <w:r w:rsidRPr="00B756CE">
        <w:t xml:space="preserve">I have some questions in relation to people with pre-existing conditions. </w:t>
      </w:r>
      <w:r w:rsidRPr="00B756CE" w:rsidR="00881C77">
        <w:t xml:space="preserve">Is </w:t>
      </w:r>
      <w:r w:rsidRPr="00B756CE">
        <w:t>the travel insurance market working for people with long-term health conditions</w:t>
      </w:r>
      <w:r w:rsidRPr="00B756CE" w:rsidR="00881C77">
        <w:t>? T</w:t>
      </w:r>
      <w:r w:rsidRPr="00B756CE">
        <w:t>here are a number of issues around mainstream providers. Flood Re provides an interesting example of pooling risk</w:t>
      </w:r>
      <w:r w:rsidRPr="00B756CE" w:rsidR="00881C77">
        <w:t>. Is</w:t>
      </w:r>
      <w:r w:rsidRPr="00B756CE">
        <w:t xml:space="preserve"> there a case for looking at something like that for those with pre-existing conditions</w:t>
      </w:r>
      <w:r w:rsidRPr="00B756CE" w:rsidR="00881C77">
        <w:t xml:space="preserve">? We have </w:t>
      </w:r>
      <w:r w:rsidRPr="00B756CE">
        <w:t>examples of cancer patients who are facing difficulties with getting insurance</w:t>
      </w:r>
      <w:r w:rsidRPr="00B756CE" w:rsidR="00881C77">
        <w:t>. O</w:t>
      </w:r>
      <w:r w:rsidRPr="00B756CE">
        <w:t>lder people also pay higher premiums</w:t>
      </w:r>
      <w:r w:rsidRPr="00B756CE" w:rsidR="00881C77">
        <w:t>, along with a</w:t>
      </w:r>
      <w:r w:rsidRPr="00B756CE">
        <w:t xml:space="preserve">nyone with </w:t>
      </w:r>
      <w:r w:rsidRPr="00B756CE" w:rsidR="00881C77">
        <w:t xml:space="preserve">a </w:t>
      </w:r>
      <w:r w:rsidRPr="00B756CE">
        <w:t>pre-existing condition</w:t>
      </w:r>
      <w:r w:rsidRPr="00B756CE" w:rsidR="00881C77">
        <w:t xml:space="preserve">. Are </w:t>
      </w:r>
      <w:r w:rsidRPr="00B756CE">
        <w:t>there things we could do to improve that in terms of market failure?</w:t>
      </w:r>
    </w:p>
    <w:p w:rsidR="008821BD" w:rsidRPr="00B756CE" w:rsidP="008821BD">
      <w:pPr>
        <w:pStyle w:val="Answer"/>
      </w:pPr>
      <w:sdt>
        <w:sdtPr>
          <w:rPr>
            <w:i/>
            <w:iCs/>
          </w:rPr>
          <w:alias w:val="Witness"/>
          <w:id w:val="1377901478"/>
          <w:placeholder>
            <w:docPart w:val="D5B2A6F5586B45D68ADBC55579140FE9"/>
          </w:placeholder>
          <w:richText/>
        </w:sdtPr>
        <w:sdtContent>
          <w:r w:rsidRPr="00B756CE" w:rsidR="007349D3">
            <w:rPr>
              <w:b/>
              <w:i/>
              <w:iCs/>
            </w:rPr>
            <w:t>Cristina Nestares:</w:t>
          </w:r>
        </w:sdtContent>
      </w:sdt>
      <w:r w:rsidRPr="00B756CE" w:rsidR="007349D3">
        <w:t xml:space="preserve"> </w:t>
      </w:r>
      <w:r w:rsidRPr="00B756CE">
        <w:t>I am happy to cover that</w:t>
      </w:r>
      <w:r w:rsidRPr="00B756CE" w:rsidR="007349D3">
        <w:t xml:space="preserve"> one</w:t>
      </w:r>
      <w:r w:rsidRPr="00B756CE">
        <w:t xml:space="preserve">. </w:t>
      </w:r>
      <w:r w:rsidRPr="00B756CE" w:rsidR="007349D3">
        <w:t>I</w:t>
      </w:r>
      <w:r w:rsidRPr="00B756CE">
        <w:t>t is quite an important topic. We have done a number of things. For example, we are part</w:t>
      </w:r>
      <w:r w:rsidRPr="00B756CE" w:rsidR="00305755">
        <w:t xml:space="preserve"> of</w:t>
      </w:r>
      <w:r w:rsidRPr="00B756CE">
        <w:t xml:space="preserve"> and have signed the A</w:t>
      </w:r>
      <w:r w:rsidRPr="00B756CE" w:rsidR="007349D3">
        <w:t xml:space="preserve">BI’s </w:t>
      </w:r>
      <w:r w:rsidRPr="00B756CE">
        <w:t>mental health and insurance standards. We give cover to a wide range of customers. Admiral tend</w:t>
      </w:r>
      <w:r w:rsidRPr="00B756CE" w:rsidR="007349D3">
        <w:t>s</w:t>
      </w:r>
      <w:r w:rsidRPr="00B756CE">
        <w:t xml:space="preserve"> to give cover to more than the average of the market. We cover customers with long-term health conditions, including mental health</w:t>
      </w:r>
      <w:r w:rsidRPr="00B756CE" w:rsidR="007349D3">
        <w:t>. W</w:t>
      </w:r>
      <w:r w:rsidRPr="00B756CE">
        <w:t xml:space="preserve">e </w:t>
      </w:r>
      <w:r w:rsidRPr="00B756CE" w:rsidR="007349D3">
        <w:t xml:space="preserve">have recently </w:t>
      </w:r>
      <w:r w:rsidRPr="00B756CE">
        <w:t xml:space="preserve">engaged with the </w:t>
      </w:r>
      <w:r w:rsidRPr="00B756CE" w:rsidR="007349D3">
        <w:t>M</w:t>
      </w:r>
      <w:r w:rsidRPr="00B756CE">
        <w:t xml:space="preserve">oney and Mental Health </w:t>
      </w:r>
      <w:r w:rsidRPr="00B756CE" w:rsidR="00121F06">
        <w:t xml:space="preserve">Policy </w:t>
      </w:r>
      <w:r w:rsidRPr="00B756CE">
        <w:t xml:space="preserve">Institute and </w:t>
      </w:r>
      <w:r w:rsidRPr="00B756CE" w:rsidR="007349D3">
        <w:t xml:space="preserve">other bodies </w:t>
      </w:r>
      <w:r w:rsidRPr="00B756CE">
        <w:t xml:space="preserve">to understand </w:t>
      </w:r>
      <w:r w:rsidRPr="00B756CE" w:rsidR="007349D3">
        <w:t xml:space="preserve">better </w:t>
      </w:r>
      <w:r w:rsidRPr="00B756CE">
        <w:t xml:space="preserve">what we can do to take this </w:t>
      </w:r>
      <w:r w:rsidRPr="00B756CE" w:rsidR="007349D3">
        <w:t>further</w:t>
      </w:r>
      <w:r w:rsidRPr="00B756CE">
        <w:t>.</w:t>
      </w:r>
    </w:p>
    <w:p w:rsidR="007349D3" w:rsidRPr="00B756CE" w:rsidP="008821BD">
      <w:pPr>
        <w:pStyle w:val="Answer"/>
      </w:pPr>
      <w:r w:rsidRPr="00B756CE">
        <w:t xml:space="preserve">It </w:t>
      </w:r>
      <w:r w:rsidRPr="00B756CE" w:rsidR="008821BD">
        <w:t>is an important point, but we do our best to offer cover</w:t>
      </w:r>
      <w:r w:rsidRPr="00B756CE">
        <w:t xml:space="preserve">. </w:t>
      </w:r>
      <w:r w:rsidRPr="00B756CE" w:rsidR="00305755">
        <w:t xml:space="preserve">At </w:t>
      </w:r>
      <w:r w:rsidRPr="00B756CE" w:rsidR="008821BD">
        <w:t xml:space="preserve">Admiral, we do not </w:t>
      </w:r>
      <w:r w:rsidRPr="00B756CE">
        <w:t xml:space="preserve">do </w:t>
      </w:r>
      <w:r w:rsidRPr="00B756CE" w:rsidR="008821BD">
        <w:t xml:space="preserve">any exclusions based on health conditions. </w:t>
      </w:r>
    </w:p>
    <w:p w:rsidR="00121F06" w:rsidRPr="00B756CE" w:rsidP="00121F06">
      <w:pPr>
        <w:pStyle w:val="Question"/>
      </w:pPr>
      <w:sdt>
        <w:sdtPr>
          <w:alias w:val="Member"/>
          <w:tag w:val="&lt;Member mnisId='4138' dodsId='58561'&gt;"/>
          <w:id w:val="-19396739"/>
          <w:placeholder>
            <w:docPart w:val="47EDC49BA9EC4C64A07EFA2EFB2481B1"/>
          </w:placeholder>
          <w:richText/>
        </w:sdtPr>
        <w:sdtContent>
          <w:r w:rsidRPr="00B756CE">
            <w:rPr>
              <w:b/>
            </w:rPr>
            <w:t>Rushanara Ali:</w:t>
          </w:r>
        </w:sdtContent>
      </w:sdt>
      <w:r w:rsidRPr="00B756CE">
        <w:t xml:space="preserve"> You do not do </w:t>
      </w:r>
      <w:r w:rsidRPr="00B756CE" w:rsidR="008821BD">
        <w:t>any exclusions</w:t>
      </w:r>
      <w:r w:rsidRPr="00B756CE">
        <w:t xml:space="preserve">. </w:t>
      </w:r>
    </w:p>
    <w:p w:rsidR="008821BD" w:rsidRPr="00B756CE" w:rsidP="008821BD">
      <w:pPr>
        <w:pStyle w:val="Answer"/>
      </w:pPr>
      <w:sdt>
        <w:sdtPr>
          <w:rPr>
            <w:i/>
            <w:iCs/>
          </w:rPr>
          <w:alias w:val="Witness"/>
          <w:id w:val="-445930027"/>
          <w:placeholder>
            <w:docPart w:val="A8AAB0BDFE784DA9A8CA78E7BC2A2881"/>
          </w:placeholder>
          <w:richText/>
        </w:sdtPr>
        <w:sdtContent>
          <w:r w:rsidRPr="00B756CE" w:rsidR="00121F06">
            <w:rPr>
              <w:b/>
              <w:i/>
              <w:iCs/>
            </w:rPr>
            <w:t>Cristina Nestares:</w:t>
          </w:r>
        </w:sdtContent>
      </w:sdt>
      <w:r w:rsidRPr="00B756CE" w:rsidR="00121F06">
        <w:t xml:space="preserve"> We do not</w:t>
      </w:r>
      <w:r w:rsidRPr="00B756CE">
        <w:t xml:space="preserve">. </w:t>
      </w:r>
      <w:r w:rsidRPr="00B756CE" w:rsidR="00121F06">
        <w:t xml:space="preserve">We </w:t>
      </w:r>
      <w:r w:rsidRPr="00B756CE">
        <w:t>offer cover to a majority of cases.</w:t>
      </w:r>
    </w:p>
    <w:p w:rsidR="00121F06" w:rsidRPr="00B756CE" w:rsidP="00121F06">
      <w:pPr>
        <w:pStyle w:val="Question"/>
      </w:pPr>
      <w:sdt>
        <w:sdtPr>
          <w:alias w:val="Member"/>
          <w:tag w:val="&lt;Member mnisId='4138' dodsId='58561'&gt;"/>
          <w:id w:val="653253346"/>
          <w:placeholder>
            <w:docPart w:val="A3E2770AE13A4C259EAA47E243AC9C18"/>
          </w:placeholder>
          <w:richText/>
        </w:sdtPr>
        <w:sdtContent>
          <w:r w:rsidRPr="00B756CE">
            <w:rPr>
              <w:b/>
            </w:rPr>
            <w:t>Rushanara Ali:</w:t>
          </w:r>
        </w:sdtContent>
      </w:sdt>
      <w:r w:rsidRPr="00B756CE">
        <w:t xml:space="preserve"> </w:t>
      </w:r>
      <w:r w:rsidRPr="00B756CE" w:rsidR="008821BD">
        <w:t xml:space="preserve">Presumably the premium is much higher if you have </w:t>
      </w:r>
      <w:r w:rsidRPr="00B756CE">
        <w:t xml:space="preserve">a </w:t>
      </w:r>
      <w:r w:rsidRPr="00B756CE" w:rsidR="008821BD">
        <w:t>pre-existing condition, which is one of the issues that can be exclusionary</w:t>
      </w:r>
      <w:r w:rsidRPr="00B756CE">
        <w:t>. T</w:t>
      </w:r>
      <w:r w:rsidRPr="00B756CE" w:rsidR="008821BD">
        <w:t xml:space="preserve">here are specific elements to the policies that make </w:t>
      </w:r>
      <w:r w:rsidRPr="00B756CE">
        <w:t xml:space="preserve">it </w:t>
      </w:r>
      <w:r w:rsidRPr="00B756CE" w:rsidR="008821BD">
        <w:t xml:space="preserve">almost impossible for </w:t>
      </w:r>
      <w:r w:rsidRPr="00B756CE">
        <w:t xml:space="preserve">people to </w:t>
      </w:r>
      <w:r w:rsidRPr="00B756CE" w:rsidR="008821BD">
        <w:t>travel</w:t>
      </w:r>
      <w:r w:rsidRPr="00B756CE">
        <w:t xml:space="preserve">. </w:t>
      </w:r>
    </w:p>
    <w:p w:rsidR="008821BD" w:rsidRPr="00B756CE" w:rsidP="008821BD">
      <w:pPr>
        <w:pStyle w:val="Answer"/>
      </w:pPr>
      <w:sdt>
        <w:sdtPr>
          <w:rPr>
            <w:i/>
            <w:iCs/>
          </w:rPr>
          <w:alias w:val="Witness"/>
          <w:id w:val="-1828043729"/>
          <w:placeholder>
            <w:docPart w:val="BD3358F71E3F40E49A0F060CA1DC6624"/>
          </w:placeholder>
          <w:richText/>
        </w:sdtPr>
        <w:sdtContent>
          <w:r w:rsidRPr="00B756CE" w:rsidR="00121F06">
            <w:rPr>
              <w:b/>
              <w:i/>
              <w:iCs/>
            </w:rPr>
            <w:t>Cristina Nestares:</w:t>
          </w:r>
        </w:sdtContent>
      </w:sdt>
      <w:r w:rsidRPr="00B756CE" w:rsidR="00121F06">
        <w:t xml:space="preserve"> We </w:t>
      </w:r>
      <w:r w:rsidRPr="00B756CE">
        <w:t>comply with the F</w:t>
      </w:r>
      <w:r w:rsidRPr="00B756CE" w:rsidR="00121F06">
        <w:t>C</w:t>
      </w:r>
      <w:r w:rsidRPr="00B756CE">
        <w:t>A medical</w:t>
      </w:r>
      <w:r w:rsidRPr="00B756CE" w:rsidR="00121F06">
        <w:t xml:space="preserve"> signposting rules. If it </w:t>
      </w:r>
      <w:r w:rsidRPr="00B756CE">
        <w:t>is the case that the premium is going to be higher because of a health condition</w:t>
      </w:r>
      <w:r w:rsidRPr="00B756CE" w:rsidR="00121F06">
        <w:t xml:space="preserve">, we show this </w:t>
      </w:r>
      <w:r w:rsidRPr="00B756CE">
        <w:t>to the customer</w:t>
      </w:r>
      <w:r w:rsidRPr="00B756CE" w:rsidR="00121F06">
        <w:t xml:space="preserve"> and </w:t>
      </w:r>
      <w:r w:rsidRPr="00B756CE">
        <w:t>we gave them alternative providers they can contact</w:t>
      </w:r>
      <w:r w:rsidRPr="00B756CE" w:rsidR="00121F06">
        <w:t>. W</w:t>
      </w:r>
      <w:r w:rsidRPr="00B756CE">
        <w:t>e are doing</w:t>
      </w:r>
      <w:r w:rsidRPr="00B756CE" w:rsidR="00121F06">
        <w:t xml:space="preserve"> our best. </w:t>
      </w:r>
    </w:p>
    <w:p w:rsidR="00121F06" w:rsidRPr="00B756CE" w:rsidP="00AD623B">
      <w:pPr>
        <w:pStyle w:val="Question"/>
      </w:pPr>
      <w:sdt>
        <w:sdtPr>
          <w:alias w:val="Member"/>
          <w:tag w:val="&lt;Member mnisId='4138' dodsId='58561'&gt;"/>
          <w:id w:val="1325942651"/>
          <w:placeholder>
            <w:docPart w:val="EC745D73BD6A43FDB4E14BE0E21B1040"/>
          </w:placeholder>
          <w:richText/>
        </w:sdtPr>
        <w:sdtContent>
          <w:r w:rsidRPr="00B756CE">
            <w:rPr>
              <w:b/>
            </w:rPr>
            <w:t>Rushanara Ali:</w:t>
          </w:r>
        </w:sdtContent>
      </w:sdt>
      <w:r w:rsidRPr="00B756CE">
        <w:t xml:space="preserve"> Do you </w:t>
      </w:r>
      <w:r w:rsidRPr="00B756CE" w:rsidR="008821BD">
        <w:t xml:space="preserve">use specialist </w:t>
      </w:r>
      <w:r w:rsidRPr="00B756CE">
        <w:t>insurers? D</w:t>
      </w:r>
      <w:r w:rsidRPr="00B756CE" w:rsidR="008821BD">
        <w:t xml:space="preserve">o you signpost them to specialist providers? </w:t>
      </w:r>
    </w:p>
    <w:p w:rsidR="00121F06" w:rsidRPr="00B756CE" w:rsidP="008821BD">
      <w:pPr>
        <w:pStyle w:val="Answer"/>
      </w:pPr>
      <w:sdt>
        <w:sdtPr>
          <w:rPr>
            <w:i/>
            <w:iCs/>
          </w:rPr>
          <w:alias w:val="Witness"/>
          <w:id w:val="-1564708012"/>
          <w:placeholder>
            <w:docPart w:val="B18881A37FAE4B45A383ABA67241DEAD"/>
          </w:placeholder>
          <w:richText/>
        </w:sdtPr>
        <w:sdtContent>
          <w:r w:rsidRPr="00B756CE">
            <w:rPr>
              <w:b/>
              <w:i/>
              <w:iCs/>
            </w:rPr>
            <w:t>Cristina Nestares:</w:t>
          </w:r>
        </w:sdtContent>
      </w:sdt>
      <w:r w:rsidRPr="00B756CE">
        <w:t xml:space="preserve"> </w:t>
      </w:r>
      <w:r w:rsidRPr="00B756CE" w:rsidR="008821BD">
        <w:t xml:space="preserve">Yes, </w:t>
      </w:r>
      <w:r w:rsidRPr="00B756CE">
        <w:t>we do.</w:t>
      </w:r>
    </w:p>
    <w:p w:rsidR="008821BD" w:rsidRPr="00B756CE" w:rsidP="00AD623B">
      <w:pPr>
        <w:pStyle w:val="Question"/>
      </w:pPr>
      <w:sdt>
        <w:sdtPr>
          <w:alias w:val="Member"/>
          <w:tag w:val="&lt;Member mnisId='4138' dodsId='58561'&gt;"/>
          <w:id w:val="860171758"/>
          <w:placeholder>
            <w:docPart w:val="6B752F6BCBD34F3F924CE2D4DE66D916"/>
          </w:placeholder>
          <w:richText/>
        </w:sdtPr>
        <w:sdtContent>
          <w:r w:rsidRPr="00B756CE" w:rsidR="00121F06">
            <w:rPr>
              <w:b/>
            </w:rPr>
            <w:t>Rushanara Ali:</w:t>
          </w:r>
        </w:sdtContent>
      </w:sdt>
      <w:r w:rsidRPr="00B756CE" w:rsidR="00121F06">
        <w:t xml:space="preserve"> You </w:t>
      </w:r>
      <w:r w:rsidRPr="00B756CE">
        <w:t xml:space="preserve">are aware that the specialist insurers are not able to </w:t>
      </w:r>
      <w:r w:rsidRPr="00B756CE" w:rsidR="00121F06">
        <w:t xml:space="preserve">pool </w:t>
      </w:r>
      <w:r w:rsidRPr="00B756CE">
        <w:t>risks in the same way</w:t>
      </w:r>
      <w:r w:rsidRPr="00B756CE" w:rsidR="00121F06">
        <w:t xml:space="preserve">. That </w:t>
      </w:r>
      <w:r w:rsidRPr="00B756CE">
        <w:t>means what is going be on offer for those with pre-existing conditions is going to be suboptimal from their point of view.</w:t>
      </w:r>
    </w:p>
    <w:p w:rsidR="00AD623B" w:rsidRPr="00B756CE" w:rsidP="008821BD">
      <w:pPr>
        <w:pStyle w:val="Answer"/>
      </w:pPr>
      <w:sdt>
        <w:sdtPr>
          <w:rPr>
            <w:i/>
            <w:iCs/>
          </w:rPr>
          <w:alias w:val="Witness"/>
          <w:id w:val="-376318291"/>
          <w:placeholder>
            <w:docPart w:val="C435B12A520F4AABB9FF1BDB62C13700"/>
          </w:placeholder>
          <w:richText/>
        </w:sdtPr>
        <w:sdtContent>
          <w:r w:rsidRPr="00B756CE" w:rsidR="00121F06">
            <w:rPr>
              <w:b/>
              <w:i/>
              <w:iCs/>
            </w:rPr>
            <w:t>Cristina Nestares:</w:t>
          </w:r>
        </w:sdtContent>
      </w:sdt>
      <w:r w:rsidRPr="00B756CE" w:rsidR="00121F06">
        <w:t xml:space="preserve"> </w:t>
      </w:r>
      <w:r w:rsidRPr="00B756CE" w:rsidR="008821BD">
        <w:t>Yes</w:t>
      </w:r>
      <w:r w:rsidRPr="00B756CE" w:rsidR="00121F06">
        <w:t xml:space="preserve">. As I said, </w:t>
      </w:r>
      <w:r w:rsidRPr="00B756CE" w:rsidR="008821BD">
        <w:t>we have engaged with different bodies</w:t>
      </w:r>
      <w:r w:rsidRPr="00B756CE">
        <w:t xml:space="preserve">, </w:t>
      </w:r>
      <w:r w:rsidRPr="00B756CE" w:rsidR="008821BD">
        <w:t>and we are very open to discuss</w:t>
      </w:r>
      <w:r w:rsidR="00521B19">
        <w:t>ing</w:t>
      </w:r>
      <w:r w:rsidRPr="00B756CE" w:rsidR="008821BD">
        <w:t xml:space="preserve"> how we </w:t>
      </w:r>
      <w:r w:rsidRPr="00B756CE">
        <w:t xml:space="preserve">can </w:t>
      </w:r>
      <w:r w:rsidRPr="00B756CE" w:rsidR="008821BD">
        <w:t xml:space="preserve">solve </w:t>
      </w:r>
      <w:r w:rsidRPr="00B756CE">
        <w:t>this. It is not just about the insurers. It is the insurers and G</w:t>
      </w:r>
      <w:r w:rsidRPr="00B756CE" w:rsidR="008821BD">
        <w:t>overnment</w:t>
      </w:r>
      <w:r w:rsidRPr="00B756CE">
        <w:t xml:space="preserve">. </w:t>
      </w:r>
    </w:p>
    <w:p w:rsidR="008821BD" w:rsidRPr="00B756CE" w:rsidP="00512162">
      <w:pPr>
        <w:pStyle w:val="Question"/>
      </w:pPr>
      <w:sdt>
        <w:sdtPr>
          <w:alias w:val="Member"/>
          <w:tag w:val="&lt;Member mnisId='4138' dodsId='58561'&gt;"/>
          <w:id w:val="-185831919"/>
          <w:placeholder>
            <w:docPart w:val="F1C3D3CA983B4D368F495719EB5DFDC4"/>
          </w:placeholder>
          <w:richText/>
        </w:sdtPr>
        <w:sdtContent>
          <w:r w:rsidRPr="00B756CE" w:rsidR="00AD623B">
            <w:rPr>
              <w:b/>
            </w:rPr>
            <w:t>Rushanara Ali:</w:t>
          </w:r>
        </w:sdtContent>
      </w:sdt>
      <w:r w:rsidRPr="00B756CE" w:rsidR="00AD623B">
        <w:t xml:space="preserve"> Is there </w:t>
      </w:r>
      <w:r w:rsidRPr="00B756CE">
        <w:t xml:space="preserve">a case for looking at something like </w:t>
      </w:r>
      <w:r w:rsidRPr="00B756CE" w:rsidR="00AD623B">
        <w:t xml:space="preserve">a </w:t>
      </w:r>
      <w:r w:rsidRPr="00B756CE">
        <w:t xml:space="preserve">Flood Re-style insurance </w:t>
      </w:r>
      <w:r w:rsidRPr="00B756CE" w:rsidR="00AD623B">
        <w:t>pooling</w:t>
      </w:r>
      <w:r w:rsidRPr="00B756CE">
        <w:t xml:space="preserve"> system</w:t>
      </w:r>
      <w:r w:rsidRPr="00B756CE" w:rsidR="00AD623B">
        <w:t xml:space="preserve"> that </w:t>
      </w:r>
      <w:r w:rsidRPr="00B756CE">
        <w:t>works for people with pre-existing health conditions</w:t>
      </w:r>
      <w:r w:rsidRPr="00B756CE" w:rsidR="00AD623B">
        <w:t>?</w:t>
      </w:r>
    </w:p>
    <w:p w:rsidR="008821BD" w:rsidRPr="00B756CE" w:rsidP="008821BD">
      <w:pPr>
        <w:pStyle w:val="Answer"/>
      </w:pPr>
      <w:sdt>
        <w:sdtPr>
          <w:rPr>
            <w:i/>
            <w:iCs/>
          </w:rPr>
          <w:alias w:val="Witness"/>
          <w:id w:val="778368805"/>
          <w:placeholder>
            <w:docPart w:val="35F84E0437A4446A8FD0BD421EDC76BA"/>
          </w:placeholder>
          <w:richText/>
        </w:sdtPr>
        <w:sdtContent>
          <w:r w:rsidRPr="00B756CE" w:rsidR="00AD623B">
            <w:rPr>
              <w:b/>
              <w:i/>
              <w:iCs/>
            </w:rPr>
            <w:t>Cristina Nestares:</w:t>
          </w:r>
        </w:sdtContent>
      </w:sdt>
      <w:r w:rsidRPr="00B756CE" w:rsidR="00AD623B">
        <w:t xml:space="preserve"> There could be a case for that. We </w:t>
      </w:r>
      <w:r w:rsidRPr="00B756CE">
        <w:t>should be open to investigat</w:t>
      </w:r>
      <w:r w:rsidRPr="00B756CE" w:rsidR="00AD623B">
        <w:t>ing that.</w:t>
      </w:r>
    </w:p>
    <w:p w:rsidR="00AD623B" w:rsidRPr="00B756CE" w:rsidP="008821BD">
      <w:pPr>
        <w:pStyle w:val="Answer"/>
      </w:pPr>
      <w:sdt>
        <w:sdtPr>
          <w:rPr>
            <w:i/>
            <w:iCs/>
          </w:rPr>
          <w:alias w:val="Witness"/>
          <w:id w:val="1327714494"/>
          <w:placeholder>
            <w:docPart w:val="89707E20581B42C49FC8E76BD590B387"/>
          </w:placeholder>
          <w:richText/>
        </w:sdtPr>
        <w:sdtContent>
          <w:r w:rsidRPr="00B756CE">
            <w:rPr>
              <w:b/>
              <w:i/>
              <w:iCs/>
            </w:rPr>
            <w:t>Doug Brown:</w:t>
          </w:r>
        </w:sdtContent>
      </w:sdt>
      <w:r w:rsidRPr="00B756CE">
        <w:t xml:space="preserve"> The actuary </w:t>
      </w:r>
      <w:r w:rsidRPr="00B756CE" w:rsidR="008821BD">
        <w:t>in me</w:t>
      </w:r>
      <w:r w:rsidRPr="00B756CE">
        <w:t xml:space="preserve"> says it is</w:t>
      </w:r>
      <w:r w:rsidRPr="00B756CE" w:rsidR="008821BD">
        <w:t xml:space="preserve"> slightly different </w:t>
      </w:r>
      <w:r w:rsidRPr="00B756CE">
        <w:t xml:space="preserve">to </w:t>
      </w:r>
      <w:r w:rsidRPr="00B756CE" w:rsidR="008821BD">
        <w:t>Flood Re</w:t>
      </w:r>
      <w:r w:rsidRPr="00B756CE">
        <w:t>. I</w:t>
      </w:r>
      <w:r w:rsidRPr="00B756CE" w:rsidR="008821BD">
        <w:t>t is a small amount that you are pooling over here.</w:t>
      </w:r>
      <w:r w:rsidRPr="00B756CE">
        <w:t xml:space="preserve"> S</w:t>
      </w:r>
      <w:r w:rsidRPr="00B756CE" w:rsidR="008821BD">
        <w:t xml:space="preserve">ome of the claims in travel, if you are repatriating people </w:t>
      </w:r>
      <w:r w:rsidRPr="00B756CE">
        <w:t xml:space="preserve">or </w:t>
      </w:r>
      <w:r w:rsidRPr="00B756CE" w:rsidR="008821BD">
        <w:t xml:space="preserve">doing </w:t>
      </w:r>
      <w:r w:rsidRPr="00B756CE">
        <w:t xml:space="preserve">other </w:t>
      </w:r>
      <w:r w:rsidRPr="00B756CE" w:rsidR="008821BD">
        <w:t xml:space="preserve">stuff, </w:t>
      </w:r>
      <w:r w:rsidRPr="00B756CE">
        <w:t xml:space="preserve">are </w:t>
      </w:r>
      <w:r w:rsidRPr="00B756CE" w:rsidR="008821BD">
        <w:t>very high</w:t>
      </w:r>
      <w:r w:rsidRPr="00B756CE">
        <w:t xml:space="preserve">. Therefore, </w:t>
      </w:r>
      <w:r w:rsidRPr="00B756CE" w:rsidR="008821BD">
        <w:t>it may be prohibitive</w:t>
      </w:r>
      <w:r w:rsidRPr="00B756CE">
        <w:t>. Y</w:t>
      </w:r>
      <w:r w:rsidRPr="00B756CE" w:rsidR="008821BD">
        <w:t>ou might price everybody else out of travel insurance.</w:t>
      </w:r>
      <w:r w:rsidRPr="00B756CE">
        <w:t xml:space="preserve"> </w:t>
      </w:r>
      <w:r w:rsidRPr="00B756CE" w:rsidR="008821BD">
        <w:t>We can look at it, but it might be</w:t>
      </w:r>
      <w:r w:rsidRPr="00B756CE">
        <w:t xml:space="preserve"> difficult. </w:t>
      </w:r>
    </w:p>
    <w:p w:rsidR="00512162" w:rsidRPr="00B756CE" w:rsidP="00512162">
      <w:pPr>
        <w:pStyle w:val="Question"/>
      </w:pPr>
      <w:sdt>
        <w:sdtPr>
          <w:alias w:val="Member"/>
          <w:tag w:val="&lt;Member mnisId='4138' dodsId='58561'&gt;"/>
          <w:id w:val="-1703236406"/>
          <w:placeholder>
            <w:docPart w:val="747EAA7350CF41279A1B6F81DFC07DD2"/>
          </w:placeholder>
          <w:richText/>
        </w:sdtPr>
        <w:sdtContent>
          <w:r w:rsidRPr="00B756CE" w:rsidR="00AD623B">
            <w:rPr>
              <w:b/>
            </w:rPr>
            <w:t>Rushanara Ali:</w:t>
          </w:r>
        </w:sdtContent>
      </w:sdt>
      <w:r w:rsidRPr="00B756CE" w:rsidR="00AD623B">
        <w:t xml:space="preserve"> Is this </w:t>
      </w:r>
      <w:r w:rsidRPr="00B756CE" w:rsidR="008821BD">
        <w:t>an area where there is a role for Government</w:t>
      </w:r>
      <w:r w:rsidRPr="00B756CE" w:rsidR="00987703">
        <w:t xml:space="preserve">? The Government could </w:t>
      </w:r>
      <w:r w:rsidRPr="00B756CE" w:rsidR="008821BD">
        <w:t xml:space="preserve">look at how </w:t>
      </w:r>
      <w:r w:rsidRPr="00B756CE" w:rsidR="00987703">
        <w:t xml:space="preserve">to </w:t>
      </w:r>
      <w:r w:rsidRPr="00B756CE" w:rsidR="008821BD">
        <w:t>remove some of the barriers that are there</w:t>
      </w:r>
      <w:r w:rsidRPr="00B756CE" w:rsidR="00987703">
        <w:t xml:space="preserve">, to </w:t>
      </w:r>
      <w:r w:rsidRPr="00B756CE" w:rsidR="008821BD">
        <w:t xml:space="preserve">provide more of a level playing field </w:t>
      </w:r>
      <w:r w:rsidRPr="00B756CE">
        <w:t xml:space="preserve">for </w:t>
      </w:r>
      <w:r w:rsidRPr="00B756CE" w:rsidR="008821BD">
        <w:t>those with serious pre-existing conditions</w:t>
      </w:r>
      <w:r w:rsidRPr="00B756CE">
        <w:t xml:space="preserve"> and </w:t>
      </w:r>
      <w:r w:rsidRPr="00B756CE" w:rsidR="00987703">
        <w:t xml:space="preserve">to </w:t>
      </w:r>
      <w:r w:rsidRPr="00B756CE" w:rsidR="008821BD">
        <w:t>support the market so the market failure is addressed</w:t>
      </w:r>
      <w:r w:rsidRPr="00B756CE" w:rsidR="00987703">
        <w:t xml:space="preserve">. </w:t>
      </w:r>
    </w:p>
    <w:p w:rsidR="008821BD" w:rsidRPr="00B756CE" w:rsidP="00987703">
      <w:pPr>
        <w:pStyle w:val="QuestionCont"/>
      </w:pPr>
      <w:r w:rsidRPr="00B756CE">
        <w:t xml:space="preserve">If </w:t>
      </w:r>
      <w:r w:rsidRPr="00B756CE">
        <w:t>you are left to your own devices</w:t>
      </w:r>
      <w:r w:rsidRPr="00B756CE">
        <w:t xml:space="preserve">, </w:t>
      </w:r>
      <w:r w:rsidRPr="00B756CE">
        <w:t xml:space="preserve">it is going to take the course it is. Is there a case for joint working </w:t>
      </w:r>
      <w:r w:rsidRPr="00B756CE">
        <w:t xml:space="preserve">between the </w:t>
      </w:r>
      <w:r w:rsidRPr="00B756CE">
        <w:t xml:space="preserve">industry </w:t>
      </w:r>
      <w:r w:rsidRPr="00B756CE">
        <w:t xml:space="preserve">and Government </w:t>
      </w:r>
      <w:r w:rsidRPr="00B756CE">
        <w:t>to look at what can be done to ensure that we get somewhere</w:t>
      </w:r>
      <w:r w:rsidRPr="00B756CE">
        <w:t>?</w:t>
      </w:r>
    </w:p>
    <w:p w:rsidR="008821BD" w:rsidRPr="00B756CE" w:rsidP="008821BD">
      <w:pPr>
        <w:pStyle w:val="Answer"/>
      </w:pPr>
      <w:sdt>
        <w:sdtPr>
          <w:rPr>
            <w:i/>
            <w:iCs/>
          </w:rPr>
          <w:alias w:val="Witness"/>
          <w:id w:val="1830708545"/>
          <w:placeholder>
            <w:docPart w:val="67E9180E22F74292807F1F95B17EB059"/>
          </w:placeholder>
          <w:richText/>
        </w:sdtPr>
        <w:sdtContent>
          <w:r w:rsidRPr="00B756CE" w:rsidR="00987703">
            <w:rPr>
              <w:b/>
              <w:i/>
              <w:iCs/>
            </w:rPr>
            <w:t>Doug Brown:</w:t>
          </w:r>
        </w:sdtContent>
      </w:sdt>
      <w:r w:rsidRPr="00B756CE" w:rsidR="00987703">
        <w:t xml:space="preserve"> W</w:t>
      </w:r>
      <w:r w:rsidRPr="00B756CE">
        <w:t xml:space="preserve">e should work with </w:t>
      </w:r>
      <w:r w:rsidRPr="00B756CE" w:rsidR="00987703">
        <w:t>G</w:t>
      </w:r>
      <w:r w:rsidRPr="00B756CE">
        <w:t xml:space="preserve">overnment </w:t>
      </w:r>
      <w:r w:rsidRPr="00B756CE" w:rsidR="00305755">
        <w:t>and industry to figure it out</w:t>
      </w:r>
      <w:r w:rsidRPr="00B756CE" w:rsidR="00987703">
        <w:t xml:space="preserve">. </w:t>
      </w:r>
    </w:p>
    <w:p w:rsidR="006A14A1" w:rsidRPr="00B756CE" w:rsidP="00C302E2">
      <w:pPr>
        <w:pStyle w:val="Question"/>
      </w:pPr>
      <w:sdt>
        <w:sdtPr>
          <w:alias w:val="Member"/>
          <w:tag w:val="&lt;Member mnisId='4138' dodsId='58561'&gt;"/>
          <w:id w:val="-150681873"/>
          <w:placeholder>
            <w:docPart w:val="FA9CD97F55E84F63B7ADF1C112DFE5D0"/>
          </w:placeholder>
          <w:richText/>
        </w:sdtPr>
        <w:sdtContent>
          <w:r w:rsidRPr="00B756CE" w:rsidR="00A91361">
            <w:rPr>
              <w:b/>
            </w:rPr>
            <w:t>Rushanara Ali:</w:t>
          </w:r>
        </w:sdtContent>
      </w:sdt>
      <w:r w:rsidRPr="00B756CE" w:rsidR="00A91361">
        <w:t xml:space="preserve"> </w:t>
      </w:r>
      <w:r w:rsidRPr="00B756CE" w:rsidR="008821BD">
        <w:t xml:space="preserve">Is this something you have looked at as the Association </w:t>
      </w:r>
      <w:r w:rsidRPr="00B756CE" w:rsidR="008821BD">
        <w:t xml:space="preserve">of </w:t>
      </w:r>
      <w:r w:rsidRPr="00B756CE" w:rsidR="00C302E2">
        <w:t xml:space="preserve">British </w:t>
      </w:r>
      <w:r w:rsidRPr="00B756CE" w:rsidR="008821BD">
        <w:t>Insurers</w:t>
      </w:r>
      <w:r w:rsidRPr="00B756CE" w:rsidR="00C302E2">
        <w:t xml:space="preserve">? Have you looked </w:t>
      </w:r>
      <w:r w:rsidRPr="00B756CE" w:rsidR="008821BD">
        <w:t xml:space="preserve">at </w:t>
      </w:r>
      <w:r w:rsidRPr="00B756CE" w:rsidR="00C302E2">
        <w:t>whether</w:t>
      </w:r>
      <w:r w:rsidRPr="00B756CE" w:rsidR="008821BD">
        <w:t xml:space="preserve"> there could be a joint programme of action</w:t>
      </w:r>
      <w:r w:rsidRPr="00B756CE" w:rsidR="00C302E2">
        <w:t xml:space="preserve">, </w:t>
      </w:r>
      <w:r w:rsidRPr="00B756CE" w:rsidR="008821BD">
        <w:t xml:space="preserve">with </w:t>
      </w:r>
      <w:r w:rsidRPr="00B756CE" w:rsidR="00C302E2">
        <w:t xml:space="preserve">support </w:t>
      </w:r>
      <w:r w:rsidRPr="00B756CE" w:rsidR="008821BD">
        <w:t xml:space="preserve">from </w:t>
      </w:r>
      <w:r w:rsidRPr="00B756CE" w:rsidR="00A91361">
        <w:t>G</w:t>
      </w:r>
      <w:r w:rsidRPr="00B756CE" w:rsidR="008821BD">
        <w:t>overnment</w:t>
      </w:r>
      <w:r w:rsidRPr="00B756CE" w:rsidR="00C302E2">
        <w:t xml:space="preserve">, </w:t>
      </w:r>
      <w:r w:rsidRPr="00B756CE" w:rsidR="008821BD">
        <w:t xml:space="preserve">to suggest proposals </w:t>
      </w:r>
      <w:r w:rsidRPr="00B756CE" w:rsidR="00305755">
        <w:t xml:space="preserve">that might </w:t>
      </w:r>
      <w:r w:rsidRPr="00B756CE" w:rsidR="008821BD">
        <w:t xml:space="preserve">address this issue </w:t>
      </w:r>
      <w:r w:rsidRPr="00B756CE" w:rsidR="00C302E2">
        <w:t xml:space="preserve">of </w:t>
      </w:r>
      <w:r w:rsidRPr="00B756CE" w:rsidR="008821BD">
        <w:t>people being excluded</w:t>
      </w:r>
      <w:r w:rsidRPr="00B756CE" w:rsidR="00C302E2">
        <w:t>?</w:t>
      </w:r>
    </w:p>
    <w:p w:rsidR="008821BD" w:rsidRPr="00B756CE" w:rsidP="006A14A1">
      <w:pPr>
        <w:pStyle w:val="Question"/>
        <w:numPr>
          <w:ilvl w:val="0"/>
          <w:numId w:val="0"/>
        </w:numPr>
        <w:ind w:left="794"/>
      </w:pPr>
      <w:r w:rsidRPr="00B756CE">
        <w:t xml:space="preserve">This </w:t>
      </w:r>
      <w:r w:rsidRPr="00B756CE">
        <w:t xml:space="preserve">cannot be </w:t>
      </w:r>
      <w:r w:rsidRPr="00B756CE" w:rsidR="006A14A1">
        <w:t xml:space="preserve">a </w:t>
      </w:r>
      <w:r w:rsidRPr="00B756CE">
        <w:t>fair or right</w:t>
      </w:r>
      <w:r w:rsidRPr="00B756CE" w:rsidR="00CC7B64">
        <w:t xml:space="preserve"> </w:t>
      </w:r>
      <w:r w:rsidRPr="00B756CE" w:rsidR="006A14A1">
        <w:t xml:space="preserve">way to treat </w:t>
      </w:r>
      <w:r w:rsidRPr="00B756CE" w:rsidR="00CC7B64">
        <w:t xml:space="preserve">people who have </w:t>
      </w:r>
      <w:r w:rsidRPr="00B756CE">
        <w:t xml:space="preserve">had the misfortune of getting cancer or </w:t>
      </w:r>
      <w:r w:rsidRPr="00B756CE">
        <w:t xml:space="preserve">who </w:t>
      </w:r>
      <w:r w:rsidRPr="00B756CE">
        <w:t>have other pre-existing</w:t>
      </w:r>
      <w:r w:rsidRPr="00B756CE" w:rsidR="00CC7B64">
        <w:t xml:space="preserve"> conditions. </w:t>
      </w:r>
      <w:r w:rsidRPr="00B756CE">
        <w:t>We are all going to age</w:t>
      </w:r>
      <w:r w:rsidRPr="00B756CE" w:rsidR="00CC7B64">
        <w:t xml:space="preserve">; </w:t>
      </w:r>
      <w:r w:rsidRPr="00B756CE">
        <w:t>we are all ag</w:t>
      </w:r>
      <w:r w:rsidRPr="00B756CE" w:rsidR="00305755">
        <w:t>e</w:t>
      </w:r>
      <w:r w:rsidRPr="00B756CE">
        <w:t xml:space="preserve">ing. As you get older, it becomes much more expensive. It is </w:t>
      </w:r>
      <w:r w:rsidRPr="00B756CE" w:rsidR="00CC7B64">
        <w:t xml:space="preserve">in </w:t>
      </w:r>
      <w:r w:rsidRPr="00B756CE">
        <w:t xml:space="preserve">all </w:t>
      </w:r>
      <w:r w:rsidRPr="00B756CE" w:rsidR="00CC7B64">
        <w:t xml:space="preserve">of </w:t>
      </w:r>
      <w:r w:rsidRPr="00B756CE">
        <w:t>our interest</w:t>
      </w:r>
      <w:r w:rsidRPr="00B756CE" w:rsidR="00CC7B64">
        <w:t>s</w:t>
      </w:r>
      <w:r w:rsidRPr="00B756CE">
        <w:t xml:space="preserve"> to look at </w:t>
      </w:r>
      <w:r w:rsidRPr="00B756CE" w:rsidR="00CC7B64">
        <w:t xml:space="preserve">a </w:t>
      </w:r>
      <w:r w:rsidRPr="00B756CE">
        <w:t xml:space="preserve">way forward. </w:t>
      </w:r>
      <w:r w:rsidRPr="00B756CE" w:rsidR="00CC7B64">
        <w:t>W</w:t>
      </w:r>
      <w:r w:rsidRPr="00B756CE">
        <w:t>hat have you been doing in terms of this agenda? Have you had conversations?</w:t>
      </w:r>
    </w:p>
    <w:p w:rsidR="007E1566" w:rsidRPr="00B756CE" w:rsidP="008821BD">
      <w:pPr>
        <w:pStyle w:val="Answer"/>
      </w:pPr>
      <w:sdt>
        <w:sdtPr>
          <w:rPr>
            <w:i/>
            <w:iCs/>
          </w:rPr>
          <w:alias w:val="Witness"/>
          <w:id w:val="1733506404"/>
          <w:placeholder>
            <w:docPart w:val="B38E76225FA549C48DB77E5EC3E9C747"/>
          </w:placeholder>
          <w:richText/>
        </w:sdtPr>
        <w:sdtContent>
          <w:r w:rsidRPr="00B756CE">
            <w:rPr>
              <w:b/>
              <w:i/>
              <w:iCs/>
            </w:rPr>
            <w:t>Charlotte Clark:</w:t>
          </w:r>
        </w:sdtContent>
      </w:sdt>
      <w:r w:rsidRPr="00B756CE">
        <w:t xml:space="preserve"> O</w:t>
      </w:r>
      <w:r w:rsidRPr="00B756CE" w:rsidR="008821BD">
        <w:t>n the travel agenda in particular</w:t>
      </w:r>
      <w:r w:rsidRPr="00B756CE">
        <w:t>, t</w:t>
      </w:r>
      <w:r w:rsidRPr="00B756CE" w:rsidR="008821BD">
        <w:t xml:space="preserve">here </w:t>
      </w:r>
      <w:r w:rsidRPr="00B756CE">
        <w:t xml:space="preserve">are </w:t>
      </w:r>
      <w:r w:rsidRPr="00B756CE" w:rsidR="008821BD">
        <w:t>some specific areas we have been focusing on</w:t>
      </w:r>
      <w:r w:rsidRPr="00B756CE">
        <w:t>. As</w:t>
      </w:r>
      <w:r w:rsidRPr="00B756CE" w:rsidR="008821BD">
        <w:t xml:space="preserve"> Cristina mentioned, some of that was around mental health. </w:t>
      </w:r>
      <w:r w:rsidRPr="00B756CE">
        <w:t>M</w:t>
      </w:r>
      <w:r w:rsidRPr="00B756CE" w:rsidR="008821BD">
        <w:t>ental health is a very broad definition</w:t>
      </w:r>
      <w:r w:rsidRPr="00B756CE">
        <w:t xml:space="preserve">. If </w:t>
      </w:r>
      <w:r w:rsidRPr="00B756CE" w:rsidR="008821BD">
        <w:t xml:space="preserve">you are just asking somebody </w:t>
      </w:r>
      <w:r w:rsidRPr="00B756CE">
        <w:t xml:space="preserve">whether they have had </w:t>
      </w:r>
      <w:r w:rsidRPr="00B756CE" w:rsidR="008821BD">
        <w:t>mental health issues</w:t>
      </w:r>
      <w:r w:rsidRPr="00B756CE">
        <w:t xml:space="preserve">, they could have </w:t>
      </w:r>
      <w:r w:rsidRPr="00B756CE" w:rsidR="008821BD">
        <w:t xml:space="preserve">had depression when </w:t>
      </w:r>
      <w:r w:rsidRPr="00B756CE">
        <w:t xml:space="preserve">they </w:t>
      </w:r>
      <w:r w:rsidRPr="00B756CE" w:rsidR="008821BD">
        <w:t xml:space="preserve">were doing </w:t>
      </w:r>
      <w:r w:rsidRPr="00B756CE">
        <w:t xml:space="preserve">their </w:t>
      </w:r>
      <w:r w:rsidRPr="00B756CE" w:rsidR="008821BD">
        <w:t>A</w:t>
      </w:r>
      <w:r w:rsidRPr="00B756CE" w:rsidR="00305755">
        <w:t>-</w:t>
      </w:r>
      <w:r w:rsidRPr="00B756CE" w:rsidR="008821BD">
        <w:t>levels</w:t>
      </w:r>
      <w:r w:rsidRPr="00B756CE">
        <w:t xml:space="preserve"> or they could have </w:t>
      </w:r>
      <w:r w:rsidRPr="00B756CE" w:rsidR="008821BD">
        <w:t>a very serious existing mental health issue</w:t>
      </w:r>
      <w:r w:rsidRPr="00B756CE">
        <w:t>.</w:t>
      </w:r>
    </w:p>
    <w:p w:rsidR="007E1566" w:rsidRPr="00B756CE" w:rsidP="008821BD">
      <w:pPr>
        <w:pStyle w:val="Answer"/>
      </w:pPr>
      <w:r w:rsidRPr="00B756CE">
        <w:t>W</w:t>
      </w:r>
      <w:r w:rsidRPr="00B756CE" w:rsidR="008821BD">
        <w:t xml:space="preserve">e have been trying to work with the industry </w:t>
      </w:r>
      <w:r w:rsidRPr="00B756CE">
        <w:t xml:space="preserve">to </w:t>
      </w:r>
      <w:r w:rsidRPr="00B756CE" w:rsidR="008821BD">
        <w:t>mak</w:t>
      </w:r>
      <w:r w:rsidRPr="00B756CE">
        <w:t>e</w:t>
      </w:r>
      <w:r w:rsidRPr="00B756CE" w:rsidR="008821BD">
        <w:t xml:space="preserve"> sure we have clarity </w:t>
      </w:r>
      <w:r w:rsidRPr="00B756CE" w:rsidR="00305755">
        <w:t>as to</w:t>
      </w:r>
      <w:r w:rsidRPr="00B756CE" w:rsidR="008821BD">
        <w:t xml:space="preserve"> how people with mental health issues are being treated and, where they are well-managed conditions</w:t>
      </w:r>
      <w:r w:rsidRPr="00B756CE">
        <w:t xml:space="preserve">, </w:t>
      </w:r>
      <w:r w:rsidRPr="00B756CE" w:rsidR="008821BD">
        <w:t>people are</w:t>
      </w:r>
      <w:r w:rsidRPr="00B756CE">
        <w:t xml:space="preserve"> not disadvantaged. </w:t>
      </w:r>
    </w:p>
    <w:p w:rsidR="008821BD" w:rsidRPr="00B756CE" w:rsidP="004839F7">
      <w:pPr>
        <w:pStyle w:val="Question"/>
      </w:pPr>
      <w:sdt>
        <w:sdtPr>
          <w:alias w:val="Member"/>
          <w:tag w:val="&lt;Member mnisId='4138' dodsId='58561'&gt;"/>
          <w:id w:val="-1157695982"/>
          <w:placeholder>
            <w:docPart w:val="E0B235B672694A46B44E052533ABEE7E"/>
          </w:placeholder>
          <w:richText/>
        </w:sdtPr>
        <w:sdtContent>
          <w:r w:rsidRPr="00B756CE" w:rsidR="007E1566">
            <w:rPr>
              <w:b/>
            </w:rPr>
            <w:t>Rushanara Ali:</w:t>
          </w:r>
        </w:sdtContent>
      </w:sdt>
      <w:r w:rsidRPr="00B756CE" w:rsidR="007E1566">
        <w:t xml:space="preserve"> On this </w:t>
      </w:r>
      <w:r w:rsidRPr="00B756CE">
        <w:t xml:space="preserve">specific issue around specialist </w:t>
      </w:r>
      <w:r w:rsidRPr="00B756CE" w:rsidR="00305755">
        <w:t>insurers</w:t>
      </w:r>
      <w:r w:rsidRPr="00B756CE" w:rsidR="007E1566">
        <w:t xml:space="preserve">, </w:t>
      </w:r>
      <w:r w:rsidRPr="00B756CE">
        <w:t>cancer patients and so on</w:t>
      </w:r>
      <w:r w:rsidRPr="00B756CE" w:rsidR="007E1566">
        <w:t xml:space="preserve">, you will have </w:t>
      </w:r>
      <w:r w:rsidRPr="00B756CE">
        <w:t xml:space="preserve">seen the piece in the </w:t>
      </w:r>
      <w:r w:rsidRPr="00B756CE">
        <w:rPr>
          <w:i/>
          <w:iCs/>
        </w:rPr>
        <w:t>Telegraph</w:t>
      </w:r>
      <w:r w:rsidRPr="00B756CE">
        <w:t xml:space="preserve"> about some of the horrific situations people are in. Is this something you are speaking to Government about? Would you consider doing that? Would you look at coming up with </w:t>
      </w:r>
      <w:r w:rsidRPr="00B756CE" w:rsidR="007E1566">
        <w:t xml:space="preserve">some </w:t>
      </w:r>
      <w:r w:rsidRPr="00B756CE">
        <w:t>proposals on what could be done to address that issue or not?</w:t>
      </w:r>
    </w:p>
    <w:p w:rsidR="004839F7" w:rsidRPr="00B756CE" w:rsidP="008821BD">
      <w:pPr>
        <w:pStyle w:val="Answer"/>
      </w:pPr>
      <w:sdt>
        <w:sdtPr>
          <w:rPr>
            <w:i/>
            <w:iCs/>
          </w:rPr>
          <w:alias w:val="Witness"/>
          <w:id w:val="574940574"/>
          <w:placeholder>
            <w:docPart w:val="B410A2715CEE497DAF0B78FACEA44D37"/>
          </w:placeholder>
          <w:richText/>
        </w:sdtPr>
        <w:sdtContent>
          <w:r w:rsidRPr="00B756CE" w:rsidR="007E1566">
            <w:rPr>
              <w:b/>
              <w:i/>
              <w:iCs/>
            </w:rPr>
            <w:t>Charlotte Clark:</w:t>
          </w:r>
        </w:sdtContent>
      </w:sdt>
      <w:r w:rsidRPr="00B756CE" w:rsidR="007E1566">
        <w:t xml:space="preserve"> It </w:t>
      </w:r>
      <w:r w:rsidRPr="00B756CE" w:rsidR="008821BD">
        <w:t xml:space="preserve">comes back to </w:t>
      </w:r>
      <w:r w:rsidRPr="00B756CE" w:rsidR="007E1566">
        <w:t xml:space="preserve">something </w:t>
      </w:r>
      <w:r w:rsidRPr="00B756CE" w:rsidR="008821BD">
        <w:t>we have mentioned a couple of times</w:t>
      </w:r>
      <w:r w:rsidR="008218E7">
        <w:t>:</w:t>
      </w:r>
      <w:r w:rsidRPr="00B756CE" w:rsidR="007E1566">
        <w:t xml:space="preserve"> the premium.</w:t>
      </w:r>
      <w:r w:rsidRPr="00B756CE" w:rsidR="008821BD">
        <w:t xml:space="preserve"> </w:t>
      </w:r>
      <w:r w:rsidRPr="00B756CE" w:rsidR="007E1566">
        <w:t>T</w:t>
      </w:r>
      <w:r w:rsidRPr="00B756CE" w:rsidR="008821BD">
        <w:t xml:space="preserve">he premium is the risk of something happening and the cost if it happens. </w:t>
      </w:r>
    </w:p>
    <w:p w:rsidR="004839F7" w:rsidRPr="00B756CE" w:rsidP="004839F7">
      <w:pPr>
        <w:pStyle w:val="Question"/>
      </w:pPr>
      <w:sdt>
        <w:sdtPr>
          <w:alias w:val="Member"/>
          <w:tag w:val="&lt;Member mnisId='4138' dodsId='58561'&gt;"/>
          <w:id w:val="-678511316"/>
          <w:placeholder>
            <w:docPart w:val="EA86B6C6B3624120B78B4E0D524BFDD1"/>
          </w:placeholder>
          <w:richText/>
        </w:sdtPr>
        <w:sdtContent>
          <w:r w:rsidRPr="00B756CE">
            <w:rPr>
              <w:b/>
            </w:rPr>
            <w:t>Rushanara Ali:</w:t>
          </w:r>
        </w:sdtContent>
      </w:sdt>
      <w:r w:rsidRPr="00B756CE">
        <w:t xml:space="preserve"> Yes, sure</w:t>
      </w:r>
      <w:r w:rsidRPr="00B756CE" w:rsidR="00305755">
        <w:t>, but</w:t>
      </w:r>
      <w:r w:rsidRPr="00B756CE">
        <w:t xml:space="preserve"> </w:t>
      </w:r>
      <w:r w:rsidRPr="00B756CE" w:rsidR="00305755">
        <w:t xml:space="preserve">why </w:t>
      </w:r>
      <w:r w:rsidRPr="00B756CE" w:rsidR="008821BD">
        <w:t xml:space="preserve">do you </w:t>
      </w:r>
      <w:r w:rsidRPr="00B756CE">
        <w:t xml:space="preserve">not </w:t>
      </w:r>
      <w:r w:rsidRPr="00B756CE" w:rsidR="008821BD">
        <w:t xml:space="preserve">talk to the </w:t>
      </w:r>
      <w:r w:rsidRPr="00B756CE">
        <w:t>G</w:t>
      </w:r>
      <w:r w:rsidRPr="00B756CE" w:rsidR="008821BD">
        <w:t xml:space="preserve">overnment </w:t>
      </w:r>
      <w:r w:rsidRPr="00B756CE">
        <w:t xml:space="preserve">and </w:t>
      </w:r>
      <w:r w:rsidRPr="00B756CE" w:rsidR="00305755">
        <w:t>ask</w:t>
      </w:r>
      <w:r w:rsidRPr="00B756CE">
        <w:t xml:space="preserve">, “How </w:t>
      </w:r>
      <w:r w:rsidRPr="00B756CE" w:rsidR="008821BD">
        <w:t>do we mitigate that risk</w:t>
      </w:r>
      <w:r w:rsidRPr="00B756CE">
        <w:t xml:space="preserve"> and deal with the market failure?” </w:t>
      </w:r>
    </w:p>
    <w:p w:rsidR="004839F7" w:rsidRPr="00B756CE" w:rsidP="008821BD">
      <w:pPr>
        <w:pStyle w:val="Answer"/>
      </w:pPr>
      <w:sdt>
        <w:sdtPr>
          <w:rPr>
            <w:i/>
            <w:iCs/>
          </w:rPr>
          <w:alias w:val="Witness"/>
          <w:id w:val="168533466"/>
          <w:placeholder>
            <w:docPart w:val="F4A04557E8804E8C9B1F5AAEFD0E887D"/>
          </w:placeholder>
          <w:richText/>
        </w:sdtPr>
        <w:sdtContent>
          <w:r w:rsidRPr="00B756CE">
            <w:rPr>
              <w:b/>
              <w:i/>
              <w:iCs/>
            </w:rPr>
            <w:t>Charlotte Clark:</w:t>
          </w:r>
        </w:sdtContent>
      </w:sdt>
      <w:r w:rsidRPr="00B756CE">
        <w:t xml:space="preserve"> If </w:t>
      </w:r>
      <w:r w:rsidRPr="00B756CE" w:rsidR="008821BD">
        <w:t xml:space="preserve">you are saying that </w:t>
      </w:r>
      <w:r w:rsidRPr="00B756CE">
        <w:t xml:space="preserve">you think </w:t>
      </w:r>
      <w:r w:rsidRPr="00B756CE" w:rsidR="008821BD">
        <w:t>there should be a social intervention</w:t>
      </w:r>
      <w:r w:rsidRPr="00B756CE">
        <w:t>—</w:t>
      </w:r>
    </w:p>
    <w:p w:rsidR="004839F7" w:rsidRPr="00B756CE" w:rsidP="00675BB8">
      <w:pPr>
        <w:pStyle w:val="Remark"/>
      </w:pPr>
      <w:sdt>
        <w:sdtPr>
          <w:alias w:val="Member"/>
          <w:tag w:val="&lt;Member mnisId='4138' dodsId='58561'&gt;"/>
          <w:id w:val="1399021262"/>
          <w:placeholder>
            <w:docPart w:val="CCF215F5206C44CB8382A0DBFE46D77F"/>
          </w:placeholder>
          <w:richText/>
        </w:sdtPr>
        <w:sdtContent>
          <w:r w:rsidRPr="00B756CE">
            <w:rPr>
              <w:b/>
            </w:rPr>
            <w:t>Rushanara Ali:</w:t>
          </w:r>
        </w:sdtContent>
      </w:sdt>
      <w:r w:rsidRPr="00B756CE">
        <w:t xml:space="preserve"> </w:t>
      </w:r>
      <w:r w:rsidRPr="00B756CE" w:rsidR="00305755">
        <w:t xml:space="preserve">A </w:t>
      </w:r>
      <w:r w:rsidRPr="00B756CE" w:rsidR="008821BD">
        <w:t xml:space="preserve">policy intervention, </w:t>
      </w:r>
      <w:r w:rsidRPr="00B756CE">
        <w:t xml:space="preserve">potentially. </w:t>
      </w:r>
    </w:p>
    <w:p w:rsidR="004839F7" w:rsidRPr="00B756CE" w:rsidP="008821BD">
      <w:pPr>
        <w:pStyle w:val="Answer"/>
      </w:pPr>
      <w:sdt>
        <w:sdtPr>
          <w:rPr>
            <w:i/>
            <w:iCs/>
          </w:rPr>
          <w:alias w:val="Witness"/>
          <w:id w:val="1812056070"/>
          <w:placeholder>
            <w:docPart w:val="6241A462C04C4B6580D206E40EAA304E"/>
          </w:placeholder>
          <w:richText/>
        </w:sdtPr>
        <w:sdtContent>
          <w:r w:rsidRPr="00B756CE">
            <w:rPr>
              <w:b/>
              <w:i/>
              <w:iCs/>
            </w:rPr>
            <w:t>Charlotte Clark:</w:t>
          </w:r>
        </w:sdtContent>
      </w:sdt>
      <w:r w:rsidRPr="00B756CE">
        <w:t xml:space="preserve"> </w:t>
      </w:r>
      <w:r w:rsidRPr="00B756CE" w:rsidR="00305755">
        <w:t>—or</w:t>
      </w:r>
      <w:r w:rsidRPr="00B756CE">
        <w:t xml:space="preserve"> a policy </w:t>
      </w:r>
      <w:r w:rsidRPr="00B756CE" w:rsidR="008821BD">
        <w:t xml:space="preserve">intervention that basically says, </w:t>
      </w:r>
      <w:r w:rsidRPr="00B756CE">
        <w:t xml:space="preserve">“You should pool </w:t>
      </w:r>
      <w:r w:rsidRPr="00B756CE" w:rsidR="008821BD">
        <w:t xml:space="preserve">so that </w:t>
      </w:r>
      <w:r w:rsidRPr="00B756CE">
        <w:t xml:space="preserve">older </w:t>
      </w:r>
      <w:r w:rsidRPr="00B756CE" w:rsidR="008821BD">
        <w:t xml:space="preserve">people </w:t>
      </w:r>
      <w:r w:rsidRPr="00B756CE">
        <w:t xml:space="preserve">and people </w:t>
      </w:r>
      <w:r w:rsidRPr="00B756CE" w:rsidR="008821BD">
        <w:t xml:space="preserve">with </w:t>
      </w:r>
      <w:r w:rsidRPr="00B756CE">
        <w:t>pre-</w:t>
      </w:r>
      <w:r w:rsidRPr="00B756CE" w:rsidR="008821BD">
        <w:t xml:space="preserve">existing conditions </w:t>
      </w:r>
      <w:r w:rsidRPr="00B756CE">
        <w:t xml:space="preserve">are </w:t>
      </w:r>
      <w:r w:rsidRPr="00B756CE" w:rsidR="008821BD">
        <w:t>not disadvantage</w:t>
      </w:r>
      <w:r w:rsidRPr="00B756CE">
        <w:t>d</w:t>
      </w:r>
      <w:r w:rsidRPr="00B756CE" w:rsidR="00305755">
        <w:t>”,</w:t>
      </w:r>
      <w:r w:rsidRPr="00B756CE">
        <w:t xml:space="preserve"> </w:t>
      </w:r>
      <w:r w:rsidRPr="00B756CE" w:rsidR="00305755">
        <w:t xml:space="preserve">that </w:t>
      </w:r>
      <w:r w:rsidRPr="00B756CE" w:rsidR="008821BD">
        <w:t xml:space="preserve">is a matter </w:t>
      </w:r>
      <w:r w:rsidRPr="00B756CE">
        <w:t xml:space="preserve">for </w:t>
      </w:r>
      <w:r w:rsidRPr="00B756CE" w:rsidR="008821BD">
        <w:t>society</w:t>
      </w:r>
      <w:r w:rsidRPr="00B756CE">
        <w:t xml:space="preserve">. </w:t>
      </w:r>
    </w:p>
    <w:p w:rsidR="004839F7" w:rsidRPr="00B756CE" w:rsidP="004839F7">
      <w:pPr>
        <w:pStyle w:val="Question"/>
      </w:pPr>
      <w:sdt>
        <w:sdtPr>
          <w:alias w:val="Member"/>
          <w:tag w:val="&lt;Member mnisId='4138' dodsId='58561'&gt;"/>
          <w:id w:val="947275809"/>
          <w:placeholder>
            <w:docPart w:val="E844807E41CD491F821493A579B52CB1"/>
          </w:placeholder>
          <w:richText/>
        </w:sdtPr>
        <w:sdtContent>
          <w:r w:rsidRPr="00B756CE">
            <w:rPr>
              <w:b/>
            </w:rPr>
            <w:t>Rushanara Ali:</w:t>
          </w:r>
        </w:sdtContent>
      </w:sdt>
      <w:r w:rsidRPr="00B756CE">
        <w:t xml:space="preserve"> T</w:t>
      </w:r>
      <w:r w:rsidRPr="00B756CE" w:rsidR="008821BD">
        <w:t xml:space="preserve">hat is what </w:t>
      </w:r>
      <w:r w:rsidRPr="00B756CE" w:rsidR="0049766D">
        <w:t xml:space="preserve">the </w:t>
      </w:r>
      <w:r w:rsidRPr="00B756CE" w:rsidR="008821BD">
        <w:t>industry do</w:t>
      </w:r>
      <w:r w:rsidRPr="00B756CE" w:rsidR="0049766D">
        <w:t>es</w:t>
      </w:r>
      <w:r w:rsidRPr="00B756CE" w:rsidR="008821BD">
        <w:t xml:space="preserve">. Companies spend time </w:t>
      </w:r>
      <w:r w:rsidRPr="00B756CE">
        <w:t>lobbying. The</w:t>
      </w:r>
      <w:r w:rsidRPr="00B756CE" w:rsidR="008821BD">
        <w:t xml:space="preserve"> insurance compan</w:t>
      </w:r>
      <w:r w:rsidRPr="00B756CE">
        <w:t xml:space="preserve">ies </w:t>
      </w:r>
      <w:r w:rsidRPr="00B756CE" w:rsidR="008821BD">
        <w:t xml:space="preserve">lobbied the Government on </w:t>
      </w:r>
      <w:r w:rsidRPr="00B756CE">
        <w:t>Solvency II</w:t>
      </w:r>
      <w:r w:rsidRPr="00B756CE" w:rsidR="008821BD">
        <w:t>. You talk to Government all the time on issues that affect your companies</w:t>
      </w:r>
      <w:r w:rsidRPr="00B756CE">
        <w:t xml:space="preserve">. It </w:t>
      </w:r>
      <w:r w:rsidRPr="00B756CE" w:rsidR="008821BD">
        <w:t>is not like you</w:t>
      </w:r>
      <w:r w:rsidRPr="00B756CE">
        <w:t xml:space="preserve"> are </w:t>
      </w:r>
      <w:r w:rsidRPr="00B756CE" w:rsidR="008821BD">
        <w:t xml:space="preserve">immune to talking to Government on other issues. We talked about </w:t>
      </w:r>
      <w:r w:rsidRPr="00B756CE">
        <w:t xml:space="preserve">Solvency II </w:t>
      </w:r>
      <w:r w:rsidRPr="00B756CE" w:rsidR="008821BD">
        <w:t>earlier. There are many other areas where the Chancellor gets lobbied by your industry and others</w:t>
      </w:r>
      <w:r w:rsidRPr="00B756CE">
        <w:t xml:space="preserve">. </w:t>
      </w:r>
      <w:r w:rsidRPr="00B756CE" w:rsidR="008821BD">
        <w:t>Why do not you talk to them about this?</w:t>
      </w:r>
    </w:p>
    <w:p w:rsidR="008821BD" w:rsidRPr="00B756CE" w:rsidP="004839F7">
      <w:pPr>
        <w:pStyle w:val="QuestionCont"/>
      </w:pPr>
      <w:r w:rsidRPr="00B756CE">
        <w:t xml:space="preserve">It would be </w:t>
      </w:r>
      <w:r w:rsidRPr="00B756CE">
        <w:t xml:space="preserve">positive to look </w:t>
      </w:r>
      <w:r w:rsidRPr="00B756CE">
        <w:t xml:space="preserve">at this and </w:t>
      </w:r>
      <w:r w:rsidRPr="00B756CE">
        <w:t xml:space="preserve">see </w:t>
      </w:r>
      <w:r w:rsidRPr="00B756CE">
        <w:t xml:space="preserve">whether </w:t>
      </w:r>
      <w:r w:rsidRPr="00B756CE">
        <w:t xml:space="preserve">some answers could </w:t>
      </w:r>
      <w:r w:rsidRPr="00B756CE">
        <w:t xml:space="preserve">be arrived at </w:t>
      </w:r>
      <w:r w:rsidRPr="00B756CE">
        <w:t xml:space="preserve">to ensure that </w:t>
      </w:r>
      <w:r w:rsidRPr="00B756CE">
        <w:t xml:space="preserve">customers get </w:t>
      </w:r>
      <w:r w:rsidRPr="00B756CE">
        <w:t xml:space="preserve">fairer </w:t>
      </w:r>
      <w:r w:rsidRPr="00B756CE">
        <w:t>treatment, given that there are understandable market failures. We recognise the context in which you are working.</w:t>
      </w:r>
      <w:r w:rsidRPr="00B756CE">
        <w:t xml:space="preserve"> </w:t>
      </w:r>
      <w:r w:rsidRPr="00B756CE">
        <w:t>That is what I am interested to know.</w:t>
      </w:r>
      <w:r w:rsidRPr="00B756CE">
        <w:t xml:space="preserve"> There </w:t>
      </w:r>
      <w:r w:rsidRPr="00B756CE">
        <w:t xml:space="preserve">does not seem </w:t>
      </w:r>
      <w:r w:rsidRPr="00B756CE">
        <w:t xml:space="preserve">to be </w:t>
      </w:r>
      <w:r w:rsidRPr="00B756CE">
        <w:t>the will to do so.</w:t>
      </w:r>
    </w:p>
    <w:p w:rsidR="00B57402" w:rsidRPr="00B756CE" w:rsidP="008821BD">
      <w:pPr>
        <w:pStyle w:val="Answer"/>
      </w:pPr>
      <w:sdt>
        <w:sdtPr>
          <w:rPr>
            <w:i/>
            <w:iCs/>
          </w:rPr>
          <w:alias w:val="Witness"/>
          <w:id w:val="113182872"/>
          <w:placeholder>
            <w:docPart w:val="A2C7E95F820647DCAE816C1688D69484"/>
          </w:placeholder>
          <w:richText/>
        </w:sdtPr>
        <w:sdtContent>
          <w:r w:rsidRPr="00B756CE" w:rsidR="007737EB">
            <w:rPr>
              <w:b/>
              <w:i/>
              <w:iCs/>
            </w:rPr>
            <w:t>Charlotte Clark:</w:t>
          </w:r>
        </w:sdtContent>
      </w:sdt>
      <w:r w:rsidRPr="00B756CE" w:rsidR="007737EB">
        <w:t xml:space="preserve"> </w:t>
      </w:r>
      <w:r w:rsidRPr="00B756CE" w:rsidR="00305755">
        <w:t>I do not think t</w:t>
      </w:r>
      <w:r w:rsidRPr="00B756CE" w:rsidR="007737EB">
        <w:t xml:space="preserve">hat is </w:t>
      </w:r>
      <w:r w:rsidRPr="00B756CE" w:rsidR="008821BD">
        <w:t>fair</w:t>
      </w:r>
      <w:r w:rsidRPr="00B756CE" w:rsidR="007737EB">
        <w:t xml:space="preserve">. We </w:t>
      </w:r>
      <w:r w:rsidRPr="00B756CE" w:rsidR="008821BD">
        <w:t>have tried to think</w:t>
      </w:r>
      <w:r w:rsidRPr="00B756CE" w:rsidR="007737EB">
        <w:t xml:space="preserve"> about </w:t>
      </w:r>
      <w:r w:rsidRPr="00B756CE" w:rsidR="008821BD">
        <w:t xml:space="preserve">how </w:t>
      </w:r>
      <w:r w:rsidRPr="00B756CE" w:rsidR="007737EB">
        <w:t xml:space="preserve">we </w:t>
      </w:r>
      <w:r w:rsidRPr="00B756CE" w:rsidR="008821BD">
        <w:t>can make the system</w:t>
      </w:r>
      <w:r w:rsidRPr="00B756CE" w:rsidR="007737EB">
        <w:t xml:space="preserve">, </w:t>
      </w:r>
      <w:r w:rsidRPr="00B756CE" w:rsidR="008821BD">
        <w:t>as it currently works, work better for customers</w:t>
      </w:r>
      <w:r w:rsidRPr="00B756CE" w:rsidR="007737EB">
        <w:t xml:space="preserve">. </w:t>
      </w:r>
      <w:r w:rsidRPr="00B756CE">
        <w:t>B</w:t>
      </w:r>
      <w:r w:rsidRPr="00B756CE" w:rsidR="008821BD">
        <w:t>ig systemic changes</w:t>
      </w:r>
      <w:r w:rsidRPr="00B756CE">
        <w:t>—</w:t>
      </w:r>
    </w:p>
    <w:p w:rsidR="00A86B24" w:rsidRPr="00B756CE" w:rsidP="00A86B24">
      <w:pPr>
        <w:pStyle w:val="Question"/>
      </w:pPr>
      <w:sdt>
        <w:sdtPr>
          <w:alias w:val="Member"/>
          <w:tag w:val="&lt;Member mnisId='4138' dodsId='58561'&gt;"/>
          <w:id w:val="147876360"/>
          <w:placeholder>
            <w:docPart w:val="598604E1C75E48A0A531C7231BDC86B1"/>
          </w:placeholder>
          <w:richText/>
        </w:sdtPr>
        <w:sdtContent>
          <w:r w:rsidRPr="00B756CE" w:rsidR="00B57402">
            <w:rPr>
              <w:b/>
            </w:rPr>
            <w:t>Rushanara Ali:</w:t>
          </w:r>
        </w:sdtContent>
      </w:sdt>
      <w:r w:rsidRPr="00B756CE" w:rsidR="00B57402">
        <w:t xml:space="preserve"> With respect, </w:t>
      </w:r>
      <w:r w:rsidRPr="00B756CE" w:rsidR="008821BD">
        <w:t xml:space="preserve">it is not working well for customers with pre-existing conditions. </w:t>
      </w:r>
      <w:r w:rsidRPr="00B756CE">
        <w:t>T</w:t>
      </w:r>
      <w:r w:rsidRPr="00B756CE" w:rsidR="008821BD">
        <w:t>hat is why we are asking these questions</w:t>
      </w:r>
      <w:r w:rsidRPr="00B756CE">
        <w:t xml:space="preserve">. </w:t>
      </w:r>
    </w:p>
    <w:p w:rsidR="008821BD" w:rsidRPr="00B756CE" w:rsidP="00A86B24">
      <w:pPr>
        <w:pStyle w:val="Answer"/>
      </w:pPr>
      <w:sdt>
        <w:sdtPr>
          <w:rPr>
            <w:i/>
            <w:iCs/>
          </w:rPr>
          <w:alias w:val="Witness"/>
          <w:id w:val="-1078671279"/>
          <w:placeholder>
            <w:docPart w:val="302D4A8F4CC647B4AAD34593548B50C2"/>
          </w:placeholder>
          <w:richText/>
        </w:sdtPr>
        <w:sdtContent>
          <w:r w:rsidRPr="00B756CE" w:rsidR="00A86B24">
            <w:rPr>
              <w:b/>
              <w:i/>
              <w:iCs/>
            </w:rPr>
            <w:t>Charlotte Clark:</w:t>
          </w:r>
        </w:sdtContent>
      </w:sdt>
      <w:r w:rsidRPr="00B756CE" w:rsidR="00A86B24">
        <w:t xml:space="preserve"> We are s</w:t>
      </w:r>
      <w:r w:rsidRPr="00B756CE">
        <w:t>etting up things like directories</w:t>
      </w:r>
      <w:r w:rsidRPr="00B756CE" w:rsidR="00A86B24">
        <w:t xml:space="preserve"> or codes </w:t>
      </w:r>
      <w:r w:rsidRPr="00B756CE">
        <w:t>of practice with regard to how we treat people with mental health issues</w:t>
      </w:r>
      <w:r w:rsidRPr="00B756CE" w:rsidR="00A86B24">
        <w:t xml:space="preserve">. All of </w:t>
      </w:r>
      <w:r w:rsidRPr="00B756CE">
        <w:t>those things improve</w:t>
      </w:r>
      <w:r w:rsidRPr="00B756CE" w:rsidR="00A86B24">
        <w:t>—</w:t>
      </w:r>
    </w:p>
    <w:p w:rsidR="008821BD" w:rsidRPr="00B756CE" w:rsidP="00F5623E">
      <w:pPr>
        <w:pStyle w:val="Question"/>
      </w:pPr>
      <w:sdt>
        <w:sdtPr>
          <w:alias w:val="Member"/>
          <w:tag w:val="&lt;Member mnisId='4138' dodsId='58561'&gt;"/>
          <w:id w:val="18284353"/>
          <w:placeholder>
            <w:docPart w:val="FF13189F3F7D4A349D0B6C22662AE04C"/>
          </w:placeholder>
          <w:richText/>
        </w:sdtPr>
        <w:sdtContent>
          <w:r w:rsidRPr="00B756CE" w:rsidR="00F5623E">
            <w:rPr>
              <w:b/>
            </w:rPr>
            <w:t>Rushanara Ali:</w:t>
          </w:r>
        </w:sdtContent>
      </w:sdt>
      <w:r w:rsidRPr="00B756CE" w:rsidR="00F5623E">
        <w:t xml:space="preserve"> </w:t>
      </w:r>
      <w:r w:rsidRPr="00B756CE">
        <w:t>That is really helpful</w:t>
      </w:r>
      <w:r w:rsidRPr="00B756CE" w:rsidR="00F5623E">
        <w:t xml:space="preserve">, but </w:t>
      </w:r>
      <w:r w:rsidRPr="00B756CE">
        <w:t xml:space="preserve">the question was about the cost and the prohibitive nature of the </w:t>
      </w:r>
      <w:r w:rsidRPr="00B756CE" w:rsidR="00F5623E">
        <w:t>p</w:t>
      </w:r>
      <w:r w:rsidRPr="00B756CE">
        <w:t>olicies</w:t>
      </w:r>
      <w:r w:rsidRPr="00B756CE" w:rsidR="00F5623E">
        <w:t xml:space="preserve">. They </w:t>
      </w:r>
      <w:r w:rsidRPr="00B756CE">
        <w:t>create exclusions that make it impossible for people to</w:t>
      </w:r>
      <w:r w:rsidRPr="00B756CE" w:rsidR="00F5623E">
        <w:t xml:space="preserve"> leave the country</w:t>
      </w:r>
      <w:r w:rsidRPr="00B756CE">
        <w:t>, for instance, for a holiday or whatever. That is the issue.</w:t>
      </w:r>
    </w:p>
    <w:p w:rsidR="00F5623E" w:rsidRPr="00B756CE" w:rsidP="008821BD">
      <w:pPr>
        <w:pStyle w:val="Answer"/>
      </w:pPr>
      <w:sdt>
        <w:sdtPr>
          <w:rPr>
            <w:i/>
            <w:iCs/>
          </w:rPr>
          <w:alias w:val="Witness"/>
          <w:id w:val="2089800399"/>
          <w:placeholder>
            <w:docPart w:val="3379C6F0CB984CAB9924088932E25317"/>
          </w:placeholder>
          <w:richText/>
        </w:sdtPr>
        <w:sdtContent>
          <w:r w:rsidRPr="00B756CE">
            <w:rPr>
              <w:b/>
              <w:i/>
              <w:iCs/>
            </w:rPr>
            <w:t>Charlotte Clark:</w:t>
          </w:r>
        </w:sdtContent>
      </w:sdt>
      <w:r w:rsidRPr="00B756CE">
        <w:t xml:space="preserve"> I completely get that. Let us </w:t>
      </w:r>
      <w:r w:rsidRPr="00B756CE" w:rsidR="008821BD">
        <w:t>take another example</w:t>
      </w:r>
      <w:r w:rsidR="00545056">
        <w:t>:</w:t>
      </w:r>
      <w:r w:rsidRPr="00B756CE">
        <w:t xml:space="preserve"> d</w:t>
      </w:r>
      <w:r w:rsidRPr="00B756CE" w:rsidR="008821BD">
        <w:t>rivers</w:t>
      </w:r>
      <w:r w:rsidRPr="00B756CE">
        <w:t>. O</w:t>
      </w:r>
      <w:r w:rsidRPr="00B756CE" w:rsidR="008821BD">
        <w:t>lder people pay less for motor insurance because younger drivers are deemed to be a</w:t>
      </w:r>
      <w:r w:rsidRPr="00B756CE">
        <w:t xml:space="preserve"> </w:t>
      </w:r>
      <w:r w:rsidRPr="00B756CE" w:rsidR="008821BD">
        <w:t>higher risk</w:t>
      </w:r>
      <w:r w:rsidRPr="00B756CE">
        <w:t xml:space="preserve">. Is that fair? </w:t>
      </w:r>
    </w:p>
    <w:p w:rsidR="008821BD" w:rsidRPr="00B756CE" w:rsidP="00F5623E">
      <w:pPr>
        <w:pStyle w:val="Question"/>
      </w:pPr>
      <w:sdt>
        <w:sdtPr>
          <w:alias w:val="Member"/>
          <w:tag w:val="&lt;Member mnisId='4138' dodsId='58561'&gt;"/>
          <w:id w:val="-655299679"/>
          <w:placeholder>
            <w:docPart w:val="D4EF2E92DA3E4D21A8F9E2D85F4DC66A"/>
          </w:placeholder>
          <w:richText/>
        </w:sdtPr>
        <w:sdtContent>
          <w:r w:rsidRPr="00B756CE" w:rsidR="00F5623E">
            <w:rPr>
              <w:b/>
            </w:rPr>
            <w:t>Rushanara Ali:</w:t>
          </w:r>
        </w:sdtContent>
      </w:sdt>
      <w:r w:rsidRPr="00B756CE" w:rsidR="00F5623E">
        <w:t xml:space="preserve"> W</w:t>
      </w:r>
      <w:r w:rsidRPr="00B756CE">
        <w:t>ith respect, cancer is quite a different type of example.</w:t>
      </w:r>
    </w:p>
    <w:p w:rsidR="00F5623E" w:rsidRPr="00B756CE" w:rsidP="008821BD">
      <w:pPr>
        <w:pStyle w:val="Answer"/>
      </w:pPr>
      <w:sdt>
        <w:sdtPr>
          <w:rPr>
            <w:i/>
            <w:iCs/>
          </w:rPr>
          <w:alias w:val="Witness"/>
          <w:id w:val="179087624"/>
          <w:placeholder>
            <w:docPart w:val="537153C9C4574E6D90BE0F005A1BF748"/>
          </w:placeholder>
          <w:richText/>
        </w:sdtPr>
        <w:sdtContent>
          <w:r w:rsidRPr="00B756CE">
            <w:rPr>
              <w:b/>
              <w:i/>
              <w:iCs/>
            </w:rPr>
            <w:t>Charlotte Clark:</w:t>
          </w:r>
        </w:sdtContent>
      </w:sdt>
      <w:r w:rsidRPr="00B756CE">
        <w:t xml:space="preserve"> </w:t>
      </w:r>
      <w:r w:rsidRPr="00B756CE" w:rsidR="008821BD">
        <w:t xml:space="preserve">I am not trying to </w:t>
      </w:r>
      <w:r w:rsidRPr="00B756CE">
        <w:t xml:space="preserve">be facetious. I am just </w:t>
      </w:r>
      <w:r w:rsidRPr="00B756CE" w:rsidR="008821BD">
        <w:t xml:space="preserve">saying </w:t>
      </w:r>
      <w:r w:rsidRPr="00B756CE">
        <w:t xml:space="preserve">that </w:t>
      </w:r>
      <w:r w:rsidRPr="00B756CE" w:rsidR="008821BD">
        <w:t xml:space="preserve">there are different risks and there is </w:t>
      </w:r>
      <w:r w:rsidRPr="00B756CE">
        <w:t xml:space="preserve">a </w:t>
      </w:r>
      <w:r w:rsidRPr="00B756CE" w:rsidR="008821BD">
        <w:t>different fairness.</w:t>
      </w:r>
      <w:r w:rsidRPr="00B756CE">
        <w:t xml:space="preserve"> </w:t>
      </w:r>
    </w:p>
    <w:p w:rsidR="00F5623E" w:rsidRPr="00B756CE" w:rsidP="00F5623E">
      <w:pPr>
        <w:pStyle w:val="Question"/>
      </w:pPr>
      <w:sdt>
        <w:sdtPr>
          <w:alias w:val="Member"/>
          <w:tag w:val="&lt;Member mnisId='4138' dodsId='58561'&gt;"/>
          <w:id w:val="2086803174"/>
          <w:placeholder>
            <w:docPart w:val="68F34C80BFBD4B57932690B02E92920A"/>
          </w:placeholder>
          <w:richText/>
        </w:sdtPr>
        <w:sdtContent>
          <w:r w:rsidRPr="00B756CE">
            <w:rPr>
              <w:b/>
            </w:rPr>
            <w:t>Rushanara Ali:</w:t>
          </w:r>
        </w:sdtContent>
      </w:sdt>
      <w:r w:rsidRPr="00B756CE">
        <w:t xml:space="preserve"> I have </w:t>
      </w:r>
      <w:r w:rsidRPr="00B756CE" w:rsidR="008821BD">
        <w:t xml:space="preserve">three </w:t>
      </w:r>
      <w:r w:rsidRPr="00B756CE">
        <w:t xml:space="preserve">more quick </w:t>
      </w:r>
      <w:r w:rsidRPr="00B756CE" w:rsidR="008821BD">
        <w:t xml:space="preserve">questions before the </w:t>
      </w:r>
      <w:r w:rsidRPr="00B756CE">
        <w:t>vote comes. When</w:t>
      </w:r>
      <w:r w:rsidRPr="00B756CE" w:rsidR="008821BD">
        <w:t xml:space="preserve"> the bell rings</w:t>
      </w:r>
      <w:r w:rsidRPr="00B756CE">
        <w:t xml:space="preserve">, </w:t>
      </w:r>
      <w:r w:rsidRPr="00B756CE" w:rsidR="008821BD">
        <w:t>we will have to go.</w:t>
      </w:r>
    </w:p>
    <w:p w:rsidR="006D4D1E" w:rsidRPr="00B756CE" w:rsidP="00F5623E">
      <w:pPr>
        <w:pStyle w:val="Question"/>
        <w:numPr>
          <w:ilvl w:val="0"/>
          <w:numId w:val="0"/>
        </w:numPr>
        <w:ind w:left="794"/>
      </w:pPr>
      <w:r w:rsidRPr="00B756CE">
        <w:t xml:space="preserve">I want to turn to the question about discrimination. Citizens Advice </w:t>
      </w:r>
      <w:r w:rsidRPr="00B756CE" w:rsidR="00F5623E">
        <w:t xml:space="preserve">has </w:t>
      </w:r>
      <w:r w:rsidRPr="00B756CE">
        <w:t xml:space="preserve">stated that insurance companies do not collect ethnicity data on their customers. Can you confirm that this is the case? </w:t>
      </w:r>
    </w:p>
    <w:p w:rsidR="006D4D1E" w:rsidRPr="00B756CE" w:rsidP="006D4D1E">
      <w:pPr>
        <w:pStyle w:val="QuestionCont"/>
      </w:pPr>
      <w:sdt>
        <w:sdtPr>
          <w:rPr>
            <w:i/>
            <w:iCs/>
          </w:rPr>
          <w:alias w:val="Witness"/>
          <w:id w:val="-206568398"/>
          <w:placeholder>
            <w:docPart w:val="31B54AB93A384DD799C52F402258C7E0"/>
          </w:placeholder>
          <w:richText/>
        </w:sdtPr>
        <w:sdtContent>
          <w:r w:rsidRPr="00B756CE">
            <w:rPr>
              <w:b/>
              <w:i/>
              <w:iCs/>
            </w:rPr>
            <w:t>Charlotte Clark:</w:t>
          </w:r>
        </w:sdtContent>
      </w:sdt>
      <w:r w:rsidRPr="00B756CE">
        <w:t xml:space="preserve"> Yes.</w:t>
      </w:r>
    </w:p>
    <w:p w:rsidR="006D4D1E" w:rsidRPr="00B756CE" w:rsidP="00F5623E">
      <w:pPr>
        <w:pStyle w:val="Question"/>
        <w:numPr>
          <w:ilvl w:val="0"/>
          <w:numId w:val="0"/>
        </w:numPr>
        <w:ind w:left="794"/>
      </w:pPr>
      <w:sdt>
        <w:sdtPr>
          <w:rPr>
            <w:i/>
            <w:iCs/>
          </w:rPr>
          <w:alias w:val="Witness"/>
          <w:id w:val="-1876681175"/>
          <w:placeholder>
            <w:docPart w:val="824D7B1B26B34329A3A4E64C61EE284A"/>
          </w:placeholder>
          <w:richText/>
        </w:sdtPr>
        <w:sdtContent>
          <w:r w:rsidRPr="00B756CE">
            <w:rPr>
              <w:b/>
              <w:i/>
              <w:iCs/>
            </w:rPr>
            <w:t>Cristina Nestares:</w:t>
          </w:r>
        </w:sdtContent>
      </w:sdt>
      <w:r w:rsidRPr="00B756CE">
        <w:t xml:space="preserve"> Yes, </w:t>
      </w:r>
      <w:r w:rsidRPr="00B756CE" w:rsidR="008821BD">
        <w:t>100</w:t>
      </w:r>
      <w:r w:rsidRPr="00B756CE">
        <w:t>%.</w:t>
      </w:r>
    </w:p>
    <w:p w:rsidR="008821BD" w:rsidRPr="00B756CE" w:rsidP="006D4D1E">
      <w:pPr>
        <w:pStyle w:val="Question"/>
      </w:pPr>
      <w:sdt>
        <w:sdtPr>
          <w:alias w:val="Member"/>
          <w:tag w:val="&lt;Member mnisId='4138' dodsId='58561'&gt;"/>
          <w:id w:val="2075625778"/>
          <w:placeholder>
            <w:docPart w:val="9DE7C9848FB44F3590DF565F84B31945"/>
          </w:placeholder>
          <w:richText/>
        </w:sdtPr>
        <w:sdtContent>
          <w:r w:rsidRPr="00B756CE" w:rsidR="006D4D1E">
            <w:rPr>
              <w:b/>
            </w:rPr>
            <w:t>Rushanara Ali:</w:t>
          </w:r>
        </w:sdtContent>
      </w:sdt>
      <w:r w:rsidRPr="00B756CE" w:rsidR="006D4D1E">
        <w:t xml:space="preserve"> </w:t>
      </w:r>
      <w:r w:rsidRPr="00B756CE">
        <w:t>Can you also confirm that you do not use algorithmic pricing that takes into account the name of the person buying the insurance</w:t>
      </w:r>
      <w:r w:rsidRPr="00B756CE" w:rsidR="006D4D1E">
        <w:t>?</w:t>
      </w:r>
    </w:p>
    <w:p w:rsidR="008821BD" w:rsidRPr="00B756CE" w:rsidP="008821BD">
      <w:pPr>
        <w:pStyle w:val="Answer"/>
      </w:pPr>
      <w:sdt>
        <w:sdtPr>
          <w:rPr>
            <w:i/>
            <w:iCs/>
          </w:rPr>
          <w:alias w:val="Witness"/>
          <w:id w:val="1501467478"/>
          <w:placeholder>
            <w:docPart w:val="BE65F915398F44EDAB9E971D38FD58F0"/>
          </w:placeholder>
          <w:richText/>
        </w:sdtPr>
        <w:sdtContent>
          <w:r w:rsidRPr="00B756CE" w:rsidR="00994158">
            <w:rPr>
              <w:b/>
              <w:i/>
              <w:iCs/>
            </w:rPr>
            <w:t>Cristina Nestares:</w:t>
          </w:r>
        </w:sdtContent>
      </w:sdt>
      <w:r w:rsidRPr="00B756CE" w:rsidR="00994158">
        <w:t xml:space="preserve"> Yes, 100%.</w:t>
      </w:r>
    </w:p>
    <w:p w:rsidR="00994158" w:rsidRPr="00B756CE" w:rsidP="0010331D">
      <w:pPr>
        <w:pStyle w:val="Question"/>
      </w:pPr>
      <w:sdt>
        <w:sdtPr>
          <w:alias w:val="Member"/>
          <w:tag w:val="&lt;Member mnisId='4138' dodsId='58561'&gt;"/>
          <w:id w:val="-7444326"/>
          <w:placeholder>
            <w:docPart w:val="511413A7A9C14D848B0929DE987E3E22"/>
          </w:placeholder>
          <w:richText/>
        </w:sdtPr>
        <w:sdtContent>
          <w:r w:rsidRPr="00B756CE">
            <w:rPr>
              <w:b/>
            </w:rPr>
            <w:t>Rushanara Ali:</w:t>
          </w:r>
        </w:sdtContent>
      </w:sdt>
      <w:r w:rsidRPr="00B756CE">
        <w:t xml:space="preserve"> Would </w:t>
      </w:r>
      <w:r w:rsidRPr="00B756CE" w:rsidR="008821BD">
        <w:t>someone get the same quote for life insurance irrespective of their name</w:t>
      </w:r>
      <w:r w:rsidRPr="00B756CE">
        <w:t xml:space="preserve">, </w:t>
      </w:r>
      <w:r w:rsidRPr="00B756CE" w:rsidR="008821BD">
        <w:t xml:space="preserve">racial ethnicity or nationality, if all the other risks were the same? </w:t>
      </w:r>
    </w:p>
    <w:p w:rsidR="00994158" w:rsidRPr="00B756CE" w:rsidP="008821BD">
      <w:pPr>
        <w:pStyle w:val="Answer"/>
      </w:pPr>
      <w:sdt>
        <w:sdtPr>
          <w:rPr>
            <w:i/>
            <w:iCs/>
          </w:rPr>
          <w:alias w:val="Witness"/>
          <w:id w:val="1100616472"/>
          <w:placeholder>
            <w:docPart w:val="64C027721C9C48878D7C72CA1F7D756D"/>
          </w:placeholder>
          <w:richText/>
        </w:sdtPr>
        <w:sdtContent>
          <w:r w:rsidRPr="00B756CE">
            <w:rPr>
              <w:b/>
              <w:i/>
              <w:iCs/>
            </w:rPr>
            <w:t>Doug Brown:</w:t>
          </w:r>
        </w:sdtContent>
      </w:sdt>
      <w:r w:rsidRPr="00B756CE">
        <w:t xml:space="preserve"> Yes. </w:t>
      </w:r>
    </w:p>
    <w:p w:rsidR="008821BD" w:rsidRPr="00B756CE" w:rsidP="008821BD">
      <w:pPr>
        <w:pStyle w:val="Question"/>
      </w:pPr>
      <w:sdt>
        <w:sdtPr>
          <w:alias w:val="Member"/>
          <w:tag w:val="&lt;Member mnisId='4138' dodsId='58561'&gt;"/>
          <w:id w:val="-227846792"/>
          <w:placeholder>
            <w:docPart w:val="DEA622526A1F45178F8CB9694E08FB25"/>
          </w:placeholder>
          <w:richText/>
        </w:sdtPr>
        <w:sdtContent>
          <w:r w:rsidRPr="00B756CE" w:rsidR="00994158">
            <w:rPr>
              <w:b/>
            </w:rPr>
            <w:t>Rushanara Ali:</w:t>
          </w:r>
        </w:sdtContent>
      </w:sdt>
      <w:r w:rsidRPr="00B756CE" w:rsidR="00994158">
        <w:t xml:space="preserve"> C</w:t>
      </w:r>
      <w:r w:rsidRPr="00B756CE">
        <w:t>ar insurance providers used to be allowed to discriminate based on gender but are no longer allowed to do so</w:t>
      </w:r>
      <w:r w:rsidRPr="00B756CE" w:rsidR="00994158">
        <w:t>. Is it</w:t>
      </w:r>
      <w:r w:rsidRPr="00B756CE">
        <w:t xml:space="preserve"> still </w:t>
      </w:r>
      <w:r w:rsidRPr="00B756CE" w:rsidR="0010331D">
        <w:t xml:space="preserve">conscionable </w:t>
      </w:r>
      <w:r w:rsidRPr="00B756CE">
        <w:t xml:space="preserve">for insurance firms to be allowed to discriminate based on age and other </w:t>
      </w:r>
      <w:r w:rsidRPr="00B756CE">
        <w:t>characteristics</w:t>
      </w:r>
      <w:r w:rsidRPr="00B756CE" w:rsidR="0010331D">
        <w:t xml:space="preserve">? </w:t>
      </w:r>
    </w:p>
    <w:p w:rsidR="000553F6" w:rsidRPr="00B756CE" w:rsidP="008821BD">
      <w:pPr>
        <w:pStyle w:val="Answer"/>
      </w:pPr>
      <w:sdt>
        <w:sdtPr>
          <w:rPr>
            <w:i/>
            <w:iCs/>
          </w:rPr>
          <w:alias w:val="Witness"/>
          <w:id w:val="1807508940"/>
          <w:placeholder>
            <w:docPart w:val="D3E46F666DB140EE92C1AF91D5C47E15"/>
          </w:placeholder>
          <w:richText/>
        </w:sdtPr>
        <w:sdtContent>
          <w:r w:rsidRPr="00B756CE" w:rsidR="0010331D">
            <w:rPr>
              <w:b/>
              <w:i/>
              <w:iCs/>
            </w:rPr>
            <w:t>Cristina Nestares:</w:t>
          </w:r>
        </w:sdtContent>
      </w:sdt>
      <w:r w:rsidRPr="00B756CE" w:rsidR="0010331D">
        <w:t xml:space="preserve"> </w:t>
      </w:r>
      <w:r w:rsidRPr="00B756CE" w:rsidR="008821BD">
        <w:t xml:space="preserve">I am happy to say that I believe the role of the insurance industry should be to try to price using all legal data that we can to predict </w:t>
      </w:r>
      <w:r w:rsidRPr="00B756CE" w:rsidR="0010331D">
        <w:t xml:space="preserve">the </w:t>
      </w:r>
      <w:r w:rsidRPr="00B756CE" w:rsidR="008821BD">
        <w:t xml:space="preserve">claim risk. </w:t>
      </w:r>
      <w:r w:rsidRPr="00B756CE" w:rsidR="0010331D">
        <w:t>T</w:t>
      </w:r>
      <w:r w:rsidRPr="00B756CE" w:rsidR="008821BD">
        <w:t>hat is the best solution for society</w:t>
      </w:r>
      <w:r w:rsidRPr="00B756CE" w:rsidR="0010331D">
        <w:t>. W</w:t>
      </w:r>
      <w:r w:rsidRPr="00B756CE" w:rsidR="008821BD">
        <w:t>henever there are societal issues, like you just mentioned about people with serious illnesses</w:t>
      </w:r>
      <w:r w:rsidRPr="00B756CE" w:rsidR="0010331D">
        <w:t xml:space="preserve"> trying to travel, </w:t>
      </w:r>
      <w:r w:rsidRPr="00B756CE" w:rsidR="008821BD">
        <w:t>that is whe</w:t>
      </w:r>
      <w:r w:rsidRPr="00B756CE" w:rsidR="0010331D">
        <w:t xml:space="preserve">re </w:t>
      </w:r>
      <w:r w:rsidRPr="00B756CE" w:rsidR="008821BD">
        <w:t xml:space="preserve">the </w:t>
      </w:r>
      <w:r w:rsidRPr="00B756CE" w:rsidR="0010331D">
        <w:t>G</w:t>
      </w:r>
      <w:r w:rsidRPr="00B756CE" w:rsidR="008821BD">
        <w:t>overnment should come in.</w:t>
      </w:r>
      <w:r w:rsidRPr="00B756CE" w:rsidR="0010331D">
        <w:t xml:space="preserve"> As </w:t>
      </w:r>
      <w:r w:rsidRPr="00B756CE" w:rsidR="008821BD">
        <w:t>a private industry</w:t>
      </w:r>
      <w:r w:rsidRPr="00B756CE" w:rsidR="0010331D">
        <w:t xml:space="preserve">, our role </w:t>
      </w:r>
      <w:r w:rsidRPr="00B756CE" w:rsidR="008821BD">
        <w:t xml:space="preserve">should be to look at the claim risk. The role of the </w:t>
      </w:r>
      <w:r w:rsidRPr="00B756CE">
        <w:t>G</w:t>
      </w:r>
      <w:r w:rsidRPr="00B756CE" w:rsidR="008821BD">
        <w:t>overnment should be the societal</w:t>
      </w:r>
      <w:r w:rsidRPr="00B756CE">
        <w:t xml:space="preserve"> issues</w:t>
      </w:r>
      <w:r w:rsidRPr="00B756CE" w:rsidR="008821BD">
        <w:t>.</w:t>
      </w:r>
    </w:p>
    <w:p w:rsidR="008821BD" w:rsidRPr="00B756CE" w:rsidP="008821BD">
      <w:pPr>
        <w:pStyle w:val="Answer"/>
      </w:pPr>
      <w:r w:rsidRPr="00B756CE">
        <w:t xml:space="preserve">I completely welcome that. </w:t>
      </w:r>
      <w:r w:rsidRPr="00B756CE" w:rsidR="000553F6">
        <w:t>I am v</w:t>
      </w:r>
      <w:r w:rsidRPr="00B756CE">
        <w:t xml:space="preserve">ery happy to work together </w:t>
      </w:r>
      <w:r w:rsidRPr="00B756CE" w:rsidR="000553F6">
        <w:t xml:space="preserve">to </w:t>
      </w:r>
      <w:r w:rsidRPr="00B756CE">
        <w:t>find solutions to these problems.</w:t>
      </w:r>
    </w:p>
    <w:p w:rsidR="000553F6" w:rsidRPr="00B756CE" w:rsidP="000553F6">
      <w:pPr>
        <w:pStyle w:val="Remark"/>
      </w:pPr>
      <w:sdt>
        <w:sdtPr>
          <w:alias w:val="Member"/>
          <w:tag w:val="&lt;Member mnisId='4138' dodsId='58561'&gt;"/>
          <w:id w:val="2097124897"/>
          <w:placeholder>
            <w:docPart w:val="B1A80904635D44A3B25F9399C3474DF5"/>
          </w:placeholder>
          <w:richText/>
        </w:sdtPr>
        <w:sdtContent>
          <w:r w:rsidRPr="00B756CE">
            <w:rPr>
              <w:b/>
            </w:rPr>
            <w:t>Rushanara Ali:</w:t>
          </w:r>
        </w:sdtContent>
      </w:sdt>
      <w:r w:rsidRPr="00B756CE">
        <w:t xml:space="preserve"> That is a good </w:t>
      </w:r>
      <w:r w:rsidRPr="00B756CE" w:rsidR="008821BD">
        <w:t xml:space="preserve">note </w:t>
      </w:r>
      <w:r w:rsidRPr="00B756CE">
        <w:t xml:space="preserve">on which </w:t>
      </w:r>
      <w:r w:rsidRPr="00B756CE" w:rsidR="008821BD">
        <w:t xml:space="preserve">to finish. </w:t>
      </w:r>
      <w:r w:rsidRPr="00B756CE">
        <w:t xml:space="preserve">I think </w:t>
      </w:r>
      <w:r w:rsidRPr="00B756CE" w:rsidR="008821BD">
        <w:t xml:space="preserve">we might have a partnership. </w:t>
      </w:r>
      <w:r w:rsidRPr="00B756CE">
        <w:t xml:space="preserve">If </w:t>
      </w:r>
      <w:r w:rsidRPr="00B756CE" w:rsidR="008821BD">
        <w:t>my part</w:t>
      </w:r>
      <w:r w:rsidRPr="00B756CE">
        <w:t xml:space="preserve">y </w:t>
      </w:r>
      <w:r w:rsidRPr="00B756CE" w:rsidR="008821BD">
        <w:t>is in Government</w:t>
      </w:r>
      <w:r w:rsidRPr="00B756CE">
        <w:t xml:space="preserve">, we </w:t>
      </w:r>
      <w:r w:rsidRPr="00B756CE" w:rsidR="008821BD">
        <w:t>can work with you on this.</w:t>
      </w:r>
    </w:p>
    <w:p w:rsidR="00432014" w:rsidP="004517CA">
      <w:pPr>
        <w:pStyle w:val="Remark"/>
      </w:pPr>
      <w:sdt>
        <w:sdtPr>
          <w:alias w:val="Member"/>
          <w:tag w:val="&lt;Member mnisId='1554' dodsId='31575'&gt;"/>
          <w:id w:val="791787830"/>
          <w:placeholder>
            <w:docPart w:val="7106321FFB4047C89F509931426986FA"/>
          </w:placeholder>
          <w:richText/>
        </w:sdtPr>
        <w:sdtContent>
          <w:r w:rsidRPr="00B756CE" w:rsidR="000553F6">
            <w:rPr>
              <w:b/>
            </w:rPr>
            <w:t>Chair:</w:t>
          </w:r>
        </w:sdtContent>
      </w:sdt>
      <w:r w:rsidRPr="00B756CE" w:rsidR="000553F6">
        <w:t xml:space="preserve"> </w:t>
      </w:r>
      <w:r w:rsidRPr="00B756CE" w:rsidR="008821BD">
        <w:t>Thank you very much</w:t>
      </w:r>
      <w:r w:rsidRPr="00B756CE" w:rsidR="000553F6">
        <w:t>. T</w:t>
      </w:r>
      <w:r w:rsidRPr="00B756CE" w:rsidR="008821BD">
        <w:t>he bell concludes the Treasury Committee</w:t>
      </w:r>
      <w:r w:rsidRPr="00B756CE" w:rsidR="00651266">
        <w:t>’</w:t>
      </w:r>
      <w:r w:rsidRPr="00B756CE" w:rsidR="008821BD">
        <w:t>s evidence session. I would like to thank you very much for your openness</w:t>
      </w:r>
      <w:r w:rsidRPr="00B756CE" w:rsidR="004517CA">
        <w:t xml:space="preserve">, for </w:t>
      </w:r>
      <w:r w:rsidRPr="00B756CE" w:rsidR="008821BD">
        <w:t xml:space="preserve">coming forward and </w:t>
      </w:r>
      <w:r w:rsidRPr="00B756CE" w:rsidR="004517CA">
        <w:t xml:space="preserve">for </w:t>
      </w:r>
      <w:r w:rsidRPr="00B756CE" w:rsidR="008821BD">
        <w:t>giving us evidence today</w:t>
      </w:r>
      <w:r w:rsidRPr="00B756CE" w:rsidR="004517CA">
        <w:t>.</w:t>
      </w:r>
      <w:r w:rsidR="004517CA">
        <w:t xml:space="preserve"> </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BF75524999A4253BC6DDF7D256FC855"/>
      </w:placeholder>
      <w:richText/>
    </w:sdtPr>
    <w:sdtContent>
      <w:p w:rsidR="003736A1" w:rsidP="009277D8">
        <w:pPr>
          <w:pStyle w:val="Para"/>
          <w:rPr>
            <w:color w:val="808080"/>
          </w:rPr>
        </w:pPr>
        <w:r w:rsidRPr="007906CF">
          <w:rPr>
            <w:noProof/>
            <w:color w:val="808080"/>
            <w:lang w:eastAsia="en-GB"/>
          </w:rPr>
          <w:drawing>
            <wp:inline distT="0" distB="0" distL="0" distR="0">
              <wp:extent cx="3053715" cy="499110"/>
              <wp:effectExtent l="0" t="0" r="0" b="0"/>
              <wp:docPr id="203324744" name="Picture 20332474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964E5C4ED4B4FE6A4723CEE7E76F9E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906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sharkey\Downloads\Select%20Committee%20Template%202018%20(13).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BF75524999A4253BC6DDF7D256FC855"/>
        <w:category>
          <w:name w:val="General"/>
          <w:gallery w:val="placeholder"/>
        </w:category>
        <w:types>
          <w:type w:val="bbPlcHdr"/>
        </w:types>
        <w:behaviors>
          <w:behavior w:val="content"/>
        </w:behaviors>
        <w:guid w:val="{2F52982B-904C-4ABC-9F01-7CEE8AD06AA1}"/>
      </w:docPartPr>
      <w:docPartBody>
        <w:p w:rsidR="000E3D73" w:rsidP="00F60B8D">
          <w:pPr>
            <w:pStyle w:val="5BF75524999A4253BC6DDF7D256FC855"/>
          </w:pPr>
          <w:r w:rsidRPr="000753FC">
            <w:rPr>
              <w:rStyle w:val="PlaceholderText"/>
            </w:rPr>
            <w:t>Click here to enter text.</w:t>
          </w:r>
        </w:p>
      </w:docPartBody>
    </w:docPart>
    <w:docPart>
      <w:docPartPr>
        <w:name w:val="D045A862C17845349D101181AD03A54B"/>
        <w:category>
          <w:name w:val="General"/>
          <w:gallery w:val="placeholder"/>
        </w:category>
        <w:types>
          <w:type w:val="bbPlcHdr"/>
        </w:types>
        <w:behaviors>
          <w:behavior w:val="content"/>
        </w:behaviors>
        <w:guid w:val="{3ABBE1D4-FEF1-450C-B19D-75441764217A}"/>
      </w:docPartPr>
      <w:docPartBody>
        <w:p w:rsidR="000E3D73" w:rsidP="00F60B8D">
          <w:pPr>
            <w:pStyle w:val="D045A862C17845349D101181AD03A54B"/>
          </w:pPr>
          <w:r w:rsidRPr="002B3926">
            <w:rPr>
              <w:rStyle w:val="PlaceholderText"/>
            </w:rPr>
            <w:t>Click here to enter text.</w:t>
          </w:r>
        </w:p>
      </w:docPartBody>
    </w:docPart>
    <w:docPart>
      <w:docPartPr>
        <w:name w:val="3964E5C4ED4B4FE6A4723CEE7E76F9E0"/>
        <w:category>
          <w:name w:val="General"/>
          <w:gallery w:val="placeholder"/>
        </w:category>
        <w:types>
          <w:type w:val="bbPlcHdr"/>
        </w:types>
        <w:behaviors>
          <w:behavior w:val="content"/>
        </w:behaviors>
        <w:guid w:val="{3312963E-03B5-47FB-A4CA-CDC44682093B}"/>
      </w:docPartPr>
      <w:docPartBody>
        <w:p w:rsidR="000E3D73" w:rsidP="00F60B8D">
          <w:pPr>
            <w:pStyle w:val="3964E5C4ED4B4FE6A4723CEE7E76F9E0"/>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195E229-065F-4225-9504-34FB0C86F9FD}"/>
      </w:docPartPr>
      <w:docPartBody>
        <w:p w:rsidR="000E3D73">
          <w:r w:rsidRPr="003006AF">
            <w:rPr>
              <w:rStyle w:val="PlaceholderText"/>
            </w:rPr>
            <w:t>Click or tap here to enter text.</w:t>
          </w:r>
        </w:p>
      </w:docPartBody>
    </w:docPart>
    <w:docPart>
      <w:docPartPr>
        <w:name w:val="1EB5279BD2BB414A839DFC55A7877A79"/>
        <w:category>
          <w:name w:val="General"/>
          <w:gallery w:val="placeholder"/>
        </w:category>
        <w:types>
          <w:type w:val="bbPlcHdr"/>
        </w:types>
        <w:behaviors>
          <w:behavior w:val="content"/>
        </w:behaviors>
        <w:guid w:val="{B1A6C534-7B9C-40CC-B411-80DB68313CFA}"/>
      </w:docPartPr>
      <w:docPartBody>
        <w:p w:rsidR="008F1EE3" w:rsidP="000A329F">
          <w:pPr>
            <w:pStyle w:val="1EB5279BD2BB414A839DFC55A7877A79"/>
          </w:pPr>
          <w:r w:rsidRPr="003006AF">
            <w:rPr>
              <w:rStyle w:val="PlaceholderText"/>
            </w:rPr>
            <w:t>Click or tap here to enter text.</w:t>
          </w:r>
        </w:p>
      </w:docPartBody>
    </w:docPart>
    <w:docPart>
      <w:docPartPr>
        <w:name w:val="8DEEFD9508364908A77D6A6882A3D185"/>
        <w:category>
          <w:name w:val="General"/>
          <w:gallery w:val="placeholder"/>
        </w:category>
        <w:types>
          <w:type w:val="bbPlcHdr"/>
        </w:types>
        <w:behaviors>
          <w:behavior w:val="content"/>
        </w:behaviors>
        <w:guid w:val="{20262C42-2DD4-4930-B96C-83AB27B25949}"/>
      </w:docPartPr>
      <w:docPartBody>
        <w:p w:rsidR="008F1EE3" w:rsidP="000A329F">
          <w:pPr>
            <w:pStyle w:val="8DEEFD9508364908A77D6A6882A3D185"/>
          </w:pPr>
          <w:r w:rsidRPr="003006AF">
            <w:rPr>
              <w:rStyle w:val="PlaceholderText"/>
            </w:rPr>
            <w:t>Click or tap here to enter text.</w:t>
          </w:r>
        </w:p>
      </w:docPartBody>
    </w:docPart>
    <w:docPart>
      <w:docPartPr>
        <w:name w:val="C8D2AD9ABBB44976B68C77ECF67D89DE"/>
        <w:category>
          <w:name w:val="General"/>
          <w:gallery w:val="placeholder"/>
        </w:category>
        <w:types>
          <w:type w:val="bbPlcHdr"/>
        </w:types>
        <w:behaviors>
          <w:behavior w:val="content"/>
        </w:behaviors>
        <w:guid w:val="{59D6A2B4-0DD8-4E91-A4D4-9EAD221F4897}"/>
      </w:docPartPr>
      <w:docPartBody>
        <w:p w:rsidR="008F1EE3" w:rsidP="000A329F">
          <w:pPr>
            <w:pStyle w:val="C8D2AD9ABBB44976B68C77ECF67D89DE"/>
          </w:pPr>
          <w:r w:rsidRPr="003006AF">
            <w:rPr>
              <w:rStyle w:val="PlaceholderText"/>
            </w:rPr>
            <w:t>Click or tap here to enter text.</w:t>
          </w:r>
        </w:p>
      </w:docPartBody>
    </w:docPart>
    <w:docPart>
      <w:docPartPr>
        <w:name w:val="17F0C652767C4DC2B6CCEDA1763075FF"/>
        <w:category>
          <w:name w:val="General"/>
          <w:gallery w:val="placeholder"/>
        </w:category>
        <w:types>
          <w:type w:val="bbPlcHdr"/>
        </w:types>
        <w:behaviors>
          <w:behavior w:val="content"/>
        </w:behaviors>
        <w:guid w:val="{33E25F80-ECFB-4601-92CF-51937AE46062}"/>
      </w:docPartPr>
      <w:docPartBody>
        <w:p w:rsidR="008F1EE3" w:rsidP="000A329F">
          <w:pPr>
            <w:pStyle w:val="17F0C652767C4DC2B6CCEDA1763075FF"/>
          </w:pPr>
          <w:r w:rsidRPr="00D94C60">
            <w:rPr>
              <w:rStyle w:val="PlaceholderText"/>
            </w:rPr>
            <w:t>Click or tap here to enter text.</w:t>
          </w:r>
        </w:p>
      </w:docPartBody>
    </w:docPart>
    <w:docPart>
      <w:docPartPr>
        <w:name w:val="B0605DD68F464F19B128E8A947C33C68"/>
        <w:category>
          <w:name w:val="General"/>
          <w:gallery w:val="placeholder"/>
        </w:category>
        <w:types>
          <w:type w:val="bbPlcHdr"/>
        </w:types>
        <w:behaviors>
          <w:behavior w:val="content"/>
        </w:behaviors>
        <w:guid w:val="{7DB9CC2A-D58B-43B5-A845-7B7E5ECBB890}"/>
      </w:docPartPr>
      <w:docPartBody>
        <w:p w:rsidR="008F1EE3" w:rsidP="000A329F">
          <w:pPr>
            <w:pStyle w:val="B0605DD68F464F19B128E8A947C33C68"/>
          </w:pPr>
          <w:r w:rsidRPr="003006AF">
            <w:rPr>
              <w:rStyle w:val="PlaceholderText"/>
            </w:rPr>
            <w:t>Click or tap here to enter text.</w:t>
          </w:r>
        </w:p>
      </w:docPartBody>
    </w:docPart>
    <w:docPart>
      <w:docPartPr>
        <w:name w:val="2151AA55690A465F9F41723A83BBE9A8"/>
        <w:category>
          <w:name w:val="General"/>
          <w:gallery w:val="placeholder"/>
        </w:category>
        <w:types>
          <w:type w:val="bbPlcHdr"/>
        </w:types>
        <w:behaviors>
          <w:behavior w:val="content"/>
        </w:behaviors>
        <w:guid w:val="{351AF7EF-9F5F-45F5-87C7-01A06E8105EC}"/>
      </w:docPartPr>
      <w:docPartBody>
        <w:p w:rsidR="008F1EE3" w:rsidP="000A329F">
          <w:pPr>
            <w:pStyle w:val="2151AA55690A465F9F41723A83BBE9A8"/>
          </w:pPr>
          <w:r w:rsidRPr="003006AF">
            <w:rPr>
              <w:rStyle w:val="PlaceholderText"/>
            </w:rPr>
            <w:t>Click or tap here to enter text.</w:t>
          </w:r>
        </w:p>
      </w:docPartBody>
    </w:docPart>
    <w:docPart>
      <w:docPartPr>
        <w:name w:val="0497AE8CCDA949EBA03164D3DCF51855"/>
        <w:category>
          <w:name w:val="General"/>
          <w:gallery w:val="placeholder"/>
        </w:category>
        <w:types>
          <w:type w:val="bbPlcHdr"/>
        </w:types>
        <w:behaviors>
          <w:behavior w:val="content"/>
        </w:behaviors>
        <w:guid w:val="{FA64034D-8A4F-46BF-8F47-12321DA3A4E8}"/>
      </w:docPartPr>
      <w:docPartBody>
        <w:p w:rsidR="008F1EE3" w:rsidP="000A329F">
          <w:pPr>
            <w:pStyle w:val="0497AE8CCDA949EBA03164D3DCF51855"/>
          </w:pPr>
          <w:r w:rsidRPr="003006AF">
            <w:rPr>
              <w:rStyle w:val="PlaceholderText"/>
            </w:rPr>
            <w:t>Click or tap here to enter text.</w:t>
          </w:r>
        </w:p>
      </w:docPartBody>
    </w:docPart>
    <w:docPart>
      <w:docPartPr>
        <w:name w:val="2CAA0AC8A47D4A309ED6A0F24BF615CE"/>
        <w:category>
          <w:name w:val="General"/>
          <w:gallery w:val="placeholder"/>
        </w:category>
        <w:types>
          <w:type w:val="bbPlcHdr"/>
        </w:types>
        <w:behaviors>
          <w:behavior w:val="content"/>
        </w:behaviors>
        <w:guid w:val="{08EA8E2B-4DFA-4240-AAE5-96C7C4FBF9A1}"/>
      </w:docPartPr>
      <w:docPartBody>
        <w:p w:rsidR="008F1EE3" w:rsidP="000A329F">
          <w:pPr>
            <w:pStyle w:val="2CAA0AC8A47D4A309ED6A0F24BF615CE"/>
          </w:pPr>
          <w:r w:rsidRPr="00D94C60">
            <w:rPr>
              <w:rStyle w:val="PlaceholderText"/>
            </w:rPr>
            <w:t>Click or tap here to enter text.</w:t>
          </w:r>
        </w:p>
      </w:docPartBody>
    </w:docPart>
    <w:docPart>
      <w:docPartPr>
        <w:name w:val="7913D2376B6046769F28A80C562D4DBC"/>
        <w:category>
          <w:name w:val="General"/>
          <w:gallery w:val="placeholder"/>
        </w:category>
        <w:types>
          <w:type w:val="bbPlcHdr"/>
        </w:types>
        <w:behaviors>
          <w:behavior w:val="content"/>
        </w:behaviors>
        <w:guid w:val="{60C5D8AC-5B61-4ED5-B045-91C22250EB2C}"/>
      </w:docPartPr>
      <w:docPartBody>
        <w:p w:rsidR="008F1EE3" w:rsidP="000A329F">
          <w:pPr>
            <w:pStyle w:val="7913D2376B6046769F28A80C562D4DBC"/>
          </w:pPr>
          <w:r w:rsidRPr="003006AF">
            <w:rPr>
              <w:rStyle w:val="PlaceholderText"/>
            </w:rPr>
            <w:t>Click or tap here to enter text.</w:t>
          </w:r>
        </w:p>
      </w:docPartBody>
    </w:docPart>
    <w:docPart>
      <w:docPartPr>
        <w:name w:val="FB766A3A40514931B7A8828CB569DFB0"/>
        <w:category>
          <w:name w:val="General"/>
          <w:gallery w:val="placeholder"/>
        </w:category>
        <w:types>
          <w:type w:val="bbPlcHdr"/>
        </w:types>
        <w:behaviors>
          <w:behavior w:val="content"/>
        </w:behaviors>
        <w:guid w:val="{848D5EA8-32AF-433B-A803-248CCAF7FC55}"/>
      </w:docPartPr>
      <w:docPartBody>
        <w:p w:rsidR="008F1EE3" w:rsidP="000A329F">
          <w:pPr>
            <w:pStyle w:val="FB766A3A40514931B7A8828CB569DFB0"/>
          </w:pPr>
          <w:r w:rsidRPr="00D94C60">
            <w:rPr>
              <w:rStyle w:val="PlaceholderText"/>
            </w:rPr>
            <w:t>Click or tap here to enter text.</w:t>
          </w:r>
        </w:p>
      </w:docPartBody>
    </w:docPart>
    <w:docPart>
      <w:docPartPr>
        <w:name w:val="9631E711A9D445CD8741BAA440AF22AC"/>
        <w:category>
          <w:name w:val="General"/>
          <w:gallery w:val="placeholder"/>
        </w:category>
        <w:types>
          <w:type w:val="bbPlcHdr"/>
        </w:types>
        <w:behaviors>
          <w:behavior w:val="content"/>
        </w:behaviors>
        <w:guid w:val="{8F9A0800-8D46-4036-A936-833A6A858CBD}"/>
      </w:docPartPr>
      <w:docPartBody>
        <w:p w:rsidR="008F1EE3" w:rsidP="000A329F">
          <w:pPr>
            <w:pStyle w:val="9631E711A9D445CD8741BAA440AF22AC"/>
          </w:pPr>
          <w:r w:rsidRPr="003006AF">
            <w:rPr>
              <w:rStyle w:val="PlaceholderText"/>
            </w:rPr>
            <w:t>Click or tap here to enter text.</w:t>
          </w:r>
        </w:p>
      </w:docPartBody>
    </w:docPart>
    <w:docPart>
      <w:docPartPr>
        <w:name w:val="95221B0D236141C4B8DEC7591BC98480"/>
        <w:category>
          <w:name w:val="General"/>
          <w:gallery w:val="placeholder"/>
        </w:category>
        <w:types>
          <w:type w:val="bbPlcHdr"/>
        </w:types>
        <w:behaviors>
          <w:behavior w:val="content"/>
        </w:behaviors>
        <w:guid w:val="{4B7924D9-D792-4514-BC4D-EB36C581CB9F}"/>
      </w:docPartPr>
      <w:docPartBody>
        <w:p w:rsidR="008F1EE3" w:rsidP="000A329F">
          <w:pPr>
            <w:pStyle w:val="95221B0D236141C4B8DEC7591BC98480"/>
          </w:pPr>
          <w:r w:rsidRPr="00D94C60">
            <w:rPr>
              <w:rStyle w:val="PlaceholderText"/>
            </w:rPr>
            <w:t>Click or tap here to enter text.</w:t>
          </w:r>
        </w:p>
      </w:docPartBody>
    </w:docPart>
    <w:docPart>
      <w:docPartPr>
        <w:name w:val="2123BD600E1C4A8FA252172E76D802DA"/>
        <w:category>
          <w:name w:val="General"/>
          <w:gallery w:val="placeholder"/>
        </w:category>
        <w:types>
          <w:type w:val="bbPlcHdr"/>
        </w:types>
        <w:behaviors>
          <w:behavior w:val="content"/>
        </w:behaviors>
        <w:guid w:val="{DF239D44-A63F-4BB3-B3A9-047D9CC1FC51}"/>
      </w:docPartPr>
      <w:docPartBody>
        <w:p w:rsidR="008F1EE3" w:rsidP="000A329F">
          <w:pPr>
            <w:pStyle w:val="2123BD600E1C4A8FA252172E76D802DA"/>
          </w:pPr>
          <w:r w:rsidRPr="003006AF">
            <w:rPr>
              <w:rStyle w:val="PlaceholderText"/>
            </w:rPr>
            <w:t>Click or tap here to enter text.</w:t>
          </w:r>
        </w:p>
      </w:docPartBody>
    </w:docPart>
    <w:docPart>
      <w:docPartPr>
        <w:name w:val="19B316BD991A46C1840CE765C34F35E3"/>
        <w:category>
          <w:name w:val="General"/>
          <w:gallery w:val="placeholder"/>
        </w:category>
        <w:types>
          <w:type w:val="bbPlcHdr"/>
        </w:types>
        <w:behaviors>
          <w:behavior w:val="content"/>
        </w:behaviors>
        <w:guid w:val="{34205139-2734-40A6-8E8F-DE3B0CE283CD}"/>
      </w:docPartPr>
      <w:docPartBody>
        <w:p w:rsidR="008F1EE3" w:rsidP="000A329F">
          <w:pPr>
            <w:pStyle w:val="19B316BD991A46C1840CE765C34F35E3"/>
          </w:pPr>
          <w:r w:rsidRPr="00D94C60">
            <w:rPr>
              <w:rStyle w:val="PlaceholderText"/>
            </w:rPr>
            <w:t>Click or tap here to enter text.</w:t>
          </w:r>
        </w:p>
      </w:docPartBody>
    </w:docPart>
    <w:docPart>
      <w:docPartPr>
        <w:name w:val="4BCB5FE69C6C4959ABD23C21567B53AB"/>
        <w:category>
          <w:name w:val="General"/>
          <w:gallery w:val="placeholder"/>
        </w:category>
        <w:types>
          <w:type w:val="bbPlcHdr"/>
        </w:types>
        <w:behaviors>
          <w:behavior w:val="content"/>
        </w:behaviors>
        <w:guid w:val="{E829376B-5241-4C66-A1B7-DE9C4F73BB35}"/>
      </w:docPartPr>
      <w:docPartBody>
        <w:p w:rsidR="008F1EE3" w:rsidP="000A329F">
          <w:pPr>
            <w:pStyle w:val="4BCB5FE69C6C4959ABD23C21567B53AB"/>
          </w:pPr>
          <w:r w:rsidRPr="003006AF">
            <w:rPr>
              <w:rStyle w:val="PlaceholderText"/>
            </w:rPr>
            <w:t>Click or tap here to enter text.</w:t>
          </w:r>
        </w:p>
      </w:docPartBody>
    </w:docPart>
    <w:docPart>
      <w:docPartPr>
        <w:name w:val="EA33EF0DD91D4EB686F355F319FDC136"/>
        <w:category>
          <w:name w:val="General"/>
          <w:gallery w:val="placeholder"/>
        </w:category>
        <w:types>
          <w:type w:val="bbPlcHdr"/>
        </w:types>
        <w:behaviors>
          <w:behavior w:val="content"/>
        </w:behaviors>
        <w:guid w:val="{F5F00305-F7F3-4BB7-85AB-E4BE4670710D}"/>
      </w:docPartPr>
      <w:docPartBody>
        <w:p w:rsidR="008F1EE3" w:rsidP="000A329F">
          <w:pPr>
            <w:pStyle w:val="EA33EF0DD91D4EB686F355F319FDC136"/>
          </w:pPr>
          <w:r w:rsidRPr="00D94C60">
            <w:rPr>
              <w:rStyle w:val="PlaceholderText"/>
            </w:rPr>
            <w:t>Click or tap here to enter text.</w:t>
          </w:r>
        </w:p>
      </w:docPartBody>
    </w:docPart>
    <w:docPart>
      <w:docPartPr>
        <w:name w:val="F7B7453FD07A4C6B825CFA203F2CBC66"/>
        <w:category>
          <w:name w:val="General"/>
          <w:gallery w:val="placeholder"/>
        </w:category>
        <w:types>
          <w:type w:val="bbPlcHdr"/>
        </w:types>
        <w:behaviors>
          <w:behavior w:val="content"/>
        </w:behaviors>
        <w:guid w:val="{9518CCB4-94CE-410A-8D46-FD7533F75762}"/>
      </w:docPartPr>
      <w:docPartBody>
        <w:p w:rsidR="008F1EE3" w:rsidP="000A329F">
          <w:pPr>
            <w:pStyle w:val="F7B7453FD07A4C6B825CFA203F2CBC66"/>
          </w:pPr>
          <w:r w:rsidRPr="003006AF">
            <w:rPr>
              <w:rStyle w:val="PlaceholderText"/>
            </w:rPr>
            <w:t>Click or tap here to enter text.</w:t>
          </w:r>
        </w:p>
      </w:docPartBody>
    </w:docPart>
    <w:docPart>
      <w:docPartPr>
        <w:name w:val="7426DF068FFA4D4A958C9EB61C29A648"/>
        <w:category>
          <w:name w:val="General"/>
          <w:gallery w:val="placeholder"/>
        </w:category>
        <w:types>
          <w:type w:val="bbPlcHdr"/>
        </w:types>
        <w:behaviors>
          <w:behavior w:val="content"/>
        </w:behaviors>
        <w:guid w:val="{6F8CB210-A7C0-4AD5-A978-386F4029C646}"/>
      </w:docPartPr>
      <w:docPartBody>
        <w:p w:rsidR="008F1EE3" w:rsidP="000A329F">
          <w:pPr>
            <w:pStyle w:val="7426DF068FFA4D4A958C9EB61C29A648"/>
          </w:pPr>
          <w:r w:rsidRPr="00D94C60">
            <w:rPr>
              <w:rStyle w:val="PlaceholderText"/>
            </w:rPr>
            <w:t>Click or tap here to enter text.</w:t>
          </w:r>
        </w:p>
      </w:docPartBody>
    </w:docPart>
    <w:docPart>
      <w:docPartPr>
        <w:name w:val="B0119053A71A41DCBC3187919A5F1532"/>
        <w:category>
          <w:name w:val="General"/>
          <w:gallery w:val="placeholder"/>
        </w:category>
        <w:types>
          <w:type w:val="bbPlcHdr"/>
        </w:types>
        <w:behaviors>
          <w:behavior w:val="content"/>
        </w:behaviors>
        <w:guid w:val="{4E218959-EC80-48EE-A538-03791E5C46A5}"/>
      </w:docPartPr>
      <w:docPartBody>
        <w:p w:rsidR="008F1EE3" w:rsidP="000A329F">
          <w:pPr>
            <w:pStyle w:val="B0119053A71A41DCBC3187919A5F1532"/>
          </w:pPr>
          <w:r w:rsidRPr="003006AF">
            <w:rPr>
              <w:rStyle w:val="PlaceholderText"/>
            </w:rPr>
            <w:t>Click or tap here to enter text.</w:t>
          </w:r>
        </w:p>
      </w:docPartBody>
    </w:docPart>
    <w:docPart>
      <w:docPartPr>
        <w:name w:val="3103EBB6A033419E93030A74966EA632"/>
        <w:category>
          <w:name w:val="General"/>
          <w:gallery w:val="placeholder"/>
        </w:category>
        <w:types>
          <w:type w:val="bbPlcHdr"/>
        </w:types>
        <w:behaviors>
          <w:behavior w:val="content"/>
        </w:behaviors>
        <w:guid w:val="{1419DBA4-A361-4C17-9512-771C25F26EE9}"/>
      </w:docPartPr>
      <w:docPartBody>
        <w:p w:rsidR="008F1EE3" w:rsidP="000A329F">
          <w:pPr>
            <w:pStyle w:val="3103EBB6A033419E93030A74966EA632"/>
          </w:pPr>
          <w:r w:rsidRPr="00D94C60">
            <w:rPr>
              <w:rStyle w:val="PlaceholderText"/>
            </w:rPr>
            <w:t>Click or tap here to enter text.</w:t>
          </w:r>
        </w:p>
      </w:docPartBody>
    </w:docPart>
    <w:docPart>
      <w:docPartPr>
        <w:name w:val="F819FDE903EB4B4D8E4428A67A4FCCC5"/>
        <w:category>
          <w:name w:val="General"/>
          <w:gallery w:val="placeholder"/>
        </w:category>
        <w:types>
          <w:type w:val="bbPlcHdr"/>
        </w:types>
        <w:behaviors>
          <w:behavior w:val="content"/>
        </w:behaviors>
        <w:guid w:val="{97CDC21A-7B9B-4484-A71E-F63E8246892A}"/>
      </w:docPartPr>
      <w:docPartBody>
        <w:p w:rsidR="008F1EE3" w:rsidP="000A329F">
          <w:pPr>
            <w:pStyle w:val="F819FDE903EB4B4D8E4428A67A4FCCC5"/>
          </w:pPr>
          <w:r w:rsidRPr="003006AF">
            <w:rPr>
              <w:rStyle w:val="PlaceholderText"/>
            </w:rPr>
            <w:t>Click or tap here to enter text.</w:t>
          </w:r>
        </w:p>
      </w:docPartBody>
    </w:docPart>
    <w:docPart>
      <w:docPartPr>
        <w:name w:val="B39CE4999FE040EBAC0507B2EEC83554"/>
        <w:category>
          <w:name w:val="General"/>
          <w:gallery w:val="placeholder"/>
        </w:category>
        <w:types>
          <w:type w:val="bbPlcHdr"/>
        </w:types>
        <w:behaviors>
          <w:behavior w:val="content"/>
        </w:behaviors>
        <w:guid w:val="{0CE9CCD9-1ACD-4842-BAB9-86FF83E44DCF}"/>
      </w:docPartPr>
      <w:docPartBody>
        <w:p w:rsidR="008F1EE3" w:rsidP="000A329F">
          <w:pPr>
            <w:pStyle w:val="B39CE4999FE040EBAC0507B2EEC83554"/>
          </w:pPr>
          <w:r w:rsidRPr="00D94C60">
            <w:rPr>
              <w:rStyle w:val="PlaceholderText"/>
            </w:rPr>
            <w:t>Click or tap here to enter text.</w:t>
          </w:r>
        </w:p>
      </w:docPartBody>
    </w:docPart>
    <w:docPart>
      <w:docPartPr>
        <w:name w:val="834FE7E68A1A4D0CA7FC2B452BD168A6"/>
        <w:category>
          <w:name w:val="General"/>
          <w:gallery w:val="placeholder"/>
        </w:category>
        <w:types>
          <w:type w:val="bbPlcHdr"/>
        </w:types>
        <w:behaviors>
          <w:behavior w:val="content"/>
        </w:behaviors>
        <w:guid w:val="{0C73D78C-3C1E-48D6-9192-BA0663F1C353}"/>
      </w:docPartPr>
      <w:docPartBody>
        <w:p w:rsidR="008F1EE3" w:rsidP="000A329F">
          <w:pPr>
            <w:pStyle w:val="834FE7E68A1A4D0CA7FC2B452BD168A6"/>
          </w:pPr>
          <w:r w:rsidRPr="003006AF">
            <w:rPr>
              <w:rStyle w:val="PlaceholderText"/>
            </w:rPr>
            <w:t>Click or tap here to enter text.</w:t>
          </w:r>
        </w:p>
      </w:docPartBody>
    </w:docPart>
    <w:docPart>
      <w:docPartPr>
        <w:name w:val="4966665049974E5E82B0B30EBE5E356C"/>
        <w:category>
          <w:name w:val="General"/>
          <w:gallery w:val="placeholder"/>
        </w:category>
        <w:types>
          <w:type w:val="bbPlcHdr"/>
        </w:types>
        <w:behaviors>
          <w:behavior w:val="content"/>
        </w:behaviors>
        <w:guid w:val="{5F07009D-25F7-43D9-B9B1-0B04C54BE2B9}"/>
      </w:docPartPr>
      <w:docPartBody>
        <w:p w:rsidR="008F1EE3" w:rsidP="000A329F">
          <w:pPr>
            <w:pStyle w:val="4966665049974E5E82B0B30EBE5E356C"/>
          </w:pPr>
          <w:r w:rsidRPr="003006AF">
            <w:rPr>
              <w:rStyle w:val="PlaceholderText"/>
            </w:rPr>
            <w:t>Click or tap here to enter text.</w:t>
          </w:r>
        </w:p>
      </w:docPartBody>
    </w:docPart>
    <w:docPart>
      <w:docPartPr>
        <w:name w:val="1D89ADB7BB344A8C998EF8B26CA258D7"/>
        <w:category>
          <w:name w:val="General"/>
          <w:gallery w:val="placeholder"/>
        </w:category>
        <w:types>
          <w:type w:val="bbPlcHdr"/>
        </w:types>
        <w:behaviors>
          <w:behavior w:val="content"/>
        </w:behaviors>
        <w:guid w:val="{DB268A5D-52EF-4AD2-95AF-B80C6817133D}"/>
      </w:docPartPr>
      <w:docPartBody>
        <w:p w:rsidR="008F1EE3" w:rsidP="000A329F">
          <w:pPr>
            <w:pStyle w:val="1D89ADB7BB344A8C998EF8B26CA258D7"/>
          </w:pPr>
          <w:r w:rsidRPr="00D94C60">
            <w:rPr>
              <w:rStyle w:val="PlaceholderText"/>
            </w:rPr>
            <w:t>Click or tap here to enter text.</w:t>
          </w:r>
        </w:p>
      </w:docPartBody>
    </w:docPart>
    <w:docPart>
      <w:docPartPr>
        <w:name w:val="B4356C380FE449C5870CE76CA197466A"/>
        <w:category>
          <w:name w:val="General"/>
          <w:gallery w:val="placeholder"/>
        </w:category>
        <w:types>
          <w:type w:val="bbPlcHdr"/>
        </w:types>
        <w:behaviors>
          <w:behavior w:val="content"/>
        </w:behaviors>
        <w:guid w:val="{1B92F0B8-0409-426A-A6D4-C11521E53E09}"/>
      </w:docPartPr>
      <w:docPartBody>
        <w:p w:rsidR="008F1EE3" w:rsidP="000A329F">
          <w:pPr>
            <w:pStyle w:val="B4356C380FE449C5870CE76CA197466A"/>
          </w:pPr>
          <w:r w:rsidRPr="003006AF">
            <w:rPr>
              <w:rStyle w:val="PlaceholderText"/>
            </w:rPr>
            <w:t>Click or tap here to enter text.</w:t>
          </w:r>
        </w:p>
      </w:docPartBody>
    </w:docPart>
    <w:docPart>
      <w:docPartPr>
        <w:name w:val="683917D7C62B468C9FF3F8A3AE963E0D"/>
        <w:category>
          <w:name w:val="General"/>
          <w:gallery w:val="placeholder"/>
        </w:category>
        <w:types>
          <w:type w:val="bbPlcHdr"/>
        </w:types>
        <w:behaviors>
          <w:behavior w:val="content"/>
        </w:behaviors>
        <w:guid w:val="{EA3188E1-A018-4D22-8A0E-9E55B9ACCFC2}"/>
      </w:docPartPr>
      <w:docPartBody>
        <w:p w:rsidR="008F1EE3" w:rsidP="000A329F">
          <w:pPr>
            <w:pStyle w:val="683917D7C62B468C9FF3F8A3AE963E0D"/>
          </w:pPr>
          <w:r w:rsidRPr="00D94C60">
            <w:rPr>
              <w:rStyle w:val="PlaceholderText"/>
            </w:rPr>
            <w:t>Click or tap here to enter text.</w:t>
          </w:r>
        </w:p>
      </w:docPartBody>
    </w:docPart>
    <w:docPart>
      <w:docPartPr>
        <w:name w:val="F3A509F78B534666B55E20CF24AAF686"/>
        <w:category>
          <w:name w:val="General"/>
          <w:gallery w:val="placeholder"/>
        </w:category>
        <w:types>
          <w:type w:val="bbPlcHdr"/>
        </w:types>
        <w:behaviors>
          <w:behavior w:val="content"/>
        </w:behaviors>
        <w:guid w:val="{80B76A11-0270-41A8-8096-E2FEBA3CE9F0}"/>
      </w:docPartPr>
      <w:docPartBody>
        <w:p w:rsidR="008F1EE3" w:rsidP="000A329F">
          <w:pPr>
            <w:pStyle w:val="F3A509F78B534666B55E20CF24AAF686"/>
          </w:pPr>
          <w:r w:rsidRPr="003006AF">
            <w:rPr>
              <w:rStyle w:val="PlaceholderText"/>
            </w:rPr>
            <w:t>Click or tap here to enter text.</w:t>
          </w:r>
        </w:p>
      </w:docPartBody>
    </w:docPart>
    <w:docPart>
      <w:docPartPr>
        <w:name w:val="EC09B173484E4E65BFD4E6583C276444"/>
        <w:category>
          <w:name w:val="General"/>
          <w:gallery w:val="placeholder"/>
        </w:category>
        <w:types>
          <w:type w:val="bbPlcHdr"/>
        </w:types>
        <w:behaviors>
          <w:behavior w:val="content"/>
        </w:behaviors>
        <w:guid w:val="{272BDD61-052E-4755-AFBB-E8305EA133BC}"/>
      </w:docPartPr>
      <w:docPartBody>
        <w:p w:rsidR="008F1EE3" w:rsidP="000A329F">
          <w:pPr>
            <w:pStyle w:val="EC09B173484E4E65BFD4E6583C276444"/>
          </w:pPr>
          <w:r w:rsidRPr="00D94C60">
            <w:rPr>
              <w:rStyle w:val="PlaceholderText"/>
            </w:rPr>
            <w:t>Click or tap here to enter text.</w:t>
          </w:r>
        </w:p>
      </w:docPartBody>
    </w:docPart>
    <w:docPart>
      <w:docPartPr>
        <w:name w:val="A16194F9945A466C8D8B6FF6869181E0"/>
        <w:category>
          <w:name w:val="General"/>
          <w:gallery w:val="placeholder"/>
        </w:category>
        <w:types>
          <w:type w:val="bbPlcHdr"/>
        </w:types>
        <w:behaviors>
          <w:behavior w:val="content"/>
        </w:behaviors>
        <w:guid w:val="{157592CF-FE84-4535-BB56-64777312B496}"/>
      </w:docPartPr>
      <w:docPartBody>
        <w:p w:rsidR="008F1EE3" w:rsidP="000A329F">
          <w:pPr>
            <w:pStyle w:val="A16194F9945A466C8D8B6FF6869181E0"/>
          </w:pPr>
          <w:r w:rsidRPr="003006AF">
            <w:rPr>
              <w:rStyle w:val="PlaceholderText"/>
            </w:rPr>
            <w:t>Click or tap here to enter text.</w:t>
          </w:r>
        </w:p>
      </w:docPartBody>
    </w:docPart>
    <w:docPart>
      <w:docPartPr>
        <w:name w:val="6FBAEA25DC4148A3AB81DF56A035E644"/>
        <w:category>
          <w:name w:val="General"/>
          <w:gallery w:val="placeholder"/>
        </w:category>
        <w:types>
          <w:type w:val="bbPlcHdr"/>
        </w:types>
        <w:behaviors>
          <w:behavior w:val="content"/>
        </w:behaviors>
        <w:guid w:val="{018DD361-E120-4969-AA9C-9A94A7A70EE2}"/>
      </w:docPartPr>
      <w:docPartBody>
        <w:p w:rsidR="008F1EE3" w:rsidP="000A329F">
          <w:pPr>
            <w:pStyle w:val="6FBAEA25DC4148A3AB81DF56A035E644"/>
          </w:pPr>
          <w:r w:rsidRPr="00D94C60">
            <w:rPr>
              <w:rStyle w:val="PlaceholderText"/>
            </w:rPr>
            <w:t>Click or tap here to enter text.</w:t>
          </w:r>
        </w:p>
      </w:docPartBody>
    </w:docPart>
    <w:docPart>
      <w:docPartPr>
        <w:name w:val="CC886BC04A8F41E9A1D50F3F1EC4CD89"/>
        <w:category>
          <w:name w:val="General"/>
          <w:gallery w:val="placeholder"/>
        </w:category>
        <w:types>
          <w:type w:val="bbPlcHdr"/>
        </w:types>
        <w:behaviors>
          <w:behavior w:val="content"/>
        </w:behaviors>
        <w:guid w:val="{5B173680-03D2-4655-9ED1-B53C99802942}"/>
      </w:docPartPr>
      <w:docPartBody>
        <w:p w:rsidR="008F1EE3" w:rsidP="000A329F">
          <w:pPr>
            <w:pStyle w:val="CC886BC04A8F41E9A1D50F3F1EC4CD89"/>
          </w:pPr>
          <w:r w:rsidRPr="003006AF">
            <w:rPr>
              <w:rStyle w:val="PlaceholderText"/>
            </w:rPr>
            <w:t>Click or tap here to enter text.</w:t>
          </w:r>
        </w:p>
      </w:docPartBody>
    </w:docPart>
    <w:docPart>
      <w:docPartPr>
        <w:name w:val="3741C1307E87490D9462E2BF73139CD4"/>
        <w:category>
          <w:name w:val="General"/>
          <w:gallery w:val="placeholder"/>
        </w:category>
        <w:types>
          <w:type w:val="bbPlcHdr"/>
        </w:types>
        <w:behaviors>
          <w:behavior w:val="content"/>
        </w:behaviors>
        <w:guid w:val="{D142E9CB-2C09-43A6-9356-9B1E422A4F57}"/>
      </w:docPartPr>
      <w:docPartBody>
        <w:p w:rsidR="008F1EE3" w:rsidP="000A329F">
          <w:pPr>
            <w:pStyle w:val="3741C1307E87490D9462E2BF73139CD4"/>
          </w:pPr>
          <w:r w:rsidRPr="00D94C60">
            <w:rPr>
              <w:rStyle w:val="PlaceholderText"/>
            </w:rPr>
            <w:t>Click or tap here to enter text.</w:t>
          </w:r>
        </w:p>
      </w:docPartBody>
    </w:docPart>
    <w:docPart>
      <w:docPartPr>
        <w:name w:val="44BD4EEB258840BD9C3F5533006A2665"/>
        <w:category>
          <w:name w:val="General"/>
          <w:gallery w:val="placeholder"/>
        </w:category>
        <w:types>
          <w:type w:val="bbPlcHdr"/>
        </w:types>
        <w:behaviors>
          <w:behavior w:val="content"/>
        </w:behaviors>
        <w:guid w:val="{BCCD3FA7-EC05-4F08-B55F-9B81A701131A}"/>
      </w:docPartPr>
      <w:docPartBody>
        <w:p w:rsidR="008F1EE3" w:rsidP="000A329F">
          <w:pPr>
            <w:pStyle w:val="44BD4EEB258840BD9C3F5533006A2665"/>
          </w:pPr>
          <w:r w:rsidRPr="003006AF">
            <w:rPr>
              <w:rStyle w:val="PlaceholderText"/>
            </w:rPr>
            <w:t>Click or tap here to enter text.</w:t>
          </w:r>
        </w:p>
      </w:docPartBody>
    </w:docPart>
    <w:docPart>
      <w:docPartPr>
        <w:name w:val="485909050CB74810ABD4B8EF874129C4"/>
        <w:category>
          <w:name w:val="General"/>
          <w:gallery w:val="placeholder"/>
        </w:category>
        <w:types>
          <w:type w:val="bbPlcHdr"/>
        </w:types>
        <w:behaviors>
          <w:behavior w:val="content"/>
        </w:behaviors>
        <w:guid w:val="{7E9518EC-70ED-460B-8ED7-32B83D87FFBA}"/>
      </w:docPartPr>
      <w:docPartBody>
        <w:p w:rsidR="008F1EE3" w:rsidP="000A329F">
          <w:pPr>
            <w:pStyle w:val="485909050CB74810ABD4B8EF874129C4"/>
          </w:pPr>
          <w:r w:rsidRPr="00D94C60">
            <w:rPr>
              <w:rStyle w:val="PlaceholderText"/>
            </w:rPr>
            <w:t>Click or tap here to enter text.</w:t>
          </w:r>
        </w:p>
      </w:docPartBody>
    </w:docPart>
    <w:docPart>
      <w:docPartPr>
        <w:name w:val="C2408B9A20A54A188813EE0A62C2B6A6"/>
        <w:category>
          <w:name w:val="General"/>
          <w:gallery w:val="placeholder"/>
        </w:category>
        <w:types>
          <w:type w:val="bbPlcHdr"/>
        </w:types>
        <w:behaviors>
          <w:behavior w:val="content"/>
        </w:behaviors>
        <w:guid w:val="{19913B97-6221-4297-8B05-7334118E70F8}"/>
      </w:docPartPr>
      <w:docPartBody>
        <w:p w:rsidR="008F1EE3" w:rsidP="000A329F">
          <w:pPr>
            <w:pStyle w:val="C2408B9A20A54A188813EE0A62C2B6A6"/>
          </w:pPr>
          <w:r w:rsidRPr="003006AF">
            <w:rPr>
              <w:rStyle w:val="PlaceholderText"/>
            </w:rPr>
            <w:t>Click or tap here to enter text.</w:t>
          </w:r>
        </w:p>
      </w:docPartBody>
    </w:docPart>
    <w:docPart>
      <w:docPartPr>
        <w:name w:val="E0A0FE220A5C4100BC4B9EB864966B5E"/>
        <w:category>
          <w:name w:val="General"/>
          <w:gallery w:val="placeholder"/>
        </w:category>
        <w:types>
          <w:type w:val="bbPlcHdr"/>
        </w:types>
        <w:behaviors>
          <w:behavior w:val="content"/>
        </w:behaviors>
        <w:guid w:val="{4603C995-0555-44A7-8109-6F7F92A68C34}"/>
      </w:docPartPr>
      <w:docPartBody>
        <w:p w:rsidR="008F1EE3" w:rsidP="000A329F">
          <w:pPr>
            <w:pStyle w:val="E0A0FE220A5C4100BC4B9EB864966B5E"/>
          </w:pPr>
          <w:r w:rsidRPr="00D94C60">
            <w:rPr>
              <w:rStyle w:val="PlaceholderText"/>
            </w:rPr>
            <w:t>Click or tap here to enter text.</w:t>
          </w:r>
        </w:p>
      </w:docPartBody>
    </w:docPart>
    <w:docPart>
      <w:docPartPr>
        <w:name w:val="B902497563EA419A852BEB26B13747DD"/>
        <w:category>
          <w:name w:val="General"/>
          <w:gallery w:val="placeholder"/>
        </w:category>
        <w:types>
          <w:type w:val="bbPlcHdr"/>
        </w:types>
        <w:behaviors>
          <w:behavior w:val="content"/>
        </w:behaviors>
        <w:guid w:val="{F42D293D-62FB-4ADD-B3BC-81FBBEDE626C}"/>
      </w:docPartPr>
      <w:docPartBody>
        <w:p w:rsidR="008F1EE3" w:rsidP="000A329F">
          <w:pPr>
            <w:pStyle w:val="B902497563EA419A852BEB26B13747DD"/>
          </w:pPr>
          <w:r w:rsidRPr="003006AF">
            <w:rPr>
              <w:rStyle w:val="PlaceholderText"/>
            </w:rPr>
            <w:t>Click or tap here to enter text.</w:t>
          </w:r>
        </w:p>
      </w:docPartBody>
    </w:docPart>
    <w:docPart>
      <w:docPartPr>
        <w:name w:val="9B1E1EA7BA034E7D8C78C234940DFA60"/>
        <w:category>
          <w:name w:val="General"/>
          <w:gallery w:val="placeholder"/>
        </w:category>
        <w:types>
          <w:type w:val="bbPlcHdr"/>
        </w:types>
        <w:behaviors>
          <w:behavior w:val="content"/>
        </w:behaviors>
        <w:guid w:val="{7FAC10B8-0A48-4834-BC91-2F8F2BB3AF8F}"/>
      </w:docPartPr>
      <w:docPartBody>
        <w:p w:rsidR="008F1EE3" w:rsidP="000A329F">
          <w:pPr>
            <w:pStyle w:val="9B1E1EA7BA034E7D8C78C234940DFA60"/>
          </w:pPr>
          <w:r w:rsidRPr="00D94C60">
            <w:rPr>
              <w:rStyle w:val="PlaceholderText"/>
            </w:rPr>
            <w:t>Click or tap here to enter text.</w:t>
          </w:r>
        </w:p>
      </w:docPartBody>
    </w:docPart>
    <w:docPart>
      <w:docPartPr>
        <w:name w:val="EDBBB4AFED44449BA5DD3FE9D28E50F5"/>
        <w:category>
          <w:name w:val="General"/>
          <w:gallery w:val="placeholder"/>
        </w:category>
        <w:types>
          <w:type w:val="bbPlcHdr"/>
        </w:types>
        <w:behaviors>
          <w:behavior w:val="content"/>
        </w:behaviors>
        <w:guid w:val="{D560CA06-1D9B-4D48-9478-31A4065F7D83}"/>
      </w:docPartPr>
      <w:docPartBody>
        <w:p w:rsidR="008F1EE3" w:rsidP="000A329F">
          <w:pPr>
            <w:pStyle w:val="EDBBB4AFED44449BA5DD3FE9D28E50F5"/>
          </w:pPr>
          <w:r w:rsidRPr="003006AF">
            <w:rPr>
              <w:rStyle w:val="PlaceholderText"/>
            </w:rPr>
            <w:t>Click or tap here to enter text.</w:t>
          </w:r>
        </w:p>
      </w:docPartBody>
    </w:docPart>
    <w:docPart>
      <w:docPartPr>
        <w:name w:val="FF0E6C4D1ED24D34AF756EC39A2DA1CE"/>
        <w:category>
          <w:name w:val="General"/>
          <w:gallery w:val="placeholder"/>
        </w:category>
        <w:types>
          <w:type w:val="bbPlcHdr"/>
        </w:types>
        <w:behaviors>
          <w:behavior w:val="content"/>
        </w:behaviors>
        <w:guid w:val="{5AD30D8F-BA8A-4B97-81AE-E31F268A2AF6}"/>
      </w:docPartPr>
      <w:docPartBody>
        <w:p w:rsidR="008F1EE3" w:rsidP="000A329F">
          <w:pPr>
            <w:pStyle w:val="FF0E6C4D1ED24D34AF756EC39A2DA1CE"/>
          </w:pPr>
          <w:r w:rsidRPr="00D94C60">
            <w:rPr>
              <w:rStyle w:val="PlaceholderText"/>
            </w:rPr>
            <w:t>Click or tap here to enter text.</w:t>
          </w:r>
        </w:p>
      </w:docPartBody>
    </w:docPart>
    <w:docPart>
      <w:docPartPr>
        <w:name w:val="633F798911E344F7A57B0ECE3446E976"/>
        <w:category>
          <w:name w:val="General"/>
          <w:gallery w:val="placeholder"/>
        </w:category>
        <w:types>
          <w:type w:val="bbPlcHdr"/>
        </w:types>
        <w:behaviors>
          <w:behavior w:val="content"/>
        </w:behaviors>
        <w:guid w:val="{DCBBE642-ED61-49F9-859F-4685D6FF9901}"/>
      </w:docPartPr>
      <w:docPartBody>
        <w:p w:rsidR="008F1EE3" w:rsidP="000A329F">
          <w:pPr>
            <w:pStyle w:val="633F798911E344F7A57B0ECE3446E976"/>
          </w:pPr>
          <w:r w:rsidRPr="003006AF">
            <w:rPr>
              <w:rStyle w:val="PlaceholderText"/>
            </w:rPr>
            <w:t>Click or tap here to enter text.</w:t>
          </w:r>
        </w:p>
      </w:docPartBody>
    </w:docPart>
    <w:docPart>
      <w:docPartPr>
        <w:name w:val="26A68347E1A44E1C9C4D7086E563CA8D"/>
        <w:category>
          <w:name w:val="General"/>
          <w:gallery w:val="placeholder"/>
        </w:category>
        <w:types>
          <w:type w:val="bbPlcHdr"/>
        </w:types>
        <w:behaviors>
          <w:behavior w:val="content"/>
        </w:behaviors>
        <w:guid w:val="{52FA4FCE-3D80-4C32-B535-4511B3E7A2EF}"/>
      </w:docPartPr>
      <w:docPartBody>
        <w:p w:rsidR="008F1EE3" w:rsidP="000A329F">
          <w:pPr>
            <w:pStyle w:val="26A68347E1A44E1C9C4D7086E563CA8D"/>
          </w:pPr>
          <w:r w:rsidRPr="00D94C60">
            <w:rPr>
              <w:rStyle w:val="PlaceholderText"/>
            </w:rPr>
            <w:t>Click or tap here to enter text.</w:t>
          </w:r>
        </w:p>
      </w:docPartBody>
    </w:docPart>
    <w:docPart>
      <w:docPartPr>
        <w:name w:val="17793163F3CA49838E22BD70FB3C08E5"/>
        <w:category>
          <w:name w:val="General"/>
          <w:gallery w:val="placeholder"/>
        </w:category>
        <w:types>
          <w:type w:val="bbPlcHdr"/>
        </w:types>
        <w:behaviors>
          <w:behavior w:val="content"/>
        </w:behaviors>
        <w:guid w:val="{E26C3448-7316-418E-A6A5-4CC4AB86941C}"/>
      </w:docPartPr>
      <w:docPartBody>
        <w:p w:rsidR="008F1EE3" w:rsidP="000A329F">
          <w:pPr>
            <w:pStyle w:val="17793163F3CA49838E22BD70FB3C08E5"/>
          </w:pPr>
          <w:r w:rsidRPr="003006AF">
            <w:rPr>
              <w:rStyle w:val="PlaceholderText"/>
            </w:rPr>
            <w:t>Click or tap here to enter text.</w:t>
          </w:r>
        </w:p>
      </w:docPartBody>
    </w:docPart>
    <w:docPart>
      <w:docPartPr>
        <w:name w:val="4B3DCDCCEA9046CB96907AAE0B356246"/>
        <w:category>
          <w:name w:val="General"/>
          <w:gallery w:val="placeholder"/>
        </w:category>
        <w:types>
          <w:type w:val="bbPlcHdr"/>
        </w:types>
        <w:behaviors>
          <w:behavior w:val="content"/>
        </w:behaviors>
        <w:guid w:val="{A299155B-2700-4763-8FB0-908D41429A32}"/>
      </w:docPartPr>
      <w:docPartBody>
        <w:p w:rsidR="008F1EE3" w:rsidP="000A329F">
          <w:pPr>
            <w:pStyle w:val="4B3DCDCCEA9046CB96907AAE0B356246"/>
          </w:pPr>
          <w:r w:rsidRPr="003006AF">
            <w:rPr>
              <w:rStyle w:val="PlaceholderText"/>
            </w:rPr>
            <w:t>Click or tap here to enter text.</w:t>
          </w:r>
        </w:p>
      </w:docPartBody>
    </w:docPart>
    <w:docPart>
      <w:docPartPr>
        <w:name w:val="D6CC0B35252742FC8BCA3FD396BBCA48"/>
        <w:category>
          <w:name w:val="General"/>
          <w:gallery w:val="placeholder"/>
        </w:category>
        <w:types>
          <w:type w:val="bbPlcHdr"/>
        </w:types>
        <w:behaviors>
          <w:behavior w:val="content"/>
        </w:behaviors>
        <w:guid w:val="{FC3298F8-6D29-442A-ACF2-FC24152E9486}"/>
      </w:docPartPr>
      <w:docPartBody>
        <w:p w:rsidR="008F1EE3" w:rsidP="000A329F">
          <w:pPr>
            <w:pStyle w:val="D6CC0B35252742FC8BCA3FD396BBCA48"/>
          </w:pPr>
          <w:r w:rsidRPr="003006AF">
            <w:rPr>
              <w:rStyle w:val="PlaceholderText"/>
            </w:rPr>
            <w:t>Click or tap here to enter text.</w:t>
          </w:r>
        </w:p>
      </w:docPartBody>
    </w:docPart>
    <w:docPart>
      <w:docPartPr>
        <w:name w:val="B1B687B5909B4519A636B17FBA1ACF7B"/>
        <w:category>
          <w:name w:val="General"/>
          <w:gallery w:val="placeholder"/>
        </w:category>
        <w:types>
          <w:type w:val="bbPlcHdr"/>
        </w:types>
        <w:behaviors>
          <w:behavior w:val="content"/>
        </w:behaviors>
        <w:guid w:val="{13E3FA1B-4B44-4DAE-82CC-FCC910597CE1}"/>
      </w:docPartPr>
      <w:docPartBody>
        <w:p w:rsidR="008F1EE3" w:rsidP="000A329F">
          <w:pPr>
            <w:pStyle w:val="B1B687B5909B4519A636B17FBA1ACF7B"/>
          </w:pPr>
          <w:r w:rsidRPr="00D94C60">
            <w:rPr>
              <w:rStyle w:val="PlaceholderText"/>
            </w:rPr>
            <w:t>Click or tap here to enter text.</w:t>
          </w:r>
        </w:p>
      </w:docPartBody>
    </w:docPart>
    <w:docPart>
      <w:docPartPr>
        <w:name w:val="6018AABF307B40EE9F0656655B139341"/>
        <w:category>
          <w:name w:val="General"/>
          <w:gallery w:val="placeholder"/>
        </w:category>
        <w:types>
          <w:type w:val="bbPlcHdr"/>
        </w:types>
        <w:behaviors>
          <w:behavior w:val="content"/>
        </w:behaviors>
        <w:guid w:val="{820F9395-0394-4DE1-81EC-8D32FB412C8E}"/>
      </w:docPartPr>
      <w:docPartBody>
        <w:p w:rsidR="008F1EE3" w:rsidP="000A329F">
          <w:pPr>
            <w:pStyle w:val="6018AABF307B40EE9F0656655B139341"/>
          </w:pPr>
          <w:r w:rsidRPr="003006AF">
            <w:rPr>
              <w:rStyle w:val="PlaceholderText"/>
            </w:rPr>
            <w:t>Click or tap here to enter text.</w:t>
          </w:r>
        </w:p>
      </w:docPartBody>
    </w:docPart>
    <w:docPart>
      <w:docPartPr>
        <w:name w:val="9052A3528338485783041020393FCCB8"/>
        <w:category>
          <w:name w:val="General"/>
          <w:gallery w:val="placeholder"/>
        </w:category>
        <w:types>
          <w:type w:val="bbPlcHdr"/>
        </w:types>
        <w:behaviors>
          <w:behavior w:val="content"/>
        </w:behaviors>
        <w:guid w:val="{4B99ED2E-88D9-4EB2-B733-861078DC7623}"/>
      </w:docPartPr>
      <w:docPartBody>
        <w:p w:rsidR="008F1EE3" w:rsidP="000A329F">
          <w:pPr>
            <w:pStyle w:val="9052A3528338485783041020393FCCB8"/>
          </w:pPr>
          <w:r w:rsidRPr="00D94C60">
            <w:rPr>
              <w:rStyle w:val="PlaceholderText"/>
            </w:rPr>
            <w:t>Click or tap here to enter text.</w:t>
          </w:r>
        </w:p>
      </w:docPartBody>
    </w:docPart>
    <w:docPart>
      <w:docPartPr>
        <w:name w:val="19C15E3A60594E1893044B770D5B0C04"/>
        <w:category>
          <w:name w:val="General"/>
          <w:gallery w:val="placeholder"/>
        </w:category>
        <w:types>
          <w:type w:val="bbPlcHdr"/>
        </w:types>
        <w:behaviors>
          <w:behavior w:val="content"/>
        </w:behaviors>
        <w:guid w:val="{320117E3-1388-40F4-9D45-0F0D17368C19}"/>
      </w:docPartPr>
      <w:docPartBody>
        <w:p w:rsidR="008F1EE3" w:rsidP="000A329F">
          <w:pPr>
            <w:pStyle w:val="19C15E3A60594E1893044B770D5B0C04"/>
          </w:pPr>
          <w:r w:rsidRPr="003006AF">
            <w:rPr>
              <w:rStyle w:val="PlaceholderText"/>
            </w:rPr>
            <w:t>Click or tap here to enter text.</w:t>
          </w:r>
        </w:p>
      </w:docPartBody>
    </w:docPart>
    <w:docPart>
      <w:docPartPr>
        <w:name w:val="825CD542F9BF46B19281D086BC5CC8A4"/>
        <w:category>
          <w:name w:val="General"/>
          <w:gallery w:val="placeholder"/>
        </w:category>
        <w:types>
          <w:type w:val="bbPlcHdr"/>
        </w:types>
        <w:behaviors>
          <w:behavior w:val="content"/>
        </w:behaviors>
        <w:guid w:val="{816F2772-3176-4AD4-9DBA-5FE346753BC1}"/>
      </w:docPartPr>
      <w:docPartBody>
        <w:p w:rsidR="008F1EE3" w:rsidP="000A329F">
          <w:pPr>
            <w:pStyle w:val="825CD542F9BF46B19281D086BC5CC8A4"/>
          </w:pPr>
          <w:r w:rsidRPr="003006AF">
            <w:rPr>
              <w:rStyle w:val="PlaceholderText"/>
            </w:rPr>
            <w:t>Click or tap here to enter text.</w:t>
          </w:r>
        </w:p>
      </w:docPartBody>
    </w:docPart>
    <w:docPart>
      <w:docPartPr>
        <w:name w:val="E2BC866A73324C7797A3BD37C39F2E77"/>
        <w:category>
          <w:name w:val="General"/>
          <w:gallery w:val="placeholder"/>
        </w:category>
        <w:types>
          <w:type w:val="bbPlcHdr"/>
        </w:types>
        <w:behaviors>
          <w:behavior w:val="content"/>
        </w:behaviors>
        <w:guid w:val="{F21CD4F3-1B85-479A-91C6-FF19EF2DB996}"/>
      </w:docPartPr>
      <w:docPartBody>
        <w:p w:rsidR="008F1EE3" w:rsidP="000A329F">
          <w:pPr>
            <w:pStyle w:val="E2BC866A73324C7797A3BD37C39F2E77"/>
          </w:pPr>
          <w:r w:rsidRPr="003006AF">
            <w:rPr>
              <w:rStyle w:val="PlaceholderText"/>
            </w:rPr>
            <w:t>Click or tap here to enter text.</w:t>
          </w:r>
        </w:p>
      </w:docPartBody>
    </w:docPart>
    <w:docPart>
      <w:docPartPr>
        <w:name w:val="88C22F996AB34EF2893103D013683698"/>
        <w:category>
          <w:name w:val="General"/>
          <w:gallery w:val="placeholder"/>
        </w:category>
        <w:types>
          <w:type w:val="bbPlcHdr"/>
        </w:types>
        <w:behaviors>
          <w:behavior w:val="content"/>
        </w:behaviors>
        <w:guid w:val="{0DC2C196-8F07-4EAD-A320-6694050E53DE}"/>
      </w:docPartPr>
      <w:docPartBody>
        <w:p w:rsidR="008F1EE3" w:rsidP="000A329F">
          <w:pPr>
            <w:pStyle w:val="88C22F996AB34EF2893103D013683698"/>
          </w:pPr>
          <w:r>
            <w:rPr>
              <w:rStyle w:val="PlaceholderText"/>
            </w:rPr>
            <w:t>Click or tap here to enter text.</w:t>
          </w:r>
        </w:p>
      </w:docPartBody>
    </w:docPart>
    <w:docPart>
      <w:docPartPr>
        <w:name w:val="3EA7C9D9936745BA90C0D3DFB8BFF9DA"/>
        <w:category>
          <w:name w:val="General"/>
          <w:gallery w:val="placeholder"/>
        </w:category>
        <w:types>
          <w:type w:val="bbPlcHdr"/>
        </w:types>
        <w:behaviors>
          <w:behavior w:val="content"/>
        </w:behaviors>
        <w:guid w:val="{F5854012-2810-48AC-B61F-15598117A453}"/>
      </w:docPartPr>
      <w:docPartBody>
        <w:p w:rsidR="008F1EE3" w:rsidP="000A329F">
          <w:pPr>
            <w:pStyle w:val="3EA7C9D9936745BA90C0D3DFB8BFF9DA"/>
          </w:pPr>
          <w:r w:rsidRPr="003006AF">
            <w:rPr>
              <w:rStyle w:val="PlaceholderText"/>
            </w:rPr>
            <w:t>Click or tap here to enter text.</w:t>
          </w:r>
        </w:p>
      </w:docPartBody>
    </w:docPart>
    <w:docPart>
      <w:docPartPr>
        <w:name w:val="4687230969FC416EBFD0E0F4E1C1F085"/>
        <w:category>
          <w:name w:val="General"/>
          <w:gallery w:val="placeholder"/>
        </w:category>
        <w:types>
          <w:type w:val="bbPlcHdr"/>
        </w:types>
        <w:behaviors>
          <w:behavior w:val="content"/>
        </w:behaviors>
        <w:guid w:val="{74AFBB7A-9BC3-4EF1-804C-B87E54F0B5D5}"/>
      </w:docPartPr>
      <w:docPartBody>
        <w:p w:rsidR="008F1EE3" w:rsidP="000A329F">
          <w:pPr>
            <w:pStyle w:val="4687230969FC416EBFD0E0F4E1C1F085"/>
          </w:pPr>
          <w:r w:rsidRPr="003006AF">
            <w:rPr>
              <w:rStyle w:val="PlaceholderText"/>
            </w:rPr>
            <w:t>Click or tap here to enter text.</w:t>
          </w:r>
        </w:p>
      </w:docPartBody>
    </w:docPart>
    <w:docPart>
      <w:docPartPr>
        <w:name w:val="53390D7851D74A29A8B97737EA86301C"/>
        <w:category>
          <w:name w:val="General"/>
          <w:gallery w:val="placeholder"/>
        </w:category>
        <w:types>
          <w:type w:val="bbPlcHdr"/>
        </w:types>
        <w:behaviors>
          <w:behavior w:val="content"/>
        </w:behaviors>
        <w:guid w:val="{77A79262-3B2E-4131-96B9-A203C524FFFE}"/>
      </w:docPartPr>
      <w:docPartBody>
        <w:p w:rsidR="008F1EE3" w:rsidP="000A329F">
          <w:pPr>
            <w:pStyle w:val="53390D7851D74A29A8B97737EA86301C"/>
          </w:pPr>
          <w:r>
            <w:rPr>
              <w:rStyle w:val="PlaceholderText"/>
            </w:rPr>
            <w:t>Click or tap here to enter text.</w:t>
          </w:r>
        </w:p>
      </w:docPartBody>
    </w:docPart>
    <w:docPart>
      <w:docPartPr>
        <w:name w:val="AFA46F2721E04BA996616ADC60948915"/>
        <w:category>
          <w:name w:val="General"/>
          <w:gallery w:val="placeholder"/>
        </w:category>
        <w:types>
          <w:type w:val="bbPlcHdr"/>
        </w:types>
        <w:behaviors>
          <w:behavior w:val="content"/>
        </w:behaviors>
        <w:guid w:val="{25623B85-CC17-44ED-A88E-3631972F9D2F}"/>
      </w:docPartPr>
      <w:docPartBody>
        <w:p w:rsidR="008F1EE3" w:rsidP="000A329F">
          <w:pPr>
            <w:pStyle w:val="AFA46F2721E04BA996616ADC60948915"/>
          </w:pPr>
          <w:r w:rsidRPr="003006AF">
            <w:rPr>
              <w:rStyle w:val="PlaceholderText"/>
            </w:rPr>
            <w:t>Click or tap here to enter text.</w:t>
          </w:r>
        </w:p>
      </w:docPartBody>
    </w:docPart>
    <w:docPart>
      <w:docPartPr>
        <w:name w:val="61C41248BF3C401EBCEEBF35B0F5C649"/>
        <w:category>
          <w:name w:val="General"/>
          <w:gallery w:val="placeholder"/>
        </w:category>
        <w:types>
          <w:type w:val="bbPlcHdr"/>
        </w:types>
        <w:behaviors>
          <w:behavior w:val="content"/>
        </w:behaviors>
        <w:guid w:val="{F74C608E-7441-4F9A-A411-9A3E6AAE6177}"/>
      </w:docPartPr>
      <w:docPartBody>
        <w:p w:rsidR="008F1EE3" w:rsidP="000A329F">
          <w:pPr>
            <w:pStyle w:val="61C41248BF3C401EBCEEBF35B0F5C649"/>
          </w:pPr>
          <w:r>
            <w:rPr>
              <w:rStyle w:val="PlaceholderText"/>
            </w:rPr>
            <w:t>Click or tap here to enter text.</w:t>
          </w:r>
        </w:p>
      </w:docPartBody>
    </w:docPart>
    <w:docPart>
      <w:docPartPr>
        <w:name w:val="6E5C11C082184A1BA697ED7BE01B969D"/>
        <w:category>
          <w:name w:val="General"/>
          <w:gallery w:val="placeholder"/>
        </w:category>
        <w:types>
          <w:type w:val="bbPlcHdr"/>
        </w:types>
        <w:behaviors>
          <w:behavior w:val="content"/>
        </w:behaviors>
        <w:guid w:val="{F3B08136-13CD-4EA6-898C-6A86349DE238}"/>
      </w:docPartPr>
      <w:docPartBody>
        <w:p w:rsidR="008F1EE3" w:rsidP="000A329F">
          <w:pPr>
            <w:pStyle w:val="6E5C11C082184A1BA697ED7BE01B969D"/>
          </w:pPr>
          <w:r w:rsidRPr="003006AF">
            <w:rPr>
              <w:rStyle w:val="PlaceholderText"/>
            </w:rPr>
            <w:t>Click or tap here to enter text.</w:t>
          </w:r>
        </w:p>
      </w:docPartBody>
    </w:docPart>
    <w:docPart>
      <w:docPartPr>
        <w:name w:val="30F03229E7EC40428E49B6140264EA28"/>
        <w:category>
          <w:name w:val="General"/>
          <w:gallery w:val="placeholder"/>
        </w:category>
        <w:types>
          <w:type w:val="bbPlcHdr"/>
        </w:types>
        <w:behaviors>
          <w:behavior w:val="content"/>
        </w:behaviors>
        <w:guid w:val="{FA8A9E7C-FFC0-45DE-9F6F-D2B43CD5D324}"/>
      </w:docPartPr>
      <w:docPartBody>
        <w:p w:rsidR="008F1EE3" w:rsidP="000A329F">
          <w:pPr>
            <w:pStyle w:val="30F03229E7EC40428E49B6140264EA28"/>
          </w:pPr>
          <w:r>
            <w:rPr>
              <w:rStyle w:val="PlaceholderText"/>
            </w:rPr>
            <w:t>Click or tap here to enter text.</w:t>
          </w:r>
        </w:p>
      </w:docPartBody>
    </w:docPart>
    <w:docPart>
      <w:docPartPr>
        <w:name w:val="E74AE231C801496EBABF1DC81A579FD4"/>
        <w:category>
          <w:name w:val="General"/>
          <w:gallery w:val="placeholder"/>
        </w:category>
        <w:types>
          <w:type w:val="bbPlcHdr"/>
        </w:types>
        <w:behaviors>
          <w:behavior w:val="content"/>
        </w:behaviors>
        <w:guid w:val="{C30735D7-6638-40AA-826E-BEFF7A7D93C2}"/>
      </w:docPartPr>
      <w:docPartBody>
        <w:p w:rsidR="008F1EE3" w:rsidP="000A329F">
          <w:pPr>
            <w:pStyle w:val="E74AE231C801496EBABF1DC81A579FD4"/>
          </w:pPr>
          <w:r w:rsidRPr="003006AF">
            <w:rPr>
              <w:rStyle w:val="PlaceholderText"/>
            </w:rPr>
            <w:t>Click or tap here to enter text.</w:t>
          </w:r>
        </w:p>
      </w:docPartBody>
    </w:docPart>
    <w:docPart>
      <w:docPartPr>
        <w:name w:val="D0C24AC09AF540B591E9F2F9C6B15AD3"/>
        <w:category>
          <w:name w:val="General"/>
          <w:gallery w:val="placeholder"/>
        </w:category>
        <w:types>
          <w:type w:val="bbPlcHdr"/>
        </w:types>
        <w:behaviors>
          <w:behavior w:val="content"/>
        </w:behaviors>
        <w:guid w:val="{F537C684-9BCF-4A05-8471-9D9773BBD846}"/>
      </w:docPartPr>
      <w:docPartBody>
        <w:p w:rsidR="008F1EE3" w:rsidP="000A329F">
          <w:pPr>
            <w:pStyle w:val="D0C24AC09AF540B591E9F2F9C6B15AD3"/>
          </w:pPr>
          <w:r>
            <w:rPr>
              <w:rStyle w:val="PlaceholderText"/>
            </w:rPr>
            <w:t>Click or tap here to enter text.</w:t>
          </w:r>
        </w:p>
      </w:docPartBody>
    </w:docPart>
    <w:docPart>
      <w:docPartPr>
        <w:name w:val="FF2E12829C6C47BC9D68F49225BE545F"/>
        <w:category>
          <w:name w:val="General"/>
          <w:gallery w:val="placeholder"/>
        </w:category>
        <w:types>
          <w:type w:val="bbPlcHdr"/>
        </w:types>
        <w:behaviors>
          <w:behavior w:val="content"/>
        </w:behaviors>
        <w:guid w:val="{E821E971-BB80-4BB0-92CF-62EFC6A9603A}"/>
      </w:docPartPr>
      <w:docPartBody>
        <w:p w:rsidR="008F1EE3" w:rsidP="000A329F">
          <w:pPr>
            <w:pStyle w:val="FF2E12829C6C47BC9D68F49225BE545F"/>
          </w:pPr>
          <w:r w:rsidRPr="003006AF">
            <w:rPr>
              <w:rStyle w:val="PlaceholderText"/>
            </w:rPr>
            <w:t>Click or tap here to enter text.</w:t>
          </w:r>
        </w:p>
      </w:docPartBody>
    </w:docPart>
    <w:docPart>
      <w:docPartPr>
        <w:name w:val="6D6698EA98464628A4BEAF19AAFFA5FA"/>
        <w:category>
          <w:name w:val="General"/>
          <w:gallery w:val="placeholder"/>
        </w:category>
        <w:types>
          <w:type w:val="bbPlcHdr"/>
        </w:types>
        <w:behaviors>
          <w:behavior w:val="content"/>
        </w:behaviors>
        <w:guid w:val="{6A397D7C-3A93-4B69-BA5C-3DA49D6FEBA3}"/>
      </w:docPartPr>
      <w:docPartBody>
        <w:p w:rsidR="008F1EE3" w:rsidP="000A329F">
          <w:pPr>
            <w:pStyle w:val="6D6698EA98464628A4BEAF19AAFFA5FA"/>
          </w:pPr>
          <w:r>
            <w:rPr>
              <w:rStyle w:val="PlaceholderText"/>
            </w:rPr>
            <w:t>Click or tap here to enter text.</w:t>
          </w:r>
        </w:p>
      </w:docPartBody>
    </w:docPart>
    <w:docPart>
      <w:docPartPr>
        <w:name w:val="24C36C966411445F9293819CEC208BA0"/>
        <w:category>
          <w:name w:val="General"/>
          <w:gallery w:val="placeholder"/>
        </w:category>
        <w:types>
          <w:type w:val="bbPlcHdr"/>
        </w:types>
        <w:behaviors>
          <w:behavior w:val="content"/>
        </w:behaviors>
        <w:guid w:val="{EC784E2B-B76C-44B2-9333-925FC44E4D42}"/>
      </w:docPartPr>
      <w:docPartBody>
        <w:p w:rsidR="008F1EE3" w:rsidP="000A329F">
          <w:pPr>
            <w:pStyle w:val="24C36C966411445F9293819CEC208BA0"/>
          </w:pPr>
          <w:r w:rsidRPr="003006AF">
            <w:rPr>
              <w:rStyle w:val="PlaceholderText"/>
            </w:rPr>
            <w:t>Click or tap here to enter text.</w:t>
          </w:r>
        </w:p>
      </w:docPartBody>
    </w:docPart>
    <w:docPart>
      <w:docPartPr>
        <w:name w:val="75C5768C484D4129B839A30143FB14A9"/>
        <w:category>
          <w:name w:val="General"/>
          <w:gallery w:val="placeholder"/>
        </w:category>
        <w:types>
          <w:type w:val="bbPlcHdr"/>
        </w:types>
        <w:behaviors>
          <w:behavior w:val="content"/>
        </w:behaviors>
        <w:guid w:val="{6B81145C-B530-400B-A96E-1BB71B854045}"/>
      </w:docPartPr>
      <w:docPartBody>
        <w:p w:rsidR="008F1EE3" w:rsidP="000A329F">
          <w:pPr>
            <w:pStyle w:val="75C5768C484D4129B839A30143FB14A9"/>
          </w:pPr>
          <w:r>
            <w:rPr>
              <w:rStyle w:val="PlaceholderText"/>
            </w:rPr>
            <w:t>Click or tap here to enter text.</w:t>
          </w:r>
        </w:p>
      </w:docPartBody>
    </w:docPart>
    <w:docPart>
      <w:docPartPr>
        <w:name w:val="2FCF5663E380419998E5B5ECA40747C3"/>
        <w:category>
          <w:name w:val="General"/>
          <w:gallery w:val="placeholder"/>
        </w:category>
        <w:types>
          <w:type w:val="bbPlcHdr"/>
        </w:types>
        <w:behaviors>
          <w:behavior w:val="content"/>
        </w:behaviors>
        <w:guid w:val="{EB44FC62-D9B2-474A-8D02-FD10857EAAAF}"/>
      </w:docPartPr>
      <w:docPartBody>
        <w:p w:rsidR="008F1EE3" w:rsidP="000A329F">
          <w:pPr>
            <w:pStyle w:val="2FCF5663E380419998E5B5ECA40747C3"/>
          </w:pPr>
          <w:r w:rsidRPr="003006AF">
            <w:rPr>
              <w:rStyle w:val="PlaceholderText"/>
            </w:rPr>
            <w:t>Click or tap here to enter text.</w:t>
          </w:r>
        </w:p>
      </w:docPartBody>
    </w:docPart>
    <w:docPart>
      <w:docPartPr>
        <w:name w:val="5C7D019944D04D63A37C5AA71A7602EE"/>
        <w:category>
          <w:name w:val="General"/>
          <w:gallery w:val="placeholder"/>
        </w:category>
        <w:types>
          <w:type w:val="bbPlcHdr"/>
        </w:types>
        <w:behaviors>
          <w:behavior w:val="content"/>
        </w:behaviors>
        <w:guid w:val="{7C4BEA68-1E29-4F9D-843F-031FAC79181D}"/>
      </w:docPartPr>
      <w:docPartBody>
        <w:p w:rsidR="008F1EE3" w:rsidP="000A329F">
          <w:pPr>
            <w:pStyle w:val="5C7D019944D04D63A37C5AA71A7602EE"/>
          </w:pPr>
          <w:r w:rsidRPr="003006AF">
            <w:rPr>
              <w:rStyle w:val="PlaceholderText"/>
            </w:rPr>
            <w:t>Click or tap here to enter text.</w:t>
          </w:r>
        </w:p>
      </w:docPartBody>
    </w:docPart>
    <w:docPart>
      <w:docPartPr>
        <w:name w:val="067716CD885D4239A7427CC56F9A5F8F"/>
        <w:category>
          <w:name w:val="General"/>
          <w:gallery w:val="placeholder"/>
        </w:category>
        <w:types>
          <w:type w:val="bbPlcHdr"/>
        </w:types>
        <w:behaviors>
          <w:behavior w:val="content"/>
        </w:behaviors>
        <w:guid w:val="{6D083AD7-B550-48ED-B8EA-460296CCBF34}"/>
      </w:docPartPr>
      <w:docPartBody>
        <w:p w:rsidR="008F1EE3" w:rsidP="000A329F">
          <w:pPr>
            <w:pStyle w:val="067716CD885D4239A7427CC56F9A5F8F"/>
          </w:pPr>
          <w:r w:rsidRPr="003006AF">
            <w:rPr>
              <w:rStyle w:val="PlaceholderText"/>
            </w:rPr>
            <w:t>Click or tap here to enter text.</w:t>
          </w:r>
        </w:p>
      </w:docPartBody>
    </w:docPart>
    <w:docPart>
      <w:docPartPr>
        <w:name w:val="2B885991CED34D169F6827785ADDEE13"/>
        <w:category>
          <w:name w:val="General"/>
          <w:gallery w:val="placeholder"/>
        </w:category>
        <w:types>
          <w:type w:val="bbPlcHdr"/>
        </w:types>
        <w:behaviors>
          <w:behavior w:val="content"/>
        </w:behaviors>
        <w:guid w:val="{4FF6BCFF-8591-4A87-94A8-C4BC1AECF3EE}"/>
      </w:docPartPr>
      <w:docPartBody>
        <w:p w:rsidR="008F1EE3" w:rsidP="000A329F">
          <w:pPr>
            <w:pStyle w:val="2B885991CED34D169F6827785ADDEE13"/>
          </w:pPr>
          <w:r w:rsidRPr="003006AF">
            <w:rPr>
              <w:rStyle w:val="PlaceholderText"/>
            </w:rPr>
            <w:t>Click or tap here to enter text.</w:t>
          </w:r>
        </w:p>
      </w:docPartBody>
    </w:docPart>
    <w:docPart>
      <w:docPartPr>
        <w:name w:val="8E607FD1591C4648ABC005AF1C4E1411"/>
        <w:category>
          <w:name w:val="General"/>
          <w:gallery w:val="placeholder"/>
        </w:category>
        <w:types>
          <w:type w:val="bbPlcHdr"/>
        </w:types>
        <w:behaviors>
          <w:behavior w:val="content"/>
        </w:behaviors>
        <w:guid w:val="{FF55A4D2-A647-4766-B9C2-2FF5EB0FB9D9}"/>
      </w:docPartPr>
      <w:docPartBody>
        <w:p w:rsidR="008F1EE3" w:rsidP="000A329F">
          <w:pPr>
            <w:pStyle w:val="8E607FD1591C4648ABC005AF1C4E1411"/>
          </w:pPr>
          <w:r w:rsidRPr="003006AF">
            <w:rPr>
              <w:rStyle w:val="PlaceholderText"/>
            </w:rPr>
            <w:t>Click or tap here to enter text.</w:t>
          </w:r>
        </w:p>
      </w:docPartBody>
    </w:docPart>
    <w:docPart>
      <w:docPartPr>
        <w:name w:val="CABE042377874AE88D4297C21F13C91C"/>
        <w:category>
          <w:name w:val="General"/>
          <w:gallery w:val="placeholder"/>
        </w:category>
        <w:types>
          <w:type w:val="bbPlcHdr"/>
        </w:types>
        <w:behaviors>
          <w:behavior w:val="content"/>
        </w:behaviors>
        <w:guid w:val="{8F42E049-D1F2-4DC3-B269-14FEA5680F98}"/>
      </w:docPartPr>
      <w:docPartBody>
        <w:p w:rsidR="008F1EE3" w:rsidP="000A329F">
          <w:pPr>
            <w:pStyle w:val="CABE042377874AE88D4297C21F13C91C"/>
          </w:pPr>
          <w:r w:rsidRPr="003006AF">
            <w:rPr>
              <w:rStyle w:val="PlaceholderText"/>
            </w:rPr>
            <w:t>Click or tap here to enter text.</w:t>
          </w:r>
        </w:p>
      </w:docPartBody>
    </w:docPart>
    <w:docPart>
      <w:docPartPr>
        <w:name w:val="9BC63BA29CAD409789869954BEA810DF"/>
        <w:category>
          <w:name w:val="General"/>
          <w:gallery w:val="placeholder"/>
        </w:category>
        <w:types>
          <w:type w:val="bbPlcHdr"/>
        </w:types>
        <w:behaviors>
          <w:behavior w:val="content"/>
        </w:behaviors>
        <w:guid w:val="{28889A9F-328E-407E-BBE0-642D1381E3DA}"/>
      </w:docPartPr>
      <w:docPartBody>
        <w:p w:rsidR="008F1EE3" w:rsidP="000A329F">
          <w:pPr>
            <w:pStyle w:val="9BC63BA29CAD409789869954BEA810DF"/>
          </w:pPr>
          <w:r w:rsidRPr="003006AF">
            <w:rPr>
              <w:rStyle w:val="PlaceholderText"/>
            </w:rPr>
            <w:t>Click or tap here to enter text.</w:t>
          </w:r>
        </w:p>
      </w:docPartBody>
    </w:docPart>
    <w:docPart>
      <w:docPartPr>
        <w:name w:val="FE2703BB8C2D4FB6864712461FF6C66B"/>
        <w:category>
          <w:name w:val="General"/>
          <w:gallery w:val="placeholder"/>
        </w:category>
        <w:types>
          <w:type w:val="bbPlcHdr"/>
        </w:types>
        <w:behaviors>
          <w:behavior w:val="content"/>
        </w:behaviors>
        <w:guid w:val="{D068E31A-70D3-4FA1-A350-76AC61A2A100}"/>
      </w:docPartPr>
      <w:docPartBody>
        <w:p w:rsidR="008F1EE3" w:rsidP="000A329F">
          <w:pPr>
            <w:pStyle w:val="FE2703BB8C2D4FB6864712461FF6C66B"/>
          </w:pPr>
          <w:r w:rsidRPr="003006AF">
            <w:rPr>
              <w:rStyle w:val="PlaceholderText"/>
            </w:rPr>
            <w:t>Click or tap here to enter text.</w:t>
          </w:r>
        </w:p>
      </w:docPartBody>
    </w:docPart>
    <w:docPart>
      <w:docPartPr>
        <w:name w:val="30BA4AD6BE0D488DB760892636CD3BB7"/>
        <w:category>
          <w:name w:val="General"/>
          <w:gallery w:val="placeholder"/>
        </w:category>
        <w:types>
          <w:type w:val="bbPlcHdr"/>
        </w:types>
        <w:behaviors>
          <w:behavior w:val="content"/>
        </w:behaviors>
        <w:guid w:val="{C9831810-AE86-469D-AFC5-7E288C8D3D66}"/>
      </w:docPartPr>
      <w:docPartBody>
        <w:p w:rsidR="008F1EE3" w:rsidP="000A329F">
          <w:pPr>
            <w:pStyle w:val="30BA4AD6BE0D488DB760892636CD3BB7"/>
          </w:pPr>
          <w:r w:rsidRPr="003006AF">
            <w:rPr>
              <w:rStyle w:val="PlaceholderText"/>
            </w:rPr>
            <w:t>Click or tap here to enter text.</w:t>
          </w:r>
        </w:p>
      </w:docPartBody>
    </w:docPart>
    <w:docPart>
      <w:docPartPr>
        <w:name w:val="D054A64C2FDC484E841766FFAF3C13D1"/>
        <w:category>
          <w:name w:val="General"/>
          <w:gallery w:val="placeholder"/>
        </w:category>
        <w:types>
          <w:type w:val="bbPlcHdr"/>
        </w:types>
        <w:behaviors>
          <w:behavior w:val="content"/>
        </w:behaviors>
        <w:guid w:val="{9580E138-35F6-4232-8302-891AF79D37FA}"/>
      </w:docPartPr>
      <w:docPartBody>
        <w:p w:rsidR="008F1EE3" w:rsidP="000A329F">
          <w:pPr>
            <w:pStyle w:val="D054A64C2FDC484E841766FFAF3C13D1"/>
          </w:pPr>
          <w:r w:rsidRPr="003006AF">
            <w:rPr>
              <w:rStyle w:val="PlaceholderText"/>
            </w:rPr>
            <w:t>Click or tap here to enter text.</w:t>
          </w:r>
        </w:p>
      </w:docPartBody>
    </w:docPart>
    <w:docPart>
      <w:docPartPr>
        <w:name w:val="F01152A580664874B61AD5BC924F1743"/>
        <w:category>
          <w:name w:val="General"/>
          <w:gallery w:val="placeholder"/>
        </w:category>
        <w:types>
          <w:type w:val="bbPlcHdr"/>
        </w:types>
        <w:behaviors>
          <w:behavior w:val="content"/>
        </w:behaviors>
        <w:guid w:val="{50EB5289-2CD0-4DBF-9B6A-5BD4607CD93D}"/>
      </w:docPartPr>
      <w:docPartBody>
        <w:p w:rsidR="008F1EE3" w:rsidP="000A329F">
          <w:pPr>
            <w:pStyle w:val="F01152A580664874B61AD5BC924F1743"/>
          </w:pPr>
          <w:r w:rsidRPr="003006AF">
            <w:rPr>
              <w:rStyle w:val="PlaceholderText"/>
            </w:rPr>
            <w:t>Click or tap here to enter text.</w:t>
          </w:r>
        </w:p>
      </w:docPartBody>
    </w:docPart>
    <w:docPart>
      <w:docPartPr>
        <w:name w:val="3487BBC122A746B0BB3C66CA9FE460BF"/>
        <w:category>
          <w:name w:val="General"/>
          <w:gallery w:val="placeholder"/>
        </w:category>
        <w:types>
          <w:type w:val="bbPlcHdr"/>
        </w:types>
        <w:behaviors>
          <w:behavior w:val="content"/>
        </w:behaviors>
        <w:guid w:val="{756788CA-0A02-4918-AF02-9B33CF8C2DDC}"/>
      </w:docPartPr>
      <w:docPartBody>
        <w:p w:rsidR="008F1EE3" w:rsidP="000A329F">
          <w:pPr>
            <w:pStyle w:val="3487BBC122A746B0BB3C66CA9FE460BF"/>
          </w:pPr>
          <w:r w:rsidRPr="003006AF">
            <w:rPr>
              <w:rStyle w:val="PlaceholderText"/>
            </w:rPr>
            <w:t>Click or tap here to enter text.</w:t>
          </w:r>
        </w:p>
      </w:docPartBody>
    </w:docPart>
    <w:docPart>
      <w:docPartPr>
        <w:name w:val="940A603245404736AD7D2D4E64999563"/>
        <w:category>
          <w:name w:val="General"/>
          <w:gallery w:val="placeholder"/>
        </w:category>
        <w:types>
          <w:type w:val="bbPlcHdr"/>
        </w:types>
        <w:behaviors>
          <w:behavior w:val="content"/>
        </w:behaviors>
        <w:guid w:val="{CEBDE553-1BAF-4E60-A2E5-98AC16AEB49F}"/>
      </w:docPartPr>
      <w:docPartBody>
        <w:p w:rsidR="008F1EE3" w:rsidP="000A329F">
          <w:pPr>
            <w:pStyle w:val="940A603245404736AD7D2D4E64999563"/>
          </w:pPr>
          <w:r w:rsidRPr="003006AF">
            <w:rPr>
              <w:rStyle w:val="PlaceholderText"/>
            </w:rPr>
            <w:t>Click or tap here to enter text.</w:t>
          </w:r>
        </w:p>
      </w:docPartBody>
    </w:docPart>
    <w:docPart>
      <w:docPartPr>
        <w:name w:val="BD343695757D47828984100C6F7FA24E"/>
        <w:category>
          <w:name w:val="General"/>
          <w:gallery w:val="placeholder"/>
        </w:category>
        <w:types>
          <w:type w:val="bbPlcHdr"/>
        </w:types>
        <w:behaviors>
          <w:behavior w:val="content"/>
        </w:behaviors>
        <w:guid w:val="{84641EE7-3023-43DE-8CE8-944759FD9C8B}"/>
      </w:docPartPr>
      <w:docPartBody>
        <w:p w:rsidR="008F1EE3" w:rsidP="000A329F">
          <w:pPr>
            <w:pStyle w:val="BD343695757D47828984100C6F7FA24E"/>
          </w:pPr>
          <w:r w:rsidRPr="003006AF">
            <w:rPr>
              <w:rStyle w:val="PlaceholderText"/>
            </w:rPr>
            <w:t>Click or tap here to enter text.</w:t>
          </w:r>
        </w:p>
      </w:docPartBody>
    </w:docPart>
    <w:docPart>
      <w:docPartPr>
        <w:name w:val="869BB7B570FB4BA8B57808FB9D5577DA"/>
        <w:category>
          <w:name w:val="General"/>
          <w:gallery w:val="placeholder"/>
        </w:category>
        <w:types>
          <w:type w:val="bbPlcHdr"/>
        </w:types>
        <w:behaviors>
          <w:behavior w:val="content"/>
        </w:behaviors>
        <w:guid w:val="{CA94829F-CBB2-4F8C-B348-489FC7A585E5}"/>
      </w:docPartPr>
      <w:docPartBody>
        <w:p w:rsidR="008F1EE3" w:rsidP="000A329F">
          <w:pPr>
            <w:pStyle w:val="869BB7B570FB4BA8B57808FB9D5577DA"/>
          </w:pPr>
          <w:r w:rsidRPr="003006AF">
            <w:rPr>
              <w:rStyle w:val="PlaceholderText"/>
            </w:rPr>
            <w:t>Click or tap here to enter text.</w:t>
          </w:r>
        </w:p>
      </w:docPartBody>
    </w:docPart>
    <w:docPart>
      <w:docPartPr>
        <w:name w:val="3CF169269F6D4EF8A4A859DC368D34A4"/>
        <w:category>
          <w:name w:val="General"/>
          <w:gallery w:val="placeholder"/>
        </w:category>
        <w:types>
          <w:type w:val="bbPlcHdr"/>
        </w:types>
        <w:behaviors>
          <w:behavior w:val="content"/>
        </w:behaviors>
        <w:guid w:val="{0B99B548-D58C-4789-8FD5-6EE54570E3F4}"/>
      </w:docPartPr>
      <w:docPartBody>
        <w:p w:rsidR="008F1EE3" w:rsidP="000A329F">
          <w:pPr>
            <w:pStyle w:val="3CF169269F6D4EF8A4A859DC368D34A4"/>
          </w:pPr>
          <w:r w:rsidRPr="003006AF">
            <w:rPr>
              <w:rStyle w:val="PlaceholderText"/>
            </w:rPr>
            <w:t>Click or tap here to enter text.</w:t>
          </w:r>
        </w:p>
      </w:docPartBody>
    </w:docPart>
    <w:docPart>
      <w:docPartPr>
        <w:name w:val="ACDFA4E1D24C42C6B166B10625191F5B"/>
        <w:category>
          <w:name w:val="General"/>
          <w:gallery w:val="placeholder"/>
        </w:category>
        <w:types>
          <w:type w:val="bbPlcHdr"/>
        </w:types>
        <w:behaviors>
          <w:behavior w:val="content"/>
        </w:behaviors>
        <w:guid w:val="{CDA76911-6C2B-4176-BEA1-BC250621B14C}"/>
      </w:docPartPr>
      <w:docPartBody>
        <w:p w:rsidR="008F1EE3" w:rsidP="000A329F">
          <w:pPr>
            <w:pStyle w:val="ACDFA4E1D24C42C6B166B10625191F5B"/>
          </w:pPr>
          <w:r w:rsidRPr="003006AF">
            <w:rPr>
              <w:rStyle w:val="PlaceholderText"/>
            </w:rPr>
            <w:t>Click or tap here to enter text.</w:t>
          </w:r>
        </w:p>
      </w:docPartBody>
    </w:docPart>
    <w:docPart>
      <w:docPartPr>
        <w:name w:val="FAF4A79E3BB5439DAF8E0FC089BB1AD9"/>
        <w:category>
          <w:name w:val="General"/>
          <w:gallery w:val="placeholder"/>
        </w:category>
        <w:types>
          <w:type w:val="bbPlcHdr"/>
        </w:types>
        <w:behaviors>
          <w:behavior w:val="content"/>
        </w:behaviors>
        <w:guid w:val="{175B7669-9D55-4F7D-AE38-858EBCABB1CF}"/>
      </w:docPartPr>
      <w:docPartBody>
        <w:p w:rsidR="008F1EE3" w:rsidP="000A329F">
          <w:pPr>
            <w:pStyle w:val="FAF4A79E3BB5439DAF8E0FC089BB1AD9"/>
          </w:pPr>
          <w:r w:rsidRPr="003006AF">
            <w:rPr>
              <w:rStyle w:val="PlaceholderText"/>
            </w:rPr>
            <w:t>Click or tap here to enter text.</w:t>
          </w:r>
        </w:p>
      </w:docPartBody>
    </w:docPart>
    <w:docPart>
      <w:docPartPr>
        <w:name w:val="2CB900FAAE5E4FA1ABF45059FA5085CA"/>
        <w:category>
          <w:name w:val="General"/>
          <w:gallery w:val="placeholder"/>
        </w:category>
        <w:types>
          <w:type w:val="bbPlcHdr"/>
        </w:types>
        <w:behaviors>
          <w:behavior w:val="content"/>
        </w:behaviors>
        <w:guid w:val="{3CDEE243-F076-425C-80CB-2F01F51C39FF}"/>
      </w:docPartPr>
      <w:docPartBody>
        <w:p w:rsidR="008F1EE3" w:rsidP="000A329F">
          <w:pPr>
            <w:pStyle w:val="2CB900FAAE5E4FA1ABF45059FA5085CA"/>
          </w:pPr>
          <w:r w:rsidRPr="003006AF">
            <w:rPr>
              <w:rStyle w:val="PlaceholderText"/>
            </w:rPr>
            <w:t>Click or tap here to enter text.</w:t>
          </w:r>
        </w:p>
      </w:docPartBody>
    </w:docPart>
    <w:docPart>
      <w:docPartPr>
        <w:name w:val="35F863187FDB4D1ABB841AC90820D5DB"/>
        <w:category>
          <w:name w:val="General"/>
          <w:gallery w:val="placeholder"/>
        </w:category>
        <w:types>
          <w:type w:val="bbPlcHdr"/>
        </w:types>
        <w:behaviors>
          <w:behavior w:val="content"/>
        </w:behaviors>
        <w:guid w:val="{B866FE69-44C3-442B-B051-858739E098E2}"/>
      </w:docPartPr>
      <w:docPartBody>
        <w:p w:rsidR="008F1EE3" w:rsidP="000A329F">
          <w:pPr>
            <w:pStyle w:val="35F863187FDB4D1ABB841AC90820D5DB"/>
          </w:pPr>
          <w:r w:rsidRPr="003006AF">
            <w:rPr>
              <w:rStyle w:val="PlaceholderText"/>
            </w:rPr>
            <w:t>Click or tap here to enter text.</w:t>
          </w:r>
        </w:p>
      </w:docPartBody>
    </w:docPart>
    <w:docPart>
      <w:docPartPr>
        <w:name w:val="E9EF60D333B14801999B25B64AAD7E39"/>
        <w:category>
          <w:name w:val="General"/>
          <w:gallery w:val="placeholder"/>
        </w:category>
        <w:types>
          <w:type w:val="bbPlcHdr"/>
        </w:types>
        <w:behaviors>
          <w:behavior w:val="content"/>
        </w:behaviors>
        <w:guid w:val="{BF5D0FD6-53A8-44AB-B523-4FC67156D839}"/>
      </w:docPartPr>
      <w:docPartBody>
        <w:p w:rsidR="008F1EE3" w:rsidP="000A329F">
          <w:pPr>
            <w:pStyle w:val="E9EF60D333B14801999B25B64AAD7E39"/>
          </w:pPr>
          <w:r w:rsidRPr="003006AF">
            <w:rPr>
              <w:rStyle w:val="PlaceholderText"/>
            </w:rPr>
            <w:t>Click or tap here to enter text.</w:t>
          </w:r>
        </w:p>
      </w:docPartBody>
    </w:docPart>
    <w:docPart>
      <w:docPartPr>
        <w:name w:val="D1404E4174AF4F4EA6EE963F8DCC5622"/>
        <w:category>
          <w:name w:val="General"/>
          <w:gallery w:val="placeholder"/>
        </w:category>
        <w:types>
          <w:type w:val="bbPlcHdr"/>
        </w:types>
        <w:behaviors>
          <w:behavior w:val="content"/>
        </w:behaviors>
        <w:guid w:val="{0392B1BE-71F3-4337-8833-713B2EC21E9E}"/>
      </w:docPartPr>
      <w:docPartBody>
        <w:p w:rsidR="008F1EE3" w:rsidP="000A329F">
          <w:pPr>
            <w:pStyle w:val="D1404E4174AF4F4EA6EE963F8DCC5622"/>
          </w:pPr>
          <w:r w:rsidRPr="003006AF">
            <w:rPr>
              <w:rStyle w:val="PlaceholderText"/>
            </w:rPr>
            <w:t>Click or tap here to enter text.</w:t>
          </w:r>
        </w:p>
      </w:docPartBody>
    </w:docPart>
    <w:docPart>
      <w:docPartPr>
        <w:name w:val="CD9FA1B8F88748CBBD2BEA8BEAF67C22"/>
        <w:category>
          <w:name w:val="General"/>
          <w:gallery w:val="placeholder"/>
        </w:category>
        <w:types>
          <w:type w:val="bbPlcHdr"/>
        </w:types>
        <w:behaviors>
          <w:behavior w:val="content"/>
        </w:behaviors>
        <w:guid w:val="{F9F19C8B-D446-4430-95EE-514399148536}"/>
      </w:docPartPr>
      <w:docPartBody>
        <w:p w:rsidR="008F1EE3" w:rsidP="000A329F">
          <w:pPr>
            <w:pStyle w:val="CD9FA1B8F88748CBBD2BEA8BEAF67C22"/>
          </w:pPr>
          <w:r w:rsidRPr="003006AF">
            <w:rPr>
              <w:rStyle w:val="PlaceholderText"/>
            </w:rPr>
            <w:t>Click or tap here to enter text.</w:t>
          </w:r>
        </w:p>
      </w:docPartBody>
    </w:docPart>
    <w:docPart>
      <w:docPartPr>
        <w:name w:val="7210CB8E03B247288527556F9A5BE1F5"/>
        <w:category>
          <w:name w:val="General"/>
          <w:gallery w:val="placeholder"/>
        </w:category>
        <w:types>
          <w:type w:val="bbPlcHdr"/>
        </w:types>
        <w:behaviors>
          <w:behavior w:val="content"/>
        </w:behaviors>
        <w:guid w:val="{9648D861-16D3-46CA-BA18-80FFBEC46FD4}"/>
      </w:docPartPr>
      <w:docPartBody>
        <w:p w:rsidR="008F1EE3" w:rsidP="000A329F">
          <w:pPr>
            <w:pStyle w:val="7210CB8E03B247288527556F9A5BE1F5"/>
          </w:pPr>
          <w:r>
            <w:rPr>
              <w:rStyle w:val="PlaceholderText"/>
            </w:rPr>
            <w:t>Click or tap here to enter text.</w:t>
          </w:r>
        </w:p>
      </w:docPartBody>
    </w:docPart>
    <w:docPart>
      <w:docPartPr>
        <w:name w:val="891591D324EE45518847F24D9FD20CD5"/>
        <w:category>
          <w:name w:val="General"/>
          <w:gallery w:val="placeholder"/>
        </w:category>
        <w:types>
          <w:type w:val="bbPlcHdr"/>
        </w:types>
        <w:behaviors>
          <w:behavior w:val="content"/>
        </w:behaviors>
        <w:guid w:val="{836503DD-391C-4D14-A0CF-4B1116229E5E}"/>
      </w:docPartPr>
      <w:docPartBody>
        <w:p w:rsidR="008F1EE3" w:rsidP="000A329F">
          <w:pPr>
            <w:pStyle w:val="891591D324EE45518847F24D9FD20CD5"/>
          </w:pPr>
          <w:r w:rsidRPr="003006AF">
            <w:rPr>
              <w:rStyle w:val="PlaceholderText"/>
            </w:rPr>
            <w:t>Click or tap here to enter text.</w:t>
          </w:r>
        </w:p>
      </w:docPartBody>
    </w:docPart>
    <w:docPart>
      <w:docPartPr>
        <w:name w:val="DC2B282C5E864B8CA6C07926B9AE1F5E"/>
        <w:category>
          <w:name w:val="General"/>
          <w:gallery w:val="placeholder"/>
        </w:category>
        <w:types>
          <w:type w:val="bbPlcHdr"/>
        </w:types>
        <w:behaviors>
          <w:behavior w:val="content"/>
        </w:behaviors>
        <w:guid w:val="{CC5CCCCD-A6E1-47B6-B530-7AE87E54B67B}"/>
      </w:docPartPr>
      <w:docPartBody>
        <w:p w:rsidR="008F1EE3" w:rsidP="000A329F">
          <w:pPr>
            <w:pStyle w:val="DC2B282C5E864B8CA6C07926B9AE1F5E"/>
          </w:pPr>
          <w:r>
            <w:rPr>
              <w:rStyle w:val="PlaceholderText"/>
            </w:rPr>
            <w:t>Click or tap here to enter text.</w:t>
          </w:r>
        </w:p>
      </w:docPartBody>
    </w:docPart>
    <w:docPart>
      <w:docPartPr>
        <w:name w:val="349181000D0E45B5BAD11F9A53D5AA43"/>
        <w:category>
          <w:name w:val="General"/>
          <w:gallery w:val="placeholder"/>
        </w:category>
        <w:types>
          <w:type w:val="bbPlcHdr"/>
        </w:types>
        <w:behaviors>
          <w:behavior w:val="content"/>
        </w:behaviors>
        <w:guid w:val="{CD6BFCC3-FF9C-495C-91C1-B20416A41DA4}"/>
      </w:docPartPr>
      <w:docPartBody>
        <w:p w:rsidR="008F1EE3" w:rsidP="000A329F">
          <w:pPr>
            <w:pStyle w:val="349181000D0E45B5BAD11F9A53D5AA43"/>
          </w:pPr>
          <w:r w:rsidRPr="003006AF">
            <w:rPr>
              <w:rStyle w:val="PlaceholderText"/>
            </w:rPr>
            <w:t>Click or tap here to enter text.</w:t>
          </w:r>
        </w:p>
      </w:docPartBody>
    </w:docPart>
    <w:docPart>
      <w:docPartPr>
        <w:name w:val="E56EF30D553A46F7B9E7CB1567ADA6F2"/>
        <w:category>
          <w:name w:val="General"/>
          <w:gallery w:val="placeholder"/>
        </w:category>
        <w:types>
          <w:type w:val="bbPlcHdr"/>
        </w:types>
        <w:behaviors>
          <w:behavior w:val="content"/>
        </w:behaviors>
        <w:guid w:val="{2EA62477-F4C5-4324-8BCA-AD7438A2156C}"/>
      </w:docPartPr>
      <w:docPartBody>
        <w:p w:rsidR="008F1EE3" w:rsidP="000A329F">
          <w:pPr>
            <w:pStyle w:val="E56EF30D553A46F7B9E7CB1567ADA6F2"/>
          </w:pPr>
          <w:r w:rsidRPr="003006AF">
            <w:rPr>
              <w:rStyle w:val="PlaceholderText"/>
            </w:rPr>
            <w:t>Click or tap here to enter text.</w:t>
          </w:r>
        </w:p>
      </w:docPartBody>
    </w:docPart>
    <w:docPart>
      <w:docPartPr>
        <w:name w:val="BA424C3137D6405D91B0543D60F4AA4F"/>
        <w:category>
          <w:name w:val="General"/>
          <w:gallery w:val="placeholder"/>
        </w:category>
        <w:types>
          <w:type w:val="bbPlcHdr"/>
        </w:types>
        <w:behaviors>
          <w:behavior w:val="content"/>
        </w:behaviors>
        <w:guid w:val="{E4A58AD9-7FE3-4EDC-9E93-692407434347}"/>
      </w:docPartPr>
      <w:docPartBody>
        <w:p w:rsidR="008F1EE3" w:rsidP="000A329F">
          <w:pPr>
            <w:pStyle w:val="BA424C3137D6405D91B0543D60F4AA4F"/>
          </w:pPr>
          <w:r w:rsidRPr="003006AF">
            <w:rPr>
              <w:rStyle w:val="PlaceholderText"/>
            </w:rPr>
            <w:t>Click or tap here to enter text.</w:t>
          </w:r>
        </w:p>
      </w:docPartBody>
    </w:docPart>
    <w:docPart>
      <w:docPartPr>
        <w:name w:val="82C9349C999B4D2E981B39F4886E2809"/>
        <w:category>
          <w:name w:val="General"/>
          <w:gallery w:val="placeholder"/>
        </w:category>
        <w:types>
          <w:type w:val="bbPlcHdr"/>
        </w:types>
        <w:behaviors>
          <w:behavior w:val="content"/>
        </w:behaviors>
        <w:guid w:val="{6D543F45-9369-4D89-9A76-5BEA392BFBA2}"/>
      </w:docPartPr>
      <w:docPartBody>
        <w:p w:rsidR="008F1EE3" w:rsidP="000A329F">
          <w:pPr>
            <w:pStyle w:val="82C9349C999B4D2E981B39F4886E2809"/>
          </w:pPr>
          <w:r w:rsidRPr="003006AF">
            <w:rPr>
              <w:rStyle w:val="PlaceholderText"/>
            </w:rPr>
            <w:t>Click or tap here to enter text.</w:t>
          </w:r>
        </w:p>
      </w:docPartBody>
    </w:docPart>
    <w:docPart>
      <w:docPartPr>
        <w:name w:val="840AF3CF6BE9487391DC10D046B56363"/>
        <w:category>
          <w:name w:val="General"/>
          <w:gallery w:val="placeholder"/>
        </w:category>
        <w:types>
          <w:type w:val="bbPlcHdr"/>
        </w:types>
        <w:behaviors>
          <w:behavior w:val="content"/>
        </w:behaviors>
        <w:guid w:val="{71A68666-1777-40D2-9555-0170F65848B9}"/>
      </w:docPartPr>
      <w:docPartBody>
        <w:p w:rsidR="008F1EE3" w:rsidP="000A329F">
          <w:pPr>
            <w:pStyle w:val="840AF3CF6BE9487391DC10D046B56363"/>
          </w:pPr>
          <w:r w:rsidRPr="003006AF">
            <w:rPr>
              <w:rStyle w:val="PlaceholderText"/>
            </w:rPr>
            <w:t>Click or tap here to enter text.</w:t>
          </w:r>
        </w:p>
      </w:docPartBody>
    </w:docPart>
    <w:docPart>
      <w:docPartPr>
        <w:name w:val="711D17634D6242F6BED02AE57087C7A0"/>
        <w:category>
          <w:name w:val="General"/>
          <w:gallery w:val="placeholder"/>
        </w:category>
        <w:types>
          <w:type w:val="bbPlcHdr"/>
        </w:types>
        <w:behaviors>
          <w:behavior w:val="content"/>
        </w:behaviors>
        <w:guid w:val="{70130F2E-0384-47C1-87F5-22246FE0DC7E}"/>
      </w:docPartPr>
      <w:docPartBody>
        <w:p w:rsidR="008F1EE3" w:rsidP="000A329F">
          <w:pPr>
            <w:pStyle w:val="711D17634D6242F6BED02AE57087C7A0"/>
          </w:pPr>
          <w:r w:rsidRPr="003006AF">
            <w:rPr>
              <w:rStyle w:val="PlaceholderText"/>
            </w:rPr>
            <w:t>Click or tap here to enter text.</w:t>
          </w:r>
        </w:p>
      </w:docPartBody>
    </w:docPart>
    <w:docPart>
      <w:docPartPr>
        <w:name w:val="6B103205ED7E466FBA691A546AE08F03"/>
        <w:category>
          <w:name w:val="General"/>
          <w:gallery w:val="placeholder"/>
        </w:category>
        <w:types>
          <w:type w:val="bbPlcHdr"/>
        </w:types>
        <w:behaviors>
          <w:behavior w:val="content"/>
        </w:behaviors>
        <w:guid w:val="{C3B429FC-94FC-40F6-8E62-E40D8A5BBAD9}"/>
      </w:docPartPr>
      <w:docPartBody>
        <w:p w:rsidR="008F1EE3" w:rsidP="000A329F">
          <w:pPr>
            <w:pStyle w:val="6B103205ED7E466FBA691A546AE08F03"/>
          </w:pPr>
          <w:r w:rsidRPr="003006AF">
            <w:rPr>
              <w:rStyle w:val="PlaceholderText"/>
            </w:rPr>
            <w:t>Click or tap here to enter text.</w:t>
          </w:r>
        </w:p>
      </w:docPartBody>
    </w:docPart>
    <w:docPart>
      <w:docPartPr>
        <w:name w:val="A21FD6AF3429442A8CCF41F2B5B2CFEA"/>
        <w:category>
          <w:name w:val="General"/>
          <w:gallery w:val="placeholder"/>
        </w:category>
        <w:types>
          <w:type w:val="bbPlcHdr"/>
        </w:types>
        <w:behaviors>
          <w:behavior w:val="content"/>
        </w:behaviors>
        <w:guid w:val="{E7477DF7-947A-4F23-BC14-DD2E1DC73E90}"/>
      </w:docPartPr>
      <w:docPartBody>
        <w:p w:rsidR="008F1EE3" w:rsidP="000A329F">
          <w:pPr>
            <w:pStyle w:val="A21FD6AF3429442A8CCF41F2B5B2CFEA"/>
          </w:pPr>
          <w:r w:rsidRPr="003006AF">
            <w:rPr>
              <w:rStyle w:val="PlaceholderText"/>
            </w:rPr>
            <w:t>Click or tap here to enter text.</w:t>
          </w:r>
        </w:p>
      </w:docPartBody>
    </w:docPart>
    <w:docPart>
      <w:docPartPr>
        <w:name w:val="8B82AF0912D44CFDA46A8BED7F34841E"/>
        <w:category>
          <w:name w:val="General"/>
          <w:gallery w:val="placeholder"/>
        </w:category>
        <w:types>
          <w:type w:val="bbPlcHdr"/>
        </w:types>
        <w:behaviors>
          <w:behavior w:val="content"/>
        </w:behaviors>
        <w:guid w:val="{A7795B76-4AE2-4583-84AC-F8E69D7520C4}"/>
      </w:docPartPr>
      <w:docPartBody>
        <w:p w:rsidR="008F1EE3" w:rsidP="000A329F">
          <w:pPr>
            <w:pStyle w:val="8B82AF0912D44CFDA46A8BED7F34841E"/>
          </w:pPr>
          <w:r w:rsidRPr="003006AF">
            <w:rPr>
              <w:rStyle w:val="PlaceholderText"/>
            </w:rPr>
            <w:t>Click or tap here to enter text.</w:t>
          </w:r>
        </w:p>
      </w:docPartBody>
    </w:docPart>
    <w:docPart>
      <w:docPartPr>
        <w:name w:val="07180B7313AB4390A2F27325CBD523FF"/>
        <w:category>
          <w:name w:val="General"/>
          <w:gallery w:val="placeholder"/>
        </w:category>
        <w:types>
          <w:type w:val="bbPlcHdr"/>
        </w:types>
        <w:behaviors>
          <w:behavior w:val="content"/>
        </w:behaviors>
        <w:guid w:val="{13126289-47F6-4040-B312-505A6C939D05}"/>
      </w:docPartPr>
      <w:docPartBody>
        <w:p w:rsidR="008F1EE3" w:rsidP="000A329F">
          <w:pPr>
            <w:pStyle w:val="07180B7313AB4390A2F27325CBD523FF"/>
          </w:pPr>
          <w:r w:rsidRPr="003006AF">
            <w:rPr>
              <w:rStyle w:val="PlaceholderText"/>
            </w:rPr>
            <w:t>Click or tap here to enter text.</w:t>
          </w:r>
        </w:p>
      </w:docPartBody>
    </w:docPart>
    <w:docPart>
      <w:docPartPr>
        <w:name w:val="D1E92A2FA56F4F268ADCB597B793E764"/>
        <w:category>
          <w:name w:val="General"/>
          <w:gallery w:val="placeholder"/>
        </w:category>
        <w:types>
          <w:type w:val="bbPlcHdr"/>
        </w:types>
        <w:behaviors>
          <w:behavior w:val="content"/>
        </w:behaviors>
        <w:guid w:val="{47C1E22B-3771-4064-B51E-A846D37A4D1E}"/>
      </w:docPartPr>
      <w:docPartBody>
        <w:p w:rsidR="008F1EE3" w:rsidP="000A329F">
          <w:pPr>
            <w:pStyle w:val="D1E92A2FA56F4F268ADCB597B793E764"/>
          </w:pPr>
          <w:r w:rsidRPr="003006AF">
            <w:rPr>
              <w:rStyle w:val="PlaceholderText"/>
            </w:rPr>
            <w:t>Click or tap here to enter text.</w:t>
          </w:r>
        </w:p>
      </w:docPartBody>
    </w:docPart>
    <w:docPart>
      <w:docPartPr>
        <w:name w:val="B59101E0792B4ADDB184B47C0CE3124E"/>
        <w:category>
          <w:name w:val="General"/>
          <w:gallery w:val="placeholder"/>
        </w:category>
        <w:types>
          <w:type w:val="bbPlcHdr"/>
        </w:types>
        <w:behaviors>
          <w:behavior w:val="content"/>
        </w:behaviors>
        <w:guid w:val="{4A91E730-A8A4-4497-9647-3CBC79CFDA25}"/>
      </w:docPartPr>
      <w:docPartBody>
        <w:p w:rsidR="008F1EE3" w:rsidP="000A329F">
          <w:pPr>
            <w:pStyle w:val="B59101E0792B4ADDB184B47C0CE3124E"/>
          </w:pPr>
          <w:r w:rsidRPr="003006AF">
            <w:rPr>
              <w:rStyle w:val="PlaceholderText"/>
            </w:rPr>
            <w:t>Click or tap here to enter text.</w:t>
          </w:r>
        </w:p>
      </w:docPartBody>
    </w:docPart>
    <w:docPart>
      <w:docPartPr>
        <w:name w:val="0A45DF5E3FFE4E0EA0F4075ADA4FDF75"/>
        <w:category>
          <w:name w:val="General"/>
          <w:gallery w:val="placeholder"/>
        </w:category>
        <w:types>
          <w:type w:val="bbPlcHdr"/>
        </w:types>
        <w:behaviors>
          <w:behavior w:val="content"/>
        </w:behaviors>
        <w:guid w:val="{D054E617-9D1A-430A-B7A8-0A2F25CC43EA}"/>
      </w:docPartPr>
      <w:docPartBody>
        <w:p w:rsidR="008F1EE3" w:rsidP="000A329F">
          <w:pPr>
            <w:pStyle w:val="0A45DF5E3FFE4E0EA0F4075ADA4FDF75"/>
          </w:pPr>
          <w:r w:rsidRPr="003006AF">
            <w:rPr>
              <w:rStyle w:val="PlaceholderText"/>
            </w:rPr>
            <w:t>Click or tap here to enter text.</w:t>
          </w:r>
        </w:p>
      </w:docPartBody>
    </w:docPart>
    <w:docPart>
      <w:docPartPr>
        <w:name w:val="F42408FFD3E34C7993EC8408AA3D8BF6"/>
        <w:category>
          <w:name w:val="General"/>
          <w:gallery w:val="placeholder"/>
        </w:category>
        <w:types>
          <w:type w:val="bbPlcHdr"/>
        </w:types>
        <w:behaviors>
          <w:behavior w:val="content"/>
        </w:behaviors>
        <w:guid w:val="{87779D5B-6E35-4BE0-B048-251E9CABD1FB}"/>
      </w:docPartPr>
      <w:docPartBody>
        <w:p w:rsidR="008F1EE3" w:rsidP="000A329F">
          <w:pPr>
            <w:pStyle w:val="F42408FFD3E34C7993EC8408AA3D8BF6"/>
          </w:pPr>
          <w:r>
            <w:rPr>
              <w:rStyle w:val="PlaceholderText"/>
            </w:rPr>
            <w:t>Click or tap here to enter text.</w:t>
          </w:r>
        </w:p>
      </w:docPartBody>
    </w:docPart>
    <w:docPart>
      <w:docPartPr>
        <w:name w:val="B4E9BA7C890B4BB2A2F8D5F043C1C57D"/>
        <w:category>
          <w:name w:val="General"/>
          <w:gallery w:val="placeholder"/>
        </w:category>
        <w:types>
          <w:type w:val="bbPlcHdr"/>
        </w:types>
        <w:behaviors>
          <w:behavior w:val="content"/>
        </w:behaviors>
        <w:guid w:val="{DF62B846-F406-4077-A556-54FE6BA66019}"/>
      </w:docPartPr>
      <w:docPartBody>
        <w:p w:rsidR="008F1EE3" w:rsidP="000A329F">
          <w:pPr>
            <w:pStyle w:val="B4E9BA7C890B4BB2A2F8D5F043C1C57D"/>
          </w:pPr>
          <w:r w:rsidRPr="003006AF">
            <w:rPr>
              <w:rStyle w:val="PlaceholderText"/>
            </w:rPr>
            <w:t>Click or tap here to enter text.</w:t>
          </w:r>
        </w:p>
      </w:docPartBody>
    </w:docPart>
    <w:docPart>
      <w:docPartPr>
        <w:name w:val="FCDE506FD7B94F7B944FA81D7B46C139"/>
        <w:category>
          <w:name w:val="General"/>
          <w:gallery w:val="placeholder"/>
        </w:category>
        <w:types>
          <w:type w:val="bbPlcHdr"/>
        </w:types>
        <w:behaviors>
          <w:behavior w:val="content"/>
        </w:behaviors>
        <w:guid w:val="{3623F42A-99F0-47C6-A0FD-24258605AE10}"/>
      </w:docPartPr>
      <w:docPartBody>
        <w:p w:rsidR="008F1EE3" w:rsidP="000A329F">
          <w:pPr>
            <w:pStyle w:val="FCDE506FD7B94F7B944FA81D7B46C139"/>
          </w:pPr>
          <w:r>
            <w:rPr>
              <w:rStyle w:val="PlaceholderText"/>
            </w:rPr>
            <w:t>Click or tap here to enter text.</w:t>
          </w:r>
        </w:p>
      </w:docPartBody>
    </w:docPart>
    <w:docPart>
      <w:docPartPr>
        <w:name w:val="D661B22574DB4E078F13BA3D16F018F6"/>
        <w:category>
          <w:name w:val="General"/>
          <w:gallery w:val="placeholder"/>
        </w:category>
        <w:types>
          <w:type w:val="bbPlcHdr"/>
        </w:types>
        <w:behaviors>
          <w:behavior w:val="content"/>
        </w:behaviors>
        <w:guid w:val="{D013EBCE-8FAF-4F64-9536-B8BDECDC1785}"/>
      </w:docPartPr>
      <w:docPartBody>
        <w:p w:rsidR="008F1EE3" w:rsidP="000A329F">
          <w:pPr>
            <w:pStyle w:val="D661B22574DB4E078F13BA3D16F018F6"/>
          </w:pPr>
          <w:r w:rsidRPr="003006AF">
            <w:rPr>
              <w:rStyle w:val="PlaceholderText"/>
            </w:rPr>
            <w:t>Click or tap here to enter text.</w:t>
          </w:r>
        </w:p>
      </w:docPartBody>
    </w:docPart>
    <w:docPart>
      <w:docPartPr>
        <w:name w:val="8CB9D89873784235B831AADA4B0A0AAF"/>
        <w:category>
          <w:name w:val="General"/>
          <w:gallery w:val="placeholder"/>
        </w:category>
        <w:types>
          <w:type w:val="bbPlcHdr"/>
        </w:types>
        <w:behaviors>
          <w:behavior w:val="content"/>
        </w:behaviors>
        <w:guid w:val="{51263734-D2C9-4B1B-93FC-4938DE13F90F}"/>
      </w:docPartPr>
      <w:docPartBody>
        <w:p w:rsidR="008F1EE3" w:rsidP="000A329F">
          <w:pPr>
            <w:pStyle w:val="8CB9D89873784235B831AADA4B0A0AAF"/>
          </w:pPr>
          <w:r>
            <w:rPr>
              <w:rStyle w:val="PlaceholderText"/>
            </w:rPr>
            <w:t>Click or tap here to enter text.</w:t>
          </w:r>
        </w:p>
      </w:docPartBody>
    </w:docPart>
    <w:docPart>
      <w:docPartPr>
        <w:name w:val="03876FC9DBB14A8393E0EC8277D2ACF7"/>
        <w:category>
          <w:name w:val="General"/>
          <w:gallery w:val="placeholder"/>
        </w:category>
        <w:types>
          <w:type w:val="bbPlcHdr"/>
        </w:types>
        <w:behaviors>
          <w:behavior w:val="content"/>
        </w:behaviors>
        <w:guid w:val="{7F9B7DD9-8C39-4055-9F3C-F07616595534}"/>
      </w:docPartPr>
      <w:docPartBody>
        <w:p w:rsidR="008F1EE3" w:rsidP="000A329F">
          <w:pPr>
            <w:pStyle w:val="03876FC9DBB14A8393E0EC8277D2ACF7"/>
          </w:pPr>
          <w:r w:rsidRPr="003006AF">
            <w:rPr>
              <w:rStyle w:val="PlaceholderText"/>
            </w:rPr>
            <w:t>Click or tap here to enter text.</w:t>
          </w:r>
        </w:p>
      </w:docPartBody>
    </w:docPart>
    <w:docPart>
      <w:docPartPr>
        <w:name w:val="599A9E9129DF49D791657D5B696ED0FC"/>
        <w:category>
          <w:name w:val="General"/>
          <w:gallery w:val="placeholder"/>
        </w:category>
        <w:types>
          <w:type w:val="bbPlcHdr"/>
        </w:types>
        <w:behaviors>
          <w:behavior w:val="content"/>
        </w:behaviors>
        <w:guid w:val="{6CC900E4-0C17-4373-875C-ABD9334344B2}"/>
      </w:docPartPr>
      <w:docPartBody>
        <w:p w:rsidR="008F1EE3" w:rsidP="000A329F">
          <w:pPr>
            <w:pStyle w:val="599A9E9129DF49D791657D5B696ED0FC"/>
          </w:pPr>
          <w:r>
            <w:rPr>
              <w:rStyle w:val="PlaceholderText"/>
            </w:rPr>
            <w:t>Click or tap here to enter text.</w:t>
          </w:r>
        </w:p>
      </w:docPartBody>
    </w:docPart>
    <w:docPart>
      <w:docPartPr>
        <w:name w:val="2FA16813BEC645008C95C13D2DC472A6"/>
        <w:category>
          <w:name w:val="General"/>
          <w:gallery w:val="placeholder"/>
        </w:category>
        <w:types>
          <w:type w:val="bbPlcHdr"/>
        </w:types>
        <w:behaviors>
          <w:behavior w:val="content"/>
        </w:behaviors>
        <w:guid w:val="{103C06FE-921A-42D5-B30F-83D59DEE75F0}"/>
      </w:docPartPr>
      <w:docPartBody>
        <w:p w:rsidR="008F1EE3" w:rsidP="000A329F">
          <w:pPr>
            <w:pStyle w:val="2FA16813BEC645008C95C13D2DC472A6"/>
          </w:pPr>
          <w:r w:rsidRPr="003006AF">
            <w:rPr>
              <w:rStyle w:val="PlaceholderText"/>
            </w:rPr>
            <w:t>Click or tap here to enter text.</w:t>
          </w:r>
        </w:p>
      </w:docPartBody>
    </w:docPart>
    <w:docPart>
      <w:docPartPr>
        <w:name w:val="5444AFC982FF446EA88C9D153CDA829D"/>
        <w:category>
          <w:name w:val="General"/>
          <w:gallery w:val="placeholder"/>
        </w:category>
        <w:types>
          <w:type w:val="bbPlcHdr"/>
        </w:types>
        <w:behaviors>
          <w:behavior w:val="content"/>
        </w:behaviors>
        <w:guid w:val="{04CA7407-C11A-4874-83DA-588E05B90638}"/>
      </w:docPartPr>
      <w:docPartBody>
        <w:p w:rsidR="008F1EE3" w:rsidP="000A329F">
          <w:pPr>
            <w:pStyle w:val="5444AFC982FF446EA88C9D153CDA829D"/>
          </w:pPr>
          <w:r>
            <w:rPr>
              <w:rStyle w:val="PlaceholderText"/>
            </w:rPr>
            <w:t>Click or tap here to enter text.</w:t>
          </w:r>
        </w:p>
      </w:docPartBody>
    </w:docPart>
    <w:docPart>
      <w:docPartPr>
        <w:name w:val="7C5832F884D8482DB26FBB091ED22AB4"/>
        <w:category>
          <w:name w:val="General"/>
          <w:gallery w:val="placeholder"/>
        </w:category>
        <w:types>
          <w:type w:val="bbPlcHdr"/>
        </w:types>
        <w:behaviors>
          <w:behavior w:val="content"/>
        </w:behaviors>
        <w:guid w:val="{552F6197-D1E0-4F1C-B0CA-5613DB35B797}"/>
      </w:docPartPr>
      <w:docPartBody>
        <w:p w:rsidR="008F1EE3" w:rsidP="000A329F">
          <w:pPr>
            <w:pStyle w:val="7C5832F884D8482DB26FBB091ED22AB4"/>
          </w:pPr>
          <w:r w:rsidRPr="003006AF">
            <w:rPr>
              <w:rStyle w:val="PlaceholderText"/>
            </w:rPr>
            <w:t>Click or tap here to enter text.</w:t>
          </w:r>
        </w:p>
      </w:docPartBody>
    </w:docPart>
    <w:docPart>
      <w:docPartPr>
        <w:name w:val="EE165B5FE19A43C19F43F8F55BA35ABC"/>
        <w:category>
          <w:name w:val="General"/>
          <w:gallery w:val="placeholder"/>
        </w:category>
        <w:types>
          <w:type w:val="bbPlcHdr"/>
        </w:types>
        <w:behaviors>
          <w:behavior w:val="content"/>
        </w:behaviors>
        <w:guid w:val="{FD4E1F0E-95F5-4672-9E7A-1FF19A1DD0EF}"/>
      </w:docPartPr>
      <w:docPartBody>
        <w:p w:rsidR="008F1EE3" w:rsidP="000A329F">
          <w:pPr>
            <w:pStyle w:val="EE165B5FE19A43C19F43F8F55BA35ABC"/>
          </w:pPr>
          <w:r>
            <w:rPr>
              <w:rStyle w:val="PlaceholderText"/>
            </w:rPr>
            <w:t>Click or tap here to enter text.</w:t>
          </w:r>
        </w:p>
      </w:docPartBody>
    </w:docPart>
    <w:docPart>
      <w:docPartPr>
        <w:name w:val="AA608A3BDE7B48D985AD4F7C434B2D37"/>
        <w:category>
          <w:name w:val="General"/>
          <w:gallery w:val="placeholder"/>
        </w:category>
        <w:types>
          <w:type w:val="bbPlcHdr"/>
        </w:types>
        <w:behaviors>
          <w:behavior w:val="content"/>
        </w:behaviors>
        <w:guid w:val="{412DDF96-F0D9-4215-A7F6-65DB765C6D43}"/>
      </w:docPartPr>
      <w:docPartBody>
        <w:p w:rsidR="008F1EE3" w:rsidP="000A329F">
          <w:pPr>
            <w:pStyle w:val="AA608A3BDE7B48D985AD4F7C434B2D37"/>
          </w:pPr>
          <w:r w:rsidRPr="003006AF">
            <w:rPr>
              <w:rStyle w:val="PlaceholderText"/>
            </w:rPr>
            <w:t>Click or tap here to enter text.</w:t>
          </w:r>
        </w:p>
      </w:docPartBody>
    </w:docPart>
    <w:docPart>
      <w:docPartPr>
        <w:name w:val="6F0D36144B874191941823DE1D81008F"/>
        <w:category>
          <w:name w:val="General"/>
          <w:gallery w:val="placeholder"/>
        </w:category>
        <w:types>
          <w:type w:val="bbPlcHdr"/>
        </w:types>
        <w:behaviors>
          <w:behavior w:val="content"/>
        </w:behaviors>
        <w:guid w:val="{FA72C9AB-7147-43D5-82C2-0092214BF18E}"/>
      </w:docPartPr>
      <w:docPartBody>
        <w:p w:rsidR="008F1EE3" w:rsidP="000A329F">
          <w:pPr>
            <w:pStyle w:val="6F0D36144B874191941823DE1D81008F"/>
          </w:pPr>
          <w:r>
            <w:rPr>
              <w:rStyle w:val="PlaceholderText"/>
            </w:rPr>
            <w:t>Click or tap here to enter text.</w:t>
          </w:r>
        </w:p>
      </w:docPartBody>
    </w:docPart>
    <w:docPart>
      <w:docPartPr>
        <w:name w:val="8139C852DFA340D8B7701061BF827D3F"/>
        <w:category>
          <w:name w:val="General"/>
          <w:gallery w:val="placeholder"/>
        </w:category>
        <w:types>
          <w:type w:val="bbPlcHdr"/>
        </w:types>
        <w:behaviors>
          <w:behavior w:val="content"/>
        </w:behaviors>
        <w:guid w:val="{538F2C5B-C31C-4CB9-B759-759B3668D5E8}"/>
      </w:docPartPr>
      <w:docPartBody>
        <w:p w:rsidR="008F1EE3" w:rsidP="000A329F">
          <w:pPr>
            <w:pStyle w:val="8139C852DFA340D8B7701061BF827D3F"/>
          </w:pPr>
          <w:r w:rsidRPr="003006AF">
            <w:rPr>
              <w:rStyle w:val="PlaceholderText"/>
            </w:rPr>
            <w:t>Click or tap here to enter text.</w:t>
          </w:r>
        </w:p>
      </w:docPartBody>
    </w:docPart>
    <w:docPart>
      <w:docPartPr>
        <w:name w:val="0ACCAAF046E845D8B466F61E65F486F5"/>
        <w:category>
          <w:name w:val="General"/>
          <w:gallery w:val="placeholder"/>
        </w:category>
        <w:types>
          <w:type w:val="bbPlcHdr"/>
        </w:types>
        <w:behaviors>
          <w:behavior w:val="content"/>
        </w:behaviors>
        <w:guid w:val="{E9D6A710-95E6-48C3-ACF7-C9971A4FF586}"/>
      </w:docPartPr>
      <w:docPartBody>
        <w:p w:rsidR="008F1EE3" w:rsidP="000A329F">
          <w:pPr>
            <w:pStyle w:val="0ACCAAF046E845D8B466F61E65F486F5"/>
          </w:pPr>
          <w:r>
            <w:rPr>
              <w:rStyle w:val="PlaceholderText"/>
            </w:rPr>
            <w:t>Click or tap here to enter text.</w:t>
          </w:r>
        </w:p>
      </w:docPartBody>
    </w:docPart>
    <w:docPart>
      <w:docPartPr>
        <w:name w:val="1093EE3A135F43BDA39DDFB17E17F5BE"/>
        <w:category>
          <w:name w:val="General"/>
          <w:gallery w:val="placeholder"/>
        </w:category>
        <w:types>
          <w:type w:val="bbPlcHdr"/>
        </w:types>
        <w:behaviors>
          <w:behavior w:val="content"/>
        </w:behaviors>
        <w:guid w:val="{7A974B82-0D9F-41C2-89AC-5D879E2C384A}"/>
      </w:docPartPr>
      <w:docPartBody>
        <w:p w:rsidR="008F1EE3" w:rsidP="000A329F">
          <w:pPr>
            <w:pStyle w:val="1093EE3A135F43BDA39DDFB17E17F5BE"/>
          </w:pPr>
          <w:r w:rsidRPr="003006AF">
            <w:rPr>
              <w:rStyle w:val="PlaceholderText"/>
            </w:rPr>
            <w:t>Click or tap here to enter text.</w:t>
          </w:r>
        </w:p>
      </w:docPartBody>
    </w:docPart>
    <w:docPart>
      <w:docPartPr>
        <w:name w:val="A6F473B10FAF48F5A987EBEBED2F0A5A"/>
        <w:category>
          <w:name w:val="General"/>
          <w:gallery w:val="placeholder"/>
        </w:category>
        <w:types>
          <w:type w:val="bbPlcHdr"/>
        </w:types>
        <w:behaviors>
          <w:behavior w:val="content"/>
        </w:behaviors>
        <w:guid w:val="{D851A31B-75C4-4158-B99A-207ACA315FCC}"/>
      </w:docPartPr>
      <w:docPartBody>
        <w:p w:rsidR="008F1EE3" w:rsidP="000A329F">
          <w:pPr>
            <w:pStyle w:val="A6F473B10FAF48F5A987EBEBED2F0A5A"/>
          </w:pPr>
          <w:r>
            <w:rPr>
              <w:rStyle w:val="PlaceholderText"/>
            </w:rPr>
            <w:t>Click or tap here to enter text.</w:t>
          </w:r>
        </w:p>
      </w:docPartBody>
    </w:docPart>
    <w:docPart>
      <w:docPartPr>
        <w:name w:val="06D6FB43046543A490A6CECB1EBFAF43"/>
        <w:category>
          <w:name w:val="General"/>
          <w:gallery w:val="placeholder"/>
        </w:category>
        <w:types>
          <w:type w:val="bbPlcHdr"/>
        </w:types>
        <w:behaviors>
          <w:behavior w:val="content"/>
        </w:behaviors>
        <w:guid w:val="{D1799D18-E1D4-4FC1-B26D-CF61D38CD222}"/>
      </w:docPartPr>
      <w:docPartBody>
        <w:p w:rsidR="008F1EE3" w:rsidP="000A329F">
          <w:pPr>
            <w:pStyle w:val="06D6FB43046543A490A6CECB1EBFAF43"/>
          </w:pPr>
          <w:r w:rsidRPr="003006AF">
            <w:rPr>
              <w:rStyle w:val="PlaceholderText"/>
            </w:rPr>
            <w:t>Click or tap here to enter text.</w:t>
          </w:r>
        </w:p>
      </w:docPartBody>
    </w:docPart>
    <w:docPart>
      <w:docPartPr>
        <w:name w:val="843F768555B24A36BA2C2FD7674FF1B7"/>
        <w:category>
          <w:name w:val="General"/>
          <w:gallery w:val="placeholder"/>
        </w:category>
        <w:types>
          <w:type w:val="bbPlcHdr"/>
        </w:types>
        <w:behaviors>
          <w:behavior w:val="content"/>
        </w:behaviors>
        <w:guid w:val="{CFBD2595-C3EA-4F93-9A7A-5AED29C8F053}"/>
      </w:docPartPr>
      <w:docPartBody>
        <w:p w:rsidR="008F1EE3" w:rsidP="000A329F">
          <w:pPr>
            <w:pStyle w:val="843F768555B24A36BA2C2FD7674FF1B7"/>
          </w:pPr>
          <w:r>
            <w:rPr>
              <w:rStyle w:val="PlaceholderText"/>
            </w:rPr>
            <w:t>Click or tap here to enter text.</w:t>
          </w:r>
        </w:p>
      </w:docPartBody>
    </w:docPart>
    <w:docPart>
      <w:docPartPr>
        <w:name w:val="652FE4CEE772483D9A4C60D55943FD73"/>
        <w:category>
          <w:name w:val="General"/>
          <w:gallery w:val="placeholder"/>
        </w:category>
        <w:types>
          <w:type w:val="bbPlcHdr"/>
        </w:types>
        <w:behaviors>
          <w:behavior w:val="content"/>
        </w:behaviors>
        <w:guid w:val="{8F3D07EB-A81A-44F3-9187-485FD60495F7}"/>
      </w:docPartPr>
      <w:docPartBody>
        <w:p w:rsidR="008F1EE3" w:rsidP="000A329F">
          <w:pPr>
            <w:pStyle w:val="652FE4CEE772483D9A4C60D55943FD73"/>
          </w:pPr>
          <w:r>
            <w:rPr>
              <w:rStyle w:val="PlaceholderText"/>
            </w:rPr>
            <w:t>Click or tap here to enter text.</w:t>
          </w:r>
        </w:p>
      </w:docPartBody>
    </w:docPart>
    <w:docPart>
      <w:docPartPr>
        <w:name w:val="8412CB639C2F401692938B8C91E49211"/>
        <w:category>
          <w:name w:val="General"/>
          <w:gallery w:val="placeholder"/>
        </w:category>
        <w:types>
          <w:type w:val="bbPlcHdr"/>
        </w:types>
        <w:behaviors>
          <w:behavior w:val="content"/>
        </w:behaviors>
        <w:guid w:val="{CE51ADAF-357C-4B02-9142-2C37EFD60E25}"/>
      </w:docPartPr>
      <w:docPartBody>
        <w:p w:rsidR="008F1EE3" w:rsidP="000A329F">
          <w:pPr>
            <w:pStyle w:val="8412CB639C2F401692938B8C91E49211"/>
          </w:pPr>
          <w:r w:rsidRPr="003006AF">
            <w:rPr>
              <w:rStyle w:val="PlaceholderText"/>
            </w:rPr>
            <w:t>Click or tap here to enter text.</w:t>
          </w:r>
        </w:p>
      </w:docPartBody>
    </w:docPart>
    <w:docPart>
      <w:docPartPr>
        <w:name w:val="D82AED1509C64A92B07BA885EA81178E"/>
        <w:category>
          <w:name w:val="General"/>
          <w:gallery w:val="placeholder"/>
        </w:category>
        <w:types>
          <w:type w:val="bbPlcHdr"/>
        </w:types>
        <w:behaviors>
          <w:behavior w:val="content"/>
        </w:behaviors>
        <w:guid w:val="{66A38C45-1457-4E11-BB18-EEB409BBD45A}"/>
      </w:docPartPr>
      <w:docPartBody>
        <w:p w:rsidR="008F1EE3" w:rsidP="000A329F">
          <w:pPr>
            <w:pStyle w:val="D82AED1509C64A92B07BA885EA81178E"/>
          </w:pPr>
          <w:r w:rsidRPr="003006AF">
            <w:rPr>
              <w:rStyle w:val="PlaceholderText"/>
            </w:rPr>
            <w:t>Click or tap here to enter text.</w:t>
          </w:r>
        </w:p>
      </w:docPartBody>
    </w:docPart>
    <w:docPart>
      <w:docPartPr>
        <w:name w:val="EC0C85D91F58417E993310EFD85CFA68"/>
        <w:category>
          <w:name w:val="General"/>
          <w:gallery w:val="placeholder"/>
        </w:category>
        <w:types>
          <w:type w:val="bbPlcHdr"/>
        </w:types>
        <w:behaviors>
          <w:behavior w:val="content"/>
        </w:behaviors>
        <w:guid w:val="{BA57EC3D-C2CA-4A0D-B5CE-41693336D9F1}"/>
      </w:docPartPr>
      <w:docPartBody>
        <w:p w:rsidR="008F1EE3" w:rsidP="000A329F">
          <w:pPr>
            <w:pStyle w:val="EC0C85D91F58417E993310EFD85CFA68"/>
          </w:pPr>
          <w:r>
            <w:rPr>
              <w:rStyle w:val="PlaceholderText"/>
            </w:rPr>
            <w:t>Click or tap here to enter text.</w:t>
          </w:r>
        </w:p>
      </w:docPartBody>
    </w:docPart>
    <w:docPart>
      <w:docPartPr>
        <w:name w:val="7EF726E6B9E749588A7EFB5A909BEE76"/>
        <w:category>
          <w:name w:val="General"/>
          <w:gallery w:val="placeholder"/>
        </w:category>
        <w:types>
          <w:type w:val="bbPlcHdr"/>
        </w:types>
        <w:behaviors>
          <w:behavior w:val="content"/>
        </w:behaviors>
        <w:guid w:val="{D4404BC9-E431-4049-BC2F-408AA97036FC}"/>
      </w:docPartPr>
      <w:docPartBody>
        <w:p w:rsidR="008F1EE3" w:rsidP="000A329F">
          <w:pPr>
            <w:pStyle w:val="7EF726E6B9E749588A7EFB5A909BEE76"/>
          </w:pPr>
          <w:r w:rsidRPr="003006AF">
            <w:rPr>
              <w:rStyle w:val="PlaceholderText"/>
            </w:rPr>
            <w:t>Click or tap here to enter text.</w:t>
          </w:r>
        </w:p>
      </w:docPartBody>
    </w:docPart>
    <w:docPart>
      <w:docPartPr>
        <w:name w:val="3E20A1165BA5482CBB764956965B71BE"/>
        <w:category>
          <w:name w:val="General"/>
          <w:gallery w:val="placeholder"/>
        </w:category>
        <w:types>
          <w:type w:val="bbPlcHdr"/>
        </w:types>
        <w:behaviors>
          <w:behavior w:val="content"/>
        </w:behaviors>
        <w:guid w:val="{5D48E766-3C81-4D5A-8A36-D66CA04158A9}"/>
      </w:docPartPr>
      <w:docPartBody>
        <w:p w:rsidR="008F1EE3" w:rsidP="000A329F">
          <w:pPr>
            <w:pStyle w:val="3E20A1165BA5482CBB764956965B71BE"/>
          </w:pPr>
          <w:r>
            <w:rPr>
              <w:rStyle w:val="PlaceholderText"/>
            </w:rPr>
            <w:t>Click or tap here to enter text.</w:t>
          </w:r>
        </w:p>
      </w:docPartBody>
    </w:docPart>
    <w:docPart>
      <w:docPartPr>
        <w:name w:val="066126B003154FFF80BF7142F3245D30"/>
        <w:category>
          <w:name w:val="General"/>
          <w:gallery w:val="placeholder"/>
        </w:category>
        <w:types>
          <w:type w:val="bbPlcHdr"/>
        </w:types>
        <w:behaviors>
          <w:behavior w:val="content"/>
        </w:behaviors>
        <w:guid w:val="{3643012D-3F42-4190-B597-975B674EA839}"/>
      </w:docPartPr>
      <w:docPartBody>
        <w:p w:rsidR="008F1EE3" w:rsidP="000A329F">
          <w:pPr>
            <w:pStyle w:val="066126B003154FFF80BF7142F3245D30"/>
          </w:pPr>
          <w:r w:rsidRPr="003006AF">
            <w:rPr>
              <w:rStyle w:val="PlaceholderText"/>
            </w:rPr>
            <w:t>Click or tap here to enter text.</w:t>
          </w:r>
        </w:p>
      </w:docPartBody>
    </w:docPart>
    <w:docPart>
      <w:docPartPr>
        <w:name w:val="D7E6FA5ED0124C76BE8B3A988FD62092"/>
        <w:category>
          <w:name w:val="General"/>
          <w:gallery w:val="placeholder"/>
        </w:category>
        <w:types>
          <w:type w:val="bbPlcHdr"/>
        </w:types>
        <w:behaviors>
          <w:behavior w:val="content"/>
        </w:behaviors>
        <w:guid w:val="{73C88A9C-932B-439D-90E3-F1F112BB652C}"/>
      </w:docPartPr>
      <w:docPartBody>
        <w:p w:rsidR="008F1EE3" w:rsidP="000A329F">
          <w:pPr>
            <w:pStyle w:val="D7E6FA5ED0124C76BE8B3A988FD62092"/>
          </w:pPr>
          <w:r w:rsidRPr="003006AF">
            <w:rPr>
              <w:rStyle w:val="PlaceholderText"/>
            </w:rPr>
            <w:t>Click or tap here to enter text.</w:t>
          </w:r>
        </w:p>
      </w:docPartBody>
    </w:docPart>
    <w:docPart>
      <w:docPartPr>
        <w:name w:val="4EE87257C4B44C609A59D487C3883205"/>
        <w:category>
          <w:name w:val="General"/>
          <w:gallery w:val="placeholder"/>
        </w:category>
        <w:types>
          <w:type w:val="bbPlcHdr"/>
        </w:types>
        <w:behaviors>
          <w:behavior w:val="content"/>
        </w:behaviors>
        <w:guid w:val="{73399353-6076-4574-825A-2DCA8D2D781C}"/>
      </w:docPartPr>
      <w:docPartBody>
        <w:p w:rsidR="008F1EE3" w:rsidP="000A329F">
          <w:pPr>
            <w:pStyle w:val="4EE87257C4B44C609A59D487C3883205"/>
          </w:pPr>
          <w:r w:rsidRPr="003006AF">
            <w:rPr>
              <w:rStyle w:val="PlaceholderText"/>
            </w:rPr>
            <w:t>Click or tap here to enter text.</w:t>
          </w:r>
        </w:p>
      </w:docPartBody>
    </w:docPart>
    <w:docPart>
      <w:docPartPr>
        <w:name w:val="BC63B418D2AD4E66B39E3E562B84728C"/>
        <w:category>
          <w:name w:val="General"/>
          <w:gallery w:val="placeholder"/>
        </w:category>
        <w:types>
          <w:type w:val="bbPlcHdr"/>
        </w:types>
        <w:behaviors>
          <w:behavior w:val="content"/>
        </w:behaviors>
        <w:guid w:val="{E8870B34-E699-4EE9-9674-7D52666E2D9C}"/>
      </w:docPartPr>
      <w:docPartBody>
        <w:p w:rsidR="008F1EE3" w:rsidP="000A329F">
          <w:pPr>
            <w:pStyle w:val="BC63B418D2AD4E66B39E3E562B84728C"/>
          </w:pPr>
          <w:r w:rsidRPr="003006AF">
            <w:rPr>
              <w:rStyle w:val="PlaceholderText"/>
            </w:rPr>
            <w:t>Click or tap here to enter text.</w:t>
          </w:r>
        </w:p>
      </w:docPartBody>
    </w:docPart>
    <w:docPart>
      <w:docPartPr>
        <w:name w:val="44591858CE524835AC0AF0412599C78B"/>
        <w:category>
          <w:name w:val="General"/>
          <w:gallery w:val="placeholder"/>
        </w:category>
        <w:types>
          <w:type w:val="bbPlcHdr"/>
        </w:types>
        <w:behaviors>
          <w:behavior w:val="content"/>
        </w:behaviors>
        <w:guid w:val="{CF51CA1E-D8E1-44AA-92DA-0AE864105C34}"/>
      </w:docPartPr>
      <w:docPartBody>
        <w:p w:rsidR="008F1EE3" w:rsidP="000A329F">
          <w:pPr>
            <w:pStyle w:val="44591858CE524835AC0AF0412599C78B"/>
          </w:pPr>
          <w:r w:rsidRPr="003006AF">
            <w:rPr>
              <w:rStyle w:val="PlaceholderText"/>
            </w:rPr>
            <w:t>Click or tap here to enter text.</w:t>
          </w:r>
        </w:p>
      </w:docPartBody>
    </w:docPart>
    <w:docPart>
      <w:docPartPr>
        <w:name w:val="E4B0BAC20FC2496C86F8BCCA55205142"/>
        <w:category>
          <w:name w:val="General"/>
          <w:gallery w:val="placeholder"/>
        </w:category>
        <w:types>
          <w:type w:val="bbPlcHdr"/>
        </w:types>
        <w:behaviors>
          <w:behavior w:val="content"/>
        </w:behaviors>
        <w:guid w:val="{B28F7498-4761-4202-BC89-E103A274C422}"/>
      </w:docPartPr>
      <w:docPartBody>
        <w:p w:rsidR="008F1EE3" w:rsidP="000A329F">
          <w:pPr>
            <w:pStyle w:val="E4B0BAC20FC2496C86F8BCCA55205142"/>
          </w:pPr>
          <w:r w:rsidRPr="003006AF">
            <w:rPr>
              <w:rStyle w:val="PlaceholderText"/>
            </w:rPr>
            <w:t>Click or tap here to enter text.</w:t>
          </w:r>
        </w:p>
      </w:docPartBody>
    </w:docPart>
    <w:docPart>
      <w:docPartPr>
        <w:name w:val="A4C3A1F43794494D9D82E0E4CF86B97A"/>
        <w:category>
          <w:name w:val="General"/>
          <w:gallery w:val="placeholder"/>
        </w:category>
        <w:types>
          <w:type w:val="bbPlcHdr"/>
        </w:types>
        <w:behaviors>
          <w:behavior w:val="content"/>
        </w:behaviors>
        <w:guid w:val="{48A5886C-BAB3-4C6D-BBD5-565FE4B91AB4}"/>
      </w:docPartPr>
      <w:docPartBody>
        <w:p w:rsidR="008F1EE3" w:rsidP="000A329F">
          <w:pPr>
            <w:pStyle w:val="A4C3A1F43794494D9D82E0E4CF86B97A"/>
          </w:pPr>
          <w:r w:rsidRPr="003006AF">
            <w:rPr>
              <w:rStyle w:val="PlaceholderText"/>
            </w:rPr>
            <w:t>Click or tap here to enter text.</w:t>
          </w:r>
        </w:p>
      </w:docPartBody>
    </w:docPart>
    <w:docPart>
      <w:docPartPr>
        <w:name w:val="1DCCA77E919D469FBBCB13CB1CE96955"/>
        <w:category>
          <w:name w:val="General"/>
          <w:gallery w:val="placeholder"/>
        </w:category>
        <w:types>
          <w:type w:val="bbPlcHdr"/>
        </w:types>
        <w:behaviors>
          <w:behavior w:val="content"/>
        </w:behaviors>
        <w:guid w:val="{844CE477-B96D-4B9C-AD63-29C53D37B996}"/>
      </w:docPartPr>
      <w:docPartBody>
        <w:p w:rsidR="008F1EE3" w:rsidP="000A329F">
          <w:pPr>
            <w:pStyle w:val="1DCCA77E919D469FBBCB13CB1CE96955"/>
          </w:pPr>
          <w:r w:rsidRPr="003006AF">
            <w:rPr>
              <w:rStyle w:val="PlaceholderText"/>
            </w:rPr>
            <w:t>Click or tap here to enter text.</w:t>
          </w:r>
        </w:p>
      </w:docPartBody>
    </w:docPart>
    <w:docPart>
      <w:docPartPr>
        <w:name w:val="DCA3277B38F944B193A0A919561C29B2"/>
        <w:category>
          <w:name w:val="General"/>
          <w:gallery w:val="placeholder"/>
        </w:category>
        <w:types>
          <w:type w:val="bbPlcHdr"/>
        </w:types>
        <w:behaviors>
          <w:behavior w:val="content"/>
        </w:behaviors>
        <w:guid w:val="{D675A1BA-4460-433A-90C2-B29601C9625F}"/>
      </w:docPartPr>
      <w:docPartBody>
        <w:p w:rsidR="008F1EE3" w:rsidP="000A329F">
          <w:pPr>
            <w:pStyle w:val="DCA3277B38F944B193A0A919561C29B2"/>
          </w:pPr>
          <w:r w:rsidRPr="003006AF">
            <w:rPr>
              <w:rStyle w:val="PlaceholderText"/>
            </w:rPr>
            <w:t>Click or tap here to enter text.</w:t>
          </w:r>
        </w:p>
      </w:docPartBody>
    </w:docPart>
    <w:docPart>
      <w:docPartPr>
        <w:name w:val="2CC7643E302C4EA19A800FE8C406B97A"/>
        <w:category>
          <w:name w:val="General"/>
          <w:gallery w:val="placeholder"/>
        </w:category>
        <w:types>
          <w:type w:val="bbPlcHdr"/>
        </w:types>
        <w:behaviors>
          <w:behavior w:val="content"/>
        </w:behaviors>
        <w:guid w:val="{FA88AA73-B95A-43C8-AE4B-8A92A5E92A0A}"/>
      </w:docPartPr>
      <w:docPartBody>
        <w:p w:rsidR="008F1EE3" w:rsidP="000A329F">
          <w:pPr>
            <w:pStyle w:val="2CC7643E302C4EA19A800FE8C406B97A"/>
          </w:pPr>
          <w:r>
            <w:rPr>
              <w:rStyle w:val="PlaceholderText"/>
            </w:rPr>
            <w:t>Click or tap here to enter text.</w:t>
          </w:r>
        </w:p>
      </w:docPartBody>
    </w:docPart>
    <w:docPart>
      <w:docPartPr>
        <w:name w:val="4320F68DABDE4F8EB7CB26E34D2AD5A0"/>
        <w:category>
          <w:name w:val="General"/>
          <w:gallery w:val="placeholder"/>
        </w:category>
        <w:types>
          <w:type w:val="bbPlcHdr"/>
        </w:types>
        <w:behaviors>
          <w:behavior w:val="content"/>
        </w:behaviors>
        <w:guid w:val="{4A451FAC-C816-4291-9498-38214F501B84}"/>
      </w:docPartPr>
      <w:docPartBody>
        <w:p w:rsidR="008F1EE3" w:rsidP="000A329F">
          <w:pPr>
            <w:pStyle w:val="4320F68DABDE4F8EB7CB26E34D2AD5A0"/>
          </w:pPr>
          <w:r w:rsidRPr="003006AF">
            <w:rPr>
              <w:rStyle w:val="PlaceholderText"/>
            </w:rPr>
            <w:t>Click or tap here to enter text.</w:t>
          </w:r>
        </w:p>
      </w:docPartBody>
    </w:docPart>
    <w:docPart>
      <w:docPartPr>
        <w:name w:val="03BA4858E39C4375A33591900D6FFADC"/>
        <w:category>
          <w:name w:val="General"/>
          <w:gallery w:val="placeholder"/>
        </w:category>
        <w:types>
          <w:type w:val="bbPlcHdr"/>
        </w:types>
        <w:behaviors>
          <w:behavior w:val="content"/>
        </w:behaviors>
        <w:guid w:val="{12D14402-BF2C-4881-ACE3-96754573F296}"/>
      </w:docPartPr>
      <w:docPartBody>
        <w:p w:rsidR="008F1EE3" w:rsidP="000A329F">
          <w:pPr>
            <w:pStyle w:val="03BA4858E39C4375A33591900D6FFADC"/>
          </w:pPr>
          <w:r>
            <w:rPr>
              <w:rStyle w:val="PlaceholderText"/>
            </w:rPr>
            <w:t>Click or tap here to enter text.</w:t>
          </w:r>
        </w:p>
      </w:docPartBody>
    </w:docPart>
    <w:docPart>
      <w:docPartPr>
        <w:name w:val="24AFDAFE1CAC41D298D8F8878FED2381"/>
        <w:category>
          <w:name w:val="General"/>
          <w:gallery w:val="placeholder"/>
        </w:category>
        <w:types>
          <w:type w:val="bbPlcHdr"/>
        </w:types>
        <w:behaviors>
          <w:behavior w:val="content"/>
        </w:behaviors>
        <w:guid w:val="{AA7EF9F5-3466-4058-8B69-B7088496FB27}"/>
      </w:docPartPr>
      <w:docPartBody>
        <w:p w:rsidR="008F1EE3" w:rsidP="000A329F">
          <w:pPr>
            <w:pStyle w:val="24AFDAFE1CAC41D298D8F8878FED2381"/>
          </w:pPr>
          <w:r w:rsidRPr="003006AF">
            <w:rPr>
              <w:rStyle w:val="PlaceholderText"/>
            </w:rPr>
            <w:t>Click or tap here to enter text.</w:t>
          </w:r>
        </w:p>
      </w:docPartBody>
    </w:docPart>
    <w:docPart>
      <w:docPartPr>
        <w:name w:val="4D59D1CAFC5544B08873EEC85870A003"/>
        <w:category>
          <w:name w:val="General"/>
          <w:gallery w:val="placeholder"/>
        </w:category>
        <w:types>
          <w:type w:val="bbPlcHdr"/>
        </w:types>
        <w:behaviors>
          <w:behavior w:val="content"/>
        </w:behaviors>
        <w:guid w:val="{4A6956BB-22C5-4A98-8CAB-412577D6BF5C}"/>
      </w:docPartPr>
      <w:docPartBody>
        <w:p w:rsidR="008F1EE3" w:rsidP="000A329F">
          <w:pPr>
            <w:pStyle w:val="4D59D1CAFC5544B08873EEC85870A003"/>
          </w:pPr>
          <w:r>
            <w:rPr>
              <w:rStyle w:val="PlaceholderText"/>
            </w:rPr>
            <w:t>Click or tap here to enter text.</w:t>
          </w:r>
        </w:p>
      </w:docPartBody>
    </w:docPart>
    <w:docPart>
      <w:docPartPr>
        <w:name w:val="1D14450247E744249328E28536581147"/>
        <w:category>
          <w:name w:val="General"/>
          <w:gallery w:val="placeholder"/>
        </w:category>
        <w:types>
          <w:type w:val="bbPlcHdr"/>
        </w:types>
        <w:behaviors>
          <w:behavior w:val="content"/>
        </w:behaviors>
        <w:guid w:val="{3D8C2251-3D74-4BAA-9035-4D42D1594CF3}"/>
      </w:docPartPr>
      <w:docPartBody>
        <w:p w:rsidR="008F1EE3" w:rsidP="000A329F">
          <w:pPr>
            <w:pStyle w:val="1D14450247E744249328E28536581147"/>
          </w:pPr>
          <w:r w:rsidRPr="003006AF">
            <w:rPr>
              <w:rStyle w:val="PlaceholderText"/>
            </w:rPr>
            <w:t>Click or tap here to enter text.</w:t>
          </w:r>
        </w:p>
      </w:docPartBody>
    </w:docPart>
    <w:docPart>
      <w:docPartPr>
        <w:name w:val="0F1BA7AB7A7C41C896B8F351F4E5164D"/>
        <w:category>
          <w:name w:val="General"/>
          <w:gallery w:val="placeholder"/>
        </w:category>
        <w:types>
          <w:type w:val="bbPlcHdr"/>
        </w:types>
        <w:behaviors>
          <w:behavior w:val="content"/>
        </w:behaviors>
        <w:guid w:val="{025F69BB-B8C0-44F1-89CB-6BC80DB2AA76}"/>
      </w:docPartPr>
      <w:docPartBody>
        <w:p w:rsidR="008F1EE3" w:rsidP="000A329F">
          <w:pPr>
            <w:pStyle w:val="0F1BA7AB7A7C41C896B8F351F4E5164D"/>
          </w:pPr>
          <w:r>
            <w:rPr>
              <w:rStyle w:val="PlaceholderText"/>
            </w:rPr>
            <w:t>Click or tap here to enter text.</w:t>
          </w:r>
        </w:p>
      </w:docPartBody>
    </w:docPart>
    <w:docPart>
      <w:docPartPr>
        <w:name w:val="8EC26F611693431DA2BE7F156E04C898"/>
        <w:category>
          <w:name w:val="General"/>
          <w:gallery w:val="placeholder"/>
        </w:category>
        <w:types>
          <w:type w:val="bbPlcHdr"/>
        </w:types>
        <w:behaviors>
          <w:behavior w:val="content"/>
        </w:behaviors>
        <w:guid w:val="{CAD6209E-DFD2-45D2-A56E-B2E3E10B56E2}"/>
      </w:docPartPr>
      <w:docPartBody>
        <w:p w:rsidR="008F1EE3" w:rsidP="000A329F">
          <w:pPr>
            <w:pStyle w:val="8EC26F611693431DA2BE7F156E04C898"/>
          </w:pPr>
          <w:r w:rsidRPr="003006AF">
            <w:rPr>
              <w:rStyle w:val="PlaceholderText"/>
            </w:rPr>
            <w:t>Click or tap here to enter text.</w:t>
          </w:r>
        </w:p>
      </w:docPartBody>
    </w:docPart>
    <w:docPart>
      <w:docPartPr>
        <w:name w:val="E1AEEFA270724D8FB717464FBF60759E"/>
        <w:category>
          <w:name w:val="General"/>
          <w:gallery w:val="placeholder"/>
        </w:category>
        <w:types>
          <w:type w:val="bbPlcHdr"/>
        </w:types>
        <w:behaviors>
          <w:behavior w:val="content"/>
        </w:behaviors>
        <w:guid w:val="{E9142951-BE6E-441A-8727-3EBC0AE888A2}"/>
      </w:docPartPr>
      <w:docPartBody>
        <w:p w:rsidR="008F1EE3" w:rsidP="000A329F">
          <w:pPr>
            <w:pStyle w:val="E1AEEFA270724D8FB717464FBF60759E"/>
          </w:pPr>
          <w:r>
            <w:rPr>
              <w:rStyle w:val="PlaceholderText"/>
            </w:rPr>
            <w:t>Click or tap here to enter text.</w:t>
          </w:r>
        </w:p>
      </w:docPartBody>
    </w:docPart>
    <w:docPart>
      <w:docPartPr>
        <w:name w:val="721D3941AEDA48EC87FC850E5D6112EF"/>
        <w:category>
          <w:name w:val="General"/>
          <w:gallery w:val="placeholder"/>
        </w:category>
        <w:types>
          <w:type w:val="bbPlcHdr"/>
        </w:types>
        <w:behaviors>
          <w:behavior w:val="content"/>
        </w:behaviors>
        <w:guid w:val="{143D20D7-04DC-4788-BA9E-65078101DEF1}"/>
      </w:docPartPr>
      <w:docPartBody>
        <w:p w:rsidR="008F1EE3" w:rsidP="000A329F">
          <w:pPr>
            <w:pStyle w:val="721D3941AEDA48EC87FC850E5D6112EF"/>
          </w:pPr>
          <w:r w:rsidRPr="003006AF">
            <w:rPr>
              <w:rStyle w:val="PlaceholderText"/>
            </w:rPr>
            <w:t>Click or tap here to enter text.</w:t>
          </w:r>
        </w:p>
      </w:docPartBody>
    </w:docPart>
    <w:docPart>
      <w:docPartPr>
        <w:name w:val="C74850BDCE2443FA82916AE0B75B7DD8"/>
        <w:category>
          <w:name w:val="General"/>
          <w:gallery w:val="placeholder"/>
        </w:category>
        <w:types>
          <w:type w:val="bbPlcHdr"/>
        </w:types>
        <w:behaviors>
          <w:behavior w:val="content"/>
        </w:behaviors>
        <w:guid w:val="{B1AF9DC1-DD04-421E-98F6-2D96FCF50214}"/>
      </w:docPartPr>
      <w:docPartBody>
        <w:p w:rsidR="008F1EE3" w:rsidP="000A329F">
          <w:pPr>
            <w:pStyle w:val="C74850BDCE2443FA82916AE0B75B7DD8"/>
          </w:pPr>
          <w:r>
            <w:rPr>
              <w:rStyle w:val="PlaceholderText"/>
            </w:rPr>
            <w:t>Click or tap here to enter text.</w:t>
          </w:r>
        </w:p>
      </w:docPartBody>
    </w:docPart>
    <w:docPart>
      <w:docPartPr>
        <w:name w:val="5101CFE2F4AD4AC5AF87AC222849B636"/>
        <w:category>
          <w:name w:val="General"/>
          <w:gallery w:val="placeholder"/>
        </w:category>
        <w:types>
          <w:type w:val="bbPlcHdr"/>
        </w:types>
        <w:behaviors>
          <w:behavior w:val="content"/>
        </w:behaviors>
        <w:guid w:val="{C67E332B-D78E-4D85-A84C-A24078BB9614}"/>
      </w:docPartPr>
      <w:docPartBody>
        <w:p w:rsidR="008F1EE3" w:rsidP="000A329F">
          <w:pPr>
            <w:pStyle w:val="5101CFE2F4AD4AC5AF87AC222849B636"/>
          </w:pPr>
          <w:r w:rsidRPr="003006AF">
            <w:rPr>
              <w:rStyle w:val="PlaceholderText"/>
            </w:rPr>
            <w:t>Click or tap here to enter text.</w:t>
          </w:r>
        </w:p>
      </w:docPartBody>
    </w:docPart>
    <w:docPart>
      <w:docPartPr>
        <w:name w:val="7BE0066D85FF432FB1365ABBBB1FF94B"/>
        <w:category>
          <w:name w:val="General"/>
          <w:gallery w:val="placeholder"/>
        </w:category>
        <w:types>
          <w:type w:val="bbPlcHdr"/>
        </w:types>
        <w:behaviors>
          <w:behavior w:val="content"/>
        </w:behaviors>
        <w:guid w:val="{F5750059-FAED-401D-8D4E-D6A083C44534}"/>
      </w:docPartPr>
      <w:docPartBody>
        <w:p w:rsidR="008F1EE3" w:rsidP="000A329F">
          <w:pPr>
            <w:pStyle w:val="7BE0066D85FF432FB1365ABBBB1FF94B"/>
          </w:pPr>
          <w:r w:rsidRPr="003006AF">
            <w:rPr>
              <w:rStyle w:val="PlaceholderText"/>
            </w:rPr>
            <w:t>Click or tap here to enter text.</w:t>
          </w:r>
        </w:p>
      </w:docPartBody>
    </w:docPart>
    <w:docPart>
      <w:docPartPr>
        <w:name w:val="42B43F3B2D2E4AA6BAA3A8162A2A134D"/>
        <w:category>
          <w:name w:val="General"/>
          <w:gallery w:val="placeholder"/>
        </w:category>
        <w:types>
          <w:type w:val="bbPlcHdr"/>
        </w:types>
        <w:behaviors>
          <w:behavior w:val="content"/>
        </w:behaviors>
        <w:guid w:val="{DB0A1B60-AD25-4138-B88E-7B533DF31D74}"/>
      </w:docPartPr>
      <w:docPartBody>
        <w:p w:rsidR="008F1EE3" w:rsidP="000A329F">
          <w:pPr>
            <w:pStyle w:val="42B43F3B2D2E4AA6BAA3A8162A2A134D"/>
          </w:pPr>
          <w:r w:rsidRPr="003006AF">
            <w:rPr>
              <w:rStyle w:val="PlaceholderText"/>
            </w:rPr>
            <w:t>Click or tap here to enter text.</w:t>
          </w:r>
        </w:p>
      </w:docPartBody>
    </w:docPart>
    <w:docPart>
      <w:docPartPr>
        <w:name w:val="8DBCCFE6582F4C83819FBE9C0D915DA5"/>
        <w:category>
          <w:name w:val="General"/>
          <w:gallery w:val="placeholder"/>
        </w:category>
        <w:types>
          <w:type w:val="bbPlcHdr"/>
        </w:types>
        <w:behaviors>
          <w:behavior w:val="content"/>
        </w:behaviors>
        <w:guid w:val="{5A4854F0-377B-4A7D-9534-34AE871B65A5}"/>
      </w:docPartPr>
      <w:docPartBody>
        <w:p w:rsidR="008F1EE3" w:rsidP="000A329F">
          <w:pPr>
            <w:pStyle w:val="8DBCCFE6582F4C83819FBE9C0D915DA5"/>
          </w:pPr>
          <w:r w:rsidRPr="003006AF">
            <w:rPr>
              <w:rStyle w:val="PlaceholderText"/>
            </w:rPr>
            <w:t>Click or tap here to enter text.</w:t>
          </w:r>
        </w:p>
      </w:docPartBody>
    </w:docPart>
    <w:docPart>
      <w:docPartPr>
        <w:name w:val="3682778699544F83BB7C94A2AE84AB6E"/>
        <w:category>
          <w:name w:val="General"/>
          <w:gallery w:val="placeholder"/>
        </w:category>
        <w:types>
          <w:type w:val="bbPlcHdr"/>
        </w:types>
        <w:behaviors>
          <w:behavior w:val="content"/>
        </w:behaviors>
        <w:guid w:val="{DE16DA6C-9453-46BD-BF77-BA66973B59F8}"/>
      </w:docPartPr>
      <w:docPartBody>
        <w:p w:rsidR="008F1EE3" w:rsidP="000A329F">
          <w:pPr>
            <w:pStyle w:val="3682778699544F83BB7C94A2AE84AB6E"/>
          </w:pPr>
          <w:r w:rsidRPr="003006AF">
            <w:rPr>
              <w:rStyle w:val="PlaceholderText"/>
            </w:rPr>
            <w:t>Click or tap here to enter text.</w:t>
          </w:r>
        </w:p>
      </w:docPartBody>
    </w:docPart>
    <w:docPart>
      <w:docPartPr>
        <w:name w:val="404F44E8F85A4FEAA7BAFCAE8A2A3AC8"/>
        <w:category>
          <w:name w:val="General"/>
          <w:gallery w:val="placeholder"/>
        </w:category>
        <w:types>
          <w:type w:val="bbPlcHdr"/>
        </w:types>
        <w:behaviors>
          <w:behavior w:val="content"/>
        </w:behaviors>
        <w:guid w:val="{ED1C9B37-DA95-44D8-AC3D-199EC7C482B8}"/>
      </w:docPartPr>
      <w:docPartBody>
        <w:p w:rsidR="008F1EE3" w:rsidP="000A329F">
          <w:pPr>
            <w:pStyle w:val="404F44E8F85A4FEAA7BAFCAE8A2A3AC8"/>
          </w:pPr>
          <w:r w:rsidRPr="003006AF">
            <w:rPr>
              <w:rStyle w:val="PlaceholderText"/>
            </w:rPr>
            <w:t>Click or tap here to enter text.</w:t>
          </w:r>
        </w:p>
      </w:docPartBody>
    </w:docPart>
    <w:docPart>
      <w:docPartPr>
        <w:name w:val="2F51CBA93FA34B5C83BE4490189437B2"/>
        <w:category>
          <w:name w:val="General"/>
          <w:gallery w:val="placeholder"/>
        </w:category>
        <w:types>
          <w:type w:val="bbPlcHdr"/>
        </w:types>
        <w:behaviors>
          <w:behavior w:val="content"/>
        </w:behaviors>
        <w:guid w:val="{634A33B6-81BE-4DEF-A842-70B6836F8B81}"/>
      </w:docPartPr>
      <w:docPartBody>
        <w:p w:rsidR="008F1EE3" w:rsidP="000A329F">
          <w:pPr>
            <w:pStyle w:val="2F51CBA93FA34B5C83BE4490189437B2"/>
          </w:pPr>
          <w:r w:rsidRPr="003006AF">
            <w:rPr>
              <w:rStyle w:val="PlaceholderText"/>
            </w:rPr>
            <w:t>Click or tap here to enter text.</w:t>
          </w:r>
        </w:p>
      </w:docPartBody>
    </w:docPart>
    <w:docPart>
      <w:docPartPr>
        <w:name w:val="DDD8C1BBB1C149C89BEFE4C088E66AC8"/>
        <w:category>
          <w:name w:val="General"/>
          <w:gallery w:val="placeholder"/>
        </w:category>
        <w:types>
          <w:type w:val="bbPlcHdr"/>
        </w:types>
        <w:behaviors>
          <w:behavior w:val="content"/>
        </w:behaviors>
        <w:guid w:val="{5B2E0E46-277D-4DCE-A6BB-FBF39F095F4A}"/>
      </w:docPartPr>
      <w:docPartBody>
        <w:p w:rsidR="008F1EE3" w:rsidP="000A329F">
          <w:pPr>
            <w:pStyle w:val="DDD8C1BBB1C149C89BEFE4C088E66AC8"/>
          </w:pPr>
          <w:r w:rsidRPr="003006AF">
            <w:rPr>
              <w:rStyle w:val="PlaceholderText"/>
            </w:rPr>
            <w:t>Click or tap here to enter text.</w:t>
          </w:r>
        </w:p>
      </w:docPartBody>
    </w:docPart>
    <w:docPart>
      <w:docPartPr>
        <w:name w:val="D50C5A5BCAE44213885A5B83CD1ACAFC"/>
        <w:category>
          <w:name w:val="General"/>
          <w:gallery w:val="placeholder"/>
        </w:category>
        <w:types>
          <w:type w:val="bbPlcHdr"/>
        </w:types>
        <w:behaviors>
          <w:behavior w:val="content"/>
        </w:behaviors>
        <w:guid w:val="{DEF5CF11-A418-4FD0-B492-421E5CA39793}"/>
      </w:docPartPr>
      <w:docPartBody>
        <w:p w:rsidR="008F1EE3" w:rsidP="000A329F">
          <w:pPr>
            <w:pStyle w:val="D50C5A5BCAE44213885A5B83CD1ACAFC"/>
          </w:pPr>
          <w:r w:rsidRPr="003006AF">
            <w:rPr>
              <w:rStyle w:val="PlaceholderText"/>
            </w:rPr>
            <w:t>Click or tap here to enter text.</w:t>
          </w:r>
        </w:p>
      </w:docPartBody>
    </w:docPart>
    <w:docPart>
      <w:docPartPr>
        <w:name w:val="6D6D1045DD954EAE9292CAF338837D91"/>
        <w:category>
          <w:name w:val="General"/>
          <w:gallery w:val="placeholder"/>
        </w:category>
        <w:types>
          <w:type w:val="bbPlcHdr"/>
        </w:types>
        <w:behaviors>
          <w:behavior w:val="content"/>
        </w:behaviors>
        <w:guid w:val="{D65CABA7-ACB8-44CD-A19B-1C980879D74E}"/>
      </w:docPartPr>
      <w:docPartBody>
        <w:p w:rsidR="008F1EE3" w:rsidP="000A329F">
          <w:pPr>
            <w:pStyle w:val="6D6D1045DD954EAE9292CAF338837D91"/>
          </w:pPr>
          <w:r w:rsidRPr="003006AF">
            <w:rPr>
              <w:rStyle w:val="PlaceholderText"/>
            </w:rPr>
            <w:t>Click or tap here to enter text.</w:t>
          </w:r>
        </w:p>
      </w:docPartBody>
    </w:docPart>
    <w:docPart>
      <w:docPartPr>
        <w:name w:val="12DFE63ED14F48479DD9891EF13AE3F6"/>
        <w:category>
          <w:name w:val="General"/>
          <w:gallery w:val="placeholder"/>
        </w:category>
        <w:types>
          <w:type w:val="bbPlcHdr"/>
        </w:types>
        <w:behaviors>
          <w:behavior w:val="content"/>
        </w:behaviors>
        <w:guid w:val="{F3C5C882-F6C0-44F3-BFFF-A4EA00A59D5A}"/>
      </w:docPartPr>
      <w:docPartBody>
        <w:p w:rsidR="008F1EE3" w:rsidP="000A329F">
          <w:pPr>
            <w:pStyle w:val="12DFE63ED14F48479DD9891EF13AE3F6"/>
          </w:pPr>
          <w:r w:rsidRPr="003006AF">
            <w:rPr>
              <w:rStyle w:val="PlaceholderText"/>
            </w:rPr>
            <w:t>Click or tap here to enter text.</w:t>
          </w:r>
        </w:p>
      </w:docPartBody>
    </w:docPart>
    <w:docPart>
      <w:docPartPr>
        <w:name w:val="666416A8758C4559B889E4CF0F65FD49"/>
        <w:category>
          <w:name w:val="General"/>
          <w:gallery w:val="placeholder"/>
        </w:category>
        <w:types>
          <w:type w:val="bbPlcHdr"/>
        </w:types>
        <w:behaviors>
          <w:behavior w:val="content"/>
        </w:behaviors>
        <w:guid w:val="{8FD41CEE-CBDF-49AB-8534-5E2545FCA426}"/>
      </w:docPartPr>
      <w:docPartBody>
        <w:p w:rsidR="008F1EE3" w:rsidP="000A329F">
          <w:pPr>
            <w:pStyle w:val="666416A8758C4559B889E4CF0F65FD49"/>
          </w:pPr>
          <w:r w:rsidRPr="003006AF">
            <w:rPr>
              <w:rStyle w:val="PlaceholderText"/>
            </w:rPr>
            <w:t>Click or tap here to enter text.</w:t>
          </w:r>
        </w:p>
      </w:docPartBody>
    </w:docPart>
    <w:docPart>
      <w:docPartPr>
        <w:name w:val="77D4132D7CEC4DED85AED533875A1041"/>
        <w:category>
          <w:name w:val="General"/>
          <w:gallery w:val="placeholder"/>
        </w:category>
        <w:types>
          <w:type w:val="bbPlcHdr"/>
        </w:types>
        <w:behaviors>
          <w:behavior w:val="content"/>
        </w:behaviors>
        <w:guid w:val="{128C6FB5-D71C-4793-8B18-9355B901E98F}"/>
      </w:docPartPr>
      <w:docPartBody>
        <w:p w:rsidR="008F1EE3" w:rsidP="000A329F">
          <w:pPr>
            <w:pStyle w:val="77D4132D7CEC4DED85AED533875A1041"/>
          </w:pPr>
          <w:r w:rsidRPr="00D94C60">
            <w:rPr>
              <w:rStyle w:val="PlaceholderText"/>
            </w:rPr>
            <w:t>Click or tap here to enter text.</w:t>
          </w:r>
        </w:p>
      </w:docPartBody>
    </w:docPart>
    <w:docPart>
      <w:docPartPr>
        <w:name w:val="97D387F00CAC4059B6CD82635CE77FA5"/>
        <w:category>
          <w:name w:val="General"/>
          <w:gallery w:val="placeholder"/>
        </w:category>
        <w:types>
          <w:type w:val="bbPlcHdr"/>
        </w:types>
        <w:behaviors>
          <w:behavior w:val="content"/>
        </w:behaviors>
        <w:guid w:val="{74CE6D2B-4800-49CE-85F4-D9D59868A5C9}"/>
      </w:docPartPr>
      <w:docPartBody>
        <w:p w:rsidR="008F1EE3" w:rsidP="000A329F">
          <w:pPr>
            <w:pStyle w:val="97D387F00CAC4059B6CD82635CE77FA5"/>
          </w:pPr>
          <w:r>
            <w:rPr>
              <w:rStyle w:val="PlaceholderText"/>
            </w:rPr>
            <w:t>Click or tap here to enter text.</w:t>
          </w:r>
        </w:p>
      </w:docPartBody>
    </w:docPart>
    <w:docPart>
      <w:docPartPr>
        <w:name w:val="B6A4799912174E18993D9BD1F2F655F8"/>
        <w:category>
          <w:name w:val="General"/>
          <w:gallery w:val="placeholder"/>
        </w:category>
        <w:types>
          <w:type w:val="bbPlcHdr"/>
        </w:types>
        <w:behaviors>
          <w:behavior w:val="content"/>
        </w:behaviors>
        <w:guid w:val="{056DEEF9-1D34-49C9-9027-B44B2E904896}"/>
      </w:docPartPr>
      <w:docPartBody>
        <w:p w:rsidR="008F1EE3" w:rsidP="000A329F">
          <w:pPr>
            <w:pStyle w:val="B6A4799912174E18993D9BD1F2F655F8"/>
          </w:pPr>
          <w:r w:rsidRPr="003006AF">
            <w:rPr>
              <w:rStyle w:val="PlaceholderText"/>
            </w:rPr>
            <w:t>Click or tap here to enter text.</w:t>
          </w:r>
        </w:p>
      </w:docPartBody>
    </w:docPart>
    <w:docPart>
      <w:docPartPr>
        <w:name w:val="524DB76ECE804B83A4C55C76B1FB35F4"/>
        <w:category>
          <w:name w:val="General"/>
          <w:gallery w:val="placeholder"/>
        </w:category>
        <w:types>
          <w:type w:val="bbPlcHdr"/>
        </w:types>
        <w:behaviors>
          <w:behavior w:val="content"/>
        </w:behaviors>
        <w:guid w:val="{927D1D81-0A45-4213-BC23-9BB69252B674}"/>
      </w:docPartPr>
      <w:docPartBody>
        <w:p w:rsidR="008F1EE3" w:rsidP="000A329F">
          <w:pPr>
            <w:pStyle w:val="524DB76ECE804B83A4C55C76B1FB35F4"/>
          </w:pPr>
          <w:r w:rsidRPr="003006AF">
            <w:rPr>
              <w:rStyle w:val="PlaceholderText"/>
            </w:rPr>
            <w:t>Click or tap here to enter text.</w:t>
          </w:r>
        </w:p>
      </w:docPartBody>
    </w:docPart>
    <w:docPart>
      <w:docPartPr>
        <w:name w:val="9FBC7BDC7B084F49AB9A163DD0ABA8B8"/>
        <w:category>
          <w:name w:val="General"/>
          <w:gallery w:val="placeholder"/>
        </w:category>
        <w:types>
          <w:type w:val="bbPlcHdr"/>
        </w:types>
        <w:behaviors>
          <w:behavior w:val="content"/>
        </w:behaviors>
        <w:guid w:val="{547B021B-7F95-4CFD-B15F-110E73601CAB}"/>
      </w:docPartPr>
      <w:docPartBody>
        <w:p w:rsidR="008F1EE3" w:rsidP="000A329F">
          <w:pPr>
            <w:pStyle w:val="9FBC7BDC7B084F49AB9A163DD0ABA8B8"/>
          </w:pPr>
          <w:r>
            <w:rPr>
              <w:rStyle w:val="PlaceholderText"/>
            </w:rPr>
            <w:t>Click or tap here to enter text.</w:t>
          </w:r>
        </w:p>
      </w:docPartBody>
    </w:docPart>
    <w:docPart>
      <w:docPartPr>
        <w:name w:val="949B187AF23A4294B1C3C0DFBEF5D9A0"/>
        <w:category>
          <w:name w:val="General"/>
          <w:gallery w:val="placeholder"/>
        </w:category>
        <w:types>
          <w:type w:val="bbPlcHdr"/>
        </w:types>
        <w:behaviors>
          <w:behavior w:val="content"/>
        </w:behaviors>
        <w:guid w:val="{0E961D4C-6CBF-4BBC-A644-55C7AFD00411}"/>
      </w:docPartPr>
      <w:docPartBody>
        <w:p w:rsidR="008F1EE3" w:rsidP="000A329F">
          <w:pPr>
            <w:pStyle w:val="949B187AF23A4294B1C3C0DFBEF5D9A0"/>
          </w:pPr>
          <w:r w:rsidRPr="003006AF">
            <w:rPr>
              <w:rStyle w:val="PlaceholderText"/>
            </w:rPr>
            <w:t>Click or tap here to enter text.</w:t>
          </w:r>
        </w:p>
      </w:docPartBody>
    </w:docPart>
    <w:docPart>
      <w:docPartPr>
        <w:name w:val="7537BA0543F64C9D97C2AFDA8E1F8EED"/>
        <w:category>
          <w:name w:val="General"/>
          <w:gallery w:val="placeholder"/>
        </w:category>
        <w:types>
          <w:type w:val="bbPlcHdr"/>
        </w:types>
        <w:behaviors>
          <w:behavior w:val="content"/>
        </w:behaviors>
        <w:guid w:val="{AB2A1254-A08F-4445-A22A-3815E867D725}"/>
      </w:docPartPr>
      <w:docPartBody>
        <w:p w:rsidR="008F1EE3" w:rsidP="000A329F">
          <w:pPr>
            <w:pStyle w:val="7537BA0543F64C9D97C2AFDA8E1F8EED"/>
          </w:pPr>
          <w:r>
            <w:rPr>
              <w:rStyle w:val="PlaceholderText"/>
            </w:rPr>
            <w:t>Click or tap here to enter text.</w:t>
          </w:r>
        </w:p>
      </w:docPartBody>
    </w:docPart>
    <w:docPart>
      <w:docPartPr>
        <w:name w:val="6ADE22CB5F414E5983EA982AA222062D"/>
        <w:category>
          <w:name w:val="General"/>
          <w:gallery w:val="placeholder"/>
        </w:category>
        <w:types>
          <w:type w:val="bbPlcHdr"/>
        </w:types>
        <w:behaviors>
          <w:behavior w:val="content"/>
        </w:behaviors>
        <w:guid w:val="{EC59B169-8061-4709-B58F-11F2730E83FD}"/>
      </w:docPartPr>
      <w:docPartBody>
        <w:p w:rsidR="008F1EE3" w:rsidP="000A329F">
          <w:pPr>
            <w:pStyle w:val="6ADE22CB5F414E5983EA982AA222062D"/>
          </w:pPr>
          <w:r w:rsidRPr="003006AF">
            <w:rPr>
              <w:rStyle w:val="PlaceholderText"/>
            </w:rPr>
            <w:t>Click or tap here to enter text.</w:t>
          </w:r>
        </w:p>
      </w:docPartBody>
    </w:docPart>
    <w:docPart>
      <w:docPartPr>
        <w:name w:val="0ECF6C4283B3471B82EF279252FD95E1"/>
        <w:category>
          <w:name w:val="General"/>
          <w:gallery w:val="placeholder"/>
        </w:category>
        <w:types>
          <w:type w:val="bbPlcHdr"/>
        </w:types>
        <w:behaviors>
          <w:behavior w:val="content"/>
        </w:behaviors>
        <w:guid w:val="{AC48FE64-C781-4FE3-8979-05C6971C714F}"/>
      </w:docPartPr>
      <w:docPartBody>
        <w:p w:rsidR="008F1EE3" w:rsidP="000A329F">
          <w:pPr>
            <w:pStyle w:val="0ECF6C4283B3471B82EF279252FD95E1"/>
          </w:pPr>
          <w:r>
            <w:rPr>
              <w:rStyle w:val="PlaceholderText"/>
            </w:rPr>
            <w:t>Click or tap here to enter text.</w:t>
          </w:r>
        </w:p>
      </w:docPartBody>
    </w:docPart>
    <w:docPart>
      <w:docPartPr>
        <w:name w:val="D68BB394297F4F51A8E24BE3BC512C6C"/>
        <w:category>
          <w:name w:val="General"/>
          <w:gallery w:val="placeholder"/>
        </w:category>
        <w:types>
          <w:type w:val="bbPlcHdr"/>
        </w:types>
        <w:behaviors>
          <w:behavior w:val="content"/>
        </w:behaviors>
        <w:guid w:val="{8E788944-ED66-4527-B165-3946E3C3B8D6}"/>
      </w:docPartPr>
      <w:docPartBody>
        <w:p w:rsidR="008F1EE3" w:rsidP="000A329F">
          <w:pPr>
            <w:pStyle w:val="D68BB394297F4F51A8E24BE3BC512C6C"/>
          </w:pPr>
          <w:r w:rsidRPr="003006AF">
            <w:rPr>
              <w:rStyle w:val="PlaceholderText"/>
            </w:rPr>
            <w:t>Click or tap here to enter text.</w:t>
          </w:r>
        </w:p>
      </w:docPartBody>
    </w:docPart>
    <w:docPart>
      <w:docPartPr>
        <w:name w:val="E6BC8362B2E64C58A584CBBF9799F751"/>
        <w:category>
          <w:name w:val="General"/>
          <w:gallery w:val="placeholder"/>
        </w:category>
        <w:types>
          <w:type w:val="bbPlcHdr"/>
        </w:types>
        <w:behaviors>
          <w:behavior w:val="content"/>
        </w:behaviors>
        <w:guid w:val="{ADA99A6F-8322-4875-BA2F-5742A55141D1}"/>
      </w:docPartPr>
      <w:docPartBody>
        <w:p w:rsidR="008F1EE3" w:rsidP="000A329F">
          <w:pPr>
            <w:pStyle w:val="E6BC8362B2E64C58A584CBBF9799F751"/>
          </w:pPr>
          <w:r>
            <w:rPr>
              <w:rStyle w:val="PlaceholderText"/>
            </w:rPr>
            <w:t>Click or tap here to enter text.</w:t>
          </w:r>
        </w:p>
      </w:docPartBody>
    </w:docPart>
    <w:docPart>
      <w:docPartPr>
        <w:name w:val="FFE1E5DF540044BB953C1C8790423564"/>
        <w:category>
          <w:name w:val="General"/>
          <w:gallery w:val="placeholder"/>
        </w:category>
        <w:types>
          <w:type w:val="bbPlcHdr"/>
        </w:types>
        <w:behaviors>
          <w:behavior w:val="content"/>
        </w:behaviors>
        <w:guid w:val="{F45CED72-5797-4B18-A836-702CC7024333}"/>
      </w:docPartPr>
      <w:docPartBody>
        <w:p w:rsidR="008F1EE3" w:rsidP="000A329F">
          <w:pPr>
            <w:pStyle w:val="FFE1E5DF540044BB953C1C8790423564"/>
          </w:pPr>
          <w:r w:rsidRPr="003006AF">
            <w:rPr>
              <w:rStyle w:val="PlaceholderText"/>
            </w:rPr>
            <w:t>Click or tap here to enter text.</w:t>
          </w:r>
        </w:p>
      </w:docPartBody>
    </w:docPart>
    <w:docPart>
      <w:docPartPr>
        <w:name w:val="2B243DBFC27747578F87045A5359ED6B"/>
        <w:category>
          <w:name w:val="General"/>
          <w:gallery w:val="placeholder"/>
        </w:category>
        <w:types>
          <w:type w:val="bbPlcHdr"/>
        </w:types>
        <w:behaviors>
          <w:behavior w:val="content"/>
        </w:behaviors>
        <w:guid w:val="{130322B8-4AD3-4536-A3C8-C68AD7EC2895}"/>
      </w:docPartPr>
      <w:docPartBody>
        <w:p w:rsidR="008F1EE3" w:rsidP="000A329F">
          <w:pPr>
            <w:pStyle w:val="2B243DBFC27747578F87045A5359ED6B"/>
          </w:pPr>
          <w:r w:rsidRPr="003006AF">
            <w:rPr>
              <w:rStyle w:val="PlaceholderText"/>
            </w:rPr>
            <w:t>Click or tap here to enter text.</w:t>
          </w:r>
        </w:p>
      </w:docPartBody>
    </w:docPart>
    <w:docPart>
      <w:docPartPr>
        <w:name w:val="BFDF98C78B344460A3229150392887B9"/>
        <w:category>
          <w:name w:val="General"/>
          <w:gallery w:val="placeholder"/>
        </w:category>
        <w:types>
          <w:type w:val="bbPlcHdr"/>
        </w:types>
        <w:behaviors>
          <w:behavior w:val="content"/>
        </w:behaviors>
        <w:guid w:val="{4DA357DA-3D51-4871-A051-43A7518CB3F3}"/>
      </w:docPartPr>
      <w:docPartBody>
        <w:p w:rsidR="008F1EE3" w:rsidP="000A329F">
          <w:pPr>
            <w:pStyle w:val="BFDF98C78B344460A3229150392887B9"/>
          </w:pPr>
          <w:r>
            <w:rPr>
              <w:rStyle w:val="PlaceholderText"/>
            </w:rPr>
            <w:t>Click or tap here to enter text.</w:t>
          </w:r>
        </w:p>
      </w:docPartBody>
    </w:docPart>
    <w:docPart>
      <w:docPartPr>
        <w:name w:val="F2A219A327B045F8B77DA90FB13726E1"/>
        <w:category>
          <w:name w:val="General"/>
          <w:gallery w:val="placeholder"/>
        </w:category>
        <w:types>
          <w:type w:val="bbPlcHdr"/>
        </w:types>
        <w:behaviors>
          <w:behavior w:val="content"/>
        </w:behaviors>
        <w:guid w:val="{2F605A31-261E-43E1-88FA-421ADC98A219}"/>
      </w:docPartPr>
      <w:docPartBody>
        <w:p w:rsidR="008F1EE3" w:rsidP="000A329F">
          <w:pPr>
            <w:pStyle w:val="F2A219A327B045F8B77DA90FB13726E1"/>
          </w:pPr>
          <w:r w:rsidRPr="003006AF">
            <w:rPr>
              <w:rStyle w:val="PlaceholderText"/>
            </w:rPr>
            <w:t>Click or tap here to enter text.</w:t>
          </w:r>
        </w:p>
      </w:docPartBody>
    </w:docPart>
    <w:docPart>
      <w:docPartPr>
        <w:name w:val="EE17EAC4B1744355A3AE99CACF67B172"/>
        <w:category>
          <w:name w:val="General"/>
          <w:gallery w:val="placeholder"/>
        </w:category>
        <w:types>
          <w:type w:val="bbPlcHdr"/>
        </w:types>
        <w:behaviors>
          <w:behavior w:val="content"/>
        </w:behaviors>
        <w:guid w:val="{F73F1E75-D5FF-4158-B714-0B20414ED50D}"/>
      </w:docPartPr>
      <w:docPartBody>
        <w:p w:rsidR="008F1EE3" w:rsidP="000A329F">
          <w:pPr>
            <w:pStyle w:val="EE17EAC4B1744355A3AE99CACF67B172"/>
          </w:pPr>
          <w:r>
            <w:rPr>
              <w:rStyle w:val="PlaceholderText"/>
            </w:rPr>
            <w:t>Click or tap here to enter text.</w:t>
          </w:r>
        </w:p>
      </w:docPartBody>
    </w:docPart>
    <w:docPart>
      <w:docPartPr>
        <w:name w:val="344E3FD3EF0E4AE885EEAFC95A9D2BF5"/>
        <w:category>
          <w:name w:val="General"/>
          <w:gallery w:val="placeholder"/>
        </w:category>
        <w:types>
          <w:type w:val="bbPlcHdr"/>
        </w:types>
        <w:behaviors>
          <w:behavior w:val="content"/>
        </w:behaviors>
        <w:guid w:val="{F909C1CA-8C77-4DB5-A79B-D2A75E93F158}"/>
      </w:docPartPr>
      <w:docPartBody>
        <w:p w:rsidR="008F1EE3" w:rsidP="000A329F">
          <w:pPr>
            <w:pStyle w:val="344E3FD3EF0E4AE885EEAFC95A9D2BF5"/>
          </w:pPr>
          <w:r w:rsidRPr="003006AF">
            <w:rPr>
              <w:rStyle w:val="PlaceholderText"/>
            </w:rPr>
            <w:t>Click or tap here to enter text.</w:t>
          </w:r>
        </w:p>
      </w:docPartBody>
    </w:docPart>
    <w:docPart>
      <w:docPartPr>
        <w:name w:val="5CC1392197764FF193CE1CF7942FA632"/>
        <w:category>
          <w:name w:val="General"/>
          <w:gallery w:val="placeholder"/>
        </w:category>
        <w:types>
          <w:type w:val="bbPlcHdr"/>
        </w:types>
        <w:behaviors>
          <w:behavior w:val="content"/>
        </w:behaviors>
        <w:guid w:val="{AE103468-41E6-42EE-B8BF-1AFE8B997911}"/>
      </w:docPartPr>
      <w:docPartBody>
        <w:p w:rsidR="008F1EE3" w:rsidP="000A329F">
          <w:pPr>
            <w:pStyle w:val="5CC1392197764FF193CE1CF7942FA632"/>
          </w:pPr>
          <w:r>
            <w:rPr>
              <w:rStyle w:val="PlaceholderText"/>
            </w:rPr>
            <w:t>Click or tap here to enter text.</w:t>
          </w:r>
        </w:p>
      </w:docPartBody>
    </w:docPart>
    <w:docPart>
      <w:docPartPr>
        <w:name w:val="BCAC42E8F74141988B1EFC967069DBA3"/>
        <w:category>
          <w:name w:val="General"/>
          <w:gallery w:val="placeholder"/>
        </w:category>
        <w:types>
          <w:type w:val="bbPlcHdr"/>
        </w:types>
        <w:behaviors>
          <w:behavior w:val="content"/>
        </w:behaviors>
        <w:guid w:val="{1B52A92B-DE91-4CF0-83E2-C72419435D64}"/>
      </w:docPartPr>
      <w:docPartBody>
        <w:p w:rsidR="008F1EE3" w:rsidP="000A329F">
          <w:pPr>
            <w:pStyle w:val="BCAC42E8F74141988B1EFC967069DBA3"/>
          </w:pPr>
          <w:r w:rsidRPr="003006AF">
            <w:rPr>
              <w:rStyle w:val="PlaceholderText"/>
            </w:rPr>
            <w:t>Click or tap here to enter text.</w:t>
          </w:r>
        </w:p>
      </w:docPartBody>
    </w:docPart>
    <w:docPart>
      <w:docPartPr>
        <w:name w:val="CD0834A47E5B4A2B9F3F26D79B949632"/>
        <w:category>
          <w:name w:val="General"/>
          <w:gallery w:val="placeholder"/>
        </w:category>
        <w:types>
          <w:type w:val="bbPlcHdr"/>
        </w:types>
        <w:behaviors>
          <w:behavior w:val="content"/>
        </w:behaviors>
        <w:guid w:val="{FA8A09D4-A907-4749-9FD7-B34FBB588894}"/>
      </w:docPartPr>
      <w:docPartBody>
        <w:p w:rsidR="008F1EE3" w:rsidP="000A329F">
          <w:pPr>
            <w:pStyle w:val="CD0834A47E5B4A2B9F3F26D79B949632"/>
          </w:pPr>
          <w:r>
            <w:rPr>
              <w:rStyle w:val="PlaceholderText"/>
            </w:rPr>
            <w:t>Click or tap here to enter text.</w:t>
          </w:r>
        </w:p>
      </w:docPartBody>
    </w:docPart>
    <w:docPart>
      <w:docPartPr>
        <w:name w:val="0C72FB6B9FBB4E20A1EF4FB1E853FCA8"/>
        <w:category>
          <w:name w:val="General"/>
          <w:gallery w:val="placeholder"/>
        </w:category>
        <w:types>
          <w:type w:val="bbPlcHdr"/>
        </w:types>
        <w:behaviors>
          <w:behavior w:val="content"/>
        </w:behaviors>
        <w:guid w:val="{C7E84F7A-C961-4BB1-AF78-D82ECAEE0474}"/>
      </w:docPartPr>
      <w:docPartBody>
        <w:p w:rsidR="008F1EE3" w:rsidP="000A329F">
          <w:pPr>
            <w:pStyle w:val="0C72FB6B9FBB4E20A1EF4FB1E853FCA8"/>
          </w:pPr>
          <w:r w:rsidRPr="003006AF">
            <w:rPr>
              <w:rStyle w:val="PlaceholderText"/>
            </w:rPr>
            <w:t>Click or tap here to enter text.</w:t>
          </w:r>
        </w:p>
      </w:docPartBody>
    </w:docPart>
    <w:docPart>
      <w:docPartPr>
        <w:name w:val="319CB80EB2BB41DF96DD8BDB4706E47D"/>
        <w:category>
          <w:name w:val="General"/>
          <w:gallery w:val="placeholder"/>
        </w:category>
        <w:types>
          <w:type w:val="bbPlcHdr"/>
        </w:types>
        <w:behaviors>
          <w:behavior w:val="content"/>
        </w:behaviors>
        <w:guid w:val="{A531F18E-573C-4819-BBD7-C0650874AD43}"/>
      </w:docPartPr>
      <w:docPartBody>
        <w:p w:rsidR="008F1EE3" w:rsidP="000A329F">
          <w:pPr>
            <w:pStyle w:val="319CB80EB2BB41DF96DD8BDB4706E47D"/>
          </w:pPr>
          <w:r w:rsidRPr="003006AF">
            <w:rPr>
              <w:rStyle w:val="PlaceholderText"/>
            </w:rPr>
            <w:t>Click or tap here to enter text.</w:t>
          </w:r>
        </w:p>
      </w:docPartBody>
    </w:docPart>
    <w:docPart>
      <w:docPartPr>
        <w:name w:val="1418C6AE5FB5412A8DE920AA8D35AC03"/>
        <w:category>
          <w:name w:val="General"/>
          <w:gallery w:val="placeholder"/>
        </w:category>
        <w:types>
          <w:type w:val="bbPlcHdr"/>
        </w:types>
        <w:behaviors>
          <w:behavior w:val="content"/>
        </w:behaviors>
        <w:guid w:val="{C1ADC23D-B821-4074-B2A0-8AB7DCE2B287}"/>
      </w:docPartPr>
      <w:docPartBody>
        <w:p w:rsidR="008F1EE3" w:rsidP="000A329F">
          <w:pPr>
            <w:pStyle w:val="1418C6AE5FB5412A8DE920AA8D35AC03"/>
          </w:pPr>
          <w:r>
            <w:rPr>
              <w:rStyle w:val="PlaceholderText"/>
            </w:rPr>
            <w:t>Click or tap here to enter text.</w:t>
          </w:r>
        </w:p>
      </w:docPartBody>
    </w:docPart>
    <w:docPart>
      <w:docPartPr>
        <w:name w:val="B1F48664388444E0B95CA2156C5C8EC7"/>
        <w:category>
          <w:name w:val="General"/>
          <w:gallery w:val="placeholder"/>
        </w:category>
        <w:types>
          <w:type w:val="bbPlcHdr"/>
        </w:types>
        <w:behaviors>
          <w:behavior w:val="content"/>
        </w:behaviors>
        <w:guid w:val="{303AE26E-0B0B-4DCA-A88E-D5595762EB9E}"/>
      </w:docPartPr>
      <w:docPartBody>
        <w:p w:rsidR="008F1EE3" w:rsidP="000A329F">
          <w:pPr>
            <w:pStyle w:val="B1F48664388444E0B95CA2156C5C8EC7"/>
          </w:pPr>
          <w:r w:rsidRPr="003006AF">
            <w:rPr>
              <w:rStyle w:val="PlaceholderText"/>
            </w:rPr>
            <w:t>Click or tap here to enter text.</w:t>
          </w:r>
        </w:p>
      </w:docPartBody>
    </w:docPart>
    <w:docPart>
      <w:docPartPr>
        <w:name w:val="E8732A1D1DDB4130A8D45BA78E687BCE"/>
        <w:category>
          <w:name w:val="General"/>
          <w:gallery w:val="placeholder"/>
        </w:category>
        <w:types>
          <w:type w:val="bbPlcHdr"/>
        </w:types>
        <w:behaviors>
          <w:behavior w:val="content"/>
        </w:behaviors>
        <w:guid w:val="{345230FB-6D01-46DE-B454-91328530A66C}"/>
      </w:docPartPr>
      <w:docPartBody>
        <w:p w:rsidR="008F1EE3" w:rsidP="000A329F">
          <w:pPr>
            <w:pStyle w:val="E8732A1D1DDB4130A8D45BA78E687BCE"/>
          </w:pPr>
          <w:r>
            <w:rPr>
              <w:rStyle w:val="PlaceholderText"/>
            </w:rPr>
            <w:t>Click or tap here to enter text.</w:t>
          </w:r>
        </w:p>
      </w:docPartBody>
    </w:docPart>
    <w:docPart>
      <w:docPartPr>
        <w:name w:val="855EA30DFD794593B87086A7BCB8DB0A"/>
        <w:category>
          <w:name w:val="General"/>
          <w:gallery w:val="placeholder"/>
        </w:category>
        <w:types>
          <w:type w:val="bbPlcHdr"/>
        </w:types>
        <w:behaviors>
          <w:behavior w:val="content"/>
        </w:behaviors>
        <w:guid w:val="{331F2CE3-3FF3-435D-82A4-D28A7E9F56CC}"/>
      </w:docPartPr>
      <w:docPartBody>
        <w:p w:rsidR="008F1EE3" w:rsidP="000A329F">
          <w:pPr>
            <w:pStyle w:val="855EA30DFD794593B87086A7BCB8DB0A"/>
          </w:pPr>
          <w:r w:rsidRPr="003006AF">
            <w:rPr>
              <w:rStyle w:val="PlaceholderText"/>
            </w:rPr>
            <w:t>Click or tap here to enter text.</w:t>
          </w:r>
        </w:p>
      </w:docPartBody>
    </w:docPart>
    <w:docPart>
      <w:docPartPr>
        <w:name w:val="F1EC353CBD464148B11E2ABD526AE4AC"/>
        <w:category>
          <w:name w:val="General"/>
          <w:gallery w:val="placeholder"/>
        </w:category>
        <w:types>
          <w:type w:val="bbPlcHdr"/>
        </w:types>
        <w:behaviors>
          <w:behavior w:val="content"/>
        </w:behaviors>
        <w:guid w:val="{06D1B13A-4C59-43ED-B861-35BE08D8E611}"/>
      </w:docPartPr>
      <w:docPartBody>
        <w:p w:rsidR="008F1EE3" w:rsidP="000A329F">
          <w:pPr>
            <w:pStyle w:val="F1EC353CBD464148B11E2ABD526AE4AC"/>
          </w:pPr>
          <w:r>
            <w:rPr>
              <w:rStyle w:val="PlaceholderText"/>
            </w:rPr>
            <w:t>Click or tap here to enter text.</w:t>
          </w:r>
        </w:p>
      </w:docPartBody>
    </w:docPart>
    <w:docPart>
      <w:docPartPr>
        <w:name w:val="D5B2A6F5586B45D68ADBC55579140FE9"/>
        <w:category>
          <w:name w:val="General"/>
          <w:gallery w:val="placeholder"/>
        </w:category>
        <w:types>
          <w:type w:val="bbPlcHdr"/>
        </w:types>
        <w:behaviors>
          <w:behavior w:val="content"/>
        </w:behaviors>
        <w:guid w:val="{3EE60229-2BFC-4023-BF47-3434F7DEE264}"/>
      </w:docPartPr>
      <w:docPartBody>
        <w:p w:rsidR="008F1EE3" w:rsidP="000A329F">
          <w:pPr>
            <w:pStyle w:val="D5B2A6F5586B45D68ADBC55579140FE9"/>
          </w:pPr>
          <w:r w:rsidRPr="003006AF">
            <w:rPr>
              <w:rStyle w:val="PlaceholderText"/>
            </w:rPr>
            <w:t>Click or tap here to enter text.</w:t>
          </w:r>
        </w:p>
      </w:docPartBody>
    </w:docPart>
    <w:docPart>
      <w:docPartPr>
        <w:name w:val="47EDC49BA9EC4C64A07EFA2EFB2481B1"/>
        <w:category>
          <w:name w:val="General"/>
          <w:gallery w:val="placeholder"/>
        </w:category>
        <w:types>
          <w:type w:val="bbPlcHdr"/>
        </w:types>
        <w:behaviors>
          <w:behavior w:val="content"/>
        </w:behaviors>
        <w:guid w:val="{419D7DE6-8492-4057-B9B3-1D729835D072}"/>
      </w:docPartPr>
      <w:docPartBody>
        <w:p w:rsidR="008F1EE3" w:rsidP="000A329F">
          <w:pPr>
            <w:pStyle w:val="47EDC49BA9EC4C64A07EFA2EFB2481B1"/>
          </w:pPr>
          <w:r>
            <w:rPr>
              <w:rStyle w:val="PlaceholderText"/>
            </w:rPr>
            <w:t>Click or tap here to enter text.</w:t>
          </w:r>
        </w:p>
      </w:docPartBody>
    </w:docPart>
    <w:docPart>
      <w:docPartPr>
        <w:name w:val="A8AAB0BDFE784DA9A8CA78E7BC2A2881"/>
        <w:category>
          <w:name w:val="General"/>
          <w:gallery w:val="placeholder"/>
        </w:category>
        <w:types>
          <w:type w:val="bbPlcHdr"/>
        </w:types>
        <w:behaviors>
          <w:behavior w:val="content"/>
        </w:behaviors>
        <w:guid w:val="{B5C2DF35-7AB4-4E50-A2B0-F3AAF4DDCE66}"/>
      </w:docPartPr>
      <w:docPartBody>
        <w:p w:rsidR="008F1EE3" w:rsidP="000A329F">
          <w:pPr>
            <w:pStyle w:val="A8AAB0BDFE784DA9A8CA78E7BC2A2881"/>
          </w:pPr>
          <w:r w:rsidRPr="003006AF">
            <w:rPr>
              <w:rStyle w:val="PlaceholderText"/>
            </w:rPr>
            <w:t>Click or tap here to enter text.</w:t>
          </w:r>
        </w:p>
      </w:docPartBody>
    </w:docPart>
    <w:docPart>
      <w:docPartPr>
        <w:name w:val="A3E2770AE13A4C259EAA47E243AC9C18"/>
        <w:category>
          <w:name w:val="General"/>
          <w:gallery w:val="placeholder"/>
        </w:category>
        <w:types>
          <w:type w:val="bbPlcHdr"/>
        </w:types>
        <w:behaviors>
          <w:behavior w:val="content"/>
        </w:behaviors>
        <w:guid w:val="{BE1341E5-D799-4E4B-9A05-CEE855BC56F6}"/>
      </w:docPartPr>
      <w:docPartBody>
        <w:p w:rsidR="008F1EE3" w:rsidP="000A329F">
          <w:pPr>
            <w:pStyle w:val="A3E2770AE13A4C259EAA47E243AC9C18"/>
          </w:pPr>
          <w:r>
            <w:rPr>
              <w:rStyle w:val="PlaceholderText"/>
            </w:rPr>
            <w:t>Click or tap here to enter text.</w:t>
          </w:r>
        </w:p>
      </w:docPartBody>
    </w:docPart>
    <w:docPart>
      <w:docPartPr>
        <w:name w:val="BD3358F71E3F40E49A0F060CA1DC6624"/>
        <w:category>
          <w:name w:val="General"/>
          <w:gallery w:val="placeholder"/>
        </w:category>
        <w:types>
          <w:type w:val="bbPlcHdr"/>
        </w:types>
        <w:behaviors>
          <w:behavior w:val="content"/>
        </w:behaviors>
        <w:guid w:val="{4F4DEF8A-410A-40D5-8FF5-ADFD80F34EA0}"/>
      </w:docPartPr>
      <w:docPartBody>
        <w:p w:rsidR="008F1EE3" w:rsidP="000A329F">
          <w:pPr>
            <w:pStyle w:val="BD3358F71E3F40E49A0F060CA1DC6624"/>
          </w:pPr>
          <w:r w:rsidRPr="003006AF">
            <w:rPr>
              <w:rStyle w:val="PlaceholderText"/>
            </w:rPr>
            <w:t>Click or tap here to enter text.</w:t>
          </w:r>
        </w:p>
      </w:docPartBody>
    </w:docPart>
    <w:docPart>
      <w:docPartPr>
        <w:name w:val="EC745D73BD6A43FDB4E14BE0E21B1040"/>
        <w:category>
          <w:name w:val="General"/>
          <w:gallery w:val="placeholder"/>
        </w:category>
        <w:types>
          <w:type w:val="bbPlcHdr"/>
        </w:types>
        <w:behaviors>
          <w:behavior w:val="content"/>
        </w:behaviors>
        <w:guid w:val="{E8EED29B-CA9A-4F00-9FB4-46CD0247D5F8}"/>
      </w:docPartPr>
      <w:docPartBody>
        <w:p w:rsidR="008F1EE3" w:rsidP="000A329F">
          <w:pPr>
            <w:pStyle w:val="EC745D73BD6A43FDB4E14BE0E21B1040"/>
          </w:pPr>
          <w:r>
            <w:rPr>
              <w:rStyle w:val="PlaceholderText"/>
            </w:rPr>
            <w:t>Click or tap here to enter text.</w:t>
          </w:r>
        </w:p>
      </w:docPartBody>
    </w:docPart>
    <w:docPart>
      <w:docPartPr>
        <w:name w:val="B18881A37FAE4B45A383ABA67241DEAD"/>
        <w:category>
          <w:name w:val="General"/>
          <w:gallery w:val="placeholder"/>
        </w:category>
        <w:types>
          <w:type w:val="bbPlcHdr"/>
        </w:types>
        <w:behaviors>
          <w:behavior w:val="content"/>
        </w:behaviors>
        <w:guid w:val="{0492F130-A66B-4630-AA7E-9E3CBE5FF5D1}"/>
      </w:docPartPr>
      <w:docPartBody>
        <w:p w:rsidR="008F1EE3" w:rsidP="000A329F">
          <w:pPr>
            <w:pStyle w:val="B18881A37FAE4B45A383ABA67241DEAD"/>
          </w:pPr>
          <w:r w:rsidRPr="003006AF">
            <w:rPr>
              <w:rStyle w:val="PlaceholderText"/>
            </w:rPr>
            <w:t>Click or tap here to enter text.</w:t>
          </w:r>
        </w:p>
      </w:docPartBody>
    </w:docPart>
    <w:docPart>
      <w:docPartPr>
        <w:name w:val="6B752F6BCBD34F3F924CE2D4DE66D916"/>
        <w:category>
          <w:name w:val="General"/>
          <w:gallery w:val="placeholder"/>
        </w:category>
        <w:types>
          <w:type w:val="bbPlcHdr"/>
        </w:types>
        <w:behaviors>
          <w:behavior w:val="content"/>
        </w:behaviors>
        <w:guid w:val="{EDD0E1F6-00CB-48FE-AF35-1AD1999C888F}"/>
      </w:docPartPr>
      <w:docPartBody>
        <w:p w:rsidR="008F1EE3" w:rsidP="000A329F">
          <w:pPr>
            <w:pStyle w:val="6B752F6BCBD34F3F924CE2D4DE66D916"/>
          </w:pPr>
          <w:r>
            <w:rPr>
              <w:rStyle w:val="PlaceholderText"/>
            </w:rPr>
            <w:t>Click or tap here to enter text.</w:t>
          </w:r>
        </w:p>
      </w:docPartBody>
    </w:docPart>
    <w:docPart>
      <w:docPartPr>
        <w:name w:val="C435B12A520F4AABB9FF1BDB62C13700"/>
        <w:category>
          <w:name w:val="General"/>
          <w:gallery w:val="placeholder"/>
        </w:category>
        <w:types>
          <w:type w:val="bbPlcHdr"/>
        </w:types>
        <w:behaviors>
          <w:behavior w:val="content"/>
        </w:behaviors>
        <w:guid w:val="{2C75A12F-140B-4C63-9AEF-72AD1FFD32E3}"/>
      </w:docPartPr>
      <w:docPartBody>
        <w:p w:rsidR="008F1EE3" w:rsidP="000A329F">
          <w:pPr>
            <w:pStyle w:val="C435B12A520F4AABB9FF1BDB62C13700"/>
          </w:pPr>
          <w:r w:rsidRPr="003006AF">
            <w:rPr>
              <w:rStyle w:val="PlaceholderText"/>
            </w:rPr>
            <w:t>Click or tap here to enter text.</w:t>
          </w:r>
        </w:p>
      </w:docPartBody>
    </w:docPart>
    <w:docPart>
      <w:docPartPr>
        <w:name w:val="F1C3D3CA983B4D368F495719EB5DFDC4"/>
        <w:category>
          <w:name w:val="General"/>
          <w:gallery w:val="placeholder"/>
        </w:category>
        <w:types>
          <w:type w:val="bbPlcHdr"/>
        </w:types>
        <w:behaviors>
          <w:behavior w:val="content"/>
        </w:behaviors>
        <w:guid w:val="{69A581D5-CFB3-4FE0-95CF-B44538B40C6F}"/>
      </w:docPartPr>
      <w:docPartBody>
        <w:p w:rsidR="008F1EE3" w:rsidP="000A329F">
          <w:pPr>
            <w:pStyle w:val="F1C3D3CA983B4D368F495719EB5DFDC4"/>
          </w:pPr>
          <w:r>
            <w:rPr>
              <w:rStyle w:val="PlaceholderText"/>
            </w:rPr>
            <w:t>Click or tap here to enter text.</w:t>
          </w:r>
        </w:p>
      </w:docPartBody>
    </w:docPart>
    <w:docPart>
      <w:docPartPr>
        <w:name w:val="35F84E0437A4446A8FD0BD421EDC76BA"/>
        <w:category>
          <w:name w:val="General"/>
          <w:gallery w:val="placeholder"/>
        </w:category>
        <w:types>
          <w:type w:val="bbPlcHdr"/>
        </w:types>
        <w:behaviors>
          <w:behavior w:val="content"/>
        </w:behaviors>
        <w:guid w:val="{EAC62E6F-CE69-4C49-8C78-063D03508681}"/>
      </w:docPartPr>
      <w:docPartBody>
        <w:p w:rsidR="008F1EE3" w:rsidP="000A329F">
          <w:pPr>
            <w:pStyle w:val="35F84E0437A4446A8FD0BD421EDC76BA"/>
          </w:pPr>
          <w:r w:rsidRPr="003006AF">
            <w:rPr>
              <w:rStyle w:val="PlaceholderText"/>
            </w:rPr>
            <w:t>Click or tap here to enter text.</w:t>
          </w:r>
        </w:p>
      </w:docPartBody>
    </w:docPart>
    <w:docPart>
      <w:docPartPr>
        <w:name w:val="89707E20581B42C49FC8E76BD590B387"/>
        <w:category>
          <w:name w:val="General"/>
          <w:gallery w:val="placeholder"/>
        </w:category>
        <w:types>
          <w:type w:val="bbPlcHdr"/>
        </w:types>
        <w:behaviors>
          <w:behavior w:val="content"/>
        </w:behaviors>
        <w:guid w:val="{4B9653A8-1C09-41D0-9CAC-809E100D78D3}"/>
      </w:docPartPr>
      <w:docPartBody>
        <w:p w:rsidR="008F1EE3" w:rsidP="000A329F">
          <w:pPr>
            <w:pStyle w:val="89707E20581B42C49FC8E76BD590B387"/>
          </w:pPr>
          <w:r w:rsidRPr="003006AF">
            <w:rPr>
              <w:rStyle w:val="PlaceholderText"/>
            </w:rPr>
            <w:t>Click or tap here to enter text.</w:t>
          </w:r>
        </w:p>
      </w:docPartBody>
    </w:docPart>
    <w:docPart>
      <w:docPartPr>
        <w:name w:val="747EAA7350CF41279A1B6F81DFC07DD2"/>
        <w:category>
          <w:name w:val="General"/>
          <w:gallery w:val="placeholder"/>
        </w:category>
        <w:types>
          <w:type w:val="bbPlcHdr"/>
        </w:types>
        <w:behaviors>
          <w:behavior w:val="content"/>
        </w:behaviors>
        <w:guid w:val="{1A5718F0-D8E8-48DF-B732-826749197DE1}"/>
      </w:docPartPr>
      <w:docPartBody>
        <w:p w:rsidR="008F1EE3" w:rsidP="000A329F">
          <w:pPr>
            <w:pStyle w:val="747EAA7350CF41279A1B6F81DFC07DD2"/>
          </w:pPr>
          <w:r>
            <w:rPr>
              <w:rStyle w:val="PlaceholderText"/>
            </w:rPr>
            <w:t>Click or tap here to enter text.</w:t>
          </w:r>
        </w:p>
      </w:docPartBody>
    </w:docPart>
    <w:docPart>
      <w:docPartPr>
        <w:name w:val="67E9180E22F74292807F1F95B17EB059"/>
        <w:category>
          <w:name w:val="General"/>
          <w:gallery w:val="placeholder"/>
        </w:category>
        <w:types>
          <w:type w:val="bbPlcHdr"/>
        </w:types>
        <w:behaviors>
          <w:behavior w:val="content"/>
        </w:behaviors>
        <w:guid w:val="{9C3ABE3E-FB0D-4439-B127-29AA2BC2984D}"/>
      </w:docPartPr>
      <w:docPartBody>
        <w:p w:rsidR="008F1EE3" w:rsidP="000A329F">
          <w:pPr>
            <w:pStyle w:val="67E9180E22F74292807F1F95B17EB059"/>
          </w:pPr>
          <w:r w:rsidRPr="003006AF">
            <w:rPr>
              <w:rStyle w:val="PlaceholderText"/>
            </w:rPr>
            <w:t>Click or tap here to enter text.</w:t>
          </w:r>
        </w:p>
      </w:docPartBody>
    </w:docPart>
    <w:docPart>
      <w:docPartPr>
        <w:name w:val="FA9CD97F55E84F63B7ADF1C112DFE5D0"/>
        <w:category>
          <w:name w:val="General"/>
          <w:gallery w:val="placeholder"/>
        </w:category>
        <w:types>
          <w:type w:val="bbPlcHdr"/>
        </w:types>
        <w:behaviors>
          <w:behavior w:val="content"/>
        </w:behaviors>
        <w:guid w:val="{C2E46225-A0EF-40AD-8273-EF6E7062B8C1}"/>
      </w:docPartPr>
      <w:docPartBody>
        <w:p w:rsidR="008F1EE3" w:rsidP="000A329F">
          <w:pPr>
            <w:pStyle w:val="FA9CD97F55E84F63B7ADF1C112DFE5D0"/>
          </w:pPr>
          <w:r>
            <w:rPr>
              <w:rStyle w:val="PlaceholderText"/>
            </w:rPr>
            <w:t>Click or tap here to enter text.</w:t>
          </w:r>
        </w:p>
      </w:docPartBody>
    </w:docPart>
    <w:docPart>
      <w:docPartPr>
        <w:name w:val="B38E76225FA549C48DB77E5EC3E9C747"/>
        <w:category>
          <w:name w:val="General"/>
          <w:gallery w:val="placeholder"/>
        </w:category>
        <w:types>
          <w:type w:val="bbPlcHdr"/>
        </w:types>
        <w:behaviors>
          <w:behavior w:val="content"/>
        </w:behaviors>
        <w:guid w:val="{D308EEA7-FE43-417B-823E-DF0FB8777FA5}"/>
      </w:docPartPr>
      <w:docPartBody>
        <w:p w:rsidR="008F1EE3" w:rsidP="000A329F">
          <w:pPr>
            <w:pStyle w:val="B38E76225FA549C48DB77E5EC3E9C747"/>
          </w:pPr>
          <w:r w:rsidRPr="003006AF">
            <w:rPr>
              <w:rStyle w:val="PlaceholderText"/>
            </w:rPr>
            <w:t>Click or tap here to enter text.</w:t>
          </w:r>
        </w:p>
      </w:docPartBody>
    </w:docPart>
    <w:docPart>
      <w:docPartPr>
        <w:name w:val="E0B235B672694A46B44E052533ABEE7E"/>
        <w:category>
          <w:name w:val="General"/>
          <w:gallery w:val="placeholder"/>
        </w:category>
        <w:types>
          <w:type w:val="bbPlcHdr"/>
        </w:types>
        <w:behaviors>
          <w:behavior w:val="content"/>
        </w:behaviors>
        <w:guid w:val="{DB9357CE-DC71-401C-88E6-B97164EAF0E4}"/>
      </w:docPartPr>
      <w:docPartBody>
        <w:p w:rsidR="008F1EE3" w:rsidP="000A329F">
          <w:pPr>
            <w:pStyle w:val="E0B235B672694A46B44E052533ABEE7E"/>
          </w:pPr>
          <w:r>
            <w:rPr>
              <w:rStyle w:val="PlaceholderText"/>
            </w:rPr>
            <w:t>Click or tap here to enter text.</w:t>
          </w:r>
        </w:p>
      </w:docPartBody>
    </w:docPart>
    <w:docPart>
      <w:docPartPr>
        <w:name w:val="B410A2715CEE497DAF0B78FACEA44D37"/>
        <w:category>
          <w:name w:val="General"/>
          <w:gallery w:val="placeholder"/>
        </w:category>
        <w:types>
          <w:type w:val="bbPlcHdr"/>
        </w:types>
        <w:behaviors>
          <w:behavior w:val="content"/>
        </w:behaviors>
        <w:guid w:val="{52FF0565-CAA6-4F72-9AB7-BA47A08F0DBC}"/>
      </w:docPartPr>
      <w:docPartBody>
        <w:p w:rsidR="008F1EE3" w:rsidP="000A329F">
          <w:pPr>
            <w:pStyle w:val="B410A2715CEE497DAF0B78FACEA44D37"/>
          </w:pPr>
          <w:r w:rsidRPr="003006AF">
            <w:rPr>
              <w:rStyle w:val="PlaceholderText"/>
            </w:rPr>
            <w:t>Click or tap here to enter text.</w:t>
          </w:r>
        </w:p>
      </w:docPartBody>
    </w:docPart>
    <w:docPart>
      <w:docPartPr>
        <w:name w:val="EA86B6C6B3624120B78B4E0D524BFDD1"/>
        <w:category>
          <w:name w:val="General"/>
          <w:gallery w:val="placeholder"/>
        </w:category>
        <w:types>
          <w:type w:val="bbPlcHdr"/>
        </w:types>
        <w:behaviors>
          <w:behavior w:val="content"/>
        </w:behaviors>
        <w:guid w:val="{956D9362-5079-44DE-8560-3A8E69FFBC51}"/>
      </w:docPartPr>
      <w:docPartBody>
        <w:p w:rsidR="008F1EE3" w:rsidP="000A329F">
          <w:pPr>
            <w:pStyle w:val="EA86B6C6B3624120B78B4E0D524BFDD1"/>
          </w:pPr>
          <w:r>
            <w:rPr>
              <w:rStyle w:val="PlaceholderText"/>
            </w:rPr>
            <w:t>Click or tap here to enter text.</w:t>
          </w:r>
        </w:p>
      </w:docPartBody>
    </w:docPart>
    <w:docPart>
      <w:docPartPr>
        <w:name w:val="F4A04557E8804E8C9B1F5AAEFD0E887D"/>
        <w:category>
          <w:name w:val="General"/>
          <w:gallery w:val="placeholder"/>
        </w:category>
        <w:types>
          <w:type w:val="bbPlcHdr"/>
        </w:types>
        <w:behaviors>
          <w:behavior w:val="content"/>
        </w:behaviors>
        <w:guid w:val="{5B6776B5-FDB0-45A3-8074-223893F3DDC0}"/>
      </w:docPartPr>
      <w:docPartBody>
        <w:p w:rsidR="008F1EE3" w:rsidP="000A329F">
          <w:pPr>
            <w:pStyle w:val="F4A04557E8804E8C9B1F5AAEFD0E887D"/>
          </w:pPr>
          <w:r w:rsidRPr="003006AF">
            <w:rPr>
              <w:rStyle w:val="PlaceholderText"/>
            </w:rPr>
            <w:t>Click or tap here to enter text.</w:t>
          </w:r>
        </w:p>
      </w:docPartBody>
    </w:docPart>
    <w:docPart>
      <w:docPartPr>
        <w:name w:val="CCF215F5206C44CB8382A0DBFE46D77F"/>
        <w:category>
          <w:name w:val="General"/>
          <w:gallery w:val="placeholder"/>
        </w:category>
        <w:types>
          <w:type w:val="bbPlcHdr"/>
        </w:types>
        <w:behaviors>
          <w:behavior w:val="content"/>
        </w:behaviors>
        <w:guid w:val="{B79048DD-EE5F-48F2-8274-EB55661A5190}"/>
      </w:docPartPr>
      <w:docPartBody>
        <w:p w:rsidR="008F1EE3" w:rsidP="000A329F">
          <w:pPr>
            <w:pStyle w:val="CCF215F5206C44CB8382A0DBFE46D77F"/>
          </w:pPr>
          <w:r>
            <w:rPr>
              <w:rStyle w:val="PlaceholderText"/>
            </w:rPr>
            <w:t>Click or tap here to enter text.</w:t>
          </w:r>
        </w:p>
      </w:docPartBody>
    </w:docPart>
    <w:docPart>
      <w:docPartPr>
        <w:name w:val="6241A462C04C4B6580D206E40EAA304E"/>
        <w:category>
          <w:name w:val="General"/>
          <w:gallery w:val="placeholder"/>
        </w:category>
        <w:types>
          <w:type w:val="bbPlcHdr"/>
        </w:types>
        <w:behaviors>
          <w:behavior w:val="content"/>
        </w:behaviors>
        <w:guid w:val="{4731DB3E-39DD-4DE9-8596-0EF198F4FB52}"/>
      </w:docPartPr>
      <w:docPartBody>
        <w:p w:rsidR="008F1EE3" w:rsidP="000A329F">
          <w:pPr>
            <w:pStyle w:val="6241A462C04C4B6580D206E40EAA304E"/>
          </w:pPr>
          <w:r w:rsidRPr="003006AF">
            <w:rPr>
              <w:rStyle w:val="PlaceholderText"/>
            </w:rPr>
            <w:t>Click or tap here to enter text.</w:t>
          </w:r>
        </w:p>
      </w:docPartBody>
    </w:docPart>
    <w:docPart>
      <w:docPartPr>
        <w:name w:val="E844807E41CD491F821493A579B52CB1"/>
        <w:category>
          <w:name w:val="General"/>
          <w:gallery w:val="placeholder"/>
        </w:category>
        <w:types>
          <w:type w:val="bbPlcHdr"/>
        </w:types>
        <w:behaviors>
          <w:behavior w:val="content"/>
        </w:behaviors>
        <w:guid w:val="{B14B5FAE-04BB-438B-9195-D49ECBFE46C4}"/>
      </w:docPartPr>
      <w:docPartBody>
        <w:p w:rsidR="008F1EE3" w:rsidP="000A329F">
          <w:pPr>
            <w:pStyle w:val="E844807E41CD491F821493A579B52CB1"/>
          </w:pPr>
          <w:r>
            <w:rPr>
              <w:rStyle w:val="PlaceholderText"/>
            </w:rPr>
            <w:t>Click or tap here to enter text.</w:t>
          </w:r>
        </w:p>
      </w:docPartBody>
    </w:docPart>
    <w:docPart>
      <w:docPartPr>
        <w:name w:val="A2C7E95F820647DCAE816C1688D69484"/>
        <w:category>
          <w:name w:val="General"/>
          <w:gallery w:val="placeholder"/>
        </w:category>
        <w:types>
          <w:type w:val="bbPlcHdr"/>
        </w:types>
        <w:behaviors>
          <w:behavior w:val="content"/>
        </w:behaviors>
        <w:guid w:val="{DC5960DD-2994-41A1-BD53-8435A33AA5D7}"/>
      </w:docPartPr>
      <w:docPartBody>
        <w:p w:rsidR="008F1EE3" w:rsidP="000A329F">
          <w:pPr>
            <w:pStyle w:val="A2C7E95F820647DCAE816C1688D69484"/>
          </w:pPr>
          <w:r w:rsidRPr="003006AF">
            <w:rPr>
              <w:rStyle w:val="PlaceholderText"/>
            </w:rPr>
            <w:t>Click or tap here to enter text.</w:t>
          </w:r>
        </w:p>
      </w:docPartBody>
    </w:docPart>
    <w:docPart>
      <w:docPartPr>
        <w:name w:val="598604E1C75E48A0A531C7231BDC86B1"/>
        <w:category>
          <w:name w:val="General"/>
          <w:gallery w:val="placeholder"/>
        </w:category>
        <w:types>
          <w:type w:val="bbPlcHdr"/>
        </w:types>
        <w:behaviors>
          <w:behavior w:val="content"/>
        </w:behaviors>
        <w:guid w:val="{4D3B98FA-3170-44E5-8174-0A88BDDDB63B}"/>
      </w:docPartPr>
      <w:docPartBody>
        <w:p w:rsidR="008F1EE3" w:rsidP="000A329F">
          <w:pPr>
            <w:pStyle w:val="598604E1C75E48A0A531C7231BDC86B1"/>
          </w:pPr>
          <w:r>
            <w:rPr>
              <w:rStyle w:val="PlaceholderText"/>
            </w:rPr>
            <w:t>Click or tap here to enter text.</w:t>
          </w:r>
        </w:p>
      </w:docPartBody>
    </w:docPart>
    <w:docPart>
      <w:docPartPr>
        <w:name w:val="302D4A8F4CC647B4AAD34593548B50C2"/>
        <w:category>
          <w:name w:val="General"/>
          <w:gallery w:val="placeholder"/>
        </w:category>
        <w:types>
          <w:type w:val="bbPlcHdr"/>
        </w:types>
        <w:behaviors>
          <w:behavior w:val="content"/>
        </w:behaviors>
        <w:guid w:val="{ACACC819-C993-4604-A084-42C32AEBC6E9}"/>
      </w:docPartPr>
      <w:docPartBody>
        <w:p w:rsidR="008F1EE3" w:rsidP="000A329F">
          <w:pPr>
            <w:pStyle w:val="302D4A8F4CC647B4AAD34593548B50C2"/>
          </w:pPr>
          <w:r w:rsidRPr="003006AF">
            <w:rPr>
              <w:rStyle w:val="PlaceholderText"/>
            </w:rPr>
            <w:t>Click or tap here to enter text.</w:t>
          </w:r>
        </w:p>
      </w:docPartBody>
    </w:docPart>
    <w:docPart>
      <w:docPartPr>
        <w:name w:val="FF13189F3F7D4A349D0B6C22662AE04C"/>
        <w:category>
          <w:name w:val="General"/>
          <w:gallery w:val="placeholder"/>
        </w:category>
        <w:types>
          <w:type w:val="bbPlcHdr"/>
        </w:types>
        <w:behaviors>
          <w:behavior w:val="content"/>
        </w:behaviors>
        <w:guid w:val="{9A7DAB71-EE08-458A-A325-A5715E151EA5}"/>
      </w:docPartPr>
      <w:docPartBody>
        <w:p w:rsidR="008F1EE3" w:rsidP="000A329F">
          <w:pPr>
            <w:pStyle w:val="FF13189F3F7D4A349D0B6C22662AE04C"/>
          </w:pPr>
          <w:r>
            <w:rPr>
              <w:rStyle w:val="PlaceholderText"/>
            </w:rPr>
            <w:t>Click or tap here to enter text.</w:t>
          </w:r>
        </w:p>
      </w:docPartBody>
    </w:docPart>
    <w:docPart>
      <w:docPartPr>
        <w:name w:val="3379C6F0CB984CAB9924088932E25317"/>
        <w:category>
          <w:name w:val="General"/>
          <w:gallery w:val="placeholder"/>
        </w:category>
        <w:types>
          <w:type w:val="bbPlcHdr"/>
        </w:types>
        <w:behaviors>
          <w:behavior w:val="content"/>
        </w:behaviors>
        <w:guid w:val="{C42773CC-BBFF-4CF4-99A1-326311D8519E}"/>
      </w:docPartPr>
      <w:docPartBody>
        <w:p w:rsidR="008F1EE3" w:rsidP="000A329F">
          <w:pPr>
            <w:pStyle w:val="3379C6F0CB984CAB9924088932E25317"/>
          </w:pPr>
          <w:r w:rsidRPr="003006AF">
            <w:rPr>
              <w:rStyle w:val="PlaceholderText"/>
            </w:rPr>
            <w:t>Click or tap here to enter text.</w:t>
          </w:r>
        </w:p>
      </w:docPartBody>
    </w:docPart>
    <w:docPart>
      <w:docPartPr>
        <w:name w:val="D4EF2E92DA3E4D21A8F9E2D85F4DC66A"/>
        <w:category>
          <w:name w:val="General"/>
          <w:gallery w:val="placeholder"/>
        </w:category>
        <w:types>
          <w:type w:val="bbPlcHdr"/>
        </w:types>
        <w:behaviors>
          <w:behavior w:val="content"/>
        </w:behaviors>
        <w:guid w:val="{41438462-1C07-4481-8224-50D6286CC161}"/>
      </w:docPartPr>
      <w:docPartBody>
        <w:p w:rsidR="008F1EE3" w:rsidP="000A329F">
          <w:pPr>
            <w:pStyle w:val="D4EF2E92DA3E4D21A8F9E2D85F4DC66A"/>
          </w:pPr>
          <w:r>
            <w:rPr>
              <w:rStyle w:val="PlaceholderText"/>
            </w:rPr>
            <w:t>Click or tap here to enter text.</w:t>
          </w:r>
        </w:p>
      </w:docPartBody>
    </w:docPart>
    <w:docPart>
      <w:docPartPr>
        <w:name w:val="537153C9C4574E6D90BE0F005A1BF748"/>
        <w:category>
          <w:name w:val="General"/>
          <w:gallery w:val="placeholder"/>
        </w:category>
        <w:types>
          <w:type w:val="bbPlcHdr"/>
        </w:types>
        <w:behaviors>
          <w:behavior w:val="content"/>
        </w:behaviors>
        <w:guid w:val="{EB98CBC3-BE9F-4EE6-8476-079E8CA3F6C1}"/>
      </w:docPartPr>
      <w:docPartBody>
        <w:p w:rsidR="008F1EE3" w:rsidP="000A329F">
          <w:pPr>
            <w:pStyle w:val="537153C9C4574E6D90BE0F005A1BF748"/>
          </w:pPr>
          <w:r w:rsidRPr="003006AF">
            <w:rPr>
              <w:rStyle w:val="PlaceholderText"/>
            </w:rPr>
            <w:t>Click or tap here to enter text.</w:t>
          </w:r>
        </w:p>
      </w:docPartBody>
    </w:docPart>
    <w:docPart>
      <w:docPartPr>
        <w:name w:val="68F34C80BFBD4B57932690B02E92920A"/>
        <w:category>
          <w:name w:val="General"/>
          <w:gallery w:val="placeholder"/>
        </w:category>
        <w:types>
          <w:type w:val="bbPlcHdr"/>
        </w:types>
        <w:behaviors>
          <w:behavior w:val="content"/>
        </w:behaviors>
        <w:guid w:val="{F36D883F-06C1-43D9-94DA-F59A7CECABB6}"/>
      </w:docPartPr>
      <w:docPartBody>
        <w:p w:rsidR="008F1EE3" w:rsidP="000A329F">
          <w:pPr>
            <w:pStyle w:val="68F34C80BFBD4B57932690B02E92920A"/>
          </w:pPr>
          <w:r>
            <w:rPr>
              <w:rStyle w:val="PlaceholderText"/>
            </w:rPr>
            <w:t>Click or tap here to enter text.</w:t>
          </w:r>
        </w:p>
      </w:docPartBody>
    </w:docPart>
    <w:docPart>
      <w:docPartPr>
        <w:name w:val="824D7B1B26B34329A3A4E64C61EE284A"/>
        <w:category>
          <w:name w:val="General"/>
          <w:gallery w:val="placeholder"/>
        </w:category>
        <w:types>
          <w:type w:val="bbPlcHdr"/>
        </w:types>
        <w:behaviors>
          <w:behavior w:val="content"/>
        </w:behaviors>
        <w:guid w:val="{BD3E16FA-2070-43FC-9471-37CC0E4E6863}"/>
      </w:docPartPr>
      <w:docPartBody>
        <w:p w:rsidR="008F1EE3" w:rsidP="000A329F">
          <w:pPr>
            <w:pStyle w:val="824D7B1B26B34329A3A4E64C61EE284A"/>
          </w:pPr>
          <w:r w:rsidRPr="003006AF">
            <w:rPr>
              <w:rStyle w:val="PlaceholderText"/>
            </w:rPr>
            <w:t>Click or tap here to enter text.</w:t>
          </w:r>
        </w:p>
      </w:docPartBody>
    </w:docPart>
    <w:docPart>
      <w:docPartPr>
        <w:name w:val="31B54AB93A384DD799C52F402258C7E0"/>
        <w:category>
          <w:name w:val="General"/>
          <w:gallery w:val="placeholder"/>
        </w:category>
        <w:types>
          <w:type w:val="bbPlcHdr"/>
        </w:types>
        <w:behaviors>
          <w:behavior w:val="content"/>
        </w:behaviors>
        <w:guid w:val="{CBEA7CA7-1903-48AF-A662-F8D7954F6DB0}"/>
      </w:docPartPr>
      <w:docPartBody>
        <w:p w:rsidR="008F1EE3" w:rsidP="000A329F">
          <w:pPr>
            <w:pStyle w:val="31B54AB93A384DD799C52F402258C7E0"/>
          </w:pPr>
          <w:r w:rsidRPr="003006AF">
            <w:rPr>
              <w:rStyle w:val="PlaceholderText"/>
            </w:rPr>
            <w:t>Click or tap here to enter text.</w:t>
          </w:r>
        </w:p>
      </w:docPartBody>
    </w:docPart>
    <w:docPart>
      <w:docPartPr>
        <w:name w:val="9DE7C9848FB44F3590DF565F84B31945"/>
        <w:category>
          <w:name w:val="General"/>
          <w:gallery w:val="placeholder"/>
        </w:category>
        <w:types>
          <w:type w:val="bbPlcHdr"/>
        </w:types>
        <w:behaviors>
          <w:behavior w:val="content"/>
        </w:behaviors>
        <w:guid w:val="{10007E1C-EFE3-4344-B355-D881B5273C82}"/>
      </w:docPartPr>
      <w:docPartBody>
        <w:p w:rsidR="008F1EE3" w:rsidP="000A329F">
          <w:pPr>
            <w:pStyle w:val="9DE7C9848FB44F3590DF565F84B31945"/>
          </w:pPr>
          <w:r>
            <w:rPr>
              <w:rStyle w:val="PlaceholderText"/>
            </w:rPr>
            <w:t>Click or tap here to enter text.</w:t>
          </w:r>
        </w:p>
      </w:docPartBody>
    </w:docPart>
    <w:docPart>
      <w:docPartPr>
        <w:name w:val="BE65F915398F44EDAB9E971D38FD58F0"/>
        <w:category>
          <w:name w:val="General"/>
          <w:gallery w:val="placeholder"/>
        </w:category>
        <w:types>
          <w:type w:val="bbPlcHdr"/>
        </w:types>
        <w:behaviors>
          <w:behavior w:val="content"/>
        </w:behaviors>
        <w:guid w:val="{B6770374-A699-45B0-B9BE-67BCAB5066F1}"/>
      </w:docPartPr>
      <w:docPartBody>
        <w:p w:rsidR="008F1EE3" w:rsidP="000A329F">
          <w:pPr>
            <w:pStyle w:val="BE65F915398F44EDAB9E971D38FD58F0"/>
          </w:pPr>
          <w:r w:rsidRPr="003006AF">
            <w:rPr>
              <w:rStyle w:val="PlaceholderText"/>
            </w:rPr>
            <w:t>Click or tap here to enter text.</w:t>
          </w:r>
        </w:p>
      </w:docPartBody>
    </w:docPart>
    <w:docPart>
      <w:docPartPr>
        <w:name w:val="511413A7A9C14D848B0929DE987E3E22"/>
        <w:category>
          <w:name w:val="General"/>
          <w:gallery w:val="placeholder"/>
        </w:category>
        <w:types>
          <w:type w:val="bbPlcHdr"/>
        </w:types>
        <w:behaviors>
          <w:behavior w:val="content"/>
        </w:behaviors>
        <w:guid w:val="{6ABA4AB6-CE4A-43EB-833A-F6A1C8EEA0E6}"/>
      </w:docPartPr>
      <w:docPartBody>
        <w:p w:rsidR="008F1EE3" w:rsidP="000A329F">
          <w:pPr>
            <w:pStyle w:val="511413A7A9C14D848B0929DE987E3E22"/>
          </w:pPr>
          <w:r>
            <w:rPr>
              <w:rStyle w:val="PlaceholderText"/>
            </w:rPr>
            <w:t>Click or tap here to enter text.</w:t>
          </w:r>
        </w:p>
      </w:docPartBody>
    </w:docPart>
    <w:docPart>
      <w:docPartPr>
        <w:name w:val="64C027721C9C48878D7C72CA1F7D756D"/>
        <w:category>
          <w:name w:val="General"/>
          <w:gallery w:val="placeholder"/>
        </w:category>
        <w:types>
          <w:type w:val="bbPlcHdr"/>
        </w:types>
        <w:behaviors>
          <w:behavior w:val="content"/>
        </w:behaviors>
        <w:guid w:val="{18E5E471-63D8-487A-8DFF-4B3E0C001141}"/>
      </w:docPartPr>
      <w:docPartBody>
        <w:p w:rsidR="008F1EE3" w:rsidP="000A329F">
          <w:pPr>
            <w:pStyle w:val="64C027721C9C48878D7C72CA1F7D756D"/>
          </w:pPr>
          <w:r w:rsidRPr="003006AF">
            <w:rPr>
              <w:rStyle w:val="PlaceholderText"/>
            </w:rPr>
            <w:t>Click or tap here to enter text.</w:t>
          </w:r>
        </w:p>
      </w:docPartBody>
    </w:docPart>
    <w:docPart>
      <w:docPartPr>
        <w:name w:val="DEA622526A1F45178F8CB9694E08FB25"/>
        <w:category>
          <w:name w:val="General"/>
          <w:gallery w:val="placeholder"/>
        </w:category>
        <w:types>
          <w:type w:val="bbPlcHdr"/>
        </w:types>
        <w:behaviors>
          <w:behavior w:val="content"/>
        </w:behaviors>
        <w:guid w:val="{43936382-A383-44E4-9C54-8C3962EE85F7}"/>
      </w:docPartPr>
      <w:docPartBody>
        <w:p w:rsidR="008F1EE3" w:rsidP="000A329F">
          <w:pPr>
            <w:pStyle w:val="DEA622526A1F45178F8CB9694E08FB25"/>
          </w:pPr>
          <w:r>
            <w:rPr>
              <w:rStyle w:val="PlaceholderText"/>
            </w:rPr>
            <w:t>Click or tap here to enter text.</w:t>
          </w:r>
        </w:p>
      </w:docPartBody>
    </w:docPart>
    <w:docPart>
      <w:docPartPr>
        <w:name w:val="D3E46F666DB140EE92C1AF91D5C47E15"/>
        <w:category>
          <w:name w:val="General"/>
          <w:gallery w:val="placeholder"/>
        </w:category>
        <w:types>
          <w:type w:val="bbPlcHdr"/>
        </w:types>
        <w:behaviors>
          <w:behavior w:val="content"/>
        </w:behaviors>
        <w:guid w:val="{095B2C1E-9F03-419B-BE79-B63BE40B3149}"/>
      </w:docPartPr>
      <w:docPartBody>
        <w:p w:rsidR="008F1EE3" w:rsidP="000A329F">
          <w:pPr>
            <w:pStyle w:val="D3E46F666DB140EE92C1AF91D5C47E15"/>
          </w:pPr>
          <w:r w:rsidRPr="003006AF">
            <w:rPr>
              <w:rStyle w:val="PlaceholderText"/>
            </w:rPr>
            <w:t>Click or tap here to enter text.</w:t>
          </w:r>
        </w:p>
      </w:docPartBody>
    </w:docPart>
    <w:docPart>
      <w:docPartPr>
        <w:name w:val="B1A80904635D44A3B25F9399C3474DF5"/>
        <w:category>
          <w:name w:val="General"/>
          <w:gallery w:val="placeholder"/>
        </w:category>
        <w:types>
          <w:type w:val="bbPlcHdr"/>
        </w:types>
        <w:behaviors>
          <w:behavior w:val="content"/>
        </w:behaviors>
        <w:guid w:val="{B6DB3CAA-3900-4E90-9681-843A0A68DF2A}"/>
      </w:docPartPr>
      <w:docPartBody>
        <w:p w:rsidR="008F1EE3" w:rsidP="000A329F">
          <w:pPr>
            <w:pStyle w:val="B1A80904635D44A3B25F9399C3474DF5"/>
          </w:pPr>
          <w:r>
            <w:rPr>
              <w:rStyle w:val="PlaceholderText"/>
            </w:rPr>
            <w:t>Click or tap here to enter text.</w:t>
          </w:r>
        </w:p>
      </w:docPartBody>
    </w:docPart>
    <w:docPart>
      <w:docPartPr>
        <w:name w:val="7106321FFB4047C89F509931426986FA"/>
        <w:category>
          <w:name w:val="General"/>
          <w:gallery w:val="placeholder"/>
        </w:category>
        <w:types>
          <w:type w:val="bbPlcHdr"/>
        </w:types>
        <w:behaviors>
          <w:behavior w:val="content"/>
        </w:behaviors>
        <w:guid w:val="{029671F0-74E4-442E-AA9E-C3138A469037}"/>
      </w:docPartPr>
      <w:docPartBody>
        <w:p w:rsidR="008F1EE3" w:rsidP="000A329F">
          <w:pPr>
            <w:pStyle w:val="7106321FFB4047C89F509931426986FA"/>
          </w:pPr>
          <w:r w:rsidRPr="00D94C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329F"/>
    <w:rPr>
      <w:color w:val="808080"/>
    </w:rPr>
  </w:style>
  <w:style w:type="paragraph" w:customStyle="1" w:styleId="5BF75524999A4253BC6DDF7D256FC855">
    <w:name w:val="5BF75524999A4253BC6DDF7D256FC855"/>
    <w:rsid w:val="00F60B8D"/>
  </w:style>
  <w:style w:type="paragraph" w:customStyle="1" w:styleId="D045A862C17845349D101181AD03A54B">
    <w:name w:val="D045A862C17845349D101181AD03A54B"/>
    <w:rsid w:val="00F60B8D"/>
  </w:style>
  <w:style w:type="paragraph" w:customStyle="1" w:styleId="3964E5C4ED4B4FE6A4723CEE7E76F9E0">
    <w:name w:val="3964E5C4ED4B4FE6A4723CEE7E76F9E0"/>
    <w:rsid w:val="00F60B8D"/>
  </w:style>
  <w:style w:type="paragraph" w:customStyle="1" w:styleId="1EB5279BD2BB414A839DFC55A7877A79">
    <w:name w:val="1EB5279BD2BB414A839DFC55A7877A79"/>
    <w:rsid w:val="000A329F"/>
  </w:style>
  <w:style w:type="paragraph" w:customStyle="1" w:styleId="8DEEFD9508364908A77D6A6882A3D185">
    <w:name w:val="8DEEFD9508364908A77D6A6882A3D185"/>
    <w:rsid w:val="000A329F"/>
  </w:style>
  <w:style w:type="paragraph" w:customStyle="1" w:styleId="C8D2AD9ABBB44976B68C77ECF67D89DE">
    <w:name w:val="C8D2AD9ABBB44976B68C77ECF67D89DE"/>
    <w:rsid w:val="000A329F"/>
  </w:style>
  <w:style w:type="paragraph" w:customStyle="1" w:styleId="17F0C652767C4DC2B6CCEDA1763075FF">
    <w:name w:val="17F0C652767C4DC2B6CCEDA1763075FF"/>
    <w:rsid w:val="000A329F"/>
  </w:style>
  <w:style w:type="paragraph" w:customStyle="1" w:styleId="B0605DD68F464F19B128E8A947C33C68">
    <w:name w:val="B0605DD68F464F19B128E8A947C33C68"/>
    <w:rsid w:val="000A329F"/>
  </w:style>
  <w:style w:type="paragraph" w:customStyle="1" w:styleId="2151AA55690A465F9F41723A83BBE9A8">
    <w:name w:val="2151AA55690A465F9F41723A83BBE9A8"/>
    <w:rsid w:val="000A329F"/>
  </w:style>
  <w:style w:type="paragraph" w:customStyle="1" w:styleId="0497AE8CCDA949EBA03164D3DCF51855">
    <w:name w:val="0497AE8CCDA949EBA03164D3DCF51855"/>
    <w:rsid w:val="000A329F"/>
  </w:style>
  <w:style w:type="paragraph" w:customStyle="1" w:styleId="2CAA0AC8A47D4A309ED6A0F24BF615CE">
    <w:name w:val="2CAA0AC8A47D4A309ED6A0F24BF615CE"/>
    <w:rsid w:val="000A329F"/>
  </w:style>
  <w:style w:type="paragraph" w:customStyle="1" w:styleId="7913D2376B6046769F28A80C562D4DBC">
    <w:name w:val="7913D2376B6046769F28A80C562D4DBC"/>
    <w:rsid w:val="000A329F"/>
  </w:style>
  <w:style w:type="paragraph" w:customStyle="1" w:styleId="FB766A3A40514931B7A8828CB569DFB0">
    <w:name w:val="FB766A3A40514931B7A8828CB569DFB0"/>
    <w:rsid w:val="000A329F"/>
  </w:style>
  <w:style w:type="paragraph" w:customStyle="1" w:styleId="9631E711A9D445CD8741BAA440AF22AC">
    <w:name w:val="9631E711A9D445CD8741BAA440AF22AC"/>
    <w:rsid w:val="000A329F"/>
  </w:style>
  <w:style w:type="paragraph" w:customStyle="1" w:styleId="95221B0D236141C4B8DEC7591BC98480">
    <w:name w:val="95221B0D236141C4B8DEC7591BC98480"/>
    <w:rsid w:val="000A329F"/>
  </w:style>
  <w:style w:type="paragraph" w:customStyle="1" w:styleId="2123BD600E1C4A8FA252172E76D802DA">
    <w:name w:val="2123BD600E1C4A8FA252172E76D802DA"/>
    <w:rsid w:val="000A329F"/>
  </w:style>
  <w:style w:type="paragraph" w:customStyle="1" w:styleId="19B316BD991A46C1840CE765C34F35E3">
    <w:name w:val="19B316BD991A46C1840CE765C34F35E3"/>
    <w:rsid w:val="000A329F"/>
  </w:style>
  <w:style w:type="paragraph" w:customStyle="1" w:styleId="4BCB5FE69C6C4959ABD23C21567B53AB">
    <w:name w:val="4BCB5FE69C6C4959ABD23C21567B53AB"/>
    <w:rsid w:val="000A329F"/>
  </w:style>
  <w:style w:type="paragraph" w:customStyle="1" w:styleId="EA33EF0DD91D4EB686F355F319FDC136">
    <w:name w:val="EA33EF0DD91D4EB686F355F319FDC136"/>
    <w:rsid w:val="000A329F"/>
  </w:style>
  <w:style w:type="paragraph" w:customStyle="1" w:styleId="F7B7453FD07A4C6B825CFA203F2CBC66">
    <w:name w:val="F7B7453FD07A4C6B825CFA203F2CBC66"/>
    <w:rsid w:val="000A329F"/>
  </w:style>
  <w:style w:type="paragraph" w:customStyle="1" w:styleId="7426DF068FFA4D4A958C9EB61C29A648">
    <w:name w:val="7426DF068FFA4D4A958C9EB61C29A648"/>
    <w:rsid w:val="000A329F"/>
  </w:style>
  <w:style w:type="paragraph" w:customStyle="1" w:styleId="B0119053A71A41DCBC3187919A5F1532">
    <w:name w:val="B0119053A71A41DCBC3187919A5F1532"/>
    <w:rsid w:val="000A329F"/>
  </w:style>
  <w:style w:type="paragraph" w:customStyle="1" w:styleId="3103EBB6A033419E93030A74966EA632">
    <w:name w:val="3103EBB6A033419E93030A74966EA632"/>
    <w:rsid w:val="000A329F"/>
  </w:style>
  <w:style w:type="paragraph" w:customStyle="1" w:styleId="F819FDE903EB4B4D8E4428A67A4FCCC5">
    <w:name w:val="F819FDE903EB4B4D8E4428A67A4FCCC5"/>
    <w:rsid w:val="000A329F"/>
  </w:style>
  <w:style w:type="paragraph" w:customStyle="1" w:styleId="B39CE4999FE040EBAC0507B2EEC83554">
    <w:name w:val="B39CE4999FE040EBAC0507B2EEC83554"/>
    <w:rsid w:val="000A329F"/>
  </w:style>
  <w:style w:type="paragraph" w:customStyle="1" w:styleId="834FE7E68A1A4D0CA7FC2B452BD168A6">
    <w:name w:val="834FE7E68A1A4D0CA7FC2B452BD168A6"/>
    <w:rsid w:val="000A329F"/>
  </w:style>
  <w:style w:type="paragraph" w:customStyle="1" w:styleId="4966665049974E5E82B0B30EBE5E356C">
    <w:name w:val="4966665049974E5E82B0B30EBE5E356C"/>
    <w:rsid w:val="000A329F"/>
  </w:style>
  <w:style w:type="paragraph" w:customStyle="1" w:styleId="1D89ADB7BB344A8C998EF8B26CA258D7">
    <w:name w:val="1D89ADB7BB344A8C998EF8B26CA258D7"/>
    <w:rsid w:val="000A329F"/>
  </w:style>
  <w:style w:type="paragraph" w:customStyle="1" w:styleId="B4356C380FE449C5870CE76CA197466A">
    <w:name w:val="B4356C380FE449C5870CE76CA197466A"/>
    <w:rsid w:val="000A329F"/>
  </w:style>
  <w:style w:type="paragraph" w:customStyle="1" w:styleId="683917D7C62B468C9FF3F8A3AE963E0D">
    <w:name w:val="683917D7C62B468C9FF3F8A3AE963E0D"/>
    <w:rsid w:val="000A329F"/>
  </w:style>
  <w:style w:type="paragraph" w:customStyle="1" w:styleId="F3A509F78B534666B55E20CF24AAF686">
    <w:name w:val="F3A509F78B534666B55E20CF24AAF686"/>
    <w:rsid w:val="000A329F"/>
  </w:style>
  <w:style w:type="paragraph" w:customStyle="1" w:styleId="EC09B173484E4E65BFD4E6583C276444">
    <w:name w:val="EC09B173484E4E65BFD4E6583C276444"/>
    <w:rsid w:val="000A329F"/>
  </w:style>
  <w:style w:type="paragraph" w:customStyle="1" w:styleId="A16194F9945A466C8D8B6FF6869181E0">
    <w:name w:val="A16194F9945A466C8D8B6FF6869181E0"/>
    <w:rsid w:val="000A329F"/>
  </w:style>
  <w:style w:type="paragraph" w:customStyle="1" w:styleId="6FBAEA25DC4148A3AB81DF56A035E644">
    <w:name w:val="6FBAEA25DC4148A3AB81DF56A035E644"/>
    <w:rsid w:val="000A329F"/>
  </w:style>
  <w:style w:type="paragraph" w:customStyle="1" w:styleId="CC886BC04A8F41E9A1D50F3F1EC4CD89">
    <w:name w:val="CC886BC04A8F41E9A1D50F3F1EC4CD89"/>
    <w:rsid w:val="000A329F"/>
  </w:style>
  <w:style w:type="paragraph" w:customStyle="1" w:styleId="3741C1307E87490D9462E2BF73139CD4">
    <w:name w:val="3741C1307E87490D9462E2BF73139CD4"/>
    <w:rsid w:val="000A329F"/>
  </w:style>
  <w:style w:type="paragraph" w:customStyle="1" w:styleId="44BD4EEB258840BD9C3F5533006A2665">
    <w:name w:val="44BD4EEB258840BD9C3F5533006A2665"/>
    <w:rsid w:val="000A329F"/>
  </w:style>
  <w:style w:type="paragraph" w:customStyle="1" w:styleId="485909050CB74810ABD4B8EF874129C4">
    <w:name w:val="485909050CB74810ABD4B8EF874129C4"/>
    <w:rsid w:val="000A329F"/>
  </w:style>
  <w:style w:type="paragraph" w:customStyle="1" w:styleId="C2408B9A20A54A188813EE0A62C2B6A6">
    <w:name w:val="C2408B9A20A54A188813EE0A62C2B6A6"/>
    <w:rsid w:val="000A329F"/>
  </w:style>
  <w:style w:type="paragraph" w:customStyle="1" w:styleId="E0A0FE220A5C4100BC4B9EB864966B5E">
    <w:name w:val="E0A0FE220A5C4100BC4B9EB864966B5E"/>
    <w:rsid w:val="000A329F"/>
  </w:style>
  <w:style w:type="paragraph" w:customStyle="1" w:styleId="B902497563EA419A852BEB26B13747DD">
    <w:name w:val="B902497563EA419A852BEB26B13747DD"/>
    <w:rsid w:val="000A329F"/>
  </w:style>
  <w:style w:type="paragraph" w:customStyle="1" w:styleId="9B1E1EA7BA034E7D8C78C234940DFA60">
    <w:name w:val="9B1E1EA7BA034E7D8C78C234940DFA60"/>
    <w:rsid w:val="000A329F"/>
  </w:style>
  <w:style w:type="paragraph" w:customStyle="1" w:styleId="EDBBB4AFED44449BA5DD3FE9D28E50F5">
    <w:name w:val="EDBBB4AFED44449BA5DD3FE9D28E50F5"/>
    <w:rsid w:val="000A329F"/>
  </w:style>
  <w:style w:type="paragraph" w:customStyle="1" w:styleId="FF0E6C4D1ED24D34AF756EC39A2DA1CE">
    <w:name w:val="FF0E6C4D1ED24D34AF756EC39A2DA1CE"/>
    <w:rsid w:val="000A329F"/>
  </w:style>
  <w:style w:type="paragraph" w:customStyle="1" w:styleId="633F798911E344F7A57B0ECE3446E976">
    <w:name w:val="633F798911E344F7A57B0ECE3446E976"/>
    <w:rsid w:val="000A329F"/>
  </w:style>
  <w:style w:type="paragraph" w:customStyle="1" w:styleId="26A68347E1A44E1C9C4D7086E563CA8D">
    <w:name w:val="26A68347E1A44E1C9C4D7086E563CA8D"/>
    <w:rsid w:val="000A329F"/>
  </w:style>
  <w:style w:type="paragraph" w:customStyle="1" w:styleId="17793163F3CA49838E22BD70FB3C08E5">
    <w:name w:val="17793163F3CA49838E22BD70FB3C08E5"/>
    <w:rsid w:val="000A329F"/>
  </w:style>
  <w:style w:type="paragraph" w:customStyle="1" w:styleId="4B3DCDCCEA9046CB96907AAE0B356246">
    <w:name w:val="4B3DCDCCEA9046CB96907AAE0B356246"/>
    <w:rsid w:val="000A329F"/>
  </w:style>
  <w:style w:type="paragraph" w:customStyle="1" w:styleId="D6CC0B35252742FC8BCA3FD396BBCA48">
    <w:name w:val="D6CC0B35252742FC8BCA3FD396BBCA48"/>
    <w:rsid w:val="000A329F"/>
  </w:style>
  <w:style w:type="paragraph" w:customStyle="1" w:styleId="B1B687B5909B4519A636B17FBA1ACF7B">
    <w:name w:val="B1B687B5909B4519A636B17FBA1ACF7B"/>
    <w:rsid w:val="000A329F"/>
  </w:style>
  <w:style w:type="paragraph" w:customStyle="1" w:styleId="6018AABF307B40EE9F0656655B139341">
    <w:name w:val="6018AABF307B40EE9F0656655B139341"/>
    <w:rsid w:val="000A329F"/>
  </w:style>
  <w:style w:type="paragraph" w:customStyle="1" w:styleId="9052A3528338485783041020393FCCB8">
    <w:name w:val="9052A3528338485783041020393FCCB8"/>
    <w:rsid w:val="000A329F"/>
  </w:style>
  <w:style w:type="paragraph" w:customStyle="1" w:styleId="19C15E3A60594E1893044B770D5B0C04">
    <w:name w:val="19C15E3A60594E1893044B770D5B0C04"/>
    <w:rsid w:val="000A329F"/>
  </w:style>
  <w:style w:type="paragraph" w:customStyle="1" w:styleId="825CD542F9BF46B19281D086BC5CC8A4">
    <w:name w:val="825CD542F9BF46B19281D086BC5CC8A4"/>
    <w:rsid w:val="000A329F"/>
  </w:style>
  <w:style w:type="paragraph" w:customStyle="1" w:styleId="E2BC866A73324C7797A3BD37C39F2E77">
    <w:name w:val="E2BC866A73324C7797A3BD37C39F2E77"/>
    <w:rsid w:val="000A329F"/>
  </w:style>
  <w:style w:type="paragraph" w:customStyle="1" w:styleId="88C22F996AB34EF2893103D013683698">
    <w:name w:val="88C22F996AB34EF2893103D013683698"/>
    <w:rsid w:val="000A329F"/>
  </w:style>
  <w:style w:type="paragraph" w:customStyle="1" w:styleId="3EA7C9D9936745BA90C0D3DFB8BFF9DA">
    <w:name w:val="3EA7C9D9936745BA90C0D3DFB8BFF9DA"/>
    <w:rsid w:val="000A329F"/>
  </w:style>
  <w:style w:type="paragraph" w:customStyle="1" w:styleId="4687230969FC416EBFD0E0F4E1C1F085">
    <w:name w:val="4687230969FC416EBFD0E0F4E1C1F085"/>
    <w:rsid w:val="000A329F"/>
  </w:style>
  <w:style w:type="paragraph" w:customStyle="1" w:styleId="53390D7851D74A29A8B97737EA86301C">
    <w:name w:val="53390D7851D74A29A8B97737EA86301C"/>
    <w:rsid w:val="000A329F"/>
  </w:style>
  <w:style w:type="paragraph" w:customStyle="1" w:styleId="AFA46F2721E04BA996616ADC60948915">
    <w:name w:val="AFA46F2721E04BA996616ADC60948915"/>
    <w:rsid w:val="000A329F"/>
  </w:style>
  <w:style w:type="paragraph" w:customStyle="1" w:styleId="61C41248BF3C401EBCEEBF35B0F5C649">
    <w:name w:val="61C41248BF3C401EBCEEBF35B0F5C649"/>
    <w:rsid w:val="000A329F"/>
  </w:style>
  <w:style w:type="paragraph" w:customStyle="1" w:styleId="6E5C11C082184A1BA697ED7BE01B969D">
    <w:name w:val="6E5C11C082184A1BA697ED7BE01B969D"/>
    <w:rsid w:val="000A329F"/>
  </w:style>
  <w:style w:type="paragraph" w:customStyle="1" w:styleId="30F03229E7EC40428E49B6140264EA28">
    <w:name w:val="30F03229E7EC40428E49B6140264EA28"/>
    <w:rsid w:val="000A329F"/>
  </w:style>
  <w:style w:type="paragraph" w:customStyle="1" w:styleId="E74AE231C801496EBABF1DC81A579FD4">
    <w:name w:val="E74AE231C801496EBABF1DC81A579FD4"/>
    <w:rsid w:val="000A329F"/>
  </w:style>
  <w:style w:type="paragraph" w:customStyle="1" w:styleId="D0C24AC09AF540B591E9F2F9C6B15AD3">
    <w:name w:val="D0C24AC09AF540B591E9F2F9C6B15AD3"/>
    <w:rsid w:val="000A329F"/>
  </w:style>
  <w:style w:type="paragraph" w:customStyle="1" w:styleId="FF2E12829C6C47BC9D68F49225BE545F">
    <w:name w:val="FF2E12829C6C47BC9D68F49225BE545F"/>
    <w:rsid w:val="000A329F"/>
  </w:style>
  <w:style w:type="paragraph" w:customStyle="1" w:styleId="6D6698EA98464628A4BEAF19AAFFA5FA">
    <w:name w:val="6D6698EA98464628A4BEAF19AAFFA5FA"/>
    <w:rsid w:val="000A329F"/>
  </w:style>
  <w:style w:type="paragraph" w:customStyle="1" w:styleId="24C36C966411445F9293819CEC208BA0">
    <w:name w:val="24C36C966411445F9293819CEC208BA0"/>
    <w:rsid w:val="000A329F"/>
  </w:style>
  <w:style w:type="paragraph" w:customStyle="1" w:styleId="75C5768C484D4129B839A30143FB14A9">
    <w:name w:val="75C5768C484D4129B839A30143FB14A9"/>
    <w:rsid w:val="000A329F"/>
  </w:style>
  <w:style w:type="paragraph" w:customStyle="1" w:styleId="2FCF5663E380419998E5B5ECA40747C3">
    <w:name w:val="2FCF5663E380419998E5B5ECA40747C3"/>
    <w:rsid w:val="000A329F"/>
  </w:style>
  <w:style w:type="paragraph" w:customStyle="1" w:styleId="5C7D019944D04D63A37C5AA71A7602EE">
    <w:name w:val="5C7D019944D04D63A37C5AA71A7602EE"/>
    <w:rsid w:val="000A329F"/>
  </w:style>
  <w:style w:type="paragraph" w:customStyle="1" w:styleId="067716CD885D4239A7427CC56F9A5F8F">
    <w:name w:val="067716CD885D4239A7427CC56F9A5F8F"/>
    <w:rsid w:val="000A329F"/>
  </w:style>
  <w:style w:type="paragraph" w:customStyle="1" w:styleId="2B885991CED34D169F6827785ADDEE13">
    <w:name w:val="2B885991CED34D169F6827785ADDEE13"/>
    <w:rsid w:val="000A329F"/>
  </w:style>
  <w:style w:type="paragraph" w:customStyle="1" w:styleId="8E607FD1591C4648ABC005AF1C4E1411">
    <w:name w:val="8E607FD1591C4648ABC005AF1C4E1411"/>
    <w:rsid w:val="000A329F"/>
  </w:style>
  <w:style w:type="paragraph" w:customStyle="1" w:styleId="CABE042377874AE88D4297C21F13C91C">
    <w:name w:val="CABE042377874AE88D4297C21F13C91C"/>
    <w:rsid w:val="000A329F"/>
  </w:style>
  <w:style w:type="paragraph" w:customStyle="1" w:styleId="9BC63BA29CAD409789869954BEA810DF">
    <w:name w:val="9BC63BA29CAD409789869954BEA810DF"/>
    <w:rsid w:val="000A329F"/>
  </w:style>
  <w:style w:type="paragraph" w:customStyle="1" w:styleId="FE2703BB8C2D4FB6864712461FF6C66B">
    <w:name w:val="FE2703BB8C2D4FB6864712461FF6C66B"/>
    <w:rsid w:val="000A329F"/>
  </w:style>
  <w:style w:type="paragraph" w:customStyle="1" w:styleId="30BA4AD6BE0D488DB760892636CD3BB7">
    <w:name w:val="30BA4AD6BE0D488DB760892636CD3BB7"/>
    <w:rsid w:val="000A329F"/>
  </w:style>
  <w:style w:type="paragraph" w:customStyle="1" w:styleId="D054A64C2FDC484E841766FFAF3C13D1">
    <w:name w:val="D054A64C2FDC484E841766FFAF3C13D1"/>
    <w:rsid w:val="000A329F"/>
  </w:style>
  <w:style w:type="paragraph" w:customStyle="1" w:styleId="F01152A580664874B61AD5BC924F1743">
    <w:name w:val="F01152A580664874B61AD5BC924F1743"/>
    <w:rsid w:val="000A329F"/>
  </w:style>
  <w:style w:type="paragraph" w:customStyle="1" w:styleId="3487BBC122A746B0BB3C66CA9FE460BF">
    <w:name w:val="3487BBC122A746B0BB3C66CA9FE460BF"/>
    <w:rsid w:val="000A329F"/>
  </w:style>
  <w:style w:type="paragraph" w:customStyle="1" w:styleId="940A603245404736AD7D2D4E64999563">
    <w:name w:val="940A603245404736AD7D2D4E64999563"/>
    <w:rsid w:val="000A329F"/>
  </w:style>
  <w:style w:type="paragraph" w:customStyle="1" w:styleId="BD343695757D47828984100C6F7FA24E">
    <w:name w:val="BD343695757D47828984100C6F7FA24E"/>
    <w:rsid w:val="000A329F"/>
  </w:style>
  <w:style w:type="paragraph" w:customStyle="1" w:styleId="869BB7B570FB4BA8B57808FB9D5577DA">
    <w:name w:val="869BB7B570FB4BA8B57808FB9D5577DA"/>
    <w:rsid w:val="000A329F"/>
  </w:style>
  <w:style w:type="paragraph" w:customStyle="1" w:styleId="3CF169269F6D4EF8A4A859DC368D34A4">
    <w:name w:val="3CF169269F6D4EF8A4A859DC368D34A4"/>
    <w:rsid w:val="000A329F"/>
  </w:style>
  <w:style w:type="paragraph" w:customStyle="1" w:styleId="ACDFA4E1D24C42C6B166B10625191F5B">
    <w:name w:val="ACDFA4E1D24C42C6B166B10625191F5B"/>
    <w:rsid w:val="000A329F"/>
  </w:style>
  <w:style w:type="paragraph" w:customStyle="1" w:styleId="FAF4A79E3BB5439DAF8E0FC089BB1AD9">
    <w:name w:val="FAF4A79E3BB5439DAF8E0FC089BB1AD9"/>
    <w:rsid w:val="000A329F"/>
  </w:style>
  <w:style w:type="paragraph" w:customStyle="1" w:styleId="2CB900FAAE5E4FA1ABF45059FA5085CA">
    <w:name w:val="2CB900FAAE5E4FA1ABF45059FA5085CA"/>
    <w:rsid w:val="000A329F"/>
  </w:style>
  <w:style w:type="paragraph" w:customStyle="1" w:styleId="35F863187FDB4D1ABB841AC90820D5DB">
    <w:name w:val="35F863187FDB4D1ABB841AC90820D5DB"/>
    <w:rsid w:val="000A329F"/>
  </w:style>
  <w:style w:type="paragraph" w:customStyle="1" w:styleId="E9EF60D333B14801999B25B64AAD7E39">
    <w:name w:val="E9EF60D333B14801999B25B64AAD7E39"/>
    <w:rsid w:val="000A329F"/>
  </w:style>
  <w:style w:type="paragraph" w:customStyle="1" w:styleId="D1404E4174AF4F4EA6EE963F8DCC5622">
    <w:name w:val="D1404E4174AF4F4EA6EE963F8DCC5622"/>
    <w:rsid w:val="000A329F"/>
  </w:style>
  <w:style w:type="paragraph" w:customStyle="1" w:styleId="CD9FA1B8F88748CBBD2BEA8BEAF67C22">
    <w:name w:val="CD9FA1B8F88748CBBD2BEA8BEAF67C22"/>
    <w:rsid w:val="000A329F"/>
  </w:style>
  <w:style w:type="paragraph" w:customStyle="1" w:styleId="7210CB8E03B247288527556F9A5BE1F5">
    <w:name w:val="7210CB8E03B247288527556F9A5BE1F5"/>
    <w:rsid w:val="000A329F"/>
  </w:style>
  <w:style w:type="paragraph" w:customStyle="1" w:styleId="891591D324EE45518847F24D9FD20CD5">
    <w:name w:val="891591D324EE45518847F24D9FD20CD5"/>
    <w:rsid w:val="000A329F"/>
  </w:style>
  <w:style w:type="paragraph" w:customStyle="1" w:styleId="DC2B282C5E864B8CA6C07926B9AE1F5E">
    <w:name w:val="DC2B282C5E864B8CA6C07926B9AE1F5E"/>
    <w:rsid w:val="000A329F"/>
  </w:style>
  <w:style w:type="paragraph" w:customStyle="1" w:styleId="349181000D0E45B5BAD11F9A53D5AA43">
    <w:name w:val="349181000D0E45B5BAD11F9A53D5AA43"/>
    <w:rsid w:val="000A329F"/>
  </w:style>
  <w:style w:type="paragraph" w:customStyle="1" w:styleId="E56EF30D553A46F7B9E7CB1567ADA6F2">
    <w:name w:val="E56EF30D553A46F7B9E7CB1567ADA6F2"/>
    <w:rsid w:val="000A329F"/>
  </w:style>
  <w:style w:type="paragraph" w:customStyle="1" w:styleId="BA424C3137D6405D91B0543D60F4AA4F">
    <w:name w:val="BA424C3137D6405D91B0543D60F4AA4F"/>
    <w:rsid w:val="000A329F"/>
  </w:style>
  <w:style w:type="paragraph" w:customStyle="1" w:styleId="82C9349C999B4D2E981B39F4886E2809">
    <w:name w:val="82C9349C999B4D2E981B39F4886E2809"/>
    <w:rsid w:val="000A329F"/>
  </w:style>
  <w:style w:type="paragraph" w:customStyle="1" w:styleId="840AF3CF6BE9487391DC10D046B56363">
    <w:name w:val="840AF3CF6BE9487391DC10D046B56363"/>
    <w:rsid w:val="000A329F"/>
  </w:style>
  <w:style w:type="paragraph" w:customStyle="1" w:styleId="711D17634D6242F6BED02AE57087C7A0">
    <w:name w:val="711D17634D6242F6BED02AE57087C7A0"/>
    <w:rsid w:val="000A329F"/>
  </w:style>
  <w:style w:type="paragraph" w:customStyle="1" w:styleId="6B103205ED7E466FBA691A546AE08F03">
    <w:name w:val="6B103205ED7E466FBA691A546AE08F03"/>
    <w:rsid w:val="000A329F"/>
  </w:style>
  <w:style w:type="paragraph" w:customStyle="1" w:styleId="A21FD6AF3429442A8CCF41F2B5B2CFEA">
    <w:name w:val="A21FD6AF3429442A8CCF41F2B5B2CFEA"/>
    <w:rsid w:val="000A329F"/>
  </w:style>
  <w:style w:type="paragraph" w:customStyle="1" w:styleId="8B82AF0912D44CFDA46A8BED7F34841E">
    <w:name w:val="8B82AF0912D44CFDA46A8BED7F34841E"/>
    <w:rsid w:val="000A329F"/>
  </w:style>
  <w:style w:type="paragraph" w:customStyle="1" w:styleId="07180B7313AB4390A2F27325CBD523FF">
    <w:name w:val="07180B7313AB4390A2F27325CBD523FF"/>
    <w:rsid w:val="000A329F"/>
  </w:style>
  <w:style w:type="paragraph" w:customStyle="1" w:styleId="D1E92A2FA56F4F268ADCB597B793E764">
    <w:name w:val="D1E92A2FA56F4F268ADCB597B793E764"/>
    <w:rsid w:val="000A329F"/>
  </w:style>
  <w:style w:type="paragraph" w:customStyle="1" w:styleId="B59101E0792B4ADDB184B47C0CE3124E">
    <w:name w:val="B59101E0792B4ADDB184B47C0CE3124E"/>
    <w:rsid w:val="000A329F"/>
  </w:style>
  <w:style w:type="paragraph" w:customStyle="1" w:styleId="0A45DF5E3FFE4E0EA0F4075ADA4FDF75">
    <w:name w:val="0A45DF5E3FFE4E0EA0F4075ADA4FDF75"/>
    <w:rsid w:val="000A329F"/>
  </w:style>
  <w:style w:type="paragraph" w:customStyle="1" w:styleId="F42408FFD3E34C7993EC8408AA3D8BF6">
    <w:name w:val="F42408FFD3E34C7993EC8408AA3D8BF6"/>
    <w:rsid w:val="000A329F"/>
  </w:style>
  <w:style w:type="paragraph" w:customStyle="1" w:styleId="B4E9BA7C890B4BB2A2F8D5F043C1C57D">
    <w:name w:val="B4E9BA7C890B4BB2A2F8D5F043C1C57D"/>
    <w:rsid w:val="000A329F"/>
  </w:style>
  <w:style w:type="paragraph" w:customStyle="1" w:styleId="FCDE506FD7B94F7B944FA81D7B46C139">
    <w:name w:val="FCDE506FD7B94F7B944FA81D7B46C139"/>
    <w:rsid w:val="000A329F"/>
  </w:style>
  <w:style w:type="paragraph" w:customStyle="1" w:styleId="D661B22574DB4E078F13BA3D16F018F6">
    <w:name w:val="D661B22574DB4E078F13BA3D16F018F6"/>
    <w:rsid w:val="000A329F"/>
  </w:style>
  <w:style w:type="paragraph" w:customStyle="1" w:styleId="8CB9D89873784235B831AADA4B0A0AAF">
    <w:name w:val="8CB9D89873784235B831AADA4B0A0AAF"/>
    <w:rsid w:val="000A329F"/>
  </w:style>
  <w:style w:type="paragraph" w:customStyle="1" w:styleId="03876FC9DBB14A8393E0EC8277D2ACF7">
    <w:name w:val="03876FC9DBB14A8393E0EC8277D2ACF7"/>
    <w:rsid w:val="000A329F"/>
  </w:style>
  <w:style w:type="paragraph" w:customStyle="1" w:styleId="599A9E9129DF49D791657D5B696ED0FC">
    <w:name w:val="599A9E9129DF49D791657D5B696ED0FC"/>
    <w:rsid w:val="000A329F"/>
  </w:style>
  <w:style w:type="paragraph" w:customStyle="1" w:styleId="2FA16813BEC645008C95C13D2DC472A6">
    <w:name w:val="2FA16813BEC645008C95C13D2DC472A6"/>
    <w:rsid w:val="000A329F"/>
  </w:style>
  <w:style w:type="paragraph" w:customStyle="1" w:styleId="5444AFC982FF446EA88C9D153CDA829D">
    <w:name w:val="5444AFC982FF446EA88C9D153CDA829D"/>
    <w:rsid w:val="000A329F"/>
  </w:style>
  <w:style w:type="paragraph" w:customStyle="1" w:styleId="7C5832F884D8482DB26FBB091ED22AB4">
    <w:name w:val="7C5832F884D8482DB26FBB091ED22AB4"/>
    <w:rsid w:val="000A329F"/>
  </w:style>
  <w:style w:type="paragraph" w:customStyle="1" w:styleId="EE165B5FE19A43C19F43F8F55BA35ABC">
    <w:name w:val="EE165B5FE19A43C19F43F8F55BA35ABC"/>
    <w:rsid w:val="000A329F"/>
  </w:style>
  <w:style w:type="paragraph" w:customStyle="1" w:styleId="AA608A3BDE7B48D985AD4F7C434B2D37">
    <w:name w:val="AA608A3BDE7B48D985AD4F7C434B2D37"/>
    <w:rsid w:val="000A329F"/>
  </w:style>
  <w:style w:type="paragraph" w:customStyle="1" w:styleId="6F0D36144B874191941823DE1D81008F">
    <w:name w:val="6F0D36144B874191941823DE1D81008F"/>
    <w:rsid w:val="000A329F"/>
  </w:style>
  <w:style w:type="paragraph" w:customStyle="1" w:styleId="8139C852DFA340D8B7701061BF827D3F">
    <w:name w:val="8139C852DFA340D8B7701061BF827D3F"/>
    <w:rsid w:val="000A329F"/>
  </w:style>
  <w:style w:type="paragraph" w:customStyle="1" w:styleId="0ACCAAF046E845D8B466F61E65F486F5">
    <w:name w:val="0ACCAAF046E845D8B466F61E65F486F5"/>
    <w:rsid w:val="000A329F"/>
  </w:style>
  <w:style w:type="paragraph" w:customStyle="1" w:styleId="1093EE3A135F43BDA39DDFB17E17F5BE">
    <w:name w:val="1093EE3A135F43BDA39DDFB17E17F5BE"/>
    <w:rsid w:val="000A329F"/>
  </w:style>
  <w:style w:type="paragraph" w:customStyle="1" w:styleId="A6F473B10FAF48F5A987EBEBED2F0A5A">
    <w:name w:val="A6F473B10FAF48F5A987EBEBED2F0A5A"/>
    <w:rsid w:val="000A329F"/>
  </w:style>
  <w:style w:type="paragraph" w:customStyle="1" w:styleId="06D6FB43046543A490A6CECB1EBFAF43">
    <w:name w:val="06D6FB43046543A490A6CECB1EBFAF43"/>
    <w:rsid w:val="000A329F"/>
  </w:style>
  <w:style w:type="paragraph" w:customStyle="1" w:styleId="843F768555B24A36BA2C2FD7674FF1B7">
    <w:name w:val="843F768555B24A36BA2C2FD7674FF1B7"/>
    <w:rsid w:val="000A329F"/>
  </w:style>
  <w:style w:type="paragraph" w:customStyle="1" w:styleId="652FE4CEE772483D9A4C60D55943FD73">
    <w:name w:val="652FE4CEE772483D9A4C60D55943FD73"/>
    <w:rsid w:val="000A329F"/>
  </w:style>
  <w:style w:type="paragraph" w:customStyle="1" w:styleId="8412CB639C2F401692938B8C91E49211">
    <w:name w:val="8412CB639C2F401692938B8C91E49211"/>
    <w:rsid w:val="000A329F"/>
  </w:style>
  <w:style w:type="paragraph" w:customStyle="1" w:styleId="D82AED1509C64A92B07BA885EA81178E">
    <w:name w:val="D82AED1509C64A92B07BA885EA81178E"/>
    <w:rsid w:val="000A329F"/>
  </w:style>
  <w:style w:type="paragraph" w:customStyle="1" w:styleId="EC0C85D91F58417E993310EFD85CFA68">
    <w:name w:val="EC0C85D91F58417E993310EFD85CFA68"/>
    <w:rsid w:val="000A329F"/>
  </w:style>
  <w:style w:type="paragraph" w:customStyle="1" w:styleId="7EF726E6B9E749588A7EFB5A909BEE76">
    <w:name w:val="7EF726E6B9E749588A7EFB5A909BEE76"/>
    <w:rsid w:val="000A329F"/>
  </w:style>
  <w:style w:type="paragraph" w:customStyle="1" w:styleId="3E20A1165BA5482CBB764956965B71BE">
    <w:name w:val="3E20A1165BA5482CBB764956965B71BE"/>
    <w:rsid w:val="000A329F"/>
  </w:style>
  <w:style w:type="paragraph" w:customStyle="1" w:styleId="066126B003154FFF80BF7142F3245D30">
    <w:name w:val="066126B003154FFF80BF7142F3245D30"/>
    <w:rsid w:val="000A329F"/>
  </w:style>
  <w:style w:type="paragraph" w:customStyle="1" w:styleId="D7E6FA5ED0124C76BE8B3A988FD62092">
    <w:name w:val="D7E6FA5ED0124C76BE8B3A988FD62092"/>
    <w:rsid w:val="000A329F"/>
  </w:style>
  <w:style w:type="paragraph" w:customStyle="1" w:styleId="4EE87257C4B44C609A59D487C3883205">
    <w:name w:val="4EE87257C4B44C609A59D487C3883205"/>
    <w:rsid w:val="000A329F"/>
  </w:style>
  <w:style w:type="paragraph" w:customStyle="1" w:styleId="BC63B418D2AD4E66B39E3E562B84728C">
    <w:name w:val="BC63B418D2AD4E66B39E3E562B84728C"/>
    <w:rsid w:val="000A329F"/>
  </w:style>
  <w:style w:type="paragraph" w:customStyle="1" w:styleId="44591858CE524835AC0AF0412599C78B">
    <w:name w:val="44591858CE524835AC0AF0412599C78B"/>
    <w:rsid w:val="000A329F"/>
  </w:style>
  <w:style w:type="paragraph" w:customStyle="1" w:styleId="E4B0BAC20FC2496C86F8BCCA55205142">
    <w:name w:val="E4B0BAC20FC2496C86F8BCCA55205142"/>
    <w:rsid w:val="000A329F"/>
  </w:style>
  <w:style w:type="paragraph" w:customStyle="1" w:styleId="A4C3A1F43794494D9D82E0E4CF86B97A">
    <w:name w:val="A4C3A1F43794494D9D82E0E4CF86B97A"/>
    <w:rsid w:val="000A329F"/>
  </w:style>
  <w:style w:type="paragraph" w:customStyle="1" w:styleId="1DCCA77E919D469FBBCB13CB1CE96955">
    <w:name w:val="1DCCA77E919D469FBBCB13CB1CE96955"/>
    <w:rsid w:val="000A329F"/>
  </w:style>
  <w:style w:type="paragraph" w:customStyle="1" w:styleId="DCA3277B38F944B193A0A919561C29B2">
    <w:name w:val="DCA3277B38F944B193A0A919561C29B2"/>
    <w:rsid w:val="000A329F"/>
  </w:style>
  <w:style w:type="paragraph" w:customStyle="1" w:styleId="2CC7643E302C4EA19A800FE8C406B97A">
    <w:name w:val="2CC7643E302C4EA19A800FE8C406B97A"/>
    <w:rsid w:val="000A329F"/>
  </w:style>
  <w:style w:type="paragraph" w:customStyle="1" w:styleId="4320F68DABDE4F8EB7CB26E34D2AD5A0">
    <w:name w:val="4320F68DABDE4F8EB7CB26E34D2AD5A0"/>
    <w:rsid w:val="000A329F"/>
  </w:style>
  <w:style w:type="paragraph" w:customStyle="1" w:styleId="03BA4858E39C4375A33591900D6FFADC">
    <w:name w:val="03BA4858E39C4375A33591900D6FFADC"/>
    <w:rsid w:val="000A329F"/>
  </w:style>
  <w:style w:type="paragraph" w:customStyle="1" w:styleId="24AFDAFE1CAC41D298D8F8878FED2381">
    <w:name w:val="24AFDAFE1CAC41D298D8F8878FED2381"/>
    <w:rsid w:val="000A329F"/>
  </w:style>
  <w:style w:type="paragraph" w:customStyle="1" w:styleId="4D59D1CAFC5544B08873EEC85870A003">
    <w:name w:val="4D59D1CAFC5544B08873EEC85870A003"/>
    <w:rsid w:val="000A329F"/>
  </w:style>
  <w:style w:type="paragraph" w:customStyle="1" w:styleId="1D14450247E744249328E28536581147">
    <w:name w:val="1D14450247E744249328E28536581147"/>
    <w:rsid w:val="000A329F"/>
  </w:style>
  <w:style w:type="paragraph" w:customStyle="1" w:styleId="0F1BA7AB7A7C41C896B8F351F4E5164D">
    <w:name w:val="0F1BA7AB7A7C41C896B8F351F4E5164D"/>
    <w:rsid w:val="000A329F"/>
  </w:style>
  <w:style w:type="paragraph" w:customStyle="1" w:styleId="8EC26F611693431DA2BE7F156E04C898">
    <w:name w:val="8EC26F611693431DA2BE7F156E04C898"/>
    <w:rsid w:val="000A329F"/>
  </w:style>
  <w:style w:type="paragraph" w:customStyle="1" w:styleId="E1AEEFA270724D8FB717464FBF60759E">
    <w:name w:val="E1AEEFA270724D8FB717464FBF60759E"/>
    <w:rsid w:val="000A329F"/>
  </w:style>
  <w:style w:type="paragraph" w:customStyle="1" w:styleId="721D3941AEDA48EC87FC850E5D6112EF">
    <w:name w:val="721D3941AEDA48EC87FC850E5D6112EF"/>
    <w:rsid w:val="000A329F"/>
  </w:style>
  <w:style w:type="paragraph" w:customStyle="1" w:styleId="C74850BDCE2443FA82916AE0B75B7DD8">
    <w:name w:val="C74850BDCE2443FA82916AE0B75B7DD8"/>
    <w:rsid w:val="000A329F"/>
  </w:style>
  <w:style w:type="paragraph" w:customStyle="1" w:styleId="5101CFE2F4AD4AC5AF87AC222849B636">
    <w:name w:val="5101CFE2F4AD4AC5AF87AC222849B636"/>
    <w:rsid w:val="000A329F"/>
  </w:style>
  <w:style w:type="paragraph" w:customStyle="1" w:styleId="7BE0066D85FF432FB1365ABBBB1FF94B">
    <w:name w:val="7BE0066D85FF432FB1365ABBBB1FF94B"/>
    <w:rsid w:val="000A329F"/>
  </w:style>
  <w:style w:type="paragraph" w:customStyle="1" w:styleId="42B43F3B2D2E4AA6BAA3A8162A2A134D">
    <w:name w:val="42B43F3B2D2E4AA6BAA3A8162A2A134D"/>
    <w:rsid w:val="000A329F"/>
  </w:style>
  <w:style w:type="paragraph" w:customStyle="1" w:styleId="8DBCCFE6582F4C83819FBE9C0D915DA5">
    <w:name w:val="8DBCCFE6582F4C83819FBE9C0D915DA5"/>
    <w:rsid w:val="000A329F"/>
  </w:style>
  <w:style w:type="paragraph" w:customStyle="1" w:styleId="3682778699544F83BB7C94A2AE84AB6E">
    <w:name w:val="3682778699544F83BB7C94A2AE84AB6E"/>
    <w:rsid w:val="000A329F"/>
  </w:style>
  <w:style w:type="paragraph" w:customStyle="1" w:styleId="404F44E8F85A4FEAA7BAFCAE8A2A3AC8">
    <w:name w:val="404F44E8F85A4FEAA7BAFCAE8A2A3AC8"/>
    <w:rsid w:val="000A329F"/>
  </w:style>
  <w:style w:type="paragraph" w:customStyle="1" w:styleId="2F51CBA93FA34B5C83BE4490189437B2">
    <w:name w:val="2F51CBA93FA34B5C83BE4490189437B2"/>
    <w:rsid w:val="000A329F"/>
  </w:style>
  <w:style w:type="paragraph" w:customStyle="1" w:styleId="DDD8C1BBB1C149C89BEFE4C088E66AC8">
    <w:name w:val="DDD8C1BBB1C149C89BEFE4C088E66AC8"/>
    <w:rsid w:val="000A329F"/>
  </w:style>
  <w:style w:type="paragraph" w:customStyle="1" w:styleId="D50C5A5BCAE44213885A5B83CD1ACAFC">
    <w:name w:val="D50C5A5BCAE44213885A5B83CD1ACAFC"/>
    <w:rsid w:val="000A329F"/>
  </w:style>
  <w:style w:type="paragraph" w:customStyle="1" w:styleId="6D6D1045DD954EAE9292CAF338837D91">
    <w:name w:val="6D6D1045DD954EAE9292CAF338837D91"/>
    <w:rsid w:val="000A329F"/>
  </w:style>
  <w:style w:type="paragraph" w:customStyle="1" w:styleId="12DFE63ED14F48479DD9891EF13AE3F6">
    <w:name w:val="12DFE63ED14F48479DD9891EF13AE3F6"/>
    <w:rsid w:val="000A329F"/>
  </w:style>
  <w:style w:type="paragraph" w:customStyle="1" w:styleId="666416A8758C4559B889E4CF0F65FD49">
    <w:name w:val="666416A8758C4559B889E4CF0F65FD49"/>
    <w:rsid w:val="000A329F"/>
  </w:style>
  <w:style w:type="paragraph" w:customStyle="1" w:styleId="77D4132D7CEC4DED85AED533875A1041">
    <w:name w:val="77D4132D7CEC4DED85AED533875A1041"/>
    <w:rsid w:val="000A329F"/>
  </w:style>
  <w:style w:type="paragraph" w:customStyle="1" w:styleId="97D387F00CAC4059B6CD82635CE77FA5">
    <w:name w:val="97D387F00CAC4059B6CD82635CE77FA5"/>
    <w:rsid w:val="000A329F"/>
  </w:style>
  <w:style w:type="paragraph" w:customStyle="1" w:styleId="B6A4799912174E18993D9BD1F2F655F8">
    <w:name w:val="B6A4799912174E18993D9BD1F2F655F8"/>
    <w:rsid w:val="000A329F"/>
  </w:style>
  <w:style w:type="paragraph" w:customStyle="1" w:styleId="524DB76ECE804B83A4C55C76B1FB35F4">
    <w:name w:val="524DB76ECE804B83A4C55C76B1FB35F4"/>
    <w:rsid w:val="000A329F"/>
  </w:style>
  <w:style w:type="paragraph" w:customStyle="1" w:styleId="9FBC7BDC7B084F49AB9A163DD0ABA8B8">
    <w:name w:val="9FBC7BDC7B084F49AB9A163DD0ABA8B8"/>
    <w:rsid w:val="000A329F"/>
  </w:style>
  <w:style w:type="paragraph" w:customStyle="1" w:styleId="949B187AF23A4294B1C3C0DFBEF5D9A0">
    <w:name w:val="949B187AF23A4294B1C3C0DFBEF5D9A0"/>
    <w:rsid w:val="000A329F"/>
  </w:style>
  <w:style w:type="paragraph" w:customStyle="1" w:styleId="7537BA0543F64C9D97C2AFDA8E1F8EED">
    <w:name w:val="7537BA0543F64C9D97C2AFDA8E1F8EED"/>
    <w:rsid w:val="000A329F"/>
  </w:style>
  <w:style w:type="paragraph" w:customStyle="1" w:styleId="6ADE22CB5F414E5983EA982AA222062D">
    <w:name w:val="6ADE22CB5F414E5983EA982AA222062D"/>
    <w:rsid w:val="000A329F"/>
  </w:style>
  <w:style w:type="paragraph" w:customStyle="1" w:styleId="0ECF6C4283B3471B82EF279252FD95E1">
    <w:name w:val="0ECF6C4283B3471B82EF279252FD95E1"/>
    <w:rsid w:val="000A329F"/>
  </w:style>
  <w:style w:type="paragraph" w:customStyle="1" w:styleId="D68BB394297F4F51A8E24BE3BC512C6C">
    <w:name w:val="D68BB394297F4F51A8E24BE3BC512C6C"/>
    <w:rsid w:val="000A329F"/>
  </w:style>
  <w:style w:type="paragraph" w:customStyle="1" w:styleId="E6BC8362B2E64C58A584CBBF9799F751">
    <w:name w:val="E6BC8362B2E64C58A584CBBF9799F751"/>
    <w:rsid w:val="000A329F"/>
  </w:style>
  <w:style w:type="paragraph" w:customStyle="1" w:styleId="FFE1E5DF540044BB953C1C8790423564">
    <w:name w:val="FFE1E5DF540044BB953C1C8790423564"/>
    <w:rsid w:val="000A329F"/>
  </w:style>
  <w:style w:type="paragraph" w:customStyle="1" w:styleId="2B243DBFC27747578F87045A5359ED6B">
    <w:name w:val="2B243DBFC27747578F87045A5359ED6B"/>
    <w:rsid w:val="000A329F"/>
  </w:style>
  <w:style w:type="paragraph" w:customStyle="1" w:styleId="BFDF98C78B344460A3229150392887B9">
    <w:name w:val="BFDF98C78B344460A3229150392887B9"/>
    <w:rsid w:val="000A329F"/>
  </w:style>
  <w:style w:type="paragraph" w:customStyle="1" w:styleId="F2A219A327B045F8B77DA90FB13726E1">
    <w:name w:val="F2A219A327B045F8B77DA90FB13726E1"/>
    <w:rsid w:val="000A329F"/>
  </w:style>
  <w:style w:type="paragraph" w:customStyle="1" w:styleId="EE17EAC4B1744355A3AE99CACF67B172">
    <w:name w:val="EE17EAC4B1744355A3AE99CACF67B172"/>
    <w:rsid w:val="000A329F"/>
  </w:style>
  <w:style w:type="paragraph" w:customStyle="1" w:styleId="344E3FD3EF0E4AE885EEAFC95A9D2BF5">
    <w:name w:val="344E3FD3EF0E4AE885EEAFC95A9D2BF5"/>
    <w:rsid w:val="000A329F"/>
  </w:style>
  <w:style w:type="paragraph" w:customStyle="1" w:styleId="5CC1392197764FF193CE1CF7942FA632">
    <w:name w:val="5CC1392197764FF193CE1CF7942FA632"/>
    <w:rsid w:val="000A329F"/>
  </w:style>
  <w:style w:type="paragraph" w:customStyle="1" w:styleId="BCAC42E8F74141988B1EFC967069DBA3">
    <w:name w:val="BCAC42E8F74141988B1EFC967069DBA3"/>
    <w:rsid w:val="000A329F"/>
  </w:style>
  <w:style w:type="paragraph" w:customStyle="1" w:styleId="CD0834A47E5B4A2B9F3F26D79B949632">
    <w:name w:val="CD0834A47E5B4A2B9F3F26D79B949632"/>
    <w:rsid w:val="000A329F"/>
  </w:style>
  <w:style w:type="paragraph" w:customStyle="1" w:styleId="0C72FB6B9FBB4E20A1EF4FB1E853FCA8">
    <w:name w:val="0C72FB6B9FBB4E20A1EF4FB1E853FCA8"/>
    <w:rsid w:val="000A329F"/>
  </w:style>
  <w:style w:type="paragraph" w:customStyle="1" w:styleId="319CB80EB2BB41DF96DD8BDB4706E47D">
    <w:name w:val="319CB80EB2BB41DF96DD8BDB4706E47D"/>
    <w:rsid w:val="000A329F"/>
  </w:style>
  <w:style w:type="paragraph" w:customStyle="1" w:styleId="1418C6AE5FB5412A8DE920AA8D35AC03">
    <w:name w:val="1418C6AE5FB5412A8DE920AA8D35AC03"/>
    <w:rsid w:val="000A329F"/>
  </w:style>
  <w:style w:type="paragraph" w:customStyle="1" w:styleId="B1F48664388444E0B95CA2156C5C8EC7">
    <w:name w:val="B1F48664388444E0B95CA2156C5C8EC7"/>
    <w:rsid w:val="000A329F"/>
  </w:style>
  <w:style w:type="paragraph" w:customStyle="1" w:styleId="E8732A1D1DDB4130A8D45BA78E687BCE">
    <w:name w:val="E8732A1D1DDB4130A8D45BA78E687BCE"/>
    <w:rsid w:val="000A329F"/>
  </w:style>
  <w:style w:type="paragraph" w:customStyle="1" w:styleId="855EA30DFD794593B87086A7BCB8DB0A">
    <w:name w:val="855EA30DFD794593B87086A7BCB8DB0A"/>
    <w:rsid w:val="000A329F"/>
  </w:style>
  <w:style w:type="paragraph" w:customStyle="1" w:styleId="F1EC353CBD464148B11E2ABD526AE4AC">
    <w:name w:val="F1EC353CBD464148B11E2ABD526AE4AC"/>
    <w:rsid w:val="000A329F"/>
  </w:style>
  <w:style w:type="paragraph" w:customStyle="1" w:styleId="D5B2A6F5586B45D68ADBC55579140FE9">
    <w:name w:val="D5B2A6F5586B45D68ADBC55579140FE9"/>
    <w:rsid w:val="000A329F"/>
  </w:style>
  <w:style w:type="paragraph" w:customStyle="1" w:styleId="47EDC49BA9EC4C64A07EFA2EFB2481B1">
    <w:name w:val="47EDC49BA9EC4C64A07EFA2EFB2481B1"/>
    <w:rsid w:val="000A329F"/>
  </w:style>
  <w:style w:type="paragraph" w:customStyle="1" w:styleId="A8AAB0BDFE784DA9A8CA78E7BC2A2881">
    <w:name w:val="A8AAB0BDFE784DA9A8CA78E7BC2A2881"/>
    <w:rsid w:val="000A329F"/>
  </w:style>
  <w:style w:type="paragraph" w:customStyle="1" w:styleId="A3E2770AE13A4C259EAA47E243AC9C18">
    <w:name w:val="A3E2770AE13A4C259EAA47E243AC9C18"/>
    <w:rsid w:val="000A329F"/>
  </w:style>
  <w:style w:type="paragraph" w:customStyle="1" w:styleId="BD3358F71E3F40E49A0F060CA1DC6624">
    <w:name w:val="BD3358F71E3F40E49A0F060CA1DC6624"/>
    <w:rsid w:val="000A329F"/>
  </w:style>
  <w:style w:type="paragraph" w:customStyle="1" w:styleId="EC745D73BD6A43FDB4E14BE0E21B1040">
    <w:name w:val="EC745D73BD6A43FDB4E14BE0E21B1040"/>
    <w:rsid w:val="000A329F"/>
  </w:style>
  <w:style w:type="paragraph" w:customStyle="1" w:styleId="B18881A37FAE4B45A383ABA67241DEAD">
    <w:name w:val="B18881A37FAE4B45A383ABA67241DEAD"/>
    <w:rsid w:val="000A329F"/>
  </w:style>
  <w:style w:type="paragraph" w:customStyle="1" w:styleId="6B752F6BCBD34F3F924CE2D4DE66D916">
    <w:name w:val="6B752F6BCBD34F3F924CE2D4DE66D916"/>
    <w:rsid w:val="000A329F"/>
  </w:style>
  <w:style w:type="paragraph" w:customStyle="1" w:styleId="C435B12A520F4AABB9FF1BDB62C13700">
    <w:name w:val="C435B12A520F4AABB9FF1BDB62C13700"/>
    <w:rsid w:val="000A329F"/>
  </w:style>
  <w:style w:type="paragraph" w:customStyle="1" w:styleId="F1C3D3CA983B4D368F495719EB5DFDC4">
    <w:name w:val="F1C3D3CA983B4D368F495719EB5DFDC4"/>
    <w:rsid w:val="000A329F"/>
  </w:style>
  <w:style w:type="paragraph" w:customStyle="1" w:styleId="35F84E0437A4446A8FD0BD421EDC76BA">
    <w:name w:val="35F84E0437A4446A8FD0BD421EDC76BA"/>
    <w:rsid w:val="000A329F"/>
  </w:style>
  <w:style w:type="paragraph" w:customStyle="1" w:styleId="89707E20581B42C49FC8E76BD590B387">
    <w:name w:val="89707E20581B42C49FC8E76BD590B387"/>
    <w:rsid w:val="000A329F"/>
  </w:style>
  <w:style w:type="paragraph" w:customStyle="1" w:styleId="747EAA7350CF41279A1B6F81DFC07DD2">
    <w:name w:val="747EAA7350CF41279A1B6F81DFC07DD2"/>
    <w:rsid w:val="000A329F"/>
  </w:style>
  <w:style w:type="paragraph" w:customStyle="1" w:styleId="67E9180E22F74292807F1F95B17EB059">
    <w:name w:val="67E9180E22F74292807F1F95B17EB059"/>
    <w:rsid w:val="000A329F"/>
  </w:style>
  <w:style w:type="paragraph" w:customStyle="1" w:styleId="FA9CD97F55E84F63B7ADF1C112DFE5D0">
    <w:name w:val="FA9CD97F55E84F63B7ADF1C112DFE5D0"/>
    <w:rsid w:val="000A329F"/>
  </w:style>
  <w:style w:type="paragraph" w:customStyle="1" w:styleId="B38E76225FA549C48DB77E5EC3E9C747">
    <w:name w:val="B38E76225FA549C48DB77E5EC3E9C747"/>
    <w:rsid w:val="000A329F"/>
  </w:style>
  <w:style w:type="paragraph" w:customStyle="1" w:styleId="E0B235B672694A46B44E052533ABEE7E">
    <w:name w:val="E0B235B672694A46B44E052533ABEE7E"/>
    <w:rsid w:val="000A329F"/>
  </w:style>
  <w:style w:type="paragraph" w:customStyle="1" w:styleId="B410A2715CEE497DAF0B78FACEA44D37">
    <w:name w:val="B410A2715CEE497DAF0B78FACEA44D37"/>
    <w:rsid w:val="000A329F"/>
  </w:style>
  <w:style w:type="paragraph" w:customStyle="1" w:styleId="EA86B6C6B3624120B78B4E0D524BFDD1">
    <w:name w:val="EA86B6C6B3624120B78B4E0D524BFDD1"/>
    <w:rsid w:val="000A329F"/>
  </w:style>
  <w:style w:type="paragraph" w:customStyle="1" w:styleId="F4A04557E8804E8C9B1F5AAEFD0E887D">
    <w:name w:val="F4A04557E8804E8C9B1F5AAEFD0E887D"/>
    <w:rsid w:val="000A329F"/>
  </w:style>
  <w:style w:type="paragraph" w:customStyle="1" w:styleId="CCF215F5206C44CB8382A0DBFE46D77F">
    <w:name w:val="CCF215F5206C44CB8382A0DBFE46D77F"/>
    <w:rsid w:val="000A329F"/>
  </w:style>
  <w:style w:type="paragraph" w:customStyle="1" w:styleId="6241A462C04C4B6580D206E40EAA304E">
    <w:name w:val="6241A462C04C4B6580D206E40EAA304E"/>
    <w:rsid w:val="000A329F"/>
  </w:style>
  <w:style w:type="paragraph" w:customStyle="1" w:styleId="E844807E41CD491F821493A579B52CB1">
    <w:name w:val="E844807E41CD491F821493A579B52CB1"/>
    <w:rsid w:val="000A329F"/>
  </w:style>
  <w:style w:type="paragraph" w:customStyle="1" w:styleId="A2C7E95F820647DCAE816C1688D69484">
    <w:name w:val="A2C7E95F820647DCAE816C1688D69484"/>
    <w:rsid w:val="000A329F"/>
  </w:style>
  <w:style w:type="paragraph" w:customStyle="1" w:styleId="598604E1C75E48A0A531C7231BDC86B1">
    <w:name w:val="598604E1C75E48A0A531C7231BDC86B1"/>
    <w:rsid w:val="000A329F"/>
  </w:style>
  <w:style w:type="paragraph" w:customStyle="1" w:styleId="302D4A8F4CC647B4AAD34593548B50C2">
    <w:name w:val="302D4A8F4CC647B4AAD34593548B50C2"/>
    <w:rsid w:val="000A329F"/>
  </w:style>
  <w:style w:type="paragraph" w:customStyle="1" w:styleId="FF13189F3F7D4A349D0B6C22662AE04C">
    <w:name w:val="FF13189F3F7D4A349D0B6C22662AE04C"/>
    <w:rsid w:val="000A329F"/>
  </w:style>
  <w:style w:type="paragraph" w:customStyle="1" w:styleId="3379C6F0CB984CAB9924088932E25317">
    <w:name w:val="3379C6F0CB984CAB9924088932E25317"/>
    <w:rsid w:val="000A329F"/>
  </w:style>
  <w:style w:type="paragraph" w:customStyle="1" w:styleId="D4EF2E92DA3E4D21A8F9E2D85F4DC66A">
    <w:name w:val="D4EF2E92DA3E4D21A8F9E2D85F4DC66A"/>
    <w:rsid w:val="000A329F"/>
  </w:style>
  <w:style w:type="paragraph" w:customStyle="1" w:styleId="537153C9C4574E6D90BE0F005A1BF748">
    <w:name w:val="537153C9C4574E6D90BE0F005A1BF748"/>
    <w:rsid w:val="000A329F"/>
  </w:style>
  <w:style w:type="paragraph" w:customStyle="1" w:styleId="68F34C80BFBD4B57932690B02E92920A">
    <w:name w:val="68F34C80BFBD4B57932690B02E92920A"/>
    <w:rsid w:val="000A329F"/>
  </w:style>
  <w:style w:type="paragraph" w:customStyle="1" w:styleId="824D7B1B26B34329A3A4E64C61EE284A">
    <w:name w:val="824D7B1B26B34329A3A4E64C61EE284A"/>
    <w:rsid w:val="000A329F"/>
  </w:style>
  <w:style w:type="paragraph" w:customStyle="1" w:styleId="31B54AB93A384DD799C52F402258C7E0">
    <w:name w:val="31B54AB93A384DD799C52F402258C7E0"/>
    <w:rsid w:val="000A329F"/>
  </w:style>
  <w:style w:type="paragraph" w:customStyle="1" w:styleId="9DE7C9848FB44F3590DF565F84B31945">
    <w:name w:val="9DE7C9848FB44F3590DF565F84B31945"/>
    <w:rsid w:val="000A329F"/>
  </w:style>
  <w:style w:type="paragraph" w:customStyle="1" w:styleId="BE65F915398F44EDAB9E971D38FD58F0">
    <w:name w:val="BE65F915398F44EDAB9E971D38FD58F0"/>
    <w:rsid w:val="000A329F"/>
  </w:style>
  <w:style w:type="paragraph" w:customStyle="1" w:styleId="511413A7A9C14D848B0929DE987E3E22">
    <w:name w:val="511413A7A9C14D848B0929DE987E3E22"/>
    <w:rsid w:val="000A329F"/>
  </w:style>
  <w:style w:type="paragraph" w:customStyle="1" w:styleId="64C027721C9C48878D7C72CA1F7D756D">
    <w:name w:val="64C027721C9C48878D7C72CA1F7D756D"/>
    <w:rsid w:val="000A329F"/>
  </w:style>
  <w:style w:type="paragraph" w:customStyle="1" w:styleId="DEA622526A1F45178F8CB9694E08FB25">
    <w:name w:val="DEA622526A1F45178F8CB9694E08FB25"/>
    <w:rsid w:val="000A329F"/>
  </w:style>
  <w:style w:type="paragraph" w:customStyle="1" w:styleId="D3E46F666DB140EE92C1AF91D5C47E15">
    <w:name w:val="D3E46F666DB140EE92C1AF91D5C47E15"/>
    <w:rsid w:val="000A329F"/>
  </w:style>
  <w:style w:type="paragraph" w:customStyle="1" w:styleId="B1A80904635D44A3B25F9399C3474DF5">
    <w:name w:val="B1A80904635D44A3B25F9399C3474DF5"/>
    <w:rsid w:val="000A329F"/>
  </w:style>
  <w:style w:type="paragraph" w:customStyle="1" w:styleId="7106321FFB4047C89F509931426986FA">
    <w:name w:val="7106321FFB4047C89F509931426986FA"/>
    <w:rsid w:val="000A32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5" ma:contentTypeDescription="Create a new document." ma:contentTypeScope="" ma:versionID="83aa86140c9786fb77be3931dfd872a4">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5de5c8549a101a81ce93d73ca1a4c53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31FAE-91E4-47BD-9C83-25E34F268B38}">
  <ds:schemaRefs>
    <ds:schemaRef ds:uri="http://schemas.microsoft.com/office/2006/metadata/properties"/>
    <ds:schemaRef ds:uri="http://schemas.microsoft.com/office/infopath/2007/PartnerControls"/>
    <ds:schemaRef ds:uri="82ccd615-6f1a-4bf3-bc59-e430298c7372"/>
  </ds:schemaRefs>
</ds:datastoreItem>
</file>

<file path=customXml/itemProps2.xml><?xml version="1.0" encoding="utf-8"?>
<ds:datastoreItem xmlns:ds="http://schemas.openxmlformats.org/officeDocument/2006/customXml" ds:itemID="{9FF59F11-A086-49C9-93B9-752FA66E2DBB}">
  <ds:schemaRefs>
    <ds:schemaRef ds:uri="http://schemas.microsoft.com/sharepoint/v3/contenttype/forms"/>
  </ds:schemaRefs>
</ds:datastoreItem>
</file>

<file path=customXml/itemProps3.xml><?xml version="1.0" encoding="utf-8"?>
<ds:datastoreItem xmlns:ds="http://schemas.openxmlformats.org/officeDocument/2006/customXml" ds:itemID="{A30ACDE4-C3BE-4F51-AE4E-F23F4B284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