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16C2A" w:rsidRPr="002E5836" w:rsidP="00E04F6D">
      <w:pPr>
        <w:pStyle w:val="TitleCommittee0"/>
      </w:pPr>
      <w:sdt>
        <w:sdtPr>
          <w:alias w:val="CommitteeName"/>
          <w:tag w:val="CommitteeName"/>
          <w:id w:val="1869951332"/>
          <w:placeholder>
            <w:docPart w:val="F6D9A6D142094D8BA30955A938DA6446"/>
          </w:placeholder>
          <w:richText/>
        </w:sdtPr>
        <w:sdtContent>
          <w:r w:rsidRPr="002E5836">
            <w:t>Welsh Affairs Committee</w:t>
          </w:r>
        </w:sdtContent>
      </w:sdt>
    </w:p>
    <w:p w:rsidR="00416C2A" w:rsidRPr="002E5836" w:rsidP="00E04F6D">
      <w:pPr>
        <w:pStyle w:val="TitleInquiry0"/>
      </w:pPr>
      <w:r w:rsidRPr="002E5836">
        <w:t xml:space="preserve">Oral evidence: </w:t>
      </w:r>
      <w:sdt>
        <w:sdtPr>
          <w:alias w:val="InquiryName"/>
          <w:tag w:val="InquiryName"/>
          <w:id w:val="377371847"/>
          <w:placeholder>
            <w:docPart w:val="F6D9A6D142094D8BA30955A938DA6446"/>
          </w:placeholder>
          <w:richText/>
        </w:sdtPr>
        <w:sdtContent>
          <w:r w:rsidRPr="002E5836">
            <w:t>Broadcasting in Wales</w:t>
          </w:r>
        </w:sdtContent>
      </w:sdt>
      <w:r w:rsidRPr="002E5836">
        <w:t xml:space="preserve">, HC </w:t>
      </w:r>
      <w:sdt>
        <w:sdtPr>
          <w:alias w:val="InquiryRefNo"/>
          <w:tag w:val="InquiryRefNo"/>
          <w:id w:val="-281725174"/>
          <w:placeholder>
            <w:docPart w:val="F6D9A6D142094D8BA30955A938DA6446"/>
          </w:placeholder>
          <w:richText/>
        </w:sdtPr>
        <w:sdtContent>
          <w:r w:rsidRPr="002E5836">
            <w:t>620</w:t>
          </w:r>
        </w:sdtContent>
      </w:sdt>
    </w:p>
    <w:sdt>
      <w:sdtPr>
        <w:alias w:val="SittingDate"/>
        <w:tag w:val="SittingDate"/>
        <w:id w:val="-1160222926"/>
        <w:placeholder>
          <w:docPart w:val="F6D9A6D142094D8BA30955A938DA6446"/>
        </w:placeholder>
        <w:richText/>
      </w:sdtPr>
      <w:sdtContent>
        <w:p w:rsidR="00416C2A" w:rsidRPr="002E5836" w:rsidP="00E04F6D">
          <w:pPr>
            <w:pStyle w:val="Para"/>
          </w:pPr>
          <w:r w:rsidRPr="002E5836">
            <w:t>Wednesday 7 June 2023</w:t>
          </w:r>
        </w:p>
      </w:sdtContent>
    </w:sdt>
    <w:p w:rsidR="00416C2A" w:rsidRPr="002E5836" w:rsidP="00E04F6D">
      <w:pPr>
        <w:pStyle w:val="Para"/>
      </w:pPr>
      <w:r w:rsidRPr="002E5836">
        <w:t xml:space="preserve">Ordered by the House of </w:t>
      </w:r>
      <w:sdt>
        <w:sdtPr>
          <w:alias w:val="House"/>
          <w:tag w:val="House"/>
          <w:id w:val="809213435"/>
          <w:placeholder>
            <w:docPart w:val="F6D9A6D142094D8BA30955A938DA6446"/>
          </w:placeholder>
          <w:richText/>
        </w:sdtPr>
        <w:sdtContent>
          <w:r w:rsidRPr="002E5836">
            <w:t>Commons</w:t>
          </w:r>
        </w:sdtContent>
      </w:sdt>
      <w:r w:rsidRPr="002E5836">
        <w:t xml:space="preserve"> to be published on </w:t>
      </w:r>
      <w:sdt>
        <w:sdtPr>
          <w:alias w:val="PublishDate"/>
          <w:tag w:val="PublishDate"/>
          <w:id w:val="217021599"/>
          <w:placeholder>
            <w:docPart w:val="F6D9A6D142094D8BA30955A938DA6446"/>
          </w:placeholder>
          <w:richText/>
        </w:sdtPr>
        <w:sdtContent>
          <w:r w:rsidRPr="002E5836">
            <w:t>7 June 2023</w:t>
          </w:r>
        </w:sdtContent>
      </w:sdt>
      <w:r w:rsidRPr="002E5836">
        <w:t>.</w:t>
      </w:r>
    </w:p>
    <w:p w:rsidR="00416C2A" w:rsidRPr="002E5836" w:rsidP="00E04F6D">
      <w:sdt>
        <w:sdtPr>
          <w:alias w:val="VideoHyperlink"/>
          <w:tag w:val="VideoHyperlink"/>
          <w:id w:val="703995351"/>
          <w:placeholder>
            <w:docPart w:val="F6D9A6D142094D8BA30955A938DA6446"/>
          </w:placeholder>
          <w:richText/>
        </w:sdtPr>
        <w:sdtContent>
          <w:r>
            <w:fldChar w:fldCharType="begin"/>
          </w:r>
          <w:r>
            <w:instrText xml:space="preserve"> HYPERLINK "https://parliamentlive.tv/Event/Index/7e83aa70-a3bf-4290-89e9-b5aa0bc0d5b1" </w:instrText>
          </w:r>
          <w:r>
            <w:fldChar w:fldCharType="separate"/>
          </w:r>
          <w:r w:rsidRPr="0097511E">
            <w:rPr>
              <w:rStyle w:val="Hyperlink"/>
            </w:rPr>
            <w:t>Watch the meeting</w:t>
          </w:r>
          <w:r>
            <w:fldChar w:fldCharType="end"/>
          </w:r>
        </w:sdtContent>
      </w:sdt>
    </w:p>
    <w:p w:rsidR="00416C2A" w:rsidRPr="002E5836" w:rsidP="00E04F6D">
      <w:r w:rsidRPr="002E5836">
        <w:t xml:space="preserve">Members present: </w:t>
      </w:r>
      <w:sdt>
        <w:sdtPr>
          <w:alias w:val="MembersPresent"/>
          <w:tag w:val="MembersPresent"/>
          <w:id w:val="366340316"/>
          <w:placeholder>
            <w:docPart w:val="F6D9A6D142094D8BA30955A938DA6446"/>
          </w:placeholder>
          <w:richText/>
        </w:sdtPr>
        <w:sdtContent>
          <w:r w:rsidRPr="002E5836">
            <w:t>Stephen Crabb (Chair); Virginia Crosbie; Wayne David; Ruth Jones; Ben Lake; Mr Rob Roberts</w:t>
          </w:r>
          <w:r w:rsidRPr="002E5836" w:rsidR="00FF21B1">
            <w:t>.</w:t>
          </w:r>
        </w:sdtContent>
      </w:sdt>
    </w:p>
    <w:p w:rsidR="00332B3B" w:rsidRPr="002E5836" w:rsidP="00E04F6D">
      <w:r w:rsidRPr="002E5836">
        <w:t>Culture, Media and Sport Committee member also present: Kevin Brennan.</w:t>
      </w:r>
    </w:p>
    <w:p w:rsidR="00416C2A" w:rsidRPr="002E5836" w:rsidP="00E04F6D">
      <w:pPr>
        <w:pStyle w:val="ParaCentre"/>
      </w:pPr>
      <w:r w:rsidRPr="002E5836">
        <w:t xml:space="preserve">Questions </w:t>
      </w:r>
      <w:sdt>
        <w:sdtPr>
          <w:alias w:val="QuestionNumbers"/>
          <w:tag w:val="QuestionNumbers"/>
          <w:id w:val="-1223666168"/>
          <w:placeholder>
            <w:docPart w:val="F6D9A6D142094D8BA30955A938DA6446"/>
          </w:placeholder>
          <w:richText/>
        </w:sdtPr>
        <w:sdtContent>
          <w:r w:rsidRPr="002E5836" w:rsidR="001D2129">
            <w:t>330 –</w:t>
          </w:r>
          <w:r w:rsidRPr="002E5836" w:rsidR="002E5836">
            <w:t xml:space="preserve"> 40</w:t>
          </w:r>
          <w:r w:rsidR="00292FE9">
            <w:t>1</w:t>
          </w:r>
        </w:sdtContent>
      </w:sdt>
    </w:p>
    <w:p w:rsidR="00416C2A" w:rsidRPr="002E5836" w:rsidP="00E04F6D">
      <w:pPr>
        <w:pStyle w:val="TitleWitnesses0"/>
      </w:pPr>
      <w:r w:rsidRPr="002E5836">
        <w:t>Witnesses</w:t>
      </w:r>
    </w:p>
    <w:sdt>
      <w:sdtPr>
        <w:alias w:val="WitnessSet"/>
        <w:tag w:val="WitnessSet"/>
        <w:id w:val="-368373484"/>
        <w:placeholder>
          <w:docPart w:val="4B1A8C1D224B47B2B1B3F274D3655ECC"/>
        </w:placeholder>
        <w:richText/>
      </w:sdtPr>
      <w:sdtContent>
        <w:p w:rsidR="00416C2A" w:rsidRPr="002E5836" w:rsidP="00E04F6D">
          <w:pPr>
            <w:pStyle w:val="Para"/>
          </w:pPr>
          <w:r>
            <w:fldChar w:fldCharType="begin"/>
          </w:r>
          <w:r>
            <w:instrText xml:space="preserve"> HYPERLINK \l "Panel1" </w:instrText>
          </w:r>
          <w:r>
            <w:fldChar w:fldCharType="separate"/>
          </w:r>
          <w:r w:rsidRPr="004B093B">
            <w:rPr>
              <w:rStyle w:val="Hyperlink"/>
            </w:rPr>
            <w:t>I</w:t>
          </w:r>
          <w:r>
            <w:fldChar w:fldCharType="end"/>
          </w:r>
          <w:r w:rsidRPr="002E5836">
            <w:t xml:space="preserve">: </w:t>
          </w:r>
          <w:r w:rsidRPr="002E5836" w:rsidR="004B093B">
            <w:t>Nigel Walker, acting CEO, Welsh Rugby Union</w:t>
          </w:r>
          <w:r w:rsidR="004B093B">
            <w:t xml:space="preserve">; and </w:t>
          </w:r>
          <w:r w:rsidRPr="002E5836">
            <w:t>Ian Davis, Chief Commercial and Engagement Officer, Football Association of Wales</w:t>
          </w:r>
          <w:r w:rsidR="00A765A9">
            <w:t>.</w:t>
          </w:r>
        </w:p>
      </w:sdtContent>
    </w:sdt>
    <w:sdt>
      <w:sdtPr>
        <w:alias w:val="WitnessSet"/>
        <w:tag w:val="WitnessSet"/>
        <w:id w:val="2095819719"/>
        <w:placeholder>
          <w:docPart w:val="7BB7FA81D8294E4EADE1E0A54605F96C"/>
        </w:placeholder>
        <w:richText/>
      </w:sdtPr>
      <w:sdtContent>
        <w:p w:rsidR="00416C2A" w:rsidRPr="002E5836" w:rsidP="00416C2A">
          <w:pPr>
            <w:pStyle w:val="Para"/>
          </w:pPr>
          <w:r>
            <w:fldChar w:fldCharType="begin"/>
          </w:r>
          <w:r>
            <w:instrText xml:space="preserve"> HYPERLINK \l "Panel2" </w:instrText>
          </w:r>
          <w:r>
            <w:fldChar w:fldCharType="separate"/>
          </w:r>
          <w:r w:rsidRPr="004B093B">
            <w:rPr>
              <w:rStyle w:val="Hyperlink"/>
            </w:rPr>
            <w:t>I</w:t>
          </w:r>
          <w:r w:rsidRPr="004B093B">
            <w:rPr>
              <w:rStyle w:val="Hyperlink"/>
            </w:rPr>
            <w:t>I</w:t>
          </w:r>
          <w:r>
            <w:fldChar w:fldCharType="end"/>
          </w:r>
          <w:r w:rsidRPr="002E5836">
            <w:t xml:space="preserve">: </w:t>
          </w:r>
          <w:r w:rsidRPr="002E5836" w:rsidR="004B093B">
            <w:t>Sioned Wiliam, Director, Cwmni Da</w:t>
          </w:r>
          <w:r w:rsidR="004B093B">
            <w:t xml:space="preserve">; </w:t>
          </w:r>
          <w:r w:rsidRPr="002E5836">
            <w:t xml:space="preserve">Dyfrig Davies, Chair, Teledwyr </w:t>
          </w:r>
          <w:r w:rsidRPr="002E5836" w:rsidR="00FF21B1">
            <w:t>Annibynnol</w:t>
          </w:r>
          <w:r w:rsidRPr="002E5836" w:rsidR="00FF21B1">
            <w:t xml:space="preserve"> </w:t>
          </w:r>
          <w:r w:rsidRPr="002E5836">
            <w:t xml:space="preserve">Cymru; </w:t>
          </w:r>
          <w:r w:rsidR="004B093B">
            <w:t xml:space="preserve">and </w:t>
          </w:r>
          <w:r>
            <w:t>Siân</w:t>
          </w:r>
          <w:r w:rsidRPr="002E5836">
            <w:t xml:space="preserve"> Price, Creative Director, Yeti Television.</w:t>
          </w:r>
        </w:p>
      </w:sdtContent>
    </w:sdt>
    <w:p w:rsidR="00A765A9" w:rsidP="00A765A9">
      <w:pPr>
        <w:pStyle w:val="Para"/>
      </w:pPr>
    </w:p>
    <w:p w:rsidR="00A765A9" w:rsidP="00A765A9">
      <w:pPr>
        <w:pStyle w:val="Para"/>
      </w:pPr>
      <w:r>
        <w:t>Written evidence from witnesses:</w:t>
      </w:r>
    </w:p>
    <w:p w:rsidR="00A765A9" w:rsidP="00A765A9">
      <w:pPr>
        <w:pStyle w:val="Witnesssubmission"/>
      </w:pPr>
      <w:r>
        <w:t xml:space="preserve">– </w:t>
      </w:r>
      <w:r>
        <w:fldChar w:fldCharType="begin"/>
      </w:r>
      <w:r>
        <w:instrText xml:space="preserve"> HYPERLINK "https://committees.parliament.uk/writtenevidence/110564/html/" </w:instrText>
      </w:r>
      <w:r>
        <w:fldChar w:fldCharType="separate"/>
      </w:r>
      <w:r w:rsidRPr="00A765A9">
        <w:rPr>
          <w:rStyle w:val="Hyperlink"/>
        </w:rPr>
        <w:t>Teledwyr</w:t>
      </w:r>
      <w:r w:rsidRPr="00A765A9">
        <w:rPr>
          <w:rStyle w:val="Hyperlink"/>
        </w:rPr>
        <w:t xml:space="preserve"> </w:t>
      </w:r>
      <w:r w:rsidRPr="00A765A9">
        <w:rPr>
          <w:rStyle w:val="Hyperlink"/>
        </w:rPr>
        <w:t>Annibynnol</w:t>
      </w:r>
      <w:r w:rsidRPr="00A765A9">
        <w:rPr>
          <w:rStyle w:val="Hyperlink"/>
        </w:rPr>
        <w:t xml:space="preserve"> Cymru</w:t>
      </w:r>
      <w:r>
        <w:fldChar w:fldCharType="end"/>
      </w:r>
    </w:p>
    <w:p w:rsidR="00416C2A" w:rsidRPr="002E5836" w:rsidP="00E04F6D">
      <w:pPr>
        <w:rPr>
          <w:rFonts w:eastAsia="Times New Roman"/>
          <w:szCs w:val="20"/>
        </w:rPr>
      </w:pPr>
    </w:p>
    <w:sdt>
      <w:sdtPr>
        <w:rPr>
          <w:sz w:val="22"/>
        </w:rPr>
        <w:alias w:val="WitnessExamination"/>
        <w:tag w:val="WitnessExamination"/>
        <w:id w:val="2003463402"/>
        <w:placeholder>
          <w:docPart w:val="4B1A8C1D224B47B2B1B3F274D3655ECC"/>
        </w:placeholder>
        <w:richText/>
      </w:sdtPr>
      <w:sdtEndPr>
        <w:rPr>
          <w:sz w:val="28"/>
        </w:rPr>
      </w:sdtEndPr>
      <w:sdtContent>
        <w:p w:rsidR="00416C2A" w:rsidRPr="002E5836" w:rsidP="00416C2A">
          <w:pPr>
            <w:pStyle w:val="TitlePanel0"/>
            <w:rPr>
              <w:szCs w:val="28"/>
            </w:rPr>
          </w:pPr>
          <w:bookmarkStart w:id="0" w:name="Panel1"/>
          <w:r w:rsidRPr="002E5836">
            <w:rPr>
              <w:szCs w:val="28"/>
            </w:rPr>
            <w:t xml:space="preserve">Examination of </w:t>
          </w:r>
          <w:r w:rsidR="004B093B">
            <w:rPr>
              <w:szCs w:val="28"/>
            </w:rPr>
            <w:t>w</w:t>
          </w:r>
          <w:r w:rsidRPr="002E5836">
            <w:rPr>
              <w:szCs w:val="28"/>
            </w:rPr>
            <w:t>itnesses</w:t>
          </w:r>
        </w:p>
        <w:p w:rsidR="00416C2A" w:rsidRPr="002E5836" w:rsidP="00416C2A">
          <w:pPr>
            <w:pStyle w:val="TitlePanel0"/>
            <w:jc w:val="both"/>
          </w:pPr>
          <w:r w:rsidRPr="002E5836">
            <w:rPr>
              <w:sz w:val="22"/>
            </w:rPr>
            <w:t xml:space="preserve">Witnesses: </w:t>
          </w:r>
          <w:r w:rsidRPr="002E5836">
            <w:rPr>
              <w:sz w:val="22"/>
            </w:rPr>
            <w:t>Nigel Walker</w:t>
          </w:r>
          <w:r w:rsidR="004B093B">
            <w:rPr>
              <w:sz w:val="22"/>
            </w:rPr>
            <w:t xml:space="preserve"> and </w:t>
          </w:r>
          <w:r w:rsidRPr="002E5836" w:rsidR="004B093B">
            <w:rPr>
              <w:sz w:val="22"/>
            </w:rPr>
            <w:t>Ian Davis</w:t>
          </w:r>
          <w:r w:rsidRPr="002E5836">
            <w:rPr>
              <w:sz w:val="22"/>
            </w:rPr>
            <w:t>.</w:t>
          </w:r>
        </w:p>
      </w:sdtContent>
    </w:sdt>
    <w:p w:rsidR="001D2129" w:rsidRPr="002E5836" w:rsidP="001D2129">
      <w:pPr>
        <w:pStyle w:val="Question"/>
      </w:pPr>
      <w:bookmarkEnd w:id="0"/>
      <w:sdt>
        <w:sdtPr>
          <w:alias w:val="Member"/>
          <w:tag w:val="&lt;Member mnisId='1554' dodsId='31575'&gt;"/>
          <w:id w:val="399725132"/>
          <w:placeholder>
            <w:docPart w:val="DefaultPlaceholder_-1854013440"/>
          </w:placeholder>
          <w:richText/>
        </w:sdtPr>
        <w:sdtContent>
          <w:r w:rsidRPr="002E5836">
            <w:rPr>
              <w:b/>
            </w:rPr>
            <w:t>Chair:</w:t>
          </w:r>
        </w:sdtContent>
      </w:sdt>
      <w:r w:rsidRPr="002E5836">
        <w:t xml:space="preserve"> Welcome to the Welsh Affairs Committee, where we </w:t>
      </w:r>
      <w:r w:rsidR="009C48FD">
        <w:t>a</w:t>
      </w:r>
      <w:r w:rsidRPr="002E5836">
        <w:t xml:space="preserve">re continuing our inquiry into broadcasting in Wales. We have two panels this morning. We are delighted to be joined for the first panel by Nigel Walker, who is joining us virtually. Nigel is acting chief executive of the Welsh Rugby Union. We are joined in the </w:t>
      </w:r>
      <w:r w:rsidRPr="002E5836" w:rsidR="009C48FD">
        <w:t xml:space="preserve">Committee Room </w:t>
      </w:r>
      <w:r w:rsidRPr="002E5836">
        <w:t>by Ian Davis from the Football Association of Wales. We are really delighted that both of you could be with us this morning.</w:t>
      </w:r>
    </w:p>
    <w:p w:rsidR="00CC4883" w:rsidRPr="002E5836" w:rsidP="001D2129">
      <w:pPr>
        <w:pStyle w:val="Question"/>
        <w:numPr>
          <w:ilvl w:val="0"/>
          <w:numId w:val="0"/>
        </w:numPr>
        <w:ind w:left="794"/>
      </w:pPr>
      <w:r w:rsidRPr="002E5836">
        <w:t>Can I start the discussion with a question directed to Mr Walker, if I may? There is probably no one better suited to come and talk to us about the role of broadcasting and the impact on sport in Wales than you, Mr Walker, with your background as a rugby player and athlete, as a broadcaster</w:t>
      </w:r>
      <w:r w:rsidRPr="002E5836">
        <w:t>,</w:t>
      </w:r>
      <w:r w:rsidRPr="002E5836">
        <w:t xml:space="preserve"> and now running the Welsh Rugby Union.</w:t>
      </w:r>
    </w:p>
    <w:p w:rsidR="001D2129" w:rsidRPr="002E5836" w:rsidP="001D2129">
      <w:pPr>
        <w:pStyle w:val="Question"/>
        <w:numPr>
          <w:ilvl w:val="0"/>
          <w:numId w:val="0"/>
        </w:numPr>
        <w:ind w:left="794"/>
      </w:pPr>
      <w:r w:rsidRPr="002E5836">
        <w:t xml:space="preserve">With the news last night </w:t>
      </w:r>
      <w:r w:rsidRPr="002E5836" w:rsidR="00991873">
        <w:t xml:space="preserve">of London Irish being suspended for next season </w:t>
      </w:r>
      <w:r w:rsidRPr="002E5836" w:rsidR="00991873">
        <w:t>from the English professional rugby system</w:t>
      </w:r>
      <w:r w:rsidRPr="002E5836">
        <w:t>, taking it to three professional teams that have dropped out of the English top tier, and given the well</w:t>
      </w:r>
      <w:r w:rsidRPr="002E5836" w:rsidR="00991873">
        <w:t>-</w:t>
      </w:r>
      <w:r w:rsidRPr="002E5836">
        <w:t>catalogued difficulties and financial challenges in Welsh professional rugby with the regions over the course of the last season, do you feel that the entire model of professional rugby</w:t>
      </w:r>
      <w:r w:rsidR="009C48FD">
        <w:t>,</w:t>
      </w:r>
      <w:r w:rsidRPr="002E5836">
        <w:t xml:space="preserve"> UK-wide</w:t>
      </w:r>
      <w:r w:rsidR="009C48FD">
        <w:t>,</w:t>
      </w:r>
      <w:r w:rsidRPr="002E5836">
        <w:t xml:space="preserve"> is broken?</w:t>
      </w:r>
    </w:p>
    <w:p w:rsidR="001D2129" w:rsidRPr="002E5836" w:rsidP="001D2129">
      <w:pPr>
        <w:pStyle w:val="Answer"/>
      </w:pPr>
      <w:sdt>
        <w:sdtPr>
          <w:alias w:val="Witness"/>
          <w:id w:val="-28799355"/>
          <w:placeholder>
            <w:docPart w:val="DefaultPlaceholder_-1854013440"/>
          </w:placeholder>
          <w:richText/>
        </w:sdtPr>
        <w:sdtContent>
          <w:r w:rsidRPr="002E5836" w:rsidR="00CC4883">
            <w:rPr>
              <w:b/>
              <w:i/>
            </w:rPr>
            <w:t>Nigel Walker:</w:t>
          </w:r>
        </w:sdtContent>
      </w:sdt>
      <w:r w:rsidRPr="002E5836">
        <w:t xml:space="preserve"> I do not think I would use the word “broken”. It is in need of a reset. There was devastating news early in the season when Worcester and Wasps went bust and ceased to operate</w:t>
      </w:r>
      <w:r w:rsidRPr="002E5836" w:rsidR="00991873">
        <w:t>,</w:t>
      </w:r>
      <w:r w:rsidRPr="002E5836">
        <w:t xml:space="preserve"> </w:t>
      </w:r>
      <w:r w:rsidRPr="002E5836" w:rsidR="00991873">
        <w:t>with London Irish going the same way last night</w:t>
      </w:r>
      <w:r w:rsidRPr="002E5836">
        <w:t xml:space="preserve">, as you say. None of us in Europe </w:t>
      </w:r>
      <w:r w:rsidRPr="002E5836" w:rsidR="00991873">
        <w:t>is</w:t>
      </w:r>
      <w:r w:rsidRPr="002E5836">
        <w:t xml:space="preserve"> immune from the challenges. The game has to reset</w:t>
      </w:r>
      <w:r w:rsidRPr="002E5836" w:rsidR="00CC4883">
        <w:t>,</w:t>
      </w:r>
      <w:r w:rsidRPr="002E5836">
        <w:t xml:space="preserve"> </w:t>
      </w:r>
      <w:r w:rsidRPr="002E5836" w:rsidR="00CC4883">
        <w:t>t</w:t>
      </w:r>
      <w:r w:rsidRPr="002E5836">
        <w:t>he funding models have to change, and the salaries paid to players have to be reviewed.</w:t>
      </w:r>
    </w:p>
    <w:p w:rsidR="001D2129" w:rsidRPr="002E5836" w:rsidP="001D2129">
      <w:pPr>
        <w:pStyle w:val="Answer"/>
      </w:pPr>
      <w:r w:rsidRPr="002E5836">
        <w:t xml:space="preserve">We have been going through that process. It has been an uncomfortable </w:t>
      </w:r>
      <w:r w:rsidRPr="002E5836" w:rsidR="00991873">
        <w:t>one</w:t>
      </w:r>
      <w:r w:rsidRPr="002E5836">
        <w:t>. We announced early in January a six-year framework for professional club rugby</w:t>
      </w:r>
      <w:r w:rsidRPr="002E5836" w:rsidR="00991873">
        <w:t>—</w:t>
      </w:r>
      <w:r w:rsidRPr="002E5836">
        <w:t>regional rugby in Wales</w:t>
      </w:r>
      <w:r w:rsidRPr="002E5836" w:rsidR="00991873">
        <w:t>—</w:t>
      </w:r>
      <w:r w:rsidRPr="002E5836">
        <w:t xml:space="preserve">and that reset started then. As I say, it is uncomfortable. Many people will </w:t>
      </w:r>
      <w:r w:rsidRPr="002E5836" w:rsidR="00991873">
        <w:t>ask</w:t>
      </w:r>
      <w:r w:rsidRPr="002E5836">
        <w:t>, “Why should the players bear the brunt of it?” It is not the players’ fault</w:t>
      </w:r>
      <w:r w:rsidRPr="002E5836" w:rsidR="00991873">
        <w:t>;</w:t>
      </w:r>
      <w:r w:rsidRPr="002E5836">
        <w:t xml:space="preserve"> </w:t>
      </w:r>
      <w:r w:rsidRPr="002E5836" w:rsidR="00991873">
        <w:t xml:space="preserve">it </w:t>
      </w:r>
      <w:r w:rsidRPr="002E5836">
        <w:t xml:space="preserve">is simply that administrators have, if I can use the expression, got carried away, and the wages have spiralled out of control. What we are seeing and feeling, coupled with Covid, which is still having an impact, is that those two things together have meant the game </w:t>
      </w:r>
      <w:r w:rsidR="009C48FD">
        <w:t>is</w:t>
      </w:r>
      <w:r w:rsidRPr="002E5836">
        <w:t xml:space="preserve"> becoming unsustainable.</w:t>
      </w:r>
    </w:p>
    <w:p w:rsidR="001D2129" w:rsidRPr="002E5836" w:rsidP="001D2129">
      <w:pPr>
        <w:pStyle w:val="Question"/>
      </w:pPr>
      <w:sdt>
        <w:sdtPr>
          <w:alias w:val="Member"/>
          <w:tag w:val="&lt;Member mnisId='1554' dodsId='31575'&gt;"/>
          <w:id w:val="2090728144"/>
          <w:placeholder>
            <w:docPart w:val="DefaultPlaceholder_-1854013440"/>
          </w:placeholder>
          <w:richText/>
        </w:sdtPr>
        <w:sdtContent>
          <w:r w:rsidRPr="002E5836">
            <w:rPr>
              <w:b/>
            </w:rPr>
            <w:t>Chair:</w:t>
          </w:r>
        </w:sdtContent>
      </w:sdt>
      <w:r w:rsidRPr="002E5836">
        <w:t xml:space="preserve"> In </w:t>
      </w:r>
      <w:r w:rsidR="009C48FD">
        <w:t>the</w:t>
      </w:r>
      <w:r w:rsidRPr="002E5836">
        <w:t xml:space="preserve"> reset that you talk about, Mr Walker, is it inevitable that the number of professional regions in Wales will drop to three from four?</w:t>
      </w:r>
    </w:p>
    <w:p w:rsidR="009E5F7A" w:rsidRPr="002E5836" w:rsidP="001D2129">
      <w:pPr>
        <w:pStyle w:val="Answer"/>
      </w:pPr>
      <w:sdt>
        <w:sdtPr>
          <w:alias w:val="Witness"/>
          <w:id w:val="-569110273"/>
          <w:placeholder>
            <w:docPart w:val="DefaultPlaceholder_-1854013440"/>
          </w:placeholder>
          <w:richText/>
        </w:sdtPr>
        <w:sdtContent>
          <w:r w:rsidRPr="002E5836" w:rsidR="00CC4883">
            <w:rPr>
              <w:b/>
              <w:i/>
            </w:rPr>
            <w:t>Nigel Walker:</w:t>
          </w:r>
        </w:sdtContent>
      </w:sdt>
      <w:r w:rsidRPr="002E5836" w:rsidR="001D2129">
        <w:t xml:space="preserve"> It is not inevitable. A report conducted by a company called Oakwell</w:t>
      </w:r>
      <w:r w:rsidRPr="002E5836" w:rsidR="00991873">
        <w:t>—</w:t>
      </w:r>
      <w:r w:rsidRPr="002E5836" w:rsidR="00CC4883">
        <w:t>and</w:t>
      </w:r>
      <w:r w:rsidRPr="002E5836" w:rsidR="001D2129">
        <w:t xml:space="preserve"> </w:t>
      </w:r>
      <w:r w:rsidRPr="002E5836" w:rsidR="00991873">
        <w:t>this recommendation</w:t>
      </w:r>
      <w:r w:rsidRPr="002E5836" w:rsidR="001D2129">
        <w:t xml:space="preserve"> is in the public domain</w:t>
      </w:r>
      <w:r w:rsidRPr="002E5836" w:rsidR="00991873">
        <w:t>—</w:t>
      </w:r>
      <w:r w:rsidRPr="002E5836" w:rsidR="001D2129">
        <w:t xml:space="preserve">suggested that we should look at three, or possibly two, regions. That was debated by the </w:t>
      </w:r>
      <w:r w:rsidRPr="002E5836">
        <w:t>P</w:t>
      </w:r>
      <w:r w:rsidRPr="002E5836" w:rsidR="001D2129">
        <w:t>rofessional Ru</w:t>
      </w:r>
      <w:r w:rsidRPr="002E5836">
        <w:t>g</w:t>
      </w:r>
      <w:r w:rsidRPr="002E5836" w:rsidR="001D2129">
        <w:t>by Board</w:t>
      </w:r>
      <w:r w:rsidRPr="002E5836">
        <w:t>,</w:t>
      </w:r>
      <w:r w:rsidRPr="002E5836" w:rsidR="001D2129">
        <w:t xml:space="preserve"> </w:t>
      </w:r>
      <w:r w:rsidRPr="002E5836">
        <w:t xml:space="preserve">which is </w:t>
      </w:r>
      <w:r w:rsidRPr="002E5836" w:rsidR="001D2129">
        <w:t xml:space="preserve">made up of members of the </w:t>
      </w:r>
      <w:r w:rsidRPr="002E5836">
        <w:t xml:space="preserve">Welsh Rugby </w:t>
      </w:r>
      <w:r w:rsidRPr="002E5836" w:rsidR="001D2129">
        <w:t>Union</w:t>
      </w:r>
      <w:r w:rsidRPr="002E5836">
        <w:t>,</w:t>
      </w:r>
      <w:r w:rsidRPr="002E5836" w:rsidR="001D2129">
        <w:t xml:space="preserve"> and the four regions</w:t>
      </w:r>
      <w:r w:rsidRPr="002E5836">
        <w:t>.</w:t>
      </w:r>
      <w:r w:rsidRPr="002E5836" w:rsidR="001D2129">
        <w:t xml:space="preserve"> </w:t>
      </w:r>
      <w:r w:rsidRPr="002E5836">
        <w:t>A</w:t>
      </w:r>
      <w:r w:rsidRPr="002E5836" w:rsidR="001D2129">
        <w:t xml:space="preserve">fter lengthy discussions, </w:t>
      </w:r>
      <w:r w:rsidRPr="002E5836">
        <w:t xml:space="preserve">it was decided </w:t>
      </w:r>
      <w:r w:rsidRPr="002E5836" w:rsidR="001D2129">
        <w:t>that we would proceed with fo</w:t>
      </w:r>
      <w:r w:rsidRPr="002E5836">
        <w:t>u</w:t>
      </w:r>
      <w:r w:rsidRPr="002E5836" w:rsidR="001D2129">
        <w:t>r</w:t>
      </w:r>
      <w:r w:rsidRPr="002E5836">
        <w:t>,</w:t>
      </w:r>
      <w:r w:rsidRPr="002E5836" w:rsidR="001D2129">
        <w:t xml:space="preserve"> and the reset </w:t>
      </w:r>
      <w:r w:rsidRPr="002E5836">
        <w:t xml:space="preserve">that </w:t>
      </w:r>
      <w:r w:rsidRPr="002E5836" w:rsidR="001D2129">
        <w:t>is in the process of taking place is based on four regions.</w:t>
      </w:r>
    </w:p>
    <w:p w:rsidR="001D2129" w:rsidRPr="002E5836" w:rsidP="001D2129">
      <w:pPr>
        <w:pStyle w:val="Question"/>
      </w:pPr>
      <w:sdt>
        <w:sdtPr>
          <w:alias w:val="Member"/>
          <w:tag w:val="&lt;Member mnisId='1554' dodsId='31575'&gt;"/>
          <w:id w:val="-140959069"/>
          <w:placeholder>
            <w:docPart w:val="DefaultPlaceholder_-1854013440"/>
          </w:placeholder>
          <w:richText/>
        </w:sdtPr>
        <w:sdtContent>
          <w:r w:rsidRPr="002E5836" w:rsidR="009E5F7A">
            <w:rPr>
              <w:b/>
            </w:rPr>
            <w:t>Chair:</w:t>
          </w:r>
        </w:sdtContent>
      </w:sdt>
      <w:r w:rsidRPr="002E5836" w:rsidR="009E5F7A">
        <w:t xml:space="preserve"> To help lead us </w:t>
      </w:r>
      <w:r w:rsidRPr="002E5836">
        <w:t xml:space="preserve">into </w:t>
      </w:r>
      <w:r w:rsidRPr="002E5836" w:rsidR="00CC4883">
        <w:t xml:space="preserve">the </w:t>
      </w:r>
      <w:r w:rsidRPr="002E5836">
        <w:t>discussion about broadcasting and the relationship with sport</w:t>
      </w:r>
      <w:r w:rsidRPr="002E5836" w:rsidR="009E5F7A">
        <w:t>,</w:t>
      </w:r>
      <w:r w:rsidRPr="002E5836">
        <w:t xml:space="preserve"> </w:t>
      </w:r>
      <w:r w:rsidRPr="002E5836" w:rsidR="009E5F7A">
        <w:t>c</w:t>
      </w:r>
      <w:r w:rsidRPr="002E5836">
        <w:t xml:space="preserve">an you give us a sense of how important </w:t>
      </w:r>
      <w:r w:rsidRPr="002E5836" w:rsidR="009E5F7A">
        <w:t xml:space="preserve">broadcasting revenue is </w:t>
      </w:r>
      <w:r w:rsidRPr="002E5836">
        <w:t xml:space="preserve">to the professional game </w:t>
      </w:r>
      <w:r w:rsidRPr="002E5836" w:rsidR="009E5F7A">
        <w:t xml:space="preserve">in </w:t>
      </w:r>
      <w:r w:rsidRPr="002E5836">
        <w:t>Wales</w:t>
      </w:r>
      <w:r w:rsidRPr="002E5836" w:rsidR="009E5F7A">
        <w:t>—</w:t>
      </w:r>
      <w:r w:rsidRPr="002E5836">
        <w:t>both</w:t>
      </w:r>
      <w:r w:rsidRPr="002E5836" w:rsidR="009E5F7A">
        <w:t xml:space="preserve"> </w:t>
      </w:r>
      <w:r w:rsidRPr="002E5836">
        <w:t>the national team and the regions</w:t>
      </w:r>
      <w:r w:rsidRPr="002E5836" w:rsidR="009E5F7A">
        <w:t>?</w:t>
      </w:r>
    </w:p>
    <w:p w:rsidR="001D2129" w:rsidRPr="002E5836" w:rsidP="009E5F7A">
      <w:pPr>
        <w:pStyle w:val="Answer"/>
      </w:pPr>
      <w:sdt>
        <w:sdtPr>
          <w:alias w:val="Witness"/>
          <w:id w:val="-991090801"/>
          <w:placeholder>
            <w:docPart w:val="DefaultPlaceholder_-1854013440"/>
          </w:placeholder>
          <w:richText/>
        </w:sdtPr>
        <w:sdtContent>
          <w:r w:rsidRPr="002E5836" w:rsidR="00CC4883">
            <w:rPr>
              <w:b/>
              <w:i/>
            </w:rPr>
            <w:t>Nigel Walker:</w:t>
          </w:r>
        </w:sdtContent>
      </w:sdt>
      <w:r w:rsidRPr="002E5836" w:rsidR="009E5F7A">
        <w:t xml:space="preserve"> It is i</w:t>
      </w:r>
      <w:r w:rsidRPr="002E5836">
        <w:t>ncredibly important</w:t>
      </w:r>
      <w:r w:rsidRPr="002E5836" w:rsidR="009E5F7A">
        <w:t>,</w:t>
      </w:r>
      <w:r w:rsidRPr="002E5836">
        <w:t xml:space="preserve"> because it is </w:t>
      </w:r>
      <w:r w:rsidR="009C48FD">
        <w:t>about</w:t>
      </w:r>
      <w:r w:rsidRPr="002E5836">
        <w:t xml:space="preserve"> 40</w:t>
      </w:r>
      <w:r w:rsidRPr="002E5836" w:rsidR="009E5F7A">
        <w:t>%</w:t>
      </w:r>
      <w:r w:rsidRPr="002E5836">
        <w:t xml:space="preserve"> of the income received. It is also the vehicle for transmitting the game to the whole of Wales. Certainly</w:t>
      </w:r>
      <w:r w:rsidRPr="002E5836" w:rsidR="009E5F7A">
        <w:t>,</w:t>
      </w:r>
      <w:r w:rsidRPr="002E5836">
        <w:t xml:space="preserve"> where the national teams are concerned</w:t>
      </w:r>
      <w:r w:rsidRPr="002E5836" w:rsidR="009E5F7A">
        <w:t xml:space="preserve">—male </w:t>
      </w:r>
      <w:r w:rsidRPr="002E5836">
        <w:t>and female</w:t>
      </w:r>
      <w:r w:rsidRPr="002E5836" w:rsidR="009E5F7A">
        <w:t>—</w:t>
      </w:r>
      <w:r w:rsidRPr="002E5836">
        <w:t>it</w:t>
      </w:r>
      <w:r w:rsidRPr="002E5836" w:rsidR="009E5F7A">
        <w:t xml:space="preserve"> </w:t>
      </w:r>
      <w:r w:rsidRPr="002E5836">
        <w:t xml:space="preserve">is incredibly important. </w:t>
      </w:r>
      <w:r w:rsidRPr="002E5836" w:rsidR="009E5F7A">
        <w:t>A</w:t>
      </w:r>
      <w:r w:rsidRPr="002E5836">
        <w:t xml:space="preserve">s a former head of sport, I know how important it is to get </w:t>
      </w:r>
      <w:r w:rsidRPr="002E5836" w:rsidR="00CC4883">
        <w:t xml:space="preserve">the </w:t>
      </w:r>
      <w:r w:rsidRPr="002E5836">
        <w:t>equation right between the amount</w:t>
      </w:r>
      <w:r w:rsidRPr="002E5836" w:rsidR="009E5F7A">
        <w:t xml:space="preserve"> of</w:t>
      </w:r>
      <w:r w:rsidRPr="002E5836">
        <w:t xml:space="preserve"> money offered and the number of hours and minutes that it produces.</w:t>
      </w:r>
      <w:r w:rsidRPr="002E5836" w:rsidR="0044335E">
        <w:t xml:space="preserve"> </w:t>
      </w:r>
    </w:p>
    <w:p w:rsidR="001D2129" w:rsidRPr="002E5836" w:rsidP="009E5F7A">
      <w:pPr>
        <w:pStyle w:val="Question"/>
        <w:numPr>
          <w:ilvl w:val="0"/>
          <w:numId w:val="0"/>
        </w:numPr>
        <w:ind w:left="794"/>
      </w:pPr>
      <w:r w:rsidRPr="002E5836">
        <w:t>T</w:t>
      </w:r>
      <w:r w:rsidRPr="002E5836">
        <w:t xml:space="preserve">here is always a tension between </w:t>
      </w:r>
      <w:r w:rsidRPr="002E5836" w:rsidR="0044335E">
        <w:t xml:space="preserve">it being </w:t>
      </w:r>
      <w:r w:rsidRPr="002E5836">
        <w:t xml:space="preserve">free </w:t>
      </w:r>
      <w:r w:rsidRPr="002E5836">
        <w:t xml:space="preserve">to air and available to people in their living rooms without too much </w:t>
      </w:r>
      <w:r w:rsidRPr="002E5836">
        <w:t>fuss</w:t>
      </w:r>
      <w:r w:rsidRPr="002E5836">
        <w:t>, and the revenue generated for national governing bodies</w:t>
      </w:r>
      <w:r w:rsidRPr="002E5836">
        <w:t>,</w:t>
      </w:r>
      <w:r w:rsidRPr="002E5836">
        <w:t xml:space="preserve"> </w:t>
      </w:r>
      <w:r w:rsidRPr="002E5836">
        <w:t xml:space="preserve">of </w:t>
      </w:r>
      <w:r w:rsidRPr="002E5836">
        <w:t xml:space="preserve">which the </w:t>
      </w:r>
      <w:r w:rsidRPr="002E5836">
        <w:t xml:space="preserve">Welsh Rugby </w:t>
      </w:r>
      <w:r w:rsidRPr="002E5836">
        <w:t xml:space="preserve">Union is one. </w:t>
      </w:r>
      <w:r w:rsidRPr="002E5836">
        <w:t xml:space="preserve">We are always playing </w:t>
      </w:r>
      <w:r w:rsidRPr="002E5836">
        <w:t>with and counter</w:t>
      </w:r>
      <w:r w:rsidRPr="002E5836">
        <w:t>ing</w:t>
      </w:r>
      <w:r w:rsidRPr="002E5836">
        <w:t xml:space="preserve"> that tension</w:t>
      </w:r>
      <w:r w:rsidRPr="002E5836">
        <w:t>,</w:t>
      </w:r>
      <w:r w:rsidRPr="002E5836">
        <w:t xml:space="preserve"> </w:t>
      </w:r>
      <w:r w:rsidRPr="002E5836">
        <w:t>a</w:t>
      </w:r>
      <w:r w:rsidRPr="002E5836">
        <w:t xml:space="preserve">nd we have to hope </w:t>
      </w:r>
      <w:r w:rsidRPr="002E5836">
        <w:t xml:space="preserve">that </w:t>
      </w:r>
      <w:r w:rsidRPr="002E5836">
        <w:t xml:space="preserve">we finish on the right side of the line. </w:t>
      </w:r>
      <w:r w:rsidRPr="002E5836">
        <w:t>T</w:t>
      </w:r>
      <w:r w:rsidRPr="002E5836">
        <w:t xml:space="preserve">he </w:t>
      </w:r>
      <w:r w:rsidRPr="002E5836">
        <w:t>S</w:t>
      </w:r>
      <w:r w:rsidRPr="002E5836">
        <w:t xml:space="preserve">ix </w:t>
      </w:r>
      <w:r w:rsidRPr="002E5836">
        <w:t>N</w:t>
      </w:r>
      <w:r w:rsidRPr="002E5836">
        <w:t xml:space="preserve">ations, for example, is free to </w:t>
      </w:r>
      <w:r w:rsidRPr="002E5836">
        <w:t xml:space="preserve">air in </w:t>
      </w:r>
      <w:r w:rsidRPr="002E5836">
        <w:t>a partnership between ITV and the BBC</w:t>
      </w:r>
      <w:r w:rsidRPr="002E5836">
        <w:t>,</w:t>
      </w:r>
      <w:r w:rsidRPr="002E5836">
        <w:t xml:space="preserve"> </w:t>
      </w:r>
      <w:r w:rsidRPr="002E5836">
        <w:t>b</w:t>
      </w:r>
      <w:r w:rsidRPr="002E5836">
        <w:t xml:space="preserve">ut </w:t>
      </w:r>
      <w:r w:rsidRPr="002E5836">
        <w:t xml:space="preserve">the </w:t>
      </w:r>
      <w:r w:rsidRPr="002E5836">
        <w:t xml:space="preserve">autumn </w:t>
      </w:r>
      <w:r w:rsidRPr="002E5836">
        <w:t xml:space="preserve">internationals are </w:t>
      </w:r>
      <w:r w:rsidRPr="002E5836">
        <w:t xml:space="preserve">currently </w:t>
      </w:r>
      <w:r w:rsidRPr="002E5836">
        <w:t xml:space="preserve">with Amazon, which </w:t>
      </w:r>
      <w:r w:rsidRPr="002E5836">
        <w:t>i</w:t>
      </w:r>
      <w:r w:rsidRPr="002E5836">
        <w:t>s behind the traditional pay</w:t>
      </w:r>
      <w:r w:rsidRPr="002E5836">
        <w:t>wall</w:t>
      </w:r>
      <w:r w:rsidRPr="002E5836">
        <w:t>, as they say.</w:t>
      </w:r>
    </w:p>
    <w:p w:rsidR="001D2129" w:rsidRPr="002E5836" w:rsidP="001D2129">
      <w:pPr>
        <w:pStyle w:val="Question"/>
      </w:pPr>
      <w:sdt>
        <w:sdtPr>
          <w:alias w:val="Member"/>
          <w:tag w:val="&lt;Member mnisId='1554' dodsId='31575'&gt;"/>
          <w:id w:val="611316333"/>
          <w:placeholder>
            <w:docPart w:val="DefaultPlaceholder_-1854013440"/>
          </w:placeholder>
          <w:richText/>
        </w:sdtPr>
        <w:sdtContent>
          <w:r w:rsidRPr="002E5836" w:rsidR="009E5F7A">
            <w:rPr>
              <w:b/>
            </w:rPr>
            <w:t>Chair:</w:t>
          </w:r>
        </w:sdtContent>
      </w:sdt>
      <w:r w:rsidRPr="002E5836" w:rsidR="009E5F7A">
        <w:t xml:space="preserve"> G</w:t>
      </w:r>
      <w:r w:rsidRPr="002E5836">
        <w:t xml:space="preserve">iven the involvement of the private equity group, CVC, </w:t>
      </w:r>
      <w:r w:rsidRPr="002E5836" w:rsidR="009E5F7A">
        <w:t xml:space="preserve">which has </w:t>
      </w:r>
      <w:r w:rsidRPr="002E5836">
        <w:t xml:space="preserve">come into professional rugby </w:t>
      </w:r>
      <w:r w:rsidRPr="002E5836" w:rsidR="0044335E">
        <w:t xml:space="preserve">with very significant investment and </w:t>
      </w:r>
      <w:r w:rsidRPr="002E5836" w:rsidR="009E5F7A">
        <w:t xml:space="preserve">its </w:t>
      </w:r>
      <w:r w:rsidRPr="002E5836">
        <w:t>eyes clearly set on the prize of squeezing out more return from the professional game, which</w:t>
      </w:r>
      <w:r w:rsidRPr="002E5836" w:rsidR="009E5F7A">
        <w:t>,</w:t>
      </w:r>
      <w:r w:rsidRPr="002E5836">
        <w:t xml:space="preserve"> by and large</w:t>
      </w:r>
      <w:r w:rsidRPr="002E5836" w:rsidR="009E5F7A">
        <w:t>,</w:t>
      </w:r>
      <w:r w:rsidRPr="002E5836">
        <w:t xml:space="preserve"> means more returns from the broadcasting rights</w:t>
      </w:r>
      <w:r w:rsidRPr="002E5836" w:rsidR="009E5F7A">
        <w:t>,</w:t>
      </w:r>
      <w:r w:rsidRPr="002E5836">
        <w:t xml:space="preserve"> is </w:t>
      </w:r>
      <w:r w:rsidRPr="002E5836" w:rsidR="009E5F7A">
        <w:t xml:space="preserve">there </w:t>
      </w:r>
      <w:r w:rsidRPr="002E5836">
        <w:t xml:space="preserve">an inevitable pathway to all professional rugby, including the </w:t>
      </w:r>
      <w:r w:rsidRPr="002E5836" w:rsidR="009E5F7A">
        <w:t>S</w:t>
      </w:r>
      <w:r w:rsidRPr="002E5836">
        <w:t xml:space="preserve">ix </w:t>
      </w:r>
      <w:r w:rsidRPr="002E5836" w:rsidR="009E5F7A">
        <w:t>N</w:t>
      </w:r>
      <w:r w:rsidRPr="002E5836">
        <w:t>ations</w:t>
      </w:r>
      <w:r w:rsidRPr="002E5836" w:rsidR="009E5F7A">
        <w:t xml:space="preserve">, </w:t>
      </w:r>
      <w:r w:rsidRPr="002E5836">
        <w:t>disappearing behind a pay</w:t>
      </w:r>
      <w:r w:rsidRPr="002E5836" w:rsidR="009E5F7A">
        <w:t>wa</w:t>
      </w:r>
      <w:r w:rsidRPr="002E5836">
        <w:t>ll?</w:t>
      </w:r>
    </w:p>
    <w:p w:rsidR="009E5F7A" w:rsidRPr="002E5836" w:rsidP="009E5F7A">
      <w:pPr>
        <w:pStyle w:val="Answer"/>
      </w:pPr>
      <w:sdt>
        <w:sdtPr>
          <w:alias w:val="Witness"/>
          <w:id w:val="1507779027"/>
          <w:placeholder>
            <w:docPart w:val="DefaultPlaceholder_-1854013440"/>
          </w:placeholder>
          <w:richText/>
        </w:sdtPr>
        <w:sdtContent>
          <w:r w:rsidRPr="002E5836" w:rsidR="00CC4883">
            <w:rPr>
              <w:b/>
              <w:i/>
            </w:rPr>
            <w:t>Nigel Walker:</w:t>
          </w:r>
        </w:sdtContent>
      </w:sdt>
      <w:r w:rsidRPr="002E5836">
        <w:t xml:space="preserve"> </w:t>
      </w:r>
      <w:r w:rsidRPr="002E5836" w:rsidR="001D2129">
        <w:t xml:space="preserve">No, I do not think </w:t>
      </w:r>
      <w:r w:rsidRPr="002E5836">
        <w:t xml:space="preserve">that </w:t>
      </w:r>
      <w:r w:rsidRPr="002E5836" w:rsidR="001D2129">
        <w:t>is inevitable</w:t>
      </w:r>
      <w:r w:rsidRPr="002E5836">
        <w:t>,</w:t>
      </w:r>
      <w:r w:rsidRPr="002E5836" w:rsidR="001D2129">
        <w:t xml:space="preserve"> and it is for people like me and my colleagues who sit around the table. The rights for the </w:t>
      </w:r>
      <w:r w:rsidRPr="002E5836">
        <w:t>S</w:t>
      </w:r>
      <w:r w:rsidRPr="002E5836" w:rsidR="001D2129">
        <w:t xml:space="preserve">ix </w:t>
      </w:r>
      <w:r w:rsidRPr="002E5836">
        <w:t>N</w:t>
      </w:r>
      <w:r w:rsidRPr="002E5836" w:rsidR="001D2129">
        <w:t xml:space="preserve">ations are negotiated </w:t>
      </w:r>
      <w:r w:rsidRPr="002E5836">
        <w:t xml:space="preserve">en bloc </w:t>
      </w:r>
      <w:r w:rsidRPr="002E5836" w:rsidR="001D2129">
        <w:t xml:space="preserve">by </w:t>
      </w:r>
      <w:r w:rsidRPr="002E5836">
        <w:t>S</w:t>
      </w:r>
      <w:r w:rsidRPr="002E5836" w:rsidR="001D2129">
        <w:t xml:space="preserve">ix </w:t>
      </w:r>
      <w:r w:rsidRPr="002E5836">
        <w:t>N</w:t>
      </w:r>
      <w:r w:rsidRPr="002E5836" w:rsidR="001D2129">
        <w:t>ations</w:t>
      </w:r>
      <w:r w:rsidRPr="002E5836">
        <w:t xml:space="preserve"> Rugby </w:t>
      </w:r>
      <w:r w:rsidRPr="002E5836" w:rsidR="0044335E">
        <w:t>Ltd</w:t>
      </w:r>
      <w:r w:rsidRPr="002E5836" w:rsidR="001D2129">
        <w:t xml:space="preserve">. I have a seat </w:t>
      </w:r>
      <w:r w:rsidRPr="002E5836">
        <w:t xml:space="preserve">at </w:t>
      </w:r>
      <w:r w:rsidRPr="002E5836" w:rsidR="001D2129">
        <w:t>that table. My counterpart</w:t>
      </w:r>
      <w:r w:rsidRPr="002E5836">
        <w:t>s</w:t>
      </w:r>
      <w:r w:rsidRPr="002E5836" w:rsidR="001D2129">
        <w:t xml:space="preserve"> in England, Scotland</w:t>
      </w:r>
      <w:r w:rsidRPr="002E5836">
        <w:t>,</w:t>
      </w:r>
      <w:r w:rsidRPr="002E5836" w:rsidR="001D2129">
        <w:t xml:space="preserve"> </w:t>
      </w:r>
      <w:r w:rsidRPr="002E5836">
        <w:t>Ireland</w:t>
      </w:r>
      <w:r w:rsidRPr="002E5836" w:rsidR="001D2129">
        <w:t xml:space="preserve">, France and Italy have a seat </w:t>
      </w:r>
      <w:r w:rsidRPr="002E5836">
        <w:t xml:space="preserve">at </w:t>
      </w:r>
      <w:r w:rsidRPr="002E5836" w:rsidR="001D2129">
        <w:t xml:space="preserve">that table. </w:t>
      </w:r>
      <w:r w:rsidRPr="002E5836">
        <w:t xml:space="preserve">CVC has </w:t>
      </w:r>
      <w:r w:rsidRPr="002E5836" w:rsidR="001D2129">
        <w:t xml:space="preserve">a seat </w:t>
      </w:r>
      <w:r w:rsidRPr="002E5836">
        <w:t xml:space="preserve">at </w:t>
      </w:r>
      <w:r w:rsidRPr="002E5836" w:rsidR="001D2129">
        <w:t>that table</w:t>
      </w:r>
      <w:r w:rsidRPr="002E5836">
        <w:t xml:space="preserve"> now,</w:t>
      </w:r>
      <w:r w:rsidRPr="002E5836" w:rsidR="001D2129">
        <w:t xml:space="preserve"> because of </w:t>
      </w:r>
      <w:r w:rsidRPr="002E5836">
        <w:t xml:space="preserve">its </w:t>
      </w:r>
      <w:r w:rsidRPr="002E5836" w:rsidR="001D2129">
        <w:t>injection</w:t>
      </w:r>
      <w:r w:rsidRPr="002E5836">
        <w:t>.</w:t>
      </w:r>
      <w:r w:rsidRPr="002E5836" w:rsidR="001D2129">
        <w:t xml:space="preserve"> </w:t>
      </w:r>
      <w:r w:rsidRPr="002E5836">
        <w:t>I</w:t>
      </w:r>
      <w:r w:rsidRPr="002E5836" w:rsidR="001D2129">
        <w:t xml:space="preserve">t is </w:t>
      </w:r>
      <w:r w:rsidRPr="002E5836">
        <w:t xml:space="preserve">incumbent </w:t>
      </w:r>
      <w:r w:rsidRPr="002E5836" w:rsidR="001D2129">
        <w:t xml:space="preserve">upon us to make sure that we continue to achieve the right balance </w:t>
      </w:r>
      <w:r w:rsidRPr="002E5836">
        <w:t xml:space="preserve">of </w:t>
      </w:r>
      <w:r w:rsidRPr="002E5836" w:rsidR="001D2129">
        <w:t>as much revenue as we can get into the game without losing control of the game.</w:t>
      </w:r>
    </w:p>
    <w:p w:rsidR="009E5F7A" w:rsidRPr="002E5836" w:rsidP="009E5F7A">
      <w:pPr>
        <w:pStyle w:val="Answer"/>
      </w:pPr>
      <w:r w:rsidRPr="002E5836">
        <w:t>I do not think it is inevitable</w:t>
      </w:r>
      <w:r w:rsidRPr="002E5836">
        <w:t xml:space="preserve"> and, </w:t>
      </w:r>
      <w:r w:rsidRPr="002E5836">
        <w:t>as a former employee of a public service broadcaster, you would expect me to say that we have to get the balance right</w:t>
      </w:r>
      <w:r w:rsidRPr="002E5836">
        <w:t>.</w:t>
      </w:r>
      <w:r w:rsidRPr="002E5836">
        <w:t xml:space="preserve"> </w:t>
      </w:r>
      <w:r w:rsidRPr="002E5836">
        <w:t>F</w:t>
      </w:r>
      <w:r w:rsidRPr="002E5836">
        <w:t xml:space="preserve">or me, </w:t>
      </w:r>
      <w:r w:rsidRPr="002E5836">
        <w:t xml:space="preserve">that balance </w:t>
      </w:r>
      <w:r w:rsidRPr="002E5836">
        <w:t xml:space="preserve">would still see a number of international </w:t>
      </w:r>
      <w:r w:rsidRPr="002E5836">
        <w:t xml:space="preserve">and </w:t>
      </w:r>
      <w:r w:rsidRPr="002E5836">
        <w:t xml:space="preserve">regional games being free to </w:t>
      </w:r>
      <w:r w:rsidRPr="002E5836">
        <w:t>air.</w:t>
      </w:r>
    </w:p>
    <w:p w:rsidR="009E5F7A" w:rsidRPr="002E5836" w:rsidP="001D2129">
      <w:pPr>
        <w:pStyle w:val="Question"/>
      </w:pPr>
      <w:sdt>
        <w:sdtPr>
          <w:alias w:val="Member"/>
          <w:tag w:val="&lt;Member mnisId='1554' dodsId='31575'&gt;"/>
          <w:id w:val="294494316"/>
          <w:placeholder>
            <w:docPart w:val="DefaultPlaceholder_-1854013440"/>
          </w:placeholder>
          <w:richText/>
        </w:sdtPr>
        <w:sdtContent>
          <w:r w:rsidRPr="002E5836">
            <w:rPr>
              <w:b/>
            </w:rPr>
            <w:t>Chair:</w:t>
          </w:r>
        </w:sdtContent>
      </w:sdt>
      <w:r w:rsidRPr="002E5836">
        <w:t xml:space="preserve"> I</w:t>
      </w:r>
      <w:r w:rsidRPr="002E5836" w:rsidR="001D2129">
        <w:t>f CVC want</w:t>
      </w:r>
      <w:r w:rsidRPr="002E5836">
        <w:t>s</w:t>
      </w:r>
      <w:r w:rsidRPr="002E5836" w:rsidR="001D2129">
        <w:t xml:space="preserve"> it to be the case, </w:t>
      </w:r>
      <w:r w:rsidRPr="002E5836">
        <w:t xml:space="preserve">and if it means more revenue coming into the game, </w:t>
      </w:r>
      <w:r w:rsidRPr="002E5836" w:rsidR="001D2129">
        <w:t>are the unions really strong enough and in a position to prevent that</w:t>
      </w:r>
      <w:r w:rsidRPr="002E5836">
        <w:t>?</w:t>
      </w:r>
    </w:p>
    <w:p w:rsidR="001D2129" w:rsidRPr="002E5836" w:rsidP="009E5F7A">
      <w:pPr>
        <w:pStyle w:val="Answer"/>
      </w:pPr>
      <w:sdt>
        <w:sdtPr>
          <w:alias w:val="Witness"/>
          <w:id w:val="1264197586"/>
          <w:placeholder>
            <w:docPart w:val="DefaultPlaceholder_-1854013440"/>
          </w:placeholder>
          <w:richText/>
        </w:sdtPr>
        <w:sdtContent>
          <w:r w:rsidRPr="002E5836" w:rsidR="00CC4883">
            <w:rPr>
              <w:b/>
              <w:i/>
            </w:rPr>
            <w:t>Nigel Walker:</w:t>
          </w:r>
        </w:sdtContent>
      </w:sdt>
      <w:r w:rsidRPr="002E5836" w:rsidR="009E5F7A">
        <w:t xml:space="preserve"> L</w:t>
      </w:r>
      <w:r w:rsidRPr="002E5836">
        <w:t xml:space="preserve">ike I said, it is </w:t>
      </w:r>
      <w:r w:rsidRPr="002E5836" w:rsidR="009E5F7A">
        <w:t xml:space="preserve">a tension, </w:t>
      </w:r>
      <w:r w:rsidRPr="002E5836">
        <w:t>and you have to achieve that balance</w:t>
      </w:r>
      <w:r w:rsidRPr="002E5836" w:rsidR="009E5F7A">
        <w:t>, but,</w:t>
      </w:r>
      <w:r w:rsidRPr="002E5836">
        <w:t xml:space="preserve"> </w:t>
      </w:r>
      <w:r w:rsidRPr="002E5836" w:rsidR="009E5F7A">
        <w:t>f</w:t>
      </w:r>
      <w:r w:rsidRPr="002E5836">
        <w:t xml:space="preserve">rom conversations I have with my colleagues, there is </w:t>
      </w:r>
      <w:r w:rsidRPr="002E5836" w:rsidR="00CC4883">
        <w:t xml:space="preserve">certainly </w:t>
      </w:r>
      <w:r w:rsidRPr="002E5836">
        <w:t xml:space="preserve">no desire for the appeal of money to overtake our responsibility to make as many </w:t>
      </w:r>
      <w:r w:rsidRPr="002E5836" w:rsidR="009E5F7A">
        <w:t>g</w:t>
      </w:r>
      <w:r w:rsidRPr="002E5836">
        <w:t>ames as possible free to air.</w:t>
      </w:r>
    </w:p>
    <w:p w:rsidR="001D2129" w:rsidRPr="002E5836" w:rsidP="00783942">
      <w:pPr>
        <w:pStyle w:val="Question"/>
      </w:pPr>
      <w:sdt>
        <w:sdtPr>
          <w:alias w:val="Member"/>
          <w:tag w:val="&lt;Member mnisId='1398' dodsId='25696'&gt;"/>
          <w:id w:val="1511721585"/>
          <w:placeholder>
            <w:docPart w:val="DefaultPlaceholder_-1854013440"/>
          </w:placeholder>
          <w:richText/>
        </w:sdtPr>
        <w:sdtContent>
          <w:r w:rsidRPr="002E5836" w:rsidR="009E5F7A">
            <w:rPr>
              <w:b/>
            </w:rPr>
            <w:t>Wayne David:</w:t>
          </w:r>
        </w:sdtContent>
      </w:sdt>
      <w:r w:rsidRPr="002E5836" w:rsidR="009E5F7A">
        <w:t xml:space="preserve"> </w:t>
      </w:r>
      <w:r w:rsidRPr="002E5836" w:rsidR="00783942">
        <w:t xml:space="preserve">On that point, </w:t>
      </w:r>
      <w:r w:rsidRPr="002E5836">
        <w:t>which is pretty fundamental</w:t>
      </w:r>
      <w:r w:rsidRPr="002E5836" w:rsidR="00CC4883">
        <w:t>,</w:t>
      </w:r>
      <w:r w:rsidRPr="002E5836">
        <w:t xml:space="preserve"> given the difficulties </w:t>
      </w:r>
      <w:r w:rsidRPr="002E5836" w:rsidR="00783942">
        <w:t xml:space="preserve">that are being </w:t>
      </w:r>
      <w:r w:rsidRPr="002E5836">
        <w:t>experienced at the moment</w:t>
      </w:r>
      <w:r w:rsidRPr="002E5836" w:rsidR="00783942">
        <w:t>,</w:t>
      </w:r>
      <w:r w:rsidRPr="002E5836">
        <w:t xml:space="preserve"> we are likely to see that pressure </w:t>
      </w:r>
      <w:r w:rsidRPr="002E5836" w:rsidR="00783942">
        <w:t xml:space="preserve">and that </w:t>
      </w:r>
      <w:r w:rsidRPr="002E5836">
        <w:t xml:space="preserve">tension between the two aspects that you mentioned </w:t>
      </w:r>
      <w:r w:rsidRPr="002E5836" w:rsidR="00CC4883">
        <w:t xml:space="preserve">become </w:t>
      </w:r>
      <w:r w:rsidRPr="002E5836">
        <w:t>more and more acute</w:t>
      </w:r>
      <w:r w:rsidRPr="002E5836" w:rsidR="00783942">
        <w:t>.</w:t>
      </w:r>
      <w:r w:rsidRPr="002E5836">
        <w:t xml:space="preserve"> </w:t>
      </w:r>
      <w:r w:rsidRPr="002E5836" w:rsidR="00783942">
        <w:t xml:space="preserve">It is </w:t>
      </w:r>
      <w:r w:rsidRPr="002E5836">
        <w:t>going to be potentially extremely problematic.</w:t>
      </w:r>
    </w:p>
    <w:p w:rsidR="001D2129" w:rsidRPr="002E5836" w:rsidP="00783942">
      <w:pPr>
        <w:pStyle w:val="Answer"/>
      </w:pPr>
      <w:sdt>
        <w:sdtPr>
          <w:alias w:val="Witness"/>
          <w:id w:val="1106852889"/>
          <w:placeholder>
            <w:docPart w:val="DefaultPlaceholder_-1854013440"/>
          </w:placeholder>
          <w:richText/>
        </w:sdtPr>
        <w:sdtContent>
          <w:r w:rsidRPr="002E5836" w:rsidR="00CC4883">
            <w:rPr>
              <w:b/>
              <w:i/>
            </w:rPr>
            <w:t>Nigel Walker:</w:t>
          </w:r>
        </w:sdtContent>
      </w:sdt>
      <w:r w:rsidRPr="002E5836" w:rsidR="00783942">
        <w:t xml:space="preserve"> </w:t>
      </w:r>
      <w:r w:rsidRPr="002E5836">
        <w:t xml:space="preserve">Mr David, I know </w:t>
      </w:r>
      <w:r w:rsidRPr="002E5836" w:rsidR="00783942">
        <w:t xml:space="preserve">that </w:t>
      </w:r>
      <w:r w:rsidRPr="002E5836">
        <w:t xml:space="preserve">you will be aware of the </w:t>
      </w:r>
      <w:r w:rsidRPr="002E5836" w:rsidR="00783942">
        <w:t xml:space="preserve">difficult and protracted </w:t>
      </w:r>
      <w:r w:rsidRPr="002E5836">
        <w:t xml:space="preserve">discussions </w:t>
      </w:r>
      <w:r w:rsidRPr="002E5836" w:rsidR="00783942">
        <w:t xml:space="preserve">that </w:t>
      </w:r>
      <w:r w:rsidRPr="002E5836">
        <w:t xml:space="preserve">have been </w:t>
      </w:r>
      <w:r w:rsidRPr="002E5836" w:rsidR="00783942">
        <w:t xml:space="preserve">taking </w:t>
      </w:r>
      <w:r w:rsidRPr="002E5836">
        <w:t>place in Wales over many months</w:t>
      </w:r>
      <w:r w:rsidRPr="002E5836" w:rsidR="00783942">
        <w:t>.</w:t>
      </w:r>
      <w:r w:rsidRPr="002E5836">
        <w:t xml:space="preserve"> </w:t>
      </w:r>
      <w:r w:rsidRPr="002E5836" w:rsidR="00783942">
        <w:t>W</w:t>
      </w:r>
      <w:r w:rsidRPr="002E5836">
        <w:t>e have resisted that temptation. It would have been relatively easy to continue to pay mone</w:t>
      </w:r>
      <w:r w:rsidRPr="002E5836" w:rsidR="0044335E">
        <w:t>y</w:t>
      </w:r>
      <w:r w:rsidRPr="002E5836">
        <w:t xml:space="preserve">s </w:t>
      </w:r>
      <w:r w:rsidRPr="002E5836" w:rsidR="00783942">
        <w:t xml:space="preserve">that </w:t>
      </w:r>
      <w:r w:rsidRPr="002E5836">
        <w:t xml:space="preserve">we could not afford and hope that CVC </w:t>
      </w:r>
      <w:r w:rsidRPr="002E5836" w:rsidR="0044335E">
        <w:t>moneys</w:t>
      </w:r>
      <w:r w:rsidR="00C707A8">
        <w:t>,</w:t>
      </w:r>
      <w:r w:rsidRPr="002E5836" w:rsidR="0044335E">
        <w:t xml:space="preserve"> </w:t>
      </w:r>
      <w:r w:rsidRPr="002E5836">
        <w:t>or the equivalent</w:t>
      </w:r>
      <w:r w:rsidR="00C707A8">
        <w:t xml:space="preserve">, </w:t>
      </w:r>
      <w:r w:rsidRPr="002E5836" w:rsidR="00CC4883">
        <w:t>we</w:t>
      </w:r>
      <w:r w:rsidRPr="002E5836">
        <w:t xml:space="preserve">re going to bail us out. We have taken the step to cut our cloth accordingly. It </w:t>
      </w:r>
      <w:r w:rsidRPr="002E5836" w:rsidR="00783942">
        <w:t>ha</w:t>
      </w:r>
      <w:r w:rsidRPr="002E5836">
        <w:t xml:space="preserve">s been incredibly uncomfortable and we </w:t>
      </w:r>
      <w:r w:rsidRPr="002E5836" w:rsidR="00783942">
        <w:t xml:space="preserve">have </w:t>
      </w:r>
      <w:r w:rsidRPr="002E5836">
        <w:t>received a huge amount of criticism, of which you have been aware, but we are not about to sell the game to the highest bidder</w:t>
      </w:r>
      <w:r w:rsidRPr="002E5836" w:rsidR="00783942">
        <w:t>.</w:t>
      </w:r>
      <w:r w:rsidRPr="002E5836">
        <w:t xml:space="preserve"> </w:t>
      </w:r>
      <w:r w:rsidRPr="002E5836" w:rsidR="00783942">
        <w:t>Y</w:t>
      </w:r>
      <w:r w:rsidRPr="002E5836">
        <w:t xml:space="preserve">ou might get away with </w:t>
      </w:r>
      <w:r w:rsidRPr="002E5836" w:rsidR="00CC4883">
        <w:t xml:space="preserve">it in </w:t>
      </w:r>
      <w:r w:rsidRPr="002E5836">
        <w:t>the short</w:t>
      </w:r>
      <w:r w:rsidRPr="002E5836" w:rsidR="00783942">
        <w:t xml:space="preserve"> </w:t>
      </w:r>
      <w:r w:rsidRPr="002E5836">
        <w:t>term</w:t>
      </w:r>
      <w:r w:rsidRPr="002E5836" w:rsidR="00783942">
        <w:t>, but i</w:t>
      </w:r>
      <w:r w:rsidRPr="002E5836">
        <w:t>n the medium and long</w:t>
      </w:r>
      <w:r w:rsidRPr="002E5836" w:rsidR="00783942">
        <w:t xml:space="preserve"> </w:t>
      </w:r>
      <w:r w:rsidRPr="002E5836">
        <w:t>term you will pay</w:t>
      </w:r>
      <w:r w:rsidR="00C707A8">
        <w:t xml:space="preserve"> the price.</w:t>
      </w:r>
    </w:p>
    <w:p w:rsidR="00783942" w:rsidRPr="002E5836" w:rsidP="001D2129">
      <w:pPr>
        <w:pStyle w:val="Question"/>
      </w:pPr>
      <w:sdt>
        <w:sdtPr>
          <w:alias w:val="Member"/>
          <w:tag w:val="&lt;Member mnisId='1554' dodsId='31575'&gt;"/>
          <w:id w:val="1886051725"/>
          <w:placeholder>
            <w:docPart w:val="DefaultPlaceholder_-1854013440"/>
          </w:placeholder>
          <w:richText/>
        </w:sdtPr>
        <w:sdtContent>
          <w:r w:rsidRPr="002E5836">
            <w:rPr>
              <w:b/>
            </w:rPr>
            <w:t>Chair:</w:t>
          </w:r>
        </w:sdtContent>
      </w:sdt>
      <w:r w:rsidRPr="002E5836">
        <w:t xml:space="preserve"> </w:t>
      </w:r>
      <w:r w:rsidRPr="002E5836" w:rsidR="001D2129">
        <w:t xml:space="preserve">Mr Davis from the Football Association </w:t>
      </w:r>
      <w:r w:rsidRPr="002E5836">
        <w:t xml:space="preserve">of </w:t>
      </w:r>
      <w:r w:rsidRPr="002E5836" w:rsidR="001D2129">
        <w:t xml:space="preserve">Wales has been sitting </w:t>
      </w:r>
      <w:r w:rsidRPr="002E5836">
        <w:t xml:space="preserve">here </w:t>
      </w:r>
      <w:r w:rsidRPr="002E5836" w:rsidR="001D2129">
        <w:t xml:space="preserve">very patiently </w:t>
      </w:r>
      <w:r w:rsidRPr="002E5836">
        <w:t xml:space="preserve">and </w:t>
      </w:r>
      <w:r w:rsidRPr="002E5836" w:rsidR="001D2129">
        <w:t>listening to this discussion</w:t>
      </w:r>
      <w:r w:rsidRPr="002E5836">
        <w:t>.</w:t>
      </w:r>
      <w:r w:rsidRPr="002E5836" w:rsidR="001D2129">
        <w:t xml:space="preserve"> </w:t>
      </w:r>
      <w:r w:rsidRPr="002E5836">
        <w:t xml:space="preserve">To </w:t>
      </w:r>
      <w:r w:rsidRPr="002E5836" w:rsidR="001D2129">
        <w:t xml:space="preserve">bring you in on this, </w:t>
      </w:r>
      <w:r w:rsidRPr="002E5836" w:rsidR="0044335E">
        <w:t xml:space="preserve">Mr Davis, </w:t>
      </w:r>
      <w:r w:rsidRPr="002E5836">
        <w:t xml:space="preserve">could you </w:t>
      </w:r>
      <w:r w:rsidRPr="002E5836" w:rsidR="001D2129">
        <w:t xml:space="preserve">perhaps give us a sense of the relative importance of broadcasting revenues for the health of the professional game and the grassroots game </w:t>
      </w:r>
      <w:r w:rsidRPr="002E5836">
        <w:t xml:space="preserve">in </w:t>
      </w:r>
      <w:r w:rsidRPr="002E5836" w:rsidR="001D2129">
        <w:t>Wales</w:t>
      </w:r>
      <w:r w:rsidRPr="002E5836">
        <w:t>?</w:t>
      </w:r>
    </w:p>
    <w:p w:rsidR="001D2129" w:rsidRPr="002E5836" w:rsidP="00783942">
      <w:pPr>
        <w:pStyle w:val="Answer"/>
      </w:pPr>
      <w:sdt>
        <w:sdtPr>
          <w:alias w:val="Witness"/>
          <w:id w:val="1353144717"/>
          <w:placeholder>
            <w:docPart w:val="DefaultPlaceholder_-1854013440"/>
          </w:placeholder>
          <w:richText/>
        </w:sdtPr>
        <w:sdtContent>
          <w:r w:rsidRPr="002E5836" w:rsidR="00CC4883">
            <w:rPr>
              <w:b/>
              <w:i/>
            </w:rPr>
            <w:t>Ian Davis:</w:t>
          </w:r>
        </w:sdtContent>
      </w:sdt>
      <w:r w:rsidRPr="002E5836" w:rsidR="00783942">
        <w:t xml:space="preserve"> </w:t>
      </w:r>
      <w:r w:rsidRPr="002E5836">
        <w:t>I echo Nigel’s comments</w:t>
      </w:r>
      <w:r w:rsidRPr="002E5836" w:rsidR="00783942">
        <w:t>.</w:t>
      </w:r>
      <w:r w:rsidRPr="002E5836">
        <w:t xml:space="preserve"> </w:t>
      </w:r>
      <w:r w:rsidRPr="002E5836" w:rsidR="00783942">
        <w:t>W</w:t>
      </w:r>
      <w:r w:rsidRPr="002E5836">
        <w:t xml:space="preserve">e </w:t>
      </w:r>
      <w:r w:rsidRPr="002E5836" w:rsidR="00783942">
        <w:t xml:space="preserve">sometimes </w:t>
      </w:r>
      <w:r w:rsidRPr="002E5836">
        <w:t xml:space="preserve">forget </w:t>
      </w:r>
      <w:r w:rsidRPr="002E5836" w:rsidR="00783942">
        <w:t xml:space="preserve">that </w:t>
      </w:r>
      <w:r w:rsidRPr="002E5836">
        <w:t xml:space="preserve">we are </w:t>
      </w:r>
      <w:r w:rsidRPr="002E5836" w:rsidR="00783942">
        <w:t xml:space="preserve">a </w:t>
      </w:r>
      <w:r w:rsidRPr="002E5836">
        <w:t>no</w:t>
      </w:r>
      <w:r w:rsidRPr="002E5836" w:rsidR="00783942">
        <w:t>t</w:t>
      </w:r>
      <w:r w:rsidRPr="002E5836">
        <w:t xml:space="preserve">-for-profit organisation. </w:t>
      </w:r>
      <w:r w:rsidRPr="002E5836" w:rsidR="00783942">
        <w:t xml:space="preserve">Any </w:t>
      </w:r>
      <w:r w:rsidRPr="002E5836">
        <w:t xml:space="preserve">money </w:t>
      </w:r>
      <w:r w:rsidRPr="002E5836" w:rsidR="00783942">
        <w:t xml:space="preserve">that </w:t>
      </w:r>
      <w:r w:rsidRPr="002E5836">
        <w:t>we get goes back into the game</w:t>
      </w:r>
      <w:r w:rsidRPr="002E5836" w:rsidR="00783942">
        <w:t>,</w:t>
      </w:r>
      <w:r w:rsidRPr="002E5836">
        <w:t xml:space="preserve"> and our game is so important to us. Football</w:t>
      </w:r>
      <w:r w:rsidRPr="002E5836" w:rsidR="00783942">
        <w:t xml:space="preserve"> i</w:t>
      </w:r>
      <w:r w:rsidRPr="002E5836">
        <w:t>s in a strong position</w:t>
      </w:r>
      <w:r w:rsidRPr="002E5836" w:rsidR="00783942">
        <w:t>.</w:t>
      </w:r>
      <w:r w:rsidRPr="002E5836">
        <w:t xml:space="preserve"> </w:t>
      </w:r>
      <w:r w:rsidRPr="002E5836" w:rsidR="00783942">
        <w:t>T</w:t>
      </w:r>
      <w:r w:rsidRPr="002E5836">
        <w:t>hat money goes back into program</w:t>
      </w:r>
      <w:r w:rsidRPr="002E5836" w:rsidR="00783942">
        <w:t>me</w:t>
      </w:r>
      <w:r w:rsidRPr="002E5836">
        <w:t xml:space="preserve">s to get more girls </w:t>
      </w:r>
      <w:r w:rsidRPr="002E5836" w:rsidR="0044335E">
        <w:t xml:space="preserve">and boys </w:t>
      </w:r>
      <w:r w:rsidRPr="002E5836" w:rsidR="00783942">
        <w:t xml:space="preserve">playing football, </w:t>
      </w:r>
      <w:r w:rsidRPr="002E5836">
        <w:t xml:space="preserve">so </w:t>
      </w:r>
      <w:r w:rsidRPr="002E5836" w:rsidR="00783942">
        <w:t xml:space="preserve">that </w:t>
      </w:r>
      <w:r w:rsidRPr="002E5836">
        <w:t>we can find the next</w:t>
      </w:r>
      <w:r w:rsidRPr="002E5836" w:rsidR="00783942">
        <w:t xml:space="preserve"> Gareth Bale or Jess Fishlock.</w:t>
      </w:r>
    </w:p>
    <w:p w:rsidR="00783942" w:rsidRPr="002E5836" w:rsidP="00783942">
      <w:pPr>
        <w:pStyle w:val="Question"/>
        <w:numPr>
          <w:ilvl w:val="0"/>
          <w:numId w:val="0"/>
        </w:numPr>
        <w:ind w:left="794"/>
      </w:pPr>
      <w:r w:rsidRPr="002E5836">
        <w:t>Like Nigel said</w:t>
      </w:r>
      <w:r w:rsidRPr="002E5836" w:rsidR="001D2129">
        <w:t xml:space="preserve">, our revenue from broadcast is </w:t>
      </w:r>
      <w:r w:rsidR="00C707A8">
        <w:t xml:space="preserve">around </w:t>
      </w:r>
      <w:r w:rsidRPr="002E5836" w:rsidR="001D2129">
        <w:t>40</w:t>
      </w:r>
      <w:r w:rsidRPr="002E5836">
        <w:t>%</w:t>
      </w:r>
      <w:r w:rsidRPr="002E5836" w:rsidR="001D2129">
        <w:t xml:space="preserve"> to 50%</w:t>
      </w:r>
      <w:r w:rsidRPr="002E5836">
        <w:t>. It u</w:t>
      </w:r>
      <w:r w:rsidRPr="002E5836" w:rsidR="001D2129">
        <w:t xml:space="preserve">sed to be 70%, so we were very reliant on it. Broadcast revenue is really important, </w:t>
      </w:r>
      <w:r w:rsidRPr="002E5836">
        <w:t xml:space="preserve">but </w:t>
      </w:r>
      <w:r w:rsidRPr="002E5836" w:rsidR="001D2129">
        <w:t xml:space="preserve">so is the balance between </w:t>
      </w:r>
      <w:r w:rsidRPr="002E5836" w:rsidR="00CC4883">
        <w:t xml:space="preserve">that and </w:t>
      </w:r>
      <w:r w:rsidRPr="002E5836" w:rsidR="001D2129">
        <w:t xml:space="preserve">eyeballs, because we know </w:t>
      </w:r>
      <w:r w:rsidRPr="002E5836">
        <w:t xml:space="preserve">that </w:t>
      </w:r>
      <w:r w:rsidRPr="002E5836" w:rsidR="001D2129">
        <w:t>the more people watch</w:t>
      </w:r>
      <w:r w:rsidRPr="002E5836">
        <w:t>,</w:t>
      </w:r>
      <w:r w:rsidRPr="002E5836" w:rsidR="001D2129">
        <w:t xml:space="preserve"> the more people will play</w:t>
      </w:r>
      <w:r w:rsidRPr="002E5836">
        <w:t>. W</w:t>
      </w:r>
      <w:r w:rsidRPr="002E5836" w:rsidR="001D2129">
        <w:t xml:space="preserve">e have to be very careful as custodians of the game to make sure </w:t>
      </w:r>
      <w:r w:rsidRPr="002E5836">
        <w:t xml:space="preserve">that </w:t>
      </w:r>
      <w:r w:rsidRPr="002E5836" w:rsidR="001D2129">
        <w:t xml:space="preserve">we deliver not only </w:t>
      </w:r>
      <w:r w:rsidRPr="002E5836">
        <w:t xml:space="preserve">for </w:t>
      </w:r>
      <w:r w:rsidRPr="002E5836" w:rsidR="001D2129">
        <w:t xml:space="preserve">the </w:t>
      </w:r>
      <w:r w:rsidRPr="002E5836">
        <w:t xml:space="preserve">Welsh </w:t>
      </w:r>
      <w:r w:rsidRPr="002E5836" w:rsidR="001D2129">
        <w:t>public</w:t>
      </w:r>
      <w:r w:rsidRPr="002E5836">
        <w:t xml:space="preserve"> but</w:t>
      </w:r>
      <w:r w:rsidRPr="002E5836" w:rsidR="001D2129">
        <w:t xml:space="preserve"> also for people </w:t>
      </w:r>
      <w:r w:rsidRPr="002E5836">
        <w:t xml:space="preserve">who </w:t>
      </w:r>
      <w:r w:rsidRPr="002E5836" w:rsidR="001D2129">
        <w:t xml:space="preserve">want to play the game. </w:t>
      </w:r>
      <w:r w:rsidRPr="002E5836">
        <w:t>I</w:t>
      </w:r>
      <w:r w:rsidRPr="002E5836" w:rsidR="001D2129">
        <w:t>t is key to our development</w:t>
      </w:r>
      <w:r w:rsidRPr="002E5836">
        <w:t>. W</w:t>
      </w:r>
      <w:r w:rsidRPr="002E5836" w:rsidR="001D2129">
        <w:t>e are a business</w:t>
      </w:r>
      <w:r w:rsidRPr="002E5836">
        <w:t>. W</w:t>
      </w:r>
      <w:r w:rsidRPr="002E5836" w:rsidR="001D2129">
        <w:t>e might be no</w:t>
      </w:r>
      <w:r w:rsidRPr="002E5836">
        <w:t xml:space="preserve">t </w:t>
      </w:r>
      <w:r w:rsidRPr="002E5836" w:rsidR="001D2129">
        <w:t>for</w:t>
      </w:r>
      <w:r w:rsidRPr="002E5836">
        <w:t xml:space="preserve"> </w:t>
      </w:r>
      <w:r w:rsidRPr="002E5836" w:rsidR="001D2129">
        <w:t>profit</w:t>
      </w:r>
      <w:r w:rsidRPr="002E5836">
        <w:t>,</w:t>
      </w:r>
      <w:r w:rsidRPr="002E5836" w:rsidR="001D2129">
        <w:t xml:space="preserve"> but we have a business to run.</w:t>
      </w:r>
    </w:p>
    <w:p w:rsidR="00E10867" w:rsidRPr="002E5836" w:rsidP="001D2129">
      <w:pPr>
        <w:pStyle w:val="Question"/>
      </w:pPr>
      <w:sdt>
        <w:sdtPr>
          <w:alias w:val="Member"/>
          <w:tag w:val="&lt;Member mnisId='4810' dodsId='157099'&gt;"/>
          <w:id w:val="-210044962"/>
          <w:placeholder>
            <w:docPart w:val="DefaultPlaceholder_-1854013440"/>
          </w:placeholder>
          <w:richText/>
        </w:sdtPr>
        <w:sdtContent>
          <w:r w:rsidRPr="002E5836" w:rsidR="00783942">
            <w:rPr>
              <w:b/>
            </w:rPr>
            <w:t xml:space="preserve">Mr </w:t>
          </w:r>
          <w:r w:rsidRPr="002E5836" w:rsidR="00CC4883">
            <w:rPr>
              <w:b/>
            </w:rPr>
            <w:t>Roberts:</w:t>
          </w:r>
        </w:sdtContent>
      </w:sdt>
      <w:r w:rsidRPr="002E5836" w:rsidR="00783942">
        <w:t xml:space="preserve"> </w:t>
      </w:r>
      <w:r w:rsidRPr="002E5836" w:rsidR="0044335E">
        <w:t xml:space="preserve">Good morning, gentlemen. </w:t>
      </w:r>
      <w:r w:rsidRPr="002E5836" w:rsidR="001D2129">
        <w:t>Ofcom did some research last year</w:t>
      </w:r>
      <w:r w:rsidRPr="002E5836">
        <w:t>,</w:t>
      </w:r>
      <w:r w:rsidRPr="002E5836" w:rsidR="001D2129">
        <w:t xml:space="preserve"> </w:t>
      </w:r>
      <w:r w:rsidRPr="002E5836" w:rsidR="00FD682C">
        <w:t xml:space="preserve">saying that </w:t>
      </w:r>
      <w:r w:rsidRPr="002E5836">
        <w:t xml:space="preserve">the </w:t>
      </w:r>
      <w:r w:rsidRPr="002E5836" w:rsidR="001D2129">
        <w:t xml:space="preserve">outcome was a global trend towards globalised markets for broadcasting and that sports rights deals tended to be conducted on a multinational basis, leading to, in </w:t>
      </w:r>
      <w:r w:rsidRPr="002E5836" w:rsidR="00FD682C">
        <w:t>its</w:t>
      </w:r>
      <w:r w:rsidRPr="002E5836" w:rsidR="001D2129">
        <w:t xml:space="preserve"> words, a less transparen</w:t>
      </w:r>
      <w:r w:rsidRPr="002E5836">
        <w:t>t</w:t>
      </w:r>
      <w:r w:rsidRPr="002E5836" w:rsidR="001D2129">
        <w:t xml:space="preserve"> accessible right</w:t>
      </w:r>
      <w:r w:rsidRPr="002E5836">
        <w:t>s</w:t>
      </w:r>
      <w:r w:rsidRPr="002E5836" w:rsidR="001D2129">
        <w:t xml:space="preserve"> </w:t>
      </w:r>
      <w:r w:rsidRPr="002E5836">
        <w:t xml:space="preserve">bidding </w:t>
      </w:r>
      <w:r w:rsidRPr="002E5836" w:rsidR="001D2129">
        <w:t xml:space="preserve">process. Does </w:t>
      </w:r>
      <w:r w:rsidR="00C707A8">
        <w:t>that</w:t>
      </w:r>
      <w:r w:rsidRPr="002E5836" w:rsidR="001D2129">
        <w:t xml:space="preserve"> mean </w:t>
      </w:r>
      <w:r w:rsidRPr="002E5836">
        <w:t xml:space="preserve">that </w:t>
      </w:r>
      <w:r w:rsidRPr="002E5836" w:rsidR="001D2129">
        <w:t>it will be more difficult for public service broadcast</w:t>
      </w:r>
      <w:r w:rsidRPr="002E5836">
        <w:t>er</w:t>
      </w:r>
      <w:r w:rsidRPr="002E5836" w:rsidR="001D2129">
        <w:t>s in the UK to compete with that, because it happens on such a grand scale</w:t>
      </w:r>
      <w:r w:rsidRPr="002E5836">
        <w:t>?</w:t>
      </w:r>
    </w:p>
    <w:p w:rsidR="00E10867" w:rsidRPr="002E5836" w:rsidP="00E10867">
      <w:pPr>
        <w:pStyle w:val="Answer"/>
      </w:pPr>
      <w:sdt>
        <w:sdtPr>
          <w:alias w:val="Witness"/>
          <w:id w:val="-338925207"/>
          <w:placeholder>
            <w:docPart w:val="DefaultPlaceholder_-1854013440"/>
          </w:placeholder>
          <w:richText/>
        </w:sdtPr>
        <w:sdtContent>
          <w:r w:rsidRPr="002E5836" w:rsidR="00CC4883">
            <w:rPr>
              <w:b/>
              <w:i/>
            </w:rPr>
            <w:t>Ian Davis:</w:t>
          </w:r>
        </w:sdtContent>
      </w:sdt>
      <w:r w:rsidRPr="002E5836" w:rsidR="001D2129">
        <w:t xml:space="preserve"> </w:t>
      </w:r>
      <w:r w:rsidRPr="002E5836">
        <w:t>I</w:t>
      </w:r>
      <w:r w:rsidRPr="002E5836" w:rsidR="001D2129">
        <w:t xml:space="preserve">t is a really good question. </w:t>
      </w:r>
      <w:r w:rsidRPr="002E5836">
        <w:t>W</w:t>
      </w:r>
      <w:r w:rsidRPr="002E5836" w:rsidR="001D2129">
        <w:t xml:space="preserve">e have not seen that </w:t>
      </w:r>
      <w:r w:rsidRPr="002E5836" w:rsidR="00FD682C">
        <w:t>so far</w:t>
      </w:r>
      <w:r w:rsidRPr="002E5836" w:rsidR="001D2129">
        <w:t>.</w:t>
      </w:r>
      <w:r w:rsidRPr="002E5836">
        <w:t xml:space="preserve"> </w:t>
      </w:r>
      <w:r w:rsidRPr="002E5836" w:rsidR="001D2129">
        <w:t xml:space="preserve">As you probably know, our TV rights are sold centrally via </w:t>
      </w:r>
      <w:r w:rsidRPr="002E5836">
        <w:t xml:space="preserve">UEFA through </w:t>
      </w:r>
      <w:r w:rsidRPr="002E5836" w:rsidR="001D2129">
        <w:t>our centralisation deal, so we have not really seen that</w:t>
      </w:r>
      <w:r w:rsidRPr="002E5836" w:rsidR="00FD682C">
        <w:t xml:space="preserve"> underhand approach</w:t>
      </w:r>
      <w:r w:rsidRPr="002E5836">
        <w:t>.</w:t>
      </w:r>
      <w:r w:rsidRPr="002E5836" w:rsidR="001D2129">
        <w:t xml:space="preserve"> </w:t>
      </w:r>
      <w:r w:rsidRPr="002E5836">
        <w:t>I</w:t>
      </w:r>
      <w:r w:rsidRPr="002E5836" w:rsidR="001D2129">
        <w:t>t will drive competitive balance in some respect</w:t>
      </w:r>
      <w:r w:rsidRPr="002E5836">
        <w:t>s,</w:t>
      </w:r>
      <w:r w:rsidRPr="002E5836" w:rsidR="001D2129">
        <w:t xml:space="preserve"> </w:t>
      </w:r>
      <w:r w:rsidRPr="002E5836">
        <w:t>s</w:t>
      </w:r>
      <w:r w:rsidRPr="002E5836" w:rsidR="001D2129">
        <w:t xml:space="preserve">o we will probably see that </w:t>
      </w:r>
      <w:r w:rsidRPr="002E5836" w:rsidR="00CC4883">
        <w:t xml:space="preserve">the </w:t>
      </w:r>
      <w:r w:rsidRPr="002E5836" w:rsidR="001D2129">
        <w:t xml:space="preserve">rights go up. </w:t>
      </w:r>
      <w:r w:rsidRPr="002E5836">
        <w:t>W</w:t>
      </w:r>
      <w:r w:rsidRPr="002E5836" w:rsidR="001D2129">
        <w:t xml:space="preserve">e have not really seen that competitive </w:t>
      </w:r>
      <w:r w:rsidRPr="002E5836">
        <w:t>and closed bidding</w:t>
      </w:r>
      <w:r w:rsidRPr="002E5836" w:rsidR="001D2129">
        <w:t xml:space="preserve">. It </w:t>
      </w:r>
      <w:r w:rsidRPr="002E5836">
        <w:t>ha</w:t>
      </w:r>
      <w:r w:rsidRPr="002E5836" w:rsidR="001D2129">
        <w:t xml:space="preserve">s not happened for us. We have a really good relationship with </w:t>
      </w:r>
      <w:r w:rsidRPr="002E5836">
        <w:t xml:space="preserve">S4C. We did </w:t>
      </w:r>
      <w:r w:rsidRPr="002E5836" w:rsidR="001D2129">
        <w:t xml:space="preserve">stuff around the </w:t>
      </w:r>
      <w:r w:rsidRPr="002E5836">
        <w:t>W</w:t>
      </w:r>
      <w:r w:rsidRPr="002E5836" w:rsidR="001D2129">
        <w:t xml:space="preserve">orld </w:t>
      </w:r>
      <w:r w:rsidRPr="002E5836">
        <w:t xml:space="preserve">Cup </w:t>
      </w:r>
      <w:r w:rsidRPr="002E5836" w:rsidR="001D2129">
        <w:t>last year with BBC Wales and ITV Wales</w:t>
      </w:r>
      <w:r w:rsidRPr="002E5836">
        <w:t>,</w:t>
      </w:r>
      <w:r w:rsidRPr="002E5836" w:rsidR="001D2129">
        <w:t xml:space="preserve"> </w:t>
      </w:r>
      <w:r w:rsidRPr="002E5836">
        <w:t xml:space="preserve">and </w:t>
      </w:r>
      <w:r w:rsidR="00C707A8">
        <w:t xml:space="preserve">we </w:t>
      </w:r>
      <w:r w:rsidRPr="002E5836" w:rsidR="001D2129">
        <w:t>are very proud of what we have done</w:t>
      </w:r>
      <w:r w:rsidRPr="002E5836">
        <w:t>.</w:t>
      </w:r>
      <w:r w:rsidRPr="002E5836" w:rsidR="001D2129">
        <w:t xml:space="preserve"> </w:t>
      </w:r>
      <w:r w:rsidRPr="002E5836">
        <w:t>W</w:t>
      </w:r>
      <w:r w:rsidRPr="002E5836" w:rsidR="001D2129">
        <w:t xml:space="preserve">e have not really seen that </w:t>
      </w:r>
      <w:r w:rsidRPr="002E5836" w:rsidR="00FD682C">
        <w:t>so far</w:t>
      </w:r>
      <w:r w:rsidRPr="002E5836" w:rsidR="001D2129">
        <w:t xml:space="preserve">. We are still working with broadcast partners that are very in line with </w:t>
      </w:r>
      <w:r w:rsidRPr="002E5836">
        <w:t xml:space="preserve">our </w:t>
      </w:r>
      <w:r w:rsidRPr="002E5836" w:rsidR="001D2129">
        <w:t>fit</w:t>
      </w:r>
      <w:r w:rsidRPr="002E5836">
        <w:t>,</w:t>
      </w:r>
      <w:r w:rsidRPr="002E5836" w:rsidR="001D2129">
        <w:t xml:space="preserve"> our values</w:t>
      </w:r>
      <w:r w:rsidRPr="002E5836">
        <w:t>,</w:t>
      </w:r>
      <w:r w:rsidRPr="002E5836" w:rsidR="001D2129">
        <w:t xml:space="preserve"> our </w:t>
      </w:r>
      <w:r w:rsidRPr="002E5836">
        <w:t xml:space="preserve">morals </w:t>
      </w:r>
      <w:r w:rsidRPr="002E5836" w:rsidR="001D2129">
        <w:t>and what we try to do for football.</w:t>
      </w:r>
    </w:p>
    <w:p w:rsidR="001D2129" w:rsidRPr="002E5836" w:rsidP="00E10867">
      <w:pPr>
        <w:pStyle w:val="Question"/>
      </w:pPr>
      <w:sdt>
        <w:sdtPr>
          <w:alias w:val="Member"/>
          <w:tag w:val="&lt;Member mnisId='4810' dodsId='157099'&gt;"/>
          <w:id w:val="31307599"/>
          <w:placeholder>
            <w:docPart w:val="DefaultPlaceholder_-1854013440"/>
          </w:placeholder>
          <w:richText/>
        </w:sdtPr>
        <w:sdtContent>
          <w:r w:rsidRPr="002E5836" w:rsidR="00E10867">
            <w:rPr>
              <w:b/>
            </w:rPr>
            <w:t xml:space="preserve">Mr </w:t>
          </w:r>
          <w:r w:rsidRPr="002E5836" w:rsidR="00CC4883">
            <w:rPr>
              <w:b/>
            </w:rPr>
            <w:t>Roberts:</w:t>
          </w:r>
        </w:sdtContent>
      </w:sdt>
      <w:r w:rsidRPr="002E5836" w:rsidR="00E10867">
        <w:t xml:space="preserve"> </w:t>
      </w:r>
      <w:r w:rsidRPr="002E5836">
        <w:t>Mr Walker, is that a picture you recognise</w:t>
      </w:r>
      <w:r w:rsidRPr="002E5836" w:rsidR="00FD682C">
        <w:t>—that it is</w:t>
      </w:r>
      <w:r w:rsidRPr="002E5836" w:rsidR="00E10867">
        <w:t xml:space="preserve"> </w:t>
      </w:r>
      <w:r w:rsidRPr="002E5836">
        <w:t>more difficult for public sector broadcasters?</w:t>
      </w:r>
    </w:p>
    <w:p w:rsidR="00E10867" w:rsidRPr="002E5836" w:rsidP="00E10867">
      <w:pPr>
        <w:pStyle w:val="Answer"/>
      </w:pPr>
      <w:sdt>
        <w:sdtPr>
          <w:alias w:val="Witness"/>
          <w:id w:val="1655798316"/>
          <w:placeholder>
            <w:docPart w:val="DefaultPlaceholder_-1854013440"/>
          </w:placeholder>
          <w:richText/>
        </w:sdtPr>
        <w:sdtContent>
          <w:r w:rsidRPr="002E5836" w:rsidR="00CC4883">
            <w:rPr>
              <w:b/>
              <w:i/>
            </w:rPr>
            <w:t>Nigel Walker:</w:t>
          </w:r>
        </w:sdtContent>
      </w:sdt>
      <w:r w:rsidRPr="002E5836">
        <w:t xml:space="preserve"> </w:t>
      </w:r>
      <w:r w:rsidRPr="002E5836" w:rsidR="001D2129">
        <w:t>It has been getting more difficult</w:t>
      </w:r>
      <w:r w:rsidRPr="002E5836" w:rsidR="00FD682C">
        <w:t>;</w:t>
      </w:r>
      <w:r w:rsidRPr="002E5836" w:rsidR="001D2129">
        <w:t xml:space="preserve"> probably since the turn of the century</w:t>
      </w:r>
      <w:r w:rsidRPr="002E5836">
        <w:t>,</w:t>
      </w:r>
      <w:r w:rsidRPr="002E5836" w:rsidR="001D2129">
        <w:t xml:space="preserve"> it </w:t>
      </w:r>
      <w:r w:rsidRPr="002E5836" w:rsidR="00CC4883">
        <w:t xml:space="preserve">has </w:t>
      </w:r>
      <w:r w:rsidRPr="002E5836" w:rsidR="001D2129">
        <w:t>got more difficult, but the demise of public service broadcasting in the sports world has been much exaggerated</w:t>
      </w:r>
      <w:r w:rsidRPr="002E5836">
        <w:t>.</w:t>
      </w:r>
      <w:r w:rsidRPr="002E5836" w:rsidR="001D2129">
        <w:t xml:space="preserve"> </w:t>
      </w:r>
      <w:r w:rsidRPr="002E5836">
        <w:t>C</w:t>
      </w:r>
      <w:r w:rsidRPr="002E5836" w:rsidR="001D2129">
        <w:t>ertainly</w:t>
      </w:r>
      <w:r w:rsidRPr="002E5836">
        <w:t>,</w:t>
      </w:r>
      <w:r w:rsidRPr="002E5836" w:rsidR="001D2129">
        <w:t xml:space="preserve"> when I was at the BBC, </w:t>
      </w:r>
      <w:r w:rsidRPr="002E5836">
        <w:t xml:space="preserve">which </w:t>
      </w:r>
      <w:r w:rsidRPr="002E5836" w:rsidR="001D2129">
        <w:t>was between 2001 and 2010</w:t>
      </w:r>
      <w:r w:rsidRPr="002E5836">
        <w:t>,</w:t>
      </w:r>
      <w:r w:rsidRPr="002E5836" w:rsidR="001D2129">
        <w:t xml:space="preserve"> </w:t>
      </w:r>
      <w:r w:rsidRPr="002E5836">
        <w:t>t</w:t>
      </w:r>
      <w:r w:rsidRPr="002E5836" w:rsidR="001D2129">
        <w:t xml:space="preserve">here was concern </w:t>
      </w:r>
      <w:r w:rsidRPr="002E5836">
        <w:t xml:space="preserve">that </w:t>
      </w:r>
      <w:r w:rsidRPr="002E5836" w:rsidR="001D2129">
        <w:t xml:space="preserve">digitalisation and the things you talked about could lead to this, </w:t>
      </w:r>
      <w:r w:rsidRPr="002E5836" w:rsidR="00FD682C">
        <w:t>but</w:t>
      </w:r>
      <w:r w:rsidRPr="002E5836" w:rsidR="001D2129">
        <w:t xml:space="preserve"> it has not.</w:t>
      </w:r>
    </w:p>
    <w:p w:rsidR="001D2129" w:rsidRPr="002E5836" w:rsidP="00E10867">
      <w:pPr>
        <w:pStyle w:val="Answer"/>
      </w:pPr>
      <w:r w:rsidRPr="002E5836">
        <w:t>It has become more difficult. It is not impossible.</w:t>
      </w:r>
      <w:r w:rsidRPr="002E5836" w:rsidR="00E10867">
        <w:t xml:space="preserve"> </w:t>
      </w:r>
      <w:r w:rsidRPr="002E5836" w:rsidR="00FD682C">
        <w:t xml:space="preserve">Public </w:t>
      </w:r>
      <w:r w:rsidRPr="002E5836">
        <w:t>service broadcasters have decided to keep their pow</w:t>
      </w:r>
      <w:r w:rsidRPr="002E5836" w:rsidR="00E10867">
        <w:t>d</w:t>
      </w:r>
      <w:r w:rsidRPr="002E5836">
        <w:t xml:space="preserve">er </w:t>
      </w:r>
      <w:r w:rsidRPr="002E5836" w:rsidR="00E10867">
        <w:t xml:space="preserve">dry </w:t>
      </w:r>
      <w:r w:rsidRPr="002E5836">
        <w:t>more than they would have before</w:t>
      </w:r>
      <w:r w:rsidRPr="002E5836" w:rsidR="00E10867">
        <w:t>.</w:t>
      </w:r>
      <w:r w:rsidRPr="002E5836">
        <w:t xml:space="preserve"> </w:t>
      </w:r>
      <w:r w:rsidRPr="002E5836" w:rsidR="00E10867">
        <w:t xml:space="preserve">They </w:t>
      </w:r>
      <w:r w:rsidRPr="002E5836">
        <w:t xml:space="preserve">have picked the rights that they want to bid for and have </w:t>
      </w:r>
      <w:r w:rsidRPr="002E5836">
        <w:t>been very competitive in those markets</w:t>
      </w:r>
      <w:r w:rsidRPr="002E5836" w:rsidR="00FD682C">
        <w:t>.</w:t>
      </w:r>
      <w:r w:rsidRPr="002E5836">
        <w:t xml:space="preserve"> I see no reason why that should change.</w:t>
      </w:r>
    </w:p>
    <w:p w:rsidR="001D2129" w:rsidRPr="002E5836" w:rsidP="001D2129">
      <w:pPr>
        <w:pStyle w:val="Question"/>
      </w:pPr>
      <w:sdt>
        <w:sdtPr>
          <w:alias w:val="Member"/>
          <w:tag w:val="&lt;Member mnisId='4810' dodsId='157099'&gt;"/>
          <w:id w:val="284472285"/>
          <w:placeholder>
            <w:docPart w:val="DefaultPlaceholder_-1854013440"/>
          </w:placeholder>
          <w:richText/>
        </w:sdtPr>
        <w:sdtContent>
          <w:r w:rsidRPr="002E5836" w:rsidR="00E10867">
            <w:rPr>
              <w:b/>
            </w:rPr>
            <w:t xml:space="preserve">Mr </w:t>
          </w:r>
          <w:r w:rsidRPr="002E5836" w:rsidR="00CC4883">
            <w:rPr>
              <w:b/>
            </w:rPr>
            <w:t>Roberts:</w:t>
          </w:r>
        </w:sdtContent>
      </w:sdt>
      <w:r w:rsidRPr="002E5836" w:rsidR="00E10867">
        <w:t xml:space="preserve"> </w:t>
      </w:r>
      <w:r w:rsidRPr="002E5836">
        <w:t>In terms of the digit</w:t>
      </w:r>
      <w:r w:rsidR="00C707A8">
        <w:t>al</w:t>
      </w:r>
      <w:r w:rsidRPr="002E5836">
        <w:t xml:space="preserve">isation that you mentioned, what </w:t>
      </w:r>
      <w:r w:rsidRPr="002E5836" w:rsidR="00E10867">
        <w:t xml:space="preserve">kind of </w:t>
      </w:r>
      <w:r w:rsidRPr="002E5836">
        <w:t xml:space="preserve">impact has there been on </w:t>
      </w:r>
      <w:r w:rsidRPr="002E5836" w:rsidR="00E10867">
        <w:t>Welsh r</w:t>
      </w:r>
      <w:r w:rsidRPr="002E5836">
        <w:t>ugby in terms of the increase in audiences streaming things online rather than watching live? Has that been a major th</w:t>
      </w:r>
      <w:r w:rsidRPr="002E5836" w:rsidR="00E10867">
        <w:t>eme</w:t>
      </w:r>
      <w:r w:rsidRPr="002E5836">
        <w:t>?</w:t>
      </w:r>
    </w:p>
    <w:p w:rsidR="00E10867" w:rsidRPr="002E5836" w:rsidP="00E10867">
      <w:pPr>
        <w:pStyle w:val="Answer"/>
      </w:pPr>
      <w:sdt>
        <w:sdtPr>
          <w:alias w:val="Witness"/>
          <w:id w:val="300192458"/>
          <w:placeholder>
            <w:docPart w:val="DefaultPlaceholder_-1854013440"/>
          </w:placeholder>
          <w:richText/>
        </w:sdtPr>
        <w:sdtContent>
          <w:r w:rsidRPr="002E5836" w:rsidR="00CC4883">
            <w:rPr>
              <w:b/>
              <w:i/>
            </w:rPr>
            <w:t>Nigel Walker:</w:t>
          </w:r>
        </w:sdtContent>
      </w:sdt>
      <w:r w:rsidRPr="002E5836">
        <w:t xml:space="preserve"> Viewing </w:t>
      </w:r>
      <w:r w:rsidRPr="002E5836" w:rsidR="001D2129">
        <w:t xml:space="preserve">figures are now made up of those who watch on traditional television and those who stream online. </w:t>
      </w:r>
      <w:r w:rsidRPr="002E5836">
        <w:t>The figures for t</w:t>
      </w:r>
      <w:r w:rsidRPr="002E5836" w:rsidR="001D2129">
        <w:t>hose who stream online have grown, but</w:t>
      </w:r>
      <w:r w:rsidRPr="002E5836">
        <w:t>,</w:t>
      </w:r>
      <w:r w:rsidRPr="002E5836" w:rsidR="001D2129">
        <w:t xml:space="preserve"> when it comes to the big events in particular</w:t>
      </w:r>
      <w:r w:rsidRPr="002E5836">
        <w:t>—</w:t>
      </w:r>
      <w:r w:rsidRPr="002E5836" w:rsidR="001D2129">
        <w:t>those</w:t>
      </w:r>
      <w:r w:rsidRPr="002E5836">
        <w:t xml:space="preserve"> must-</w:t>
      </w:r>
      <w:r w:rsidRPr="002E5836" w:rsidR="001D2129">
        <w:t xml:space="preserve">see events </w:t>
      </w:r>
      <w:r w:rsidRPr="002E5836" w:rsidR="00FD682C">
        <w:t>such as</w:t>
      </w:r>
      <w:r w:rsidRPr="002E5836">
        <w:t xml:space="preserve"> </w:t>
      </w:r>
      <w:r w:rsidRPr="002E5836" w:rsidR="001D2129">
        <w:t xml:space="preserve">the Wales football team playing in </w:t>
      </w:r>
      <w:r w:rsidRPr="002E5836">
        <w:t>the</w:t>
      </w:r>
      <w:r w:rsidRPr="002E5836" w:rsidR="001D2129">
        <w:t xml:space="preserve"> World Cup, </w:t>
      </w:r>
      <w:r w:rsidRPr="002E5836">
        <w:t>or the Wales</w:t>
      </w:r>
      <w:r w:rsidRPr="002E5836" w:rsidR="001D2129">
        <w:t xml:space="preserve"> senior men</w:t>
      </w:r>
      <w:r w:rsidRPr="002E5836">
        <w:t>’s</w:t>
      </w:r>
      <w:r w:rsidRPr="002E5836" w:rsidR="001D2129">
        <w:t xml:space="preserve"> or women</w:t>
      </w:r>
      <w:r w:rsidRPr="002E5836">
        <w:t>’</w:t>
      </w:r>
      <w:r w:rsidRPr="002E5836" w:rsidR="00CC4883">
        <w:t>s</w:t>
      </w:r>
      <w:r w:rsidRPr="002E5836">
        <w:t xml:space="preserve"> </w:t>
      </w:r>
      <w:r w:rsidRPr="002E5836" w:rsidR="00FD682C">
        <w:t xml:space="preserve">rugby </w:t>
      </w:r>
      <w:r w:rsidRPr="002E5836">
        <w:t>team</w:t>
      </w:r>
      <w:r w:rsidR="00FF3C84">
        <w:t>s</w:t>
      </w:r>
      <w:r w:rsidRPr="002E5836" w:rsidR="001D2129">
        <w:t xml:space="preserve"> playing in the </w:t>
      </w:r>
      <w:r w:rsidRPr="002E5836">
        <w:t>S</w:t>
      </w:r>
      <w:r w:rsidRPr="002E5836" w:rsidR="001D2129">
        <w:t xml:space="preserve">ix </w:t>
      </w:r>
      <w:r w:rsidRPr="002E5836">
        <w:t>N</w:t>
      </w:r>
      <w:r w:rsidRPr="002E5836" w:rsidR="001D2129">
        <w:t>ations</w:t>
      </w:r>
      <w:r w:rsidRPr="002E5836">
        <w:t>—t</w:t>
      </w:r>
      <w:r w:rsidRPr="002E5836" w:rsidR="001D2129">
        <w:t>he</w:t>
      </w:r>
      <w:r w:rsidRPr="002E5836">
        <w:t xml:space="preserve"> </w:t>
      </w:r>
      <w:r w:rsidRPr="002E5836" w:rsidR="001D2129">
        <w:t>vast majority will still coalesce around a television set</w:t>
      </w:r>
      <w:r w:rsidRPr="002E5836" w:rsidR="00FD682C">
        <w:t xml:space="preserve"> for those big moments</w:t>
      </w:r>
      <w:r w:rsidRPr="002E5836">
        <w:t>.</w:t>
      </w:r>
      <w:r w:rsidRPr="002E5836" w:rsidR="001D2129">
        <w:t xml:space="preserve"> </w:t>
      </w:r>
      <w:r w:rsidRPr="002E5836">
        <w:t>T</w:t>
      </w:r>
      <w:r w:rsidRPr="002E5836" w:rsidR="001D2129">
        <w:t xml:space="preserve">hat may change in the future, and the way </w:t>
      </w:r>
      <w:r w:rsidRPr="002E5836">
        <w:t xml:space="preserve">in which people </w:t>
      </w:r>
      <w:r w:rsidRPr="002E5836" w:rsidR="001D2129">
        <w:t>consume media is changing rapidly, but not to the extent that many people predicted.</w:t>
      </w:r>
    </w:p>
    <w:p w:rsidR="00E10867" w:rsidRPr="002E5836" w:rsidP="00E10867">
      <w:pPr>
        <w:pStyle w:val="Answer"/>
      </w:pPr>
      <w:sdt>
        <w:sdtPr>
          <w:alias w:val="Witness"/>
          <w:id w:val="-965193527"/>
          <w:placeholder>
            <w:docPart w:val="DefaultPlaceholder_-1854013440"/>
          </w:placeholder>
          <w:richText/>
        </w:sdtPr>
        <w:sdtContent>
          <w:r w:rsidRPr="002E5836" w:rsidR="00CC4883">
            <w:rPr>
              <w:b/>
              <w:i/>
            </w:rPr>
            <w:t>Ian Davis:</w:t>
          </w:r>
        </w:sdtContent>
      </w:sdt>
      <w:r w:rsidRPr="002E5836">
        <w:t xml:space="preserve"> </w:t>
      </w:r>
      <w:r w:rsidRPr="002E5836" w:rsidR="001D2129">
        <w:t>I agree with</w:t>
      </w:r>
      <w:r w:rsidRPr="002E5836">
        <w:t xml:space="preserve"> Nigel</w:t>
      </w:r>
      <w:r w:rsidRPr="002E5836" w:rsidR="001D2129">
        <w:t xml:space="preserve">. Linear TV will still be the go-to for </w:t>
      </w:r>
      <w:r w:rsidRPr="002E5836">
        <w:t>l</w:t>
      </w:r>
      <w:r w:rsidRPr="002E5836" w:rsidR="001D2129">
        <w:t>ive TV. We are seeing a shift in consumption patterns around sport, but linear TV is still very strong</w:t>
      </w:r>
      <w:r w:rsidRPr="002E5836">
        <w:t>.</w:t>
      </w:r>
      <w:r w:rsidRPr="002E5836" w:rsidR="001D2129">
        <w:t xml:space="preserve"> </w:t>
      </w:r>
      <w:r w:rsidRPr="002E5836">
        <w:t xml:space="preserve">Streaming has </w:t>
      </w:r>
      <w:r w:rsidRPr="002E5836" w:rsidR="001D2129">
        <w:t>probably not taken off</w:t>
      </w:r>
      <w:r w:rsidRPr="002E5836">
        <w:t>.</w:t>
      </w:r>
      <w:r w:rsidRPr="002E5836" w:rsidR="001D2129">
        <w:t xml:space="preserve"> </w:t>
      </w:r>
      <w:r w:rsidRPr="002E5836">
        <w:t>T</w:t>
      </w:r>
      <w:r w:rsidRPr="002E5836" w:rsidR="001D2129">
        <w:t xml:space="preserve">he wraparound stuff </w:t>
      </w:r>
      <w:r w:rsidRPr="002E5836">
        <w:t xml:space="preserve">that </w:t>
      </w:r>
      <w:r w:rsidRPr="002E5836" w:rsidR="001D2129">
        <w:t>you get with streaming</w:t>
      </w:r>
      <w:r w:rsidRPr="002E5836">
        <w:t xml:space="preserve"> and</w:t>
      </w:r>
      <w:r w:rsidRPr="002E5836" w:rsidR="001D2129">
        <w:t xml:space="preserve"> </w:t>
      </w:r>
      <w:r w:rsidRPr="002E5836">
        <w:t>d</w:t>
      </w:r>
      <w:r w:rsidRPr="002E5836" w:rsidR="001D2129">
        <w:t>igital is really important for us to build our brand and our narrative</w:t>
      </w:r>
      <w:r w:rsidRPr="002E5836">
        <w:t>,</w:t>
      </w:r>
      <w:r w:rsidRPr="002E5836" w:rsidR="001D2129">
        <w:t xml:space="preserve"> </w:t>
      </w:r>
      <w:r w:rsidRPr="002E5836">
        <w:t>but l</w:t>
      </w:r>
      <w:r w:rsidRPr="002E5836" w:rsidR="001D2129">
        <w:t>inear TV will still be where people go to watch live TV.</w:t>
      </w:r>
    </w:p>
    <w:p w:rsidR="001D2129" w:rsidRPr="002E5836" w:rsidP="00E10867">
      <w:pPr>
        <w:pStyle w:val="Question"/>
      </w:pPr>
      <w:sdt>
        <w:sdtPr>
          <w:alias w:val="Member"/>
          <w:tag w:val="&lt;Member mnisId='1554' dodsId='31575'&gt;"/>
          <w:id w:val="767434740"/>
          <w:placeholder>
            <w:docPart w:val="DefaultPlaceholder_-1854013440"/>
          </w:placeholder>
          <w:richText/>
        </w:sdtPr>
        <w:sdtContent>
          <w:r w:rsidRPr="002E5836" w:rsidR="00E10867">
            <w:rPr>
              <w:b/>
            </w:rPr>
            <w:t>Chair:</w:t>
          </w:r>
        </w:sdtContent>
      </w:sdt>
      <w:r w:rsidRPr="002E5836" w:rsidR="00E10867">
        <w:t xml:space="preserve"> J</w:t>
      </w:r>
      <w:r w:rsidRPr="002E5836">
        <w:t xml:space="preserve">ust on that point about linear TV, if it is still </w:t>
      </w:r>
      <w:r w:rsidRPr="002E5836" w:rsidR="00E10867">
        <w:t>the</w:t>
      </w:r>
      <w:r w:rsidRPr="002E5836">
        <w:t xml:space="preserve"> case, Mr Walker, that the linear channels are in a really strong position in terms of live sport</w:t>
      </w:r>
      <w:r w:rsidRPr="002E5836" w:rsidR="00E10867">
        <w:t>,</w:t>
      </w:r>
      <w:r w:rsidRPr="002E5836">
        <w:t xml:space="preserve"> </w:t>
      </w:r>
      <w:r w:rsidRPr="002E5836" w:rsidR="00E10867">
        <w:t>w</w:t>
      </w:r>
      <w:r w:rsidRPr="002E5836">
        <w:t xml:space="preserve">hy have all the </w:t>
      </w:r>
      <w:r w:rsidRPr="002E5836" w:rsidR="00E10867">
        <w:t xml:space="preserve">autumn </w:t>
      </w:r>
      <w:r w:rsidRPr="002E5836">
        <w:t>internationals gone behind a pay</w:t>
      </w:r>
      <w:r w:rsidRPr="002E5836" w:rsidR="00E10867">
        <w:t>wa</w:t>
      </w:r>
      <w:r w:rsidRPr="002E5836">
        <w:t xml:space="preserve">ll with Amazon </w:t>
      </w:r>
      <w:r w:rsidRPr="002E5836" w:rsidR="00E10867">
        <w:t>P</w:t>
      </w:r>
      <w:r w:rsidRPr="002E5836">
        <w:t>rime</w:t>
      </w:r>
      <w:r w:rsidRPr="002E5836" w:rsidR="00D02B81">
        <w:t>—</w:t>
      </w:r>
      <w:r w:rsidRPr="002E5836">
        <w:t>even the Welsh language coverage</w:t>
      </w:r>
      <w:r w:rsidRPr="002E5836" w:rsidR="00E10867">
        <w:t>?</w:t>
      </w:r>
    </w:p>
    <w:p w:rsidR="001D2129" w:rsidRPr="002E5836" w:rsidP="00E10867">
      <w:pPr>
        <w:pStyle w:val="Answer"/>
      </w:pPr>
      <w:sdt>
        <w:sdtPr>
          <w:alias w:val="Witness"/>
          <w:id w:val="-2105492245"/>
          <w:placeholder>
            <w:docPart w:val="DefaultPlaceholder_-1854013440"/>
          </w:placeholder>
          <w:richText/>
        </w:sdtPr>
        <w:sdtContent>
          <w:r w:rsidRPr="002E5836" w:rsidR="00CC4883">
            <w:rPr>
              <w:b/>
              <w:i/>
            </w:rPr>
            <w:t>Nigel Walker:</w:t>
          </w:r>
        </w:sdtContent>
      </w:sdt>
      <w:r w:rsidRPr="002E5836" w:rsidR="00E10867">
        <w:t xml:space="preserve"> </w:t>
      </w:r>
      <w:r w:rsidRPr="002E5836">
        <w:t>That is the challenge</w:t>
      </w:r>
      <w:r w:rsidRPr="002E5836" w:rsidR="00E10867">
        <w:t>.</w:t>
      </w:r>
      <w:r w:rsidRPr="002E5836">
        <w:t xml:space="preserve"> </w:t>
      </w:r>
      <w:r w:rsidRPr="002E5836" w:rsidR="00E10867">
        <w:t>The</w:t>
      </w:r>
      <w:r w:rsidRPr="002E5836">
        <w:t xml:space="preserve"> threat is there</w:t>
      </w:r>
      <w:r w:rsidRPr="002E5836" w:rsidR="00E10867">
        <w:t>, but it ha</w:t>
      </w:r>
      <w:r w:rsidRPr="002E5836">
        <w:t xml:space="preserve">s not manifested itself in the way that many people predicted five and </w:t>
      </w:r>
      <w:r w:rsidRPr="002E5836" w:rsidR="00E10867">
        <w:t xml:space="preserve">10 </w:t>
      </w:r>
      <w:r w:rsidRPr="002E5836">
        <w:t>years ago</w:t>
      </w:r>
      <w:r w:rsidRPr="002E5836" w:rsidR="00E10867">
        <w:t>.</w:t>
      </w:r>
      <w:r w:rsidRPr="002E5836">
        <w:t xml:space="preserve"> </w:t>
      </w:r>
      <w:r w:rsidRPr="002E5836" w:rsidR="00BC34EA">
        <w:t>To the point that Ian made, i</w:t>
      </w:r>
      <w:r w:rsidRPr="002E5836">
        <w:t xml:space="preserve">t is </w:t>
      </w:r>
      <w:r w:rsidRPr="002E5836" w:rsidR="00E10867">
        <w:t xml:space="preserve">incumbent </w:t>
      </w:r>
      <w:r w:rsidRPr="002E5836">
        <w:t xml:space="preserve">on organisations </w:t>
      </w:r>
      <w:r w:rsidRPr="002E5836" w:rsidR="00D02B81">
        <w:t>such as</w:t>
      </w:r>
      <w:r w:rsidRPr="002E5836">
        <w:t xml:space="preserve"> the Football Association</w:t>
      </w:r>
      <w:r w:rsidRPr="002E5836" w:rsidR="00E10867">
        <w:t xml:space="preserve"> of Wales</w:t>
      </w:r>
      <w:r w:rsidRPr="002E5836">
        <w:t xml:space="preserve"> </w:t>
      </w:r>
      <w:r w:rsidRPr="002E5836" w:rsidR="00E10867">
        <w:t xml:space="preserve">and the Welsh Rugby </w:t>
      </w:r>
      <w:r w:rsidRPr="002E5836">
        <w:t>Union to be cognisant</w:t>
      </w:r>
      <w:r w:rsidRPr="002E5836" w:rsidR="00BC34EA">
        <w:t xml:space="preserve"> that </w:t>
      </w:r>
      <w:r w:rsidRPr="002E5836">
        <w:t>eyeballs on screen</w:t>
      </w:r>
      <w:r w:rsidRPr="002E5836" w:rsidR="00BC34EA">
        <w:t xml:space="preserve"> and </w:t>
      </w:r>
      <w:r w:rsidRPr="002E5836">
        <w:t xml:space="preserve">on the </w:t>
      </w:r>
      <w:r w:rsidRPr="002E5836" w:rsidR="00BC34EA">
        <w:t xml:space="preserve">product are </w:t>
      </w:r>
      <w:r w:rsidRPr="002E5836">
        <w:t xml:space="preserve">still really important. </w:t>
      </w:r>
      <w:r w:rsidRPr="002E5836" w:rsidR="00BC34EA">
        <w:t>S</w:t>
      </w:r>
      <w:r w:rsidRPr="002E5836">
        <w:t>ome governing bodies have gone completely the other way and are on pay TV pretty much exclusively</w:t>
      </w:r>
      <w:r w:rsidRPr="002E5836" w:rsidR="00BC34EA">
        <w:t>.</w:t>
      </w:r>
      <w:r w:rsidRPr="002E5836">
        <w:t xml:space="preserve"> </w:t>
      </w:r>
      <w:r w:rsidRPr="002E5836" w:rsidR="00BC34EA">
        <w:t>F</w:t>
      </w:r>
      <w:r w:rsidRPr="002E5836">
        <w:t xml:space="preserve">ootball </w:t>
      </w:r>
      <w:r w:rsidRPr="002E5836" w:rsidR="00BC34EA">
        <w:t xml:space="preserve">and rugby </w:t>
      </w:r>
      <w:r w:rsidRPr="002E5836">
        <w:t>in Wales</w:t>
      </w:r>
      <w:r w:rsidRPr="002E5836" w:rsidR="00BC34EA">
        <w:t xml:space="preserve"> have </w:t>
      </w:r>
      <w:r w:rsidRPr="002E5836">
        <w:t xml:space="preserve">not gone down that </w:t>
      </w:r>
      <w:r w:rsidRPr="002E5836" w:rsidR="00BC34EA">
        <w:t>road</w:t>
      </w:r>
      <w:r w:rsidRPr="002E5836">
        <w:t>.</w:t>
      </w:r>
    </w:p>
    <w:p w:rsidR="001D2129" w:rsidRPr="002E5836" w:rsidP="00BC34EA">
      <w:pPr>
        <w:pStyle w:val="Question"/>
        <w:numPr>
          <w:ilvl w:val="0"/>
          <w:numId w:val="0"/>
        </w:numPr>
        <w:ind w:left="794"/>
      </w:pPr>
      <w:r w:rsidRPr="002E5836">
        <w:t>W</w:t>
      </w:r>
      <w:r w:rsidRPr="002E5836">
        <w:t xml:space="preserve">hen I talk to my </w:t>
      </w:r>
      <w:r w:rsidR="00FF3C84">
        <w:t>fellow</w:t>
      </w:r>
      <w:r w:rsidRPr="002E5836">
        <w:t xml:space="preserve"> chief executives in the other </w:t>
      </w:r>
      <w:r w:rsidRPr="002E5836">
        <w:t>S</w:t>
      </w:r>
      <w:r w:rsidRPr="002E5836">
        <w:t xml:space="preserve">ix </w:t>
      </w:r>
      <w:r w:rsidRPr="002E5836">
        <w:t>N</w:t>
      </w:r>
      <w:r w:rsidRPr="002E5836">
        <w:t>ations countries, we are very clear that we need to achieve that balance</w:t>
      </w:r>
      <w:r w:rsidRPr="002E5836" w:rsidR="00D02B81">
        <w:t>.</w:t>
      </w:r>
      <w:r w:rsidRPr="002E5836">
        <w:t xml:space="preserve"> </w:t>
      </w:r>
      <w:r w:rsidRPr="002E5836" w:rsidR="00D02B81">
        <w:t xml:space="preserve">That </w:t>
      </w:r>
      <w:r w:rsidRPr="002E5836">
        <w:t>is the answer</w:t>
      </w:r>
      <w:r w:rsidRPr="002E5836">
        <w:t xml:space="preserve"> that I gave</w:t>
      </w:r>
      <w:r w:rsidRPr="002E5836">
        <w:t xml:space="preserve"> first</w:t>
      </w:r>
      <w:r w:rsidRPr="002E5836">
        <w:t xml:space="preserve"> </w:t>
      </w:r>
      <w:r w:rsidRPr="002E5836">
        <w:t>time round</w:t>
      </w:r>
      <w:r w:rsidRPr="002E5836">
        <w:t>.</w:t>
      </w:r>
      <w:r w:rsidRPr="002E5836">
        <w:t xml:space="preserve"> </w:t>
      </w:r>
      <w:r w:rsidRPr="002E5836">
        <w:t>W</w:t>
      </w:r>
      <w:r w:rsidRPr="002E5836">
        <w:t>e have to continue to be cognisant of that fact</w:t>
      </w:r>
      <w:r w:rsidRPr="002E5836">
        <w:t>,</w:t>
      </w:r>
      <w:r w:rsidRPr="002E5836">
        <w:t xml:space="preserve"> because you need to achieve the balance. </w:t>
      </w:r>
      <w:r w:rsidRPr="002E5836">
        <w:t>Y</w:t>
      </w:r>
      <w:r w:rsidRPr="002E5836">
        <w:t>ou want as many pound</w:t>
      </w:r>
      <w:r w:rsidRPr="002E5836">
        <w:t>s,</w:t>
      </w:r>
      <w:r w:rsidRPr="002E5836">
        <w:t xml:space="preserve"> shillings and </w:t>
      </w:r>
      <w:r w:rsidRPr="002E5836">
        <w:t xml:space="preserve">pence as </w:t>
      </w:r>
      <w:r w:rsidRPr="002E5836">
        <w:t xml:space="preserve">you </w:t>
      </w:r>
      <w:r w:rsidRPr="002E5836">
        <w:t>can get in</w:t>
      </w:r>
      <w:r w:rsidRPr="002E5836">
        <w:t xml:space="preserve">, but you have to make sure that you are taking the </w:t>
      </w:r>
      <w:r w:rsidRPr="002E5836">
        <w:t xml:space="preserve">game to </w:t>
      </w:r>
      <w:r w:rsidRPr="002E5836">
        <w:t>the widest possible audience</w:t>
      </w:r>
      <w:r w:rsidRPr="002E5836">
        <w:t xml:space="preserve">, </w:t>
      </w:r>
      <w:r w:rsidRPr="002E5836">
        <w:t xml:space="preserve">if the </w:t>
      </w:r>
      <w:r w:rsidRPr="002E5836">
        <w:t xml:space="preserve">game is to </w:t>
      </w:r>
      <w:r w:rsidRPr="002E5836">
        <w:t xml:space="preserve">continue not </w:t>
      </w:r>
      <w:r w:rsidRPr="002E5836">
        <w:t xml:space="preserve">only to </w:t>
      </w:r>
      <w:r w:rsidRPr="002E5836">
        <w:t xml:space="preserve">survive but </w:t>
      </w:r>
      <w:r w:rsidRPr="002E5836">
        <w:t xml:space="preserve">to </w:t>
      </w:r>
      <w:r w:rsidRPr="002E5836">
        <w:t>thrive going forward.</w:t>
      </w:r>
    </w:p>
    <w:p w:rsidR="001D2129" w:rsidRPr="002E5836" w:rsidP="001D2129">
      <w:pPr>
        <w:pStyle w:val="Question"/>
      </w:pPr>
      <w:sdt>
        <w:sdtPr>
          <w:alias w:val="Member"/>
          <w:tag w:val="&lt;Member mnisId='4630' dodsId='147949'&gt;"/>
          <w:id w:val="445979791"/>
          <w:placeholder>
            <w:docPart w:val="DefaultPlaceholder_-1854013440"/>
          </w:placeholder>
          <w:richText/>
        </w:sdtPr>
        <w:sdtContent>
          <w:r w:rsidRPr="002E5836" w:rsidR="00BC34EA">
            <w:rPr>
              <w:b/>
            </w:rPr>
            <w:t>Ben Lake:</w:t>
          </w:r>
        </w:sdtContent>
      </w:sdt>
      <w:r w:rsidRPr="002E5836" w:rsidR="00BC34EA">
        <w:t xml:space="preserve"> </w:t>
      </w:r>
      <w:r w:rsidRPr="002E5836" w:rsidR="00D02B81">
        <w:t xml:space="preserve">Thank you, Mr Davis and Mr Walker, for joining us. </w:t>
      </w:r>
      <w:r w:rsidRPr="002E5836">
        <w:t xml:space="preserve">You have both mentioned this morning the balance </w:t>
      </w:r>
      <w:r w:rsidRPr="002E5836" w:rsidR="00BC34EA">
        <w:t xml:space="preserve">that your </w:t>
      </w:r>
      <w:r w:rsidRPr="002E5836">
        <w:t xml:space="preserve">respective sporting bodies have to strike when it comes to negotiations on broadcast </w:t>
      </w:r>
      <w:r w:rsidRPr="002E5836" w:rsidR="00BC34EA">
        <w:t>rights</w:t>
      </w:r>
      <w:r w:rsidRPr="002E5836">
        <w:t xml:space="preserve">. Mr Walker, you mentioned the balance </w:t>
      </w:r>
      <w:r w:rsidRPr="002E5836" w:rsidR="00BC34EA">
        <w:t xml:space="preserve">that </w:t>
      </w:r>
      <w:r w:rsidRPr="002E5836">
        <w:t xml:space="preserve">you are striking </w:t>
      </w:r>
      <w:r w:rsidRPr="002E5836" w:rsidR="00BC34EA">
        <w:t xml:space="preserve">between </w:t>
      </w:r>
      <w:r w:rsidRPr="002E5836">
        <w:t xml:space="preserve">ensuring eyeballs on the product, as it were, </w:t>
      </w:r>
      <w:r w:rsidRPr="002E5836" w:rsidR="00D02B81">
        <w:t>and</w:t>
      </w:r>
      <w:r w:rsidRPr="002E5836" w:rsidR="00BC34EA">
        <w:t xml:space="preserve"> </w:t>
      </w:r>
      <w:r w:rsidRPr="002E5836">
        <w:t xml:space="preserve">securing a source of </w:t>
      </w:r>
      <w:r w:rsidRPr="002E5836">
        <w:t xml:space="preserve">income to the sport. </w:t>
      </w:r>
      <w:r w:rsidRPr="002E5836" w:rsidR="00BC34EA">
        <w:t>I</w:t>
      </w:r>
      <w:r w:rsidRPr="002E5836">
        <w:t>n very general terms, is it becoming more difficult to strike that balance</w:t>
      </w:r>
      <w:r w:rsidRPr="002E5836" w:rsidR="00BC34EA">
        <w:t>?</w:t>
      </w:r>
      <w:r w:rsidRPr="002E5836">
        <w:t xml:space="preserve"> </w:t>
      </w:r>
      <w:r w:rsidRPr="002E5836" w:rsidR="00BC34EA">
        <w:t xml:space="preserve">Are </w:t>
      </w:r>
      <w:r w:rsidRPr="002E5836">
        <w:t xml:space="preserve">pressures mounting in such a way that </w:t>
      </w:r>
      <w:r w:rsidRPr="002E5836" w:rsidR="00BC34EA">
        <w:t xml:space="preserve">there </w:t>
      </w:r>
      <w:r w:rsidRPr="002E5836">
        <w:t xml:space="preserve">is perhaps a </w:t>
      </w:r>
      <w:r w:rsidRPr="002E5836" w:rsidR="00BC34EA">
        <w:t xml:space="preserve">greater </w:t>
      </w:r>
      <w:r w:rsidRPr="002E5836">
        <w:t>need to maximi</w:t>
      </w:r>
      <w:r w:rsidRPr="002E5836" w:rsidR="00BC34EA">
        <w:t>s</w:t>
      </w:r>
      <w:r w:rsidRPr="002E5836">
        <w:t>e the investment</w:t>
      </w:r>
      <w:r w:rsidRPr="002E5836" w:rsidR="00BC34EA">
        <w:t>,</w:t>
      </w:r>
      <w:r w:rsidRPr="002E5836">
        <w:t xml:space="preserve"> </w:t>
      </w:r>
      <w:r w:rsidRPr="002E5836" w:rsidR="00BC34EA">
        <w:t xml:space="preserve">which </w:t>
      </w:r>
      <w:r w:rsidRPr="002E5836">
        <w:t>then inevitably makes it more difficult to ensure more eyeballs on the sport</w:t>
      </w:r>
      <w:r w:rsidRPr="002E5836" w:rsidR="00BC34EA">
        <w:t>?</w:t>
      </w:r>
    </w:p>
    <w:p w:rsidR="00BC34EA" w:rsidRPr="002E5836" w:rsidP="00BC34EA">
      <w:pPr>
        <w:pStyle w:val="Answer"/>
      </w:pPr>
      <w:sdt>
        <w:sdtPr>
          <w:alias w:val="Witness"/>
          <w:id w:val="1758016160"/>
          <w:placeholder>
            <w:docPart w:val="DefaultPlaceholder_-1854013440"/>
          </w:placeholder>
          <w:richText/>
        </w:sdtPr>
        <w:sdtContent>
          <w:r w:rsidRPr="002E5836" w:rsidR="00CC4883">
            <w:rPr>
              <w:b/>
              <w:i/>
            </w:rPr>
            <w:t>Nigel Walker:</w:t>
          </w:r>
        </w:sdtContent>
      </w:sdt>
      <w:r w:rsidRPr="002E5836">
        <w:t xml:space="preserve"> I</w:t>
      </w:r>
      <w:r w:rsidRPr="002E5836" w:rsidR="001D2129">
        <w:t>t may well become increasingly difficult</w:t>
      </w:r>
      <w:r w:rsidRPr="002E5836">
        <w:t>.</w:t>
      </w:r>
      <w:r w:rsidRPr="002E5836" w:rsidR="001D2129">
        <w:t xml:space="preserve"> </w:t>
      </w:r>
      <w:r w:rsidRPr="002E5836" w:rsidR="00D02B81">
        <w:t xml:space="preserve">We </w:t>
      </w:r>
      <w:r w:rsidRPr="002E5836" w:rsidR="001D2129">
        <w:t>rely on the free-to-</w:t>
      </w:r>
      <w:r w:rsidRPr="002E5836">
        <w:t xml:space="preserve">air </w:t>
      </w:r>
      <w:r w:rsidRPr="002E5836" w:rsidR="001D2129">
        <w:t xml:space="preserve">broadcasters </w:t>
      </w:r>
      <w:r w:rsidRPr="002E5836">
        <w:t xml:space="preserve">continuing </w:t>
      </w:r>
      <w:r w:rsidRPr="002E5836" w:rsidR="001D2129">
        <w:t xml:space="preserve">to be competitive. It does not </w:t>
      </w:r>
      <w:r w:rsidRPr="002E5836">
        <w:t xml:space="preserve">necessarily </w:t>
      </w:r>
      <w:r w:rsidRPr="002E5836" w:rsidR="001D2129">
        <w:t>mean outbid</w:t>
      </w:r>
      <w:r w:rsidRPr="002E5836">
        <w:t>ding</w:t>
      </w:r>
      <w:r w:rsidRPr="002E5836" w:rsidR="001D2129">
        <w:t xml:space="preserve"> their opponents, but </w:t>
      </w:r>
      <w:r w:rsidRPr="002E5836">
        <w:t xml:space="preserve">being </w:t>
      </w:r>
      <w:r w:rsidRPr="002E5836" w:rsidR="001D2129">
        <w:t xml:space="preserve">competitive. </w:t>
      </w:r>
      <w:r w:rsidRPr="002E5836">
        <w:t>A</w:t>
      </w:r>
      <w:r w:rsidRPr="002E5836" w:rsidR="001D2129">
        <w:t xml:space="preserve">s long as they continue to be competitive, </w:t>
      </w:r>
      <w:r w:rsidRPr="002E5836" w:rsidR="00432C47">
        <w:t xml:space="preserve">in my view, </w:t>
      </w:r>
      <w:r w:rsidRPr="002E5836">
        <w:t xml:space="preserve">Welsh rugby </w:t>
      </w:r>
      <w:r w:rsidRPr="002E5836" w:rsidR="001D2129">
        <w:t xml:space="preserve">will continue to look very closely at those bids, and it will not just be about </w:t>
      </w:r>
      <w:r w:rsidRPr="002E5836" w:rsidR="00432C47">
        <w:t xml:space="preserve">the </w:t>
      </w:r>
      <w:r w:rsidRPr="002E5836" w:rsidR="001D2129">
        <w:t>top level.</w:t>
      </w:r>
    </w:p>
    <w:p w:rsidR="00BC34EA" w:rsidRPr="002E5836" w:rsidP="00BC34EA">
      <w:pPr>
        <w:pStyle w:val="Answer"/>
      </w:pPr>
      <w:r w:rsidRPr="002E5836">
        <w:t xml:space="preserve">Just as we say that every person has their price, every </w:t>
      </w:r>
      <w:r w:rsidRPr="002E5836" w:rsidR="001D2129">
        <w:t xml:space="preserve">organisation will have </w:t>
      </w:r>
      <w:r w:rsidRPr="002E5836" w:rsidR="00CA1A63">
        <w:t>its</w:t>
      </w:r>
      <w:r w:rsidRPr="002E5836" w:rsidR="001D2129">
        <w:t xml:space="preserve"> price</w:t>
      </w:r>
      <w:r w:rsidRPr="002E5836">
        <w:t>.</w:t>
      </w:r>
      <w:r w:rsidRPr="002E5836" w:rsidR="001D2129">
        <w:t xml:space="preserve"> </w:t>
      </w:r>
      <w:r w:rsidRPr="002E5836">
        <w:t xml:space="preserve">For </w:t>
      </w:r>
      <w:r w:rsidRPr="002E5836" w:rsidR="001D2129">
        <w:t>some national govern</w:t>
      </w:r>
      <w:r w:rsidRPr="002E5836">
        <w:t xml:space="preserve">ing </w:t>
      </w:r>
      <w:r w:rsidRPr="002E5836" w:rsidR="001D2129">
        <w:t>bodies, that price has been reached</w:t>
      </w:r>
      <w:r w:rsidRPr="002E5836">
        <w:t xml:space="preserve">. </w:t>
      </w:r>
      <w:r w:rsidRPr="002E5836" w:rsidR="001D2129">
        <w:t>It would be a significantly greater price than I have seen so far, for the reasons that I have stated</w:t>
      </w:r>
      <w:r w:rsidRPr="002E5836">
        <w:t>.</w:t>
      </w:r>
      <w:r w:rsidRPr="002E5836" w:rsidR="001D2129">
        <w:t xml:space="preserve"> </w:t>
      </w:r>
      <w:r w:rsidRPr="002E5836">
        <w:t>I</w:t>
      </w:r>
      <w:r w:rsidRPr="002E5836" w:rsidR="001D2129">
        <w:t xml:space="preserve">f you </w:t>
      </w:r>
      <w:r w:rsidRPr="002E5836" w:rsidR="00CA1A63">
        <w:t>want</w:t>
      </w:r>
      <w:r w:rsidRPr="002E5836" w:rsidR="001D2129">
        <w:t xml:space="preserve"> to grow the game </w:t>
      </w:r>
      <w:r w:rsidRPr="002E5836">
        <w:t xml:space="preserve">and </w:t>
      </w:r>
      <w:r w:rsidRPr="002E5836" w:rsidR="001D2129">
        <w:t xml:space="preserve">you want a young girl or young boy </w:t>
      </w:r>
      <w:r w:rsidRPr="002E5836" w:rsidR="00CA1A63">
        <w:t xml:space="preserve">to </w:t>
      </w:r>
      <w:r w:rsidRPr="002E5836" w:rsidR="001D2129">
        <w:t>pick up a ball in Fish</w:t>
      </w:r>
      <w:r w:rsidRPr="002E5836">
        <w:t>g</w:t>
      </w:r>
      <w:r w:rsidRPr="002E5836" w:rsidR="001D2129">
        <w:t>uard</w:t>
      </w:r>
      <w:r w:rsidRPr="002E5836" w:rsidR="00CA1A63">
        <w:t>,</w:t>
      </w:r>
      <w:r w:rsidRPr="002E5836" w:rsidR="001D2129">
        <w:t xml:space="preserve"> in Bal</w:t>
      </w:r>
      <w:r w:rsidRPr="002E5836">
        <w:t>a</w:t>
      </w:r>
      <w:r w:rsidRPr="002E5836" w:rsidR="001D2129">
        <w:t xml:space="preserve"> or somewhere else</w:t>
      </w:r>
      <w:r w:rsidRPr="002E5836">
        <w:t>,</w:t>
      </w:r>
      <w:r w:rsidRPr="002E5836" w:rsidR="001D2129">
        <w:t xml:space="preserve"> the way that most get engaged</w:t>
      </w:r>
      <w:r w:rsidRPr="002E5836" w:rsidR="00CA1A63">
        <w:t>,</w:t>
      </w:r>
      <w:r w:rsidRPr="002E5836" w:rsidR="001D2129">
        <w:t xml:space="preserve"> first of all</w:t>
      </w:r>
      <w:r w:rsidRPr="002E5836" w:rsidR="00CA1A63">
        <w:t>,</w:t>
      </w:r>
      <w:r w:rsidRPr="002E5836" w:rsidR="001D2129">
        <w:t xml:space="preserve"> is seeing the </w:t>
      </w:r>
      <w:r w:rsidRPr="002E5836">
        <w:t xml:space="preserve">product </w:t>
      </w:r>
      <w:r w:rsidRPr="002E5836" w:rsidR="001D2129">
        <w:t xml:space="preserve">on television. There are other ways, of course, but when you have those big </w:t>
      </w:r>
      <w:r w:rsidRPr="002E5836">
        <w:t xml:space="preserve">must-see </w:t>
      </w:r>
      <w:r w:rsidRPr="002E5836" w:rsidR="001D2129">
        <w:t xml:space="preserve">events, where 60% </w:t>
      </w:r>
      <w:r w:rsidRPr="002E5836">
        <w:t xml:space="preserve">or 70% </w:t>
      </w:r>
      <w:r w:rsidRPr="002E5836" w:rsidR="001D2129">
        <w:t>of the population of Wales is tuned in for an hour and a half or two hours</w:t>
      </w:r>
      <w:r w:rsidRPr="002E5836">
        <w:t>,</w:t>
      </w:r>
      <w:r w:rsidRPr="002E5836" w:rsidR="001D2129">
        <w:t xml:space="preserve"> you have to continue to bring those events to those large audiences.</w:t>
      </w:r>
    </w:p>
    <w:p w:rsidR="001D2129" w:rsidRPr="002E5836" w:rsidP="001D2129">
      <w:pPr>
        <w:pStyle w:val="Question"/>
      </w:pPr>
      <w:sdt>
        <w:sdtPr>
          <w:alias w:val="Member"/>
          <w:tag w:val="&lt;Member mnisId='4630' dodsId='147949'&gt;"/>
          <w:id w:val="-697009855"/>
          <w:placeholder>
            <w:docPart w:val="DefaultPlaceholder_-1854013440"/>
          </w:placeholder>
          <w:richText/>
        </w:sdtPr>
        <w:sdtContent>
          <w:r w:rsidRPr="002E5836" w:rsidR="00BC34EA">
            <w:rPr>
              <w:b/>
            </w:rPr>
            <w:t>Ben Lake:</w:t>
          </w:r>
        </w:sdtContent>
      </w:sdt>
      <w:r w:rsidRPr="002E5836" w:rsidR="00BC34EA">
        <w:t xml:space="preserve"> That is </w:t>
      </w:r>
      <w:r w:rsidRPr="002E5836">
        <w:t xml:space="preserve">very useful. </w:t>
      </w:r>
      <w:r w:rsidRPr="002E5836" w:rsidR="00BC34EA">
        <w:t>J</w:t>
      </w:r>
      <w:r w:rsidRPr="002E5836">
        <w:t>ust to clarify</w:t>
      </w:r>
      <w:r w:rsidRPr="002E5836" w:rsidR="00BC34EA">
        <w:t>,</w:t>
      </w:r>
      <w:r w:rsidRPr="002E5836">
        <w:t xml:space="preserve"> when </w:t>
      </w:r>
      <w:r w:rsidR="00FF3C84">
        <w:t>you</w:t>
      </w:r>
      <w:r w:rsidRPr="002E5836">
        <w:t xml:space="preserve"> talk about a competitive bid, am I right to understand that what </w:t>
      </w:r>
      <w:r w:rsidR="00FF3C84">
        <w:t>you</w:t>
      </w:r>
      <w:r w:rsidRPr="002E5836">
        <w:t xml:space="preserve"> are talking about </w:t>
      </w:r>
      <w:r w:rsidRPr="002E5836" w:rsidR="00BC34EA">
        <w:t xml:space="preserve">is </w:t>
      </w:r>
      <w:r w:rsidRPr="002E5836">
        <w:t>being able to maintain high levels of audience share when it comes to these fixtures</w:t>
      </w:r>
      <w:r w:rsidRPr="002E5836" w:rsidR="00BC34EA">
        <w:t>?</w:t>
      </w:r>
      <w:r w:rsidRPr="002E5836">
        <w:t xml:space="preserve"> </w:t>
      </w:r>
      <w:r w:rsidRPr="002E5836" w:rsidR="00BC34EA">
        <w:t>I</w:t>
      </w:r>
      <w:r w:rsidRPr="002E5836">
        <w:t xml:space="preserve">s </w:t>
      </w:r>
      <w:r w:rsidRPr="002E5836" w:rsidR="00BC34EA">
        <w:t xml:space="preserve">that </w:t>
      </w:r>
      <w:r w:rsidRPr="002E5836">
        <w:t>what we are talking about</w:t>
      </w:r>
      <w:r w:rsidRPr="002E5836" w:rsidR="00BC34EA">
        <w:t>?</w:t>
      </w:r>
    </w:p>
    <w:p w:rsidR="001D2129" w:rsidRPr="002E5836" w:rsidP="00BC34EA">
      <w:pPr>
        <w:pStyle w:val="Answer"/>
      </w:pPr>
      <w:sdt>
        <w:sdtPr>
          <w:alias w:val="Witness"/>
          <w:id w:val="721943190"/>
          <w:placeholder>
            <w:docPart w:val="DefaultPlaceholder_-1854013440"/>
          </w:placeholder>
          <w:richText/>
        </w:sdtPr>
        <w:sdtContent>
          <w:r w:rsidRPr="002E5836" w:rsidR="00CC4883">
            <w:rPr>
              <w:b/>
              <w:i/>
            </w:rPr>
            <w:t>Nigel Walker:</w:t>
          </w:r>
        </w:sdtContent>
      </w:sdt>
      <w:r w:rsidRPr="002E5836" w:rsidR="00BC34EA">
        <w:t xml:space="preserve"> Absolutely.</w:t>
      </w:r>
    </w:p>
    <w:p w:rsidR="00BC34EA" w:rsidRPr="002E5836" w:rsidP="00BC34EA">
      <w:pPr>
        <w:pStyle w:val="Answer"/>
      </w:pPr>
      <w:sdt>
        <w:sdtPr>
          <w:alias w:val="Witness"/>
          <w:id w:val="964706751"/>
          <w:placeholder>
            <w:docPart w:val="DefaultPlaceholder_-1854013440"/>
          </w:placeholder>
          <w:richText/>
        </w:sdtPr>
        <w:sdtContent>
          <w:r w:rsidRPr="002E5836" w:rsidR="00CC4883">
            <w:rPr>
              <w:b/>
              <w:i/>
            </w:rPr>
            <w:t>Ian Davis:</w:t>
          </w:r>
        </w:sdtContent>
      </w:sdt>
      <w:r w:rsidRPr="002E5836">
        <w:t xml:space="preserve"> It is </w:t>
      </w:r>
      <w:r w:rsidRPr="002E5836" w:rsidR="001D2129">
        <w:t>an interest</w:t>
      </w:r>
      <w:r w:rsidRPr="002E5836">
        <w:t>ing</w:t>
      </w:r>
      <w:r w:rsidRPr="002E5836" w:rsidR="008F2894">
        <w:t xml:space="preserve"> one</w:t>
      </w:r>
      <w:r w:rsidRPr="002E5836">
        <w:t>, and</w:t>
      </w:r>
      <w:r w:rsidRPr="002E5836" w:rsidR="001D2129">
        <w:t xml:space="preserve"> Nigel </w:t>
      </w:r>
      <w:r w:rsidRPr="002E5836">
        <w:t xml:space="preserve">has </w:t>
      </w:r>
      <w:r w:rsidRPr="002E5836" w:rsidR="001D2129">
        <w:t>summarise</w:t>
      </w:r>
      <w:r w:rsidRPr="002E5836">
        <w:t xml:space="preserve">d it </w:t>
      </w:r>
      <w:r w:rsidRPr="002E5836" w:rsidR="001D2129">
        <w:t xml:space="preserve">quite well. </w:t>
      </w:r>
      <w:r w:rsidRPr="002E5836" w:rsidR="002502F0">
        <w:t xml:space="preserve">Going </w:t>
      </w:r>
      <w:r w:rsidRPr="002E5836" w:rsidR="001D2129">
        <w:t>forward</w:t>
      </w:r>
      <w:r w:rsidRPr="002E5836" w:rsidR="002502F0">
        <w:t>,</w:t>
      </w:r>
      <w:r w:rsidRPr="002E5836" w:rsidR="001D2129">
        <w:t xml:space="preserve"> </w:t>
      </w:r>
      <w:r w:rsidRPr="002E5836" w:rsidR="002502F0">
        <w:t xml:space="preserve">we need </w:t>
      </w:r>
      <w:r w:rsidRPr="002E5836">
        <w:t xml:space="preserve">to </w:t>
      </w:r>
      <w:r w:rsidRPr="002E5836" w:rsidR="001D2129">
        <w:t xml:space="preserve">make sure </w:t>
      </w:r>
      <w:r w:rsidRPr="002E5836">
        <w:t xml:space="preserve">that </w:t>
      </w:r>
      <w:r w:rsidRPr="002E5836" w:rsidR="001D2129">
        <w:t>we engage with a new audience</w:t>
      </w:r>
      <w:r w:rsidRPr="002E5836" w:rsidR="002502F0">
        <w:t>.</w:t>
      </w:r>
      <w:r w:rsidRPr="002E5836" w:rsidR="001D2129">
        <w:t xml:space="preserve"> </w:t>
      </w:r>
      <w:r w:rsidRPr="002E5836" w:rsidR="002502F0">
        <w:t xml:space="preserve">The </w:t>
      </w:r>
      <w:r w:rsidR="00FF3C84">
        <w:t>g</w:t>
      </w:r>
      <w:r w:rsidRPr="002E5836" w:rsidR="001D2129">
        <w:t xml:space="preserve">en </w:t>
      </w:r>
      <w:r w:rsidRPr="002E5836">
        <w:t>Z</w:t>
      </w:r>
      <w:r w:rsidRPr="002E5836" w:rsidR="001D2129">
        <w:t xml:space="preserve">s of the world are really important. That is why digital is key to what we do. </w:t>
      </w:r>
      <w:r w:rsidRPr="002E5836">
        <w:t>W</w:t>
      </w:r>
      <w:r w:rsidRPr="002E5836" w:rsidR="001D2129">
        <w:t xml:space="preserve">hat we are </w:t>
      </w:r>
      <w:r w:rsidRPr="002E5836" w:rsidR="008F2894">
        <w:t xml:space="preserve">now </w:t>
      </w:r>
      <w:r w:rsidRPr="002E5836" w:rsidR="001D2129">
        <w:t xml:space="preserve">looking </w:t>
      </w:r>
      <w:r w:rsidRPr="002E5836">
        <w:t xml:space="preserve">for </w:t>
      </w:r>
      <w:r w:rsidRPr="002E5836" w:rsidR="001D2129">
        <w:t xml:space="preserve">from broadcast partners is how they use innovation to try to engage with this audience more, because that is what we need to be able to do. </w:t>
      </w:r>
      <w:r w:rsidRPr="002E5836">
        <w:t>T</w:t>
      </w:r>
      <w:r w:rsidRPr="002E5836" w:rsidR="001D2129">
        <w:t xml:space="preserve">raditional linear is really key, but it is also </w:t>
      </w:r>
      <w:r w:rsidRPr="002E5836">
        <w:t xml:space="preserve">about </w:t>
      </w:r>
      <w:r w:rsidRPr="002E5836" w:rsidR="001D2129">
        <w:t>making sure that we embrace new technology</w:t>
      </w:r>
      <w:r w:rsidRPr="002E5836">
        <w:t>.</w:t>
      </w:r>
      <w:r w:rsidRPr="002E5836" w:rsidR="001D2129">
        <w:t xml:space="preserve"> </w:t>
      </w:r>
      <w:r w:rsidRPr="002E5836">
        <w:t>E</w:t>
      </w:r>
      <w:r w:rsidRPr="002E5836" w:rsidR="001D2129">
        <w:t>verybody</w:t>
      </w:r>
      <w:r w:rsidRPr="002E5836">
        <w:t xml:space="preserve"> now has </w:t>
      </w:r>
      <w:r w:rsidRPr="002E5836" w:rsidR="00FF3C84">
        <w:t xml:space="preserve">wi-fi </w:t>
      </w:r>
      <w:r w:rsidRPr="002E5836">
        <w:t xml:space="preserve">and </w:t>
      </w:r>
      <w:r w:rsidRPr="002E5836" w:rsidR="002502F0">
        <w:t>viewers</w:t>
      </w:r>
      <w:r w:rsidRPr="002E5836" w:rsidR="001D2129">
        <w:t xml:space="preserve"> can watch </w:t>
      </w:r>
      <w:r w:rsidRPr="002E5836" w:rsidR="002502F0">
        <w:t xml:space="preserve">from </w:t>
      </w:r>
      <w:r w:rsidRPr="002E5836" w:rsidR="001D2129">
        <w:t>anywhere. We need to look at broadcast partners that can evolve and innovate with us to make that experience better.</w:t>
      </w:r>
    </w:p>
    <w:p w:rsidR="00BC34EA" w:rsidRPr="002E5836" w:rsidP="00BC34EA">
      <w:pPr>
        <w:pStyle w:val="Question"/>
      </w:pPr>
      <w:sdt>
        <w:sdtPr>
          <w:alias w:val="Member"/>
          <w:tag w:val="&lt;Member mnisId='4630' dodsId='147949'&gt;"/>
          <w:id w:val="1863084657"/>
          <w:placeholder>
            <w:docPart w:val="DefaultPlaceholder_-1854013440"/>
          </w:placeholder>
          <w:richText/>
        </w:sdtPr>
        <w:sdtContent>
          <w:r w:rsidRPr="002E5836">
            <w:rPr>
              <w:b/>
            </w:rPr>
            <w:t>Ben Lake:</w:t>
          </w:r>
        </w:sdtContent>
      </w:sdt>
      <w:r w:rsidRPr="002E5836">
        <w:t xml:space="preserve"> That is interesting</w:t>
      </w:r>
      <w:r w:rsidRPr="002E5836" w:rsidR="002502F0">
        <w:t>.</w:t>
      </w:r>
      <w:r w:rsidRPr="002E5836">
        <w:t xml:space="preserve"> </w:t>
      </w:r>
      <w:r w:rsidRPr="002E5836" w:rsidR="002502F0">
        <w:t xml:space="preserve">As </w:t>
      </w:r>
      <w:r w:rsidRPr="002E5836" w:rsidR="001D2129">
        <w:t>has been discussed in previous sessions</w:t>
      </w:r>
      <w:r w:rsidRPr="002E5836">
        <w:t xml:space="preserve"> of</w:t>
      </w:r>
      <w:r w:rsidRPr="002E5836" w:rsidR="001D2129">
        <w:t xml:space="preserve"> the Committee</w:t>
      </w:r>
      <w:r w:rsidRPr="002E5836" w:rsidR="002502F0">
        <w:t>,</w:t>
      </w:r>
      <w:r w:rsidRPr="002E5836">
        <w:t xml:space="preserve"> </w:t>
      </w:r>
      <w:r w:rsidRPr="002E5836" w:rsidR="001D2129">
        <w:t>the way in which people of different ages consum</w:t>
      </w:r>
      <w:r w:rsidRPr="002E5836">
        <w:t>e</w:t>
      </w:r>
      <w:r w:rsidRPr="002E5836" w:rsidR="001D2129">
        <w:t xml:space="preserve"> content</w:t>
      </w:r>
      <w:r w:rsidRPr="002E5836">
        <w:t xml:space="preserve"> and</w:t>
      </w:r>
      <w:r w:rsidRPr="002E5836" w:rsidR="001D2129">
        <w:t xml:space="preserve"> </w:t>
      </w:r>
      <w:r w:rsidRPr="002E5836">
        <w:t>watch regular TV</w:t>
      </w:r>
      <w:r w:rsidR="00FF3C84">
        <w:t xml:space="preserve">, including </w:t>
      </w:r>
      <w:r w:rsidRPr="002E5836" w:rsidR="001D2129">
        <w:t>sporting events</w:t>
      </w:r>
      <w:r w:rsidR="00FF3C84">
        <w:t>,</w:t>
      </w:r>
      <w:r w:rsidRPr="002E5836" w:rsidR="001D2129">
        <w:t xml:space="preserve"> is changing quite rapidly. </w:t>
      </w:r>
      <w:r w:rsidRPr="002E5836">
        <w:t>A</w:t>
      </w:r>
      <w:r w:rsidRPr="002E5836" w:rsidR="001D2129">
        <w:t xml:space="preserve">re </w:t>
      </w:r>
      <w:r w:rsidRPr="002E5836">
        <w:t xml:space="preserve">you </w:t>
      </w:r>
      <w:r w:rsidRPr="002E5836" w:rsidR="001D2129">
        <w:t xml:space="preserve">having discussions with </w:t>
      </w:r>
      <w:r w:rsidRPr="002E5836">
        <w:t xml:space="preserve">the </w:t>
      </w:r>
      <w:r w:rsidRPr="002E5836" w:rsidR="001D2129">
        <w:t xml:space="preserve">more traditional public service broadcasters about the wider package of services </w:t>
      </w:r>
      <w:r w:rsidRPr="002E5836">
        <w:t xml:space="preserve">that </w:t>
      </w:r>
      <w:r w:rsidRPr="002E5836" w:rsidR="001D2129">
        <w:t>they can offer</w:t>
      </w:r>
      <w:r w:rsidRPr="002E5836">
        <w:t>?</w:t>
      </w:r>
      <w:r w:rsidRPr="002E5836" w:rsidR="001D2129">
        <w:t xml:space="preserve"> </w:t>
      </w:r>
      <w:r w:rsidRPr="002E5836">
        <w:t>I h</w:t>
      </w:r>
      <w:r w:rsidRPr="002E5836" w:rsidR="001D2129">
        <w:t xml:space="preserve">ave in mind things </w:t>
      </w:r>
      <w:r w:rsidRPr="002E5836" w:rsidR="002502F0">
        <w:t>such as</w:t>
      </w:r>
      <w:r w:rsidRPr="002E5836" w:rsidR="001D2129">
        <w:t xml:space="preserve"> podcast</w:t>
      </w:r>
      <w:r w:rsidRPr="002E5836">
        <w:t>s and</w:t>
      </w:r>
      <w:r w:rsidRPr="002E5836" w:rsidR="001D2129">
        <w:t xml:space="preserve"> radio shows discussing the games and what have you</w:t>
      </w:r>
      <w:r w:rsidRPr="002E5836">
        <w:t>.</w:t>
      </w:r>
      <w:r w:rsidRPr="002E5836" w:rsidR="001D2129">
        <w:t xml:space="preserve"> </w:t>
      </w:r>
      <w:r w:rsidRPr="002E5836" w:rsidR="002502F0">
        <w:t xml:space="preserve">Does </w:t>
      </w:r>
      <w:r w:rsidRPr="002E5836" w:rsidR="001D2129">
        <w:t xml:space="preserve">that </w:t>
      </w:r>
      <w:r w:rsidRPr="002E5836" w:rsidR="002502F0">
        <w:t xml:space="preserve">sort of content </w:t>
      </w:r>
      <w:r w:rsidRPr="002E5836">
        <w:t xml:space="preserve">feature in </w:t>
      </w:r>
      <w:r w:rsidRPr="002E5836" w:rsidR="001D2129">
        <w:t>your discussions?</w:t>
      </w:r>
    </w:p>
    <w:p w:rsidR="00273657" w:rsidRPr="002E5836" w:rsidP="00BC34EA">
      <w:pPr>
        <w:pStyle w:val="Answer"/>
      </w:pPr>
      <w:sdt>
        <w:sdtPr>
          <w:alias w:val="Witness"/>
          <w:id w:val="-503896981"/>
          <w:placeholder>
            <w:docPart w:val="DefaultPlaceholder_-1854013440"/>
          </w:placeholder>
          <w:richText/>
        </w:sdtPr>
        <w:sdtContent>
          <w:r w:rsidRPr="002E5836" w:rsidR="00CC4883">
            <w:rPr>
              <w:b/>
              <w:i/>
            </w:rPr>
            <w:t>Ian Davis:</w:t>
          </w:r>
        </w:sdtContent>
      </w:sdt>
      <w:r w:rsidRPr="002E5836" w:rsidR="00BC34EA">
        <w:t xml:space="preserve"> </w:t>
      </w:r>
      <w:r w:rsidRPr="002E5836" w:rsidR="001D2129">
        <w:t xml:space="preserve">Yes, definitely. </w:t>
      </w:r>
      <w:r w:rsidRPr="002E5836" w:rsidR="00BC34EA">
        <w:t xml:space="preserve">Nigel is </w:t>
      </w:r>
      <w:r w:rsidRPr="002E5836" w:rsidR="001D2129">
        <w:t>probably the same. The relationship with our broadcast</w:t>
      </w:r>
      <w:r w:rsidRPr="002E5836" w:rsidR="00BC34EA">
        <w:t>er</w:t>
      </w:r>
      <w:r w:rsidRPr="002E5836" w:rsidR="001D2129">
        <w:t xml:space="preserve">s </w:t>
      </w:r>
      <w:r w:rsidRPr="002E5836" w:rsidR="00FF3C84">
        <w:t xml:space="preserve">is key </w:t>
      </w:r>
      <w:r w:rsidRPr="002E5836" w:rsidR="00BC34EA">
        <w:t xml:space="preserve">in </w:t>
      </w:r>
      <w:r w:rsidRPr="002E5836" w:rsidR="001D2129">
        <w:t xml:space="preserve">any deal </w:t>
      </w:r>
      <w:r w:rsidRPr="002E5836" w:rsidR="00BC34EA">
        <w:t xml:space="preserve">that </w:t>
      </w:r>
      <w:r w:rsidRPr="002E5836" w:rsidR="001D2129">
        <w:t>we have.</w:t>
      </w:r>
      <w:r w:rsidRPr="002E5836" w:rsidR="00BC34EA">
        <w:t xml:space="preserve"> W</w:t>
      </w:r>
      <w:r w:rsidRPr="002E5836" w:rsidR="001D2129">
        <w:t xml:space="preserve">e sell our rights </w:t>
      </w:r>
      <w:r w:rsidRPr="002E5836" w:rsidR="001D2129">
        <w:t>on a platform</w:t>
      </w:r>
      <w:r w:rsidRPr="002E5836" w:rsidR="008F2894">
        <w:t>-</w:t>
      </w:r>
      <w:r w:rsidRPr="002E5836" w:rsidR="001D2129">
        <w:t>neutral basis</w:t>
      </w:r>
      <w:r w:rsidRPr="002E5836" w:rsidR="00BC34EA">
        <w:t>,</w:t>
      </w:r>
      <w:r w:rsidRPr="002E5836" w:rsidR="001D2129">
        <w:t xml:space="preserve"> so they can put those rights anywhere they want. </w:t>
      </w:r>
      <w:r w:rsidRPr="002E5836" w:rsidR="00BC34EA">
        <w:t>T</w:t>
      </w:r>
      <w:r w:rsidRPr="002E5836" w:rsidR="001D2129">
        <w:t>he wraparound bits</w:t>
      </w:r>
      <w:r w:rsidRPr="002E5836" w:rsidR="00BC34EA">
        <w:t>,</w:t>
      </w:r>
      <w:r w:rsidRPr="002E5836" w:rsidR="001D2129">
        <w:t xml:space="preserve"> </w:t>
      </w:r>
      <w:r w:rsidRPr="002E5836" w:rsidR="00BC34EA">
        <w:t xml:space="preserve">as </w:t>
      </w:r>
      <w:r w:rsidRPr="002E5836" w:rsidR="001D2129">
        <w:t>we call</w:t>
      </w:r>
      <w:r w:rsidRPr="002E5836" w:rsidR="00BC34EA">
        <w:t xml:space="preserve"> them—</w:t>
      </w:r>
      <w:r w:rsidRPr="002E5836" w:rsidR="001D2129">
        <w:t>the</w:t>
      </w:r>
      <w:r w:rsidRPr="002E5836" w:rsidR="00BC34EA">
        <w:t xml:space="preserve"> </w:t>
      </w:r>
      <w:r w:rsidRPr="002E5836" w:rsidR="001D2129">
        <w:t xml:space="preserve">highlights, the best goals </w:t>
      </w:r>
      <w:r w:rsidRPr="002E5836" w:rsidR="00BC34EA">
        <w:t xml:space="preserve">and </w:t>
      </w:r>
      <w:r w:rsidRPr="002E5836" w:rsidR="001D2129">
        <w:t>the interviews</w:t>
      </w:r>
      <w:r w:rsidRPr="002E5836" w:rsidR="00BC34EA">
        <w:t>—</w:t>
      </w:r>
      <w:r w:rsidRPr="002E5836" w:rsidR="001D2129">
        <w:t>are</w:t>
      </w:r>
      <w:r w:rsidRPr="002E5836" w:rsidR="00BC34EA">
        <w:t xml:space="preserve"> </w:t>
      </w:r>
      <w:r w:rsidRPr="002E5836" w:rsidR="001D2129">
        <w:t>key in what we are trying to do.</w:t>
      </w:r>
      <w:r w:rsidRPr="002E5836" w:rsidR="008F2894">
        <w:t xml:space="preserve"> </w:t>
      </w:r>
      <w:r w:rsidRPr="002E5836" w:rsidR="00BC34EA">
        <w:t>W</w:t>
      </w:r>
      <w:r w:rsidRPr="002E5836" w:rsidR="001D2129">
        <w:t xml:space="preserve">hen you look at broadcast deals, it is not just what is seen on TV, </w:t>
      </w:r>
      <w:r w:rsidRPr="002E5836">
        <w:t xml:space="preserve">but </w:t>
      </w:r>
      <w:r w:rsidRPr="002E5836" w:rsidR="001D2129">
        <w:t xml:space="preserve">what goes around it to help build that brand and get more people involved. </w:t>
      </w:r>
      <w:r w:rsidRPr="002E5836">
        <w:t>I</w:t>
      </w:r>
      <w:r w:rsidRPr="002E5836" w:rsidR="001D2129">
        <w:t>nnovation is really key in how we interact with our audience.</w:t>
      </w:r>
    </w:p>
    <w:p w:rsidR="001D2129" w:rsidRPr="002E5836" w:rsidP="00273657">
      <w:pPr>
        <w:pStyle w:val="Question"/>
      </w:pPr>
      <w:sdt>
        <w:sdtPr>
          <w:alias w:val="Member"/>
          <w:tag w:val="&lt;Member mnisId='4630' dodsId='147949'&gt;"/>
          <w:id w:val="-1971353572"/>
          <w:placeholder>
            <w:docPart w:val="DefaultPlaceholder_-1854013440"/>
          </w:placeholder>
          <w:richText/>
        </w:sdtPr>
        <w:sdtContent>
          <w:r w:rsidRPr="002E5836" w:rsidR="00273657">
            <w:rPr>
              <w:b/>
            </w:rPr>
            <w:t>Ben Lake:</w:t>
          </w:r>
        </w:sdtContent>
      </w:sdt>
      <w:r w:rsidRPr="002E5836" w:rsidR="00273657">
        <w:t xml:space="preserve"> </w:t>
      </w:r>
      <w:r w:rsidRPr="002E5836">
        <w:t xml:space="preserve">Mr Walker, </w:t>
      </w:r>
      <w:r w:rsidRPr="002E5836" w:rsidR="00273657">
        <w:t xml:space="preserve">this is </w:t>
      </w:r>
      <w:r w:rsidRPr="002E5836">
        <w:t>a similar question</w:t>
      </w:r>
      <w:r w:rsidRPr="002E5836" w:rsidR="002502F0">
        <w:t>.</w:t>
      </w:r>
      <w:r w:rsidRPr="002E5836">
        <w:t xml:space="preserve"> </w:t>
      </w:r>
      <w:r w:rsidRPr="002E5836" w:rsidR="002502F0">
        <w:t xml:space="preserve">Coming </w:t>
      </w:r>
      <w:r w:rsidRPr="002E5836" w:rsidR="00273657">
        <w:t xml:space="preserve">back to </w:t>
      </w:r>
      <w:r w:rsidRPr="002E5836">
        <w:t>future bids from public service broadcasters</w:t>
      </w:r>
      <w:r w:rsidRPr="002E5836" w:rsidR="00273657">
        <w:t>,</w:t>
      </w:r>
      <w:r w:rsidRPr="002E5836">
        <w:t xml:space="preserve"> would offers on alternative platforms</w:t>
      </w:r>
      <w:r w:rsidRPr="002E5836" w:rsidR="00273657">
        <w:t xml:space="preserve"> such as</w:t>
      </w:r>
      <w:r w:rsidRPr="002E5836">
        <w:t xml:space="preserve"> You</w:t>
      </w:r>
      <w:r w:rsidRPr="002E5836" w:rsidR="00273657">
        <w:t>T</w:t>
      </w:r>
      <w:r w:rsidRPr="002E5836">
        <w:t xml:space="preserve">ube, </w:t>
      </w:r>
      <w:r w:rsidRPr="002E5836" w:rsidR="00273657">
        <w:t xml:space="preserve">or </w:t>
      </w:r>
      <w:r w:rsidRPr="002E5836">
        <w:t>content that might engage with younger generations in a particularly different way</w:t>
      </w:r>
      <w:r w:rsidRPr="002E5836" w:rsidR="00273657">
        <w:t>,</w:t>
      </w:r>
      <w:r w:rsidRPr="002E5836">
        <w:t xml:space="preserve"> </w:t>
      </w:r>
      <w:r w:rsidRPr="002E5836" w:rsidR="00273657">
        <w:t>be thing</w:t>
      </w:r>
      <w:r w:rsidRPr="002E5836" w:rsidR="002502F0">
        <w:t>s</w:t>
      </w:r>
      <w:r w:rsidRPr="002E5836" w:rsidR="00273657">
        <w:t xml:space="preserve"> that </w:t>
      </w:r>
      <w:r w:rsidRPr="002E5836">
        <w:t>you are keen to see come forward as part of bi</w:t>
      </w:r>
      <w:r w:rsidRPr="002E5836" w:rsidR="00273657">
        <w:t>d</w:t>
      </w:r>
      <w:r w:rsidRPr="002E5836">
        <w:t xml:space="preserve">s </w:t>
      </w:r>
      <w:r w:rsidRPr="002E5836" w:rsidR="00273657">
        <w:t>in the future?</w:t>
      </w:r>
    </w:p>
    <w:p w:rsidR="00273657" w:rsidRPr="002E5836" w:rsidP="00273657">
      <w:pPr>
        <w:pStyle w:val="Answer"/>
      </w:pPr>
      <w:sdt>
        <w:sdtPr>
          <w:alias w:val="Witness"/>
          <w:id w:val="155278527"/>
          <w:placeholder>
            <w:docPart w:val="DefaultPlaceholder_-1854013440"/>
          </w:placeholder>
          <w:richText/>
        </w:sdtPr>
        <w:sdtContent>
          <w:r w:rsidRPr="002E5836" w:rsidR="00CC4883">
            <w:rPr>
              <w:b/>
              <w:i/>
            </w:rPr>
            <w:t>Nigel Walker:</w:t>
          </w:r>
        </w:sdtContent>
      </w:sdt>
      <w:r w:rsidRPr="002E5836">
        <w:t xml:space="preserve"> </w:t>
      </w:r>
      <w:r w:rsidRPr="002E5836" w:rsidR="001D2129">
        <w:t>Absolutely</w:t>
      </w:r>
      <w:r w:rsidRPr="002E5836" w:rsidR="002502F0">
        <w:t>,</w:t>
      </w:r>
      <w:r w:rsidRPr="002E5836" w:rsidR="001D2129">
        <w:t xml:space="preserve"> </w:t>
      </w:r>
      <w:r w:rsidRPr="002E5836">
        <w:t xml:space="preserve">I </w:t>
      </w:r>
      <w:r w:rsidRPr="002E5836" w:rsidR="001D2129">
        <w:t>completely agree</w:t>
      </w:r>
      <w:r w:rsidRPr="002E5836">
        <w:t>.</w:t>
      </w:r>
      <w:r w:rsidRPr="002E5836" w:rsidR="001D2129">
        <w:t xml:space="preserve"> </w:t>
      </w:r>
      <w:r w:rsidRPr="002E5836">
        <w:t>I</w:t>
      </w:r>
      <w:r w:rsidRPr="002E5836" w:rsidR="001D2129">
        <w:t>t is dreadful that Ian and I are violently agreeing on everything here, but it is so important</w:t>
      </w:r>
      <w:r w:rsidRPr="002E5836">
        <w:t>.</w:t>
      </w:r>
      <w:r w:rsidRPr="002E5836" w:rsidR="001D2129">
        <w:t xml:space="preserve"> </w:t>
      </w:r>
      <w:r w:rsidRPr="002E5836">
        <w:t>I</w:t>
      </w:r>
      <w:r w:rsidRPr="002E5836" w:rsidR="001D2129">
        <w:t xml:space="preserve">t is not looking through my lens of a person </w:t>
      </w:r>
      <w:r w:rsidRPr="002E5836">
        <w:t xml:space="preserve">who is </w:t>
      </w:r>
      <w:r w:rsidRPr="002E5836" w:rsidR="001D2129">
        <w:t xml:space="preserve">very nearly 60, </w:t>
      </w:r>
      <w:r w:rsidRPr="002E5836">
        <w:t xml:space="preserve">but </w:t>
      </w:r>
      <w:r w:rsidRPr="002E5836" w:rsidR="001D2129">
        <w:t>through the lens of all age groups</w:t>
      </w:r>
      <w:r w:rsidRPr="002E5836">
        <w:t>.</w:t>
      </w:r>
      <w:r w:rsidRPr="002E5836" w:rsidR="001D2129">
        <w:t xml:space="preserve"> </w:t>
      </w:r>
      <w:r w:rsidRPr="002E5836">
        <w:t>T</w:t>
      </w:r>
      <w:r w:rsidRPr="002E5836" w:rsidR="001D2129">
        <w:t>he BBC, ITV</w:t>
      </w:r>
      <w:r w:rsidRPr="002E5836">
        <w:t xml:space="preserve"> and</w:t>
      </w:r>
      <w:r w:rsidRPr="002E5836" w:rsidR="001D2129">
        <w:t xml:space="preserve"> S4C are all thinking this way to</w:t>
      </w:r>
      <w:r w:rsidRPr="002E5836">
        <w:t>o</w:t>
      </w:r>
      <w:r w:rsidRPr="002E5836" w:rsidR="001D2129">
        <w:t>. I have had some experiences over the last two years.</w:t>
      </w:r>
      <w:r w:rsidRPr="002E5836">
        <w:t xml:space="preserve"> </w:t>
      </w:r>
      <w:r w:rsidRPr="002E5836" w:rsidR="001D2129">
        <w:t xml:space="preserve">As many of you will know, I was involved in the professionalisation of women’s rugby in </w:t>
      </w:r>
      <w:r w:rsidRPr="002E5836">
        <w:t xml:space="preserve">Wales. Our </w:t>
      </w:r>
      <w:r w:rsidRPr="002E5836" w:rsidR="001D2129">
        <w:t xml:space="preserve">young female players </w:t>
      </w:r>
      <w:r w:rsidRPr="002E5836">
        <w:t xml:space="preserve">have </w:t>
      </w:r>
      <w:r w:rsidRPr="002E5836" w:rsidR="001D2129">
        <w:t>engage</w:t>
      </w:r>
      <w:r w:rsidRPr="002E5836">
        <w:t xml:space="preserve">d with their audiences, </w:t>
      </w:r>
      <w:r w:rsidRPr="002E5836" w:rsidR="002502F0">
        <w:t>for example</w:t>
      </w:r>
      <w:r w:rsidRPr="002E5836" w:rsidR="001D2129">
        <w:t xml:space="preserve"> on </w:t>
      </w:r>
      <w:r w:rsidRPr="002E5836">
        <w:t>TikTok</w:t>
      </w:r>
      <w:r w:rsidRPr="002E5836" w:rsidR="001D2129">
        <w:t xml:space="preserve">, </w:t>
      </w:r>
      <w:r w:rsidRPr="002E5836">
        <w:t xml:space="preserve">in a </w:t>
      </w:r>
      <w:r w:rsidRPr="002E5836" w:rsidR="001D2129">
        <w:t>way that I would never have thought of, which is really important.</w:t>
      </w:r>
    </w:p>
    <w:p w:rsidR="001D2129" w:rsidRPr="002E5836" w:rsidP="00273657">
      <w:pPr>
        <w:pStyle w:val="Answer"/>
      </w:pPr>
      <w:r w:rsidRPr="002E5836">
        <w:t>J</w:t>
      </w:r>
      <w:r w:rsidRPr="002E5836">
        <w:t xml:space="preserve">ust </w:t>
      </w:r>
      <w:r w:rsidRPr="002E5836">
        <w:t xml:space="preserve">as </w:t>
      </w:r>
      <w:r w:rsidRPr="002E5836">
        <w:t xml:space="preserve">the FAW </w:t>
      </w:r>
      <w:r w:rsidRPr="002E5836">
        <w:t xml:space="preserve">has </w:t>
      </w:r>
      <w:r w:rsidRPr="002E5836">
        <w:t>done some fantastic work in that area in recent times</w:t>
      </w:r>
      <w:r w:rsidRPr="002E5836">
        <w:t>,</w:t>
      </w:r>
      <w:r w:rsidRPr="002E5836">
        <w:t xml:space="preserve"> </w:t>
      </w:r>
      <w:r w:rsidRPr="002E5836">
        <w:t>w</w:t>
      </w:r>
      <w:r w:rsidRPr="002E5836">
        <w:t>e are talking to ITV</w:t>
      </w:r>
      <w:r w:rsidRPr="002E5836">
        <w:t xml:space="preserve"> and the </w:t>
      </w:r>
      <w:r w:rsidRPr="002E5836">
        <w:t xml:space="preserve">BBC about what the </w:t>
      </w:r>
      <w:r w:rsidRPr="002E5836">
        <w:t xml:space="preserve">Rugby World Cup </w:t>
      </w:r>
      <w:r w:rsidRPr="002E5836">
        <w:t>will look like</w:t>
      </w:r>
      <w:r w:rsidRPr="002E5836">
        <w:t>—</w:t>
      </w:r>
      <w:r w:rsidRPr="002E5836">
        <w:t>not</w:t>
      </w:r>
      <w:r w:rsidRPr="002E5836">
        <w:t xml:space="preserve"> </w:t>
      </w:r>
      <w:r w:rsidRPr="002E5836">
        <w:t xml:space="preserve">just the matches, which are </w:t>
      </w:r>
      <w:r w:rsidRPr="002E5836" w:rsidR="002502F0">
        <w:t xml:space="preserve">obviously </w:t>
      </w:r>
      <w:r w:rsidRPr="002E5836">
        <w:t xml:space="preserve">very important, but the wraparound elements </w:t>
      </w:r>
      <w:r w:rsidRPr="002E5836">
        <w:t xml:space="preserve">that </w:t>
      </w:r>
      <w:r w:rsidRPr="002E5836">
        <w:t xml:space="preserve">Ian referred to. What can we do to continue to engage </w:t>
      </w:r>
      <w:r w:rsidRPr="002E5836">
        <w:t xml:space="preserve">and </w:t>
      </w:r>
      <w:r w:rsidRPr="002E5836">
        <w:t xml:space="preserve">bring value </w:t>
      </w:r>
      <w:r w:rsidRPr="002E5836">
        <w:t xml:space="preserve">to </w:t>
      </w:r>
      <w:r w:rsidRPr="002E5836">
        <w:t>our audience</w:t>
      </w:r>
      <w:r w:rsidRPr="002E5836">
        <w:t>s</w:t>
      </w:r>
      <w:r w:rsidRPr="002E5836" w:rsidR="002502F0">
        <w:t>—I am a broadcaster all of a sudden—</w:t>
      </w:r>
      <w:r w:rsidR="007D39FF">
        <w:t>and</w:t>
      </w:r>
      <w:r w:rsidRPr="002E5836">
        <w:t xml:space="preserve"> supporters?. </w:t>
      </w:r>
      <w:r w:rsidRPr="002E5836">
        <w:t>What can we do to make sure there is a long tail to these big events?</w:t>
      </w:r>
    </w:p>
    <w:p w:rsidR="00273657" w:rsidRPr="002E5836" w:rsidP="00273657">
      <w:pPr>
        <w:pStyle w:val="Answer"/>
      </w:pPr>
      <w:sdt>
        <w:sdtPr>
          <w:alias w:val="Witness"/>
          <w:id w:val="-1009604726"/>
          <w:placeholder>
            <w:docPart w:val="DefaultPlaceholder_-1854013440"/>
          </w:placeholder>
          <w:richText/>
        </w:sdtPr>
        <w:sdtContent>
          <w:r w:rsidRPr="002E5836" w:rsidR="00CC4883">
            <w:rPr>
              <w:b/>
              <w:i/>
            </w:rPr>
            <w:t>Ian Davis:</w:t>
          </w:r>
        </w:sdtContent>
      </w:sdt>
      <w:r w:rsidRPr="002E5836">
        <w:t xml:space="preserve"> W</w:t>
      </w:r>
      <w:r w:rsidRPr="002E5836" w:rsidR="001D2129">
        <w:t>e have now developed our own streaming platform</w:t>
      </w:r>
      <w:r w:rsidRPr="002E5836">
        <w:t>, which is</w:t>
      </w:r>
      <w:r w:rsidRPr="002E5836" w:rsidR="001D2129">
        <w:t xml:space="preserve"> called Red</w:t>
      </w:r>
      <w:r w:rsidRPr="002E5836">
        <w:t>W</w:t>
      </w:r>
      <w:r w:rsidRPr="002E5836" w:rsidR="001D2129">
        <w:t>all</w:t>
      </w:r>
      <w:r w:rsidRPr="002E5836">
        <w:t>+,</w:t>
      </w:r>
      <w:r w:rsidRPr="002E5836" w:rsidR="001D2129">
        <w:t xml:space="preserve"> </w:t>
      </w:r>
      <w:r w:rsidRPr="002E5836">
        <w:t>since w</w:t>
      </w:r>
      <w:r w:rsidRPr="002E5836" w:rsidR="001D2129">
        <w:t>e have recognised that there might be a gap in some of our deals and the way that we use broadcast</w:t>
      </w:r>
      <w:r w:rsidRPr="002E5836">
        <w:t>ers.</w:t>
      </w:r>
      <w:r w:rsidRPr="002E5836" w:rsidR="001D2129">
        <w:t xml:space="preserve"> We launched it </w:t>
      </w:r>
      <w:r w:rsidRPr="002E5836">
        <w:t xml:space="preserve">only </w:t>
      </w:r>
      <w:r w:rsidRPr="002E5836" w:rsidR="001D2129">
        <w:t xml:space="preserve">about a month ago, but we have put stuff on there </w:t>
      </w:r>
      <w:r w:rsidRPr="002E5836">
        <w:t xml:space="preserve">that </w:t>
      </w:r>
      <w:r w:rsidRPr="002E5836" w:rsidR="001D2129">
        <w:t xml:space="preserve">is more relevant to </w:t>
      </w:r>
      <w:r w:rsidRPr="002E5836">
        <w:t xml:space="preserve">a </w:t>
      </w:r>
      <w:r w:rsidRPr="002E5836" w:rsidR="001D2129">
        <w:t xml:space="preserve">different audience. </w:t>
      </w:r>
      <w:r w:rsidRPr="002E5836" w:rsidR="00AA2599">
        <w:t xml:space="preserve">You </w:t>
      </w:r>
      <w:r w:rsidRPr="002E5836" w:rsidR="001D2129">
        <w:t>will probably find that right</w:t>
      </w:r>
      <w:r w:rsidRPr="002E5836">
        <w:t xml:space="preserve">sholders </w:t>
      </w:r>
      <w:r w:rsidRPr="002E5836" w:rsidR="001D2129">
        <w:t xml:space="preserve">and </w:t>
      </w:r>
      <w:r w:rsidRPr="002E5836">
        <w:t xml:space="preserve">governing </w:t>
      </w:r>
      <w:r w:rsidRPr="002E5836" w:rsidR="001D2129">
        <w:t xml:space="preserve">bodies will become more </w:t>
      </w:r>
      <w:r w:rsidRPr="002E5836" w:rsidR="008F2894">
        <w:t xml:space="preserve">like </w:t>
      </w:r>
      <w:r w:rsidRPr="002E5836" w:rsidR="001D2129">
        <w:t xml:space="preserve">media agencies, as such. </w:t>
      </w:r>
      <w:r w:rsidRPr="002E5836">
        <w:t>W</w:t>
      </w:r>
      <w:r w:rsidRPr="002E5836" w:rsidR="001D2129">
        <w:t xml:space="preserve">e are getting our own product </w:t>
      </w:r>
      <w:r w:rsidRPr="002E5836">
        <w:t xml:space="preserve">ready </w:t>
      </w:r>
      <w:r w:rsidRPr="002E5836" w:rsidR="001D2129">
        <w:t>and saying</w:t>
      </w:r>
      <w:r w:rsidRPr="002E5836">
        <w:t>,</w:t>
      </w:r>
      <w:r w:rsidRPr="002E5836" w:rsidR="001D2129">
        <w:t xml:space="preserve"> </w:t>
      </w:r>
      <w:r w:rsidRPr="002E5836">
        <w:t>“T</w:t>
      </w:r>
      <w:r w:rsidRPr="002E5836" w:rsidR="001D2129">
        <w:t>his is what can fit and this is why it is good</w:t>
      </w:r>
      <w:r w:rsidRPr="002E5836">
        <w:t>”</w:t>
      </w:r>
      <w:r w:rsidRPr="002E5836" w:rsidR="001D2129">
        <w:t>.</w:t>
      </w:r>
    </w:p>
    <w:p w:rsidR="001D2129" w:rsidRPr="002E5836" w:rsidP="00273657">
      <w:pPr>
        <w:pStyle w:val="Question"/>
      </w:pPr>
      <w:sdt>
        <w:sdtPr>
          <w:alias w:val="Member"/>
          <w:tag w:val="&lt;Member mnisId='1400' dodsId='25777'&gt;"/>
          <w:id w:val="2043315779"/>
          <w:placeholder>
            <w:docPart w:val="DefaultPlaceholder_-1854013440"/>
          </w:placeholder>
          <w:richText/>
        </w:sdtPr>
        <w:sdtContent>
          <w:r w:rsidRPr="002E5836" w:rsidR="00273657">
            <w:rPr>
              <w:b/>
            </w:rPr>
            <w:t>Kevin Brennan:</w:t>
          </w:r>
        </w:sdtContent>
      </w:sdt>
      <w:r w:rsidRPr="002E5836" w:rsidR="00273657">
        <w:t xml:space="preserve"> </w:t>
      </w:r>
      <w:r w:rsidRPr="002E5836" w:rsidR="00AA2599">
        <w:t xml:space="preserve">Morning, both. </w:t>
      </w:r>
      <w:r w:rsidRPr="002E5836">
        <w:t xml:space="preserve">Nigel, what </w:t>
      </w:r>
      <w:r w:rsidRPr="002E5836" w:rsidR="00273657">
        <w:t xml:space="preserve">would </w:t>
      </w:r>
      <w:r w:rsidRPr="002E5836">
        <w:t xml:space="preserve">it cost somebody if they wanted to watch </w:t>
      </w:r>
      <w:r w:rsidRPr="002E5836" w:rsidR="00273657">
        <w:t>all Welsh professional rugby, including at the regional level, on TV?</w:t>
      </w:r>
    </w:p>
    <w:p w:rsidR="00273657" w:rsidRPr="002E5836" w:rsidP="00273657">
      <w:pPr>
        <w:pStyle w:val="Answer"/>
      </w:pPr>
      <w:sdt>
        <w:sdtPr>
          <w:alias w:val="Witness"/>
          <w:id w:val="960684350"/>
          <w:placeholder>
            <w:docPart w:val="DefaultPlaceholder_-1854013440"/>
          </w:placeholder>
          <w:richText/>
        </w:sdtPr>
        <w:sdtContent>
          <w:r w:rsidRPr="002E5836" w:rsidR="00CC4883">
            <w:rPr>
              <w:b/>
              <w:i/>
            </w:rPr>
            <w:t>Nigel Walker:</w:t>
          </w:r>
        </w:sdtContent>
      </w:sdt>
      <w:r w:rsidRPr="002E5836">
        <w:t xml:space="preserve"> </w:t>
      </w:r>
      <w:r w:rsidRPr="002E5836" w:rsidR="001D2129">
        <w:t xml:space="preserve">Every single game or just games </w:t>
      </w:r>
      <w:r w:rsidRPr="002E5836">
        <w:t>involving Wales?</w:t>
      </w:r>
    </w:p>
    <w:p w:rsidR="00273657" w:rsidRPr="002E5836" w:rsidP="00BD6098">
      <w:pPr>
        <w:pStyle w:val="Question"/>
        <w:numPr>
          <w:ilvl w:val="0"/>
          <w:numId w:val="0"/>
        </w:numPr>
        <w:ind w:left="794"/>
      </w:pPr>
      <w:sdt>
        <w:sdtPr>
          <w:alias w:val="Member"/>
          <w:tag w:val="&lt;Member mnisId='1400' dodsId='25777'&gt;"/>
          <w:id w:val="-681043187"/>
          <w:placeholder>
            <w:docPart w:val="DefaultPlaceholder_-1854013440"/>
          </w:placeholder>
          <w:richText/>
        </w:sdtPr>
        <w:sdtContent>
          <w:r w:rsidRPr="002E5836">
            <w:rPr>
              <w:b/>
            </w:rPr>
            <w:t>Kevin Brennan:</w:t>
          </w:r>
        </w:sdtContent>
      </w:sdt>
      <w:r w:rsidRPr="002E5836">
        <w:t xml:space="preserve"> A</w:t>
      </w:r>
      <w:r w:rsidRPr="002E5836" w:rsidR="001D2129">
        <w:t xml:space="preserve">ny </w:t>
      </w:r>
      <w:r w:rsidRPr="002E5836">
        <w:t xml:space="preserve">Welsh </w:t>
      </w:r>
      <w:r w:rsidRPr="002E5836" w:rsidR="001D2129">
        <w:t>regions and the internationals</w:t>
      </w:r>
      <w:r w:rsidRPr="002E5836">
        <w:t>.</w:t>
      </w:r>
    </w:p>
    <w:p w:rsidR="001D2129" w:rsidRPr="002E5836" w:rsidP="00273657">
      <w:pPr>
        <w:pStyle w:val="Answer"/>
      </w:pPr>
      <w:sdt>
        <w:sdtPr>
          <w:alias w:val="Witness"/>
          <w:id w:val="1202123318"/>
          <w:placeholder>
            <w:docPart w:val="DefaultPlaceholder_-1854013440"/>
          </w:placeholder>
          <w:richText/>
        </w:sdtPr>
        <w:sdtContent>
          <w:r w:rsidRPr="002E5836" w:rsidR="00CC4883">
            <w:rPr>
              <w:b/>
              <w:i/>
            </w:rPr>
            <w:t>Nigel Walker:</w:t>
          </w:r>
        </w:sdtContent>
      </w:sdt>
      <w:r w:rsidRPr="002E5836" w:rsidR="00273657">
        <w:t xml:space="preserve"> </w:t>
      </w:r>
      <w:r w:rsidRPr="002E5836">
        <w:t>I am guessing, Kevin</w:t>
      </w:r>
      <w:r w:rsidRPr="002E5836" w:rsidR="00273657">
        <w:t>.</w:t>
      </w:r>
      <w:r w:rsidRPr="002E5836">
        <w:t xml:space="preserve"> I am sure you have the answer there</w:t>
      </w:r>
      <w:r w:rsidRPr="002E5836" w:rsidR="00273657">
        <w:t>.</w:t>
      </w:r>
      <w:r w:rsidRPr="002E5836">
        <w:t xml:space="preserve"> I know that for the </w:t>
      </w:r>
      <w:r w:rsidRPr="002E5836" w:rsidR="00273657">
        <w:t>autumn i</w:t>
      </w:r>
      <w:r w:rsidRPr="002E5836">
        <w:t xml:space="preserve">nternationals, which </w:t>
      </w:r>
      <w:r w:rsidR="007D39FF">
        <w:t>are</w:t>
      </w:r>
      <w:r w:rsidRPr="002E5836">
        <w:t xml:space="preserve"> on Amazon, if you did not have Amazon Prime or some other Amazon product it would cost about </w:t>
      </w:r>
      <w:r w:rsidRPr="002E5836" w:rsidR="00273657">
        <w:t>£</w:t>
      </w:r>
      <w:r w:rsidRPr="002E5836">
        <w:t>70 to watch those matches</w:t>
      </w:r>
      <w:r w:rsidRPr="002E5836" w:rsidR="00273657">
        <w:t>,</w:t>
      </w:r>
      <w:r w:rsidRPr="002E5836">
        <w:t xml:space="preserve"> </w:t>
      </w:r>
      <w:r w:rsidRPr="002E5836" w:rsidR="00273657">
        <w:t>u</w:t>
      </w:r>
      <w:r w:rsidRPr="002E5836">
        <w:t>nless you went to your local club</w:t>
      </w:r>
      <w:r w:rsidRPr="002E5836" w:rsidR="00273657">
        <w:t>,</w:t>
      </w:r>
      <w:r w:rsidRPr="002E5836">
        <w:t xml:space="preserve"> where you </w:t>
      </w:r>
      <w:r w:rsidRPr="002E5836">
        <w:t xml:space="preserve">would be able to see it free of charge. I am imagining </w:t>
      </w:r>
      <w:r w:rsidRPr="002E5836" w:rsidR="00273657">
        <w:t xml:space="preserve">that, </w:t>
      </w:r>
      <w:r w:rsidRPr="002E5836">
        <w:t xml:space="preserve">for a season of </w:t>
      </w:r>
      <w:r w:rsidRPr="002E5836" w:rsidR="00770C1A">
        <w:t xml:space="preserve">URC rugby, it would be </w:t>
      </w:r>
      <w:r w:rsidRPr="002E5836">
        <w:t xml:space="preserve">probably in the region of </w:t>
      </w:r>
      <w:r w:rsidRPr="002E5836" w:rsidR="00770C1A">
        <w:t>£</w:t>
      </w:r>
      <w:r w:rsidRPr="002E5836">
        <w:t xml:space="preserve">100 </w:t>
      </w:r>
      <w:r w:rsidRPr="002E5836" w:rsidR="00770C1A">
        <w:t>or</w:t>
      </w:r>
      <w:r w:rsidRPr="002E5836">
        <w:t xml:space="preserve"> </w:t>
      </w:r>
      <w:r w:rsidRPr="002E5836" w:rsidR="00770C1A">
        <w:t>£1</w:t>
      </w:r>
      <w:r w:rsidRPr="002E5836">
        <w:t>10</w:t>
      </w:r>
      <w:r w:rsidRPr="002E5836" w:rsidR="00770C1A">
        <w:t xml:space="preserve">, but </w:t>
      </w:r>
      <w:r w:rsidRPr="002E5836">
        <w:t>I am happy to be corrected if it is significant</w:t>
      </w:r>
      <w:r w:rsidRPr="002E5836" w:rsidR="00770C1A">
        <w:t>ly more.</w:t>
      </w:r>
    </w:p>
    <w:p w:rsidR="00770C1A" w:rsidRPr="002E5836" w:rsidP="001D2129">
      <w:pPr>
        <w:pStyle w:val="Question"/>
      </w:pPr>
      <w:sdt>
        <w:sdtPr>
          <w:alias w:val="Member"/>
          <w:tag w:val="&lt;Member mnisId='1400' dodsId='25777'&gt;"/>
          <w:id w:val="-1084070321"/>
          <w:placeholder>
            <w:docPart w:val="DefaultPlaceholder_-1854013440"/>
          </w:placeholder>
          <w:richText/>
        </w:sdtPr>
        <w:sdtContent>
          <w:r w:rsidRPr="002E5836">
            <w:rPr>
              <w:b/>
            </w:rPr>
            <w:t>Kevin Brennan:</w:t>
          </w:r>
        </w:sdtContent>
      </w:sdt>
      <w:r w:rsidRPr="002E5836">
        <w:t xml:space="preserve"> It </w:t>
      </w:r>
      <w:r w:rsidRPr="002E5836" w:rsidR="001D2129">
        <w:t xml:space="preserve">is free to </w:t>
      </w:r>
      <w:r w:rsidRPr="002E5836">
        <w:t>air</w:t>
      </w:r>
      <w:r w:rsidRPr="002E5836" w:rsidR="001D2129">
        <w:t>, but you still have to have a TV licen</w:t>
      </w:r>
      <w:r w:rsidRPr="002E5836">
        <w:t>c</w:t>
      </w:r>
      <w:r w:rsidRPr="002E5836" w:rsidR="001D2129">
        <w:t xml:space="preserve">e to watch the </w:t>
      </w:r>
      <w:r w:rsidRPr="002E5836">
        <w:t>S</w:t>
      </w:r>
      <w:r w:rsidRPr="002E5836" w:rsidR="001D2129">
        <w:t xml:space="preserve">ix </w:t>
      </w:r>
      <w:r w:rsidRPr="002E5836">
        <w:t>N</w:t>
      </w:r>
      <w:r w:rsidRPr="002E5836" w:rsidR="001D2129">
        <w:t xml:space="preserve">ations. </w:t>
      </w:r>
      <w:r w:rsidRPr="002E5836">
        <w:t xml:space="preserve">On top </w:t>
      </w:r>
      <w:r w:rsidRPr="002E5836" w:rsidR="001D2129">
        <w:t>of that</w:t>
      </w:r>
      <w:r w:rsidRPr="002E5836">
        <w:t>,</w:t>
      </w:r>
      <w:r w:rsidRPr="002E5836" w:rsidR="001D2129">
        <w:t xml:space="preserve"> you </w:t>
      </w:r>
      <w:r w:rsidRPr="002E5836">
        <w:t>have Via</w:t>
      </w:r>
      <w:r w:rsidRPr="002E5836" w:rsidR="001D2129">
        <w:t xml:space="preserve">play for regional stuff, </w:t>
      </w:r>
      <w:r w:rsidRPr="002E5836" w:rsidR="00BD6098">
        <w:t>then</w:t>
      </w:r>
      <w:r w:rsidRPr="002E5836">
        <w:t xml:space="preserve"> </w:t>
      </w:r>
      <w:r w:rsidRPr="002E5836" w:rsidR="001D2129">
        <w:t xml:space="preserve">Amazon </w:t>
      </w:r>
      <w:r w:rsidRPr="002E5836">
        <w:t>P</w:t>
      </w:r>
      <w:r w:rsidRPr="002E5836" w:rsidR="001D2129">
        <w:t>rime</w:t>
      </w:r>
      <w:r w:rsidRPr="002E5836">
        <w:t xml:space="preserve">. </w:t>
      </w:r>
      <w:r w:rsidRPr="002E5836" w:rsidR="001D2129">
        <w:t>Do you have a relationship with BT Sport at all</w:t>
      </w:r>
      <w:r w:rsidRPr="002E5836" w:rsidR="00BD6098">
        <w:t xml:space="preserve"> in Welsh rugby</w:t>
      </w:r>
      <w:r w:rsidRPr="002E5836" w:rsidR="001D2129">
        <w:t>?</w:t>
      </w:r>
    </w:p>
    <w:p w:rsidR="00770C1A" w:rsidRPr="002E5836" w:rsidP="00770C1A">
      <w:pPr>
        <w:pStyle w:val="Answer"/>
      </w:pPr>
      <w:sdt>
        <w:sdtPr>
          <w:alias w:val="Witness"/>
          <w:id w:val="1321773224"/>
          <w:placeholder>
            <w:docPart w:val="DefaultPlaceholder_-1854013440"/>
          </w:placeholder>
          <w:richText/>
        </w:sdtPr>
        <w:sdtContent>
          <w:r w:rsidRPr="002E5836" w:rsidR="00CC4883">
            <w:rPr>
              <w:b/>
              <w:i/>
            </w:rPr>
            <w:t>Nigel Walker:</w:t>
          </w:r>
        </w:sdtContent>
      </w:sdt>
      <w:r w:rsidRPr="002E5836">
        <w:t xml:space="preserve"> </w:t>
      </w:r>
      <w:r w:rsidRPr="002E5836" w:rsidR="001D2129">
        <w:t>No</w:t>
      </w:r>
      <w:r w:rsidRPr="002E5836">
        <w:t>.</w:t>
      </w:r>
    </w:p>
    <w:p w:rsidR="001D2129" w:rsidRPr="002E5836" w:rsidP="00770C1A">
      <w:pPr>
        <w:pStyle w:val="Question"/>
      </w:pPr>
      <w:sdt>
        <w:sdtPr>
          <w:alias w:val="Member"/>
          <w:tag w:val="&lt;Member mnisId='1400' dodsId='25777'&gt;"/>
          <w:id w:val="-1161387945"/>
          <w:placeholder>
            <w:docPart w:val="DefaultPlaceholder_-1854013440"/>
          </w:placeholder>
          <w:richText/>
        </w:sdtPr>
        <w:sdtContent>
          <w:r w:rsidRPr="002E5836" w:rsidR="00770C1A">
            <w:rPr>
              <w:b/>
            </w:rPr>
            <w:t>Kevin Brennan:</w:t>
          </w:r>
        </w:sdtContent>
      </w:sdt>
      <w:r w:rsidRPr="002E5836" w:rsidR="00770C1A">
        <w:t xml:space="preserve"> BT </w:t>
      </w:r>
      <w:r w:rsidRPr="002E5836">
        <w:t xml:space="preserve">Sport would be about </w:t>
      </w:r>
      <w:r w:rsidRPr="002E5836" w:rsidR="00770C1A">
        <w:t>£</w:t>
      </w:r>
      <w:r w:rsidRPr="002E5836">
        <w:t>30 a month</w:t>
      </w:r>
      <w:r w:rsidRPr="002E5836" w:rsidR="00770C1A">
        <w:t>,</w:t>
      </w:r>
      <w:r w:rsidRPr="002E5836">
        <w:t xml:space="preserve"> and that is if you are watching the English Premiership as well</w:t>
      </w:r>
      <w:r w:rsidRPr="002E5836" w:rsidR="00770C1A">
        <w:t>.</w:t>
      </w:r>
      <w:r w:rsidRPr="002E5836">
        <w:t xml:space="preserve"> </w:t>
      </w:r>
      <w:r w:rsidRPr="002E5836" w:rsidR="00770C1A">
        <w:t xml:space="preserve">My point is that watching rugby can </w:t>
      </w:r>
      <w:r w:rsidRPr="002E5836">
        <w:t>be quite expensive these days</w:t>
      </w:r>
      <w:r w:rsidRPr="002E5836" w:rsidR="00770C1A">
        <w:t>.</w:t>
      </w:r>
      <w:r w:rsidRPr="002E5836">
        <w:t xml:space="preserve"> If you did all those, that would be </w:t>
      </w:r>
      <w:r w:rsidRPr="002E5836" w:rsidR="00770C1A">
        <w:t>£</w:t>
      </w:r>
      <w:r w:rsidRPr="002E5836">
        <w:t xml:space="preserve">806 a year, </w:t>
      </w:r>
      <w:r w:rsidRPr="002E5836" w:rsidR="00770C1A">
        <w:t xml:space="preserve">or </w:t>
      </w:r>
      <w:r w:rsidRPr="002E5836">
        <w:t xml:space="preserve">about </w:t>
      </w:r>
      <w:r w:rsidRPr="002E5836" w:rsidR="00770C1A">
        <w:t>£</w:t>
      </w:r>
      <w:r w:rsidRPr="002E5836">
        <w:t xml:space="preserve">67 a month. I just wondered how much you </w:t>
      </w:r>
      <w:r w:rsidRPr="002E5836" w:rsidR="00770C1A">
        <w:t>b</w:t>
      </w:r>
      <w:r w:rsidRPr="002E5836">
        <w:t>ear that in mind when you are talking about the possibility of putting things behind a paywall.</w:t>
      </w:r>
    </w:p>
    <w:p w:rsidR="001D2129" w:rsidRPr="002E5836" w:rsidP="00770C1A">
      <w:pPr>
        <w:pStyle w:val="Answer"/>
      </w:pPr>
      <w:sdt>
        <w:sdtPr>
          <w:alias w:val="Witness"/>
          <w:id w:val="-244269213"/>
          <w:placeholder>
            <w:docPart w:val="DefaultPlaceholder_-1854013440"/>
          </w:placeholder>
          <w:richText/>
        </w:sdtPr>
        <w:sdtContent>
          <w:r w:rsidRPr="002E5836" w:rsidR="00CC4883">
            <w:rPr>
              <w:b/>
              <w:i/>
            </w:rPr>
            <w:t>Nigel Walker:</w:t>
          </w:r>
        </w:sdtContent>
      </w:sdt>
      <w:r w:rsidRPr="002E5836" w:rsidR="00770C1A">
        <w:t xml:space="preserve"> </w:t>
      </w:r>
      <w:r w:rsidRPr="002E5836">
        <w:t>I knew the Amazon numbers</w:t>
      </w:r>
      <w:r w:rsidRPr="002E5836" w:rsidR="00770C1A">
        <w:t>,</w:t>
      </w:r>
      <w:r w:rsidRPr="002E5836">
        <w:t xml:space="preserve"> because that is directly relevant, so it is something that we talk about. It is about the overall package</w:t>
      </w:r>
      <w:r w:rsidRPr="002E5836" w:rsidR="00770C1A">
        <w:t>.</w:t>
      </w:r>
      <w:r w:rsidRPr="002E5836">
        <w:t xml:space="preserve"> </w:t>
      </w:r>
      <w:r w:rsidRPr="002E5836" w:rsidR="00770C1A">
        <w:t>W</w:t>
      </w:r>
      <w:r w:rsidRPr="002E5836">
        <w:t>e do the selfish bit</w:t>
      </w:r>
      <w:r w:rsidRPr="002E5836" w:rsidR="00770C1A">
        <w:t>—w</w:t>
      </w:r>
      <w:r w:rsidRPr="002E5836">
        <w:t>hat</w:t>
      </w:r>
      <w:r w:rsidRPr="002E5836" w:rsidR="00770C1A">
        <w:t xml:space="preserve"> </w:t>
      </w:r>
      <w:r w:rsidRPr="002E5836">
        <w:t xml:space="preserve">does </w:t>
      </w:r>
      <w:r w:rsidR="007D39FF">
        <w:t xml:space="preserve">Welsh rugby and </w:t>
      </w:r>
      <w:r w:rsidRPr="002E5836" w:rsidR="00B90BE8">
        <w:t xml:space="preserve">the </w:t>
      </w:r>
      <w:r w:rsidRPr="002E5836" w:rsidR="00770C1A">
        <w:t xml:space="preserve">Welsh Rugby Union need—but </w:t>
      </w:r>
      <w:r w:rsidRPr="002E5836">
        <w:t xml:space="preserve">then we also look at the supporter </w:t>
      </w:r>
      <w:r w:rsidRPr="002E5836" w:rsidR="00B90BE8">
        <w:t>and</w:t>
      </w:r>
      <w:r w:rsidRPr="002E5836">
        <w:t xml:space="preserve"> follower of </w:t>
      </w:r>
      <w:r w:rsidRPr="002E5836" w:rsidR="00770C1A">
        <w:t>Welsh rugby. W</w:t>
      </w:r>
      <w:r w:rsidRPr="002E5836">
        <w:t>e go through those calculations and have those conversations</w:t>
      </w:r>
      <w:r w:rsidRPr="002E5836" w:rsidR="00770C1A">
        <w:t>,</w:t>
      </w:r>
      <w:r w:rsidRPr="002E5836">
        <w:t xml:space="preserve"> and that is where the tension comes in</w:t>
      </w:r>
      <w:r w:rsidRPr="002E5836" w:rsidR="00770C1A">
        <w:t>.</w:t>
      </w:r>
      <w:r w:rsidRPr="002E5836">
        <w:t xml:space="preserve"> </w:t>
      </w:r>
      <w:r w:rsidRPr="002E5836" w:rsidR="00770C1A">
        <w:t>We feel</w:t>
      </w:r>
      <w:r w:rsidRPr="002E5836" w:rsidR="00B90BE8">
        <w:t>, at least,</w:t>
      </w:r>
      <w:r w:rsidRPr="002E5836" w:rsidR="00770C1A">
        <w:t xml:space="preserve"> that </w:t>
      </w:r>
      <w:r w:rsidRPr="002E5836">
        <w:t>we have come down on the right side of the line. It will be for supporters and followers of</w:t>
      </w:r>
      <w:r w:rsidRPr="002E5836" w:rsidR="00770C1A">
        <w:t xml:space="preserve"> Welsh rugby to l</w:t>
      </w:r>
      <w:r w:rsidRPr="002E5836">
        <w:t xml:space="preserve">et us know if they think we have fallen </w:t>
      </w:r>
      <w:r w:rsidRPr="002E5836" w:rsidR="00770C1A">
        <w:t xml:space="preserve">on </w:t>
      </w:r>
      <w:r w:rsidRPr="002E5836">
        <w:t xml:space="preserve">the wrong side of the </w:t>
      </w:r>
      <w:r w:rsidRPr="002E5836" w:rsidR="00770C1A">
        <w:t>line</w:t>
      </w:r>
      <w:r w:rsidRPr="002E5836">
        <w:t>, if I can put it that way.</w:t>
      </w:r>
    </w:p>
    <w:p w:rsidR="001D2129" w:rsidRPr="002E5836" w:rsidP="001D2129">
      <w:pPr>
        <w:pStyle w:val="Question"/>
      </w:pPr>
      <w:sdt>
        <w:sdtPr>
          <w:alias w:val="Member"/>
          <w:tag w:val="&lt;Member mnisId='1400' dodsId='25777'&gt;"/>
          <w:id w:val="1817753122"/>
          <w:placeholder>
            <w:docPart w:val="DefaultPlaceholder_-1854013440"/>
          </w:placeholder>
          <w:richText/>
        </w:sdtPr>
        <w:sdtContent>
          <w:r w:rsidRPr="002E5836" w:rsidR="00770C1A">
            <w:rPr>
              <w:b/>
            </w:rPr>
            <w:t>Kevin Brennan:</w:t>
          </w:r>
        </w:sdtContent>
      </w:sdt>
      <w:r w:rsidRPr="002E5836" w:rsidR="00770C1A">
        <w:t xml:space="preserve"> </w:t>
      </w:r>
      <w:r w:rsidRPr="002E5836">
        <w:t xml:space="preserve">Why are attendances at Welsh </w:t>
      </w:r>
      <w:r w:rsidRPr="002E5836" w:rsidR="00770C1A">
        <w:t>r</w:t>
      </w:r>
      <w:r w:rsidRPr="002E5836">
        <w:t xml:space="preserve">egional </w:t>
      </w:r>
      <w:r w:rsidRPr="002E5836" w:rsidR="00770C1A">
        <w:t xml:space="preserve">rugby </w:t>
      </w:r>
      <w:r w:rsidRPr="002E5836">
        <w:t>so low compared with other countries in the U</w:t>
      </w:r>
      <w:r w:rsidRPr="002E5836" w:rsidR="00770C1A">
        <w:t>R</w:t>
      </w:r>
      <w:r w:rsidRPr="002E5836">
        <w:t>C, given the history and culture</w:t>
      </w:r>
      <w:r w:rsidRPr="002E5836" w:rsidR="00770C1A">
        <w:t xml:space="preserve"> of</w:t>
      </w:r>
      <w:r w:rsidRPr="002E5836">
        <w:t xml:space="preserve"> rugby in our country</w:t>
      </w:r>
      <w:r w:rsidRPr="002E5836" w:rsidR="00770C1A">
        <w:t>?</w:t>
      </w:r>
    </w:p>
    <w:p w:rsidR="00770C1A" w:rsidRPr="002E5836" w:rsidP="00770C1A">
      <w:pPr>
        <w:pStyle w:val="Answer"/>
      </w:pPr>
      <w:sdt>
        <w:sdtPr>
          <w:alias w:val="Witness"/>
          <w:id w:val="-1837288145"/>
          <w:placeholder>
            <w:docPart w:val="DefaultPlaceholder_-1854013440"/>
          </w:placeholder>
          <w:richText/>
        </w:sdtPr>
        <w:sdtContent>
          <w:r w:rsidRPr="002E5836" w:rsidR="00CC4883">
            <w:rPr>
              <w:b/>
              <w:i/>
            </w:rPr>
            <w:t>Nigel Walker:</w:t>
          </w:r>
        </w:sdtContent>
      </w:sdt>
      <w:r w:rsidRPr="002E5836" w:rsidR="008F2894">
        <w:t xml:space="preserve"> </w:t>
      </w:r>
      <w:r w:rsidRPr="002E5836">
        <w:t>A</w:t>
      </w:r>
      <w:r w:rsidRPr="002E5836" w:rsidR="001D2129">
        <w:t>s you all know, 20</w:t>
      </w:r>
      <w:r w:rsidRPr="002E5836" w:rsidR="00B90BE8">
        <w:noBreakHyphen/>
        <w:t>odd</w:t>
      </w:r>
      <w:r w:rsidRPr="002E5836" w:rsidR="001D2129">
        <w:t xml:space="preserve"> years ago we went from a club-based system to a regional system</w:t>
      </w:r>
      <w:r w:rsidRPr="002E5836">
        <w:t>.</w:t>
      </w:r>
      <w:r w:rsidRPr="002E5836" w:rsidR="001D2129">
        <w:t xml:space="preserve"> I am not saying that was the wrong thing to do, but</w:t>
      </w:r>
      <w:r w:rsidRPr="002E5836">
        <w:t>,</w:t>
      </w:r>
      <w:r w:rsidRPr="002E5836" w:rsidR="001D2129">
        <w:t xml:space="preserve"> if people who were responsible at the time had their time </w:t>
      </w:r>
      <w:r w:rsidRPr="002E5836">
        <w:t>a</w:t>
      </w:r>
      <w:r w:rsidRPr="002E5836" w:rsidR="001D2129">
        <w:t xml:space="preserve">gain, they may have done it slightly differently. We certainly did not convert everybody who was watching </w:t>
      </w:r>
      <w:r w:rsidRPr="002E5836">
        <w:t>c</w:t>
      </w:r>
      <w:r w:rsidRPr="002E5836" w:rsidR="001D2129">
        <w:t xml:space="preserve">lub </w:t>
      </w:r>
      <w:r w:rsidRPr="002E5836">
        <w:t xml:space="preserve">rugby </w:t>
      </w:r>
      <w:r w:rsidRPr="002E5836" w:rsidR="001D2129">
        <w:t xml:space="preserve">into </w:t>
      </w:r>
      <w:r w:rsidRPr="002E5836">
        <w:t>r</w:t>
      </w:r>
      <w:r w:rsidRPr="002E5836" w:rsidR="001D2129">
        <w:t xml:space="preserve">egional </w:t>
      </w:r>
      <w:r w:rsidRPr="002E5836">
        <w:t>r</w:t>
      </w:r>
      <w:r w:rsidRPr="002E5836" w:rsidR="001D2129">
        <w:t>u</w:t>
      </w:r>
      <w:r w:rsidRPr="002E5836">
        <w:t>g</w:t>
      </w:r>
      <w:r w:rsidRPr="002E5836" w:rsidR="001D2129">
        <w:t>by</w:t>
      </w:r>
      <w:r w:rsidRPr="002E5836">
        <w:t>,</w:t>
      </w:r>
      <w:r w:rsidRPr="002E5836" w:rsidR="001D2129">
        <w:t xml:space="preserve"> </w:t>
      </w:r>
      <w:r w:rsidRPr="002E5836">
        <w:t>s</w:t>
      </w:r>
      <w:r w:rsidRPr="002E5836" w:rsidR="001D2129">
        <w:t xml:space="preserve">o we have been playing catch-up for well over two decades. </w:t>
      </w:r>
      <w:r w:rsidRPr="002E5836">
        <w:t>I</w:t>
      </w:r>
      <w:r w:rsidRPr="002E5836" w:rsidR="001D2129">
        <w:t>n the relatively recent past</w:t>
      </w:r>
      <w:r w:rsidRPr="002E5836">
        <w:t>,</w:t>
      </w:r>
      <w:r w:rsidRPr="002E5836" w:rsidR="001D2129">
        <w:t xml:space="preserve"> we have had the occasional glimpse of success at regional level, but our regions have not been </w:t>
      </w:r>
      <w:r w:rsidRPr="002E5836">
        <w:t xml:space="preserve">as </w:t>
      </w:r>
      <w:r w:rsidRPr="002E5836" w:rsidR="001D2129">
        <w:t xml:space="preserve">successful </w:t>
      </w:r>
      <w:r w:rsidRPr="002E5836">
        <w:t>as</w:t>
      </w:r>
      <w:r w:rsidRPr="002E5836" w:rsidR="001D2129">
        <w:t>, say, the Irish provinces.</w:t>
      </w:r>
      <w:r w:rsidRPr="002E5836">
        <w:t xml:space="preserve"> W</w:t>
      </w:r>
      <w:r w:rsidRPr="002E5836" w:rsidR="001D2129">
        <w:t>e have to get to a stage where we give our regions the opportunity to be successful and then work incredibly hard to build on that</w:t>
      </w:r>
      <w:r w:rsidRPr="002E5836">
        <w:t>.</w:t>
      </w:r>
    </w:p>
    <w:p w:rsidR="001D2129" w:rsidRPr="002E5836" w:rsidP="001D2129">
      <w:pPr>
        <w:pStyle w:val="Question"/>
      </w:pPr>
      <w:sdt>
        <w:sdtPr>
          <w:alias w:val="Member"/>
          <w:tag w:val="&lt;Member mnisId='1400' dodsId='25777'&gt;"/>
          <w:id w:val="-1791884871"/>
          <w:placeholder>
            <w:docPart w:val="DefaultPlaceholder_-1854013440"/>
          </w:placeholder>
          <w:richText/>
        </w:sdtPr>
        <w:sdtContent>
          <w:r w:rsidRPr="002E5836" w:rsidR="00770C1A">
            <w:rPr>
              <w:b/>
            </w:rPr>
            <w:t>Kevin Brennan:</w:t>
          </w:r>
        </w:sdtContent>
      </w:sdt>
      <w:r w:rsidRPr="002E5836" w:rsidR="00770C1A">
        <w:t xml:space="preserve"> The</w:t>
      </w:r>
      <w:r w:rsidRPr="002E5836">
        <w:t xml:space="preserve"> problem is </w:t>
      </w:r>
      <w:r w:rsidRPr="002E5836" w:rsidR="00770C1A">
        <w:t xml:space="preserve">that </w:t>
      </w:r>
      <w:r w:rsidRPr="002E5836">
        <w:t>we are in a bit of a death spiral in that regard</w:t>
      </w:r>
      <w:r w:rsidRPr="002E5836" w:rsidR="00770C1A">
        <w:t>,</w:t>
      </w:r>
      <w:r w:rsidRPr="002E5836">
        <w:t xml:space="preserve"> </w:t>
      </w:r>
      <w:r w:rsidRPr="002E5836" w:rsidR="00B90BE8">
        <w:t>where</w:t>
      </w:r>
      <w:r w:rsidRPr="002E5836" w:rsidR="00770C1A">
        <w:t xml:space="preserve"> you are </w:t>
      </w:r>
      <w:r w:rsidRPr="002E5836">
        <w:t>having to cut costs because of that lack of revenue base.</w:t>
      </w:r>
      <w:r w:rsidRPr="002E5836" w:rsidR="00770C1A">
        <w:t xml:space="preserve"> I</w:t>
      </w:r>
      <w:r w:rsidRPr="002E5836">
        <w:t>nevitably</w:t>
      </w:r>
      <w:r w:rsidRPr="002E5836" w:rsidR="00770C1A">
        <w:t xml:space="preserve">, </w:t>
      </w:r>
      <w:r w:rsidRPr="002E5836">
        <w:t xml:space="preserve">Welsh regions </w:t>
      </w:r>
      <w:r w:rsidRPr="002E5836" w:rsidR="008F2894">
        <w:t xml:space="preserve">will </w:t>
      </w:r>
      <w:r w:rsidRPr="002E5836">
        <w:t>be less competitive and</w:t>
      </w:r>
      <w:r w:rsidRPr="002E5836" w:rsidR="00770C1A">
        <w:t>,</w:t>
      </w:r>
      <w:r w:rsidRPr="002E5836">
        <w:t xml:space="preserve"> therefore</w:t>
      </w:r>
      <w:r w:rsidRPr="002E5836" w:rsidR="00770C1A">
        <w:t>,</w:t>
      </w:r>
      <w:r w:rsidRPr="002E5836">
        <w:t xml:space="preserve"> end up near the bottom of the table every year in the URC and </w:t>
      </w:r>
      <w:r w:rsidRPr="002E5836" w:rsidR="00770C1A">
        <w:t xml:space="preserve">not get </w:t>
      </w:r>
      <w:r w:rsidRPr="002E5836">
        <w:t xml:space="preserve">to the final of the </w:t>
      </w:r>
      <w:r w:rsidRPr="002E5836" w:rsidR="00770C1A">
        <w:t xml:space="preserve">Champions Cup </w:t>
      </w:r>
      <w:r w:rsidRPr="002E5836">
        <w:t>or whatever</w:t>
      </w:r>
      <w:r w:rsidRPr="002E5836" w:rsidR="00770C1A">
        <w:t>.</w:t>
      </w:r>
      <w:r w:rsidRPr="002E5836">
        <w:t xml:space="preserve"> </w:t>
      </w:r>
      <w:r w:rsidRPr="002E5836" w:rsidR="00770C1A">
        <w:t>U</w:t>
      </w:r>
      <w:r w:rsidRPr="002E5836">
        <w:t>ltimately</w:t>
      </w:r>
      <w:r w:rsidRPr="002E5836" w:rsidR="00770C1A">
        <w:t>,</w:t>
      </w:r>
      <w:r w:rsidRPr="002E5836">
        <w:t xml:space="preserve"> people will not come. </w:t>
      </w:r>
      <w:r w:rsidRPr="002E5836" w:rsidR="00770C1A">
        <w:t>We saw recently that, w</w:t>
      </w:r>
      <w:r w:rsidRPr="002E5836">
        <w:t>hen the Scarlets got to a</w:t>
      </w:r>
      <w:r w:rsidRPr="002E5836" w:rsidR="00770C1A">
        <w:t xml:space="preserve"> </w:t>
      </w:r>
      <w:r w:rsidRPr="002E5836">
        <w:t>semi-final</w:t>
      </w:r>
      <w:r w:rsidRPr="002E5836" w:rsidR="00770C1A">
        <w:t>,</w:t>
      </w:r>
      <w:r w:rsidRPr="002E5836">
        <w:t xml:space="preserve"> they nearly managed to fill </w:t>
      </w:r>
      <w:r w:rsidRPr="002E5836" w:rsidR="00770C1A">
        <w:t xml:space="preserve">Parc y </w:t>
      </w:r>
      <w:r w:rsidRPr="002E5836">
        <w:t>Scarlets</w:t>
      </w:r>
      <w:r w:rsidRPr="002E5836" w:rsidR="00770C1A">
        <w:t>,</w:t>
      </w:r>
      <w:r w:rsidRPr="002E5836">
        <w:t xml:space="preserve"> </w:t>
      </w:r>
      <w:r w:rsidRPr="002E5836" w:rsidR="00770C1A">
        <w:t>b</w:t>
      </w:r>
      <w:r w:rsidRPr="002E5836">
        <w:t>ut</w:t>
      </w:r>
      <w:r w:rsidRPr="002E5836" w:rsidR="00770C1A">
        <w:t>,</w:t>
      </w:r>
      <w:r w:rsidRPr="002E5836">
        <w:t xml:space="preserve"> even then</w:t>
      </w:r>
      <w:r w:rsidRPr="002E5836" w:rsidR="00770C1A">
        <w:t>,</w:t>
      </w:r>
      <w:r w:rsidRPr="002E5836">
        <w:t xml:space="preserve"> it was not</w:t>
      </w:r>
      <w:r w:rsidRPr="002E5836" w:rsidR="00770C1A">
        <w:t xml:space="preserve"> at </w:t>
      </w:r>
      <w:r w:rsidRPr="002E5836">
        <w:t>capacity.</w:t>
      </w:r>
    </w:p>
    <w:p w:rsidR="001D2129" w:rsidRPr="002E5836" w:rsidP="00770C1A">
      <w:pPr>
        <w:pStyle w:val="Answer"/>
      </w:pPr>
      <w:sdt>
        <w:sdtPr>
          <w:alias w:val="Witness"/>
          <w:id w:val="-831363892"/>
          <w:placeholder>
            <w:docPart w:val="DefaultPlaceholder_-1854013440"/>
          </w:placeholder>
          <w:richText/>
        </w:sdtPr>
        <w:sdtContent>
          <w:r w:rsidRPr="002E5836" w:rsidR="00CC4883">
            <w:rPr>
              <w:b/>
              <w:i/>
            </w:rPr>
            <w:t>Nigel Walker:</w:t>
          </w:r>
        </w:sdtContent>
      </w:sdt>
      <w:r w:rsidRPr="002E5836" w:rsidR="00770C1A">
        <w:t xml:space="preserve"> </w:t>
      </w:r>
      <w:r w:rsidRPr="002E5836">
        <w:t>It is tough</w:t>
      </w:r>
      <w:r w:rsidRPr="002E5836" w:rsidR="00770C1A">
        <w:t>,</w:t>
      </w:r>
      <w:r w:rsidRPr="002E5836">
        <w:t xml:space="preserve"> and it is going to be tougher in the short term</w:t>
      </w:r>
      <w:r w:rsidRPr="002E5836" w:rsidR="00770C1A">
        <w:t>,</w:t>
      </w:r>
      <w:r w:rsidRPr="002E5836">
        <w:t xml:space="preserve"> for the reasons that I mentioned earlier. Money is important</w:t>
      </w:r>
      <w:r w:rsidRPr="002E5836" w:rsidR="00770C1A">
        <w:t>.</w:t>
      </w:r>
      <w:r w:rsidRPr="002E5836">
        <w:t xml:space="preserve"> </w:t>
      </w:r>
      <w:r w:rsidRPr="002E5836" w:rsidR="00770C1A">
        <w:t>T</w:t>
      </w:r>
      <w:r w:rsidRPr="002E5836">
        <w:t xml:space="preserve">he amount of money that you have to spend on your squad is important, but that does not necessarily guarantee success </w:t>
      </w:r>
      <w:r w:rsidRPr="002E5836" w:rsidR="00770C1A">
        <w:t>e</w:t>
      </w:r>
      <w:r w:rsidRPr="002E5836">
        <w:t>ither</w:t>
      </w:r>
      <w:r w:rsidRPr="002E5836" w:rsidR="00770C1A">
        <w:t>. O</w:t>
      </w:r>
      <w:r w:rsidRPr="002E5836">
        <w:t xml:space="preserve">ur regions have been well funded as far as squad sizes </w:t>
      </w:r>
      <w:r w:rsidRPr="002E5836" w:rsidR="009E15CB">
        <w:t>are</w:t>
      </w:r>
      <w:r w:rsidRPr="002E5836">
        <w:t xml:space="preserve"> concerned, certainly in the last two or three years, and that has not guaranteed success, which is why </w:t>
      </w:r>
      <w:r w:rsidRPr="002E5836" w:rsidR="00770C1A">
        <w:t xml:space="preserve">the union and the regions </w:t>
      </w:r>
      <w:r w:rsidRPr="002E5836">
        <w:t>are going to work hand in glove to come up with a formula</w:t>
      </w:r>
      <w:r w:rsidRPr="002E5836" w:rsidR="00770C1A">
        <w:t>,</w:t>
      </w:r>
      <w:r w:rsidRPr="002E5836">
        <w:t xml:space="preserve"> if I can put it as crudely </w:t>
      </w:r>
      <w:r w:rsidRPr="002E5836" w:rsidR="00770C1A">
        <w:t xml:space="preserve">as </w:t>
      </w:r>
      <w:r w:rsidRPr="002E5836">
        <w:t>that</w:t>
      </w:r>
      <w:r w:rsidRPr="002E5836" w:rsidR="00770C1A">
        <w:t>,</w:t>
      </w:r>
      <w:r w:rsidRPr="002E5836">
        <w:t xml:space="preserve"> </w:t>
      </w:r>
      <w:r w:rsidRPr="002E5836" w:rsidR="009E15CB">
        <w:t>that</w:t>
      </w:r>
      <w:r w:rsidRPr="002E5836">
        <w:t xml:space="preserve"> gives us a better chance of success.</w:t>
      </w:r>
    </w:p>
    <w:p w:rsidR="001D2129" w:rsidRPr="002E5836" w:rsidP="00770C1A">
      <w:pPr>
        <w:pStyle w:val="Question"/>
        <w:numPr>
          <w:ilvl w:val="0"/>
          <w:numId w:val="0"/>
        </w:numPr>
        <w:ind w:left="794"/>
      </w:pPr>
      <w:r w:rsidRPr="002E5836">
        <w:t xml:space="preserve">I have been criticised for </w:t>
      </w:r>
      <w:r w:rsidRPr="002E5836" w:rsidR="00770C1A">
        <w:t xml:space="preserve">this </w:t>
      </w:r>
      <w:r w:rsidRPr="002E5836">
        <w:t>reset, but</w:t>
      </w:r>
      <w:r w:rsidRPr="002E5836" w:rsidR="00770C1A">
        <w:t xml:space="preserve">, </w:t>
      </w:r>
      <w:r w:rsidRPr="002E5836">
        <w:t xml:space="preserve">if we do not have </w:t>
      </w:r>
      <w:r w:rsidRPr="002E5836" w:rsidR="00770C1A">
        <w:t>it,</w:t>
      </w:r>
      <w:r w:rsidRPr="002E5836">
        <w:t xml:space="preserve"> we will be in the position that they have experienced in English rugby </w:t>
      </w:r>
      <w:r w:rsidRPr="002E5836" w:rsidR="00770C1A">
        <w:t>this</w:t>
      </w:r>
      <w:r w:rsidRPr="002E5836">
        <w:t xml:space="preserve"> season. It is as simple as that. We do not have a choice. The other option</w:t>
      </w:r>
      <w:r w:rsidRPr="002E5836" w:rsidR="00770C1A">
        <w:t>,</w:t>
      </w:r>
      <w:r w:rsidRPr="002E5836">
        <w:t xml:space="preserve"> of course, was to cut one of the regions</w:t>
      </w:r>
      <w:r w:rsidRPr="002E5836" w:rsidR="00770C1A">
        <w:t>.</w:t>
      </w:r>
      <w:r w:rsidRPr="002E5836">
        <w:t xml:space="preserve"> </w:t>
      </w:r>
      <w:r w:rsidRPr="002E5836" w:rsidR="00770C1A">
        <w:t>W</w:t>
      </w:r>
      <w:r w:rsidRPr="002E5836">
        <w:t xml:space="preserve">e had that debate, and the regions, as part of the PRB, decided that they wanted to stick </w:t>
      </w:r>
      <w:r w:rsidRPr="002E5836" w:rsidR="00770C1A">
        <w:t xml:space="preserve">with four. The Welsh Rugby Union </w:t>
      </w:r>
      <w:r w:rsidRPr="002E5836">
        <w:t>was happy to stick with fo</w:t>
      </w:r>
      <w:r w:rsidRPr="002E5836" w:rsidR="00770C1A">
        <w:t>u</w:t>
      </w:r>
      <w:r w:rsidRPr="002E5836">
        <w:t>r</w:t>
      </w:r>
      <w:r w:rsidRPr="002E5836" w:rsidR="009E15CB">
        <w:t>.</w:t>
      </w:r>
      <w:r w:rsidRPr="002E5836">
        <w:t xml:space="preserve"> </w:t>
      </w:r>
      <w:r w:rsidRPr="002E5836" w:rsidR="009E15CB">
        <w:t xml:space="preserve">We </w:t>
      </w:r>
      <w:r w:rsidRPr="002E5836">
        <w:t>are going to try to make that work.</w:t>
      </w:r>
    </w:p>
    <w:p w:rsidR="00770C1A" w:rsidRPr="002E5836" w:rsidP="001D2129">
      <w:pPr>
        <w:pStyle w:val="Question"/>
      </w:pPr>
      <w:sdt>
        <w:sdtPr>
          <w:alias w:val="Member"/>
          <w:tag w:val="&lt;Member mnisId='1400' dodsId='25777'&gt;"/>
          <w:id w:val="-131252650"/>
          <w:placeholder>
            <w:docPart w:val="DefaultPlaceholder_-1854013440"/>
          </w:placeholder>
          <w:richText/>
        </w:sdtPr>
        <w:sdtContent>
          <w:r w:rsidRPr="002E5836">
            <w:rPr>
              <w:b/>
            </w:rPr>
            <w:t>Kevin Brennan:</w:t>
          </w:r>
        </w:sdtContent>
      </w:sdt>
      <w:r w:rsidRPr="002E5836">
        <w:t xml:space="preserve"> </w:t>
      </w:r>
      <w:r w:rsidRPr="002E5836" w:rsidR="001D2129">
        <w:t xml:space="preserve">There </w:t>
      </w:r>
      <w:r w:rsidRPr="002E5836">
        <w:t xml:space="preserve">are </w:t>
      </w:r>
      <w:r w:rsidRPr="002E5836" w:rsidR="001D2129">
        <w:t xml:space="preserve">lots of questions </w:t>
      </w:r>
      <w:r w:rsidRPr="002E5836">
        <w:t xml:space="preserve">that </w:t>
      </w:r>
      <w:r w:rsidRPr="002E5836" w:rsidR="001D2129">
        <w:t>I could ask you</w:t>
      </w:r>
      <w:r w:rsidRPr="002E5836" w:rsidR="009E15CB">
        <w:t>.</w:t>
      </w:r>
      <w:r w:rsidRPr="002E5836" w:rsidR="001D2129">
        <w:t xml:space="preserve"> </w:t>
      </w:r>
      <w:r w:rsidRPr="002E5836">
        <w:t xml:space="preserve">I am not going to hog the time, </w:t>
      </w:r>
      <w:r w:rsidRPr="002E5836" w:rsidR="009E15CB">
        <w:t xml:space="preserve">but </w:t>
      </w:r>
      <w:r w:rsidRPr="002E5836" w:rsidR="001D2129">
        <w:t>I need to come to Ian</w:t>
      </w:r>
      <w:r w:rsidRPr="002E5836">
        <w:t>.</w:t>
      </w:r>
      <w:r w:rsidRPr="002E5836" w:rsidR="001D2129">
        <w:t xml:space="preserve"> </w:t>
      </w:r>
      <w:r w:rsidRPr="002E5836">
        <w:t>U</w:t>
      </w:r>
      <w:r w:rsidRPr="002E5836" w:rsidR="001D2129">
        <w:t xml:space="preserve">nlike England, </w:t>
      </w:r>
      <w:r w:rsidRPr="002E5836">
        <w:t xml:space="preserve">Wales </w:t>
      </w:r>
      <w:r w:rsidRPr="002E5836" w:rsidR="001D2129">
        <w:t>does not get to negotiate its own rights in relation to qualifying matches</w:t>
      </w:r>
      <w:r w:rsidRPr="002E5836">
        <w:t>.</w:t>
      </w:r>
      <w:r w:rsidRPr="002E5836" w:rsidR="001D2129">
        <w:t xml:space="preserve"> It is decided by </w:t>
      </w:r>
      <w:r w:rsidRPr="002E5836">
        <w:t xml:space="preserve">UEFA </w:t>
      </w:r>
      <w:r w:rsidRPr="002E5836" w:rsidR="001D2129">
        <w:t xml:space="preserve">rather than the FAW. How does that work and where </w:t>
      </w:r>
      <w:r w:rsidRPr="002E5836">
        <w:t xml:space="preserve">are we at </w:t>
      </w:r>
      <w:r w:rsidRPr="002E5836" w:rsidR="001D2129">
        <w:t>with all of that?</w:t>
      </w:r>
    </w:p>
    <w:p w:rsidR="00770C1A" w:rsidRPr="002E5836" w:rsidP="00770C1A">
      <w:pPr>
        <w:pStyle w:val="Answer"/>
      </w:pPr>
      <w:sdt>
        <w:sdtPr>
          <w:alias w:val="Witness"/>
          <w:id w:val="-1639484492"/>
          <w:placeholder>
            <w:docPart w:val="DefaultPlaceholder_-1854013440"/>
          </w:placeholder>
          <w:richText/>
        </w:sdtPr>
        <w:sdtContent>
          <w:r w:rsidRPr="002E5836" w:rsidR="00CC4883">
            <w:rPr>
              <w:b/>
              <w:i/>
            </w:rPr>
            <w:t>Ian Davis:</w:t>
          </w:r>
        </w:sdtContent>
      </w:sdt>
      <w:r w:rsidRPr="002E5836">
        <w:t xml:space="preserve"> C</w:t>
      </w:r>
      <w:r w:rsidRPr="002E5836" w:rsidR="001D2129">
        <w:t xml:space="preserve">entralisation came into effect in 2016. The problem we had with broadcast revenues is </w:t>
      </w:r>
      <w:r w:rsidRPr="002E5836">
        <w:t xml:space="preserve">that </w:t>
      </w:r>
      <w:r w:rsidRPr="002E5836" w:rsidR="001D2129">
        <w:t xml:space="preserve">they would fluctuate with who we drew. </w:t>
      </w:r>
      <w:r w:rsidRPr="002E5836">
        <w:t>I</w:t>
      </w:r>
      <w:r w:rsidRPr="002E5836" w:rsidR="001D2129">
        <w:t>f we drew Germany</w:t>
      </w:r>
      <w:r w:rsidRPr="002E5836">
        <w:t>,</w:t>
      </w:r>
      <w:r w:rsidRPr="002E5836" w:rsidR="001D2129">
        <w:t xml:space="preserve"> we would get a huge amount of money</w:t>
      </w:r>
      <w:r w:rsidRPr="002E5836">
        <w:t>. I</w:t>
      </w:r>
      <w:r w:rsidRPr="002E5836" w:rsidR="001D2129">
        <w:t xml:space="preserve">f we drew </w:t>
      </w:r>
      <w:r w:rsidRPr="002E5836">
        <w:t>San Marino,</w:t>
      </w:r>
      <w:r w:rsidRPr="002E5836" w:rsidR="001D2129">
        <w:t xml:space="preserve"> </w:t>
      </w:r>
      <w:r w:rsidRPr="002E5836">
        <w:t>t</w:t>
      </w:r>
      <w:r w:rsidRPr="002E5836" w:rsidR="001D2129">
        <w:t>he TV market</w:t>
      </w:r>
      <w:r w:rsidRPr="002E5836">
        <w:t xml:space="preserve"> is</w:t>
      </w:r>
      <w:r w:rsidRPr="002E5836" w:rsidR="001D2129">
        <w:t xml:space="preserve"> not strong enough. </w:t>
      </w:r>
      <w:r w:rsidRPr="002E5836">
        <w:t>T</w:t>
      </w:r>
      <w:r w:rsidRPr="002E5836" w:rsidR="001D2129">
        <w:t xml:space="preserve">o help us with financial planning and forecasting, we all went together with the 55 federations, so </w:t>
      </w:r>
      <w:r w:rsidRPr="002E5836">
        <w:t xml:space="preserve">that UEFA </w:t>
      </w:r>
      <w:r w:rsidRPr="002E5836" w:rsidR="001D2129">
        <w:t>could sell our rights centrally.</w:t>
      </w:r>
    </w:p>
    <w:p w:rsidR="00770C1A" w:rsidRPr="002E5836" w:rsidP="00770C1A">
      <w:pPr>
        <w:pStyle w:val="Answer"/>
      </w:pPr>
      <w:r w:rsidRPr="002E5836">
        <w:t xml:space="preserve">It </w:t>
      </w:r>
      <w:r w:rsidRPr="002E5836">
        <w:t xml:space="preserve">has </w:t>
      </w:r>
      <w:r w:rsidRPr="002E5836">
        <w:t>worked really well.</w:t>
      </w:r>
      <w:r w:rsidRPr="002E5836">
        <w:t xml:space="preserve"> </w:t>
      </w:r>
      <w:r w:rsidRPr="002E5836">
        <w:t xml:space="preserve">We have a really good relationship with them. </w:t>
      </w:r>
      <w:r w:rsidRPr="002E5836">
        <w:t xml:space="preserve">UEFA, the FAW and </w:t>
      </w:r>
      <w:r w:rsidRPr="002E5836">
        <w:t>the broadcast</w:t>
      </w:r>
      <w:r w:rsidRPr="002E5836">
        <w:t>ers</w:t>
      </w:r>
      <w:r w:rsidRPr="002E5836">
        <w:t xml:space="preserve"> </w:t>
      </w:r>
      <w:r w:rsidRPr="002E5836">
        <w:t>k</w:t>
      </w:r>
      <w:r w:rsidRPr="002E5836">
        <w:t>now how important Welsh language is</w:t>
      </w:r>
      <w:r w:rsidRPr="002E5836">
        <w:t>,</w:t>
      </w:r>
      <w:r w:rsidRPr="002E5836">
        <w:t xml:space="preserve"> </w:t>
      </w:r>
      <w:r w:rsidRPr="002E5836">
        <w:t>s</w:t>
      </w:r>
      <w:r w:rsidRPr="002E5836">
        <w:t xml:space="preserve">o we </w:t>
      </w:r>
      <w:r w:rsidRPr="002E5836">
        <w:t xml:space="preserve">are </w:t>
      </w:r>
      <w:r w:rsidRPr="002E5836">
        <w:t xml:space="preserve">always </w:t>
      </w:r>
      <w:r w:rsidRPr="002E5836">
        <w:t xml:space="preserve">pushing </w:t>
      </w:r>
      <w:r w:rsidRPr="002E5836">
        <w:t>for that. Historically</w:t>
      </w:r>
      <w:r w:rsidRPr="002E5836">
        <w:t>,</w:t>
      </w:r>
      <w:r w:rsidRPr="002E5836">
        <w:t xml:space="preserve"> we have always had </w:t>
      </w:r>
      <w:r w:rsidRPr="002E5836">
        <w:t xml:space="preserve">Welsh </w:t>
      </w:r>
      <w:r w:rsidRPr="002E5836">
        <w:t>language</w:t>
      </w:r>
      <w:r w:rsidRPr="002E5836">
        <w:t>,</w:t>
      </w:r>
      <w:r w:rsidRPr="002E5836">
        <w:t xml:space="preserve"> and we are quite confident </w:t>
      </w:r>
      <w:r w:rsidRPr="002E5836">
        <w:t xml:space="preserve">that, </w:t>
      </w:r>
      <w:r w:rsidRPr="002E5836">
        <w:t>going forward</w:t>
      </w:r>
      <w:r w:rsidRPr="002E5836">
        <w:t>,</w:t>
      </w:r>
      <w:r w:rsidRPr="002E5836">
        <w:t xml:space="preserve"> we will have the same. We always like to do it.</w:t>
      </w:r>
    </w:p>
    <w:p w:rsidR="002F4C7E" w:rsidRPr="002E5836" w:rsidP="00770C1A">
      <w:pPr>
        <w:pStyle w:val="Question"/>
      </w:pPr>
      <w:sdt>
        <w:sdtPr>
          <w:alias w:val="Member"/>
          <w:tag w:val="&lt;Member mnisId='1400' dodsId='25777'&gt;"/>
          <w:id w:val="354778497"/>
          <w:placeholder>
            <w:docPart w:val="DefaultPlaceholder_-1854013440"/>
          </w:placeholder>
          <w:richText/>
        </w:sdtPr>
        <w:sdtContent>
          <w:r w:rsidRPr="002E5836" w:rsidR="00770C1A">
            <w:rPr>
              <w:b/>
            </w:rPr>
            <w:t>Kevin Brennan:</w:t>
          </w:r>
        </w:sdtContent>
      </w:sdt>
      <w:r w:rsidRPr="002E5836" w:rsidR="00770C1A">
        <w:t xml:space="preserve"> </w:t>
      </w:r>
      <w:r w:rsidRPr="002E5836" w:rsidR="001D2129">
        <w:t>I want to ask you about that</w:t>
      </w:r>
      <w:r w:rsidRPr="002E5836" w:rsidR="00770C1A">
        <w:t>.</w:t>
      </w:r>
      <w:r w:rsidRPr="002E5836" w:rsidR="001D2129">
        <w:t xml:space="preserve"> </w:t>
      </w:r>
      <w:r w:rsidRPr="002E5836" w:rsidR="00770C1A">
        <w:t xml:space="preserve">Does it </w:t>
      </w:r>
      <w:r w:rsidRPr="002E5836" w:rsidR="001D2129">
        <w:t>matter that</w:t>
      </w:r>
      <w:r w:rsidRPr="002E5836" w:rsidR="00770C1A">
        <w:t>,</w:t>
      </w:r>
      <w:r w:rsidRPr="002E5836" w:rsidR="001D2129">
        <w:t xml:space="preserve"> if there is </w:t>
      </w:r>
      <w:r w:rsidRPr="002E5836" w:rsidR="00770C1A">
        <w:t xml:space="preserve">Welsh </w:t>
      </w:r>
      <w:r w:rsidRPr="002E5836" w:rsidR="001D2129">
        <w:t>language coverage</w:t>
      </w:r>
      <w:r w:rsidRPr="002E5836" w:rsidR="00770C1A">
        <w:t>,</w:t>
      </w:r>
      <w:r w:rsidRPr="002E5836" w:rsidR="001D2129">
        <w:t xml:space="preserve"> it is </w:t>
      </w:r>
      <w:r w:rsidRPr="002E5836" w:rsidR="00770C1A">
        <w:t xml:space="preserve">free to air on S4C </w:t>
      </w:r>
      <w:r w:rsidRPr="002E5836" w:rsidR="001D2129">
        <w:t xml:space="preserve">rather than on a red button somewhere on some streaming </w:t>
      </w:r>
      <w:r w:rsidRPr="002E5836">
        <w:t>behind a paywall?</w:t>
      </w:r>
    </w:p>
    <w:p w:rsidR="002F4C7E" w:rsidRPr="002E5836" w:rsidP="002F4C7E">
      <w:pPr>
        <w:pStyle w:val="Answer"/>
      </w:pPr>
      <w:sdt>
        <w:sdtPr>
          <w:alias w:val="Witness"/>
          <w:id w:val="476499615"/>
          <w:placeholder>
            <w:docPart w:val="DefaultPlaceholder_-1854013440"/>
          </w:placeholder>
          <w:richText/>
        </w:sdtPr>
        <w:sdtContent>
          <w:r w:rsidRPr="002E5836" w:rsidR="00CC4883">
            <w:rPr>
              <w:b/>
              <w:i/>
            </w:rPr>
            <w:t>Ian Davis:</w:t>
          </w:r>
        </w:sdtContent>
      </w:sdt>
      <w:r w:rsidRPr="002E5836">
        <w:t xml:space="preserve"> </w:t>
      </w:r>
      <w:r w:rsidRPr="002E5836" w:rsidR="00D167F2">
        <w:t xml:space="preserve">For me, it </w:t>
      </w:r>
      <w:r w:rsidRPr="002E5836">
        <w:t xml:space="preserve">does. If Nigel </w:t>
      </w:r>
      <w:r w:rsidRPr="002E5836" w:rsidR="001D2129">
        <w:t xml:space="preserve">could speak openly, </w:t>
      </w:r>
      <w:r w:rsidRPr="002E5836">
        <w:t xml:space="preserve">he </w:t>
      </w:r>
      <w:r w:rsidRPr="002E5836" w:rsidR="001D2129">
        <w:t>would probably say the same</w:t>
      </w:r>
      <w:r w:rsidRPr="002E5836">
        <w:t>—</w:t>
      </w:r>
      <w:r w:rsidRPr="002E5836" w:rsidR="001D2129">
        <w:t>that</w:t>
      </w:r>
      <w:r w:rsidRPr="002E5836">
        <w:t xml:space="preserve"> </w:t>
      </w:r>
      <w:r w:rsidRPr="002E5836" w:rsidR="001D2129">
        <w:t>it is important that we support our host broadcaster</w:t>
      </w:r>
      <w:r w:rsidRPr="002E5836">
        <w:t>.</w:t>
      </w:r>
      <w:r w:rsidRPr="002E5836" w:rsidR="001D2129">
        <w:t xml:space="preserve"> </w:t>
      </w:r>
      <w:r w:rsidRPr="002E5836">
        <w:t xml:space="preserve">S4C does </w:t>
      </w:r>
      <w:r w:rsidRPr="002E5836" w:rsidR="001D2129">
        <w:t xml:space="preserve">some great coverage for us. </w:t>
      </w:r>
      <w:r w:rsidRPr="002E5836">
        <w:t xml:space="preserve">It does </w:t>
      </w:r>
      <w:r w:rsidRPr="002E5836" w:rsidR="001D2129">
        <w:t xml:space="preserve">a lot of stuff around our domestic league. </w:t>
      </w:r>
      <w:r w:rsidRPr="002E5836">
        <w:t xml:space="preserve">It </w:t>
      </w:r>
      <w:r w:rsidRPr="002E5836" w:rsidR="001D2129">
        <w:t>also do</w:t>
      </w:r>
      <w:r w:rsidRPr="002E5836">
        <w:t>es</w:t>
      </w:r>
      <w:r w:rsidRPr="002E5836" w:rsidR="001D2129">
        <w:t xml:space="preserve"> our under</w:t>
      </w:r>
      <w:r w:rsidRPr="002E5836">
        <w:t>-</w:t>
      </w:r>
      <w:r w:rsidRPr="002E5836" w:rsidR="001D2129">
        <w:t>21</w:t>
      </w:r>
      <w:r w:rsidRPr="002E5836">
        <w:t>s.</w:t>
      </w:r>
      <w:r w:rsidRPr="002E5836" w:rsidR="001D2129">
        <w:t xml:space="preserve"> </w:t>
      </w:r>
      <w:r w:rsidRPr="002E5836">
        <w:t>W</w:t>
      </w:r>
      <w:r w:rsidRPr="002E5836" w:rsidR="001D2129">
        <w:t>e have a very good partnership with</w:t>
      </w:r>
      <w:r w:rsidRPr="002E5836">
        <w:t xml:space="preserve"> </w:t>
      </w:r>
      <w:r w:rsidRPr="002E5836" w:rsidR="00F841D5">
        <w:t>S4C.</w:t>
      </w:r>
      <w:r w:rsidRPr="002E5836">
        <w:t xml:space="preserve"> </w:t>
      </w:r>
      <w:r w:rsidRPr="002E5836" w:rsidR="00F841D5">
        <w:t xml:space="preserve">For me, </w:t>
      </w:r>
      <w:r w:rsidRPr="002E5836">
        <w:t xml:space="preserve">it </w:t>
      </w:r>
      <w:r w:rsidRPr="002E5836" w:rsidR="001D2129">
        <w:t>is key that it is on our national broadcast</w:t>
      </w:r>
      <w:r w:rsidRPr="002E5836">
        <w:t>er.</w:t>
      </w:r>
    </w:p>
    <w:p w:rsidR="002F4C7E" w:rsidRPr="002E5836" w:rsidP="002F4C7E">
      <w:pPr>
        <w:pStyle w:val="Question"/>
      </w:pPr>
      <w:sdt>
        <w:sdtPr>
          <w:alias w:val="Member"/>
          <w:tag w:val="&lt;Member mnisId='1400' dodsId='25777'&gt;"/>
          <w:id w:val="-1112589260"/>
          <w:placeholder>
            <w:docPart w:val="DefaultPlaceholder_-1854013440"/>
          </w:placeholder>
          <w:richText/>
        </w:sdtPr>
        <w:sdtContent>
          <w:r w:rsidRPr="002E5836">
            <w:rPr>
              <w:b/>
            </w:rPr>
            <w:t>Kevin Brennan:</w:t>
          </w:r>
        </w:sdtContent>
      </w:sdt>
      <w:r w:rsidRPr="002E5836">
        <w:t xml:space="preserve"> S</w:t>
      </w:r>
      <w:r w:rsidRPr="002E5836" w:rsidR="001D2129">
        <w:t xml:space="preserve">o we can confidently expect </w:t>
      </w:r>
      <w:r w:rsidRPr="002E5836">
        <w:t xml:space="preserve">that, </w:t>
      </w:r>
      <w:r w:rsidRPr="002E5836" w:rsidR="001D2129">
        <w:t>after 2024</w:t>
      </w:r>
      <w:r w:rsidRPr="002E5836">
        <w:t>,</w:t>
      </w:r>
      <w:r w:rsidRPr="002E5836" w:rsidR="001D2129">
        <w:t xml:space="preserve"> all Wales qualifying matches</w:t>
      </w:r>
      <w:r w:rsidRPr="002E5836">
        <w:t xml:space="preserve"> w</w:t>
      </w:r>
      <w:r w:rsidRPr="002E5836" w:rsidR="001D2129">
        <w:t>ill be on S4C</w:t>
      </w:r>
      <w:r w:rsidR="00425724">
        <w:t>?</w:t>
      </w:r>
    </w:p>
    <w:p w:rsidR="002F4C7E" w:rsidRPr="002E5836" w:rsidP="002F4C7E">
      <w:pPr>
        <w:pStyle w:val="Answer"/>
      </w:pPr>
      <w:sdt>
        <w:sdtPr>
          <w:alias w:val="Witness"/>
          <w:id w:val="632287764"/>
          <w:placeholder>
            <w:docPart w:val="DefaultPlaceholder_-1854013440"/>
          </w:placeholder>
          <w:richText/>
        </w:sdtPr>
        <w:sdtContent>
          <w:r w:rsidRPr="002E5836" w:rsidR="00CC4883">
            <w:rPr>
              <w:b/>
              <w:i/>
            </w:rPr>
            <w:t>Ian Davis:</w:t>
          </w:r>
        </w:sdtContent>
      </w:sdt>
      <w:r w:rsidRPr="002E5836">
        <w:t xml:space="preserve"> I c</w:t>
      </w:r>
      <w:r w:rsidRPr="002E5836" w:rsidR="001D2129">
        <w:t>annot confirm right now, but</w:t>
      </w:r>
      <w:r w:rsidRPr="002E5836">
        <w:t>,</w:t>
      </w:r>
      <w:r w:rsidRPr="002E5836" w:rsidR="001D2129">
        <w:t xml:space="preserve"> yes, I should think </w:t>
      </w:r>
      <w:r w:rsidRPr="002E5836">
        <w:t xml:space="preserve">that </w:t>
      </w:r>
      <w:r w:rsidRPr="002E5836" w:rsidR="001D2129">
        <w:t>we are in a good position with the negotiations that are going on at the moment.</w:t>
      </w:r>
    </w:p>
    <w:p w:rsidR="002F4C7E" w:rsidRPr="002E5836" w:rsidP="002F4C7E">
      <w:pPr>
        <w:pStyle w:val="Question"/>
      </w:pPr>
      <w:sdt>
        <w:sdtPr>
          <w:alias w:val="Member"/>
          <w:tag w:val="&lt;Member mnisId='1400' dodsId='25777'&gt;"/>
          <w:id w:val="513264140"/>
          <w:placeholder>
            <w:docPart w:val="DefaultPlaceholder_-1854013440"/>
          </w:placeholder>
          <w:richText/>
        </w:sdtPr>
        <w:sdtContent>
          <w:r w:rsidRPr="002E5836">
            <w:rPr>
              <w:b/>
            </w:rPr>
            <w:t>Kevin Brennan:</w:t>
          </w:r>
        </w:sdtContent>
      </w:sdt>
      <w:r w:rsidRPr="002E5836">
        <w:t xml:space="preserve"> </w:t>
      </w:r>
      <w:r w:rsidRPr="002E5836" w:rsidR="001D2129">
        <w:t>You</w:t>
      </w:r>
      <w:r w:rsidRPr="002E5836">
        <w:t xml:space="preserve"> a</w:t>
      </w:r>
      <w:r w:rsidRPr="002E5836" w:rsidR="001D2129">
        <w:t>r</w:t>
      </w:r>
      <w:r w:rsidRPr="002E5836">
        <w:t>e</w:t>
      </w:r>
      <w:r w:rsidRPr="002E5836" w:rsidR="001D2129">
        <w:t xml:space="preserve"> content that </w:t>
      </w:r>
      <w:r w:rsidRPr="002E5836">
        <w:t xml:space="preserve">UEFA </w:t>
      </w:r>
      <w:r w:rsidRPr="002E5836" w:rsidR="001D2129">
        <w:t>will be happy with that as well</w:t>
      </w:r>
      <w:r w:rsidR="00425724">
        <w:t>?</w:t>
      </w:r>
    </w:p>
    <w:p w:rsidR="002F4C7E" w:rsidRPr="002E5836" w:rsidP="002F4C7E">
      <w:pPr>
        <w:pStyle w:val="Answer"/>
      </w:pPr>
      <w:sdt>
        <w:sdtPr>
          <w:alias w:val="Witness"/>
          <w:id w:val="547340734"/>
          <w:placeholder>
            <w:docPart w:val="DefaultPlaceholder_-1854013440"/>
          </w:placeholder>
          <w:richText/>
        </w:sdtPr>
        <w:sdtContent>
          <w:r w:rsidRPr="002E5836" w:rsidR="00CC4883">
            <w:rPr>
              <w:b/>
              <w:i/>
            </w:rPr>
            <w:t>Ian Davis:</w:t>
          </w:r>
        </w:sdtContent>
      </w:sdt>
      <w:r w:rsidRPr="002E5836" w:rsidR="001D2129">
        <w:t xml:space="preserve"> </w:t>
      </w:r>
      <w:r w:rsidRPr="002E5836">
        <w:t xml:space="preserve">UEFA is hugely and </w:t>
      </w:r>
      <w:r w:rsidRPr="002E5836" w:rsidR="001D2129">
        <w:t xml:space="preserve">fully supportive. </w:t>
      </w:r>
      <w:r w:rsidRPr="002E5836">
        <w:t xml:space="preserve">It is a not-for-profit, </w:t>
      </w:r>
      <w:r w:rsidRPr="002E5836" w:rsidR="001D2129">
        <w:t>as we are</w:t>
      </w:r>
      <w:r w:rsidRPr="002E5836">
        <w:t>,</w:t>
      </w:r>
      <w:r w:rsidRPr="002E5836" w:rsidR="001D2129">
        <w:t xml:space="preserve"> </w:t>
      </w:r>
      <w:r w:rsidRPr="002E5836">
        <w:t xml:space="preserve">and </w:t>
      </w:r>
      <w:r w:rsidRPr="002E5836" w:rsidR="001D2129">
        <w:t>we want to get the best out there.</w:t>
      </w:r>
      <w:r w:rsidRPr="002E5836">
        <w:t xml:space="preserve"> W</w:t>
      </w:r>
      <w:r w:rsidRPr="002E5836" w:rsidR="001D2129">
        <w:t xml:space="preserve">e have a moral duty to represent the </w:t>
      </w:r>
      <w:r w:rsidRPr="002E5836">
        <w:t xml:space="preserve">Welsh </w:t>
      </w:r>
      <w:r w:rsidRPr="002E5836" w:rsidR="001D2129">
        <w:t>language in our game</w:t>
      </w:r>
      <w:r w:rsidRPr="002E5836">
        <w:t>,</w:t>
      </w:r>
      <w:r w:rsidRPr="002E5836" w:rsidR="001D2129">
        <w:t xml:space="preserve"> </w:t>
      </w:r>
      <w:r w:rsidRPr="002E5836">
        <w:t>s</w:t>
      </w:r>
      <w:r w:rsidRPr="002E5836" w:rsidR="001D2129">
        <w:t>o we are very confident.</w:t>
      </w:r>
    </w:p>
    <w:p w:rsidR="002F4C7E" w:rsidRPr="002E5836" w:rsidP="002F4C7E">
      <w:pPr>
        <w:pStyle w:val="Question"/>
      </w:pPr>
      <w:sdt>
        <w:sdtPr>
          <w:alias w:val="Member"/>
          <w:tag w:val="&lt;Member mnisId='1400' dodsId='25777'&gt;"/>
          <w:id w:val="-1996492780"/>
          <w:placeholder>
            <w:docPart w:val="DefaultPlaceholder_-1854013440"/>
          </w:placeholder>
          <w:richText/>
        </w:sdtPr>
        <w:sdtContent>
          <w:r w:rsidRPr="002E5836">
            <w:rPr>
              <w:b/>
            </w:rPr>
            <w:t>Kevin Brennan:</w:t>
          </w:r>
        </w:sdtContent>
      </w:sdt>
      <w:r w:rsidRPr="002E5836">
        <w:t xml:space="preserve"> </w:t>
      </w:r>
      <w:r w:rsidRPr="002E5836" w:rsidR="001D2129">
        <w:t xml:space="preserve">Are you 90% </w:t>
      </w:r>
      <w:r w:rsidRPr="002E5836">
        <w:t xml:space="preserve">or 99% </w:t>
      </w:r>
      <w:r w:rsidRPr="002E5836" w:rsidR="001D2129">
        <w:t>confident</w:t>
      </w:r>
      <w:r w:rsidRPr="002E5836">
        <w:t>?</w:t>
      </w:r>
    </w:p>
    <w:p w:rsidR="002F4C7E" w:rsidRPr="002E5836" w:rsidP="002F4C7E">
      <w:pPr>
        <w:pStyle w:val="Answer"/>
      </w:pPr>
      <w:sdt>
        <w:sdtPr>
          <w:alias w:val="Witness"/>
          <w:id w:val="512652411"/>
          <w:placeholder>
            <w:docPart w:val="DefaultPlaceholder_-1854013440"/>
          </w:placeholder>
          <w:richText/>
        </w:sdtPr>
        <w:sdtContent>
          <w:r w:rsidRPr="002E5836" w:rsidR="00CC4883">
            <w:rPr>
              <w:b/>
              <w:i/>
            </w:rPr>
            <w:t>Ian Davis:</w:t>
          </w:r>
        </w:sdtContent>
      </w:sdt>
      <w:r w:rsidRPr="002E5836">
        <w:t xml:space="preserve"> Yes, confident.</w:t>
      </w:r>
    </w:p>
    <w:p w:rsidR="002F4C7E" w:rsidRPr="002E5836" w:rsidP="002F4C7E">
      <w:pPr>
        <w:pStyle w:val="Question"/>
        <w:numPr>
          <w:ilvl w:val="0"/>
          <w:numId w:val="0"/>
        </w:numPr>
        <w:ind w:left="794"/>
      </w:pPr>
      <w:sdt>
        <w:sdtPr>
          <w:alias w:val="Member"/>
          <w:tag w:val="&lt;Member mnisId='1400' dodsId='25777'&gt;"/>
          <w:id w:val="1066760612"/>
          <w:placeholder>
            <w:docPart w:val="DefaultPlaceholder_-1854013440"/>
          </w:placeholder>
          <w:richText/>
        </w:sdtPr>
        <w:sdtContent>
          <w:r w:rsidRPr="002E5836">
            <w:rPr>
              <w:b/>
            </w:rPr>
            <w:t>Kevin Brennan:</w:t>
          </w:r>
        </w:sdtContent>
      </w:sdt>
      <w:r w:rsidRPr="002E5836">
        <w:t xml:space="preserve"> </w:t>
      </w:r>
      <w:r w:rsidRPr="002E5836" w:rsidR="003E4A8F">
        <w:t xml:space="preserve">Is that </w:t>
      </w:r>
      <w:r w:rsidRPr="002E5836">
        <w:t>99.5%?</w:t>
      </w:r>
    </w:p>
    <w:p w:rsidR="002F4C7E" w:rsidRPr="002E5836" w:rsidP="002F4C7E">
      <w:pPr>
        <w:pStyle w:val="Answer"/>
      </w:pPr>
      <w:sdt>
        <w:sdtPr>
          <w:alias w:val="Witness"/>
          <w:id w:val="-595637329"/>
          <w:placeholder>
            <w:docPart w:val="DefaultPlaceholder_-1854013440"/>
          </w:placeholder>
          <w:richText/>
        </w:sdtPr>
        <w:sdtContent>
          <w:r w:rsidRPr="002E5836" w:rsidR="00CC4883">
            <w:rPr>
              <w:b/>
              <w:i/>
            </w:rPr>
            <w:t>Ian Davis:</w:t>
          </w:r>
        </w:sdtContent>
      </w:sdt>
      <w:r w:rsidRPr="002E5836">
        <w:t xml:space="preserve"> On Nigel’s </w:t>
      </w:r>
      <w:r w:rsidRPr="002E5836" w:rsidR="001D2129">
        <w:t>point</w:t>
      </w:r>
      <w:r w:rsidRPr="002E5836">
        <w:t xml:space="preserve"> </w:t>
      </w:r>
      <w:r w:rsidR="00425724">
        <w:t>on</w:t>
      </w:r>
      <w:r w:rsidRPr="002E5836" w:rsidR="001D2129">
        <w:t xml:space="preserve"> </w:t>
      </w:r>
      <w:r w:rsidRPr="002E5836">
        <w:t>attendances</w:t>
      </w:r>
      <w:r w:rsidRPr="002E5836" w:rsidR="001D2129">
        <w:t>, it is really difficult</w:t>
      </w:r>
      <w:r w:rsidRPr="002E5836">
        <w:t>,</w:t>
      </w:r>
      <w:r w:rsidRPr="002E5836" w:rsidR="001D2129">
        <w:t xml:space="preserve"> because there is so much choice </w:t>
      </w:r>
      <w:r w:rsidRPr="002E5836">
        <w:t xml:space="preserve">out </w:t>
      </w:r>
      <w:r w:rsidRPr="002E5836" w:rsidR="001D2129">
        <w:t>there</w:t>
      </w:r>
      <w:r w:rsidRPr="002E5836">
        <w:t>. P</w:t>
      </w:r>
      <w:r w:rsidRPr="002E5836" w:rsidR="001D2129">
        <w:t>eople want to stay at home and watch</w:t>
      </w:r>
      <w:r w:rsidRPr="002E5836">
        <w:t>.</w:t>
      </w:r>
      <w:r w:rsidRPr="002E5836" w:rsidR="001D2129">
        <w:t xml:space="preserve"> </w:t>
      </w:r>
      <w:r w:rsidRPr="002E5836">
        <w:t>T</w:t>
      </w:r>
      <w:r w:rsidRPr="002E5836" w:rsidR="001D2129">
        <w:t>here is a lot of competition out there</w:t>
      </w:r>
      <w:r w:rsidRPr="002E5836">
        <w:t>.</w:t>
      </w:r>
      <w:r w:rsidRPr="002E5836" w:rsidR="001D2129">
        <w:t xml:space="preserve"> </w:t>
      </w:r>
      <w:r w:rsidRPr="002E5836">
        <w:t>I</w:t>
      </w:r>
      <w:r w:rsidRPr="002E5836" w:rsidR="001D2129">
        <w:t xml:space="preserve">t is about the product, </w:t>
      </w:r>
      <w:r w:rsidRPr="002E5836">
        <w:t>b</w:t>
      </w:r>
      <w:r w:rsidRPr="002E5836" w:rsidR="001D2129">
        <w:t>ut we compete with so many things</w:t>
      </w:r>
      <w:r w:rsidRPr="002E5836">
        <w:t xml:space="preserve"> n</w:t>
      </w:r>
      <w:r w:rsidRPr="002E5836" w:rsidR="001D2129">
        <w:t xml:space="preserve">ow </w:t>
      </w:r>
      <w:r w:rsidRPr="002E5836">
        <w:t xml:space="preserve">as a governing </w:t>
      </w:r>
      <w:r w:rsidRPr="002E5836" w:rsidR="001D2129">
        <w:t>body</w:t>
      </w:r>
      <w:r w:rsidRPr="002E5836">
        <w:t>.</w:t>
      </w:r>
      <w:r w:rsidRPr="002E5836" w:rsidR="001D2129">
        <w:t xml:space="preserve"> </w:t>
      </w:r>
      <w:r w:rsidRPr="002E5836">
        <w:t>T</w:t>
      </w:r>
      <w:r w:rsidRPr="002E5836" w:rsidR="001D2129">
        <w:t xml:space="preserve">here is so much out there that people can do, which makes it difficult for </w:t>
      </w:r>
      <w:r w:rsidRPr="002E5836">
        <w:t>attendances</w:t>
      </w:r>
      <w:r w:rsidRPr="002E5836" w:rsidR="001D2129">
        <w:t>.</w:t>
      </w:r>
    </w:p>
    <w:p w:rsidR="001D2129" w:rsidRPr="002E5836" w:rsidP="001D2129">
      <w:pPr>
        <w:pStyle w:val="Question"/>
      </w:pPr>
      <w:sdt>
        <w:sdtPr>
          <w:alias w:val="Member"/>
          <w:tag w:val="&lt;Member mnisId='4859' dodsId='157216'&gt;"/>
          <w:id w:val="-1451925116"/>
          <w:placeholder>
            <w:docPart w:val="DefaultPlaceholder_-1854013440"/>
          </w:placeholder>
          <w:richText/>
        </w:sdtPr>
        <w:sdtContent>
          <w:r w:rsidRPr="002E5836" w:rsidR="002F4C7E">
            <w:rPr>
              <w:b/>
            </w:rPr>
            <w:t>Virginia Crosbie:</w:t>
          </w:r>
        </w:sdtContent>
      </w:sdt>
      <w:r w:rsidRPr="002E5836" w:rsidR="002F4C7E">
        <w:t xml:space="preserve"> </w:t>
      </w:r>
      <w:r w:rsidRPr="002E5836">
        <w:t xml:space="preserve">I just wanted to continue that thread on the </w:t>
      </w:r>
      <w:r w:rsidRPr="002E5836" w:rsidR="002F4C7E">
        <w:t xml:space="preserve">Welsh </w:t>
      </w:r>
      <w:r w:rsidRPr="002E5836">
        <w:t>language</w:t>
      </w:r>
      <w:r w:rsidRPr="002E5836" w:rsidR="002F4C7E">
        <w:t>.</w:t>
      </w:r>
      <w:r w:rsidRPr="002E5836">
        <w:t xml:space="preserve"> </w:t>
      </w:r>
      <w:r w:rsidRPr="002E5836" w:rsidR="002F4C7E">
        <w:t>T</w:t>
      </w:r>
      <w:r w:rsidRPr="002E5836">
        <w:t xml:space="preserve">he </w:t>
      </w:r>
      <w:r w:rsidRPr="002E5836" w:rsidR="002F4C7E">
        <w:t xml:space="preserve">Welsh Government </w:t>
      </w:r>
      <w:r w:rsidR="00425724">
        <w:t>h</w:t>
      </w:r>
      <w:r w:rsidRPr="002E5836" w:rsidR="002F4C7E">
        <w:t xml:space="preserve">ave </w:t>
      </w:r>
      <w:r w:rsidRPr="002E5836">
        <w:t>a goal of a million speakers by 2050</w:t>
      </w:r>
      <w:r w:rsidRPr="002E5836" w:rsidR="002F4C7E">
        <w:t>.</w:t>
      </w:r>
      <w:r w:rsidRPr="002E5836">
        <w:t xml:space="preserve"> Mr Walker, in terms of Welsh language, what can you do </w:t>
      </w:r>
      <w:r w:rsidRPr="002E5836" w:rsidR="00E57CD0">
        <w:t>through</w:t>
      </w:r>
      <w:r w:rsidRPr="002E5836">
        <w:t xml:space="preserve"> the contracts you have with broadcasters to provide Welsh language commentary</w:t>
      </w:r>
      <w:r w:rsidRPr="002E5836" w:rsidR="002F4C7E">
        <w:t>?</w:t>
      </w:r>
      <w:r w:rsidRPr="002E5836">
        <w:t xml:space="preserve"> </w:t>
      </w:r>
      <w:r w:rsidRPr="002E5836" w:rsidR="002F4C7E">
        <w:t>W</w:t>
      </w:r>
      <w:r w:rsidRPr="002E5836">
        <w:t>hat can we do in terms of the regulatory environment?</w:t>
      </w:r>
    </w:p>
    <w:p w:rsidR="002F4C7E" w:rsidRPr="002E5836" w:rsidP="002F4C7E">
      <w:pPr>
        <w:pStyle w:val="Answer"/>
      </w:pPr>
      <w:sdt>
        <w:sdtPr>
          <w:alias w:val="Witness"/>
          <w:id w:val="1660498964"/>
          <w:placeholder>
            <w:docPart w:val="DefaultPlaceholder_-1854013440"/>
          </w:placeholder>
          <w:richText/>
        </w:sdtPr>
        <w:sdtContent>
          <w:r w:rsidRPr="002E5836" w:rsidR="00CC4883">
            <w:rPr>
              <w:b/>
              <w:i/>
            </w:rPr>
            <w:t>Nigel Walker:</w:t>
          </w:r>
        </w:sdtContent>
      </w:sdt>
      <w:r w:rsidRPr="002E5836">
        <w:t xml:space="preserve"> </w:t>
      </w:r>
      <w:r w:rsidRPr="002E5836" w:rsidR="001D2129">
        <w:t xml:space="preserve">I have been </w:t>
      </w:r>
      <w:r w:rsidRPr="002E5836">
        <w:t>a</w:t>
      </w:r>
      <w:r w:rsidRPr="002E5836" w:rsidR="001D2129">
        <w:t>cting chief executive for four or five months</w:t>
      </w:r>
      <w:r w:rsidRPr="002E5836">
        <w:t>.</w:t>
      </w:r>
      <w:r w:rsidRPr="002E5836" w:rsidR="001D2129">
        <w:t xml:space="preserve"> </w:t>
      </w:r>
      <w:r w:rsidRPr="002E5836">
        <w:t>W</w:t>
      </w:r>
      <w:r w:rsidRPr="002E5836" w:rsidR="001D2129">
        <w:t xml:space="preserve">hen the </w:t>
      </w:r>
      <w:r w:rsidRPr="002E5836">
        <w:t xml:space="preserve">autumn international </w:t>
      </w:r>
      <w:r w:rsidRPr="002E5836" w:rsidR="001D2129">
        <w:t>contract originally went to Amazon, I know that my predecessor</w:t>
      </w:r>
      <w:r w:rsidRPr="002E5836">
        <w:t>,</w:t>
      </w:r>
      <w:r w:rsidRPr="002E5836" w:rsidR="001D2129">
        <w:t xml:space="preserve"> Steve Phillips, negotiated the carve</w:t>
      </w:r>
      <w:r w:rsidRPr="002E5836">
        <w:t>-</w:t>
      </w:r>
      <w:r w:rsidRPr="002E5836" w:rsidR="001D2129">
        <w:t xml:space="preserve">out for S4C. </w:t>
      </w:r>
      <w:r w:rsidRPr="002E5836">
        <w:t>D</w:t>
      </w:r>
      <w:r w:rsidRPr="002E5836" w:rsidR="001D2129">
        <w:t xml:space="preserve">uring the course of the contract, the commitment to the Welsh language remained, but Amazon put it on a red button and provided the service </w:t>
      </w:r>
      <w:r w:rsidRPr="002E5836" w:rsidR="00617F90">
        <w:t>itself</w:t>
      </w:r>
      <w:r w:rsidRPr="002E5836" w:rsidR="001D2129">
        <w:t>.</w:t>
      </w:r>
    </w:p>
    <w:p w:rsidR="002F4C7E" w:rsidRPr="002E5836" w:rsidP="002F4C7E">
      <w:pPr>
        <w:pStyle w:val="Answer"/>
      </w:pPr>
      <w:r w:rsidRPr="002E5836">
        <w:t xml:space="preserve">To Ian’s point, our starting point would be </w:t>
      </w:r>
      <w:r w:rsidRPr="002E5836">
        <w:t xml:space="preserve">a </w:t>
      </w:r>
      <w:r w:rsidRPr="002E5836">
        <w:t>carve</w:t>
      </w:r>
      <w:r w:rsidRPr="002E5836">
        <w:t>-</w:t>
      </w:r>
      <w:r w:rsidRPr="002E5836">
        <w:t>out for S4C.</w:t>
      </w:r>
      <w:r w:rsidRPr="002E5836">
        <w:t xml:space="preserve"> </w:t>
      </w:r>
      <w:r w:rsidRPr="002E5836">
        <w:t>It depends on the nature of the contract</w:t>
      </w:r>
      <w:r w:rsidRPr="002E5836">
        <w:t xml:space="preserve"> and</w:t>
      </w:r>
      <w:r w:rsidRPr="002E5836">
        <w:t xml:space="preserve"> </w:t>
      </w:r>
      <w:r w:rsidRPr="002E5836">
        <w:t xml:space="preserve">what </w:t>
      </w:r>
      <w:r w:rsidRPr="002E5836">
        <w:t xml:space="preserve">others around the table feel, because we negotiate </w:t>
      </w:r>
      <w:r w:rsidRPr="002E5836">
        <w:t xml:space="preserve">en </w:t>
      </w:r>
      <w:r w:rsidRPr="002E5836">
        <w:t>bloc, but our starting point will definitely be a car</w:t>
      </w:r>
      <w:r w:rsidRPr="002E5836">
        <w:t>ve-out</w:t>
      </w:r>
      <w:r w:rsidRPr="002E5836">
        <w:t xml:space="preserve"> for S4C. There will certainly be Welsh language provision.</w:t>
      </w:r>
    </w:p>
    <w:p w:rsidR="002F4C7E" w:rsidRPr="002E5836" w:rsidP="002F4C7E">
      <w:pPr>
        <w:pStyle w:val="Answer"/>
      </w:pPr>
      <w:sdt>
        <w:sdtPr>
          <w:alias w:val="Witness"/>
          <w:id w:val="1710525464"/>
          <w:placeholder>
            <w:docPart w:val="DefaultPlaceholder_-1854013440"/>
          </w:placeholder>
          <w:richText/>
        </w:sdtPr>
        <w:sdtContent>
          <w:r w:rsidRPr="002E5836" w:rsidR="00CC4883">
            <w:rPr>
              <w:b/>
              <w:i/>
            </w:rPr>
            <w:t>Ian Davis:</w:t>
          </w:r>
        </w:sdtContent>
      </w:sdt>
      <w:r w:rsidRPr="002E5836" w:rsidR="001D2129">
        <w:t xml:space="preserve"> </w:t>
      </w:r>
      <w:r w:rsidRPr="002E5836">
        <w:t xml:space="preserve">Making it </w:t>
      </w:r>
      <w:r w:rsidRPr="002E5836" w:rsidR="001D2129">
        <w:t>an obligation to have a Welsh language option will reduce the competitive landscape for us</w:t>
      </w:r>
      <w:r w:rsidRPr="002E5836">
        <w:t>.</w:t>
      </w:r>
      <w:r w:rsidRPr="002E5836" w:rsidR="001D2129">
        <w:t xml:space="preserve"> </w:t>
      </w:r>
      <w:r w:rsidRPr="002E5836">
        <w:t>U</w:t>
      </w:r>
      <w:r w:rsidRPr="002E5836" w:rsidR="001D2129">
        <w:t>ltimately, if we get less money</w:t>
      </w:r>
      <w:r w:rsidRPr="002E5836">
        <w:t>,</w:t>
      </w:r>
      <w:r w:rsidRPr="002E5836" w:rsidR="001D2129">
        <w:t xml:space="preserve"> we can invest less money into program</w:t>
      </w:r>
      <w:r w:rsidRPr="002E5836">
        <w:t>mes and</w:t>
      </w:r>
      <w:r w:rsidRPr="002E5836" w:rsidR="001D2129">
        <w:t xml:space="preserve"> facilities. </w:t>
      </w:r>
      <w:r w:rsidRPr="002E5836">
        <w:t>W</w:t>
      </w:r>
      <w:r w:rsidRPr="002E5836" w:rsidR="001D2129">
        <w:t xml:space="preserve">e have a duty </w:t>
      </w:r>
      <w:r w:rsidRPr="002E5836" w:rsidR="00975845">
        <w:t xml:space="preserve">of </w:t>
      </w:r>
      <w:r w:rsidRPr="002E5836" w:rsidR="001D2129">
        <w:t>care to make sure we get the most out</w:t>
      </w:r>
      <w:r w:rsidRPr="002E5836">
        <w:t xml:space="preserve"> of it,</w:t>
      </w:r>
      <w:r w:rsidRPr="002E5836" w:rsidR="001D2129">
        <w:t xml:space="preserve"> </w:t>
      </w:r>
      <w:r w:rsidRPr="002E5836">
        <w:t xml:space="preserve">while also respecting the Welsh language. Making it an </w:t>
      </w:r>
      <w:r w:rsidRPr="002E5836" w:rsidR="001D2129">
        <w:t>obligation</w:t>
      </w:r>
      <w:r w:rsidRPr="002E5836">
        <w:t xml:space="preserve"> would be dangerous and we would </w:t>
      </w:r>
      <w:r w:rsidRPr="002E5836" w:rsidR="001D2129">
        <w:t>lose money on it.</w:t>
      </w:r>
    </w:p>
    <w:p w:rsidR="002F4C7E" w:rsidRPr="002E5836" w:rsidP="001D2129">
      <w:pPr>
        <w:pStyle w:val="Question"/>
      </w:pPr>
      <w:sdt>
        <w:sdtPr>
          <w:alias w:val="Member"/>
          <w:tag w:val="&lt;Member mnisId='4716' dodsId='109478'&gt;"/>
          <w:id w:val="-1329602283"/>
          <w:placeholder>
            <w:docPart w:val="DefaultPlaceholder_-1854013440"/>
          </w:placeholder>
          <w:richText/>
        </w:sdtPr>
        <w:sdtContent>
          <w:r w:rsidRPr="002E5836">
            <w:rPr>
              <w:b/>
            </w:rPr>
            <w:t>Ruth Jones:</w:t>
          </w:r>
        </w:sdtContent>
      </w:sdt>
      <w:r w:rsidRPr="002E5836">
        <w:t xml:space="preserve"> </w:t>
      </w:r>
      <w:r w:rsidRPr="002E5836" w:rsidR="00617F90">
        <w:t xml:space="preserve">Thank you, gentlemen, for coming this morning. </w:t>
      </w:r>
      <w:r w:rsidRPr="002E5836">
        <w:t xml:space="preserve">We </w:t>
      </w:r>
      <w:r w:rsidRPr="002E5836" w:rsidR="001D2129">
        <w:t>have talked a lot about the protection of broadcasting rights so far. I just want to be really clear that the Government</w:t>
      </w:r>
      <w:r w:rsidRPr="002E5836">
        <w:t xml:space="preserve"> are</w:t>
      </w:r>
      <w:r w:rsidRPr="002E5836" w:rsidR="001D2129">
        <w:t xml:space="preserve"> currently consulting on </w:t>
      </w:r>
      <w:r w:rsidRPr="002E5836">
        <w:t xml:space="preserve">groups A and B in </w:t>
      </w:r>
      <w:r w:rsidRPr="002E5836" w:rsidR="001D2129">
        <w:t>the listed events regime</w:t>
      </w:r>
      <w:r w:rsidRPr="002E5836">
        <w:t>.</w:t>
      </w:r>
      <w:r w:rsidRPr="002E5836" w:rsidR="001D2129">
        <w:t xml:space="preserve"> </w:t>
      </w:r>
      <w:r w:rsidRPr="002E5836">
        <w:t xml:space="preserve">Should </w:t>
      </w:r>
      <w:r w:rsidRPr="002E5836" w:rsidR="001D2129">
        <w:t xml:space="preserve">public sector broadcasters have guaranteed digital rights to events such as the </w:t>
      </w:r>
      <w:r w:rsidRPr="002E5836">
        <w:t>r</w:t>
      </w:r>
      <w:r w:rsidRPr="002E5836" w:rsidR="001D2129">
        <w:t xml:space="preserve">ugby and </w:t>
      </w:r>
      <w:r w:rsidRPr="002E5836">
        <w:t>f</w:t>
      </w:r>
      <w:r w:rsidRPr="002E5836" w:rsidR="001D2129">
        <w:t>ootball World Cups in the future? Should it be nailed down</w:t>
      </w:r>
      <w:r w:rsidRPr="002E5836">
        <w:t xml:space="preserve"> very clearly </w:t>
      </w:r>
      <w:r w:rsidRPr="002E5836" w:rsidR="001D2129">
        <w:t>like that?</w:t>
      </w:r>
    </w:p>
    <w:p w:rsidR="001D2129" w:rsidRPr="002E5836" w:rsidP="002F4C7E">
      <w:pPr>
        <w:pStyle w:val="Answer"/>
      </w:pPr>
      <w:sdt>
        <w:sdtPr>
          <w:alias w:val="Witness"/>
          <w:id w:val="1419837509"/>
          <w:placeholder>
            <w:docPart w:val="DefaultPlaceholder_-1854013440"/>
          </w:placeholder>
          <w:richText/>
        </w:sdtPr>
        <w:sdtContent>
          <w:r w:rsidRPr="002E5836" w:rsidR="00CC4883">
            <w:rPr>
              <w:b/>
              <w:i/>
            </w:rPr>
            <w:t>Ian Davis:</w:t>
          </w:r>
        </w:sdtContent>
      </w:sdt>
      <w:r w:rsidRPr="002E5836" w:rsidR="002F4C7E">
        <w:t xml:space="preserve"> </w:t>
      </w:r>
      <w:r w:rsidRPr="002E5836">
        <w:t xml:space="preserve">No, I do not think it should be. </w:t>
      </w:r>
      <w:r w:rsidRPr="002E5836" w:rsidR="002F4C7E">
        <w:t>A</w:t>
      </w:r>
      <w:r w:rsidRPr="002E5836">
        <w:t>t the moment, like I said, we sell on a platform</w:t>
      </w:r>
      <w:r w:rsidRPr="002E5836" w:rsidR="00975845">
        <w:t>-</w:t>
      </w:r>
      <w:r w:rsidRPr="002E5836">
        <w:t>neutral</w:t>
      </w:r>
      <w:r w:rsidRPr="002E5836" w:rsidR="002F4C7E">
        <w:t xml:space="preserve"> basis</w:t>
      </w:r>
      <w:r w:rsidRPr="002E5836">
        <w:t xml:space="preserve">, so we rely on the rights they have in </w:t>
      </w:r>
      <w:r w:rsidRPr="002E5836">
        <w:t>addition to just the linear rights to wrap around</w:t>
      </w:r>
      <w:r w:rsidRPr="002E5836" w:rsidR="002F4C7E">
        <w:t xml:space="preserve"> and</w:t>
      </w:r>
      <w:r w:rsidRPr="002E5836">
        <w:t xml:space="preserve"> build our brand and awareness. </w:t>
      </w:r>
      <w:r w:rsidRPr="002E5836" w:rsidR="002F4C7E">
        <w:t>I</w:t>
      </w:r>
      <w:r w:rsidRPr="002E5836">
        <w:t>f we took that away from the package, we would lessen some of our negotiati</w:t>
      </w:r>
      <w:r w:rsidR="00425724">
        <w:t>ng</w:t>
      </w:r>
      <w:r w:rsidRPr="002E5836">
        <w:t xml:space="preserve"> power </w:t>
      </w:r>
      <w:r w:rsidRPr="002E5836" w:rsidR="002F4C7E">
        <w:t xml:space="preserve">and </w:t>
      </w:r>
      <w:r w:rsidRPr="002E5836">
        <w:t>see a reduction in the price.</w:t>
      </w:r>
      <w:r w:rsidRPr="002E5836" w:rsidR="009B31F5">
        <w:t xml:space="preserve"> </w:t>
      </w:r>
      <w:r w:rsidRPr="002E5836" w:rsidR="002F4C7E">
        <w:t>T</w:t>
      </w:r>
      <w:r w:rsidRPr="002E5836">
        <w:t>he way our current broadcasters use their digital rights is about that extra stuff</w:t>
      </w:r>
      <w:r w:rsidRPr="002E5836" w:rsidR="00617F90">
        <w:t xml:space="preserve">: </w:t>
      </w:r>
      <w:r w:rsidRPr="002E5836">
        <w:t xml:space="preserve">how we connect with </w:t>
      </w:r>
      <w:r w:rsidR="00425724">
        <w:t>g</w:t>
      </w:r>
      <w:r w:rsidRPr="002E5836">
        <w:t>en Z</w:t>
      </w:r>
      <w:r w:rsidRPr="002E5836" w:rsidR="00617F90">
        <w:t>, how we</w:t>
      </w:r>
      <w:r w:rsidRPr="002E5836">
        <w:t xml:space="preserve"> do shorter stuff that they can watch</w:t>
      </w:r>
      <w:r w:rsidRPr="002E5836" w:rsidR="002F4C7E">
        <w:t>.</w:t>
      </w:r>
      <w:r w:rsidRPr="002E5836">
        <w:t xml:space="preserve"> </w:t>
      </w:r>
      <w:r w:rsidRPr="002E5836" w:rsidR="002F4C7E">
        <w:t>I</w:t>
      </w:r>
      <w:r w:rsidRPr="002E5836">
        <w:t>t would not sit on a listed guarantee.</w:t>
      </w:r>
    </w:p>
    <w:p w:rsidR="001D2129" w:rsidRPr="002E5836" w:rsidP="009B31F5">
      <w:pPr>
        <w:pStyle w:val="Question"/>
      </w:pPr>
      <w:sdt>
        <w:sdtPr>
          <w:alias w:val="Member"/>
          <w:tag w:val="&lt;Member mnisId='4716' dodsId='109478'&gt;"/>
          <w:id w:val="-1661458772"/>
          <w:placeholder>
            <w:docPart w:val="DefaultPlaceholder_-1854013440"/>
          </w:placeholder>
          <w:richText/>
        </w:sdtPr>
        <w:sdtContent>
          <w:r w:rsidRPr="002E5836" w:rsidR="009B31F5">
            <w:rPr>
              <w:b/>
            </w:rPr>
            <w:t>Ruth Jones:</w:t>
          </w:r>
        </w:sdtContent>
      </w:sdt>
      <w:r w:rsidRPr="002E5836" w:rsidR="009B31F5">
        <w:t xml:space="preserve"> </w:t>
      </w:r>
      <w:r w:rsidRPr="002E5836">
        <w:t xml:space="preserve">So you are happy with the way </w:t>
      </w:r>
      <w:r w:rsidRPr="002E5836" w:rsidR="009B31F5">
        <w:t xml:space="preserve">that </w:t>
      </w:r>
      <w:r w:rsidRPr="002E5836">
        <w:t>things are going</w:t>
      </w:r>
      <w:r w:rsidR="00425724">
        <w:t>?</w:t>
      </w:r>
    </w:p>
    <w:p w:rsidR="001D2129" w:rsidRPr="002E5836" w:rsidP="009B31F5">
      <w:pPr>
        <w:pStyle w:val="Answer"/>
      </w:pPr>
      <w:sdt>
        <w:sdtPr>
          <w:alias w:val="Witness"/>
          <w:id w:val="1979725273"/>
          <w:placeholder>
            <w:docPart w:val="DefaultPlaceholder_-1854013440"/>
          </w:placeholder>
          <w:richText/>
        </w:sdtPr>
        <w:sdtContent>
          <w:r w:rsidRPr="002E5836" w:rsidR="00CC4883">
            <w:rPr>
              <w:b/>
              <w:i/>
            </w:rPr>
            <w:t>Ian Davis:</w:t>
          </w:r>
        </w:sdtContent>
      </w:sdt>
      <w:r w:rsidRPr="002E5836" w:rsidR="009B31F5">
        <w:t xml:space="preserve"> </w:t>
      </w:r>
      <w:r w:rsidRPr="002E5836">
        <w:t xml:space="preserve">Yes, </w:t>
      </w:r>
      <w:r w:rsidRPr="002E5836" w:rsidR="009B31F5">
        <w:t xml:space="preserve">and </w:t>
      </w:r>
      <w:r w:rsidRPr="002E5836">
        <w:t xml:space="preserve">things will change. </w:t>
      </w:r>
      <w:r w:rsidRPr="002E5836" w:rsidR="009B31F5">
        <w:t>T</w:t>
      </w:r>
      <w:r w:rsidRPr="002E5836">
        <w:t xml:space="preserve">he listed events </w:t>
      </w:r>
      <w:r w:rsidRPr="002E5836" w:rsidR="009B31F5">
        <w:t xml:space="preserve">need </w:t>
      </w:r>
      <w:r w:rsidRPr="002E5836">
        <w:t>to be modified completely, if I am honest</w:t>
      </w:r>
      <w:r w:rsidRPr="002E5836" w:rsidR="009B31F5">
        <w:t>.</w:t>
      </w:r>
      <w:r w:rsidRPr="002E5836">
        <w:t xml:space="preserve"> </w:t>
      </w:r>
      <w:r w:rsidRPr="002E5836" w:rsidR="009B31F5">
        <w:t>I</w:t>
      </w:r>
      <w:r w:rsidRPr="002E5836">
        <w:t xml:space="preserve">n terms of how we consume sport at the moment, I do not think it should focus on </w:t>
      </w:r>
      <w:r w:rsidRPr="002E5836" w:rsidR="009B31F5">
        <w:t xml:space="preserve">just </w:t>
      </w:r>
      <w:r w:rsidRPr="002E5836">
        <w:t xml:space="preserve">one digital aspect. </w:t>
      </w:r>
      <w:r w:rsidRPr="002E5836" w:rsidR="009B31F5">
        <w:t>T</w:t>
      </w:r>
      <w:r w:rsidRPr="002E5836">
        <w:t xml:space="preserve">he way </w:t>
      </w:r>
      <w:r w:rsidRPr="002E5836" w:rsidR="009B31F5">
        <w:t xml:space="preserve">in which </w:t>
      </w:r>
      <w:r w:rsidRPr="002E5836">
        <w:t xml:space="preserve">we consume sport now is probably </w:t>
      </w:r>
      <w:r w:rsidRPr="002E5836" w:rsidR="009B31F5">
        <w:t xml:space="preserve">not </w:t>
      </w:r>
      <w:r w:rsidR="00425724">
        <w:t xml:space="preserve">reflective of </w:t>
      </w:r>
      <w:r w:rsidRPr="002E5836">
        <w:t>listed events anymore</w:t>
      </w:r>
      <w:r w:rsidR="00425724">
        <w:t xml:space="preserve">. For me, </w:t>
      </w:r>
      <w:r w:rsidRPr="002E5836" w:rsidR="009B31F5">
        <w:t xml:space="preserve">it </w:t>
      </w:r>
      <w:r w:rsidR="00425724">
        <w:t>w</w:t>
      </w:r>
      <w:r w:rsidRPr="002E5836" w:rsidR="009B31F5">
        <w:t>ould stay as it is.</w:t>
      </w:r>
    </w:p>
    <w:p w:rsidR="001D2129" w:rsidRPr="002E5836" w:rsidP="009B31F5">
      <w:pPr>
        <w:pStyle w:val="Answer"/>
      </w:pPr>
      <w:sdt>
        <w:sdtPr>
          <w:alias w:val="Witness"/>
          <w:id w:val="1614859845"/>
          <w:placeholder>
            <w:docPart w:val="DefaultPlaceholder_-1854013440"/>
          </w:placeholder>
          <w:richText/>
        </w:sdtPr>
        <w:sdtContent>
          <w:r w:rsidRPr="002E5836" w:rsidR="00CC4883">
            <w:rPr>
              <w:b/>
              <w:i/>
            </w:rPr>
            <w:t>Nigel Walker:</w:t>
          </w:r>
        </w:sdtContent>
      </w:sdt>
      <w:r w:rsidRPr="002E5836" w:rsidR="009B31F5">
        <w:t xml:space="preserve"> I </w:t>
      </w:r>
      <w:r w:rsidRPr="002E5836">
        <w:t>hate to disappoint</w:t>
      </w:r>
      <w:r w:rsidRPr="002E5836" w:rsidR="009B31F5">
        <w:t>,</w:t>
      </w:r>
      <w:r w:rsidRPr="002E5836">
        <w:t xml:space="preserve"> but I agree</w:t>
      </w:r>
      <w:r w:rsidRPr="002E5836" w:rsidR="009B31F5">
        <w:t>.</w:t>
      </w:r>
      <w:r w:rsidRPr="002E5836">
        <w:t xml:space="preserve"> </w:t>
      </w:r>
      <w:r w:rsidRPr="002E5836" w:rsidR="009B31F5">
        <w:t xml:space="preserve">I do not </w:t>
      </w:r>
      <w:r w:rsidRPr="002E5836">
        <w:t>want to talk for the sake of talking but</w:t>
      </w:r>
      <w:r w:rsidRPr="002E5836" w:rsidR="009B31F5">
        <w:t>,</w:t>
      </w:r>
      <w:r w:rsidRPr="002E5836">
        <w:t xml:space="preserve"> for the reasons that Ian stated, it would be dangerous to bring</w:t>
      </w:r>
      <w:r w:rsidRPr="002E5836" w:rsidR="009B31F5">
        <w:t xml:space="preserve"> </w:t>
      </w:r>
      <w:r w:rsidRPr="002E5836">
        <w:t xml:space="preserve">in any change. It is working well at the moment. </w:t>
      </w:r>
      <w:r w:rsidRPr="002E5836" w:rsidR="009B31F5">
        <w:t>I</w:t>
      </w:r>
      <w:r w:rsidRPr="002E5836">
        <w:t>t is right that it is reviewed regularly</w:t>
      </w:r>
      <w:r w:rsidRPr="002E5836" w:rsidR="009B31F5">
        <w:t>,</w:t>
      </w:r>
      <w:r w:rsidRPr="002E5836">
        <w:t xml:space="preserve"> because of the changin</w:t>
      </w:r>
      <w:r w:rsidRPr="002E5836" w:rsidR="009B31F5">
        <w:t>g</w:t>
      </w:r>
      <w:r w:rsidRPr="002E5836">
        <w:t xml:space="preserve"> landscape</w:t>
      </w:r>
      <w:r w:rsidR="00425724">
        <w:t xml:space="preserve"> </w:t>
      </w:r>
      <w:r w:rsidRPr="002E5836">
        <w:t>but</w:t>
      </w:r>
      <w:r w:rsidRPr="002E5836" w:rsidR="009B31F5">
        <w:t>,</w:t>
      </w:r>
      <w:r w:rsidRPr="002E5836">
        <w:t xml:space="preserve"> at the moment</w:t>
      </w:r>
      <w:r w:rsidRPr="002E5836" w:rsidR="009B31F5">
        <w:t>,</w:t>
      </w:r>
      <w:r w:rsidRPr="002E5836">
        <w:t xml:space="preserve"> it is about as good as it can be. </w:t>
      </w:r>
      <w:r w:rsidRPr="002E5836" w:rsidR="009B31F5">
        <w:t>I</w:t>
      </w:r>
      <w:r w:rsidRPr="002E5836">
        <w:t>f things change</w:t>
      </w:r>
      <w:r w:rsidRPr="002E5836" w:rsidR="00617F90">
        <w:t>d</w:t>
      </w:r>
      <w:r w:rsidRPr="002E5836">
        <w:t xml:space="preserve"> radically</w:t>
      </w:r>
      <w:r w:rsidRPr="002E5836" w:rsidR="009B31F5">
        <w:t>,</w:t>
      </w:r>
      <w:r w:rsidRPr="002E5836">
        <w:t xml:space="preserve"> it would be reviewed.</w:t>
      </w:r>
    </w:p>
    <w:p w:rsidR="001D2129" w:rsidRPr="002E5836" w:rsidP="00617F90">
      <w:pPr>
        <w:pStyle w:val="Question"/>
        <w:numPr>
          <w:ilvl w:val="0"/>
          <w:numId w:val="0"/>
        </w:numPr>
        <w:ind w:left="794"/>
      </w:pPr>
      <w:sdt>
        <w:sdtPr>
          <w:alias w:val="Member"/>
          <w:tag w:val="&lt;Member mnisId='4716' dodsId='109478'&gt;"/>
          <w:id w:val="-1788263308"/>
          <w:placeholder>
            <w:docPart w:val="DefaultPlaceholder_-1854013440"/>
          </w:placeholder>
          <w:richText/>
        </w:sdtPr>
        <w:sdtContent>
          <w:r w:rsidRPr="002E5836" w:rsidR="009B31F5">
            <w:rPr>
              <w:b/>
            </w:rPr>
            <w:t>Ruth Jones:</w:t>
          </w:r>
        </w:sdtContent>
      </w:sdt>
      <w:r w:rsidRPr="002E5836" w:rsidR="009B31F5">
        <w:t xml:space="preserve"> If it ain’t broke, don’t fix it.</w:t>
      </w:r>
    </w:p>
    <w:p w:rsidR="001D2129" w:rsidRPr="002E5836" w:rsidP="009B31F5">
      <w:pPr>
        <w:pStyle w:val="Answer"/>
      </w:pPr>
      <w:sdt>
        <w:sdtPr>
          <w:alias w:val="Witness"/>
          <w:id w:val="2101827859"/>
          <w:placeholder>
            <w:docPart w:val="DefaultPlaceholder_-1854013440"/>
          </w:placeholder>
          <w:richText/>
        </w:sdtPr>
        <w:sdtContent>
          <w:r w:rsidRPr="002E5836" w:rsidR="00CC4883">
            <w:rPr>
              <w:b/>
              <w:i/>
            </w:rPr>
            <w:t>Nigel Walker:</w:t>
          </w:r>
        </w:sdtContent>
      </w:sdt>
      <w:r w:rsidRPr="002E5836" w:rsidR="009B31F5">
        <w:t xml:space="preserve"> In short, yes.</w:t>
      </w:r>
    </w:p>
    <w:p w:rsidR="001D2129" w:rsidRPr="002E5836" w:rsidP="00617F90">
      <w:pPr>
        <w:pStyle w:val="Question"/>
      </w:pPr>
      <w:sdt>
        <w:sdtPr>
          <w:alias w:val="Member"/>
          <w:tag w:val="&lt;Member mnisId='4716' dodsId='109478'&gt;"/>
          <w:id w:val="1087270839"/>
          <w:placeholder>
            <w:docPart w:val="DefaultPlaceholder_-1854013440"/>
          </w:placeholder>
          <w:richText/>
        </w:sdtPr>
        <w:sdtContent>
          <w:r w:rsidRPr="002E5836" w:rsidR="009B31F5">
            <w:rPr>
              <w:b/>
            </w:rPr>
            <w:t>Ruth Jones:</w:t>
          </w:r>
        </w:sdtContent>
      </w:sdt>
      <w:r w:rsidRPr="002E5836" w:rsidR="009B31F5">
        <w:t xml:space="preserve"> It </w:t>
      </w:r>
      <w:r w:rsidRPr="002E5836">
        <w:t xml:space="preserve">would be remiss </w:t>
      </w:r>
      <w:r w:rsidRPr="002E5836" w:rsidR="009B31F5">
        <w:t xml:space="preserve">of me to </w:t>
      </w:r>
      <w:r w:rsidRPr="002E5836">
        <w:t>let you go without talking about</w:t>
      </w:r>
      <w:r w:rsidRPr="002E5836" w:rsidR="00617F90">
        <w:t xml:space="preserve"> this.</w:t>
      </w:r>
      <w:r w:rsidRPr="002E5836" w:rsidR="009B31F5">
        <w:t xml:space="preserve"> </w:t>
      </w:r>
      <w:r w:rsidRPr="002E5836" w:rsidR="00617F90">
        <w:t xml:space="preserve">Broadcasting covers lots of </w:t>
      </w:r>
      <w:r w:rsidRPr="002E5836" w:rsidR="009B31F5">
        <w:t>aspects of football and rugby</w:t>
      </w:r>
      <w:r w:rsidRPr="002E5836" w:rsidR="00617F90">
        <w:t>, but t</w:t>
      </w:r>
      <w:r w:rsidRPr="002E5836" w:rsidR="009B31F5">
        <w:t xml:space="preserve">here has </w:t>
      </w:r>
      <w:r w:rsidRPr="002E5836" w:rsidR="00425724">
        <w:t xml:space="preserve">recently </w:t>
      </w:r>
      <w:r w:rsidRPr="002E5836">
        <w:t xml:space="preserve">been a lot of broadcast airtime about issues off the </w:t>
      </w:r>
      <w:r w:rsidRPr="002E5836" w:rsidR="009B31F5">
        <w:t xml:space="preserve">pitch </w:t>
      </w:r>
      <w:r w:rsidRPr="002E5836">
        <w:t xml:space="preserve">rather than on the pitch. </w:t>
      </w:r>
      <w:r w:rsidRPr="002E5836" w:rsidR="009B31F5">
        <w:t xml:space="preserve">While </w:t>
      </w:r>
      <w:r w:rsidRPr="002E5836">
        <w:t>I do not want you to get into the details</w:t>
      </w:r>
      <w:r w:rsidRPr="002E5836" w:rsidR="009B31F5">
        <w:t xml:space="preserve"> of accusations and the culture, </w:t>
      </w:r>
      <w:r w:rsidRPr="002E5836">
        <w:t>things like players’ contracts have featured as the story</w:t>
      </w:r>
      <w:r w:rsidRPr="002E5836" w:rsidR="009B31F5">
        <w:t>,</w:t>
      </w:r>
      <w:r w:rsidRPr="002E5836">
        <w:t xml:space="preserve"> rather than the sport. </w:t>
      </w:r>
      <w:r w:rsidRPr="002E5836" w:rsidR="009B31F5">
        <w:t>Going forward, ho</w:t>
      </w:r>
      <w:r w:rsidRPr="002E5836">
        <w:t>w are you going to make sure that the sport is centre rather than secondary</w:t>
      </w:r>
      <w:r w:rsidRPr="002E5836" w:rsidR="009B31F5">
        <w:t>? Shall I start with Mr Walker?</w:t>
      </w:r>
    </w:p>
    <w:p w:rsidR="004C40DE" w:rsidRPr="002E5836" w:rsidP="004C40DE">
      <w:pPr>
        <w:pStyle w:val="Answer"/>
      </w:pPr>
      <w:sdt>
        <w:sdtPr>
          <w:alias w:val="Witness"/>
          <w:id w:val="1711380090"/>
          <w:placeholder>
            <w:docPart w:val="DefaultPlaceholder_-1854013440"/>
          </w:placeholder>
          <w:richText/>
        </w:sdtPr>
        <w:sdtContent>
          <w:r w:rsidRPr="002E5836" w:rsidR="00CC4883">
            <w:rPr>
              <w:b/>
              <w:i/>
            </w:rPr>
            <w:t>Nigel Walker:</w:t>
          </w:r>
        </w:sdtContent>
      </w:sdt>
      <w:r w:rsidRPr="002E5836">
        <w:t xml:space="preserve"> </w:t>
      </w:r>
      <w:r w:rsidRPr="002E5836" w:rsidR="001D2129">
        <w:t>I thought you might start with me. We have had a difficult time</w:t>
      </w:r>
      <w:r w:rsidRPr="002E5836" w:rsidR="00617F90">
        <w:t>;</w:t>
      </w:r>
      <w:r w:rsidRPr="002E5836" w:rsidR="001D2129">
        <w:t xml:space="preserve"> </w:t>
      </w:r>
      <w:r w:rsidRPr="002E5836" w:rsidR="00617F90">
        <w:t xml:space="preserve">there </w:t>
      </w:r>
      <w:r w:rsidRPr="002E5836" w:rsidR="001D2129">
        <w:t>is no getting away from that. Some of it has been incredibly uncomfortable</w:t>
      </w:r>
      <w:r w:rsidRPr="002E5836" w:rsidR="00975845">
        <w:t>—</w:t>
      </w:r>
      <w:r w:rsidRPr="002E5836" w:rsidR="001D2129">
        <w:t>probably</w:t>
      </w:r>
      <w:r w:rsidRPr="002E5836" w:rsidR="00975845">
        <w:t xml:space="preserve"> </w:t>
      </w:r>
      <w:r w:rsidRPr="002E5836" w:rsidR="001D2129">
        <w:t>the understatement of the year</w:t>
      </w:r>
      <w:r w:rsidRPr="002E5836">
        <w:t xml:space="preserve">. </w:t>
      </w:r>
      <w:r w:rsidRPr="002E5836" w:rsidR="00080F11">
        <w:t xml:space="preserve">We </w:t>
      </w:r>
      <w:r w:rsidRPr="002E5836" w:rsidR="001D2129">
        <w:t>put forward some governance changes</w:t>
      </w:r>
      <w:r w:rsidRPr="002E5836">
        <w:t>,</w:t>
      </w:r>
      <w:r w:rsidRPr="002E5836" w:rsidR="001D2129">
        <w:t xml:space="preserve"> which were accepted by our members at the end of March</w:t>
      </w:r>
      <w:r w:rsidRPr="002E5836" w:rsidR="00080F11">
        <w:t>;</w:t>
      </w:r>
      <w:r w:rsidRPr="002E5836" w:rsidR="001D2129">
        <w:t xml:space="preserve"> 97.2</w:t>
      </w:r>
      <w:r w:rsidRPr="002E5836">
        <w:t>2%</w:t>
      </w:r>
      <w:r w:rsidRPr="002E5836" w:rsidR="001D2129">
        <w:t xml:space="preserve"> voted for </w:t>
      </w:r>
      <w:r w:rsidRPr="002E5836" w:rsidR="00975845">
        <w:t>them</w:t>
      </w:r>
      <w:r w:rsidRPr="002E5836">
        <w:t>.</w:t>
      </w:r>
    </w:p>
    <w:p w:rsidR="004C40DE" w:rsidRPr="002E5836" w:rsidP="004C40DE">
      <w:pPr>
        <w:pStyle w:val="Answer"/>
      </w:pPr>
      <w:r w:rsidRPr="002E5836">
        <w:t>W</w:t>
      </w:r>
      <w:r w:rsidRPr="002E5836" w:rsidR="001D2129">
        <w:t>e are expecting to unveil</w:t>
      </w:r>
      <w:r w:rsidRPr="002E5836">
        <w:t>—</w:t>
      </w:r>
      <w:r w:rsidRPr="002E5836" w:rsidR="001D2129">
        <w:t xml:space="preserve">I am sure </w:t>
      </w:r>
      <w:r w:rsidRPr="002E5836">
        <w:t>“</w:t>
      </w:r>
      <w:r w:rsidRPr="002E5836" w:rsidR="001D2129">
        <w:t>unveil</w:t>
      </w:r>
      <w:r w:rsidRPr="002E5836">
        <w:t>”</w:t>
      </w:r>
      <w:r w:rsidRPr="002E5836" w:rsidR="001D2129">
        <w:t xml:space="preserve"> is not the right word</w:t>
      </w:r>
      <w:r w:rsidRPr="002E5836" w:rsidR="00080F11">
        <w:t>;</w:t>
      </w:r>
      <w:r w:rsidRPr="002E5836" w:rsidR="001D2129">
        <w:t xml:space="preserve"> </w:t>
      </w:r>
      <w:r w:rsidRPr="002E5836">
        <w:t>“</w:t>
      </w:r>
      <w:r w:rsidRPr="002E5836" w:rsidR="00080F11">
        <w:t>announce</w:t>
      </w:r>
      <w:r w:rsidRPr="002E5836">
        <w:t>”</w:t>
      </w:r>
      <w:r w:rsidRPr="002E5836" w:rsidR="001D2129">
        <w:t xml:space="preserve"> is probably a better word</w:t>
      </w:r>
      <w:r w:rsidRPr="002E5836">
        <w:t>—a</w:t>
      </w:r>
      <w:r w:rsidRPr="002E5836" w:rsidR="001D2129">
        <w:t>n</w:t>
      </w:r>
      <w:r w:rsidRPr="002E5836">
        <w:t xml:space="preserve"> </w:t>
      </w:r>
      <w:r w:rsidRPr="002E5836" w:rsidR="001D2129">
        <w:t>independent chair within the next two or three weeks. That independent chair will sit on the panel</w:t>
      </w:r>
      <w:r w:rsidRPr="002E5836">
        <w:t>s</w:t>
      </w:r>
      <w:r w:rsidRPr="002E5836" w:rsidR="001D2129">
        <w:t xml:space="preserve"> to appoint a permanent CEO and the other independent non-executive </w:t>
      </w:r>
      <w:r w:rsidRPr="002E5836">
        <w:t>d</w:t>
      </w:r>
      <w:r w:rsidRPr="002E5836" w:rsidR="001D2129">
        <w:t>irectors.</w:t>
      </w:r>
      <w:r w:rsidRPr="002E5836">
        <w:t xml:space="preserve"> </w:t>
      </w:r>
      <w:r w:rsidRPr="002E5836" w:rsidR="001D2129">
        <w:t xml:space="preserve">The board of the </w:t>
      </w:r>
      <w:r w:rsidRPr="002E5836">
        <w:t xml:space="preserve">Welsh Rugby </w:t>
      </w:r>
      <w:r w:rsidRPr="002E5836" w:rsidR="001D2129">
        <w:t xml:space="preserve">Union will </w:t>
      </w:r>
      <w:r w:rsidRPr="002E5836">
        <w:t xml:space="preserve">then </w:t>
      </w:r>
      <w:r w:rsidRPr="002E5836" w:rsidR="001D2129">
        <w:t xml:space="preserve">be much better able to meet the demands of </w:t>
      </w:r>
      <w:r w:rsidRPr="002E5836">
        <w:t xml:space="preserve">a </w:t>
      </w:r>
      <w:r w:rsidRPr="002E5836" w:rsidR="001D2129">
        <w:t>sporting governing body</w:t>
      </w:r>
      <w:r w:rsidRPr="002E5836">
        <w:t>. T</w:t>
      </w:r>
      <w:r w:rsidRPr="002E5836" w:rsidR="001D2129">
        <w:t>hat</w:t>
      </w:r>
      <w:r w:rsidRPr="002E5836">
        <w:t>,</w:t>
      </w:r>
      <w:r w:rsidRPr="002E5836" w:rsidR="001D2129">
        <w:t xml:space="preserve"> in itself</w:t>
      </w:r>
      <w:r w:rsidRPr="002E5836">
        <w:t>,</w:t>
      </w:r>
      <w:r w:rsidRPr="002E5836" w:rsidR="001D2129">
        <w:t xml:space="preserve"> will not </w:t>
      </w:r>
      <w:r w:rsidRPr="002E5836">
        <w:t xml:space="preserve">right </w:t>
      </w:r>
      <w:r w:rsidRPr="002E5836" w:rsidR="001D2129">
        <w:t>all the wrongs</w:t>
      </w:r>
      <w:r w:rsidRPr="002E5836">
        <w:t>,</w:t>
      </w:r>
      <w:r w:rsidRPr="002E5836" w:rsidR="001D2129">
        <w:t xml:space="preserve"> but </w:t>
      </w:r>
      <w:r w:rsidRPr="002E5836">
        <w:t xml:space="preserve">we </w:t>
      </w:r>
      <w:r w:rsidRPr="002E5836" w:rsidR="001D2129">
        <w:t>will be in a much better position.</w:t>
      </w:r>
    </w:p>
    <w:p w:rsidR="004C40DE" w:rsidRPr="002E5836" w:rsidP="004C40DE">
      <w:pPr>
        <w:pStyle w:val="Question"/>
        <w:numPr>
          <w:ilvl w:val="0"/>
          <w:numId w:val="0"/>
        </w:numPr>
        <w:ind w:left="794"/>
      </w:pPr>
      <w:r w:rsidRPr="002E5836">
        <w:t xml:space="preserve">With regard to the specific accusations </w:t>
      </w:r>
      <w:r w:rsidRPr="002E5836" w:rsidR="000D7766">
        <w:t>that</w:t>
      </w:r>
      <w:r w:rsidRPr="002E5836">
        <w:t xml:space="preserve"> </w:t>
      </w:r>
      <w:r w:rsidRPr="002E5836">
        <w:t>were levelled</w:t>
      </w:r>
      <w:r w:rsidRPr="002E5836">
        <w:t xml:space="preserve"> </w:t>
      </w:r>
      <w:r w:rsidRPr="002E5836">
        <w:t xml:space="preserve">at </w:t>
      </w:r>
      <w:r w:rsidRPr="002E5836">
        <w:t xml:space="preserve">the </w:t>
      </w:r>
      <w:r w:rsidRPr="002E5836">
        <w:t xml:space="preserve">WRU </w:t>
      </w:r>
      <w:r w:rsidRPr="002E5836">
        <w:t xml:space="preserve">in the </w:t>
      </w:r>
      <w:r w:rsidRPr="002E5836">
        <w:rPr>
          <w:i/>
          <w:iCs/>
        </w:rPr>
        <w:t>BBC W</w:t>
      </w:r>
      <w:r w:rsidRPr="002E5836">
        <w:rPr>
          <w:i/>
          <w:iCs/>
        </w:rPr>
        <w:t>ales Investigates</w:t>
      </w:r>
      <w:r w:rsidRPr="002E5836">
        <w:t xml:space="preserve"> </w:t>
      </w:r>
      <w:r w:rsidRPr="002E5836">
        <w:t>program</w:t>
      </w:r>
      <w:r w:rsidRPr="002E5836">
        <w:t>me,</w:t>
      </w:r>
      <w:r w:rsidRPr="002E5836">
        <w:t xml:space="preserve"> an independent review is under way</w:t>
      </w:r>
      <w:r w:rsidRPr="002E5836">
        <w:t xml:space="preserve">, as you know. </w:t>
      </w:r>
      <w:r w:rsidRPr="002E5836">
        <w:t>That review is progressing well</w:t>
      </w:r>
      <w:r w:rsidRPr="002E5836">
        <w:t>.</w:t>
      </w:r>
      <w:r w:rsidRPr="002E5836">
        <w:t xml:space="preserve"> </w:t>
      </w:r>
      <w:r w:rsidRPr="002E5836">
        <w:t>I</w:t>
      </w:r>
      <w:r w:rsidRPr="002E5836">
        <w:t xml:space="preserve">nterviews are </w:t>
      </w:r>
      <w:r w:rsidRPr="002E5836">
        <w:t xml:space="preserve">taking </w:t>
      </w:r>
      <w:r w:rsidRPr="002E5836">
        <w:t>place and we rather hope that that report will be with us by the end of the summer</w:t>
      </w:r>
      <w:r w:rsidRPr="002E5836">
        <w:t>.</w:t>
      </w:r>
      <w:r w:rsidRPr="002E5836">
        <w:t xml:space="preserve"> I have undertaken to implement all </w:t>
      </w:r>
      <w:r w:rsidRPr="002E5836">
        <w:t xml:space="preserve">of </w:t>
      </w:r>
      <w:r w:rsidRPr="002E5836">
        <w:t>the recommendations in full.</w:t>
      </w:r>
    </w:p>
    <w:p w:rsidR="001D2129" w:rsidRPr="002E5836" w:rsidP="004C40DE">
      <w:pPr>
        <w:pStyle w:val="Question"/>
        <w:numPr>
          <w:ilvl w:val="0"/>
          <w:numId w:val="0"/>
        </w:numPr>
        <w:ind w:left="794"/>
      </w:pPr>
      <w:r w:rsidRPr="002E5836">
        <w:t>A</w:t>
      </w:r>
      <w:r w:rsidRPr="002E5836">
        <w:t xml:space="preserve"> number of the historical cases </w:t>
      </w:r>
      <w:r w:rsidRPr="002E5836">
        <w:t xml:space="preserve">that </w:t>
      </w:r>
      <w:r w:rsidRPr="002E5836">
        <w:t>were highlighted in the BBC Wales program</w:t>
      </w:r>
      <w:r w:rsidRPr="002E5836">
        <w:t>me</w:t>
      </w:r>
      <w:r w:rsidRPr="002E5836">
        <w:t xml:space="preserve"> took place between 2017</w:t>
      </w:r>
      <w:r w:rsidRPr="002E5836">
        <w:t xml:space="preserve"> and</w:t>
      </w:r>
      <w:r w:rsidRPr="002E5836">
        <w:t xml:space="preserve"> 2019.</w:t>
      </w:r>
      <w:r w:rsidRPr="002E5836">
        <w:t xml:space="preserve"> T</w:t>
      </w:r>
      <w:r w:rsidRPr="002E5836">
        <w:t>hat is not to minimise it in any way, shape or form</w:t>
      </w:r>
      <w:r w:rsidRPr="002E5836">
        <w:t>.</w:t>
      </w:r>
      <w:r w:rsidRPr="002E5836">
        <w:t xml:space="preserve"> It is merely to give me the opportunity to say that the </w:t>
      </w:r>
      <w:r w:rsidRPr="002E5836">
        <w:t xml:space="preserve">Welsh Rugby Union </w:t>
      </w:r>
      <w:r w:rsidRPr="002E5836">
        <w:t>has reviewed a number of policies and processes since that time</w:t>
      </w:r>
      <w:r w:rsidRPr="002E5836">
        <w:t xml:space="preserve"> and</w:t>
      </w:r>
      <w:r w:rsidRPr="002E5836">
        <w:t xml:space="preserve"> has made a number of changes with regard to ED&amp;I across the whole organisation</w:t>
      </w:r>
      <w:r w:rsidRPr="002E5836">
        <w:t>.</w:t>
      </w:r>
      <w:r w:rsidRPr="002E5836">
        <w:t xml:space="preserve"> Once we receive the report, we will know how big a gap we have. We are confident </w:t>
      </w:r>
      <w:r w:rsidRPr="002E5836">
        <w:t xml:space="preserve">that </w:t>
      </w:r>
      <w:r w:rsidRPr="002E5836">
        <w:t xml:space="preserve">we have closed the gap, but we are committed to making </w:t>
      </w:r>
      <w:r w:rsidRPr="002E5836">
        <w:t xml:space="preserve">rugby </w:t>
      </w:r>
      <w:r w:rsidRPr="002E5836">
        <w:t xml:space="preserve">in Wales a place </w:t>
      </w:r>
      <w:r w:rsidRPr="002E5836" w:rsidR="003825D8">
        <w:t>that</w:t>
      </w:r>
      <w:r w:rsidRPr="002E5836">
        <w:t xml:space="preserve"> is welcoming for all.</w:t>
      </w:r>
    </w:p>
    <w:p w:rsidR="001D2129" w:rsidRPr="002E5836" w:rsidP="001D2129">
      <w:pPr>
        <w:pStyle w:val="Question"/>
      </w:pPr>
      <w:sdt>
        <w:sdtPr>
          <w:alias w:val="Member"/>
          <w:tag w:val="&lt;Member mnisId='4716' dodsId='109478'&gt;"/>
          <w:id w:val="-1204476105"/>
          <w:placeholder>
            <w:docPart w:val="DefaultPlaceholder_-1854013440"/>
          </w:placeholder>
          <w:richText/>
        </w:sdtPr>
        <w:sdtContent>
          <w:r w:rsidRPr="002E5836" w:rsidR="004C40DE">
            <w:rPr>
              <w:b/>
            </w:rPr>
            <w:t>Ruth Jones:</w:t>
          </w:r>
        </w:sdtContent>
      </w:sdt>
      <w:r w:rsidRPr="002E5836" w:rsidR="004C40DE">
        <w:t xml:space="preserve"> </w:t>
      </w:r>
      <w:r w:rsidRPr="002E5836">
        <w:t xml:space="preserve">That is helpful. </w:t>
      </w:r>
      <w:r w:rsidRPr="002E5836" w:rsidR="004C40DE">
        <w:t>Y</w:t>
      </w:r>
      <w:r w:rsidRPr="002E5836">
        <w:t xml:space="preserve">ou mentioned </w:t>
      </w:r>
      <w:r w:rsidRPr="002E5836" w:rsidR="004C40DE">
        <w:t xml:space="preserve">that </w:t>
      </w:r>
      <w:r w:rsidRPr="002E5836">
        <w:t xml:space="preserve">the report is coming out at the end of the summer. </w:t>
      </w:r>
      <w:r w:rsidRPr="002E5836" w:rsidR="004C40DE">
        <w:t>A</w:t>
      </w:r>
      <w:r w:rsidRPr="002E5836">
        <w:t xml:space="preserve">s a </w:t>
      </w:r>
      <w:r w:rsidRPr="002E5836" w:rsidR="004C40DE">
        <w:t>p</w:t>
      </w:r>
      <w:r w:rsidRPr="002E5836">
        <w:t>arliamentarian, I know that seasons in Parliament can stretch for many months</w:t>
      </w:r>
      <w:r w:rsidRPr="002E5836" w:rsidR="004C40DE">
        <w:t>,</w:t>
      </w:r>
      <w:r w:rsidRPr="002E5836">
        <w:t xml:space="preserve"> </w:t>
      </w:r>
      <w:r w:rsidRPr="002E5836" w:rsidR="004C40DE">
        <w:t>s</w:t>
      </w:r>
      <w:r w:rsidRPr="002E5836">
        <w:t>o do you have a summer month in mind?</w:t>
      </w:r>
    </w:p>
    <w:p w:rsidR="001D2129" w:rsidRPr="002E5836" w:rsidP="004C40DE">
      <w:pPr>
        <w:pStyle w:val="Answer"/>
      </w:pPr>
      <w:sdt>
        <w:sdtPr>
          <w:alias w:val="Witness"/>
          <w:id w:val="2028754630"/>
          <w:placeholder>
            <w:docPart w:val="DefaultPlaceholder_-1854013440"/>
          </w:placeholder>
          <w:richText/>
        </w:sdtPr>
        <w:sdtContent>
          <w:r w:rsidRPr="002E5836" w:rsidR="00CC4883">
            <w:rPr>
              <w:b/>
              <w:i/>
            </w:rPr>
            <w:t>Nigel Walker:</w:t>
          </w:r>
        </w:sdtContent>
      </w:sdt>
      <w:r w:rsidRPr="002E5836" w:rsidR="004C40DE">
        <w:t xml:space="preserve"> A</w:t>
      </w:r>
      <w:r w:rsidRPr="002E5836">
        <w:t>s you know, I am not in charge of that process.</w:t>
      </w:r>
      <w:r w:rsidRPr="002E5836" w:rsidR="004C40DE">
        <w:t xml:space="preserve"> Dame Anne Rafferty is chairing that </w:t>
      </w:r>
      <w:r w:rsidRPr="002E5836">
        <w:t>panel</w:t>
      </w:r>
      <w:r w:rsidRPr="002E5836" w:rsidR="003825D8">
        <w:t>.</w:t>
      </w:r>
      <w:r w:rsidRPr="002E5836" w:rsidR="004C40DE">
        <w:t xml:space="preserve"> </w:t>
      </w:r>
      <w:r w:rsidRPr="002E5836" w:rsidR="003825D8">
        <w:t xml:space="preserve">We </w:t>
      </w:r>
      <w:r w:rsidRPr="002E5836">
        <w:t xml:space="preserve">are led to believe </w:t>
      </w:r>
      <w:r w:rsidRPr="002E5836" w:rsidR="004C40DE">
        <w:t xml:space="preserve">that </w:t>
      </w:r>
      <w:r w:rsidRPr="002E5836">
        <w:t>the end of the summer would mean towards the end of August</w:t>
      </w:r>
      <w:r w:rsidRPr="002E5836" w:rsidR="003825D8">
        <w:t>, but</w:t>
      </w:r>
      <w:r w:rsidRPr="002E5836">
        <w:t xml:space="preserve"> I hope nobody</w:t>
      </w:r>
      <w:r w:rsidRPr="002E5836" w:rsidR="004C40DE">
        <w:t xml:space="preserve"> is</w:t>
      </w:r>
      <w:r w:rsidRPr="002E5836">
        <w:t xml:space="preserve"> going to hold me to that</w:t>
      </w:r>
      <w:r w:rsidRPr="002E5836" w:rsidR="004C40DE">
        <w:t>,</w:t>
      </w:r>
      <w:r w:rsidRPr="002E5836">
        <w:t xml:space="preserve"> because I am not responsible for </w:t>
      </w:r>
      <w:r w:rsidRPr="002E5836" w:rsidR="003825D8">
        <w:t>i</w:t>
      </w:r>
      <w:r w:rsidRPr="002E5836">
        <w:t xml:space="preserve">t. </w:t>
      </w:r>
      <w:r w:rsidRPr="002E5836" w:rsidR="004C40DE">
        <w:t>T</w:t>
      </w:r>
      <w:r w:rsidRPr="002E5836">
        <w:t>he sooner we get the report, the sooner we can begin to implement the recommendations, which is what everybody in</w:t>
      </w:r>
      <w:r w:rsidRPr="002E5836" w:rsidR="004C40DE">
        <w:t xml:space="preserve"> Welsh rugby—certainly </w:t>
      </w:r>
      <w:r w:rsidRPr="002E5836">
        <w:t xml:space="preserve">the </w:t>
      </w:r>
      <w:r w:rsidRPr="002E5836" w:rsidR="004C40DE">
        <w:t>e</w:t>
      </w:r>
      <w:r w:rsidRPr="002E5836">
        <w:t xml:space="preserve">xecutive </w:t>
      </w:r>
      <w:r w:rsidRPr="002E5836" w:rsidR="004C40DE">
        <w:t>b</w:t>
      </w:r>
      <w:r w:rsidRPr="002E5836">
        <w:t>oard and the current board</w:t>
      </w:r>
      <w:r w:rsidRPr="002E5836" w:rsidR="004C40DE">
        <w:t xml:space="preserve">—is signed </w:t>
      </w:r>
      <w:r w:rsidRPr="002E5836">
        <w:t>up to.</w:t>
      </w:r>
    </w:p>
    <w:p w:rsidR="004C40DE" w:rsidRPr="002E5836" w:rsidP="004C40DE">
      <w:pPr>
        <w:pStyle w:val="Question"/>
      </w:pPr>
      <w:sdt>
        <w:sdtPr>
          <w:alias w:val="Member"/>
          <w:tag w:val="&lt;Member mnisId='4716' dodsId='109478'&gt;"/>
          <w:id w:val="-1099556521"/>
          <w:placeholder>
            <w:docPart w:val="DefaultPlaceholder_-1854013440"/>
          </w:placeholder>
          <w:richText/>
        </w:sdtPr>
        <w:sdtContent>
          <w:r w:rsidRPr="002E5836">
            <w:rPr>
              <w:b/>
            </w:rPr>
            <w:t>Ruth Jones:</w:t>
          </w:r>
        </w:sdtContent>
      </w:sdt>
      <w:r w:rsidRPr="002E5836">
        <w:t xml:space="preserve"> </w:t>
      </w:r>
      <w:r w:rsidRPr="002E5836" w:rsidR="001D2129">
        <w:t xml:space="preserve">I share your </w:t>
      </w:r>
      <w:r w:rsidRPr="002E5836" w:rsidR="003825D8">
        <w:t>eagerness</w:t>
      </w:r>
      <w:r w:rsidRPr="002E5836" w:rsidR="001D2129">
        <w:t xml:space="preserve"> for the report. </w:t>
      </w:r>
      <w:r w:rsidRPr="002E5836">
        <w:t xml:space="preserve">Mr </w:t>
      </w:r>
      <w:r w:rsidRPr="002E5836" w:rsidR="001D2129">
        <w:t>Davis, you are in a slightly different position, but I do not know if you have anything to</w:t>
      </w:r>
      <w:r w:rsidRPr="002E5836">
        <w:t xml:space="preserve"> add.</w:t>
      </w:r>
    </w:p>
    <w:p w:rsidR="004C40DE" w:rsidRPr="002E5836" w:rsidP="004C40DE">
      <w:pPr>
        <w:pStyle w:val="Answer"/>
      </w:pPr>
      <w:sdt>
        <w:sdtPr>
          <w:alias w:val="Witness"/>
          <w:id w:val="-100649698"/>
          <w:placeholder>
            <w:docPart w:val="DefaultPlaceholder_-1854013440"/>
          </w:placeholder>
          <w:richText/>
        </w:sdtPr>
        <w:sdtContent>
          <w:r w:rsidRPr="002E5836" w:rsidR="00CC4883">
            <w:rPr>
              <w:b/>
              <w:i/>
            </w:rPr>
            <w:t>Ian Davis:</w:t>
          </w:r>
        </w:sdtContent>
      </w:sdt>
      <w:r w:rsidRPr="002E5836">
        <w:t xml:space="preserve"> W</w:t>
      </w:r>
      <w:r w:rsidRPr="002E5836" w:rsidR="001D2129">
        <w:t>e always try to put sport first</w:t>
      </w:r>
      <w:r w:rsidRPr="002E5836">
        <w:t>.</w:t>
      </w:r>
      <w:r w:rsidRPr="002E5836" w:rsidR="001D2129">
        <w:t xml:space="preserve"> </w:t>
      </w:r>
      <w:r w:rsidRPr="002E5836">
        <w:t>W</w:t>
      </w:r>
      <w:r w:rsidRPr="002E5836" w:rsidR="001D2129">
        <w:t xml:space="preserve">e are </w:t>
      </w:r>
      <w:r w:rsidRPr="002E5836">
        <w:t>the</w:t>
      </w:r>
      <w:r w:rsidRPr="002E5836" w:rsidR="001D2129">
        <w:t xml:space="preserve"> third oldest federation in the world </w:t>
      </w:r>
      <w:r w:rsidRPr="002E5836">
        <w:t xml:space="preserve">and, </w:t>
      </w:r>
      <w:r w:rsidRPr="002E5836" w:rsidR="001D2129">
        <w:t>with that</w:t>
      </w:r>
      <w:r w:rsidRPr="002E5836">
        <w:t>,</w:t>
      </w:r>
      <w:r w:rsidRPr="002E5836" w:rsidR="001D2129">
        <w:t xml:space="preserve"> modernisation takes a lot of time. Nige</w:t>
      </w:r>
      <w:r w:rsidRPr="002E5836">
        <w:t>l</w:t>
      </w:r>
      <w:r w:rsidRPr="002E5836" w:rsidR="001D2129">
        <w:t xml:space="preserve"> talk</w:t>
      </w:r>
      <w:r w:rsidRPr="002E5836">
        <w:t>ed</w:t>
      </w:r>
      <w:r w:rsidRPr="002E5836" w:rsidR="001D2129">
        <w:t xml:space="preserve"> about governance, </w:t>
      </w:r>
      <w:r w:rsidRPr="002E5836">
        <w:t xml:space="preserve">which </w:t>
      </w:r>
      <w:r w:rsidRPr="002E5836" w:rsidR="001D2129">
        <w:t>is key in what we do</w:t>
      </w:r>
      <w:r w:rsidRPr="002E5836">
        <w:t>.</w:t>
      </w:r>
      <w:r w:rsidRPr="002E5836" w:rsidR="001D2129">
        <w:t xml:space="preserve"> </w:t>
      </w:r>
      <w:r w:rsidRPr="002E5836">
        <w:t>B</w:t>
      </w:r>
      <w:r w:rsidRPr="002E5836" w:rsidR="001D2129">
        <w:t>etter governance every day is so important</w:t>
      </w:r>
      <w:r w:rsidRPr="002E5836">
        <w:t>,</w:t>
      </w:r>
      <w:r w:rsidRPr="002E5836" w:rsidR="001D2129">
        <w:t xml:space="preserve"> and we are trying to do the best we can</w:t>
      </w:r>
      <w:r w:rsidRPr="002E5836">
        <w:t>.</w:t>
      </w:r>
      <w:r w:rsidRPr="002E5836" w:rsidR="001D2129">
        <w:t xml:space="preserve"> </w:t>
      </w:r>
      <w:r w:rsidRPr="002E5836">
        <w:t>T</w:t>
      </w:r>
      <w:r w:rsidRPr="002E5836" w:rsidR="001D2129">
        <w:t xml:space="preserve">he focus </w:t>
      </w:r>
      <w:r w:rsidRPr="002E5836" w:rsidR="003825D8">
        <w:t>should</w:t>
      </w:r>
      <w:r w:rsidRPr="002E5836" w:rsidR="001D2129">
        <w:t xml:space="preserve"> always be on sport</w:t>
      </w:r>
      <w:r w:rsidRPr="002E5836">
        <w:t>,</w:t>
      </w:r>
      <w:r w:rsidRPr="002E5836" w:rsidR="001D2129">
        <w:t xml:space="preserve"> and that is what we try to do.</w:t>
      </w:r>
    </w:p>
    <w:p w:rsidR="004C40DE" w:rsidRPr="002E5836" w:rsidP="004C40DE">
      <w:pPr>
        <w:pStyle w:val="Question"/>
      </w:pPr>
      <w:sdt>
        <w:sdtPr>
          <w:alias w:val="Member"/>
          <w:tag w:val="&lt;Member mnisId='4630' dodsId='147949'&gt;"/>
          <w:id w:val="-33966568"/>
          <w:placeholder>
            <w:docPart w:val="DefaultPlaceholder_-1854013440"/>
          </w:placeholder>
          <w:richText/>
        </w:sdtPr>
        <w:sdtContent>
          <w:r w:rsidRPr="002E5836">
            <w:rPr>
              <w:b/>
            </w:rPr>
            <w:t>Ben Lake:</w:t>
          </w:r>
        </w:sdtContent>
      </w:sdt>
      <w:r w:rsidRPr="002E5836">
        <w:t xml:space="preserve"> I </w:t>
      </w:r>
      <w:r w:rsidRPr="002E5836" w:rsidR="003825D8">
        <w:t>am</w:t>
      </w:r>
      <w:r w:rsidRPr="002E5836">
        <w:t xml:space="preserve"> tak</w:t>
      </w:r>
      <w:r w:rsidRPr="002E5836" w:rsidR="003825D8">
        <w:t>ing</w:t>
      </w:r>
      <w:r w:rsidRPr="002E5836">
        <w:t xml:space="preserve"> you </w:t>
      </w:r>
      <w:r w:rsidRPr="002E5836" w:rsidR="001D2129">
        <w:t xml:space="preserve">back to another </w:t>
      </w:r>
      <w:r w:rsidRPr="002E5836">
        <w:t xml:space="preserve">strand </w:t>
      </w:r>
      <w:r w:rsidRPr="002E5836" w:rsidR="001D2129">
        <w:t xml:space="preserve">in the </w:t>
      </w:r>
      <w:r w:rsidRPr="002E5836">
        <w:t xml:space="preserve">conversation </w:t>
      </w:r>
      <w:r w:rsidRPr="002E5836" w:rsidR="001D2129">
        <w:t xml:space="preserve">and something you both touched on in </w:t>
      </w:r>
      <w:r w:rsidRPr="002E5836">
        <w:t>your answers</w:t>
      </w:r>
      <w:r w:rsidRPr="002E5836" w:rsidR="00975845">
        <w:t>,</w:t>
      </w:r>
      <w:r w:rsidRPr="002E5836" w:rsidR="001D2129">
        <w:t xml:space="preserve"> </w:t>
      </w:r>
      <w:r w:rsidRPr="002E5836" w:rsidR="00975845">
        <w:t xml:space="preserve">which </w:t>
      </w:r>
      <w:r w:rsidRPr="002E5836" w:rsidR="001D2129">
        <w:t xml:space="preserve">is about increasing and enhancing </w:t>
      </w:r>
      <w:r w:rsidRPr="002E5836">
        <w:t xml:space="preserve">the </w:t>
      </w:r>
      <w:r w:rsidRPr="002E5836" w:rsidR="001D2129">
        <w:t xml:space="preserve">number of </w:t>
      </w:r>
      <w:r w:rsidRPr="002E5836">
        <w:t xml:space="preserve">eyeballs </w:t>
      </w:r>
      <w:r w:rsidRPr="002E5836" w:rsidR="001D2129">
        <w:t xml:space="preserve">on the sport and ensuring that communities </w:t>
      </w:r>
      <w:r w:rsidRPr="002E5836">
        <w:t xml:space="preserve">across Wales </w:t>
      </w:r>
      <w:r w:rsidRPr="002E5836" w:rsidR="001D2129">
        <w:t xml:space="preserve">are participating. One of the things that you mentioned in an earlier answer, </w:t>
      </w:r>
      <w:r w:rsidRPr="002E5836">
        <w:t xml:space="preserve">Mr Davis, </w:t>
      </w:r>
      <w:r w:rsidRPr="002E5836" w:rsidR="001D2129">
        <w:t xml:space="preserve">was that you are developing </w:t>
      </w:r>
      <w:r w:rsidRPr="002E5836" w:rsidR="003825D8">
        <w:t xml:space="preserve">the </w:t>
      </w:r>
      <w:r w:rsidRPr="002E5836" w:rsidR="001D2129">
        <w:t>RedWall</w:t>
      </w:r>
      <w:r w:rsidRPr="002E5836" w:rsidR="003825D8">
        <w:t>+ app</w:t>
      </w:r>
      <w:r w:rsidRPr="002E5836">
        <w:t>. Y</w:t>
      </w:r>
      <w:r w:rsidRPr="002E5836" w:rsidR="001D2129">
        <w:t xml:space="preserve">ou said something quite interesting about becoming media agencies in your own right. Could you perhaps elaborate a little on that? </w:t>
      </w:r>
      <w:r w:rsidRPr="002E5836">
        <w:t>W</w:t>
      </w:r>
      <w:r w:rsidRPr="002E5836" w:rsidR="001D2129">
        <w:t xml:space="preserve">hat </w:t>
      </w:r>
      <w:r w:rsidRPr="002E5836">
        <w:t xml:space="preserve">has </w:t>
      </w:r>
      <w:r w:rsidRPr="002E5836" w:rsidR="001D2129">
        <w:t xml:space="preserve">been the impetus </w:t>
      </w:r>
      <w:r w:rsidRPr="002E5836">
        <w:t>for that</w:t>
      </w:r>
      <w:r w:rsidRPr="002E5836" w:rsidR="003825D8">
        <w:t xml:space="preserve"> development</w:t>
      </w:r>
      <w:r w:rsidRPr="002E5836">
        <w:t>?</w:t>
      </w:r>
    </w:p>
    <w:p w:rsidR="001D2129" w:rsidRPr="002E5836" w:rsidP="004C40DE">
      <w:pPr>
        <w:pStyle w:val="Answer"/>
      </w:pPr>
      <w:sdt>
        <w:sdtPr>
          <w:alias w:val="Witness"/>
          <w:id w:val="-761452185"/>
          <w:placeholder>
            <w:docPart w:val="DefaultPlaceholder_-1854013440"/>
          </w:placeholder>
          <w:richText/>
        </w:sdtPr>
        <w:sdtContent>
          <w:r w:rsidRPr="002E5836" w:rsidR="00CC4883">
            <w:rPr>
              <w:b/>
              <w:i/>
            </w:rPr>
            <w:t>Ian Davis:</w:t>
          </w:r>
        </w:sdtContent>
      </w:sdt>
      <w:r w:rsidRPr="002E5836" w:rsidR="004C40DE">
        <w:t xml:space="preserve"> T</w:t>
      </w:r>
      <w:r w:rsidRPr="002E5836">
        <w:t>he media landscape in Wales is quite tricky for us anyway. We do not really have a national paper.</w:t>
      </w:r>
      <w:r w:rsidRPr="002E5836" w:rsidR="004C40DE">
        <w:t xml:space="preserve"> </w:t>
      </w:r>
      <w:r w:rsidRPr="002E5836">
        <w:t>We probably do not get as much coverage as rugby do</w:t>
      </w:r>
      <w:r w:rsidRPr="002E5836" w:rsidR="004C40DE">
        <w:t>es</w:t>
      </w:r>
      <w:r w:rsidRPr="002E5836">
        <w:t xml:space="preserve"> in our local papers </w:t>
      </w:r>
      <w:r w:rsidRPr="002E5836" w:rsidR="00C859F7">
        <w:t xml:space="preserve">and </w:t>
      </w:r>
      <w:r w:rsidRPr="002E5836">
        <w:t>our media</w:t>
      </w:r>
      <w:r w:rsidRPr="002E5836" w:rsidR="00C859F7">
        <w:t>,</w:t>
      </w:r>
      <w:r w:rsidRPr="002E5836">
        <w:t xml:space="preserve"> </w:t>
      </w:r>
      <w:r w:rsidRPr="002E5836" w:rsidR="00C859F7">
        <w:t>s</w:t>
      </w:r>
      <w:r w:rsidRPr="002E5836">
        <w:t>o we want</w:t>
      </w:r>
      <w:r w:rsidRPr="002E5836" w:rsidR="00C859F7">
        <w:t>ed</w:t>
      </w:r>
      <w:r w:rsidRPr="002E5836">
        <w:t xml:space="preserve"> to take that on ourselves and build a platform where people can come on and engage. </w:t>
      </w:r>
      <w:r w:rsidRPr="002E5836" w:rsidR="00C859F7">
        <w:t>T</w:t>
      </w:r>
      <w:r w:rsidRPr="002E5836">
        <w:t xml:space="preserve">here </w:t>
      </w:r>
      <w:r w:rsidRPr="002E5836" w:rsidR="00C859F7">
        <w:t xml:space="preserve">are </w:t>
      </w:r>
      <w:r w:rsidRPr="002E5836">
        <w:t xml:space="preserve">content </w:t>
      </w:r>
      <w:r w:rsidRPr="002E5836" w:rsidR="00C859F7">
        <w:t xml:space="preserve">and </w:t>
      </w:r>
      <w:r w:rsidRPr="002E5836">
        <w:t xml:space="preserve">documentaries in there that are relevant to our audience. </w:t>
      </w:r>
      <w:r w:rsidRPr="002E5836" w:rsidR="00C859F7">
        <w:t>T</w:t>
      </w:r>
      <w:r w:rsidRPr="002E5836">
        <w:t>hey might be aimed a</w:t>
      </w:r>
      <w:r w:rsidRPr="002E5836" w:rsidR="00C859F7">
        <w:t>t</w:t>
      </w:r>
      <w:r w:rsidRPr="002E5836">
        <w:t xml:space="preserve"> </w:t>
      </w:r>
      <w:r w:rsidRPr="002E5836" w:rsidR="00C859F7">
        <w:t xml:space="preserve">a bit of </w:t>
      </w:r>
      <w:r w:rsidRPr="002E5836">
        <w:t xml:space="preserve">a younger demographic, but that is the reason </w:t>
      </w:r>
      <w:r w:rsidRPr="002E5836" w:rsidR="00C859F7">
        <w:t xml:space="preserve">that </w:t>
      </w:r>
      <w:r w:rsidRPr="002E5836">
        <w:t xml:space="preserve">we want to connect through there </w:t>
      </w:r>
      <w:r w:rsidRPr="002E5836">
        <w:t xml:space="preserve">and build them through that customer journey. </w:t>
      </w:r>
      <w:r w:rsidRPr="002E5836" w:rsidR="00C859F7">
        <w:t>T</w:t>
      </w:r>
      <w:r w:rsidRPr="002E5836">
        <w:t>he impetus around it</w:t>
      </w:r>
      <w:r w:rsidRPr="002E5836" w:rsidR="00C859F7">
        <w:t xml:space="preserve"> has been</w:t>
      </w:r>
      <w:r w:rsidRPr="002E5836">
        <w:t xml:space="preserve"> to connect with a different audience</w:t>
      </w:r>
      <w:r w:rsidRPr="002E5836" w:rsidR="00C859F7">
        <w:t>,</w:t>
      </w:r>
      <w:r w:rsidRPr="002E5836">
        <w:t xml:space="preserve"> and we can control our own destiny in some respects</w:t>
      </w:r>
      <w:r w:rsidRPr="002E5836" w:rsidR="00C859F7">
        <w:t>,</w:t>
      </w:r>
      <w:r w:rsidRPr="002E5836">
        <w:t xml:space="preserve"> </w:t>
      </w:r>
      <w:r w:rsidRPr="002E5836" w:rsidR="00C859F7">
        <w:t>so p</w:t>
      </w:r>
      <w:r w:rsidRPr="002E5836">
        <w:t xml:space="preserve">lease make sure you </w:t>
      </w:r>
      <w:r w:rsidRPr="002E5836" w:rsidR="00C859F7">
        <w:t>download RedWall+.</w:t>
      </w:r>
    </w:p>
    <w:p w:rsidR="00C859F7" w:rsidRPr="002E5836" w:rsidP="00C859F7">
      <w:pPr>
        <w:pStyle w:val="Question"/>
      </w:pPr>
      <w:sdt>
        <w:sdtPr>
          <w:alias w:val="Member"/>
          <w:tag w:val="&lt;Member mnisId='4630' dodsId='147949'&gt;"/>
          <w:id w:val="-993023138"/>
          <w:placeholder>
            <w:docPart w:val="DefaultPlaceholder_-1854013440"/>
          </w:placeholder>
          <w:richText/>
        </w:sdtPr>
        <w:sdtContent>
          <w:r w:rsidRPr="002E5836">
            <w:rPr>
              <w:b/>
            </w:rPr>
            <w:t>Ben Lake:</w:t>
          </w:r>
        </w:sdtContent>
      </w:sdt>
      <w:r w:rsidRPr="002E5836">
        <w:t xml:space="preserve"> Am </w:t>
      </w:r>
      <w:r w:rsidRPr="002E5836" w:rsidR="001D2129">
        <w:t xml:space="preserve">I also correct in thinking that the </w:t>
      </w:r>
      <w:r w:rsidRPr="002E5836">
        <w:t xml:space="preserve">Cymru Football </w:t>
      </w:r>
      <w:r w:rsidRPr="002E5836" w:rsidR="001D2129">
        <w:t>app is something that the F</w:t>
      </w:r>
      <w:r w:rsidRPr="002E5836">
        <w:t>A</w:t>
      </w:r>
      <w:r w:rsidRPr="002E5836" w:rsidR="001D2129">
        <w:t>W has supported as a way of making it a lot easier to keep track of grassroots and club</w:t>
      </w:r>
      <w:r w:rsidRPr="002E5836">
        <w:t>-</w:t>
      </w:r>
      <w:r w:rsidRPr="002E5836" w:rsidR="001D2129">
        <w:t>level football</w:t>
      </w:r>
      <w:r w:rsidRPr="002E5836">
        <w:t>?</w:t>
      </w:r>
    </w:p>
    <w:p w:rsidR="00C859F7" w:rsidRPr="002E5836" w:rsidP="00C859F7">
      <w:pPr>
        <w:pStyle w:val="Answer"/>
      </w:pPr>
      <w:sdt>
        <w:sdtPr>
          <w:alias w:val="Witness"/>
          <w:id w:val="-2062240557"/>
          <w:placeholder>
            <w:docPart w:val="DefaultPlaceholder_-1854013440"/>
          </w:placeholder>
          <w:richText/>
        </w:sdtPr>
        <w:sdtContent>
          <w:r w:rsidRPr="002E5836" w:rsidR="00CC4883">
            <w:rPr>
              <w:b/>
              <w:i/>
            </w:rPr>
            <w:t>Ian Davis:</w:t>
          </w:r>
        </w:sdtContent>
      </w:sdt>
      <w:r w:rsidRPr="002E5836">
        <w:t xml:space="preserve"> </w:t>
      </w:r>
      <w:r w:rsidRPr="002E5836" w:rsidR="001D2129">
        <w:t xml:space="preserve">Yes. </w:t>
      </w:r>
      <w:r w:rsidRPr="002E5836">
        <w:t>W</w:t>
      </w:r>
      <w:r w:rsidRPr="002E5836" w:rsidR="001D2129">
        <w:t>e team</w:t>
      </w:r>
      <w:r w:rsidRPr="002E5836">
        <w:t>ed</w:t>
      </w:r>
      <w:r w:rsidRPr="002E5836" w:rsidR="001D2129">
        <w:t xml:space="preserve"> up with a company called Analytic</w:t>
      </w:r>
      <w:r w:rsidRPr="002E5836">
        <w:t>om,</w:t>
      </w:r>
      <w:r w:rsidRPr="002E5836" w:rsidR="001D2129">
        <w:t xml:space="preserve"> </w:t>
      </w:r>
      <w:r w:rsidRPr="002E5836">
        <w:t xml:space="preserve">which does our </w:t>
      </w:r>
      <w:r w:rsidRPr="002E5836" w:rsidR="001D2129">
        <w:t>results</w:t>
      </w:r>
      <w:r w:rsidRPr="002E5836">
        <w:t>. A</w:t>
      </w:r>
      <w:r w:rsidRPr="002E5836" w:rsidR="001D2129">
        <w:t xml:space="preserve">ll football results are on this one app, which is great. </w:t>
      </w:r>
      <w:r w:rsidRPr="002E5836">
        <w:t>W</w:t>
      </w:r>
      <w:r w:rsidRPr="002E5836" w:rsidR="001D2129">
        <w:t>e get huge numbers go</w:t>
      </w:r>
      <w:r w:rsidR="0044212E">
        <w:t>ing</w:t>
      </w:r>
      <w:r w:rsidRPr="002E5836" w:rsidR="001D2129">
        <w:t xml:space="preserve"> to that</w:t>
      </w:r>
      <w:r w:rsidRPr="002E5836">
        <w:t xml:space="preserve"> and</w:t>
      </w:r>
      <w:r w:rsidRPr="002E5836" w:rsidR="001D2129">
        <w:t xml:space="preserve"> we can monetise </w:t>
      </w:r>
      <w:r w:rsidR="0044212E">
        <w:t>it</w:t>
      </w:r>
      <w:r w:rsidRPr="002E5836" w:rsidR="001D2129">
        <w:t xml:space="preserve">. </w:t>
      </w:r>
      <w:r w:rsidRPr="002E5836">
        <w:t>A</w:t>
      </w:r>
      <w:r w:rsidRPr="002E5836" w:rsidR="001D2129">
        <w:t xml:space="preserve">gain, it is </w:t>
      </w:r>
      <w:r w:rsidRPr="002E5836">
        <w:t xml:space="preserve">about </w:t>
      </w:r>
      <w:r w:rsidRPr="002E5836" w:rsidR="001D2129">
        <w:t>trying to give people what they want,</w:t>
      </w:r>
      <w:r w:rsidRPr="002E5836">
        <w:t xml:space="preserve"> not</w:t>
      </w:r>
      <w:r w:rsidRPr="002E5836" w:rsidR="001D2129">
        <w:t xml:space="preserve"> what we think they want.</w:t>
      </w:r>
    </w:p>
    <w:p w:rsidR="00C859F7" w:rsidRPr="002E5836" w:rsidP="00C859F7">
      <w:pPr>
        <w:pStyle w:val="Answer"/>
      </w:pPr>
      <w:r w:rsidRPr="002E5836">
        <w:t>O</w:t>
      </w:r>
      <w:r w:rsidRPr="002E5836" w:rsidR="001D2129">
        <w:t>ur digital journey is moving on. We are getting digital tickets. We are doing our own stream</w:t>
      </w:r>
      <w:r w:rsidRPr="002E5836">
        <w:t>ing</w:t>
      </w:r>
      <w:r w:rsidRPr="002E5836" w:rsidR="001D2129">
        <w:t xml:space="preserve"> platform </w:t>
      </w:r>
      <w:r w:rsidRPr="002E5836">
        <w:t xml:space="preserve">now with RedWall+. The Cymru </w:t>
      </w:r>
      <w:r w:rsidR="0044212E">
        <w:t xml:space="preserve">Football </w:t>
      </w:r>
      <w:r w:rsidRPr="002E5836">
        <w:t xml:space="preserve">app </w:t>
      </w:r>
      <w:r w:rsidRPr="002E5836" w:rsidR="001D2129">
        <w:t>is really important for us.</w:t>
      </w:r>
      <w:r w:rsidRPr="002E5836">
        <w:t xml:space="preserve"> I</w:t>
      </w:r>
      <w:r w:rsidRPr="002E5836" w:rsidR="001D2129">
        <w:t xml:space="preserve">t is part of us as we try to evolve and innovate in what we do to connect with </w:t>
      </w:r>
      <w:r w:rsidRPr="002E5836">
        <w:t xml:space="preserve">a </w:t>
      </w:r>
      <w:r w:rsidRPr="002E5836" w:rsidR="001D2129">
        <w:t xml:space="preserve">new audience, </w:t>
      </w:r>
      <w:r w:rsidRPr="002E5836">
        <w:t xml:space="preserve">which </w:t>
      </w:r>
      <w:r w:rsidRPr="002E5836" w:rsidR="001D2129">
        <w:t>is why it is really important that broadcast</w:t>
      </w:r>
      <w:r w:rsidRPr="002E5836">
        <w:t>ers</w:t>
      </w:r>
      <w:r w:rsidRPr="002E5836" w:rsidR="001D2129">
        <w:t xml:space="preserve"> buy into our culture and our vision.</w:t>
      </w:r>
    </w:p>
    <w:p w:rsidR="007B3054" w:rsidRPr="002E5836" w:rsidP="007B3054">
      <w:pPr>
        <w:pStyle w:val="Question"/>
      </w:pPr>
      <w:sdt>
        <w:sdtPr>
          <w:alias w:val="Member"/>
          <w:tag w:val="&lt;Member mnisId='4630' dodsId='147949'&gt;"/>
          <w:id w:val="-285428101"/>
          <w:placeholder>
            <w:docPart w:val="DefaultPlaceholder_-1854013440"/>
          </w:placeholder>
          <w:richText/>
        </w:sdtPr>
        <w:sdtContent>
          <w:r w:rsidRPr="002E5836" w:rsidR="00C859F7">
            <w:rPr>
              <w:b/>
            </w:rPr>
            <w:t>Ben Lake:</w:t>
          </w:r>
        </w:sdtContent>
      </w:sdt>
      <w:r w:rsidRPr="002E5836" w:rsidR="00C859F7">
        <w:t xml:space="preserve"> </w:t>
      </w:r>
      <w:r w:rsidRPr="002E5836" w:rsidR="001D2129">
        <w:t xml:space="preserve">I appreciate </w:t>
      </w:r>
      <w:r w:rsidRPr="002E5836" w:rsidR="00C859F7">
        <w:t xml:space="preserve">that </w:t>
      </w:r>
      <w:r w:rsidRPr="002E5836" w:rsidR="001D2129">
        <w:t xml:space="preserve">it is early days now for the </w:t>
      </w:r>
      <w:r w:rsidRPr="002E5836" w:rsidR="00C859F7">
        <w:t xml:space="preserve">various </w:t>
      </w:r>
      <w:r w:rsidRPr="002E5836" w:rsidR="001D2129">
        <w:t xml:space="preserve">apps, but what are the initial </w:t>
      </w:r>
      <w:r w:rsidRPr="002E5836">
        <w:t>findings?</w:t>
      </w:r>
    </w:p>
    <w:p w:rsidR="007B3054" w:rsidP="007B3054">
      <w:pPr>
        <w:pStyle w:val="Answer"/>
      </w:pPr>
      <w:sdt>
        <w:sdtPr>
          <w:alias w:val="Witness"/>
          <w:id w:val="1729579303"/>
          <w:placeholder>
            <w:docPart w:val="87EC129B92FD344793CBB4435B4B33B9"/>
          </w:placeholder>
          <w:richText/>
        </w:sdtPr>
        <w:sdtContent>
          <w:r w:rsidRPr="002E5836">
            <w:rPr>
              <w:b/>
              <w:i/>
            </w:rPr>
            <w:t>Ian Davis:</w:t>
          </w:r>
        </w:sdtContent>
      </w:sdt>
      <w:r w:rsidRPr="002E5836">
        <w:t xml:space="preserve"> About 100,000 a week look at the Cymru</w:t>
      </w:r>
      <w:r>
        <w:t xml:space="preserve"> Football</w:t>
      </w:r>
      <w:r w:rsidRPr="002E5836">
        <w:t xml:space="preserve"> app. The results are really good. We have started to sell ads off the back of it. We are at about 20,000 for RedWall+, because we have got all our members to join now. We are slowly growing that platform. It will not be Netflix tomorrow, but hopefully one day it will be the Netflix of football. Like Nigel said, content is king, and we talk about that a lot. It is about how we engage. What we are trying to get to is an organisation that is always on, so we are not just off when we do not have football. We always need something there. We have a duty to do that and to get more engagement and more people playing.</w:t>
      </w:r>
    </w:p>
    <w:p w:rsidR="001D2129" w:rsidRPr="002E5836" w:rsidP="007B3054">
      <w:pPr>
        <w:pStyle w:val="Question"/>
      </w:pPr>
      <w:sdt>
        <w:sdtPr>
          <w:alias w:val="Member"/>
          <w:tag w:val="&lt;Member mnisId='4630' dodsId='147949'&gt;"/>
          <w:id w:val="-1311328798"/>
          <w:placeholder>
            <w:docPart w:val="DefaultPlaceholder_-1854013440"/>
          </w:placeholder>
          <w:richText/>
        </w:sdtPr>
        <w:sdtContent>
          <w:r w:rsidRPr="007B3054" w:rsidR="00C859F7">
            <w:rPr>
              <w:b/>
            </w:rPr>
            <w:t>Ben Lake:</w:t>
          </w:r>
        </w:sdtContent>
      </w:sdt>
      <w:r w:rsidRPr="002E5836" w:rsidR="00C859F7">
        <w:t xml:space="preserve"> Mr Walker, as </w:t>
      </w:r>
      <w:r w:rsidRPr="002E5836">
        <w:t xml:space="preserve">somebody </w:t>
      </w:r>
      <w:r w:rsidRPr="002E5836" w:rsidR="00C859F7">
        <w:t xml:space="preserve">who has </w:t>
      </w:r>
      <w:r w:rsidRPr="002E5836">
        <w:t xml:space="preserve">attended many </w:t>
      </w:r>
      <w:r w:rsidRPr="002E5836" w:rsidR="00C859F7">
        <w:t xml:space="preserve">a rugby </w:t>
      </w:r>
      <w:r w:rsidRPr="002E5836">
        <w:t xml:space="preserve">game, both </w:t>
      </w:r>
      <w:r w:rsidRPr="002E5836" w:rsidR="00C859F7">
        <w:t xml:space="preserve">in the Principality Stadium and elsewhere, </w:t>
      </w:r>
      <w:r w:rsidRPr="002E5836">
        <w:t xml:space="preserve">one thing that is always striking about international matches </w:t>
      </w:r>
      <w:r w:rsidR="007B3054">
        <w:t>at</w:t>
      </w:r>
      <w:r w:rsidRPr="002E5836">
        <w:t xml:space="preserve"> the </w:t>
      </w:r>
      <w:r w:rsidRPr="002E5836" w:rsidR="00A73000">
        <w:t>P</w:t>
      </w:r>
      <w:r w:rsidRPr="002E5836">
        <w:t xml:space="preserve">rincipality is that </w:t>
      </w:r>
      <w:r w:rsidRPr="002E5836" w:rsidR="00F9501A">
        <w:t xml:space="preserve">it </w:t>
      </w:r>
      <w:r w:rsidRPr="002E5836" w:rsidR="00C859F7">
        <w:t xml:space="preserve">seems </w:t>
      </w:r>
      <w:r w:rsidRPr="002E5836">
        <w:t>a lot of effort</w:t>
      </w:r>
      <w:r w:rsidRPr="002E5836" w:rsidR="00C859F7">
        <w:t xml:space="preserve"> </w:t>
      </w:r>
      <w:r w:rsidRPr="002E5836">
        <w:t>goes into the pre and post-match element and experience for the audiences that attend physically.</w:t>
      </w:r>
      <w:r w:rsidRPr="002E5836" w:rsidR="00C859F7">
        <w:t xml:space="preserve"> L</w:t>
      </w:r>
      <w:r w:rsidRPr="002E5836">
        <w:t xml:space="preserve">ooking </w:t>
      </w:r>
      <w:r w:rsidRPr="002E5836" w:rsidR="00975845">
        <w:t xml:space="preserve">to </w:t>
      </w:r>
      <w:r w:rsidRPr="002E5836">
        <w:t xml:space="preserve">the future, </w:t>
      </w:r>
      <w:r w:rsidRPr="002E5836" w:rsidR="00C859F7">
        <w:t xml:space="preserve">is this something that </w:t>
      </w:r>
      <w:r w:rsidRPr="002E5836">
        <w:t xml:space="preserve">the </w:t>
      </w:r>
      <w:r w:rsidRPr="002E5836" w:rsidR="00C859F7">
        <w:t xml:space="preserve">WRU </w:t>
      </w:r>
      <w:r w:rsidRPr="002E5836">
        <w:t>will look to replicate for those watching at home</w:t>
      </w:r>
      <w:r w:rsidRPr="002E5836" w:rsidR="00C859F7">
        <w:t>?</w:t>
      </w:r>
      <w:r w:rsidRPr="002E5836">
        <w:t xml:space="preserve"> </w:t>
      </w:r>
      <w:r w:rsidRPr="002E5836" w:rsidR="00C859F7">
        <w:t>H</w:t>
      </w:r>
      <w:r w:rsidRPr="002E5836">
        <w:t xml:space="preserve">ow would you expand and build on the experience </w:t>
      </w:r>
      <w:r w:rsidRPr="002E5836" w:rsidR="00C859F7">
        <w:t xml:space="preserve">for </w:t>
      </w:r>
      <w:r w:rsidRPr="002E5836">
        <w:t>them as well?</w:t>
      </w:r>
    </w:p>
    <w:p w:rsidR="00C859F7" w:rsidRPr="002E5836" w:rsidP="00C859F7">
      <w:pPr>
        <w:pStyle w:val="Answer"/>
      </w:pPr>
      <w:sdt>
        <w:sdtPr>
          <w:alias w:val="Witness"/>
          <w:id w:val="20287615"/>
          <w:placeholder>
            <w:docPart w:val="DefaultPlaceholder_-1854013440"/>
          </w:placeholder>
          <w:richText/>
        </w:sdtPr>
        <w:sdtContent>
          <w:r w:rsidRPr="002E5836" w:rsidR="00CC4883">
            <w:rPr>
              <w:b/>
              <w:i/>
            </w:rPr>
            <w:t>Nigel Walker:</w:t>
          </w:r>
        </w:sdtContent>
      </w:sdt>
      <w:r w:rsidRPr="002E5836">
        <w:t xml:space="preserve"> Y</w:t>
      </w:r>
      <w:r w:rsidRPr="002E5836" w:rsidR="001D2129">
        <w:t xml:space="preserve">ou are absolutely right. A lot of effort goes into making it a spectacle and an event for those who attend. We know </w:t>
      </w:r>
      <w:r w:rsidRPr="002E5836">
        <w:t xml:space="preserve">that </w:t>
      </w:r>
      <w:r w:rsidRPr="002E5836" w:rsidR="001D2129">
        <w:t>we have some work to do with regard to the T</w:t>
      </w:r>
      <w:r w:rsidRPr="002E5836">
        <w:t>V</w:t>
      </w:r>
      <w:r w:rsidRPr="002E5836" w:rsidR="001D2129">
        <w:t xml:space="preserve"> audience. We </w:t>
      </w:r>
      <w:r w:rsidRPr="002E5836">
        <w:t xml:space="preserve">continue to work </w:t>
      </w:r>
      <w:r w:rsidRPr="002E5836" w:rsidR="001D2129">
        <w:t>closely with broadcasters</w:t>
      </w:r>
      <w:r w:rsidRPr="002E5836">
        <w:t>. W</w:t>
      </w:r>
      <w:r w:rsidRPr="002E5836" w:rsidR="001D2129">
        <w:t>hen I was at the BBC</w:t>
      </w:r>
      <w:r w:rsidRPr="002E5836">
        <w:t xml:space="preserve"> and</w:t>
      </w:r>
      <w:r w:rsidRPr="002E5836" w:rsidR="001D2129">
        <w:t xml:space="preserve"> we looked at the figures on a Monday or Tuesday morning following </w:t>
      </w:r>
      <w:r w:rsidRPr="002E5836">
        <w:t>an i</w:t>
      </w:r>
      <w:r w:rsidRPr="002E5836" w:rsidR="001D2129">
        <w:t xml:space="preserve">nternational, you would have the peak </w:t>
      </w:r>
      <w:r w:rsidRPr="002E5836">
        <w:t xml:space="preserve">10 </w:t>
      </w:r>
      <w:r w:rsidRPr="002E5836" w:rsidR="001D2129">
        <w:t>or 15 minutes before the game, even though the program</w:t>
      </w:r>
      <w:r w:rsidRPr="002E5836">
        <w:t>me</w:t>
      </w:r>
      <w:r w:rsidRPr="002E5836" w:rsidR="001D2129">
        <w:t xml:space="preserve"> might have been on for 45 minutes</w:t>
      </w:r>
      <w:r w:rsidRPr="002E5836">
        <w:t xml:space="preserve"> or</w:t>
      </w:r>
      <w:r w:rsidRPr="002E5836" w:rsidR="001D2129">
        <w:t xml:space="preserve"> an hour.</w:t>
      </w:r>
    </w:p>
    <w:p w:rsidR="00C859F7" w:rsidRPr="002E5836" w:rsidP="00C859F7">
      <w:pPr>
        <w:pStyle w:val="Answer"/>
      </w:pPr>
      <w:r w:rsidRPr="002E5836">
        <w:t>It is a much more difficult sell for the T</w:t>
      </w:r>
      <w:r w:rsidRPr="002E5836">
        <w:t>V</w:t>
      </w:r>
      <w:r w:rsidRPr="002E5836">
        <w:t xml:space="preserve"> audience, but there are things </w:t>
      </w:r>
      <w:r w:rsidRPr="002E5836">
        <w:t xml:space="preserve">that </w:t>
      </w:r>
      <w:r w:rsidRPr="002E5836">
        <w:t>you can do.</w:t>
      </w:r>
      <w:r w:rsidRPr="002E5836">
        <w:t xml:space="preserve"> </w:t>
      </w:r>
      <w:r w:rsidRPr="002E5836">
        <w:t xml:space="preserve">It is </w:t>
      </w:r>
      <w:r w:rsidRPr="002E5836">
        <w:t xml:space="preserve">about </w:t>
      </w:r>
      <w:r w:rsidRPr="002E5836">
        <w:t xml:space="preserve">how much money you put into making it an </w:t>
      </w:r>
      <w:r w:rsidRPr="002E5836">
        <w:t xml:space="preserve">event for the audience at home </w:t>
      </w:r>
      <w:r w:rsidRPr="002E5836" w:rsidR="00F77F6B">
        <w:t>as against</w:t>
      </w:r>
      <w:r w:rsidRPr="002E5836">
        <w:t xml:space="preserve"> </w:t>
      </w:r>
      <w:r w:rsidRPr="002E5836">
        <w:t>those who are paying for the</w:t>
      </w:r>
      <w:r w:rsidRPr="002E5836">
        <w:t>ir</w:t>
      </w:r>
      <w:r w:rsidRPr="002E5836">
        <w:t xml:space="preserve"> ticket and turning up at the Principality </w:t>
      </w:r>
      <w:r w:rsidRPr="002E5836">
        <w:t>Stadium</w:t>
      </w:r>
      <w:r w:rsidRPr="002E5836">
        <w:t xml:space="preserve">. Again, </w:t>
      </w:r>
      <w:r w:rsidRPr="002E5836">
        <w:t xml:space="preserve">there is a tension </w:t>
      </w:r>
      <w:r w:rsidRPr="002E5836">
        <w:t>and a balance. We have a way to go</w:t>
      </w:r>
      <w:r w:rsidRPr="002E5836">
        <w:t>,</w:t>
      </w:r>
      <w:r w:rsidRPr="002E5836">
        <w:t xml:space="preserve"> </w:t>
      </w:r>
      <w:r w:rsidRPr="002E5836">
        <w:t>which we recognise</w:t>
      </w:r>
      <w:r w:rsidRPr="002E5836">
        <w:t>, but people can be reassured</w:t>
      </w:r>
      <w:r w:rsidRPr="002E5836">
        <w:t xml:space="preserve"> that</w:t>
      </w:r>
      <w:r w:rsidRPr="002E5836">
        <w:t xml:space="preserve"> </w:t>
      </w:r>
      <w:r w:rsidRPr="002E5836">
        <w:t>w</w:t>
      </w:r>
      <w:r w:rsidRPr="002E5836">
        <w:t>e are talking about these things and how we can make improvements for all concern</w:t>
      </w:r>
      <w:r w:rsidRPr="002E5836">
        <w:t>ed</w:t>
      </w:r>
      <w:r w:rsidRPr="002E5836">
        <w:t>.</w:t>
      </w:r>
    </w:p>
    <w:p w:rsidR="001D2129" w:rsidRPr="002E5836" w:rsidP="00C859F7">
      <w:pPr>
        <w:pStyle w:val="Question"/>
        <w:numPr>
          <w:ilvl w:val="0"/>
          <w:numId w:val="0"/>
        </w:numPr>
        <w:ind w:left="794"/>
      </w:pPr>
      <w:sdt>
        <w:sdtPr>
          <w:alias w:val="Member"/>
          <w:tag w:val="&lt;Member mnisId='4630' dodsId='147949'&gt;"/>
          <w:id w:val="-805392886"/>
          <w:placeholder>
            <w:docPart w:val="DefaultPlaceholder_-1854013440"/>
          </w:placeholder>
          <w:richText/>
        </w:sdtPr>
        <w:sdtContent>
          <w:r w:rsidRPr="002E5836" w:rsidR="00C859F7">
            <w:rPr>
              <w:b/>
            </w:rPr>
            <w:t>Ben Lake:</w:t>
          </w:r>
        </w:sdtContent>
      </w:sdt>
      <w:r w:rsidRPr="002E5836" w:rsidR="00C859F7">
        <w:t xml:space="preserve"> </w:t>
      </w:r>
      <w:r w:rsidRPr="002E5836">
        <w:t>That is very good</w:t>
      </w:r>
      <w:r w:rsidRPr="002E5836" w:rsidR="00C859F7">
        <w:t xml:space="preserve"> to hear</w:t>
      </w:r>
      <w:r w:rsidRPr="002E5836">
        <w:t>.</w:t>
      </w:r>
    </w:p>
    <w:p w:rsidR="00C859F7" w:rsidRPr="002E5836" w:rsidP="001D2129">
      <w:pPr>
        <w:pStyle w:val="Question"/>
      </w:pPr>
      <w:sdt>
        <w:sdtPr>
          <w:alias w:val="Member"/>
          <w:tag w:val="&lt;Member mnisId='4810' dodsId='157099'&gt;"/>
          <w:id w:val="-69193729"/>
          <w:placeholder>
            <w:docPart w:val="DefaultPlaceholder_-1854013440"/>
          </w:placeholder>
          <w:richText/>
        </w:sdtPr>
        <w:sdtContent>
          <w:r w:rsidRPr="002E5836">
            <w:rPr>
              <w:b/>
            </w:rPr>
            <w:t xml:space="preserve">Mr </w:t>
          </w:r>
          <w:r w:rsidRPr="002E5836" w:rsidR="00CC4883">
            <w:rPr>
              <w:b/>
            </w:rPr>
            <w:t>Roberts:</w:t>
          </w:r>
        </w:sdtContent>
      </w:sdt>
      <w:r w:rsidRPr="002E5836">
        <w:t xml:space="preserve"> </w:t>
      </w:r>
      <w:r w:rsidRPr="002E5836" w:rsidR="001D2129">
        <w:t xml:space="preserve">Mr Walker, your career seems to have </w:t>
      </w:r>
      <w:r w:rsidRPr="002E5836">
        <w:t xml:space="preserve">got </w:t>
      </w:r>
      <w:r w:rsidRPr="002E5836" w:rsidR="001D2129">
        <w:t>progressively more difficult</w:t>
      </w:r>
      <w:r w:rsidRPr="002E5836">
        <w:t>.</w:t>
      </w:r>
      <w:r w:rsidRPr="002E5836" w:rsidR="001D2129">
        <w:t xml:space="preserve"> You started off with inanimate hurdles to jump over and then</w:t>
      </w:r>
      <w:r w:rsidRPr="002E5836">
        <w:t>,</w:t>
      </w:r>
      <w:r w:rsidRPr="002E5836" w:rsidR="001D2129">
        <w:t xml:space="preserve"> as a winger, the people coming to tackle you were at least in front of you and you </w:t>
      </w:r>
      <w:r w:rsidRPr="002E5836">
        <w:t xml:space="preserve">could </w:t>
      </w:r>
      <w:r w:rsidRPr="002E5836" w:rsidR="001D2129">
        <w:t>see them coming</w:t>
      </w:r>
      <w:r w:rsidRPr="002E5836">
        <w:t>.</w:t>
      </w:r>
      <w:r w:rsidRPr="002E5836" w:rsidR="001D2129">
        <w:t xml:space="preserve"> </w:t>
      </w:r>
      <w:r w:rsidRPr="002E5836">
        <w:t>N</w:t>
      </w:r>
      <w:r w:rsidRPr="002E5836" w:rsidR="001D2129">
        <w:t xml:space="preserve">ow you are getting hit from all angles about all </w:t>
      </w:r>
      <w:r w:rsidRPr="002E5836" w:rsidR="00A73000">
        <w:t xml:space="preserve">kinds of </w:t>
      </w:r>
      <w:r w:rsidRPr="002E5836" w:rsidR="001D2129">
        <w:t>different matters.</w:t>
      </w:r>
    </w:p>
    <w:p w:rsidR="001D2129" w:rsidRPr="002E5836" w:rsidP="00C859F7">
      <w:pPr>
        <w:pStyle w:val="Question"/>
        <w:numPr>
          <w:ilvl w:val="0"/>
          <w:numId w:val="0"/>
        </w:numPr>
        <w:ind w:left="794"/>
      </w:pPr>
      <w:r w:rsidRPr="002E5836">
        <w:t>Earlier, y</w:t>
      </w:r>
      <w:r w:rsidRPr="002E5836">
        <w:t xml:space="preserve">ou mentioned getting eyes on the prize and more </w:t>
      </w:r>
      <w:r w:rsidRPr="002E5836">
        <w:t xml:space="preserve">bums </w:t>
      </w:r>
      <w:r w:rsidRPr="002E5836">
        <w:t>on seats</w:t>
      </w:r>
      <w:r w:rsidRPr="002E5836">
        <w:t xml:space="preserve"> w</w:t>
      </w:r>
      <w:r w:rsidRPr="002E5836">
        <w:t>atching these things</w:t>
      </w:r>
      <w:r w:rsidRPr="002E5836">
        <w:t>.</w:t>
      </w:r>
      <w:r w:rsidRPr="002E5836">
        <w:t xml:space="preserve"> </w:t>
      </w:r>
      <w:r w:rsidRPr="002E5836">
        <w:t>D</w:t>
      </w:r>
      <w:r w:rsidRPr="002E5836">
        <w:t xml:space="preserve">o you get involved in the </w:t>
      </w:r>
      <w:r w:rsidRPr="002E5836">
        <w:t>r</w:t>
      </w:r>
      <w:r w:rsidRPr="002E5836">
        <w:t xml:space="preserve">ugby </w:t>
      </w:r>
      <w:r w:rsidRPr="002E5836">
        <w:t>c</w:t>
      </w:r>
      <w:r w:rsidRPr="002E5836">
        <w:t>ode, for example</w:t>
      </w:r>
      <w:r w:rsidRPr="002E5836">
        <w:t>?</w:t>
      </w:r>
      <w:r w:rsidRPr="002E5836">
        <w:t xml:space="preserve"> </w:t>
      </w:r>
      <w:r w:rsidRPr="002E5836">
        <w:t xml:space="preserve">There has </w:t>
      </w:r>
      <w:r w:rsidRPr="002E5836">
        <w:t>been an awful lot of talk about changing how tackling works and those type</w:t>
      </w:r>
      <w:r w:rsidRPr="002E5836" w:rsidR="00A73000">
        <w:t>s</w:t>
      </w:r>
      <w:r w:rsidRPr="002E5836">
        <w:t xml:space="preserve"> of things</w:t>
      </w:r>
      <w:r w:rsidRPr="002E5836">
        <w:t>,</w:t>
      </w:r>
      <w:r w:rsidRPr="002E5836">
        <w:t xml:space="preserve"> </w:t>
      </w:r>
      <w:r w:rsidRPr="002E5836">
        <w:t xml:space="preserve">which </w:t>
      </w:r>
      <w:r w:rsidRPr="002E5836">
        <w:t>might make it less of an exciting product to watch</w:t>
      </w:r>
      <w:r w:rsidRPr="002E5836" w:rsidR="00665521">
        <w:t>.</w:t>
      </w:r>
      <w:r w:rsidRPr="002E5836">
        <w:t xml:space="preserve"> </w:t>
      </w:r>
      <w:r w:rsidRPr="002E5836" w:rsidR="00665521">
        <w:t>M</w:t>
      </w:r>
      <w:r w:rsidRPr="002E5836">
        <w:t xml:space="preserve">ight </w:t>
      </w:r>
      <w:r w:rsidRPr="002E5836" w:rsidR="00665521">
        <w:t xml:space="preserve">that </w:t>
      </w:r>
      <w:r w:rsidRPr="002E5836">
        <w:t>impact broadcasting figures?</w:t>
      </w:r>
    </w:p>
    <w:p w:rsidR="00665521" w:rsidRPr="002E5836" w:rsidP="00665521">
      <w:pPr>
        <w:pStyle w:val="Answer"/>
      </w:pPr>
      <w:sdt>
        <w:sdtPr>
          <w:alias w:val="Witness"/>
          <w:id w:val="1054355630"/>
          <w:placeholder>
            <w:docPart w:val="DefaultPlaceholder_-1854013440"/>
          </w:placeholder>
          <w:richText/>
        </w:sdtPr>
        <w:sdtContent>
          <w:r w:rsidRPr="002E5836" w:rsidR="00CC4883">
            <w:rPr>
              <w:b/>
              <w:i/>
            </w:rPr>
            <w:t>Nigel Walker:</w:t>
          </w:r>
        </w:sdtContent>
      </w:sdt>
      <w:r w:rsidRPr="002E5836">
        <w:t xml:space="preserve"> W</w:t>
      </w:r>
      <w:r w:rsidRPr="002E5836" w:rsidR="001D2129">
        <w:t xml:space="preserve">e have a seat </w:t>
      </w:r>
      <w:r w:rsidRPr="002E5836">
        <w:t xml:space="preserve">at </w:t>
      </w:r>
      <w:r w:rsidRPr="002E5836" w:rsidR="001D2129">
        <w:t xml:space="preserve">the table </w:t>
      </w:r>
      <w:r w:rsidRPr="002E5836">
        <w:t>w</w:t>
      </w:r>
      <w:r w:rsidRPr="002E5836" w:rsidR="001D2129">
        <w:t>hen the laws of the game are being discussed</w:t>
      </w:r>
      <w:r w:rsidRPr="002E5836">
        <w:t>.</w:t>
      </w:r>
      <w:r w:rsidRPr="002E5836" w:rsidR="001D2129">
        <w:t xml:space="preserve"> </w:t>
      </w:r>
      <w:r w:rsidRPr="002E5836">
        <w:t>A</w:t>
      </w:r>
      <w:r w:rsidRPr="002E5836" w:rsidR="001D2129">
        <w:t xml:space="preserve">s you know, tackle height is key, </w:t>
      </w:r>
      <w:r w:rsidRPr="002E5836">
        <w:t xml:space="preserve">as is </w:t>
      </w:r>
      <w:r w:rsidRPr="002E5836" w:rsidR="001D2129">
        <w:t>the safety of the game</w:t>
      </w:r>
      <w:r w:rsidRPr="002E5836">
        <w:t>. A</w:t>
      </w:r>
      <w:r w:rsidRPr="002E5836" w:rsidR="001D2129">
        <w:t>s you would expect me to say, the safety and welfare of players is at the heart of everything we do</w:t>
      </w:r>
      <w:r w:rsidRPr="002E5836">
        <w:t>,</w:t>
      </w:r>
      <w:r w:rsidRPr="002E5836" w:rsidR="001D2129">
        <w:t xml:space="preserve"> but it is not that easy. </w:t>
      </w:r>
      <w:r w:rsidRPr="002E5836">
        <w:t>W</w:t>
      </w:r>
      <w:r w:rsidRPr="002E5836" w:rsidR="001D2129">
        <w:t xml:space="preserve">hen you make a </w:t>
      </w:r>
      <w:r w:rsidRPr="002E5836">
        <w:t xml:space="preserve">law </w:t>
      </w:r>
      <w:r w:rsidRPr="002E5836" w:rsidR="001D2129">
        <w:t>change, you have to be fairly confident that it is going to bring about the desire</w:t>
      </w:r>
      <w:r w:rsidRPr="002E5836">
        <w:t>d</w:t>
      </w:r>
      <w:r w:rsidRPr="002E5836" w:rsidR="001D2129">
        <w:t xml:space="preserve"> change and that it does not make the </w:t>
      </w:r>
      <w:r w:rsidRPr="002E5836">
        <w:t xml:space="preserve">game </w:t>
      </w:r>
      <w:r w:rsidRPr="002E5836" w:rsidR="001D2129">
        <w:t>less appealing or lead to unintended consequences somewhere else</w:t>
      </w:r>
      <w:r w:rsidRPr="002E5836">
        <w:t xml:space="preserve"> that </w:t>
      </w:r>
      <w:r w:rsidRPr="002E5836" w:rsidR="001D2129">
        <w:t xml:space="preserve">are worse </w:t>
      </w:r>
      <w:r w:rsidRPr="002E5836">
        <w:t xml:space="preserve">than </w:t>
      </w:r>
      <w:r w:rsidRPr="002E5836" w:rsidR="001D2129">
        <w:t>the ones you are trying to fix.</w:t>
      </w:r>
    </w:p>
    <w:p w:rsidR="001D2129" w:rsidRPr="002E5836" w:rsidP="00665521">
      <w:pPr>
        <w:pStyle w:val="Answer"/>
      </w:pPr>
      <w:r w:rsidRPr="002E5836">
        <w:t>Y</w:t>
      </w:r>
      <w:r w:rsidRPr="002E5836">
        <w:t>ou are absolutely right.</w:t>
      </w:r>
      <w:r w:rsidRPr="002E5836">
        <w:t xml:space="preserve"> </w:t>
      </w:r>
      <w:r w:rsidRPr="002E5836">
        <w:t xml:space="preserve">The central tenet of your question is </w:t>
      </w:r>
      <w:r w:rsidRPr="002E5836">
        <w:t xml:space="preserve">that </w:t>
      </w:r>
      <w:r w:rsidRPr="002E5836">
        <w:t xml:space="preserve">we have a seat </w:t>
      </w:r>
      <w:r w:rsidRPr="002E5836">
        <w:t xml:space="preserve">at </w:t>
      </w:r>
      <w:r w:rsidRPr="002E5836">
        <w:t xml:space="preserve">the table and we talk about modifications of the law </w:t>
      </w:r>
      <w:r w:rsidR="007B3054">
        <w:t>to make</w:t>
      </w:r>
      <w:r w:rsidRPr="002E5836">
        <w:t xml:space="preserve"> </w:t>
      </w:r>
      <w:r w:rsidRPr="002E5836">
        <w:t xml:space="preserve">sure the game is as safe as it can be. I can say </w:t>
      </w:r>
      <w:r w:rsidRPr="002E5836">
        <w:t xml:space="preserve">that </w:t>
      </w:r>
      <w:r w:rsidRPr="002E5836">
        <w:t>the game is safer now than at any time in its history. We are just more aware of the things that could cause harm and</w:t>
      </w:r>
      <w:r w:rsidRPr="002E5836">
        <w:t>,</w:t>
      </w:r>
      <w:r w:rsidRPr="002E5836">
        <w:t xml:space="preserve"> therefore</w:t>
      </w:r>
      <w:r w:rsidRPr="002E5836">
        <w:t>,</w:t>
      </w:r>
      <w:r w:rsidRPr="002E5836">
        <w:t xml:space="preserve"> those are the things </w:t>
      </w:r>
      <w:r w:rsidRPr="002E5836">
        <w:t xml:space="preserve">that </w:t>
      </w:r>
      <w:r w:rsidRPr="002E5836">
        <w:t>we are trying to eradicate.</w:t>
      </w:r>
    </w:p>
    <w:p w:rsidR="001D2129" w:rsidRPr="002E5836" w:rsidP="00665521">
      <w:pPr>
        <w:pStyle w:val="Question"/>
      </w:pPr>
      <w:sdt>
        <w:sdtPr>
          <w:alias w:val="Member"/>
          <w:tag w:val="&lt;Member mnisId='1398' dodsId='25696'&gt;"/>
          <w:id w:val="-1454248341"/>
          <w:placeholder>
            <w:docPart w:val="DefaultPlaceholder_-1854013440"/>
          </w:placeholder>
          <w:richText/>
        </w:sdtPr>
        <w:sdtContent>
          <w:r w:rsidRPr="002E5836" w:rsidR="00665521">
            <w:rPr>
              <w:b/>
            </w:rPr>
            <w:t>Wayne David:</w:t>
          </w:r>
        </w:sdtContent>
      </w:sdt>
      <w:r w:rsidRPr="002E5836" w:rsidR="00665521">
        <w:t xml:space="preserve"> Nigel, </w:t>
      </w:r>
      <w:r w:rsidRPr="002E5836">
        <w:t>in January 2022</w:t>
      </w:r>
      <w:r w:rsidRPr="002E5836" w:rsidR="00665521">
        <w:t>,</w:t>
      </w:r>
      <w:r w:rsidRPr="002E5836">
        <w:t xml:space="preserve"> a joint bid from BBC and </w:t>
      </w:r>
      <w:r w:rsidRPr="002E5836" w:rsidR="00665521">
        <w:t xml:space="preserve">ITV </w:t>
      </w:r>
      <w:r w:rsidR="007B3054">
        <w:t xml:space="preserve">for the Six Nations </w:t>
      </w:r>
      <w:r w:rsidRPr="002E5836">
        <w:t>was successful</w:t>
      </w:r>
      <w:r w:rsidRPr="002E5836" w:rsidR="00665521">
        <w:t>.</w:t>
      </w:r>
      <w:r w:rsidRPr="002E5836">
        <w:t xml:space="preserve"> </w:t>
      </w:r>
      <w:r w:rsidR="007B3054">
        <w:t>Is</w:t>
      </w:r>
      <w:r w:rsidRPr="002E5836">
        <w:t xml:space="preserve"> that </w:t>
      </w:r>
      <w:r w:rsidRPr="002E5836" w:rsidR="00665521">
        <w:t xml:space="preserve">kind of </w:t>
      </w:r>
      <w:r w:rsidRPr="002E5836">
        <w:t xml:space="preserve">co-operation generally </w:t>
      </w:r>
      <w:r w:rsidRPr="002E5836" w:rsidR="00665521">
        <w:t xml:space="preserve">something that you would </w:t>
      </w:r>
      <w:r w:rsidRPr="002E5836">
        <w:t>welcome</w:t>
      </w:r>
      <w:r w:rsidR="007B3054">
        <w:t xml:space="preserve">, </w:t>
      </w:r>
      <w:r w:rsidRPr="002E5836" w:rsidR="00665521">
        <w:t>and would</w:t>
      </w:r>
      <w:r w:rsidR="007B3054">
        <w:t xml:space="preserve"> you</w:t>
      </w:r>
      <w:r w:rsidRPr="002E5836" w:rsidR="00665521">
        <w:t xml:space="preserve"> say </w:t>
      </w:r>
      <w:r w:rsidR="007B3054">
        <w:t>it is objectively</w:t>
      </w:r>
      <w:r w:rsidRPr="002E5836">
        <w:t xml:space="preserve"> a good thing for the sport</w:t>
      </w:r>
      <w:r w:rsidRPr="002E5836" w:rsidR="00665521">
        <w:t>?</w:t>
      </w:r>
    </w:p>
    <w:p w:rsidR="00665521" w:rsidRPr="002E5836" w:rsidP="00665521">
      <w:pPr>
        <w:pStyle w:val="Answer"/>
      </w:pPr>
      <w:sdt>
        <w:sdtPr>
          <w:alias w:val="Witness"/>
          <w:id w:val="-381401541"/>
          <w:placeholder>
            <w:docPart w:val="DefaultPlaceholder_-1854013440"/>
          </w:placeholder>
          <w:richText/>
        </w:sdtPr>
        <w:sdtContent>
          <w:r w:rsidRPr="002E5836" w:rsidR="00CC4883">
            <w:rPr>
              <w:b/>
              <w:i/>
            </w:rPr>
            <w:t>Nigel Walker:</w:t>
          </w:r>
        </w:sdtContent>
      </w:sdt>
      <w:r w:rsidRPr="002E5836">
        <w:t xml:space="preserve"> </w:t>
      </w:r>
      <w:r w:rsidRPr="002E5836" w:rsidR="001D2129">
        <w:t>In a word, yes</w:t>
      </w:r>
      <w:r w:rsidRPr="002E5836">
        <w:t>.</w:t>
      </w:r>
      <w:r w:rsidRPr="002E5836" w:rsidR="001D2129">
        <w:t xml:space="preserve"> I can elaborate, if we are not </w:t>
      </w:r>
      <w:r w:rsidRPr="002E5836">
        <w:t xml:space="preserve">short of </w:t>
      </w:r>
      <w:r w:rsidRPr="002E5836" w:rsidR="001D2129">
        <w:t>time.</w:t>
      </w:r>
    </w:p>
    <w:p w:rsidR="001D2129" w:rsidRPr="002E5836" w:rsidP="00291EB7">
      <w:pPr>
        <w:pStyle w:val="Question"/>
        <w:numPr>
          <w:ilvl w:val="0"/>
          <w:numId w:val="0"/>
        </w:numPr>
        <w:ind w:left="794"/>
      </w:pPr>
      <w:sdt>
        <w:sdtPr>
          <w:alias w:val="Member"/>
          <w:tag w:val="&lt;Member mnisId='1398' dodsId='25696'&gt;"/>
          <w:id w:val="-647593346"/>
          <w:placeholder>
            <w:docPart w:val="DefaultPlaceholder_-1854013440"/>
          </w:placeholder>
          <w:richText/>
        </w:sdtPr>
        <w:sdtContent>
          <w:r w:rsidRPr="002E5836" w:rsidR="00665521">
            <w:rPr>
              <w:b/>
            </w:rPr>
            <w:t>Wayne David:</w:t>
          </w:r>
        </w:sdtContent>
      </w:sdt>
      <w:r w:rsidRPr="002E5836" w:rsidR="00665521">
        <w:t xml:space="preserve"> It is </w:t>
      </w:r>
      <w:r w:rsidRPr="002E5836">
        <w:t>worth a few sentences</w:t>
      </w:r>
      <w:r w:rsidRPr="002E5836" w:rsidR="00665521">
        <w:t xml:space="preserve">, </w:t>
      </w:r>
      <w:r w:rsidRPr="002E5836">
        <w:t xml:space="preserve">because </w:t>
      </w:r>
      <w:r w:rsidRPr="002E5836" w:rsidR="00665521">
        <w:t xml:space="preserve">it is </w:t>
      </w:r>
      <w:r w:rsidRPr="002E5836">
        <w:t>an important point.</w:t>
      </w:r>
    </w:p>
    <w:p w:rsidR="00665521" w:rsidRPr="002E5836" w:rsidP="00665521">
      <w:pPr>
        <w:pStyle w:val="Answer"/>
      </w:pPr>
      <w:sdt>
        <w:sdtPr>
          <w:alias w:val="Witness"/>
          <w:id w:val="-544062139"/>
          <w:placeholder>
            <w:docPart w:val="DefaultPlaceholder_-1854013440"/>
          </w:placeholder>
          <w:richText/>
        </w:sdtPr>
        <w:sdtContent>
          <w:r w:rsidRPr="002E5836" w:rsidR="00CC4883">
            <w:rPr>
              <w:b/>
              <w:i/>
            </w:rPr>
            <w:t>Nigel Walker:</w:t>
          </w:r>
        </w:sdtContent>
      </w:sdt>
      <w:r w:rsidRPr="002E5836">
        <w:t xml:space="preserve"> </w:t>
      </w:r>
      <w:r w:rsidRPr="002E5836" w:rsidR="001D2129">
        <w:t>It is</w:t>
      </w:r>
      <w:r w:rsidRPr="002E5836">
        <w:t>.</w:t>
      </w:r>
      <w:r w:rsidRPr="002E5836" w:rsidR="001D2129">
        <w:t xml:space="preserve"> </w:t>
      </w:r>
      <w:r w:rsidRPr="002E5836">
        <w:t>W</w:t>
      </w:r>
      <w:r w:rsidRPr="002E5836" w:rsidR="001D2129">
        <w:t>hen I was involved in broadcasting, those collaborations and partnerships were few and far between. There is now a recognition among public service broadcast</w:t>
      </w:r>
      <w:r w:rsidRPr="002E5836">
        <w:t>er</w:t>
      </w:r>
      <w:r w:rsidRPr="002E5836" w:rsidR="001D2129">
        <w:t xml:space="preserve">s that they might need to unite in order to be competitive </w:t>
      </w:r>
      <w:r w:rsidRPr="002E5836">
        <w:t xml:space="preserve">and </w:t>
      </w:r>
      <w:r w:rsidRPr="002E5836" w:rsidR="001D2129">
        <w:t xml:space="preserve">to keep </w:t>
      </w:r>
      <w:r w:rsidRPr="002E5836">
        <w:t xml:space="preserve">the </w:t>
      </w:r>
      <w:r w:rsidRPr="002E5836" w:rsidR="001D2129">
        <w:t xml:space="preserve">value </w:t>
      </w:r>
      <w:r w:rsidRPr="002E5836">
        <w:t xml:space="preserve">products </w:t>
      </w:r>
      <w:r w:rsidRPr="002E5836" w:rsidR="001D2129">
        <w:t xml:space="preserve">free to </w:t>
      </w:r>
      <w:r w:rsidRPr="002E5836">
        <w:t>air</w:t>
      </w:r>
      <w:r w:rsidRPr="002E5836" w:rsidR="001D2129">
        <w:t>.</w:t>
      </w:r>
    </w:p>
    <w:p w:rsidR="00665521" w:rsidRPr="002E5836" w:rsidP="00665521">
      <w:pPr>
        <w:pStyle w:val="Question"/>
      </w:pPr>
      <w:sdt>
        <w:sdtPr>
          <w:alias w:val="Member"/>
          <w:tag w:val="&lt;Member mnisId='1554' dodsId='31575'&gt;"/>
          <w:id w:val="-847016633"/>
          <w:placeholder>
            <w:docPart w:val="DefaultPlaceholder_-1854013440"/>
          </w:placeholder>
          <w:richText/>
        </w:sdtPr>
        <w:sdtContent>
          <w:r w:rsidRPr="002E5836">
            <w:rPr>
              <w:b/>
            </w:rPr>
            <w:t>Chair:</w:t>
          </w:r>
        </w:sdtContent>
      </w:sdt>
      <w:r w:rsidRPr="002E5836" w:rsidR="00E124E5">
        <w:t xml:space="preserve"> </w:t>
      </w:r>
      <w:r w:rsidRPr="002E5836" w:rsidR="001D2129">
        <w:t>Thank you very much.</w:t>
      </w:r>
      <w:r w:rsidRPr="002E5836">
        <w:t xml:space="preserve"> We are drawing </w:t>
      </w:r>
      <w:r w:rsidRPr="002E5836" w:rsidR="001D2129">
        <w:t xml:space="preserve">to a close now and we will move on to our second panel, but I would like to end with a question to Mr </w:t>
      </w:r>
      <w:r w:rsidRPr="002E5836" w:rsidR="001D2129">
        <w:t>Walker about a particular bugbear of mine</w:t>
      </w:r>
      <w:r w:rsidRPr="002E5836">
        <w:t>.</w:t>
      </w:r>
      <w:r w:rsidRPr="002E5836" w:rsidR="001D2129">
        <w:t xml:space="preserve"> </w:t>
      </w:r>
      <w:r w:rsidRPr="002E5836">
        <w:t>I</w:t>
      </w:r>
      <w:r w:rsidRPr="002E5836" w:rsidR="001D2129">
        <w:t>t relates to how we look after our stars</w:t>
      </w:r>
      <w:r w:rsidRPr="002E5836">
        <w:t>.</w:t>
      </w:r>
      <w:r w:rsidRPr="002E5836" w:rsidR="001D2129">
        <w:t xml:space="preserve"> </w:t>
      </w:r>
      <w:r w:rsidRPr="002E5836">
        <w:t>W</w:t>
      </w:r>
      <w:r w:rsidRPr="002E5836" w:rsidR="001D2129">
        <w:t xml:space="preserve">e have </w:t>
      </w:r>
      <w:r w:rsidRPr="002E5836">
        <w:t xml:space="preserve">spent </w:t>
      </w:r>
      <w:r w:rsidRPr="002E5836" w:rsidR="001D2129">
        <w:t xml:space="preserve">a lot of time this morning talking about the role of broadcasting </w:t>
      </w:r>
      <w:r w:rsidRPr="002E5836" w:rsidR="001C7B0E">
        <w:t>in</w:t>
      </w:r>
      <w:r w:rsidRPr="002E5836" w:rsidR="001D2129">
        <w:t xml:space="preserve"> supporting sport</w:t>
      </w:r>
      <w:r w:rsidRPr="002E5836">
        <w:t>.</w:t>
      </w:r>
      <w:r w:rsidRPr="002E5836" w:rsidR="001D2129">
        <w:t xml:space="preserve"> </w:t>
      </w:r>
      <w:r w:rsidRPr="002E5836">
        <w:t>S</w:t>
      </w:r>
      <w:r w:rsidRPr="002E5836" w:rsidR="001D2129">
        <w:t>omething that we all understand</w:t>
      </w:r>
      <w:r w:rsidRPr="002E5836" w:rsidR="001C7B0E">
        <w:t xml:space="preserve">, </w:t>
      </w:r>
      <w:r w:rsidRPr="002E5836">
        <w:t>and,</w:t>
      </w:r>
      <w:r w:rsidRPr="002E5836" w:rsidR="001D2129">
        <w:t xml:space="preserve"> Mr Walker</w:t>
      </w:r>
      <w:r w:rsidRPr="002E5836">
        <w:t>,</w:t>
      </w:r>
      <w:r w:rsidRPr="002E5836" w:rsidR="001D2129">
        <w:t xml:space="preserve"> probably you understand better than anybody</w:t>
      </w:r>
      <w:r w:rsidRPr="002E5836" w:rsidR="001C7B0E">
        <w:t xml:space="preserve">, </w:t>
      </w:r>
      <w:r w:rsidRPr="002E5836" w:rsidR="001D2129">
        <w:t>is</w:t>
      </w:r>
      <w:r w:rsidRPr="002E5836">
        <w:t xml:space="preserve"> </w:t>
      </w:r>
      <w:r w:rsidRPr="002E5836" w:rsidR="001D2129">
        <w:t xml:space="preserve">the role that sport plays in Welsh national life </w:t>
      </w:r>
      <w:r w:rsidRPr="002E5836">
        <w:t xml:space="preserve">in </w:t>
      </w:r>
      <w:r w:rsidRPr="002E5836" w:rsidR="001D2129">
        <w:t>helping to tell a particular story about Wales</w:t>
      </w:r>
      <w:r w:rsidRPr="002E5836">
        <w:t>,</w:t>
      </w:r>
      <w:r w:rsidRPr="002E5836" w:rsidR="001D2129">
        <w:t xml:space="preserve"> who we are</w:t>
      </w:r>
      <w:r w:rsidRPr="002E5836">
        <w:t>,</w:t>
      </w:r>
      <w:r w:rsidRPr="002E5836" w:rsidR="001D2129">
        <w:t xml:space="preserve"> our culture and our values.</w:t>
      </w:r>
    </w:p>
    <w:p w:rsidR="00665521" w:rsidRPr="002E5836" w:rsidP="00665521">
      <w:pPr>
        <w:pStyle w:val="Question"/>
        <w:numPr>
          <w:ilvl w:val="0"/>
          <w:numId w:val="0"/>
        </w:numPr>
        <w:ind w:left="794"/>
      </w:pPr>
      <w:r w:rsidRPr="002E5836">
        <w:t>O</w:t>
      </w:r>
      <w:r w:rsidRPr="002E5836" w:rsidR="001D2129">
        <w:t xml:space="preserve">ne of the strengths </w:t>
      </w:r>
      <w:r w:rsidRPr="002E5836">
        <w:t xml:space="preserve">that I always remind English </w:t>
      </w:r>
      <w:r w:rsidRPr="002E5836" w:rsidR="001D2129">
        <w:t xml:space="preserve">friends and colleagues about </w:t>
      </w:r>
      <w:r w:rsidRPr="002E5836">
        <w:t>is that, i</w:t>
      </w:r>
      <w:r w:rsidRPr="002E5836" w:rsidR="001D2129">
        <w:t>n Wales, a Welsh person is far more likely to come into day-to-day contact with some of the stars from their treasured national sports than, for example, here in England</w:t>
      </w:r>
      <w:r w:rsidRPr="002E5836">
        <w:t>.</w:t>
      </w:r>
      <w:r w:rsidRPr="002E5836" w:rsidR="001D2129">
        <w:t xml:space="preserve"> </w:t>
      </w:r>
      <w:r w:rsidRPr="002E5836">
        <w:t>P</w:t>
      </w:r>
      <w:r w:rsidRPr="002E5836" w:rsidR="001D2129">
        <w:t>robably from your time</w:t>
      </w:r>
      <w:r w:rsidRPr="002E5836">
        <w:t>,</w:t>
      </w:r>
      <w:r w:rsidRPr="002E5836" w:rsidR="001D2129">
        <w:t xml:space="preserve"> when you were running in tries for </w:t>
      </w:r>
      <w:r w:rsidRPr="002E5836">
        <w:t>Car</w:t>
      </w:r>
      <w:r w:rsidRPr="002E5836" w:rsidR="001D2129">
        <w:t>diff and Wales, you would have been greeted in the streets by many</w:t>
      </w:r>
      <w:r w:rsidRPr="002E5836">
        <w:t xml:space="preserve"> a</w:t>
      </w:r>
      <w:r w:rsidRPr="002E5836" w:rsidR="001D2129">
        <w:t xml:space="preserve"> well</w:t>
      </w:r>
      <w:r w:rsidRPr="002E5836">
        <w:t>-</w:t>
      </w:r>
      <w:r w:rsidRPr="002E5836" w:rsidR="001D2129">
        <w:t>wisher.</w:t>
      </w:r>
    </w:p>
    <w:p w:rsidR="001D2129" w:rsidRPr="002E5836" w:rsidP="00665521">
      <w:pPr>
        <w:pStyle w:val="Question"/>
        <w:numPr>
          <w:ilvl w:val="0"/>
          <w:numId w:val="0"/>
        </w:numPr>
        <w:ind w:left="794"/>
      </w:pPr>
      <w:r w:rsidRPr="002E5836">
        <w:t>Joe Hawkins</w:t>
      </w:r>
      <w:r w:rsidRPr="002E5836" w:rsidR="00665521">
        <w:t xml:space="preserve"> is </w:t>
      </w:r>
      <w:r w:rsidRPr="002E5836">
        <w:t xml:space="preserve">a tremendous young man </w:t>
      </w:r>
      <w:r w:rsidRPr="002E5836" w:rsidR="00665521">
        <w:t xml:space="preserve">who has </w:t>
      </w:r>
      <w:r w:rsidRPr="002E5836">
        <w:t xml:space="preserve">come through the Welsh </w:t>
      </w:r>
      <w:r w:rsidRPr="002E5836" w:rsidR="00665521">
        <w:t>p</w:t>
      </w:r>
      <w:r w:rsidRPr="002E5836">
        <w:t xml:space="preserve">layer </w:t>
      </w:r>
      <w:r w:rsidRPr="002E5836" w:rsidR="00665521">
        <w:t>p</w:t>
      </w:r>
      <w:r w:rsidRPr="002E5836">
        <w:t>athway. He is a product of the Welsh rugby system</w:t>
      </w:r>
      <w:r w:rsidRPr="002E5836" w:rsidR="00665521">
        <w:t>.</w:t>
      </w:r>
      <w:r w:rsidRPr="002E5836">
        <w:t xml:space="preserve"> </w:t>
      </w:r>
      <w:r w:rsidRPr="002E5836" w:rsidR="00665521">
        <w:t xml:space="preserve">He </w:t>
      </w:r>
      <w:r w:rsidRPr="002E5836">
        <w:t>is</w:t>
      </w:r>
      <w:r w:rsidRPr="002E5836" w:rsidR="00665521">
        <w:t>,</w:t>
      </w:r>
      <w:r w:rsidRPr="002E5836">
        <w:t xml:space="preserve"> effectively</w:t>
      </w:r>
      <w:r w:rsidRPr="002E5836" w:rsidR="00665521">
        <w:t>,</w:t>
      </w:r>
      <w:r w:rsidRPr="002E5836">
        <w:t xml:space="preserve"> banned from playing for Wales now, because he wants to go and</w:t>
      </w:r>
      <w:r w:rsidRPr="002E5836" w:rsidR="00665521">
        <w:t>,</w:t>
      </w:r>
      <w:r w:rsidRPr="002E5836">
        <w:t xml:space="preserve"> for the first time in his life, get a professional salary down the road at </w:t>
      </w:r>
      <w:r w:rsidRPr="002E5836" w:rsidR="00665521">
        <w:t>Exeter</w:t>
      </w:r>
      <w:r w:rsidRPr="002E5836">
        <w:t xml:space="preserve">. That cannot be right, </w:t>
      </w:r>
      <w:r w:rsidRPr="002E5836" w:rsidR="00665521">
        <w:t>can it?</w:t>
      </w:r>
    </w:p>
    <w:p w:rsidR="00A14A7E" w:rsidRPr="002E5836" w:rsidP="00665521">
      <w:pPr>
        <w:pStyle w:val="Answer"/>
      </w:pPr>
      <w:sdt>
        <w:sdtPr>
          <w:alias w:val="Witness"/>
          <w:id w:val="-1998336521"/>
          <w:placeholder>
            <w:docPart w:val="DefaultPlaceholder_-1854013440"/>
          </w:placeholder>
          <w:richText/>
        </w:sdtPr>
        <w:sdtContent>
          <w:r w:rsidRPr="002E5836" w:rsidR="00CC4883">
            <w:rPr>
              <w:b/>
              <w:i/>
            </w:rPr>
            <w:t>Nigel Walker:</w:t>
          </w:r>
        </w:sdtContent>
      </w:sdt>
      <w:r w:rsidRPr="002E5836" w:rsidR="00665521">
        <w:t xml:space="preserve"> A</w:t>
      </w:r>
      <w:r w:rsidRPr="002E5836" w:rsidR="001D2129">
        <w:t>gain</w:t>
      </w:r>
      <w:r w:rsidRPr="002E5836" w:rsidR="00665521">
        <w:t>, there</w:t>
      </w:r>
      <w:r w:rsidRPr="002E5836">
        <w:t xml:space="preserve"> is</w:t>
      </w:r>
      <w:r w:rsidRPr="002E5836" w:rsidR="001D2129">
        <w:t xml:space="preserve"> a balance to be struck</w:t>
      </w:r>
      <w:r w:rsidRPr="002E5836">
        <w:t>.</w:t>
      </w:r>
      <w:r w:rsidRPr="002E5836" w:rsidR="001D2129">
        <w:t xml:space="preserve"> </w:t>
      </w:r>
      <w:r w:rsidRPr="002E5836">
        <w:t>T</w:t>
      </w:r>
      <w:r w:rsidRPr="002E5836" w:rsidR="001D2129">
        <w:t>he 60</w:t>
      </w:r>
      <w:r w:rsidRPr="002E5836">
        <w:t>-</w:t>
      </w:r>
      <w:r w:rsidRPr="002E5836" w:rsidR="001D2129">
        <w:t>cap rule, which is now the 25</w:t>
      </w:r>
      <w:r w:rsidRPr="002E5836">
        <w:t>-</w:t>
      </w:r>
      <w:r w:rsidRPr="002E5836" w:rsidR="001D2129">
        <w:t xml:space="preserve">cap rule, is there for good reason. When the </w:t>
      </w:r>
      <w:r w:rsidR="007B3054">
        <w:t>regions</w:t>
      </w:r>
      <w:r w:rsidRPr="002E5836" w:rsidR="001D2129">
        <w:t xml:space="preserve"> select players to be part of </w:t>
      </w:r>
      <w:r w:rsidR="007B3054">
        <w:t>their</w:t>
      </w:r>
      <w:r w:rsidRPr="002E5836" w:rsidR="001D2129">
        <w:t xml:space="preserve"> academy, they could be 13</w:t>
      </w:r>
      <w:r w:rsidRPr="002E5836">
        <w:t>, 14 or</w:t>
      </w:r>
      <w:r w:rsidRPr="002E5836" w:rsidR="001D2129">
        <w:t xml:space="preserve"> 15</w:t>
      </w:r>
      <w:r w:rsidRPr="002E5836">
        <w:t>,</w:t>
      </w:r>
      <w:r w:rsidRPr="002E5836" w:rsidR="001D2129">
        <w:t xml:space="preserve"> and they spend </w:t>
      </w:r>
      <w:r w:rsidRPr="002E5836">
        <w:t xml:space="preserve">six, seven or </w:t>
      </w:r>
      <w:r w:rsidRPr="002E5836" w:rsidR="001D2129">
        <w:t>eight years investing in a player. They want to see some return on that investment.</w:t>
      </w:r>
    </w:p>
    <w:p w:rsidR="00A14A7E" w:rsidRPr="002E5836" w:rsidP="00A14A7E">
      <w:pPr>
        <w:pStyle w:val="Answer"/>
      </w:pPr>
      <w:r w:rsidRPr="002E5836">
        <w:t>W</w:t>
      </w:r>
      <w:r w:rsidRPr="002E5836" w:rsidR="001D2129">
        <w:t xml:space="preserve">e know that we cannot compete financially with France, </w:t>
      </w:r>
      <w:r w:rsidRPr="002E5836">
        <w:t xml:space="preserve">or </w:t>
      </w:r>
      <w:r w:rsidRPr="002E5836" w:rsidR="001D2129">
        <w:t>with England in certain circumstances</w:t>
      </w:r>
      <w:r w:rsidRPr="002E5836">
        <w:t>,</w:t>
      </w:r>
      <w:r w:rsidRPr="002E5836" w:rsidR="001D2129">
        <w:t xml:space="preserve"> </w:t>
      </w:r>
      <w:r w:rsidRPr="002E5836">
        <w:t>s</w:t>
      </w:r>
      <w:r w:rsidRPr="002E5836" w:rsidR="001D2129">
        <w:t xml:space="preserve">o it is put in place to ensure that they get some return on their investment. </w:t>
      </w:r>
      <w:r w:rsidRPr="002E5836">
        <w:t xml:space="preserve">At </w:t>
      </w:r>
      <w:r w:rsidRPr="002E5836" w:rsidR="001D2129">
        <w:t>60 caps</w:t>
      </w:r>
      <w:r w:rsidRPr="002E5836">
        <w:t>,</w:t>
      </w:r>
      <w:r w:rsidRPr="002E5836" w:rsidR="001D2129">
        <w:t xml:space="preserve"> </w:t>
      </w:r>
      <w:r w:rsidRPr="002E5836">
        <w:t>m</w:t>
      </w:r>
      <w:r w:rsidRPr="002E5836" w:rsidR="001D2129">
        <w:t xml:space="preserve">any people felt </w:t>
      </w:r>
      <w:r w:rsidRPr="002E5836">
        <w:t xml:space="preserve">that </w:t>
      </w:r>
      <w:r w:rsidRPr="002E5836" w:rsidR="001D2129">
        <w:t>the figure was too high. It is now 25 caps.</w:t>
      </w:r>
      <w:r w:rsidRPr="002E5836">
        <w:t xml:space="preserve"> </w:t>
      </w:r>
      <w:r w:rsidRPr="002E5836" w:rsidR="001D2129">
        <w:t>You can get 25 caps in two and a half seasons</w:t>
      </w:r>
      <w:r w:rsidRPr="002E5836">
        <w:t>.</w:t>
      </w:r>
      <w:r w:rsidRPr="002E5836" w:rsidR="001D2129">
        <w:t xml:space="preserve"> </w:t>
      </w:r>
      <w:r w:rsidRPr="002E5836">
        <w:t>I</w:t>
      </w:r>
      <w:r w:rsidRPr="002E5836" w:rsidR="001D2129">
        <w:t>f you made the national team at 20 or 21, you could be free to go and earn as much money as you like outside of Wales at 23</w:t>
      </w:r>
      <w:r w:rsidRPr="002E5836">
        <w:t xml:space="preserve"> or 24</w:t>
      </w:r>
      <w:r w:rsidRPr="002E5836" w:rsidR="001D2129">
        <w:t>. We feel that system is fair.</w:t>
      </w:r>
    </w:p>
    <w:p w:rsidR="001D2129" w:rsidRPr="002E5836" w:rsidP="00A14A7E">
      <w:pPr>
        <w:pStyle w:val="Answer"/>
      </w:pPr>
      <w:r w:rsidRPr="002E5836">
        <w:t>The important thing is that people understand what the rules are and that they are administered fairly. I am not going to talk about Joe</w:t>
      </w:r>
      <w:r w:rsidRPr="002E5836" w:rsidR="00A14A7E">
        <w:t xml:space="preserve">, because that would </w:t>
      </w:r>
      <w:r w:rsidRPr="002E5836">
        <w:t>be inappropriate</w:t>
      </w:r>
      <w:r w:rsidRPr="002E5836" w:rsidR="00A14A7E">
        <w:t>,</w:t>
      </w:r>
      <w:r w:rsidRPr="002E5836">
        <w:t xml:space="preserve"> but that is why the 60</w:t>
      </w:r>
      <w:r w:rsidRPr="002E5836" w:rsidR="00A14A7E">
        <w:t>-</w:t>
      </w:r>
      <w:r w:rsidRPr="002E5836">
        <w:t>cap rule was in place.</w:t>
      </w:r>
    </w:p>
    <w:p w:rsidR="00A14A7E" w:rsidRPr="002E5836" w:rsidP="00A14A7E">
      <w:pPr>
        <w:pStyle w:val="Question"/>
        <w:numPr>
          <w:ilvl w:val="0"/>
          <w:numId w:val="0"/>
        </w:numPr>
        <w:ind w:left="794"/>
      </w:pPr>
      <w:r w:rsidRPr="002E5836">
        <w:t xml:space="preserve">We have talked about </w:t>
      </w:r>
      <w:r w:rsidRPr="002E5836">
        <w:t xml:space="preserve">Welsh </w:t>
      </w:r>
      <w:r w:rsidRPr="002E5836">
        <w:t>regions perhaps not being as competitive as we would like</w:t>
      </w:r>
      <w:r w:rsidRPr="002E5836">
        <w:t>,</w:t>
      </w:r>
      <w:r w:rsidRPr="002E5836">
        <w:t xml:space="preserve"> and there are things that we could do</w:t>
      </w:r>
      <w:r w:rsidRPr="002E5836">
        <w:t>.</w:t>
      </w:r>
      <w:r w:rsidRPr="002E5836">
        <w:t xml:space="preserve"> </w:t>
      </w:r>
      <w:r w:rsidRPr="002E5836">
        <w:t>I</w:t>
      </w:r>
      <w:r w:rsidRPr="002E5836">
        <w:t>f we allowed players to go through the system and to leave at 19 or 20 without any safeguards, the professional game in Wales would be devastated.</w:t>
      </w:r>
    </w:p>
    <w:p w:rsidR="001D2129" w:rsidRPr="002E5836" w:rsidP="009C1927">
      <w:pPr>
        <w:pStyle w:val="Question"/>
        <w:numPr>
          <w:ilvl w:val="0"/>
          <w:numId w:val="0"/>
        </w:numPr>
        <w:ind w:left="794"/>
      </w:pPr>
      <w:sdt>
        <w:sdtPr>
          <w:alias w:val="Member"/>
          <w:tag w:val="&lt;Member mnisId='1554' dodsId='31575'&gt;"/>
          <w:id w:val="-960799872"/>
          <w:placeholder>
            <w:docPart w:val="DefaultPlaceholder_-1854013440"/>
          </w:placeholder>
          <w:richText/>
        </w:sdtPr>
        <w:sdtContent>
          <w:r w:rsidRPr="002E5836" w:rsidR="00A14A7E">
            <w:rPr>
              <w:b/>
            </w:rPr>
            <w:t>Chair:</w:t>
          </w:r>
        </w:sdtContent>
      </w:sdt>
      <w:r w:rsidRPr="002E5836" w:rsidR="00A14A7E">
        <w:t xml:space="preserve"> W</w:t>
      </w:r>
      <w:r w:rsidRPr="002E5836">
        <w:t>e really appreciate the time you have both taken and the frankness with which you have responded to our questions. I am sure we could carry on talking about these issues</w:t>
      </w:r>
      <w:r w:rsidRPr="002E5836" w:rsidR="00A14A7E">
        <w:t xml:space="preserve"> for a lot longer</w:t>
      </w:r>
      <w:r w:rsidRPr="002E5836">
        <w:t xml:space="preserve">. </w:t>
      </w:r>
      <w:r w:rsidRPr="002E5836" w:rsidR="00A14A7E">
        <w:t>It has been a f</w:t>
      </w:r>
      <w:r w:rsidRPr="002E5836">
        <w:t xml:space="preserve">ascinating </w:t>
      </w:r>
      <w:r w:rsidRPr="002E5836" w:rsidR="00A14A7E">
        <w:t>d</w:t>
      </w:r>
      <w:r w:rsidRPr="002E5836">
        <w:t>iscussion</w:t>
      </w:r>
      <w:r w:rsidRPr="002E5836" w:rsidR="007F630A">
        <w:t>.</w:t>
      </w:r>
      <w:r w:rsidRPr="002E5836">
        <w:t xml:space="preserve"> </w:t>
      </w:r>
      <w:r w:rsidRPr="002E5836" w:rsidR="007F630A">
        <w:t>Y</w:t>
      </w:r>
      <w:r w:rsidRPr="002E5836">
        <w:t>ou have both been really helpful in our inquir</w:t>
      </w:r>
      <w:r w:rsidRPr="002E5836" w:rsidR="00A14A7E">
        <w:t>y</w:t>
      </w:r>
      <w:r w:rsidRPr="002E5836" w:rsidR="007F630A">
        <w:t>,</w:t>
      </w:r>
      <w:r w:rsidRPr="002E5836">
        <w:t xml:space="preserve"> </w:t>
      </w:r>
      <w:r w:rsidRPr="002E5836" w:rsidR="007F630A">
        <w:t>s</w:t>
      </w:r>
      <w:r w:rsidRPr="002E5836">
        <w:t xml:space="preserve">o thank you very much. We will </w:t>
      </w:r>
      <w:r w:rsidRPr="002E5836" w:rsidR="007F630A">
        <w:t xml:space="preserve">now </w:t>
      </w:r>
      <w:r w:rsidRPr="002E5836">
        <w:t xml:space="preserve">move seamlessly </w:t>
      </w:r>
      <w:r w:rsidRPr="002E5836" w:rsidR="007F630A">
        <w:t xml:space="preserve">and </w:t>
      </w:r>
      <w:r w:rsidRPr="002E5836">
        <w:t>quickly over to our second panel.</w:t>
      </w:r>
    </w:p>
    <w:p w:rsidR="007F630A" w:rsidRPr="002E5836" w:rsidP="007F630A">
      <w:pPr>
        <w:pStyle w:val="QuestionCont"/>
      </w:pPr>
    </w:p>
    <w:sdt>
      <w:sdtPr>
        <w:rPr>
          <w:sz w:val="22"/>
        </w:rPr>
        <w:alias w:val="WitnessExamination"/>
        <w:tag w:val="WitnessExamination"/>
        <w:id w:val="-112138788"/>
        <w:placeholder>
          <w:docPart w:val="2D0516F7F560450F977543C61F645976"/>
        </w:placeholder>
        <w:richText/>
      </w:sdtPr>
      <w:sdtEndPr>
        <w:rPr>
          <w:sz w:val="28"/>
        </w:rPr>
      </w:sdtEndPr>
      <w:sdtContent>
        <w:p w:rsidR="007F630A" w:rsidRPr="002E5836" w:rsidP="007F630A">
          <w:pPr>
            <w:pStyle w:val="TitlePanel0"/>
            <w:rPr>
              <w:szCs w:val="28"/>
            </w:rPr>
          </w:pPr>
          <w:bookmarkStart w:id="1" w:name="Panel2"/>
          <w:bookmarkEnd w:id="1"/>
          <w:r w:rsidRPr="002E5836">
            <w:rPr>
              <w:szCs w:val="28"/>
            </w:rPr>
            <w:t xml:space="preserve">Examination of </w:t>
          </w:r>
          <w:r w:rsidR="004B093B">
            <w:rPr>
              <w:szCs w:val="28"/>
            </w:rPr>
            <w:t>w</w:t>
          </w:r>
          <w:r w:rsidRPr="002E5836">
            <w:rPr>
              <w:szCs w:val="28"/>
            </w:rPr>
            <w:t>itnesses</w:t>
          </w:r>
        </w:p>
        <w:p w:rsidR="007F630A" w:rsidRPr="002E5836" w:rsidP="007F630A">
          <w:pPr>
            <w:pStyle w:val="TitlePanel0"/>
            <w:jc w:val="both"/>
          </w:pPr>
          <w:r w:rsidRPr="002E5836">
            <w:rPr>
              <w:sz w:val="22"/>
            </w:rPr>
            <w:t xml:space="preserve">Witnesses: </w:t>
          </w:r>
          <w:r w:rsidRPr="002E5836" w:rsidR="004B093B">
            <w:rPr>
              <w:sz w:val="22"/>
            </w:rPr>
            <w:t>Sioned Wiliam</w:t>
          </w:r>
          <w:r w:rsidR="004B093B">
            <w:rPr>
              <w:sz w:val="22"/>
            </w:rPr>
            <w:t xml:space="preserve">, </w:t>
          </w:r>
          <w:r w:rsidRPr="002E5836">
            <w:rPr>
              <w:sz w:val="22"/>
            </w:rPr>
            <w:t>Dyfrig</w:t>
          </w:r>
          <w:r w:rsidRPr="002E5836">
            <w:rPr>
              <w:sz w:val="22"/>
            </w:rPr>
            <w:t xml:space="preserve"> Davies</w:t>
          </w:r>
          <w:r w:rsidR="004B093B">
            <w:rPr>
              <w:sz w:val="22"/>
            </w:rPr>
            <w:t xml:space="preserve"> and </w:t>
          </w:r>
          <w:r w:rsidR="00DB738F">
            <w:rPr>
              <w:sz w:val="22"/>
            </w:rPr>
            <w:t>Siân</w:t>
          </w:r>
          <w:r w:rsidRPr="002E5836">
            <w:rPr>
              <w:sz w:val="22"/>
            </w:rPr>
            <w:t xml:space="preserve"> Price.</w:t>
          </w:r>
        </w:p>
      </w:sdtContent>
    </w:sdt>
    <w:p w:rsidR="007F630A" w:rsidRPr="002E5836" w:rsidP="007F630A">
      <w:pPr>
        <w:pStyle w:val="Question"/>
      </w:pPr>
      <w:sdt>
        <w:sdtPr>
          <w:alias w:val="Member"/>
          <w:tag w:val="&lt;Member mnisId='1554' dodsId='31575'&gt;"/>
          <w:id w:val="788166988"/>
          <w:placeholder>
            <w:docPart w:val="DefaultPlaceholder_-1854013440"/>
          </w:placeholder>
          <w:richText/>
        </w:sdtPr>
        <w:sdtContent>
          <w:r w:rsidRPr="002E5836">
            <w:rPr>
              <w:b/>
            </w:rPr>
            <w:t>Chair:</w:t>
          </w:r>
        </w:sdtContent>
      </w:sdt>
      <w:r w:rsidRPr="002E5836">
        <w:t xml:space="preserve"> W</w:t>
      </w:r>
      <w:r w:rsidRPr="002E5836" w:rsidR="001D2129">
        <w:t>e welcome our second panel</w:t>
      </w:r>
      <w:r w:rsidRPr="002E5836">
        <w:t>.</w:t>
      </w:r>
      <w:r w:rsidRPr="002E5836" w:rsidR="001D2129">
        <w:t xml:space="preserve"> </w:t>
      </w:r>
      <w:r w:rsidRPr="002E5836">
        <w:t>We a</w:t>
      </w:r>
      <w:r w:rsidRPr="002E5836" w:rsidR="001D2129">
        <w:t>re joined by</w:t>
      </w:r>
      <w:r w:rsidR="003719AF">
        <w:t>:</w:t>
      </w:r>
      <w:r w:rsidRPr="002E5836" w:rsidR="001D2129">
        <w:t xml:space="preserve"> </w:t>
      </w:r>
      <w:r w:rsidRPr="002E5836">
        <w:t>Sioned Wiliam</w:t>
      </w:r>
      <w:r w:rsidRPr="002E5836" w:rsidR="001D2129">
        <w:t xml:space="preserve">, </w:t>
      </w:r>
      <w:r w:rsidRPr="002E5836">
        <w:t>who is d</w:t>
      </w:r>
      <w:r w:rsidRPr="002E5836" w:rsidR="001D2129">
        <w:t xml:space="preserve">irector of </w:t>
      </w:r>
      <w:r w:rsidRPr="002E5836">
        <w:t>Cwmni Da</w:t>
      </w:r>
      <w:r w:rsidR="003719AF">
        <w:t xml:space="preserve">; </w:t>
      </w:r>
      <w:r w:rsidRPr="002E5836">
        <w:t xml:space="preserve">Dyfrig </w:t>
      </w:r>
      <w:r w:rsidRPr="002E5836" w:rsidR="001D2129">
        <w:t>Davi</w:t>
      </w:r>
      <w:r w:rsidRPr="002E5836">
        <w:t>e</w:t>
      </w:r>
      <w:r w:rsidRPr="002E5836" w:rsidR="001D2129">
        <w:t>s, who</w:t>
      </w:r>
      <w:r w:rsidRPr="002E5836">
        <w:t xml:space="preserve"> i</w:t>
      </w:r>
      <w:r w:rsidRPr="002E5836" w:rsidR="001D2129">
        <w:t xml:space="preserve">s the </w:t>
      </w:r>
      <w:r w:rsidRPr="002E5836">
        <w:t>c</w:t>
      </w:r>
      <w:r w:rsidRPr="002E5836" w:rsidR="001D2129">
        <w:t xml:space="preserve">hair of </w:t>
      </w:r>
      <w:r w:rsidRPr="002E5836">
        <w:t>TAC</w:t>
      </w:r>
      <w:r w:rsidRPr="002E5836" w:rsidR="001D2129">
        <w:t>, which is the trade body for the Welsh independent broadcast</w:t>
      </w:r>
      <w:r w:rsidRPr="002E5836">
        <w:t>ing</w:t>
      </w:r>
      <w:r w:rsidRPr="002E5836" w:rsidR="001D2129">
        <w:t xml:space="preserve"> production sector</w:t>
      </w:r>
      <w:r w:rsidR="003719AF">
        <w:t xml:space="preserve">; </w:t>
      </w:r>
      <w:r w:rsidRPr="002E5836" w:rsidR="001D2129">
        <w:t xml:space="preserve">and </w:t>
      </w:r>
      <w:r>
        <w:t>Siân</w:t>
      </w:r>
      <w:r w:rsidRPr="002E5836">
        <w:t xml:space="preserve"> </w:t>
      </w:r>
      <w:r w:rsidRPr="002E5836" w:rsidR="001D2129">
        <w:t xml:space="preserve">Price, </w:t>
      </w:r>
      <w:r w:rsidRPr="002E5836">
        <w:t>who is c</w:t>
      </w:r>
      <w:r w:rsidRPr="002E5836" w:rsidR="001D2129">
        <w:t xml:space="preserve">reative </w:t>
      </w:r>
      <w:r w:rsidRPr="002E5836">
        <w:t>d</w:t>
      </w:r>
      <w:r w:rsidRPr="002E5836" w:rsidR="001D2129">
        <w:t xml:space="preserve">irector of Yeti Television. </w:t>
      </w:r>
    </w:p>
    <w:p w:rsidR="001D2129" w:rsidRPr="002E5836" w:rsidP="007F630A">
      <w:pPr>
        <w:pStyle w:val="Question"/>
        <w:numPr>
          <w:ilvl w:val="0"/>
          <w:numId w:val="0"/>
        </w:numPr>
        <w:ind w:left="794"/>
      </w:pPr>
      <w:r w:rsidRPr="002E5836">
        <w:t xml:space="preserve">I should explain, for people watching at </w:t>
      </w:r>
      <w:r w:rsidRPr="002E5836" w:rsidR="007F630A">
        <w:t>h</w:t>
      </w:r>
      <w:r w:rsidRPr="002E5836">
        <w:t xml:space="preserve">ome, </w:t>
      </w:r>
      <w:r w:rsidRPr="002E5836" w:rsidR="007F630A">
        <w:t xml:space="preserve">that </w:t>
      </w:r>
      <w:r w:rsidRPr="002E5836">
        <w:t xml:space="preserve">this panel is representing the broadcasting production sector in </w:t>
      </w:r>
      <w:r w:rsidRPr="002E5836" w:rsidR="007F630A">
        <w:t>Wales.</w:t>
      </w:r>
      <w:r w:rsidRPr="002E5836">
        <w:t xml:space="preserve"> </w:t>
      </w:r>
      <w:r w:rsidRPr="002E5836" w:rsidR="007F630A">
        <w:t>W</w:t>
      </w:r>
      <w:r w:rsidRPr="002E5836">
        <w:t xml:space="preserve">e have moved on from the discussion specifically about sport and broadcasting, but this panel </w:t>
      </w:r>
      <w:r w:rsidRPr="002E5836" w:rsidR="007F630A">
        <w:t xml:space="preserve">will </w:t>
      </w:r>
      <w:r w:rsidRPr="002E5836">
        <w:t>also help us in our inquiry into broadcasting in Wales</w:t>
      </w:r>
      <w:r w:rsidRPr="002E5836" w:rsidR="007F630A">
        <w:t>.</w:t>
      </w:r>
    </w:p>
    <w:p w:rsidR="007F630A" w:rsidRPr="002E5836" w:rsidP="001D2129">
      <w:pPr>
        <w:pStyle w:val="Question"/>
      </w:pPr>
      <w:sdt>
        <w:sdtPr>
          <w:alias w:val="Member"/>
          <w:tag w:val="&lt;Member mnisId='4716' dodsId='109478'&gt;"/>
          <w:id w:val="1723172331"/>
          <w:placeholder>
            <w:docPart w:val="DefaultPlaceholder_-1854013440"/>
          </w:placeholder>
          <w:richText/>
        </w:sdtPr>
        <w:sdtContent>
          <w:r w:rsidRPr="002E5836">
            <w:rPr>
              <w:b/>
            </w:rPr>
            <w:t>Ruth Jones:</w:t>
          </w:r>
        </w:sdtContent>
      </w:sdt>
      <w:r w:rsidRPr="002E5836">
        <w:t xml:space="preserve"> T</w:t>
      </w:r>
      <w:r w:rsidRPr="002E5836" w:rsidR="001D2129">
        <w:t>hank you</w:t>
      </w:r>
      <w:r w:rsidRPr="002E5836">
        <w:t xml:space="preserve"> to the three of you</w:t>
      </w:r>
      <w:r w:rsidRPr="002E5836" w:rsidR="001D2129">
        <w:t xml:space="preserve"> for coming in to see us today. It is really helpful to have you here in person</w:t>
      </w:r>
      <w:r w:rsidRPr="002E5836">
        <w:t>.</w:t>
      </w:r>
      <w:r w:rsidRPr="002E5836" w:rsidR="001D2129">
        <w:t xml:space="preserve"> </w:t>
      </w:r>
      <w:r w:rsidRPr="002E5836">
        <w:t>C</w:t>
      </w:r>
      <w:r w:rsidRPr="002E5836" w:rsidR="001D2129">
        <w:t xml:space="preserve">oming from Newport West, </w:t>
      </w:r>
      <w:r w:rsidRPr="002E5836">
        <w:t xml:space="preserve">which is </w:t>
      </w:r>
      <w:r w:rsidRPr="002E5836" w:rsidR="001D2129">
        <w:t>my constituency</w:t>
      </w:r>
      <w:r w:rsidRPr="002E5836">
        <w:t>,</w:t>
      </w:r>
      <w:r w:rsidRPr="002E5836" w:rsidR="001D2129">
        <w:t xml:space="preserve"> </w:t>
      </w:r>
      <w:r w:rsidRPr="002E5836">
        <w:t>w</w:t>
      </w:r>
      <w:r w:rsidRPr="002E5836" w:rsidR="001D2129">
        <w:t>e know all about the changing landscape of broadcasting. We have Netflix coming in</w:t>
      </w:r>
      <w:r w:rsidRPr="002E5836">
        <w:t>,</w:t>
      </w:r>
      <w:r w:rsidRPr="002E5836" w:rsidR="001D2129">
        <w:t xml:space="preserve"> and there is lots of </w:t>
      </w:r>
      <w:r w:rsidRPr="002E5836">
        <w:t xml:space="preserve">very exciting </w:t>
      </w:r>
      <w:r w:rsidRPr="002E5836" w:rsidR="001D2129">
        <w:t>stuff going on around Newport</w:t>
      </w:r>
      <w:r w:rsidRPr="002E5836">
        <w:t>.</w:t>
      </w:r>
      <w:r w:rsidRPr="002E5836" w:rsidR="001D2129">
        <w:t xml:space="preserve"> </w:t>
      </w:r>
      <w:r w:rsidRPr="002E5836">
        <w:t>H</w:t>
      </w:r>
      <w:r w:rsidRPr="002E5836" w:rsidR="001D2129">
        <w:t>ow do you see the broadcast landscape changing in Wales over the next decade or so</w:t>
      </w:r>
      <w:r w:rsidRPr="002E5836">
        <w:t>?</w:t>
      </w:r>
      <w:r w:rsidRPr="002E5836" w:rsidR="001D2129">
        <w:t xml:space="preserve"> </w:t>
      </w:r>
      <w:r w:rsidRPr="002E5836">
        <w:t>A</w:t>
      </w:r>
      <w:r w:rsidRPr="002E5836" w:rsidR="001D2129">
        <w:t xml:space="preserve"> lot of changes have been made in the last </w:t>
      </w:r>
      <w:r w:rsidRPr="002E5836">
        <w:t xml:space="preserve">10 </w:t>
      </w:r>
      <w:r w:rsidRPr="002E5836" w:rsidR="001D2129">
        <w:t>years, but where do you see it going in the future</w:t>
      </w:r>
      <w:r w:rsidRPr="002E5836">
        <w:t>?</w:t>
      </w:r>
      <w:r w:rsidRPr="002E5836" w:rsidR="001D2129">
        <w:t xml:space="preserve"> </w:t>
      </w:r>
      <w:r w:rsidRPr="002E5836">
        <w:t>H</w:t>
      </w:r>
      <w:r w:rsidRPr="002E5836" w:rsidR="001D2129">
        <w:t xml:space="preserve">ow do you, as </w:t>
      </w:r>
      <w:r w:rsidRPr="002E5836">
        <w:t xml:space="preserve">independents, </w:t>
      </w:r>
      <w:r w:rsidRPr="002E5836" w:rsidR="001D2129">
        <w:t>respond to those challenges and changes</w:t>
      </w:r>
      <w:r w:rsidRPr="002E5836">
        <w:t>?</w:t>
      </w:r>
    </w:p>
    <w:p w:rsidR="00FF21B1" w:rsidRPr="002E5836" w:rsidP="00FF21B1">
      <w:pPr>
        <w:pStyle w:val="Answer"/>
      </w:pPr>
      <w:sdt>
        <w:sdtPr>
          <w:alias w:val="Witness"/>
          <w:id w:val="-1276398391"/>
          <w:placeholder>
            <w:docPart w:val="DefaultPlaceholder_-1854013440"/>
          </w:placeholder>
          <w:richText/>
        </w:sdtPr>
        <w:sdtContent>
          <w:r>
            <w:rPr>
              <w:b/>
              <w:i/>
            </w:rPr>
            <w:t>Siân</w:t>
          </w:r>
          <w:r w:rsidRPr="002E5836" w:rsidR="00CC4883">
            <w:rPr>
              <w:b/>
              <w:i/>
            </w:rPr>
            <w:t xml:space="preserve"> Price:</w:t>
          </w:r>
        </w:sdtContent>
      </w:sdt>
      <w:r w:rsidRPr="002E5836" w:rsidR="007F630A">
        <w:t xml:space="preserve"> </w:t>
      </w:r>
      <w:r w:rsidRPr="002E5836" w:rsidR="001D2129">
        <w:t xml:space="preserve">I can speak </w:t>
      </w:r>
      <w:r w:rsidRPr="002E5836" w:rsidR="007F630A">
        <w:t>only from the perspective of myself and Yeti</w:t>
      </w:r>
      <w:r w:rsidRPr="002E5836" w:rsidR="001D2129">
        <w:t>. I will leave my colleagues to fill you in</w:t>
      </w:r>
      <w:r w:rsidR="003719AF">
        <w:t xml:space="preserve"> on the broader picture</w:t>
      </w:r>
      <w:r w:rsidRPr="002E5836" w:rsidR="001D2129">
        <w:t xml:space="preserve">, but there is still no shortage of consumption of long-form factual content. Factual is what we make. </w:t>
      </w:r>
      <w:r w:rsidRPr="002E5836" w:rsidR="007F630A">
        <w:t>T</w:t>
      </w:r>
      <w:r w:rsidRPr="002E5836" w:rsidR="001D2129">
        <w:t>he way it is consumed is starting</w:t>
      </w:r>
      <w:r w:rsidRPr="002E5836" w:rsidR="003948EF">
        <w:t xml:space="preserve"> to change</w:t>
      </w:r>
      <w:r w:rsidRPr="002E5836" w:rsidR="001D2129">
        <w:t xml:space="preserve"> and will continue</w:t>
      </w:r>
      <w:r w:rsidRPr="002E5836" w:rsidR="003948EF">
        <w:t xml:space="preserve"> </w:t>
      </w:r>
      <w:r w:rsidRPr="002E5836" w:rsidR="001D2129">
        <w:t>chang</w:t>
      </w:r>
      <w:r w:rsidRPr="002E5836" w:rsidR="003948EF">
        <w:t>ing</w:t>
      </w:r>
      <w:r w:rsidRPr="002E5836" w:rsidR="007F630A">
        <w:t>.</w:t>
      </w:r>
      <w:r w:rsidRPr="002E5836" w:rsidR="001D2129">
        <w:t xml:space="preserve"> I still see a place for linear. </w:t>
      </w:r>
      <w:r w:rsidR="003719AF">
        <w:t>E</w:t>
      </w:r>
      <w:r w:rsidRPr="002E5836" w:rsidR="001D2129">
        <w:t>vent television</w:t>
      </w:r>
      <w:r w:rsidRPr="002E5836" w:rsidR="007F630A">
        <w:t xml:space="preserve"> and</w:t>
      </w:r>
      <w:r w:rsidRPr="002E5836" w:rsidR="001D2129">
        <w:t xml:space="preserve"> that appointment to view will inevitably continue, and so it should</w:t>
      </w:r>
      <w:r w:rsidRPr="002E5836">
        <w:t>, but</w:t>
      </w:r>
      <w:r w:rsidRPr="002E5836" w:rsidR="003948EF">
        <w:t>, for</w:t>
      </w:r>
      <w:r w:rsidRPr="002E5836">
        <w:t xml:space="preserve"> </w:t>
      </w:r>
      <w:r w:rsidRPr="002E5836" w:rsidR="003948EF">
        <w:t>other</w:t>
      </w:r>
      <w:r w:rsidRPr="002E5836">
        <w:t xml:space="preserve"> content</w:t>
      </w:r>
      <w:r w:rsidRPr="002E5836" w:rsidR="003948EF">
        <w:t>,</w:t>
      </w:r>
      <w:r w:rsidRPr="002E5836">
        <w:t xml:space="preserve"> the way we watch it</w:t>
      </w:r>
      <w:r w:rsidRPr="002E5836" w:rsidR="003948EF">
        <w:t xml:space="preserve"> and</w:t>
      </w:r>
      <w:r w:rsidRPr="002E5836">
        <w:t xml:space="preserve"> the way we consume it will change.</w:t>
      </w:r>
    </w:p>
    <w:p w:rsidR="00FF21B1" w:rsidRPr="002E5836" w:rsidP="00FF21B1">
      <w:pPr>
        <w:pStyle w:val="Answer"/>
      </w:pPr>
      <w:r w:rsidRPr="002E5836">
        <w:t>My hope is that production companies in Wales will be able to take advantage of these opportunities and that more opportunities will be given for us to get bigger and better commissions, make inroads into the streamers and be on a level playing field with bigger companies.</w:t>
      </w:r>
    </w:p>
    <w:p w:rsidR="00FF21B1" w:rsidRPr="002E5836" w:rsidP="00FF21B1">
      <w:pPr>
        <w:pStyle w:val="Answer"/>
      </w:pPr>
      <w:sdt>
        <w:sdtPr>
          <w:rPr>
            <w:i/>
            <w:iCs/>
          </w:rPr>
          <w:alias w:val="Witness"/>
          <w:id w:val="-825203568"/>
          <w:placeholder>
            <w:docPart w:val="40C6971806744444B2C250D1A32776F4"/>
          </w:placeholder>
          <w:richText/>
        </w:sdtPr>
        <w:sdtContent>
          <w:r w:rsidR="00AC7A05">
            <w:rPr>
              <w:b/>
              <w:i/>
              <w:iCs/>
            </w:rPr>
            <w:t>Sioned Wiliam</w:t>
          </w:r>
          <w:r w:rsidRPr="002E5836">
            <w:rPr>
              <w:b/>
              <w:i/>
              <w:iCs/>
            </w:rPr>
            <w:t>:</w:t>
          </w:r>
        </w:sdtContent>
      </w:sdt>
      <w:r w:rsidRPr="002E5836">
        <w:t xml:space="preserve"> As Cwmni Da, we make content. We want that content to be viewed. As a company, we try to encourage the many young people who work for us to think about this changing landscape, to create new ideas, to create new models and to be excited about the opportunities that are presented. </w:t>
      </w:r>
    </w:p>
    <w:p w:rsidR="00FF21B1" w:rsidRPr="002E5836" w:rsidP="00FF21B1">
      <w:pPr>
        <w:pStyle w:val="Answer"/>
      </w:pPr>
      <w:r w:rsidRPr="002E5836">
        <w:t>There is no question that the landscape is changing. I am hoping that there will be co-operation between broadcasters and Government to ensure the content we make is prominent in this new digital online landscape. There is no shortage of creativity and enthusiasm, but we want our material to be out there.</w:t>
      </w:r>
    </w:p>
    <w:p w:rsidR="00FF21B1" w:rsidRPr="002E5836" w:rsidP="00FF21B1">
      <w:pPr>
        <w:pStyle w:val="Answer"/>
      </w:pPr>
      <w:r w:rsidRPr="002E5836">
        <w:t xml:space="preserve">I have had this conversation through my career, whether I have worked for the BBC or ITV. It is all about getting your content out in front of an audience. That is the key bridge to cross. </w:t>
      </w:r>
      <w:r w:rsidR="00292FE9">
        <w:t xml:space="preserve"> </w:t>
      </w:r>
    </w:p>
    <w:p w:rsidR="00FF21B1" w:rsidRPr="002E5836" w:rsidP="00FF21B1">
      <w:pPr>
        <w:pStyle w:val="Answer"/>
      </w:pPr>
      <w:sdt>
        <w:sdtPr>
          <w:rPr>
            <w:i/>
            <w:iCs/>
          </w:rPr>
          <w:alias w:val="Witness"/>
          <w:id w:val="467247343"/>
          <w:placeholder>
            <w:docPart w:val="7CCA2B6CBEB540F4A321280FFE4725DA"/>
          </w:placeholder>
          <w:richText/>
        </w:sdtPr>
        <w:sdtContent>
          <w:r w:rsidRPr="002E5836">
            <w:rPr>
              <w:b/>
              <w:i/>
              <w:iCs/>
            </w:rPr>
            <w:t>Dyfrig Davies:</w:t>
          </w:r>
        </w:sdtContent>
      </w:sdt>
      <w:r w:rsidRPr="002E5836">
        <w:t xml:space="preserve"> Bore da. Good morning. The industry is growing and it will continue to grow. Welsh companies—we represent over 30 of them—are </w:t>
      </w:r>
      <w:r w:rsidRPr="002E5836">
        <w:t xml:space="preserve">now looking further afield than just Wales, which is good. Part of what TAC does is to try to promote that content </w:t>
      </w:r>
      <w:r w:rsidRPr="002E5836" w:rsidR="008246D9">
        <w:t xml:space="preserve">to </w:t>
      </w:r>
      <w:r w:rsidRPr="002E5836">
        <w:t xml:space="preserve">reach a further audience, be it through </w:t>
      </w:r>
      <w:r w:rsidRPr="002E5836" w:rsidR="00FF5C5D">
        <w:t>UK public service broadcasters</w:t>
      </w:r>
      <w:r w:rsidRPr="002E5836">
        <w:t xml:space="preserve"> or </w:t>
      </w:r>
      <w:r w:rsidRPr="002E5836" w:rsidR="00FF5C5D">
        <w:t xml:space="preserve">by working </w:t>
      </w:r>
      <w:r w:rsidRPr="002E5836">
        <w:t>directly with the SVODs.</w:t>
      </w:r>
    </w:p>
    <w:p w:rsidR="00FF21B1" w:rsidRPr="002E5836" w:rsidP="00FF21B1">
      <w:pPr>
        <w:pStyle w:val="Answer"/>
      </w:pPr>
      <w:r w:rsidRPr="002E5836">
        <w:t xml:space="preserve">It is interesting to note that Cardiff is now the third-largest production centre in the UK. We very much hope that will continue. It is not just a picture of Cardiff. The great thing about the landscape at the moment for broadcasters is that </w:t>
      </w:r>
      <w:r w:rsidRPr="002E5836" w:rsidR="008246D9">
        <w:t xml:space="preserve">there </w:t>
      </w:r>
      <w:r w:rsidRPr="002E5836">
        <w:t>are companies based all over Wales. The digital revolution has meant that you can work from home, be it for editing purposes or even production.</w:t>
      </w:r>
    </w:p>
    <w:p w:rsidR="00FF21B1" w:rsidRPr="002E5836" w:rsidP="00FF21B1">
      <w:pPr>
        <w:pStyle w:val="Answer"/>
      </w:pPr>
      <w:r w:rsidRPr="002E5836">
        <w:t>Without a doubt, Covid posed a lot of pressures. We are over that now but, leading on to something else, it has meant that a lot of freelancers have left the industry. The problem facing us in the future is not the ability or the ambition; it is more to do with skills and the workforce.</w:t>
      </w:r>
    </w:p>
    <w:p w:rsidR="00FF21B1" w:rsidRPr="002E5836" w:rsidP="00FF21B1">
      <w:pPr>
        <w:pStyle w:val="Question"/>
        <w:numPr>
          <w:ilvl w:val="0"/>
          <w:numId w:val="9"/>
        </w:numPr>
      </w:pPr>
      <w:sdt>
        <w:sdtPr>
          <w:alias w:val="Member"/>
          <w:tag w:val="&lt;Member mnisId='4716' dodsId='109478'&gt;"/>
          <w:id w:val="-1038585826"/>
          <w:placeholder>
            <w:docPart w:val="34023D3434CE4958A3A20EFF42248A17"/>
          </w:placeholder>
          <w:richText/>
        </w:sdtPr>
        <w:sdtContent>
          <w:r w:rsidRPr="002E5836">
            <w:rPr>
              <w:b/>
            </w:rPr>
            <w:t>Ruth Jones:</w:t>
          </w:r>
        </w:sdtContent>
      </w:sdt>
      <w:r w:rsidRPr="002E5836">
        <w:t xml:space="preserve"> You raise good points. BBC Cymru Wales told us very clearly that Wales is now the fastest-growing area in the UK for the commission</w:t>
      </w:r>
      <w:r w:rsidR="003719AF">
        <w:t>ing</w:t>
      </w:r>
      <w:r w:rsidRPr="002E5836">
        <w:t xml:space="preserve"> of drama programmes. TAC has raised concerns about the brass-plating and the quotas of the industry. Would you like to share those concerns with us? We want Wales to be the best in the world, but what about the concerns and hurdles you might have?</w:t>
      </w:r>
    </w:p>
    <w:p w:rsidR="00FF21B1" w:rsidRPr="002E5836" w:rsidP="00FF21B1">
      <w:pPr>
        <w:pStyle w:val="Answer"/>
      </w:pPr>
      <w:sdt>
        <w:sdtPr>
          <w:rPr>
            <w:i/>
            <w:iCs/>
          </w:rPr>
          <w:alias w:val="Witness"/>
          <w:id w:val="1401562959"/>
          <w:placeholder>
            <w:docPart w:val="CACBA850EB134D7D9F7F383A372F02A3"/>
          </w:placeholder>
          <w:richText/>
        </w:sdtPr>
        <w:sdtContent>
          <w:r w:rsidRPr="002E5836">
            <w:rPr>
              <w:b/>
              <w:i/>
              <w:iCs/>
            </w:rPr>
            <w:t>Dyfrig Davies:</w:t>
          </w:r>
        </w:sdtContent>
      </w:sdt>
      <w:r w:rsidRPr="002E5836">
        <w:t xml:space="preserve"> It is a concern. Ofcom publishes a list of productions that have the nations and regions banner put on them. There are advantages for people to say that they are based in Wales. It is a worry. I am not sure whether Ofcom </w:t>
      </w:r>
      <w:r w:rsidRPr="002E5836" w:rsidR="00C25EC8">
        <w:t>is</w:t>
      </w:r>
      <w:r w:rsidRPr="002E5836">
        <w:t xml:space="preserve"> looking closely enough at this. The three criteria are </w:t>
      </w:r>
      <w:r w:rsidRPr="002E5836" w:rsidR="00C25EC8">
        <w:t>that</w:t>
      </w:r>
      <w:r w:rsidRPr="002E5836">
        <w:t xml:space="preserve"> they are substantively based in Wales, the 70% spend in Wales and the 50% on talent.</w:t>
      </w:r>
    </w:p>
    <w:p w:rsidR="00FF21B1" w:rsidRPr="002E5836" w:rsidP="00FF21B1">
      <w:pPr>
        <w:pStyle w:val="Answer"/>
      </w:pPr>
      <w:r w:rsidRPr="002E5836">
        <w:t>I am not sure that is being monitored closely enough. TAC members have always raised this issue. Brass-plating was a problem and is a problem, but we hope it will not remain a problem. We need more transparency and honesty about that.</w:t>
      </w:r>
    </w:p>
    <w:p w:rsidR="00FF21B1" w:rsidRPr="002E5836" w:rsidP="00FF21B1">
      <w:pPr>
        <w:pStyle w:val="Answer"/>
      </w:pPr>
      <w:sdt>
        <w:sdtPr>
          <w:rPr>
            <w:i/>
            <w:iCs/>
          </w:rPr>
          <w:alias w:val="Witness"/>
          <w:id w:val="-1263756254"/>
          <w:placeholder>
            <w:docPart w:val="C5EFFC4233DE4F79A7ED856ABBA3700B"/>
          </w:placeholder>
          <w:richText/>
        </w:sdtPr>
        <w:sdtContent>
          <w:r w:rsidR="00AC7A05">
            <w:rPr>
              <w:b/>
              <w:i/>
              <w:iCs/>
            </w:rPr>
            <w:t>Sioned Wiliam</w:t>
          </w:r>
          <w:r w:rsidRPr="002E5836">
            <w:rPr>
              <w:b/>
              <w:i/>
              <w:iCs/>
            </w:rPr>
            <w:t>:</w:t>
          </w:r>
        </w:sdtContent>
      </w:sdt>
      <w:r w:rsidRPr="002E5836">
        <w:t xml:space="preserve"> Cwmni Da could not be further from that. It is a big employer in </w:t>
      </w:r>
      <w:r w:rsidRPr="002E5836" w:rsidR="00550DD5">
        <w:t>Caernarfon</w:t>
      </w:r>
      <w:r w:rsidRPr="002E5836">
        <w:t xml:space="preserve">, with over 50 members of staff. It makes a massive contribution culturally, but it also helps prevent the brain drain because it encourages young people to make world-class television without having to leave </w:t>
      </w:r>
      <w:r w:rsidRPr="002E5836" w:rsidR="00550DD5">
        <w:t>Caernarfon</w:t>
      </w:r>
      <w:r w:rsidRPr="002E5836">
        <w:t>.</w:t>
      </w:r>
    </w:p>
    <w:p w:rsidR="00FF21B1" w:rsidRPr="002E5836" w:rsidP="00FF21B1">
      <w:pPr>
        <w:pStyle w:val="Answer"/>
      </w:pPr>
      <w:r w:rsidRPr="002E5836">
        <w:t>They can leave and make great programmes all over the world, in New York</w:t>
      </w:r>
      <w:r w:rsidRPr="002E5836" w:rsidR="00550DD5">
        <w:t>, as</w:t>
      </w:r>
      <w:r w:rsidRPr="002E5836">
        <w:t xml:space="preserve"> with </w:t>
      </w:r>
      <w:r w:rsidRPr="002E5836" w:rsidR="00550DD5">
        <w:t>Chris,</w:t>
      </w:r>
      <w:r w:rsidRPr="002E5836">
        <w:t xml:space="preserve"> or Scandinavia, but the whole point is </w:t>
      </w:r>
      <w:r w:rsidRPr="002E5836" w:rsidR="00550DD5">
        <w:t xml:space="preserve">that </w:t>
      </w:r>
      <w:r w:rsidRPr="002E5836">
        <w:t xml:space="preserve">their career progression can happen within the company. They can keep their families there; they can live the life they want, with the quality of life they want, without having to leave. </w:t>
      </w:r>
    </w:p>
    <w:p w:rsidR="00FF21B1" w:rsidRPr="002E5836" w:rsidP="00FF21B1">
      <w:pPr>
        <w:pStyle w:val="Answer"/>
      </w:pPr>
      <w:r w:rsidRPr="002E5836">
        <w:t xml:space="preserve">Without a company like Cwmni Da, they might have had to move to Cardiff or London to do the same jobs. They are able to do that because of the relationship between the company and the community. It employs people </w:t>
      </w:r>
      <w:r w:rsidRPr="002E5836">
        <w:t xml:space="preserve">from across north Wales. It is a fantastic model, in fact, and we are very proud of </w:t>
      </w:r>
      <w:r w:rsidR="00ED3861">
        <w:t>it</w:t>
      </w:r>
      <w:r w:rsidRPr="002E5836">
        <w:t>.</w:t>
      </w:r>
    </w:p>
    <w:p w:rsidR="00BA6B49" w:rsidRPr="002E5836" w:rsidP="00FF21B1">
      <w:pPr>
        <w:pStyle w:val="Answer"/>
      </w:pPr>
      <w:sdt>
        <w:sdtPr>
          <w:alias w:val="Member"/>
          <w:tag w:val="&lt;Member mnisId='4716' dodsId='109478'&gt;"/>
          <w:id w:val="-1613275741"/>
          <w:placeholder>
            <w:docPart w:val="1F834864636647C58FC5C0EC03485D11"/>
          </w:placeholder>
          <w:richText/>
        </w:sdtPr>
        <w:sdtContent>
          <w:r w:rsidRPr="002E5836">
            <w:rPr>
              <w:b/>
            </w:rPr>
            <w:t>Ruth Jones:</w:t>
          </w:r>
        </w:sdtContent>
      </w:sdt>
      <w:r w:rsidRPr="002E5836">
        <w:t xml:space="preserve"> That is one aspect, I suppose. </w:t>
      </w:r>
      <w:r>
        <w:t>Siân</w:t>
      </w:r>
      <w:r w:rsidRPr="002E5836">
        <w:t xml:space="preserve"> Price, do you have anything to add?</w:t>
      </w:r>
    </w:p>
    <w:p w:rsidR="00FF21B1" w:rsidRPr="002E5836" w:rsidP="00FF21B1">
      <w:pPr>
        <w:pStyle w:val="Answer"/>
      </w:pPr>
      <w:sdt>
        <w:sdtPr>
          <w:rPr>
            <w:i/>
            <w:iCs/>
          </w:rPr>
          <w:alias w:val="Witness"/>
          <w:id w:val="-446927731"/>
          <w:placeholder>
            <w:docPart w:val="F3F52950F8964BB7943E1C51F1BC40C0"/>
          </w:placeholder>
          <w:richText/>
        </w:sdtPr>
        <w:sdtEndPr>
          <w:rPr>
            <w:i w:val="0"/>
            <w:iCs w:val="0"/>
          </w:rPr>
        </w:sdtEndPr>
        <w:sdtContent>
          <w:r>
            <w:rPr>
              <w:b/>
              <w:i/>
              <w:iCs/>
            </w:rPr>
            <w:t>Siân</w:t>
          </w:r>
          <w:r w:rsidRPr="002E5836">
            <w:rPr>
              <w:b/>
              <w:i/>
              <w:iCs/>
            </w:rPr>
            <w:t xml:space="preserve"> Price:</w:t>
          </w:r>
        </w:sdtContent>
      </w:sdt>
      <w:r w:rsidRPr="002E5836">
        <w:t xml:space="preserve"> Pop-ups are a particular bugbear of mine. It is really hard to get a commission, full stop. Whoever you are, you have to work really hard and you have to have brilliant ideas. There is definitely an issue, particularly with some broadcasters encouraging pop-ups. I understand that there needs to be</w:t>
      </w:r>
      <w:r w:rsidRPr="002E5836" w:rsidR="00BA6B49">
        <w:t xml:space="preserve"> a</w:t>
      </w:r>
      <w:r w:rsidRPr="002E5836">
        <w:t xml:space="preserve"> mixed economy to support both freelancers and properly indigenous Welsh companies.</w:t>
      </w:r>
    </w:p>
    <w:p w:rsidR="00FF21B1" w:rsidRPr="002E5836" w:rsidP="00FF21B1">
      <w:pPr>
        <w:pStyle w:val="Answer"/>
      </w:pPr>
      <w:r w:rsidRPr="002E5836">
        <w:t xml:space="preserve">Where there is perhaps an issue is where a multi-series order is given to a company on the condition </w:t>
      </w:r>
      <w:r w:rsidRPr="002E5836" w:rsidR="00000216">
        <w:t>it</w:t>
      </w:r>
      <w:r w:rsidRPr="002E5836">
        <w:t xml:space="preserve"> set</w:t>
      </w:r>
      <w:r w:rsidRPr="002E5836" w:rsidR="00000216">
        <w:t>s</w:t>
      </w:r>
      <w:r w:rsidRPr="002E5836">
        <w:t xml:space="preserve"> up in Wales. These are the commissions that companies already existing in Wales would kill for. They are our bread and butter. They are what keeps us going and what has sustained us through a feast and famine pattern of commissioning. </w:t>
      </w:r>
    </w:p>
    <w:p w:rsidR="00FF21B1" w:rsidRPr="002E5836" w:rsidP="00FF21B1">
      <w:pPr>
        <w:pStyle w:val="Answer"/>
      </w:pPr>
      <w:r w:rsidRPr="002E5836">
        <w:t xml:space="preserve">When you hear about companies </w:t>
      </w:r>
      <w:r w:rsidRPr="002E5836" w:rsidR="00000216">
        <w:t>that</w:t>
      </w:r>
      <w:r w:rsidRPr="002E5836">
        <w:t xml:space="preserve"> are given a big three series order on the condition they set up in Wales, that does not seem fair. The problem lies where the IP is not in Wales, where they are not exec-produced from Wales and where the money flow is not in Wales. That is where the problem is. Something needs to be done</w:t>
      </w:r>
      <w:r w:rsidRPr="002E5836" w:rsidR="00000216">
        <w:t>,</w:t>
      </w:r>
      <w:r w:rsidRPr="002E5836">
        <w:t xml:space="preserve"> </w:t>
      </w:r>
      <w:r w:rsidRPr="002E5836" w:rsidR="00000216">
        <w:t>perhaps through</w:t>
      </w:r>
      <w:r w:rsidRPr="002E5836">
        <w:t xml:space="preserve"> greater scrutiny of those commissions. </w:t>
      </w:r>
    </w:p>
    <w:p w:rsidR="00FF21B1" w:rsidRPr="002E5836" w:rsidP="00FF21B1">
      <w:pPr>
        <w:pStyle w:val="Answer"/>
      </w:pPr>
      <w:r w:rsidRPr="002E5836">
        <w:t xml:space="preserve">On the </w:t>
      </w:r>
      <w:r w:rsidRPr="002E5836">
        <w:t>flipside of that</w:t>
      </w:r>
      <w:r w:rsidRPr="002E5836">
        <w:t>,</w:t>
      </w:r>
      <w:r w:rsidRPr="002E5836">
        <w:t xml:space="preserve"> it feels like it disincentivises commissioners from engaging with Welsh companies because, once they have ticked that box, they can move on. I have been told in meetings with commissioners, “That is a brilliant idea. We love it. If only it came from a Northern Ireland company because we still have a box to tick there</w:t>
      </w:r>
      <w:r w:rsidR="00ED3861">
        <w:t>.</w:t>
      </w:r>
      <w:r w:rsidRPr="002E5836">
        <w:t>” That does not seem fair. Ideas are our currency. They absolutely have to commission the best ideas, but there seem</w:t>
      </w:r>
      <w:r w:rsidRPr="002E5836" w:rsidR="00626904">
        <w:t>s</w:t>
      </w:r>
      <w:r w:rsidRPr="002E5836">
        <w:t xml:space="preserve"> to be a slightly uneven playing field in the pop-up or brass-pla</w:t>
      </w:r>
      <w:r w:rsidRPr="002E5836" w:rsidR="00626904">
        <w:t>qu</w:t>
      </w:r>
      <w:r w:rsidRPr="002E5836">
        <w:t>ing side of things.</w:t>
      </w:r>
    </w:p>
    <w:p w:rsidR="00FF21B1" w:rsidRPr="002E5836" w:rsidP="00FF21B1">
      <w:pPr>
        <w:pStyle w:val="Remark"/>
      </w:pPr>
      <w:sdt>
        <w:sdtPr>
          <w:alias w:val="Member"/>
          <w:tag w:val="&lt;Member mnisId='4716' dodsId='109478'&gt;"/>
          <w:id w:val="563615143"/>
          <w:placeholder>
            <w:docPart w:val="CE1C327DAC78444E8845BAA038DEA229"/>
          </w:placeholder>
          <w:richText/>
        </w:sdtPr>
        <w:sdtContent>
          <w:r w:rsidRPr="002E5836">
            <w:rPr>
              <w:b/>
            </w:rPr>
            <w:t>Ruth Jones:</w:t>
          </w:r>
        </w:sdtContent>
      </w:sdt>
      <w:r w:rsidRPr="002E5836">
        <w:t xml:space="preserve"> I am sure others will develop that conversation, but I will hand back to the Chair.</w:t>
      </w:r>
    </w:p>
    <w:p w:rsidR="00FF21B1" w:rsidRPr="002E5836" w:rsidP="00FF21B1">
      <w:pPr>
        <w:pStyle w:val="Question"/>
        <w:numPr>
          <w:ilvl w:val="0"/>
          <w:numId w:val="9"/>
        </w:numPr>
      </w:pPr>
      <w:sdt>
        <w:sdtPr>
          <w:alias w:val="Member"/>
          <w:tag w:val="&lt;Member mnisId='1554' dodsId='31575'&gt;"/>
          <w:id w:val="-1939679356"/>
          <w:placeholder>
            <w:docPart w:val="E7EC20979F564102B16FE92353701D6D"/>
          </w:placeholder>
          <w:richText/>
        </w:sdtPr>
        <w:sdtContent>
          <w:r w:rsidRPr="002E5836">
            <w:rPr>
              <w:b/>
            </w:rPr>
            <w:t>Chair:</w:t>
          </w:r>
        </w:sdtContent>
      </w:sdt>
      <w:r w:rsidRPr="002E5836">
        <w:t xml:space="preserve"> </w:t>
      </w:r>
      <w:r>
        <w:t>Siân</w:t>
      </w:r>
      <w:r w:rsidRPr="002E5836">
        <w:t xml:space="preserve"> Price, to clarify</w:t>
      </w:r>
      <w:r w:rsidRPr="002E5836" w:rsidR="00626904">
        <w:t xml:space="preserve">, when </w:t>
      </w:r>
      <w:r w:rsidRPr="002E5836">
        <w:t>you talk about a “pop-up”, you are referring to companies that set up within Wales just to deliver a particular commissioning contract but do not have a real footprint or rootedness in Wales. Have I understood that correctly?</w:t>
      </w:r>
    </w:p>
    <w:p w:rsidR="00FF21B1" w:rsidRPr="002E5836" w:rsidP="00FF21B1">
      <w:pPr>
        <w:pStyle w:val="Answer"/>
      </w:pPr>
      <w:sdt>
        <w:sdtPr>
          <w:rPr>
            <w:i/>
            <w:iCs/>
          </w:rPr>
          <w:alias w:val="Witness"/>
          <w:id w:val="-1291894406"/>
          <w:placeholder>
            <w:docPart w:val="9EB380AC76744FE382207862E629AFE8"/>
          </w:placeholder>
          <w:richText/>
        </w:sdtPr>
        <w:sdtEndPr>
          <w:rPr>
            <w:i w:val="0"/>
            <w:iCs w:val="0"/>
          </w:rPr>
        </w:sdtEndPr>
        <w:sdtContent>
          <w:r>
            <w:rPr>
              <w:b/>
              <w:i/>
              <w:iCs/>
            </w:rPr>
            <w:t>Siân</w:t>
          </w:r>
          <w:r w:rsidRPr="002E5836">
            <w:rPr>
              <w:b/>
              <w:i/>
              <w:iCs/>
            </w:rPr>
            <w:t xml:space="preserve"> Price:</w:t>
          </w:r>
        </w:sdtContent>
      </w:sdt>
      <w:r w:rsidRPr="002E5836">
        <w:t xml:space="preserve"> Yes, they will set up an office</w:t>
      </w:r>
      <w:r w:rsidRPr="002E5836" w:rsidR="00626904">
        <w:t>, although it is up for discussion</w:t>
      </w:r>
      <w:r w:rsidRPr="002E5836">
        <w:t xml:space="preserve"> </w:t>
      </w:r>
      <w:r w:rsidRPr="002E5836" w:rsidR="00626904">
        <w:t xml:space="preserve">how </w:t>
      </w:r>
      <w:r w:rsidRPr="002E5836">
        <w:t xml:space="preserve">populated the office is. </w:t>
      </w:r>
      <w:r w:rsidRPr="002E5836" w:rsidR="005577FB">
        <w:t xml:space="preserve">When </w:t>
      </w:r>
      <w:r w:rsidRPr="002E5836">
        <w:t xml:space="preserve">I say “pop-up”, I mean </w:t>
      </w:r>
      <w:r w:rsidRPr="002E5836" w:rsidR="00626904">
        <w:t>it</w:t>
      </w:r>
      <w:r w:rsidRPr="002E5836">
        <w:t xml:space="preserve"> is set up specifically to deliver a project or a series, </w:t>
      </w:r>
      <w:r w:rsidRPr="002E5836" w:rsidR="005577FB">
        <w:t>then</w:t>
      </w:r>
      <w:r w:rsidRPr="002E5836">
        <w:t xml:space="preserve"> </w:t>
      </w:r>
      <w:r w:rsidRPr="002E5836" w:rsidR="005577FB">
        <w:t xml:space="preserve">will </w:t>
      </w:r>
      <w:r w:rsidRPr="002E5836">
        <w:t>often close at the end of that. When they stay, grow and contribute to the local sector, that is the mixed economy</w:t>
      </w:r>
      <w:r w:rsidRPr="002E5836" w:rsidR="005577FB">
        <w:t xml:space="preserve"> and</w:t>
      </w:r>
      <w:r w:rsidRPr="002E5836">
        <w:t xml:space="preserve"> </w:t>
      </w:r>
      <w:r w:rsidRPr="002E5836" w:rsidR="005577FB">
        <w:t xml:space="preserve">that </w:t>
      </w:r>
      <w:r w:rsidRPr="002E5836">
        <w:t>is a good thing.</w:t>
      </w:r>
    </w:p>
    <w:p w:rsidR="00FF21B1" w:rsidRPr="002E5836" w:rsidP="00FF21B1">
      <w:pPr>
        <w:pStyle w:val="Question"/>
        <w:numPr>
          <w:ilvl w:val="0"/>
          <w:numId w:val="9"/>
        </w:numPr>
      </w:pPr>
      <w:sdt>
        <w:sdtPr>
          <w:alias w:val="Member"/>
          <w:tag w:val="&lt;Member mnisId='1554' dodsId='31575'&gt;"/>
          <w:id w:val="1662424794"/>
          <w:placeholder>
            <w:docPart w:val="C95A9CF474A74BC18410BA053C36A32E"/>
          </w:placeholder>
          <w:richText/>
        </w:sdtPr>
        <w:sdtContent>
          <w:r w:rsidRPr="002E5836">
            <w:rPr>
              <w:b/>
            </w:rPr>
            <w:t>Chair:</w:t>
          </w:r>
        </w:sdtContent>
      </w:sdt>
      <w:r w:rsidRPr="002E5836">
        <w:t xml:space="preserve"> Do those pop-up company names appear in </w:t>
      </w:r>
      <w:r w:rsidR="00ED3861">
        <w:t>TAC’s</w:t>
      </w:r>
      <w:r w:rsidRPr="002E5836">
        <w:t xml:space="preserve"> list of Welsh production companies?</w:t>
      </w:r>
    </w:p>
    <w:p w:rsidR="00FF21B1" w:rsidRPr="002E5836" w:rsidP="00FF21B1">
      <w:pPr>
        <w:pStyle w:val="Answer"/>
      </w:pPr>
      <w:sdt>
        <w:sdtPr>
          <w:rPr>
            <w:i/>
            <w:iCs/>
          </w:rPr>
          <w:alias w:val="Witness"/>
          <w:id w:val="852234744"/>
          <w:placeholder>
            <w:docPart w:val="88CE56B9B2654ED2A514CA7AD1B5FC50"/>
          </w:placeholder>
          <w:richText/>
        </w:sdtPr>
        <w:sdtContent>
          <w:r w:rsidRPr="002E5836">
            <w:rPr>
              <w:b/>
              <w:i/>
              <w:iCs/>
            </w:rPr>
            <w:t>Dyfrig Davies:</w:t>
          </w:r>
        </w:sdtContent>
      </w:sdt>
      <w:r w:rsidRPr="002E5836">
        <w:t xml:space="preserve"> Many are not members, but they will be on the Ofcom register of productions in Wales. You will have a list there. The last one was produced in 2022. They are not very current, but you will have a list of the productions that were made in Wales.</w:t>
      </w:r>
    </w:p>
    <w:p w:rsidR="00FF21B1" w:rsidRPr="002E5836" w:rsidP="00FF21B1">
      <w:pPr>
        <w:pStyle w:val="Question"/>
        <w:numPr>
          <w:ilvl w:val="0"/>
          <w:numId w:val="9"/>
        </w:numPr>
      </w:pPr>
      <w:sdt>
        <w:sdtPr>
          <w:alias w:val="Member"/>
          <w:tag w:val="&lt;Member mnisId='1554' dodsId='31575'&gt;"/>
          <w:id w:val="1831945807"/>
          <w:placeholder>
            <w:docPart w:val="F7D4E9D6CA744A30A60ACA69418EDA7F"/>
          </w:placeholder>
          <w:richText/>
        </w:sdtPr>
        <w:sdtContent>
          <w:r w:rsidRPr="002E5836">
            <w:rPr>
              <w:b/>
            </w:rPr>
            <w:t>Chair:</w:t>
          </w:r>
        </w:sdtContent>
      </w:sdt>
      <w:r w:rsidRPr="002E5836">
        <w:t xml:space="preserve"> It would not necessarily be evident what is from a </w:t>
      </w:r>
      <w:r w:rsidRPr="002E5836" w:rsidR="00B45583">
        <w:t>“</w:t>
      </w:r>
      <w:r w:rsidRPr="002E5836">
        <w:t>genuinely Welsh</w:t>
      </w:r>
      <w:r w:rsidRPr="002E5836" w:rsidR="00B45583">
        <w:t>”</w:t>
      </w:r>
      <w:r w:rsidRPr="002E5836">
        <w:t xml:space="preserve"> production company and what is </w:t>
      </w:r>
      <w:r w:rsidRPr="002E5836" w:rsidR="00B45583">
        <w:t>not.</w:t>
      </w:r>
    </w:p>
    <w:p w:rsidR="00FF21B1" w:rsidRPr="002E5836" w:rsidP="00FF21B1">
      <w:pPr>
        <w:pStyle w:val="Answer"/>
      </w:pPr>
      <w:sdt>
        <w:sdtPr>
          <w:rPr>
            <w:i/>
            <w:iCs/>
          </w:rPr>
          <w:alias w:val="Witness"/>
          <w:id w:val="-1452930634"/>
          <w:placeholder>
            <w:docPart w:val="7F4B7F1D2194474F8486E0C3E1D2BEA7"/>
          </w:placeholder>
          <w:richText/>
        </w:sdtPr>
        <w:sdtContent>
          <w:r w:rsidRPr="002E5836">
            <w:rPr>
              <w:b/>
              <w:i/>
              <w:iCs/>
            </w:rPr>
            <w:t>Dyfrig Davies:</w:t>
          </w:r>
        </w:sdtContent>
      </w:sdt>
      <w:r w:rsidRPr="002E5836">
        <w:t xml:space="preserve"> No, you would have to do some digging or some googling to find out where their head office is and so forth. </w:t>
      </w:r>
    </w:p>
    <w:p w:rsidR="00FF21B1" w:rsidRPr="002E5836" w:rsidP="00FF21B1">
      <w:pPr>
        <w:pStyle w:val="Question"/>
        <w:numPr>
          <w:ilvl w:val="0"/>
          <w:numId w:val="9"/>
        </w:numPr>
      </w:pPr>
      <w:sdt>
        <w:sdtPr>
          <w:alias w:val="Member"/>
          <w:tag w:val="&lt;Member mnisId='4810' dodsId='157099'&gt;"/>
          <w:id w:val="-1086061715"/>
          <w:placeholder>
            <w:docPart w:val="A869602069264E9B93C3CF4404426AAF"/>
          </w:placeholder>
          <w:richText/>
        </w:sdtPr>
        <w:sdtContent>
          <w:r w:rsidRPr="002E5836">
            <w:rPr>
              <w:b/>
            </w:rPr>
            <w:t>Mr Roberts:</w:t>
          </w:r>
        </w:sdtContent>
      </w:sdt>
      <w:r w:rsidRPr="002E5836">
        <w:t xml:space="preserve"> Good morning, everybody. I met </w:t>
      </w:r>
      <w:r>
        <w:t>Siân</w:t>
      </w:r>
      <w:r w:rsidRPr="002E5836">
        <w:t xml:space="preserve"> at an event in Cardiff not too long ago, and we talked about this very thing. Alarmingly, it was not something I had heard about happening on this scale before. </w:t>
      </w:r>
      <w:r>
        <w:t>Siân</w:t>
      </w:r>
      <w:r w:rsidRPr="002E5836">
        <w:t xml:space="preserve">, do you have a solid example of where you may have lost out on a commission to </w:t>
      </w:r>
      <w:r w:rsidR="00ED3861">
        <w:t xml:space="preserve">such </w:t>
      </w:r>
      <w:r w:rsidRPr="002E5836">
        <w:t xml:space="preserve">a company? What actual impact do </w:t>
      </w:r>
      <w:r w:rsidRPr="002E5836" w:rsidR="00B45583">
        <w:t>issue</w:t>
      </w:r>
      <w:r w:rsidRPr="002E5836">
        <w:t>s like this have on your business in terms of long-term viability</w:t>
      </w:r>
      <w:r w:rsidRPr="002E5836" w:rsidR="00B45583">
        <w:t xml:space="preserve"> and</w:t>
      </w:r>
      <w:r w:rsidRPr="002E5836">
        <w:t xml:space="preserve"> difficulty in maintaining staffing levels?</w:t>
      </w:r>
    </w:p>
    <w:p w:rsidR="00FF21B1" w:rsidRPr="002E5836" w:rsidP="00FF21B1">
      <w:pPr>
        <w:pStyle w:val="Answer"/>
      </w:pPr>
      <w:sdt>
        <w:sdtPr>
          <w:rPr>
            <w:i/>
            <w:iCs/>
          </w:rPr>
          <w:alias w:val="Witness"/>
          <w:id w:val="-1405678612"/>
          <w:placeholder>
            <w:docPart w:val="6F95D5FE3F364665A1912D6EC28B8E7E"/>
          </w:placeholder>
          <w:richText/>
        </w:sdtPr>
        <w:sdtEndPr>
          <w:rPr>
            <w:i w:val="0"/>
            <w:iCs w:val="0"/>
          </w:rPr>
        </w:sdtEndPr>
        <w:sdtContent>
          <w:r>
            <w:rPr>
              <w:b/>
              <w:i/>
              <w:iCs/>
            </w:rPr>
            <w:t>Siân</w:t>
          </w:r>
          <w:r w:rsidRPr="002E5836">
            <w:rPr>
              <w:b/>
              <w:i/>
              <w:iCs/>
            </w:rPr>
            <w:t xml:space="preserve"> Price:</w:t>
          </w:r>
        </w:sdtContent>
      </w:sdt>
      <w:r w:rsidRPr="002E5836">
        <w:t xml:space="preserve"> It is </w:t>
      </w:r>
      <w:r w:rsidRPr="002E5836">
        <w:t>really difficult</w:t>
      </w:r>
      <w:r w:rsidRPr="002E5836">
        <w:t xml:space="preserve"> to quantify because, as I say, in theory everything is commissioned on the strength of your ideas. I feel like</w:t>
      </w:r>
      <w:r w:rsidRPr="002E5836" w:rsidR="003E0564">
        <w:t>,</w:t>
      </w:r>
      <w:r w:rsidRPr="002E5836">
        <w:t xml:space="preserve"> in some departments within the BBC, as I said before, the commissioners are perhaps disincentivised from properly engaging with us and developing ideas with us because they feel they have ticked the Wales box. That is why I feel it would be great to get more engagement in the first place so we can compet</w:t>
      </w:r>
      <w:r w:rsidR="00ED3861">
        <w:t>e</w:t>
      </w:r>
      <w:r w:rsidRPr="002E5836">
        <w:t xml:space="preserve"> for this business.</w:t>
      </w:r>
    </w:p>
    <w:p w:rsidR="00FF21B1" w:rsidRPr="002E5836" w:rsidP="00FF21B1">
      <w:pPr>
        <w:pStyle w:val="Answer"/>
      </w:pPr>
      <w:r w:rsidRPr="002E5836">
        <w:t xml:space="preserve">Returning series are </w:t>
      </w:r>
      <w:r w:rsidRPr="002E5836" w:rsidR="003E0564">
        <w:t xml:space="preserve">the </w:t>
      </w:r>
      <w:r w:rsidRPr="002E5836">
        <w:t>holy grail for all production companies because they enable you to invest in your staff, reinvest in the company and keep people on longer contracts. A one-series order and then a long wait before you know whether it is going to be recommissioned is really difficult for companies to ride out, if they do not have deeper pockets. The London or Manchester companies</w:t>
      </w:r>
      <w:r w:rsidRPr="002E5836" w:rsidR="00A353E0">
        <w:t xml:space="preserve"> that set up in Wales</w:t>
      </w:r>
      <w:r w:rsidRPr="002E5836">
        <w:t xml:space="preserve">, </w:t>
      </w:r>
      <w:r w:rsidRPr="002E5836" w:rsidR="00370A68">
        <w:t>which</w:t>
      </w:r>
      <w:r w:rsidRPr="002E5836">
        <w:t xml:space="preserve">ever they are, </w:t>
      </w:r>
      <w:r w:rsidRPr="002E5836" w:rsidR="00A353E0">
        <w:t xml:space="preserve">perhaps </w:t>
      </w:r>
      <w:r w:rsidRPr="002E5836">
        <w:t>have deeper pockets because of the infrastructure in their other offices.</w:t>
      </w:r>
    </w:p>
    <w:p w:rsidR="00FF21B1" w:rsidRPr="002E5836" w:rsidP="00FF21B1">
      <w:pPr>
        <w:pStyle w:val="Question"/>
        <w:numPr>
          <w:ilvl w:val="0"/>
          <w:numId w:val="9"/>
        </w:numPr>
      </w:pPr>
      <w:sdt>
        <w:sdtPr>
          <w:alias w:val="Member"/>
          <w:tag w:val="&lt;Member mnisId='4810' dodsId='157099'&gt;"/>
          <w:id w:val="283081485"/>
          <w:placeholder>
            <w:docPart w:val="F706D58E72394A1396FBC33D25EDF952"/>
          </w:placeholder>
          <w:richText/>
        </w:sdtPr>
        <w:sdtContent>
          <w:r w:rsidRPr="002E5836">
            <w:rPr>
              <w:b/>
            </w:rPr>
            <w:t>Mr Roberts:</w:t>
          </w:r>
        </w:sdtContent>
      </w:sdt>
      <w:r w:rsidRPr="002E5836">
        <w:t xml:space="preserve"> Dyfrig, you mentioned skills and workforce issues. You used the term “brass-plating”. Just for the benefit of those who are not familiar with the term, that is broadly what we are talking about in terms of setting up an office and not really having an office. </w:t>
      </w:r>
    </w:p>
    <w:p w:rsidR="00FF21B1" w:rsidRPr="002E5836" w:rsidP="00FF21B1">
      <w:pPr>
        <w:pStyle w:val="Answer"/>
      </w:pPr>
      <w:sdt>
        <w:sdtPr>
          <w:rPr>
            <w:i/>
            <w:iCs/>
          </w:rPr>
          <w:alias w:val="Witness"/>
          <w:id w:val="1659656794"/>
          <w:placeholder>
            <w:docPart w:val="C946D791FAD2450EB6E89DC4CE941BF3"/>
          </w:placeholder>
          <w:richText/>
        </w:sdtPr>
        <w:sdtContent>
          <w:r w:rsidRPr="002E5836">
            <w:rPr>
              <w:b/>
              <w:i/>
              <w:iCs/>
            </w:rPr>
            <w:t>Dyfrig Davies:</w:t>
          </w:r>
        </w:sdtContent>
      </w:sdt>
      <w:r w:rsidRPr="002E5836">
        <w:t xml:space="preserve"> Yes, exactly. It is usually a desk and a phone, and </w:t>
      </w:r>
      <w:r w:rsidRPr="002E5836" w:rsidR="00DD0500">
        <w:t>there</w:t>
      </w:r>
      <w:r w:rsidRPr="002E5836">
        <w:t xml:space="preserve"> might be one person. That is at the extreme. Of course, the point has been made: where does the IP lie at the end of the day? How much money comes back into the economy? How does that money then help the economy?</w:t>
      </w:r>
    </w:p>
    <w:p w:rsidR="00FF21B1" w:rsidRPr="002E5836" w:rsidP="00FF21B1">
      <w:pPr>
        <w:pStyle w:val="Question"/>
        <w:numPr>
          <w:ilvl w:val="0"/>
          <w:numId w:val="9"/>
        </w:numPr>
      </w:pPr>
      <w:sdt>
        <w:sdtPr>
          <w:alias w:val="Member"/>
          <w:tag w:val="&lt;Member mnisId='4810' dodsId='157099'&gt;"/>
          <w:id w:val="763506948"/>
          <w:placeholder>
            <w:docPart w:val="C4D2CF1EDB13439994F9A736701AB6AB"/>
          </w:placeholder>
          <w:richText/>
        </w:sdtPr>
        <w:sdtContent>
          <w:r w:rsidRPr="002E5836">
            <w:rPr>
              <w:b/>
            </w:rPr>
            <w:t>Mr Roberts:</w:t>
          </w:r>
        </w:sdtContent>
      </w:sdt>
      <w:r w:rsidRPr="002E5836">
        <w:t xml:space="preserve"> You said that should be more heavily scrutinised. </w:t>
      </w:r>
    </w:p>
    <w:p w:rsidR="00FF21B1" w:rsidRPr="002E5836" w:rsidP="00FF21B1">
      <w:pPr>
        <w:pStyle w:val="Answer"/>
      </w:pPr>
      <w:sdt>
        <w:sdtPr>
          <w:rPr>
            <w:i/>
            <w:iCs/>
          </w:rPr>
          <w:alias w:val="Witness"/>
          <w:id w:val="1676454224"/>
          <w:placeholder>
            <w:docPart w:val="BD31E6762ADC4C0E89C8AEA331E004F6"/>
          </w:placeholder>
          <w:richText/>
        </w:sdtPr>
        <w:sdtContent>
          <w:r w:rsidRPr="002E5836">
            <w:rPr>
              <w:b/>
              <w:i/>
              <w:iCs/>
            </w:rPr>
            <w:t>Dyfrig Davies:</w:t>
          </w:r>
        </w:sdtContent>
      </w:sdt>
      <w:r w:rsidRPr="002E5836">
        <w:t xml:space="preserve"> Yes. </w:t>
      </w:r>
    </w:p>
    <w:p w:rsidR="00FF21B1" w:rsidRPr="002E5836" w:rsidP="00FF21B1">
      <w:pPr>
        <w:pStyle w:val="QuestionCont"/>
      </w:pPr>
      <w:sdt>
        <w:sdtPr>
          <w:alias w:val="Member"/>
          <w:tag w:val="&lt;Member mnisId='4810' dodsId='157099'&gt;"/>
          <w:id w:val="40019356"/>
          <w:placeholder>
            <w:docPart w:val="5A3B0E7E55E144D7ACC234D80FD97B8F"/>
          </w:placeholder>
          <w:richText/>
        </w:sdtPr>
        <w:sdtContent>
          <w:r w:rsidRPr="002E5836">
            <w:rPr>
              <w:b/>
            </w:rPr>
            <w:t>Mr Roberts:</w:t>
          </w:r>
        </w:sdtContent>
      </w:sdt>
      <w:r w:rsidRPr="002E5836">
        <w:t xml:space="preserve"> In what way? What would you recommend they should do on a day-to-day basis to make it more heavily scrutinised? </w:t>
      </w:r>
    </w:p>
    <w:p w:rsidR="00FF21B1" w:rsidRPr="002E5836" w:rsidP="00FF21B1">
      <w:pPr>
        <w:pStyle w:val="Answer"/>
      </w:pPr>
      <w:sdt>
        <w:sdtPr>
          <w:rPr>
            <w:i/>
            <w:iCs/>
          </w:rPr>
          <w:alias w:val="Witness"/>
          <w:id w:val="1593429577"/>
          <w:placeholder>
            <w:docPart w:val="754513F0DDC94919AF6B858FE654E4BC"/>
          </w:placeholder>
          <w:richText/>
        </w:sdtPr>
        <w:sdtContent>
          <w:r w:rsidRPr="002E5836">
            <w:rPr>
              <w:b/>
              <w:i/>
              <w:iCs/>
            </w:rPr>
            <w:t>Dyfrig Davies:</w:t>
          </w:r>
        </w:sdtContent>
      </w:sdt>
      <w:r w:rsidRPr="002E5836">
        <w:t xml:space="preserve"> It is a discussion we need to have with Ofcom. There is a register. The register looks back rather than forward. Maybe we should have a more current register. People should be aware.</w:t>
      </w:r>
    </w:p>
    <w:p w:rsidR="00FF21B1" w:rsidRPr="002E5836" w:rsidP="00FF21B1">
      <w:pPr>
        <w:pStyle w:val="Answer"/>
      </w:pPr>
      <w:r>
        <w:t>T</w:t>
      </w:r>
      <w:r w:rsidRPr="002E5836">
        <w:t>here are basically three criteria</w:t>
      </w:r>
      <w:r>
        <w:t>, and y</w:t>
      </w:r>
      <w:r w:rsidRPr="002E5836">
        <w:t>ou only have to answer two of them. The</w:t>
      </w:r>
      <w:r w:rsidRPr="002E5836" w:rsidR="00621C8B">
        <w:t>y are that</w:t>
      </w:r>
      <w:r w:rsidRPr="002E5836">
        <w:t xml:space="preserve"> the production company must have a substantive business and production base in the UK outside the M25; at least 70% of the production budget, excluding some specific costs, must be spent in the UK outside the M25; and at least 50% of the production talent by cost must have their usual place of employment in the UK outside the M25.</w:t>
      </w:r>
    </w:p>
    <w:p w:rsidR="00FF21B1" w:rsidRPr="002E5836" w:rsidP="00FF21B1">
      <w:pPr>
        <w:pStyle w:val="Answer"/>
      </w:pPr>
      <w:r w:rsidRPr="002E5836">
        <w:t>It is the same for Wales, if you are answering those criteria. You have to answer two out of those three.</w:t>
      </w:r>
    </w:p>
    <w:p w:rsidR="00FF21B1" w:rsidRPr="002E5836" w:rsidP="00FF21B1">
      <w:pPr>
        <w:pStyle w:val="Question"/>
        <w:numPr>
          <w:ilvl w:val="0"/>
          <w:numId w:val="9"/>
        </w:numPr>
      </w:pPr>
      <w:sdt>
        <w:sdtPr>
          <w:alias w:val="Member"/>
          <w:tag w:val="&lt;Member mnisId='4810' dodsId='157099'&gt;"/>
          <w:id w:val="819851575"/>
          <w:placeholder>
            <w:docPart w:val="51D8C20539C24B5DA1688DC54A437865"/>
          </w:placeholder>
          <w:richText/>
        </w:sdtPr>
        <w:sdtContent>
          <w:r w:rsidRPr="002E5836">
            <w:rPr>
              <w:b/>
            </w:rPr>
            <w:t>Mr Roberts:</w:t>
          </w:r>
        </w:sdtContent>
      </w:sdt>
      <w:r w:rsidRPr="002E5836">
        <w:t xml:space="preserve"> Are you saying that the criteria are not robust enough or there is not enough scrutiny of the criteria being properly fulfilled in the right way? </w:t>
      </w:r>
    </w:p>
    <w:p w:rsidR="00FF21B1" w:rsidRPr="002E5836" w:rsidP="00FF21B1">
      <w:pPr>
        <w:pStyle w:val="Answer"/>
      </w:pPr>
      <w:sdt>
        <w:sdtPr>
          <w:rPr>
            <w:i/>
            <w:iCs/>
          </w:rPr>
          <w:alias w:val="Witness"/>
          <w:id w:val="435716562"/>
          <w:placeholder>
            <w:docPart w:val="BDAD6E321C534D0C937BBFB363D29800"/>
          </w:placeholder>
          <w:richText/>
        </w:sdtPr>
        <w:sdtContent>
          <w:r w:rsidRPr="002E5836">
            <w:rPr>
              <w:b/>
              <w:i/>
              <w:iCs/>
            </w:rPr>
            <w:t>Dyfrig Davies:</w:t>
          </w:r>
        </w:sdtContent>
      </w:sdt>
      <w:r w:rsidRPr="002E5836">
        <w:t xml:space="preserve"> Agreeing with what </w:t>
      </w:r>
      <w:r>
        <w:t>Siân</w:t>
      </w:r>
      <w:r w:rsidRPr="002E5836">
        <w:t xml:space="preserve"> has said, it is possibly both. We should maybe look at the criteria again. They definitely should be scrutinised closely. </w:t>
      </w:r>
    </w:p>
    <w:p w:rsidR="00FF21B1" w:rsidRPr="002E5836" w:rsidP="00FF21B1">
      <w:pPr>
        <w:pStyle w:val="Question"/>
        <w:numPr>
          <w:ilvl w:val="0"/>
          <w:numId w:val="9"/>
        </w:numPr>
      </w:pPr>
      <w:sdt>
        <w:sdtPr>
          <w:alias w:val="Member"/>
          <w:tag w:val="&lt;Member mnisId='4859' dodsId='157216'&gt;"/>
          <w:id w:val="-1611037168"/>
          <w:placeholder>
            <w:docPart w:val="116BCFD8C1CE4BD99AF5245D48073209"/>
          </w:placeholder>
          <w:richText/>
        </w:sdtPr>
        <w:sdtContent>
          <w:r w:rsidRPr="002E5836">
            <w:rPr>
              <w:b/>
            </w:rPr>
            <w:t>Virginia Crosbie:</w:t>
          </w:r>
        </w:sdtContent>
      </w:sdt>
      <w:r w:rsidRPr="002E5836">
        <w:t xml:space="preserve"> Dyfrig, you mentioned that freelancers are leaving the sector. My question </w:t>
      </w:r>
      <w:r w:rsidR="0036102C">
        <w:t>relates</w:t>
      </w:r>
      <w:r w:rsidRPr="002E5836">
        <w:t xml:space="preserve"> to the pop-ups. Is their offering significantly different? What are they offering that you cannot fulfil locally?</w:t>
      </w:r>
    </w:p>
    <w:p w:rsidR="00FF21B1" w:rsidRPr="002E5836" w:rsidP="00FF21B1">
      <w:pPr>
        <w:pStyle w:val="Answer"/>
      </w:pPr>
      <w:sdt>
        <w:sdtPr>
          <w:rPr>
            <w:i/>
            <w:iCs/>
          </w:rPr>
          <w:alias w:val="Witness"/>
          <w:id w:val="1590435104"/>
          <w:placeholder>
            <w:docPart w:val="E6549B44757E4728B2BC735AA12601FD"/>
          </w:placeholder>
          <w:richText/>
        </w:sdtPr>
        <w:sdtContent>
          <w:r w:rsidRPr="002E5836">
            <w:rPr>
              <w:b/>
              <w:i/>
              <w:iCs/>
            </w:rPr>
            <w:t>Dyfrig Davies:</w:t>
          </w:r>
        </w:sdtContent>
      </w:sdt>
      <w:r w:rsidRPr="002E5836">
        <w:t xml:space="preserve"> If you are a freelancer in Wales</w:t>
      </w:r>
      <w:r w:rsidR="0036102C">
        <w:t>,</w:t>
      </w:r>
      <w:r w:rsidRPr="002E5836">
        <w:t xml:space="preserve"> and just in Wales, you are usually dependent on several companies. It is that sort of feast and famine lifestyle. It is natural for them to look outside Wales. If they have been successful in working with a pop-up in Wales, they might be drawn to work further afield.</w:t>
      </w:r>
    </w:p>
    <w:p w:rsidR="00FF21B1" w:rsidRPr="002E5836" w:rsidP="00FF21B1">
      <w:pPr>
        <w:pStyle w:val="Answer"/>
      </w:pPr>
      <w:r w:rsidRPr="002E5836">
        <w:t xml:space="preserve">At TAC, we </w:t>
      </w:r>
      <w:r w:rsidRPr="002E5836">
        <w:t xml:space="preserve">are not against that. It is difficult. The problem can perhaps be tackled from a different angle through apprenticeship systems. We know that S4C and Skillset are working closely to do this type of thing at the moment. TAC has been involved in discussions with CRIW and so forth about setting up apprenticeships where the apprentices are shared between companies. If you have a six-week production but you have to take on an apprentice for a year, it does not work. They need to be shared out. </w:t>
      </w:r>
    </w:p>
    <w:p w:rsidR="00621C8B" w:rsidRPr="002E5836" w:rsidP="00FF21B1">
      <w:pPr>
        <w:pStyle w:val="Answer"/>
      </w:pPr>
      <w:sdt>
        <w:sdtPr>
          <w:alias w:val="Member"/>
          <w:tag w:val="&lt;Member mnisId='4859' dodsId='157216'&gt;"/>
          <w:id w:val="-353273591"/>
          <w:placeholder>
            <w:docPart w:val="EC92AE95C3CA41A490C764AD2BFEEF2A"/>
          </w:placeholder>
          <w:richText/>
        </w:sdtPr>
        <w:sdtContent>
          <w:r w:rsidRPr="002E5836">
            <w:rPr>
              <w:b/>
            </w:rPr>
            <w:t>Virginia Crosbie:</w:t>
          </w:r>
        </w:sdtContent>
      </w:sdt>
      <w:r w:rsidRPr="002E5836">
        <w:t xml:space="preserve"> Thank you. That is very helpful. </w:t>
      </w:r>
    </w:p>
    <w:p w:rsidR="00FF21B1" w:rsidRPr="002E5836" w:rsidP="00FF21B1">
      <w:pPr>
        <w:pStyle w:val="Question"/>
        <w:numPr>
          <w:ilvl w:val="0"/>
          <w:numId w:val="9"/>
        </w:numPr>
      </w:pPr>
      <w:sdt>
        <w:sdtPr>
          <w:alias w:val="Member"/>
          <w:tag w:val="&lt;Member mnisId='1398' dodsId='25696'&gt;"/>
          <w:id w:val="1762178296"/>
          <w:placeholder>
            <w:docPart w:val="1761CF6A1DFB416795A56F9241B3C42B"/>
          </w:placeholder>
          <w:richText/>
        </w:sdtPr>
        <w:sdtContent>
          <w:r w:rsidRPr="002E5836">
            <w:rPr>
              <w:b/>
            </w:rPr>
            <w:t>Wayne David:</w:t>
          </w:r>
        </w:sdtContent>
      </w:sdt>
      <w:r w:rsidRPr="002E5836">
        <w:t xml:space="preserve"> I want to try to press you a little on some of the things you have already touched upon, in particular where the creative industry clusters are located within Wales. It seems to me that Cardiff is doing extremely well. There is a real creative cluster there. It is one of our most pre-eminent clusters in the UK.</w:t>
      </w:r>
    </w:p>
    <w:p w:rsidR="00FF21B1" w:rsidRPr="002E5836" w:rsidP="00FF21B1">
      <w:pPr>
        <w:pStyle w:val="QuestionCont"/>
      </w:pPr>
      <w:r w:rsidRPr="002E5836">
        <w:t>You can also look at the specific developments in other parts of Wales, in the north</w:t>
      </w:r>
      <w:r w:rsidRPr="002E5836" w:rsidR="009C0E11">
        <w:t>-</w:t>
      </w:r>
      <w:r w:rsidRPr="002E5836">
        <w:t>east and south</w:t>
      </w:r>
      <w:r w:rsidRPr="002E5836" w:rsidR="009C0E11">
        <w:noBreakHyphen/>
      </w:r>
      <w:r w:rsidRPr="002E5836">
        <w:t xml:space="preserve">west. Generally speaking, there is uneven development, is there not? How do you address that? How do you make </w:t>
      </w:r>
      <w:r w:rsidRPr="002E5836">
        <w:t>sure all parts of Wales benefit from what is taking place?</w:t>
      </w:r>
    </w:p>
    <w:p w:rsidR="00FF21B1" w:rsidRPr="002E5836" w:rsidP="00FF21B1">
      <w:pPr>
        <w:pStyle w:val="QuestionCont"/>
      </w:pPr>
      <w:sdt>
        <w:sdtPr>
          <w:rPr>
            <w:i/>
            <w:iCs/>
          </w:rPr>
          <w:alias w:val="Witness"/>
          <w:id w:val="-479688604"/>
          <w:placeholder>
            <w:docPart w:val="61C24EBC493A4B9691B86970A578F989"/>
          </w:placeholder>
          <w:richText/>
        </w:sdtPr>
        <w:sdtContent>
          <w:r w:rsidRPr="002E5836">
            <w:rPr>
              <w:b/>
              <w:i/>
              <w:iCs/>
            </w:rPr>
            <w:t>Dyfrig Davies:</w:t>
          </w:r>
        </w:sdtContent>
      </w:sdt>
      <w:r w:rsidRPr="002E5836">
        <w:t xml:space="preserve"> In terms of uneven development, if you look at the geography and the demographics of Wales, it is very difficult. In north</w:t>
      </w:r>
      <w:r w:rsidRPr="002E5836" w:rsidR="009C0E11">
        <w:t>-</w:t>
      </w:r>
      <w:r w:rsidRPr="002E5836">
        <w:t>west Wales, the new Aria Film Studios development, with Rondo and so forth, is very important. That is a very important cluster, as Cwmni Da would know better than I.</w:t>
      </w:r>
    </w:p>
    <w:p w:rsidR="00FF21B1" w:rsidRPr="002E5836" w:rsidP="00FF21B1">
      <w:pPr>
        <w:pStyle w:val="QuestionCont"/>
      </w:pPr>
      <w:r w:rsidRPr="002E5836">
        <w:t xml:space="preserve">We know there are other companies that work across other parts of Wales. You have Tinopolis in Llanelli and Telesgop in Swansea. We are distributed throughout the whole of Wales. Is it evenly distributed? When you consider the demographics and the geography of Wales, it is difficult. </w:t>
      </w:r>
    </w:p>
    <w:p w:rsidR="00FF21B1" w:rsidRPr="002E5836" w:rsidP="00FF21B1">
      <w:pPr>
        <w:pStyle w:val="Question"/>
        <w:numPr>
          <w:ilvl w:val="0"/>
          <w:numId w:val="9"/>
        </w:numPr>
      </w:pPr>
      <w:sdt>
        <w:sdtPr>
          <w:alias w:val="Member"/>
          <w:tag w:val="&lt;Member mnisId='1398' dodsId='25696'&gt;"/>
          <w:id w:val="-170638508"/>
          <w:placeholder>
            <w:docPart w:val="A515D0C5157D46808B45ACD06EC0C69C"/>
          </w:placeholder>
          <w:richText/>
        </w:sdtPr>
        <w:sdtContent>
          <w:r w:rsidRPr="002E5836">
            <w:rPr>
              <w:b/>
            </w:rPr>
            <w:t>Wayne David:</w:t>
          </w:r>
        </w:sdtContent>
      </w:sdt>
      <w:r w:rsidRPr="002E5836">
        <w:t xml:space="preserve"> How do you address it? How do you improve the situation?</w:t>
      </w:r>
    </w:p>
    <w:p w:rsidR="00FF21B1" w:rsidRPr="002E5836" w:rsidP="00FF21B1">
      <w:pPr>
        <w:pStyle w:val="Answer"/>
      </w:pPr>
      <w:sdt>
        <w:sdtPr>
          <w:rPr>
            <w:i/>
            <w:iCs/>
          </w:rPr>
          <w:alias w:val="Witness"/>
          <w:id w:val="1144846937"/>
          <w:placeholder>
            <w:docPart w:val="B513763D170D446387229B2076BD2908"/>
          </w:placeholder>
          <w:richText/>
        </w:sdtPr>
        <w:sdtContent>
          <w:r w:rsidRPr="002E5836">
            <w:rPr>
              <w:b/>
              <w:i/>
              <w:iCs/>
            </w:rPr>
            <w:t>Dyfrig Davies:</w:t>
          </w:r>
        </w:sdtContent>
      </w:sdt>
      <w:r w:rsidRPr="002E5836">
        <w:t xml:space="preserve"> In a way, it is through telling people that you can set up a television production company anywhere, really. If you are doing non-scripted or even scripted, your actual base can be anywhere these days. We cannot blame </w:t>
      </w:r>
      <w:r w:rsidRPr="002E5836" w:rsidR="002675A2">
        <w:t xml:space="preserve">wi-fi </w:t>
      </w:r>
      <w:r w:rsidRPr="002E5836">
        <w:t xml:space="preserve">in any area because most areas are well covered by now. We have not had any complaints about that. </w:t>
      </w:r>
      <w:r w:rsidRPr="002E5836" w:rsidR="009C0E11">
        <w:t xml:space="preserve">You are right; it </w:t>
      </w:r>
      <w:r w:rsidRPr="002E5836">
        <w:t xml:space="preserve">is possible. </w:t>
      </w:r>
    </w:p>
    <w:p w:rsidR="00FF21B1" w:rsidRPr="002E5836" w:rsidP="00FF21B1">
      <w:pPr>
        <w:pStyle w:val="Answer"/>
      </w:pPr>
      <w:r w:rsidRPr="002E5836">
        <w:t>You tend to set up a company where you know there are freelancers</w:t>
      </w:r>
      <w:r w:rsidRPr="002E5836" w:rsidR="009C0E11">
        <w:t xml:space="preserve"> and </w:t>
      </w:r>
      <w:r w:rsidRPr="002E5836">
        <w:t>people similar to you who you can mix</w:t>
      </w:r>
      <w:r w:rsidRPr="002E5836" w:rsidR="009C0E11">
        <w:t xml:space="preserve"> with</w:t>
      </w:r>
      <w:r w:rsidRPr="002E5836">
        <w:t>. Ideas are quite often improved when you discuss them with other people.</w:t>
      </w:r>
    </w:p>
    <w:p w:rsidR="00FF21B1" w:rsidRPr="002E5836" w:rsidP="00FF21B1">
      <w:pPr>
        <w:pStyle w:val="Answer"/>
      </w:pPr>
      <w:sdt>
        <w:sdtPr>
          <w:rPr>
            <w:i/>
            <w:iCs/>
          </w:rPr>
          <w:alias w:val="Witness"/>
          <w:id w:val="-1710564160"/>
          <w:placeholder>
            <w:docPart w:val="BBE3D245666C46E2BCB9C05E99F398BB"/>
          </w:placeholder>
          <w:richText/>
        </w:sdtPr>
        <w:sdtContent>
          <w:r w:rsidR="00AC7A05">
            <w:rPr>
              <w:b/>
              <w:i/>
              <w:iCs/>
            </w:rPr>
            <w:t>Sioned Wiliam</w:t>
          </w:r>
          <w:r w:rsidRPr="002E5836">
            <w:rPr>
              <w:b/>
              <w:i/>
              <w:iCs/>
            </w:rPr>
            <w:t>:</w:t>
          </w:r>
        </w:sdtContent>
      </w:sdt>
      <w:r w:rsidRPr="002E5836">
        <w:t xml:space="preserve"> Cwmni Da is an employee-owned business. Its conviction is to serve the local community, to stay rooted in that community and to tell the stories that reflect that community. There is an ambition there that could be copied by many other companies.</w:t>
      </w:r>
    </w:p>
    <w:p w:rsidR="00FF21B1" w:rsidRPr="002E5836" w:rsidP="00FF21B1">
      <w:pPr>
        <w:pStyle w:val="Answer"/>
      </w:pPr>
      <w:r w:rsidRPr="002E5836">
        <w:t>You have to be brave; you have to be ambitious; you have to constantly be developing a range of ideas. You have to seek other markets, as Dyfrig says. Cwmni Da has worked in China and Korea. There needs to be a degree of ambition there.</w:t>
      </w:r>
    </w:p>
    <w:p w:rsidR="00FF21B1" w:rsidRPr="002E5836" w:rsidP="00FF21B1">
      <w:pPr>
        <w:pStyle w:val="Answer"/>
      </w:pPr>
      <w:r w:rsidRPr="002E5836">
        <w:t>One of the reasons I was really thrilled to become involved with the company was its ethos. It was connected to a community, but it also had these broad ambitions to make first-class television and to tell stories that are specific but universal in appeal. For me, that was a really exciting proposition.</w:t>
      </w:r>
    </w:p>
    <w:p w:rsidR="00FF21B1" w:rsidRPr="002E5836" w:rsidP="00FF21B1">
      <w:pPr>
        <w:pStyle w:val="Answer"/>
      </w:pPr>
      <w:r w:rsidRPr="002E5836">
        <w:t>When you go there, there is such excitement. All these young people are able to stay and work</w:t>
      </w:r>
      <w:r w:rsidRPr="002E5836" w:rsidR="004A2561">
        <w:t>,</w:t>
      </w:r>
      <w:r w:rsidRPr="002E5836">
        <w:t xml:space="preserve"> and make ambitious, exciting and creative shows without having to leave </w:t>
      </w:r>
      <w:r w:rsidRPr="002E5836" w:rsidR="00550DD5">
        <w:t>Caernarfon</w:t>
      </w:r>
      <w:r w:rsidRPr="002E5836">
        <w:t>, which is a wonderful thing. That shows it is possible.</w:t>
      </w:r>
    </w:p>
    <w:p w:rsidR="00FF21B1" w:rsidRPr="002E5836" w:rsidP="00FF21B1">
      <w:pPr>
        <w:pStyle w:val="Question"/>
        <w:numPr>
          <w:ilvl w:val="0"/>
          <w:numId w:val="9"/>
        </w:numPr>
      </w:pPr>
      <w:sdt>
        <w:sdtPr>
          <w:alias w:val="Member"/>
          <w:tag w:val="&lt;Member mnisId='1398' dodsId='25696'&gt;"/>
          <w:id w:val="1982276399"/>
          <w:placeholder>
            <w:docPart w:val="34E49459F3644B91877CDC14E0256984"/>
          </w:placeholder>
          <w:richText/>
        </w:sdtPr>
        <w:sdtContent>
          <w:r w:rsidRPr="002E5836">
            <w:rPr>
              <w:b/>
            </w:rPr>
            <w:t>Wayne David:</w:t>
          </w:r>
        </w:sdtContent>
      </w:sdt>
      <w:r w:rsidRPr="002E5836">
        <w:t xml:space="preserve"> </w:t>
      </w:r>
      <w:r>
        <w:t>Siân</w:t>
      </w:r>
      <w:r w:rsidRPr="002E5836" w:rsidR="004A2561">
        <w:t xml:space="preserve">, you </w:t>
      </w:r>
      <w:r w:rsidRPr="002E5836">
        <w:t xml:space="preserve">mentioned intellectual property earlier, but is there anything immediate that Government, at whatever level, could be doing to enhance the situation and </w:t>
      </w:r>
      <w:r w:rsidRPr="002E5836" w:rsidR="004A2561">
        <w:t xml:space="preserve">ensure </w:t>
      </w:r>
      <w:r w:rsidRPr="002E5836">
        <w:t>more equitable development?</w:t>
      </w:r>
    </w:p>
    <w:p w:rsidR="00FF21B1" w:rsidRPr="002E5836" w:rsidP="00FF21B1">
      <w:pPr>
        <w:pStyle w:val="Answer"/>
      </w:pPr>
      <w:sdt>
        <w:sdtPr>
          <w:rPr>
            <w:i/>
            <w:iCs/>
          </w:rPr>
          <w:alias w:val="Witness"/>
          <w:id w:val="-1942212923"/>
          <w:placeholder>
            <w:docPart w:val="05130BD066914C209F43C4C2BA633AD5"/>
          </w:placeholder>
          <w:richText/>
        </w:sdtPr>
        <w:sdtEndPr>
          <w:rPr>
            <w:i w:val="0"/>
            <w:iCs w:val="0"/>
          </w:rPr>
        </w:sdtEndPr>
        <w:sdtContent>
          <w:r>
            <w:rPr>
              <w:b/>
              <w:i/>
              <w:iCs/>
            </w:rPr>
            <w:t>Siân</w:t>
          </w:r>
          <w:r w:rsidRPr="002E5836">
            <w:rPr>
              <w:b/>
              <w:i/>
              <w:iCs/>
            </w:rPr>
            <w:t xml:space="preserve"> Price:</w:t>
          </w:r>
        </w:sdtContent>
      </w:sdt>
      <w:r w:rsidRPr="002E5836">
        <w:t xml:space="preserve"> I do not have much more to add than my colleagues have said, other than to say that Covid </w:t>
      </w:r>
      <w:r w:rsidRPr="002E5836">
        <w:t>open</w:t>
      </w:r>
      <w:r w:rsidR="00596F73">
        <w:t>ed</w:t>
      </w:r>
      <w:r w:rsidRPr="002E5836">
        <w:t xml:space="preserve"> up</w:t>
      </w:r>
      <w:r w:rsidRPr="002E5836">
        <w:t xml:space="preserve"> a world of opportunity </w:t>
      </w:r>
      <w:r w:rsidRPr="002E5836" w:rsidR="0019685F">
        <w:t>where</w:t>
      </w:r>
      <w:r w:rsidRPr="002E5836">
        <w:t xml:space="preserve"> you </w:t>
      </w:r>
      <w:r w:rsidRPr="002E5836">
        <w:t>can be based anywhere. From my perspective as a programme maker, it is important that we are reflecting all of Wales on screen. That is just as important as maybe where production companies are based in Wales. It still feel</w:t>
      </w:r>
      <w:r w:rsidR="00596F73">
        <w:t>s</w:t>
      </w:r>
      <w:r w:rsidRPr="002E5836">
        <w:t xml:space="preserve"> like the areas where the production communities are centred tend to be the areas you see most frequently on telly.</w:t>
      </w:r>
    </w:p>
    <w:p w:rsidR="00FF21B1" w:rsidRPr="002E5836" w:rsidP="00FF21B1">
      <w:pPr>
        <w:pStyle w:val="Remark"/>
      </w:pPr>
      <w:sdt>
        <w:sdtPr>
          <w:alias w:val="Member"/>
          <w:tag w:val="&lt;Member mnisId='1398' dodsId='25696'&gt;"/>
          <w:id w:val="-88549083"/>
          <w:placeholder>
            <w:docPart w:val="F4E8147032174ADBA3E3CEE276057FF1"/>
          </w:placeholder>
          <w:richText/>
        </w:sdtPr>
        <w:sdtContent>
          <w:r w:rsidRPr="002E5836">
            <w:rPr>
              <w:b/>
            </w:rPr>
            <w:t>Wayne David:</w:t>
          </w:r>
        </w:sdtContent>
      </w:sdt>
      <w:r w:rsidRPr="002E5836">
        <w:t xml:space="preserve"> In a sense, the status quo is being reinforced and reinforced.</w:t>
      </w:r>
    </w:p>
    <w:p w:rsidR="00FF21B1" w:rsidRPr="002E5836" w:rsidP="00FF21B1">
      <w:pPr>
        <w:pStyle w:val="Answer"/>
      </w:pPr>
      <w:sdt>
        <w:sdtPr>
          <w:rPr>
            <w:i/>
            <w:iCs/>
          </w:rPr>
          <w:alias w:val="Witness"/>
          <w:id w:val="377827462"/>
          <w:placeholder>
            <w:docPart w:val="9BEA89F2FDE8450AAF1E9D688FEB735F"/>
          </w:placeholder>
          <w:richText/>
        </w:sdtPr>
        <w:sdtEndPr>
          <w:rPr>
            <w:i w:val="0"/>
            <w:iCs w:val="0"/>
          </w:rPr>
        </w:sdtEndPr>
        <w:sdtContent>
          <w:r>
            <w:rPr>
              <w:b/>
              <w:i/>
              <w:iCs/>
            </w:rPr>
            <w:t>Siân</w:t>
          </w:r>
          <w:r w:rsidRPr="002E5836">
            <w:rPr>
              <w:b/>
              <w:i/>
              <w:iCs/>
            </w:rPr>
            <w:t xml:space="preserve"> Price:</w:t>
          </w:r>
        </w:sdtContent>
      </w:sdt>
      <w:r w:rsidRPr="002E5836">
        <w:t xml:space="preserve"> Yes. </w:t>
      </w:r>
    </w:p>
    <w:p w:rsidR="00FF21B1" w:rsidRPr="002E5836" w:rsidP="00FF21B1">
      <w:pPr>
        <w:pStyle w:val="Question"/>
        <w:numPr>
          <w:ilvl w:val="0"/>
          <w:numId w:val="9"/>
        </w:numPr>
      </w:pPr>
      <w:sdt>
        <w:sdtPr>
          <w:alias w:val="Member"/>
          <w:tag w:val="&lt;Member mnisId='1400' dodsId='25777'&gt;"/>
          <w:id w:val="2098673974"/>
          <w:placeholder>
            <w:docPart w:val="6DB07BB719EE47C29881F16DC90DB288"/>
          </w:placeholder>
          <w:richText/>
        </w:sdtPr>
        <w:sdtContent>
          <w:r w:rsidRPr="002E5836">
            <w:rPr>
              <w:b/>
            </w:rPr>
            <w:t>Kevin Brennan:</w:t>
          </w:r>
        </w:sdtContent>
      </w:sdt>
      <w:r w:rsidRPr="002E5836">
        <w:t xml:space="preserve"> Can I just drill down a little bit, Mr Davies, on what you were saying about brass-plating and pop-up companies? You said there is a need for transparency and honesty about it. Could you name some of the companies you are talking about?</w:t>
      </w:r>
    </w:p>
    <w:p w:rsidR="00FF21B1" w:rsidRPr="002E5836" w:rsidP="00FF21B1">
      <w:pPr>
        <w:pStyle w:val="Answer"/>
      </w:pPr>
      <w:sdt>
        <w:sdtPr>
          <w:rPr>
            <w:i/>
            <w:iCs/>
          </w:rPr>
          <w:alias w:val="Witness"/>
          <w:id w:val="129825315"/>
          <w:placeholder>
            <w:docPart w:val="58441D29CEE74B9C9D34C572A0B90D34"/>
          </w:placeholder>
          <w:richText/>
        </w:sdtPr>
        <w:sdtContent>
          <w:r w:rsidRPr="002E5836">
            <w:rPr>
              <w:b/>
              <w:i/>
              <w:iCs/>
            </w:rPr>
            <w:t>Dyfrig Davies:</w:t>
          </w:r>
        </w:sdtContent>
      </w:sdt>
      <w:r w:rsidRPr="002E5836">
        <w:t xml:space="preserve"> It is not for me to name those companies. </w:t>
      </w:r>
    </w:p>
    <w:p w:rsidR="00FF21B1" w:rsidRPr="002E5836" w:rsidP="00FF21B1">
      <w:pPr>
        <w:pStyle w:val="Question"/>
        <w:numPr>
          <w:ilvl w:val="0"/>
          <w:numId w:val="9"/>
        </w:numPr>
      </w:pPr>
      <w:sdt>
        <w:sdtPr>
          <w:alias w:val="Member"/>
          <w:tag w:val="&lt;Member mnisId='1400' dodsId='25777'&gt;"/>
          <w:id w:val="-1103340322"/>
          <w:placeholder>
            <w:docPart w:val="51885FB3357C46149A78399973076E8C"/>
          </w:placeholder>
          <w:richText/>
        </w:sdtPr>
        <w:sdtContent>
          <w:r w:rsidRPr="002E5836">
            <w:rPr>
              <w:b/>
            </w:rPr>
            <w:t>Kevin Brennan:</w:t>
          </w:r>
        </w:sdtContent>
      </w:sdt>
      <w:r w:rsidRPr="002E5836">
        <w:t xml:space="preserve"> You said you need transparency and honesty; you have said this is a problem. How can we get our head around what the problem is if we do not know who you are talking about?</w:t>
      </w:r>
    </w:p>
    <w:p w:rsidR="00FF21B1" w:rsidRPr="002E5836" w:rsidP="00FF21B1">
      <w:pPr>
        <w:pStyle w:val="Answer"/>
      </w:pPr>
      <w:sdt>
        <w:sdtPr>
          <w:rPr>
            <w:i/>
            <w:iCs/>
          </w:rPr>
          <w:alias w:val="Witness"/>
          <w:id w:val="-945233781"/>
          <w:placeholder>
            <w:docPart w:val="F6BE330F7096408EB3F15AEC502AA05F"/>
          </w:placeholder>
          <w:richText/>
        </w:sdtPr>
        <w:sdtContent>
          <w:r w:rsidRPr="002E5836">
            <w:rPr>
              <w:b/>
              <w:i/>
              <w:iCs/>
            </w:rPr>
            <w:t>Dyfrig Davies:</w:t>
          </w:r>
        </w:sdtContent>
      </w:sdt>
      <w:r w:rsidRPr="002E5836">
        <w:t xml:space="preserve"> I refer you to the Ofcom list. </w:t>
      </w:r>
    </w:p>
    <w:p w:rsidR="00FF21B1" w:rsidRPr="002E5836" w:rsidP="00FF21B1">
      <w:pPr>
        <w:pStyle w:val="Question"/>
        <w:numPr>
          <w:ilvl w:val="0"/>
          <w:numId w:val="9"/>
        </w:numPr>
      </w:pPr>
      <w:sdt>
        <w:sdtPr>
          <w:alias w:val="Member"/>
          <w:tag w:val="&lt;Member mnisId='1400' dodsId='25777'&gt;"/>
          <w:id w:val="668062207"/>
          <w:placeholder>
            <w:docPart w:val="A6FB3EE8B47A47BD8DE86AF7880B9D3E"/>
          </w:placeholder>
          <w:richText/>
        </w:sdtPr>
        <w:sdtContent>
          <w:r w:rsidRPr="002E5836">
            <w:rPr>
              <w:b/>
            </w:rPr>
            <w:t>Kevin Brennan:</w:t>
          </w:r>
        </w:sdtContent>
      </w:sdt>
      <w:r w:rsidRPr="002E5836">
        <w:t xml:space="preserve"> If we took a list of your members and then compared it with the Ofcom list, all the companies that are not on your membership list are the ones you are talking about. Is that correct? </w:t>
      </w:r>
    </w:p>
    <w:p w:rsidR="00FF21B1" w:rsidRPr="002E5836" w:rsidP="00FF21B1">
      <w:pPr>
        <w:pStyle w:val="Answer"/>
      </w:pPr>
      <w:sdt>
        <w:sdtPr>
          <w:rPr>
            <w:i/>
            <w:iCs/>
          </w:rPr>
          <w:alias w:val="Witness"/>
          <w:id w:val="1809814812"/>
          <w:placeholder>
            <w:docPart w:val="45443CB1B2DB4F4FB582F9939FDB2D1C"/>
          </w:placeholder>
          <w:richText/>
        </w:sdtPr>
        <w:sdtContent>
          <w:r w:rsidRPr="002E5836">
            <w:rPr>
              <w:b/>
              <w:i/>
              <w:iCs/>
            </w:rPr>
            <w:t>Dyfrig Davies:</w:t>
          </w:r>
        </w:sdtContent>
      </w:sdt>
      <w:r w:rsidRPr="002E5836">
        <w:t xml:space="preserve"> Yes, or you could drill down a bit further and find out where </w:t>
      </w:r>
      <w:r w:rsidR="00596F73">
        <w:t>their</w:t>
      </w:r>
      <w:r w:rsidRPr="002E5836">
        <w:t xml:space="preserve"> head offices are based, who has commissioned them and, as </w:t>
      </w:r>
      <w:r>
        <w:t>Siân</w:t>
      </w:r>
      <w:r w:rsidRPr="002E5836">
        <w:t xml:space="preserve"> has said, the </w:t>
      </w:r>
      <w:r w:rsidRPr="002E5836" w:rsidR="006E161A">
        <w:t>number</w:t>
      </w:r>
      <w:r w:rsidRPr="002E5836">
        <w:t xml:space="preserve"> of commissions and so forth. </w:t>
      </w:r>
    </w:p>
    <w:p w:rsidR="00FF21B1" w:rsidRPr="002E5836" w:rsidP="00FF21B1">
      <w:pPr>
        <w:pStyle w:val="Question"/>
        <w:numPr>
          <w:ilvl w:val="0"/>
          <w:numId w:val="9"/>
        </w:numPr>
      </w:pPr>
      <w:sdt>
        <w:sdtPr>
          <w:alias w:val="Member"/>
          <w:tag w:val="&lt;Member mnisId='1400' dodsId='25777'&gt;"/>
          <w:id w:val="-636107661"/>
          <w:placeholder>
            <w:docPart w:val="0F0F2C8A969946138D64FEF98DE89F9A"/>
          </w:placeholder>
          <w:richText/>
        </w:sdtPr>
        <w:sdtContent>
          <w:r w:rsidRPr="002E5836">
            <w:rPr>
              <w:b/>
            </w:rPr>
            <w:t>Kevin Brennan:</w:t>
          </w:r>
        </w:sdtContent>
      </w:sdt>
      <w:r w:rsidRPr="002E5836">
        <w:t xml:space="preserve"> There is not one example you could give us. </w:t>
      </w:r>
    </w:p>
    <w:p w:rsidR="00FF21B1" w:rsidRPr="002E5836" w:rsidP="00FF21B1">
      <w:pPr>
        <w:pStyle w:val="Answer"/>
      </w:pPr>
      <w:sdt>
        <w:sdtPr>
          <w:rPr>
            <w:i/>
            <w:iCs/>
          </w:rPr>
          <w:alias w:val="Witness"/>
          <w:id w:val="1469166671"/>
          <w:placeholder>
            <w:docPart w:val="9AC5074CE49541D09BDB86881CE8CC09"/>
          </w:placeholder>
          <w:richText/>
        </w:sdtPr>
        <w:sdtContent>
          <w:r w:rsidRPr="002E5836">
            <w:rPr>
              <w:b/>
              <w:i/>
              <w:iCs/>
            </w:rPr>
            <w:t>Dyfrig Davies:</w:t>
          </w:r>
        </w:sdtContent>
      </w:sdt>
      <w:r w:rsidRPr="002E5836">
        <w:t xml:space="preserve"> I would prefer not to do that. </w:t>
      </w:r>
    </w:p>
    <w:p w:rsidR="00FF21B1" w:rsidRPr="002E5836" w:rsidP="00FF21B1">
      <w:pPr>
        <w:pStyle w:val="Question"/>
        <w:numPr>
          <w:ilvl w:val="0"/>
          <w:numId w:val="9"/>
        </w:numPr>
      </w:pPr>
      <w:sdt>
        <w:sdtPr>
          <w:alias w:val="Member"/>
          <w:tag w:val="&lt;Member mnisId='1400' dodsId='25777'&gt;"/>
          <w:id w:val="1889689942"/>
          <w:placeholder>
            <w:docPart w:val="605BC6665365437B98109BD7FAE52B2E"/>
          </w:placeholder>
          <w:richText/>
        </w:sdtPr>
        <w:sdtContent>
          <w:r w:rsidRPr="002E5836">
            <w:rPr>
              <w:b/>
            </w:rPr>
            <w:t>Kevin Brennan:</w:t>
          </w:r>
        </w:sdtContent>
      </w:sdt>
      <w:r w:rsidRPr="002E5836">
        <w:t xml:space="preserve"> Why is that? </w:t>
      </w:r>
    </w:p>
    <w:p w:rsidR="00FF21B1" w:rsidRPr="002E5836" w:rsidP="00FF21B1">
      <w:pPr>
        <w:pStyle w:val="Answer"/>
      </w:pPr>
      <w:sdt>
        <w:sdtPr>
          <w:rPr>
            <w:i/>
            <w:iCs/>
          </w:rPr>
          <w:alias w:val="Witness"/>
          <w:id w:val="-123694887"/>
          <w:placeholder>
            <w:docPart w:val="6B09A8E4C0784A65B31B791755DAC1E3"/>
          </w:placeholder>
          <w:richText/>
        </w:sdtPr>
        <w:sdtContent>
          <w:r w:rsidRPr="002E5836">
            <w:rPr>
              <w:b/>
              <w:i/>
              <w:iCs/>
            </w:rPr>
            <w:t>Dyfrig Davies:</w:t>
          </w:r>
        </w:sdtContent>
      </w:sdt>
      <w:r w:rsidRPr="002E5836">
        <w:t xml:space="preserve"> I represent all companies within TAC. It is not my role to do that. </w:t>
      </w:r>
    </w:p>
    <w:p w:rsidR="00FF21B1" w:rsidRPr="002E5836" w:rsidP="00FF21B1">
      <w:pPr>
        <w:pStyle w:val="Question"/>
        <w:numPr>
          <w:ilvl w:val="0"/>
          <w:numId w:val="9"/>
        </w:numPr>
      </w:pPr>
      <w:sdt>
        <w:sdtPr>
          <w:alias w:val="Member"/>
          <w:tag w:val="&lt;Member mnisId='1400' dodsId='25777'&gt;"/>
          <w:id w:val="-1486461783"/>
          <w:placeholder>
            <w:docPart w:val="481E7FD6C4594229A52ABA6D4A50B307"/>
          </w:placeholder>
          <w:richText/>
        </w:sdtPr>
        <w:sdtContent>
          <w:r w:rsidRPr="002E5836">
            <w:rPr>
              <w:b/>
            </w:rPr>
            <w:t>Kevin Brennan:</w:t>
          </w:r>
        </w:sdtContent>
      </w:sdt>
      <w:r w:rsidRPr="002E5836">
        <w:t xml:space="preserve"> That is the problem, though.</w:t>
      </w:r>
    </w:p>
    <w:p w:rsidR="00FF21B1" w:rsidRPr="002E5836" w:rsidP="00FF21B1">
      <w:pPr>
        <w:pStyle w:val="Answer"/>
      </w:pPr>
      <w:sdt>
        <w:sdtPr>
          <w:rPr>
            <w:i/>
            <w:iCs/>
          </w:rPr>
          <w:alias w:val="Witness"/>
          <w:id w:val="-1183669947"/>
          <w:placeholder>
            <w:docPart w:val="EE9CA745CFA1481B82CF15BBE15C0D1E"/>
          </w:placeholder>
          <w:richText/>
        </w:sdtPr>
        <w:sdtContent>
          <w:r w:rsidRPr="002E5836">
            <w:rPr>
              <w:b/>
              <w:i/>
              <w:iCs/>
            </w:rPr>
            <w:t>Dyfrig Davies:</w:t>
          </w:r>
        </w:sdtContent>
      </w:sdt>
      <w:r w:rsidRPr="002E5836">
        <w:t xml:space="preserve"> It is. It is a problem.</w:t>
      </w:r>
    </w:p>
    <w:p w:rsidR="00FF21B1" w:rsidRPr="002E5836" w:rsidP="00FF21B1">
      <w:pPr>
        <w:pStyle w:val="Question"/>
        <w:numPr>
          <w:ilvl w:val="0"/>
          <w:numId w:val="9"/>
        </w:numPr>
      </w:pPr>
      <w:sdt>
        <w:sdtPr>
          <w:alias w:val="Member"/>
          <w:tag w:val="&lt;Member mnisId='1400' dodsId='25777'&gt;"/>
          <w:id w:val="1369636174"/>
          <w:placeholder>
            <w:docPart w:val="D7A29786CB2B41EFA4D0C2061B7B3B8F"/>
          </w:placeholder>
          <w:richText/>
        </w:sdtPr>
        <w:sdtContent>
          <w:r w:rsidRPr="002E5836">
            <w:rPr>
              <w:b/>
            </w:rPr>
            <w:t>Kevin Brennan:</w:t>
          </w:r>
        </w:sdtContent>
      </w:sdt>
      <w:r w:rsidRPr="002E5836">
        <w:t xml:space="preserve"> You are coming in front of a Select Committee and saying something is a really big problem, and then you are refusing to give an example of it. </w:t>
      </w:r>
    </w:p>
    <w:p w:rsidR="00FF21B1" w:rsidRPr="002E5836" w:rsidP="00FF21B1">
      <w:pPr>
        <w:pStyle w:val="Answer"/>
      </w:pPr>
      <w:sdt>
        <w:sdtPr>
          <w:rPr>
            <w:i/>
            <w:iCs/>
          </w:rPr>
          <w:alias w:val="Witness"/>
          <w:id w:val="-295215567"/>
          <w:placeholder>
            <w:docPart w:val="9763A9C44DC6477E8D32D29386CB2450"/>
          </w:placeholder>
          <w:richText/>
        </w:sdtPr>
        <w:sdtContent>
          <w:r w:rsidRPr="002E5836">
            <w:rPr>
              <w:b/>
              <w:i/>
              <w:iCs/>
            </w:rPr>
            <w:t>Dyfrig Davies:</w:t>
          </w:r>
        </w:sdtContent>
      </w:sdt>
      <w:r w:rsidRPr="002E5836">
        <w:t xml:space="preserve"> I am quite happy to write to you at a later date</w:t>
      </w:r>
      <w:r w:rsidR="00596F73">
        <w:t xml:space="preserve">, </w:t>
      </w:r>
      <w:r w:rsidRPr="002E5836">
        <w:t xml:space="preserve">once we have </w:t>
      </w:r>
      <w:r w:rsidRPr="002E5836" w:rsidR="00D1111B">
        <w:t xml:space="preserve">done </w:t>
      </w:r>
      <w:r w:rsidRPr="002E5836">
        <w:t>the work on it.</w:t>
      </w:r>
    </w:p>
    <w:p w:rsidR="00FF21B1" w:rsidRPr="002E5836" w:rsidP="00FF21B1">
      <w:pPr>
        <w:pStyle w:val="Question"/>
        <w:numPr>
          <w:ilvl w:val="0"/>
          <w:numId w:val="9"/>
        </w:numPr>
      </w:pPr>
      <w:sdt>
        <w:sdtPr>
          <w:alias w:val="Member"/>
          <w:tag w:val="&lt;Member mnisId='1400' dodsId='25777'&gt;"/>
          <w:id w:val="-1428803189"/>
          <w:placeholder>
            <w:docPart w:val="5F4F8FCBACE94C68BD3D8DAC94FFC05B"/>
          </w:placeholder>
          <w:richText/>
        </w:sdtPr>
        <w:sdtContent>
          <w:r w:rsidRPr="002E5836">
            <w:rPr>
              <w:b/>
            </w:rPr>
            <w:t>Kevin Brennan:</w:t>
          </w:r>
        </w:sdtContent>
      </w:sdt>
      <w:r w:rsidRPr="002E5836">
        <w:t xml:space="preserve"> </w:t>
      </w:r>
      <w:r>
        <w:t>Siân</w:t>
      </w:r>
      <w:r w:rsidRPr="002E5836">
        <w:t>, I am not going to press you to do the same because I am sure you do not want, as an active company, to get into that. It is important that we know what is being talked about.</w:t>
      </w:r>
    </w:p>
    <w:p w:rsidR="00FF21B1" w:rsidRPr="002E5836" w:rsidP="00FF21B1">
      <w:pPr>
        <w:pStyle w:val="QuestionCont"/>
      </w:pPr>
      <w:r w:rsidRPr="002E5836">
        <w:t>I want to ask about Channel 4, the Media Bill and what is going on there. What is TAC’s reaction to the Government’s proposals around Channel 4 and the Media Bill.</w:t>
      </w:r>
    </w:p>
    <w:p w:rsidR="00FF21B1" w:rsidRPr="002E5836" w:rsidP="00FF21B1">
      <w:pPr>
        <w:pStyle w:val="Answer"/>
      </w:pPr>
      <w:sdt>
        <w:sdtPr>
          <w:rPr>
            <w:i/>
            <w:iCs/>
          </w:rPr>
          <w:alias w:val="Witness"/>
          <w:id w:val="-21162058"/>
          <w:placeholder>
            <w:docPart w:val="3DA39B313D124EFA9C2C907ECE053A57"/>
          </w:placeholder>
          <w:richText/>
        </w:sdtPr>
        <w:sdtContent>
          <w:r w:rsidRPr="002E5836">
            <w:rPr>
              <w:b/>
              <w:i/>
              <w:iCs/>
            </w:rPr>
            <w:t>Dyfrig Davies:</w:t>
          </w:r>
        </w:sdtContent>
      </w:sdt>
      <w:r w:rsidRPr="002E5836">
        <w:t xml:space="preserve"> We are glad it is not being privatised. We want to look closely at this, and we have made suggestions regarding the quotas. We are worried that they might become production in-house. That would have a detrimental effect on a lot of Welsh companies </w:t>
      </w:r>
      <w:r w:rsidRPr="002E5836" w:rsidR="00404CF1">
        <w:t>that produce for it</w:t>
      </w:r>
      <w:r w:rsidRPr="002E5836">
        <w:t xml:space="preserve"> at the moment.</w:t>
      </w:r>
    </w:p>
    <w:p w:rsidR="00FF21B1" w:rsidRPr="002E5836" w:rsidP="00FF21B1">
      <w:pPr>
        <w:pStyle w:val="Answer"/>
      </w:pPr>
      <w:r w:rsidRPr="002E5836">
        <w:t>We are also worried</w:t>
      </w:r>
      <w:r w:rsidRPr="002E5836" w:rsidR="000A6AA4">
        <w:t>.</w:t>
      </w:r>
      <w:r w:rsidRPr="002E5836">
        <w:t xml:space="preserve"> </w:t>
      </w:r>
      <w:r w:rsidRPr="002E5836" w:rsidR="000A6AA4">
        <w:t xml:space="preserve">At </w:t>
      </w:r>
      <w:r w:rsidRPr="002E5836">
        <w:t xml:space="preserve">the moment production in Wales is quite high. We would not want to see that drop. </w:t>
      </w:r>
    </w:p>
    <w:p w:rsidR="00FF21B1" w:rsidRPr="002E5836" w:rsidP="00FF21B1">
      <w:pPr>
        <w:pStyle w:val="Question"/>
        <w:numPr>
          <w:ilvl w:val="0"/>
          <w:numId w:val="9"/>
        </w:numPr>
      </w:pPr>
      <w:sdt>
        <w:sdtPr>
          <w:alias w:val="Member"/>
          <w:tag w:val="&lt;Member mnisId='1400' dodsId='25777'&gt;"/>
          <w:id w:val="1512953812"/>
          <w:placeholder>
            <w:docPart w:val="405DE78D97564869A49B24EC1EC37A0C"/>
          </w:placeholder>
          <w:richText/>
        </w:sdtPr>
        <w:sdtContent>
          <w:r w:rsidRPr="002E5836">
            <w:rPr>
              <w:b/>
            </w:rPr>
            <w:t>Kevin Brennan:</w:t>
          </w:r>
        </w:sdtContent>
      </w:sdt>
      <w:r w:rsidRPr="002E5836">
        <w:t xml:space="preserve"> The Government’s proposals are interesting. It is another one of these solutions in search of a problem, is it not? There is nobody who really wants this. Channel 4 do</w:t>
      </w:r>
      <w:r w:rsidRPr="002E5836" w:rsidR="000A6AA4">
        <w:t>es</w:t>
      </w:r>
      <w:r w:rsidRPr="002E5836">
        <w:t xml:space="preserve"> not want it; independent production companies do not want it. Yet it is in the draft Media Bill, in my opinion, because it was a chance for the Government to save face after its second botched </w:t>
      </w:r>
      <w:r w:rsidR="00596F73">
        <w:t>attempt to privatise</w:t>
      </w:r>
      <w:r w:rsidRPr="002E5836">
        <w:t xml:space="preserve"> Channel 4 in five years. Is that a fair assessment of the position?</w:t>
      </w:r>
    </w:p>
    <w:p w:rsidR="00FF21B1" w:rsidRPr="002E5836" w:rsidP="00FF21B1">
      <w:pPr>
        <w:pStyle w:val="Answer"/>
      </w:pPr>
      <w:sdt>
        <w:sdtPr>
          <w:rPr>
            <w:i/>
            <w:iCs/>
          </w:rPr>
          <w:alias w:val="Witness"/>
          <w:id w:val="667756816"/>
          <w:placeholder>
            <w:docPart w:val="458944C541224B7AA8BA7083FA1926B2"/>
          </w:placeholder>
          <w:richText/>
        </w:sdtPr>
        <w:sdtContent>
          <w:r w:rsidRPr="002E5836">
            <w:rPr>
              <w:b/>
              <w:i/>
              <w:iCs/>
            </w:rPr>
            <w:t>Dyfrig Davies:</w:t>
          </w:r>
        </w:sdtContent>
      </w:sdt>
      <w:r w:rsidRPr="002E5836">
        <w:t xml:space="preserve"> It would seem so, yes. The importance of Channel 4, which spent about £84 million in Wales over the last decade, is plain to see. The annual spend increased in 2021 and is forecast to grow to around £17 million in 2022. Anything that takes away from that is a worry.</w:t>
      </w:r>
    </w:p>
    <w:p w:rsidR="00FF21B1" w:rsidRPr="002E5836" w:rsidP="00FF21B1">
      <w:pPr>
        <w:pStyle w:val="Answer"/>
      </w:pPr>
      <w:r w:rsidRPr="002E5836">
        <w:t>Of course, the Bill requires Channel 4 to commission a significant amount of programmes from independent producers. How do you quantify “significant”?</w:t>
      </w:r>
    </w:p>
    <w:p w:rsidR="00FF21B1" w:rsidRPr="002E5836" w:rsidP="00FF21B1">
      <w:pPr>
        <w:pStyle w:val="Question"/>
        <w:numPr>
          <w:ilvl w:val="0"/>
          <w:numId w:val="9"/>
        </w:numPr>
      </w:pPr>
      <w:sdt>
        <w:sdtPr>
          <w:alias w:val="Member"/>
          <w:tag w:val="&lt;Member mnisId='1400' dodsId='25777'&gt;"/>
          <w:id w:val="-1162849633"/>
          <w:placeholder>
            <w:docPart w:val="9AC3CFDEC1EE4E1E87A740EA4382981E"/>
          </w:placeholder>
          <w:richText/>
        </w:sdtPr>
        <w:sdtContent>
          <w:r w:rsidRPr="002E5836">
            <w:rPr>
              <w:b/>
            </w:rPr>
            <w:t>Kevin Brennan:</w:t>
          </w:r>
        </w:sdtContent>
      </w:sdt>
      <w:r w:rsidRPr="002E5836">
        <w:t xml:space="preserve"> If that were the case, if they did directly commission and make their own programming to a significant extent, would that cause significant damage to the independent production sector in Wales?</w:t>
      </w:r>
    </w:p>
    <w:p w:rsidR="00FF21B1" w:rsidRPr="002E5836" w:rsidP="00FF21B1">
      <w:pPr>
        <w:pStyle w:val="Answer"/>
      </w:pPr>
      <w:sdt>
        <w:sdtPr>
          <w:rPr>
            <w:i/>
            <w:iCs/>
          </w:rPr>
          <w:alias w:val="Witness"/>
          <w:id w:val="-83536659"/>
          <w:placeholder>
            <w:docPart w:val="6A351020B1634C2A97C701F2A2632C8C"/>
          </w:placeholder>
          <w:richText/>
        </w:sdtPr>
        <w:sdtContent>
          <w:r w:rsidRPr="002E5836">
            <w:rPr>
              <w:b/>
              <w:i/>
              <w:iCs/>
            </w:rPr>
            <w:t>Dyfrig Davies:</w:t>
          </w:r>
        </w:sdtContent>
      </w:sdt>
      <w:r w:rsidRPr="002E5836">
        <w:t xml:space="preserve"> It would. </w:t>
      </w:r>
    </w:p>
    <w:p w:rsidR="00FF21B1" w:rsidRPr="002E5836" w:rsidP="00FF21B1">
      <w:pPr>
        <w:pStyle w:val="Question"/>
        <w:numPr>
          <w:ilvl w:val="0"/>
          <w:numId w:val="9"/>
        </w:numPr>
      </w:pPr>
      <w:sdt>
        <w:sdtPr>
          <w:alias w:val="Member"/>
          <w:tag w:val="&lt;Member mnisId='4630' dodsId='147949'&gt;"/>
          <w:id w:val="-1003824315"/>
          <w:placeholder>
            <w:docPart w:val="282496177BCE43B8899B69BA64B80825"/>
          </w:placeholder>
          <w:richText/>
        </w:sdtPr>
        <w:sdtContent>
          <w:r w:rsidRPr="002E5836">
            <w:rPr>
              <w:b/>
            </w:rPr>
            <w:t>Ben Lake:</w:t>
          </w:r>
        </w:sdtContent>
      </w:sdt>
      <w:r w:rsidRPr="002E5836">
        <w:t xml:space="preserve"> Bore da. We have touched upon some of the streaming platforms, and we have had representatives from some of the companies before the Committee in previous sessions to explain some of their plans for productions in Wales. I am interested to understand, just to begin with, what your relationship might be. If you have had any dealings with some of these large multinational streaming companies in the past, how have they been? </w:t>
      </w:r>
    </w:p>
    <w:p w:rsidR="00FF21B1" w:rsidRPr="002E5836" w:rsidP="00FF21B1">
      <w:pPr>
        <w:pStyle w:val="Answer"/>
      </w:pPr>
      <w:sdt>
        <w:sdtPr>
          <w:rPr>
            <w:i/>
            <w:iCs/>
          </w:rPr>
          <w:alias w:val="Witness"/>
          <w:id w:val="-1886632736"/>
          <w:placeholder>
            <w:docPart w:val="5EB0DCFCE493413DABADBA1021268613"/>
          </w:placeholder>
          <w:richText/>
        </w:sdtPr>
        <w:sdtEndPr>
          <w:rPr>
            <w:i w:val="0"/>
            <w:iCs w:val="0"/>
          </w:rPr>
        </w:sdtEndPr>
        <w:sdtContent>
          <w:r>
            <w:rPr>
              <w:b/>
              <w:i/>
              <w:iCs/>
            </w:rPr>
            <w:t>Siân</w:t>
          </w:r>
          <w:r w:rsidRPr="002E5836">
            <w:rPr>
              <w:b/>
              <w:i/>
              <w:iCs/>
            </w:rPr>
            <w:t xml:space="preserve"> Price:</w:t>
          </w:r>
        </w:sdtContent>
      </w:sdt>
      <w:r w:rsidRPr="002E5836">
        <w:t xml:space="preserve"> </w:t>
      </w:r>
      <w:r w:rsidRPr="002E5836" w:rsidR="004441A4">
        <w:t>Again</w:t>
      </w:r>
      <w:r w:rsidRPr="002E5836">
        <w:t>, I can only speak from a factual and unscripted perspective. The SVODs and streamers are definitely in our sights as a company. At the moment, it does feel like the door is just ajar, and we really want to kick it down. The difficulty is in being taken seriously by the streamers. It feels like you need a big hit or a brand that your company makes. For that, we need investment in skills, commissions from the PSBs and all the rest of it, to grow and compete with those other companies.</w:t>
      </w:r>
    </w:p>
    <w:p w:rsidR="00FF21B1" w:rsidRPr="002E5836" w:rsidP="00FF21B1">
      <w:pPr>
        <w:pStyle w:val="Answer"/>
      </w:pPr>
      <w:r w:rsidRPr="002E5836">
        <w:t xml:space="preserve">One thing that could really help Welsh companies with the streamers is if there were some light quotas introduced there or </w:t>
      </w:r>
      <w:r w:rsidRPr="002E5836" w:rsidR="00D15EF3">
        <w:t>if</w:t>
      </w:r>
      <w:r w:rsidRPr="002E5836">
        <w:t xml:space="preserve"> Welsh companies </w:t>
      </w:r>
      <w:r w:rsidRPr="002E5836" w:rsidR="00D15EF3">
        <w:t xml:space="preserve">could </w:t>
      </w:r>
      <w:r w:rsidRPr="002E5836">
        <w:t>pitch for opportunities with the streamers</w:t>
      </w:r>
      <w:r w:rsidRPr="002E5836" w:rsidR="00D15EF3">
        <w:t>,</w:t>
      </w:r>
      <w:r w:rsidRPr="002E5836">
        <w:t xml:space="preserve"> in order to get a foot in the door and to show the world that there is amazing talent in Wales and that we should be up there on these platforms for the world to see our content.</w:t>
      </w:r>
    </w:p>
    <w:p w:rsidR="00FF21B1" w:rsidRPr="002E5836" w:rsidP="00FF21B1">
      <w:pPr>
        <w:pStyle w:val="Question"/>
        <w:numPr>
          <w:ilvl w:val="0"/>
          <w:numId w:val="9"/>
        </w:numPr>
      </w:pPr>
      <w:sdt>
        <w:sdtPr>
          <w:alias w:val="Member"/>
          <w:tag w:val="&lt;Member mnisId='4630' dodsId='147949'&gt;"/>
          <w:id w:val="782226073"/>
          <w:placeholder>
            <w:docPart w:val="D0F435A6150E40BB815C0FD406CB2A55"/>
          </w:placeholder>
          <w:richText/>
        </w:sdtPr>
        <w:sdtContent>
          <w:r w:rsidRPr="002E5836">
            <w:rPr>
              <w:b/>
            </w:rPr>
            <w:t>Ben Lake:</w:t>
          </w:r>
        </w:sdtContent>
      </w:sdt>
      <w:r w:rsidRPr="002E5836">
        <w:t xml:space="preserve"> That is interesting. Is it the case at the moment, then, that some of the streamers often have their own ideas and production companies that they will bring with them to Wales to produce dramas or programmes? Is that what you are telling me?</w:t>
      </w:r>
    </w:p>
    <w:p w:rsidR="00FF21B1" w:rsidRPr="002E5836" w:rsidP="00FF21B1">
      <w:pPr>
        <w:pStyle w:val="Answer"/>
      </w:pPr>
      <w:sdt>
        <w:sdtPr>
          <w:rPr>
            <w:i/>
            <w:iCs/>
          </w:rPr>
          <w:alias w:val="Witness"/>
          <w:id w:val="-1905212730"/>
          <w:placeholder>
            <w:docPart w:val="773EFDA8319345A3A3D206D67096F4E6"/>
          </w:placeholder>
          <w:richText/>
        </w:sdtPr>
        <w:sdtEndPr>
          <w:rPr>
            <w:i w:val="0"/>
            <w:iCs w:val="0"/>
          </w:rPr>
        </w:sdtEndPr>
        <w:sdtContent>
          <w:r>
            <w:rPr>
              <w:b/>
              <w:i/>
              <w:iCs/>
            </w:rPr>
            <w:t>Siân</w:t>
          </w:r>
          <w:r w:rsidRPr="002E5836">
            <w:rPr>
              <w:b/>
              <w:i/>
              <w:iCs/>
            </w:rPr>
            <w:t xml:space="preserve"> Price:</w:t>
          </w:r>
        </w:sdtContent>
      </w:sdt>
      <w:r w:rsidRPr="002E5836">
        <w:t xml:space="preserve"> No, that is not necessarily the case with the streamers. It is more that there is a smaller pool of production companies making content for the streamers. We are a small fish in a very big pond. It is about how we can be helped to get more visibility with the streamers.</w:t>
      </w:r>
    </w:p>
    <w:p w:rsidR="00FF21B1" w:rsidRPr="002E5836" w:rsidP="00FF21B1">
      <w:pPr>
        <w:pStyle w:val="Answer"/>
      </w:pPr>
      <w:r w:rsidRPr="002E5836">
        <w:t>We have</w:t>
      </w:r>
      <w:r w:rsidRPr="002E5836">
        <w:t xml:space="preserve"> no issue </w:t>
      </w:r>
      <w:r w:rsidRPr="002E5836">
        <w:t xml:space="preserve">in </w:t>
      </w:r>
      <w:r w:rsidRPr="002E5836">
        <w:t>getting meetings with them or pitching to them, but you get the impression that we are not really going to be taken properly seriously until we are a bigger-name company. We feel our ideas and our content can absolutely compete with those bigger companies. Is there a helping hand to have the opportunity to do so?</w:t>
      </w:r>
    </w:p>
    <w:p w:rsidR="00FF21B1" w:rsidRPr="002E5836" w:rsidP="00FF21B1">
      <w:pPr>
        <w:pStyle w:val="Question"/>
        <w:numPr>
          <w:ilvl w:val="0"/>
          <w:numId w:val="9"/>
        </w:numPr>
      </w:pPr>
      <w:sdt>
        <w:sdtPr>
          <w:alias w:val="Member"/>
          <w:tag w:val="&lt;Member mnisId='4630' dodsId='147949'&gt;"/>
          <w:id w:val="1390771640"/>
          <w:placeholder>
            <w:docPart w:val="AE6F79ADA9DA4B2EA1CFE33FBF5C3872"/>
          </w:placeholder>
          <w:richText/>
        </w:sdtPr>
        <w:sdtContent>
          <w:r w:rsidRPr="002E5836">
            <w:rPr>
              <w:b/>
            </w:rPr>
            <w:t>Ben Lake:</w:t>
          </w:r>
        </w:sdtContent>
      </w:sdt>
      <w:r w:rsidRPr="002E5836">
        <w:t xml:space="preserve"> Sioned, how does the experience of dealing with streamers differ from </w:t>
      </w:r>
      <w:r w:rsidR="00596F73">
        <w:t xml:space="preserve">dealing with </w:t>
      </w:r>
      <w:r w:rsidRPr="002E5836">
        <w:t>public service broadcasters?</w:t>
      </w:r>
    </w:p>
    <w:p w:rsidR="00FF21B1" w:rsidRPr="002E5836" w:rsidP="00FF21B1">
      <w:pPr>
        <w:pStyle w:val="Answer"/>
      </w:pPr>
      <w:sdt>
        <w:sdtPr>
          <w:rPr>
            <w:i/>
            <w:iCs/>
          </w:rPr>
          <w:alias w:val="Witness"/>
          <w:id w:val="1049888843"/>
          <w:placeholder>
            <w:docPart w:val="C3E05EB5D463426293B57C02814B1F62"/>
          </w:placeholder>
          <w:richText/>
        </w:sdtPr>
        <w:sdtContent>
          <w:r w:rsidR="00AC7A05">
            <w:rPr>
              <w:b/>
              <w:i/>
              <w:iCs/>
            </w:rPr>
            <w:t>Sioned Wiliam</w:t>
          </w:r>
          <w:r w:rsidRPr="002E5836">
            <w:rPr>
              <w:b/>
              <w:i/>
              <w:iCs/>
            </w:rPr>
            <w:t>:</w:t>
          </w:r>
        </w:sdtContent>
      </w:sdt>
      <w:r w:rsidRPr="002E5836">
        <w:t xml:space="preserve"> I cannot speak personally because, as a non-executive director, I am not actually pitching. I would say the ambition is there. I would echo everything </w:t>
      </w:r>
      <w:r>
        <w:t>Siân</w:t>
      </w:r>
      <w:r w:rsidRPr="002E5836">
        <w:t xml:space="preserve"> has said.</w:t>
      </w:r>
    </w:p>
    <w:p w:rsidR="00FF21B1" w:rsidRPr="002E5836" w:rsidP="00FF21B1">
      <w:pPr>
        <w:pStyle w:val="Answer"/>
      </w:pPr>
      <w:r w:rsidRPr="002E5836">
        <w:t xml:space="preserve">One thing I would say is that we have seen some recent developments, with </w:t>
      </w:r>
      <w:r w:rsidRPr="00596F73">
        <w:rPr>
          <w:i/>
          <w:iCs/>
        </w:rPr>
        <w:t>Dal Y Mellt</w:t>
      </w:r>
      <w:r w:rsidRPr="002E5836">
        <w:t xml:space="preserve"> going to Netflix and the excitement within Netflix </w:t>
      </w:r>
      <w:r w:rsidR="00596F73">
        <w:t>about</w:t>
      </w:r>
      <w:r w:rsidRPr="002E5836">
        <w:t xml:space="preserve"> programmes from all over the world. I am sure I am not alone in having spent an evening with a glass of wine and a Nordic drama. In fact, I became obsessed with a Finnish drama over the summer. I could highly recommend it. It is called </w:t>
      </w:r>
      <w:r w:rsidRPr="00B057E2">
        <w:rPr>
          <w:i/>
          <w:iCs/>
        </w:rPr>
        <w:t>Deadwind</w:t>
      </w:r>
      <w:r w:rsidRPr="002E5836">
        <w:t>.</w:t>
      </w:r>
    </w:p>
    <w:p w:rsidR="00FF21B1" w:rsidRPr="002E5836" w:rsidP="00FF21B1">
      <w:pPr>
        <w:pStyle w:val="Answer"/>
      </w:pPr>
      <w:r w:rsidRPr="002E5836">
        <w:t>Again, you just do not think</w:t>
      </w:r>
      <w:r w:rsidRPr="002E5836" w:rsidR="00D305CA">
        <w:t xml:space="preserve"> now</w:t>
      </w:r>
      <w:r w:rsidRPr="002E5836">
        <w:t xml:space="preserve">. It is a window into somebody else’s world. It is second nature to us all. It is great that Netflix has shown an interest in Welsh-language content. I saw them speak to this very </w:t>
      </w:r>
      <w:r w:rsidR="00B057E2">
        <w:t>C</w:t>
      </w:r>
      <w:r w:rsidRPr="002E5836">
        <w:t xml:space="preserve">ommittee. There was a real excitement from them. It is putting their money where their mouth is, really. Maybe we need the equivalent of the quota quickies we had in the 1940s, not necessarily with an American in the lead role. </w:t>
      </w:r>
    </w:p>
    <w:p w:rsidR="00FF21B1" w:rsidRPr="002E5836" w:rsidP="00FF21B1">
      <w:pPr>
        <w:pStyle w:val="Answer"/>
      </w:pPr>
      <w:r w:rsidRPr="002E5836">
        <w:t xml:space="preserve">You are right, </w:t>
      </w:r>
      <w:r w:rsidR="00DB738F">
        <w:t>Siân</w:t>
      </w:r>
      <w:r w:rsidRPr="002E5836">
        <w:t xml:space="preserve">. </w:t>
      </w:r>
      <w:r w:rsidRPr="002E5836" w:rsidR="00D305CA">
        <w:t>We need to be given</w:t>
      </w:r>
      <w:r w:rsidRPr="002E5836">
        <w:t xml:space="preserve"> some sort of level playing field to help us a bit to access those markets. The talent is there. </w:t>
      </w:r>
      <w:r w:rsidRPr="00B057E2">
        <w:rPr>
          <w:i/>
          <w:iCs/>
        </w:rPr>
        <w:t>Dal Y Mellt</w:t>
      </w:r>
      <w:r w:rsidRPr="002E5836">
        <w:t xml:space="preserve"> has proved that we can make extraordinary and internationally appealing drama. Again, it is always about access. It seems to come back to the same old, same old.</w:t>
      </w:r>
    </w:p>
    <w:p w:rsidR="00FF21B1" w:rsidRPr="002E5836" w:rsidP="00FF21B1">
      <w:pPr>
        <w:pStyle w:val="Answer"/>
      </w:pPr>
      <w:r w:rsidRPr="002E5836">
        <w:t xml:space="preserve">I would say that we need some sort of intervention, policy or quota. It has to be done with a light touch, but opening up that pathway would help companies. The ambition and the content </w:t>
      </w:r>
      <w:r w:rsidRPr="002E5836" w:rsidR="00D305CA">
        <w:t>are</w:t>
      </w:r>
      <w:r w:rsidRPr="002E5836">
        <w:t xml:space="preserve"> definitely there. </w:t>
      </w:r>
    </w:p>
    <w:p w:rsidR="00FF21B1" w:rsidRPr="002E5836" w:rsidP="00FF21B1">
      <w:pPr>
        <w:pStyle w:val="Answer"/>
      </w:pPr>
      <w:sdt>
        <w:sdtPr>
          <w:rPr>
            <w:i/>
            <w:iCs/>
          </w:rPr>
          <w:alias w:val="Witness"/>
          <w:id w:val="-2106256159"/>
          <w:placeholder>
            <w:docPart w:val="90598E98D5B740F8B015FFB04752708E"/>
          </w:placeholder>
          <w:richText/>
        </w:sdtPr>
        <w:sdtContent>
          <w:r w:rsidRPr="002E5836">
            <w:rPr>
              <w:b/>
              <w:i/>
              <w:iCs/>
            </w:rPr>
            <w:t>Dyfrig Davies:</w:t>
          </w:r>
        </w:sdtContent>
      </w:sdt>
      <w:r w:rsidRPr="002E5836">
        <w:t xml:space="preserve"> TAC has worked on this with the Department for Business and Trade quite recently. We held something in Cardiff, which brought in the BFI, S4C and </w:t>
      </w:r>
      <w:r w:rsidRPr="002E5836" w:rsidR="009C7FA3">
        <w:t>the Department</w:t>
      </w:r>
      <w:r w:rsidRPr="002E5836">
        <w:t>. We discussed how we promote our content—</w:t>
      </w:r>
      <w:r w:rsidRPr="00B057E2">
        <w:rPr>
          <w:i/>
          <w:iCs/>
        </w:rPr>
        <w:t>Dal Y Mellt</w:t>
      </w:r>
      <w:r w:rsidRPr="002E5836">
        <w:t xml:space="preserve"> has shown the way forward—</w:t>
      </w:r>
      <w:r w:rsidR="00B057E2">
        <w:t>to</w:t>
      </w:r>
      <w:r w:rsidRPr="002E5836">
        <w:t xml:space="preserve"> the streamers and so forth</w:t>
      </w:r>
      <w:r w:rsidRPr="002E5836" w:rsidR="009C7FA3">
        <w:t>,</w:t>
      </w:r>
      <w:r w:rsidRPr="002E5836">
        <w:t xml:space="preserve"> and how we can have access.</w:t>
      </w:r>
    </w:p>
    <w:p w:rsidR="00FF21B1" w:rsidRPr="002E5836" w:rsidP="00FF21B1">
      <w:pPr>
        <w:pStyle w:val="Answer"/>
      </w:pPr>
      <w:r w:rsidRPr="002E5836">
        <w:t>It is important. It is that question of how we have access. That is what the companies would say. A part of what we need to do now is to work hard to bring them to meetings with producers in Wales. It is happening, but it needs to happen more.</w:t>
      </w:r>
    </w:p>
    <w:p w:rsidR="00FF21B1" w:rsidRPr="002E5836" w:rsidP="00FF21B1">
      <w:pPr>
        <w:pStyle w:val="Question"/>
        <w:numPr>
          <w:ilvl w:val="0"/>
          <w:numId w:val="9"/>
        </w:numPr>
      </w:pPr>
      <w:sdt>
        <w:sdtPr>
          <w:alias w:val="Member"/>
          <w:tag w:val="&lt;Member mnisId='1554' dodsId='31575'&gt;"/>
          <w:id w:val="390006543"/>
          <w:placeholder>
            <w:docPart w:val="B325D0512B504668A429DB3E8FCDCCB0"/>
          </w:placeholder>
          <w:richText/>
        </w:sdtPr>
        <w:sdtContent>
          <w:r w:rsidRPr="002E5836">
            <w:rPr>
              <w:b/>
            </w:rPr>
            <w:t>Chair:</w:t>
          </w:r>
        </w:sdtContent>
      </w:sdt>
      <w:r w:rsidRPr="002E5836">
        <w:t xml:space="preserve"> Within your membership, are there companies in Wales with the scale to be able to get those very high-level meetings?</w:t>
      </w:r>
    </w:p>
    <w:p w:rsidR="00FF21B1" w:rsidRPr="002E5836" w:rsidP="00FF21B1">
      <w:pPr>
        <w:pStyle w:val="Answer"/>
      </w:pPr>
      <w:sdt>
        <w:sdtPr>
          <w:rPr>
            <w:i/>
            <w:iCs/>
          </w:rPr>
          <w:alias w:val="Witness"/>
          <w:id w:val="357623196"/>
          <w:placeholder>
            <w:docPart w:val="223FF697B5A24F42A296EED546B495E9"/>
          </w:placeholder>
          <w:richText/>
        </w:sdtPr>
        <w:sdtContent>
          <w:r w:rsidRPr="002E5836">
            <w:rPr>
              <w:b/>
              <w:i/>
              <w:iCs/>
            </w:rPr>
            <w:t>Dyfrig Davies:</w:t>
          </w:r>
        </w:sdtContent>
      </w:sdt>
      <w:r w:rsidRPr="002E5836">
        <w:t xml:space="preserve"> Yes. It is not always that. Some companies will work together</w:t>
      </w:r>
      <w:r w:rsidR="00B057E2">
        <w:t>. E</w:t>
      </w:r>
      <w:r w:rsidRPr="002E5836">
        <w:t>ven with</w:t>
      </w:r>
      <w:r w:rsidRPr="002E5836" w:rsidR="009C7FA3">
        <w:t>in</w:t>
      </w:r>
      <w:r w:rsidRPr="002E5836">
        <w:t xml:space="preserve"> the public service broadcasters</w:t>
      </w:r>
      <w:r w:rsidR="00B057E2">
        <w:t>, t</w:t>
      </w:r>
      <w:r w:rsidRPr="002E5836">
        <w:t>hey will say, “You need to work with a larger company</w:t>
      </w:r>
      <w:r w:rsidR="00B057E2">
        <w:t>.</w:t>
      </w:r>
      <w:r w:rsidRPr="002E5836">
        <w:t xml:space="preserve">” That happens. There is collaboration. </w:t>
      </w:r>
    </w:p>
    <w:p w:rsidR="00FF21B1" w:rsidRPr="002E5836" w:rsidP="00FF21B1">
      <w:pPr>
        <w:pStyle w:val="Question"/>
        <w:numPr>
          <w:ilvl w:val="0"/>
          <w:numId w:val="9"/>
        </w:numPr>
      </w:pPr>
      <w:sdt>
        <w:sdtPr>
          <w:alias w:val="Member"/>
          <w:tag w:val="&lt;Member mnisId='1554' dodsId='31575'&gt;"/>
          <w:id w:val="1845742502"/>
          <w:placeholder>
            <w:docPart w:val="115A40F2A034471C894F999F8262AC91"/>
          </w:placeholder>
          <w:richText/>
        </w:sdtPr>
        <w:sdtContent>
          <w:r w:rsidRPr="002E5836">
            <w:rPr>
              <w:b/>
            </w:rPr>
            <w:t>Chair:</w:t>
          </w:r>
        </w:sdtContent>
      </w:sdt>
      <w:r w:rsidRPr="002E5836">
        <w:t xml:space="preserve"> Playing devil’s advocate for one moment, is it a weakness of the sector that we have so many companies in Wales? Is it too fragmented a sector? Is there a need for consolidation</w:t>
      </w:r>
      <w:r w:rsidRPr="002E5836" w:rsidR="009C7FA3">
        <w:t xml:space="preserve">, so </w:t>
      </w:r>
      <w:r w:rsidRPr="002E5836">
        <w:t xml:space="preserve">we </w:t>
      </w:r>
      <w:r w:rsidRPr="002E5836" w:rsidR="009C7FA3">
        <w:t xml:space="preserve">have </w:t>
      </w:r>
      <w:r w:rsidRPr="002E5836">
        <w:t>a smaller number of bigger players that punch above their weight to a much greater extent?</w:t>
      </w:r>
    </w:p>
    <w:p w:rsidR="00FF21B1" w:rsidRPr="002E5836" w:rsidP="00FF21B1">
      <w:pPr>
        <w:pStyle w:val="Answer"/>
      </w:pPr>
      <w:sdt>
        <w:sdtPr>
          <w:rPr>
            <w:i/>
            <w:iCs/>
          </w:rPr>
          <w:alias w:val="Witness"/>
          <w:id w:val="-2012058098"/>
          <w:placeholder>
            <w:docPart w:val="D066F7C6120F4069AAC92990006A1CCD"/>
          </w:placeholder>
          <w:richText/>
        </w:sdtPr>
        <w:sdtContent>
          <w:r w:rsidRPr="002E5836">
            <w:rPr>
              <w:b/>
              <w:i/>
              <w:iCs/>
            </w:rPr>
            <w:t>Dyfrig Davies:</w:t>
          </w:r>
        </w:sdtContent>
      </w:sdt>
      <w:r w:rsidRPr="002E5836">
        <w:t xml:space="preserve"> The companies differ a great deal. You have companies maybe at the utility end that do the daily programmes and so forth. Then you have the very large drama or scripted companies. They differ, and I would not say it is because there are too many. Everybody has a role to play, but sometimes it would be good if we collaborate</w:t>
      </w:r>
      <w:r w:rsidRPr="002E5836" w:rsidR="009C7FA3">
        <w:t>d</w:t>
      </w:r>
      <w:r w:rsidRPr="002E5836">
        <w:t xml:space="preserve"> more. </w:t>
      </w:r>
    </w:p>
    <w:p w:rsidR="00FF21B1" w:rsidRPr="002E5836" w:rsidP="00FF21B1">
      <w:pPr>
        <w:pStyle w:val="Answer"/>
      </w:pPr>
      <w:r w:rsidRPr="002E5836">
        <w:t>That is something that companies are doing. For example, speaking with a Telesgop hat on, we work with Rond</w:t>
      </w:r>
      <w:r w:rsidR="00B057E2">
        <w:t>o</w:t>
      </w:r>
      <w:r w:rsidRPr="002E5836">
        <w:t xml:space="preserve"> quite a bit. I know there are other companies that do that. S4C is also promoting that.</w:t>
      </w:r>
    </w:p>
    <w:p w:rsidR="00FF21B1" w:rsidRPr="002E5836" w:rsidP="00FF21B1">
      <w:pPr>
        <w:pStyle w:val="Remark"/>
      </w:pPr>
      <w:sdt>
        <w:sdtPr>
          <w:alias w:val="Member"/>
          <w:tag w:val="&lt;Member mnisId='1554' dodsId='31575'&gt;"/>
          <w:id w:val="-413465999"/>
          <w:placeholder>
            <w:docPart w:val="4D40E7437A9349BBA941B6D1D9DAC3D4"/>
          </w:placeholder>
          <w:richText/>
        </w:sdtPr>
        <w:sdtContent>
          <w:r w:rsidRPr="002E5836">
            <w:rPr>
              <w:b/>
            </w:rPr>
            <w:t>Chair:</w:t>
          </w:r>
        </w:sdtContent>
      </w:sdt>
      <w:r w:rsidRPr="002E5836">
        <w:t xml:space="preserve"> Thank you. That is helpful.</w:t>
      </w:r>
    </w:p>
    <w:p w:rsidR="00FF21B1" w:rsidRPr="002E5836" w:rsidP="00FF21B1">
      <w:pPr>
        <w:pStyle w:val="Question"/>
        <w:numPr>
          <w:ilvl w:val="0"/>
          <w:numId w:val="9"/>
        </w:numPr>
      </w:pPr>
      <w:sdt>
        <w:sdtPr>
          <w:alias w:val="Member"/>
          <w:tag w:val="&lt;Member mnisId='4859' dodsId='157216'&gt;"/>
          <w:id w:val="-1044065769"/>
          <w:placeholder>
            <w:docPart w:val="556C5ECD65EE4FF986A9677975F41F26"/>
          </w:placeholder>
          <w:richText/>
        </w:sdtPr>
        <w:sdtContent>
          <w:r w:rsidRPr="002E5836">
            <w:rPr>
              <w:b/>
            </w:rPr>
            <w:t>Virginia Crosbie:</w:t>
          </w:r>
        </w:sdtContent>
      </w:sdt>
      <w:r w:rsidRPr="002E5836">
        <w:t xml:space="preserve"> Sioned, you mentioned a window on someone else’s world. When the Welsh Affairs Committee went to America, everyone loved </w:t>
      </w:r>
      <w:r w:rsidRPr="00B057E2">
        <w:rPr>
          <w:i/>
          <w:iCs/>
        </w:rPr>
        <w:t>Welcome to Wrexham</w:t>
      </w:r>
      <w:r w:rsidRPr="002E5836">
        <w:t xml:space="preserve">. That was great feedback. I have </w:t>
      </w:r>
      <w:r w:rsidRPr="00A41BF2">
        <w:rPr>
          <w:i/>
          <w:iCs/>
        </w:rPr>
        <w:t>Rownd a Rownd</w:t>
      </w:r>
      <w:r w:rsidRPr="002E5836">
        <w:t xml:space="preserve"> and the production company Aria on Anglesey</w:t>
      </w:r>
      <w:r w:rsidR="00A41BF2">
        <w:t xml:space="preserve">, </w:t>
      </w:r>
      <w:r w:rsidRPr="002E5836" w:rsidR="009C7FA3">
        <w:t xml:space="preserve">in </w:t>
      </w:r>
      <w:r w:rsidRPr="002E5836">
        <w:t>Menai Bridge. It is absolutely fantastic.</w:t>
      </w:r>
    </w:p>
    <w:p w:rsidR="00FF21B1" w:rsidRPr="002E5836" w:rsidP="00FF21B1">
      <w:pPr>
        <w:pStyle w:val="QuestionCont"/>
      </w:pPr>
      <w:r>
        <w:t>H</w:t>
      </w:r>
      <w:r w:rsidRPr="002E5836">
        <w:t>ow does the production sector benefit from the Welsh language? How does the Welsh language benefit from the production sector?</w:t>
      </w:r>
    </w:p>
    <w:p w:rsidR="00FF21B1" w:rsidRPr="002E5836" w:rsidP="00FF21B1">
      <w:pPr>
        <w:pStyle w:val="Answer"/>
      </w:pPr>
      <w:sdt>
        <w:sdtPr>
          <w:rPr>
            <w:i/>
            <w:iCs/>
          </w:rPr>
          <w:alias w:val="Witness"/>
          <w:id w:val="-863043324"/>
          <w:placeholder>
            <w:docPart w:val="DB027F9966884025B9E3E3E01D9C0309"/>
          </w:placeholder>
          <w:richText/>
        </w:sdtPr>
        <w:sdtContent>
          <w:r w:rsidR="00AC7A05">
            <w:rPr>
              <w:b/>
              <w:i/>
              <w:iCs/>
            </w:rPr>
            <w:t>Sioned Wiliam</w:t>
          </w:r>
          <w:r w:rsidRPr="002E5836">
            <w:rPr>
              <w:b/>
              <w:i/>
              <w:iCs/>
            </w:rPr>
            <w:t>:</w:t>
          </w:r>
        </w:sdtContent>
      </w:sdt>
      <w:r w:rsidRPr="002E5836">
        <w:t xml:space="preserve"> It is a double-edged thing. First of all, we want to tell our own stories. Culture is a way of looking at the world and making sense of it. For us to be able to do it in our own language is vital and it is part of a civilised society. We do not have to argue the case for that.</w:t>
      </w:r>
    </w:p>
    <w:p w:rsidR="00FF21B1" w:rsidRPr="002E5836" w:rsidP="00FF21B1">
      <w:pPr>
        <w:pStyle w:val="Answer"/>
      </w:pPr>
      <w:r w:rsidRPr="002E5836">
        <w:t xml:space="preserve">In terms of the local economy, being able to make a range of first-class programming for S4C, a public service broadcaster, has meant that, for example, Cwmni Da can make great drama in co-production, by the way, with another company, as Dyfrig was saying. We make </w:t>
      </w:r>
      <w:r w:rsidRPr="00A41BF2">
        <w:rPr>
          <w:i/>
          <w:iCs/>
        </w:rPr>
        <w:t>Gogglebocs Cymru</w:t>
      </w:r>
      <w:r w:rsidRPr="002E5836">
        <w:t xml:space="preserve"> </w:t>
      </w:r>
      <w:r w:rsidRPr="002E5836">
        <w:t xml:space="preserve">with Chwarel TV. We have a tradition of doing exactly what you have talked about. </w:t>
      </w:r>
    </w:p>
    <w:p w:rsidR="00FF21B1" w:rsidRPr="002E5836" w:rsidP="00FF21B1">
      <w:pPr>
        <w:pStyle w:val="Answer"/>
      </w:pPr>
      <w:r w:rsidRPr="002E5836">
        <w:t>It is also about having this broad range of programmes we can make. Chris Roberts—he is the perfect example of somebody who was found online, and he is now an international global phenomenon—speaks to the world through the medium of Welsh. The story begins within our own culture but spreads out into a more universally applied piece.</w:t>
      </w:r>
    </w:p>
    <w:p w:rsidR="00FF21B1" w:rsidRPr="002E5836" w:rsidP="00FF21B1">
      <w:pPr>
        <w:pStyle w:val="Answer"/>
      </w:pPr>
      <w:r w:rsidRPr="002E5836">
        <w:t>It is about authenticity and telling our own stories in our own way. People recognise authenticity; they respond to it. That is our USP. Being able to do that gives us a richness, and that is something we do not have to fight about anymore.</w:t>
      </w:r>
    </w:p>
    <w:p w:rsidR="00FF21B1" w:rsidRPr="002E5836" w:rsidP="00FF21B1">
      <w:pPr>
        <w:pStyle w:val="Answer"/>
      </w:pPr>
      <w:sdt>
        <w:sdtPr>
          <w:rPr>
            <w:i/>
            <w:iCs/>
          </w:rPr>
          <w:alias w:val="Witness"/>
          <w:id w:val="1812130520"/>
          <w:placeholder>
            <w:docPart w:val="07B6DC1D747F4E86BD1DC1A0746FCC39"/>
          </w:placeholder>
          <w:richText/>
        </w:sdtPr>
        <w:sdtEndPr>
          <w:rPr>
            <w:i w:val="0"/>
            <w:iCs w:val="0"/>
          </w:rPr>
        </w:sdtEndPr>
        <w:sdtContent>
          <w:r>
            <w:rPr>
              <w:b/>
              <w:i/>
              <w:iCs/>
            </w:rPr>
            <w:t>Siân</w:t>
          </w:r>
          <w:r w:rsidRPr="002E5836">
            <w:rPr>
              <w:b/>
              <w:i/>
              <w:iCs/>
            </w:rPr>
            <w:t xml:space="preserve"> Price:</w:t>
          </w:r>
        </w:sdtContent>
      </w:sdt>
      <w:r w:rsidRPr="002E5836">
        <w:t xml:space="preserve"> On the whole, Yeti focuses on English-language production. I would echo everything Sioned just said. We </w:t>
      </w:r>
      <w:r w:rsidRPr="002E5836" w:rsidR="009C7FA3">
        <w:t xml:space="preserve">are </w:t>
      </w:r>
      <w:r w:rsidRPr="002E5836">
        <w:t xml:space="preserve">all in Wales. It is very important that the Welsh language is reflected and served. </w:t>
      </w:r>
    </w:p>
    <w:p w:rsidR="00FF21B1" w:rsidRPr="002E5836" w:rsidP="00FF21B1">
      <w:pPr>
        <w:pStyle w:val="Answer"/>
      </w:pPr>
      <w:r w:rsidRPr="002E5836">
        <w:t>Funnily enough, over the summer we are making</w:t>
      </w:r>
      <w:r w:rsidRPr="002E5836" w:rsidR="00816C33">
        <w:t>,</w:t>
      </w:r>
      <w:r w:rsidRPr="002E5836">
        <w:t xml:space="preserve"> </w:t>
      </w:r>
      <w:r w:rsidRPr="002E5836" w:rsidR="00816C33">
        <w:t xml:space="preserve">for S4C, </w:t>
      </w:r>
      <w:r w:rsidRPr="002E5836">
        <w:t>our first Welsh-language production. For us, it is a way to test a format that could then potentially have IP that we can exploit beyond Wales. S4C, in my limited experience, seem</w:t>
      </w:r>
      <w:r w:rsidRPr="002E5836" w:rsidR="00816C33">
        <w:t>s</w:t>
      </w:r>
      <w:r w:rsidRPr="002E5836">
        <w:t xml:space="preserve"> very willing to take risks on formats. </w:t>
      </w:r>
      <w:r w:rsidRPr="002E5836" w:rsidR="00816C33">
        <w:t>It is</w:t>
      </w:r>
      <w:r w:rsidRPr="002E5836">
        <w:t xml:space="preserve"> very receptive to that, which benefits us as a non</w:t>
      </w:r>
      <w:r w:rsidRPr="002E5836" w:rsidR="00816C33">
        <w:t>-</w:t>
      </w:r>
      <w:r w:rsidRPr="002E5836">
        <w:t>Welsh</w:t>
      </w:r>
      <w:r w:rsidRPr="002E5836" w:rsidR="00816C33">
        <w:t>-</w:t>
      </w:r>
      <w:r w:rsidRPr="002E5836">
        <w:t>language Welsh company.</w:t>
      </w:r>
      <w:r w:rsidRPr="002E5836" w:rsidR="00816C33">
        <w:t xml:space="preserve"> </w:t>
      </w:r>
    </w:p>
    <w:p w:rsidR="00FF21B1" w:rsidRPr="002E5836" w:rsidP="00FF21B1">
      <w:pPr>
        <w:pStyle w:val="Answer"/>
      </w:pPr>
      <w:r w:rsidRPr="002E5836">
        <w:t xml:space="preserve">I would also say that the programme we are making for S4C is a children’s series, which is being supported by the BFI’s </w:t>
      </w:r>
      <w:r w:rsidRPr="002E5836" w:rsidR="00816C33">
        <w:t>young audiences content fund</w:t>
      </w:r>
      <w:r w:rsidRPr="002E5836">
        <w:t>, which the Government have closed</w:t>
      </w:r>
      <w:r w:rsidRPr="002E5836" w:rsidR="00816C33">
        <w:t>, sadly</w:t>
      </w:r>
      <w:r w:rsidRPr="002E5836">
        <w:t xml:space="preserve">. Without that funding, we would not be making this programme. We would not then have a format to take elsewhere. That is a matter of sadness for us, </w:t>
      </w:r>
      <w:r w:rsidRPr="002E5836" w:rsidR="00816C33">
        <w:t xml:space="preserve">if </w:t>
      </w:r>
      <w:r w:rsidRPr="002E5836">
        <w:t>slightly off</w:t>
      </w:r>
      <w:r w:rsidRPr="002E5836" w:rsidR="00816C33">
        <w:t>-</w:t>
      </w:r>
      <w:r w:rsidRPr="002E5836">
        <w:t>point.</w:t>
      </w:r>
    </w:p>
    <w:p w:rsidR="00FF21B1" w:rsidRPr="002E5836" w:rsidP="00FF21B1">
      <w:pPr>
        <w:pStyle w:val="Question"/>
        <w:numPr>
          <w:ilvl w:val="0"/>
          <w:numId w:val="9"/>
        </w:numPr>
      </w:pPr>
      <w:sdt>
        <w:sdtPr>
          <w:alias w:val="Member"/>
          <w:tag w:val="&lt;Member mnisId='4859' dodsId='157216'&gt;"/>
          <w:id w:val="2024046951"/>
          <w:placeholder>
            <w:docPart w:val="DBF0E79524F34A4F9ACB38E8359CAEA8"/>
          </w:placeholder>
          <w:richText/>
        </w:sdtPr>
        <w:sdtContent>
          <w:r w:rsidRPr="002E5836">
            <w:rPr>
              <w:b/>
            </w:rPr>
            <w:t>Virginia Crosbie:</w:t>
          </w:r>
        </w:sdtContent>
      </w:sdt>
      <w:r w:rsidRPr="002E5836">
        <w:t xml:space="preserve"> You make a good point regarding funding. That was going to be my next question</w:t>
      </w:r>
      <w:r w:rsidRPr="002E5836" w:rsidR="003418D3">
        <w:t xml:space="preserve">, regarding </w:t>
      </w:r>
      <w:r w:rsidRPr="002E5836">
        <w:t>the number of young people coming through the sector. I know we are going to touch on apprenticeships as well. What is limiting the number of people coming through? Is it funding</w:t>
      </w:r>
      <w:r w:rsidR="00A41BF2">
        <w:t>? I</w:t>
      </w:r>
      <w:r w:rsidRPr="002E5836" w:rsidR="003418D3">
        <w:t xml:space="preserve">s </w:t>
      </w:r>
      <w:r w:rsidRPr="002E5836">
        <w:t xml:space="preserve">it showcasing the talent we have? What support do we need? </w:t>
      </w:r>
    </w:p>
    <w:p w:rsidR="00FF21B1" w:rsidRPr="002E5836" w:rsidP="00FF21B1">
      <w:pPr>
        <w:pStyle w:val="Answer"/>
      </w:pPr>
      <w:sdt>
        <w:sdtPr>
          <w:rPr>
            <w:i/>
            <w:iCs/>
          </w:rPr>
          <w:alias w:val="Witness"/>
          <w:id w:val="1466007802"/>
          <w:placeholder>
            <w:docPart w:val="EFFC59DC74544C73A643BD00E707B6B7"/>
          </w:placeholder>
          <w:richText/>
        </w:sdtPr>
        <w:sdtEndPr>
          <w:rPr>
            <w:i w:val="0"/>
            <w:iCs w:val="0"/>
          </w:rPr>
        </w:sdtEndPr>
        <w:sdtContent>
          <w:r>
            <w:rPr>
              <w:b/>
              <w:i/>
              <w:iCs/>
            </w:rPr>
            <w:t>Siân</w:t>
          </w:r>
          <w:r w:rsidRPr="002E5836">
            <w:rPr>
              <w:b/>
              <w:i/>
              <w:iCs/>
            </w:rPr>
            <w:t xml:space="preserve"> Price:</w:t>
          </w:r>
        </w:sdtContent>
      </w:sdt>
      <w:r w:rsidRPr="002E5836">
        <w:t xml:space="preserve"> There are </w:t>
      </w:r>
      <w:r w:rsidRPr="002E5836">
        <w:t>a number of</w:t>
      </w:r>
      <w:r w:rsidRPr="002E5836">
        <w:t xml:space="preserve"> factors, really. For me, one of the biggest ones is class. There </w:t>
      </w:r>
      <w:r w:rsidR="00A41BF2">
        <w:t>is</w:t>
      </w:r>
      <w:r w:rsidRPr="002E5836">
        <w:t xml:space="preserve"> a huge amount of very creative people in Wales, people with ideas</w:t>
      </w:r>
      <w:r w:rsidR="00A41BF2">
        <w:t xml:space="preserve">, </w:t>
      </w:r>
      <w:r w:rsidRPr="002E5836">
        <w:t>who just do not think telly is or could ever be for them because it is seen as posh or out of their reach.</w:t>
      </w:r>
    </w:p>
    <w:p w:rsidR="00FF21B1" w:rsidRPr="002E5836" w:rsidP="00FF21B1">
      <w:pPr>
        <w:pStyle w:val="Answer"/>
      </w:pPr>
      <w:r w:rsidRPr="002E5836">
        <w:t>There is a real job to be done at a very young</w:t>
      </w:r>
      <w:r w:rsidR="00A41BF2">
        <w:t xml:space="preserve">, </w:t>
      </w:r>
      <w:r w:rsidRPr="002E5836">
        <w:t xml:space="preserve">grassroots level. There are huge opportunities within the industry, especially if you include scripted and unscripted. Virtually every job going comes under the media banner. We need to engage people at a young age </w:t>
      </w:r>
      <w:r w:rsidRPr="002E5836" w:rsidR="003418D3">
        <w:t>so</w:t>
      </w:r>
      <w:r w:rsidRPr="002E5836">
        <w:t xml:space="preserve"> they know this is a viable industry, whatever your skillset.</w:t>
      </w:r>
    </w:p>
    <w:p w:rsidR="00FF21B1" w:rsidRPr="002E5836" w:rsidP="00FF21B1">
      <w:pPr>
        <w:pStyle w:val="Answer"/>
      </w:pPr>
      <w:r w:rsidRPr="002E5836">
        <w:t xml:space="preserve">Again, it comes back to investment in people and tapping into the various funds that are available. As I said, we have tapped into the BFI fund. Creative Wales has supported us, along with Skillset, thinkBIGGER! and </w:t>
      </w:r>
      <w:r w:rsidRPr="002E5836">
        <w:t>Channel 4. Channel 4 has been a huge support in terms of training and the trainees who have come through Yeti.</w:t>
      </w:r>
    </w:p>
    <w:p w:rsidR="00FF21B1" w:rsidRPr="002E5836" w:rsidP="00FF21B1">
      <w:pPr>
        <w:pStyle w:val="Answer"/>
      </w:pPr>
      <w:r w:rsidRPr="002E5836">
        <w:t xml:space="preserve">It is </w:t>
      </w:r>
      <w:r w:rsidRPr="002E5836" w:rsidR="00F72C00">
        <w:t xml:space="preserve">about </w:t>
      </w:r>
      <w:r w:rsidRPr="002E5836">
        <w:t>investment in training and the visibility of the industry</w:t>
      </w:r>
      <w:r w:rsidRPr="002E5836" w:rsidR="00F72C00">
        <w:t>, so that it is</w:t>
      </w:r>
      <w:r w:rsidRPr="002E5836">
        <w:t xml:space="preserve"> open to everyone and </w:t>
      </w:r>
      <w:r w:rsidRPr="002E5836" w:rsidR="00F72C00">
        <w:t xml:space="preserve">can </w:t>
      </w:r>
      <w:r w:rsidRPr="002E5836">
        <w:t xml:space="preserve">encourage people in. </w:t>
      </w:r>
      <w:r w:rsidRPr="002E5836" w:rsidR="00F72C00">
        <w:t xml:space="preserve">There </w:t>
      </w:r>
      <w:r w:rsidRPr="002E5836">
        <w:t>are big class barriers at the moment that need to be overcome.</w:t>
      </w:r>
    </w:p>
    <w:p w:rsidR="00FF21B1" w:rsidRPr="002E5836" w:rsidP="00FF21B1">
      <w:pPr>
        <w:pStyle w:val="Question"/>
        <w:numPr>
          <w:ilvl w:val="0"/>
          <w:numId w:val="9"/>
        </w:numPr>
      </w:pPr>
      <w:sdt>
        <w:sdtPr>
          <w:alias w:val="Member"/>
          <w:tag w:val="&lt;Member mnisId='4810' dodsId='157099'&gt;"/>
          <w:id w:val="1763029623"/>
          <w:placeholder>
            <w:docPart w:val="250AF28CE72942848CFDDA307F7606B4"/>
          </w:placeholder>
          <w:richText/>
        </w:sdtPr>
        <w:sdtContent>
          <w:r w:rsidRPr="002E5836">
            <w:rPr>
              <w:b/>
            </w:rPr>
            <w:t>Mr Roberts:</w:t>
          </w:r>
        </w:sdtContent>
      </w:sdt>
      <w:r w:rsidRPr="002E5836">
        <w:t xml:space="preserve"> </w:t>
      </w:r>
      <w:r>
        <w:t>Siân</w:t>
      </w:r>
      <w:r w:rsidRPr="002E5836">
        <w:t xml:space="preserve">, you said that Yeti is about to do its first Welsh-language commission. That is wonderful. Congratulations. Keep doing more of those. That is great. </w:t>
      </w:r>
    </w:p>
    <w:p w:rsidR="00FF21B1" w:rsidRPr="002E5836" w:rsidP="00FF21B1">
      <w:pPr>
        <w:pStyle w:val="Answer"/>
      </w:pPr>
      <w:r w:rsidRPr="002E5836">
        <w:t xml:space="preserve">The Welsh Government have this target to increase massively the number of Welsh speakers over a period of time. I will come specifically to Sioned </w:t>
      </w:r>
      <w:r w:rsidRPr="002E5836" w:rsidR="00F72C00">
        <w:t>and Dyfrig</w:t>
      </w:r>
      <w:r w:rsidRPr="002E5836">
        <w:t>. Is the volume of programming in Welsh increasing significantly? Is it relatively flat? Is it in decline? Are we producing more Welsh-language content than we used to? Are we producing enough for the Welsh Government to hit that increased target of speakers?</w:t>
      </w:r>
    </w:p>
    <w:p w:rsidR="00FF21B1" w:rsidRPr="002E5836" w:rsidP="00FF21B1">
      <w:pPr>
        <w:pStyle w:val="Answer"/>
      </w:pPr>
      <w:sdt>
        <w:sdtPr>
          <w:rPr>
            <w:i/>
            <w:iCs/>
          </w:rPr>
          <w:alias w:val="Witness"/>
          <w:id w:val="-227151509"/>
          <w:placeholder>
            <w:docPart w:val="528EB21B7E6140FAA0316AD8F35B9CF6"/>
          </w:placeholder>
          <w:richText/>
        </w:sdtPr>
        <w:sdtContent>
          <w:r w:rsidR="00AC7A05">
            <w:rPr>
              <w:b/>
              <w:i/>
              <w:iCs/>
            </w:rPr>
            <w:t>Sioned Wiliam</w:t>
          </w:r>
          <w:r w:rsidRPr="002E5836">
            <w:rPr>
              <w:b/>
              <w:i/>
              <w:iCs/>
            </w:rPr>
            <w:t>:</w:t>
          </w:r>
        </w:sdtContent>
      </w:sdt>
      <w:r w:rsidRPr="002E5836">
        <w:t xml:space="preserve"> I am terribly sorry, but I cannot really answer that very accurately. My impression is that there has never been a more wonderful time in terms of the range and ambition of programming. </w:t>
      </w:r>
    </w:p>
    <w:p w:rsidR="00FF21B1" w:rsidRPr="002E5836" w:rsidP="00FF21B1">
      <w:pPr>
        <w:pStyle w:val="Answer"/>
      </w:pPr>
      <w:r w:rsidRPr="002E5836">
        <w:t xml:space="preserve">Take something like </w:t>
      </w:r>
      <w:r w:rsidRPr="00127582">
        <w:t>Hansh</w:t>
      </w:r>
      <w:r w:rsidRPr="002E5836">
        <w:t>. My 20</w:t>
      </w:r>
      <w:r w:rsidRPr="002E5836" w:rsidR="00F72C00">
        <w:t>-</w:t>
      </w:r>
      <w:r w:rsidRPr="002E5836">
        <w:t>year-old son will watch that. He curates his own television now, in a way we did not when we were younger. There is certainly more of a sense of, “How do we get 16</w:t>
      </w:r>
      <w:r w:rsidRPr="002E5836" w:rsidR="00F72C00">
        <w:noBreakHyphen/>
      </w:r>
      <w:r w:rsidRPr="002E5836">
        <w:t>to</w:t>
      </w:r>
      <w:r w:rsidRPr="002E5836" w:rsidR="00F72C00">
        <w:noBreakHyphen/>
      </w:r>
      <w:r w:rsidRPr="002E5836">
        <w:t>25s to come to television?” in a way I have perhaps not noticed before. Again, I am fairly new to this, having come back from radio to television in the last six months. I am still learning about some of these things.</w:t>
      </w:r>
    </w:p>
    <w:p w:rsidR="00FF21B1" w:rsidRPr="002E5836" w:rsidP="00FF21B1">
      <w:pPr>
        <w:pStyle w:val="Answer"/>
      </w:pPr>
      <w:r w:rsidRPr="002E5836">
        <w:t xml:space="preserve">Again, it comes down to ambition. I certainly see more ambition to tell our stories. I am repeating myself now, but, just in terms of the broad range, our company makes </w:t>
      </w:r>
      <w:r w:rsidRPr="00127582">
        <w:rPr>
          <w:i/>
          <w:iCs/>
        </w:rPr>
        <w:t>Gogglebocs</w:t>
      </w:r>
      <w:r w:rsidRPr="002E5836">
        <w:t xml:space="preserve">, </w:t>
      </w:r>
      <w:r w:rsidR="00127582">
        <w:t>but</w:t>
      </w:r>
      <w:r w:rsidRPr="002E5836">
        <w:t xml:space="preserve"> it also makes </w:t>
      </w:r>
      <w:r w:rsidRPr="00127582">
        <w:rPr>
          <w:i/>
          <w:iCs/>
        </w:rPr>
        <w:t>Stad</w:t>
      </w:r>
      <w:r w:rsidRPr="002E5836">
        <w:t xml:space="preserve">, which is a fantastic drama set on a council estate in </w:t>
      </w:r>
      <w:r w:rsidRPr="002E5836" w:rsidR="00550DD5">
        <w:t>Caernarfon</w:t>
      </w:r>
      <w:r w:rsidRPr="002E5836">
        <w:t>. It also makes children’s programming</w:t>
      </w:r>
      <w:r w:rsidRPr="002E5836" w:rsidR="00F72C00">
        <w:t>,</w:t>
      </w:r>
      <w:r w:rsidRPr="002E5836">
        <w:t xml:space="preserve"> </w:t>
      </w:r>
      <w:r w:rsidRPr="002E5836" w:rsidR="00F72C00">
        <w:t>such as</w:t>
      </w:r>
      <w:r w:rsidRPr="002E5836">
        <w:t xml:space="preserve"> </w:t>
      </w:r>
      <w:r w:rsidRPr="00127582">
        <w:rPr>
          <w:i/>
          <w:iCs/>
        </w:rPr>
        <w:t>Deian a Loli</w:t>
      </w:r>
      <w:r w:rsidRPr="002E5836">
        <w:t xml:space="preserve">; it makes factual entertainment; it makes </w:t>
      </w:r>
      <w:r w:rsidRPr="00127582">
        <w:rPr>
          <w:i/>
          <w:iCs/>
        </w:rPr>
        <w:t>FFIT Cymru</w:t>
      </w:r>
      <w:r w:rsidRPr="002E5836" w:rsidR="00F72C00">
        <w:t>; it makes gardening programmes</w:t>
      </w:r>
      <w:r w:rsidRPr="002E5836">
        <w:t>.</w:t>
      </w:r>
    </w:p>
    <w:p w:rsidR="00FF21B1" w:rsidRPr="002E5836" w:rsidP="00FF21B1">
      <w:pPr>
        <w:pStyle w:val="Answer"/>
      </w:pPr>
      <w:r w:rsidRPr="002E5836">
        <w:t xml:space="preserve">You can see that there is a hell of a broad range </w:t>
      </w:r>
      <w:r w:rsidR="00127582">
        <w:t xml:space="preserve">of </w:t>
      </w:r>
      <w:r w:rsidRPr="002E5836">
        <w:t>programmes there. I see that echoed across the industry, but that is my limited experience.</w:t>
      </w:r>
    </w:p>
    <w:p w:rsidR="00FF21B1" w:rsidRPr="002E5836" w:rsidP="00FF21B1">
      <w:pPr>
        <w:pStyle w:val="Answer"/>
      </w:pPr>
      <w:sdt>
        <w:sdtPr>
          <w:rPr>
            <w:i/>
            <w:iCs/>
          </w:rPr>
          <w:alias w:val="Witness"/>
          <w:id w:val="-1234303815"/>
          <w:placeholder>
            <w:docPart w:val="7360176A6CE74B6AB4939F5DEAD1907B"/>
          </w:placeholder>
          <w:richText/>
        </w:sdtPr>
        <w:sdtContent>
          <w:r w:rsidRPr="002E5836">
            <w:rPr>
              <w:b/>
              <w:i/>
              <w:iCs/>
            </w:rPr>
            <w:t>Dyfrig Davies:</w:t>
          </w:r>
        </w:sdtContent>
      </w:sdt>
      <w:r w:rsidRPr="002E5836">
        <w:t xml:space="preserve"> There is less money. S4C had a flat settlement. To be fair, the cost of living crisis, as well as everything else, has spiralled. Having said that, there is a wide range of programming.</w:t>
      </w:r>
    </w:p>
    <w:p w:rsidR="00FF21B1" w:rsidRPr="002E5836" w:rsidP="00FF21B1">
      <w:pPr>
        <w:pStyle w:val="Answer"/>
      </w:pPr>
      <w:r w:rsidRPr="002E5836">
        <w:t>Are there more? Should there be more? Yes, and I would say that. It is interesting, for example, that engagement with Welsh programming is on the increase on all platforms. S4C has been concentrating on the 16</w:t>
      </w:r>
      <w:r w:rsidRPr="002E5836" w:rsidR="00F72C00">
        <w:t>-</w:t>
      </w:r>
      <w:r w:rsidRPr="002E5836">
        <w:t>to</w:t>
      </w:r>
      <w:r w:rsidRPr="002E5836" w:rsidR="00F72C00">
        <w:t>-</w:t>
      </w:r>
      <w:r w:rsidRPr="002E5836">
        <w:t>25s. That has been very successful.</w:t>
      </w:r>
    </w:p>
    <w:p w:rsidR="00FF21B1" w:rsidRPr="002E5836" w:rsidP="00FF21B1">
      <w:pPr>
        <w:pStyle w:val="Answer"/>
      </w:pPr>
      <w:r w:rsidRPr="002E5836">
        <w:t xml:space="preserve">At the Urdd National Eisteddfod held last week, more hours than ever before were streamed live. The overnight figures were the highest they have ever had. There is a huge increase for Urdd, which is very good to </w:t>
      </w:r>
      <w:r w:rsidRPr="002E5836">
        <w:t>hear. That was in the news this morning or yesterday. There is a lot happening.</w:t>
      </w:r>
    </w:p>
    <w:p w:rsidR="00FF21B1" w:rsidRPr="002E5836" w:rsidP="00FF21B1">
      <w:pPr>
        <w:pStyle w:val="Answer"/>
      </w:pPr>
      <w:r w:rsidRPr="002E5836">
        <w:t>Do we need more? Yes. That is the right answer. If we are to hit that target, television is important. The content is important, if it has life beyond a linear platform. It is important to tell our story, to engage people with the language and to make it something outside education</w:t>
      </w:r>
      <w:r w:rsidRPr="002E5836" w:rsidR="00F72C00">
        <w:t>, so yes</w:t>
      </w:r>
      <w:r w:rsidRPr="002E5836">
        <w:t xml:space="preserve">. </w:t>
      </w:r>
    </w:p>
    <w:p w:rsidR="00FF21B1" w:rsidRPr="002E5836" w:rsidP="00FF21B1">
      <w:pPr>
        <w:pStyle w:val="Question"/>
        <w:numPr>
          <w:ilvl w:val="0"/>
          <w:numId w:val="9"/>
        </w:numPr>
      </w:pPr>
      <w:sdt>
        <w:sdtPr>
          <w:alias w:val="Member"/>
          <w:tag w:val="&lt;Member mnisId='1400' dodsId='25777'&gt;"/>
          <w:id w:val="-301692514"/>
          <w:placeholder>
            <w:docPart w:val="36AC86517F4F45DBA635D51FFE24105C"/>
          </w:placeholder>
          <w:richText/>
        </w:sdtPr>
        <w:sdtContent>
          <w:r w:rsidRPr="002E5836">
            <w:rPr>
              <w:b/>
            </w:rPr>
            <w:t>Kevin Brennan:</w:t>
          </w:r>
        </w:sdtContent>
      </w:sdt>
      <w:r w:rsidRPr="002E5836">
        <w:t xml:space="preserve"> I just want to go back to what </w:t>
      </w:r>
      <w:r>
        <w:t>Siân</w:t>
      </w:r>
      <w:r w:rsidRPr="002E5836">
        <w:t xml:space="preserve"> was saying about social class in all of this. I am extremely keen to try to get some progress on this and make it clear how many careers there are available in film</w:t>
      </w:r>
      <w:r w:rsidRPr="002E5836" w:rsidR="00F72C00">
        <w:t>,</w:t>
      </w:r>
      <w:r w:rsidRPr="002E5836">
        <w:t xml:space="preserve"> TV and the creative industries, not just in front of the camera but behind the camera</w:t>
      </w:r>
      <w:r w:rsidRPr="002E5836" w:rsidR="00220777">
        <w:t>,</w:t>
      </w:r>
      <w:r w:rsidRPr="002E5836">
        <w:t xml:space="preserve"> in catering or </w:t>
      </w:r>
      <w:r w:rsidRPr="002E5836" w:rsidR="00E47D05">
        <w:t xml:space="preserve">in </w:t>
      </w:r>
      <w:r w:rsidRPr="002E5836">
        <w:t>set building. An incredible range of jobs are available.</w:t>
      </w:r>
    </w:p>
    <w:p w:rsidR="00FF21B1" w:rsidRPr="002E5836" w:rsidP="00FF21B1">
      <w:pPr>
        <w:pStyle w:val="QuestionCont"/>
      </w:pPr>
      <w:r w:rsidRPr="002E5836">
        <w:t>Is one of the problems or barriers not only that people are unaware of that but also that the freelance nature of the industry can be off-putting for people from socioeconomic backgrounds that do not traditionally engage in freelance work?</w:t>
      </w:r>
    </w:p>
    <w:p w:rsidR="00FF21B1" w:rsidRPr="002E5836" w:rsidP="00FF21B1">
      <w:pPr>
        <w:pStyle w:val="Answer"/>
      </w:pPr>
      <w:sdt>
        <w:sdtPr>
          <w:rPr>
            <w:i/>
            <w:iCs/>
          </w:rPr>
          <w:alias w:val="Witness"/>
          <w:id w:val="-195774982"/>
          <w:placeholder>
            <w:docPart w:val="D8DD3881CF2B4E60B49D6159F9DC8FDF"/>
          </w:placeholder>
          <w:richText/>
        </w:sdtPr>
        <w:sdtEndPr>
          <w:rPr>
            <w:i w:val="0"/>
            <w:iCs w:val="0"/>
          </w:rPr>
        </w:sdtEndPr>
        <w:sdtContent>
          <w:r>
            <w:rPr>
              <w:b/>
              <w:i/>
              <w:iCs/>
            </w:rPr>
            <w:t>Siân</w:t>
          </w:r>
          <w:r w:rsidRPr="002E5836">
            <w:rPr>
              <w:b/>
              <w:i/>
              <w:iCs/>
            </w:rPr>
            <w:t xml:space="preserve"> Price:</w:t>
          </w:r>
        </w:sdtContent>
      </w:sdt>
      <w:r w:rsidRPr="002E5836">
        <w:t xml:space="preserve"> Yes, absolutely. It is a huge barrier. </w:t>
      </w:r>
      <w:r w:rsidRPr="002E5836" w:rsidR="00E47D05">
        <w:t xml:space="preserve">If you did not have the bank of mum and dad, </w:t>
      </w:r>
      <w:r w:rsidRPr="002E5836">
        <w:t>10 or 15 years ago, you did not have a hope. It has changed for the better</w:t>
      </w:r>
      <w:r w:rsidRPr="002E5836" w:rsidR="00E47D05">
        <w:t>, but</w:t>
      </w:r>
      <w:r w:rsidRPr="002E5836">
        <w:t xml:space="preserve"> </w:t>
      </w:r>
      <w:r w:rsidRPr="002E5836" w:rsidR="00E47D05">
        <w:t xml:space="preserve">that </w:t>
      </w:r>
      <w:r w:rsidRPr="002E5836">
        <w:t>change needs to go further</w:t>
      </w:r>
      <w:r w:rsidRPr="002E5836" w:rsidR="00E47D05">
        <w:t xml:space="preserve">, through </w:t>
      </w:r>
      <w:r w:rsidRPr="002E5836">
        <w:t>apprenticeships and training.</w:t>
      </w:r>
    </w:p>
    <w:p w:rsidR="00FF21B1" w:rsidRPr="002E5836" w:rsidP="00FF21B1">
      <w:pPr>
        <w:pStyle w:val="Answer"/>
      </w:pPr>
      <w:r w:rsidRPr="002E5836">
        <w:t>Above all, for us as a company, the only way we can bring people in, train them and develop them is if we get commissions that are longer running. It is very difficult to take trainees on for a single project. If you have a series, you can create those roles.</w:t>
      </w:r>
    </w:p>
    <w:p w:rsidR="00FF21B1" w:rsidRPr="002E5836" w:rsidP="00FF21B1">
      <w:pPr>
        <w:pStyle w:val="Answer"/>
      </w:pPr>
      <w:r w:rsidRPr="002E5836">
        <w:t xml:space="preserve">We </w:t>
      </w:r>
      <w:r w:rsidRPr="002E5836" w:rsidR="00127582">
        <w:t xml:space="preserve">recently </w:t>
      </w:r>
      <w:r w:rsidRPr="002E5836">
        <w:t>worked with Red Bull on this as part of a single project. I was talking about this issue of class and opening up opportunities. They created a runner position on the project specifically for someone from a disadvantaged background. We thought, “We could create this for all of our productions</w:t>
      </w:r>
      <w:r w:rsidR="00127582">
        <w:t>.</w:t>
      </w:r>
      <w:r w:rsidRPr="002E5836">
        <w:t>” I know it is something Netflix and a lot of the streamers are doing.</w:t>
      </w:r>
    </w:p>
    <w:p w:rsidR="00FF21B1" w:rsidRPr="002E5836" w:rsidP="00FF21B1">
      <w:pPr>
        <w:pStyle w:val="Answer"/>
      </w:pPr>
      <w:r w:rsidRPr="002E5836">
        <w:t>That is how we need to tackle it. The companies need the business in order to have the projects to train people on. More investment in skills, training and apprenticeships would be a massive help as well.</w:t>
      </w:r>
    </w:p>
    <w:p w:rsidR="00FF21B1" w:rsidRPr="002E5836" w:rsidP="00FF21B1">
      <w:pPr>
        <w:pStyle w:val="Question"/>
        <w:numPr>
          <w:ilvl w:val="0"/>
          <w:numId w:val="9"/>
        </w:numPr>
      </w:pPr>
      <w:sdt>
        <w:sdtPr>
          <w:alias w:val="Member"/>
          <w:tag w:val="&lt;Member mnisId='1554' dodsId='31575'&gt;"/>
          <w:id w:val="1638910104"/>
          <w:placeholder>
            <w:docPart w:val="376C4B483A5E4327AFD89FD84848B9CB"/>
          </w:placeholder>
          <w:richText/>
        </w:sdtPr>
        <w:sdtContent>
          <w:r w:rsidRPr="002E5836">
            <w:rPr>
              <w:b/>
            </w:rPr>
            <w:t>Chair:</w:t>
          </w:r>
        </w:sdtContent>
      </w:sdt>
      <w:r w:rsidRPr="002E5836">
        <w:t xml:space="preserve"> Thank you very much. We are just reaching the end of our time together. If you have any specific thoughts or recommendations on how the system of apprenticeships, either on the Welsh side or here in England, needs to be changed to reflect better some of the concerns you are raising, I would be really grateful</w:t>
      </w:r>
      <w:r w:rsidRPr="002E5836" w:rsidR="00332B3B">
        <w:t>.</w:t>
      </w:r>
      <w:r w:rsidRPr="002E5836">
        <w:t xml:space="preserve"> </w:t>
      </w:r>
      <w:r w:rsidRPr="002E5836" w:rsidR="00332B3B">
        <w:t xml:space="preserve">If </w:t>
      </w:r>
      <w:r w:rsidRPr="002E5836">
        <w:t>you would not mind sending us some further thoughts and information in writing</w:t>
      </w:r>
      <w:r w:rsidRPr="002E5836" w:rsidR="00332B3B">
        <w:t>,</w:t>
      </w:r>
      <w:r w:rsidRPr="002E5836">
        <w:t xml:space="preserve"> </w:t>
      </w:r>
      <w:r w:rsidRPr="002E5836" w:rsidR="00332B3B">
        <w:t xml:space="preserve">that </w:t>
      </w:r>
      <w:r w:rsidRPr="002E5836">
        <w:t xml:space="preserve">would be very helpful. </w:t>
      </w:r>
    </w:p>
    <w:p w:rsidR="00FF21B1" w:rsidRPr="002E5836" w:rsidP="00FF21B1">
      <w:pPr>
        <w:pStyle w:val="QuestionCont"/>
      </w:pPr>
      <w:r w:rsidRPr="002E5836">
        <w:t>I will finish with one very quick question, if I may. You are all creative types. Do you agree with Michael Sheen that Welsh roles should only be played by Welsh actors?</w:t>
      </w:r>
    </w:p>
    <w:p w:rsidR="00FF21B1" w:rsidRPr="002E5836" w:rsidP="00FF21B1">
      <w:pPr>
        <w:pStyle w:val="QuestionCont"/>
      </w:pPr>
      <w:sdt>
        <w:sdtPr>
          <w:rPr>
            <w:i/>
            <w:iCs/>
          </w:rPr>
          <w:alias w:val="Witness"/>
          <w:id w:val="1586265645"/>
          <w:placeholder>
            <w:docPart w:val="20A9E9C391C84864A036492862D3EA25"/>
          </w:placeholder>
          <w:richText/>
        </w:sdtPr>
        <w:sdtEndPr>
          <w:rPr>
            <w:i w:val="0"/>
            <w:iCs w:val="0"/>
          </w:rPr>
        </w:sdtEndPr>
        <w:sdtContent>
          <w:r>
            <w:rPr>
              <w:b/>
              <w:i/>
              <w:iCs/>
            </w:rPr>
            <w:t>Siân</w:t>
          </w:r>
          <w:r w:rsidRPr="002E5836">
            <w:rPr>
              <w:b/>
              <w:i/>
              <w:iCs/>
            </w:rPr>
            <w:t xml:space="preserve"> Price:</w:t>
          </w:r>
        </w:sdtContent>
      </w:sdt>
      <w:r w:rsidRPr="002E5836">
        <w:t xml:space="preserve"> God, that is such a difficult question.</w:t>
      </w:r>
    </w:p>
    <w:p w:rsidR="00FF21B1" w:rsidRPr="002E5836" w:rsidP="00FF21B1">
      <w:pPr>
        <w:pStyle w:val="Remark"/>
      </w:pPr>
      <w:sdt>
        <w:sdtPr>
          <w:alias w:val="Member"/>
          <w:tag w:val="&lt;Member mnisId='1554' dodsId='31575'&gt;"/>
          <w:id w:val="-184685064"/>
          <w:placeholder>
            <w:docPart w:val="B5A58B94C40941F99AAC1D1902B7E619"/>
          </w:placeholder>
          <w:richText/>
        </w:sdtPr>
        <w:sdtContent>
          <w:r w:rsidRPr="002E5836">
            <w:rPr>
              <w:b/>
            </w:rPr>
            <w:t>Chair:</w:t>
          </w:r>
        </w:sdtContent>
      </w:sdt>
      <w:r w:rsidRPr="002E5836">
        <w:t xml:space="preserve"> Is that a pass?</w:t>
      </w:r>
    </w:p>
    <w:p w:rsidR="00FF21B1" w:rsidRPr="002E5836" w:rsidP="00FF21B1">
      <w:pPr>
        <w:pStyle w:val="QuestionCont"/>
      </w:pPr>
      <w:sdt>
        <w:sdtPr>
          <w:rPr>
            <w:i/>
            <w:iCs/>
          </w:rPr>
          <w:alias w:val="Witness"/>
          <w:id w:val="-202942108"/>
          <w:placeholder>
            <w:docPart w:val="AB6FD5EE3F264D9C9D6FAB03F38E3FA0"/>
          </w:placeholder>
          <w:richText/>
        </w:sdtPr>
        <w:sdtEndPr>
          <w:rPr>
            <w:i w:val="0"/>
            <w:iCs w:val="0"/>
          </w:rPr>
        </w:sdtEndPr>
        <w:sdtContent>
          <w:r>
            <w:rPr>
              <w:b/>
              <w:i/>
              <w:iCs/>
            </w:rPr>
            <w:t>Siân</w:t>
          </w:r>
          <w:r w:rsidRPr="002E5836">
            <w:rPr>
              <w:b/>
              <w:i/>
              <w:iCs/>
            </w:rPr>
            <w:t xml:space="preserve"> Price:</w:t>
          </w:r>
        </w:sdtContent>
      </w:sdt>
      <w:r w:rsidRPr="002E5836">
        <w:t xml:space="preserve"> To me, acting is acting.</w:t>
      </w:r>
    </w:p>
    <w:p w:rsidR="00FF21B1" w:rsidRPr="002E5836" w:rsidP="00332B3B">
      <w:pPr>
        <w:pStyle w:val="Answer"/>
      </w:pPr>
      <w:sdt>
        <w:sdtPr>
          <w:rPr>
            <w:i/>
            <w:iCs/>
          </w:rPr>
          <w:alias w:val="Witness"/>
          <w:id w:val="1902091617"/>
          <w:placeholder>
            <w:docPart w:val="DDDB410E22B34DBF97B1940C01102479"/>
          </w:placeholder>
          <w:richText/>
        </w:sdtPr>
        <w:sdtContent>
          <w:r w:rsidR="00AC7A05">
            <w:rPr>
              <w:b/>
              <w:i/>
              <w:iCs/>
            </w:rPr>
            <w:t>Sioned Wiliam</w:t>
          </w:r>
          <w:r w:rsidRPr="002E5836">
            <w:rPr>
              <w:b/>
              <w:i/>
              <w:iCs/>
            </w:rPr>
            <w:t>:</w:t>
          </w:r>
        </w:sdtContent>
      </w:sdt>
      <w:r w:rsidRPr="002E5836">
        <w:t xml:space="preserve"> They have to do it well, though. There was a film called </w:t>
      </w:r>
      <w:r w:rsidRPr="00127582">
        <w:rPr>
          <w:i/>
          <w:iCs/>
        </w:rPr>
        <w:t>Pride</w:t>
      </w:r>
      <w:r w:rsidRPr="002E5836">
        <w:t xml:space="preserve"> that nearly drove me round the bend. It is such a great film</w:t>
      </w:r>
      <w:r w:rsidRPr="002E5836" w:rsidR="00332B3B">
        <w:t xml:space="preserve">. </w:t>
      </w:r>
      <w:r w:rsidRPr="002E5836">
        <w:t>Everybody but the Welsh were allowed to tell their story in that film. They had fantastic actors like Bill Nighy and Imelda Staunton, but there was a line in it where they said, “We have come all the way from Powys</w:t>
      </w:r>
      <w:r w:rsidR="00292FE9">
        <w:t>,</w:t>
      </w:r>
      <w:r w:rsidRPr="002E5836">
        <w:t>” where there were no coal mines in the 1980s, as far I can remember. There was a real sense that everybody but the Welsh were allowed to tell their story in that film.</w:t>
      </w:r>
    </w:p>
    <w:p w:rsidR="00FF21B1" w:rsidRPr="002E5836" w:rsidP="00FF21B1">
      <w:pPr>
        <w:pStyle w:val="Answer"/>
      </w:pPr>
      <w:r w:rsidRPr="002E5836">
        <w:t>Michael Sheen did not say what the clickbait suggests he said. It was a much more nuanced conversation about authenticity. He said that some actors make an effort. Welsh accents are notoriously difficult to do. He was saying that, from his point of view, sometimes perhaps people think they can do it but they have not really made enough of an effort because it is quite hard.</w:t>
      </w:r>
    </w:p>
    <w:p w:rsidR="00FF21B1" w:rsidRPr="002E5836" w:rsidP="00292FE9">
      <w:pPr>
        <w:pStyle w:val="Question"/>
        <w:numPr>
          <w:ilvl w:val="0"/>
          <w:numId w:val="0"/>
        </w:numPr>
        <w:ind w:left="794"/>
      </w:pPr>
      <w:sdt>
        <w:sdtPr>
          <w:alias w:val="Member"/>
          <w:tag w:val="&lt;Member mnisId='1554' dodsId='31575'&gt;"/>
          <w:id w:val="1324095066"/>
          <w:placeholder>
            <w:docPart w:val="C584DC29ED824C80A4BCB3122B8BB14A"/>
          </w:placeholder>
          <w:richText/>
        </w:sdtPr>
        <w:sdtContent>
          <w:r w:rsidRPr="002E5836">
            <w:rPr>
              <w:b/>
            </w:rPr>
            <w:t>Chair:</w:t>
          </w:r>
        </w:sdtContent>
      </w:sdt>
      <w:r w:rsidRPr="002E5836">
        <w:t xml:space="preserve"> We do not want to go down the road of saying, “If you are a Welsh actor or actress, your career is playing Welsh roles</w:t>
      </w:r>
      <w:r w:rsidR="00292FE9">
        <w:t>.</w:t>
      </w:r>
      <w:r w:rsidRPr="002E5836">
        <w:t>”</w:t>
      </w:r>
    </w:p>
    <w:p w:rsidR="00FF21B1" w:rsidRPr="002E5836" w:rsidP="00FF21B1">
      <w:pPr>
        <w:pStyle w:val="Answer"/>
      </w:pPr>
      <w:sdt>
        <w:sdtPr>
          <w:rPr>
            <w:i/>
            <w:iCs/>
          </w:rPr>
          <w:alias w:val="Witness"/>
          <w:id w:val="1956048392"/>
          <w:placeholder>
            <w:docPart w:val="C7A47DCB6E864E5BA76F19A7E6CFAE2B"/>
          </w:placeholder>
          <w:richText/>
        </w:sdtPr>
        <w:sdtContent>
          <w:r w:rsidR="00AC7A05">
            <w:rPr>
              <w:b/>
              <w:i/>
              <w:iCs/>
            </w:rPr>
            <w:t>Sioned Wiliam</w:t>
          </w:r>
          <w:r w:rsidRPr="002E5836">
            <w:rPr>
              <w:b/>
              <w:i/>
              <w:iCs/>
            </w:rPr>
            <w:t>:</w:t>
          </w:r>
        </w:sdtContent>
      </w:sdt>
      <w:r w:rsidRPr="002E5836">
        <w:t xml:space="preserve"> Yes, exactly. I remember Steffan Rhodri saying something similar. He wanted to be able to play other roles. I would just ask for people to make an effort, really, and use voice coaches. It is hard. There have been an awful lot of films in the last year from Wales with actors and actresses in the leads who</w:t>
      </w:r>
      <w:r w:rsidRPr="002E5836" w:rsidR="00332B3B">
        <w:t>,</w:t>
      </w:r>
      <w:r w:rsidRPr="002E5836">
        <w:t xml:space="preserve"> I felt</w:t>
      </w:r>
      <w:r w:rsidRPr="002E5836" w:rsidR="00332B3B">
        <w:t>,</w:t>
      </w:r>
      <w:r w:rsidRPr="002E5836">
        <w:t xml:space="preserve"> have not been authentically real. That is about making the effort.</w:t>
      </w:r>
    </w:p>
    <w:p w:rsidR="007F630A" w:rsidP="00FF21B1">
      <w:pPr>
        <w:pStyle w:val="Answer"/>
      </w:pPr>
      <w:sdt>
        <w:sdtPr>
          <w:alias w:val="Member"/>
          <w:tag w:val="&lt;Member mnisId='1554' dodsId='31575'&gt;"/>
          <w:id w:val="-877931918"/>
          <w:placeholder>
            <w:docPart w:val="CB13614D21BD4BA8808D723B58E2AB9E"/>
          </w:placeholder>
          <w:richText/>
        </w:sdtPr>
        <w:sdtContent>
          <w:r w:rsidRPr="002E5836" w:rsidR="00FF21B1">
            <w:rPr>
              <w:b/>
            </w:rPr>
            <w:t>Chair:</w:t>
          </w:r>
        </w:sdtContent>
      </w:sdt>
      <w:r w:rsidRPr="002E5836" w:rsidR="00FF21B1">
        <w:t xml:space="preserve"> Thank you. That is a great answer. Thank you very much for your time and expertise. It has been a really interesting session. Thank you to my colleagues and particularly to Kevin Brennan, who has been guesting from the Culture, Media and Sport Committee. Thank you.</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6D9A6D142094D8BA30955A938DA6446"/>
      </w:placeholder>
      <w:richText/>
    </w:sdtPr>
    <w:sdtContent>
      <w:p w:rsidR="003736A1" w:rsidP="009277D8">
        <w:pPr>
          <w:pStyle w:val="Para"/>
          <w:rPr>
            <w:color w:val="808080"/>
          </w:rPr>
        </w:pPr>
        <w:r w:rsidRPr="00416C2A">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D24C92939E924372825AA0F049B09FF7"/>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978C79C"/>
    <w:lvl w:ilvl="0">
      <w:start w:val="33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416C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6D9A6D142094D8BA30955A938DA6446"/>
        <w:category>
          <w:name w:val="General"/>
          <w:gallery w:val="placeholder"/>
        </w:category>
        <w:types>
          <w:type w:val="bbPlcHdr"/>
        </w:types>
        <w:behaviors>
          <w:behavior w:val="content"/>
        </w:behaviors>
        <w:guid w:val="{17CB2BEF-5387-4087-97A5-158C157684B2}"/>
      </w:docPartPr>
      <w:docPartBody>
        <w:p w:rsidR="00096FF5" w:rsidP="00D85CEE">
          <w:pPr>
            <w:pStyle w:val="F6D9A6D142094D8BA30955A938DA6446"/>
          </w:pPr>
          <w:r w:rsidRPr="000753FC">
            <w:rPr>
              <w:rStyle w:val="PlaceholderText"/>
            </w:rPr>
            <w:t>Click here to enter text.</w:t>
          </w:r>
        </w:p>
      </w:docPartBody>
    </w:docPart>
    <w:docPart>
      <w:docPartPr>
        <w:name w:val="4B1A8C1D224B47B2B1B3F274D3655ECC"/>
        <w:category>
          <w:name w:val="General"/>
          <w:gallery w:val="placeholder"/>
        </w:category>
        <w:types>
          <w:type w:val="bbPlcHdr"/>
        </w:types>
        <w:behaviors>
          <w:behavior w:val="content"/>
        </w:behaviors>
        <w:guid w:val="{F338BA20-5688-45B8-B138-D5C978954999}"/>
      </w:docPartPr>
      <w:docPartBody>
        <w:p w:rsidR="00096FF5" w:rsidP="00D85CEE">
          <w:pPr>
            <w:pStyle w:val="4B1A8C1D224B47B2B1B3F274D3655ECC"/>
          </w:pPr>
          <w:r w:rsidRPr="002B3926">
            <w:rPr>
              <w:rStyle w:val="PlaceholderText"/>
            </w:rPr>
            <w:t>Click here to enter text.</w:t>
          </w:r>
        </w:p>
      </w:docPartBody>
    </w:docPart>
    <w:docPart>
      <w:docPartPr>
        <w:name w:val="D24C92939E924372825AA0F049B09FF7"/>
        <w:category>
          <w:name w:val="General"/>
          <w:gallery w:val="placeholder"/>
        </w:category>
        <w:types>
          <w:type w:val="bbPlcHdr"/>
        </w:types>
        <w:behaviors>
          <w:behavior w:val="content"/>
        </w:behaviors>
        <w:guid w:val="{75A789A1-A78E-43EC-8692-58905BA94D40}"/>
      </w:docPartPr>
      <w:docPartBody>
        <w:p w:rsidR="00096FF5" w:rsidP="00D85CEE">
          <w:pPr>
            <w:pStyle w:val="D24C92939E924372825AA0F049B09FF7"/>
          </w:pPr>
          <w:r w:rsidRPr="00D20745">
            <w:rPr>
              <w:rStyle w:val="PlaceholderText"/>
            </w:rPr>
            <w:t>Click here to enter text.</w:t>
          </w:r>
        </w:p>
      </w:docPartBody>
    </w:docPart>
    <w:docPart>
      <w:docPartPr>
        <w:name w:val="7BB7FA81D8294E4EADE1E0A54605F96C"/>
        <w:category>
          <w:name w:val="General"/>
          <w:gallery w:val="placeholder"/>
        </w:category>
        <w:types>
          <w:type w:val="bbPlcHdr"/>
        </w:types>
        <w:behaviors>
          <w:behavior w:val="content"/>
        </w:behaviors>
        <w:guid w:val="{1B562BDC-21E7-4D4B-BA3A-C50D108E856A}"/>
      </w:docPartPr>
      <w:docPartBody>
        <w:p w:rsidR="00096FF5" w:rsidP="00D85CEE">
          <w:pPr>
            <w:pStyle w:val="7BB7FA81D8294E4EADE1E0A54605F96C"/>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AFB277C1-AA20-40F0-9D18-DEFE3A84974E}"/>
      </w:docPartPr>
      <w:docPartBody>
        <w:p w:rsidR="00096FF5">
          <w:r w:rsidRPr="004D30F2">
            <w:rPr>
              <w:rStyle w:val="PlaceholderText"/>
            </w:rPr>
            <w:t>Click or tap here to enter text.</w:t>
          </w:r>
        </w:p>
      </w:docPartBody>
    </w:docPart>
    <w:docPart>
      <w:docPartPr>
        <w:name w:val="2D0516F7F560450F977543C61F645976"/>
        <w:category>
          <w:name w:val="General"/>
          <w:gallery w:val="placeholder"/>
        </w:category>
        <w:types>
          <w:type w:val="bbPlcHdr"/>
        </w:types>
        <w:behaviors>
          <w:behavior w:val="content"/>
        </w:behaviors>
        <w:guid w:val="{DF6A6CE6-3B40-4749-A38E-7BB4E9FEC490}"/>
      </w:docPartPr>
      <w:docPartBody>
        <w:p w:rsidR="00096FF5" w:rsidP="00D85CEE">
          <w:pPr>
            <w:pStyle w:val="2D0516F7F560450F977543C61F645976"/>
          </w:pPr>
          <w:r w:rsidRPr="002B3926">
            <w:rPr>
              <w:rStyle w:val="PlaceholderText"/>
            </w:rPr>
            <w:t>Click here to enter text.</w:t>
          </w:r>
        </w:p>
      </w:docPartBody>
    </w:docPart>
    <w:docPart>
      <w:docPartPr>
        <w:name w:val="40C6971806744444B2C250D1A32776F4"/>
        <w:category>
          <w:name w:val="General"/>
          <w:gallery w:val="placeholder"/>
        </w:category>
        <w:types>
          <w:type w:val="bbPlcHdr"/>
        </w:types>
        <w:behaviors>
          <w:behavior w:val="content"/>
        </w:behaviors>
        <w:guid w:val="{BD20E13F-4C83-4F19-ACE8-DF4865F1D01D}"/>
      </w:docPartPr>
      <w:docPartBody>
        <w:p w:rsidR="008E4886" w:rsidP="00096FF5">
          <w:pPr>
            <w:pStyle w:val="40C6971806744444B2C250D1A32776F4"/>
          </w:pPr>
          <w:r w:rsidRPr="00A84535">
            <w:rPr>
              <w:rStyle w:val="PlaceholderText"/>
            </w:rPr>
            <w:t>Click or tap here to enter text.</w:t>
          </w:r>
        </w:p>
      </w:docPartBody>
    </w:docPart>
    <w:docPart>
      <w:docPartPr>
        <w:name w:val="7CCA2B6CBEB540F4A321280FFE4725DA"/>
        <w:category>
          <w:name w:val="General"/>
          <w:gallery w:val="placeholder"/>
        </w:category>
        <w:types>
          <w:type w:val="bbPlcHdr"/>
        </w:types>
        <w:behaviors>
          <w:behavior w:val="content"/>
        </w:behaviors>
        <w:guid w:val="{DB7FF1D8-3366-425C-B092-7FA8C445A3D0}"/>
      </w:docPartPr>
      <w:docPartBody>
        <w:p w:rsidR="008E4886" w:rsidP="00096FF5">
          <w:pPr>
            <w:pStyle w:val="7CCA2B6CBEB540F4A321280FFE4725DA"/>
          </w:pPr>
          <w:r w:rsidRPr="00A84535">
            <w:rPr>
              <w:rStyle w:val="PlaceholderText"/>
            </w:rPr>
            <w:t>Click or tap here to enter text.</w:t>
          </w:r>
        </w:p>
      </w:docPartBody>
    </w:docPart>
    <w:docPart>
      <w:docPartPr>
        <w:name w:val="34023D3434CE4958A3A20EFF42248A17"/>
        <w:category>
          <w:name w:val="General"/>
          <w:gallery w:val="placeholder"/>
        </w:category>
        <w:types>
          <w:type w:val="bbPlcHdr"/>
        </w:types>
        <w:behaviors>
          <w:behavior w:val="content"/>
        </w:behaviors>
        <w:guid w:val="{1DD5B0FD-589D-43A9-B715-508911EAF9E5}"/>
      </w:docPartPr>
      <w:docPartBody>
        <w:p w:rsidR="008E4886" w:rsidP="00096FF5">
          <w:pPr>
            <w:pStyle w:val="34023D3434CE4958A3A20EFF42248A17"/>
          </w:pPr>
          <w:r w:rsidRPr="00A84535">
            <w:rPr>
              <w:rStyle w:val="PlaceholderText"/>
            </w:rPr>
            <w:t>Click or tap here to enter text.</w:t>
          </w:r>
        </w:p>
      </w:docPartBody>
    </w:docPart>
    <w:docPart>
      <w:docPartPr>
        <w:name w:val="CACBA850EB134D7D9F7F383A372F02A3"/>
        <w:category>
          <w:name w:val="General"/>
          <w:gallery w:val="placeholder"/>
        </w:category>
        <w:types>
          <w:type w:val="bbPlcHdr"/>
        </w:types>
        <w:behaviors>
          <w:behavior w:val="content"/>
        </w:behaviors>
        <w:guid w:val="{97518CF9-2FE8-4361-A06F-630F565DA0B1}"/>
      </w:docPartPr>
      <w:docPartBody>
        <w:p w:rsidR="008E4886" w:rsidP="00096FF5">
          <w:pPr>
            <w:pStyle w:val="CACBA850EB134D7D9F7F383A372F02A3"/>
          </w:pPr>
          <w:r w:rsidRPr="00A84535">
            <w:rPr>
              <w:rStyle w:val="PlaceholderText"/>
            </w:rPr>
            <w:t>Click or tap here to enter text.</w:t>
          </w:r>
        </w:p>
      </w:docPartBody>
    </w:docPart>
    <w:docPart>
      <w:docPartPr>
        <w:name w:val="C5EFFC4233DE4F79A7ED856ABBA3700B"/>
        <w:category>
          <w:name w:val="General"/>
          <w:gallery w:val="placeholder"/>
        </w:category>
        <w:types>
          <w:type w:val="bbPlcHdr"/>
        </w:types>
        <w:behaviors>
          <w:behavior w:val="content"/>
        </w:behaviors>
        <w:guid w:val="{DD4959EC-E3BC-4336-9B1D-D5F01E9C62AA}"/>
      </w:docPartPr>
      <w:docPartBody>
        <w:p w:rsidR="008E4886" w:rsidP="00096FF5">
          <w:pPr>
            <w:pStyle w:val="C5EFFC4233DE4F79A7ED856ABBA3700B"/>
          </w:pPr>
          <w:r w:rsidRPr="00A84535">
            <w:rPr>
              <w:rStyle w:val="PlaceholderText"/>
            </w:rPr>
            <w:t>Click or tap here to enter text.</w:t>
          </w:r>
        </w:p>
      </w:docPartBody>
    </w:docPart>
    <w:docPart>
      <w:docPartPr>
        <w:name w:val="F3F52950F8964BB7943E1C51F1BC40C0"/>
        <w:category>
          <w:name w:val="General"/>
          <w:gallery w:val="placeholder"/>
        </w:category>
        <w:types>
          <w:type w:val="bbPlcHdr"/>
        </w:types>
        <w:behaviors>
          <w:behavior w:val="content"/>
        </w:behaviors>
        <w:guid w:val="{BAABC225-F1BF-439A-854B-FE5B0DC7EA7F}"/>
      </w:docPartPr>
      <w:docPartBody>
        <w:p w:rsidR="008E4886" w:rsidP="00096FF5">
          <w:pPr>
            <w:pStyle w:val="F3F52950F8964BB7943E1C51F1BC40C0"/>
          </w:pPr>
          <w:r w:rsidRPr="00A84535">
            <w:rPr>
              <w:rStyle w:val="PlaceholderText"/>
            </w:rPr>
            <w:t>Click or tap here to enter text.</w:t>
          </w:r>
        </w:p>
      </w:docPartBody>
    </w:docPart>
    <w:docPart>
      <w:docPartPr>
        <w:name w:val="CE1C327DAC78444E8845BAA038DEA229"/>
        <w:category>
          <w:name w:val="General"/>
          <w:gallery w:val="placeholder"/>
        </w:category>
        <w:types>
          <w:type w:val="bbPlcHdr"/>
        </w:types>
        <w:behaviors>
          <w:behavior w:val="content"/>
        </w:behaviors>
        <w:guid w:val="{DEED5064-EECE-49D8-AB12-60C98741C484}"/>
      </w:docPartPr>
      <w:docPartBody>
        <w:p w:rsidR="008E4886" w:rsidP="00096FF5">
          <w:pPr>
            <w:pStyle w:val="CE1C327DAC78444E8845BAA038DEA229"/>
          </w:pPr>
          <w:r>
            <w:rPr>
              <w:rStyle w:val="PlaceholderText"/>
            </w:rPr>
            <w:t>Click or tap here to enter text.</w:t>
          </w:r>
        </w:p>
      </w:docPartBody>
    </w:docPart>
    <w:docPart>
      <w:docPartPr>
        <w:name w:val="E7EC20979F564102B16FE92353701D6D"/>
        <w:category>
          <w:name w:val="General"/>
          <w:gallery w:val="placeholder"/>
        </w:category>
        <w:types>
          <w:type w:val="bbPlcHdr"/>
        </w:types>
        <w:behaviors>
          <w:behavior w:val="content"/>
        </w:behaviors>
        <w:guid w:val="{58C3BD48-4B3E-49F8-B8A2-3197334630CB}"/>
      </w:docPartPr>
      <w:docPartBody>
        <w:p w:rsidR="008E4886" w:rsidP="00096FF5">
          <w:pPr>
            <w:pStyle w:val="E7EC20979F564102B16FE92353701D6D"/>
          </w:pPr>
          <w:r w:rsidRPr="00D94C60">
            <w:rPr>
              <w:rStyle w:val="PlaceholderText"/>
            </w:rPr>
            <w:t>Click or tap here to enter text.</w:t>
          </w:r>
        </w:p>
      </w:docPartBody>
    </w:docPart>
    <w:docPart>
      <w:docPartPr>
        <w:name w:val="9EB380AC76744FE382207862E629AFE8"/>
        <w:category>
          <w:name w:val="General"/>
          <w:gallery w:val="placeholder"/>
        </w:category>
        <w:types>
          <w:type w:val="bbPlcHdr"/>
        </w:types>
        <w:behaviors>
          <w:behavior w:val="content"/>
        </w:behaviors>
        <w:guid w:val="{42753B57-3E1F-4CAF-BE7A-69F583036120}"/>
      </w:docPartPr>
      <w:docPartBody>
        <w:p w:rsidR="008E4886" w:rsidP="00096FF5">
          <w:pPr>
            <w:pStyle w:val="9EB380AC76744FE382207862E629AFE8"/>
          </w:pPr>
          <w:r w:rsidRPr="00A84535">
            <w:rPr>
              <w:rStyle w:val="PlaceholderText"/>
            </w:rPr>
            <w:t>Click or tap here to enter text.</w:t>
          </w:r>
        </w:p>
      </w:docPartBody>
    </w:docPart>
    <w:docPart>
      <w:docPartPr>
        <w:name w:val="C95A9CF474A74BC18410BA053C36A32E"/>
        <w:category>
          <w:name w:val="General"/>
          <w:gallery w:val="placeholder"/>
        </w:category>
        <w:types>
          <w:type w:val="bbPlcHdr"/>
        </w:types>
        <w:behaviors>
          <w:behavior w:val="content"/>
        </w:behaviors>
        <w:guid w:val="{F1C3AFA4-A878-48C5-9375-2E79CC542111}"/>
      </w:docPartPr>
      <w:docPartBody>
        <w:p w:rsidR="008E4886" w:rsidP="00096FF5">
          <w:pPr>
            <w:pStyle w:val="C95A9CF474A74BC18410BA053C36A32E"/>
          </w:pPr>
          <w:r w:rsidRPr="00D94C60">
            <w:rPr>
              <w:rStyle w:val="PlaceholderText"/>
            </w:rPr>
            <w:t>Click or tap here to enter text.</w:t>
          </w:r>
        </w:p>
      </w:docPartBody>
    </w:docPart>
    <w:docPart>
      <w:docPartPr>
        <w:name w:val="88CE56B9B2654ED2A514CA7AD1B5FC50"/>
        <w:category>
          <w:name w:val="General"/>
          <w:gallery w:val="placeholder"/>
        </w:category>
        <w:types>
          <w:type w:val="bbPlcHdr"/>
        </w:types>
        <w:behaviors>
          <w:behavior w:val="content"/>
        </w:behaviors>
        <w:guid w:val="{27CE84E5-8A8A-4057-9C45-28A1E1005831}"/>
      </w:docPartPr>
      <w:docPartBody>
        <w:p w:rsidR="008E4886" w:rsidP="00096FF5">
          <w:pPr>
            <w:pStyle w:val="88CE56B9B2654ED2A514CA7AD1B5FC50"/>
          </w:pPr>
          <w:r w:rsidRPr="00A84535">
            <w:rPr>
              <w:rStyle w:val="PlaceholderText"/>
            </w:rPr>
            <w:t>Click or tap here to enter text.</w:t>
          </w:r>
        </w:p>
      </w:docPartBody>
    </w:docPart>
    <w:docPart>
      <w:docPartPr>
        <w:name w:val="F7D4E9D6CA744A30A60ACA69418EDA7F"/>
        <w:category>
          <w:name w:val="General"/>
          <w:gallery w:val="placeholder"/>
        </w:category>
        <w:types>
          <w:type w:val="bbPlcHdr"/>
        </w:types>
        <w:behaviors>
          <w:behavior w:val="content"/>
        </w:behaviors>
        <w:guid w:val="{2A3BBADA-2F75-4B5F-8DBB-AACDD349A8CE}"/>
      </w:docPartPr>
      <w:docPartBody>
        <w:p w:rsidR="008E4886" w:rsidP="00096FF5">
          <w:pPr>
            <w:pStyle w:val="F7D4E9D6CA744A30A60ACA69418EDA7F"/>
          </w:pPr>
          <w:r w:rsidRPr="00D94C60">
            <w:rPr>
              <w:rStyle w:val="PlaceholderText"/>
            </w:rPr>
            <w:t>Click or tap here to enter text.</w:t>
          </w:r>
        </w:p>
      </w:docPartBody>
    </w:docPart>
    <w:docPart>
      <w:docPartPr>
        <w:name w:val="7F4B7F1D2194474F8486E0C3E1D2BEA7"/>
        <w:category>
          <w:name w:val="General"/>
          <w:gallery w:val="placeholder"/>
        </w:category>
        <w:types>
          <w:type w:val="bbPlcHdr"/>
        </w:types>
        <w:behaviors>
          <w:behavior w:val="content"/>
        </w:behaviors>
        <w:guid w:val="{E34DE8FC-9F4B-412C-94C0-B081AB442E37}"/>
      </w:docPartPr>
      <w:docPartBody>
        <w:p w:rsidR="008E4886" w:rsidP="00096FF5">
          <w:pPr>
            <w:pStyle w:val="7F4B7F1D2194474F8486E0C3E1D2BEA7"/>
          </w:pPr>
          <w:r w:rsidRPr="00A84535">
            <w:rPr>
              <w:rStyle w:val="PlaceholderText"/>
            </w:rPr>
            <w:t>Click or tap here to enter text.</w:t>
          </w:r>
        </w:p>
      </w:docPartBody>
    </w:docPart>
    <w:docPart>
      <w:docPartPr>
        <w:name w:val="A869602069264E9B93C3CF4404426AAF"/>
        <w:category>
          <w:name w:val="General"/>
          <w:gallery w:val="placeholder"/>
        </w:category>
        <w:types>
          <w:type w:val="bbPlcHdr"/>
        </w:types>
        <w:behaviors>
          <w:behavior w:val="content"/>
        </w:behaviors>
        <w:guid w:val="{0EC76100-145D-4FDC-B7E1-CA8D56A08448}"/>
      </w:docPartPr>
      <w:docPartBody>
        <w:p w:rsidR="008E4886" w:rsidP="00096FF5">
          <w:pPr>
            <w:pStyle w:val="A869602069264E9B93C3CF4404426AAF"/>
          </w:pPr>
          <w:r w:rsidRPr="00A84535">
            <w:rPr>
              <w:rStyle w:val="PlaceholderText"/>
            </w:rPr>
            <w:t>Click or tap here to enter text.</w:t>
          </w:r>
        </w:p>
      </w:docPartBody>
    </w:docPart>
    <w:docPart>
      <w:docPartPr>
        <w:name w:val="6F95D5FE3F364665A1912D6EC28B8E7E"/>
        <w:category>
          <w:name w:val="General"/>
          <w:gallery w:val="placeholder"/>
        </w:category>
        <w:types>
          <w:type w:val="bbPlcHdr"/>
        </w:types>
        <w:behaviors>
          <w:behavior w:val="content"/>
        </w:behaviors>
        <w:guid w:val="{87CD0118-4AF1-4402-A98B-39B275B22980}"/>
      </w:docPartPr>
      <w:docPartBody>
        <w:p w:rsidR="008E4886" w:rsidP="00096FF5">
          <w:pPr>
            <w:pStyle w:val="6F95D5FE3F364665A1912D6EC28B8E7E"/>
          </w:pPr>
          <w:r w:rsidRPr="00A84535">
            <w:rPr>
              <w:rStyle w:val="PlaceholderText"/>
            </w:rPr>
            <w:t>Click or tap here to enter text.</w:t>
          </w:r>
        </w:p>
      </w:docPartBody>
    </w:docPart>
    <w:docPart>
      <w:docPartPr>
        <w:name w:val="F706D58E72394A1396FBC33D25EDF952"/>
        <w:category>
          <w:name w:val="General"/>
          <w:gallery w:val="placeholder"/>
        </w:category>
        <w:types>
          <w:type w:val="bbPlcHdr"/>
        </w:types>
        <w:behaviors>
          <w:behavior w:val="content"/>
        </w:behaviors>
        <w:guid w:val="{435C98F2-CA83-47A1-8678-2138B2A60AFB}"/>
      </w:docPartPr>
      <w:docPartBody>
        <w:p w:rsidR="008E4886" w:rsidP="00096FF5">
          <w:pPr>
            <w:pStyle w:val="F706D58E72394A1396FBC33D25EDF952"/>
          </w:pPr>
          <w:r w:rsidRPr="00A84535">
            <w:rPr>
              <w:rStyle w:val="PlaceholderText"/>
            </w:rPr>
            <w:t>Click or tap here to enter text.</w:t>
          </w:r>
        </w:p>
      </w:docPartBody>
    </w:docPart>
    <w:docPart>
      <w:docPartPr>
        <w:name w:val="C946D791FAD2450EB6E89DC4CE941BF3"/>
        <w:category>
          <w:name w:val="General"/>
          <w:gallery w:val="placeholder"/>
        </w:category>
        <w:types>
          <w:type w:val="bbPlcHdr"/>
        </w:types>
        <w:behaviors>
          <w:behavior w:val="content"/>
        </w:behaviors>
        <w:guid w:val="{A873008E-853B-4DEB-8C63-0C1ADDA580A0}"/>
      </w:docPartPr>
      <w:docPartBody>
        <w:p w:rsidR="008E4886" w:rsidP="00096FF5">
          <w:pPr>
            <w:pStyle w:val="C946D791FAD2450EB6E89DC4CE941BF3"/>
          </w:pPr>
          <w:r w:rsidRPr="00A84535">
            <w:rPr>
              <w:rStyle w:val="PlaceholderText"/>
            </w:rPr>
            <w:t>Click or tap here to enter text.</w:t>
          </w:r>
        </w:p>
      </w:docPartBody>
    </w:docPart>
    <w:docPart>
      <w:docPartPr>
        <w:name w:val="C4D2CF1EDB13439994F9A736701AB6AB"/>
        <w:category>
          <w:name w:val="General"/>
          <w:gallery w:val="placeholder"/>
        </w:category>
        <w:types>
          <w:type w:val="bbPlcHdr"/>
        </w:types>
        <w:behaviors>
          <w:behavior w:val="content"/>
        </w:behaviors>
        <w:guid w:val="{7C6D6D3F-ABAD-48CD-B52F-90F3C6898BA2}"/>
      </w:docPartPr>
      <w:docPartBody>
        <w:p w:rsidR="008E4886" w:rsidP="00096FF5">
          <w:pPr>
            <w:pStyle w:val="C4D2CF1EDB13439994F9A736701AB6AB"/>
          </w:pPr>
          <w:r w:rsidRPr="00A84535">
            <w:rPr>
              <w:rStyle w:val="PlaceholderText"/>
            </w:rPr>
            <w:t>Click or tap here to enter text.</w:t>
          </w:r>
        </w:p>
      </w:docPartBody>
    </w:docPart>
    <w:docPart>
      <w:docPartPr>
        <w:name w:val="BD31E6762ADC4C0E89C8AEA331E004F6"/>
        <w:category>
          <w:name w:val="General"/>
          <w:gallery w:val="placeholder"/>
        </w:category>
        <w:types>
          <w:type w:val="bbPlcHdr"/>
        </w:types>
        <w:behaviors>
          <w:behavior w:val="content"/>
        </w:behaviors>
        <w:guid w:val="{4588DCA2-09C8-4435-9A75-968B1466389B}"/>
      </w:docPartPr>
      <w:docPartBody>
        <w:p w:rsidR="008E4886" w:rsidP="00096FF5">
          <w:pPr>
            <w:pStyle w:val="BD31E6762ADC4C0E89C8AEA331E004F6"/>
          </w:pPr>
          <w:r w:rsidRPr="00A84535">
            <w:rPr>
              <w:rStyle w:val="PlaceholderText"/>
            </w:rPr>
            <w:t>Click or tap here to enter text.</w:t>
          </w:r>
        </w:p>
      </w:docPartBody>
    </w:docPart>
    <w:docPart>
      <w:docPartPr>
        <w:name w:val="5A3B0E7E55E144D7ACC234D80FD97B8F"/>
        <w:category>
          <w:name w:val="General"/>
          <w:gallery w:val="placeholder"/>
        </w:category>
        <w:types>
          <w:type w:val="bbPlcHdr"/>
        </w:types>
        <w:behaviors>
          <w:behavior w:val="content"/>
        </w:behaviors>
        <w:guid w:val="{D8ACF4FE-F77E-433E-A409-D1D31A9AAD62}"/>
      </w:docPartPr>
      <w:docPartBody>
        <w:p w:rsidR="008E4886" w:rsidP="00096FF5">
          <w:pPr>
            <w:pStyle w:val="5A3B0E7E55E144D7ACC234D80FD97B8F"/>
          </w:pPr>
          <w:r w:rsidRPr="00A84535">
            <w:rPr>
              <w:rStyle w:val="PlaceholderText"/>
            </w:rPr>
            <w:t>Click or tap here to enter text.</w:t>
          </w:r>
        </w:p>
      </w:docPartBody>
    </w:docPart>
    <w:docPart>
      <w:docPartPr>
        <w:name w:val="754513F0DDC94919AF6B858FE654E4BC"/>
        <w:category>
          <w:name w:val="General"/>
          <w:gallery w:val="placeholder"/>
        </w:category>
        <w:types>
          <w:type w:val="bbPlcHdr"/>
        </w:types>
        <w:behaviors>
          <w:behavior w:val="content"/>
        </w:behaviors>
        <w:guid w:val="{D037F480-0517-4F17-B96D-91F40DFEED5B}"/>
      </w:docPartPr>
      <w:docPartBody>
        <w:p w:rsidR="008E4886" w:rsidP="00096FF5">
          <w:pPr>
            <w:pStyle w:val="754513F0DDC94919AF6B858FE654E4BC"/>
          </w:pPr>
          <w:r w:rsidRPr="00A84535">
            <w:rPr>
              <w:rStyle w:val="PlaceholderText"/>
            </w:rPr>
            <w:t>Click or tap here to enter text.</w:t>
          </w:r>
        </w:p>
      </w:docPartBody>
    </w:docPart>
    <w:docPart>
      <w:docPartPr>
        <w:name w:val="51D8C20539C24B5DA1688DC54A437865"/>
        <w:category>
          <w:name w:val="General"/>
          <w:gallery w:val="placeholder"/>
        </w:category>
        <w:types>
          <w:type w:val="bbPlcHdr"/>
        </w:types>
        <w:behaviors>
          <w:behavior w:val="content"/>
        </w:behaviors>
        <w:guid w:val="{DE9AB014-5F29-40BE-A34C-0D5BC4880625}"/>
      </w:docPartPr>
      <w:docPartBody>
        <w:p w:rsidR="008E4886" w:rsidP="00096FF5">
          <w:pPr>
            <w:pStyle w:val="51D8C20539C24B5DA1688DC54A437865"/>
          </w:pPr>
          <w:r w:rsidRPr="00A84535">
            <w:rPr>
              <w:rStyle w:val="PlaceholderText"/>
            </w:rPr>
            <w:t>Click or tap here to enter text.</w:t>
          </w:r>
        </w:p>
      </w:docPartBody>
    </w:docPart>
    <w:docPart>
      <w:docPartPr>
        <w:name w:val="BDAD6E321C534D0C937BBFB363D29800"/>
        <w:category>
          <w:name w:val="General"/>
          <w:gallery w:val="placeholder"/>
        </w:category>
        <w:types>
          <w:type w:val="bbPlcHdr"/>
        </w:types>
        <w:behaviors>
          <w:behavior w:val="content"/>
        </w:behaviors>
        <w:guid w:val="{1C9E9FDF-E597-4E1E-996A-CC781B78DD69}"/>
      </w:docPartPr>
      <w:docPartBody>
        <w:p w:rsidR="008E4886" w:rsidP="00096FF5">
          <w:pPr>
            <w:pStyle w:val="BDAD6E321C534D0C937BBFB363D29800"/>
          </w:pPr>
          <w:r w:rsidRPr="00A84535">
            <w:rPr>
              <w:rStyle w:val="PlaceholderText"/>
            </w:rPr>
            <w:t>Click or tap here to enter text.</w:t>
          </w:r>
        </w:p>
      </w:docPartBody>
    </w:docPart>
    <w:docPart>
      <w:docPartPr>
        <w:name w:val="116BCFD8C1CE4BD99AF5245D48073209"/>
        <w:category>
          <w:name w:val="General"/>
          <w:gallery w:val="placeholder"/>
        </w:category>
        <w:types>
          <w:type w:val="bbPlcHdr"/>
        </w:types>
        <w:behaviors>
          <w:behavior w:val="content"/>
        </w:behaviors>
        <w:guid w:val="{C9767B6B-FD7E-4742-BF4B-DD25B4C25213}"/>
      </w:docPartPr>
      <w:docPartBody>
        <w:p w:rsidR="008E4886" w:rsidP="00096FF5">
          <w:pPr>
            <w:pStyle w:val="116BCFD8C1CE4BD99AF5245D48073209"/>
          </w:pPr>
          <w:r w:rsidRPr="00A84535">
            <w:rPr>
              <w:rStyle w:val="PlaceholderText"/>
            </w:rPr>
            <w:t>Click or tap here to enter text.</w:t>
          </w:r>
        </w:p>
      </w:docPartBody>
    </w:docPart>
    <w:docPart>
      <w:docPartPr>
        <w:name w:val="E6549B44757E4728B2BC735AA12601FD"/>
        <w:category>
          <w:name w:val="General"/>
          <w:gallery w:val="placeholder"/>
        </w:category>
        <w:types>
          <w:type w:val="bbPlcHdr"/>
        </w:types>
        <w:behaviors>
          <w:behavior w:val="content"/>
        </w:behaviors>
        <w:guid w:val="{81A44714-61FA-4C8E-BB57-ED3B2BA4D7F6}"/>
      </w:docPartPr>
      <w:docPartBody>
        <w:p w:rsidR="008E4886" w:rsidP="00096FF5">
          <w:pPr>
            <w:pStyle w:val="E6549B44757E4728B2BC735AA12601FD"/>
          </w:pPr>
          <w:r w:rsidRPr="00A84535">
            <w:rPr>
              <w:rStyle w:val="PlaceholderText"/>
            </w:rPr>
            <w:t>Click or tap here to enter text.</w:t>
          </w:r>
        </w:p>
      </w:docPartBody>
    </w:docPart>
    <w:docPart>
      <w:docPartPr>
        <w:name w:val="1761CF6A1DFB416795A56F9241B3C42B"/>
        <w:category>
          <w:name w:val="General"/>
          <w:gallery w:val="placeholder"/>
        </w:category>
        <w:types>
          <w:type w:val="bbPlcHdr"/>
        </w:types>
        <w:behaviors>
          <w:behavior w:val="content"/>
        </w:behaviors>
        <w:guid w:val="{5C56C3EF-350F-45EF-92E5-C32734824E94}"/>
      </w:docPartPr>
      <w:docPartBody>
        <w:p w:rsidR="008E4886" w:rsidP="00096FF5">
          <w:pPr>
            <w:pStyle w:val="1761CF6A1DFB416795A56F9241B3C42B"/>
          </w:pPr>
          <w:r w:rsidRPr="00A84535">
            <w:rPr>
              <w:rStyle w:val="PlaceholderText"/>
            </w:rPr>
            <w:t>Click or tap here to enter text.</w:t>
          </w:r>
        </w:p>
      </w:docPartBody>
    </w:docPart>
    <w:docPart>
      <w:docPartPr>
        <w:name w:val="61C24EBC493A4B9691B86970A578F989"/>
        <w:category>
          <w:name w:val="General"/>
          <w:gallery w:val="placeholder"/>
        </w:category>
        <w:types>
          <w:type w:val="bbPlcHdr"/>
        </w:types>
        <w:behaviors>
          <w:behavior w:val="content"/>
        </w:behaviors>
        <w:guid w:val="{5FDB8D61-83B2-4B7B-A666-33DF4AED96C2}"/>
      </w:docPartPr>
      <w:docPartBody>
        <w:p w:rsidR="008E4886" w:rsidP="00096FF5">
          <w:pPr>
            <w:pStyle w:val="61C24EBC493A4B9691B86970A578F989"/>
          </w:pPr>
          <w:r w:rsidRPr="00A84535">
            <w:rPr>
              <w:rStyle w:val="PlaceholderText"/>
            </w:rPr>
            <w:t>Click or tap here to enter text.</w:t>
          </w:r>
        </w:p>
      </w:docPartBody>
    </w:docPart>
    <w:docPart>
      <w:docPartPr>
        <w:name w:val="A515D0C5157D46808B45ACD06EC0C69C"/>
        <w:category>
          <w:name w:val="General"/>
          <w:gallery w:val="placeholder"/>
        </w:category>
        <w:types>
          <w:type w:val="bbPlcHdr"/>
        </w:types>
        <w:behaviors>
          <w:behavior w:val="content"/>
        </w:behaviors>
        <w:guid w:val="{8B2F9F2D-0717-401C-ABBF-1CDBA8A38229}"/>
      </w:docPartPr>
      <w:docPartBody>
        <w:p w:rsidR="008E4886" w:rsidP="00096FF5">
          <w:pPr>
            <w:pStyle w:val="A515D0C5157D46808B45ACD06EC0C69C"/>
          </w:pPr>
          <w:r>
            <w:rPr>
              <w:rStyle w:val="PlaceholderText"/>
            </w:rPr>
            <w:t>Click or tap here to enter text.</w:t>
          </w:r>
        </w:p>
      </w:docPartBody>
    </w:docPart>
    <w:docPart>
      <w:docPartPr>
        <w:name w:val="B513763D170D446387229B2076BD2908"/>
        <w:category>
          <w:name w:val="General"/>
          <w:gallery w:val="placeholder"/>
        </w:category>
        <w:types>
          <w:type w:val="bbPlcHdr"/>
        </w:types>
        <w:behaviors>
          <w:behavior w:val="content"/>
        </w:behaviors>
        <w:guid w:val="{1D9FB943-B212-4E77-9D5D-6FD62D1BDEE2}"/>
      </w:docPartPr>
      <w:docPartBody>
        <w:p w:rsidR="008E4886" w:rsidP="00096FF5">
          <w:pPr>
            <w:pStyle w:val="B513763D170D446387229B2076BD2908"/>
          </w:pPr>
          <w:r w:rsidRPr="00A84535">
            <w:rPr>
              <w:rStyle w:val="PlaceholderText"/>
            </w:rPr>
            <w:t>Click or tap here to enter text.</w:t>
          </w:r>
        </w:p>
      </w:docPartBody>
    </w:docPart>
    <w:docPart>
      <w:docPartPr>
        <w:name w:val="BBE3D245666C46E2BCB9C05E99F398BB"/>
        <w:category>
          <w:name w:val="General"/>
          <w:gallery w:val="placeholder"/>
        </w:category>
        <w:types>
          <w:type w:val="bbPlcHdr"/>
        </w:types>
        <w:behaviors>
          <w:behavior w:val="content"/>
        </w:behaviors>
        <w:guid w:val="{3341BDDE-9127-4D77-ACF6-21EC4CD387F8}"/>
      </w:docPartPr>
      <w:docPartBody>
        <w:p w:rsidR="008E4886" w:rsidP="00096FF5">
          <w:pPr>
            <w:pStyle w:val="BBE3D245666C46E2BCB9C05E99F398BB"/>
          </w:pPr>
          <w:r w:rsidRPr="00A84535">
            <w:rPr>
              <w:rStyle w:val="PlaceholderText"/>
            </w:rPr>
            <w:t>Click or tap here to enter text.</w:t>
          </w:r>
        </w:p>
      </w:docPartBody>
    </w:docPart>
    <w:docPart>
      <w:docPartPr>
        <w:name w:val="34E49459F3644B91877CDC14E0256984"/>
        <w:category>
          <w:name w:val="General"/>
          <w:gallery w:val="placeholder"/>
        </w:category>
        <w:types>
          <w:type w:val="bbPlcHdr"/>
        </w:types>
        <w:behaviors>
          <w:behavior w:val="content"/>
        </w:behaviors>
        <w:guid w:val="{9C3C2425-5B83-44B3-956A-9BDDC4C5FF3C}"/>
      </w:docPartPr>
      <w:docPartBody>
        <w:p w:rsidR="008E4886" w:rsidP="00096FF5">
          <w:pPr>
            <w:pStyle w:val="34E49459F3644B91877CDC14E0256984"/>
          </w:pPr>
          <w:r>
            <w:rPr>
              <w:rStyle w:val="PlaceholderText"/>
            </w:rPr>
            <w:t>Click or tap here to enter text.</w:t>
          </w:r>
        </w:p>
      </w:docPartBody>
    </w:docPart>
    <w:docPart>
      <w:docPartPr>
        <w:name w:val="05130BD066914C209F43C4C2BA633AD5"/>
        <w:category>
          <w:name w:val="General"/>
          <w:gallery w:val="placeholder"/>
        </w:category>
        <w:types>
          <w:type w:val="bbPlcHdr"/>
        </w:types>
        <w:behaviors>
          <w:behavior w:val="content"/>
        </w:behaviors>
        <w:guid w:val="{0BD345AC-C27D-4A78-9BEF-0CBC24E50AB9}"/>
      </w:docPartPr>
      <w:docPartBody>
        <w:p w:rsidR="008E4886" w:rsidP="00096FF5">
          <w:pPr>
            <w:pStyle w:val="05130BD066914C209F43C4C2BA633AD5"/>
          </w:pPr>
          <w:r w:rsidRPr="00A84535">
            <w:rPr>
              <w:rStyle w:val="PlaceholderText"/>
            </w:rPr>
            <w:t>Click or tap here to enter text.</w:t>
          </w:r>
        </w:p>
      </w:docPartBody>
    </w:docPart>
    <w:docPart>
      <w:docPartPr>
        <w:name w:val="F4E8147032174ADBA3E3CEE276057FF1"/>
        <w:category>
          <w:name w:val="General"/>
          <w:gallery w:val="placeholder"/>
        </w:category>
        <w:types>
          <w:type w:val="bbPlcHdr"/>
        </w:types>
        <w:behaviors>
          <w:behavior w:val="content"/>
        </w:behaviors>
        <w:guid w:val="{886BAB7B-0733-4502-9CEC-95B1C2A9E580}"/>
      </w:docPartPr>
      <w:docPartBody>
        <w:p w:rsidR="008E4886" w:rsidP="00096FF5">
          <w:pPr>
            <w:pStyle w:val="F4E8147032174ADBA3E3CEE276057FF1"/>
          </w:pPr>
          <w:r>
            <w:rPr>
              <w:rStyle w:val="PlaceholderText"/>
            </w:rPr>
            <w:t>Click or tap here to enter text.</w:t>
          </w:r>
        </w:p>
      </w:docPartBody>
    </w:docPart>
    <w:docPart>
      <w:docPartPr>
        <w:name w:val="9BEA89F2FDE8450AAF1E9D688FEB735F"/>
        <w:category>
          <w:name w:val="General"/>
          <w:gallery w:val="placeholder"/>
        </w:category>
        <w:types>
          <w:type w:val="bbPlcHdr"/>
        </w:types>
        <w:behaviors>
          <w:behavior w:val="content"/>
        </w:behaviors>
        <w:guid w:val="{3423BEAE-925D-4F3E-98E7-92A4D8D14FCD}"/>
      </w:docPartPr>
      <w:docPartBody>
        <w:p w:rsidR="008E4886" w:rsidP="00096FF5">
          <w:pPr>
            <w:pStyle w:val="9BEA89F2FDE8450AAF1E9D688FEB735F"/>
          </w:pPr>
          <w:r w:rsidRPr="00A84535">
            <w:rPr>
              <w:rStyle w:val="PlaceholderText"/>
            </w:rPr>
            <w:t>Click or tap here to enter text.</w:t>
          </w:r>
        </w:p>
      </w:docPartBody>
    </w:docPart>
    <w:docPart>
      <w:docPartPr>
        <w:name w:val="6DB07BB719EE47C29881F16DC90DB288"/>
        <w:category>
          <w:name w:val="General"/>
          <w:gallery w:val="placeholder"/>
        </w:category>
        <w:types>
          <w:type w:val="bbPlcHdr"/>
        </w:types>
        <w:behaviors>
          <w:behavior w:val="content"/>
        </w:behaviors>
        <w:guid w:val="{F2E18F34-1546-4E33-BC18-E374872683E4}"/>
      </w:docPartPr>
      <w:docPartBody>
        <w:p w:rsidR="008E4886" w:rsidP="00096FF5">
          <w:pPr>
            <w:pStyle w:val="6DB07BB719EE47C29881F16DC90DB288"/>
          </w:pPr>
          <w:r w:rsidRPr="00A84535">
            <w:rPr>
              <w:rStyle w:val="PlaceholderText"/>
            </w:rPr>
            <w:t>Click or tap here to enter text.</w:t>
          </w:r>
        </w:p>
      </w:docPartBody>
    </w:docPart>
    <w:docPart>
      <w:docPartPr>
        <w:name w:val="58441D29CEE74B9C9D34C572A0B90D34"/>
        <w:category>
          <w:name w:val="General"/>
          <w:gallery w:val="placeholder"/>
        </w:category>
        <w:types>
          <w:type w:val="bbPlcHdr"/>
        </w:types>
        <w:behaviors>
          <w:behavior w:val="content"/>
        </w:behaviors>
        <w:guid w:val="{5DC8F5CF-7191-43E9-BDD8-42787C9161CD}"/>
      </w:docPartPr>
      <w:docPartBody>
        <w:p w:rsidR="008E4886" w:rsidP="00096FF5">
          <w:pPr>
            <w:pStyle w:val="58441D29CEE74B9C9D34C572A0B90D34"/>
          </w:pPr>
          <w:r w:rsidRPr="00A84535">
            <w:rPr>
              <w:rStyle w:val="PlaceholderText"/>
            </w:rPr>
            <w:t>Click or tap here to enter text.</w:t>
          </w:r>
        </w:p>
      </w:docPartBody>
    </w:docPart>
    <w:docPart>
      <w:docPartPr>
        <w:name w:val="51885FB3357C46149A78399973076E8C"/>
        <w:category>
          <w:name w:val="General"/>
          <w:gallery w:val="placeholder"/>
        </w:category>
        <w:types>
          <w:type w:val="bbPlcHdr"/>
        </w:types>
        <w:behaviors>
          <w:behavior w:val="content"/>
        </w:behaviors>
        <w:guid w:val="{894CB1A0-0213-48E0-9C15-E5D54B806BB2}"/>
      </w:docPartPr>
      <w:docPartBody>
        <w:p w:rsidR="008E4886" w:rsidP="00096FF5">
          <w:pPr>
            <w:pStyle w:val="51885FB3357C46149A78399973076E8C"/>
          </w:pPr>
          <w:r w:rsidRPr="00A84535">
            <w:rPr>
              <w:rStyle w:val="PlaceholderText"/>
            </w:rPr>
            <w:t>Click or tap here to enter text.</w:t>
          </w:r>
        </w:p>
      </w:docPartBody>
    </w:docPart>
    <w:docPart>
      <w:docPartPr>
        <w:name w:val="F6BE330F7096408EB3F15AEC502AA05F"/>
        <w:category>
          <w:name w:val="General"/>
          <w:gallery w:val="placeholder"/>
        </w:category>
        <w:types>
          <w:type w:val="bbPlcHdr"/>
        </w:types>
        <w:behaviors>
          <w:behavior w:val="content"/>
        </w:behaviors>
        <w:guid w:val="{CA188742-D3BC-447E-9FAC-9A7251F51EF5}"/>
      </w:docPartPr>
      <w:docPartBody>
        <w:p w:rsidR="008E4886" w:rsidP="00096FF5">
          <w:pPr>
            <w:pStyle w:val="F6BE330F7096408EB3F15AEC502AA05F"/>
          </w:pPr>
          <w:r w:rsidRPr="00A84535">
            <w:rPr>
              <w:rStyle w:val="PlaceholderText"/>
            </w:rPr>
            <w:t>Click or tap here to enter text.</w:t>
          </w:r>
        </w:p>
      </w:docPartBody>
    </w:docPart>
    <w:docPart>
      <w:docPartPr>
        <w:name w:val="A6FB3EE8B47A47BD8DE86AF7880B9D3E"/>
        <w:category>
          <w:name w:val="General"/>
          <w:gallery w:val="placeholder"/>
        </w:category>
        <w:types>
          <w:type w:val="bbPlcHdr"/>
        </w:types>
        <w:behaviors>
          <w:behavior w:val="content"/>
        </w:behaviors>
        <w:guid w:val="{9A17B491-F1A0-43C4-B331-451636954076}"/>
      </w:docPartPr>
      <w:docPartBody>
        <w:p w:rsidR="008E4886" w:rsidP="00096FF5">
          <w:pPr>
            <w:pStyle w:val="A6FB3EE8B47A47BD8DE86AF7880B9D3E"/>
          </w:pPr>
          <w:r w:rsidRPr="00A84535">
            <w:rPr>
              <w:rStyle w:val="PlaceholderText"/>
            </w:rPr>
            <w:t>Click or tap here to enter text.</w:t>
          </w:r>
        </w:p>
      </w:docPartBody>
    </w:docPart>
    <w:docPart>
      <w:docPartPr>
        <w:name w:val="45443CB1B2DB4F4FB582F9939FDB2D1C"/>
        <w:category>
          <w:name w:val="General"/>
          <w:gallery w:val="placeholder"/>
        </w:category>
        <w:types>
          <w:type w:val="bbPlcHdr"/>
        </w:types>
        <w:behaviors>
          <w:behavior w:val="content"/>
        </w:behaviors>
        <w:guid w:val="{1B0EAE6F-0F47-4EB4-926B-4E0D48C1E295}"/>
      </w:docPartPr>
      <w:docPartBody>
        <w:p w:rsidR="008E4886" w:rsidP="00096FF5">
          <w:pPr>
            <w:pStyle w:val="45443CB1B2DB4F4FB582F9939FDB2D1C"/>
          </w:pPr>
          <w:r w:rsidRPr="00A84535">
            <w:rPr>
              <w:rStyle w:val="PlaceholderText"/>
            </w:rPr>
            <w:t>Click or tap here to enter text.</w:t>
          </w:r>
        </w:p>
      </w:docPartBody>
    </w:docPart>
    <w:docPart>
      <w:docPartPr>
        <w:name w:val="0F0F2C8A969946138D64FEF98DE89F9A"/>
        <w:category>
          <w:name w:val="General"/>
          <w:gallery w:val="placeholder"/>
        </w:category>
        <w:types>
          <w:type w:val="bbPlcHdr"/>
        </w:types>
        <w:behaviors>
          <w:behavior w:val="content"/>
        </w:behaviors>
        <w:guid w:val="{398080EC-E34F-41F7-ADAA-28F0715075BD}"/>
      </w:docPartPr>
      <w:docPartBody>
        <w:p w:rsidR="008E4886" w:rsidP="00096FF5">
          <w:pPr>
            <w:pStyle w:val="0F0F2C8A969946138D64FEF98DE89F9A"/>
          </w:pPr>
          <w:r w:rsidRPr="00A84535">
            <w:rPr>
              <w:rStyle w:val="PlaceholderText"/>
            </w:rPr>
            <w:t>Click or tap here to enter text.</w:t>
          </w:r>
        </w:p>
      </w:docPartBody>
    </w:docPart>
    <w:docPart>
      <w:docPartPr>
        <w:name w:val="9AC5074CE49541D09BDB86881CE8CC09"/>
        <w:category>
          <w:name w:val="General"/>
          <w:gallery w:val="placeholder"/>
        </w:category>
        <w:types>
          <w:type w:val="bbPlcHdr"/>
        </w:types>
        <w:behaviors>
          <w:behavior w:val="content"/>
        </w:behaviors>
        <w:guid w:val="{7E9352E6-4940-43FA-9A58-71FC12D3818A}"/>
      </w:docPartPr>
      <w:docPartBody>
        <w:p w:rsidR="008E4886" w:rsidP="00096FF5">
          <w:pPr>
            <w:pStyle w:val="9AC5074CE49541D09BDB86881CE8CC09"/>
          </w:pPr>
          <w:r w:rsidRPr="00A84535">
            <w:rPr>
              <w:rStyle w:val="PlaceholderText"/>
            </w:rPr>
            <w:t>Click or tap here to enter text.</w:t>
          </w:r>
        </w:p>
      </w:docPartBody>
    </w:docPart>
    <w:docPart>
      <w:docPartPr>
        <w:name w:val="605BC6665365437B98109BD7FAE52B2E"/>
        <w:category>
          <w:name w:val="General"/>
          <w:gallery w:val="placeholder"/>
        </w:category>
        <w:types>
          <w:type w:val="bbPlcHdr"/>
        </w:types>
        <w:behaviors>
          <w:behavior w:val="content"/>
        </w:behaviors>
        <w:guid w:val="{CBD9C1A2-BA0B-4F66-A26B-46CC68BCE93A}"/>
      </w:docPartPr>
      <w:docPartBody>
        <w:p w:rsidR="008E4886" w:rsidP="00096FF5">
          <w:pPr>
            <w:pStyle w:val="605BC6665365437B98109BD7FAE52B2E"/>
          </w:pPr>
          <w:r w:rsidRPr="00A84535">
            <w:rPr>
              <w:rStyle w:val="PlaceholderText"/>
            </w:rPr>
            <w:t>Click or tap here to enter text.</w:t>
          </w:r>
        </w:p>
      </w:docPartBody>
    </w:docPart>
    <w:docPart>
      <w:docPartPr>
        <w:name w:val="6B09A8E4C0784A65B31B791755DAC1E3"/>
        <w:category>
          <w:name w:val="General"/>
          <w:gallery w:val="placeholder"/>
        </w:category>
        <w:types>
          <w:type w:val="bbPlcHdr"/>
        </w:types>
        <w:behaviors>
          <w:behavior w:val="content"/>
        </w:behaviors>
        <w:guid w:val="{4C5E26FB-D8EF-4538-AF13-3AA0F30F1DDA}"/>
      </w:docPartPr>
      <w:docPartBody>
        <w:p w:rsidR="008E4886" w:rsidP="00096FF5">
          <w:pPr>
            <w:pStyle w:val="6B09A8E4C0784A65B31B791755DAC1E3"/>
          </w:pPr>
          <w:r w:rsidRPr="00A84535">
            <w:rPr>
              <w:rStyle w:val="PlaceholderText"/>
            </w:rPr>
            <w:t>Click or tap here to enter text.</w:t>
          </w:r>
        </w:p>
      </w:docPartBody>
    </w:docPart>
    <w:docPart>
      <w:docPartPr>
        <w:name w:val="481E7FD6C4594229A52ABA6D4A50B307"/>
        <w:category>
          <w:name w:val="General"/>
          <w:gallery w:val="placeholder"/>
        </w:category>
        <w:types>
          <w:type w:val="bbPlcHdr"/>
        </w:types>
        <w:behaviors>
          <w:behavior w:val="content"/>
        </w:behaviors>
        <w:guid w:val="{3555CDCA-E8C7-45D5-BC99-BD721105A793}"/>
      </w:docPartPr>
      <w:docPartBody>
        <w:p w:rsidR="008E4886" w:rsidP="00096FF5">
          <w:pPr>
            <w:pStyle w:val="481E7FD6C4594229A52ABA6D4A50B307"/>
          </w:pPr>
          <w:r w:rsidRPr="00A84535">
            <w:rPr>
              <w:rStyle w:val="PlaceholderText"/>
            </w:rPr>
            <w:t>Click or tap here to enter text.</w:t>
          </w:r>
        </w:p>
      </w:docPartBody>
    </w:docPart>
    <w:docPart>
      <w:docPartPr>
        <w:name w:val="EE9CA745CFA1481B82CF15BBE15C0D1E"/>
        <w:category>
          <w:name w:val="General"/>
          <w:gallery w:val="placeholder"/>
        </w:category>
        <w:types>
          <w:type w:val="bbPlcHdr"/>
        </w:types>
        <w:behaviors>
          <w:behavior w:val="content"/>
        </w:behaviors>
        <w:guid w:val="{7B8AA6FC-349D-43FB-8F2D-CCD1ECACD3FC}"/>
      </w:docPartPr>
      <w:docPartBody>
        <w:p w:rsidR="008E4886" w:rsidP="00096FF5">
          <w:pPr>
            <w:pStyle w:val="EE9CA745CFA1481B82CF15BBE15C0D1E"/>
          </w:pPr>
          <w:r w:rsidRPr="00A84535">
            <w:rPr>
              <w:rStyle w:val="PlaceholderText"/>
            </w:rPr>
            <w:t>Click or tap here to enter text.</w:t>
          </w:r>
        </w:p>
      </w:docPartBody>
    </w:docPart>
    <w:docPart>
      <w:docPartPr>
        <w:name w:val="D7A29786CB2B41EFA4D0C2061B7B3B8F"/>
        <w:category>
          <w:name w:val="General"/>
          <w:gallery w:val="placeholder"/>
        </w:category>
        <w:types>
          <w:type w:val="bbPlcHdr"/>
        </w:types>
        <w:behaviors>
          <w:behavior w:val="content"/>
        </w:behaviors>
        <w:guid w:val="{62E8A1E0-E0B4-4703-BE07-9BB7B6B3282C}"/>
      </w:docPartPr>
      <w:docPartBody>
        <w:p w:rsidR="008E4886" w:rsidP="00096FF5">
          <w:pPr>
            <w:pStyle w:val="D7A29786CB2B41EFA4D0C2061B7B3B8F"/>
          </w:pPr>
          <w:r w:rsidRPr="00A84535">
            <w:rPr>
              <w:rStyle w:val="PlaceholderText"/>
            </w:rPr>
            <w:t>Click or tap here to enter text.</w:t>
          </w:r>
        </w:p>
      </w:docPartBody>
    </w:docPart>
    <w:docPart>
      <w:docPartPr>
        <w:name w:val="9763A9C44DC6477E8D32D29386CB2450"/>
        <w:category>
          <w:name w:val="General"/>
          <w:gallery w:val="placeholder"/>
        </w:category>
        <w:types>
          <w:type w:val="bbPlcHdr"/>
        </w:types>
        <w:behaviors>
          <w:behavior w:val="content"/>
        </w:behaviors>
        <w:guid w:val="{67B04A54-6A0D-42FC-B337-E5455345EB35}"/>
      </w:docPartPr>
      <w:docPartBody>
        <w:p w:rsidR="008E4886" w:rsidP="00096FF5">
          <w:pPr>
            <w:pStyle w:val="9763A9C44DC6477E8D32D29386CB2450"/>
          </w:pPr>
          <w:r w:rsidRPr="00A84535">
            <w:rPr>
              <w:rStyle w:val="PlaceholderText"/>
            </w:rPr>
            <w:t>Click or tap here to enter text.</w:t>
          </w:r>
        </w:p>
      </w:docPartBody>
    </w:docPart>
    <w:docPart>
      <w:docPartPr>
        <w:name w:val="5F4F8FCBACE94C68BD3D8DAC94FFC05B"/>
        <w:category>
          <w:name w:val="General"/>
          <w:gallery w:val="placeholder"/>
        </w:category>
        <w:types>
          <w:type w:val="bbPlcHdr"/>
        </w:types>
        <w:behaviors>
          <w:behavior w:val="content"/>
        </w:behaviors>
        <w:guid w:val="{A2348D48-AF7B-405C-9622-F099FDB96ABE}"/>
      </w:docPartPr>
      <w:docPartBody>
        <w:p w:rsidR="008E4886" w:rsidP="00096FF5">
          <w:pPr>
            <w:pStyle w:val="5F4F8FCBACE94C68BD3D8DAC94FFC05B"/>
          </w:pPr>
          <w:r w:rsidRPr="00A84535">
            <w:rPr>
              <w:rStyle w:val="PlaceholderText"/>
            </w:rPr>
            <w:t>Click or tap here to enter text.</w:t>
          </w:r>
        </w:p>
      </w:docPartBody>
    </w:docPart>
    <w:docPart>
      <w:docPartPr>
        <w:name w:val="3DA39B313D124EFA9C2C907ECE053A57"/>
        <w:category>
          <w:name w:val="General"/>
          <w:gallery w:val="placeholder"/>
        </w:category>
        <w:types>
          <w:type w:val="bbPlcHdr"/>
        </w:types>
        <w:behaviors>
          <w:behavior w:val="content"/>
        </w:behaviors>
        <w:guid w:val="{1C5FB626-712E-4F09-A208-1B4F7A53ABCF}"/>
      </w:docPartPr>
      <w:docPartBody>
        <w:p w:rsidR="008E4886" w:rsidP="00096FF5">
          <w:pPr>
            <w:pStyle w:val="3DA39B313D124EFA9C2C907ECE053A57"/>
          </w:pPr>
          <w:r w:rsidRPr="00A84535">
            <w:rPr>
              <w:rStyle w:val="PlaceholderText"/>
            </w:rPr>
            <w:t>Click or tap here to enter text.</w:t>
          </w:r>
        </w:p>
      </w:docPartBody>
    </w:docPart>
    <w:docPart>
      <w:docPartPr>
        <w:name w:val="405DE78D97564869A49B24EC1EC37A0C"/>
        <w:category>
          <w:name w:val="General"/>
          <w:gallery w:val="placeholder"/>
        </w:category>
        <w:types>
          <w:type w:val="bbPlcHdr"/>
        </w:types>
        <w:behaviors>
          <w:behavior w:val="content"/>
        </w:behaviors>
        <w:guid w:val="{2FA6CCD9-8A99-4CDA-83BA-0A991E96FFB1}"/>
      </w:docPartPr>
      <w:docPartBody>
        <w:p w:rsidR="008E4886" w:rsidP="00096FF5">
          <w:pPr>
            <w:pStyle w:val="405DE78D97564869A49B24EC1EC37A0C"/>
          </w:pPr>
          <w:r w:rsidRPr="00A84535">
            <w:rPr>
              <w:rStyle w:val="PlaceholderText"/>
            </w:rPr>
            <w:t>Click or tap here to enter text.</w:t>
          </w:r>
        </w:p>
      </w:docPartBody>
    </w:docPart>
    <w:docPart>
      <w:docPartPr>
        <w:name w:val="458944C541224B7AA8BA7083FA1926B2"/>
        <w:category>
          <w:name w:val="General"/>
          <w:gallery w:val="placeholder"/>
        </w:category>
        <w:types>
          <w:type w:val="bbPlcHdr"/>
        </w:types>
        <w:behaviors>
          <w:behavior w:val="content"/>
        </w:behaviors>
        <w:guid w:val="{CA76EDB1-480C-457A-9F05-80205DD9C4FD}"/>
      </w:docPartPr>
      <w:docPartBody>
        <w:p w:rsidR="008E4886" w:rsidP="00096FF5">
          <w:pPr>
            <w:pStyle w:val="458944C541224B7AA8BA7083FA1926B2"/>
          </w:pPr>
          <w:r w:rsidRPr="00A84535">
            <w:rPr>
              <w:rStyle w:val="PlaceholderText"/>
            </w:rPr>
            <w:t>Click or tap here to enter text.</w:t>
          </w:r>
        </w:p>
      </w:docPartBody>
    </w:docPart>
    <w:docPart>
      <w:docPartPr>
        <w:name w:val="9AC3CFDEC1EE4E1E87A740EA4382981E"/>
        <w:category>
          <w:name w:val="General"/>
          <w:gallery w:val="placeholder"/>
        </w:category>
        <w:types>
          <w:type w:val="bbPlcHdr"/>
        </w:types>
        <w:behaviors>
          <w:behavior w:val="content"/>
        </w:behaviors>
        <w:guid w:val="{40343D14-E29E-40C3-8A77-86E5E22CBD3F}"/>
      </w:docPartPr>
      <w:docPartBody>
        <w:p w:rsidR="008E4886" w:rsidP="00096FF5">
          <w:pPr>
            <w:pStyle w:val="9AC3CFDEC1EE4E1E87A740EA4382981E"/>
          </w:pPr>
          <w:r w:rsidRPr="00A84535">
            <w:rPr>
              <w:rStyle w:val="PlaceholderText"/>
            </w:rPr>
            <w:t>Click or tap here to enter text.</w:t>
          </w:r>
        </w:p>
      </w:docPartBody>
    </w:docPart>
    <w:docPart>
      <w:docPartPr>
        <w:name w:val="6A351020B1634C2A97C701F2A2632C8C"/>
        <w:category>
          <w:name w:val="General"/>
          <w:gallery w:val="placeholder"/>
        </w:category>
        <w:types>
          <w:type w:val="bbPlcHdr"/>
        </w:types>
        <w:behaviors>
          <w:behavior w:val="content"/>
        </w:behaviors>
        <w:guid w:val="{881202CE-8250-4631-9293-6695A3F7555B}"/>
      </w:docPartPr>
      <w:docPartBody>
        <w:p w:rsidR="008E4886" w:rsidP="00096FF5">
          <w:pPr>
            <w:pStyle w:val="6A351020B1634C2A97C701F2A2632C8C"/>
          </w:pPr>
          <w:r w:rsidRPr="00A84535">
            <w:rPr>
              <w:rStyle w:val="PlaceholderText"/>
            </w:rPr>
            <w:t>Click or tap here to enter text.</w:t>
          </w:r>
        </w:p>
      </w:docPartBody>
    </w:docPart>
    <w:docPart>
      <w:docPartPr>
        <w:name w:val="282496177BCE43B8899B69BA64B80825"/>
        <w:category>
          <w:name w:val="General"/>
          <w:gallery w:val="placeholder"/>
        </w:category>
        <w:types>
          <w:type w:val="bbPlcHdr"/>
        </w:types>
        <w:behaviors>
          <w:behavior w:val="content"/>
        </w:behaviors>
        <w:guid w:val="{49CED18F-40C9-457B-AE26-71970D5500C4}"/>
      </w:docPartPr>
      <w:docPartBody>
        <w:p w:rsidR="008E4886" w:rsidP="00096FF5">
          <w:pPr>
            <w:pStyle w:val="282496177BCE43B8899B69BA64B80825"/>
          </w:pPr>
          <w:r w:rsidRPr="00A84535">
            <w:rPr>
              <w:rStyle w:val="PlaceholderText"/>
            </w:rPr>
            <w:t>Click or tap here to enter text.</w:t>
          </w:r>
        </w:p>
      </w:docPartBody>
    </w:docPart>
    <w:docPart>
      <w:docPartPr>
        <w:name w:val="5EB0DCFCE493413DABADBA1021268613"/>
        <w:category>
          <w:name w:val="General"/>
          <w:gallery w:val="placeholder"/>
        </w:category>
        <w:types>
          <w:type w:val="bbPlcHdr"/>
        </w:types>
        <w:behaviors>
          <w:behavior w:val="content"/>
        </w:behaviors>
        <w:guid w:val="{E4DC31DA-1D14-470E-9208-A66C522DA82F}"/>
      </w:docPartPr>
      <w:docPartBody>
        <w:p w:rsidR="008E4886" w:rsidP="00096FF5">
          <w:pPr>
            <w:pStyle w:val="5EB0DCFCE493413DABADBA1021268613"/>
          </w:pPr>
          <w:r w:rsidRPr="00A84535">
            <w:rPr>
              <w:rStyle w:val="PlaceholderText"/>
            </w:rPr>
            <w:t>Click or tap here to enter text.</w:t>
          </w:r>
        </w:p>
      </w:docPartBody>
    </w:docPart>
    <w:docPart>
      <w:docPartPr>
        <w:name w:val="D0F435A6150E40BB815C0FD406CB2A55"/>
        <w:category>
          <w:name w:val="General"/>
          <w:gallery w:val="placeholder"/>
        </w:category>
        <w:types>
          <w:type w:val="bbPlcHdr"/>
        </w:types>
        <w:behaviors>
          <w:behavior w:val="content"/>
        </w:behaviors>
        <w:guid w:val="{6A2C8D2F-09DC-4E5B-9EDF-0C1923748BF9}"/>
      </w:docPartPr>
      <w:docPartBody>
        <w:p w:rsidR="008E4886" w:rsidP="00096FF5">
          <w:pPr>
            <w:pStyle w:val="D0F435A6150E40BB815C0FD406CB2A55"/>
          </w:pPr>
          <w:r w:rsidRPr="00A84535">
            <w:rPr>
              <w:rStyle w:val="PlaceholderText"/>
            </w:rPr>
            <w:t>Click or tap here to enter text.</w:t>
          </w:r>
        </w:p>
      </w:docPartBody>
    </w:docPart>
    <w:docPart>
      <w:docPartPr>
        <w:name w:val="773EFDA8319345A3A3D206D67096F4E6"/>
        <w:category>
          <w:name w:val="General"/>
          <w:gallery w:val="placeholder"/>
        </w:category>
        <w:types>
          <w:type w:val="bbPlcHdr"/>
        </w:types>
        <w:behaviors>
          <w:behavior w:val="content"/>
        </w:behaviors>
        <w:guid w:val="{822A3735-D820-4DA4-A98A-23E0A36CE3EB}"/>
      </w:docPartPr>
      <w:docPartBody>
        <w:p w:rsidR="008E4886" w:rsidP="00096FF5">
          <w:pPr>
            <w:pStyle w:val="773EFDA8319345A3A3D206D67096F4E6"/>
          </w:pPr>
          <w:r w:rsidRPr="00A84535">
            <w:rPr>
              <w:rStyle w:val="PlaceholderText"/>
            </w:rPr>
            <w:t>Click or tap here to enter text.</w:t>
          </w:r>
        </w:p>
      </w:docPartBody>
    </w:docPart>
    <w:docPart>
      <w:docPartPr>
        <w:name w:val="AE6F79ADA9DA4B2EA1CFE33FBF5C3872"/>
        <w:category>
          <w:name w:val="General"/>
          <w:gallery w:val="placeholder"/>
        </w:category>
        <w:types>
          <w:type w:val="bbPlcHdr"/>
        </w:types>
        <w:behaviors>
          <w:behavior w:val="content"/>
        </w:behaviors>
        <w:guid w:val="{330E78FE-D8AA-41D8-B881-D657BE73C5B2}"/>
      </w:docPartPr>
      <w:docPartBody>
        <w:p w:rsidR="008E4886" w:rsidP="00096FF5">
          <w:pPr>
            <w:pStyle w:val="AE6F79ADA9DA4B2EA1CFE33FBF5C3872"/>
          </w:pPr>
          <w:r w:rsidRPr="00A84535">
            <w:rPr>
              <w:rStyle w:val="PlaceholderText"/>
            </w:rPr>
            <w:t>Click or tap here to enter text.</w:t>
          </w:r>
        </w:p>
      </w:docPartBody>
    </w:docPart>
    <w:docPart>
      <w:docPartPr>
        <w:name w:val="C3E05EB5D463426293B57C02814B1F62"/>
        <w:category>
          <w:name w:val="General"/>
          <w:gallery w:val="placeholder"/>
        </w:category>
        <w:types>
          <w:type w:val="bbPlcHdr"/>
        </w:types>
        <w:behaviors>
          <w:behavior w:val="content"/>
        </w:behaviors>
        <w:guid w:val="{6256B5DB-2EC8-4E6C-8F69-158340DB419E}"/>
      </w:docPartPr>
      <w:docPartBody>
        <w:p w:rsidR="008E4886" w:rsidP="00096FF5">
          <w:pPr>
            <w:pStyle w:val="C3E05EB5D463426293B57C02814B1F62"/>
          </w:pPr>
          <w:r w:rsidRPr="00A84535">
            <w:rPr>
              <w:rStyle w:val="PlaceholderText"/>
            </w:rPr>
            <w:t>Click or tap here to enter text.</w:t>
          </w:r>
        </w:p>
      </w:docPartBody>
    </w:docPart>
    <w:docPart>
      <w:docPartPr>
        <w:name w:val="90598E98D5B740F8B015FFB04752708E"/>
        <w:category>
          <w:name w:val="General"/>
          <w:gallery w:val="placeholder"/>
        </w:category>
        <w:types>
          <w:type w:val="bbPlcHdr"/>
        </w:types>
        <w:behaviors>
          <w:behavior w:val="content"/>
        </w:behaviors>
        <w:guid w:val="{DD62186B-6C5D-48C0-8A8D-B2DD02648916}"/>
      </w:docPartPr>
      <w:docPartBody>
        <w:p w:rsidR="008E4886" w:rsidP="00096FF5">
          <w:pPr>
            <w:pStyle w:val="90598E98D5B740F8B015FFB04752708E"/>
          </w:pPr>
          <w:r w:rsidRPr="00A84535">
            <w:rPr>
              <w:rStyle w:val="PlaceholderText"/>
            </w:rPr>
            <w:t>Click or tap here to enter text.</w:t>
          </w:r>
        </w:p>
      </w:docPartBody>
    </w:docPart>
    <w:docPart>
      <w:docPartPr>
        <w:name w:val="B325D0512B504668A429DB3E8FCDCCB0"/>
        <w:category>
          <w:name w:val="General"/>
          <w:gallery w:val="placeholder"/>
        </w:category>
        <w:types>
          <w:type w:val="bbPlcHdr"/>
        </w:types>
        <w:behaviors>
          <w:behavior w:val="content"/>
        </w:behaviors>
        <w:guid w:val="{AC0AA8B1-04CF-4139-8FF4-5E865327E70C}"/>
      </w:docPartPr>
      <w:docPartBody>
        <w:p w:rsidR="008E4886" w:rsidP="00096FF5">
          <w:pPr>
            <w:pStyle w:val="B325D0512B504668A429DB3E8FCDCCB0"/>
          </w:pPr>
          <w:r w:rsidRPr="00D94C60">
            <w:rPr>
              <w:rStyle w:val="PlaceholderText"/>
            </w:rPr>
            <w:t>Click or tap here to enter text.</w:t>
          </w:r>
        </w:p>
      </w:docPartBody>
    </w:docPart>
    <w:docPart>
      <w:docPartPr>
        <w:name w:val="223FF697B5A24F42A296EED546B495E9"/>
        <w:category>
          <w:name w:val="General"/>
          <w:gallery w:val="placeholder"/>
        </w:category>
        <w:types>
          <w:type w:val="bbPlcHdr"/>
        </w:types>
        <w:behaviors>
          <w:behavior w:val="content"/>
        </w:behaviors>
        <w:guid w:val="{AD9F55DA-98E7-4C8C-BB16-62E393DFC667}"/>
      </w:docPartPr>
      <w:docPartBody>
        <w:p w:rsidR="008E4886" w:rsidP="00096FF5">
          <w:pPr>
            <w:pStyle w:val="223FF697B5A24F42A296EED546B495E9"/>
          </w:pPr>
          <w:r w:rsidRPr="00A84535">
            <w:rPr>
              <w:rStyle w:val="PlaceholderText"/>
            </w:rPr>
            <w:t>Click or tap here to enter text.</w:t>
          </w:r>
        </w:p>
      </w:docPartBody>
    </w:docPart>
    <w:docPart>
      <w:docPartPr>
        <w:name w:val="115A40F2A034471C894F999F8262AC91"/>
        <w:category>
          <w:name w:val="General"/>
          <w:gallery w:val="placeholder"/>
        </w:category>
        <w:types>
          <w:type w:val="bbPlcHdr"/>
        </w:types>
        <w:behaviors>
          <w:behavior w:val="content"/>
        </w:behaviors>
        <w:guid w:val="{5CF0B81C-59D2-4D35-B2E9-5856E4EC3AF8}"/>
      </w:docPartPr>
      <w:docPartBody>
        <w:p w:rsidR="008E4886" w:rsidP="00096FF5">
          <w:pPr>
            <w:pStyle w:val="115A40F2A034471C894F999F8262AC91"/>
          </w:pPr>
          <w:r w:rsidRPr="00D94C60">
            <w:rPr>
              <w:rStyle w:val="PlaceholderText"/>
            </w:rPr>
            <w:t>Click or tap here to enter text.</w:t>
          </w:r>
        </w:p>
      </w:docPartBody>
    </w:docPart>
    <w:docPart>
      <w:docPartPr>
        <w:name w:val="D066F7C6120F4069AAC92990006A1CCD"/>
        <w:category>
          <w:name w:val="General"/>
          <w:gallery w:val="placeholder"/>
        </w:category>
        <w:types>
          <w:type w:val="bbPlcHdr"/>
        </w:types>
        <w:behaviors>
          <w:behavior w:val="content"/>
        </w:behaviors>
        <w:guid w:val="{FFBB5F6D-4847-4488-B1BA-E30DAA6EA42D}"/>
      </w:docPartPr>
      <w:docPartBody>
        <w:p w:rsidR="008E4886" w:rsidP="00096FF5">
          <w:pPr>
            <w:pStyle w:val="D066F7C6120F4069AAC92990006A1CCD"/>
          </w:pPr>
          <w:r w:rsidRPr="00A84535">
            <w:rPr>
              <w:rStyle w:val="PlaceholderText"/>
            </w:rPr>
            <w:t>Click or tap here to enter text.</w:t>
          </w:r>
        </w:p>
      </w:docPartBody>
    </w:docPart>
    <w:docPart>
      <w:docPartPr>
        <w:name w:val="4D40E7437A9349BBA941B6D1D9DAC3D4"/>
        <w:category>
          <w:name w:val="General"/>
          <w:gallery w:val="placeholder"/>
        </w:category>
        <w:types>
          <w:type w:val="bbPlcHdr"/>
        </w:types>
        <w:behaviors>
          <w:behavior w:val="content"/>
        </w:behaviors>
        <w:guid w:val="{5E2D6B7C-0ADC-4C56-B72A-8D83192CAB5A}"/>
      </w:docPartPr>
      <w:docPartBody>
        <w:p w:rsidR="008E4886" w:rsidP="00096FF5">
          <w:pPr>
            <w:pStyle w:val="4D40E7437A9349BBA941B6D1D9DAC3D4"/>
          </w:pPr>
          <w:r w:rsidRPr="00D94C60">
            <w:rPr>
              <w:rStyle w:val="PlaceholderText"/>
            </w:rPr>
            <w:t>Click or tap here to enter text.</w:t>
          </w:r>
        </w:p>
      </w:docPartBody>
    </w:docPart>
    <w:docPart>
      <w:docPartPr>
        <w:name w:val="556C5ECD65EE4FF986A9677975F41F26"/>
        <w:category>
          <w:name w:val="General"/>
          <w:gallery w:val="placeholder"/>
        </w:category>
        <w:types>
          <w:type w:val="bbPlcHdr"/>
        </w:types>
        <w:behaviors>
          <w:behavior w:val="content"/>
        </w:behaviors>
        <w:guid w:val="{CC217402-0EB0-4606-9EDD-DAD77B73811C}"/>
      </w:docPartPr>
      <w:docPartBody>
        <w:p w:rsidR="008E4886" w:rsidP="00096FF5">
          <w:pPr>
            <w:pStyle w:val="556C5ECD65EE4FF986A9677975F41F26"/>
          </w:pPr>
          <w:r>
            <w:rPr>
              <w:rStyle w:val="PlaceholderText"/>
            </w:rPr>
            <w:t>Click or tap here to enter text.</w:t>
          </w:r>
        </w:p>
      </w:docPartBody>
    </w:docPart>
    <w:docPart>
      <w:docPartPr>
        <w:name w:val="DB027F9966884025B9E3E3E01D9C0309"/>
        <w:category>
          <w:name w:val="General"/>
          <w:gallery w:val="placeholder"/>
        </w:category>
        <w:types>
          <w:type w:val="bbPlcHdr"/>
        </w:types>
        <w:behaviors>
          <w:behavior w:val="content"/>
        </w:behaviors>
        <w:guid w:val="{457C4A5C-23F0-465B-9A17-E8AB03304761}"/>
      </w:docPartPr>
      <w:docPartBody>
        <w:p w:rsidR="008E4886" w:rsidP="00096FF5">
          <w:pPr>
            <w:pStyle w:val="DB027F9966884025B9E3E3E01D9C0309"/>
          </w:pPr>
          <w:r w:rsidRPr="00A84535">
            <w:rPr>
              <w:rStyle w:val="PlaceholderText"/>
            </w:rPr>
            <w:t>Click or tap here to enter text.</w:t>
          </w:r>
        </w:p>
      </w:docPartBody>
    </w:docPart>
    <w:docPart>
      <w:docPartPr>
        <w:name w:val="07B6DC1D747F4E86BD1DC1A0746FCC39"/>
        <w:category>
          <w:name w:val="General"/>
          <w:gallery w:val="placeholder"/>
        </w:category>
        <w:types>
          <w:type w:val="bbPlcHdr"/>
        </w:types>
        <w:behaviors>
          <w:behavior w:val="content"/>
        </w:behaviors>
        <w:guid w:val="{815FBD03-51BD-48D1-B29B-FE74C72CE694}"/>
      </w:docPartPr>
      <w:docPartBody>
        <w:p w:rsidR="008E4886" w:rsidP="00096FF5">
          <w:pPr>
            <w:pStyle w:val="07B6DC1D747F4E86BD1DC1A0746FCC39"/>
          </w:pPr>
          <w:r w:rsidRPr="00A84535">
            <w:rPr>
              <w:rStyle w:val="PlaceholderText"/>
            </w:rPr>
            <w:t>Click or tap here to enter text.</w:t>
          </w:r>
        </w:p>
      </w:docPartBody>
    </w:docPart>
    <w:docPart>
      <w:docPartPr>
        <w:name w:val="DBF0E79524F34A4F9ACB38E8359CAEA8"/>
        <w:category>
          <w:name w:val="General"/>
          <w:gallery w:val="placeholder"/>
        </w:category>
        <w:types>
          <w:type w:val="bbPlcHdr"/>
        </w:types>
        <w:behaviors>
          <w:behavior w:val="content"/>
        </w:behaviors>
        <w:guid w:val="{DDFB6C85-0703-42EE-A76E-365AE21F8A67}"/>
      </w:docPartPr>
      <w:docPartBody>
        <w:p w:rsidR="008E4886" w:rsidP="00096FF5">
          <w:pPr>
            <w:pStyle w:val="DBF0E79524F34A4F9ACB38E8359CAEA8"/>
          </w:pPr>
          <w:r>
            <w:rPr>
              <w:rStyle w:val="PlaceholderText"/>
            </w:rPr>
            <w:t>Click or tap here to enter text.</w:t>
          </w:r>
        </w:p>
      </w:docPartBody>
    </w:docPart>
    <w:docPart>
      <w:docPartPr>
        <w:name w:val="EFFC59DC74544C73A643BD00E707B6B7"/>
        <w:category>
          <w:name w:val="General"/>
          <w:gallery w:val="placeholder"/>
        </w:category>
        <w:types>
          <w:type w:val="bbPlcHdr"/>
        </w:types>
        <w:behaviors>
          <w:behavior w:val="content"/>
        </w:behaviors>
        <w:guid w:val="{F34F9F4C-D644-4EB7-8658-DD80AAC2C6A5}"/>
      </w:docPartPr>
      <w:docPartBody>
        <w:p w:rsidR="008E4886" w:rsidP="00096FF5">
          <w:pPr>
            <w:pStyle w:val="EFFC59DC74544C73A643BD00E707B6B7"/>
          </w:pPr>
          <w:r w:rsidRPr="00A84535">
            <w:rPr>
              <w:rStyle w:val="PlaceholderText"/>
            </w:rPr>
            <w:t>Click or tap here to enter text.</w:t>
          </w:r>
        </w:p>
      </w:docPartBody>
    </w:docPart>
    <w:docPart>
      <w:docPartPr>
        <w:name w:val="250AF28CE72942848CFDDA307F7606B4"/>
        <w:category>
          <w:name w:val="General"/>
          <w:gallery w:val="placeholder"/>
        </w:category>
        <w:types>
          <w:type w:val="bbPlcHdr"/>
        </w:types>
        <w:behaviors>
          <w:behavior w:val="content"/>
        </w:behaviors>
        <w:guid w:val="{A86D8FBB-D0B0-433B-9C59-D4A15286E0E8}"/>
      </w:docPartPr>
      <w:docPartBody>
        <w:p w:rsidR="008E4886" w:rsidP="00096FF5">
          <w:pPr>
            <w:pStyle w:val="250AF28CE72942848CFDDA307F7606B4"/>
          </w:pPr>
          <w:r>
            <w:rPr>
              <w:rStyle w:val="PlaceholderText"/>
            </w:rPr>
            <w:t>Click or tap here to enter text.</w:t>
          </w:r>
        </w:p>
      </w:docPartBody>
    </w:docPart>
    <w:docPart>
      <w:docPartPr>
        <w:name w:val="528EB21B7E6140FAA0316AD8F35B9CF6"/>
        <w:category>
          <w:name w:val="General"/>
          <w:gallery w:val="placeholder"/>
        </w:category>
        <w:types>
          <w:type w:val="bbPlcHdr"/>
        </w:types>
        <w:behaviors>
          <w:behavior w:val="content"/>
        </w:behaviors>
        <w:guid w:val="{1FFDC964-570A-4677-95AE-94178D1484E6}"/>
      </w:docPartPr>
      <w:docPartBody>
        <w:p w:rsidR="008E4886" w:rsidP="00096FF5">
          <w:pPr>
            <w:pStyle w:val="528EB21B7E6140FAA0316AD8F35B9CF6"/>
          </w:pPr>
          <w:r w:rsidRPr="00A84535">
            <w:rPr>
              <w:rStyle w:val="PlaceholderText"/>
            </w:rPr>
            <w:t>Click or tap here to enter text.</w:t>
          </w:r>
        </w:p>
      </w:docPartBody>
    </w:docPart>
    <w:docPart>
      <w:docPartPr>
        <w:name w:val="7360176A6CE74B6AB4939F5DEAD1907B"/>
        <w:category>
          <w:name w:val="General"/>
          <w:gallery w:val="placeholder"/>
        </w:category>
        <w:types>
          <w:type w:val="bbPlcHdr"/>
        </w:types>
        <w:behaviors>
          <w:behavior w:val="content"/>
        </w:behaviors>
        <w:guid w:val="{7B5D2353-F364-454E-939F-C4BD5B54B39B}"/>
      </w:docPartPr>
      <w:docPartBody>
        <w:p w:rsidR="008E4886" w:rsidP="00096FF5">
          <w:pPr>
            <w:pStyle w:val="7360176A6CE74B6AB4939F5DEAD1907B"/>
          </w:pPr>
          <w:r w:rsidRPr="00A84535">
            <w:rPr>
              <w:rStyle w:val="PlaceholderText"/>
            </w:rPr>
            <w:t>Click or tap here to enter text.</w:t>
          </w:r>
        </w:p>
      </w:docPartBody>
    </w:docPart>
    <w:docPart>
      <w:docPartPr>
        <w:name w:val="36AC86517F4F45DBA635D51FFE24105C"/>
        <w:category>
          <w:name w:val="General"/>
          <w:gallery w:val="placeholder"/>
        </w:category>
        <w:types>
          <w:type w:val="bbPlcHdr"/>
        </w:types>
        <w:behaviors>
          <w:behavior w:val="content"/>
        </w:behaviors>
        <w:guid w:val="{CD0EA5DC-E0E0-4AE7-ABFB-CEF536882CD0}"/>
      </w:docPartPr>
      <w:docPartBody>
        <w:p w:rsidR="008E4886" w:rsidP="00096FF5">
          <w:pPr>
            <w:pStyle w:val="36AC86517F4F45DBA635D51FFE24105C"/>
          </w:pPr>
          <w:r>
            <w:rPr>
              <w:rStyle w:val="PlaceholderText"/>
            </w:rPr>
            <w:t>Click or tap here to enter text.</w:t>
          </w:r>
        </w:p>
      </w:docPartBody>
    </w:docPart>
    <w:docPart>
      <w:docPartPr>
        <w:name w:val="D8DD3881CF2B4E60B49D6159F9DC8FDF"/>
        <w:category>
          <w:name w:val="General"/>
          <w:gallery w:val="placeholder"/>
        </w:category>
        <w:types>
          <w:type w:val="bbPlcHdr"/>
        </w:types>
        <w:behaviors>
          <w:behavior w:val="content"/>
        </w:behaviors>
        <w:guid w:val="{9373DCE2-CDD6-4AFA-9652-7B3D10D54703}"/>
      </w:docPartPr>
      <w:docPartBody>
        <w:p w:rsidR="008E4886" w:rsidP="00096FF5">
          <w:pPr>
            <w:pStyle w:val="D8DD3881CF2B4E60B49D6159F9DC8FDF"/>
          </w:pPr>
          <w:r w:rsidRPr="00A84535">
            <w:rPr>
              <w:rStyle w:val="PlaceholderText"/>
            </w:rPr>
            <w:t>Click or tap here to enter text.</w:t>
          </w:r>
        </w:p>
      </w:docPartBody>
    </w:docPart>
    <w:docPart>
      <w:docPartPr>
        <w:name w:val="376C4B483A5E4327AFD89FD84848B9CB"/>
        <w:category>
          <w:name w:val="General"/>
          <w:gallery w:val="placeholder"/>
        </w:category>
        <w:types>
          <w:type w:val="bbPlcHdr"/>
        </w:types>
        <w:behaviors>
          <w:behavior w:val="content"/>
        </w:behaviors>
        <w:guid w:val="{DE1E0706-2EA2-4B08-AAEC-236A3F86C030}"/>
      </w:docPartPr>
      <w:docPartBody>
        <w:p w:rsidR="008E4886" w:rsidP="00096FF5">
          <w:pPr>
            <w:pStyle w:val="376C4B483A5E4327AFD89FD84848B9CB"/>
          </w:pPr>
          <w:r w:rsidRPr="00D94C60">
            <w:rPr>
              <w:rStyle w:val="PlaceholderText"/>
            </w:rPr>
            <w:t>Click or tap here to enter text.</w:t>
          </w:r>
        </w:p>
      </w:docPartBody>
    </w:docPart>
    <w:docPart>
      <w:docPartPr>
        <w:name w:val="20A9E9C391C84864A036492862D3EA25"/>
        <w:category>
          <w:name w:val="General"/>
          <w:gallery w:val="placeholder"/>
        </w:category>
        <w:types>
          <w:type w:val="bbPlcHdr"/>
        </w:types>
        <w:behaviors>
          <w:behavior w:val="content"/>
        </w:behaviors>
        <w:guid w:val="{B8CDC847-ED97-4828-8064-C7E651E5EF8B}"/>
      </w:docPartPr>
      <w:docPartBody>
        <w:p w:rsidR="008E4886" w:rsidP="00096FF5">
          <w:pPr>
            <w:pStyle w:val="20A9E9C391C84864A036492862D3EA25"/>
          </w:pPr>
          <w:r w:rsidRPr="00A84535">
            <w:rPr>
              <w:rStyle w:val="PlaceholderText"/>
            </w:rPr>
            <w:t>Click or tap here to enter text.</w:t>
          </w:r>
        </w:p>
      </w:docPartBody>
    </w:docPart>
    <w:docPart>
      <w:docPartPr>
        <w:name w:val="B5A58B94C40941F99AAC1D1902B7E619"/>
        <w:category>
          <w:name w:val="General"/>
          <w:gallery w:val="placeholder"/>
        </w:category>
        <w:types>
          <w:type w:val="bbPlcHdr"/>
        </w:types>
        <w:behaviors>
          <w:behavior w:val="content"/>
        </w:behaviors>
        <w:guid w:val="{8F242C37-E7E1-48FC-A2A1-4EE57994701B}"/>
      </w:docPartPr>
      <w:docPartBody>
        <w:p w:rsidR="008E4886" w:rsidP="00096FF5">
          <w:pPr>
            <w:pStyle w:val="B5A58B94C40941F99AAC1D1902B7E619"/>
          </w:pPr>
          <w:r w:rsidRPr="00D94C60">
            <w:rPr>
              <w:rStyle w:val="PlaceholderText"/>
            </w:rPr>
            <w:t>Click or tap here to enter text.</w:t>
          </w:r>
        </w:p>
      </w:docPartBody>
    </w:docPart>
    <w:docPart>
      <w:docPartPr>
        <w:name w:val="AB6FD5EE3F264D9C9D6FAB03F38E3FA0"/>
        <w:category>
          <w:name w:val="General"/>
          <w:gallery w:val="placeholder"/>
        </w:category>
        <w:types>
          <w:type w:val="bbPlcHdr"/>
        </w:types>
        <w:behaviors>
          <w:behavior w:val="content"/>
        </w:behaviors>
        <w:guid w:val="{81013CDF-7520-461D-8EFC-5F60EB0096D5}"/>
      </w:docPartPr>
      <w:docPartBody>
        <w:p w:rsidR="008E4886" w:rsidP="00096FF5">
          <w:pPr>
            <w:pStyle w:val="AB6FD5EE3F264D9C9D6FAB03F38E3FA0"/>
          </w:pPr>
          <w:r w:rsidRPr="00A84535">
            <w:rPr>
              <w:rStyle w:val="PlaceholderText"/>
            </w:rPr>
            <w:t>Click or tap here to enter text.</w:t>
          </w:r>
        </w:p>
      </w:docPartBody>
    </w:docPart>
    <w:docPart>
      <w:docPartPr>
        <w:name w:val="DDDB410E22B34DBF97B1940C01102479"/>
        <w:category>
          <w:name w:val="General"/>
          <w:gallery w:val="placeholder"/>
        </w:category>
        <w:types>
          <w:type w:val="bbPlcHdr"/>
        </w:types>
        <w:behaviors>
          <w:behavior w:val="content"/>
        </w:behaviors>
        <w:guid w:val="{645CC0CD-AD2D-44F3-8D5D-07476E0837EA}"/>
      </w:docPartPr>
      <w:docPartBody>
        <w:p w:rsidR="008E4886" w:rsidP="00096FF5">
          <w:pPr>
            <w:pStyle w:val="DDDB410E22B34DBF97B1940C01102479"/>
          </w:pPr>
          <w:r w:rsidRPr="00A84535">
            <w:rPr>
              <w:rStyle w:val="PlaceholderText"/>
            </w:rPr>
            <w:t>Click or tap here to enter text.</w:t>
          </w:r>
        </w:p>
      </w:docPartBody>
    </w:docPart>
    <w:docPart>
      <w:docPartPr>
        <w:name w:val="C584DC29ED824C80A4BCB3122B8BB14A"/>
        <w:category>
          <w:name w:val="General"/>
          <w:gallery w:val="placeholder"/>
        </w:category>
        <w:types>
          <w:type w:val="bbPlcHdr"/>
        </w:types>
        <w:behaviors>
          <w:behavior w:val="content"/>
        </w:behaviors>
        <w:guid w:val="{DDD29FC1-2043-4566-A586-C6CC4F286F43}"/>
      </w:docPartPr>
      <w:docPartBody>
        <w:p w:rsidR="008E4886" w:rsidP="00096FF5">
          <w:pPr>
            <w:pStyle w:val="C584DC29ED824C80A4BCB3122B8BB14A"/>
          </w:pPr>
          <w:r w:rsidRPr="00D94C60">
            <w:rPr>
              <w:rStyle w:val="PlaceholderText"/>
            </w:rPr>
            <w:t>Click or tap here to enter text.</w:t>
          </w:r>
        </w:p>
      </w:docPartBody>
    </w:docPart>
    <w:docPart>
      <w:docPartPr>
        <w:name w:val="C7A47DCB6E864E5BA76F19A7E6CFAE2B"/>
        <w:category>
          <w:name w:val="General"/>
          <w:gallery w:val="placeholder"/>
        </w:category>
        <w:types>
          <w:type w:val="bbPlcHdr"/>
        </w:types>
        <w:behaviors>
          <w:behavior w:val="content"/>
        </w:behaviors>
        <w:guid w:val="{68FB53B5-7928-4E38-8363-E639C64ACDE4}"/>
      </w:docPartPr>
      <w:docPartBody>
        <w:p w:rsidR="008E4886" w:rsidP="00096FF5">
          <w:pPr>
            <w:pStyle w:val="C7A47DCB6E864E5BA76F19A7E6CFAE2B"/>
          </w:pPr>
          <w:r w:rsidRPr="00A84535">
            <w:rPr>
              <w:rStyle w:val="PlaceholderText"/>
            </w:rPr>
            <w:t>Click or tap here to enter text.</w:t>
          </w:r>
        </w:p>
      </w:docPartBody>
    </w:docPart>
    <w:docPart>
      <w:docPartPr>
        <w:name w:val="CB13614D21BD4BA8808D723B58E2AB9E"/>
        <w:category>
          <w:name w:val="General"/>
          <w:gallery w:val="placeholder"/>
        </w:category>
        <w:types>
          <w:type w:val="bbPlcHdr"/>
        </w:types>
        <w:behaviors>
          <w:behavior w:val="content"/>
        </w:behaviors>
        <w:guid w:val="{8179DB15-82BD-449E-A035-23B4F78B244C}"/>
      </w:docPartPr>
      <w:docPartBody>
        <w:p w:rsidR="008E4886" w:rsidP="00096FF5">
          <w:pPr>
            <w:pStyle w:val="CB13614D21BD4BA8808D723B58E2AB9E"/>
          </w:pPr>
          <w:r w:rsidRPr="00D94C60">
            <w:rPr>
              <w:rStyle w:val="PlaceholderText"/>
            </w:rPr>
            <w:t>Click or tap here to enter text.</w:t>
          </w:r>
        </w:p>
      </w:docPartBody>
    </w:docPart>
    <w:docPart>
      <w:docPartPr>
        <w:name w:val="1F834864636647C58FC5C0EC03485D11"/>
        <w:category>
          <w:name w:val="General"/>
          <w:gallery w:val="placeholder"/>
        </w:category>
        <w:types>
          <w:type w:val="bbPlcHdr"/>
        </w:types>
        <w:behaviors>
          <w:behavior w:val="content"/>
        </w:behaviors>
        <w:guid w:val="{B6AF6AB6-7929-4C6F-AF6F-641A378E3954}"/>
      </w:docPartPr>
      <w:docPartBody>
        <w:p w:rsidR="008E4886" w:rsidP="00096FF5">
          <w:pPr>
            <w:pStyle w:val="1F834864636647C58FC5C0EC03485D11"/>
          </w:pPr>
          <w:r w:rsidRPr="00A84535">
            <w:rPr>
              <w:rStyle w:val="PlaceholderText"/>
            </w:rPr>
            <w:t>Click or tap here to enter text.</w:t>
          </w:r>
        </w:p>
      </w:docPartBody>
    </w:docPart>
    <w:docPart>
      <w:docPartPr>
        <w:name w:val="EC92AE95C3CA41A490C764AD2BFEEF2A"/>
        <w:category>
          <w:name w:val="General"/>
          <w:gallery w:val="placeholder"/>
        </w:category>
        <w:types>
          <w:type w:val="bbPlcHdr"/>
        </w:types>
        <w:behaviors>
          <w:behavior w:val="content"/>
        </w:behaviors>
        <w:guid w:val="{F43CA242-C55A-4C61-A0DE-B529F2DD2181}"/>
      </w:docPartPr>
      <w:docPartBody>
        <w:p w:rsidR="008E4886" w:rsidP="00096FF5">
          <w:pPr>
            <w:pStyle w:val="EC92AE95C3CA41A490C764AD2BFEEF2A"/>
          </w:pPr>
          <w:r w:rsidRPr="00A84535">
            <w:rPr>
              <w:rStyle w:val="PlaceholderText"/>
            </w:rPr>
            <w:t>Click or tap here to enter text.</w:t>
          </w:r>
        </w:p>
      </w:docPartBody>
    </w:docPart>
    <w:docPart>
      <w:docPartPr>
        <w:name w:val="87EC129B92FD344793CBB4435B4B33B9"/>
        <w:category>
          <w:name w:val="General"/>
          <w:gallery w:val="placeholder"/>
        </w:category>
        <w:types>
          <w:type w:val="bbPlcHdr"/>
        </w:types>
        <w:behaviors>
          <w:behavior w:val="content"/>
        </w:behaviors>
        <w:guid w:val="{D301904A-CD2E-634D-BD82-5B398D48C73F}"/>
      </w:docPartPr>
      <w:docPartBody>
        <w:p w:rsidR="00A7714A" w:rsidP="008E4886">
          <w:pPr>
            <w:pStyle w:val="87EC129B92FD344793CBB4435B4B33B9"/>
          </w:pPr>
          <w:r w:rsidRPr="004D30F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4886"/>
    <w:rPr>
      <w:color w:val="808080"/>
    </w:rPr>
  </w:style>
  <w:style w:type="paragraph" w:customStyle="1" w:styleId="F6D9A6D142094D8BA30955A938DA6446">
    <w:name w:val="F6D9A6D142094D8BA30955A938DA6446"/>
    <w:rsid w:val="00D85CEE"/>
  </w:style>
  <w:style w:type="paragraph" w:customStyle="1" w:styleId="4B1A8C1D224B47B2B1B3F274D3655ECC">
    <w:name w:val="4B1A8C1D224B47B2B1B3F274D3655ECC"/>
    <w:rsid w:val="00D85CEE"/>
  </w:style>
  <w:style w:type="paragraph" w:customStyle="1" w:styleId="D24C92939E924372825AA0F049B09FF7">
    <w:name w:val="D24C92939E924372825AA0F049B09FF7"/>
    <w:rsid w:val="00D85CEE"/>
  </w:style>
  <w:style w:type="paragraph" w:customStyle="1" w:styleId="40C6971806744444B2C250D1A32776F4">
    <w:name w:val="40C6971806744444B2C250D1A32776F4"/>
    <w:rsid w:val="00096FF5"/>
  </w:style>
  <w:style w:type="paragraph" w:customStyle="1" w:styleId="7CCA2B6CBEB540F4A321280FFE4725DA">
    <w:name w:val="7CCA2B6CBEB540F4A321280FFE4725DA"/>
    <w:rsid w:val="00096FF5"/>
  </w:style>
  <w:style w:type="paragraph" w:customStyle="1" w:styleId="34023D3434CE4958A3A20EFF42248A17">
    <w:name w:val="34023D3434CE4958A3A20EFF42248A17"/>
    <w:rsid w:val="00096FF5"/>
  </w:style>
  <w:style w:type="paragraph" w:customStyle="1" w:styleId="7BB7FA81D8294E4EADE1E0A54605F96C">
    <w:name w:val="7BB7FA81D8294E4EADE1E0A54605F96C"/>
    <w:rsid w:val="00D85CEE"/>
  </w:style>
  <w:style w:type="paragraph" w:customStyle="1" w:styleId="CACBA850EB134D7D9F7F383A372F02A3">
    <w:name w:val="CACBA850EB134D7D9F7F383A372F02A3"/>
    <w:rsid w:val="00096FF5"/>
  </w:style>
  <w:style w:type="paragraph" w:customStyle="1" w:styleId="C5EFFC4233DE4F79A7ED856ABBA3700B">
    <w:name w:val="C5EFFC4233DE4F79A7ED856ABBA3700B"/>
    <w:rsid w:val="00096FF5"/>
  </w:style>
  <w:style w:type="paragraph" w:customStyle="1" w:styleId="F3F52950F8964BB7943E1C51F1BC40C0">
    <w:name w:val="F3F52950F8964BB7943E1C51F1BC40C0"/>
    <w:rsid w:val="00096FF5"/>
  </w:style>
  <w:style w:type="paragraph" w:customStyle="1" w:styleId="CE1C327DAC78444E8845BAA038DEA229">
    <w:name w:val="CE1C327DAC78444E8845BAA038DEA229"/>
    <w:rsid w:val="00096FF5"/>
  </w:style>
  <w:style w:type="paragraph" w:customStyle="1" w:styleId="E7EC20979F564102B16FE92353701D6D">
    <w:name w:val="E7EC20979F564102B16FE92353701D6D"/>
    <w:rsid w:val="00096FF5"/>
  </w:style>
  <w:style w:type="paragraph" w:customStyle="1" w:styleId="2D0516F7F560450F977543C61F645976">
    <w:name w:val="2D0516F7F560450F977543C61F645976"/>
    <w:rsid w:val="00D85CEE"/>
  </w:style>
  <w:style w:type="paragraph" w:customStyle="1" w:styleId="9EB380AC76744FE382207862E629AFE8">
    <w:name w:val="9EB380AC76744FE382207862E629AFE8"/>
    <w:rsid w:val="00096FF5"/>
  </w:style>
  <w:style w:type="paragraph" w:customStyle="1" w:styleId="C95A9CF474A74BC18410BA053C36A32E">
    <w:name w:val="C95A9CF474A74BC18410BA053C36A32E"/>
    <w:rsid w:val="00096FF5"/>
  </w:style>
  <w:style w:type="paragraph" w:customStyle="1" w:styleId="88CE56B9B2654ED2A514CA7AD1B5FC50">
    <w:name w:val="88CE56B9B2654ED2A514CA7AD1B5FC50"/>
    <w:rsid w:val="00096FF5"/>
  </w:style>
  <w:style w:type="paragraph" w:customStyle="1" w:styleId="F7D4E9D6CA744A30A60ACA69418EDA7F">
    <w:name w:val="F7D4E9D6CA744A30A60ACA69418EDA7F"/>
    <w:rsid w:val="00096FF5"/>
  </w:style>
  <w:style w:type="paragraph" w:customStyle="1" w:styleId="7F4B7F1D2194474F8486E0C3E1D2BEA7">
    <w:name w:val="7F4B7F1D2194474F8486E0C3E1D2BEA7"/>
    <w:rsid w:val="00096FF5"/>
  </w:style>
  <w:style w:type="paragraph" w:customStyle="1" w:styleId="A869602069264E9B93C3CF4404426AAF">
    <w:name w:val="A869602069264E9B93C3CF4404426AAF"/>
    <w:rsid w:val="00096FF5"/>
  </w:style>
  <w:style w:type="paragraph" w:customStyle="1" w:styleId="6F95D5FE3F364665A1912D6EC28B8E7E">
    <w:name w:val="6F95D5FE3F364665A1912D6EC28B8E7E"/>
    <w:rsid w:val="00096FF5"/>
  </w:style>
  <w:style w:type="paragraph" w:customStyle="1" w:styleId="F706D58E72394A1396FBC33D25EDF952">
    <w:name w:val="F706D58E72394A1396FBC33D25EDF952"/>
    <w:rsid w:val="00096FF5"/>
  </w:style>
  <w:style w:type="paragraph" w:customStyle="1" w:styleId="C946D791FAD2450EB6E89DC4CE941BF3">
    <w:name w:val="C946D791FAD2450EB6E89DC4CE941BF3"/>
    <w:rsid w:val="00096FF5"/>
  </w:style>
  <w:style w:type="paragraph" w:customStyle="1" w:styleId="C4D2CF1EDB13439994F9A736701AB6AB">
    <w:name w:val="C4D2CF1EDB13439994F9A736701AB6AB"/>
    <w:rsid w:val="00096FF5"/>
  </w:style>
  <w:style w:type="paragraph" w:customStyle="1" w:styleId="BD31E6762ADC4C0E89C8AEA331E004F6">
    <w:name w:val="BD31E6762ADC4C0E89C8AEA331E004F6"/>
    <w:rsid w:val="00096FF5"/>
  </w:style>
  <w:style w:type="paragraph" w:customStyle="1" w:styleId="5A3B0E7E55E144D7ACC234D80FD97B8F">
    <w:name w:val="5A3B0E7E55E144D7ACC234D80FD97B8F"/>
    <w:rsid w:val="00096FF5"/>
  </w:style>
  <w:style w:type="paragraph" w:customStyle="1" w:styleId="754513F0DDC94919AF6B858FE654E4BC">
    <w:name w:val="754513F0DDC94919AF6B858FE654E4BC"/>
    <w:rsid w:val="00096FF5"/>
  </w:style>
  <w:style w:type="paragraph" w:customStyle="1" w:styleId="51D8C20539C24B5DA1688DC54A437865">
    <w:name w:val="51D8C20539C24B5DA1688DC54A437865"/>
    <w:rsid w:val="00096FF5"/>
  </w:style>
  <w:style w:type="paragraph" w:customStyle="1" w:styleId="BDAD6E321C534D0C937BBFB363D29800">
    <w:name w:val="BDAD6E321C534D0C937BBFB363D29800"/>
    <w:rsid w:val="00096FF5"/>
  </w:style>
  <w:style w:type="paragraph" w:customStyle="1" w:styleId="116BCFD8C1CE4BD99AF5245D48073209">
    <w:name w:val="116BCFD8C1CE4BD99AF5245D48073209"/>
    <w:rsid w:val="00096FF5"/>
  </w:style>
  <w:style w:type="paragraph" w:customStyle="1" w:styleId="E6549B44757E4728B2BC735AA12601FD">
    <w:name w:val="E6549B44757E4728B2BC735AA12601FD"/>
    <w:rsid w:val="00096FF5"/>
  </w:style>
  <w:style w:type="paragraph" w:customStyle="1" w:styleId="1761CF6A1DFB416795A56F9241B3C42B">
    <w:name w:val="1761CF6A1DFB416795A56F9241B3C42B"/>
    <w:rsid w:val="00096FF5"/>
  </w:style>
  <w:style w:type="paragraph" w:customStyle="1" w:styleId="61C24EBC493A4B9691B86970A578F989">
    <w:name w:val="61C24EBC493A4B9691B86970A578F989"/>
    <w:rsid w:val="00096FF5"/>
  </w:style>
  <w:style w:type="paragraph" w:customStyle="1" w:styleId="A515D0C5157D46808B45ACD06EC0C69C">
    <w:name w:val="A515D0C5157D46808B45ACD06EC0C69C"/>
    <w:rsid w:val="00096FF5"/>
  </w:style>
  <w:style w:type="paragraph" w:customStyle="1" w:styleId="B513763D170D446387229B2076BD2908">
    <w:name w:val="B513763D170D446387229B2076BD2908"/>
    <w:rsid w:val="00096FF5"/>
  </w:style>
  <w:style w:type="paragraph" w:customStyle="1" w:styleId="BBE3D245666C46E2BCB9C05E99F398BB">
    <w:name w:val="BBE3D245666C46E2BCB9C05E99F398BB"/>
    <w:rsid w:val="00096FF5"/>
  </w:style>
  <w:style w:type="paragraph" w:customStyle="1" w:styleId="34E49459F3644B91877CDC14E0256984">
    <w:name w:val="34E49459F3644B91877CDC14E0256984"/>
    <w:rsid w:val="00096FF5"/>
  </w:style>
  <w:style w:type="paragraph" w:customStyle="1" w:styleId="05130BD066914C209F43C4C2BA633AD5">
    <w:name w:val="05130BD066914C209F43C4C2BA633AD5"/>
    <w:rsid w:val="00096FF5"/>
  </w:style>
  <w:style w:type="paragraph" w:customStyle="1" w:styleId="F4E8147032174ADBA3E3CEE276057FF1">
    <w:name w:val="F4E8147032174ADBA3E3CEE276057FF1"/>
    <w:rsid w:val="00096FF5"/>
  </w:style>
  <w:style w:type="paragraph" w:customStyle="1" w:styleId="9BEA89F2FDE8450AAF1E9D688FEB735F">
    <w:name w:val="9BEA89F2FDE8450AAF1E9D688FEB735F"/>
    <w:rsid w:val="00096FF5"/>
  </w:style>
  <w:style w:type="paragraph" w:customStyle="1" w:styleId="6DB07BB719EE47C29881F16DC90DB288">
    <w:name w:val="6DB07BB719EE47C29881F16DC90DB288"/>
    <w:rsid w:val="00096FF5"/>
  </w:style>
  <w:style w:type="paragraph" w:customStyle="1" w:styleId="58441D29CEE74B9C9D34C572A0B90D34">
    <w:name w:val="58441D29CEE74B9C9D34C572A0B90D34"/>
    <w:rsid w:val="00096FF5"/>
  </w:style>
  <w:style w:type="paragraph" w:customStyle="1" w:styleId="51885FB3357C46149A78399973076E8C">
    <w:name w:val="51885FB3357C46149A78399973076E8C"/>
    <w:rsid w:val="00096FF5"/>
  </w:style>
  <w:style w:type="paragraph" w:customStyle="1" w:styleId="F6BE330F7096408EB3F15AEC502AA05F">
    <w:name w:val="F6BE330F7096408EB3F15AEC502AA05F"/>
    <w:rsid w:val="00096FF5"/>
  </w:style>
  <w:style w:type="paragraph" w:customStyle="1" w:styleId="A6FB3EE8B47A47BD8DE86AF7880B9D3E">
    <w:name w:val="A6FB3EE8B47A47BD8DE86AF7880B9D3E"/>
    <w:rsid w:val="00096FF5"/>
  </w:style>
  <w:style w:type="paragraph" w:customStyle="1" w:styleId="45443CB1B2DB4F4FB582F9939FDB2D1C">
    <w:name w:val="45443CB1B2DB4F4FB582F9939FDB2D1C"/>
    <w:rsid w:val="00096FF5"/>
  </w:style>
  <w:style w:type="paragraph" w:customStyle="1" w:styleId="0F0F2C8A969946138D64FEF98DE89F9A">
    <w:name w:val="0F0F2C8A969946138D64FEF98DE89F9A"/>
    <w:rsid w:val="00096FF5"/>
  </w:style>
  <w:style w:type="paragraph" w:customStyle="1" w:styleId="9AC5074CE49541D09BDB86881CE8CC09">
    <w:name w:val="9AC5074CE49541D09BDB86881CE8CC09"/>
    <w:rsid w:val="00096FF5"/>
  </w:style>
  <w:style w:type="paragraph" w:customStyle="1" w:styleId="605BC6665365437B98109BD7FAE52B2E">
    <w:name w:val="605BC6665365437B98109BD7FAE52B2E"/>
    <w:rsid w:val="00096FF5"/>
  </w:style>
  <w:style w:type="paragraph" w:customStyle="1" w:styleId="6B09A8E4C0784A65B31B791755DAC1E3">
    <w:name w:val="6B09A8E4C0784A65B31B791755DAC1E3"/>
    <w:rsid w:val="00096FF5"/>
  </w:style>
  <w:style w:type="paragraph" w:customStyle="1" w:styleId="481E7FD6C4594229A52ABA6D4A50B307">
    <w:name w:val="481E7FD6C4594229A52ABA6D4A50B307"/>
    <w:rsid w:val="00096FF5"/>
  </w:style>
  <w:style w:type="paragraph" w:customStyle="1" w:styleId="EE9CA745CFA1481B82CF15BBE15C0D1E">
    <w:name w:val="EE9CA745CFA1481B82CF15BBE15C0D1E"/>
    <w:rsid w:val="00096FF5"/>
  </w:style>
  <w:style w:type="paragraph" w:customStyle="1" w:styleId="D7A29786CB2B41EFA4D0C2061B7B3B8F">
    <w:name w:val="D7A29786CB2B41EFA4D0C2061B7B3B8F"/>
    <w:rsid w:val="00096FF5"/>
  </w:style>
  <w:style w:type="paragraph" w:customStyle="1" w:styleId="9763A9C44DC6477E8D32D29386CB2450">
    <w:name w:val="9763A9C44DC6477E8D32D29386CB2450"/>
    <w:rsid w:val="00096FF5"/>
  </w:style>
  <w:style w:type="paragraph" w:customStyle="1" w:styleId="5F4F8FCBACE94C68BD3D8DAC94FFC05B">
    <w:name w:val="5F4F8FCBACE94C68BD3D8DAC94FFC05B"/>
    <w:rsid w:val="00096FF5"/>
  </w:style>
  <w:style w:type="paragraph" w:customStyle="1" w:styleId="3DA39B313D124EFA9C2C907ECE053A57">
    <w:name w:val="3DA39B313D124EFA9C2C907ECE053A57"/>
    <w:rsid w:val="00096FF5"/>
  </w:style>
  <w:style w:type="paragraph" w:customStyle="1" w:styleId="405DE78D97564869A49B24EC1EC37A0C">
    <w:name w:val="405DE78D97564869A49B24EC1EC37A0C"/>
    <w:rsid w:val="00096FF5"/>
  </w:style>
  <w:style w:type="paragraph" w:customStyle="1" w:styleId="458944C541224B7AA8BA7083FA1926B2">
    <w:name w:val="458944C541224B7AA8BA7083FA1926B2"/>
    <w:rsid w:val="00096FF5"/>
  </w:style>
  <w:style w:type="paragraph" w:customStyle="1" w:styleId="9AC3CFDEC1EE4E1E87A740EA4382981E">
    <w:name w:val="9AC3CFDEC1EE4E1E87A740EA4382981E"/>
    <w:rsid w:val="00096FF5"/>
  </w:style>
  <w:style w:type="paragraph" w:customStyle="1" w:styleId="6A351020B1634C2A97C701F2A2632C8C">
    <w:name w:val="6A351020B1634C2A97C701F2A2632C8C"/>
    <w:rsid w:val="00096FF5"/>
  </w:style>
  <w:style w:type="paragraph" w:customStyle="1" w:styleId="282496177BCE43B8899B69BA64B80825">
    <w:name w:val="282496177BCE43B8899B69BA64B80825"/>
    <w:rsid w:val="00096FF5"/>
  </w:style>
  <w:style w:type="paragraph" w:customStyle="1" w:styleId="5EB0DCFCE493413DABADBA1021268613">
    <w:name w:val="5EB0DCFCE493413DABADBA1021268613"/>
    <w:rsid w:val="00096FF5"/>
  </w:style>
  <w:style w:type="paragraph" w:customStyle="1" w:styleId="D0F435A6150E40BB815C0FD406CB2A55">
    <w:name w:val="D0F435A6150E40BB815C0FD406CB2A55"/>
    <w:rsid w:val="00096FF5"/>
  </w:style>
  <w:style w:type="paragraph" w:customStyle="1" w:styleId="773EFDA8319345A3A3D206D67096F4E6">
    <w:name w:val="773EFDA8319345A3A3D206D67096F4E6"/>
    <w:rsid w:val="00096FF5"/>
  </w:style>
  <w:style w:type="paragraph" w:customStyle="1" w:styleId="AE6F79ADA9DA4B2EA1CFE33FBF5C3872">
    <w:name w:val="AE6F79ADA9DA4B2EA1CFE33FBF5C3872"/>
    <w:rsid w:val="00096FF5"/>
  </w:style>
  <w:style w:type="paragraph" w:customStyle="1" w:styleId="C3E05EB5D463426293B57C02814B1F62">
    <w:name w:val="C3E05EB5D463426293B57C02814B1F62"/>
    <w:rsid w:val="00096FF5"/>
  </w:style>
  <w:style w:type="paragraph" w:customStyle="1" w:styleId="90598E98D5B740F8B015FFB04752708E">
    <w:name w:val="90598E98D5B740F8B015FFB04752708E"/>
    <w:rsid w:val="00096FF5"/>
  </w:style>
  <w:style w:type="paragraph" w:customStyle="1" w:styleId="B325D0512B504668A429DB3E8FCDCCB0">
    <w:name w:val="B325D0512B504668A429DB3E8FCDCCB0"/>
    <w:rsid w:val="00096FF5"/>
  </w:style>
  <w:style w:type="paragraph" w:customStyle="1" w:styleId="223FF697B5A24F42A296EED546B495E9">
    <w:name w:val="223FF697B5A24F42A296EED546B495E9"/>
    <w:rsid w:val="00096FF5"/>
  </w:style>
  <w:style w:type="paragraph" w:customStyle="1" w:styleId="115A40F2A034471C894F999F8262AC91">
    <w:name w:val="115A40F2A034471C894F999F8262AC91"/>
    <w:rsid w:val="00096FF5"/>
  </w:style>
  <w:style w:type="paragraph" w:customStyle="1" w:styleId="D066F7C6120F4069AAC92990006A1CCD">
    <w:name w:val="D066F7C6120F4069AAC92990006A1CCD"/>
    <w:rsid w:val="00096FF5"/>
  </w:style>
  <w:style w:type="paragraph" w:customStyle="1" w:styleId="4D40E7437A9349BBA941B6D1D9DAC3D4">
    <w:name w:val="4D40E7437A9349BBA941B6D1D9DAC3D4"/>
    <w:rsid w:val="00096FF5"/>
  </w:style>
  <w:style w:type="paragraph" w:customStyle="1" w:styleId="556C5ECD65EE4FF986A9677975F41F26">
    <w:name w:val="556C5ECD65EE4FF986A9677975F41F26"/>
    <w:rsid w:val="00096FF5"/>
  </w:style>
  <w:style w:type="paragraph" w:customStyle="1" w:styleId="DB027F9966884025B9E3E3E01D9C0309">
    <w:name w:val="DB027F9966884025B9E3E3E01D9C0309"/>
    <w:rsid w:val="00096FF5"/>
  </w:style>
  <w:style w:type="paragraph" w:customStyle="1" w:styleId="07B6DC1D747F4E86BD1DC1A0746FCC39">
    <w:name w:val="07B6DC1D747F4E86BD1DC1A0746FCC39"/>
    <w:rsid w:val="00096FF5"/>
  </w:style>
  <w:style w:type="paragraph" w:customStyle="1" w:styleId="DBF0E79524F34A4F9ACB38E8359CAEA8">
    <w:name w:val="DBF0E79524F34A4F9ACB38E8359CAEA8"/>
    <w:rsid w:val="00096FF5"/>
  </w:style>
  <w:style w:type="paragraph" w:customStyle="1" w:styleId="EFFC59DC74544C73A643BD00E707B6B7">
    <w:name w:val="EFFC59DC74544C73A643BD00E707B6B7"/>
    <w:rsid w:val="00096FF5"/>
  </w:style>
  <w:style w:type="paragraph" w:customStyle="1" w:styleId="250AF28CE72942848CFDDA307F7606B4">
    <w:name w:val="250AF28CE72942848CFDDA307F7606B4"/>
    <w:rsid w:val="00096FF5"/>
  </w:style>
  <w:style w:type="paragraph" w:customStyle="1" w:styleId="528EB21B7E6140FAA0316AD8F35B9CF6">
    <w:name w:val="528EB21B7E6140FAA0316AD8F35B9CF6"/>
    <w:rsid w:val="00096FF5"/>
  </w:style>
  <w:style w:type="paragraph" w:customStyle="1" w:styleId="7360176A6CE74B6AB4939F5DEAD1907B">
    <w:name w:val="7360176A6CE74B6AB4939F5DEAD1907B"/>
    <w:rsid w:val="00096FF5"/>
  </w:style>
  <w:style w:type="paragraph" w:customStyle="1" w:styleId="36AC86517F4F45DBA635D51FFE24105C">
    <w:name w:val="36AC86517F4F45DBA635D51FFE24105C"/>
    <w:rsid w:val="00096FF5"/>
  </w:style>
  <w:style w:type="paragraph" w:customStyle="1" w:styleId="D8DD3881CF2B4E60B49D6159F9DC8FDF">
    <w:name w:val="D8DD3881CF2B4E60B49D6159F9DC8FDF"/>
    <w:rsid w:val="00096FF5"/>
  </w:style>
  <w:style w:type="paragraph" w:customStyle="1" w:styleId="376C4B483A5E4327AFD89FD84848B9CB">
    <w:name w:val="376C4B483A5E4327AFD89FD84848B9CB"/>
    <w:rsid w:val="00096FF5"/>
  </w:style>
  <w:style w:type="paragraph" w:customStyle="1" w:styleId="20A9E9C391C84864A036492862D3EA25">
    <w:name w:val="20A9E9C391C84864A036492862D3EA25"/>
    <w:rsid w:val="00096FF5"/>
  </w:style>
  <w:style w:type="paragraph" w:customStyle="1" w:styleId="B5A58B94C40941F99AAC1D1902B7E619">
    <w:name w:val="B5A58B94C40941F99AAC1D1902B7E619"/>
    <w:rsid w:val="00096FF5"/>
  </w:style>
  <w:style w:type="paragraph" w:customStyle="1" w:styleId="AB6FD5EE3F264D9C9D6FAB03F38E3FA0">
    <w:name w:val="AB6FD5EE3F264D9C9D6FAB03F38E3FA0"/>
    <w:rsid w:val="00096FF5"/>
  </w:style>
  <w:style w:type="paragraph" w:customStyle="1" w:styleId="DDDB410E22B34DBF97B1940C01102479">
    <w:name w:val="DDDB410E22B34DBF97B1940C01102479"/>
    <w:rsid w:val="00096FF5"/>
  </w:style>
  <w:style w:type="paragraph" w:customStyle="1" w:styleId="CADB3DD6C3E94853835AE022455E3111">
    <w:name w:val="CADB3DD6C3E94853835AE022455E3111"/>
    <w:rsid w:val="00096FF5"/>
  </w:style>
  <w:style w:type="paragraph" w:customStyle="1" w:styleId="D4F08915C95744469FB1AEDAB1CC628F">
    <w:name w:val="D4F08915C95744469FB1AEDAB1CC628F"/>
    <w:rsid w:val="00096FF5"/>
  </w:style>
  <w:style w:type="paragraph" w:customStyle="1" w:styleId="C584DC29ED824C80A4BCB3122B8BB14A">
    <w:name w:val="C584DC29ED824C80A4BCB3122B8BB14A"/>
    <w:rsid w:val="00096FF5"/>
  </w:style>
  <w:style w:type="paragraph" w:customStyle="1" w:styleId="C7A47DCB6E864E5BA76F19A7E6CFAE2B">
    <w:name w:val="C7A47DCB6E864E5BA76F19A7E6CFAE2B"/>
    <w:rsid w:val="00096FF5"/>
  </w:style>
  <w:style w:type="paragraph" w:customStyle="1" w:styleId="CB13614D21BD4BA8808D723B58E2AB9E">
    <w:name w:val="CB13614D21BD4BA8808D723B58E2AB9E"/>
    <w:rsid w:val="00096FF5"/>
  </w:style>
  <w:style w:type="paragraph" w:customStyle="1" w:styleId="1F834864636647C58FC5C0EC03485D11">
    <w:name w:val="1F834864636647C58FC5C0EC03485D11"/>
    <w:rsid w:val="00096FF5"/>
  </w:style>
  <w:style w:type="paragraph" w:customStyle="1" w:styleId="EC92AE95C3CA41A490C764AD2BFEEF2A">
    <w:name w:val="EC92AE95C3CA41A490C764AD2BFEEF2A"/>
    <w:rsid w:val="00096FF5"/>
  </w:style>
  <w:style w:type="paragraph" w:customStyle="1" w:styleId="87EC129B92FD344793CBB4435B4B33B9">
    <w:name w:val="87EC129B92FD344793CBB4435B4B33B9"/>
    <w:rsid w:val="008E4886"/>
    <w:pPr>
      <w:spacing w:after="0" w:line="240" w:lineRule="auto"/>
    </w:pPr>
    <w:rPr>
      <w:kern w:val="2"/>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C73D2A138A84504CA55374B3EE3625C9" ma:contentTypeVersion="63" ma:contentTypeDescription="Create a new document." ma:contentTypeScope="" ma:versionID="be6be437c4bdd5638be8206dbb86f571">
  <xsd:schema xmlns:xsd="http://www.w3.org/2001/XMLSchema" xmlns:xs="http://www.w3.org/2001/XMLSchema" xmlns:p="http://schemas.microsoft.com/office/2006/metadata/properties" xmlns:ns2="021e9b85-6660-4111-990a-01a35dc5ab9d" xmlns:ns3="0606af38-29d8-407d-826d-7a0cb9d9f4ed" xmlns:ns4="4600776d-0a3c-44b4-bff2-0ceaafb13046" xmlns:ns5="6ab18433-7710-49bd-9bb4-0bb85747556a" xmlns:ns6="c86d72e2-090a-4e7d-987e-218d8a0db591" targetNamespace="http://schemas.microsoft.com/office/2006/metadata/properties" ma:root="true" ma:fieldsID="13b9c686a854550532d16103ec348965" ns2:_="" ns3:_="" ns4:_="" ns5:_="" ns6:_="">
    <xsd:import namespace="021e9b85-6660-4111-990a-01a35dc5ab9d"/>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4:e6f926d7f5b14a74bee86c3452d91372" minOccurs="0"/>
                <xsd:element ref="ns2:j3dc9349b3384741bd6025ba1321f3a9" minOccurs="0"/>
                <xsd:element ref="ns3:Specialist_x0020_Adviser_x003a_First_x0020_Name" minOccurs="0"/>
                <xsd:element ref="ns3:Specialist_x0020_Adviser_x003a_Full_x0020_Name" minOccurs="0"/>
                <xsd:element ref="ns4:j6c5b17cd04246da82e5604daf08bc68" minOccurs="0"/>
                <xsd:element ref="ns4:cd0fc526a5c840319a97fd94028e9904" minOccurs="0"/>
                <xsd:element ref="ns5:_dlc_DocId" minOccurs="0"/>
                <xsd:element ref="ns4:g3ef09377e3444258679b6035a1ff93a" minOccurs="0"/>
                <xsd:element ref="ns2:n78ca1497cf6442fb3babdda785c85ae" minOccurs="0"/>
                <xsd:element ref="ns4:c4838c65c76546ae93d5703426802f7f"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5:_dlc_DocIdUrl" minOccurs="0"/>
                <xsd:element ref="ns5:_dlc_DocIdPersistId" minOccurs="0"/>
                <xsd:element ref="ns2:MediaServiceMetadata" minOccurs="0"/>
                <xsd:element ref="ns2:MediaServiceFastMetadata" minOccurs="0"/>
                <xsd:element ref="ns4:k5b153ee974a4a57a7568e533217f2cb" minOccurs="0"/>
                <xsd:element ref="ns4:TaxCatchAll" minOccurs="0"/>
                <xsd:element ref="ns4:TaxCatchAllLabel" minOccurs="0"/>
                <xsd:element ref="ns5:SharedWithUsers" minOccurs="0"/>
                <xsd:element ref="ns5:SharedWithDetails"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Additional_x0020_Category" minOccurs="0"/>
                <xsd:element ref="ns2:lcf76f155ced4ddcb4097134ff3c332f" minOccurs="0"/>
                <xsd:element ref="ns2:MediaServiceDateTaken"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1e9b85-6660-4111-990a-01a35dc5ab9d" elementFormDefault="qualified">
    <xsd:import namespace="http://schemas.microsoft.com/office/2006/documentManagement/types"/>
    <xsd:import namespace="http://schemas.microsoft.com/office/infopath/2007/PartnerControls"/>
    <xsd:element name="Circulation_x0020_Date" ma:index="5" nillable="true" ma:displayName="Circulation Date" ma:format="DateOnly" ma:internalName="Circulation_x0020_Date">
      <xsd:simpleType>
        <xsd:restriction base="dms:DateTime"/>
      </xsd:simpleType>
    </xsd:element>
    <xsd:element name="Meeting_x0020_Date" ma:index="6" nillable="true" ma:displayName="Meeting Date" ma:format="DateOnly" ma:indexed="true" ma:internalName="Meeting_x0020_Date">
      <xsd:simpleType>
        <xsd:restriction base="dms:DateTime"/>
      </xsd:simpleType>
    </xsd:element>
    <xsd:element name="Status_x0020_of_x0020_correspondence" ma:index="7"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1"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2"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3" nillable="true" ma:displayName="Publication Date" ma:format="DateOnly" ma:internalName="Publication_x0020_Date">
      <xsd:simpleType>
        <xsd:restriction base="dms:DateTime"/>
      </xsd:simpleType>
    </xsd:element>
    <xsd:element name="Allocated_x0020_to" ma:index="14"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8" nillable="true" ma:displayName="Notes" ma:internalName="Notes0">
      <xsd:simpleType>
        <xsd:restriction base="dms:Note">
          <xsd:maxLength value="255"/>
        </xsd:restriction>
      </xsd:simpleType>
    </xsd:element>
    <xsd:element name="Useful_x0020_Docs" ma:index="19"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0" nillable="true" ma:displayName="Deadline" ma:format="DateOnly" ma:internalName="Deadline">
      <xsd:simpleType>
        <xsd:restriction base="dms:DateTime"/>
      </xsd:simpleType>
    </xsd:element>
    <xsd:element name="Date" ma:index="21" nillable="true" ma:displayName="Date" ma:format="DateOnly" ma:internalName="Date">
      <xsd:simpleType>
        <xsd:restriction base="dms:DateTime"/>
      </xsd:simpleType>
    </xsd:element>
    <xsd:element name="Related_x0020_Document" ma:index="22"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3"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3"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43"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5" nillable="true" ma:displayName="MediaServiceMetadata" ma:description="" ma:hidden="true" ma:internalName="MediaServiceMetadata" ma:readOnly="true">
      <xsd:simpleType>
        <xsd:restriction base="dms:Note"/>
      </xsd:simpleType>
    </xsd:element>
    <xsd:element name="MediaServiceFastMetadata" ma:index="56" nillable="true" ma:displayName="MediaServiceFastMetadata" ma:description="" ma:hidden="true" ma:internalName="MediaServiceFastMetadata" ma:readOnly="true">
      <xsd:simpleType>
        <xsd:restriction base="dms:Note"/>
      </xsd:simpleType>
    </xsd:element>
    <xsd:element name="MediaServiceAutoTags" ma:index="63" nillable="true" ma:displayName="MediaServiceAutoTags" ma:internalName="MediaServiceAutoTags" ma:readOnly="true">
      <xsd:simpleType>
        <xsd:restriction base="dms:Text"/>
      </xsd:simpleType>
    </xsd:element>
    <xsd:element name="MediaServiceOCR" ma:index="64" nillable="true" ma:displayName="MediaServiceOCR" ma:internalName="MediaServiceOCR" ma:readOnly="true">
      <xsd:simpleType>
        <xsd:restriction base="dms:Note">
          <xsd:maxLength value="255"/>
        </xsd:restriction>
      </xsd:simpleType>
    </xsd:element>
    <xsd:element name="MediaServiceEventHashCode" ma:index="65" nillable="true" ma:displayName="MediaServiceEventHashCode" ma:hidden="true" ma:internalName="MediaServiceEventHashCode" ma:readOnly="true">
      <xsd:simpleType>
        <xsd:restriction base="dms:Text"/>
      </xsd:simpleType>
    </xsd:element>
    <xsd:element name="MediaServiceGenerationTime" ma:index="66" nillable="true" ma:displayName="MediaServiceGenerationTime" ma:hidden="true" ma:internalName="MediaServiceGenerationTime" ma:readOnly="true">
      <xsd:simpleType>
        <xsd:restriction base="dms:Text"/>
      </xsd:simpleType>
    </xsd:element>
    <xsd:element name="MediaServiceAutoKeyPoints" ma:index="67" nillable="true" ma:displayName="MediaServiceAutoKeyPoints" ma:hidden="true" ma:internalName="MediaServiceAutoKeyPoints" ma:readOnly="true">
      <xsd:simpleType>
        <xsd:restriction base="dms:Note"/>
      </xsd:simpleType>
    </xsd:element>
    <xsd:element name="MediaServiceKeyPoints" ma:index="68" nillable="true" ma:displayName="KeyPoints" ma:internalName="MediaServiceKeyPoints" ma:readOnly="true">
      <xsd:simpleType>
        <xsd:restriction base="dms:Note">
          <xsd:maxLength value="255"/>
        </xsd:restriction>
      </xsd:simpleType>
    </xsd:element>
    <xsd:element name="Additional_x0020_Category" ma:index="69" nillable="true" ma:displayName="Additional Category" ma:indexed="true" ma:internalName="Additional_x0020_Category">
      <xsd:simpleType>
        <xsd:restriction base="dms:Text">
          <xsd:maxLength value="255"/>
        </xsd:restriction>
      </xsd:simpleType>
    </xsd:element>
    <xsd:element name="lcf76f155ced4ddcb4097134ff3c332f" ma:index="71"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72" nillable="true" ma:displayName="MediaServiceDateTaken" ma:hidden="true" ma:internalName="MediaServiceDateTaken" ma:readOnly="true">
      <xsd:simpleType>
        <xsd:restriction base="dms:Text"/>
      </xsd:simpleType>
    </xsd:element>
    <xsd:element name="MediaLengthInSeconds" ma:index="73" nillable="true" ma:displayName="MediaLengthInSeconds" ma:hidden="true" ma:internalName="MediaLengthInSeconds" ma:readOnly="true">
      <xsd:simpleType>
        <xsd:restriction base="dms:Unknown"/>
      </xsd:simpleType>
    </xsd:element>
    <xsd:element name="MediaServiceLocation" ma:index="74" nillable="true" ma:displayName="Location" ma:indexed="true" ma:internalName="MediaServiceLocation" ma:readOnly="true">
      <xsd:simpleType>
        <xsd:restriction base="dms:Text"/>
      </xsd:simpleType>
    </xsd:element>
    <xsd:element name="MediaServiceObjectDetectorVersions" ma:index="7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0" nillable="true" ma:displayName="Visit" ma:list="{1261788e-2283-4d8a-8009-57d0b5511491}" ma:internalName="Visit" ma:showField="Title" ma:web="0606af38-29d8-407d-826d-7a0cb9d9f4ed">
      <xsd:simpleType>
        <xsd:restriction base="dms:Lookup"/>
      </xsd:simpleType>
    </xsd:element>
    <xsd:element name="Specialist_x0020_Adviser" ma:index="16" nillable="true" ma:displayName="Specialist Adviser" ma:list="{6c323f21-0597-4fbc-a8be-98cd1ae6e2ae}" ma:internalName="Specialist_x0020_Adviser" ma:showField="Title" ma:web="0606af38-29d8-407d-826d-7a0cb9d9f4ed">
      <xsd:simpleType>
        <xsd:restriction base="dms:Lookup"/>
      </xsd:simpleType>
    </xsd:element>
    <xsd:element name="Witness" ma:index="17" nillable="true" ma:displayName="Witness" ma:list="{2480b74a-1d54-419d-aeab-23b622efe96e}" ma:internalName="Witness" ma:showField="Title" ma:web="0606af38-29d8-407d-826d-7a0cb9d9f4ed">
      <xsd:simpleType>
        <xsd:restriction base="dms:Lookup"/>
      </xsd:simpleType>
    </xsd:element>
    <xsd:element name="Specialist_x0020_Adviser_x003a_First_x0020_Name" ma:index="35" nillable="true" ma:displayName="Specialist Adviser:First Name" ma:list="{6c323f21-0597-4fbc-a8be-98cd1ae6e2ae}" ma:internalName="Specialist_x0020_Adviser_x003a_First_x0020_Name" ma:readOnly="true" ma:showField="FirstName" ma:web="0606af38-29d8-407d-826d-7a0cb9d9f4ed">
      <xsd:simpleType>
        <xsd:restriction base="dms:Lookup"/>
      </xsd:simpleType>
    </xsd:element>
    <xsd:element name="Specialist_x0020_Adviser_x003a_Full_x0020_Name" ma:index="36" nillable="true" ma:displayName="Specialist Adviser:Full Name" ma:list="{6c323f21-0597-4fbc-a8be-98cd1ae6e2ae}" ma:internalName="Specialist_x0020_Adviser_x003a_Full_x0020_Name" ma:readOnly="true" ma:showField="FullName" ma:web="0606af38-29d8-407d-826d-7a0cb9d9f4ed">
      <xsd:simpleType>
        <xsd:restriction base="dms:Lookup"/>
      </xsd:simpleType>
    </xsd:element>
    <xsd:element name="Visit_x003a_Start_x0020_Time" ma:index="47" nillable="true" ma:displayName="Visit:Start Time" ma:list="{1261788e-2283-4d8a-8009-57d0b5511491}" ma:internalName="Visit_x003a_Start_x0020_Time" ma:readOnly="true" ma:showField="EventDate" ma:web="0606af38-29d8-407d-826d-7a0cb9d9f4ed">
      <xsd:simpleType>
        <xsd:restriction base="dms:Lookup"/>
      </xsd:simpleType>
    </xsd:element>
    <xsd:element name="Visit_x003a_End_x0020_Time" ma:index="48" nillable="true" ma:displayName="Visit:End Time" ma:list="{1261788e-2283-4d8a-8009-57d0b5511491}" ma:internalName="Visit_x003a_End_x0020_Time" ma:readOnly="true" ma:showField="EndDate" ma:web="0606af38-29d8-407d-826d-7a0cb9d9f4ed">
      <xsd:simpleType>
        <xsd:restriction base="dms:Lookup"/>
      </xsd:simpleType>
    </xsd:element>
    <xsd:element name="Witness_x003a_First_x0020_Name" ma:index="50" nillable="true" ma:displayName="Witness:First Name" ma:list="{2480b74a-1d54-419d-aeab-23b622efe96e}" ma:internalName="Witness_x003a_First_x0020_Name" ma:readOnly="true" ma:showField="First_x0020_Name" ma:web="0606af38-29d8-407d-826d-7a0cb9d9f4ed">
      <xsd:simpleType>
        <xsd:restriction base="dms:Lookup"/>
      </xsd:simpleType>
    </xsd:element>
    <xsd:element name="Witness_x003a_Full_x0020_Name" ma:index="51" nillable="true" ma:displayName="Witness:Full Name" ma:list="{2480b74a-1d54-419d-aeab-23b622efe96e}" ma:internalName="Witness_x003a_Full_x0020_Name" ma:readOnly="true" ma:showField="Full_x0020_Name" ma:web="0606af38-29d8-407d-826d-7a0cb9d9f4ed">
      <xsd:simpleType>
        <xsd:restriction base="dms:Lookup"/>
      </xsd:simpleType>
    </xsd:element>
    <xsd:element name="Witness_x003a_Job_x0020_Title" ma:index="52" nillable="true" ma:displayName="Witness:Job Title" ma:list="{2480b74a-1d54-419d-aeab-23b622efe96e}"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8" nillable="true" ma:displayName="Date Received" ma:format="DateTime" ma:internalName="DateReceived">
      <xsd:simpleType>
        <xsd:restriction base="dms:DateTime"/>
      </xsd:simpleType>
    </xsd:element>
    <xsd:element name="DateSent" ma:index="9" nillable="true" ma:displayName="Date Sent" ma:format="DateTime" ma:indexed="true" ma:internalName="DateSent">
      <xsd:simpleType>
        <xsd:restriction base="dms:DateTime"/>
      </xsd:simpleType>
    </xsd:element>
    <xsd:element name="EndofSessionDate" ma:index="24" nillable="true" ma:displayName="End of Session Date" ma:format="DateOnly" ma:internalName="EndofSessionDate">
      <xsd:simpleType>
        <xsd:restriction base="dms:DateTime"/>
      </xsd:simpleType>
    </xsd:element>
    <xsd:element name="TransfertoArchives" ma:index="25"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e6f926d7f5b14a74bee86c3452d91372" ma:index="31" nillable="true" ma:taxonomy="true" ma:internalName="e6f926d7f5b14a74bee86c3452d91372" ma:taxonomyFieldName="Sessions" ma:displayName="Session" ma:indexed="true" ma:default="74;#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j6c5b17cd04246da82e5604daf08bc68" ma:index="37"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38"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g3ef09377e3444258679b6035a1ff93a" ma:index="41"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4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57"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58" nillable="true" ma:displayName="Taxonomy Catch All Column" ma:description="" ma:hidden="true" ma:list="{c1db5a99-1d2a-4144-a74a-18f5c10a0c81}"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59" nillable="true" ma:displayName="Taxonomy Catch All Column1" ma:description="" ma:hidden="true" ma:list="{c1db5a99-1d2a-4144-a74a-18f5c10a0c81}"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39" nillable="true" ma:displayName="Document ID Value" ma:description="The value of the document ID assigned to this item." ma:internalName="_dlc_DocId" ma:readOnly="true">
      <xsd:simpleType>
        <xsd:restriction base="dms:Text"/>
      </xsd:simpleType>
    </xsd:element>
    <xsd:element name="_dlc_DocIdUrl" ma:index="5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4" nillable="true" ma:displayName="Persist ID" ma:description="Keep ID on add." ma:hidden="true" ma:internalName="_dlc_DocIdPersistId" ma:readOnly="true">
      <xsd:simpleType>
        <xsd:restriction base="dms:Boolean"/>
      </xsd:simpleType>
    </xsd:element>
    <xsd:element name="SharedWithUsers" ma:index="6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46" nillable="true" ma:taxonomy="true" ma:internalName="ja5e4d000da44b5490ce6b4249309924" ma:taxonomyFieldName="Inquiry" ma:displayName="Inquiry" ma:default="" ma:fieldId="{3a5e4d00-0da4-4b54-90ce-6b4249309924}" ma:sspId="eb37f91c-4bb8-4ab3-bc5a-cd8753815459" ma:termSetId="e92b6cb5-89aa-4b85-8d83-b805cf84055d" ma:anchorId="b3463dc3-ee06-4d1f-a67e-3a4889d305cb"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Brief_x0020_status xmlns="021e9b85-6660-4111-990a-01a35dc5ab9d" xsi:nil="true"/>
    <Related_x0020_Document xmlns="021e9b85-6660-4111-990a-01a35dc5ab9d">
      <Url xsi:nil="true"/>
      <Description xsi:nil="true"/>
    </Related_x0020_Document>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88</Value>
      <Value>7</Value>
    </TaxCatchAll>
    <Publication_x0020_Date xmlns="021e9b85-6660-4111-990a-01a35dc5ab9d" xsi:nil="true"/>
    <Notes0 xmlns="021e9b85-6660-4111-990a-01a35dc5ab9d" xsi:nil="true"/>
    <Department xmlns="021e9b85-6660-4111-990a-01a35dc5ab9d" xsi:nil="true"/>
    <Meeting_x0020_Date xmlns="021e9b85-6660-4111-990a-01a35dc5ab9d" xsi:nil="true"/>
    <j3dc9349b3384741bd6025ba1321f3a9 xmlns="021e9b85-6660-4111-990a-01a35dc5ab9d">
      <Terms xmlns="http://schemas.microsoft.com/office/infopath/2007/PartnerControls"/>
    </j3dc9349b3384741bd6025ba1321f3a9>
    <j6c5b17cd04246da82e5604daf08bc68 xmlns="4600776d-0a3c-44b4-bff2-0ceaafb13046">
      <Terms xmlns="http://schemas.microsoft.com/office/infopath/2007/PartnerControls"/>
    </j6c5b17cd04246da82e5604daf08bc68>
    <Document_x0020_Status xmlns="021e9b85-6660-4111-990a-01a35dc5ab9d"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Status_x0020_of_x0020_correspondence xmlns="021e9b85-6660-4111-990a-01a35dc5ab9d" xsi:nil="true"/>
    <Useful_x0020_Docs xmlns="021e9b85-6660-4111-990a-01a35dc5ab9d" xsi:nil="true"/>
    <EndofSessionDate xmlns="4600776d-0a3c-44b4-bff2-0ceaafb13046" xsi:nil="true"/>
    <Additional_x0020_Category xmlns="021e9b85-6660-4111-990a-01a35dc5ab9d" xsi:nil="true"/>
    <DateReceived xmlns="4600776d-0a3c-44b4-bff2-0ceaafb13046" xsi:nil="true"/>
    <TransfertoArchives xmlns="4600776d-0a3c-44b4-bff2-0ceaafb13046">false</TransfertoArchives>
    <Visit xmlns="0606af38-29d8-407d-826d-7a0cb9d9f4ed" xsi:nil="true"/>
    <lcf76f155ced4ddcb4097134ff3c332f xmlns="021e9b85-6660-4111-990a-01a35dc5ab9d">
      <Terms xmlns="http://schemas.microsoft.com/office/infopath/2007/PartnerControls"/>
    </lcf76f155ced4ddcb4097134ff3c332f>
    <Date xmlns="021e9b85-6660-4111-990a-01a35dc5ab9d" xsi:nil="true"/>
    <cd0fc526a5c840319a97fd94028e9904 xmlns="4600776d-0a3c-44b4-bff2-0ceaafb13046">
      <Terms xmlns="http://schemas.microsoft.com/office/infopath/2007/PartnerControls"/>
    </cd0fc526a5c840319a97fd94028e9904>
    <ja5e4d000da44b5490ce6b4249309924 xmlns="c86d72e2-090a-4e7d-987e-218d8a0db591">
      <Terms xmlns="http://schemas.microsoft.com/office/infopath/2007/PartnerControls"/>
    </ja5e4d000da44b5490ce6b4249309924>
    <Witness xmlns="0606af38-29d8-407d-826d-7a0cb9d9f4ed" xsi:nil="true"/>
    <n78ca1497cf6442fb3babdda785c85ae xmlns="021e9b85-6660-4111-990a-01a35dc5ab9d">
      <Terms xmlns="http://schemas.microsoft.com/office/infopath/2007/PartnerControls"/>
    </n78ca1497cf6442fb3babdda785c85ae>
    <Circulation_x0020_Date xmlns="021e9b85-6660-4111-990a-01a35dc5ab9d" xsi:nil="true"/>
    <Allocated_x0020_to xmlns="021e9b85-6660-4111-990a-01a35dc5ab9d">
      <UserInfo>
        <DisplayName/>
        <AccountId xsi:nil="true"/>
        <AccountType/>
      </UserInfo>
    </Allocated_x0020_to>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eadline xmlns="021e9b85-6660-4111-990a-01a35dc5ab9d" xsi:nil="true"/>
    <_dlc_DocIdUrl xmlns="6ab18433-7710-49bd-9bb4-0bb85747556a">
      <Url>https://hopuk.sharepoint.com/sites/hcc-Welsh/_layouts/15/DocIdRedir.aspx?ID=AUQ72PP7R73Q-1892863381-11594</Url>
      <Description>AUQ72PP7R73Q-1892863381-11594</Description>
    </_dlc_DocIdUrl>
    <_dlc_DocId xmlns="6ab18433-7710-49bd-9bb4-0bb85747556a">AUQ72PP7R73Q-1892863381-11594</_dlc_DocId>
  </documentManagement>
</p:properties>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customXml/itemProps2.xml><?xml version="1.0" encoding="utf-8"?>
<ds:datastoreItem xmlns:ds="http://schemas.openxmlformats.org/officeDocument/2006/customXml" ds:itemID="{2B4B47EE-3881-4842-B86F-E9C38A9D34BC}">
  <ds:schemaRefs>
    <ds:schemaRef ds:uri="http://schemas.microsoft.com/sharepoint/v3/contenttype/forms"/>
  </ds:schemaRefs>
</ds:datastoreItem>
</file>

<file path=customXml/itemProps3.xml><?xml version="1.0" encoding="utf-8"?>
<ds:datastoreItem xmlns:ds="http://schemas.openxmlformats.org/officeDocument/2006/customXml" ds:itemID="{75418C48-410A-4C84-8766-3A0CBED9C5E3}">
  <ds:schemaRefs>
    <ds:schemaRef ds:uri="http://schemas.microsoft.com/sharepoint/events"/>
  </ds:schemaRefs>
</ds:datastoreItem>
</file>

<file path=customXml/itemProps4.xml><?xml version="1.0" encoding="utf-8"?>
<ds:datastoreItem xmlns:ds="http://schemas.openxmlformats.org/officeDocument/2006/customXml" ds:itemID="{D52BF02E-3A58-4A5E-84A0-D8F888B4E4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1e9b85-6660-4111-990a-01a35dc5ab9d"/>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6619108-5846-47C4-A6B9-48DD8153D516}">
  <ds:schemaRefs>
    <ds:schemaRef ds:uri="http://schemas.microsoft.com/office/2006/metadata/properties"/>
    <ds:schemaRef ds:uri="http://schemas.microsoft.com/office/infopath/2007/PartnerControls"/>
    <ds:schemaRef ds:uri="4600776d-0a3c-44b4-bff2-0ceaafb13046"/>
    <ds:schemaRef ds:uri="021e9b85-6660-4111-990a-01a35dc5ab9d"/>
    <ds:schemaRef ds:uri="0606af38-29d8-407d-826d-7a0cb9d9f4ed"/>
    <ds:schemaRef ds:uri="c86d72e2-090a-4e7d-987e-218d8a0db591"/>
    <ds:schemaRef ds:uri="6ab18433-7710-49bd-9bb4-0bb85747556a"/>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