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245F" w:rsidRPr="00F2187F" w:rsidP="00B00812">
      <w:pPr>
        <w:pStyle w:val="TitleCommittee0"/>
      </w:pPr>
      <w:sdt>
        <w:sdtPr>
          <w:alias w:val="CommitteeName"/>
          <w:tag w:val="CommitteeName"/>
          <w:id w:val="1869951332"/>
          <w:placeholder>
            <w:docPart w:val="77DCCBF52D4D48B595642EE03478C847"/>
          </w:placeholder>
          <w:richText/>
        </w:sdtPr>
        <w:sdtContent>
          <w:r w:rsidRPr="00F2187F">
            <w:t>Northern Ireland Affairs Committee</w:t>
          </w:r>
        </w:sdtContent>
      </w:sdt>
    </w:p>
    <w:p w:rsidR="00D0245F" w:rsidRPr="00F2187F" w:rsidP="00B00812">
      <w:pPr>
        <w:pStyle w:val="TitleInquiry0"/>
      </w:pPr>
      <w:r w:rsidRPr="00F2187F">
        <w:t xml:space="preserve">Oral evidence: </w:t>
      </w:r>
      <w:sdt>
        <w:sdtPr>
          <w:alias w:val="InquiryName"/>
          <w:tag w:val="InquiryName"/>
          <w:id w:val="377371847"/>
          <w:placeholder>
            <w:docPart w:val="77DCCBF52D4D48B595642EE03478C847"/>
          </w:placeholder>
          <w:richText/>
        </w:sdtPr>
        <w:sdtContent>
          <w:r>
            <w:fldChar w:fldCharType="begin"/>
          </w:r>
          <w:r>
            <w:instrText xml:space="preserve"> HYPERLINK "https://committees.parliament.uk/work/544/brexit-and-the-northern-ireland-protocol/publications/" </w:instrText>
          </w:r>
          <w:r>
            <w:fldChar w:fldCharType="separate"/>
          </w:r>
          <w:r w:rsidRPr="00D472AC">
            <w:rPr>
              <w:rStyle w:val="Hyperlink"/>
            </w:rPr>
            <w:t>Brexit and the Northern Ireland Protocol</w:t>
          </w:r>
          <w:r>
            <w:fldChar w:fldCharType="end"/>
          </w:r>
          <w:bookmarkStart w:id="0" w:name="_GoBack"/>
          <w:bookmarkEnd w:id="0"/>
        </w:sdtContent>
      </w:sdt>
      <w:r w:rsidRPr="00F2187F">
        <w:t xml:space="preserve">, HC </w:t>
      </w:r>
      <w:sdt>
        <w:sdtPr>
          <w:alias w:val="InquiryRefNo"/>
          <w:tag w:val="InquiryRefNo"/>
          <w:id w:val="-281725174"/>
          <w:placeholder>
            <w:docPart w:val="77DCCBF52D4D48B595642EE03478C847"/>
          </w:placeholder>
          <w:richText/>
        </w:sdtPr>
        <w:sdtContent>
          <w:r w:rsidRPr="00F2187F" w:rsidR="009A3DB9">
            <w:t>767</w:t>
          </w:r>
        </w:sdtContent>
      </w:sdt>
    </w:p>
    <w:sdt>
      <w:sdtPr>
        <w:alias w:val="SittingDate"/>
        <w:tag w:val="SittingDate"/>
        <w:id w:val="-1160222926"/>
        <w:placeholder>
          <w:docPart w:val="77DCCBF52D4D48B595642EE03478C847"/>
        </w:placeholder>
        <w:richText/>
      </w:sdtPr>
      <w:sdtContent>
        <w:p w:rsidR="00D0245F" w:rsidRPr="00F2187F" w:rsidP="00B00812">
          <w:pPr>
            <w:pStyle w:val="Para"/>
          </w:pPr>
          <w:r w:rsidRPr="00F2187F">
            <w:t>Wednesday 2 December 2020</w:t>
          </w:r>
        </w:p>
      </w:sdtContent>
    </w:sdt>
    <w:p w:rsidR="00D0245F" w:rsidRPr="00F2187F" w:rsidP="00B00812">
      <w:pPr>
        <w:pStyle w:val="Para"/>
      </w:pPr>
      <w:r w:rsidRPr="00F2187F">
        <w:t xml:space="preserve">Ordered by the House of </w:t>
      </w:r>
      <w:sdt>
        <w:sdtPr>
          <w:alias w:val="House"/>
          <w:tag w:val="House"/>
          <w:id w:val="809213435"/>
          <w:placeholder>
            <w:docPart w:val="77DCCBF52D4D48B595642EE03478C847"/>
          </w:placeholder>
          <w:richText/>
        </w:sdtPr>
        <w:sdtContent>
          <w:r w:rsidRPr="00F2187F">
            <w:t>Commons</w:t>
          </w:r>
        </w:sdtContent>
      </w:sdt>
      <w:r w:rsidRPr="00F2187F">
        <w:t xml:space="preserve"> to be published on </w:t>
      </w:r>
      <w:sdt>
        <w:sdtPr>
          <w:alias w:val="PublishDate"/>
          <w:tag w:val="PublishDate"/>
          <w:id w:val="217021599"/>
          <w:placeholder>
            <w:docPart w:val="77DCCBF52D4D48B595642EE03478C847"/>
          </w:placeholder>
          <w:richText/>
        </w:sdtPr>
        <w:sdtContent>
          <w:r w:rsidRPr="00F2187F">
            <w:t>2 December 2020</w:t>
          </w:r>
        </w:sdtContent>
      </w:sdt>
      <w:r w:rsidRPr="00F2187F">
        <w:t>.</w:t>
      </w:r>
    </w:p>
    <w:p w:rsidR="00D0245F" w:rsidRPr="00F2187F" w:rsidP="00B00812">
      <w:sdt>
        <w:sdtPr>
          <w:alias w:val="VideoHyperlink"/>
          <w:tag w:val="VideoHyperlink"/>
          <w:id w:val="703995351"/>
          <w:placeholder>
            <w:docPart w:val="77DCCBF52D4D48B595642EE03478C847"/>
          </w:placeholder>
          <w:richText/>
        </w:sdtPr>
        <w:sdtContent>
          <w:r>
            <w:fldChar w:fldCharType="begin"/>
          </w:r>
          <w:r>
            <w:instrText xml:space="preserve"> HYPERLINK "https://parliamentlive.tv/event/index/918dd68c-fd04-46e8-8fc5-da75b288a634" </w:instrText>
          </w:r>
          <w:r>
            <w:fldChar w:fldCharType="separate"/>
          </w:r>
          <w:r w:rsidRPr="00D472AC">
            <w:rPr>
              <w:rStyle w:val="Hyperlink"/>
            </w:rPr>
            <w:t>Watch the meeting</w:t>
          </w:r>
          <w:r>
            <w:fldChar w:fldCharType="end"/>
          </w:r>
        </w:sdtContent>
      </w:sdt>
    </w:p>
    <w:p w:rsidR="00D0245F" w:rsidRPr="00F2187F" w:rsidP="00B00812">
      <w:r w:rsidRPr="00F2187F">
        <w:t xml:space="preserve">Members present: </w:t>
      </w:r>
      <w:sdt>
        <w:sdtPr>
          <w:alias w:val="MembersPresent"/>
          <w:tag w:val="MembersPresent"/>
          <w:id w:val="366340316"/>
          <w:placeholder>
            <w:docPart w:val="77DCCBF52D4D48B595642EE03478C847"/>
          </w:placeholder>
          <w:richText/>
        </w:sdtPr>
        <w:sdtContent>
          <w:r w:rsidRPr="00F2187F">
            <w:t xml:space="preserve">Simon Hoare (Chair); Caroline Ansell; Scott Benton; Mr Gregory Campbell; Stephen </w:t>
          </w:r>
          <w:r w:rsidRPr="00F2187F">
            <w:t>Farry</w:t>
          </w:r>
          <w:r w:rsidRPr="00F2187F">
            <w:t>; Mary Kelly Foy; Mr Robert Goodwill; Claire Hanna; Ian Paisley; Stephanie Peacock; Bob Stewart</w:t>
          </w:r>
          <w:r w:rsidRPr="00F2187F" w:rsidR="009A3DB9">
            <w:t>.</w:t>
          </w:r>
        </w:sdtContent>
      </w:sdt>
    </w:p>
    <w:p w:rsidR="00D0245F" w:rsidRPr="00F2187F" w:rsidP="00B00812">
      <w:pPr>
        <w:pStyle w:val="ParaCentre"/>
      </w:pPr>
      <w:r w:rsidRPr="00F2187F">
        <w:t xml:space="preserve">Questions </w:t>
      </w:r>
      <w:sdt>
        <w:sdtPr>
          <w:alias w:val="QuestionNumbers"/>
          <w:tag w:val="QuestionNumbers"/>
          <w:id w:val="-1223666168"/>
          <w:placeholder>
            <w:docPart w:val="77DCCBF52D4D48B595642EE03478C847"/>
          </w:placeholder>
          <w:richText/>
        </w:sdtPr>
        <w:sdtContent>
          <w:r w:rsidRPr="00F2187F" w:rsidR="009A3DB9">
            <w:t>230</w:t>
          </w:r>
          <w:r w:rsidRPr="00F2187F">
            <w:t xml:space="preserve"> - </w:t>
          </w:r>
          <w:r w:rsidRPr="00F2187F" w:rsidR="00F2187F">
            <w:t>30</w:t>
          </w:r>
          <w:r w:rsidR="00863404">
            <w:t>5</w:t>
          </w:r>
        </w:sdtContent>
      </w:sdt>
    </w:p>
    <w:p w:rsidR="00D0245F" w:rsidRPr="00F2187F" w:rsidP="00B00812">
      <w:pPr>
        <w:pStyle w:val="TitleWitnesses0"/>
      </w:pPr>
      <w:r w:rsidRPr="00F2187F">
        <w:t>Witnesses</w:t>
      </w:r>
    </w:p>
    <w:sdt>
      <w:sdtPr>
        <w:alias w:val="WitnessSet"/>
        <w:tag w:val="WitnessSet"/>
        <w:id w:val="-368373484"/>
        <w:placeholder>
          <w:docPart w:val="037BB826BCA44861B7C9BFFC50E5979F"/>
        </w:placeholder>
        <w:richText/>
      </w:sdtPr>
      <w:sdtContent>
        <w:p w:rsidR="00D0245F" w:rsidRPr="00F2187F" w:rsidP="00B00812">
          <w:pPr>
            <w:pStyle w:val="Para"/>
          </w:pPr>
          <w:r>
            <w:fldChar w:fldCharType="begin"/>
          </w:r>
          <w:r>
            <w:instrText xml:space="preserve"> HYPERLINK \l "Panel1" </w:instrText>
          </w:r>
          <w:r>
            <w:fldChar w:fldCharType="separate"/>
          </w:r>
          <w:r w:rsidRPr="00B46260">
            <w:rPr>
              <w:rStyle w:val="Hyperlink"/>
            </w:rPr>
            <w:t>I</w:t>
          </w:r>
          <w:r>
            <w:fldChar w:fldCharType="end"/>
          </w:r>
          <w:r w:rsidRPr="00F2187F">
            <w:t xml:space="preserve">: </w:t>
          </w:r>
          <w:r w:rsidRPr="00F2187F" w:rsidR="00961D8A">
            <w:t>Mark Davies, Deputy Director, Transition Task Force Northern Ireland, Cabinet Office</w:t>
          </w:r>
          <w:r w:rsidRPr="00F2187F" w:rsidR="009A3DB9">
            <w:t>;</w:t>
          </w:r>
          <w:r w:rsidRPr="00F2187F" w:rsidR="00961D8A">
            <w:t xml:space="preserve"> Ian Broadhurst, Deputy Director, VAT Reliefs, Deductions and Financial Services, HM Revenue and Customs</w:t>
          </w:r>
          <w:r w:rsidRPr="00F2187F" w:rsidR="009A3DB9">
            <w:t>;</w:t>
          </w:r>
          <w:r w:rsidRPr="00F2187F" w:rsidR="00961D8A">
            <w:t xml:space="preserve"> Mark Denney, Director of IT, EU Transition and Covid-19 Chancellor Schemes, HM Revenue and Customs</w:t>
          </w:r>
          <w:r w:rsidRPr="00F2187F" w:rsidR="009A3DB9">
            <w:t>;</w:t>
          </w:r>
          <w:r w:rsidRPr="00F2187F" w:rsidR="00961D8A">
            <w:t xml:space="preserve"> Aidan Reilly, Director for Customs and Border Design, HM Revenue and Customs</w:t>
          </w:r>
          <w:r w:rsidRPr="00F2187F" w:rsidR="009A3DB9">
            <w:t>;</w:t>
          </w:r>
          <w:r w:rsidRPr="00F2187F" w:rsidR="00961D8A">
            <w:t xml:space="preserve"> James </w:t>
          </w:r>
          <w:r w:rsidRPr="00F2187F" w:rsidR="00961D8A">
            <w:t>Smallbone</w:t>
          </w:r>
          <w:r w:rsidRPr="00F2187F" w:rsidR="00961D8A">
            <w:t>, Deputy Director, VAT Fraud and Transition Readiness, HM Revenue and Customs</w:t>
          </w:r>
          <w:r w:rsidRPr="00F2187F" w:rsidR="009A3DB9">
            <w:t>.</w:t>
          </w:r>
        </w:p>
      </w:sdtContent>
    </w:sdt>
    <w:p w:rsidR="00D0245F" w:rsidRPr="00F2187F" w:rsidP="00B00812">
      <w:pPr>
        <w:rPr>
          <w:rFonts w:eastAsia="Times New Roman"/>
          <w:szCs w:val="20"/>
        </w:rPr>
      </w:pPr>
      <w:r w:rsidRPr="00F2187F">
        <w:br w:type="page"/>
      </w:r>
    </w:p>
    <w:sdt>
      <w:sdtPr>
        <w:alias w:val="WitnessExamination"/>
        <w:tag w:val="WitnessExamination"/>
        <w:id w:val="2003463402"/>
        <w:placeholder>
          <w:docPart w:val="037BB826BCA44861B7C9BFFC50E5979F"/>
        </w:placeholder>
        <w:richText/>
      </w:sdtPr>
      <w:sdtEndPr>
        <w:rPr>
          <w:sz w:val="22"/>
        </w:rPr>
      </w:sdtEndPr>
      <w:sdtContent>
        <w:p w:rsidR="00D0245F" w:rsidRPr="00F2187F" w:rsidP="00D0245F">
          <w:pPr>
            <w:pStyle w:val="TitlePanel0"/>
          </w:pPr>
          <w:r w:rsidRPr="00F2187F">
            <w:t xml:space="preserve">Examination of </w:t>
          </w:r>
          <w:r w:rsidRPr="00F2187F" w:rsidR="00311C4D">
            <w:t>w</w:t>
          </w:r>
          <w:r w:rsidRPr="00F2187F">
            <w:t>itnesses</w:t>
          </w:r>
        </w:p>
        <w:p w:rsidR="00D0245F" w:rsidRPr="00F2187F" w:rsidP="00D0245F">
          <w:pPr>
            <w:pStyle w:val="TitlePanel0"/>
            <w:jc w:val="both"/>
            <w:rPr>
              <w:sz w:val="22"/>
            </w:rPr>
          </w:pPr>
          <w:r w:rsidRPr="00F2187F">
            <w:rPr>
              <w:sz w:val="22"/>
            </w:rPr>
            <w:t xml:space="preserve">Witnesses: </w:t>
          </w:r>
          <w:r w:rsidRPr="00F2187F" w:rsidR="00961D8A">
            <w:rPr>
              <w:sz w:val="22"/>
            </w:rPr>
            <w:t xml:space="preserve">Mark Davies, Ian Broadhurst, Mark Denney, Aidan Reilly and James </w:t>
          </w:r>
          <w:r w:rsidRPr="00F2187F" w:rsidR="00961D8A">
            <w:rPr>
              <w:sz w:val="22"/>
            </w:rPr>
            <w:t>Smallbone</w:t>
          </w:r>
          <w:r w:rsidRPr="00F2187F">
            <w:rPr>
              <w:sz w:val="22"/>
            </w:rPr>
            <w:t>.</w:t>
          </w:r>
        </w:p>
      </w:sdtContent>
    </w:sdt>
    <w:p w:rsidR="00167621" w:rsidRPr="00F2187F" w:rsidP="009A3DB9">
      <w:pPr>
        <w:pStyle w:val="Question"/>
      </w:pPr>
      <w:sdt>
        <w:sdtPr>
          <w:alias w:val="Member"/>
          <w:tag w:val="&lt;Member mnisId='4494' dodsId='72275'&gt;"/>
          <w:id w:val="-517385996"/>
          <w:placeholder>
            <w:docPart w:val="DefaultPlaceholder_1082065158"/>
          </w:placeholder>
          <w:richText/>
        </w:sdtPr>
        <w:sdtContent>
          <w:r w:rsidRPr="00F2187F" w:rsidR="00D0245F">
            <w:rPr>
              <w:b/>
            </w:rPr>
            <w:t>Chair:</w:t>
          </w:r>
        </w:sdtContent>
      </w:sdt>
      <w:r w:rsidRPr="00F2187F" w:rsidR="00D0245F">
        <w:t xml:space="preserve"> </w:t>
      </w:r>
      <w:bookmarkStart w:id="1" w:name="Panel1"/>
      <w:bookmarkEnd w:id="1"/>
      <w:r w:rsidRPr="00F2187F">
        <w:t>G</w:t>
      </w:r>
      <w:r w:rsidRPr="00F2187F" w:rsidR="00961D8A">
        <w:t>ood morning</w:t>
      </w:r>
      <w:r w:rsidRPr="00F2187F">
        <w:t xml:space="preserve"> colleagues,</w:t>
      </w:r>
      <w:r w:rsidRPr="00F2187F" w:rsidR="00961D8A">
        <w:t xml:space="preserve"> and</w:t>
      </w:r>
      <w:r w:rsidRPr="00F2187F">
        <w:t xml:space="preserve"> good morning to our witnesses</w:t>
      </w:r>
      <w:r w:rsidRPr="00F2187F" w:rsidR="006B3F42">
        <w:t>,</w:t>
      </w:r>
      <w:r w:rsidRPr="00F2187F">
        <w:t xml:space="preserve"> as we begin our meeting this morning, </w:t>
      </w:r>
      <w:r w:rsidRPr="00F2187F" w:rsidR="00961D8A">
        <w:t>taking evidence from HMRC</w:t>
      </w:r>
      <w:r w:rsidRPr="00F2187F">
        <w:t xml:space="preserve"> on customs, tax and the </w:t>
      </w:r>
      <w:r w:rsidRPr="00F2187F" w:rsidR="00AF1F2E">
        <w:t>Northern</w:t>
      </w:r>
      <w:r w:rsidRPr="00F2187F">
        <w:t xml:space="preserve"> Ireland </w:t>
      </w:r>
      <w:r w:rsidRPr="00F2187F" w:rsidR="006B3F42">
        <w:t>protocol</w:t>
      </w:r>
      <w:r w:rsidRPr="00F2187F" w:rsidR="00961D8A">
        <w:t>.</w:t>
      </w:r>
      <w:r w:rsidRPr="00F2187F">
        <w:t xml:space="preserve"> You would have to be made of stone if you are not going to be excited by those three words. This is important stuff.</w:t>
      </w:r>
    </w:p>
    <w:p w:rsidR="00167621" w:rsidRPr="00F2187F" w:rsidP="00167621">
      <w:pPr>
        <w:pStyle w:val="Question"/>
        <w:numPr>
          <w:ilvl w:val="0"/>
          <w:numId w:val="0"/>
        </w:numPr>
        <w:ind w:left="794"/>
      </w:pPr>
      <w:r w:rsidRPr="00F2187F">
        <w:t>Given the</w:t>
      </w:r>
      <w:r w:rsidRPr="00F2187F" w:rsidR="00961D8A">
        <w:t xml:space="preserve"> </w:t>
      </w:r>
      <w:r w:rsidRPr="00F2187F">
        <w:t>t</w:t>
      </w:r>
      <w:r w:rsidRPr="00F2187F" w:rsidR="00961D8A">
        <w:t xml:space="preserve">ime pressures </w:t>
      </w:r>
      <w:r w:rsidRPr="00F2187F">
        <w:t>that I know HMRC are under as we approach the year-end and uncertainties with regards to a deal or not, I am particularly</w:t>
      </w:r>
      <w:r w:rsidRPr="00F2187F" w:rsidR="00961D8A">
        <w:t xml:space="preserve"> grateful</w:t>
      </w:r>
      <w:r w:rsidRPr="00F2187F">
        <w:t>, on behalf of the Committee, that you</w:t>
      </w:r>
      <w:r w:rsidRPr="00F2187F" w:rsidR="00961D8A">
        <w:t xml:space="preserve"> </w:t>
      </w:r>
      <w:r w:rsidRPr="00F2187F" w:rsidR="006B3F42">
        <w:t xml:space="preserve">have </w:t>
      </w:r>
      <w:r w:rsidRPr="00F2187F" w:rsidR="00961D8A">
        <w:t xml:space="preserve">found </w:t>
      </w:r>
      <w:r w:rsidRPr="00F2187F">
        <w:t xml:space="preserve">the </w:t>
      </w:r>
      <w:r w:rsidRPr="00F2187F" w:rsidR="00961D8A">
        <w:t>time to appear before us</w:t>
      </w:r>
      <w:r w:rsidRPr="00F2187F">
        <w:t xml:space="preserve"> today</w:t>
      </w:r>
      <w:r w:rsidRPr="00F2187F" w:rsidR="00961D8A">
        <w:t xml:space="preserve">. </w:t>
      </w:r>
    </w:p>
    <w:p w:rsidR="004A7EAF" w:rsidRPr="00F2187F" w:rsidP="00167621">
      <w:pPr>
        <w:pStyle w:val="Question"/>
        <w:numPr>
          <w:ilvl w:val="0"/>
          <w:numId w:val="0"/>
        </w:numPr>
        <w:ind w:left="794"/>
      </w:pPr>
      <w:r w:rsidRPr="00F2187F">
        <w:t>It has either been overnight or very early this morning</w:t>
      </w:r>
      <w:r w:rsidRPr="00F2187F" w:rsidR="006B3F42">
        <w:t xml:space="preserve"> that</w:t>
      </w:r>
      <w:r w:rsidRPr="00F2187F">
        <w:t xml:space="preserve"> the</w:t>
      </w:r>
      <w:r w:rsidRPr="00F2187F" w:rsidR="00961D8A">
        <w:t xml:space="preserve"> BBC</w:t>
      </w:r>
      <w:r w:rsidRPr="00F2187F">
        <w:t xml:space="preserve"> ha</w:t>
      </w:r>
      <w:r w:rsidRPr="00F2187F" w:rsidR="00AF1F2E">
        <w:t>s</w:t>
      </w:r>
      <w:r w:rsidRPr="00F2187F" w:rsidR="00961D8A">
        <w:t xml:space="preserve"> started to report</w:t>
      </w:r>
      <w:r w:rsidRPr="00F2187F">
        <w:t>, gentlemen</w:t>
      </w:r>
      <w:r w:rsidRPr="00F2187F" w:rsidR="006B3F42">
        <w:t>, on</w:t>
      </w:r>
      <w:r w:rsidRPr="00F2187F">
        <w:t xml:space="preserve"> one of the</w:t>
      </w:r>
      <w:r w:rsidRPr="00F2187F" w:rsidR="00AF1F2E">
        <w:t>ir</w:t>
      </w:r>
      <w:r w:rsidRPr="00F2187F">
        <w:t xml:space="preserve"> business pages</w:t>
      </w:r>
      <w:r w:rsidRPr="00F2187F" w:rsidR="006B3F42">
        <w:t xml:space="preserve">, that </w:t>
      </w:r>
      <w:r w:rsidRPr="00F2187F">
        <w:t>“</w:t>
      </w:r>
      <w:r w:rsidR="0068727E">
        <w:t>In</w:t>
      </w:r>
      <w:r w:rsidRPr="00F2187F">
        <w:t>dustry sources have been told to expect guidance on Friday”</w:t>
      </w:r>
      <w:r w:rsidRPr="00F2187F" w:rsidR="006B3F42">
        <w:t>—</w:t>
      </w:r>
      <w:r w:rsidRPr="00F2187F">
        <w:t>this coming Friday</w:t>
      </w:r>
      <w:r w:rsidRPr="00F2187F" w:rsidR="006B3F42">
        <w:t>—</w:t>
      </w:r>
      <w:r w:rsidRPr="00F2187F">
        <w:t>“for a possible six</w:t>
      </w:r>
      <w:r w:rsidRPr="00F2187F" w:rsidR="006B3F42">
        <w:t>-</w:t>
      </w:r>
      <w:r w:rsidRPr="00F2187F">
        <w:t>month unilateral easing of the requirement for new customs declarations on Great British and Northern Ireland trade”. Is tha</w:t>
      </w:r>
      <w:r w:rsidRPr="00F2187F" w:rsidR="00CC4553">
        <w:t>t the case?</w:t>
      </w:r>
    </w:p>
    <w:p w:rsidR="00CC4553" w:rsidRPr="00F2187F" w:rsidP="00CC4553">
      <w:pPr>
        <w:pStyle w:val="Answer"/>
      </w:pPr>
      <w:sdt>
        <w:sdtPr>
          <w:alias w:val="Witness"/>
          <w:id w:val="76882311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67621">
        <w:t xml:space="preserve">Good morning. </w:t>
      </w:r>
      <w:r w:rsidRPr="00F2187F" w:rsidR="006B3F42">
        <w:t xml:space="preserve">I am </w:t>
      </w:r>
      <w:r w:rsidRPr="00F2187F" w:rsidR="00167621">
        <w:t xml:space="preserve">Aidan Reilly, </w:t>
      </w:r>
      <w:r w:rsidRPr="00F2187F" w:rsidR="006B3F42">
        <w:t>d</w:t>
      </w:r>
      <w:r w:rsidRPr="00F2187F" w:rsidR="00167621">
        <w:t xml:space="preserve">irector of </w:t>
      </w:r>
      <w:r w:rsidR="00FC03BB">
        <w:t>C</w:t>
      </w:r>
      <w:r w:rsidRPr="00F2187F" w:rsidR="00167621">
        <w:t xml:space="preserve">ustoms and </w:t>
      </w:r>
      <w:r w:rsidR="00FC03BB">
        <w:t>B</w:t>
      </w:r>
      <w:r w:rsidRPr="00F2187F" w:rsidR="00167621">
        <w:t xml:space="preserve">order </w:t>
      </w:r>
      <w:r w:rsidR="00FC03BB">
        <w:t>D</w:t>
      </w:r>
      <w:r w:rsidRPr="00F2187F" w:rsidR="00167621">
        <w:t xml:space="preserve">esign in HMRC. I am </w:t>
      </w:r>
      <w:r w:rsidRPr="00F2187F">
        <w:t xml:space="preserve">afraid </w:t>
      </w:r>
      <w:r w:rsidRPr="00F2187F" w:rsidR="00167621">
        <w:t xml:space="preserve">it is </w:t>
      </w:r>
      <w:r w:rsidRPr="00F2187F">
        <w:t>not a story I recognise.</w:t>
      </w:r>
      <w:r w:rsidRPr="00F2187F" w:rsidR="00167621">
        <w:t xml:space="preserve"> I am not sure where they got that information from. </w:t>
      </w:r>
    </w:p>
    <w:p w:rsidR="00CC4553" w:rsidRPr="00F2187F" w:rsidP="00CC4553">
      <w:pPr>
        <w:pStyle w:val="Question"/>
      </w:pPr>
      <w:sdt>
        <w:sdtPr>
          <w:alias w:val="Member"/>
          <w:tag w:val="&lt;Member mnisId='4494' dodsId='72275'&gt;"/>
          <w:id w:val="333734206"/>
          <w:placeholder>
            <w:docPart w:val="DefaultPlaceholder_1082065158"/>
          </w:placeholder>
          <w:richText/>
        </w:sdtPr>
        <w:sdtContent>
          <w:r w:rsidRPr="00F2187F">
            <w:rPr>
              <w:b/>
            </w:rPr>
            <w:t>Chair:</w:t>
          </w:r>
        </w:sdtContent>
      </w:sdt>
      <w:r w:rsidRPr="00F2187F">
        <w:t xml:space="preserve"> </w:t>
      </w:r>
      <w:r w:rsidRPr="00F2187F" w:rsidR="006B3F42">
        <w:t>Y</w:t>
      </w:r>
      <w:r w:rsidRPr="00F2187F">
        <w:t>ou have</w:t>
      </w:r>
      <w:r w:rsidRPr="00F2187F" w:rsidR="00167621">
        <w:t xml:space="preserve"> </w:t>
      </w:r>
      <w:r w:rsidRPr="00F2187F">
        <w:t>n</w:t>
      </w:r>
      <w:r w:rsidRPr="00F2187F" w:rsidR="00167621">
        <w:t>o</w:t>
      </w:r>
      <w:r w:rsidRPr="00F2187F">
        <w:t xml:space="preserve">t been tipped off </w:t>
      </w:r>
      <w:r w:rsidRPr="00F2187F" w:rsidR="00167621">
        <w:t xml:space="preserve">or anything of that nature that there was </w:t>
      </w:r>
      <w:r w:rsidRPr="00F2187F">
        <w:t xml:space="preserve">supposed to be </w:t>
      </w:r>
      <w:r w:rsidRPr="00F2187F" w:rsidR="00167621">
        <w:t xml:space="preserve">a </w:t>
      </w:r>
      <w:r w:rsidRPr="00F2187F">
        <w:t>six</w:t>
      </w:r>
      <w:r w:rsidRPr="00F2187F" w:rsidR="00167621">
        <w:t>-</w:t>
      </w:r>
      <w:r w:rsidRPr="00F2187F">
        <w:t>month unilateral easing</w:t>
      </w:r>
      <w:r w:rsidRPr="00F2187F" w:rsidR="00AF1F2E">
        <w:t>.</w:t>
      </w:r>
    </w:p>
    <w:p w:rsidR="00CC4553" w:rsidRPr="00F2187F" w:rsidP="00CC4553">
      <w:pPr>
        <w:pStyle w:val="Answer"/>
      </w:pPr>
      <w:sdt>
        <w:sdtPr>
          <w:alias w:val="Witness"/>
          <w:id w:val="428090897"/>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67621">
        <w:t>N</w:t>
      </w:r>
      <w:r w:rsidRPr="00F2187F">
        <w:t>o.</w:t>
      </w:r>
    </w:p>
    <w:p w:rsidR="00167621" w:rsidRPr="00F2187F" w:rsidP="006B3F42">
      <w:pPr>
        <w:pStyle w:val="Question"/>
      </w:pPr>
      <w:sdt>
        <w:sdtPr>
          <w:alias w:val="Member"/>
          <w:tag w:val="&lt;Member mnisId='4494' dodsId='72275'&gt;"/>
          <w:id w:val="140545751"/>
          <w:placeholder>
            <w:docPart w:val="DefaultPlaceholder_1082065158"/>
          </w:placeholder>
          <w:richText/>
        </w:sdtPr>
        <w:sdtContent>
          <w:r w:rsidRPr="00F2187F" w:rsidR="00CC4553">
            <w:rPr>
              <w:b/>
            </w:rPr>
            <w:t>Chair:</w:t>
          </w:r>
        </w:sdtContent>
      </w:sdt>
      <w:r w:rsidRPr="00F2187F" w:rsidR="00CC4553">
        <w:t xml:space="preserve"> </w:t>
      </w:r>
      <w:r w:rsidRPr="00F2187F">
        <w:t xml:space="preserve">Does </w:t>
      </w:r>
      <w:r w:rsidRPr="00F2187F" w:rsidR="00CC4553">
        <w:t xml:space="preserve">anybody else </w:t>
      </w:r>
      <w:r w:rsidRPr="00F2187F">
        <w:t xml:space="preserve">among our witnesses </w:t>
      </w:r>
      <w:r w:rsidRPr="00F2187F" w:rsidR="00CC4553">
        <w:t>recognise that</w:t>
      </w:r>
      <w:r w:rsidRPr="00F2187F">
        <w:t xml:space="preserve"> as the picture</w:t>
      </w:r>
      <w:r w:rsidRPr="00F2187F" w:rsidR="006B3F42">
        <w:t>,</w:t>
      </w:r>
      <w:r w:rsidRPr="00F2187F">
        <w:t xml:space="preserve"> or does Mr Reilly speak for all of you?</w:t>
      </w:r>
      <w:r w:rsidRPr="00F2187F" w:rsidR="006B3F42">
        <w:t xml:space="preserve"> </w:t>
      </w:r>
      <w:r w:rsidRPr="00F2187F">
        <w:t>I will</w:t>
      </w:r>
      <w:r w:rsidRPr="00F2187F" w:rsidR="00CC4553">
        <w:t xml:space="preserve"> take </w:t>
      </w:r>
      <w:r w:rsidRPr="00F2187F">
        <w:t xml:space="preserve">that </w:t>
      </w:r>
      <w:r w:rsidRPr="00F2187F" w:rsidR="00CC4553">
        <w:t xml:space="preserve">silence as </w:t>
      </w:r>
      <w:r w:rsidRPr="00F2187F">
        <w:t xml:space="preserve">an </w:t>
      </w:r>
      <w:r w:rsidRPr="00F2187F" w:rsidR="00CC4553">
        <w:t>affirmative</w:t>
      </w:r>
      <w:r w:rsidRPr="00F2187F">
        <w:t xml:space="preserve"> and we will wait to see how accurate or not the BBC was in that report. It </w:t>
      </w:r>
      <w:r w:rsidRPr="00F2187F" w:rsidR="00CC4553">
        <w:t>seem</w:t>
      </w:r>
      <w:r w:rsidRPr="00F2187F" w:rsidR="006B3F42">
        <w:t>s</w:t>
      </w:r>
      <w:r w:rsidRPr="00F2187F" w:rsidR="00CC4553">
        <w:t xml:space="preserve"> a very odd statement to have arrived at</w:t>
      </w:r>
      <w:r w:rsidRPr="00F2187F">
        <w:t xml:space="preserve"> without any basis or foundation</w:t>
      </w:r>
      <w:r w:rsidRPr="00F2187F" w:rsidR="00CC4553">
        <w:t>.</w:t>
      </w:r>
    </w:p>
    <w:p w:rsidR="00CC4553" w:rsidRPr="00F2187F" w:rsidP="00167621">
      <w:pPr>
        <w:pStyle w:val="Question"/>
        <w:numPr>
          <w:ilvl w:val="0"/>
          <w:numId w:val="0"/>
        </w:numPr>
        <w:ind w:left="794"/>
      </w:pPr>
      <w:r w:rsidRPr="00F2187F">
        <w:t xml:space="preserve">Gentlemen, </w:t>
      </w:r>
      <w:r w:rsidRPr="00F2187F" w:rsidR="006B3F42">
        <w:t>w</w:t>
      </w:r>
      <w:r w:rsidRPr="00F2187F">
        <w:t>e are in</w:t>
      </w:r>
      <w:r w:rsidRPr="00F2187F">
        <w:t xml:space="preserve"> such a peculiar time</w:t>
      </w:r>
      <w:r w:rsidRPr="00F2187F">
        <w:t xml:space="preserve">. The </w:t>
      </w:r>
      <w:r w:rsidRPr="00F2187F">
        <w:t>finishing line</w:t>
      </w:r>
      <w:r w:rsidRPr="00F2187F">
        <w:t xml:space="preserve"> towards the end of this year</w:t>
      </w:r>
      <w:r w:rsidRPr="00F2187F">
        <w:t xml:space="preserve"> gets ever closer.</w:t>
      </w:r>
      <w:r w:rsidRPr="00F2187F">
        <w:t xml:space="preserve"> The u</w:t>
      </w:r>
      <w:r w:rsidRPr="00F2187F">
        <w:t>ncertainty remains.</w:t>
      </w:r>
      <w:r w:rsidRPr="00F2187F">
        <w:t xml:space="preserve"> </w:t>
      </w:r>
      <w:r w:rsidRPr="00F2187F" w:rsidR="006B3F42">
        <w:t>E</w:t>
      </w:r>
      <w:r w:rsidRPr="00F2187F">
        <w:t>verybody is hopeful that that uncertainty will clarify with a deal being struck</w:t>
      </w:r>
      <w:r w:rsidRPr="00F2187F" w:rsidR="006B3F42">
        <w:t>,</w:t>
      </w:r>
      <w:r w:rsidRPr="00F2187F">
        <w:t xml:space="preserve"> and we understand that they are n</w:t>
      </w:r>
      <w:r w:rsidRPr="00F2187F">
        <w:t>ow in the tunnel.</w:t>
      </w:r>
      <w:r w:rsidRPr="00F2187F">
        <w:t xml:space="preserve"> Could you just answer the </w:t>
      </w:r>
      <w:r w:rsidRPr="00F2187F" w:rsidR="006B3F42">
        <w:t>“</w:t>
      </w:r>
      <w:r w:rsidRPr="00F2187F">
        <w:t>t</w:t>
      </w:r>
      <w:r w:rsidRPr="00F2187F">
        <w:t>wo sides of the same co</w:t>
      </w:r>
      <w:r w:rsidRPr="00F2187F">
        <w:t>i</w:t>
      </w:r>
      <w:r w:rsidRPr="00F2187F">
        <w:t>n</w:t>
      </w:r>
      <w:r w:rsidRPr="00F2187F" w:rsidR="006B3F42">
        <w:t>”</w:t>
      </w:r>
      <w:r w:rsidRPr="00F2187F">
        <w:t xml:space="preserve"> question</w:t>
      </w:r>
      <w:r w:rsidRPr="00F2187F">
        <w:t>? I</w:t>
      </w:r>
      <w:r w:rsidRPr="00F2187F">
        <w:t>f we get a dea</w:t>
      </w:r>
      <w:r w:rsidRPr="00F2187F">
        <w:t>l,</w:t>
      </w:r>
      <w:r w:rsidRPr="00F2187F">
        <w:t xml:space="preserve"> are you as an organisation prepared</w:t>
      </w:r>
      <w:r w:rsidRPr="00F2187F">
        <w:t xml:space="preserve"> for it? In your estimation, are the businesses of Northern Ireland prepared for it? </w:t>
      </w:r>
      <w:r w:rsidRPr="00F2187F" w:rsidR="006B3F42">
        <w:t xml:space="preserve">As a </w:t>
      </w:r>
      <w:r w:rsidRPr="00F2187F">
        <w:t xml:space="preserve">corollary to </w:t>
      </w:r>
      <w:r w:rsidRPr="00F2187F" w:rsidR="006B3F42">
        <w:t xml:space="preserve">that </w:t>
      </w:r>
      <w:r w:rsidRPr="00F2187F">
        <w:t>question</w:t>
      </w:r>
      <w:r w:rsidRPr="00F2187F" w:rsidR="006B3F42">
        <w:t xml:space="preserve">, if </w:t>
      </w:r>
      <w:r w:rsidRPr="00F2187F">
        <w:t>we</w:t>
      </w:r>
      <w:r w:rsidRPr="00F2187F">
        <w:t xml:space="preserve"> </w:t>
      </w:r>
      <w:r w:rsidRPr="00F2187F">
        <w:t>do</w:t>
      </w:r>
      <w:r w:rsidRPr="00F2187F">
        <w:t xml:space="preserve"> </w:t>
      </w:r>
      <w:r w:rsidRPr="00F2187F">
        <w:t>n</w:t>
      </w:r>
      <w:r w:rsidRPr="00F2187F">
        <w:t>ot</w:t>
      </w:r>
      <w:r w:rsidRPr="00F2187F">
        <w:t xml:space="preserve">, on 1 </w:t>
      </w:r>
      <w:r w:rsidRPr="00F2187F">
        <w:t>J</w:t>
      </w:r>
      <w:r w:rsidRPr="00F2187F">
        <w:t xml:space="preserve">anuary what </w:t>
      </w:r>
      <w:r w:rsidRPr="00F2187F">
        <w:t xml:space="preserve">are you </w:t>
      </w:r>
      <w:r w:rsidRPr="00F2187F">
        <w:t>most worried about?</w:t>
      </w:r>
      <w:r w:rsidRPr="00F2187F">
        <w:t xml:space="preserve"> In other words, what is going to spoil your Christmas?</w:t>
      </w:r>
    </w:p>
    <w:p w:rsidR="007F4F8D" w:rsidRPr="00F2187F" w:rsidP="00CC4553">
      <w:pPr>
        <w:pStyle w:val="Answer"/>
      </w:pPr>
      <w:sdt>
        <w:sdtPr>
          <w:alias w:val="Witness"/>
          <w:id w:val="1511103134"/>
          <w:placeholder>
            <w:docPart w:val="DefaultPlaceholder_1082065158"/>
          </w:placeholder>
          <w:richText/>
        </w:sdtPr>
        <w:sdtContent>
          <w:r w:rsidRPr="00F2187F" w:rsidR="00AF1F2E">
            <w:rPr>
              <w:b/>
              <w:i/>
              <w:iCs/>
            </w:rPr>
            <w:t>Aidan Reilly:</w:t>
          </w:r>
          <w:r w:rsidRPr="00F2187F" w:rsidR="00CC4553">
            <w:rPr>
              <w:b/>
            </w:rPr>
            <w:t xml:space="preserve"> </w:t>
          </w:r>
        </w:sdtContent>
      </w:sdt>
      <w:r w:rsidRPr="00F2187F" w:rsidR="00CC4553">
        <w:t>I will endeavour to answer</w:t>
      </w:r>
      <w:r w:rsidRPr="00F2187F" w:rsidR="00167621">
        <w:t xml:space="preserve"> your question</w:t>
      </w:r>
      <w:r w:rsidRPr="00F2187F" w:rsidR="00CC4553">
        <w:t>.</w:t>
      </w:r>
      <w:r w:rsidRPr="00F2187F" w:rsidR="00167621">
        <w:t xml:space="preserve"> </w:t>
      </w:r>
      <w:r w:rsidRPr="00F2187F" w:rsidR="006B3F42">
        <w:t>J</w:t>
      </w:r>
      <w:r w:rsidRPr="00F2187F" w:rsidR="00167621">
        <w:t>ust to be c</w:t>
      </w:r>
      <w:r w:rsidRPr="00F2187F" w:rsidR="00CC4553">
        <w:t xml:space="preserve">lear </w:t>
      </w:r>
      <w:r w:rsidRPr="00F2187F" w:rsidR="00167621">
        <w:t xml:space="preserve">about </w:t>
      </w:r>
      <w:r w:rsidRPr="00F2187F" w:rsidR="00CC4553">
        <w:t>wh</w:t>
      </w:r>
      <w:r w:rsidRPr="00F2187F" w:rsidR="00167621">
        <w:t>a</w:t>
      </w:r>
      <w:r w:rsidRPr="00F2187F" w:rsidR="00CC4553">
        <w:t xml:space="preserve">t </w:t>
      </w:r>
      <w:r w:rsidRPr="00F2187F" w:rsidR="00167621">
        <w:t xml:space="preserve">we </w:t>
      </w:r>
      <w:r w:rsidRPr="00F2187F" w:rsidR="00CC4553">
        <w:t xml:space="preserve">mean by </w:t>
      </w:r>
      <w:r w:rsidRPr="00F2187F" w:rsidR="00167621">
        <w:t>“</w:t>
      </w:r>
      <w:r w:rsidRPr="00F2187F" w:rsidR="00CC4553">
        <w:t>deal</w:t>
      </w:r>
      <w:r w:rsidRPr="00F2187F" w:rsidR="00167621">
        <w:t>” in this context</w:t>
      </w:r>
      <w:r w:rsidRPr="00F2187F" w:rsidR="006B3F42">
        <w:t>, i</w:t>
      </w:r>
      <w:r w:rsidRPr="00F2187F" w:rsidR="00167621">
        <w:t>n the</w:t>
      </w:r>
      <w:r w:rsidRPr="00F2187F" w:rsidR="00CC4553">
        <w:t xml:space="preserve"> conte</w:t>
      </w:r>
      <w:r w:rsidRPr="00F2187F">
        <w:t>xt</w:t>
      </w:r>
      <w:r w:rsidRPr="00F2187F" w:rsidR="00CC4553">
        <w:t xml:space="preserve"> of </w:t>
      </w:r>
      <w:r w:rsidRPr="00F2187F">
        <w:t xml:space="preserve">the </w:t>
      </w:r>
      <w:r w:rsidRPr="00F2187F" w:rsidR="00CC4553">
        <w:t>N</w:t>
      </w:r>
      <w:r w:rsidRPr="00F2187F">
        <w:t xml:space="preserve">orthern </w:t>
      </w:r>
      <w:r w:rsidRPr="00F2187F" w:rsidR="00CC4553">
        <w:t>I</w:t>
      </w:r>
      <w:r w:rsidRPr="00F2187F">
        <w:t>reland</w:t>
      </w:r>
      <w:r w:rsidRPr="00F2187F" w:rsidR="00CC4553">
        <w:t xml:space="preserve"> </w:t>
      </w:r>
      <w:r w:rsidRPr="00F2187F" w:rsidR="006B3F42">
        <w:t>protocol</w:t>
      </w:r>
      <w:r w:rsidRPr="00F2187F" w:rsidR="00CC4553">
        <w:t xml:space="preserve">, </w:t>
      </w:r>
      <w:r w:rsidRPr="00F2187F">
        <w:t xml:space="preserve">the </w:t>
      </w:r>
      <w:r w:rsidRPr="00F2187F" w:rsidR="00CC4553">
        <w:t xml:space="preserve">issues </w:t>
      </w:r>
      <w:r w:rsidRPr="00F2187F">
        <w:t xml:space="preserve">that are </w:t>
      </w:r>
      <w:r w:rsidRPr="00F2187F" w:rsidR="00CC4553">
        <w:t>in play in</w:t>
      </w:r>
      <w:r w:rsidR="0068727E">
        <w:t xml:space="preserve"> the</w:t>
      </w:r>
      <w:r w:rsidRPr="00F2187F" w:rsidR="00CC4553">
        <w:t xml:space="preserve"> </w:t>
      </w:r>
      <w:r w:rsidRPr="00F2187F">
        <w:t>J</w:t>
      </w:r>
      <w:r w:rsidRPr="00F2187F" w:rsidR="00CC4553">
        <w:t xml:space="preserve">oint </w:t>
      </w:r>
      <w:r w:rsidRPr="00F2187F">
        <w:t>C</w:t>
      </w:r>
      <w:r w:rsidRPr="00F2187F" w:rsidR="00CC4553">
        <w:t xml:space="preserve">ommittee </w:t>
      </w:r>
      <w:r w:rsidRPr="00F2187F">
        <w:t xml:space="preserve">are </w:t>
      </w:r>
      <w:r w:rsidRPr="00F2187F" w:rsidR="00CC4553">
        <w:t xml:space="preserve">matters such as </w:t>
      </w:r>
      <w:r w:rsidRPr="00F2187F">
        <w:t>whether goods moving into Northern Ireland will be</w:t>
      </w:r>
      <w:r w:rsidRPr="00F2187F" w:rsidR="00CC4553">
        <w:t xml:space="preserve"> </w:t>
      </w:r>
      <w:r w:rsidRPr="00F2187F" w:rsidR="00CC4553">
        <w:t>considered at risk or not at risk</w:t>
      </w:r>
      <w:r w:rsidRPr="00F2187F">
        <w:t xml:space="preserve"> and therefore subject to </w:t>
      </w:r>
      <w:r w:rsidRPr="00F2187F" w:rsidR="002B3289">
        <w:t>tariffs</w:t>
      </w:r>
      <w:r w:rsidRPr="00F2187F">
        <w:t xml:space="preserve"> or otherwise on those movements, particularly on the GB</w:t>
      </w:r>
      <w:r w:rsidRPr="00F2187F" w:rsidR="006B3F42">
        <w:t>-</w:t>
      </w:r>
      <w:r w:rsidRPr="00F2187F">
        <w:t>to</w:t>
      </w:r>
      <w:r w:rsidRPr="00F2187F" w:rsidR="006B3F42">
        <w:t>-</w:t>
      </w:r>
      <w:r w:rsidRPr="00F2187F">
        <w:t>NI route.</w:t>
      </w:r>
    </w:p>
    <w:p w:rsidR="007F4F8D" w:rsidRPr="00F2187F" w:rsidP="00CC4553">
      <w:pPr>
        <w:pStyle w:val="Answer"/>
      </w:pPr>
      <w:r w:rsidRPr="00F2187F">
        <w:t>I</w:t>
      </w:r>
      <w:r w:rsidRPr="00F2187F" w:rsidR="00CC4553">
        <w:t>f there is a trade deal with the EU</w:t>
      </w:r>
      <w:r w:rsidRPr="00F2187F" w:rsidR="005804F8">
        <w:t>,</w:t>
      </w:r>
      <w:r w:rsidRPr="00F2187F">
        <w:t xml:space="preserve"> with a zero </w:t>
      </w:r>
      <w:r w:rsidRPr="00F2187F" w:rsidR="002B3289">
        <w:t>tariffs</w:t>
      </w:r>
      <w:r w:rsidRPr="00F2187F">
        <w:t xml:space="preserve"> and zero quot</w:t>
      </w:r>
      <w:r w:rsidRPr="00F2187F" w:rsidR="002B3289">
        <w:t>a</w:t>
      </w:r>
      <w:r w:rsidRPr="00F2187F">
        <w:t xml:space="preserve"> position, </w:t>
      </w:r>
      <w:r w:rsidRPr="00F2187F" w:rsidR="00CC4553">
        <w:t>clearly the challenges</w:t>
      </w:r>
      <w:r w:rsidRPr="00F2187F">
        <w:t xml:space="preserve"> in respect of whether goods are at risk or not at risk</w:t>
      </w:r>
      <w:r w:rsidRPr="00F2187F" w:rsidR="00CC4553">
        <w:t xml:space="preserve"> become </w:t>
      </w:r>
      <w:r w:rsidRPr="00F2187F" w:rsidR="002B3289">
        <w:t>significantly</w:t>
      </w:r>
      <w:r w:rsidRPr="00F2187F" w:rsidR="00CC4553">
        <w:t xml:space="preserve"> less</w:t>
      </w:r>
      <w:r w:rsidRPr="00F2187F" w:rsidR="005804F8">
        <w:t>,</w:t>
      </w:r>
      <w:r w:rsidRPr="00F2187F">
        <w:t xml:space="preserve"> because the g</w:t>
      </w:r>
      <w:r w:rsidRPr="00F2187F" w:rsidR="00CC4553">
        <w:t xml:space="preserve">oods moving </w:t>
      </w:r>
      <w:r w:rsidRPr="00F2187F">
        <w:t xml:space="preserve">will </w:t>
      </w:r>
      <w:r w:rsidRPr="00F2187F" w:rsidR="00CC4553">
        <w:t xml:space="preserve">not </w:t>
      </w:r>
      <w:r w:rsidRPr="00F2187F">
        <w:t xml:space="preserve">be </w:t>
      </w:r>
      <w:r w:rsidRPr="00F2187F" w:rsidR="00CC4553">
        <w:t xml:space="preserve">subject to </w:t>
      </w:r>
      <w:r w:rsidRPr="00F2187F" w:rsidR="002B3289">
        <w:t>tariffs</w:t>
      </w:r>
      <w:r w:rsidRPr="00F2187F" w:rsidR="00CC4553">
        <w:t>.</w:t>
      </w:r>
      <w:r w:rsidRPr="00F2187F" w:rsidR="00167621">
        <w:t xml:space="preserve"> </w:t>
      </w:r>
      <w:r w:rsidRPr="00F2187F">
        <w:t>Clearly, those goods will still need to c</w:t>
      </w:r>
      <w:r w:rsidRPr="00F2187F" w:rsidR="00CC4553">
        <w:t xml:space="preserve">omply with </w:t>
      </w:r>
      <w:r w:rsidRPr="00F2187F">
        <w:t xml:space="preserve">the </w:t>
      </w:r>
      <w:r w:rsidRPr="00F2187F" w:rsidR="002B3289">
        <w:t xml:space="preserve">various </w:t>
      </w:r>
      <w:r w:rsidRPr="00F2187F" w:rsidR="00CC4553">
        <w:t>provisions</w:t>
      </w:r>
      <w:r w:rsidRPr="00F2187F">
        <w:t xml:space="preserve"> of the Northern Ireland </w:t>
      </w:r>
      <w:r w:rsidRPr="00F2187F" w:rsidR="006B3F42">
        <w:t>protocol</w:t>
      </w:r>
      <w:r w:rsidRPr="00F2187F">
        <w:t xml:space="preserve"> with respect to</w:t>
      </w:r>
      <w:r w:rsidRPr="00F2187F" w:rsidR="00CC4553">
        <w:t xml:space="preserve"> declarations</w:t>
      </w:r>
      <w:r w:rsidRPr="00F2187F">
        <w:t>,</w:t>
      </w:r>
      <w:r w:rsidRPr="00F2187F" w:rsidR="00CC4553">
        <w:t xml:space="preserve"> et</w:t>
      </w:r>
      <w:r w:rsidRPr="00F2187F">
        <w:t xml:space="preserve"> </w:t>
      </w:r>
      <w:r w:rsidRPr="00F2187F" w:rsidR="00CC4553">
        <w:t>c</w:t>
      </w:r>
      <w:r w:rsidRPr="00F2187F">
        <w:t>etera, but the position on tariffs will be significantly better.</w:t>
      </w:r>
    </w:p>
    <w:p w:rsidR="00CC4553" w:rsidRPr="00F2187F" w:rsidP="00CC4553">
      <w:pPr>
        <w:pStyle w:val="Answer"/>
      </w:pPr>
      <w:r w:rsidRPr="00F2187F">
        <w:t>The discussions on the Joint Committee continue with respect to the conversations on the position on at risk or not at risk. O</w:t>
      </w:r>
      <w:r w:rsidRPr="00F2187F">
        <w:t xml:space="preserve">nce </w:t>
      </w:r>
      <w:r w:rsidRPr="00F2187F">
        <w:t xml:space="preserve">those </w:t>
      </w:r>
      <w:r w:rsidRPr="00F2187F">
        <w:t>conversations finalise,</w:t>
      </w:r>
      <w:r w:rsidRPr="00F2187F">
        <w:t xml:space="preserve"> hopefully fairly soon,</w:t>
      </w:r>
      <w:r w:rsidRPr="00F2187F">
        <w:t xml:space="preserve"> HMRC </w:t>
      </w:r>
      <w:r w:rsidRPr="00F2187F">
        <w:t xml:space="preserve">will </w:t>
      </w:r>
      <w:r w:rsidRPr="00F2187F">
        <w:t>be m</w:t>
      </w:r>
      <w:r w:rsidRPr="00F2187F">
        <w:t>o</w:t>
      </w:r>
      <w:r w:rsidRPr="00F2187F">
        <w:t xml:space="preserve">ving as quickly as possible to </w:t>
      </w:r>
      <w:r w:rsidRPr="00F2187F" w:rsidR="005804F8">
        <w:t>provide</w:t>
      </w:r>
      <w:r w:rsidRPr="00F2187F">
        <w:t xml:space="preserve"> traders</w:t>
      </w:r>
      <w:r w:rsidRPr="00F2187F">
        <w:t>, both directly and through the Trader Support Service</w:t>
      </w:r>
      <w:r w:rsidRPr="00F2187F" w:rsidR="005804F8">
        <w:t xml:space="preserve">, </w:t>
      </w:r>
      <w:r w:rsidRPr="00F2187F">
        <w:t>which I am sure we will want to discuss during this session</w:t>
      </w:r>
      <w:r w:rsidRPr="00F2187F" w:rsidR="005804F8">
        <w:t xml:space="preserve">, with </w:t>
      </w:r>
      <w:r w:rsidRPr="00F2187F">
        <w:t>as much information as possible</w:t>
      </w:r>
      <w:r w:rsidRPr="00F2187F">
        <w:t xml:space="preserve"> to traders on how they can declare their goods not at risk if that is the basis on which the</w:t>
      </w:r>
      <w:r w:rsidRPr="00F2187F" w:rsidR="002B3289">
        <w:t>ir</w:t>
      </w:r>
      <w:r w:rsidRPr="00F2187F">
        <w:t xml:space="preserve"> goods are moving</w:t>
      </w:r>
      <w:r w:rsidRPr="00F2187F">
        <w:t>.</w:t>
      </w:r>
      <w:r w:rsidRPr="00F2187F">
        <w:t xml:space="preserve"> </w:t>
      </w:r>
      <w:r w:rsidRPr="00F2187F" w:rsidR="00D33974">
        <w:t>We</w:t>
      </w:r>
      <w:r w:rsidRPr="00F2187F">
        <w:t xml:space="preserve"> will want to do</w:t>
      </w:r>
      <w:r w:rsidRPr="00F2187F">
        <w:t xml:space="preserve"> </w:t>
      </w:r>
      <w:r w:rsidRPr="00F2187F">
        <w:t xml:space="preserve">that </w:t>
      </w:r>
      <w:r w:rsidRPr="00F2187F">
        <w:t>as soon as possible</w:t>
      </w:r>
      <w:r w:rsidRPr="00F2187F">
        <w:t xml:space="preserve"> to ensure that traders are in the best position possible by the end of the year</w:t>
      </w:r>
      <w:r w:rsidRPr="00F2187F">
        <w:t>.</w:t>
      </w:r>
    </w:p>
    <w:p w:rsidR="00CC4553" w:rsidRPr="00F2187F" w:rsidP="00CC4553">
      <w:pPr>
        <w:pStyle w:val="Question"/>
      </w:pPr>
      <w:sdt>
        <w:sdtPr>
          <w:alias w:val="Member"/>
          <w:tag w:val="&lt;Member mnisId='4494' dodsId='72275'&gt;"/>
          <w:id w:val="1579011905"/>
          <w:placeholder>
            <w:docPart w:val="DefaultPlaceholder_1082065158"/>
          </w:placeholder>
          <w:richText/>
        </w:sdtPr>
        <w:sdtContent>
          <w:r w:rsidRPr="00F2187F">
            <w:rPr>
              <w:b/>
            </w:rPr>
            <w:t>Chair:</w:t>
          </w:r>
        </w:sdtContent>
      </w:sdt>
      <w:r w:rsidRPr="00F2187F">
        <w:t xml:space="preserve"> </w:t>
      </w:r>
      <w:r w:rsidRPr="00F2187F" w:rsidR="007F4F8D">
        <w:t>Are you hearing from businesses? I presume businesses are contacting you as an organisation to say, “Look, we are law</w:t>
      </w:r>
      <w:r w:rsidRPr="00F2187F" w:rsidR="005804F8">
        <w:t>-</w:t>
      </w:r>
      <w:r w:rsidRPr="00F2187F" w:rsidR="007F4F8D">
        <w:t xml:space="preserve">abiding, we pay our taxes, we pay our dues, et cetera, and we want to stay on the right side of the law. There are a </w:t>
      </w:r>
      <w:r w:rsidRPr="00F2187F">
        <w:t>few weeks to go</w:t>
      </w:r>
      <w:r w:rsidRPr="00F2187F" w:rsidR="007F4F8D">
        <w:t>. We have</w:t>
      </w:r>
      <w:r w:rsidRPr="00F2187F">
        <w:t xml:space="preserve"> </w:t>
      </w:r>
      <w:r w:rsidRPr="00F2187F">
        <w:t>C</w:t>
      </w:r>
      <w:r w:rsidRPr="00F2187F" w:rsidR="007F4F8D">
        <w:t>ovid</w:t>
      </w:r>
      <w:r w:rsidRPr="00F2187F">
        <w:t>, Christmas</w:t>
      </w:r>
      <w:r w:rsidRPr="00F2187F" w:rsidR="007F4F8D">
        <w:t xml:space="preserve"> and</w:t>
      </w:r>
      <w:r w:rsidRPr="00F2187F">
        <w:t xml:space="preserve"> </w:t>
      </w:r>
      <w:r w:rsidRPr="00F2187F" w:rsidR="007F4F8D">
        <w:t xml:space="preserve">the </w:t>
      </w:r>
      <w:r w:rsidRPr="00F2187F" w:rsidR="005804F8">
        <w:t>n</w:t>
      </w:r>
      <w:r w:rsidRPr="00F2187F">
        <w:t xml:space="preserve">ew </w:t>
      </w:r>
      <w:r w:rsidRPr="00F2187F" w:rsidR="005804F8">
        <w:t>y</w:t>
      </w:r>
      <w:r w:rsidRPr="00F2187F">
        <w:t>ear</w:t>
      </w:r>
      <w:r w:rsidRPr="00F2187F" w:rsidR="007F4F8D">
        <w:t>.</w:t>
      </w:r>
      <w:r w:rsidRPr="00F2187F">
        <w:t xml:space="preserve"> </w:t>
      </w:r>
      <w:r w:rsidRPr="00F2187F" w:rsidR="007F4F8D">
        <w:t>W</w:t>
      </w:r>
      <w:r w:rsidRPr="00F2187F">
        <w:t xml:space="preserve">hat the hell </w:t>
      </w:r>
      <w:r w:rsidRPr="00F2187F" w:rsidR="007F4F8D">
        <w:t xml:space="preserve">are we </w:t>
      </w:r>
      <w:r w:rsidRPr="00F2187F">
        <w:t>supposed to be doing?</w:t>
      </w:r>
      <w:r w:rsidRPr="00F2187F" w:rsidR="007F4F8D">
        <w:t>”</w:t>
      </w:r>
      <w:r w:rsidRPr="00F2187F" w:rsidR="00167621">
        <w:t xml:space="preserve"> </w:t>
      </w:r>
      <w:r w:rsidRPr="00F2187F" w:rsidR="007F4F8D">
        <w:t>When they ask you that question, from a business</w:t>
      </w:r>
      <w:r w:rsidRPr="00F2187F" w:rsidR="005804F8">
        <w:t>-</w:t>
      </w:r>
      <w:r w:rsidRPr="00F2187F" w:rsidR="007F4F8D">
        <w:t>friendly perspective, what advice are you giving them? Is it literally</w:t>
      </w:r>
      <w:r w:rsidRPr="00F2187F" w:rsidR="005804F8">
        <w:t xml:space="preserve">, </w:t>
      </w:r>
      <w:r w:rsidRPr="00F2187F" w:rsidR="007F4F8D">
        <w:t>“</w:t>
      </w:r>
      <w:r w:rsidRPr="00F2187F" w:rsidR="005804F8">
        <w:t>W</w:t>
      </w:r>
      <w:r w:rsidRPr="00F2187F" w:rsidR="007F4F8D">
        <w:t>atch this space”?</w:t>
      </w:r>
    </w:p>
    <w:p w:rsidR="00CC4553" w:rsidRPr="00F2187F" w:rsidP="00CC4553">
      <w:pPr>
        <w:pStyle w:val="Answer"/>
      </w:pPr>
      <w:sdt>
        <w:sdtPr>
          <w:alias w:val="Witness"/>
          <w:id w:val="1555421800"/>
          <w:placeholder>
            <w:docPart w:val="DefaultPlaceholder_1082065158"/>
          </w:placeholder>
          <w:richText/>
        </w:sdtPr>
        <w:sdtContent>
          <w:r w:rsidRPr="00F2187F" w:rsidR="00AF1F2E">
            <w:rPr>
              <w:b/>
              <w:i/>
              <w:iCs/>
            </w:rPr>
            <w:t>Aidan Reilly:</w:t>
          </w:r>
          <w:r w:rsidRPr="00F2187F">
            <w:rPr>
              <w:b/>
            </w:rPr>
            <w:t xml:space="preserve"> </w:t>
          </w:r>
        </w:sdtContent>
      </w:sdt>
      <w:r w:rsidRPr="00F2187F" w:rsidR="007F4F8D">
        <w:t>First</w:t>
      </w:r>
      <w:r w:rsidRPr="00F2187F" w:rsidR="005804F8">
        <w:t xml:space="preserve"> of all</w:t>
      </w:r>
      <w:r w:rsidRPr="00F2187F" w:rsidR="007F4F8D">
        <w:t xml:space="preserve">, the advice is to sign up and register for the Trader Support Service. If they have the wherewithal and they are ready to </w:t>
      </w:r>
      <w:r w:rsidRPr="00F2187F">
        <w:t xml:space="preserve">comply with </w:t>
      </w:r>
      <w:r w:rsidRPr="00F2187F" w:rsidR="007F4F8D">
        <w:t>the provisions</w:t>
      </w:r>
      <w:r w:rsidRPr="00F2187F">
        <w:t xml:space="preserve"> </w:t>
      </w:r>
      <w:r w:rsidRPr="00F2187F" w:rsidR="00D33974">
        <w:t>them</w:t>
      </w:r>
      <w:r w:rsidRPr="00F2187F">
        <w:t>selves,</w:t>
      </w:r>
      <w:r w:rsidRPr="00F2187F" w:rsidR="007F4F8D">
        <w:t xml:space="preserve"> that is fantastic. </w:t>
      </w:r>
      <w:r w:rsidRPr="00F2187F" w:rsidR="005804F8">
        <w:t>I</w:t>
      </w:r>
      <w:r w:rsidRPr="00F2187F" w:rsidR="007F4F8D">
        <w:t>n the circumstances that you have described, our</w:t>
      </w:r>
      <w:r w:rsidRPr="00F2187F" w:rsidR="00167621">
        <w:t xml:space="preserve"> </w:t>
      </w:r>
      <w:r w:rsidRPr="00F2187F">
        <w:t xml:space="preserve">first advice </w:t>
      </w:r>
      <w:r w:rsidRPr="00F2187F" w:rsidR="007F4F8D">
        <w:t xml:space="preserve">would be to sign up and </w:t>
      </w:r>
      <w:r w:rsidRPr="00F2187F">
        <w:t xml:space="preserve">register with </w:t>
      </w:r>
      <w:r w:rsidRPr="00F2187F" w:rsidR="007F4F8D">
        <w:t>the T</w:t>
      </w:r>
      <w:r w:rsidRPr="00F2187F">
        <w:t xml:space="preserve">rader </w:t>
      </w:r>
      <w:r w:rsidRPr="00F2187F" w:rsidR="007F4F8D">
        <w:t>S</w:t>
      </w:r>
      <w:r w:rsidRPr="00F2187F">
        <w:t xml:space="preserve">upport </w:t>
      </w:r>
      <w:r w:rsidRPr="00F2187F" w:rsidR="007F4F8D">
        <w:t>S</w:t>
      </w:r>
      <w:r w:rsidRPr="00F2187F">
        <w:t>ervice.</w:t>
      </w:r>
      <w:r w:rsidRPr="00F2187F" w:rsidR="00167621">
        <w:t xml:space="preserve"> </w:t>
      </w:r>
      <w:r w:rsidRPr="00F2187F" w:rsidR="007F4F8D">
        <w:t>The Trader Support Service will provide guidance</w:t>
      </w:r>
      <w:r w:rsidR="0068727E">
        <w:t>,</w:t>
      </w:r>
      <w:r w:rsidRPr="00F2187F" w:rsidR="007F4F8D">
        <w:t xml:space="preserve"> support and </w:t>
      </w:r>
      <w:r w:rsidRPr="00F2187F" w:rsidR="00D33974">
        <w:t xml:space="preserve">will </w:t>
      </w:r>
      <w:r w:rsidRPr="00F2187F" w:rsidR="007F4F8D">
        <w:t>help those traders in making the necessary declarations into our systems. That would be the first piece of advice.</w:t>
      </w:r>
    </w:p>
    <w:p w:rsidR="007F4F8D" w:rsidRPr="00F2187F" w:rsidP="00CC4553">
      <w:pPr>
        <w:pStyle w:val="Answer"/>
      </w:pPr>
      <w:r w:rsidRPr="00F2187F">
        <w:t>Clearly, business</w:t>
      </w:r>
      <w:r w:rsidRPr="00F2187F" w:rsidR="005804F8">
        <w:t>es</w:t>
      </w:r>
      <w:r w:rsidRPr="00F2187F">
        <w:t xml:space="preserve"> have lots of questions they would like</w:t>
      </w:r>
      <w:r w:rsidRPr="00F2187F" w:rsidR="005804F8">
        <w:t xml:space="preserve"> to be</w:t>
      </w:r>
      <w:r w:rsidRPr="00F2187F">
        <w:t xml:space="preserve"> answer</w:t>
      </w:r>
      <w:r w:rsidRPr="00F2187F" w:rsidR="005804F8">
        <w:t>ed</w:t>
      </w:r>
      <w:r w:rsidRPr="00F2187F">
        <w:t>. We endeavour to answer as many as possible</w:t>
      </w:r>
      <w:r w:rsidRPr="00F2187F" w:rsidR="005804F8">
        <w:t>,</w:t>
      </w:r>
      <w:r w:rsidRPr="00F2187F">
        <w:t xml:space="preserve"> both directly and through the Trader Support Service</w:t>
      </w:r>
      <w:r w:rsidRPr="00F2187F" w:rsidR="005804F8">
        <w:t>,</w:t>
      </w:r>
      <w:r w:rsidRPr="00F2187F">
        <w:t xml:space="preserve"> but, </w:t>
      </w:r>
      <w:r w:rsidRPr="00F2187F" w:rsidR="00D33974">
        <w:t>inevitably</w:t>
      </w:r>
      <w:r w:rsidRPr="00F2187F">
        <w:t xml:space="preserve">, some of the issues they want answers on are ones that are subject to ongoing negotiations. We are somewhat limited in what we can say in that respect but, as I say, we will endeavour to get information out to traders as quickly as </w:t>
      </w:r>
      <w:r w:rsidRPr="00F2187F" w:rsidR="00D33974">
        <w:t>possible</w:t>
      </w:r>
      <w:r w:rsidRPr="00F2187F">
        <w:t xml:space="preserve"> as soon as the discussions conclude.</w:t>
      </w:r>
    </w:p>
    <w:p w:rsidR="00CC4553" w:rsidRPr="00F2187F" w:rsidP="00CC4553">
      <w:pPr>
        <w:pStyle w:val="Question"/>
      </w:pPr>
      <w:sdt>
        <w:sdtPr>
          <w:alias w:val="Member"/>
          <w:tag w:val="&lt;Member mnisId='4494' dodsId='72275'&gt;"/>
          <w:id w:val="1389918293"/>
          <w:placeholder>
            <w:docPart w:val="DefaultPlaceholder_1082065158"/>
          </w:placeholder>
          <w:richText/>
        </w:sdtPr>
        <w:sdtContent>
          <w:r w:rsidRPr="00F2187F">
            <w:rPr>
              <w:b/>
            </w:rPr>
            <w:t>Chair:</w:t>
          </w:r>
        </w:sdtContent>
      </w:sdt>
      <w:r w:rsidRPr="00F2187F">
        <w:t xml:space="preserve"> </w:t>
      </w:r>
      <w:r w:rsidRPr="00F2187F" w:rsidR="007F4F8D">
        <w:t>What is the mindset of your organisation? Will it be very rigid and heavy-handed from day one</w:t>
      </w:r>
      <w:r w:rsidRPr="00F2187F" w:rsidR="005804F8">
        <w:t>,</w:t>
      </w:r>
      <w:r w:rsidRPr="00F2187F" w:rsidR="007F4F8D">
        <w:t xml:space="preserve"> where the r</w:t>
      </w:r>
      <w:r w:rsidRPr="00F2187F">
        <w:t>ules are the rules</w:t>
      </w:r>
      <w:r w:rsidR="0097457B">
        <w:t>,</w:t>
      </w:r>
      <w:r w:rsidRPr="00F2187F" w:rsidR="007F4F8D">
        <w:t xml:space="preserve"> whatever the rules manifest as being</w:t>
      </w:r>
      <w:r w:rsidRPr="00F2187F" w:rsidR="005804F8">
        <w:t>, o</w:t>
      </w:r>
      <w:r w:rsidRPr="00F2187F">
        <w:t>r have you set</w:t>
      </w:r>
      <w:r w:rsidRPr="00F2187F" w:rsidR="005804F8">
        <w:t>,</w:t>
      </w:r>
      <w:r w:rsidRPr="00F2187F">
        <w:t xml:space="preserve"> in the minds of you and your colleagues</w:t>
      </w:r>
      <w:r w:rsidRPr="00F2187F" w:rsidR="005804F8">
        <w:t>,</w:t>
      </w:r>
      <w:r w:rsidRPr="00F2187F">
        <w:t xml:space="preserve"> a grace period</w:t>
      </w:r>
      <w:r w:rsidRPr="00F2187F" w:rsidR="007F4F8D">
        <w:t xml:space="preserve"> of pointing out errors</w:t>
      </w:r>
      <w:r w:rsidR="0097457B">
        <w:t xml:space="preserve"> and</w:t>
      </w:r>
      <w:r w:rsidRPr="00F2187F" w:rsidR="007F4F8D">
        <w:t xml:space="preserve"> helping people overcome</w:t>
      </w:r>
      <w:r w:rsidR="0097457B">
        <w:t>—</w:t>
      </w:r>
      <w:r w:rsidRPr="00F2187F" w:rsidR="007F4F8D">
        <w:t xml:space="preserve">that sort of </w:t>
      </w:r>
      <w:r w:rsidRPr="00F2187F" w:rsidR="00D33974">
        <w:t>approach</w:t>
      </w:r>
      <w:r w:rsidR="0097457B">
        <w:t xml:space="preserve">, </w:t>
      </w:r>
      <w:r w:rsidRPr="00F2187F" w:rsidR="007F4F8D">
        <w:t xml:space="preserve">rather than </w:t>
      </w:r>
      <w:r w:rsidRPr="00F2187F" w:rsidR="0040049B">
        <w:t>an approach of</w:t>
      </w:r>
      <w:r w:rsidRPr="00F2187F" w:rsidR="005804F8">
        <w:t>,</w:t>
      </w:r>
      <w:r w:rsidRPr="00F2187F" w:rsidR="0040049B">
        <w:t xml:space="preserve"> “</w:t>
      </w:r>
      <w:r w:rsidRPr="00F2187F" w:rsidR="005804F8">
        <w:t>W</w:t>
      </w:r>
      <w:r w:rsidRPr="00F2187F" w:rsidR="0040049B">
        <w:t>e will see you in court”</w:t>
      </w:r>
      <w:r w:rsidRPr="00F2187F" w:rsidR="007F4F8D">
        <w:t>?</w:t>
      </w:r>
    </w:p>
    <w:p w:rsidR="00CC4553" w:rsidRPr="00F2187F" w:rsidP="00CC4553">
      <w:pPr>
        <w:pStyle w:val="Answer"/>
      </w:pPr>
      <w:sdt>
        <w:sdtPr>
          <w:alias w:val="Witness"/>
          <w:id w:val="-1391027589"/>
          <w:placeholder>
            <w:docPart w:val="DefaultPlaceholder_1082065158"/>
          </w:placeholder>
          <w:richText/>
        </w:sdtPr>
        <w:sdtContent>
          <w:r w:rsidRPr="00F2187F" w:rsidR="00AF1F2E">
            <w:rPr>
              <w:b/>
              <w:i/>
              <w:iCs/>
            </w:rPr>
            <w:t>Aidan Reilly:</w:t>
          </w:r>
          <w:r w:rsidRPr="00F2187F">
            <w:rPr>
              <w:b/>
            </w:rPr>
            <w:t xml:space="preserve"> </w:t>
          </w:r>
        </w:sdtContent>
      </w:sdt>
      <w:r w:rsidRPr="00F2187F" w:rsidR="005804F8">
        <w:t>Yes, a</w:t>
      </w:r>
      <w:r w:rsidRPr="00F2187F" w:rsidR="0040049B">
        <w:t xml:space="preserve">bsolutely. We are acutely aware that there are </w:t>
      </w:r>
      <w:r w:rsidRPr="00F2187F">
        <w:t>many traders</w:t>
      </w:r>
      <w:r w:rsidRPr="00F2187F" w:rsidR="0040049B">
        <w:t xml:space="preserve"> who are going to be entirely</w:t>
      </w:r>
      <w:r w:rsidRPr="00F2187F">
        <w:t xml:space="preserve"> new to </w:t>
      </w:r>
      <w:r w:rsidRPr="00F2187F" w:rsidR="0040049B">
        <w:t xml:space="preserve">these </w:t>
      </w:r>
      <w:r w:rsidRPr="00F2187F">
        <w:t>processes</w:t>
      </w:r>
      <w:r w:rsidRPr="00F2187F" w:rsidR="005804F8">
        <w:t>,</w:t>
      </w:r>
      <w:r w:rsidRPr="00F2187F" w:rsidR="0040049B">
        <w:t xml:space="preserve"> so we will be looking to </w:t>
      </w:r>
      <w:r w:rsidRPr="00F2187F">
        <w:t xml:space="preserve">ensure </w:t>
      </w:r>
      <w:r w:rsidRPr="00F2187F" w:rsidR="0040049B">
        <w:t xml:space="preserve">that we </w:t>
      </w:r>
      <w:r w:rsidRPr="00F2187F">
        <w:t>get as much information out as possible</w:t>
      </w:r>
      <w:r w:rsidRPr="00F2187F" w:rsidR="0040049B">
        <w:t xml:space="preserve"> and</w:t>
      </w:r>
      <w:r w:rsidRPr="00F2187F">
        <w:t xml:space="preserve"> </w:t>
      </w:r>
      <w:r w:rsidRPr="00F2187F" w:rsidR="00D33974">
        <w:t xml:space="preserve">to </w:t>
      </w:r>
      <w:r w:rsidRPr="00F2187F">
        <w:t>support</w:t>
      </w:r>
      <w:r w:rsidRPr="00F2187F" w:rsidR="0040049B">
        <w:t xml:space="preserve"> them in understanding what they need to do. We will of course want to be</w:t>
      </w:r>
      <w:r w:rsidRPr="00F2187F">
        <w:t xml:space="preserve"> sympathetic </w:t>
      </w:r>
      <w:r w:rsidRPr="00F2187F" w:rsidR="0040049B">
        <w:t xml:space="preserve">to traders </w:t>
      </w:r>
      <w:r w:rsidRPr="00F2187F">
        <w:t xml:space="preserve">in </w:t>
      </w:r>
      <w:r w:rsidRPr="00F2187F" w:rsidR="0040049B">
        <w:t xml:space="preserve">the </w:t>
      </w:r>
      <w:r w:rsidRPr="00F2187F">
        <w:t xml:space="preserve">early days of </w:t>
      </w:r>
      <w:r w:rsidRPr="00F2187F" w:rsidR="0040049B">
        <w:t xml:space="preserve">this </w:t>
      </w:r>
      <w:r w:rsidRPr="00F2187F">
        <w:t>regime</w:t>
      </w:r>
      <w:r w:rsidRPr="00F2187F" w:rsidR="0040049B">
        <w:t xml:space="preserve"> who are trying to do the right thing but who are not exactly clear on what they need to do</w:t>
      </w:r>
      <w:r w:rsidRPr="00F2187F">
        <w:t>.</w:t>
      </w:r>
    </w:p>
    <w:p w:rsidR="00CC4553" w:rsidRPr="00F2187F" w:rsidP="00CC4553">
      <w:pPr>
        <w:pStyle w:val="Question"/>
      </w:pPr>
      <w:sdt>
        <w:sdtPr>
          <w:alias w:val="Member"/>
          <w:tag w:val="&lt;Member mnisId='4494' dodsId='72275'&gt;"/>
          <w:id w:val="-1359805122"/>
          <w:placeholder>
            <w:docPart w:val="DefaultPlaceholder_1082065158"/>
          </w:placeholder>
          <w:richText/>
        </w:sdtPr>
        <w:sdtContent>
          <w:r w:rsidRPr="00F2187F">
            <w:rPr>
              <w:b/>
            </w:rPr>
            <w:t>Chair:</w:t>
          </w:r>
        </w:sdtContent>
      </w:sdt>
      <w:r w:rsidRPr="00F2187F">
        <w:t xml:space="preserve"> </w:t>
      </w:r>
      <w:r w:rsidRPr="00F2187F" w:rsidR="0040049B">
        <w:t xml:space="preserve">“Early days” is one of those things that is </w:t>
      </w:r>
      <w:r w:rsidRPr="00F2187F">
        <w:t xml:space="preserve">capable of </w:t>
      </w:r>
      <w:r w:rsidR="0097457B">
        <w:t>being interpreted</w:t>
      </w:r>
      <w:r w:rsidRPr="00F2187F" w:rsidR="0040049B">
        <w:t>, a bit like a Minister saying, “We will publish it later in the summer”</w:t>
      </w:r>
      <w:r w:rsidRPr="00F2187F" w:rsidR="005804F8">
        <w:t xml:space="preserve">; </w:t>
      </w:r>
      <w:r w:rsidRPr="00F2187F" w:rsidR="0040049B">
        <w:t>very often early December becomes very late summer. When you say “early days”, is that the f</w:t>
      </w:r>
      <w:r w:rsidRPr="00F2187F">
        <w:t>irst VAT quarter</w:t>
      </w:r>
      <w:r w:rsidRPr="00F2187F" w:rsidR="0040049B">
        <w:t>? Is it</w:t>
      </w:r>
      <w:r w:rsidRPr="00F2187F">
        <w:t xml:space="preserve"> up until </w:t>
      </w:r>
      <w:r w:rsidRPr="00F2187F" w:rsidR="0040049B">
        <w:t xml:space="preserve">the </w:t>
      </w:r>
      <w:r w:rsidRPr="00F2187F">
        <w:t>end of half</w:t>
      </w:r>
      <w:r w:rsidRPr="00F2187F" w:rsidR="0040049B">
        <w:t>-</w:t>
      </w:r>
      <w:r w:rsidRPr="00F2187F">
        <w:t>year</w:t>
      </w:r>
      <w:r w:rsidRPr="00F2187F" w:rsidR="0040049B">
        <w:t>?</w:t>
      </w:r>
    </w:p>
    <w:p w:rsidR="00CC4553" w:rsidRPr="00F2187F" w:rsidP="00CC4553">
      <w:pPr>
        <w:pStyle w:val="Answer"/>
      </w:pPr>
      <w:sdt>
        <w:sdtPr>
          <w:alias w:val="Witness"/>
          <w:id w:val="-718827675"/>
          <w:placeholder>
            <w:docPart w:val="DefaultPlaceholder_1082065158"/>
          </w:placeholder>
          <w:richText/>
        </w:sdtPr>
        <w:sdtContent>
          <w:r w:rsidRPr="00F2187F" w:rsidR="00AF1F2E">
            <w:rPr>
              <w:b/>
              <w:i/>
              <w:iCs/>
            </w:rPr>
            <w:t>Aidan Reilly:</w:t>
          </w:r>
          <w:r w:rsidRPr="00F2187F">
            <w:rPr>
              <w:b/>
            </w:rPr>
            <w:t xml:space="preserve"> </w:t>
          </w:r>
        </w:sdtContent>
      </w:sdt>
      <w:r w:rsidRPr="00F2187F" w:rsidR="0040049B">
        <w:t>It really depends. S</w:t>
      </w:r>
      <w:r w:rsidRPr="00F2187F">
        <w:t>ome traders</w:t>
      </w:r>
      <w:r w:rsidRPr="00F2187F" w:rsidR="0040049B">
        <w:t xml:space="preserve"> will be</w:t>
      </w:r>
      <w:r w:rsidRPr="00F2187F">
        <w:t xml:space="preserve"> moving goods</w:t>
      </w:r>
      <w:r w:rsidRPr="00F2187F" w:rsidR="0040049B">
        <w:t xml:space="preserve"> immediately</w:t>
      </w:r>
      <w:r w:rsidRPr="00F2187F">
        <w:t xml:space="preserve"> in </w:t>
      </w:r>
      <w:r w:rsidRPr="00F2187F" w:rsidR="0040049B">
        <w:t>January and will be confronted with the rules very fresh. Therefore</w:t>
      </w:r>
      <w:r w:rsidRPr="00F2187F">
        <w:t xml:space="preserve">, </w:t>
      </w:r>
      <w:r w:rsidRPr="00F2187F" w:rsidR="0040049B">
        <w:t xml:space="preserve">they will </w:t>
      </w:r>
      <w:r w:rsidRPr="00F2187F">
        <w:t>need quite a lot of help and support</w:t>
      </w:r>
      <w:r w:rsidRPr="00F2187F" w:rsidR="0040049B">
        <w:t xml:space="preserve"> in doing that. Clearly, </w:t>
      </w:r>
      <w:r w:rsidRPr="00F2187F">
        <w:t>if</w:t>
      </w:r>
      <w:r w:rsidRPr="00F2187F" w:rsidR="0040049B">
        <w:t xml:space="preserve"> you are</w:t>
      </w:r>
      <w:r w:rsidRPr="00F2187F">
        <w:t xml:space="preserve"> not moving </w:t>
      </w:r>
      <w:r w:rsidRPr="00F2187F" w:rsidR="0040049B">
        <w:t xml:space="preserve">your </w:t>
      </w:r>
      <w:r w:rsidRPr="00F2187F">
        <w:t xml:space="preserve">goods until sometime in </w:t>
      </w:r>
      <w:r w:rsidRPr="00F2187F" w:rsidR="0040049B">
        <w:t xml:space="preserve">the </w:t>
      </w:r>
      <w:r w:rsidRPr="00F2187F">
        <w:t xml:space="preserve">middle of year, </w:t>
      </w:r>
      <w:r w:rsidRPr="00F2187F" w:rsidR="0040049B">
        <w:t xml:space="preserve">you will have had significantly longer to get yourself ready and we would be expecting people to have </w:t>
      </w:r>
      <w:r w:rsidRPr="00F2187F" w:rsidR="005804F8">
        <w:t xml:space="preserve">got </w:t>
      </w:r>
      <w:r w:rsidRPr="00F2187F" w:rsidR="0040049B">
        <w:t xml:space="preserve">themselves </w:t>
      </w:r>
      <w:r w:rsidRPr="00F2187F">
        <w:t>fully appraised of all the rules</w:t>
      </w:r>
      <w:r w:rsidRPr="00F2187F" w:rsidR="0040049B">
        <w:t xml:space="preserve"> in those circumstances.</w:t>
      </w:r>
    </w:p>
    <w:p w:rsidR="0040049B" w:rsidRPr="00F2187F" w:rsidP="00CC4553">
      <w:pPr>
        <w:pStyle w:val="Question"/>
      </w:pPr>
      <w:sdt>
        <w:sdtPr>
          <w:alias w:val="Member"/>
          <w:tag w:val="&lt;Member mnisId='4494' dodsId='72275'&gt;"/>
          <w:id w:val="684800900"/>
          <w:placeholder>
            <w:docPart w:val="DefaultPlaceholder_1082065158"/>
          </w:placeholder>
          <w:richText/>
        </w:sdtPr>
        <w:sdtContent>
          <w:r w:rsidRPr="00F2187F" w:rsidR="00CC4553">
            <w:rPr>
              <w:b/>
            </w:rPr>
            <w:t>Chair:</w:t>
          </w:r>
        </w:sdtContent>
      </w:sdt>
      <w:r w:rsidRPr="00F2187F" w:rsidR="00CC4553">
        <w:t xml:space="preserve"> </w:t>
      </w:r>
      <w:r w:rsidRPr="00F2187F">
        <w:t xml:space="preserve">Could I turn to the </w:t>
      </w:r>
      <w:r w:rsidRPr="00F2187F" w:rsidR="00CC4553">
        <w:t>general question of staffing</w:t>
      </w:r>
      <w:r w:rsidRPr="00F2187F">
        <w:t xml:space="preserve">? When we had the Chancellor of the Duchy of Lancaster and the Secretary of State before us back in the summer, both were at great pains—particularly the </w:t>
      </w:r>
      <w:r w:rsidRPr="00F2187F" w:rsidR="00CC4553">
        <w:t>CDL</w:t>
      </w:r>
      <w:r w:rsidRPr="00F2187F">
        <w:t>—to stress the r</w:t>
      </w:r>
      <w:r w:rsidRPr="00F2187F" w:rsidR="00CC4553">
        <w:t>ecrui</w:t>
      </w:r>
      <w:r w:rsidRPr="00F2187F">
        <w:t>t</w:t>
      </w:r>
      <w:r w:rsidRPr="00F2187F" w:rsidR="00CC4553">
        <w:t>m</w:t>
      </w:r>
      <w:r w:rsidRPr="00F2187F">
        <w:t>e</w:t>
      </w:r>
      <w:r w:rsidRPr="00F2187F" w:rsidR="00CC4553">
        <w:t>n</w:t>
      </w:r>
      <w:r w:rsidRPr="00F2187F">
        <w:t>t</w:t>
      </w:r>
      <w:r w:rsidRPr="00F2187F" w:rsidR="00CC4553">
        <w:t xml:space="preserve"> drive</w:t>
      </w:r>
      <w:r w:rsidRPr="00F2187F">
        <w:t xml:space="preserve"> and that whatever </w:t>
      </w:r>
      <w:r w:rsidRPr="00F2187F" w:rsidR="00D33974">
        <w:t>regulatory</w:t>
      </w:r>
      <w:r w:rsidRPr="00F2187F">
        <w:t xml:space="preserve"> </w:t>
      </w:r>
      <w:r w:rsidRPr="00F2187F" w:rsidR="00D33974">
        <w:t>regime</w:t>
      </w:r>
      <w:r w:rsidRPr="00F2187F">
        <w:t xml:space="preserve"> that needed to be applied would be </w:t>
      </w:r>
      <w:r w:rsidRPr="00F2187F" w:rsidR="00CC4553">
        <w:t>well</w:t>
      </w:r>
      <w:r w:rsidRPr="00F2187F">
        <w:t xml:space="preserve"> </w:t>
      </w:r>
      <w:r w:rsidRPr="00F2187F" w:rsidR="00CC4553">
        <w:t>resourced from day one</w:t>
      </w:r>
      <w:r w:rsidRPr="00F2187F">
        <w:t xml:space="preserve"> in order to provide the support and the efficiency.</w:t>
      </w:r>
    </w:p>
    <w:p w:rsidR="00CC4553" w:rsidRPr="00F2187F" w:rsidP="0040049B">
      <w:pPr>
        <w:pStyle w:val="Question"/>
        <w:numPr>
          <w:ilvl w:val="0"/>
          <w:numId w:val="0"/>
        </w:numPr>
        <w:ind w:left="794"/>
      </w:pPr>
      <w:r w:rsidRPr="00F2187F">
        <w:t>Yester</w:t>
      </w:r>
      <w:r w:rsidRPr="00F2187F">
        <w:t xml:space="preserve">day morning </w:t>
      </w:r>
      <w:r w:rsidRPr="00F2187F">
        <w:t xml:space="preserve">on Radio 4’s “Today” programme, the CDL was saying that they had not </w:t>
      </w:r>
      <w:r w:rsidRPr="00F2187F">
        <w:t xml:space="preserve">met </w:t>
      </w:r>
      <w:r w:rsidRPr="00F2187F">
        <w:t xml:space="preserve">the </w:t>
      </w:r>
      <w:r w:rsidRPr="00F2187F">
        <w:t>target</w:t>
      </w:r>
      <w:r w:rsidRPr="00F2187F">
        <w:t xml:space="preserve"> of recruitment and that it was not all direct recruitment</w:t>
      </w:r>
      <w:r w:rsidR="0097457B">
        <w:t xml:space="preserve">; </w:t>
      </w:r>
      <w:r w:rsidRPr="00F2187F">
        <w:t xml:space="preserve">a </w:t>
      </w:r>
      <w:r w:rsidRPr="00F2187F">
        <w:t xml:space="preserve">lot </w:t>
      </w:r>
      <w:r w:rsidRPr="00F2187F">
        <w:t xml:space="preserve">of it was </w:t>
      </w:r>
      <w:r w:rsidRPr="00F2187F">
        <w:t xml:space="preserve">agency. </w:t>
      </w:r>
      <w:r w:rsidRPr="00F2187F">
        <w:t xml:space="preserve">Are you </w:t>
      </w:r>
      <w:r w:rsidRPr="00F2187F">
        <w:t xml:space="preserve">able to say anything about </w:t>
      </w:r>
      <w:r w:rsidRPr="00F2187F">
        <w:t xml:space="preserve">the </w:t>
      </w:r>
      <w:r w:rsidRPr="00F2187F">
        <w:t>resilience</w:t>
      </w:r>
      <w:r w:rsidRPr="00F2187F">
        <w:t xml:space="preserve"> within your organisation to police and educate/advise your customers on the regulations, whatever they may be?</w:t>
      </w:r>
    </w:p>
    <w:p w:rsidR="0040049B" w:rsidRPr="00F2187F" w:rsidP="00CC4553">
      <w:pPr>
        <w:pStyle w:val="Answer"/>
      </w:pPr>
      <w:sdt>
        <w:sdtPr>
          <w:alias w:val="Witness"/>
          <w:id w:val="552043600"/>
          <w:placeholder>
            <w:docPart w:val="DefaultPlaceholder_1082065158"/>
          </w:placeholder>
          <w:richText/>
        </w:sdtPr>
        <w:sdtContent>
          <w:r w:rsidRPr="00F2187F" w:rsidR="00AF1F2E">
            <w:rPr>
              <w:b/>
              <w:i/>
              <w:iCs/>
            </w:rPr>
            <w:t>Aidan Reilly:</w:t>
          </w:r>
          <w:r w:rsidRPr="00F2187F" w:rsidR="00CC4553">
            <w:rPr>
              <w:b/>
            </w:rPr>
            <w:t xml:space="preserve"> </w:t>
          </w:r>
        </w:sdtContent>
      </w:sdt>
      <w:r w:rsidRPr="00F2187F">
        <w:t xml:space="preserve">Yes, indeed. The </w:t>
      </w:r>
      <w:r w:rsidRPr="00F2187F" w:rsidR="00CC4553">
        <w:t xml:space="preserve">way HMRC </w:t>
      </w:r>
      <w:r w:rsidRPr="00F2187F">
        <w:t xml:space="preserve">has </w:t>
      </w:r>
      <w:r w:rsidRPr="00F2187F" w:rsidR="00CC4553">
        <w:t xml:space="preserve">approached </w:t>
      </w:r>
      <w:r w:rsidRPr="00F2187F">
        <w:t xml:space="preserve">EU transition </w:t>
      </w:r>
      <w:r w:rsidRPr="00F2187F" w:rsidR="00CC4553">
        <w:t>resourcing</w:t>
      </w:r>
      <w:r w:rsidRPr="00F2187F">
        <w:t xml:space="preserve"> is that we have done it </w:t>
      </w:r>
      <w:r w:rsidRPr="00F2187F" w:rsidR="00CC4553">
        <w:t>on a national basis.</w:t>
      </w:r>
      <w:r w:rsidRPr="00F2187F">
        <w:t xml:space="preserve"> Although there are specific teams on the policy and delivery side in particular who are focused on aspects of the Northern Ireland </w:t>
      </w:r>
      <w:r w:rsidRPr="00F2187F" w:rsidR="006B3F42">
        <w:t>protocol</w:t>
      </w:r>
      <w:r w:rsidRPr="00F2187F">
        <w:t xml:space="preserve"> delivery, the vast majority of our EU transition staff are a national resource</w:t>
      </w:r>
      <w:r w:rsidRPr="00F2187F" w:rsidR="005804F8">
        <w:t>,</w:t>
      </w:r>
      <w:r w:rsidRPr="00F2187F" w:rsidR="005F1E1B">
        <w:t xml:space="preserve"> so</w:t>
      </w:r>
      <w:r w:rsidRPr="00F2187F">
        <w:t xml:space="preserve"> </w:t>
      </w:r>
      <w:r w:rsidRPr="00F2187F" w:rsidR="005F1E1B">
        <w:t>t</w:t>
      </w:r>
      <w:r w:rsidRPr="00F2187F">
        <w:t>hey can be</w:t>
      </w:r>
      <w:r w:rsidRPr="00F2187F" w:rsidR="00CC4553">
        <w:t xml:space="preserve"> </w:t>
      </w:r>
      <w:r w:rsidRPr="00F2187F">
        <w:t>d</w:t>
      </w:r>
      <w:r w:rsidRPr="00F2187F" w:rsidR="00CC4553">
        <w:t xml:space="preserve">eployed to </w:t>
      </w:r>
      <w:r w:rsidRPr="00F2187F">
        <w:t xml:space="preserve">the </w:t>
      </w:r>
      <w:r w:rsidRPr="00F2187F" w:rsidR="00CC4553">
        <w:t>areas of greatest demand.</w:t>
      </w:r>
      <w:r w:rsidRPr="00F2187F" w:rsidR="00167621">
        <w:t xml:space="preserve"> </w:t>
      </w:r>
    </w:p>
    <w:p w:rsidR="00CC4553" w:rsidRPr="00F2187F" w:rsidP="00CC4553">
      <w:pPr>
        <w:pStyle w:val="Answer"/>
      </w:pPr>
      <w:r w:rsidRPr="00F2187F">
        <w:t>We have m</w:t>
      </w:r>
      <w:r w:rsidRPr="00F2187F">
        <w:t xml:space="preserve">anaged to protect </w:t>
      </w:r>
      <w:r w:rsidRPr="00F2187F">
        <w:t xml:space="preserve">the </w:t>
      </w:r>
      <w:r w:rsidRPr="00F2187F">
        <w:t>resource on EU transition</w:t>
      </w:r>
      <w:r w:rsidRPr="00F2187F">
        <w:t xml:space="preserve"> during the last period when HMRC has had significant input into some of the </w:t>
      </w:r>
      <w:r w:rsidRPr="00F2187F">
        <w:t>Covid</w:t>
      </w:r>
      <w:r w:rsidRPr="00F2187F">
        <w:t xml:space="preserve"> scheme support</w:t>
      </w:r>
      <w:r w:rsidRPr="00F2187F">
        <w:t>.</w:t>
      </w:r>
      <w:r w:rsidRPr="00F2187F" w:rsidR="00167621">
        <w:t xml:space="preserve"> </w:t>
      </w:r>
      <w:r w:rsidRPr="00F2187F" w:rsidR="003E5D87">
        <w:t>We have p</w:t>
      </w:r>
      <w:r w:rsidRPr="00F2187F">
        <w:t xml:space="preserve">rotected </w:t>
      </w:r>
      <w:r w:rsidRPr="00F2187F" w:rsidR="003E5D87">
        <w:t xml:space="preserve">the </w:t>
      </w:r>
      <w:r w:rsidRPr="00F2187F">
        <w:t>E</w:t>
      </w:r>
      <w:r w:rsidRPr="00F2187F" w:rsidR="003E5D87">
        <w:t>U</w:t>
      </w:r>
      <w:r w:rsidRPr="00F2187F">
        <w:t xml:space="preserve"> transitio</w:t>
      </w:r>
      <w:r w:rsidRPr="00F2187F" w:rsidR="003E5D87">
        <w:t>n FT</w:t>
      </w:r>
      <w:r w:rsidRPr="00F2187F" w:rsidR="001A6BFF">
        <w:t>E</w:t>
      </w:r>
      <w:r w:rsidRPr="00F2187F" w:rsidR="003E5D87">
        <w:t xml:space="preserve"> resource so I am </w:t>
      </w:r>
      <w:r w:rsidRPr="00F2187F">
        <w:t xml:space="preserve">very confident </w:t>
      </w:r>
      <w:r w:rsidRPr="00F2187F" w:rsidR="003E5D87">
        <w:t xml:space="preserve">that we will </w:t>
      </w:r>
      <w:r w:rsidRPr="00F2187F">
        <w:t xml:space="preserve">have </w:t>
      </w:r>
      <w:r w:rsidRPr="00F2187F" w:rsidR="003E5D87">
        <w:t>the n</w:t>
      </w:r>
      <w:r w:rsidRPr="00F2187F">
        <w:t>ecessary resources</w:t>
      </w:r>
      <w:r w:rsidRPr="00F2187F" w:rsidR="003E5D87">
        <w:t xml:space="preserve"> to provide the support and guidance to </w:t>
      </w:r>
      <w:r w:rsidRPr="00F2187F" w:rsidR="00A712E8">
        <w:t>administer</w:t>
      </w:r>
      <w:r w:rsidRPr="00F2187F" w:rsidR="003E5D87">
        <w:t xml:space="preserve"> the regime in Northern Ireland once it is introduced.</w:t>
      </w:r>
    </w:p>
    <w:p w:rsidR="00CC4553" w:rsidRPr="00F2187F" w:rsidP="00CC4553">
      <w:pPr>
        <w:pStyle w:val="Question"/>
      </w:pPr>
      <w:sdt>
        <w:sdtPr>
          <w:alias w:val="Member"/>
          <w:tag w:val="&lt;Member mnisId='4494' dodsId='72275'&gt;"/>
          <w:id w:val="-1166936432"/>
          <w:placeholder>
            <w:docPart w:val="DefaultPlaceholder_1082065158"/>
          </w:placeholder>
          <w:richText/>
        </w:sdtPr>
        <w:sdtContent>
          <w:r w:rsidRPr="00F2187F">
            <w:rPr>
              <w:b/>
            </w:rPr>
            <w:t>Chair:</w:t>
          </w:r>
        </w:sdtContent>
      </w:sdt>
      <w:r w:rsidRPr="00F2187F">
        <w:t xml:space="preserve"> </w:t>
      </w:r>
      <w:r w:rsidRPr="00F2187F" w:rsidR="00A712E8">
        <w:t>B</w:t>
      </w:r>
      <w:r w:rsidRPr="00F2187F">
        <w:t>y how many</w:t>
      </w:r>
      <w:r w:rsidRPr="00F2187F" w:rsidR="00A712E8">
        <w:t xml:space="preserve"> have your numbers gone up to deal with these issues</w:t>
      </w:r>
      <w:r w:rsidRPr="00F2187F">
        <w:t>?</w:t>
      </w:r>
    </w:p>
    <w:p w:rsidR="000E2DD0" w:rsidRPr="00F2187F" w:rsidP="00CC4553">
      <w:pPr>
        <w:pStyle w:val="Answer"/>
      </w:pPr>
      <w:sdt>
        <w:sdtPr>
          <w:alias w:val="Witness"/>
          <w:id w:val="-149598265"/>
          <w:placeholder>
            <w:docPart w:val="DefaultPlaceholder_1082065158"/>
          </w:placeholder>
          <w:richText/>
        </w:sdtPr>
        <w:sdtContent>
          <w:r w:rsidRPr="00F2187F" w:rsidR="00AF1F2E">
            <w:rPr>
              <w:b/>
              <w:i/>
              <w:iCs/>
            </w:rPr>
            <w:t>Aidan Reilly:</w:t>
          </w:r>
          <w:r w:rsidRPr="00F2187F" w:rsidR="00CC4553">
            <w:rPr>
              <w:b/>
            </w:rPr>
            <w:t xml:space="preserve"> </w:t>
          </w:r>
        </w:sdtContent>
      </w:sdt>
      <w:r w:rsidRPr="00F2187F" w:rsidR="00A712E8">
        <w:t xml:space="preserve">I do not have </w:t>
      </w:r>
      <w:r w:rsidRPr="00F2187F" w:rsidR="005C0049">
        <w:t xml:space="preserve">the </w:t>
      </w:r>
      <w:r w:rsidRPr="00F2187F" w:rsidR="00CC4553">
        <w:t>number</w:t>
      </w:r>
      <w:r w:rsidRPr="00F2187F" w:rsidR="00A712E8">
        <w:t xml:space="preserve"> of </w:t>
      </w:r>
      <w:r w:rsidRPr="00F2187F" w:rsidR="001A6BFF">
        <w:t xml:space="preserve">the </w:t>
      </w:r>
      <w:r w:rsidRPr="00F2187F" w:rsidR="00A712E8">
        <w:t>increase but I can give you the actual numbers in October that were</w:t>
      </w:r>
      <w:r w:rsidRPr="00F2187F" w:rsidR="00CC4553">
        <w:t xml:space="preserve"> supporting</w:t>
      </w:r>
      <w:r w:rsidRPr="00F2187F" w:rsidR="00A712E8">
        <w:t xml:space="preserve"> the EU transition </w:t>
      </w:r>
      <w:r w:rsidRPr="00F2187F" w:rsidR="001A6BFF">
        <w:t>in the round</w:t>
      </w:r>
      <w:r w:rsidRPr="00F2187F" w:rsidR="00A712E8">
        <w:t xml:space="preserve">. There </w:t>
      </w:r>
      <w:r w:rsidRPr="00F2187F" w:rsidR="001A6BFF">
        <w:t>were</w:t>
      </w:r>
      <w:r w:rsidRPr="00F2187F" w:rsidR="00A712E8">
        <w:t xml:space="preserve"> </w:t>
      </w:r>
      <w:r w:rsidRPr="00F2187F" w:rsidR="00CC4553">
        <w:t>5</w:t>
      </w:r>
      <w:r w:rsidRPr="00F2187F" w:rsidR="00A712E8">
        <w:t>,</w:t>
      </w:r>
      <w:r w:rsidRPr="00F2187F" w:rsidR="00CC4553">
        <w:t>991 perm</w:t>
      </w:r>
      <w:r w:rsidRPr="00F2187F" w:rsidR="00A712E8">
        <w:t>anent</w:t>
      </w:r>
      <w:r w:rsidRPr="00F2187F" w:rsidR="00CC4553">
        <w:t xml:space="preserve"> staff </w:t>
      </w:r>
      <w:r w:rsidRPr="00F2187F" w:rsidR="00A712E8">
        <w:t xml:space="preserve">plus </w:t>
      </w:r>
      <w:r w:rsidRPr="00F2187F" w:rsidR="001A6BFF">
        <w:t>another</w:t>
      </w:r>
      <w:r w:rsidRPr="00F2187F" w:rsidR="00A712E8">
        <w:t xml:space="preserve"> </w:t>
      </w:r>
      <w:r w:rsidR="00F202ED">
        <w:t>3</w:t>
      </w:r>
      <w:r w:rsidRPr="00F2187F">
        <w:t>00</w:t>
      </w:r>
      <w:r w:rsidRPr="00F2187F" w:rsidR="001A6BFF">
        <w:t xml:space="preserve">-odd </w:t>
      </w:r>
      <w:r w:rsidRPr="00F2187F" w:rsidR="00A712E8">
        <w:t xml:space="preserve">contractors and </w:t>
      </w:r>
      <w:r w:rsidRPr="00F2187F">
        <w:t>contingent labour</w:t>
      </w:r>
      <w:r w:rsidRPr="00F2187F" w:rsidR="00A712E8">
        <w:t xml:space="preserve"> who </w:t>
      </w:r>
      <w:r w:rsidRPr="00F2187F" w:rsidR="001A6BFF">
        <w:t>were</w:t>
      </w:r>
      <w:r w:rsidRPr="00F2187F" w:rsidR="00A712E8">
        <w:t xml:space="preserve"> supporting the EU transition work across both Great Britain and Northern Ireland activities</w:t>
      </w:r>
      <w:r w:rsidRPr="00F2187F">
        <w:t>.</w:t>
      </w:r>
      <w:r w:rsidRPr="00F2187F" w:rsidR="00167621">
        <w:t xml:space="preserve"> </w:t>
      </w:r>
    </w:p>
    <w:p w:rsidR="00CC4553" w:rsidRPr="00F2187F" w:rsidP="000E2DD0">
      <w:pPr>
        <w:pStyle w:val="Question"/>
      </w:pPr>
      <w:sdt>
        <w:sdtPr>
          <w:alias w:val="Member"/>
          <w:tag w:val="&lt;Member mnisId='4494' dodsId='72275'&gt;"/>
          <w:id w:val="582574379"/>
          <w:placeholder>
            <w:docPart w:val="DefaultPlaceholder_1082065158"/>
          </w:placeholder>
          <w:richText/>
        </w:sdtPr>
        <w:sdtContent>
          <w:r w:rsidRPr="00F2187F" w:rsidR="000E2DD0">
            <w:rPr>
              <w:b/>
            </w:rPr>
            <w:t>Chair:</w:t>
          </w:r>
        </w:sdtContent>
      </w:sdt>
      <w:r w:rsidRPr="00F2187F" w:rsidR="000E2DD0">
        <w:t xml:space="preserve"> </w:t>
      </w:r>
      <w:r w:rsidRPr="00F2187F" w:rsidR="00A712E8">
        <w:t>W</w:t>
      </w:r>
      <w:r w:rsidRPr="00F2187F" w:rsidR="000E2DD0">
        <w:t xml:space="preserve">hat </w:t>
      </w:r>
      <w:r w:rsidRPr="00F2187F" w:rsidR="00A712E8">
        <w:t xml:space="preserve">would the </w:t>
      </w:r>
      <w:r w:rsidRPr="00F2187F" w:rsidR="000E2DD0">
        <w:t xml:space="preserve">figures </w:t>
      </w:r>
      <w:r w:rsidRPr="00F2187F" w:rsidR="00A712E8">
        <w:t xml:space="preserve">have been the </w:t>
      </w:r>
      <w:r w:rsidRPr="00F2187F" w:rsidR="000E2DD0">
        <w:t>prev</w:t>
      </w:r>
      <w:r w:rsidRPr="00F2187F" w:rsidR="00A712E8">
        <w:t>ious</w:t>
      </w:r>
      <w:r w:rsidRPr="00F2187F" w:rsidR="000E2DD0">
        <w:t xml:space="preserve"> October?</w:t>
      </w:r>
    </w:p>
    <w:p w:rsidR="000E2DD0" w:rsidRPr="00F2187F" w:rsidP="000E2DD0">
      <w:pPr>
        <w:pStyle w:val="Answer"/>
      </w:pPr>
      <w:sdt>
        <w:sdtPr>
          <w:alias w:val="Witness"/>
          <w:id w:val="-1620900783"/>
          <w:placeholder>
            <w:docPart w:val="DefaultPlaceholder_1082065158"/>
          </w:placeholder>
          <w:richText/>
        </w:sdtPr>
        <w:sdtContent>
          <w:r w:rsidRPr="00F2187F" w:rsidR="00AF1F2E">
            <w:rPr>
              <w:b/>
              <w:i/>
              <w:iCs/>
            </w:rPr>
            <w:t>Aidan Reilly:</w:t>
          </w:r>
          <w:r w:rsidRPr="00F2187F">
            <w:rPr>
              <w:b/>
            </w:rPr>
            <w:t xml:space="preserve"> </w:t>
          </w:r>
        </w:sdtContent>
      </w:sdt>
      <w:r w:rsidRPr="00F2187F" w:rsidR="00A712E8">
        <w:t xml:space="preserve">I </w:t>
      </w:r>
      <w:r w:rsidRPr="00F2187F">
        <w:t>do</w:t>
      </w:r>
      <w:r w:rsidRPr="00F2187F" w:rsidR="00A712E8">
        <w:t xml:space="preserve"> no</w:t>
      </w:r>
      <w:r w:rsidRPr="00F2187F">
        <w:t>t have</w:t>
      </w:r>
      <w:r w:rsidRPr="00F2187F" w:rsidR="00A712E8">
        <w:t xml:space="preserve"> those figures.</w:t>
      </w:r>
      <w:r w:rsidRPr="00F2187F">
        <w:t xml:space="preserve"> </w:t>
      </w:r>
      <w:r w:rsidRPr="00F2187F" w:rsidR="001A6BFF">
        <w:t>B</w:t>
      </w:r>
      <w:r w:rsidRPr="00F2187F" w:rsidR="00A712E8">
        <w:t xml:space="preserve">ecause we </w:t>
      </w:r>
      <w:r w:rsidRPr="00F2187F" w:rsidR="001A6BFF">
        <w:t xml:space="preserve">were running up </w:t>
      </w:r>
      <w:r w:rsidRPr="00F2187F" w:rsidR="00A712E8">
        <w:t xml:space="preserve">to a couple of </w:t>
      </w:r>
      <w:r w:rsidRPr="00F2187F" w:rsidR="00F25A62">
        <w:t xml:space="preserve">different </w:t>
      </w:r>
      <w:r w:rsidRPr="00F2187F" w:rsidR="00A712E8">
        <w:t xml:space="preserve">no-deal situations, we </w:t>
      </w:r>
      <w:r w:rsidRPr="00F2187F">
        <w:t xml:space="preserve">would have </w:t>
      </w:r>
      <w:r w:rsidRPr="00F2187F" w:rsidR="00A712E8">
        <w:t xml:space="preserve">recruited and </w:t>
      </w:r>
      <w:r w:rsidRPr="00F2187F">
        <w:t>resourced up to that</w:t>
      </w:r>
      <w:r w:rsidRPr="00F2187F" w:rsidR="00A712E8">
        <w:t xml:space="preserve"> as well. The numbers, we believe, are </w:t>
      </w:r>
      <w:r w:rsidRPr="00F2187F">
        <w:t xml:space="preserve">sufficient to deal with </w:t>
      </w:r>
      <w:r w:rsidRPr="00F2187F" w:rsidR="00A712E8">
        <w:t xml:space="preserve">the </w:t>
      </w:r>
      <w:r w:rsidRPr="00F2187F">
        <w:t>issues</w:t>
      </w:r>
      <w:r w:rsidRPr="00F2187F" w:rsidR="00A712E8">
        <w:t xml:space="preserve"> from </w:t>
      </w:r>
      <w:r w:rsidRPr="00F2187F" w:rsidR="001A6BFF">
        <w:t>our</w:t>
      </w:r>
      <w:r w:rsidRPr="00F2187F" w:rsidR="00A712E8">
        <w:t xml:space="preserve"> </w:t>
      </w:r>
      <w:r w:rsidRPr="00F2187F" w:rsidR="00F25A62">
        <w:t>perspective</w:t>
      </w:r>
      <w:r w:rsidRPr="00F2187F">
        <w:t>.</w:t>
      </w:r>
    </w:p>
    <w:p w:rsidR="000E2DD0" w:rsidRPr="00F2187F" w:rsidP="000E2DD0">
      <w:pPr>
        <w:pStyle w:val="Question"/>
      </w:pPr>
      <w:sdt>
        <w:sdtPr>
          <w:alias w:val="Member"/>
          <w:tag w:val="&lt;Member mnisId='4494' dodsId='72275'&gt;"/>
          <w:id w:val="1479408391"/>
          <w:placeholder>
            <w:docPart w:val="DefaultPlaceholder_1082065158"/>
          </w:placeholder>
          <w:richText/>
        </w:sdtPr>
        <w:sdtContent>
          <w:r w:rsidRPr="00F2187F">
            <w:rPr>
              <w:b/>
            </w:rPr>
            <w:t>Chair:</w:t>
          </w:r>
        </w:sdtContent>
      </w:sdt>
      <w:r w:rsidRPr="00F2187F">
        <w:t xml:space="preserve"> </w:t>
      </w:r>
      <w:r w:rsidRPr="00F2187F" w:rsidR="00A712E8">
        <w:t xml:space="preserve">It </w:t>
      </w:r>
      <w:r w:rsidRPr="00F2187F">
        <w:t>may be</w:t>
      </w:r>
      <w:r w:rsidRPr="00F2187F" w:rsidR="00A712E8">
        <w:t>, Mr Reilly, that you are able to give us those figures in a written submission. You mentioned 5,991 as a figure</w:t>
      </w:r>
      <w:r w:rsidRPr="00F2187F" w:rsidR="00F25A62">
        <w:t xml:space="preserve"> for October</w:t>
      </w:r>
      <w:r w:rsidRPr="00F2187F" w:rsidR="00A712E8">
        <w:t>. L</w:t>
      </w:r>
      <w:r w:rsidRPr="00F2187F">
        <w:t xml:space="preserve">ast </w:t>
      </w:r>
      <w:r w:rsidRPr="00F2187F" w:rsidR="00A712E8">
        <w:t>O</w:t>
      </w:r>
      <w:r w:rsidRPr="00F2187F">
        <w:t>ct</w:t>
      </w:r>
      <w:r w:rsidRPr="00F2187F" w:rsidR="00A712E8">
        <w:t>ober, would that figure have</w:t>
      </w:r>
      <w:r w:rsidRPr="00F2187F">
        <w:t xml:space="preserve"> been 3</w:t>
      </w:r>
      <w:r w:rsidRPr="00F2187F" w:rsidR="00A712E8">
        <w:t>,000</w:t>
      </w:r>
      <w:r w:rsidRPr="00F2187F" w:rsidR="001A6BFF">
        <w:t>,</w:t>
      </w:r>
      <w:r w:rsidRPr="00F2187F">
        <w:t xml:space="preserve"> or </w:t>
      </w:r>
      <w:r w:rsidRPr="00F2187F" w:rsidR="00A712E8">
        <w:t xml:space="preserve">would it have been </w:t>
      </w:r>
      <w:r w:rsidRPr="00F2187F">
        <w:t>5</w:t>
      </w:r>
      <w:r w:rsidRPr="00F2187F" w:rsidR="00A712E8">
        <w:t>,</w:t>
      </w:r>
      <w:r w:rsidRPr="00F2187F">
        <w:t>5</w:t>
      </w:r>
      <w:r w:rsidRPr="00F2187F" w:rsidR="00A712E8">
        <w:t>00? I am trying</w:t>
      </w:r>
      <w:r w:rsidRPr="00F2187F" w:rsidR="00167621">
        <w:t xml:space="preserve"> </w:t>
      </w:r>
      <w:r w:rsidRPr="00F2187F" w:rsidR="00A712E8">
        <w:t xml:space="preserve">to </w:t>
      </w:r>
      <w:r w:rsidRPr="00F2187F">
        <w:t>get</w:t>
      </w:r>
      <w:r w:rsidRPr="00F2187F" w:rsidR="00A712E8">
        <w:t xml:space="preserve"> some sort of</w:t>
      </w:r>
      <w:r w:rsidRPr="00F2187F">
        <w:t xml:space="preserve"> handle on the scale of the scaling up</w:t>
      </w:r>
      <w:r w:rsidRPr="00F2187F" w:rsidR="00A712E8">
        <w:t>.</w:t>
      </w:r>
    </w:p>
    <w:p w:rsidR="000E2DD0" w:rsidRPr="00F2187F" w:rsidP="000E2DD0">
      <w:pPr>
        <w:pStyle w:val="Answer"/>
      </w:pPr>
      <w:sdt>
        <w:sdtPr>
          <w:alias w:val="Witness"/>
          <w:id w:val="1811128220"/>
          <w:placeholder>
            <w:docPart w:val="DefaultPlaceholder_1082065158"/>
          </w:placeholder>
          <w:richText/>
        </w:sdtPr>
        <w:sdtContent>
          <w:r w:rsidRPr="00F2187F" w:rsidR="00AF1F2E">
            <w:rPr>
              <w:b/>
              <w:i/>
              <w:iCs/>
            </w:rPr>
            <w:t>Aidan Reilly:</w:t>
          </w:r>
          <w:r w:rsidRPr="00F2187F">
            <w:rPr>
              <w:b/>
            </w:rPr>
            <w:t xml:space="preserve"> </w:t>
          </w:r>
        </w:sdtContent>
      </w:sdt>
      <w:r w:rsidRPr="00F2187F" w:rsidR="00A712E8">
        <w:t xml:space="preserve">I would </w:t>
      </w:r>
      <w:r w:rsidRPr="00F2187F">
        <w:t>need to write to you on that</w:t>
      </w:r>
      <w:r w:rsidRPr="00F2187F" w:rsidR="00A712E8">
        <w:t>. We did, as I say, recruit or scale up significantly for a potential no</w:t>
      </w:r>
      <w:r w:rsidRPr="00F2187F" w:rsidR="00F25A62">
        <w:t>-</w:t>
      </w:r>
      <w:r w:rsidRPr="00F2187F" w:rsidR="00A712E8">
        <w:t>deal last October as well</w:t>
      </w:r>
      <w:r w:rsidRPr="00F2187F" w:rsidR="003B2C36">
        <w:t>, which would have required significant resource. I would need to write to you to give you the precise numbers on that.</w:t>
      </w:r>
    </w:p>
    <w:p w:rsidR="000E2DD0" w:rsidRPr="00F2187F" w:rsidP="00252C76">
      <w:pPr>
        <w:pStyle w:val="Question"/>
      </w:pPr>
      <w:sdt>
        <w:sdtPr>
          <w:alias w:val="Member"/>
          <w:tag w:val="&lt;Member mnisId='4494' dodsId='72275'&gt;"/>
          <w:id w:val="-187986413"/>
          <w:placeholder>
            <w:docPart w:val="DefaultPlaceholder_1082065158"/>
          </w:placeholder>
          <w:richText/>
        </w:sdtPr>
        <w:sdtContent>
          <w:r w:rsidRPr="00F2187F">
            <w:rPr>
              <w:b/>
            </w:rPr>
            <w:t>Chair:</w:t>
          </w:r>
        </w:sdtContent>
      </w:sdt>
      <w:r w:rsidRPr="00F2187F">
        <w:t xml:space="preserve"> </w:t>
      </w:r>
      <w:r w:rsidRPr="00F2187F" w:rsidR="003B2C36">
        <w:t xml:space="preserve">Can I briefly take us back to my </w:t>
      </w:r>
      <w:r w:rsidRPr="00F2187F">
        <w:t>first question</w:t>
      </w:r>
      <w:r w:rsidRPr="00F2187F" w:rsidR="003B2C36">
        <w:t xml:space="preserve"> about</w:t>
      </w:r>
      <w:r w:rsidRPr="00F2187F">
        <w:t xml:space="preserve"> </w:t>
      </w:r>
      <w:r w:rsidRPr="00F2187F" w:rsidR="003B2C36">
        <w:t>the BBC</w:t>
      </w:r>
      <w:r w:rsidRPr="00F2187F">
        <w:t xml:space="preserve"> report</w:t>
      </w:r>
      <w:r w:rsidRPr="00F2187F" w:rsidR="003B2C36">
        <w:t xml:space="preserve">? You have </w:t>
      </w:r>
      <w:r w:rsidRPr="00F2187F" w:rsidR="00F25A62">
        <w:t>s</w:t>
      </w:r>
      <w:r w:rsidRPr="00F2187F" w:rsidR="003B2C36">
        <w:t>aid, Mr Reilly, that is a</w:t>
      </w:r>
      <w:r w:rsidRPr="00F2187F">
        <w:t xml:space="preserve"> scenario </w:t>
      </w:r>
      <w:r w:rsidRPr="00F2187F" w:rsidR="003B2C36">
        <w:t xml:space="preserve">that you </w:t>
      </w:r>
      <w:r w:rsidRPr="00F2187F">
        <w:t>do</w:t>
      </w:r>
      <w:r w:rsidRPr="00F2187F" w:rsidR="003B2C36">
        <w:t xml:space="preserve"> </w:t>
      </w:r>
      <w:r w:rsidRPr="00F2187F">
        <w:t>n</w:t>
      </w:r>
      <w:r w:rsidRPr="00F2187F" w:rsidR="003B2C36">
        <w:t>o</w:t>
      </w:r>
      <w:r w:rsidRPr="00F2187F">
        <w:t>t recognise</w:t>
      </w:r>
      <w:r w:rsidRPr="00F2187F" w:rsidR="003B2C36">
        <w:t xml:space="preserve">. I am </w:t>
      </w:r>
      <w:r w:rsidRPr="00F2187F">
        <w:t xml:space="preserve">reminded </w:t>
      </w:r>
      <w:r w:rsidRPr="00F2187F" w:rsidR="003B2C36">
        <w:t xml:space="preserve">that, </w:t>
      </w:r>
      <w:r w:rsidRPr="00F2187F">
        <w:t xml:space="preserve">under </w:t>
      </w:r>
      <w:r w:rsidRPr="00F2187F" w:rsidR="003B2C36">
        <w:t xml:space="preserve">the </w:t>
      </w:r>
      <w:r w:rsidRPr="00F2187F">
        <w:t>protocol, HMRC ha</w:t>
      </w:r>
      <w:r w:rsidRPr="00F2187F" w:rsidR="003B2C36">
        <w:t>s</w:t>
      </w:r>
      <w:r w:rsidRPr="00F2187F">
        <w:t xml:space="preserve"> </w:t>
      </w:r>
      <w:r w:rsidRPr="00F2187F" w:rsidR="003B2C36">
        <w:t xml:space="preserve">a </w:t>
      </w:r>
      <w:r w:rsidRPr="00F2187F">
        <w:t>duty</w:t>
      </w:r>
      <w:r w:rsidRPr="00F2187F" w:rsidR="003B2C36">
        <w:t xml:space="preserve"> to administer and enforce EU laws as they apply in Northern Ireland while simultaneously having an </w:t>
      </w:r>
      <w:r w:rsidRPr="00F2187F">
        <w:t>obli</w:t>
      </w:r>
      <w:r w:rsidRPr="00F2187F" w:rsidR="003B2C36">
        <w:t>g</w:t>
      </w:r>
      <w:r w:rsidRPr="00F2187F">
        <w:t>ation to follow UK law.</w:t>
      </w:r>
      <w:r w:rsidRPr="00F2187F" w:rsidR="00167621">
        <w:t xml:space="preserve"> </w:t>
      </w:r>
      <w:r w:rsidRPr="00F2187F" w:rsidR="00252C76">
        <w:t xml:space="preserve"> </w:t>
      </w:r>
      <w:r w:rsidRPr="00F2187F" w:rsidR="003B2C36">
        <w:t xml:space="preserve">The </w:t>
      </w:r>
      <w:r w:rsidRPr="00F2187F">
        <w:t>BBC is</w:t>
      </w:r>
      <w:r w:rsidRPr="00F2187F" w:rsidR="003B2C36">
        <w:t xml:space="preserve"> </w:t>
      </w:r>
      <w:r w:rsidRPr="00F2187F">
        <w:t>n</w:t>
      </w:r>
      <w:r w:rsidRPr="00F2187F" w:rsidR="003B2C36">
        <w:t>o</w:t>
      </w:r>
      <w:r w:rsidRPr="00F2187F">
        <w:t>t always right but sometimes</w:t>
      </w:r>
      <w:r w:rsidRPr="00F2187F" w:rsidR="00252C76">
        <w:t xml:space="preserve"> its</w:t>
      </w:r>
      <w:r w:rsidRPr="00F2187F" w:rsidR="003B2C36">
        <w:t xml:space="preserve"> </w:t>
      </w:r>
      <w:r w:rsidRPr="00F2187F">
        <w:t xml:space="preserve">prescience </w:t>
      </w:r>
      <w:r w:rsidRPr="00F2187F" w:rsidR="00F25A62">
        <w:t xml:space="preserve">is </w:t>
      </w:r>
      <w:r w:rsidRPr="00F2187F">
        <w:t>alarming.</w:t>
      </w:r>
      <w:r w:rsidRPr="00F2187F" w:rsidR="00167621">
        <w:t xml:space="preserve"> </w:t>
      </w:r>
      <w:r w:rsidRPr="00F2187F" w:rsidR="003B2C36">
        <w:t>I can see Mr</w:t>
      </w:r>
      <w:r w:rsidRPr="00F2187F" w:rsidR="00252C76">
        <w:t xml:space="preserve"> </w:t>
      </w:r>
      <w:r w:rsidRPr="00F2187F" w:rsidR="003B2C36">
        <w:t>Ben</w:t>
      </w:r>
      <w:r w:rsidRPr="00F2187F" w:rsidR="001A1A20">
        <w:t>ton nodding at that. I do not know which part of the proposition he was nodding at</w:t>
      </w:r>
      <w:r w:rsidRPr="00F2187F" w:rsidR="00252C76">
        <w:t xml:space="preserve">; </w:t>
      </w:r>
      <w:r w:rsidRPr="00F2187F" w:rsidR="001A1A20">
        <w:t xml:space="preserve">I am going to guess the former rather than the latter. Given that </w:t>
      </w:r>
      <w:r w:rsidR="00BD46EB">
        <w:t xml:space="preserve">that </w:t>
      </w:r>
      <w:r w:rsidRPr="00F2187F" w:rsidR="001A1A20">
        <w:t>could p</w:t>
      </w:r>
      <w:r w:rsidRPr="00F2187F">
        <w:t xml:space="preserve">ut </w:t>
      </w:r>
      <w:r w:rsidRPr="00F2187F" w:rsidR="001A1A20">
        <w:t xml:space="preserve">your </w:t>
      </w:r>
      <w:r w:rsidRPr="00F2187F">
        <w:t xml:space="preserve">organisation in </w:t>
      </w:r>
      <w:r w:rsidRPr="00F2187F" w:rsidR="001A1A20">
        <w:t xml:space="preserve">a </w:t>
      </w:r>
      <w:r w:rsidRPr="00F2187F">
        <w:t xml:space="preserve">very difficult position, </w:t>
      </w:r>
      <w:r w:rsidRPr="00F2187F" w:rsidR="001A1A20">
        <w:t xml:space="preserve">do you think you should be </w:t>
      </w:r>
      <w:r w:rsidRPr="00F2187F">
        <w:t xml:space="preserve">seeking clarity from </w:t>
      </w:r>
      <w:r w:rsidRPr="00F2187F" w:rsidR="001A1A20">
        <w:t>M</w:t>
      </w:r>
      <w:r w:rsidRPr="00F2187F">
        <w:t>inisters</w:t>
      </w:r>
      <w:r w:rsidRPr="00F2187F" w:rsidR="001A1A20">
        <w:t xml:space="preserve"> over the next 24 hours on that point</w:t>
      </w:r>
      <w:r w:rsidRPr="00F2187F">
        <w:t>?</w:t>
      </w:r>
    </w:p>
    <w:p w:rsidR="000E2DD0" w:rsidRPr="00F2187F" w:rsidP="000E2DD0">
      <w:pPr>
        <w:pStyle w:val="Answer"/>
      </w:pPr>
      <w:sdt>
        <w:sdtPr>
          <w:alias w:val="Witness"/>
          <w:id w:val="206768030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A1A20">
        <w:t xml:space="preserve">As I say, it is </w:t>
      </w:r>
      <w:r w:rsidRPr="00F2187F">
        <w:t xml:space="preserve">not </w:t>
      </w:r>
      <w:r w:rsidRPr="00F2187F" w:rsidR="001A1A20">
        <w:t xml:space="preserve">a </w:t>
      </w:r>
      <w:r w:rsidRPr="00F2187F">
        <w:t>situation</w:t>
      </w:r>
      <w:r w:rsidRPr="00F2187F" w:rsidR="001A1A20">
        <w:t xml:space="preserve"> that I</w:t>
      </w:r>
      <w:r w:rsidRPr="00F2187F">
        <w:t xml:space="preserve"> recognise</w:t>
      </w:r>
      <w:r w:rsidRPr="00F2187F" w:rsidR="001A1A20">
        <w:t xml:space="preserve">. Clearly, if there are rules that we need to abide by under the Northern Ireland </w:t>
      </w:r>
      <w:r w:rsidRPr="00F2187F" w:rsidR="006B3F42">
        <w:t>protocol</w:t>
      </w:r>
      <w:r w:rsidRPr="00F2187F" w:rsidR="001A1A20">
        <w:t>, HMRC will always s</w:t>
      </w:r>
      <w:r w:rsidRPr="00F2187F">
        <w:t>eek</w:t>
      </w:r>
      <w:r w:rsidRPr="00F2187F" w:rsidR="001A1A20">
        <w:t>, as you might imagine,</w:t>
      </w:r>
      <w:r w:rsidRPr="00F2187F">
        <w:t xml:space="preserve"> to act within the law.</w:t>
      </w:r>
      <w:r w:rsidRPr="00F2187F" w:rsidR="001A1A20">
        <w:t xml:space="preserve"> That is the position we would want to take.</w:t>
      </w:r>
      <w:r w:rsidRPr="00F2187F" w:rsidR="00167621">
        <w:t xml:space="preserve"> </w:t>
      </w:r>
    </w:p>
    <w:p w:rsidR="000E2DD0" w:rsidRPr="00F2187F" w:rsidP="000E2DD0">
      <w:pPr>
        <w:pStyle w:val="Question"/>
      </w:pPr>
      <w:sdt>
        <w:sdtPr>
          <w:alias w:val="Member"/>
          <w:tag w:val="&lt;Member mnisId='4494' dodsId='72275'&gt;"/>
          <w:id w:val="508720749"/>
          <w:placeholder>
            <w:docPart w:val="DefaultPlaceholder_1082065158"/>
          </w:placeholder>
          <w:richText/>
        </w:sdtPr>
        <w:sdtContent>
          <w:r w:rsidRPr="00F2187F">
            <w:rPr>
              <w:b/>
            </w:rPr>
            <w:t>Chair:</w:t>
          </w:r>
        </w:sdtContent>
      </w:sdt>
      <w:r w:rsidRPr="00F2187F">
        <w:t xml:space="preserve"> </w:t>
      </w:r>
      <w:r w:rsidRPr="00F2187F" w:rsidR="001A1A20">
        <w:t xml:space="preserve">It has been reported by the BBC and </w:t>
      </w:r>
      <w:r w:rsidRPr="00F2187F">
        <w:t>raised at the N</w:t>
      </w:r>
      <w:r w:rsidRPr="00F2187F" w:rsidR="001A1A20">
        <w:t xml:space="preserve">orthern </w:t>
      </w:r>
      <w:r w:rsidRPr="00F2187F">
        <w:t>I</w:t>
      </w:r>
      <w:r w:rsidRPr="00F2187F" w:rsidR="001A1A20">
        <w:t xml:space="preserve">reland </w:t>
      </w:r>
      <w:r w:rsidRPr="00F2187F">
        <w:t>A</w:t>
      </w:r>
      <w:r w:rsidRPr="00F2187F" w:rsidR="001A1A20">
        <w:t xml:space="preserve">ffairs Select </w:t>
      </w:r>
      <w:r w:rsidRPr="00F2187F">
        <w:t>C</w:t>
      </w:r>
      <w:r w:rsidRPr="00F2187F" w:rsidR="001A1A20">
        <w:t>ommittee</w:t>
      </w:r>
      <w:r w:rsidRPr="00F2187F" w:rsidR="00F25A62">
        <w:t xml:space="preserve"> this morning</w:t>
      </w:r>
      <w:r w:rsidRPr="00F2187F" w:rsidR="001A1A20">
        <w:t xml:space="preserve">. </w:t>
      </w:r>
      <w:r w:rsidRPr="00F2187F" w:rsidR="00252C76">
        <w:t>T</w:t>
      </w:r>
      <w:r w:rsidRPr="00F2187F" w:rsidR="001A1A20">
        <w:t xml:space="preserve">hat </w:t>
      </w:r>
      <w:r w:rsidRPr="00F2187F" w:rsidR="00252C76">
        <w:t xml:space="preserve">would </w:t>
      </w:r>
      <w:r w:rsidRPr="00F2187F">
        <w:t>n</w:t>
      </w:r>
      <w:r w:rsidRPr="00F2187F" w:rsidR="001A1A20">
        <w:t>o</w:t>
      </w:r>
      <w:r w:rsidRPr="00F2187F">
        <w:t>t p</w:t>
      </w:r>
      <w:r w:rsidRPr="00F2187F" w:rsidR="001A1A20">
        <w:t>ique your</w:t>
      </w:r>
      <w:r w:rsidRPr="00F2187F">
        <w:t xml:space="preserve"> curiosity</w:t>
      </w:r>
      <w:r w:rsidRPr="00F2187F" w:rsidR="001A1A20">
        <w:t xml:space="preserve"> to seek clarification either way from Ministers</w:t>
      </w:r>
      <w:r w:rsidRPr="00F2187F" w:rsidR="00252C76">
        <w:t>.</w:t>
      </w:r>
    </w:p>
    <w:p w:rsidR="000E2DD0" w:rsidRPr="00F2187F" w:rsidP="000E2DD0">
      <w:pPr>
        <w:pStyle w:val="Answer"/>
      </w:pPr>
      <w:sdt>
        <w:sdtPr>
          <w:alias w:val="Witness"/>
          <w:id w:val="1753998215"/>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A1A20">
        <w:t xml:space="preserve">I am </w:t>
      </w:r>
      <w:r w:rsidRPr="00F2187F">
        <w:t>sure</w:t>
      </w:r>
      <w:r w:rsidRPr="00F2187F" w:rsidR="001A1A20">
        <w:t xml:space="preserve"> that, if Ministers have anything like that in mind,</w:t>
      </w:r>
      <w:r w:rsidRPr="00F2187F">
        <w:t xml:space="preserve"> they will tell us</w:t>
      </w:r>
      <w:r w:rsidRPr="00F2187F" w:rsidR="001A1A20">
        <w:t xml:space="preserve"> about it</w:t>
      </w:r>
      <w:r w:rsidRPr="00F2187F">
        <w:t>.</w:t>
      </w:r>
      <w:r w:rsidRPr="00F2187F" w:rsidR="001A1A20">
        <w:t xml:space="preserve"> </w:t>
      </w:r>
      <w:r w:rsidRPr="00F2187F" w:rsidR="00252C76">
        <w:t>A</w:t>
      </w:r>
      <w:r w:rsidRPr="00F2187F" w:rsidR="001A1A20">
        <w:t xml:space="preserve">s I say, HMRC has a duty to </w:t>
      </w:r>
      <w:r w:rsidRPr="00F2187F" w:rsidR="00F25A62">
        <w:t>administer</w:t>
      </w:r>
      <w:r w:rsidRPr="00F2187F" w:rsidR="001A1A20">
        <w:t xml:space="preserve"> the law as it stands and that is what we w</w:t>
      </w:r>
      <w:r w:rsidRPr="00F2187F" w:rsidR="00252C76">
        <w:t>ill</w:t>
      </w:r>
      <w:r w:rsidRPr="00F2187F" w:rsidR="001A1A20">
        <w:t xml:space="preserve"> seek to do.</w:t>
      </w:r>
    </w:p>
    <w:p w:rsidR="000E2DD0" w:rsidRPr="00F2187F" w:rsidP="000E2DD0">
      <w:pPr>
        <w:pStyle w:val="Question"/>
      </w:pPr>
      <w:sdt>
        <w:sdtPr>
          <w:alias w:val="Member"/>
          <w:tag w:val="&lt;Member mnisId='4494' dodsId='72275'&gt;"/>
          <w:id w:val="-614288405"/>
          <w:placeholder>
            <w:docPart w:val="DefaultPlaceholder_1082065158"/>
          </w:placeholder>
          <w:richText/>
        </w:sdtPr>
        <w:sdtContent>
          <w:r w:rsidRPr="00F2187F">
            <w:rPr>
              <w:b/>
            </w:rPr>
            <w:t>Chair:</w:t>
          </w:r>
        </w:sdtContent>
      </w:sdt>
      <w:r w:rsidRPr="00F2187F">
        <w:t xml:space="preserve"> </w:t>
      </w:r>
      <w:r w:rsidRPr="00F2187F" w:rsidR="001A1A20">
        <w:t xml:space="preserve">There will be many businesses, Mr Reilly, </w:t>
      </w:r>
      <w:r w:rsidRPr="00F2187F">
        <w:t>rather</w:t>
      </w:r>
      <w:r w:rsidRPr="00F2187F" w:rsidR="001A1A20">
        <w:t xml:space="preserve"> </w:t>
      </w:r>
      <w:r w:rsidRPr="00F2187F" w:rsidR="00F25A62">
        <w:t>relieved</w:t>
      </w:r>
      <w:r w:rsidRPr="00F2187F" w:rsidR="001A1A20">
        <w:t xml:space="preserve"> that the mindset of HMRC is now that it is up to people to point things out to you rather</w:t>
      </w:r>
      <w:r w:rsidRPr="00F2187F">
        <w:t xml:space="preserve"> than you </w:t>
      </w:r>
      <w:r w:rsidRPr="00F2187F" w:rsidR="001A1A20">
        <w:t xml:space="preserve">to </w:t>
      </w:r>
      <w:r w:rsidRPr="00F2187F">
        <w:t>ask questions of the</w:t>
      </w:r>
      <w:r w:rsidRPr="00F2187F" w:rsidR="001A1A20">
        <w:t>m to seek answers. N</w:t>
      </w:r>
      <w:r w:rsidRPr="00F2187F">
        <w:t>one of this has p</w:t>
      </w:r>
      <w:r w:rsidRPr="00F2187F" w:rsidR="001A1A20">
        <w:t>iqu</w:t>
      </w:r>
      <w:r w:rsidRPr="00F2187F">
        <w:t>ed your interest to seek clarity</w:t>
      </w:r>
      <w:r w:rsidRPr="00F2187F" w:rsidR="00252C76">
        <w:t>,</w:t>
      </w:r>
      <w:r w:rsidRPr="00F2187F" w:rsidR="001A1A20">
        <w:t xml:space="preserve"> either further up the HMRC </w:t>
      </w:r>
      <w:r w:rsidRPr="00F2187F" w:rsidR="00F25A62">
        <w:t>complex</w:t>
      </w:r>
      <w:r w:rsidRPr="00F2187F" w:rsidR="001A1A20">
        <w:t xml:space="preserve"> chain or directly with the Chancellor of the Duchy of Lancaster or any other </w:t>
      </w:r>
      <w:r w:rsidRPr="00F2187F" w:rsidR="001A1A20">
        <w:t>Government Minister.</w:t>
      </w:r>
    </w:p>
    <w:p w:rsidR="000E2DD0" w:rsidRPr="00F2187F" w:rsidP="000E2DD0">
      <w:pPr>
        <w:pStyle w:val="Answer"/>
      </w:pPr>
      <w:sdt>
        <w:sdtPr>
          <w:alias w:val="Witness"/>
          <w:id w:val="-6418987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A1A20">
        <w:t>I am sure I will explore things in due course but, as I say, it is not a story that I recognise.</w:t>
      </w:r>
    </w:p>
    <w:p w:rsidR="000E2DD0" w:rsidRPr="00F2187F" w:rsidP="001A1A20">
      <w:pPr>
        <w:pStyle w:val="Question"/>
        <w:numPr>
          <w:ilvl w:val="0"/>
          <w:numId w:val="0"/>
        </w:numPr>
        <w:ind w:left="794"/>
      </w:pPr>
      <w:sdt>
        <w:sdtPr>
          <w:alias w:val="Member"/>
          <w:tag w:val="&lt;Member mnisId='4494' dodsId='72275'&gt;"/>
          <w:id w:val="-445235768"/>
          <w:placeholder>
            <w:docPart w:val="DefaultPlaceholder_1082065158"/>
          </w:placeholder>
          <w:richText/>
        </w:sdtPr>
        <w:sdtContent>
          <w:r w:rsidRPr="00F2187F">
            <w:rPr>
              <w:b/>
            </w:rPr>
            <w:t>Chair:</w:t>
          </w:r>
        </w:sdtContent>
      </w:sdt>
      <w:r w:rsidRPr="00F2187F">
        <w:t xml:space="preserve"> </w:t>
      </w:r>
      <w:r w:rsidRPr="00F2187F" w:rsidR="001A1A20">
        <w:t>I think we ha</w:t>
      </w:r>
      <w:r w:rsidRPr="00F2187F" w:rsidR="00252C76">
        <w:t>d</w:t>
      </w:r>
      <w:r w:rsidRPr="00F2187F" w:rsidR="001A1A20">
        <w:t xml:space="preserve"> established that. </w:t>
      </w:r>
    </w:p>
    <w:p w:rsidR="00112ABC" w:rsidRPr="00F2187F" w:rsidP="000E2DD0">
      <w:pPr>
        <w:pStyle w:val="Question"/>
      </w:pPr>
      <w:sdt>
        <w:sdtPr>
          <w:alias w:val="Member"/>
          <w:tag w:val="&lt;Member mnisId='3919' dodsId='83527'&gt;"/>
          <w:id w:val="270898878"/>
          <w:placeholder>
            <w:docPart w:val="DefaultPlaceholder_1082065158"/>
          </w:placeholder>
          <w:richText/>
        </w:sdtPr>
        <w:sdtContent>
          <w:r w:rsidRPr="00F2187F" w:rsidR="000E2DD0">
            <w:rPr>
              <w:b/>
            </w:rPr>
            <w:t>Bob Stewart:</w:t>
          </w:r>
        </w:sdtContent>
      </w:sdt>
      <w:r w:rsidRPr="00F2187F" w:rsidR="000E2DD0">
        <w:t xml:space="preserve"> </w:t>
      </w:r>
      <w:r w:rsidRPr="00F2187F" w:rsidR="00252C76">
        <w:t>First, t</w:t>
      </w:r>
      <w:r w:rsidRPr="00F2187F" w:rsidR="000E2DD0">
        <w:t>hank you so much for coming</w:t>
      </w:r>
      <w:r w:rsidRPr="00F2187F">
        <w:t xml:space="preserve">. </w:t>
      </w:r>
      <w:r w:rsidRPr="00F2187F" w:rsidR="00252C76">
        <w:t xml:space="preserve">Secondly, </w:t>
      </w:r>
      <w:r w:rsidRPr="00F2187F">
        <w:t>I would</w:t>
      </w:r>
      <w:r w:rsidRPr="00F2187F" w:rsidR="000E2DD0">
        <w:t xml:space="preserve"> hate to have your job </w:t>
      </w:r>
      <w:r w:rsidRPr="00F2187F">
        <w:t xml:space="preserve">right </w:t>
      </w:r>
      <w:r w:rsidRPr="00F2187F" w:rsidR="000E2DD0">
        <w:t>at</w:t>
      </w:r>
      <w:r w:rsidRPr="00F2187F">
        <w:t xml:space="preserve"> the </w:t>
      </w:r>
      <w:r w:rsidRPr="00F2187F" w:rsidR="000E2DD0">
        <w:t>m</w:t>
      </w:r>
      <w:r w:rsidRPr="00F2187F">
        <w:t>oment</w:t>
      </w:r>
      <w:r w:rsidRPr="00F2187F" w:rsidR="00252C76">
        <w:t>, because, g</w:t>
      </w:r>
      <w:r w:rsidRPr="00F2187F">
        <w:t>oodness me, you must be spinning like tops wondering what the heck is going to happen. It is totally unclear. You can go to Ministers and they will come back with a totally unclear answer and you will still be spinning. I am very sympathetic with your awful situation.</w:t>
      </w:r>
    </w:p>
    <w:p w:rsidR="000E2DD0" w:rsidRPr="00F2187F" w:rsidP="00112ABC">
      <w:pPr>
        <w:pStyle w:val="Question"/>
        <w:numPr>
          <w:ilvl w:val="0"/>
          <w:numId w:val="0"/>
        </w:numPr>
        <w:ind w:left="794"/>
      </w:pPr>
      <w:r w:rsidRPr="00F2187F">
        <w:t xml:space="preserve">Under the Northern </w:t>
      </w:r>
      <w:r w:rsidRPr="00F2187F" w:rsidR="00F25A62">
        <w:t>Ireland</w:t>
      </w:r>
      <w:r w:rsidRPr="00F2187F">
        <w:t xml:space="preserve"> </w:t>
      </w:r>
      <w:r w:rsidRPr="00F2187F" w:rsidR="006B3F42">
        <w:t>protocol</w:t>
      </w:r>
      <w:r w:rsidRPr="00F2187F">
        <w:t xml:space="preserve">, which we are trying to drill down a bit on, can we talk about those </w:t>
      </w:r>
      <w:r w:rsidRPr="00F2187F">
        <w:t xml:space="preserve">new customs declarations </w:t>
      </w:r>
      <w:r w:rsidRPr="00F2187F">
        <w:t xml:space="preserve">that </w:t>
      </w:r>
      <w:r w:rsidRPr="00F2187F">
        <w:t xml:space="preserve">might be required to cross </w:t>
      </w:r>
      <w:r w:rsidRPr="00F2187F">
        <w:t>the I</w:t>
      </w:r>
      <w:r w:rsidRPr="00F2187F">
        <w:t xml:space="preserve">rish </w:t>
      </w:r>
      <w:r w:rsidRPr="00F2187F">
        <w:t>S</w:t>
      </w:r>
      <w:r w:rsidRPr="00F2187F">
        <w:t>ea</w:t>
      </w:r>
      <w:r w:rsidRPr="00F2187F" w:rsidR="00252C76">
        <w:t>?</w:t>
      </w:r>
      <w:r w:rsidRPr="00F2187F">
        <w:t xml:space="preserve"> </w:t>
      </w:r>
      <w:r w:rsidRPr="00F2187F" w:rsidR="00252C76">
        <w:t>H</w:t>
      </w:r>
      <w:r w:rsidRPr="00F2187F">
        <w:t xml:space="preserve">ow many might there be? You have already answered the second part of my question, which </w:t>
      </w:r>
      <w:r w:rsidRPr="00F2187F" w:rsidR="00252C76">
        <w:t xml:space="preserve">was about </w:t>
      </w:r>
      <w:r w:rsidRPr="00F2187F">
        <w:t xml:space="preserve">how many extra staff you </w:t>
      </w:r>
      <w:r w:rsidRPr="00F2187F" w:rsidR="00252C76">
        <w:t xml:space="preserve">would </w:t>
      </w:r>
      <w:r w:rsidRPr="00F2187F">
        <w:t>need</w:t>
      </w:r>
      <w:r w:rsidRPr="00F2187F" w:rsidR="00252C76">
        <w:t>; y</w:t>
      </w:r>
      <w:r w:rsidRPr="00F2187F">
        <w:t>ou have already given that to the Chair</w:t>
      </w:r>
      <w:r w:rsidRPr="00F2187F" w:rsidR="00252C76">
        <w:t xml:space="preserve">, so my only question is about </w:t>
      </w:r>
      <w:r w:rsidRPr="00F2187F">
        <w:t>how m</w:t>
      </w:r>
      <w:r w:rsidRPr="00F2187F">
        <w:t>any more customs declarations</w:t>
      </w:r>
      <w:r w:rsidRPr="00F2187F">
        <w:t xml:space="preserve"> you anticipate</w:t>
      </w:r>
      <w:r w:rsidRPr="00F2187F" w:rsidR="00252C76">
        <w:t>.</w:t>
      </w:r>
    </w:p>
    <w:p w:rsidR="000E2DD0" w:rsidRPr="00F2187F" w:rsidP="000E2DD0">
      <w:pPr>
        <w:pStyle w:val="Answer"/>
      </w:pPr>
      <w:sdt>
        <w:sdtPr>
          <w:alias w:val="Witness"/>
          <w:id w:val="-1257056010"/>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12ABC">
        <w:t>First</w:t>
      </w:r>
      <w:r w:rsidRPr="00F2187F" w:rsidR="00252C76">
        <w:t xml:space="preserve"> of all</w:t>
      </w:r>
      <w:r w:rsidRPr="00F2187F" w:rsidR="00112ABC">
        <w:t xml:space="preserve">, I would </w:t>
      </w:r>
      <w:r w:rsidRPr="00F2187F">
        <w:t xml:space="preserve">preface </w:t>
      </w:r>
      <w:r w:rsidRPr="00F2187F" w:rsidR="00112ABC">
        <w:t xml:space="preserve">what I am going to say </w:t>
      </w:r>
      <w:r w:rsidRPr="00F2187F">
        <w:t>by saying</w:t>
      </w:r>
      <w:r w:rsidR="007F7211">
        <w:t xml:space="preserve"> that</w:t>
      </w:r>
      <w:r w:rsidRPr="00F2187F">
        <w:t xml:space="preserve"> </w:t>
      </w:r>
      <w:r w:rsidRPr="00F2187F" w:rsidR="00112ABC">
        <w:t xml:space="preserve">it is </w:t>
      </w:r>
      <w:r w:rsidRPr="00F2187F">
        <w:t>highly uncertain</w:t>
      </w:r>
      <w:r w:rsidRPr="00F2187F" w:rsidR="00112ABC">
        <w:t>. The reason it is highly uncertain is because the</w:t>
      </w:r>
      <w:r w:rsidRPr="00F2187F">
        <w:t xml:space="preserve"> GB</w:t>
      </w:r>
      <w:r w:rsidRPr="00F2187F" w:rsidR="00112ABC">
        <w:t>-</w:t>
      </w:r>
      <w:r w:rsidRPr="00F2187F">
        <w:t xml:space="preserve">NI route </w:t>
      </w:r>
      <w:r w:rsidRPr="00F2187F" w:rsidR="00112ABC">
        <w:t xml:space="preserve">is </w:t>
      </w:r>
      <w:r w:rsidRPr="00F2187F">
        <w:t xml:space="preserve">not </w:t>
      </w:r>
      <w:r w:rsidRPr="00F2187F" w:rsidR="00112ABC">
        <w:t xml:space="preserve">one </w:t>
      </w:r>
      <w:r w:rsidRPr="00F2187F" w:rsidR="00C24ADF">
        <w:t xml:space="preserve">for </w:t>
      </w:r>
      <w:r w:rsidRPr="00F2187F">
        <w:t xml:space="preserve">which </w:t>
      </w:r>
      <w:r w:rsidRPr="00F2187F" w:rsidR="00112ABC">
        <w:t xml:space="preserve">we </w:t>
      </w:r>
      <w:r w:rsidRPr="00F2187F" w:rsidR="00C24ADF">
        <w:t xml:space="preserve">have </w:t>
      </w:r>
      <w:r w:rsidRPr="00F2187F">
        <w:t>had reason to collect dat</w:t>
      </w:r>
      <w:r w:rsidRPr="00F2187F" w:rsidR="00112ABC">
        <w:t xml:space="preserve">a previously. The number of traders who would be moving goods that would be subject to the Northern Ireland </w:t>
      </w:r>
      <w:r w:rsidRPr="00F2187F" w:rsidR="006B3F42">
        <w:t>protocol</w:t>
      </w:r>
      <w:r w:rsidRPr="00F2187F" w:rsidR="00112ABC">
        <w:t xml:space="preserve"> is a very uncertain number at the moment. We have some working assumptions for the purposes of our planning. Our estimates are about 11 million declarations for GB to Northern Ireland.</w:t>
      </w:r>
    </w:p>
    <w:p w:rsidR="000E2DD0" w:rsidRPr="00F2187F" w:rsidP="000E2DD0">
      <w:pPr>
        <w:pStyle w:val="Question"/>
      </w:pPr>
      <w:sdt>
        <w:sdtPr>
          <w:alias w:val="Member"/>
          <w:tag w:val="&lt;Member mnisId='3919' dodsId='83527'&gt;"/>
          <w:id w:val="-974677845"/>
          <w:placeholder>
            <w:docPart w:val="DefaultPlaceholder_1082065158"/>
          </w:placeholder>
          <w:richText/>
        </w:sdtPr>
        <w:sdtContent>
          <w:r w:rsidRPr="00F2187F">
            <w:rPr>
              <w:b/>
            </w:rPr>
            <w:t>Bob Stewart:</w:t>
          </w:r>
        </w:sdtContent>
      </w:sdt>
      <w:r w:rsidRPr="00F2187F">
        <w:t xml:space="preserve"> </w:t>
      </w:r>
      <w:r w:rsidRPr="00F2187F" w:rsidR="00112ABC">
        <w:t xml:space="preserve">Blimey, that is </w:t>
      </w:r>
      <w:r w:rsidRPr="00F2187F">
        <w:t>one heck of a lot.</w:t>
      </w:r>
      <w:r w:rsidRPr="00F2187F" w:rsidR="00112ABC">
        <w:t xml:space="preserve"> That is far more than I thought. </w:t>
      </w:r>
      <w:r w:rsidRPr="00F2187F">
        <w:t>Mr Denney</w:t>
      </w:r>
      <w:r w:rsidRPr="00F2187F" w:rsidR="00C8529C">
        <w:t xml:space="preserve">, you </w:t>
      </w:r>
      <w:r w:rsidRPr="00F2187F">
        <w:t>might have some views</w:t>
      </w:r>
      <w:r w:rsidRPr="00F2187F" w:rsidR="00112ABC">
        <w:t xml:space="preserve"> on that. How are you going to </w:t>
      </w:r>
      <w:r w:rsidRPr="00F2187F">
        <w:t>deal with this</w:t>
      </w:r>
      <w:r w:rsidRPr="00F2187F" w:rsidR="00C8529C">
        <w:t>,</w:t>
      </w:r>
      <w:r w:rsidRPr="00F2187F">
        <w:t xml:space="preserve"> </w:t>
      </w:r>
      <w:r w:rsidRPr="00F2187F" w:rsidR="00112ABC">
        <w:t>from your perspective?</w:t>
      </w:r>
    </w:p>
    <w:p w:rsidR="00112ABC" w:rsidRPr="00F2187F" w:rsidP="000E2DD0">
      <w:pPr>
        <w:pStyle w:val="Answer"/>
      </w:pPr>
      <w:sdt>
        <w:sdtPr>
          <w:alias w:val="Witness"/>
          <w:id w:val="-1583283684"/>
          <w:placeholder>
            <w:docPart w:val="DefaultPlaceholder_1082065158"/>
          </w:placeholder>
          <w:richText/>
        </w:sdtPr>
        <w:sdtContent>
          <w:r w:rsidRPr="00F2187F" w:rsidR="00C24ADF">
            <w:rPr>
              <w:b/>
              <w:i/>
              <w:iCs/>
            </w:rPr>
            <w:t>Mark Denney:</w:t>
          </w:r>
          <w:r w:rsidRPr="00F2187F" w:rsidR="000E2DD0">
            <w:rPr>
              <w:b/>
            </w:rPr>
            <w:t xml:space="preserve"> </w:t>
          </w:r>
        </w:sdtContent>
      </w:sdt>
      <w:r w:rsidRPr="00F2187F">
        <w:t>My speciality is from a systems perspective. O</w:t>
      </w:r>
      <w:r w:rsidRPr="00F2187F" w:rsidR="000E2DD0">
        <w:t>verall</w:t>
      </w:r>
      <w:r w:rsidRPr="00F2187F">
        <w:t>,</w:t>
      </w:r>
      <w:r w:rsidRPr="00F2187F" w:rsidR="000E2DD0">
        <w:t xml:space="preserve"> we have a number of core systems </w:t>
      </w:r>
      <w:r w:rsidRPr="00F2187F">
        <w:t xml:space="preserve">that we have been </w:t>
      </w:r>
      <w:r w:rsidRPr="00F2187F" w:rsidR="000E2DD0">
        <w:t xml:space="preserve">developing over </w:t>
      </w:r>
      <w:r w:rsidRPr="00F2187F">
        <w:t xml:space="preserve">the </w:t>
      </w:r>
      <w:r w:rsidRPr="00F2187F" w:rsidR="000E2DD0">
        <w:t>previous two years</w:t>
      </w:r>
      <w:r w:rsidRPr="00F2187F">
        <w:t>. Our delivery track at the moment is to have all of those core delivery components delivered for 1 January. At the moment, we have a very busy December upcoming with a lot of testing to finish off. We are getting ready for deployment and implementation. We fully expect to have a broadly functioning model available for 1 January.</w:t>
      </w:r>
    </w:p>
    <w:p w:rsidR="000E2DD0" w:rsidRPr="00F2187F" w:rsidP="000E2DD0">
      <w:pPr>
        <w:pStyle w:val="Answer"/>
      </w:pPr>
      <w:r w:rsidRPr="00F2187F">
        <w:t>We understand that there are a number of external parties that are flagging that they will not quite be there. Hence, we have been working with the TSS—the Trade</w:t>
      </w:r>
      <w:r w:rsidRPr="00F2187F" w:rsidR="00C24ADF">
        <w:t>r</w:t>
      </w:r>
      <w:r w:rsidRPr="00F2187F">
        <w:t xml:space="preserve"> Support Service—to provide an additional service to what we are building internally.</w:t>
      </w:r>
    </w:p>
    <w:p w:rsidR="000E2DD0" w:rsidRPr="00F2187F" w:rsidP="00221F08">
      <w:pPr>
        <w:pStyle w:val="Question"/>
      </w:pPr>
      <w:sdt>
        <w:sdtPr>
          <w:alias w:val="Member"/>
          <w:tag w:val="&lt;Member mnisId='3919' dodsId='83527'&gt;"/>
          <w:id w:val="-627474777"/>
          <w:placeholder>
            <w:docPart w:val="DefaultPlaceholder_1082065158"/>
          </w:placeholder>
          <w:richText/>
        </w:sdtPr>
        <w:sdtContent>
          <w:r w:rsidRPr="00F2187F">
            <w:rPr>
              <w:b/>
            </w:rPr>
            <w:t>Bob Stewart:</w:t>
          </w:r>
        </w:sdtContent>
      </w:sdt>
      <w:r w:rsidRPr="00F2187F">
        <w:t xml:space="preserve"> </w:t>
      </w:r>
      <w:r w:rsidRPr="00F2187F" w:rsidR="00112ABC">
        <w:t xml:space="preserve">So it is going to be a pretty </w:t>
      </w:r>
      <w:r w:rsidRPr="00F2187F">
        <w:t>short Christmas</w:t>
      </w:r>
      <w:r w:rsidRPr="00F2187F" w:rsidR="00112ABC">
        <w:t xml:space="preserve"> for you, Mr</w:t>
      </w:r>
      <w:r w:rsidRPr="00F2187F" w:rsidR="00C8529C">
        <w:t xml:space="preserve"> </w:t>
      </w:r>
      <w:r w:rsidRPr="00F2187F" w:rsidR="00112ABC">
        <w:t>Denney, and your guys.</w:t>
      </w:r>
    </w:p>
    <w:p w:rsidR="000E2DD0" w:rsidRPr="00F2187F" w:rsidP="000E2DD0">
      <w:pPr>
        <w:pStyle w:val="Answer"/>
      </w:pPr>
      <w:sdt>
        <w:sdtPr>
          <w:alias w:val="Witness"/>
          <w:id w:val="1513408322"/>
          <w:placeholder>
            <w:docPart w:val="DefaultPlaceholder_1082065158"/>
          </w:placeholder>
          <w:richText/>
        </w:sdtPr>
        <w:sdtContent>
          <w:r w:rsidRPr="00F2187F" w:rsidR="00C24ADF">
            <w:rPr>
              <w:b/>
              <w:i/>
              <w:iCs/>
            </w:rPr>
            <w:t>Mark Denney:</w:t>
          </w:r>
          <w:r w:rsidRPr="00F2187F">
            <w:rPr>
              <w:b/>
            </w:rPr>
            <w:t xml:space="preserve"> </w:t>
          </w:r>
        </w:sdtContent>
      </w:sdt>
      <w:r w:rsidRPr="00F2187F">
        <w:t>Christmas is cancelled</w:t>
      </w:r>
      <w:r w:rsidRPr="00F2187F" w:rsidR="00112ABC">
        <w:t>. We will be implementing all the way through.</w:t>
      </w:r>
    </w:p>
    <w:p w:rsidR="000E2DD0" w:rsidRPr="00F2187F" w:rsidP="00112ABC">
      <w:pPr>
        <w:pStyle w:val="Question"/>
        <w:numPr>
          <w:ilvl w:val="0"/>
          <w:numId w:val="0"/>
        </w:numPr>
        <w:ind w:left="794"/>
      </w:pPr>
      <w:sdt>
        <w:sdtPr>
          <w:alias w:val="Member"/>
          <w:tag w:val="&lt;Member mnisId='3919' dodsId='83527'&gt;"/>
          <w:id w:val="674614909"/>
          <w:placeholder>
            <w:docPart w:val="DefaultPlaceholder_1082065158"/>
          </w:placeholder>
          <w:richText/>
        </w:sdtPr>
        <w:sdtContent>
          <w:r w:rsidRPr="00F2187F">
            <w:rPr>
              <w:b/>
            </w:rPr>
            <w:t>Bob Stewart:</w:t>
          </w:r>
        </w:sdtContent>
      </w:sdt>
      <w:r w:rsidRPr="00F2187F">
        <w:t xml:space="preserve"> </w:t>
      </w:r>
      <w:r w:rsidRPr="00F2187F" w:rsidR="00112ABC">
        <w:t xml:space="preserve">You are going to </w:t>
      </w:r>
      <w:r w:rsidRPr="00F2187F">
        <w:t>have to work very hard</w:t>
      </w:r>
      <w:r w:rsidRPr="00F2187F" w:rsidR="00112ABC">
        <w:t>.</w:t>
      </w:r>
      <w:r w:rsidRPr="00F2187F">
        <w:t xml:space="preserve"> </w:t>
      </w:r>
      <w:r w:rsidRPr="00F2187F" w:rsidR="00112ABC">
        <w:t>T</w:t>
      </w:r>
      <w:r w:rsidRPr="00F2187F">
        <w:t>hank you</w:t>
      </w:r>
      <w:r w:rsidRPr="00F2187F" w:rsidR="00112ABC">
        <w:t xml:space="preserve"> so much for that</w:t>
      </w:r>
      <w:r w:rsidRPr="00F2187F">
        <w:t>.</w:t>
      </w:r>
    </w:p>
    <w:p w:rsidR="000E2DD0" w:rsidRPr="00F2187F" w:rsidP="000E2DD0">
      <w:pPr>
        <w:pStyle w:val="Question"/>
      </w:pPr>
      <w:sdt>
        <w:sdtPr>
          <w:alias w:val="Member"/>
          <w:tag w:val="&lt;Member mnisId='4129' dodsId='33629'&gt;"/>
          <w:id w:val="-1857182351"/>
          <w:placeholder>
            <w:docPart w:val="DefaultPlaceholder_1082065158"/>
          </w:placeholder>
          <w:richText/>
        </w:sdtPr>
        <w:sdtContent>
          <w:r w:rsidRPr="00F2187F">
            <w:rPr>
              <w:b/>
            </w:rPr>
            <w:t>Ian Paisley:</w:t>
          </w:r>
        </w:sdtContent>
      </w:sdt>
      <w:r w:rsidRPr="00F2187F">
        <w:t xml:space="preserve"> </w:t>
      </w:r>
      <w:r w:rsidRPr="00F2187F" w:rsidR="00112ABC">
        <w:t xml:space="preserve">I </w:t>
      </w:r>
      <w:r w:rsidRPr="00F2187F">
        <w:t xml:space="preserve">thank </w:t>
      </w:r>
      <w:r w:rsidRPr="00F2187F" w:rsidR="00112ABC">
        <w:t>our witnesses for the material they have given us so far. Aidan, do you have a</w:t>
      </w:r>
      <w:r w:rsidRPr="00F2187F">
        <w:t>ny plans or modelling on how</w:t>
      </w:r>
      <w:r w:rsidRPr="00F2187F" w:rsidR="00112ABC">
        <w:t xml:space="preserve"> HMRC will identify at</w:t>
      </w:r>
      <w:r w:rsidRPr="00F2187F" w:rsidR="00C8529C">
        <w:t>-</w:t>
      </w:r>
      <w:r w:rsidRPr="00F2187F" w:rsidR="00112ABC">
        <w:t>risk goods after January?</w:t>
      </w:r>
    </w:p>
    <w:p w:rsidR="000E2DD0" w:rsidRPr="00F2187F" w:rsidP="000E2DD0">
      <w:pPr>
        <w:pStyle w:val="Answer"/>
      </w:pPr>
      <w:sdt>
        <w:sdtPr>
          <w:alias w:val="Witness"/>
          <w:id w:val="100694008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112ABC">
        <w:t>A</w:t>
      </w:r>
      <w:r w:rsidRPr="00F2187F">
        <w:t xml:space="preserve">s I said to the </w:t>
      </w:r>
      <w:r w:rsidRPr="00F2187F" w:rsidR="00112ABC">
        <w:t>C</w:t>
      </w:r>
      <w:r w:rsidRPr="00F2187F">
        <w:t>hai</w:t>
      </w:r>
      <w:r w:rsidRPr="00F2187F" w:rsidR="00112ABC">
        <w:t>r</w:t>
      </w:r>
      <w:r w:rsidRPr="00F2187F" w:rsidR="00DC5CA2">
        <w:t xml:space="preserve"> a little earlier</w:t>
      </w:r>
      <w:r w:rsidRPr="00F2187F">
        <w:t xml:space="preserve">, </w:t>
      </w:r>
      <w:r w:rsidRPr="00F2187F" w:rsidR="00DC5CA2">
        <w:t xml:space="preserve">the </w:t>
      </w:r>
      <w:r w:rsidRPr="00F2187F">
        <w:t>di</w:t>
      </w:r>
      <w:r w:rsidRPr="00F2187F" w:rsidR="00DC5CA2">
        <w:t>s</w:t>
      </w:r>
      <w:r w:rsidRPr="00F2187F">
        <w:t>cu</w:t>
      </w:r>
      <w:r w:rsidRPr="00F2187F" w:rsidR="00DC5CA2">
        <w:t>s</w:t>
      </w:r>
      <w:r w:rsidRPr="00F2187F">
        <w:t xml:space="preserve">sions </w:t>
      </w:r>
      <w:r w:rsidRPr="00F2187F" w:rsidR="00DC5CA2">
        <w:t xml:space="preserve">are </w:t>
      </w:r>
      <w:r w:rsidRPr="00F2187F">
        <w:t>ongoing</w:t>
      </w:r>
      <w:r w:rsidRPr="00F2187F" w:rsidR="00DC5CA2">
        <w:t xml:space="preserve"> in the Joint Committee to </w:t>
      </w:r>
      <w:r w:rsidRPr="00F2187F">
        <w:t>determine</w:t>
      </w:r>
      <w:r w:rsidRPr="00F2187F" w:rsidR="00DC5CA2">
        <w:t xml:space="preserve"> the decision on what the position is on at risk and not at risk. As soon as those discussions conclude, HMRC will need to get out guidance and support to traders as quickly as possible to give them the information they need to be able to determine whether their goods are at risk or not and to </w:t>
      </w:r>
      <w:r w:rsidRPr="00F2187F" w:rsidR="00C8529C">
        <w:t xml:space="preserve">be able to </w:t>
      </w:r>
      <w:r w:rsidRPr="00F2187F" w:rsidR="00DC5CA2">
        <w:t>declare</w:t>
      </w:r>
      <w:r w:rsidRPr="00F2187F">
        <w:t xml:space="preserve"> appropriately</w:t>
      </w:r>
      <w:r w:rsidRPr="00F2187F" w:rsidR="00DC5CA2">
        <w:t xml:space="preserve"> when they are moving their goods. That is what we are going to be </w:t>
      </w:r>
      <w:r w:rsidRPr="00F2187F">
        <w:t>entirely foc</w:t>
      </w:r>
      <w:r w:rsidRPr="00F2187F" w:rsidR="00DC5CA2">
        <w:t>u</w:t>
      </w:r>
      <w:r w:rsidRPr="00F2187F">
        <w:t>sed on</w:t>
      </w:r>
      <w:r w:rsidRPr="00F2187F" w:rsidR="00C8529C">
        <w:t>,</w:t>
      </w:r>
      <w:r w:rsidRPr="00F2187F" w:rsidR="00DC5CA2">
        <w:t xml:space="preserve"> but</w:t>
      </w:r>
      <w:r w:rsidRPr="00F2187F" w:rsidR="00C8529C">
        <w:t>,</w:t>
      </w:r>
      <w:r w:rsidRPr="00F2187F" w:rsidR="00DC5CA2">
        <w:t xml:space="preserve"> of course, we need the discussions to conclude before we can do that.</w:t>
      </w:r>
    </w:p>
    <w:p w:rsidR="000E2DD0" w:rsidRPr="00F2187F" w:rsidP="000E2DD0">
      <w:pPr>
        <w:pStyle w:val="Question"/>
      </w:pPr>
      <w:sdt>
        <w:sdtPr>
          <w:alias w:val="Member"/>
          <w:tag w:val="&lt;Member mnisId='4129' dodsId='33629'&gt;"/>
          <w:id w:val="-1854252298"/>
          <w:placeholder>
            <w:docPart w:val="DefaultPlaceholder_1082065158"/>
          </w:placeholder>
          <w:richText/>
        </w:sdtPr>
        <w:sdtContent>
          <w:r w:rsidRPr="00F2187F">
            <w:rPr>
              <w:b/>
            </w:rPr>
            <w:t>Ian Paisley:</w:t>
          </w:r>
        </w:sdtContent>
      </w:sdt>
      <w:r w:rsidRPr="00F2187F">
        <w:t xml:space="preserve"> </w:t>
      </w:r>
      <w:r w:rsidRPr="00F2187F" w:rsidR="00EE0E7C">
        <w:t xml:space="preserve">At present, </w:t>
      </w:r>
      <w:r w:rsidRPr="00F2187F">
        <w:t>1</w:t>
      </w:r>
      <w:r w:rsidRPr="00F2187F" w:rsidR="00EE0E7C">
        <w:t xml:space="preserve">% to </w:t>
      </w:r>
      <w:r w:rsidRPr="00F2187F">
        <w:t xml:space="preserve">2% of goods </w:t>
      </w:r>
      <w:r w:rsidRPr="00F2187F" w:rsidR="00EE0E7C">
        <w:t xml:space="preserve">are </w:t>
      </w:r>
      <w:r w:rsidRPr="00F2187F">
        <w:t>examined</w:t>
      </w:r>
      <w:r w:rsidRPr="00F2187F" w:rsidR="00EE0E7C">
        <w:t xml:space="preserve"> in </w:t>
      </w:r>
      <w:r w:rsidRPr="00F2187F" w:rsidR="00C24ADF">
        <w:t>Northern</w:t>
      </w:r>
      <w:r w:rsidRPr="00F2187F" w:rsidR="00EE0E7C">
        <w:t xml:space="preserve"> Ireland as they come into Northern Ireland. Do you </w:t>
      </w:r>
      <w:r w:rsidRPr="00F2187F">
        <w:t xml:space="preserve">expect to see </w:t>
      </w:r>
      <w:r w:rsidRPr="00F2187F" w:rsidR="00EE0E7C">
        <w:t>a major increase in that number?</w:t>
      </w:r>
    </w:p>
    <w:p w:rsidR="002F2726" w:rsidRPr="00F2187F" w:rsidP="002F2726">
      <w:pPr>
        <w:pStyle w:val="Answer"/>
      </w:pPr>
      <w:sdt>
        <w:sdtPr>
          <w:alias w:val="Witness"/>
          <w:id w:val="-1497501639"/>
          <w:placeholder>
            <w:docPart w:val="DefaultPlaceholder_1082065158"/>
          </w:placeholder>
          <w:richText/>
        </w:sdtPr>
        <w:sdtContent>
          <w:r w:rsidRPr="00F2187F" w:rsidR="00AF1F2E">
            <w:rPr>
              <w:b/>
              <w:i/>
              <w:iCs/>
            </w:rPr>
            <w:t>Aidan Reilly:</w:t>
          </w:r>
          <w:r w:rsidRPr="00F2187F">
            <w:rPr>
              <w:b/>
            </w:rPr>
            <w:t xml:space="preserve"> </w:t>
          </w:r>
        </w:sdtContent>
      </w:sdt>
      <w:r w:rsidRPr="00F2187F" w:rsidR="00EE0E7C">
        <w:t>No, the Government have set out in the Command Paper that</w:t>
      </w:r>
      <w:r w:rsidRPr="00F2187F" w:rsidR="00C8529C">
        <w:t xml:space="preserve"> they expect</w:t>
      </w:r>
      <w:r w:rsidRPr="00F2187F" w:rsidR="00EE0E7C">
        <w:t xml:space="preserve"> the goods moving from GB to NI </w:t>
      </w:r>
      <w:r w:rsidRPr="00F2187F">
        <w:t xml:space="preserve">to be </w:t>
      </w:r>
      <w:r w:rsidRPr="00F2187F" w:rsidR="00EE0E7C">
        <w:t xml:space="preserve">at </w:t>
      </w:r>
      <w:r w:rsidRPr="00F2187F">
        <w:t>low</w:t>
      </w:r>
      <w:r w:rsidRPr="00F2187F" w:rsidR="00EE0E7C">
        <w:t>er</w:t>
      </w:r>
      <w:r w:rsidRPr="00F2187F">
        <w:t xml:space="preserve"> risk than th</w:t>
      </w:r>
      <w:r w:rsidRPr="00F2187F" w:rsidR="00EE0E7C">
        <w:t>o</w:t>
      </w:r>
      <w:r w:rsidRPr="00F2187F">
        <w:t xml:space="preserve">se </w:t>
      </w:r>
      <w:r w:rsidRPr="00F2187F" w:rsidR="00EE0E7C">
        <w:t xml:space="preserve">that are moving </w:t>
      </w:r>
      <w:r w:rsidRPr="00F2187F">
        <w:t xml:space="preserve">from </w:t>
      </w:r>
      <w:r w:rsidRPr="00F2187F" w:rsidR="00031717">
        <w:t xml:space="preserve">the </w:t>
      </w:r>
      <w:r w:rsidRPr="00F2187F">
        <w:t>rest of the world</w:t>
      </w:r>
      <w:r w:rsidRPr="00F2187F" w:rsidR="00EE0E7C">
        <w:t xml:space="preserve"> ordinar</w:t>
      </w:r>
      <w:r w:rsidRPr="00F2187F" w:rsidR="00031717">
        <w:t>il</w:t>
      </w:r>
      <w:r w:rsidRPr="00F2187F" w:rsidR="00EE0E7C">
        <w:t>y. We w</w:t>
      </w:r>
      <w:r w:rsidRPr="00F2187F" w:rsidR="00C8529C">
        <w:t xml:space="preserve">ill </w:t>
      </w:r>
      <w:r w:rsidRPr="00F2187F" w:rsidR="00EE0E7C">
        <w:t>be k</w:t>
      </w:r>
      <w:r w:rsidRPr="00F2187F">
        <w:t xml:space="preserve">eeping </w:t>
      </w:r>
      <w:r w:rsidRPr="00F2187F" w:rsidR="00EE0E7C">
        <w:t xml:space="preserve">customs </w:t>
      </w:r>
      <w:r w:rsidRPr="00F2187F">
        <w:t xml:space="preserve">checks </w:t>
      </w:r>
      <w:r w:rsidRPr="00F2187F" w:rsidR="00EE0E7C">
        <w:t>a</w:t>
      </w:r>
      <w:r w:rsidRPr="00F2187F">
        <w:t>t</w:t>
      </w:r>
      <w:r w:rsidRPr="00F2187F" w:rsidR="00EE0E7C">
        <w:t xml:space="preserve"> the</w:t>
      </w:r>
      <w:r w:rsidRPr="00F2187F">
        <w:t xml:space="preserve"> minimum</w:t>
      </w:r>
      <w:r w:rsidRPr="00F2187F" w:rsidR="00EE0E7C">
        <w:t xml:space="preserve"> necessary to police the </w:t>
      </w:r>
      <w:r w:rsidRPr="00F2187F" w:rsidR="00C8529C">
        <w:t>regime.</w:t>
      </w:r>
    </w:p>
    <w:p w:rsidR="002F2726" w:rsidRPr="00F2187F" w:rsidP="00C8529C">
      <w:pPr>
        <w:pStyle w:val="Question"/>
      </w:pPr>
      <w:sdt>
        <w:sdtPr>
          <w:alias w:val="Member"/>
          <w:tag w:val="&lt;Member mnisId='4129' dodsId='33629'&gt;"/>
          <w:id w:val="253567622"/>
          <w:placeholder>
            <w:docPart w:val="DefaultPlaceholder_1082065158"/>
          </w:placeholder>
          <w:richText/>
        </w:sdtPr>
        <w:sdtContent>
          <w:r w:rsidRPr="00F2187F">
            <w:rPr>
              <w:b/>
            </w:rPr>
            <w:t>Ian Paisley:</w:t>
          </w:r>
        </w:sdtContent>
      </w:sdt>
      <w:r w:rsidRPr="00F2187F">
        <w:t xml:space="preserve"> </w:t>
      </w:r>
      <w:r w:rsidRPr="00F2187F" w:rsidR="00EE0E7C">
        <w:t xml:space="preserve">That is </w:t>
      </w:r>
      <w:r w:rsidRPr="00F2187F">
        <w:t>very reassuring</w:t>
      </w:r>
      <w:r w:rsidRPr="00F2187F" w:rsidR="00EE0E7C">
        <w:t>, Aidan, and it is probably something that</w:t>
      </w:r>
      <w:r w:rsidRPr="00F2187F" w:rsidR="00167621">
        <w:t xml:space="preserve"> </w:t>
      </w:r>
      <w:r w:rsidRPr="00F2187F" w:rsidR="00EE0E7C">
        <w:t>t</w:t>
      </w:r>
      <w:r w:rsidRPr="00F2187F">
        <w:t>raders will welcome</w:t>
      </w:r>
      <w:r w:rsidRPr="00F2187F" w:rsidR="00EE0E7C">
        <w:t xml:space="preserve"> in that they will not actually see much of a difference</w:t>
      </w:r>
      <w:r w:rsidRPr="00F2187F" w:rsidR="00C8529C">
        <w:t>,</w:t>
      </w:r>
      <w:r w:rsidRPr="00F2187F" w:rsidR="00EE0E7C">
        <w:t xml:space="preserve"> in terms of the number of goods anyway</w:t>
      </w:r>
      <w:r w:rsidRPr="00F2187F">
        <w:t>.</w:t>
      </w:r>
      <w:r w:rsidRPr="00F2187F" w:rsidR="00EE0E7C">
        <w:t xml:space="preserve"> The Government have made commitments about</w:t>
      </w:r>
      <w:r w:rsidRPr="00F2187F" w:rsidR="00167621">
        <w:t xml:space="preserve"> </w:t>
      </w:r>
      <w:r w:rsidRPr="00F2187F" w:rsidR="00EE0E7C">
        <w:t>f</w:t>
      </w:r>
      <w:r w:rsidRPr="00F2187F">
        <w:t>rictionless trade</w:t>
      </w:r>
      <w:r w:rsidRPr="00F2187F" w:rsidR="00EE0E7C">
        <w:t xml:space="preserve"> between Northern Ireland and GB. You have already said that you are looking at a</w:t>
      </w:r>
      <w:r w:rsidRPr="00F2187F">
        <w:t xml:space="preserve"> light</w:t>
      </w:r>
      <w:r w:rsidRPr="00F2187F" w:rsidR="00EE0E7C">
        <w:t>-</w:t>
      </w:r>
      <w:r w:rsidRPr="00F2187F">
        <w:t>touch</w:t>
      </w:r>
      <w:r w:rsidRPr="00F2187F" w:rsidR="00EE0E7C">
        <w:t xml:space="preserve"> mechanism anyway. I assume </w:t>
      </w:r>
      <w:r w:rsidRPr="00F2187F" w:rsidR="00031717">
        <w:t xml:space="preserve">that </w:t>
      </w:r>
      <w:r w:rsidRPr="00F2187F" w:rsidR="00EE0E7C">
        <w:t xml:space="preserve">you can give </w:t>
      </w:r>
      <w:r w:rsidRPr="00F2187F" w:rsidR="00C8529C">
        <w:t xml:space="preserve">us </w:t>
      </w:r>
      <w:r w:rsidRPr="00F2187F" w:rsidR="00EE0E7C">
        <w:t>assurances that what you are looking at in the modelling is all about light</w:t>
      </w:r>
      <w:r w:rsidRPr="00F2187F" w:rsidR="00C8529C">
        <w:t>-</w:t>
      </w:r>
      <w:r w:rsidRPr="00F2187F" w:rsidR="00EE0E7C">
        <w:t>touch.</w:t>
      </w:r>
    </w:p>
    <w:p w:rsidR="002F2726" w:rsidRPr="00F2187F" w:rsidP="002F2726">
      <w:pPr>
        <w:pStyle w:val="Answer"/>
      </w:pPr>
      <w:sdt>
        <w:sdtPr>
          <w:alias w:val="Witness"/>
          <w:id w:val="158772299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C8529C">
        <w:t>Yes, a</w:t>
      </w:r>
      <w:r w:rsidRPr="00F2187F">
        <w:t>bsolutely</w:t>
      </w:r>
      <w:r w:rsidRPr="00F2187F" w:rsidR="00EE0E7C">
        <w:t>. We</w:t>
      </w:r>
      <w:r w:rsidRPr="00F2187F">
        <w:t xml:space="preserve"> want to make </w:t>
      </w:r>
      <w:r w:rsidRPr="00F2187F" w:rsidR="00EE0E7C">
        <w:t xml:space="preserve">the </w:t>
      </w:r>
      <w:r w:rsidRPr="00F2187F">
        <w:t>regime appr</w:t>
      </w:r>
      <w:r w:rsidRPr="00F2187F" w:rsidR="00EE0E7C">
        <w:t>o</w:t>
      </w:r>
      <w:r w:rsidRPr="00F2187F">
        <w:t>priate</w:t>
      </w:r>
      <w:r w:rsidRPr="00F2187F" w:rsidR="00EE0E7C">
        <w:t xml:space="preserve"> for the circumstances in which it is operat</w:t>
      </w:r>
      <w:r w:rsidRPr="00F2187F" w:rsidR="00031717">
        <w:t>ing</w:t>
      </w:r>
      <w:r w:rsidRPr="00F2187F" w:rsidR="00EE0E7C">
        <w:t>, which is within the overall UK</w:t>
      </w:r>
      <w:r w:rsidR="007F5F90">
        <w:t xml:space="preserve"> </w:t>
      </w:r>
      <w:r w:rsidRPr="00F2187F" w:rsidR="00EE0E7C">
        <w:t xml:space="preserve">customs territory. HMRC will administer both sides of these transactions so we will be able to access data that would not ordinarily be the case for cross-border movements. We will look to police it, as you say, appropriately and </w:t>
      </w:r>
      <w:r w:rsidRPr="00F2187F" w:rsidR="00C8529C">
        <w:t xml:space="preserve">in </w:t>
      </w:r>
      <w:r w:rsidRPr="00F2187F" w:rsidR="00EE0E7C">
        <w:t>as light</w:t>
      </w:r>
      <w:r w:rsidRPr="00F2187F" w:rsidR="00C8529C">
        <w:t>-</w:t>
      </w:r>
      <w:r w:rsidRPr="00F2187F" w:rsidR="00EE0E7C">
        <w:t xml:space="preserve">touch </w:t>
      </w:r>
      <w:r w:rsidRPr="00F2187F" w:rsidR="00C8529C">
        <w:t xml:space="preserve">a way </w:t>
      </w:r>
      <w:r w:rsidRPr="00F2187F" w:rsidR="00EE0E7C">
        <w:t>as possible.</w:t>
      </w:r>
    </w:p>
    <w:p w:rsidR="002F2726" w:rsidRPr="00F2187F" w:rsidP="002F2726">
      <w:pPr>
        <w:pStyle w:val="Question"/>
      </w:pPr>
      <w:sdt>
        <w:sdtPr>
          <w:alias w:val="Member"/>
          <w:tag w:val="&lt;Member mnisId='4793' dodsId=''&gt;"/>
          <w:id w:val="-1637787937"/>
          <w:placeholder>
            <w:docPart w:val="DefaultPlaceholder_1082065158"/>
          </w:placeholder>
          <w:richText/>
        </w:sdtPr>
        <w:sdtContent>
          <w:r w:rsidRPr="00F2187F">
            <w:rPr>
              <w:b/>
            </w:rPr>
            <w:t>Scott Benton:</w:t>
          </w:r>
        </w:sdtContent>
      </w:sdt>
      <w:r w:rsidRPr="00F2187F">
        <w:t xml:space="preserve"> </w:t>
      </w:r>
      <w:r w:rsidRPr="00F2187F" w:rsidR="00C8529C">
        <w:t xml:space="preserve">Good morning to all of our witnesses. I have another question for Mr Reilly, I am afraid. </w:t>
      </w:r>
      <w:r w:rsidRPr="00F2187F" w:rsidR="00EE0E7C">
        <w:t xml:space="preserve">May I ask </w:t>
      </w:r>
      <w:r w:rsidRPr="00F2187F">
        <w:t>what prepar</w:t>
      </w:r>
      <w:r w:rsidRPr="00F2187F" w:rsidR="00EE0E7C">
        <w:t>a</w:t>
      </w:r>
      <w:r w:rsidRPr="00F2187F">
        <w:t xml:space="preserve">tions </w:t>
      </w:r>
      <w:r w:rsidRPr="00F2187F" w:rsidR="00EE0E7C">
        <w:t xml:space="preserve">have been </w:t>
      </w:r>
      <w:r w:rsidRPr="00F2187F">
        <w:t xml:space="preserve">made </w:t>
      </w:r>
      <w:r w:rsidRPr="00F2187F" w:rsidR="00EE0E7C">
        <w:t>to prevent</w:t>
      </w:r>
      <w:r w:rsidRPr="00F2187F">
        <w:t xml:space="preserve"> N</w:t>
      </w:r>
      <w:r w:rsidRPr="00F2187F" w:rsidR="00EE0E7C">
        <w:t xml:space="preserve">orthern </w:t>
      </w:r>
      <w:r w:rsidRPr="00F2187F">
        <w:t>I</w:t>
      </w:r>
      <w:r w:rsidRPr="00F2187F" w:rsidR="00EE0E7C">
        <w:t>reland</w:t>
      </w:r>
      <w:r w:rsidRPr="00F2187F">
        <w:t xml:space="preserve"> being used as </w:t>
      </w:r>
      <w:r w:rsidRPr="00F2187F" w:rsidR="00EE0E7C">
        <w:t xml:space="preserve">a </w:t>
      </w:r>
      <w:r w:rsidRPr="00F2187F">
        <w:t>backdoor route</w:t>
      </w:r>
      <w:r w:rsidRPr="00F2187F" w:rsidR="00EE0E7C">
        <w:t xml:space="preserve"> into the UK market from January</w:t>
      </w:r>
      <w:r w:rsidRPr="00F2187F">
        <w:t>?</w:t>
      </w:r>
    </w:p>
    <w:p w:rsidR="00EE0E7C" w:rsidRPr="00F2187F" w:rsidP="00C8529C">
      <w:pPr>
        <w:pStyle w:val="Answer"/>
      </w:pPr>
      <w:sdt>
        <w:sdtPr>
          <w:alias w:val="Witness"/>
          <w:id w:val="-2004806172"/>
          <w:placeholder>
            <w:docPart w:val="DefaultPlaceholder_1082065158"/>
          </w:placeholder>
          <w:richText/>
        </w:sdtPr>
        <w:sdtContent>
          <w:r w:rsidRPr="00F2187F" w:rsidR="00AF1F2E">
            <w:rPr>
              <w:b/>
              <w:i/>
              <w:iCs/>
            </w:rPr>
            <w:t>Aidan Reilly:</w:t>
          </w:r>
          <w:r w:rsidRPr="00F2187F" w:rsidR="002F2726">
            <w:rPr>
              <w:b/>
            </w:rPr>
            <w:t xml:space="preserve"> </w:t>
          </w:r>
        </w:sdtContent>
      </w:sdt>
      <w:r w:rsidRPr="00F2187F" w:rsidR="00C8529C">
        <w:t>Y</w:t>
      </w:r>
      <w:r w:rsidRPr="00F2187F">
        <w:t xml:space="preserve">ou are </w:t>
      </w:r>
      <w:r w:rsidRPr="00F2187F" w:rsidR="002F2726">
        <w:t xml:space="preserve">referring to </w:t>
      </w:r>
      <w:r w:rsidRPr="00F2187F">
        <w:t xml:space="preserve">the </w:t>
      </w:r>
      <w:r w:rsidRPr="00F2187F" w:rsidR="002F2726">
        <w:t>unfettered access commitment</w:t>
      </w:r>
      <w:r w:rsidRPr="00F2187F">
        <w:t>s that the Government have made.</w:t>
      </w:r>
      <w:r w:rsidRPr="00F2187F" w:rsidR="00C8529C">
        <w:t xml:space="preserve"> </w:t>
      </w:r>
      <w:r w:rsidRPr="00F2187F">
        <w:t xml:space="preserve">The Government have been very clear that Northern Ireland traders should have unfettered access to the Great Britain market. On the GB side of the Irish Sea, the </w:t>
      </w:r>
      <w:r w:rsidRPr="00F2187F" w:rsidR="00031717">
        <w:t>intention</w:t>
      </w:r>
      <w:r w:rsidRPr="00F2187F">
        <w:t xml:space="preserve"> is that there will be no declarations, tariffs or </w:t>
      </w:r>
      <w:r w:rsidRPr="00F2187F" w:rsidR="00D57B15">
        <w:t xml:space="preserve">other </w:t>
      </w:r>
      <w:r w:rsidRPr="00F2187F">
        <w:t>regulatory requirements for those Northern Ireland traders.</w:t>
      </w:r>
    </w:p>
    <w:p w:rsidR="00EE0E7C" w:rsidRPr="00F2187F" w:rsidP="002F2726">
      <w:pPr>
        <w:pStyle w:val="Answer"/>
      </w:pPr>
      <w:r w:rsidRPr="00F2187F">
        <w:t xml:space="preserve">The unfettered access provisions are going to be introduced in two phases. </w:t>
      </w:r>
      <w:r w:rsidRPr="00F2187F" w:rsidR="00031717">
        <w:t>In t</w:t>
      </w:r>
      <w:r w:rsidRPr="00F2187F">
        <w:t xml:space="preserve">he first phase, from January, </w:t>
      </w:r>
      <w:r w:rsidRPr="00F2187F" w:rsidR="00031717">
        <w:t xml:space="preserve">there </w:t>
      </w:r>
      <w:r w:rsidRPr="00F2187F">
        <w:t>will be unfettered access for goods in free circulation in Northern Ireland</w:t>
      </w:r>
      <w:r w:rsidRPr="00F2187F" w:rsidR="00D57B15">
        <w:t xml:space="preserve">, but </w:t>
      </w:r>
      <w:r w:rsidRPr="00F2187F">
        <w:t xml:space="preserve">there will be an anti-avoidance rule in place to police any diversion of trade to take advantage of those unfettered access provisions, which HMRC will be </w:t>
      </w:r>
      <w:r w:rsidRPr="00F2187F" w:rsidR="00031717">
        <w:t>administering</w:t>
      </w:r>
      <w:r w:rsidRPr="00F2187F">
        <w:t xml:space="preserve"> from January.</w:t>
      </w:r>
    </w:p>
    <w:p w:rsidR="002F2726" w:rsidRPr="00F2187F" w:rsidP="002F2726">
      <w:pPr>
        <w:pStyle w:val="Question"/>
      </w:pPr>
      <w:sdt>
        <w:sdtPr>
          <w:alias w:val="Member"/>
          <w:tag w:val="&lt;Member mnisId='4793' dodsId=''&gt;"/>
          <w:id w:val="-1268766430"/>
          <w:placeholder>
            <w:docPart w:val="DefaultPlaceholder_1082065158"/>
          </w:placeholder>
          <w:richText/>
        </w:sdtPr>
        <w:sdtContent>
          <w:r w:rsidRPr="00F2187F">
            <w:rPr>
              <w:b/>
            </w:rPr>
            <w:t>Scott Benton:</w:t>
          </w:r>
        </w:sdtContent>
      </w:sdt>
      <w:r w:rsidRPr="00F2187F">
        <w:t xml:space="preserve"> </w:t>
      </w:r>
      <w:r w:rsidRPr="00F2187F" w:rsidR="00EE0E7C">
        <w:t xml:space="preserve">I just want to pick up on a point you mentioned in relation to the </w:t>
      </w:r>
      <w:r w:rsidRPr="00F2187F">
        <w:t>anti</w:t>
      </w:r>
      <w:r w:rsidRPr="00F2187F" w:rsidR="00EE0E7C">
        <w:t>-</w:t>
      </w:r>
      <w:r w:rsidRPr="00F2187F">
        <w:t>av</w:t>
      </w:r>
      <w:r w:rsidRPr="00F2187F" w:rsidR="00EE0E7C">
        <w:t>oi</w:t>
      </w:r>
      <w:r w:rsidRPr="00F2187F">
        <w:t>dance meas</w:t>
      </w:r>
      <w:r w:rsidRPr="00F2187F" w:rsidR="00EE0E7C">
        <w:t>u</w:t>
      </w:r>
      <w:r w:rsidRPr="00F2187F">
        <w:t>res</w:t>
      </w:r>
      <w:r w:rsidRPr="00F2187F" w:rsidR="00EE0E7C">
        <w:t xml:space="preserve">. In a letter to this Committee earlier this year, the Northern Ireland Secretary stated that regulations would be accompanied by further anti-avoidance provisions </w:t>
      </w:r>
      <w:r w:rsidRPr="00F2187F">
        <w:t>before the end of this year.</w:t>
      </w:r>
      <w:r w:rsidRPr="00F2187F" w:rsidR="00167621">
        <w:t xml:space="preserve"> </w:t>
      </w:r>
      <w:r w:rsidRPr="00F2187F" w:rsidR="00EE0E7C">
        <w:t xml:space="preserve">This </w:t>
      </w:r>
      <w:r w:rsidRPr="00F2187F">
        <w:t>leg</w:t>
      </w:r>
      <w:r w:rsidRPr="00F2187F" w:rsidR="00EE0E7C">
        <w:t>islation</w:t>
      </w:r>
      <w:r w:rsidRPr="00F2187F">
        <w:t xml:space="preserve"> has</w:t>
      </w:r>
      <w:r w:rsidRPr="00F2187F" w:rsidR="00EE0E7C">
        <w:t xml:space="preserve"> </w:t>
      </w:r>
      <w:r w:rsidRPr="00F2187F">
        <w:t>n</w:t>
      </w:r>
      <w:r w:rsidRPr="00F2187F" w:rsidR="00EE0E7C">
        <w:t>o</w:t>
      </w:r>
      <w:r w:rsidRPr="00F2187F">
        <w:t>t come forward</w:t>
      </w:r>
      <w:r w:rsidRPr="00F2187F" w:rsidR="00EE0E7C">
        <w:t xml:space="preserve"> yet</w:t>
      </w:r>
      <w:r w:rsidRPr="00F2187F">
        <w:t>.</w:t>
      </w:r>
      <w:r w:rsidRPr="00F2187F" w:rsidR="00167621">
        <w:t xml:space="preserve"> </w:t>
      </w:r>
      <w:r w:rsidRPr="00F2187F" w:rsidR="00EE0E7C">
        <w:t xml:space="preserve">Do the </w:t>
      </w:r>
      <w:r w:rsidRPr="00F2187F">
        <w:t>Government still plan to bring forward</w:t>
      </w:r>
      <w:r w:rsidRPr="00F2187F" w:rsidR="00EE0E7C">
        <w:t xml:space="preserve"> legislation by the end of this year</w:t>
      </w:r>
      <w:r w:rsidRPr="00F2187F">
        <w:t>?</w:t>
      </w:r>
      <w:r w:rsidRPr="00F2187F" w:rsidR="00167621">
        <w:t xml:space="preserve"> </w:t>
      </w:r>
      <w:r w:rsidRPr="00F2187F" w:rsidR="003F0F8F">
        <w:t>I would be i</w:t>
      </w:r>
      <w:r w:rsidRPr="00F2187F">
        <w:t xml:space="preserve">nterested in </w:t>
      </w:r>
      <w:r w:rsidRPr="00F2187F" w:rsidR="003F0F8F">
        <w:t>some C</w:t>
      </w:r>
      <w:r w:rsidRPr="00F2187F">
        <w:t xml:space="preserve">abinet </w:t>
      </w:r>
      <w:r w:rsidRPr="00F2187F" w:rsidR="003F0F8F">
        <w:t>O</w:t>
      </w:r>
      <w:r w:rsidRPr="00F2187F">
        <w:t>ffice input</w:t>
      </w:r>
      <w:r w:rsidRPr="00F2187F" w:rsidR="003F0F8F">
        <w:t xml:space="preserve">, </w:t>
      </w:r>
      <w:r w:rsidRPr="00F2187F" w:rsidR="004500E4">
        <w:t>potentially</w:t>
      </w:r>
      <w:r w:rsidRPr="00F2187F" w:rsidR="003F0F8F">
        <w:t>, from one of the witnesses o</w:t>
      </w:r>
      <w:r w:rsidRPr="00F2187F" w:rsidR="004500E4">
        <w:t>n</w:t>
      </w:r>
      <w:r w:rsidRPr="00F2187F" w:rsidR="003F0F8F">
        <w:t xml:space="preserve"> that point but I will address that to you, Mr Reilly, in the first instance.</w:t>
      </w:r>
    </w:p>
    <w:p w:rsidR="002F2726" w:rsidRPr="00F2187F" w:rsidP="002F2726">
      <w:pPr>
        <w:pStyle w:val="Answer"/>
      </w:pPr>
      <w:sdt>
        <w:sdtPr>
          <w:alias w:val="Witness"/>
          <w:id w:val="1575007910"/>
          <w:placeholder>
            <w:docPart w:val="DefaultPlaceholder_1082065158"/>
          </w:placeholder>
          <w:richText/>
        </w:sdtPr>
        <w:sdtContent>
          <w:r w:rsidRPr="00F2187F" w:rsidR="00AF1F2E">
            <w:rPr>
              <w:b/>
              <w:i/>
              <w:iCs/>
            </w:rPr>
            <w:t>Aidan Reilly:</w:t>
          </w:r>
          <w:r w:rsidRPr="00F2187F">
            <w:rPr>
              <w:b/>
            </w:rPr>
            <w:t xml:space="preserve"> </w:t>
          </w:r>
        </w:sdtContent>
      </w:sdt>
      <w:r w:rsidRPr="00F2187F" w:rsidR="003F0F8F">
        <w:t>M</w:t>
      </w:r>
      <w:r w:rsidRPr="00F2187F">
        <w:t xml:space="preserve">ark </w:t>
      </w:r>
      <w:r w:rsidRPr="00F2187F" w:rsidR="003F0F8F">
        <w:t>D</w:t>
      </w:r>
      <w:r w:rsidRPr="00F2187F">
        <w:t>avies</w:t>
      </w:r>
      <w:r w:rsidRPr="00F2187F" w:rsidR="003F0F8F">
        <w:t xml:space="preserve"> may well want to come in from the Transition Task</w:t>
      </w:r>
      <w:r w:rsidR="00B07489">
        <w:t xml:space="preserve"> F</w:t>
      </w:r>
      <w:r w:rsidRPr="00F2187F" w:rsidR="003F0F8F">
        <w:t>orce.</w:t>
      </w:r>
      <w:r w:rsidRPr="00F2187F">
        <w:t xml:space="preserve"> </w:t>
      </w:r>
      <w:r w:rsidRPr="00F2187F" w:rsidR="003F0F8F">
        <w:t>Yes, the</w:t>
      </w:r>
      <w:r w:rsidRPr="00F2187F">
        <w:t xml:space="preserve"> intention </w:t>
      </w:r>
      <w:r w:rsidRPr="00F2187F" w:rsidR="003F0F8F">
        <w:t xml:space="preserve">is </w:t>
      </w:r>
      <w:r w:rsidRPr="00F2187F">
        <w:t xml:space="preserve">to have </w:t>
      </w:r>
      <w:r w:rsidRPr="00F2187F" w:rsidR="003F0F8F">
        <w:t xml:space="preserve">the </w:t>
      </w:r>
      <w:r w:rsidRPr="00F2187F">
        <w:t>leg</w:t>
      </w:r>
      <w:r w:rsidRPr="00F2187F" w:rsidR="003F0F8F">
        <w:t>islation in</w:t>
      </w:r>
      <w:r w:rsidRPr="00F2187F">
        <w:t xml:space="preserve"> before </w:t>
      </w:r>
      <w:r w:rsidRPr="00F2187F" w:rsidR="003F0F8F">
        <w:t xml:space="preserve">the </w:t>
      </w:r>
      <w:r w:rsidRPr="00F2187F">
        <w:t xml:space="preserve">end of </w:t>
      </w:r>
      <w:r w:rsidRPr="00F2187F" w:rsidR="003F0F8F">
        <w:t xml:space="preserve">the </w:t>
      </w:r>
      <w:r w:rsidRPr="00F2187F">
        <w:t>y</w:t>
      </w:r>
      <w:r w:rsidRPr="00F2187F" w:rsidR="003F0F8F">
        <w:t>ea</w:t>
      </w:r>
      <w:r w:rsidRPr="00F2187F">
        <w:t>r</w:t>
      </w:r>
      <w:r w:rsidRPr="00F2187F" w:rsidR="003F0F8F">
        <w:t>.</w:t>
      </w:r>
    </w:p>
    <w:p w:rsidR="002F2726" w:rsidRPr="00F2187F" w:rsidP="002F2726">
      <w:pPr>
        <w:pStyle w:val="Question"/>
      </w:pPr>
      <w:sdt>
        <w:sdtPr>
          <w:alias w:val="Member"/>
          <w:tag w:val="&lt;Member mnisId='4793' dodsId=''&gt;"/>
          <w:id w:val="1694493242"/>
          <w:placeholder>
            <w:docPart w:val="DefaultPlaceholder_1082065158"/>
          </w:placeholder>
          <w:richText/>
        </w:sdtPr>
        <w:sdtContent>
          <w:r w:rsidRPr="00F2187F">
            <w:rPr>
              <w:b/>
            </w:rPr>
            <w:t>Scott Benton:</w:t>
          </w:r>
        </w:sdtContent>
      </w:sdt>
      <w:r w:rsidRPr="00F2187F" w:rsidR="00167621">
        <w:t xml:space="preserve"> </w:t>
      </w:r>
      <w:r w:rsidRPr="00F2187F" w:rsidR="00D57B15">
        <w:t>In terms of the answer you have just given, y</w:t>
      </w:r>
      <w:r w:rsidRPr="00F2187F" w:rsidR="003F0F8F">
        <w:t xml:space="preserve">ou said </w:t>
      </w:r>
      <w:r w:rsidRPr="00F2187F" w:rsidR="004500E4">
        <w:t>“</w:t>
      </w:r>
      <w:r w:rsidR="00B07489">
        <w:t>b</w:t>
      </w:r>
      <w:r w:rsidRPr="00F2187F" w:rsidR="003F0F8F">
        <w:t xml:space="preserve">efore the end of </w:t>
      </w:r>
      <w:r w:rsidR="00B07489">
        <w:t>the</w:t>
      </w:r>
      <w:r w:rsidRPr="00F2187F" w:rsidR="003F0F8F">
        <w:t xml:space="preserve"> year</w:t>
      </w:r>
      <w:r w:rsidRPr="00F2187F" w:rsidR="004500E4">
        <w:t>”</w:t>
      </w:r>
      <w:r w:rsidRPr="00F2187F" w:rsidR="003F0F8F">
        <w:t xml:space="preserve">. Obviously, we are at </w:t>
      </w:r>
      <w:r w:rsidRPr="00F2187F">
        <w:t xml:space="preserve">2 </w:t>
      </w:r>
      <w:r w:rsidRPr="00F2187F" w:rsidR="003F0F8F">
        <w:t>December</w:t>
      </w:r>
      <w:r w:rsidRPr="00F2187F">
        <w:t xml:space="preserve"> at present</w:t>
      </w:r>
      <w:r w:rsidRPr="00F2187F" w:rsidR="00D57B15">
        <w:t>,</w:t>
      </w:r>
      <w:r w:rsidRPr="00F2187F" w:rsidR="003F0F8F">
        <w:t xml:space="preserve"> so presumably we </w:t>
      </w:r>
      <w:r w:rsidRPr="00F2187F" w:rsidR="00D57B15">
        <w:t>can</w:t>
      </w:r>
      <w:r w:rsidRPr="00F2187F">
        <w:t xml:space="preserve"> expect </w:t>
      </w:r>
      <w:r w:rsidRPr="00F2187F" w:rsidR="003F0F8F">
        <w:t xml:space="preserve">this </w:t>
      </w:r>
      <w:r w:rsidRPr="00F2187F">
        <w:t>imminently</w:t>
      </w:r>
      <w:r w:rsidRPr="00F2187F" w:rsidR="00D57B15">
        <w:t>,</w:t>
      </w:r>
      <w:r w:rsidRPr="00F2187F" w:rsidR="003F0F8F">
        <w:t xml:space="preserve"> while Parliament is sitting over the next few weeks. Would that be a fair assumption?</w:t>
      </w:r>
    </w:p>
    <w:p w:rsidR="002F2726" w:rsidRPr="00F2187F" w:rsidP="002F2726">
      <w:pPr>
        <w:pStyle w:val="Answer"/>
      </w:pPr>
      <w:sdt>
        <w:sdtPr>
          <w:alias w:val="Witness"/>
          <w:id w:val="-45887123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3F0F8F">
        <w:t>Y</w:t>
      </w:r>
      <w:r w:rsidRPr="00F2187F">
        <w:t xml:space="preserve">es, </w:t>
      </w:r>
      <w:r w:rsidRPr="00F2187F" w:rsidR="003F0F8F">
        <w:t xml:space="preserve">there is </w:t>
      </w:r>
      <w:r w:rsidRPr="00F2187F">
        <w:t>quite a lot of leg</w:t>
      </w:r>
      <w:r w:rsidRPr="00F2187F" w:rsidR="003F0F8F">
        <w:t>islation that is</w:t>
      </w:r>
      <w:r w:rsidRPr="00F2187F">
        <w:t xml:space="preserve"> going to be laid over</w:t>
      </w:r>
      <w:r w:rsidRPr="00F2187F" w:rsidR="00167621">
        <w:t xml:space="preserve"> </w:t>
      </w:r>
      <w:r w:rsidRPr="00F2187F" w:rsidR="003F0F8F">
        <w:t xml:space="preserve">the </w:t>
      </w:r>
      <w:r w:rsidRPr="00F2187F">
        <w:t>next couple of weeks</w:t>
      </w:r>
      <w:r w:rsidRPr="00F2187F" w:rsidR="003F0F8F">
        <w:t xml:space="preserve"> on EU exit and the transition at year-end</w:t>
      </w:r>
      <w:r w:rsidRPr="00F2187F">
        <w:t>.</w:t>
      </w:r>
    </w:p>
    <w:p w:rsidR="002F2726" w:rsidRPr="00F2187F" w:rsidP="002F2726">
      <w:pPr>
        <w:pStyle w:val="Question"/>
      </w:pPr>
      <w:sdt>
        <w:sdtPr>
          <w:alias w:val="Member"/>
          <w:tag w:val="&lt;Member mnisId='4793' dodsId=''&gt;"/>
          <w:id w:val="354628771"/>
          <w:placeholder>
            <w:docPart w:val="DefaultPlaceholder_1082065158"/>
          </w:placeholder>
          <w:richText/>
        </w:sdtPr>
        <w:sdtContent>
          <w:r w:rsidRPr="00F2187F">
            <w:rPr>
              <w:b/>
            </w:rPr>
            <w:t>Scott Benton:</w:t>
          </w:r>
        </w:sdtContent>
      </w:sdt>
      <w:r w:rsidRPr="00F2187F" w:rsidR="00167621">
        <w:t xml:space="preserve"> </w:t>
      </w:r>
      <w:r w:rsidRPr="00F2187F">
        <w:t xml:space="preserve">Mr </w:t>
      </w:r>
      <w:r w:rsidRPr="00F2187F" w:rsidR="003F0F8F">
        <w:t>D</w:t>
      </w:r>
      <w:r w:rsidRPr="00F2187F">
        <w:t>avies</w:t>
      </w:r>
      <w:r w:rsidRPr="00F2187F" w:rsidR="003F0F8F">
        <w:t xml:space="preserve">, </w:t>
      </w:r>
      <w:r w:rsidRPr="00F2187F" w:rsidR="00D57B15">
        <w:t>do you want</w:t>
      </w:r>
      <w:r w:rsidRPr="00F2187F" w:rsidR="003F0F8F">
        <w:t xml:space="preserve"> to pick up the question and add anything, potentially in relation to the anti-avoidance measures that we may look to expect over the</w:t>
      </w:r>
      <w:r w:rsidRPr="00F2187F">
        <w:t xml:space="preserve"> next few weeks?</w:t>
      </w:r>
    </w:p>
    <w:p w:rsidR="002F2726" w:rsidRPr="00F2187F" w:rsidP="002F2726">
      <w:pPr>
        <w:pStyle w:val="Answer"/>
      </w:pPr>
      <w:sdt>
        <w:sdtPr>
          <w:alias w:val="Witness"/>
          <w:id w:val="-305792433"/>
          <w:placeholder>
            <w:docPart w:val="DefaultPlaceholder_1082065158"/>
          </w:placeholder>
          <w:richText/>
        </w:sdtPr>
        <w:sdtContent>
          <w:r w:rsidRPr="00F2187F" w:rsidR="001E7E85">
            <w:rPr>
              <w:b/>
              <w:i/>
              <w:iCs/>
            </w:rPr>
            <w:t>Mark Davies:</w:t>
          </w:r>
          <w:r w:rsidRPr="00F2187F">
            <w:rPr>
              <w:b/>
            </w:rPr>
            <w:t xml:space="preserve"> </w:t>
          </w:r>
        </w:sdtContent>
      </w:sdt>
      <w:r w:rsidRPr="00F2187F" w:rsidR="00D57B15">
        <w:t xml:space="preserve">I would </w:t>
      </w:r>
      <w:r w:rsidRPr="00F2187F" w:rsidR="003F0F8F">
        <w:t xml:space="preserve">just </w:t>
      </w:r>
      <w:r w:rsidRPr="00F2187F">
        <w:t xml:space="preserve">echo </w:t>
      </w:r>
      <w:r w:rsidRPr="00F2187F" w:rsidR="003F0F8F">
        <w:t xml:space="preserve">exactly </w:t>
      </w:r>
      <w:r w:rsidRPr="00F2187F">
        <w:t>what Aidan has said</w:t>
      </w:r>
      <w:r w:rsidRPr="00F2187F" w:rsidR="003F0F8F">
        <w:t xml:space="preserve">. The legislation for the </w:t>
      </w:r>
      <w:r w:rsidRPr="00F2187F">
        <w:t xml:space="preserve">phase </w:t>
      </w:r>
      <w:r w:rsidRPr="00F2187F" w:rsidR="00D57B15">
        <w:t>1</w:t>
      </w:r>
      <w:r w:rsidRPr="00F2187F">
        <w:t xml:space="preserve"> </w:t>
      </w:r>
      <w:r w:rsidRPr="00F2187F" w:rsidR="003F0F8F">
        <w:t xml:space="preserve">regime is already </w:t>
      </w:r>
      <w:r w:rsidRPr="00F2187F">
        <w:t>be</w:t>
      </w:r>
      <w:r w:rsidRPr="00F2187F" w:rsidR="003F0F8F">
        <w:t>f</w:t>
      </w:r>
      <w:r w:rsidRPr="00F2187F">
        <w:t xml:space="preserve">ore </w:t>
      </w:r>
      <w:r w:rsidRPr="00F2187F" w:rsidR="003F0F8F">
        <w:t>P</w:t>
      </w:r>
      <w:r w:rsidRPr="00F2187F">
        <w:t>arliament</w:t>
      </w:r>
      <w:r w:rsidRPr="00F2187F" w:rsidR="003F0F8F">
        <w:t>. It has been debated in the Lords and the Commons. You should expect the anti-avoidance provisions during the course of the next few weeks.</w:t>
      </w:r>
    </w:p>
    <w:p w:rsidR="002F2726" w:rsidRPr="00F2187F" w:rsidP="002F2726">
      <w:pPr>
        <w:pStyle w:val="Question"/>
      </w:pPr>
      <w:sdt>
        <w:sdtPr>
          <w:alias w:val="Member"/>
          <w:tag w:val="&lt;Member mnisId='4494' dodsId='72275'&gt;"/>
          <w:id w:val="1726494920"/>
          <w:placeholder>
            <w:docPart w:val="DefaultPlaceholder_1082065158"/>
          </w:placeholder>
          <w:richText/>
        </w:sdtPr>
        <w:sdtContent>
          <w:r w:rsidRPr="00F2187F">
            <w:rPr>
              <w:b/>
            </w:rPr>
            <w:t>Chair:</w:t>
          </w:r>
        </w:sdtContent>
      </w:sdt>
      <w:r w:rsidRPr="00F2187F">
        <w:t xml:space="preserve"> </w:t>
      </w:r>
      <w:r w:rsidRPr="00F2187F" w:rsidR="003F0F8F">
        <w:t>T</w:t>
      </w:r>
      <w:r w:rsidRPr="00F2187F">
        <w:t xml:space="preserve">here is a terrible tendency of </w:t>
      </w:r>
      <w:r w:rsidRPr="00F2187F" w:rsidR="00D57B15">
        <w:t>G</w:t>
      </w:r>
      <w:r w:rsidRPr="00F2187F">
        <w:t>overnments of all stripes</w:t>
      </w:r>
      <w:r w:rsidRPr="00F2187F" w:rsidR="003F0F8F">
        <w:t xml:space="preserve"> to </w:t>
      </w:r>
      <w:r w:rsidRPr="00F2187F">
        <w:t>deal with</w:t>
      </w:r>
      <w:r w:rsidRPr="00F2187F" w:rsidR="003F0F8F">
        <w:t xml:space="preserve"> legislative affairs when it comes to Northern Ireland in an</w:t>
      </w:r>
      <w:r w:rsidRPr="00F2187F">
        <w:t xml:space="preserve"> at</w:t>
      </w:r>
      <w:r w:rsidRPr="00F2187F" w:rsidR="00D57B15">
        <w:t>-</w:t>
      </w:r>
      <w:r w:rsidRPr="00F2187F">
        <w:t>pace emergency</w:t>
      </w:r>
      <w:r w:rsidRPr="00F2187F" w:rsidR="00D57B15">
        <w:t>-</w:t>
      </w:r>
      <w:r w:rsidRPr="00F2187F" w:rsidR="003F0F8F">
        <w:t xml:space="preserve">type </w:t>
      </w:r>
      <w:r w:rsidRPr="00F2187F">
        <w:t>session,</w:t>
      </w:r>
      <w:r w:rsidRPr="00F2187F" w:rsidR="003F0F8F">
        <w:t xml:space="preserve"> which usually means that </w:t>
      </w:r>
      <w:r w:rsidRPr="00F2187F">
        <w:t>scrutiny</w:t>
      </w:r>
      <w:r w:rsidRPr="00F2187F" w:rsidR="003F0F8F">
        <w:t xml:space="preserve"> and the like</w:t>
      </w:r>
      <w:r w:rsidRPr="00F2187F">
        <w:t xml:space="preserve"> is the victim.</w:t>
      </w:r>
      <w:r w:rsidRPr="00F2187F" w:rsidR="00167621">
        <w:t xml:space="preserve"> </w:t>
      </w:r>
      <w:r w:rsidRPr="00F2187F" w:rsidR="003F0F8F">
        <w:t>Mr Davies, do you have a</w:t>
      </w:r>
      <w:r w:rsidRPr="00F2187F">
        <w:t xml:space="preserve">ny clarity on </w:t>
      </w:r>
      <w:r w:rsidRPr="00F2187F" w:rsidR="003F0F8F">
        <w:t xml:space="preserve">the </w:t>
      </w:r>
      <w:r w:rsidRPr="00F2187F">
        <w:t xml:space="preserve">number of </w:t>
      </w:r>
      <w:r w:rsidRPr="00F2187F" w:rsidR="003F0F8F">
        <w:t xml:space="preserve">statutory instruments—I presume </w:t>
      </w:r>
      <w:r w:rsidRPr="00F2187F" w:rsidR="00D57B15">
        <w:t xml:space="preserve">they are </w:t>
      </w:r>
      <w:r w:rsidRPr="00F2187F" w:rsidR="003F0F8F">
        <w:t>statutory instruments rather than primary legislation—that are required? How many are being prepared?</w:t>
      </w:r>
      <w:r w:rsidRPr="00F2187F">
        <w:t xml:space="preserve"> </w:t>
      </w:r>
    </w:p>
    <w:p w:rsidR="003F0F8F" w:rsidRPr="00F2187F" w:rsidP="002F2726">
      <w:pPr>
        <w:pStyle w:val="Answer"/>
      </w:pPr>
      <w:sdt>
        <w:sdtPr>
          <w:alias w:val="Witness"/>
          <w:id w:val="611015819"/>
          <w:placeholder>
            <w:docPart w:val="DefaultPlaceholder_1082065158"/>
          </w:placeholder>
          <w:richText/>
        </w:sdtPr>
        <w:sdtContent>
          <w:r w:rsidRPr="00F2187F" w:rsidR="001E7E85">
            <w:rPr>
              <w:b/>
              <w:i/>
              <w:iCs/>
            </w:rPr>
            <w:t>Mark Davies:</w:t>
          </w:r>
          <w:r w:rsidRPr="00F2187F" w:rsidR="002F2726">
            <w:rPr>
              <w:b/>
            </w:rPr>
            <w:t xml:space="preserve"> </w:t>
          </w:r>
        </w:sdtContent>
      </w:sdt>
      <w:r w:rsidRPr="00F2187F">
        <w:t>We can certainly write with the specific number but there ha</w:t>
      </w:r>
      <w:r w:rsidRPr="00F2187F" w:rsidR="00D57B15">
        <w:t>s</w:t>
      </w:r>
      <w:r w:rsidRPr="00F2187F">
        <w:t xml:space="preserve"> been a </w:t>
      </w:r>
      <w:r w:rsidRPr="00F2187F" w:rsidR="002F2726">
        <w:t>steady flow</w:t>
      </w:r>
      <w:r w:rsidRPr="00F2187F">
        <w:t xml:space="preserve"> of statutory instruments that have been introduced to give effect to various aspects, particularly on unfettered access. As well as the</w:t>
      </w:r>
      <w:r w:rsidRPr="00F2187F" w:rsidR="00167621">
        <w:t xml:space="preserve"> </w:t>
      </w:r>
      <w:r w:rsidRPr="00F2187F">
        <w:t>d</w:t>
      </w:r>
      <w:r w:rsidRPr="00F2187F" w:rsidR="002F2726">
        <w:t>efinition of qualify</w:t>
      </w:r>
      <w:r w:rsidRPr="00F2187F">
        <w:t>ing</w:t>
      </w:r>
      <w:r w:rsidRPr="00F2187F" w:rsidR="002F2726">
        <w:t xml:space="preserve"> goods</w:t>
      </w:r>
      <w:r w:rsidRPr="00F2187F">
        <w:t xml:space="preserve"> SI</w:t>
      </w:r>
      <w:r w:rsidRPr="00F2187F" w:rsidR="00D57B15">
        <w:t>s</w:t>
      </w:r>
      <w:r w:rsidRPr="00F2187F">
        <w:t xml:space="preserve">, there have been </w:t>
      </w:r>
      <w:r w:rsidRPr="00F2187F" w:rsidR="002F2726">
        <w:t>various other meas</w:t>
      </w:r>
      <w:r w:rsidRPr="00F2187F">
        <w:t>u</w:t>
      </w:r>
      <w:r w:rsidRPr="00F2187F" w:rsidR="002F2726">
        <w:t>res</w:t>
      </w:r>
      <w:r w:rsidRPr="00F2187F">
        <w:t xml:space="preserve"> concerning some of the highly regulated goods for which provision is required. </w:t>
      </w:r>
    </w:p>
    <w:p w:rsidR="002F2726" w:rsidRPr="00F2187F" w:rsidP="002F2726">
      <w:pPr>
        <w:pStyle w:val="Answer"/>
      </w:pPr>
      <w:r w:rsidRPr="00F2187F">
        <w:t xml:space="preserve">As I say, the phase </w:t>
      </w:r>
      <w:r w:rsidRPr="00F2187F" w:rsidR="00D57B15">
        <w:t>1</w:t>
      </w:r>
      <w:r w:rsidRPr="00F2187F">
        <w:t xml:space="preserve"> SI has gone through in the</w:t>
      </w:r>
      <w:r w:rsidRPr="00F2187F">
        <w:t xml:space="preserve"> ord</w:t>
      </w:r>
      <w:r w:rsidRPr="00F2187F">
        <w:t>i</w:t>
      </w:r>
      <w:r w:rsidRPr="00F2187F">
        <w:t xml:space="preserve">nary </w:t>
      </w:r>
      <w:r w:rsidRPr="00F2187F">
        <w:t xml:space="preserve">course. It had a delegated legislation debate in the Commons and had its Grand Committee debate in the Lords yesterday. The same is true </w:t>
      </w:r>
      <w:r w:rsidRPr="00F2187F" w:rsidR="00D57B15">
        <w:t>of</w:t>
      </w:r>
      <w:r w:rsidRPr="00F2187F">
        <w:t xml:space="preserve"> the provisions giving effect to the democratic consent mechanism, which is also making its way through Parliament at the moment. The intent is to take those through in the ordinary way.</w:t>
      </w:r>
    </w:p>
    <w:p w:rsidR="002F2726" w:rsidRPr="00F2187F" w:rsidP="002F2726">
      <w:pPr>
        <w:pStyle w:val="Question"/>
      </w:pPr>
      <w:sdt>
        <w:sdtPr>
          <w:alias w:val="Member"/>
          <w:tag w:val="&lt;Member mnisId='4494' dodsId='72275'&gt;"/>
          <w:id w:val="-1819638511"/>
          <w:placeholder>
            <w:docPart w:val="DefaultPlaceholder_1082065158"/>
          </w:placeholder>
          <w:richText/>
        </w:sdtPr>
        <w:sdtContent>
          <w:r w:rsidRPr="00F2187F">
            <w:rPr>
              <w:b/>
            </w:rPr>
            <w:t>Chair:</w:t>
          </w:r>
        </w:sdtContent>
      </w:sdt>
      <w:r w:rsidRPr="00F2187F">
        <w:t xml:space="preserve"> </w:t>
      </w:r>
      <w:r w:rsidRPr="00F2187F" w:rsidR="003F0F8F">
        <w:t xml:space="preserve">Those are the ones that are </w:t>
      </w:r>
      <w:r w:rsidRPr="00F2187F">
        <w:t>live</w:t>
      </w:r>
      <w:r w:rsidRPr="00F2187F" w:rsidR="003F0F8F">
        <w:t>.</w:t>
      </w:r>
      <w:r w:rsidRPr="00F2187F">
        <w:t xml:space="preserve"> </w:t>
      </w:r>
      <w:r w:rsidRPr="00F2187F" w:rsidR="003F0F8F">
        <w:t>S</w:t>
      </w:r>
      <w:r w:rsidRPr="00F2187F">
        <w:t>peaking back to Mr Benton’s question</w:t>
      </w:r>
      <w:r w:rsidRPr="00F2187F" w:rsidR="003F0F8F">
        <w:t xml:space="preserve"> about the legislation and the narrowing of the </w:t>
      </w:r>
      <w:r w:rsidRPr="00F2187F">
        <w:t>timetable</w:t>
      </w:r>
      <w:r w:rsidRPr="00F2187F" w:rsidR="003F0F8F">
        <w:t>, the expectation is that the H</w:t>
      </w:r>
      <w:r w:rsidRPr="00F2187F">
        <w:t xml:space="preserve">ouse </w:t>
      </w:r>
      <w:r w:rsidRPr="00F2187F" w:rsidR="003F0F8F">
        <w:t xml:space="preserve">will </w:t>
      </w:r>
      <w:r w:rsidRPr="00F2187F">
        <w:t xml:space="preserve">rise on 18 </w:t>
      </w:r>
      <w:r w:rsidRPr="00F2187F" w:rsidR="003F0F8F">
        <w:t>December, as I understand it. How many more have to be through the process?</w:t>
      </w:r>
    </w:p>
    <w:p w:rsidR="002F2726" w:rsidRPr="00F2187F" w:rsidP="002F2726">
      <w:pPr>
        <w:pStyle w:val="Answer"/>
      </w:pPr>
      <w:sdt>
        <w:sdtPr>
          <w:alias w:val="Witness"/>
          <w:id w:val="-1579053092"/>
          <w:placeholder>
            <w:docPart w:val="DefaultPlaceholder_1082065158"/>
          </w:placeholder>
          <w:richText/>
        </w:sdtPr>
        <w:sdtContent>
          <w:r w:rsidRPr="00F2187F" w:rsidR="001E7E85">
            <w:rPr>
              <w:b/>
              <w:i/>
              <w:iCs/>
            </w:rPr>
            <w:t>Mark Davies:</w:t>
          </w:r>
          <w:r w:rsidRPr="00F2187F">
            <w:rPr>
              <w:b/>
            </w:rPr>
            <w:t xml:space="preserve"> </w:t>
          </w:r>
        </w:sdtContent>
      </w:sdt>
      <w:r w:rsidRPr="00F2187F" w:rsidR="003F0F8F">
        <w:t>F</w:t>
      </w:r>
      <w:r w:rsidRPr="00F2187F">
        <w:t xml:space="preserve">rom our tracking, most </w:t>
      </w:r>
      <w:r w:rsidRPr="00F2187F" w:rsidR="003F0F8F">
        <w:t xml:space="preserve">of the </w:t>
      </w:r>
      <w:r w:rsidRPr="00F2187F">
        <w:t>S</w:t>
      </w:r>
      <w:r w:rsidRPr="00F2187F" w:rsidR="003F0F8F">
        <w:t>I</w:t>
      </w:r>
      <w:r w:rsidRPr="00F2187F">
        <w:t xml:space="preserve">s </w:t>
      </w:r>
      <w:r w:rsidRPr="00F2187F" w:rsidR="003F0F8F">
        <w:t xml:space="preserve">that are </w:t>
      </w:r>
      <w:r w:rsidRPr="00F2187F">
        <w:t xml:space="preserve">required </w:t>
      </w:r>
      <w:r w:rsidRPr="00F2187F" w:rsidR="003F0F8F">
        <w:t xml:space="preserve">have made or are </w:t>
      </w:r>
      <w:r w:rsidRPr="00F2187F">
        <w:t>making</w:t>
      </w:r>
      <w:r w:rsidRPr="00F2187F" w:rsidR="003F0F8F">
        <w:t xml:space="preserve"> their </w:t>
      </w:r>
      <w:r w:rsidRPr="00F2187F">
        <w:t>way thr</w:t>
      </w:r>
      <w:r w:rsidRPr="00F2187F" w:rsidR="003F0F8F">
        <w:t>ou</w:t>
      </w:r>
      <w:r w:rsidRPr="00F2187F">
        <w:t xml:space="preserve">gh </w:t>
      </w:r>
      <w:r w:rsidRPr="00F2187F" w:rsidR="003F0F8F">
        <w:t xml:space="preserve">the </w:t>
      </w:r>
      <w:r w:rsidRPr="00F2187F">
        <w:t xml:space="preserve">process and </w:t>
      </w:r>
      <w:r w:rsidRPr="00F2187F" w:rsidR="003F0F8F">
        <w:t>we are very much</w:t>
      </w:r>
      <w:r w:rsidRPr="00F2187F" w:rsidR="00D57B15">
        <w:t xml:space="preserve"> </w:t>
      </w:r>
      <w:r w:rsidRPr="00F2187F">
        <w:t>on track</w:t>
      </w:r>
      <w:r w:rsidRPr="00F2187F" w:rsidR="003F0F8F">
        <w:t xml:space="preserve"> to have that all through by the end of the year. </w:t>
      </w:r>
      <w:r w:rsidRPr="00F2187F" w:rsidR="00D57B15">
        <w:t>A</w:t>
      </w:r>
      <w:r w:rsidRPr="00F2187F">
        <w:t xml:space="preserve">s part of the </w:t>
      </w:r>
      <w:r w:rsidRPr="00F2187F" w:rsidR="00732DAB">
        <w:t>submission</w:t>
      </w:r>
      <w:r w:rsidRPr="00F2187F" w:rsidR="003F0F8F">
        <w:t xml:space="preserve"> from Mr Reilly</w:t>
      </w:r>
      <w:r w:rsidRPr="00F2187F">
        <w:t xml:space="preserve"> </w:t>
      </w:r>
      <w:r w:rsidRPr="00F2187F" w:rsidR="00456D57">
        <w:t xml:space="preserve">to the Committee, we can </w:t>
      </w:r>
      <w:r w:rsidRPr="00F2187F">
        <w:t xml:space="preserve">give you </w:t>
      </w:r>
      <w:r w:rsidRPr="00F2187F" w:rsidR="00456D57">
        <w:t xml:space="preserve">a </w:t>
      </w:r>
      <w:r w:rsidRPr="00F2187F">
        <w:t xml:space="preserve">detailed breakdown </w:t>
      </w:r>
      <w:r w:rsidRPr="00F2187F" w:rsidR="00456D57">
        <w:t>of the number of SIs already laid, where they are in the process and where we are expecting any final provisions before the end of the year. From our perspective, that material is on track and we certainly took it through in the ordinary way.</w:t>
      </w:r>
    </w:p>
    <w:p w:rsidR="002F2726" w:rsidRPr="00F2187F" w:rsidP="002F2726">
      <w:pPr>
        <w:pStyle w:val="Question"/>
      </w:pPr>
      <w:sdt>
        <w:sdtPr>
          <w:alias w:val="Member"/>
          <w:tag w:val="&lt;Member mnisId='4494' dodsId='72275'&gt;"/>
          <w:id w:val="-1610967244"/>
          <w:placeholder>
            <w:docPart w:val="DefaultPlaceholder_1082065158"/>
          </w:placeholder>
          <w:richText/>
        </w:sdtPr>
        <w:sdtContent>
          <w:r w:rsidRPr="00F2187F">
            <w:rPr>
              <w:b/>
            </w:rPr>
            <w:t>Chair:</w:t>
          </w:r>
        </w:sdtContent>
      </w:sdt>
      <w:r w:rsidRPr="00F2187F">
        <w:t xml:space="preserve"> </w:t>
      </w:r>
      <w:r w:rsidRPr="00F2187F" w:rsidR="00456D57">
        <w:t xml:space="preserve">That note, Mr Davies, would certainly be </w:t>
      </w:r>
      <w:r w:rsidRPr="00F2187F">
        <w:t>appreciated</w:t>
      </w:r>
      <w:r w:rsidRPr="00F2187F" w:rsidR="00456D57">
        <w:t>.</w:t>
      </w:r>
      <w:r w:rsidRPr="00F2187F">
        <w:t xml:space="preserve"> </w:t>
      </w:r>
      <w:r w:rsidRPr="00F2187F" w:rsidR="00456D57">
        <w:t xml:space="preserve">Of </w:t>
      </w:r>
      <w:r w:rsidRPr="00F2187F">
        <w:t xml:space="preserve">those </w:t>
      </w:r>
      <w:r w:rsidRPr="00F2187F" w:rsidR="00456D57">
        <w:t xml:space="preserve">that </w:t>
      </w:r>
      <w:r w:rsidRPr="00F2187F">
        <w:t>have</w:t>
      </w:r>
      <w:r w:rsidRPr="00F2187F" w:rsidR="00456D57">
        <w:t xml:space="preserve"> </w:t>
      </w:r>
      <w:r w:rsidRPr="00F2187F">
        <w:t>n</w:t>
      </w:r>
      <w:r w:rsidRPr="00F2187F" w:rsidR="00456D57">
        <w:t>o</w:t>
      </w:r>
      <w:r w:rsidRPr="00F2187F">
        <w:t>t been laid as yet b</w:t>
      </w:r>
      <w:r w:rsidRPr="00F2187F" w:rsidR="00456D57">
        <w:t>u</w:t>
      </w:r>
      <w:r w:rsidRPr="00F2187F">
        <w:t xml:space="preserve">t </w:t>
      </w:r>
      <w:r w:rsidRPr="00F2187F" w:rsidR="00456D57">
        <w:t xml:space="preserve">that </w:t>
      </w:r>
      <w:r w:rsidRPr="00F2187F">
        <w:t>need to be laid, what</w:t>
      </w:r>
      <w:r w:rsidRPr="00F2187F" w:rsidR="00456D57">
        <w:t xml:space="preserve"> is the</w:t>
      </w:r>
      <w:r w:rsidRPr="00F2187F">
        <w:t xml:space="preserve"> ballpark figure?</w:t>
      </w:r>
      <w:r w:rsidRPr="00F2187F" w:rsidR="00167621">
        <w:t xml:space="preserve"> </w:t>
      </w:r>
      <w:r w:rsidRPr="00F2187F" w:rsidR="00456D57">
        <w:t xml:space="preserve">Are we talking about </w:t>
      </w:r>
      <w:r w:rsidRPr="00F2187F" w:rsidR="00D57B15">
        <w:t>five</w:t>
      </w:r>
      <w:r w:rsidRPr="00F2187F" w:rsidR="00456D57">
        <w:t>, 10 or 15?</w:t>
      </w:r>
    </w:p>
    <w:p w:rsidR="002F2726" w:rsidRPr="00F2187F" w:rsidP="002F2726">
      <w:pPr>
        <w:pStyle w:val="Answer"/>
      </w:pPr>
      <w:sdt>
        <w:sdtPr>
          <w:alias w:val="Witness"/>
          <w:id w:val="-440453890"/>
          <w:placeholder>
            <w:docPart w:val="DefaultPlaceholder_1082065158"/>
          </w:placeholder>
          <w:richText/>
        </w:sdtPr>
        <w:sdtContent>
          <w:r w:rsidRPr="00F2187F" w:rsidR="001E7E85">
            <w:rPr>
              <w:b/>
              <w:i/>
              <w:iCs/>
            </w:rPr>
            <w:t>Mark Davies:</w:t>
          </w:r>
          <w:r w:rsidRPr="00F2187F">
            <w:rPr>
              <w:b/>
            </w:rPr>
            <w:t xml:space="preserve"> </w:t>
          </w:r>
        </w:sdtContent>
      </w:sdt>
      <w:r w:rsidRPr="00F2187F" w:rsidR="00456D57">
        <w:t xml:space="preserve">The ballpark figure </w:t>
      </w:r>
      <w:r w:rsidRPr="00F2187F">
        <w:t>will be low.</w:t>
      </w:r>
      <w:r w:rsidRPr="00F2187F" w:rsidR="00167621">
        <w:t xml:space="preserve"> </w:t>
      </w:r>
      <w:r w:rsidRPr="00F2187F" w:rsidR="00456D57">
        <w:t>We work very closely within Government to co-ordinate those so that there is time to have all the legislation needed before the end of the year in before the end of the year. I can come back to you with a detailed breakdown but I think the figure is going to be low.</w:t>
      </w:r>
    </w:p>
    <w:p w:rsidR="002F2726" w:rsidRPr="00F2187F" w:rsidP="002F2726">
      <w:pPr>
        <w:pStyle w:val="Question"/>
      </w:pPr>
      <w:sdt>
        <w:sdtPr>
          <w:alias w:val="Member"/>
          <w:tag w:val="&lt;Member mnisId='4494' dodsId='72275'&gt;"/>
          <w:id w:val="-711114382"/>
          <w:placeholder>
            <w:docPart w:val="DefaultPlaceholder_1082065158"/>
          </w:placeholder>
          <w:richText/>
        </w:sdtPr>
        <w:sdtContent>
          <w:r w:rsidRPr="00F2187F">
            <w:rPr>
              <w:b/>
            </w:rPr>
            <w:t>Chair:</w:t>
          </w:r>
        </w:sdtContent>
      </w:sdt>
      <w:r w:rsidRPr="00F2187F">
        <w:t xml:space="preserve"> </w:t>
      </w:r>
      <w:r w:rsidRPr="00F2187F" w:rsidR="00456D57">
        <w:t>By the end of the year is, by definition, by 18 December, which is the last day that Parliament is presumed to be sitting in this year. I am always a bit anxious when somebody says</w:t>
      </w:r>
      <w:r w:rsidRPr="00F2187F" w:rsidR="009313D2">
        <w:t>,</w:t>
      </w:r>
      <w:r w:rsidRPr="00F2187F" w:rsidR="00456D57">
        <w:t xml:space="preserve"> “</w:t>
      </w:r>
      <w:r w:rsidRPr="00F2187F" w:rsidR="009313D2">
        <w:t>T</w:t>
      </w:r>
      <w:r w:rsidRPr="00F2187F" w:rsidR="00456D57">
        <w:t xml:space="preserve">hey are estimated to be </w:t>
      </w:r>
      <w:r w:rsidRPr="00F2187F">
        <w:t>low</w:t>
      </w:r>
      <w:r w:rsidRPr="00F2187F" w:rsidR="00456D57">
        <w:t>”</w:t>
      </w:r>
      <w:r w:rsidRPr="00F2187F" w:rsidR="009313D2">
        <w:t>,</w:t>
      </w:r>
      <w:r w:rsidRPr="00F2187F" w:rsidR="00456D57">
        <w:t xml:space="preserve"> because “low” is one of those</w:t>
      </w:r>
      <w:r w:rsidRPr="00F2187F">
        <w:t xml:space="preserve"> moveable feast</w:t>
      </w:r>
      <w:r w:rsidRPr="00F2187F" w:rsidR="00456D57">
        <w:t>s. If you are used to dealing with thousands, a hundred is low. If you are used to dealing with tens, three is low. Can you give us any indication? Are we talking about</w:t>
      </w:r>
      <w:r w:rsidRPr="00F2187F">
        <w:t xml:space="preserve"> fewer than 20</w:t>
      </w:r>
      <w:r w:rsidRPr="00F2187F" w:rsidR="00456D57">
        <w:t xml:space="preserve"> or</w:t>
      </w:r>
      <w:r w:rsidRPr="00F2187F" w:rsidR="00167621">
        <w:t xml:space="preserve"> </w:t>
      </w:r>
      <w:r w:rsidRPr="00F2187F" w:rsidR="00456D57">
        <w:t>f</w:t>
      </w:r>
      <w:r w:rsidRPr="00F2187F">
        <w:t>ewer tha</w:t>
      </w:r>
      <w:r w:rsidRPr="00F2187F" w:rsidR="00456D57">
        <w:t>n</w:t>
      </w:r>
      <w:r w:rsidRPr="00F2187F">
        <w:t xml:space="preserve"> 10?</w:t>
      </w:r>
    </w:p>
    <w:p w:rsidR="002F2726" w:rsidRPr="00F2187F" w:rsidP="002F2726">
      <w:pPr>
        <w:pStyle w:val="Answer"/>
      </w:pPr>
      <w:sdt>
        <w:sdtPr>
          <w:alias w:val="Witness"/>
          <w:id w:val="-1806922142"/>
          <w:placeholder>
            <w:docPart w:val="DefaultPlaceholder_1082065158"/>
          </w:placeholder>
          <w:richText/>
        </w:sdtPr>
        <w:sdtContent>
          <w:r w:rsidRPr="00F2187F" w:rsidR="001E7E85">
            <w:rPr>
              <w:b/>
              <w:i/>
              <w:iCs/>
            </w:rPr>
            <w:t>Mark Davies:</w:t>
          </w:r>
          <w:r w:rsidRPr="00F2187F">
            <w:rPr>
              <w:b/>
            </w:rPr>
            <w:t xml:space="preserve"> </w:t>
          </w:r>
        </w:sdtContent>
      </w:sdt>
      <w:r w:rsidRPr="00F2187F" w:rsidR="009313D2">
        <w:t xml:space="preserve">Yes, I </w:t>
      </w:r>
      <w:r w:rsidRPr="00F2187F" w:rsidR="00456D57">
        <w:t xml:space="preserve">think it would be lower than both of those numbers. As I said, I do not have the figure to hand but I will </w:t>
      </w:r>
      <w:r w:rsidRPr="00F2187F" w:rsidR="00732DAB">
        <w:t>certainly</w:t>
      </w:r>
      <w:r w:rsidRPr="00F2187F" w:rsidR="00456D57">
        <w:t xml:space="preserve"> </w:t>
      </w:r>
      <w:r w:rsidRPr="00F2187F">
        <w:t>get that to you</w:t>
      </w:r>
      <w:r w:rsidRPr="00F2187F" w:rsidR="00456D57">
        <w:t>. If I can in fact fi</w:t>
      </w:r>
      <w:r w:rsidRPr="00F2187F">
        <w:t xml:space="preserve">nd out </w:t>
      </w:r>
      <w:r w:rsidRPr="00F2187F" w:rsidR="00456D57">
        <w:t>dur</w:t>
      </w:r>
      <w:r w:rsidRPr="00F2187F">
        <w:t>in</w:t>
      </w:r>
      <w:r w:rsidRPr="00F2187F" w:rsidR="00456D57">
        <w:t>g the</w:t>
      </w:r>
      <w:r w:rsidRPr="00F2187F">
        <w:t xml:space="preserve"> course of </w:t>
      </w:r>
      <w:r w:rsidRPr="00F2187F" w:rsidR="00456D57">
        <w:t xml:space="preserve">this </w:t>
      </w:r>
      <w:r w:rsidRPr="00F2187F">
        <w:t>session</w:t>
      </w:r>
      <w:r w:rsidRPr="00F2187F" w:rsidR="00456D57">
        <w:t>, I would be very</w:t>
      </w:r>
      <w:r w:rsidRPr="00F2187F">
        <w:t xml:space="preserve"> happy to update</w:t>
      </w:r>
      <w:r w:rsidRPr="00F2187F" w:rsidR="00456D57">
        <w:t xml:space="preserve"> you.</w:t>
      </w:r>
    </w:p>
    <w:p w:rsidR="002F2726" w:rsidRPr="00F2187F" w:rsidP="00213286">
      <w:pPr>
        <w:pStyle w:val="Question"/>
        <w:numPr>
          <w:ilvl w:val="0"/>
          <w:numId w:val="0"/>
        </w:numPr>
        <w:ind w:left="794"/>
      </w:pPr>
      <w:sdt>
        <w:sdtPr>
          <w:alias w:val="Member"/>
          <w:tag w:val="&lt;Member mnisId='4494' dodsId='72275'&gt;"/>
          <w:id w:val="-1712652453"/>
          <w:placeholder>
            <w:docPart w:val="DefaultPlaceholder_1082065158"/>
          </w:placeholder>
          <w:richText/>
        </w:sdtPr>
        <w:sdtContent>
          <w:r w:rsidRPr="00F2187F">
            <w:rPr>
              <w:b/>
            </w:rPr>
            <w:t>Chair:</w:t>
          </w:r>
        </w:sdtContent>
      </w:sdt>
      <w:r w:rsidRPr="00F2187F">
        <w:t xml:space="preserve"> </w:t>
      </w:r>
      <w:r w:rsidRPr="00F2187F" w:rsidR="009313D2">
        <w:t>That is fin</w:t>
      </w:r>
      <w:r w:rsidRPr="00F2187F" w:rsidR="00456D57">
        <w:t xml:space="preserve">e. The note would be helpful but what you have given us reassurance of is that </w:t>
      </w:r>
      <w:r w:rsidRPr="00F2187F" w:rsidR="00732DAB">
        <w:t xml:space="preserve">there </w:t>
      </w:r>
      <w:r w:rsidRPr="00F2187F">
        <w:t>is</w:t>
      </w:r>
      <w:r w:rsidRPr="00F2187F" w:rsidR="00456D57">
        <w:t xml:space="preserve"> </w:t>
      </w:r>
      <w:r w:rsidRPr="00F2187F">
        <w:t>n</w:t>
      </w:r>
      <w:r w:rsidRPr="00F2187F" w:rsidR="00456D57">
        <w:t>o</w:t>
      </w:r>
      <w:r w:rsidRPr="00F2187F">
        <w:t xml:space="preserve">t </w:t>
      </w:r>
      <w:r w:rsidRPr="00F2187F" w:rsidR="00456D57">
        <w:t xml:space="preserve">a </w:t>
      </w:r>
      <w:r w:rsidRPr="00F2187F">
        <w:t>great mountain</w:t>
      </w:r>
      <w:r w:rsidRPr="00F2187F" w:rsidR="00456D57">
        <w:t xml:space="preserve"> of stuff that needs to be pushed through</w:t>
      </w:r>
      <w:r w:rsidRPr="00F2187F" w:rsidR="009313D2">
        <w:t>, which</w:t>
      </w:r>
      <w:r w:rsidRPr="00F2187F" w:rsidR="00456D57">
        <w:t xml:space="preserve"> the hours of the day simply would not facilitate.</w:t>
      </w:r>
      <w:r w:rsidR="00DF5F5E">
        <w:t xml:space="preserve"> </w:t>
      </w:r>
    </w:p>
    <w:p w:rsidR="002F2726" w:rsidRPr="00F2187F" w:rsidP="002F2726">
      <w:pPr>
        <w:pStyle w:val="Question"/>
      </w:pPr>
      <w:sdt>
        <w:sdtPr>
          <w:alias w:val="Member"/>
          <w:tag w:val="&lt;Member mnisId='1562' dodsId='28181'&gt;"/>
          <w:id w:val="-68807213"/>
          <w:placeholder>
            <w:docPart w:val="DefaultPlaceholder_1082065158"/>
          </w:placeholder>
          <w:richText/>
        </w:sdtPr>
        <w:sdtContent>
          <w:r w:rsidRPr="00F2187F" w:rsidR="009313D2">
            <w:rPr>
              <w:b/>
            </w:rPr>
            <w:t>Mr Goodwill:</w:t>
          </w:r>
        </w:sdtContent>
      </w:sdt>
      <w:r w:rsidRPr="00F2187F">
        <w:t xml:space="preserve"> </w:t>
      </w:r>
      <w:r w:rsidRPr="00F2187F" w:rsidR="00213286">
        <w:t xml:space="preserve">I am </w:t>
      </w:r>
      <w:r w:rsidRPr="00F2187F">
        <w:t xml:space="preserve">still trying to get a fix on what </w:t>
      </w:r>
      <w:r w:rsidRPr="00F2187F" w:rsidR="00213286">
        <w:t xml:space="preserve">would be a </w:t>
      </w:r>
      <w:r w:rsidRPr="00F2187F">
        <w:t>qualify</w:t>
      </w:r>
      <w:r w:rsidRPr="00F2187F" w:rsidR="00213286">
        <w:t>ing</w:t>
      </w:r>
      <w:r w:rsidRPr="00F2187F">
        <w:t xml:space="preserve"> good and what </w:t>
      </w:r>
      <w:r w:rsidRPr="00F2187F" w:rsidR="00213286">
        <w:t xml:space="preserve">would </w:t>
      </w:r>
      <w:r w:rsidRPr="00F2187F">
        <w:t>not.</w:t>
      </w:r>
      <w:r w:rsidRPr="00F2187F" w:rsidR="00167621">
        <w:t xml:space="preserve"> </w:t>
      </w:r>
      <w:r w:rsidRPr="00F2187F" w:rsidR="00213286">
        <w:t>Could you give us some e</w:t>
      </w:r>
      <w:r w:rsidRPr="00F2187F">
        <w:t xml:space="preserve">xamples of </w:t>
      </w:r>
      <w:r w:rsidRPr="00F2187F" w:rsidR="00213286">
        <w:t xml:space="preserve">what would </w:t>
      </w:r>
      <w:r w:rsidRPr="00F2187F">
        <w:t>not</w:t>
      </w:r>
      <w:r w:rsidRPr="00F2187F" w:rsidR="00167621">
        <w:t xml:space="preserve"> </w:t>
      </w:r>
      <w:r w:rsidRPr="00F2187F" w:rsidR="00213286">
        <w:t xml:space="preserve">be considered a </w:t>
      </w:r>
      <w:r w:rsidRPr="00F2187F">
        <w:t>N</w:t>
      </w:r>
      <w:r w:rsidRPr="00F2187F" w:rsidR="00213286">
        <w:t xml:space="preserve">orthern </w:t>
      </w:r>
      <w:r w:rsidRPr="00F2187F">
        <w:t>I</w:t>
      </w:r>
      <w:r w:rsidRPr="00F2187F" w:rsidR="00213286">
        <w:t>reland</w:t>
      </w:r>
      <w:r w:rsidRPr="00F2187F">
        <w:t xml:space="preserve"> qualify</w:t>
      </w:r>
      <w:r w:rsidRPr="00F2187F" w:rsidR="007A370C">
        <w:t>ing</w:t>
      </w:r>
      <w:r w:rsidRPr="00F2187F">
        <w:t xml:space="preserve"> good</w:t>
      </w:r>
      <w:r w:rsidRPr="00F2187F" w:rsidR="00213286">
        <w:t xml:space="preserve"> under the regulations passed last month</w:t>
      </w:r>
      <w:r w:rsidRPr="00F2187F">
        <w:t>?</w:t>
      </w:r>
    </w:p>
    <w:p w:rsidR="00213286" w:rsidRPr="00F2187F" w:rsidP="002F2726">
      <w:pPr>
        <w:pStyle w:val="Answer"/>
      </w:pPr>
      <w:sdt>
        <w:sdtPr>
          <w:alias w:val="Witness"/>
          <w:id w:val="-1306474293"/>
          <w:placeholder>
            <w:docPart w:val="DefaultPlaceholder_1082065158"/>
          </w:placeholder>
          <w:richText/>
        </w:sdtPr>
        <w:sdtContent>
          <w:r w:rsidRPr="00F2187F" w:rsidR="001E7E85">
            <w:rPr>
              <w:b/>
              <w:i/>
              <w:iCs/>
            </w:rPr>
            <w:t>Mark Davies:</w:t>
          </w:r>
          <w:r w:rsidRPr="00F2187F" w:rsidR="002F2726">
            <w:rPr>
              <w:b/>
            </w:rPr>
            <w:t xml:space="preserve"> </w:t>
          </w:r>
        </w:sdtContent>
      </w:sdt>
      <w:r w:rsidRPr="00F2187F">
        <w:t xml:space="preserve">The </w:t>
      </w:r>
      <w:r w:rsidRPr="00F2187F" w:rsidR="002F2726">
        <w:t xml:space="preserve">intent was to capture a definition </w:t>
      </w:r>
      <w:r w:rsidRPr="00F2187F">
        <w:t xml:space="preserve">that would </w:t>
      </w:r>
      <w:r w:rsidRPr="00F2187F" w:rsidR="002F2726">
        <w:t>avoid disruption</w:t>
      </w:r>
      <w:r w:rsidRPr="00F2187F">
        <w:t xml:space="preserve"> for those goods that presently move into GB via Northern Ireland. As Aidan said, the overarching aim is to capture goods in free circulation in Northern Ireland</w:t>
      </w:r>
      <w:r w:rsidR="00DF5F5E">
        <w:t>—</w:t>
      </w:r>
      <w:r w:rsidRPr="00F2187F">
        <w:t>the traditional definition of that. There are also then some specific provisions around goods moved from GB that are subject to processing and goods that enter a customs procedure in Ireland as they move through into Northern Ireland. Those are the range of goods that move NI to GB today.</w:t>
      </w:r>
    </w:p>
    <w:p w:rsidR="0092684E" w:rsidRPr="00F2187F" w:rsidP="002F2726">
      <w:pPr>
        <w:pStyle w:val="Answer"/>
      </w:pPr>
      <w:r w:rsidRPr="00F2187F">
        <w:t xml:space="preserve">That is a necessarily broad-based initial regime to operate from January. It is important to be clear that our </w:t>
      </w:r>
      <w:r w:rsidRPr="00F2187F">
        <w:t>long</w:t>
      </w:r>
      <w:r w:rsidRPr="00F2187F">
        <w:t>-</w:t>
      </w:r>
      <w:r w:rsidRPr="00F2187F">
        <w:t>term aim</w:t>
      </w:r>
      <w:r w:rsidRPr="00F2187F">
        <w:t xml:space="preserve"> is to have a regime</w:t>
      </w:r>
      <w:r w:rsidRPr="00F2187F">
        <w:t>,</w:t>
      </w:r>
      <w:r w:rsidRPr="00F2187F">
        <w:t xml:space="preserve"> which we want to see in place as early as possible in 2021, </w:t>
      </w:r>
      <w:r w:rsidRPr="00F2187F">
        <w:t>that fo</w:t>
      </w:r>
      <w:r w:rsidRPr="00F2187F">
        <w:t>c</w:t>
      </w:r>
      <w:r w:rsidRPr="00F2187F">
        <w:t xml:space="preserve">uses </w:t>
      </w:r>
      <w:r w:rsidRPr="00F2187F">
        <w:t xml:space="preserve">its </w:t>
      </w:r>
      <w:r w:rsidRPr="00F2187F">
        <w:t xml:space="preserve">benefits </w:t>
      </w:r>
      <w:r w:rsidRPr="00F2187F">
        <w:t xml:space="preserve">specifically </w:t>
      </w:r>
      <w:r w:rsidRPr="00F2187F">
        <w:t>on N</w:t>
      </w:r>
      <w:r w:rsidRPr="00F2187F">
        <w:t xml:space="preserve">orthern </w:t>
      </w:r>
      <w:r w:rsidRPr="00F2187F">
        <w:t>I</w:t>
      </w:r>
      <w:r w:rsidRPr="00F2187F">
        <w:t>reland</w:t>
      </w:r>
      <w:r w:rsidRPr="00F2187F">
        <w:t xml:space="preserve"> businesses</w:t>
      </w:r>
      <w:r w:rsidRPr="00F2187F">
        <w:t xml:space="preserve">. That is a discussion that we are having on an </w:t>
      </w:r>
      <w:r w:rsidRPr="00F2187F" w:rsidR="008E32B3">
        <w:t>ongoing</w:t>
      </w:r>
      <w:r w:rsidRPr="00F2187F">
        <w:t xml:space="preserve"> basis with Northern Ireland business and the Northern Ireland Executive to ensure that it is Northern Ireland businesses that are </w:t>
      </w:r>
      <w:r w:rsidRPr="00F2187F" w:rsidR="008E32B3">
        <w:t>receiving</w:t>
      </w:r>
      <w:r w:rsidRPr="00F2187F">
        <w:t xml:space="preserve"> the </w:t>
      </w:r>
      <w:r w:rsidRPr="00F2187F" w:rsidR="008E32B3">
        <w:t>benefits</w:t>
      </w:r>
      <w:r w:rsidRPr="00F2187F">
        <w:t xml:space="preserve"> of unfettered access.</w:t>
      </w:r>
      <w:r w:rsidRPr="00F2187F">
        <w:t xml:space="preserve"> </w:t>
      </w:r>
    </w:p>
    <w:p w:rsidR="002F2726" w:rsidRPr="00F2187F" w:rsidP="0092684E">
      <w:pPr>
        <w:pStyle w:val="Question"/>
      </w:pPr>
      <w:sdt>
        <w:sdtPr>
          <w:alias w:val="Member"/>
          <w:tag w:val="&lt;Member mnisId='1562' dodsId='28181'&gt;"/>
          <w:id w:val="1014876441"/>
          <w:placeholder>
            <w:docPart w:val="DefaultPlaceholder_1082065158"/>
          </w:placeholder>
          <w:richText/>
        </w:sdtPr>
        <w:sdtContent>
          <w:r w:rsidRPr="00F2187F" w:rsidR="009313D2">
            <w:rPr>
              <w:b/>
            </w:rPr>
            <w:t>Mr Goodwill:</w:t>
          </w:r>
        </w:sdtContent>
      </w:sdt>
      <w:r w:rsidRPr="00F2187F" w:rsidR="0092684E">
        <w:t xml:space="preserve"> </w:t>
      </w:r>
      <w:r w:rsidRPr="00F2187F" w:rsidR="00213286">
        <w:t xml:space="preserve">Would repackaging count as reprocessing? If I was </w:t>
      </w:r>
      <w:r w:rsidRPr="00F2187F" w:rsidR="0092684E">
        <w:t>importing something into N</w:t>
      </w:r>
      <w:r w:rsidRPr="00F2187F" w:rsidR="00213286">
        <w:t xml:space="preserve">orthern </w:t>
      </w:r>
      <w:r w:rsidRPr="00F2187F" w:rsidR="0092684E">
        <w:t>I</w:t>
      </w:r>
      <w:r w:rsidRPr="00F2187F" w:rsidR="00213286">
        <w:t>reland in bulk</w:t>
      </w:r>
      <w:r w:rsidRPr="00F2187F" w:rsidR="0092684E">
        <w:t>, breaking</w:t>
      </w:r>
      <w:r w:rsidRPr="00F2187F" w:rsidR="00213286">
        <w:t xml:space="preserve"> it</w:t>
      </w:r>
      <w:r w:rsidRPr="00F2187F" w:rsidR="0092684E">
        <w:t xml:space="preserve"> down, packaging </w:t>
      </w:r>
      <w:r w:rsidRPr="00F2187F" w:rsidR="00213286">
        <w:t xml:space="preserve">it </w:t>
      </w:r>
      <w:r w:rsidRPr="00F2187F" w:rsidR="0092684E">
        <w:t xml:space="preserve">and </w:t>
      </w:r>
      <w:r w:rsidRPr="00F2187F" w:rsidR="00213286">
        <w:t xml:space="preserve">then </w:t>
      </w:r>
      <w:r w:rsidRPr="00F2187F" w:rsidR="0092684E">
        <w:t xml:space="preserve">selling </w:t>
      </w:r>
      <w:r w:rsidRPr="00F2187F" w:rsidR="00213286">
        <w:t xml:space="preserve">it </w:t>
      </w:r>
      <w:r w:rsidRPr="00F2187F" w:rsidR="0092684E">
        <w:t>freely</w:t>
      </w:r>
      <w:r w:rsidRPr="00F2187F" w:rsidR="00213286">
        <w:t>, which could well cross the border, would packaging in that case count as processing</w:t>
      </w:r>
      <w:r w:rsidRPr="00F2187F" w:rsidR="009313D2">
        <w:t>,</w:t>
      </w:r>
      <w:r w:rsidRPr="00F2187F" w:rsidR="00213286">
        <w:t xml:space="preserve"> or would the actual goods themselves have to be changed in their structure or content?</w:t>
      </w:r>
      <w:r w:rsidRPr="00F2187F" w:rsidR="0092684E">
        <w:t xml:space="preserve"> </w:t>
      </w:r>
    </w:p>
    <w:p w:rsidR="00213286" w:rsidRPr="00F2187F" w:rsidP="0092684E">
      <w:pPr>
        <w:pStyle w:val="Answer"/>
      </w:pPr>
      <w:sdt>
        <w:sdtPr>
          <w:alias w:val="Witness"/>
          <w:id w:val="1446035752"/>
          <w:placeholder>
            <w:docPart w:val="DefaultPlaceholder_1082065158"/>
          </w:placeholder>
          <w:richText/>
        </w:sdtPr>
        <w:sdtContent>
          <w:r w:rsidRPr="00F2187F" w:rsidR="001E7E85">
            <w:rPr>
              <w:b/>
              <w:i/>
              <w:iCs/>
            </w:rPr>
            <w:t>Mark Davies:</w:t>
          </w:r>
          <w:r w:rsidRPr="00F2187F" w:rsidR="0092684E">
            <w:rPr>
              <w:b/>
            </w:rPr>
            <w:t xml:space="preserve"> </w:t>
          </w:r>
        </w:sdtContent>
      </w:sdt>
      <w:r w:rsidRPr="00F2187F">
        <w:t xml:space="preserve">In the </w:t>
      </w:r>
      <w:r w:rsidRPr="00F2187F" w:rsidR="008E32B3">
        <w:t>circumstances</w:t>
      </w:r>
      <w:r w:rsidRPr="00F2187F">
        <w:t xml:space="preserve"> you have described there, I would imagine that, if you broke the goods down and sold them elsewhere, you would </w:t>
      </w:r>
      <w:r w:rsidRPr="00F2187F" w:rsidR="0092684E">
        <w:t xml:space="preserve">remove </w:t>
      </w:r>
      <w:r w:rsidRPr="00F2187F">
        <w:t xml:space="preserve">them </w:t>
      </w:r>
      <w:r w:rsidRPr="00F2187F" w:rsidR="0092684E">
        <w:t xml:space="preserve">from any </w:t>
      </w:r>
      <w:r w:rsidRPr="00F2187F" w:rsidR="008E32B3">
        <w:t xml:space="preserve">kind of </w:t>
      </w:r>
      <w:r w:rsidRPr="00F2187F" w:rsidR="0092684E">
        <w:t>inward processing</w:t>
      </w:r>
      <w:r w:rsidRPr="00F2187F">
        <w:t xml:space="preserve"> procedure</w:t>
      </w:r>
      <w:r w:rsidRPr="00F2187F" w:rsidR="009313D2">
        <w:t>,</w:t>
      </w:r>
      <w:r w:rsidRPr="00F2187F">
        <w:t xml:space="preserve"> so your good would have entered free circulation and would have been caught under one of the other definitions</w:t>
      </w:r>
      <w:r w:rsidRPr="00F2187F" w:rsidR="0092684E">
        <w:t>.</w:t>
      </w:r>
      <w:r w:rsidRPr="00F2187F">
        <w:t xml:space="preserve"> We</w:t>
      </w:r>
      <w:r w:rsidRPr="00F2187F" w:rsidR="00167621">
        <w:t xml:space="preserve"> </w:t>
      </w:r>
      <w:r w:rsidRPr="00F2187F" w:rsidR="0092684E">
        <w:t xml:space="preserve">accept </w:t>
      </w:r>
      <w:r w:rsidRPr="00F2187F">
        <w:t xml:space="preserve">a </w:t>
      </w:r>
      <w:r w:rsidRPr="00F2187F" w:rsidR="0092684E">
        <w:t>neces</w:t>
      </w:r>
      <w:r w:rsidRPr="00F2187F">
        <w:t>s</w:t>
      </w:r>
      <w:r w:rsidRPr="00F2187F" w:rsidR="0092684E">
        <w:t>aril</w:t>
      </w:r>
      <w:r w:rsidRPr="00F2187F">
        <w:t>y</w:t>
      </w:r>
      <w:r w:rsidRPr="00F2187F" w:rsidR="0092684E">
        <w:t xml:space="preserve"> broad definition</w:t>
      </w:r>
      <w:r w:rsidRPr="00F2187F">
        <w:t xml:space="preserve"> in the initial period. </w:t>
      </w:r>
    </w:p>
    <w:p w:rsidR="0092684E" w:rsidRPr="00F2187F" w:rsidP="0092684E">
      <w:pPr>
        <w:pStyle w:val="Answer"/>
      </w:pPr>
      <w:r w:rsidRPr="00F2187F">
        <w:t>What we did not want, while working with Northern Ireland business on that longer</w:t>
      </w:r>
      <w:r w:rsidRPr="00F2187F" w:rsidR="009313D2">
        <w:t>-</w:t>
      </w:r>
      <w:r w:rsidRPr="00F2187F">
        <w:t>term regime</w:t>
      </w:r>
      <w:r w:rsidRPr="00F2187F" w:rsidR="008E32B3">
        <w:t xml:space="preserve"> and</w:t>
      </w:r>
      <w:r w:rsidRPr="00F2187F">
        <w:t xml:space="preserve"> as you have staged controls from GB to EU, </w:t>
      </w:r>
      <w:r w:rsidRPr="00F2187F" w:rsidR="008E32B3">
        <w:t xml:space="preserve">is </w:t>
      </w:r>
      <w:r w:rsidRPr="00F2187F">
        <w:t xml:space="preserve">to have </w:t>
      </w:r>
      <w:r w:rsidRPr="00F2187F" w:rsidR="008E32B3">
        <w:t>inadvertently</w:t>
      </w:r>
      <w:r w:rsidRPr="00F2187F">
        <w:t xml:space="preserve"> missed a bit of trade in Northern Ireland that </w:t>
      </w:r>
      <w:r w:rsidRPr="00F2187F" w:rsidR="008E32B3">
        <w:t>me</w:t>
      </w:r>
      <w:r w:rsidRPr="00F2187F" w:rsidR="00B133BF">
        <w:t>a</w:t>
      </w:r>
      <w:r w:rsidRPr="00F2187F" w:rsidR="008E32B3">
        <w:t>nt</w:t>
      </w:r>
      <w:r w:rsidRPr="00F2187F">
        <w:t xml:space="preserve"> a Northern Ireland trader was suddenly facing procedures that no</w:t>
      </w:r>
      <w:r w:rsidRPr="00F2187F" w:rsidR="009313D2">
        <w:t xml:space="preserve"> </w:t>
      </w:r>
      <w:r w:rsidRPr="00F2187F">
        <w:t>one was wanting them to face. We have sought to capture the range of activities that are likely to be undertaken on the island of Ireland in order to avoid any disruption in the near term, and then to follow that up as swiftly as possible with a longer</w:t>
      </w:r>
      <w:r w:rsidRPr="00F2187F" w:rsidR="009313D2">
        <w:t>-</w:t>
      </w:r>
      <w:r w:rsidRPr="00F2187F">
        <w:t>term regime that is focused on differentiating Northern Ireland businesses and focusing the benefits on them.</w:t>
      </w:r>
    </w:p>
    <w:p w:rsidR="0092684E" w:rsidRPr="00F2187F" w:rsidP="0092684E">
      <w:pPr>
        <w:pStyle w:val="Question"/>
      </w:pPr>
      <w:sdt>
        <w:sdtPr>
          <w:alias w:val="Member"/>
          <w:tag w:val="&lt;Member mnisId='1562' dodsId='28181'&gt;"/>
          <w:id w:val="852000396"/>
          <w:placeholder>
            <w:docPart w:val="DefaultPlaceholder_1082065158"/>
          </w:placeholder>
          <w:richText/>
        </w:sdtPr>
        <w:sdtContent>
          <w:r w:rsidRPr="00F2187F" w:rsidR="009313D2">
            <w:rPr>
              <w:b/>
            </w:rPr>
            <w:t>Mr Goodwill:</w:t>
          </w:r>
        </w:sdtContent>
      </w:sdt>
      <w:r w:rsidRPr="00F2187F">
        <w:t xml:space="preserve"> </w:t>
      </w:r>
      <w:r w:rsidRPr="00F2187F" w:rsidR="002662ED">
        <w:t>To take another example, let us say I have a white</w:t>
      </w:r>
      <w:r w:rsidR="00DF5F5E">
        <w:t xml:space="preserve"> </w:t>
      </w:r>
      <w:r w:rsidRPr="00F2187F" w:rsidR="002662ED">
        <w:t xml:space="preserve">goods shop in Newry and I am importing </w:t>
      </w:r>
      <w:r w:rsidRPr="00F2187F">
        <w:t>washing machines from GB</w:t>
      </w:r>
      <w:r w:rsidRPr="00F2187F" w:rsidR="002662ED">
        <w:t xml:space="preserve">. They are circulating freely in Northern Ireland but I have a really </w:t>
      </w:r>
      <w:r w:rsidRPr="00F2187F">
        <w:t>good online presence and customers</w:t>
      </w:r>
      <w:r w:rsidRPr="00F2187F" w:rsidR="002662ED">
        <w:t xml:space="preserve"> from Dundalk are purchasing goods that I can ship in my van</w:t>
      </w:r>
      <w:r w:rsidRPr="00F2187F" w:rsidR="00B133BF">
        <w:t>,</w:t>
      </w:r>
      <w:r w:rsidRPr="00F2187F" w:rsidR="002662ED">
        <w:t xml:space="preserve"> or indeed somebody could come themselves with cash</w:t>
      </w:r>
      <w:r w:rsidRPr="00F2187F" w:rsidR="009313D2">
        <w:t>;</w:t>
      </w:r>
      <w:r w:rsidRPr="00F2187F" w:rsidR="002662ED">
        <w:t xml:space="preserve"> I do not need to ask them where they are from. Would those washing machines be at risk</w:t>
      </w:r>
      <w:r w:rsidRPr="00F2187F" w:rsidR="009313D2">
        <w:t>,</w:t>
      </w:r>
      <w:r w:rsidRPr="00F2187F" w:rsidR="002662ED">
        <w:t xml:space="preserve"> either because of my online presence, which could send them anywhere, or because my customers can just nip across the border to buy cheaper washing machines?</w:t>
      </w:r>
      <w:r w:rsidRPr="00F2187F">
        <w:t xml:space="preserve"> </w:t>
      </w:r>
    </w:p>
    <w:p w:rsidR="0092684E" w:rsidRPr="00F2187F" w:rsidP="0092684E">
      <w:pPr>
        <w:pStyle w:val="Answer"/>
      </w:pPr>
      <w:sdt>
        <w:sdtPr>
          <w:alias w:val="Witness"/>
          <w:id w:val="1685401612"/>
          <w:placeholder>
            <w:docPart w:val="DefaultPlaceholder_1082065158"/>
          </w:placeholder>
          <w:richText/>
        </w:sdtPr>
        <w:sdtContent>
          <w:r w:rsidRPr="00F2187F" w:rsidR="001E7E85">
            <w:rPr>
              <w:b/>
              <w:i/>
              <w:iCs/>
            </w:rPr>
            <w:t>Mark Davies:</w:t>
          </w:r>
          <w:r w:rsidRPr="00F2187F">
            <w:rPr>
              <w:b/>
            </w:rPr>
            <w:t xml:space="preserve"> </w:t>
          </w:r>
        </w:sdtContent>
      </w:sdt>
      <w:r w:rsidRPr="00F2187F" w:rsidR="002662ED">
        <w:t>I would distinguish here between what qualifies as a qualifying Northern Ireland good for un</w:t>
      </w:r>
      <w:r w:rsidRPr="00F2187F">
        <w:t>fettered access</w:t>
      </w:r>
      <w:r w:rsidRPr="00F2187F" w:rsidR="00167621">
        <w:t xml:space="preserve"> </w:t>
      </w:r>
      <w:r w:rsidRPr="00F2187F">
        <w:t>p</w:t>
      </w:r>
      <w:r w:rsidRPr="00F2187F" w:rsidR="002662ED">
        <w:t>urposes—those that can move from Northern Ireland to Great Britain—and those goods that may or may not be considered at risk when moved from Great Britain to Northern Ireland and therefore being subject to tariffs. The latter, as Aidan said, are subject to very intensive discussions with the Commission via the Joint Committee. On the former, our definition would protect all of the kind of movements that you are talking about and ensure that, if any of those goods were then moved by that trader back into GB, it would be on an unfettered basis.</w:t>
      </w:r>
    </w:p>
    <w:p w:rsidR="0092684E" w:rsidRPr="00F2187F" w:rsidP="0092684E">
      <w:pPr>
        <w:pStyle w:val="Question"/>
      </w:pPr>
      <w:sdt>
        <w:sdtPr>
          <w:alias w:val="Member"/>
          <w:tag w:val="&lt;Member mnisId='1562' dodsId='28181'&gt;"/>
          <w:id w:val="-735786085"/>
          <w:placeholder>
            <w:docPart w:val="DefaultPlaceholder_1082065158"/>
          </w:placeholder>
          <w:richText/>
        </w:sdtPr>
        <w:sdtContent>
          <w:r w:rsidRPr="00F2187F" w:rsidR="009313D2">
            <w:rPr>
              <w:b/>
            </w:rPr>
            <w:t>Mr Goodwill:</w:t>
          </w:r>
        </w:sdtContent>
      </w:sdt>
      <w:r w:rsidRPr="00F2187F">
        <w:t xml:space="preserve"> </w:t>
      </w:r>
      <w:r w:rsidRPr="00F2187F" w:rsidR="002662ED">
        <w:t xml:space="preserve">Further to that, </w:t>
      </w:r>
      <w:r w:rsidRPr="00F2187F">
        <w:t xml:space="preserve">why </w:t>
      </w:r>
      <w:r w:rsidRPr="00F2187F" w:rsidR="002662ED">
        <w:t>have the G</w:t>
      </w:r>
      <w:r w:rsidRPr="00F2187F">
        <w:t xml:space="preserve">overnment opted for </w:t>
      </w:r>
      <w:r w:rsidRPr="00F2187F" w:rsidR="002662ED">
        <w:t xml:space="preserve">such a </w:t>
      </w:r>
      <w:r w:rsidRPr="00F2187F">
        <w:t>broad definition</w:t>
      </w:r>
      <w:r w:rsidRPr="00F2187F" w:rsidR="002662ED">
        <w:t xml:space="preserve"> of qualifying goods</w:t>
      </w:r>
      <w:r w:rsidRPr="00F2187F" w:rsidR="00413F83">
        <w:t>?</w:t>
      </w:r>
      <w:r w:rsidRPr="00F2187F" w:rsidR="002662ED">
        <w:t xml:space="preserve"> </w:t>
      </w:r>
      <w:r w:rsidRPr="00F2187F" w:rsidR="00413F83">
        <w:t xml:space="preserve">Is </w:t>
      </w:r>
      <w:r w:rsidRPr="00F2187F" w:rsidR="002662ED">
        <w:t xml:space="preserve">that to make the system work </w:t>
      </w:r>
      <w:r w:rsidR="00DF5F5E">
        <w:t>more easily</w:t>
      </w:r>
      <w:r w:rsidRPr="00F2187F" w:rsidR="002662ED">
        <w:t>? W</w:t>
      </w:r>
      <w:r w:rsidRPr="00F2187F">
        <w:t>hen will w</w:t>
      </w:r>
      <w:r w:rsidRPr="00F2187F" w:rsidR="002662ED">
        <w:t>e know</w:t>
      </w:r>
      <w:r w:rsidRPr="00F2187F">
        <w:t xml:space="preserve"> what </w:t>
      </w:r>
      <w:r w:rsidRPr="00F2187F" w:rsidR="002662ED">
        <w:t xml:space="preserve">the </w:t>
      </w:r>
      <w:r w:rsidRPr="00F2187F">
        <w:t>longer</w:t>
      </w:r>
      <w:r w:rsidRPr="00F2187F" w:rsidR="00413F83">
        <w:t>-</w:t>
      </w:r>
      <w:r w:rsidRPr="00F2187F">
        <w:t>term regime</w:t>
      </w:r>
      <w:r w:rsidRPr="00F2187F" w:rsidR="002662ED">
        <w:t xml:space="preserve"> for qualifying</w:t>
      </w:r>
      <w:r w:rsidRPr="00F2187F">
        <w:t xml:space="preserve"> </w:t>
      </w:r>
      <w:r w:rsidRPr="00F2187F" w:rsidR="002662ED">
        <w:t xml:space="preserve">goods </w:t>
      </w:r>
      <w:r w:rsidRPr="00F2187F">
        <w:t>will be</w:t>
      </w:r>
      <w:r w:rsidRPr="00F2187F" w:rsidR="002662ED">
        <w:t>?</w:t>
      </w:r>
    </w:p>
    <w:p w:rsidR="002662ED" w:rsidRPr="00F2187F" w:rsidP="0092684E">
      <w:pPr>
        <w:pStyle w:val="Answer"/>
      </w:pPr>
      <w:sdt>
        <w:sdtPr>
          <w:alias w:val="Witness"/>
          <w:id w:val="-1005747264"/>
          <w:placeholder>
            <w:docPart w:val="DefaultPlaceholder_1082065158"/>
          </w:placeholder>
          <w:richText/>
        </w:sdtPr>
        <w:sdtContent>
          <w:r w:rsidRPr="00F2187F" w:rsidR="001E7E85">
            <w:rPr>
              <w:b/>
              <w:i/>
              <w:iCs/>
            </w:rPr>
            <w:t>Mark Davies:</w:t>
          </w:r>
          <w:r w:rsidRPr="00F2187F" w:rsidR="0092684E">
            <w:rPr>
              <w:b/>
            </w:rPr>
            <w:t xml:space="preserve"> </w:t>
          </w:r>
        </w:sdtContent>
      </w:sdt>
      <w:r w:rsidRPr="00F2187F">
        <w:t xml:space="preserve">I agree that the </w:t>
      </w:r>
      <w:r w:rsidRPr="00F2187F" w:rsidR="0092684E">
        <w:t>initial definition</w:t>
      </w:r>
      <w:r w:rsidRPr="00F2187F">
        <w:t xml:space="preserve"> </w:t>
      </w:r>
      <w:r w:rsidRPr="00F2187F" w:rsidR="0092684E">
        <w:t>is broad</w:t>
      </w:r>
      <w:r w:rsidRPr="00F2187F">
        <w:t xml:space="preserve">. That is a </w:t>
      </w:r>
      <w:r w:rsidRPr="00F2187F" w:rsidR="0092684E">
        <w:t>necessary consequence of need</w:t>
      </w:r>
      <w:r w:rsidRPr="00F2187F">
        <w:t>ing</w:t>
      </w:r>
      <w:r w:rsidRPr="00F2187F" w:rsidR="0092684E">
        <w:t xml:space="preserve"> to work through </w:t>
      </w:r>
      <w:r w:rsidRPr="00F2187F">
        <w:t xml:space="preserve">the </w:t>
      </w:r>
      <w:r w:rsidRPr="00F2187F" w:rsidR="0092684E">
        <w:t>re</w:t>
      </w:r>
      <w:r w:rsidRPr="00F2187F">
        <w:t>g</w:t>
      </w:r>
      <w:r w:rsidRPr="00F2187F" w:rsidR="0092684E">
        <w:t>ime</w:t>
      </w:r>
      <w:r w:rsidRPr="00F2187F">
        <w:t xml:space="preserve"> that works for Northern Ireland business and that we can work through with the Northern Ireland Executive as well. Obviously, that then requires you to adapt your systems and to make sure the processes are in place to properly differentiate between your NI trader and your non-NI trader. Given the need for that process to be done in a way that works, </w:t>
      </w:r>
      <w:r w:rsidRPr="00F2187F" w:rsidR="00413F83">
        <w:t>that</w:t>
      </w:r>
      <w:r w:rsidRPr="00F2187F">
        <w:t xml:space="preserve"> necessitated a phased approach. That mirrors very much what is happening GB-EU with the staged controls.</w:t>
      </w:r>
    </w:p>
    <w:p w:rsidR="0092684E" w:rsidRPr="00F2187F" w:rsidP="0092684E">
      <w:pPr>
        <w:pStyle w:val="Answer"/>
      </w:pPr>
      <w:r w:rsidRPr="00F2187F">
        <w:t>Y</w:t>
      </w:r>
      <w:r w:rsidRPr="00F2187F" w:rsidR="002662ED">
        <w:t xml:space="preserve">ou are </w:t>
      </w:r>
      <w:r w:rsidRPr="00F2187F" w:rsidR="00B133BF">
        <w:t>absolutely</w:t>
      </w:r>
      <w:r w:rsidRPr="00F2187F" w:rsidR="002662ED">
        <w:t xml:space="preserve"> right that we are </w:t>
      </w:r>
      <w:r w:rsidRPr="00F2187F">
        <w:t>keen to get</w:t>
      </w:r>
      <w:r w:rsidRPr="00F2187F" w:rsidR="002662ED">
        <w:t xml:space="preserve"> on with that longer</w:t>
      </w:r>
      <w:r w:rsidRPr="00F2187F">
        <w:t>-</w:t>
      </w:r>
      <w:r w:rsidRPr="00F2187F" w:rsidR="002662ED">
        <w:t xml:space="preserve">lasting regime as soon as possible in 2021. The shift for GB-EU controls is happening in July 2021, which we are </w:t>
      </w:r>
      <w:r w:rsidRPr="00F2187F" w:rsidR="00B133BF">
        <w:t>conscious</w:t>
      </w:r>
      <w:r w:rsidRPr="00F2187F" w:rsidR="002662ED">
        <w:t xml:space="preserve"> of. We are keen to get the </w:t>
      </w:r>
      <w:r w:rsidRPr="00F2187F">
        <w:t xml:space="preserve">details out </w:t>
      </w:r>
      <w:r w:rsidRPr="00F2187F" w:rsidR="002662ED">
        <w:t xml:space="preserve">on the baseline of how it works </w:t>
      </w:r>
      <w:r w:rsidRPr="00F2187F">
        <w:t>as</w:t>
      </w:r>
      <w:r w:rsidRPr="00F2187F" w:rsidR="002662ED">
        <w:t xml:space="preserve"> soon </w:t>
      </w:r>
      <w:r w:rsidRPr="00F2187F">
        <w:t>a</w:t>
      </w:r>
      <w:r w:rsidRPr="00F2187F" w:rsidR="002662ED">
        <w:t xml:space="preserve">s </w:t>
      </w:r>
      <w:r w:rsidRPr="00F2187F">
        <w:t>p</w:t>
      </w:r>
      <w:r w:rsidRPr="00F2187F" w:rsidR="002662ED">
        <w:t>ossible</w:t>
      </w:r>
      <w:r w:rsidRPr="00F2187F">
        <w:t>.</w:t>
      </w:r>
      <w:r w:rsidRPr="00F2187F" w:rsidR="00167621">
        <w:t xml:space="preserve"> </w:t>
      </w:r>
      <w:r w:rsidRPr="00F2187F" w:rsidR="002662ED">
        <w:t xml:space="preserve">I know, Chair, you are always </w:t>
      </w:r>
      <w:r w:rsidRPr="00F2187F" w:rsidR="00B133BF">
        <w:t>suspicious</w:t>
      </w:r>
      <w:r w:rsidRPr="00F2187F" w:rsidR="002662ED">
        <w:t xml:space="preserve"> of civil servants talking about </w:t>
      </w:r>
      <w:r w:rsidRPr="00F2187F">
        <w:t>“</w:t>
      </w:r>
      <w:r w:rsidRPr="00F2187F" w:rsidR="00B133BF">
        <w:t xml:space="preserve">by </w:t>
      </w:r>
      <w:r w:rsidRPr="00F2187F" w:rsidR="002662ED">
        <w:t>the end of the year</w:t>
      </w:r>
      <w:r w:rsidRPr="00F2187F">
        <w:t>”.</w:t>
      </w:r>
    </w:p>
    <w:p w:rsidR="0092684E" w:rsidRPr="00F2187F" w:rsidP="002662ED">
      <w:pPr>
        <w:pStyle w:val="Question"/>
        <w:numPr>
          <w:ilvl w:val="0"/>
          <w:numId w:val="0"/>
        </w:numPr>
        <w:ind w:left="794"/>
      </w:pPr>
      <w:sdt>
        <w:sdtPr>
          <w:alias w:val="Member"/>
          <w:tag w:val="&lt;Member mnisId='4494' dodsId='72275'&gt;"/>
          <w:id w:val="365483075"/>
          <w:placeholder>
            <w:docPart w:val="DefaultPlaceholder_1082065158"/>
          </w:placeholder>
          <w:richText/>
        </w:sdtPr>
        <w:sdtContent>
          <w:r w:rsidRPr="00F2187F">
            <w:rPr>
              <w:b/>
            </w:rPr>
            <w:t>Chair:</w:t>
          </w:r>
        </w:sdtContent>
      </w:sdt>
      <w:r w:rsidRPr="00F2187F" w:rsidR="00413F83">
        <w:t xml:space="preserve"> </w:t>
      </w:r>
      <w:r w:rsidRPr="00F2187F" w:rsidR="002662ED">
        <w:t xml:space="preserve">Mr Davies, forgive me. It is </w:t>
      </w:r>
      <w:r w:rsidRPr="00F2187F">
        <w:t>not civil servants</w:t>
      </w:r>
      <w:r w:rsidRPr="00F2187F" w:rsidR="002662ED">
        <w:t xml:space="preserve"> who talk about the end of the year; it is M</w:t>
      </w:r>
      <w:r w:rsidRPr="00F2187F">
        <w:t>inisters</w:t>
      </w:r>
      <w:r w:rsidRPr="00F2187F" w:rsidR="002662ED">
        <w:t>.</w:t>
      </w:r>
    </w:p>
    <w:p w:rsidR="0092684E" w:rsidRPr="00F2187F" w:rsidP="0092684E">
      <w:pPr>
        <w:pStyle w:val="Answer"/>
      </w:pPr>
      <w:sdt>
        <w:sdtPr>
          <w:alias w:val="Witness"/>
          <w:id w:val="-1587450263"/>
          <w:placeholder>
            <w:docPart w:val="DefaultPlaceholder_1082065158"/>
          </w:placeholder>
          <w:richText/>
        </w:sdtPr>
        <w:sdtContent>
          <w:r w:rsidRPr="00F2187F" w:rsidR="001E7E85">
            <w:rPr>
              <w:b/>
              <w:i/>
              <w:iCs/>
            </w:rPr>
            <w:t>Mark Davies:</w:t>
          </w:r>
          <w:r w:rsidRPr="00F2187F">
            <w:rPr>
              <w:b/>
            </w:rPr>
            <w:t xml:space="preserve"> </w:t>
          </w:r>
        </w:sdtContent>
      </w:sdt>
      <w:r w:rsidRPr="00F2187F" w:rsidR="002662ED">
        <w:t xml:space="preserve">We will certainly be </w:t>
      </w:r>
      <w:r w:rsidRPr="00F2187F">
        <w:t>keen to set</w:t>
      </w:r>
      <w:r w:rsidRPr="00F2187F" w:rsidR="00167621">
        <w:t xml:space="preserve"> </w:t>
      </w:r>
      <w:r w:rsidRPr="00F2187F">
        <w:t>out</w:t>
      </w:r>
      <w:r w:rsidRPr="00F2187F" w:rsidR="002662ED">
        <w:t xml:space="preserve"> some of the</w:t>
      </w:r>
      <w:r w:rsidRPr="00F2187F">
        <w:t xml:space="preserve"> baseline details </w:t>
      </w:r>
      <w:r w:rsidRPr="00F2187F" w:rsidR="002662ED">
        <w:t>of that regime in the course of the next few weeks</w:t>
      </w:r>
      <w:r w:rsidRPr="00F2187F" w:rsidR="00413F83">
        <w:t>,</w:t>
      </w:r>
      <w:r w:rsidRPr="00F2187F" w:rsidR="002662ED">
        <w:t xml:space="preserve"> as we are very </w:t>
      </w:r>
      <w:r w:rsidRPr="00F2187F" w:rsidR="00B133BF">
        <w:t>conscious</w:t>
      </w:r>
      <w:r w:rsidRPr="00F2187F" w:rsidR="002662ED">
        <w:t xml:space="preserve"> that traders and others need to be ready to make preparations for making sure they can make use of the regime.</w:t>
      </w:r>
    </w:p>
    <w:p w:rsidR="0092684E" w:rsidRPr="00F2187F" w:rsidP="0092684E">
      <w:pPr>
        <w:pStyle w:val="Question"/>
      </w:pPr>
      <w:sdt>
        <w:sdtPr>
          <w:alias w:val="Member"/>
          <w:tag w:val="&lt;Member mnisId='1409' dodsId='25794'&gt;"/>
          <w:id w:val="516363548"/>
          <w:placeholder>
            <w:docPart w:val="DefaultPlaceholder_1082065158"/>
          </w:placeholder>
          <w:richText/>
        </w:sdtPr>
        <w:sdtContent>
          <w:r w:rsidRPr="00F2187F" w:rsidR="00413F83">
            <w:rPr>
              <w:b/>
            </w:rPr>
            <w:t>Mr Campbell:</w:t>
          </w:r>
        </w:sdtContent>
      </w:sdt>
      <w:r w:rsidRPr="00F2187F">
        <w:t xml:space="preserve"> </w:t>
      </w:r>
      <w:r w:rsidRPr="00F2187F" w:rsidR="00413F83">
        <w:t xml:space="preserve">Welcome to the witnesses. </w:t>
      </w:r>
      <w:r w:rsidRPr="00F2187F" w:rsidR="007B5309">
        <w:t xml:space="preserve">On Article 12 of the </w:t>
      </w:r>
      <w:r w:rsidRPr="00F2187F" w:rsidR="006B3F42">
        <w:t>protocol</w:t>
      </w:r>
      <w:r w:rsidR="00DF5F5E">
        <w:t xml:space="preserve"> and </w:t>
      </w:r>
      <w:r w:rsidRPr="00F2187F" w:rsidR="007B5309">
        <w:t xml:space="preserve">the </w:t>
      </w:r>
      <w:r w:rsidRPr="00F2187F">
        <w:t xml:space="preserve">oversight role </w:t>
      </w:r>
      <w:r w:rsidRPr="00F2187F" w:rsidR="007B5309">
        <w:t xml:space="preserve">that the </w:t>
      </w:r>
      <w:r w:rsidRPr="00F2187F">
        <w:t xml:space="preserve">EU </w:t>
      </w:r>
      <w:r w:rsidRPr="00F2187F" w:rsidR="007B5309">
        <w:t xml:space="preserve">would </w:t>
      </w:r>
      <w:r w:rsidRPr="00F2187F">
        <w:t xml:space="preserve">have regarding that, what </w:t>
      </w:r>
      <w:r w:rsidRPr="00F2187F" w:rsidR="007B5309">
        <w:t xml:space="preserve">is your </w:t>
      </w:r>
      <w:r w:rsidRPr="00F2187F">
        <w:t xml:space="preserve">understanding of what </w:t>
      </w:r>
      <w:r w:rsidRPr="00F2187F" w:rsidR="007B5309">
        <w:t xml:space="preserve">that would </w:t>
      </w:r>
      <w:r w:rsidRPr="00F2187F">
        <w:t xml:space="preserve">include in terms of </w:t>
      </w:r>
      <w:r w:rsidRPr="00F2187F" w:rsidR="007B5309">
        <w:t xml:space="preserve">the </w:t>
      </w:r>
      <w:r w:rsidRPr="00F2187F">
        <w:t>EU</w:t>
      </w:r>
      <w:r w:rsidRPr="00F2187F" w:rsidR="007B5309">
        <w:t>’s</w:t>
      </w:r>
      <w:r w:rsidRPr="00F2187F">
        <w:t xml:space="preserve"> oversight</w:t>
      </w:r>
      <w:r w:rsidR="00DF5F5E">
        <w:t>,</w:t>
      </w:r>
      <w:r w:rsidRPr="00F2187F" w:rsidR="007B5309">
        <w:t xml:space="preserve"> and what</w:t>
      </w:r>
      <w:r w:rsidRPr="00F2187F" w:rsidR="00413F83">
        <w:t xml:space="preserve"> would it </w:t>
      </w:r>
      <w:r w:rsidRPr="00F2187F" w:rsidR="007B5309">
        <w:t>preclude?</w:t>
      </w:r>
      <w:r w:rsidRPr="00F2187F" w:rsidR="00167621">
        <w:t xml:space="preserve"> </w:t>
      </w:r>
      <w:r w:rsidRPr="00F2187F" w:rsidR="007B5309">
        <w:t>What would they be allowed to do and what could they not do?</w:t>
      </w:r>
    </w:p>
    <w:p w:rsidR="007B5309" w:rsidRPr="00F2187F" w:rsidP="0092684E">
      <w:pPr>
        <w:pStyle w:val="Answer"/>
      </w:pPr>
      <w:sdt>
        <w:sdtPr>
          <w:alias w:val="Witness"/>
          <w:id w:val="-2129847862"/>
          <w:placeholder>
            <w:docPart w:val="DefaultPlaceholder_1082065158"/>
          </w:placeholder>
          <w:richText/>
        </w:sdtPr>
        <w:sdtContent>
          <w:r w:rsidRPr="00F2187F" w:rsidR="001E7E85">
            <w:rPr>
              <w:b/>
              <w:i/>
              <w:iCs/>
            </w:rPr>
            <w:t>Mark Davies:</w:t>
          </w:r>
          <w:r w:rsidRPr="00F2187F" w:rsidR="0092684E">
            <w:rPr>
              <w:b/>
            </w:rPr>
            <w:t xml:space="preserve"> </w:t>
          </w:r>
        </w:sdtContent>
      </w:sdt>
      <w:r w:rsidRPr="00F2187F" w:rsidR="00413F83">
        <w:t xml:space="preserve">In terms of </w:t>
      </w:r>
      <w:r w:rsidRPr="00F2187F">
        <w:t>A</w:t>
      </w:r>
      <w:r w:rsidRPr="00F2187F" w:rsidR="0092684E">
        <w:t>rticle 12</w:t>
      </w:r>
      <w:r w:rsidRPr="00F2187F">
        <w:t xml:space="preserve"> and the supervision articles</w:t>
      </w:r>
      <w:r w:rsidRPr="00F2187F" w:rsidR="00413F83">
        <w:t xml:space="preserve">, </w:t>
      </w:r>
      <w:r w:rsidRPr="00F2187F">
        <w:t xml:space="preserve">the </w:t>
      </w:r>
      <w:r w:rsidRPr="00F2187F" w:rsidR="006B3F42">
        <w:t>protocol</w:t>
      </w:r>
      <w:r w:rsidRPr="00F2187F">
        <w:t xml:space="preserve"> </w:t>
      </w:r>
      <w:r w:rsidRPr="00F2187F" w:rsidR="0092684E">
        <w:t>entitle</w:t>
      </w:r>
      <w:r w:rsidR="00DF5F5E">
        <w:t>s</w:t>
      </w:r>
      <w:r w:rsidRPr="00F2187F" w:rsidR="00167621">
        <w:t xml:space="preserve"> </w:t>
      </w:r>
      <w:r w:rsidRPr="00F2187F" w:rsidR="0092684E">
        <w:t>the Commission to</w:t>
      </w:r>
      <w:r w:rsidRPr="00F2187F">
        <w:t xml:space="preserve"> be witness to covered activities. The specifics of that is one of the discussion points </w:t>
      </w:r>
      <w:r w:rsidRPr="00F2187F" w:rsidR="00413F83">
        <w:t xml:space="preserve">that </w:t>
      </w:r>
      <w:r w:rsidRPr="00F2187F">
        <w:t xml:space="preserve">the Joint Committee is considering at the moment. We have been very clear publicly that that </w:t>
      </w:r>
      <w:r w:rsidRPr="00F2187F" w:rsidR="0092684E">
        <w:t>can</w:t>
      </w:r>
      <w:r w:rsidRPr="00F2187F">
        <w:t>no</w:t>
      </w:r>
      <w:r w:rsidRPr="00F2187F" w:rsidR="0092684E">
        <w:t xml:space="preserve">t mean </w:t>
      </w:r>
      <w:r w:rsidRPr="00F2187F">
        <w:t xml:space="preserve">a </w:t>
      </w:r>
      <w:r w:rsidRPr="00F2187F" w:rsidR="0092684E">
        <w:t>permane</w:t>
      </w:r>
      <w:r w:rsidRPr="00F2187F">
        <w:t>n</w:t>
      </w:r>
      <w:r w:rsidRPr="00F2187F" w:rsidR="0092684E">
        <w:t>t office</w:t>
      </w:r>
      <w:r w:rsidRPr="00F2187F">
        <w:t xml:space="preserve"> for the Commission</w:t>
      </w:r>
      <w:r w:rsidRPr="00F2187F" w:rsidR="0092684E">
        <w:t>.</w:t>
      </w:r>
      <w:r w:rsidRPr="00F2187F">
        <w:t xml:space="preserve"> It cannot mean </w:t>
      </w:r>
      <w:r w:rsidRPr="00F2187F">
        <w:t>anything that gives rise to the</w:t>
      </w:r>
      <w:r w:rsidRPr="00F2187F" w:rsidR="00167621">
        <w:t xml:space="preserve"> </w:t>
      </w:r>
      <w:r w:rsidRPr="00F2187F" w:rsidR="0092684E">
        <w:t>perception of joint controls</w:t>
      </w:r>
      <w:r w:rsidRPr="00F2187F">
        <w:t xml:space="preserve">, in line with the February 2018 </w:t>
      </w:r>
      <w:r w:rsidRPr="00F2187F" w:rsidR="0092684E">
        <w:t xml:space="preserve">conception of how </w:t>
      </w:r>
      <w:r w:rsidRPr="00F2187F">
        <w:t xml:space="preserve">the </w:t>
      </w:r>
      <w:r w:rsidRPr="00F2187F" w:rsidR="006B3F42">
        <w:t>protocol</w:t>
      </w:r>
      <w:r w:rsidRPr="00F2187F">
        <w:t xml:space="preserve"> would operate. Our </w:t>
      </w:r>
      <w:r w:rsidRPr="00F2187F" w:rsidR="0092684E">
        <w:t>p</w:t>
      </w:r>
      <w:r w:rsidRPr="00F2187F">
        <w:t>os</w:t>
      </w:r>
      <w:r w:rsidRPr="00F2187F" w:rsidR="0092684E">
        <w:t>i</w:t>
      </w:r>
      <w:r w:rsidRPr="00F2187F">
        <w:t>t</w:t>
      </w:r>
      <w:r w:rsidRPr="00F2187F" w:rsidR="0092684E">
        <w:t xml:space="preserve">ion </w:t>
      </w:r>
      <w:r w:rsidRPr="00F2187F">
        <w:t xml:space="preserve">there is </w:t>
      </w:r>
      <w:r w:rsidRPr="00F2187F" w:rsidR="0092684E">
        <w:t>very clear</w:t>
      </w:r>
      <w:r w:rsidRPr="00F2187F">
        <w:t xml:space="preserve">. </w:t>
      </w:r>
    </w:p>
    <w:p w:rsidR="0092684E" w:rsidRPr="00F2187F" w:rsidP="0092684E">
      <w:pPr>
        <w:pStyle w:val="Answer"/>
      </w:pPr>
      <w:r w:rsidRPr="00F2187F">
        <w:t>That is something that we are working through very intensively with the Commission and the Joint Committee process to identify what those practical arrangements would be. We have been clear in public on some of the UK’s parameters for that and continue to be so in those discussions.</w:t>
      </w:r>
    </w:p>
    <w:p w:rsidR="00DF1794" w:rsidRPr="00F2187F" w:rsidP="0092684E">
      <w:pPr>
        <w:pStyle w:val="Question"/>
      </w:pPr>
      <w:sdt>
        <w:sdtPr>
          <w:alias w:val="Member"/>
          <w:tag w:val="&lt;Member mnisId='1409' dodsId='25794'&gt;"/>
          <w:id w:val="-1967730038"/>
          <w:placeholder>
            <w:docPart w:val="DefaultPlaceholder_1082065158"/>
          </w:placeholder>
          <w:richText/>
        </w:sdtPr>
        <w:sdtContent>
          <w:r w:rsidRPr="00F2187F" w:rsidR="00413F83">
            <w:rPr>
              <w:b/>
            </w:rPr>
            <w:t>Mr Campbell:</w:t>
          </w:r>
        </w:sdtContent>
      </w:sdt>
      <w:r w:rsidRPr="00F2187F" w:rsidR="0092684E">
        <w:t xml:space="preserve"> </w:t>
      </w:r>
      <w:r w:rsidRPr="00F2187F" w:rsidR="007B5309">
        <w:t>That is why I put the question the way I did. The G</w:t>
      </w:r>
      <w:r w:rsidRPr="00F2187F" w:rsidR="0092684E">
        <w:t>overnment ha</w:t>
      </w:r>
      <w:r w:rsidRPr="00F2187F" w:rsidR="007B5309">
        <w:t>ve</w:t>
      </w:r>
      <w:r w:rsidRPr="00F2187F" w:rsidR="0092684E">
        <w:t xml:space="preserve"> been clear about what </w:t>
      </w:r>
      <w:r w:rsidR="00DF5F5E">
        <w:t>they</w:t>
      </w:r>
      <w:r w:rsidRPr="00F2187F" w:rsidR="007B5309">
        <w:t xml:space="preserve"> would </w:t>
      </w:r>
      <w:r w:rsidRPr="00F2187F" w:rsidR="0092684E">
        <w:t>not include</w:t>
      </w:r>
      <w:r w:rsidRPr="00F2187F" w:rsidR="007B5309">
        <w:t xml:space="preserve">, and you have outlined some of the issues that Government Ministers have indicated. </w:t>
      </w:r>
      <w:r w:rsidRPr="00F2187F" w:rsidR="00413F83">
        <w:t>W</w:t>
      </w:r>
      <w:r w:rsidRPr="00F2187F" w:rsidR="007C2183">
        <w:t>hat</w:t>
      </w:r>
      <w:r w:rsidRPr="00F2187F" w:rsidR="007B5309">
        <w:t xml:space="preserve"> does that lea</w:t>
      </w:r>
      <w:r w:rsidRPr="00F2187F" w:rsidR="007C2183">
        <w:t>ve</w:t>
      </w:r>
      <w:r w:rsidRPr="00F2187F" w:rsidR="007B5309">
        <w:t xml:space="preserve"> in terms of </w:t>
      </w:r>
      <w:r w:rsidRPr="00F2187F" w:rsidR="0092684E">
        <w:t xml:space="preserve">what </w:t>
      </w:r>
      <w:r w:rsidRPr="00F2187F" w:rsidR="007B5309">
        <w:t xml:space="preserve">the </w:t>
      </w:r>
      <w:r w:rsidRPr="00F2187F" w:rsidR="0092684E">
        <w:t>oversight rule would include</w:t>
      </w:r>
      <w:r w:rsidRPr="00F2187F" w:rsidR="007B5309">
        <w:t xml:space="preserve">? We know </w:t>
      </w:r>
      <w:r w:rsidRPr="00F2187F" w:rsidR="00413F83">
        <w:t xml:space="preserve">what </w:t>
      </w:r>
      <w:r w:rsidRPr="00F2187F" w:rsidR="007B5309">
        <w:t xml:space="preserve">they cannot do </w:t>
      </w:r>
      <w:r w:rsidRPr="00F2187F" w:rsidR="00413F83">
        <w:t xml:space="preserve">and </w:t>
      </w:r>
      <w:r w:rsidRPr="00F2187F" w:rsidR="007B5309">
        <w:t xml:space="preserve">what the Government </w:t>
      </w:r>
      <w:r w:rsidRPr="00F2187F" w:rsidR="007C2183">
        <w:t>are</w:t>
      </w:r>
      <w:r w:rsidRPr="00F2187F" w:rsidR="007B5309">
        <w:t xml:space="preserve"> saying they will not permit them to do</w:t>
      </w:r>
      <w:r w:rsidRPr="00F2187F" w:rsidR="00413F83">
        <w:t>,</w:t>
      </w:r>
      <w:r w:rsidRPr="00F2187F" w:rsidR="007B5309">
        <w:t xml:space="preserve"> but </w:t>
      </w:r>
      <w:r w:rsidRPr="00F2187F">
        <w:t>what will</w:t>
      </w:r>
      <w:r w:rsidRPr="00F2187F" w:rsidR="007B5309">
        <w:t xml:space="preserve"> </w:t>
      </w:r>
      <w:r w:rsidRPr="00F2187F">
        <w:t>they do</w:t>
      </w:r>
      <w:r w:rsidRPr="00F2187F" w:rsidR="007B5309">
        <w:t xml:space="preserve"> in the absence of that?</w:t>
      </w:r>
    </w:p>
    <w:p w:rsidR="007B5309" w:rsidRPr="00F2187F" w:rsidP="00DF1794">
      <w:pPr>
        <w:pStyle w:val="Answer"/>
      </w:pPr>
      <w:sdt>
        <w:sdtPr>
          <w:alias w:val="Witness"/>
          <w:id w:val="1110239567"/>
          <w:placeholder>
            <w:docPart w:val="DefaultPlaceholder_1082065158"/>
          </w:placeholder>
          <w:richText/>
        </w:sdtPr>
        <w:sdtContent>
          <w:r w:rsidRPr="00F2187F" w:rsidR="001E7E85">
            <w:rPr>
              <w:b/>
              <w:i/>
              <w:iCs/>
            </w:rPr>
            <w:t>Mark Davies:</w:t>
          </w:r>
          <w:r w:rsidRPr="00F2187F" w:rsidR="00DF1794">
            <w:rPr>
              <w:b/>
            </w:rPr>
            <w:t xml:space="preserve"> </w:t>
          </w:r>
        </w:sdtContent>
      </w:sdt>
      <w:r w:rsidRPr="00F2187F">
        <w:t>Purely because these practical arrangements are the subject of those discussion</w:t>
      </w:r>
      <w:r w:rsidRPr="00F2187F" w:rsidR="007C2183">
        <w:t>s</w:t>
      </w:r>
      <w:r w:rsidRPr="00F2187F">
        <w:t xml:space="preserve">, I do not think I can give you a definitive answer on what those arrangements will be until we have concluded the discussions. </w:t>
      </w:r>
      <w:r w:rsidRPr="00F2187F" w:rsidR="00413F83">
        <w:t>A</w:t>
      </w:r>
      <w:r w:rsidRPr="00F2187F">
        <w:t>s I say, Article 12 refers to the Commission being</w:t>
      </w:r>
      <w:r w:rsidRPr="00F2187F" w:rsidR="00DF1794">
        <w:t xml:space="preserve"> able to</w:t>
      </w:r>
      <w:r w:rsidRPr="00F2187F">
        <w:t>,</w:t>
      </w:r>
      <w:r w:rsidRPr="00F2187F" w:rsidR="00DF1794">
        <w:t xml:space="preserve"> on request</w:t>
      </w:r>
      <w:r w:rsidRPr="00F2187F">
        <w:t xml:space="preserve">, have access to things relating to covered activities, so processes </w:t>
      </w:r>
      <w:r w:rsidRPr="00F2187F" w:rsidR="00DF1794">
        <w:t>or controls</w:t>
      </w:r>
      <w:r w:rsidRPr="00F2187F">
        <w:t xml:space="preserve"> applied as a result of the </w:t>
      </w:r>
      <w:r w:rsidRPr="00F2187F" w:rsidR="006B3F42">
        <w:t>protocol</w:t>
      </w:r>
      <w:r w:rsidRPr="00F2187F">
        <w:t xml:space="preserve">. </w:t>
      </w:r>
      <w:r w:rsidRPr="00F2187F" w:rsidR="00413F83">
        <w:t>T</w:t>
      </w:r>
      <w:r w:rsidRPr="00F2187F">
        <w:t xml:space="preserve">here is an </w:t>
      </w:r>
      <w:r w:rsidRPr="00F2187F" w:rsidR="00DF1794">
        <w:t xml:space="preserve">awful lot of detail </w:t>
      </w:r>
      <w:r w:rsidRPr="00F2187F">
        <w:t xml:space="preserve">that </w:t>
      </w:r>
      <w:r w:rsidRPr="00F2187F" w:rsidR="00DF1794">
        <w:t>needs to be fleshed out</w:t>
      </w:r>
      <w:r w:rsidRPr="00F2187F">
        <w:t xml:space="preserve"> beneath those broad parameters, and that is what we are doing at the moment</w:t>
      </w:r>
      <w:r w:rsidRPr="00F2187F" w:rsidR="00DF1794">
        <w:t>.</w:t>
      </w:r>
    </w:p>
    <w:p w:rsidR="00DF1794" w:rsidRPr="00F2187F" w:rsidP="00DF1794">
      <w:pPr>
        <w:pStyle w:val="Answer"/>
      </w:pPr>
      <w:r w:rsidRPr="00F2187F">
        <w:t xml:space="preserve">As I say, this is something where, once the Joint Committee process is concluded, we can be very clear on what is and is not involved. </w:t>
      </w:r>
      <w:r w:rsidRPr="00F2187F" w:rsidR="00B324AE">
        <w:t>A</w:t>
      </w:r>
      <w:r w:rsidRPr="00F2187F">
        <w:t>s those discussions are very live, I am sorry that I cannot be slightly more definitive in what it covers.</w:t>
      </w:r>
      <w:r w:rsidRPr="00F2187F" w:rsidR="00167621">
        <w:t xml:space="preserve"> </w:t>
      </w:r>
    </w:p>
    <w:p w:rsidR="0092684E" w:rsidRPr="00F2187F" w:rsidP="00DF1794">
      <w:pPr>
        <w:pStyle w:val="Question"/>
      </w:pPr>
      <w:sdt>
        <w:sdtPr>
          <w:alias w:val="Member"/>
          <w:tag w:val="&lt;Member mnisId='1409' dodsId='25794'&gt;"/>
          <w:id w:val="653807324"/>
          <w:placeholder>
            <w:docPart w:val="DefaultPlaceholder_1082065158"/>
          </w:placeholder>
          <w:richText/>
        </w:sdtPr>
        <w:sdtContent>
          <w:r w:rsidRPr="00F2187F" w:rsidR="00413F83">
            <w:rPr>
              <w:b/>
            </w:rPr>
            <w:t>Mr Campbell:</w:t>
          </w:r>
        </w:sdtContent>
      </w:sdt>
      <w:r w:rsidRPr="00F2187F" w:rsidR="00DF1794">
        <w:t xml:space="preserve"> </w:t>
      </w:r>
      <w:r w:rsidRPr="00F2187F" w:rsidR="00520B3E">
        <w:t xml:space="preserve">You are </w:t>
      </w:r>
      <w:r w:rsidRPr="00F2187F" w:rsidR="00DF1794">
        <w:t xml:space="preserve">probably aware of </w:t>
      </w:r>
      <w:r w:rsidRPr="00F2187F" w:rsidR="00520B3E">
        <w:t xml:space="preserve">the </w:t>
      </w:r>
      <w:r w:rsidRPr="00F2187F" w:rsidR="00DF1794">
        <w:t>issue that airpor</w:t>
      </w:r>
      <w:r w:rsidRPr="00F2187F" w:rsidR="00520B3E">
        <w:t>t</w:t>
      </w:r>
      <w:r w:rsidRPr="00F2187F" w:rsidR="00DF1794">
        <w:t>s in N</w:t>
      </w:r>
      <w:r w:rsidRPr="00F2187F" w:rsidR="00520B3E">
        <w:t xml:space="preserve">orthern </w:t>
      </w:r>
      <w:r w:rsidRPr="00F2187F" w:rsidR="00DF1794">
        <w:t>I</w:t>
      </w:r>
      <w:r w:rsidRPr="00F2187F" w:rsidR="00520B3E">
        <w:t>reland</w:t>
      </w:r>
      <w:r w:rsidRPr="00F2187F" w:rsidR="00DF1794">
        <w:t xml:space="preserve"> have raised</w:t>
      </w:r>
      <w:r w:rsidRPr="00F2187F" w:rsidR="00520B3E">
        <w:t xml:space="preserve"> regarding the</w:t>
      </w:r>
      <w:r w:rsidRPr="00F2187F" w:rsidR="00DF1794">
        <w:t xml:space="preserve"> sale of duty</w:t>
      </w:r>
      <w:r w:rsidR="00DF5F5E">
        <w:t>-free</w:t>
      </w:r>
      <w:r w:rsidRPr="00F2187F" w:rsidR="00DF1794">
        <w:t xml:space="preserve"> and tax</w:t>
      </w:r>
      <w:r w:rsidRPr="00F2187F" w:rsidR="00B324AE">
        <w:t>-</w:t>
      </w:r>
      <w:r w:rsidRPr="00F2187F" w:rsidR="00DF1794">
        <w:t>free</w:t>
      </w:r>
      <w:r w:rsidRPr="00F2187F" w:rsidR="00520B3E">
        <w:t xml:space="preserve"> shopping and the </w:t>
      </w:r>
      <w:r w:rsidRPr="00F2187F" w:rsidR="00DF1794">
        <w:t xml:space="preserve">disadvantage </w:t>
      </w:r>
      <w:r w:rsidRPr="00F2187F" w:rsidR="00520B3E">
        <w:t xml:space="preserve">that airports in Northern Ireland </w:t>
      </w:r>
      <w:r w:rsidRPr="00F2187F" w:rsidR="00DF1794">
        <w:t xml:space="preserve">have compared to airports in GB and </w:t>
      </w:r>
      <w:r w:rsidRPr="00F2187F" w:rsidR="00520B3E">
        <w:t xml:space="preserve">in the </w:t>
      </w:r>
      <w:r w:rsidRPr="00F2187F" w:rsidR="00DF1794">
        <w:t>R</w:t>
      </w:r>
      <w:r w:rsidRPr="00F2187F" w:rsidR="00520B3E">
        <w:t xml:space="preserve">epublic of </w:t>
      </w:r>
      <w:r w:rsidRPr="00F2187F" w:rsidR="00DF1794">
        <w:t>I</w:t>
      </w:r>
      <w:r w:rsidRPr="00F2187F" w:rsidR="00520B3E">
        <w:t>reland. I understand they are speaking to a Committee of the Northern Ireland Assembly this morning on this issue. They have drawn attention to the issue that pertains in Jersey</w:t>
      </w:r>
      <w:r w:rsidRPr="00F2187F" w:rsidR="00B324AE">
        <w:t>,</w:t>
      </w:r>
      <w:r w:rsidRPr="00F2187F" w:rsidR="00520B3E">
        <w:t xml:space="preserve"> where there is an exemption there. W</w:t>
      </w:r>
      <w:r w:rsidRPr="00F2187F" w:rsidR="00DF1794">
        <w:t>hat n</w:t>
      </w:r>
      <w:r w:rsidRPr="00F2187F" w:rsidR="00520B3E">
        <w:t>e</w:t>
      </w:r>
      <w:r w:rsidRPr="00F2187F" w:rsidR="00DF1794">
        <w:t xml:space="preserve">eds to happen to ensure </w:t>
      </w:r>
      <w:r w:rsidRPr="00F2187F" w:rsidR="00520B3E">
        <w:t xml:space="preserve">that </w:t>
      </w:r>
      <w:r w:rsidRPr="00F2187F" w:rsidR="00DF1794">
        <w:t>N</w:t>
      </w:r>
      <w:r w:rsidRPr="00F2187F" w:rsidR="00520B3E">
        <w:t xml:space="preserve">orthern </w:t>
      </w:r>
      <w:r w:rsidRPr="00F2187F" w:rsidR="00DF1794">
        <w:t>I</w:t>
      </w:r>
      <w:r w:rsidRPr="00F2187F" w:rsidR="00520B3E">
        <w:t>reland</w:t>
      </w:r>
      <w:r w:rsidRPr="00F2187F" w:rsidR="00DF1794">
        <w:t xml:space="preserve"> airports </w:t>
      </w:r>
      <w:r w:rsidRPr="00F2187F" w:rsidR="00520B3E">
        <w:t xml:space="preserve">are </w:t>
      </w:r>
      <w:r w:rsidRPr="00F2187F" w:rsidR="00DF1794">
        <w:t xml:space="preserve">on </w:t>
      </w:r>
      <w:r w:rsidRPr="00F2187F" w:rsidR="00520B3E">
        <w:t xml:space="preserve">a </w:t>
      </w:r>
      <w:r w:rsidRPr="00F2187F" w:rsidR="00DF1794">
        <w:t>level playing field</w:t>
      </w:r>
      <w:r w:rsidRPr="00F2187F" w:rsidR="00520B3E">
        <w:t xml:space="preserve"> with all the other airports across the UK in relation to that duty</w:t>
      </w:r>
      <w:r w:rsidRPr="00F2187F" w:rsidR="007C2183">
        <w:t>-</w:t>
      </w:r>
      <w:r w:rsidRPr="00F2187F" w:rsidR="00520B3E">
        <w:t>free shopping?</w:t>
      </w:r>
    </w:p>
    <w:p w:rsidR="00520B3E" w:rsidRPr="00F2187F" w:rsidP="00520B3E">
      <w:pPr>
        <w:pStyle w:val="Answer"/>
      </w:pPr>
      <w:sdt>
        <w:sdtPr>
          <w:alias w:val="Witness"/>
          <w:id w:val="-1498962700"/>
          <w:placeholder>
            <w:docPart w:val="DefaultPlaceholder_1082065158"/>
          </w:placeholder>
          <w:richText/>
        </w:sdtPr>
        <w:sdtContent>
          <w:r w:rsidRPr="00F2187F" w:rsidR="007C2183">
            <w:rPr>
              <w:b/>
              <w:i/>
              <w:iCs/>
            </w:rPr>
            <w:t>Ian Broadhurst:</w:t>
          </w:r>
        </w:sdtContent>
      </w:sdt>
      <w:r w:rsidRPr="00F2187F" w:rsidR="00DF1794">
        <w:rPr>
          <w:b/>
        </w:rPr>
        <w:t xml:space="preserve"> </w:t>
      </w:r>
      <w:r w:rsidRPr="00F2187F">
        <w:t>We have had a consultation on the potential approach to duty</w:t>
      </w:r>
      <w:r w:rsidRPr="00F2187F" w:rsidR="009D4DCA">
        <w:t>-</w:t>
      </w:r>
      <w:r w:rsidRPr="00F2187F">
        <w:t>free and tax</w:t>
      </w:r>
      <w:r w:rsidRPr="00F2187F" w:rsidR="009D4DCA">
        <w:t>-</w:t>
      </w:r>
      <w:r w:rsidRPr="00F2187F">
        <w:t xml:space="preserve">free sales that apply in Great Britain following the </w:t>
      </w:r>
      <w:r w:rsidRPr="00F2187F" w:rsidR="009D4DCA">
        <w:t xml:space="preserve">end of the </w:t>
      </w:r>
      <w:r w:rsidRPr="00F2187F">
        <w:t xml:space="preserve">transition period. As you are probably aware, </w:t>
      </w:r>
      <w:r w:rsidRPr="00F2187F" w:rsidR="00B324AE">
        <w:t xml:space="preserve">on 11 </w:t>
      </w:r>
      <w:r w:rsidRPr="00F2187F">
        <w:t xml:space="preserve">September the Government announced that </w:t>
      </w:r>
      <w:r w:rsidRPr="00F2187F" w:rsidR="00B00812">
        <w:t xml:space="preserve">passengers </w:t>
      </w:r>
      <w:r w:rsidRPr="00F2187F">
        <w:t xml:space="preserve">travelling </w:t>
      </w:r>
      <w:r w:rsidRPr="00F2187F" w:rsidR="00B00812">
        <w:t>from</w:t>
      </w:r>
      <w:r w:rsidRPr="00F2187F">
        <w:t xml:space="preserve"> </w:t>
      </w:r>
      <w:r w:rsidRPr="00F2187F" w:rsidR="00B00812">
        <w:t>G</w:t>
      </w:r>
      <w:r w:rsidRPr="00F2187F">
        <w:t xml:space="preserve">reat </w:t>
      </w:r>
      <w:r w:rsidRPr="00F2187F" w:rsidR="00B00812">
        <w:t>B</w:t>
      </w:r>
      <w:r w:rsidRPr="00F2187F">
        <w:t>ritain</w:t>
      </w:r>
      <w:r w:rsidRPr="00F2187F" w:rsidR="00B00812">
        <w:t xml:space="preserve"> to any destination</w:t>
      </w:r>
      <w:r w:rsidRPr="00F2187F">
        <w:t xml:space="preserve"> outside the UK will be able to purchase duty-free excise goods once they pass security controls at ports, airports and so on.</w:t>
      </w:r>
    </w:p>
    <w:p w:rsidR="00520B3E" w:rsidRPr="00F2187F" w:rsidP="00520B3E">
      <w:pPr>
        <w:pStyle w:val="Answer"/>
      </w:pPr>
      <w:r w:rsidRPr="00F2187F">
        <w:t xml:space="preserve">Although </w:t>
      </w:r>
      <w:r w:rsidRPr="00F2187F">
        <w:t>the EU will also be offering duty-free sales of excise goods for travel to Great Britain, passengers travelling from the EU, including Ireland, will</w:t>
      </w:r>
      <w:r w:rsidRPr="00F2187F" w:rsidR="00B00812">
        <w:t xml:space="preserve"> have to pay imp</w:t>
      </w:r>
      <w:r w:rsidRPr="00F2187F">
        <w:t>o</w:t>
      </w:r>
      <w:r w:rsidRPr="00F2187F" w:rsidR="00B00812">
        <w:t>rt VAT and</w:t>
      </w:r>
      <w:r w:rsidRPr="00F2187F">
        <w:t xml:space="preserve"> excise duty on goods they bring </w:t>
      </w:r>
      <w:r w:rsidRPr="00F2187F">
        <w:t>into the UK</w:t>
      </w:r>
      <w:r w:rsidRPr="00F2187F">
        <w:t>,</w:t>
      </w:r>
      <w:r w:rsidRPr="00F2187F">
        <w:t xml:space="preserve"> subject to certain personal allowances. This means that passengers will need to go through customs processes and declare goods they are carrying </w:t>
      </w:r>
      <w:r w:rsidRPr="00F2187F">
        <w:t xml:space="preserve">in their luggage where </w:t>
      </w:r>
      <w:r w:rsidRPr="00F2187F">
        <w:t xml:space="preserve">VAT </w:t>
      </w:r>
      <w:r w:rsidRPr="00F2187F">
        <w:t>or duty is due</w:t>
      </w:r>
      <w:r w:rsidRPr="00F2187F">
        <w:t>.</w:t>
      </w:r>
    </w:p>
    <w:p w:rsidR="00520B3E" w:rsidRPr="00F2187F" w:rsidP="00520B3E">
      <w:pPr>
        <w:pStyle w:val="Answer"/>
      </w:pPr>
      <w:r w:rsidRPr="00F2187F">
        <w:t xml:space="preserve">In contrast, the UK Government have committed to Northern Ireland continuing to have unfettered access, as we have been saying, to the rest of the UK, including passengers from Northern Ireland being able to carry unlimited amounts of personal goods into Great </w:t>
      </w:r>
      <w:r w:rsidRPr="00F2187F" w:rsidR="00503FF3">
        <w:t>Britain</w:t>
      </w:r>
      <w:r w:rsidRPr="00F2187F">
        <w:t xml:space="preserve"> without having to declare them. Offering duty-free sales without charging import VAT and excise duty on entry to Great Britain would compromise the UK internal market by allowing unlimited duty-free goods to enter the UK and </w:t>
      </w:r>
      <w:r w:rsidRPr="00F2187F" w:rsidR="00503FF3">
        <w:t xml:space="preserve">so </w:t>
      </w:r>
      <w:r w:rsidRPr="00F2187F">
        <w:t>undercutting domestic retailers and eroding the tax base.</w:t>
      </w:r>
    </w:p>
    <w:p w:rsidR="00B00812" w:rsidRPr="00F2187F" w:rsidP="00520B3E">
      <w:pPr>
        <w:pStyle w:val="Answer"/>
      </w:pPr>
      <w:r w:rsidRPr="00F2187F">
        <w:t xml:space="preserve">The alternative would be to charge import VAT on these goods </w:t>
      </w:r>
      <w:r w:rsidRPr="00F2187F" w:rsidR="00E955E3">
        <w:t xml:space="preserve">to put </w:t>
      </w:r>
      <w:r w:rsidRPr="00F2187F">
        <w:t>Northern Ireland</w:t>
      </w:r>
      <w:r w:rsidRPr="00F2187F" w:rsidR="00E955E3">
        <w:t xml:space="preserve"> in the same position as Ireland. I</w:t>
      </w:r>
      <w:r w:rsidRPr="00F2187F">
        <w:t xml:space="preserve">n practice, </w:t>
      </w:r>
      <w:r w:rsidRPr="00F2187F" w:rsidR="00E955E3">
        <w:t xml:space="preserve">this would mean </w:t>
      </w:r>
      <w:r w:rsidRPr="00F2187F">
        <w:t xml:space="preserve">treating goods </w:t>
      </w:r>
      <w:r w:rsidRPr="00F2187F" w:rsidR="00E955E3">
        <w:t xml:space="preserve">moving </w:t>
      </w:r>
      <w:r w:rsidRPr="00F2187F">
        <w:t>from N</w:t>
      </w:r>
      <w:r w:rsidRPr="00F2187F" w:rsidR="00E955E3">
        <w:t xml:space="preserve">orthern </w:t>
      </w:r>
      <w:r w:rsidRPr="00F2187F">
        <w:t>I</w:t>
      </w:r>
      <w:r w:rsidRPr="00F2187F" w:rsidR="00E955E3">
        <w:t>reland</w:t>
      </w:r>
      <w:r w:rsidRPr="00F2187F">
        <w:t xml:space="preserve"> to G</w:t>
      </w:r>
      <w:r w:rsidRPr="00F2187F" w:rsidR="00E955E3">
        <w:t xml:space="preserve">reat </w:t>
      </w:r>
      <w:r w:rsidRPr="00F2187F">
        <w:t>B</w:t>
      </w:r>
      <w:r w:rsidRPr="00F2187F" w:rsidR="00E955E3">
        <w:t>ritain</w:t>
      </w:r>
      <w:r w:rsidRPr="00F2187F">
        <w:t xml:space="preserve"> as</w:t>
      </w:r>
      <w:r w:rsidRPr="00F2187F" w:rsidR="00E955E3">
        <w:t xml:space="preserve"> though it was an</w:t>
      </w:r>
      <w:r w:rsidRPr="00F2187F">
        <w:t xml:space="preserve"> international bor</w:t>
      </w:r>
      <w:r w:rsidRPr="00F2187F" w:rsidR="00E955E3">
        <w:t>d</w:t>
      </w:r>
      <w:r w:rsidRPr="00F2187F">
        <w:t>er</w:t>
      </w:r>
      <w:r w:rsidRPr="00F2187F" w:rsidR="00E955E3">
        <w:t xml:space="preserve"> for passenger</w:t>
      </w:r>
      <w:r w:rsidRPr="00F2187F" w:rsidR="00503FF3">
        <w:t>s</w:t>
      </w:r>
      <w:r w:rsidRPr="00F2187F" w:rsidR="00E955E3">
        <w:t>. This clearly</w:t>
      </w:r>
      <w:r w:rsidRPr="00F2187F">
        <w:t xml:space="preserve"> goes against </w:t>
      </w:r>
      <w:r w:rsidRPr="00F2187F" w:rsidR="00E955E3">
        <w:t xml:space="preserve">the Government’s </w:t>
      </w:r>
      <w:r w:rsidRPr="00F2187F">
        <w:t>clear polic</w:t>
      </w:r>
      <w:r w:rsidRPr="00F2187F" w:rsidR="00E955E3">
        <w:t>y that Northern Ireland is, and will remain, an integral part of the UK, including for excise purposes. The Government have no plans to implement duty-free sales between Northern Ireland and Great Britain.</w:t>
      </w:r>
      <w:r w:rsidRPr="00F2187F" w:rsidR="00DE42FE">
        <w:t xml:space="preserve"> </w:t>
      </w:r>
      <w:r w:rsidRPr="00F2187F" w:rsidR="00E955E3">
        <w:t>I am not sure if that answers the question fully.</w:t>
      </w:r>
    </w:p>
    <w:p w:rsidR="00DF1794" w:rsidRPr="00F2187F" w:rsidP="00B00812">
      <w:pPr>
        <w:pStyle w:val="Question"/>
      </w:pPr>
      <w:sdt>
        <w:sdtPr>
          <w:alias w:val="Member"/>
          <w:tag w:val="&lt;Member mnisId='1409' dodsId='25794'&gt;"/>
          <w:id w:val="-869907496"/>
          <w:placeholder>
            <w:docPart w:val="DefaultPlaceholder_1082065158"/>
          </w:placeholder>
          <w:richText/>
        </w:sdtPr>
        <w:sdtContent>
          <w:r w:rsidRPr="00F2187F" w:rsidR="00413F83">
            <w:rPr>
              <w:b/>
            </w:rPr>
            <w:t>Mr Campbell:</w:t>
          </w:r>
        </w:sdtContent>
      </w:sdt>
      <w:r w:rsidRPr="00F2187F" w:rsidR="00B00812">
        <w:t xml:space="preserve"> </w:t>
      </w:r>
      <w:r w:rsidRPr="00F2187F" w:rsidR="00E955E3">
        <w:t>It does not deal with the issue that pertains, as I understand, to J</w:t>
      </w:r>
      <w:r w:rsidRPr="00F2187F" w:rsidR="00B00812">
        <w:t>ersey</w:t>
      </w:r>
      <w:r w:rsidRPr="00F2187F" w:rsidR="00E955E3">
        <w:t xml:space="preserve"> and Jersey</w:t>
      </w:r>
      <w:r w:rsidRPr="00F2187F" w:rsidR="00B00812">
        <w:t xml:space="preserve"> </w:t>
      </w:r>
      <w:r w:rsidRPr="00F2187F" w:rsidR="00E955E3">
        <w:t>A</w:t>
      </w:r>
      <w:r w:rsidRPr="00F2187F" w:rsidR="00B00812">
        <w:t>irport</w:t>
      </w:r>
      <w:r w:rsidRPr="00F2187F" w:rsidR="00E955E3">
        <w:t xml:space="preserve">. Why can a regime similar to that </w:t>
      </w:r>
      <w:r w:rsidR="007B79E3">
        <w:t>which</w:t>
      </w:r>
      <w:r w:rsidRPr="00F2187F" w:rsidR="00E955E3">
        <w:t xml:space="preserve"> exists in Jersey not be implemented</w:t>
      </w:r>
      <w:r w:rsidRPr="00F2187F" w:rsidR="004A642B">
        <w:t xml:space="preserve"> for</w:t>
      </w:r>
      <w:r w:rsidRPr="00F2187F" w:rsidR="00E955E3">
        <w:t xml:space="preserve"> Northern Ireland’s airports?</w:t>
      </w:r>
    </w:p>
    <w:p w:rsidR="00B00812" w:rsidRPr="00F2187F" w:rsidP="00B00812">
      <w:pPr>
        <w:pStyle w:val="Answer"/>
      </w:pPr>
      <w:sdt>
        <w:sdtPr>
          <w:alias w:val="Witness"/>
          <w:id w:val="627823022"/>
          <w:placeholder>
            <w:docPart w:val="DefaultPlaceholder_1082065158"/>
          </w:placeholder>
          <w:richText/>
        </w:sdtPr>
        <w:sdtContent>
          <w:r w:rsidRPr="00F2187F" w:rsidR="007C2183">
            <w:rPr>
              <w:b/>
              <w:i/>
              <w:iCs/>
            </w:rPr>
            <w:t>Ian Broadhurst:</w:t>
          </w:r>
          <w:r w:rsidRPr="00F2187F">
            <w:rPr>
              <w:b/>
            </w:rPr>
            <w:t xml:space="preserve"> </w:t>
          </w:r>
        </w:sdtContent>
      </w:sdt>
      <w:r w:rsidRPr="00F2187F" w:rsidR="00E955E3">
        <w:t xml:space="preserve">I would </w:t>
      </w:r>
      <w:r w:rsidRPr="00F2187F">
        <w:t xml:space="preserve">have to write to you </w:t>
      </w:r>
      <w:r w:rsidRPr="00F2187F" w:rsidR="00E955E3">
        <w:t>o</w:t>
      </w:r>
      <w:r w:rsidRPr="00F2187F">
        <w:t>n that</w:t>
      </w:r>
      <w:r w:rsidRPr="00F2187F" w:rsidR="00E955E3">
        <w:t>. I will confess it is</w:t>
      </w:r>
      <w:r w:rsidRPr="00F2187F" w:rsidR="00167621">
        <w:t xml:space="preserve"> </w:t>
      </w:r>
      <w:r w:rsidRPr="00F2187F">
        <w:t>not</w:t>
      </w:r>
      <w:r w:rsidRPr="00F2187F" w:rsidR="00E955E3">
        <w:t xml:space="preserve"> my</w:t>
      </w:r>
      <w:r w:rsidRPr="00F2187F">
        <w:t xml:space="preserve"> direct area </w:t>
      </w:r>
      <w:r w:rsidRPr="00F2187F" w:rsidR="00E955E3">
        <w:t>of expertise.</w:t>
      </w:r>
    </w:p>
    <w:p w:rsidR="00B00812" w:rsidRPr="00F2187F" w:rsidP="003E4C37">
      <w:pPr>
        <w:pStyle w:val="Question"/>
        <w:numPr>
          <w:ilvl w:val="0"/>
          <w:numId w:val="0"/>
        </w:numPr>
        <w:ind w:left="794"/>
      </w:pPr>
      <w:sdt>
        <w:sdtPr>
          <w:alias w:val="Member"/>
          <w:tag w:val="&lt;Member mnisId='1409' dodsId='25794'&gt;"/>
          <w:id w:val="1461464290"/>
          <w:placeholder>
            <w:docPart w:val="DefaultPlaceholder_1082065158"/>
          </w:placeholder>
          <w:richText/>
        </w:sdtPr>
        <w:sdtContent>
          <w:r w:rsidRPr="00F2187F" w:rsidR="00413F83">
            <w:rPr>
              <w:b/>
            </w:rPr>
            <w:t>Mr Campbell:</w:t>
          </w:r>
        </w:sdtContent>
      </w:sdt>
      <w:r w:rsidRPr="00F2187F">
        <w:t xml:space="preserve"> </w:t>
      </w:r>
      <w:r w:rsidRPr="00F2187F" w:rsidR="00E955E3">
        <w:t xml:space="preserve">I understand that Belfast International </w:t>
      </w:r>
      <w:r w:rsidRPr="00F2187F" w:rsidR="003E4C37">
        <w:t>Airport</w:t>
      </w:r>
      <w:r w:rsidRPr="00F2187F" w:rsidR="00E955E3">
        <w:t xml:space="preserve"> has </w:t>
      </w:r>
      <w:r w:rsidRPr="00F2187F">
        <w:t>written to Michael Gove</w:t>
      </w:r>
      <w:r w:rsidRPr="00F2187F" w:rsidR="00E955E3">
        <w:t xml:space="preserve">, the Chancellor of the Duchy of Lancaster, just </w:t>
      </w:r>
      <w:r w:rsidRPr="00F2187F">
        <w:t>yesterday on this issue</w:t>
      </w:r>
      <w:r w:rsidRPr="00F2187F" w:rsidR="00E955E3">
        <w:t xml:space="preserve">. Obviously, </w:t>
      </w:r>
      <w:r w:rsidRPr="00F2187F" w:rsidR="004A642B">
        <w:t>it</w:t>
      </w:r>
      <w:r w:rsidRPr="00F2187F" w:rsidR="00E955E3">
        <w:t xml:space="preserve"> will not have had a response yet</w:t>
      </w:r>
      <w:r w:rsidRPr="00F2187F" w:rsidR="004A642B">
        <w:t>,</w:t>
      </w:r>
      <w:r w:rsidRPr="00F2187F" w:rsidR="00E955E3">
        <w:t xml:space="preserve"> but it is an issue that need</w:t>
      </w:r>
      <w:r w:rsidRPr="00F2187F" w:rsidR="004A642B">
        <w:t>s</w:t>
      </w:r>
      <w:r w:rsidRPr="00F2187F" w:rsidR="00E955E3">
        <w:t xml:space="preserve"> a resolution. All I want to establish is what will need to be done to change this</w:t>
      </w:r>
      <w:r w:rsidR="007B79E3">
        <w:t>—</w:t>
      </w:r>
      <w:r w:rsidRPr="00F2187F" w:rsidR="00E955E3">
        <w:t xml:space="preserve">to make sure that Northern Ireland airports are not at a disadvantage </w:t>
      </w:r>
      <w:r w:rsidR="007B79E3">
        <w:t>compared with</w:t>
      </w:r>
      <w:r w:rsidRPr="00F2187F" w:rsidR="00E955E3">
        <w:t xml:space="preserve"> other airports in the rest of the UK and other airports in the Republic</w:t>
      </w:r>
      <w:r w:rsidR="007B79E3">
        <w:t xml:space="preserve">, such as </w:t>
      </w:r>
      <w:r w:rsidRPr="00F2187F" w:rsidR="00E955E3">
        <w:t>Dublin Airport</w:t>
      </w:r>
      <w:r w:rsidR="007B79E3">
        <w:t xml:space="preserve">—which puts </w:t>
      </w:r>
      <w:r w:rsidRPr="00F2187F" w:rsidR="00E955E3">
        <w:t xml:space="preserve">them in a seriously disadvantaged position in terms of their already compromised position </w:t>
      </w:r>
      <w:r w:rsidR="007B79E3">
        <w:t xml:space="preserve">on </w:t>
      </w:r>
      <w:r w:rsidRPr="00F2187F" w:rsidR="00E955E3">
        <w:t>freight and other issues</w:t>
      </w:r>
      <w:r w:rsidRPr="00F2187F" w:rsidR="004A642B">
        <w:t xml:space="preserve"> </w:t>
      </w:r>
      <w:r w:rsidRPr="00F2187F" w:rsidR="00E955E3">
        <w:t xml:space="preserve">where they are significantly down. </w:t>
      </w:r>
      <w:r w:rsidRPr="00F2187F" w:rsidR="004A642B">
        <w:t xml:space="preserve">All </w:t>
      </w:r>
      <w:r w:rsidRPr="00F2187F" w:rsidR="00E955E3">
        <w:t xml:space="preserve">airports </w:t>
      </w:r>
      <w:r w:rsidRPr="00F2187F" w:rsidR="004A642B">
        <w:t xml:space="preserve">are down </w:t>
      </w:r>
      <w:r w:rsidRPr="00F2187F" w:rsidR="00E955E3">
        <w:t xml:space="preserve">but this is an additional burden that others do not share, which they will have to </w:t>
      </w:r>
      <w:r w:rsidRPr="00F2187F" w:rsidR="004A642B">
        <w:t>bear</w:t>
      </w:r>
      <w:r w:rsidRPr="00F2187F" w:rsidR="00E955E3">
        <w:t xml:space="preserve"> virtually alone.</w:t>
      </w:r>
    </w:p>
    <w:p w:rsidR="00E955E3" w:rsidRPr="00F2187F" w:rsidP="00B00812">
      <w:pPr>
        <w:pStyle w:val="Question"/>
      </w:pPr>
      <w:sdt>
        <w:sdtPr>
          <w:alias w:val="Member"/>
          <w:tag w:val="&lt;Member mnisId='4494' dodsId='72275'&gt;"/>
          <w:id w:val="1978495787"/>
          <w:placeholder>
            <w:docPart w:val="DefaultPlaceholder_1082065158"/>
          </w:placeholder>
          <w:richText/>
        </w:sdtPr>
        <w:sdtContent>
          <w:r w:rsidRPr="00F2187F" w:rsidR="00B00812">
            <w:rPr>
              <w:b/>
            </w:rPr>
            <w:t>Chair:</w:t>
          </w:r>
        </w:sdtContent>
      </w:sdt>
      <w:r w:rsidRPr="00F2187F" w:rsidR="00B00812">
        <w:t xml:space="preserve"> </w:t>
      </w:r>
      <w:r w:rsidRPr="00F2187F">
        <w:t>Could I suggest that M</w:t>
      </w:r>
      <w:r w:rsidRPr="00F2187F" w:rsidR="00B00812">
        <w:t xml:space="preserve">r </w:t>
      </w:r>
      <w:r w:rsidRPr="00F2187F">
        <w:t>B</w:t>
      </w:r>
      <w:r w:rsidRPr="00F2187F" w:rsidR="00B00812">
        <w:t>road</w:t>
      </w:r>
      <w:r w:rsidRPr="00F2187F">
        <w:t>h</w:t>
      </w:r>
      <w:r w:rsidRPr="00F2187F" w:rsidR="00B00812">
        <w:t xml:space="preserve">urst provides </w:t>
      </w:r>
      <w:r w:rsidRPr="00F2187F">
        <w:t xml:space="preserve">a </w:t>
      </w:r>
      <w:r w:rsidRPr="00F2187F" w:rsidR="00B00812">
        <w:t>note</w:t>
      </w:r>
      <w:r w:rsidRPr="00F2187F">
        <w:t xml:space="preserve"> to the Committee</w:t>
      </w:r>
      <w:r w:rsidRPr="00F2187F" w:rsidR="00B00812">
        <w:t xml:space="preserve"> on that</w:t>
      </w:r>
      <w:r w:rsidRPr="00F2187F" w:rsidR="004A642B">
        <w:t>,</w:t>
      </w:r>
      <w:r w:rsidRPr="00F2187F">
        <w:t xml:space="preserve"> with particular </w:t>
      </w:r>
      <w:r w:rsidRPr="00F2187F" w:rsidR="00B00812">
        <w:t>reference to what</w:t>
      </w:r>
      <w:r w:rsidRPr="00F2187F">
        <w:t>,</w:t>
      </w:r>
      <w:r w:rsidRPr="00F2187F" w:rsidR="00B00812">
        <w:t xml:space="preserve"> if any</w:t>
      </w:r>
      <w:r w:rsidRPr="00F2187F">
        <w:t>,</w:t>
      </w:r>
      <w:r w:rsidRPr="00F2187F" w:rsidR="00B00812">
        <w:t xml:space="preserve"> hurdles exist in terms of comparing</w:t>
      </w:r>
      <w:r w:rsidRPr="00F2187F" w:rsidR="00167621">
        <w:t xml:space="preserve"> </w:t>
      </w:r>
      <w:r w:rsidRPr="00F2187F" w:rsidR="00B00812">
        <w:t>N</w:t>
      </w:r>
      <w:r w:rsidRPr="00F2187F">
        <w:t xml:space="preserve">orthern </w:t>
      </w:r>
      <w:r w:rsidRPr="00F2187F" w:rsidR="00B00812">
        <w:t>I</w:t>
      </w:r>
      <w:r w:rsidRPr="00F2187F">
        <w:t xml:space="preserve">reland’s airports </w:t>
      </w:r>
      <w:r w:rsidRPr="00F2187F" w:rsidR="00B00812">
        <w:t>to Jersey</w:t>
      </w:r>
      <w:r w:rsidRPr="00F2187F">
        <w:t>’s</w:t>
      </w:r>
      <w:r w:rsidR="007B79E3">
        <w:t>?</w:t>
      </w:r>
      <w:r w:rsidRPr="00F2187F" w:rsidR="00167621">
        <w:t xml:space="preserve"> </w:t>
      </w:r>
    </w:p>
    <w:p w:rsidR="00B00812" w:rsidRPr="00F2187F" w:rsidP="00E955E3">
      <w:pPr>
        <w:pStyle w:val="Question"/>
        <w:numPr>
          <w:ilvl w:val="0"/>
          <w:numId w:val="0"/>
        </w:numPr>
        <w:ind w:left="794"/>
      </w:pPr>
      <w:r w:rsidRPr="00F2187F">
        <w:t>I am</w:t>
      </w:r>
      <w:r w:rsidRPr="00F2187F" w:rsidR="004A642B">
        <w:t xml:space="preserve"> now</w:t>
      </w:r>
      <w:r w:rsidRPr="00F2187F">
        <w:t xml:space="preserve"> thinking particularly of foodstuffs leaving G</w:t>
      </w:r>
      <w:r w:rsidRPr="00F2187F" w:rsidR="00966338">
        <w:t>B</w:t>
      </w:r>
      <w:r w:rsidRPr="00F2187F">
        <w:t xml:space="preserve"> for consumption in Northern Ireland </w:t>
      </w:r>
      <w:r w:rsidRPr="00F2187F" w:rsidR="00966338">
        <w:t>through a</w:t>
      </w:r>
      <w:r w:rsidRPr="00F2187F">
        <w:t xml:space="preserve"> supermarket, wholesaler or whatever</w:t>
      </w:r>
      <w:r w:rsidRPr="00F2187F" w:rsidR="004A642B">
        <w:t>. What message a</w:t>
      </w:r>
      <w:r w:rsidRPr="00F2187F">
        <w:t>re you giving to supermarket operators</w:t>
      </w:r>
      <w:r w:rsidRPr="00F2187F" w:rsidR="004A642B">
        <w:t xml:space="preserve"> that</w:t>
      </w:r>
      <w:r w:rsidRPr="00F2187F">
        <w:t xml:space="preserve"> make </w:t>
      </w:r>
      <w:r w:rsidRPr="00F2187F">
        <w:t>daily exports from GB into NI</w:t>
      </w:r>
      <w:r w:rsidRPr="00F2187F">
        <w:t xml:space="preserve">? There has been a lot of </w:t>
      </w:r>
      <w:r w:rsidRPr="00F2187F">
        <w:t>anxiety about access to foodstuffs</w:t>
      </w:r>
      <w:r w:rsidRPr="00F2187F">
        <w:t xml:space="preserve">. We have sorted out the medicine stuff pro </w:t>
      </w:r>
      <w:r w:rsidRPr="00F2187F">
        <w:t>tem</w:t>
      </w:r>
      <w:r w:rsidRPr="00F2187F">
        <w:t>, so that is good news, but what is the message that you are giving to the supermarket operators and those who export stuff</w:t>
      </w:r>
      <w:r w:rsidRPr="00F2187F" w:rsidR="00966338">
        <w:t xml:space="preserve"> that, b</w:t>
      </w:r>
      <w:r w:rsidRPr="00F2187F">
        <w:t xml:space="preserve">ecause it is perishable, cannot be held up at </w:t>
      </w:r>
      <w:r w:rsidRPr="00F2187F">
        <w:t>ports forever and a day awaiting one piece of paper to be signed or agreed</w:t>
      </w:r>
      <w:r w:rsidRPr="00F2187F" w:rsidR="004A642B">
        <w:t>,</w:t>
      </w:r>
      <w:r w:rsidRPr="00F2187F">
        <w:t xml:space="preserve"> </w:t>
      </w:r>
      <w:r w:rsidRPr="00F2187F" w:rsidR="00A92090">
        <w:t>or for some row to be resolved</w:t>
      </w:r>
      <w:r w:rsidRPr="00F2187F" w:rsidR="00966338">
        <w:t>?</w:t>
      </w:r>
      <w:r w:rsidRPr="00F2187F" w:rsidR="00167621">
        <w:t xml:space="preserve"> </w:t>
      </w:r>
    </w:p>
    <w:p w:rsidR="00B00812" w:rsidRPr="00F2187F" w:rsidP="00B00812">
      <w:pPr>
        <w:pStyle w:val="Answer"/>
      </w:pPr>
      <w:sdt>
        <w:sdtPr>
          <w:alias w:val="Witness"/>
          <w:id w:val="2126573566"/>
          <w:placeholder>
            <w:docPart w:val="DefaultPlaceholder_1082065158"/>
          </w:placeholder>
          <w:richText/>
        </w:sdtPr>
        <w:sdtContent>
          <w:r w:rsidRPr="00F2187F" w:rsidR="001E7E85">
            <w:rPr>
              <w:b/>
              <w:i/>
              <w:iCs/>
            </w:rPr>
            <w:t>Mark Davies:</w:t>
          </w:r>
          <w:r w:rsidRPr="00F2187F">
            <w:rPr>
              <w:b/>
            </w:rPr>
            <w:t xml:space="preserve"> </w:t>
          </w:r>
        </w:sdtContent>
      </w:sdt>
      <w:r w:rsidRPr="00F2187F" w:rsidR="00966338">
        <w:t>S</w:t>
      </w:r>
      <w:r w:rsidRPr="00F2187F" w:rsidR="00DF14CC">
        <w:t xml:space="preserve">ince the summer, we have been very clear that there are specific solutions that are needed for supermarket trade. They have very </w:t>
      </w:r>
      <w:r w:rsidRPr="00F2187F">
        <w:t>complex but stable</w:t>
      </w:r>
      <w:r w:rsidRPr="00F2187F" w:rsidR="00DF14CC">
        <w:t xml:space="preserve"> supply chains</w:t>
      </w:r>
      <w:r w:rsidRPr="00F2187F" w:rsidR="004A642B">
        <w:t>,</w:t>
      </w:r>
      <w:r w:rsidRPr="00F2187F" w:rsidR="00DF14CC">
        <w:t xml:space="preserve"> with very highly traceable visibility through that supply chain. </w:t>
      </w:r>
      <w:r w:rsidRPr="00F2187F" w:rsidR="00ED5DF8">
        <w:t>Our absolute priority</w:t>
      </w:r>
      <w:r w:rsidRPr="00F2187F" w:rsidR="00DF14CC">
        <w:t>, exactly as you have described—and this is a message that we also convey</w:t>
      </w:r>
      <w:r w:rsidRPr="00F2187F" w:rsidR="00ED5DF8">
        <w:t xml:space="preserve"> in discussions both between us and </w:t>
      </w:r>
      <w:r w:rsidRPr="00F2187F" w:rsidR="00966338">
        <w:t xml:space="preserve">between </w:t>
      </w:r>
      <w:r w:rsidRPr="00F2187F" w:rsidR="00ED5DF8">
        <w:t>Defra and the supermarkets—is to maintain food supplies in NI and to avoid risks of disruption from 1 January.</w:t>
      </w:r>
      <w:r w:rsidRPr="00F2187F" w:rsidR="00DF14CC">
        <w:t xml:space="preserve"> </w:t>
      </w:r>
      <w:r w:rsidRPr="00F2187F" w:rsidR="00ED5DF8">
        <w:t xml:space="preserve">That </w:t>
      </w:r>
      <w:r w:rsidRPr="00F2187F" w:rsidR="004A642B">
        <w:t xml:space="preserve">subject </w:t>
      </w:r>
      <w:r w:rsidRPr="00F2187F" w:rsidR="00ED5DF8">
        <w:t xml:space="preserve">is right at the top of our list of what we are discussing with the Commission and the Joint Committee. Exactly as you have described, </w:t>
      </w:r>
      <w:r w:rsidRPr="00F2187F">
        <w:t>on medicines</w:t>
      </w:r>
      <w:r w:rsidRPr="00F2187F" w:rsidR="00ED5DF8">
        <w:t xml:space="preserve"> and</w:t>
      </w:r>
      <w:r w:rsidRPr="00F2187F">
        <w:t xml:space="preserve"> VAT </w:t>
      </w:r>
      <w:r w:rsidRPr="00F2187F" w:rsidR="00ED5DF8">
        <w:t xml:space="preserve">we have been able to </w:t>
      </w:r>
      <w:r w:rsidRPr="00F2187F">
        <w:t>find the right</w:t>
      </w:r>
      <w:r w:rsidRPr="00F2187F" w:rsidR="00ED5DF8">
        <w:t xml:space="preserve"> </w:t>
      </w:r>
      <w:r w:rsidRPr="00F2187F" w:rsidR="004A642B">
        <w:t xml:space="preserve">and </w:t>
      </w:r>
      <w:r w:rsidRPr="00F2187F" w:rsidR="00966338">
        <w:t>pragmatic</w:t>
      </w:r>
      <w:r w:rsidRPr="00F2187F" w:rsidR="00ED5DF8">
        <w:t xml:space="preserve"> </w:t>
      </w:r>
      <w:r w:rsidRPr="00F2187F">
        <w:t>approach</w:t>
      </w:r>
      <w:r w:rsidRPr="00F2187F" w:rsidR="004A642B">
        <w:t>es,</w:t>
      </w:r>
      <w:r w:rsidRPr="00F2187F" w:rsidR="00ED5DF8">
        <w:t xml:space="preserve"> and it is exactly the </w:t>
      </w:r>
      <w:r w:rsidRPr="00F2187F">
        <w:t>same here</w:t>
      </w:r>
      <w:r w:rsidRPr="00F2187F" w:rsidR="00ED5DF8">
        <w:t>. In any case, as we have also said, we are looking at additional support measures that the UK can provide unilaterally to support agri-food traders, and that is something where we will also want to be sending out details shortly.</w:t>
      </w:r>
    </w:p>
    <w:p w:rsidR="00ED5DF8" w:rsidRPr="00F2187F" w:rsidP="00B00812">
      <w:pPr>
        <w:pStyle w:val="Answer"/>
      </w:pPr>
      <w:r w:rsidRPr="00F2187F">
        <w:t>We completely understand the anxiety. We completely understand the need for solutions to take account of some of the issues here. I know CDL would say exactly the same; this is right at the top of the list of what we think needs to be resolved via the Joint Committee.</w:t>
      </w:r>
    </w:p>
    <w:p w:rsidR="00B00812" w:rsidRPr="00F2187F" w:rsidP="00B00812">
      <w:pPr>
        <w:pStyle w:val="Question"/>
      </w:pPr>
      <w:sdt>
        <w:sdtPr>
          <w:alias w:val="Member"/>
          <w:tag w:val="&lt;Member mnisId='4494' dodsId='72275'&gt;"/>
          <w:id w:val="-125161434"/>
          <w:placeholder>
            <w:docPart w:val="DefaultPlaceholder_1082065158"/>
          </w:placeholder>
          <w:richText/>
        </w:sdtPr>
        <w:sdtContent>
          <w:r w:rsidRPr="00F2187F">
            <w:rPr>
              <w:b/>
            </w:rPr>
            <w:t>Chair:</w:t>
          </w:r>
        </w:sdtContent>
      </w:sdt>
      <w:r w:rsidRPr="00F2187F">
        <w:t xml:space="preserve"> </w:t>
      </w:r>
      <w:r w:rsidRPr="00F2187F" w:rsidR="00ED5DF8">
        <w:t xml:space="preserve">Is there the urgency behind it? If you are a transport logistics director of a supermarket, you are </w:t>
      </w:r>
      <w:r w:rsidRPr="00F2187F">
        <w:t xml:space="preserve">either </w:t>
      </w:r>
      <w:r w:rsidRPr="00F2187F" w:rsidR="00ED5DF8">
        <w:t xml:space="preserve">booking or </w:t>
      </w:r>
      <w:r w:rsidRPr="00F2187F">
        <w:t xml:space="preserve">confirming </w:t>
      </w:r>
      <w:r w:rsidRPr="00F2187F" w:rsidR="00ED5DF8">
        <w:t xml:space="preserve">your </w:t>
      </w:r>
      <w:r w:rsidRPr="00F2187F">
        <w:t>slots</w:t>
      </w:r>
      <w:r w:rsidRPr="00F2187F" w:rsidR="00ED5DF8">
        <w:t xml:space="preserve"> to transport goods over the sea</w:t>
      </w:r>
      <w:r w:rsidRPr="00F2187F" w:rsidR="004A642B">
        <w:t>, and y</w:t>
      </w:r>
      <w:r w:rsidRPr="00F2187F" w:rsidR="00ED5DF8">
        <w:t>ou are</w:t>
      </w:r>
      <w:r w:rsidRPr="00F2187F">
        <w:t xml:space="preserve"> sorting out what</w:t>
      </w:r>
      <w:r w:rsidRPr="00F2187F" w:rsidR="00ED5DF8">
        <w:t xml:space="preserve"> is going to go into your regional distribution centres to be packed into lorries as a one-store delivery to arrive and to go to whichever store it happens to be providing</w:t>
      </w:r>
      <w:r w:rsidR="00EA3561">
        <w:t xml:space="preserve"> to</w:t>
      </w:r>
      <w:r w:rsidRPr="00F2187F" w:rsidR="00ED5DF8">
        <w:t xml:space="preserve">. They will be doing that today. They will be making those decisions today, if not last week. Is there the </w:t>
      </w:r>
      <w:r w:rsidRPr="00F2187F">
        <w:t>urge</w:t>
      </w:r>
      <w:r w:rsidRPr="00F2187F" w:rsidR="00ED5DF8">
        <w:t>n</w:t>
      </w:r>
      <w:r w:rsidRPr="00F2187F">
        <w:t xml:space="preserve">cy </w:t>
      </w:r>
      <w:r w:rsidRPr="00F2187F" w:rsidR="00ED5DF8">
        <w:t xml:space="preserve">that you have been </w:t>
      </w:r>
      <w:r w:rsidRPr="00F2187F">
        <w:t>able to say to</w:t>
      </w:r>
      <w:r w:rsidRPr="00F2187F" w:rsidR="00ED5DF8">
        <w:t xml:space="preserve"> </w:t>
      </w:r>
      <w:r w:rsidRPr="00F2187F">
        <w:t>them</w:t>
      </w:r>
      <w:r w:rsidRPr="00F2187F" w:rsidR="00ED5DF8">
        <w:t>,</w:t>
      </w:r>
      <w:r w:rsidRPr="00F2187F">
        <w:t xml:space="preserve"> </w:t>
      </w:r>
      <w:r w:rsidRPr="00F2187F" w:rsidR="00ED5DF8">
        <w:t>“You can go ahead</w:t>
      </w:r>
      <w:r w:rsidRPr="00F2187F" w:rsidR="00966338">
        <w:t>,</w:t>
      </w:r>
      <w:r w:rsidRPr="00F2187F" w:rsidR="00ED5DF8">
        <w:t xml:space="preserve"> </w:t>
      </w:r>
      <w:r w:rsidRPr="00F2187F" w:rsidR="00966338">
        <w:t>y</w:t>
      </w:r>
      <w:r w:rsidRPr="00F2187F" w:rsidR="00ED5DF8">
        <w:t xml:space="preserve">ou can </w:t>
      </w:r>
      <w:r w:rsidRPr="00F2187F">
        <w:t xml:space="preserve">make </w:t>
      </w:r>
      <w:r w:rsidRPr="00F2187F" w:rsidR="00ED5DF8">
        <w:t>those plans</w:t>
      </w:r>
      <w:r w:rsidRPr="00F2187F" w:rsidR="00966338">
        <w:t>,</w:t>
      </w:r>
      <w:r w:rsidRPr="00F2187F" w:rsidR="00ED5DF8">
        <w:t xml:space="preserve"> </w:t>
      </w:r>
      <w:r w:rsidRPr="00F2187F" w:rsidR="00966338">
        <w:t>y</w:t>
      </w:r>
      <w:r w:rsidRPr="00F2187F" w:rsidR="00ED5DF8">
        <w:t>ou can book those slots</w:t>
      </w:r>
      <w:r w:rsidRPr="00F2187F" w:rsidR="00966338">
        <w:t>,</w:t>
      </w:r>
      <w:r w:rsidRPr="00F2187F" w:rsidR="00ED5DF8">
        <w:t xml:space="preserve"> </w:t>
      </w:r>
      <w:r w:rsidRPr="00F2187F" w:rsidR="00966338">
        <w:t>y</w:t>
      </w:r>
      <w:r w:rsidRPr="00F2187F" w:rsidR="00ED5DF8">
        <w:t>ou can make those deliveries</w:t>
      </w:r>
      <w:r w:rsidRPr="00F2187F" w:rsidR="00966338">
        <w:t xml:space="preserve"> and</w:t>
      </w:r>
      <w:r w:rsidRPr="00F2187F" w:rsidR="00ED5DF8">
        <w:t xml:space="preserve"> </w:t>
      </w:r>
      <w:r w:rsidRPr="00F2187F" w:rsidR="00966338">
        <w:t>t</w:t>
      </w:r>
      <w:r w:rsidRPr="00F2187F" w:rsidR="00ED5DF8">
        <w:t>here will not be, metaphorically, a man with a clipboard and a bowler hat standing somewhere with a stop sign saying, ‘No, you have to wait because you have not got the right paperwork’”?</w:t>
      </w:r>
    </w:p>
    <w:p w:rsidR="00B00812" w:rsidRPr="00F2187F" w:rsidP="00B00812">
      <w:pPr>
        <w:pStyle w:val="Answer"/>
      </w:pPr>
      <w:sdt>
        <w:sdtPr>
          <w:alias w:val="Witness"/>
          <w:id w:val="606546194"/>
          <w:placeholder>
            <w:docPart w:val="DefaultPlaceholder_1082065158"/>
          </w:placeholder>
          <w:richText/>
        </w:sdtPr>
        <w:sdtContent>
          <w:r w:rsidRPr="00F2187F" w:rsidR="001E7E85">
            <w:rPr>
              <w:b/>
              <w:i/>
              <w:iCs/>
            </w:rPr>
            <w:t>Mark Davies:</w:t>
          </w:r>
          <w:r w:rsidRPr="00F2187F">
            <w:rPr>
              <w:b/>
            </w:rPr>
            <w:t xml:space="preserve"> </w:t>
          </w:r>
        </w:sdtContent>
      </w:sdt>
      <w:r w:rsidRPr="00F2187F" w:rsidR="00ED5DF8">
        <w:t xml:space="preserve">The </w:t>
      </w:r>
      <w:r w:rsidRPr="00F2187F">
        <w:t xml:space="preserve">urgency </w:t>
      </w:r>
      <w:r w:rsidRPr="00F2187F" w:rsidR="00ED5DF8">
        <w:t xml:space="preserve">is </w:t>
      </w:r>
      <w:r w:rsidRPr="00F2187F">
        <w:t>absolutely there</w:t>
      </w:r>
      <w:r w:rsidRPr="00F2187F" w:rsidR="00ED5DF8">
        <w:t xml:space="preserve">. I can speak for </w:t>
      </w:r>
      <w:r w:rsidRPr="00F2187F">
        <w:t xml:space="preserve">myself and colleagues in </w:t>
      </w:r>
      <w:r w:rsidRPr="00F2187F" w:rsidR="00ED5DF8">
        <w:t xml:space="preserve">the </w:t>
      </w:r>
      <w:r w:rsidRPr="00F2187F">
        <w:t>neg</w:t>
      </w:r>
      <w:r w:rsidRPr="00F2187F" w:rsidR="00ED5DF8">
        <w:t>otiating</w:t>
      </w:r>
      <w:r w:rsidRPr="00F2187F">
        <w:t xml:space="preserve"> team with </w:t>
      </w:r>
      <w:r w:rsidRPr="00F2187F" w:rsidR="00ED5DF8">
        <w:t xml:space="preserve">the </w:t>
      </w:r>
      <w:r w:rsidRPr="00F2187F">
        <w:t>EU</w:t>
      </w:r>
      <w:r w:rsidRPr="00F2187F" w:rsidR="00ED5DF8">
        <w:t xml:space="preserve">. Defra has a lot of resource focused on working on the solutions here. Yes, we are in contact with the supermarkets. We completely understand, exactly as you say, the timelines in which they are working to make their decisions. We are absolutely clear on the need to avoid disruptions to food supplies in Northern Ireland. I </w:t>
      </w:r>
      <w:r w:rsidRPr="00F2187F" w:rsidR="00B80179">
        <w:t>would not</w:t>
      </w:r>
      <w:r w:rsidRPr="00F2187F" w:rsidR="00ED5DF8">
        <w:t xml:space="preserve"> under-stress the imperative placed on finding ways forward here from the UK Government’s perspective, and we absolutely understand the need to ensure that can be fed through to the supermarkets in time for them to inform their planning.</w:t>
      </w:r>
    </w:p>
    <w:p w:rsidR="00B00812" w:rsidRPr="00F2187F" w:rsidP="00B00812">
      <w:pPr>
        <w:pStyle w:val="Question"/>
      </w:pPr>
      <w:sdt>
        <w:sdtPr>
          <w:alias w:val="Member"/>
          <w:tag w:val="&lt;Member mnisId='4494' dodsId='72275'&gt;"/>
          <w:id w:val="-1503045221"/>
          <w:placeholder>
            <w:docPart w:val="DefaultPlaceholder_1082065158"/>
          </w:placeholder>
          <w:richText/>
        </w:sdtPr>
        <w:sdtContent>
          <w:r w:rsidRPr="00F2187F">
            <w:rPr>
              <w:b/>
            </w:rPr>
            <w:t>Chair:</w:t>
          </w:r>
        </w:sdtContent>
      </w:sdt>
      <w:r w:rsidRPr="00F2187F">
        <w:t xml:space="preserve"> </w:t>
      </w:r>
      <w:r w:rsidRPr="00F2187F" w:rsidR="00ED5DF8">
        <w:t xml:space="preserve">You started off by saying you had the urgency, which was </w:t>
      </w:r>
      <w:r w:rsidRPr="00F2187F">
        <w:t>encou</w:t>
      </w:r>
      <w:r w:rsidRPr="00F2187F" w:rsidR="00ED5DF8">
        <w:t>r</w:t>
      </w:r>
      <w:r w:rsidRPr="00F2187F">
        <w:t>a</w:t>
      </w:r>
      <w:r w:rsidRPr="00F2187F" w:rsidR="00ED5DF8">
        <w:t>g</w:t>
      </w:r>
      <w:r w:rsidRPr="00F2187F">
        <w:t>in</w:t>
      </w:r>
      <w:r w:rsidRPr="00F2187F" w:rsidR="00ED5DF8">
        <w:t>g</w:t>
      </w:r>
      <w:r w:rsidRPr="00F2187F">
        <w:t xml:space="preserve">, </w:t>
      </w:r>
      <w:r w:rsidRPr="00F2187F" w:rsidR="00ED5DF8">
        <w:t xml:space="preserve">but the </w:t>
      </w:r>
      <w:r w:rsidRPr="00F2187F">
        <w:t>tail</w:t>
      </w:r>
      <w:r w:rsidR="00EE5EF7">
        <w:t>-</w:t>
      </w:r>
      <w:r w:rsidRPr="00F2187F">
        <w:t>end</w:t>
      </w:r>
      <w:r w:rsidRPr="00F2187F" w:rsidR="00ED5DF8">
        <w:t xml:space="preserve"> of your answer suggested, again, “This is what we will be doing”. Are there </w:t>
      </w:r>
      <w:r w:rsidRPr="00F2187F">
        <w:t>daily</w:t>
      </w:r>
      <w:r w:rsidRPr="00F2187F" w:rsidR="00ED5DF8">
        <w:t xml:space="preserve"> or</w:t>
      </w:r>
      <w:r w:rsidRPr="00F2187F">
        <w:t xml:space="preserve"> weekly </w:t>
      </w:r>
      <w:r w:rsidRPr="00F2187F" w:rsidR="00ED5DF8">
        <w:t xml:space="preserve">Zoom calls, </w:t>
      </w:r>
      <w:r w:rsidRPr="00F2187F" w:rsidR="00B80179">
        <w:t xml:space="preserve">team </w:t>
      </w:r>
      <w:r w:rsidRPr="00F2187F">
        <w:t>meetin</w:t>
      </w:r>
      <w:r w:rsidRPr="00F2187F" w:rsidR="00ED5DF8">
        <w:t>g</w:t>
      </w:r>
      <w:r w:rsidRPr="00F2187F">
        <w:t>s</w:t>
      </w:r>
      <w:r w:rsidRPr="00F2187F" w:rsidR="00ED5DF8">
        <w:t>, telephone conferences or whatever</w:t>
      </w:r>
      <w:r w:rsidRPr="00F2187F">
        <w:t xml:space="preserve"> with </w:t>
      </w:r>
      <w:r w:rsidRPr="00F2187F" w:rsidR="00141DA1">
        <w:t xml:space="preserve">the </w:t>
      </w:r>
      <w:r w:rsidRPr="00F2187F">
        <w:t xml:space="preserve">logistics directors of </w:t>
      </w:r>
      <w:r w:rsidRPr="00F2187F">
        <w:t>supermarkets</w:t>
      </w:r>
      <w:r w:rsidRPr="00F2187F" w:rsidR="00B80179">
        <w:t>,</w:t>
      </w:r>
      <w:r w:rsidRPr="00F2187F" w:rsidR="00141DA1">
        <w:t xml:space="preserve"> saying, “This is what you will need to do. Do</w:t>
      </w:r>
      <w:r w:rsidRPr="00F2187F" w:rsidR="00B80179">
        <w:t xml:space="preserve"> not</w:t>
      </w:r>
      <w:r w:rsidRPr="00F2187F" w:rsidR="00141DA1">
        <w:t xml:space="preserve"> worry. These are the plans. Go ahead</w:t>
      </w:r>
      <w:r w:rsidRPr="00F2187F" w:rsidR="00B80179">
        <w:t>.</w:t>
      </w:r>
      <w:r w:rsidRPr="00F2187F" w:rsidR="00141DA1">
        <w:t xml:space="preserve"> </w:t>
      </w:r>
      <w:r w:rsidRPr="00F2187F" w:rsidR="00B80179">
        <w:t>Y</w:t>
      </w:r>
      <w:r w:rsidRPr="00F2187F" w:rsidR="00141DA1">
        <w:t>ou can still get your foodstuffs into Northern Ireland”? There is a disconnect between the start of your previous answer and the end of your previous answer.</w:t>
      </w:r>
    </w:p>
    <w:p w:rsidR="00B00812" w:rsidRPr="00F2187F" w:rsidP="00B00812">
      <w:pPr>
        <w:pStyle w:val="Answer"/>
      </w:pPr>
      <w:sdt>
        <w:sdtPr>
          <w:alias w:val="Witness"/>
          <w:id w:val="1191262063"/>
          <w:placeholder>
            <w:docPart w:val="DefaultPlaceholder_1082065158"/>
          </w:placeholder>
          <w:richText/>
        </w:sdtPr>
        <w:sdtContent>
          <w:r w:rsidRPr="00F2187F" w:rsidR="001E7E85">
            <w:rPr>
              <w:b/>
              <w:i/>
              <w:iCs/>
            </w:rPr>
            <w:t>Mark Davies:</w:t>
          </w:r>
          <w:r w:rsidRPr="00F2187F">
            <w:rPr>
              <w:b/>
            </w:rPr>
            <w:t xml:space="preserve"> </w:t>
          </w:r>
        </w:sdtContent>
      </w:sdt>
      <w:r w:rsidRPr="00F2187F" w:rsidR="00141DA1">
        <w:t xml:space="preserve">There was </w:t>
      </w:r>
      <w:r w:rsidRPr="00F2187F">
        <w:t>intended</w:t>
      </w:r>
      <w:r w:rsidRPr="00F2187F" w:rsidR="00167621">
        <w:t xml:space="preserve"> </w:t>
      </w:r>
      <w:r w:rsidRPr="00F2187F" w:rsidR="00141DA1">
        <w:t xml:space="preserve">to be </w:t>
      </w:r>
      <w:r w:rsidRPr="00F2187F">
        <w:t>no disconnect</w:t>
      </w:r>
      <w:r w:rsidRPr="00F2187F" w:rsidR="00141DA1">
        <w:t>.</w:t>
      </w:r>
      <w:r w:rsidRPr="00F2187F">
        <w:t xml:space="preserve"> </w:t>
      </w:r>
      <w:r w:rsidRPr="00F2187F" w:rsidR="00141DA1">
        <w:t xml:space="preserve">The </w:t>
      </w:r>
      <w:r w:rsidRPr="00F2187F">
        <w:t>urgency</w:t>
      </w:r>
      <w:r w:rsidRPr="00F2187F" w:rsidR="00141DA1">
        <w:t xml:space="preserve"> is definitely</w:t>
      </w:r>
      <w:r w:rsidRPr="00F2187F">
        <w:t xml:space="preserve"> there</w:t>
      </w:r>
      <w:r w:rsidRPr="00F2187F" w:rsidR="00141DA1">
        <w:t xml:space="preserve">. The conversations are happening very regularly indeed. That feedback is coming through and informing our position. There are very strong and very rapid feedback loops. </w:t>
      </w:r>
      <w:r w:rsidRPr="00F2187F" w:rsidR="00B80179">
        <w:t>T</w:t>
      </w:r>
      <w:r w:rsidRPr="00F2187F" w:rsidR="00141DA1">
        <w:t>his is an absolute priority</w:t>
      </w:r>
      <w:r w:rsidRPr="00F2187F" w:rsidR="00B80179">
        <w:t xml:space="preserve"> and an </w:t>
      </w:r>
      <w:r w:rsidRPr="00F2187F" w:rsidR="00141DA1">
        <w:t xml:space="preserve">issue that is being attended to with very significant urgency across all the relevant </w:t>
      </w:r>
      <w:r w:rsidRPr="00F2187F" w:rsidR="00B80179">
        <w:t>G</w:t>
      </w:r>
      <w:r w:rsidRPr="00F2187F" w:rsidR="00141DA1">
        <w:t xml:space="preserve">overnment </w:t>
      </w:r>
      <w:r w:rsidRPr="00F2187F" w:rsidR="00B80179">
        <w:t>D</w:t>
      </w:r>
      <w:r w:rsidRPr="00F2187F" w:rsidR="00141DA1">
        <w:t>epartments.</w:t>
      </w:r>
    </w:p>
    <w:p w:rsidR="00B00812" w:rsidRPr="00F2187F" w:rsidP="00B00812">
      <w:pPr>
        <w:pStyle w:val="Question"/>
      </w:pPr>
      <w:sdt>
        <w:sdtPr>
          <w:alias w:val="Member"/>
          <w:tag w:val="&lt;Member mnisId='4494' dodsId='72275'&gt;"/>
          <w:id w:val="-604031765"/>
          <w:placeholder>
            <w:docPart w:val="DefaultPlaceholder_1082065158"/>
          </w:placeholder>
          <w:richText/>
        </w:sdtPr>
        <w:sdtContent>
          <w:r w:rsidRPr="00F2187F">
            <w:rPr>
              <w:b/>
            </w:rPr>
            <w:t>Chair:</w:t>
          </w:r>
        </w:sdtContent>
      </w:sdt>
      <w:r w:rsidRPr="00F2187F">
        <w:t xml:space="preserve"> </w:t>
      </w:r>
      <w:r w:rsidRPr="00F2187F" w:rsidR="00141DA1">
        <w:t>W</w:t>
      </w:r>
      <w:r w:rsidRPr="00F2187F">
        <w:t xml:space="preserve">hen </w:t>
      </w:r>
      <w:r w:rsidRPr="00F2187F" w:rsidR="00141DA1">
        <w:t xml:space="preserve">was the </w:t>
      </w:r>
      <w:r w:rsidRPr="00F2187F">
        <w:t>last</w:t>
      </w:r>
      <w:r w:rsidRPr="00F2187F" w:rsidR="00141DA1">
        <w:t xml:space="preserve"> conversation or the last</w:t>
      </w:r>
      <w:r w:rsidRPr="00F2187F">
        <w:t xml:space="preserve"> meeting?</w:t>
      </w:r>
    </w:p>
    <w:p w:rsidR="00B00812" w:rsidRPr="00F2187F" w:rsidP="00B00812">
      <w:pPr>
        <w:pStyle w:val="Answer"/>
      </w:pPr>
      <w:sdt>
        <w:sdtPr>
          <w:alias w:val="Witness"/>
          <w:id w:val="-864363276"/>
          <w:placeholder>
            <w:docPart w:val="DefaultPlaceholder_1082065158"/>
          </w:placeholder>
          <w:richText/>
        </w:sdtPr>
        <w:sdtContent>
          <w:r w:rsidRPr="00F2187F" w:rsidR="001E7E85">
            <w:rPr>
              <w:b/>
              <w:i/>
              <w:iCs/>
            </w:rPr>
            <w:t>Mark Davies:</w:t>
          </w:r>
          <w:r w:rsidRPr="00F2187F">
            <w:rPr>
              <w:b/>
            </w:rPr>
            <w:t xml:space="preserve"> </w:t>
          </w:r>
        </w:sdtContent>
      </w:sdt>
      <w:r w:rsidRPr="00F2187F" w:rsidR="00141DA1">
        <w:t>I would need to get that from D</w:t>
      </w:r>
      <w:r w:rsidRPr="00F2187F">
        <w:t>efra</w:t>
      </w:r>
      <w:r w:rsidRPr="00F2187F" w:rsidR="00141DA1">
        <w:t xml:space="preserve">, </w:t>
      </w:r>
      <w:r w:rsidRPr="00F2187F" w:rsidR="00B80179">
        <w:t xml:space="preserve">which </w:t>
      </w:r>
      <w:r w:rsidRPr="00F2187F" w:rsidR="00141DA1">
        <w:t>obviously</w:t>
      </w:r>
      <w:r w:rsidRPr="00F2187F">
        <w:t xml:space="preserve"> </w:t>
      </w:r>
      <w:r w:rsidRPr="00F2187F" w:rsidR="00B80179">
        <w:t xml:space="preserve">has </w:t>
      </w:r>
      <w:r w:rsidRPr="00F2187F" w:rsidR="00141DA1">
        <w:t xml:space="preserve">a </w:t>
      </w:r>
      <w:r w:rsidRPr="00F2187F">
        <w:t>lead</w:t>
      </w:r>
      <w:r w:rsidRPr="00F2187F" w:rsidR="00141DA1">
        <w:t xml:space="preserve"> on the liaison</w:t>
      </w:r>
      <w:r w:rsidRPr="00F2187F" w:rsidR="00B80179">
        <w:t>. W</w:t>
      </w:r>
      <w:r w:rsidRPr="00F2187F" w:rsidR="00141DA1">
        <w:t xml:space="preserve">e ourselves have spoken </w:t>
      </w:r>
      <w:r w:rsidRPr="00F2187F">
        <w:t>no more than a week or two ago</w:t>
      </w:r>
      <w:r w:rsidRPr="00F2187F" w:rsidR="00141DA1">
        <w:t xml:space="preserve">. Defra </w:t>
      </w:r>
      <w:r w:rsidRPr="00F2187F" w:rsidR="00B80179">
        <w:t xml:space="preserve">is </w:t>
      </w:r>
      <w:r w:rsidRPr="00F2187F" w:rsidR="00141DA1">
        <w:t>engaged on a far more frequent basis but I would need to double-check with them on the regularity of their conversations.</w:t>
      </w:r>
    </w:p>
    <w:p w:rsidR="00F52638" w:rsidRPr="00F2187F" w:rsidP="00141DA1">
      <w:pPr>
        <w:pStyle w:val="Question"/>
        <w:numPr>
          <w:ilvl w:val="0"/>
          <w:numId w:val="0"/>
        </w:numPr>
        <w:ind w:left="794"/>
      </w:pPr>
      <w:sdt>
        <w:sdtPr>
          <w:alias w:val="Member"/>
          <w:tag w:val="&lt;Member mnisId='4494' dodsId='72275'&gt;"/>
          <w:id w:val="-1278023310"/>
          <w:placeholder>
            <w:docPart w:val="DefaultPlaceholder_1082065158"/>
          </w:placeholder>
          <w:richText/>
        </w:sdtPr>
        <w:sdtContent>
          <w:r w:rsidRPr="00F2187F" w:rsidR="00B00812">
            <w:rPr>
              <w:b/>
            </w:rPr>
            <w:t>Chair:</w:t>
          </w:r>
        </w:sdtContent>
      </w:sdt>
      <w:r w:rsidRPr="00F2187F" w:rsidR="00B00812">
        <w:t xml:space="preserve"> </w:t>
      </w:r>
      <w:r w:rsidRPr="00F2187F" w:rsidR="00141DA1">
        <w:t xml:space="preserve">Maybe a note of the schedule of that would be helpful. </w:t>
      </w:r>
    </w:p>
    <w:p w:rsidR="00B00812" w:rsidRPr="00F2187F" w:rsidP="00F52638">
      <w:pPr>
        <w:pStyle w:val="Question"/>
      </w:pPr>
      <w:sdt>
        <w:sdtPr>
          <w:alias w:val="Member"/>
          <w:tag w:val="&lt;Member mnisId='4827' dodsId=''&gt;"/>
          <w:id w:val="99161461"/>
          <w:placeholder>
            <w:docPart w:val="DefaultPlaceholder_1082065158"/>
          </w:placeholder>
          <w:richText/>
        </w:sdtPr>
        <w:sdtContent>
          <w:r w:rsidRPr="00F2187F" w:rsidR="00F52638">
            <w:rPr>
              <w:b/>
            </w:rPr>
            <w:t>Claire Hanna:</w:t>
          </w:r>
        </w:sdtContent>
      </w:sdt>
      <w:r w:rsidRPr="00F2187F" w:rsidR="00F52638">
        <w:t xml:space="preserve"> </w:t>
      </w:r>
      <w:r w:rsidRPr="00F2187F" w:rsidR="00141DA1">
        <w:t>L</w:t>
      </w:r>
      <w:r w:rsidRPr="00F2187F" w:rsidR="00F52638">
        <w:t>o</w:t>
      </w:r>
      <w:r w:rsidRPr="00F2187F" w:rsidR="00141DA1">
        <w:t>o</w:t>
      </w:r>
      <w:r w:rsidRPr="00F2187F" w:rsidR="00F52638">
        <w:t xml:space="preserve">king at </w:t>
      </w:r>
      <w:r w:rsidRPr="00F2187F" w:rsidR="00141DA1">
        <w:t>the G</w:t>
      </w:r>
      <w:r w:rsidRPr="00F2187F" w:rsidR="00F52638">
        <w:t xml:space="preserve">VMS and </w:t>
      </w:r>
      <w:r w:rsidRPr="00F2187F" w:rsidR="00141DA1">
        <w:t xml:space="preserve">the </w:t>
      </w:r>
      <w:r w:rsidRPr="00F2187F" w:rsidR="00F52638">
        <w:t>C</w:t>
      </w:r>
      <w:r w:rsidRPr="00F2187F" w:rsidR="00141DA1">
        <w:t>D</w:t>
      </w:r>
      <w:r w:rsidRPr="00F2187F" w:rsidR="00F52638">
        <w:t xml:space="preserve">S, what </w:t>
      </w:r>
      <w:r w:rsidRPr="00F2187F" w:rsidR="00141DA1">
        <w:t xml:space="preserve">are the current </w:t>
      </w:r>
      <w:r w:rsidRPr="00F2187F" w:rsidR="00F52638">
        <w:t>ris</w:t>
      </w:r>
      <w:r w:rsidRPr="00F2187F" w:rsidR="00141DA1">
        <w:t>k</w:t>
      </w:r>
      <w:r w:rsidRPr="00F2187F" w:rsidR="00F52638">
        <w:t xml:space="preserve"> assessment</w:t>
      </w:r>
      <w:r w:rsidRPr="00F2187F" w:rsidR="00141DA1">
        <w:t xml:space="preserve"> rating</w:t>
      </w:r>
      <w:r w:rsidRPr="00F2187F" w:rsidR="00F52638">
        <w:t>s</w:t>
      </w:r>
      <w:r w:rsidRPr="00F2187F" w:rsidR="00141DA1">
        <w:t xml:space="preserve"> for readiness of those services on 1 January?</w:t>
      </w:r>
    </w:p>
    <w:p w:rsidR="00141DA1" w:rsidRPr="00F2187F" w:rsidP="00F52638">
      <w:pPr>
        <w:pStyle w:val="Answer"/>
      </w:pPr>
      <w:sdt>
        <w:sdtPr>
          <w:alias w:val="Witness"/>
          <w:id w:val="-1572889244"/>
          <w:placeholder>
            <w:docPart w:val="DefaultPlaceholder_1082065158"/>
          </w:placeholder>
          <w:richText/>
        </w:sdtPr>
        <w:sdtContent>
          <w:r w:rsidRPr="00F2187F" w:rsidR="00C24ADF">
            <w:rPr>
              <w:b/>
              <w:i/>
              <w:iCs/>
            </w:rPr>
            <w:t>Mark Denney:</w:t>
          </w:r>
          <w:r w:rsidRPr="00F2187F" w:rsidR="00F52638">
            <w:rPr>
              <w:b/>
            </w:rPr>
            <w:t xml:space="preserve"> </w:t>
          </w:r>
        </w:sdtContent>
      </w:sdt>
      <w:r w:rsidRPr="00F2187F">
        <w:t xml:space="preserve">Let me </w:t>
      </w:r>
      <w:r w:rsidRPr="00F2187F" w:rsidR="00F52638">
        <w:t>take them one by one</w:t>
      </w:r>
      <w:r w:rsidRPr="00F2187F">
        <w:t>. CDS is a</w:t>
      </w:r>
      <w:r w:rsidRPr="00F2187F" w:rsidR="00F52638">
        <w:t xml:space="preserve"> live system</w:t>
      </w:r>
      <w:r w:rsidRPr="00F2187F">
        <w:t xml:space="preserve"> and has been for quite some time. The changes that we have been making to CDS to get it ready are to meet the UCC requirements and also to add a dual tariff capability. That is all fully deployed now and in testing</w:t>
      </w:r>
      <w:r w:rsidRPr="00F2187F" w:rsidR="00012B14">
        <w:t>,</w:t>
      </w:r>
      <w:r w:rsidRPr="00F2187F">
        <w:t xml:space="preserve"> with the outside world having access to a test environment to test against CDS. Our confidence level is high for CDS but with work to do during the month of December.</w:t>
      </w:r>
    </w:p>
    <w:p w:rsidR="00F52638" w:rsidRPr="00F2187F" w:rsidP="00F52638">
      <w:pPr>
        <w:pStyle w:val="Answer"/>
      </w:pPr>
      <w:r w:rsidRPr="00F2187F">
        <w:t xml:space="preserve">GVMS is fully built. It is currently in testing and the </w:t>
      </w:r>
      <w:r w:rsidRPr="00F2187F">
        <w:t xml:space="preserve">testing </w:t>
      </w:r>
      <w:r w:rsidRPr="00F2187F">
        <w:t xml:space="preserve">is </w:t>
      </w:r>
      <w:r w:rsidRPr="00F2187F">
        <w:t>going very well</w:t>
      </w:r>
      <w:r w:rsidRPr="00F2187F">
        <w:t xml:space="preserve">. It </w:t>
      </w:r>
      <w:r w:rsidRPr="00F2187F" w:rsidR="00447898">
        <w:t xml:space="preserve">is </w:t>
      </w:r>
      <w:r w:rsidRPr="00F2187F">
        <w:t xml:space="preserve">heading towards an </w:t>
      </w:r>
      <w:r w:rsidRPr="00F2187F">
        <w:t>end</w:t>
      </w:r>
      <w:r w:rsidRPr="00F2187F">
        <w:t>-</w:t>
      </w:r>
      <w:r w:rsidRPr="00F2187F">
        <w:t>to</w:t>
      </w:r>
      <w:r w:rsidRPr="00F2187F">
        <w:t>-</w:t>
      </w:r>
      <w:r w:rsidRPr="00F2187F">
        <w:t xml:space="preserve">end test on 14 </w:t>
      </w:r>
      <w:r w:rsidRPr="00F2187F">
        <w:t xml:space="preserve">December, which will include some of the trade bodies in that testing too. Where we currently sit, we have high confidence but, again, there is a fair degree of risk because we still have a lot of activity through the month of December. I would probably categorise it by saying that it is as good as it can be at the moment but with work to do as we go through December and then through </w:t>
      </w:r>
      <w:r w:rsidRPr="00F2187F" w:rsidR="00447898">
        <w:t>the</w:t>
      </w:r>
      <w:r w:rsidRPr="00F2187F">
        <w:t xml:space="preserve"> implementation period.</w:t>
      </w:r>
    </w:p>
    <w:p w:rsidR="00F52638" w:rsidRPr="00F2187F" w:rsidP="00F52638">
      <w:pPr>
        <w:pStyle w:val="Question"/>
      </w:pPr>
      <w:sdt>
        <w:sdtPr>
          <w:alias w:val="Member"/>
          <w:tag w:val="&lt;Member mnisId='4827' dodsId=''&gt;"/>
          <w:id w:val="-293445301"/>
          <w:placeholder>
            <w:docPart w:val="DefaultPlaceholder_1082065158"/>
          </w:placeholder>
          <w:richText/>
        </w:sdtPr>
        <w:sdtContent>
          <w:r w:rsidRPr="00F2187F">
            <w:rPr>
              <w:b/>
            </w:rPr>
            <w:t>Claire Hanna:</w:t>
          </w:r>
        </w:sdtContent>
      </w:sdt>
      <w:r w:rsidRPr="00F2187F">
        <w:t xml:space="preserve"> </w:t>
      </w:r>
      <w:r w:rsidRPr="00F2187F" w:rsidR="00141DA1">
        <w:t xml:space="preserve">That includes </w:t>
      </w:r>
      <w:r w:rsidRPr="00F2187F">
        <w:t>both phases</w:t>
      </w:r>
      <w:r w:rsidRPr="00F2187F" w:rsidR="00141DA1">
        <w:t xml:space="preserve">. </w:t>
      </w:r>
      <w:r w:rsidRPr="00F2187F" w:rsidR="00012B14">
        <w:t>Y</w:t>
      </w:r>
      <w:r w:rsidRPr="00F2187F" w:rsidR="00141DA1">
        <w:t>ou think both phases will be ready to go at the end of this month</w:t>
      </w:r>
      <w:r w:rsidRPr="00F2187F" w:rsidR="00012B14">
        <w:t>.</w:t>
      </w:r>
    </w:p>
    <w:p w:rsidR="00F52638" w:rsidRPr="00F2187F" w:rsidP="00F52638">
      <w:pPr>
        <w:pStyle w:val="Answer"/>
      </w:pPr>
      <w:sdt>
        <w:sdtPr>
          <w:alias w:val="Witness"/>
          <w:id w:val="60305545"/>
          <w:placeholder>
            <w:docPart w:val="DefaultPlaceholder_1082065158"/>
          </w:placeholder>
          <w:richText/>
        </w:sdtPr>
        <w:sdtContent>
          <w:r w:rsidRPr="00F2187F" w:rsidR="00C24ADF">
            <w:rPr>
              <w:b/>
              <w:i/>
              <w:iCs/>
            </w:rPr>
            <w:t>Mark Denney:</w:t>
          </w:r>
          <w:r w:rsidRPr="00F2187F">
            <w:rPr>
              <w:b/>
            </w:rPr>
            <w:t xml:space="preserve"> </w:t>
          </w:r>
        </w:sdtContent>
      </w:sdt>
      <w:r w:rsidRPr="00F2187F" w:rsidR="00141DA1">
        <w:t>Y</w:t>
      </w:r>
      <w:r w:rsidRPr="00F2187F">
        <w:t>es</w:t>
      </w:r>
      <w:r w:rsidRPr="00F2187F" w:rsidR="00141DA1">
        <w:t>. When you say “</w:t>
      </w:r>
      <w:r w:rsidRPr="00F2187F">
        <w:t>both phases</w:t>
      </w:r>
      <w:r w:rsidRPr="00F2187F" w:rsidR="00141DA1">
        <w:t>”, can you just clarify?</w:t>
      </w:r>
    </w:p>
    <w:p w:rsidR="00F52638" w:rsidRPr="00F2187F" w:rsidP="00F52638">
      <w:pPr>
        <w:pStyle w:val="Question"/>
      </w:pPr>
      <w:sdt>
        <w:sdtPr>
          <w:alias w:val="Member"/>
          <w:tag w:val="&lt;Member mnisId='4827' dodsId=''&gt;"/>
          <w:id w:val="44491786"/>
          <w:placeholder>
            <w:docPart w:val="DefaultPlaceholder_1082065158"/>
          </w:placeholder>
          <w:richText/>
        </w:sdtPr>
        <w:sdtContent>
          <w:r w:rsidRPr="00F2187F">
            <w:rPr>
              <w:b/>
            </w:rPr>
            <w:t>Claire Hanna:</w:t>
          </w:r>
        </w:sdtContent>
      </w:sdt>
      <w:r w:rsidRPr="00F2187F">
        <w:t xml:space="preserve"> </w:t>
      </w:r>
      <w:r w:rsidRPr="00F2187F" w:rsidR="00012B14">
        <w:t xml:space="preserve">I mean in terms of </w:t>
      </w:r>
      <w:r w:rsidRPr="00F2187F">
        <w:t>new capabilities</w:t>
      </w:r>
      <w:r w:rsidRPr="00F2187F" w:rsidR="001311CB">
        <w:t xml:space="preserve"> coming on CDS in a second round. You spoke about some of the </w:t>
      </w:r>
      <w:r w:rsidRPr="00F2187F">
        <w:t>additional functions</w:t>
      </w:r>
      <w:r w:rsidRPr="00F2187F" w:rsidR="001311CB">
        <w:t xml:space="preserve"> but it </w:t>
      </w:r>
      <w:r w:rsidRPr="00F2187F">
        <w:t>so</w:t>
      </w:r>
      <w:r w:rsidRPr="00F2187F" w:rsidR="001311CB">
        <w:t>u</w:t>
      </w:r>
      <w:r w:rsidRPr="00F2187F">
        <w:t xml:space="preserve">nds like </w:t>
      </w:r>
      <w:r w:rsidRPr="00F2187F" w:rsidR="001311CB">
        <w:t xml:space="preserve">you </w:t>
      </w:r>
      <w:r w:rsidRPr="00F2187F">
        <w:t xml:space="preserve">have </w:t>
      </w:r>
      <w:r w:rsidRPr="00F2187F" w:rsidR="001311CB">
        <w:t xml:space="preserve">it </w:t>
      </w:r>
      <w:r w:rsidRPr="00F2187F">
        <w:t>all ready to go.</w:t>
      </w:r>
      <w:r w:rsidRPr="00F2187F" w:rsidR="001311CB">
        <w:t xml:space="preserve"> Do you have c</w:t>
      </w:r>
      <w:r w:rsidRPr="00F2187F">
        <w:t>ontingency plans</w:t>
      </w:r>
      <w:r w:rsidRPr="00F2187F" w:rsidR="001311CB">
        <w:t xml:space="preserve"> in place if there are any issues with that</w:t>
      </w:r>
      <w:r w:rsidRPr="00F2187F">
        <w:t>?</w:t>
      </w:r>
    </w:p>
    <w:p w:rsidR="001311CB" w:rsidRPr="00F2187F" w:rsidP="00F52638">
      <w:pPr>
        <w:pStyle w:val="Answer"/>
      </w:pPr>
      <w:sdt>
        <w:sdtPr>
          <w:alias w:val="Witness"/>
          <w:id w:val="-950628480"/>
          <w:placeholder>
            <w:docPart w:val="DefaultPlaceholder_1082065158"/>
          </w:placeholder>
          <w:richText/>
        </w:sdtPr>
        <w:sdtContent>
          <w:r w:rsidRPr="00F2187F" w:rsidR="00C24ADF">
            <w:rPr>
              <w:b/>
              <w:i/>
              <w:iCs/>
            </w:rPr>
            <w:t>Mark Denney:</w:t>
          </w:r>
          <w:r w:rsidRPr="00F2187F" w:rsidR="00F52638">
            <w:rPr>
              <w:b/>
            </w:rPr>
            <w:t xml:space="preserve"> </w:t>
          </w:r>
        </w:sdtContent>
      </w:sdt>
      <w:r w:rsidRPr="00F2187F">
        <w:t>W</w:t>
      </w:r>
      <w:r w:rsidRPr="00F2187F" w:rsidR="00F52638">
        <w:t>e do.</w:t>
      </w:r>
      <w:r w:rsidRPr="00F2187F" w:rsidR="00167621">
        <w:t xml:space="preserve"> </w:t>
      </w:r>
      <w:r w:rsidRPr="00F2187F">
        <w:t xml:space="preserve">As we go live, let us deal with that first. As you put any new system live, you </w:t>
      </w:r>
      <w:r w:rsidRPr="00F2187F" w:rsidR="00012B14">
        <w:t xml:space="preserve">can </w:t>
      </w:r>
      <w:r w:rsidRPr="00F2187F">
        <w:t xml:space="preserve">have glitches and you can potentially have a bumpy time. We do not plan for that but it can happen. What we are </w:t>
      </w:r>
      <w:r w:rsidRPr="00F2187F">
        <w:t xml:space="preserve">ensuring is that we have an extra care team that is going to be sat around us from a technology point of view. That team will be 24 by 7 and will </w:t>
      </w:r>
      <w:r w:rsidRPr="00F2187F" w:rsidR="00447898">
        <w:t xml:space="preserve">be </w:t>
      </w:r>
      <w:r w:rsidRPr="00F2187F">
        <w:t>there if there are any live service issues that we face. Again, we are not</w:t>
      </w:r>
      <w:r w:rsidRPr="00F2187F" w:rsidR="00F52638">
        <w:t xml:space="preserve"> exp</w:t>
      </w:r>
      <w:r w:rsidRPr="00F2187F">
        <w:t>ec</w:t>
      </w:r>
      <w:r w:rsidRPr="00F2187F" w:rsidR="00F52638">
        <w:t>ti</w:t>
      </w:r>
      <w:r w:rsidRPr="00F2187F">
        <w:t>n</w:t>
      </w:r>
      <w:r w:rsidRPr="00F2187F" w:rsidR="00F52638">
        <w:t>g any</w:t>
      </w:r>
      <w:r w:rsidRPr="00F2187F">
        <w:t xml:space="preserve"> but we are making sure that we cover that base</w:t>
      </w:r>
      <w:r w:rsidRPr="00F2187F" w:rsidR="00F52638">
        <w:t>.</w:t>
      </w:r>
    </w:p>
    <w:p w:rsidR="00F52638" w:rsidRPr="00F2187F" w:rsidP="00F52638">
      <w:pPr>
        <w:pStyle w:val="Answer"/>
      </w:pPr>
      <w:r w:rsidRPr="00F2187F">
        <w:t>We are also looking at</w:t>
      </w:r>
      <w:r w:rsidRPr="00F2187F" w:rsidR="00167621">
        <w:t xml:space="preserve"> </w:t>
      </w:r>
      <w:r w:rsidRPr="00F2187F">
        <w:t>fallbacks and contingen</w:t>
      </w:r>
      <w:r w:rsidRPr="00F2187F">
        <w:t>c</w:t>
      </w:r>
      <w:r w:rsidRPr="00F2187F">
        <w:t>ies</w:t>
      </w:r>
      <w:r w:rsidRPr="00F2187F">
        <w:t>. Obviously, it would</w:t>
      </w:r>
      <w:r w:rsidRPr="00F2187F">
        <w:t xml:space="preserve"> </w:t>
      </w:r>
      <w:r w:rsidRPr="00F2187F">
        <w:t xml:space="preserve">be </w:t>
      </w:r>
      <w:r w:rsidRPr="00F2187F">
        <w:t xml:space="preserve">remiss </w:t>
      </w:r>
      <w:r w:rsidRPr="00F2187F">
        <w:t xml:space="preserve">of us </w:t>
      </w:r>
      <w:r w:rsidRPr="00F2187F">
        <w:t>not to do that</w:t>
      </w:r>
      <w:r w:rsidRPr="00F2187F">
        <w:t>. We are thinking about wh</w:t>
      </w:r>
      <w:r w:rsidRPr="00F2187F">
        <w:t xml:space="preserve">at </w:t>
      </w:r>
      <w:r w:rsidRPr="00F2187F">
        <w:t xml:space="preserve">it would </w:t>
      </w:r>
      <w:r w:rsidRPr="00F2187F">
        <w:t>look like if</w:t>
      </w:r>
      <w:r w:rsidRPr="00F2187F">
        <w:t>, say,</w:t>
      </w:r>
      <w:r w:rsidRPr="00F2187F">
        <w:t xml:space="preserve"> C</w:t>
      </w:r>
      <w:r w:rsidRPr="00F2187F">
        <w:t>D</w:t>
      </w:r>
      <w:r w:rsidRPr="00F2187F">
        <w:t>S or GVMS</w:t>
      </w:r>
      <w:r w:rsidRPr="00F2187F">
        <w:t xml:space="preserve"> </w:t>
      </w:r>
      <w:r w:rsidR="00EE5EF7">
        <w:t>were</w:t>
      </w:r>
      <w:r w:rsidRPr="00F2187F">
        <w:t xml:space="preserve"> not available for a period of time</w:t>
      </w:r>
      <w:r w:rsidRPr="00F2187F" w:rsidR="000B5B77">
        <w:t>. What would the fallback procedures be? We are actively discussing that on a regular basis, making sure that the escalations and procedures that we have can be enacted quickly, which is important at the border. It is well worked out and we know what we are doing that way.</w:t>
      </w:r>
    </w:p>
    <w:p w:rsidR="00447898" w:rsidRPr="00F2187F" w:rsidP="00012B14">
      <w:pPr>
        <w:pStyle w:val="Question"/>
      </w:pPr>
      <w:sdt>
        <w:sdtPr>
          <w:alias w:val="Member"/>
          <w:tag w:val="&lt;Member mnisId='4827' dodsId=''&gt;"/>
          <w:id w:val="-390965566"/>
          <w:placeholder>
            <w:docPart w:val="DefaultPlaceholder_1082065158"/>
          </w:placeholder>
          <w:richText/>
        </w:sdtPr>
        <w:sdtContent>
          <w:r w:rsidRPr="00F2187F" w:rsidR="00F52638">
            <w:rPr>
              <w:b/>
            </w:rPr>
            <w:t>Claire Hanna:</w:t>
          </w:r>
        </w:sdtContent>
      </w:sdt>
      <w:r w:rsidRPr="00F2187F" w:rsidR="00F52638">
        <w:t xml:space="preserve"> </w:t>
      </w:r>
      <w:r w:rsidRPr="00F2187F" w:rsidR="000B5B77">
        <w:t>Do</w:t>
      </w:r>
      <w:r w:rsidRPr="00F2187F" w:rsidR="00012B14">
        <w:t>es</w:t>
      </w:r>
      <w:r w:rsidRPr="00F2187F" w:rsidR="000B5B77">
        <w:t xml:space="preserve"> the European Commission have sight of those contingency plans and </w:t>
      </w:r>
      <w:r w:rsidRPr="00F2187F" w:rsidR="00012B14">
        <w:t>has it</w:t>
      </w:r>
      <w:r w:rsidRPr="00F2187F" w:rsidR="000B5B77">
        <w:t xml:space="preserve"> raised any concerns? Would it be normal that you would </w:t>
      </w:r>
      <w:r w:rsidRPr="00F2187F" w:rsidR="00F52638">
        <w:t xml:space="preserve">engage with </w:t>
      </w:r>
      <w:r w:rsidRPr="00F2187F" w:rsidR="00012B14">
        <w:t>it</w:t>
      </w:r>
      <w:r w:rsidRPr="00F2187F" w:rsidR="00F52638">
        <w:t xml:space="preserve"> on the fallbacks?</w:t>
      </w:r>
      <w:r w:rsidRPr="00F2187F" w:rsidR="00012B14">
        <w:t xml:space="preserve"> </w:t>
      </w:r>
      <w:r w:rsidRPr="00F2187F" w:rsidR="000B5B77">
        <w:t xml:space="preserve">It is not a completely one-sided process. </w:t>
      </w:r>
      <w:r w:rsidRPr="00F2187F" w:rsidR="00012B14">
        <w:t>I was probably thinking more of the Cabinet Office for this.</w:t>
      </w:r>
    </w:p>
    <w:p w:rsidR="000B5B77" w:rsidRPr="00F2187F" w:rsidP="00F52638">
      <w:pPr>
        <w:pStyle w:val="Answer"/>
      </w:pPr>
      <w:sdt>
        <w:sdtPr>
          <w:alias w:val="Witness"/>
          <w:id w:val="-2017683168"/>
          <w:placeholder>
            <w:docPart w:val="DefaultPlaceholder_1082065158"/>
          </w:placeholder>
          <w:richText/>
        </w:sdtPr>
        <w:sdtContent>
          <w:r w:rsidRPr="00F2187F" w:rsidR="001E7E85">
            <w:rPr>
              <w:b/>
              <w:i/>
              <w:iCs/>
            </w:rPr>
            <w:t>Mark Davies:</w:t>
          </w:r>
          <w:r w:rsidRPr="00F2187F" w:rsidR="00F52638">
            <w:rPr>
              <w:b/>
            </w:rPr>
            <w:t xml:space="preserve"> </w:t>
          </w:r>
        </w:sdtContent>
      </w:sdt>
      <w:r w:rsidRPr="00F2187F">
        <w:t>There have</w:t>
      </w:r>
      <w:r w:rsidRPr="00F2187F" w:rsidR="00F52638">
        <w:t xml:space="preserve"> been</w:t>
      </w:r>
      <w:r w:rsidRPr="00F2187F">
        <w:t xml:space="preserve"> some quite</w:t>
      </w:r>
      <w:r w:rsidRPr="00F2187F" w:rsidR="00F52638">
        <w:t xml:space="preserve"> detailed technical discussions </w:t>
      </w:r>
      <w:r w:rsidRPr="00F2187F">
        <w:t>on the CDS</w:t>
      </w:r>
      <w:r w:rsidRPr="00F2187F" w:rsidR="007549F8">
        <w:t xml:space="preserve"> and </w:t>
      </w:r>
      <w:r w:rsidRPr="00F2187F">
        <w:t xml:space="preserve">GVMS systems </w:t>
      </w:r>
      <w:r w:rsidRPr="00F2187F" w:rsidR="00F52638">
        <w:t>between HMRC and DG</w:t>
      </w:r>
      <w:r w:rsidRPr="00F2187F">
        <w:t xml:space="preserve"> TAXUD as the relevant Commission service. We are </w:t>
      </w:r>
      <w:r w:rsidRPr="00F2187F" w:rsidR="00F52638">
        <w:t xml:space="preserve">making sure </w:t>
      </w:r>
      <w:r w:rsidRPr="00F2187F">
        <w:t xml:space="preserve">that </w:t>
      </w:r>
      <w:r w:rsidRPr="00F2187F" w:rsidR="00F52638">
        <w:t>information</w:t>
      </w:r>
      <w:r w:rsidRPr="00F2187F">
        <w:t xml:space="preserve"> is</w:t>
      </w:r>
      <w:r w:rsidRPr="00F2187F" w:rsidR="00F52638">
        <w:t xml:space="preserve"> available</w:t>
      </w:r>
      <w:r w:rsidRPr="00F2187F">
        <w:t xml:space="preserve"> on how those things are being prepared but the most important point we have noted is that both of those key systems are on track. That is the important point from our perspective. All efforts are being discharged to make sure that they are ready from 1 January.</w:t>
      </w:r>
    </w:p>
    <w:p w:rsidR="00F52638" w:rsidRPr="00F2187F" w:rsidP="00F52638">
      <w:pPr>
        <w:pStyle w:val="Answer"/>
      </w:pPr>
      <w:r w:rsidRPr="00F2187F">
        <w:t>Clearly, you are right</w:t>
      </w:r>
      <w:r w:rsidRPr="00F2187F" w:rsidR="00436D8C">
        <w:t xml:space="preserve"> that, i</w:t>
      </w:r>
      <w:r w:rsidRPr="00F2187F">
        <w:t xml:space="preserve">f we were to face any </w:t>
      </w:r>
      <w:r w:rsidRPr="00F2187F">
        <w:t>significant issues</w:t>
      </w:r>
      <w:r w:rsidRPr="00F2187F">
        <w:t>,</w:t>
      </w:r>
      <w:r w:rsidRPr="00F2187F">
        <w:t xml:space="preserve"> </w:t>
      </w:r>
      <w:r w:rsidRPr="00F2187F">
        <w:t xml:space="preserve">we would </w:t>
      </w:r>
      <w:r w:rsidRPr="00F2187F">
        <w:t>w</w:t>
      </w:r>
      <w:r w:rsidRPr="00F2187F">
        <w:t>a</w:t>
      </w:r>
      <w:r w:rsidRPr="00F2187F">
        <w:t>nt to discuss</w:t>
      </w:r>
      <w:r w:rsidRPr="00F2187F">
        <w:t xml:space="preserve"> those</w:t>
      </w:r>
      <w:r w:rsidRPr="00F2187F" w:rsidR="00436D8C">
        <w:t>, but</w:t>
      </w:r>
      <w:r w:rsidRPr="00F2187F">
        <w:t xml:space="preserve"> the </w:t>
      </w:r>
      <w:r w:rsidRPr="00F2187F">
        <w:t xml:space="preserve">basis of </w:t>
      </w:r>
      <w:r w:rsidRPr="00F2187F">
        <w:t xml:space="preserve">some of the </w:t>
      </w:r>
      <w:r w:rsidRPr="00F2187F">
        <w:t>technical dis</w:t>
      </w:r>
      <w:r w:rsidRPr="00F2187F">
        <w:t>c</w:t>
      </w:r>
      <w:r w:rsidRPr="00F2187F">
        <w:t xml:space="preserve">ussions </w:t>
      </w:r>
      <w:r w:rsidRPr="00F2187F">
        <w:t xml:space="preserve">so far </w:t>
      </w:r>
      <w:r w:rsidR="00EE5EF7">
        <w:t>has</w:t>
      </w:r>
      <w:r w:rsidRPr="00F2187F">
        <w:t xml:space="preserve"> been </w:t>
      </w:r>
      <w:r w:rsidRPr="00F2187F">
        <w:t xml:space="preserve">reflecting where </w:t>
      </w:r>
      <w:r w:rsidRPr="00F2187F">
        <w:t xml:space="preserve">we are </w:t>
      </w:r>
      <w:r w:rsidRPr="00F2187F">
        <w:t>in practice</w:t>
      </w:r>
      <w:r w:rsidRPr="00F2187F">
        <w:t>, which is that those systems are proceeding on track.</w:t>
      </w:r>
    </w:p>
    <w:p w:rsidR="000B5B77" w:rsidRPr="00F2187F" w:rsidP="00934C27">
      <w:pPr>
        <w:pStyle w:val="Question"/>
      </w:pPr>
      <w:sdt>
        <w:sdtPr>
          <w:alias w:val="Member"/>
          <w:tag w:val="&lt;Member mnisId='4494' dodsId='72275'&gt;"/>
          <w:id w:val="1044795474"/>
          <w:placeholder>
            <w:docPart w:val="DefaultPlaceholder_1082065158"/>
          </w:placeholder>
          <w:richText/>
        </w:sdtPr>
        <w:sdtContent>
          <w:r w:rsidRPr="00F2187F" w:rsidR="00F52638">
            <w:rPr>
              <w:b/>
            </w:rPr>
            <w:t>Chair:</w:t>
          </w:r>
        </w:sdtContent>
      </w:sdt>
      <w:r w:rsidRPr="00F2187F" w:rsidR="00F52638">
        <w:t xml:space="preserve"> </w:t>
      </w:r>
      <w:r w:rsidRPr="00F2187F">
        <w:t xml:space="preserve">Mr Davies, members of this Committee have been </w:t>
      </w:r>
      <w:r w:rsidRPr="00F2187F" w:rsidR="00F52638">
        <w:t xml:space="preserve">asking </w:t>
      </w:r>
      <w:r w:rsidRPr="00F2187F">
        <w:t>G</w:t>
      </w:r>
      <w:r w:rsidRPr="00F2187F" w:rsidR="00F52638">
        <w:t xml:space="preserve">overnment </w:t>
      </w:r>
      <w:r w:rsidRPr="00F2187F">
        <w:t>M</w:t>
      </w:r>
      <w:r w:rsidRPr="00F2187F" w:rsidR="00F52638">
        <w:t>inisters</w:t>
      </w:r>
      <w:r w:rsidRPr="00F2187F">
        <w:t>, in Committee as witnesses and in questions</w:t>
      </w:r>
      <w:r w:rsidR="00934C27">
        <w:t xml:space="preserve"> to</w:t>
      </w:r>
      <w:r w:rsidRPr="00F2187F">
        <w:t xml:space="preserve"> statements and UQs on the Floor of the House</w:t>
      </w:r>
      <w:r w:rsidRPr="00F2187F" w:rsidR="00436D8C">
        <w:t>,</w:t>
      </w:r>
      <w:r w:rsidRPr="00F2187F">
        <w:t xml:space="preserve"> about compatibility between UK systems and EU systems on VAT and everything else. E</w:t>
      </w:r>
      <w:r w:rsidRPr="00F2187F" w:rsidR="00F52638">
        <w:t>very answer</w:t>
      </w:r>
      <w:r w:rsidRPr="00F2187F">
        <w:t xml:space="preserve"> we have</w:t>
      </w:r>
      <w:r w:rsidRPr="00F2187F" w:rsidR="00F52638">
        <w:t xml:space="preserve"> been</w:t>
      </w:r>
      <w:r w:rsidRPr="00F2187F">
        <w:t xml:space="preserve"> given has been, “Y</w:t>
      </w:r>
      <w:r w:rsidRPr="00F2187F" w:rsidR="00F52638">
        <w:t>es</w:t>
      </w:r>
      <w:r w:rsidRPr="00F2187F">
        <w:t>,</w:t>
      </w:r>
      <w:r w:rsidRPr="00F2187F" w:rsidR="00F52638">
        <w:t xml:space="preserve"> </w:t>
      </w:r>
      <w:r w:rsidRPr="00F2187F">
        <w:t xml:space="preserve">that is a really </w:t>
      </w:r>
      <w:r w:rsidRPr="00F2187F" w:rsidR="00F52638">
        <w:t>good point</w:t>
      </w:r>
      <w:r w:rsidRPr="00F2187F">
        <w:t>.</w:t>
      </w:r>
      <w:r w:rsidRPr="00F2187F" w:rsidR="00F52638">
        <w:t xml:space="preserve"> </w:t>
      </w:r>
      <w:r w:rsidRPr="00F2187F">
        <w:t xml:space="preserve">It is </w:t>
      </w:r>
      <w:r w:rsidRPr="00F2187F" w:rsidR="00F52638">
        <w:t>absolutely pivotal</w:t>
      </w:r>
      <w:r w:rsidRPr="00F2187F">
        <w:t xml:space="preserve">. We are working on this at pace. We are nearly there. Compatibility is all sorted out. Nobody need worry about this. It is done”. </w:t>
      </w:r>
    </w:p>
    <w:p w:rsidR="00F52638" w:rsidRPr="00F2187F" w:rsidP="00F74FE8">
      <w:pPr>
        <w:pStyle w:val="Question"/>
        <w:numPr>
          <w:ilvl w:val="0"/>
          <w:numId w:val="0"/>
        </w:numPr>
        <w:ind w:left="794"/>
      </w:pPr>
      <w:r w:rsidRPr="00F2187F">
        <w:t>The answer you have given today, which has been refreshing and frank, does not give the Committee the comfort that we would probably hope for at this stage on this issue.</w:t>
      </w:r>
    </w:p>
    <w:p w:rsidR="00F52638" w:rsidRPr="00F2187F" w:rsidP="00F74FE8">
      <w:pPr>
        <w:pStyle w:val="Question"/>
        <w:numPr>
          <w:ilvl w:val="0"/>
          <w:numId w:val="0"/>
        </w:numPr>
        <w:ind w:left="794"/>
      </w:pPr>
      <w:sdt>
        <w:sdtPr>
          <w:alias w:val="Member"/>
          <w:tag w:val="&lt;Member mnisId='4129' dodsId='33629'&gt;"/>
          <w:id w:val="906270396"/>
          <w:placeholder>
            <w:docPart w:val="DefaultPlaceholder_1082065158"/>
          </w:placeholder>
          <w:richText/>
        </w:sdtPr>
        <w:sdtContent>
          <w:r w:rsidRPr="00F2187F">
            <w:rPr>
              <w:b/>
            </w:rPr>
            <w:t>Ian Paisley:</w:t>
          </w:r>
        </w:sdtContent>
      </w:sdt>
      <w:r w:rsidRPr="00F2187F">
        <w:t xml:space="preserve"> </w:t>
      </w:r>
      <w:r w:rsidRPr="00F2187F" w:rsidR="000B5B77">
        <w:t xml:space="preserve">I must say, Chair, I </w:t>
      </w:r>
      <w:r w:rsidRPr="00F2187F">
        <w:t>disagree</w:t>
      </w:r>
      <w:r w:rsidRPr="00F2187F" w:rsidR="000B5B77">
        <w:t xml:space="preserve">. I think it has been very calm and cool and has </w:t>
      </w:r>
      <w:r w:rsidRPr="00F2187F">
        <w:t>played down</w:t>
      </w:r>
      <w:r w:rsidRPr="00F2187F" w:rsidR="000B5B77">
        <w:t xml:space="preserve"> the</w:t>
      </w:r>
      <w:r w:rsidRPr="00F2187F">
        <w:t xml:space="preserve"> frantic nonsense</w:t>
      </w:r>
      <w:r w:rsidRPr="00F2187F" w:rsidR="000B5B77">
        <w:t xml:space="preserve"> that we have been subjected to for years that this is going to be an absolute cataclysmic disaster. </w:t>
      </w:r>
      <w:r w:rsidRPr="00F2187F" w:rsidR="00F74FE8">
        <w:t>The evidence from the experts is clearly the opposite to that.</w:t>
      </w:r>
    </w:p>
    <w:p w:rsidR="00F52638" w:rsidRPr="00F2187F" w:rsidP="00F74FE8">
      <w:pPr>
        <w:pStyle w:val="Question"/>
        <w:numPr>
          <w:ilvl w:val="0"/>
          <w:numId w:val="0"/>
        </w:numPr>
        <w:ind w:left="794"/>
      </w:pPr>
      <w:sdt>
        <w:sdtPr>
          <w:alias w:val="Member"/>
          <w:tag w:val="&lt;Member mnisId='4494' dodsId='72275'&gt;"/>
          <w:id w:val="1103308377"/>
          <w:placeholder>
            <w:docPart w:val="DefaultPlaceholder_1082065158"/>
          </w:placeholder>
          <w:richText/>
        </w:sdtPr>
        <w:sdtContent>
          <w:r w:rsidRPr="00F2187F">
            <w:rPr>
              <w:b/>
            </w:rPr>
            <w:t>Chair:</w:t>
          </w:r>
        </w:sdtContent>
      </w:sdt>
      <w:r w:rsidRPr="00F2187F">
        <w:t xml:space="preserve"> </w:t>
      </w:r>
      <w:r w:rsidRPr="00F2187F" w:rsidR="00F74FE8">
        <w:t xml:space="preserve">Mr Paisley, I do </w:t>
      </w:r>
      <w:r w:rsidRPr="00F2187F">
        <w:t>not</w:t>
      </w:r>
      <w:r w:rsidRPr="00F2187F" w:rsidR="00F74FE8">
        <w:t xml:space="preserve"> think anybody is</w:t>
      </w:r>
      <w:r w:rsidRPr="00F2187F">
        <w:t xml:space="preserve"> suggesting </w:t>
      </w:r>
      <w:r w:rsidRPr="00F2187F" w:rsidR="00F74FE8">
        <w:t xml:space="preserve">a </w:t>
      </w:r>
      <w:r w:rsidRPr="00F2187F">
        <w:t>cataclysmic disaster</w:t>
      </w:r>
      <w:r w:rsidRPr="00F2187F" w:rsidR="00F74FE8">
        <w:t>. We are merely asking for</w:t>
      </w:r>
      <w:r w:rsidRPr="00F2187F">
        <w:t xml:space="preserve"> clarity </w:t>
      </w:r>
      <w:r w:rsidRPr="00F2187F" w:rsidR="00F74FE8">
        <w:t>about the</w:t>
      </w:r>
      <w:r w:rsidRPr="00F2187F">
        <w:t xml:space="preserve"> compatibility of </w:t>
      </w:r>
      <w:r w:rsidRPr="00F2187F" w:rsidR="00F74FE8">
        <w:t>IT</w:t>
      </w:r>
      <w:r w:rsidRPr="00F2187F">
        <w:t xml:space="preserve"> systems</w:t>
      </w:r>
      <w:r w:rsidRPr="00F2187F" w:rsidR="00F74FE8">
        <w:t>.</w:t>
      </w:r>
    </w:p>
    <w:p w:rsidR="00F52638" w:rsidRPr="00F2187F" w:rsidP="00F52638">
      <w:pPr>
        <w:pStyle w:val="Answer"/>
      </w:pPr>
      <w:sdt>
        <w:sdtPr>
          <w:alias w:val="Witness"/>
          <w:id w:val="59919706"/>
          <w:placeholder>
            <w:docPart w:val="DefaultPlaceholder_1082065158"/>
          </w:placeholder>
          <w:richText/>
        </w:sdtPr>
        <w:sdtContent>
          <w:r w:rsidRPr="00F2187F" w:rsidR="00AF1F2E">
            <w:rPr>
              <w:b/>
              <w:i/>
              <w:iCs/>
            </w:rPr>
            <w:t>Aidan Reilly:</w:t>
          </w:r>
          <w:r w:rsidRPr="00F2187F">
            <w:rPr>
              <w:b/>
            </w:rPr>
            <w:t xml:space="preserve"> </w:t>
          </w:r>
        </w:sdtContent>
      </w:sdt>
      <w:r w:rsidRPr="00F2187F" w:rsidR="00F74FE8">
        <w:t xml:space="preserve">We </w:t>
      </w:r>
      <w:r w:rsidRPr="00F2187F">
        <w:t xml:space="preserve">have been engaging with the </w:t>
      </w:r>
      <w:r w:rsidRPr="00F2187F" w:rsidR="00F74FE8">
        <w:t>C</w:t>
      </w:r>
      <w:r w:rsidRPr="00F2187F">
        <w:t xml:space="preserve">ommission since the summer on the </w:t>
      </w:r>
      <w:r w:rsidRPr="00F2187F" w:rsidR="00F74FE8">
        <w:t>v</w:t>
      </w:r>
      <w:r w:rsidRPr="00F2187F">
        <w:t>arious s</w:t>
      </w:r>
      <w:r w:rsidRPr="00F2187F" w:rsidR="00F74FE8">
        <w:t>y</w:t>
      </w:r>
      <w:r w:rsidRPr="00F2187F">
        <w:t>s</w:t>
      </w:r>
      <w:r w:rsidRPr="00F2187F" w:rsidR="00F74FE8">
        <w:t>t</w:t>
      </w:r>
      <w:r w:rsidRPr="00F2187F">
        <w:t>e</w:t>
      </w:r>
      <w:r w:rsidRPr="00F2187F" w:rsidR="00F74FE8">
        <w:t>ms that HMRC needs to engage with the Commission</w:t>
      </w:r>
      <w:r w:rsidRPr="00F2187F" w:rsidR="007742A3">
        <w:t xml:space="preserve"> on</w:t>
      </w:r>
      <w:r w:rsidRPr="00F2187F" w:rsidR="00F74FE8">
        <w:t xml:space="preserve"> across a range of different systems, both on a technical level and a policy level. Those discussions have been very constructive. We have done a series of conformance testing on the various systems with the Commission, all of which have worked appropriately.</w:t>
      </w:r>
    </w:p>
    <w:p w:rsidR="00F74FE8" w:rsidRPr="00F2187F" w:rsidP="00F52638">
      <w:pPr>
        <w:pStyle w:val="Answer"/>
      </w:pPr>
      <w:r w:rsidRPr="00F2187F">
        <w:t xml:space="preserve">My understanding, from the conversations with the Commission, is that </w:t>
      </w:r>
      <w:r w:rsidRPr="00F2187F" w:rsidR="005B0E04">
        <w:t xml:space="preserve">it is </w:t>
      </w:r>
      <w:r w:rsidRPr="00F2187F">
        <w:t>very satisfied</w:t>
      </w:r>
      <w:r w:rsidRPr="00F2187F" w:rsidR="005B0E04">
        <w:t xml:space="preserve"> with the way </w:t>
      </w:r>
      <w:r w:rsidRPr="00F2187F">
        <w:t xml:space="preserve">that HMRC’s systems </w:t>
      </w:r>
      <w:r w:rsidRPr="00F2187F" w:rsidR="005B0E04">
        <w:t>and</w:t>
      </w:r>
      <w:r w:rsidRPr="00F2187F">
        <w:t xml:space="preserve"> sharing of data, et cetera, will work with the Commission’s systems.</w:t>
      </w:r>
    </w:p>
    <w:p w:rsidR="00F52638" w:rsidRPr="00F2187F" w:rsidP="00F52638">
      <w:pPr>
        <w:pStyle w:val="Question"/>
      </w:pPr>
      <w:sdt>
        <w:sdtPr>
          <w:alias w:val="Member"/>
          <w:tag w:val="&lt;Member mnisId='4494' dodsId='72275'&gt;"/>
          <w:id w:val="501398180"/>
          <w:placeholder>
            <w:docPart w:val="DefaultPlaceholder_1082065158"/>
          </w:placeholder>
          <w:richText/>
        </w:sdtPr>
        <w:sdtContent>
          <w:r w:rsidRPr="00F2187F">
            <w:rPr>
              <w:b/>
            </w:rPr>
            <w:t>Chair:</w:t>
          </w:r>
        </w:sdtContent>
      </w:sdt>
      <w:r w:rsidRPr="00F2187F">
        <w:t xml:space="preserve"> </w:t>
      </w:r>
      <w:r w:rsidRPr="00F2187F" w:rsidR="00F74FE8">
        <w:t xml:space="preserve">Would there need to be any </w:t>
      </w:r>
      <w:r w:rsidRPr="00F2187F">
        <w:t>bilateral concordats</w:t>
      </w:r>
      <w:r w:rsidRPr="00F2187F" w:rsidR="00F74FE8">
        <w:t xml:space="preserve"> with regards to data protection regulations</w:t>
      </w:r>
      <w:r w:rsidRPr="00F2187F" w:rsidR="005B0E04">
        <w:t>,</w:t>
      </w:r>
      <w:r w:rsidRPr="00F2187F" w:rsidR="00F74FE8">
        <w:t xml:space="preserve"> or do th</w:t>
      </w:r>
      <w:r w:rsidRPr="00F2187F" w:rsidR="005B0E04">
        <w:t xml:space="preserve">ose </w:t>
      </w:r>
      <w:r w:rsidRPr="00F2187F" w:rsidR="00F74FE8">
        <w:t xml:space="preserve">just </w:t>
      </w:r>
      <w:r w:rsidRPr="00F2187F">
        <w:t>f</w:t>
      </w:r>
      <w:r w:rsidRPr="00F2187F" w:rsidR="00F74FE8">
        <w:t>all in behind almost by default?</w:t>
      </w:r>
    </w:p>
    <w:p w:rsidR="00E61177" w:rsidRPr="00F2187F" w:rsidP="00E61177">
      <w:pPr>
        <w:pStyle w:val="Answer"/>
      </w:pPr>
      <w:sdt>
        <w:sdtPr>
          <w:alias w:val="Witness"/>
          <w:id w:val="-1352641116"/>
          <w:placeholder>
            <w:docPart w:val="DefaultPlaceholder_1082065158"/>
          </w:placeholder>
          <w:richText/>
        </w:sdtPr>
        <w:sdtContent>
          <w:r w:rsidRPr="00F2187F" w:rsidR="00AF1F2E">
            <w:rPr>
              <w:b/>
              <w:i/>
              <w:iCs/>
            </w:rPr>
            <w:t>Aidan Reilly:</w:t>
          </w:r>
          <w:r w:rsidRPr="00F2187F" w:rsidR="00F52638">
            <w:rPr>
              <w:b/>
            </w:rPr>
            <w:t xml:space="preserve"> </w:t>
          </w:r>
        </w:sdtContent>
      </w:sdt>
      <w:r w:rsidRPr="00F2187F" w:rsidR="00F74FE8">
        <w:t xml:space="preserve">They would </w:t>
      </w:r>
      <w:r w:rsidRPr="00F2187F" w:rsidR="00F52638">
        <w:t>fall in behind</w:t>
      </w:r>
      <w:r w:rsidRPr="00F2187F" w:rsidR="00F74FE8">
        <w:t xml:space="preserve"> the </w:t>
      </w:r>
      <w:r w:rsidR="00C84731">
        <w:t>P</w:t>
      </w:r>
      <w:r w:rsidRPr="00F2187F" w:rsidR="006B3F42">
        <w:t>rotocol</w:t>
      </w:r>
      <w:r w:rsidRPr="00F2187F" w:rsidR="00F74FE8">
        <w:t xml:space="preserve"> overall</w:t>
      </w:r>
      <w:r w:rsidRPr="00F2187F" w:rsidR="005B0E04">
        <w:t xml:space="preserve"> </w:t>
      </w:r>
      <w:r w:rsidRPr="00F2187F">
        <w:t>and the Union Customs Code.</w:t>
      </w:r>
      <w:r w:rsidRPr="00F2187F" w:rsidR="005B0E04">
        <w:t xml:space="preserve"> </w:t>
      </w:r>
    </w:p>
    <w:p w:rsidR="00E61177" w:rsidRPr="00F2187F" w:rsidP="00E61177">
      <w:pPr>
        <w:pStyle w:val="Remark"/>
      </w:pPr>
      <w:sdt>
        <w:sdtPr>
          <w:alias w:val="Member"/>
          <w:tag w:val="&lt;Member mnisId='4494' dodsId='72275'&gt;"/>
          <w:id w:val="1528141943"/>
          <w:placeholder>
            <w:docPart w:val="99C2F83703BD41959DB536FA3B40E7B3"/>
          </w:placeholder>
          <w:richText/>
        </w:sdtPr>
        <w:sdtContent>
          <w:r w:rsidRPr="00F2187F">
            <w:rPr>
              <w:b/>
            </w:rPr>
            <w:t>Chair:</w:t>
          </w:r>
        </w:sdtContent>
      </w:sdt>
      <w:r w:rsidRPr="00F2187F">
        <w:t xml:space="preserve"> </w:t>
      </w:r>
      <w:r w:rsidRPr="00F2187F" w:rsidR="005B0E04">
        <w:t>T</w:t>
      </w:r>
      <w:r w:rsidRPr="00F2187F">
        <w:t>hat is encouraging.</w:t>
      </w:r>
      <w:r w:rsidRPr="00F2187F" w:rsidR="005B0E04">
        <w:t xml:space="preserve"> </w:t>
      </w:r>
    </w:p>
    <w:p w:rsidR="00E61177" w:rsidRPr="00F2187F" w:rsidP="00E61177">
      <w:pPr>
        <w:pStyle w:val="Question"/>
        <w:numPr>
          <w:ilvl w:val="0"/>
          <w:numId w:val="9"/>
        </w:numPr>
      </w:pPr>
      <w:sdt>
        <w:sdtPr>
          <w:alias w:val="Member"/>
          <w:tag w:val="&lt;Member mnisId='3919' dodsId='83527'&gt;"/>
          <w:id w:val="1892532075"/>
          <w:placeholder>
            <w:docPart w:val="99C2F83703BD41959DB536FA3B40E7B3"/>
          </w:placeholder>
          <w:richText/>
        </w:sdtPr>
        <w:sdtContent>
          <w:r w:rsidRPr="00F2187F">
            <w:rPr>
              <w:b/>
            </w:rPr>
            <w:t>Bob Stewart:</w:t>
          </w:r>
        </w:sdtContent>
      </w:sdt>
      <w:r w:rsidRPr="00F2187F">
        <w:t xml:space="preserve"> I want to ask questions about the border control posts in Northern Ireland ports.</w:t>
      </w:r>
      <w:r w:rsidRPr="00F2187F" w:rsidR="005B0E04">
        <w:t xml:space="preserve"> </w:t>
      </w:r>
      <w:r w:rsidRPr="00F2187F">
        <w:t>I gather they will not actually be finished until June 2021.</w:t>
      </w:r>
      <w:r w:rsidRPr="00F2187F" w:rsidR="005B0E04">
        <w:t xml:space="preserve"> A</w:t>
      </w:r>
      <w:r w:rsidRPr="00F2187F">
        <w:t>re you anticipating having HMRC staff in those ports?</w:t>
      </w:r>
    </w:p>
    <w:p w:rsidR="005B0E04" w:rsidRPr="00F2187F" w:rsidP="00E61177">
      <w:pPr>
        <w:pStyle w:val="Answer"/>
      </w:pPr>
      <w:sdt>
        <w:sdtPr>
          <w:alias w:val="Witness"/>
          <w:id w:val="-1559547757"/>
          <w:placeholder>
            <w:docPart w:val="99C2F83703BD41959DB536FA3B40E7B3"/>
          </w:placeholder>
          <w:richText/>
        </w:sdtPr>
        <w:sdtContent>
          <w:r w:rsidRPr="00F2187F" w:rsidR="00E61177">
            <w:rPr>
              <w:b/>
              <w:i/>
            </w:rPr>
            <w:t>Mark Davies:</w:t>
          </w:r>
          <w:r w:rsidRPr="00F2187F" w:rsidR="00E61177">
            <w:rPr>
              <w:b/>
            </w:rPr>
            <w:t xml:space="preserve"> </w:t>
          </w:r>
        </w:sdtContent>
      </w:sdt>
      <w:r w:rsidRPr="00F2187F" w:rsidR="00E61177">
        <w:t>Just to confirm, exactly as you say</w:t>
      </w:r>
      <w:r w:rsidRPr="00F2187F">
        <w:t>,</w:t>
      </w:r>
      <w:r w:rsidRPr="00F2187F" w:rsidR="00E61177">
        <w:t xml:space="preserve"> it is recognised that the enduring solution for the limited expansion of agri-food point</w:t>
      </w:r>
      <w:r w:rsidRPr="00F2187F">
        <w:t>s</w:t>
      </w:r>
      <w:r w:rsidRPr="00F2187F" w:rsidR="00E61177">
        <w:t xml:space="preserve"> of entry will take a period beyond 1 January next year.</w:t>
      </w:r>
      <w:r w:rsidRPr="00F2187F">
        <w:t xml:space="preserve"> </w:t>
      </w:r>
      <w:r w:rsidRPr="00F2187F" w:rsidR="00E61177">
        <w:t xml:space="preserve">As a result, the Northern Ireland </w:t>
      </w:r>
      <w:r w:rsidRPr="00F2187F">
        <w:t>A</w:t>
      </w:r>
      <w:r w:rsidRPr="00F2187F" w:rsidR="00E61177">
        <w:t xml:space="preserve">griculture </w:t>
      </w:r>
      <w:r w:rsidRPr="00F2187F">
        <w:t>D</w:t>
      </w:r>
      <w:r w:rsidRPr="00F2187F" w:rsidR="00E61177">
        <w:t>epartment and Defra have been working together and indeed communicating those interim plans with the Commission, to ensure that</w:t>
      </w:r>
      <w:r w:rsidRPr="00F2187F">
        <w:t>, first,</w:t>
      </w:r>
      <w:r w:rsidRPr="00F2187F" w:rsidR="00E61177">
        <w:t xml:space="preserve"> there are facilities in place that enable SPS checks to be conducted and</w:t>
      </w:r>
      <w:r w:rsidRPr="00F2187F">
        <w:t>, secondly,</w:t>
      </w:r>
      <w:r w:rsidRPr="00F2187F" w:rsidR="00E61177">
        <w:t xml:space="preserve"> that the Commission</w:t>
      </w:r>
      <w:r w:rsidRPr="00F2187F">
        <w:t xml:space="preserve"> is</w:t>
      </w:r>
      <w:r w:rsidRPr="00F2187F" w:rsidR="00E61177">
        <w:t xml:space="preserve"> aware of the process there.</w:t>
      </w:r>
      <w:r w:rsidRPr="00F2187F">
        <w:t xml:space="preserve"> </w:t>
      </w:r>
    </w:p>
    <w:p w:rsidR="00E61177" w:rsidRPr="00F2187F" w:rsidP="00E61177">
      <w:pPr>
        <w:pStyle w:val="Answer"/>
      </w:pPr>
      <w:r w:rsidRPr="00F2187F">
        <w:t xml:space="preserve">In terms of the specific staffing arrangements at each of those BCPs, I am afraid that is a detailed operational one where I would need to go back to the </w:t>
      </w:r>
      <w:r w:rsidRPr="00F2187F" w:rsidR="005B0E04">
        <w:t>NI</w:t>
      </w:r>
      <w:r w:rsidRPr="00F2187F">
        <w:t xml:space="preserve"> Department, Defra and others and understand.</w:t>
      </w:r>
      <w:r w:rsidRPr="00F2187F" w:rsidR="005B0E04">
        <w:t xml:space="preserve"> </w:t>
      </w:r>
      <w:r w:rsidRPr="00F2187F">
        <w:t>Obviously, the nature of agri-food checks is a devolved issue</w:t>
      </w:r>
      <w:r w:rsidRPr="00F2187F" w:rsidR="005B0E04">
        <w:t>, so I would need to check into their</w:t>
      </w:r>
      <w:r w:rsidRPr="00F2187F">
        <w:t xml:space="preserve"> staffing arrangements.</w:t>
      </w:r>
    </w:p>
    <w:p w:rsidR="00E61177" w:rsidRPr="00F2187F" w:rsidP="00E61177">
      <w:pPr>
        <w:pStyle w:val="Answer"/>
      </w:pPr>
      <w:r w:rsidRPr="00F2187F">
        <w:t xml:space="preserve">Apologies </w:t>
      </w:r>
      <w:r w:rsidRPr="00F2187F">
        <w:t xml:space="preserve">for hijacking this question, </w:t>
      </w:r>
      <w:r w:rsidRPr="00F2187F">
        <w:t xml:space="preserve">but </w:t>
      </w:r>
      <w:r w:rsidRPr="00F2187F">
        <w:t>I have done some checking with the team on the SI programme</w:t>
      </w:r>
      <w:r w:rsidRPr="00F2187F">
        <w:t xml:space="preserve">; it is </w:t>
      </w:r>
      <w:r w:rsidRPr="00F2187F">
        <w:t>something between 10 and 20, so in fact you were very prescient with your numbers.</w:t>
      </w:r>
      <w:r w:rsidRPr="00F2187F">
        <w:t xml:space="preserve"> </w:t>
      </w:r>
      <w:r w:rsidRPr="00F2187F">
        <w:t>I was slightly behind the times in terms of the numbers, but</w:t>
      </w:r>
      <w:r w:rsidRPr="00F2187F">
        <w:t>,</w:t>
      </w:r>
      <w:r w:rsidRPr="00F2187F">
        <w:t xml:space="preserve"> in order of magnitude terms, exactly as you described, there are not lots and lots.</w:t>
      </w:r>
      <w:r w:rsidRPr="00F2187F">
        <w:t xml:space="preserve"> </w:t>
      </w:r>
      <w:r w:rsidRPr="00F2187F">
        <w:t>We are talking somewhere between 10 and 20.</w:t>
      </w:r>
      <w:r w:rsidRPr="00F2187F">
        <w:t xml:space="preserve"> </w:t>
      </w:r>
      <w:r w:rsidRPr="00F2187F">
        <w:t xml:space="preserve">My apologies for being slightly off, but </w:t>
      </w:r>
      <w:r w:rsidRPr="00F2187F">
        <w:t xml:space="preserve">I was </w:t>
      </w:r>
      <w:r w:rsidRPr="00F2187F">
        <w:t>only five or six away, I am hoping.</w:t>
      </w:r>
    </w:p>
    <w:p w:rsidR="00E61177" w:rsidRPr="00F2187F" w:rsidP="00E61177">
      <w:pPr>
        <w:pStyle w:val="Question"/>
        <w:numPr>
          <w:ilvl w:val="0"/>
          <w:numId w:val="9"/>
        </w:numPr>
      </w:pPr>
      <w:sdt>
        <w:sdtPr>
          <w:alias w:val="Member"/>
          <w:tag w:val="&lt;Member mnisId='4494' dodsId='72275'&gt;"/>
          <w:id w:val="18680782"/>
          <w:placeholder>
            <w:docPart w:val="99C2F83703BD41959DB536FA3B40E7B3"/>
          </w:placeholder>
          <w:richText/>
        </w:sdtPr>
        <w:sdtContent>
          <w:r w:rsidRPr="00F2187F">
            <w:rPr>
              <w:b/>
            </w:rPr>
            <w:t>Chair:</w:t>
          </w:r>
        </w:sdtContent>
      </w:sdt>
      <w:r w:rsidRPr="00F2187F">
        <w:t xml:space="preserve"> Mr Davies, thank you for your apology.</w:t>
      </w:r>
      <w:r w:rsidRPr="00F2187F" w:rsidR="005B0E04">
        <w:t xml:space="preserve"> </w:t>
      </w:r>
      <w:r w:rsidRPr="00F2187F">
        <w:t>I do not have a crystal ball.</w:t>
      </w:r>
      <w:r w:rsidRPr="00F2187F" w:rsidR="005B0E04">
        <w:t xml:space="preserve"> </w:t>
      </w:r>
      <w:r w:rsidRPr="00F2187F">
        <w:t>My arrival at a figure between 10 and 20 was entirely by chance rather than by any internal information.</w:t>
      </w:r>
      <w:r w:rsidRPr="00F2187F" w:rsidR="005B0E04">
        <w:t xml:space="preserve"> </w:t>
      </w:r>
      <w:r w:rsidRPr="00F2187F">
        <w:t>You have come back to us and that is perfectly in order.</w:t>
      </w:r>
      <w:r w:rsidRPr="00F2187F" w:rsidR="005B0E04">
        <w:t xml:space="preserve"> In terms of t</w:t>
      </w:r>
      <w:r w:rsidRPr="00F2187F">
        <w:t>he laying of them</w:t>
      </w:r>
      <w:r w:rsidRPr="00F2187F" w:rsidR="005B0E04">
        <w:t xml:space="preserve"> for</w:t>
      </w:r>
      <w:r w:rsidRPr="00F2187F">
        <w:t xml:space="preserve"> the requisite time and their determination, does that give Government time to deal with them all before the House rises?</w:t>
      </w:r>
    </w:p>
    <w:p w:rsidR="00E61177" w:rsidRPr="00F2187F" w:rsidP="00E61177">
      <w:pPr>
        <w:pStyle w:val="Answer"/>
      </w:pPr>
      <w:sdt>
        <w:sdtPr>
          <w:alias w:val="Witness"/>
          <w:id w:val="1438173540"/>
          <w:placeholder>
            <w:docPart w:val="99C2F83703BD41959DB536FA3B40E7B3"/>
          </w:placeholder>
          <w:richText/>
        </w:sdtPr>
        <w:sdtContent>
          <w:r w:rsidRPr="00F2187F">
            <w:rPr>
              <w:b/>
              <w:i/>
            </w:rPr>
            <w:t>Mark Davies:</w:t>
          </w:r>
          <w:r w:rsidRPr="00F2187F">
            <w:rPr>
              <w:b/>
            </w:rPr>
            <w:t xml:space="preserve"> </w:t>
          </w:r>
        </w:sdtContent>
      </w:sdt>
      <w:r w:rsidRPr="00F2187F" w:rsidR="005B0E04">
        <w:t>On t</w:t>
      </w:r>
      <w:r w:rsidRPr="00F2187F">
        <w:t>he more detailed bits, I will have to come back to you.</w:t>
      </w:r>
      <w:r w:rsidRPr="00F2187F" w:rsidR="005B0E04">
        <w:t xml:space="preserve"> A</w:t>
      </w:r>
      <w:r w:rsidRPr="00F2187F">
        <w:t xml:space="preserve"> lot of the things remaining are negative instruments, so the periods can continue.</w:t>
      </w:r>
      <w:r w:rsidRPr="00F2187F" w:rsidR="005B0E04">
        <w:t xml:space="preserve"> </w:t>
      </w:r>
      <w:r w:rsidRPr="00F2187F">
        <w:t>I will endeavour to give you a much clearer answer in writing, but I just wanted to confirm for the record the number.</w:t>
      </w:r>
    </w:p>
    <w:p w:rsidR="00E61177" w:rsidRPr="00F2187F" w:rsidP="00E61177">
      <w:pPr>
        <w:pStyle w:val="Remark"/>
      </w:pPr>
      <w:sdt>
        <w:sdtPr>
          <w:alias w:val="Member"/>
          <w:tag w:val="&lt;Member mnisId='4494' dodsId='72275'&gt;"/>
          <w:id w:val="-164174486"/>
          <w:placeholder>
            <w:docPart w:val="99C2F83703BD41959DB536FA3B40E7B3"/>
          </w:placeholder>
          <w:richText/>
        </w:sdtPr>
        <w:sdtContent>
          <w:r w:rsidRPr="00F2187F">
            <w:rPr>
              <w:b/>
            </w:rPr>
            <w:t>Chair:</w:t>
          </w:r>
        </w:sdtContent>
      </w:sdt>
      <w:r w:rsidRPr="00F2187F">
        <w:t xml:space="preserve"> That would be helpful.</w:t>
      </w:r>
      <w:r w:rsidRPr="00F2187F" w:rsidR="005B0E04">
        <w:t xml:space="preserve"> </w:t>
      </w:r>
    </w:p>
    <w:p w:rsidR="00E61177" w:rsidRPr="00F2187F" w:rsidP="00E61177">
      <w:pPr>
        <w:pStyle w:val="Question"/>
        <w:numPr>
          <w:ilvl w:val="0"/>
          <w:numId w:val="9"/>
        </w:numPr>
      </w:pPr>
      <w:sdt>
        <w:sdtPr>
          <w:alias w:val="Member"/>
          <w:tag w:val="&lt;Member mnisId='3919' dodsId='83527'&gt;"/>
          <w:id w:val="-1817097873"/>
          <w:placeholder>
            <w:docPart w:val="99C2F83703BD41959DB536FA3B40E7B3"/>
          </w:placeholder>
          <w:richText/>
        </w:sdtPr>
        <w:sdtContent>
          <w:r w:rsidRPr="00F2187F">
            <w:rPr>
              <w:b/>
            </w:rPr>
            <w:t>Bob Stewart:</w:t>
          </w:r>
        </w:sdtContent>
      </w:sdt>
      <w:r w:rsidRPr="00F2187F">
        <w:t xml:space="preserve"> </w:t>
      </w:r>
      <w:r w:rsidRPr="00F2187F" w:rsidR="005B0E04">
        <w:t xml:space="preserve">We </w:t>
      </w:r>
      <w:r w:rsidRPr="00F2187F">
        <w:t>are not quite sure whether HMRC staff will be required at these Northern Ireland ports</w:t>
      </w:r>
      <w:r w:rsidRPr="00F2187F" w:rsidR="005B0E04">
        <w:t xml:space="preserve">. </w:t>
      </w:r>
      <w:r w:rsidRPr="00F2187F">
        <w:t>Th</w:t>
      </w:r>
      <w:r w:rsidRPr="00F2187F" w:rsidR="005B0E04">
        <w:t xml:space="preserve">e staffing is </w:t>
      </w:r>
      <w:r w:rsidRPr="00F2187F">
        <w:t>not decided</w:t>
      </w:r>
      <w:r w:rsidRPr="00F2187F" w:rsidR="005B0E04">
        <w:t>.</w:t>
      </w:r>
    </w:p>
    <w:p w:rsidR="00E61177" w:rsidRPr="00F2187F" w:rsidP="00E61177">
      <w:pPr>
        <w:pStyle w:val="Answer"/>
      </w:pPr>
      <w:sdt>
        <w:sdtPr>
          <w:alias w:val="Witness"/>
          <w:id w:val="-1581595329"/>
          <w:placeholder>
            <w:docPart w:val="99C2F83703BD41959DB536FA3B40E7B3"/>
          </w:placeholder>
          <w:richText/>
        </w:sdtPr>
        <w:sdtContent>
          <w:r w:rsidRPr="00F2187F">
            <w:rPr>
              <w:b/>
              <w:i/>
            </w:rPr>
            <w:t>Aidan Reilly:</w:t>
          </w:r>
          <w:r w:rsidRPr="00F2187F">
            <w:rPr>
              <w:b/>
            </w:rPr>
            <w:t xml:space="preserve"> </w:t>
          </w:r>
        </w:sdtContent>
      </w:sdt>
      <w:r w:rsidRPr="00F2187F">
        <w:t>To be clear, Mr Stewart, it will not be HMRC staff.</w:t>
      </w:r>
      <w:r w:rsidRPr="00F2187F" w:rsidR="005B0E04">
        <w:t xml:space="preserve"> </w:t>
      </w:r>
      <w:r w:rsidRPr="00F2187F">
        <w:t xml:space="preserve">It will be the local </w:t>
      </w:r>
      <w:r w:rsidRPr="00F2187F">
        <w:t>agri</w:t>
      </w:r>
      <w:r w:rsidRPr="00F2187F">
        <w:t>-check staff.</w:t>
      </w:r>
    </w:p>
    <w:p w:rsidR="00E61177" w:rsidRPr="00F2187F" w:rsidP="00E61177">
      <w:pPr>
        <w:pStyle w:val="Question"/>
        <w:numPr>
          <w:ilvl w:val="0"/>
          <w:numId w:val="9"/>
        </w:numPr>
      </w:pPr>
      <w:sdt>
        <w:sdtPr>
          <w:alias w:val="Member"/>
          <w:tag w:val="&lt;Member mnisId='3919' dodsId='83527'&gt;"/>
          <w:id w:val="1612014417"/>
          <w:placeholder>
            <w:docPart w:val="99C2F83703BD41959DB536FA3B40E7B3"/>
          </w:placeholder>
          <w:richText/>
        </w:sdtPr>
        <w:sdtContent>
          <w:r w:rsidRPr="00F2187F">
            <w:rPr>
              <w:b/>
            </w:rPr>
            <w:t>Bob Stewart:</w:t>
          </w:r>
        </w:sdtContent>
      </w:sdt>
      <w:r w:rsidRPr="00F2187F">
        <w:t xml:space="preserve"> </w:t>
      </w:r>
      <w:r w:rsidRPr="00F2187F" w:rsidR="005B0E04">
        <w:t xml:space="preserve">They will </w:t>
      </w:r>
      <w:r w:rsidRPr="00F2187F">
        <w:t>check on your behalf</w:t>
      </w:r>
      <w:r w:rsidRPr="00F2187F" w:rsidR="005B0E04">
        <w:t>.</w:t>
      </w:r>
    </w:p>
    <w:p w:rsidR="00E61177" w:rsidRPr="00F2187F" w:rsidP="00E61177">
      <w:pPr>
        <w:pStyle w:val="Answer"/>
      </w:pPr>
      <w:sdt>
        <w:sdtPr>
          <w:alias w:val="Witness"/>
          <w:id w:val="-787197032"/>
          <w:placeholder>
            <w:docPart w:val="99C2F83703BD41959DB536FA3B40E7B3"/>
          </w:placeholder>
          <w:richText/>
        </w:sdtPr>
        <w:sdtContent>
          <w:r w:rsidRPr="00F2187F">
            <w:rPr>
              <w:b/>
              <w:i/>
            </w:rPr>
            <w:t>Aidan Reilly:</w:t>
          </w:r>
          <w:r w:rsidRPr="00F2187F">
            <w:rPr>
              <w:b/>
            </w:rPr>
            <w:t xml:space="preserve"> </w:t>
          </w:r>
        </w:sdtContent>
      </w:sdt>
      <w:r w:rsidRPr="00F2187F">
        <w:t>Yes.</w:t>
      </w:r>
    </w:p>
    <w:p w:rsidR="00E61177" w:rsidRPr="00F2187F" w:rsidP="00E61177">
      <w:pPr>
        <w:pStyle w:val="Question"/>
        <w:numPr>
          <w:ilvl w:val="0"/>
          <w:numId w:val="9"/>
        </w:numPr>
      </w:pPr>
      <w:sdt>
        <w:sdtPr>
          <w:alias w:val="Member"/>
          <w:tag w:val="&lt;Member mnisId='4494' dodsId='72275'&gt;"/>
          <w:id w:val="-1486623238"/>
          <w:placeholder>
            <w:docPart w:val="99C2F83703BD41959DB536FA3B40E7B3"/>
          </w:placeholder>
          <w:richText/>
        </w:sdtPr>
        <w:sdtContent>
          <w:r w:rsidRPr="00F2187F">
            <w:rPr>
              <w:b/>
            </w:rPr>
            <w:t>Chair:</w:t>
          </w:r>
        </w:sdtContent>
      </w:sdt>
      <w:r w:rsidRPr="00F2187F">
        <w:t xml:space="preserve"> Mr Davies, </w:t>
      </w:r>
      <w:r w:rsidRPr="00F2187F" w:rsidR="005B0E04">
        <w:t xml:space="preserve">although </w:t>
      </w:r>
      <w:r w:rsidRPr="00F2187F">
        <w:t>this Committee understands that the range of function at these facilities may be slightly expanded</w:t>
      </w:r>
      <w:r w:rsidRPr="00F2187F" w:rsidR="005B0E04">
        <w:t xml:space="preserve"> </w:t>
      </w:r>
      <w:r w:rsidRPr="00F2187F">
        <w:t>in physical presence and manifestation</w:t>
      </w:r>
      <w:r w:rsidRPr="00F2187F" w:rsidR="005B0E04">
        <w:t xml:space="preserve">, </w:t>
      </w:r>
      <w:r w:rsidRPr="00F2187F">
        <w:t>the man on</w:t>
      </w:r>
      <w:r w:rsidR="00934C27">
        <w:t>,</w:t>
      </w:r>
      <w:r w:rsidRPr="00F2187F" w:rsidR="005B0E04">
        <w:t xml:space="preserve"> </w:t>
      </w:r>
      <w:r w:rsidRPr="00F2187F">
        <w:t>if not the Clapham omnibus</w:t>
      </w:r>
      <w:r w:rsidR="00934C27">
        <w:t>,</w:t>
      </w:r>
      <w:r w:rsidRPr="00F2187F" w:rsidR="005B0E04">
        <w:t xml:space="preserve"> then </w:t>
      </w:r>
      <w:r w:rsidRPr="00F2187F">
        <w:t>the Ballymena omnibus is not going to notice very much difference.</w:t>
      </w:r>
      <w:r w:rsidRPr="00F2187F" w:rsidR="005B0E04">
        <w:t xml:space="preserve"> </w:t>
      </w:r>
      <w:r w:rsidRPr="00F2187F">
        <w:t>A</w:t>
      </w:r>
      <w:r w:rsidRPr="00F2187F" w:rsidR="005B0E04">
        <w:t>re</w:t>
      </w:r>
      <w:r w:rsidRPr="00F2187F">
        <w:t xml:space="preserve"> we correct in that presumption, in terms of physical manifestation?</w:t>
      </w:r>
    </w:p>
    <w:p w:rsidR="00E61177" w:rsidRPr="00F2187F" w:rsidP="00E61177">
      <w:pPr>
        <w:pStyle w:val="Answer"/>
      </w:pPr>
      <w:sdt>
        <w:sdtPr>
          <w:alias w:val="Witness"/>
          <w:id w:val="604924683"/>
          <w:placeholder>
            <w:docPart w:val="99C2F83703BD41959DB536FA3B40E7B3"/>
          </w:placeholder>
          <w:richText/>
        </w:sdtPr>
        <w:sdtContent>
          <w:r w:rsidRPr="00F2187F">
            <w:rPr>
              <w:b/>
              <w:i/>
            </w:rPr>
            <w:t>Mark Davies:</w:t>
          </w:r>
          <w:r w:rsidRPr="00F2187F">
            <w:rPr>
              <w:b/>
            </w:rPr>
            <w:t xml:space="preserve"> </w:t>
          </w:r>
        </w:sdtContent>
      </w:sdt>
      <w:r w:rsidRPr="00F2187F">
        <w:t>As we have recognised, there will be expansion at sites where there are controls at present: Warrenpoint, Belfast Port, et</w:t>
      </w:r>
      <w:r w:rsidRPr="00F2187F" w:rsidR="00756044">
        <w:t xml:space="preserve"> </w:t>
      </w:r>
      <w:r w:rsidRPr="00F2187F">
        <w:t>c</w:t>
      </w:r>
      <w:r w:rsidRPr="00F2187F" w:rsidR="00756044">
        <w:t>etera</w:t>
      </w:r>
      <w:r w:rsidRPr="00F2187F">
        <w:t>.</w:t>
      </w:r>
      <w:r w:rsidRPr="00F2187F" w:rsidR="005B0E04">
        <w:t xml:space="preserve"> </w:t>
      </w:r>
      <w:r w:rsidRPr="00F2187F" w:rsidR="00756044">
        <w:t>Y</w:t>
      </w:r>
      <w:r w:rsidRPr="00F2187F">
        <w:t>ou are absolutely right</w:t>
      </w:r>
      <w:r w:rsidRPr="00F2187F" w:rsidR="00756044">
        <w:t xml:space="preserve"> that</w:t>
      </w:r>
      <w:r w:rsidRPr="00F2187F">
        <w:t xml:space="preserve"> we are not establishing new places where all these things are being conducted.</w:t>
      </w:r>
      <w:r w:rsidRPr="00F2187F" w:rsidR="005B0E04">
        <w:t xml:space="preserve"> </w:t>
      </w:r>
      <w:r w:rsidRPr="00F2187F">
        <w:t>People will have experience of moving live animals, as now, where there are checks conducted as they move into Larne.</w:t>
      </w:r>
      <w:r w:rsidRPr="00F2187F" w:rsidR="005B0E04">
        <w:t xml:space="preserve"> </w:t>
      </w:r>
      <w:r w:rsidRPr="00F2187F">
        <w:t>That has very much been the guiding principle</w:t>
      </w:r>
      <w:r w:rsidRPr="00F2187F" w:rsidR="00756044">
        <w:t xml:space="preserve">, </w:t>
      </w:r>
      <w:r w:rsidRPr="00F2187F">
        <w:t xml:space="preserve">and </w:t>
      </w:r>
      <w:r w:rsidRPr="00F2187F" w:rsidR="00756044">
        <w:t xml:space="preserve">it is </w:t>
      </w:r>
      <w:r w:rsidRPr="00F2187F">
        <w:t xml:space="preserve">very much the same from the Northern Ireland </w:t>
      </w:r>
      <w:r w:rsidRPr="00F2187F" w:rsidR="00756044">
        <w:t>A</w:t>
      </w:r>
      <w:r w:rsidRPr="00F2187F">
        <w:t xml:space="preserve">griculture </w:t>
      </w:r>
      <w:r w:rsidRPr="00F2187F" w:rsidR="00756044">
        <w:t>D</w:t>
      </w:r>
      <w:r w:rsidRPr="00F2187F">
        <w:t>epartment as well.</w:t>
      </w:r>
      <w:r w:rsidRPr="00F2187F" w:rsidR="005B0E04">
        <w:t xml:space="preserve"> </w:t>
      </w:r>
      <w:r w:rsidRPr="00F2187F">
        <w:t>Yes, that is the basis on which we are taking forward the development work.</w:t>
      </w:r>
    </w:p>
    <w:p w:rsidR="00E61177" w:rsidRPr="00F2187F" w:rsidP="00E61177">
      <w:pPr>
        <w:pStyle w:val="Question"/>
        <w:numPr>
          <w:ilvl w:val="0"/>
          <w:numId w:val="9"/>
        </w:numPr>
      </w:pPr>
      <w:sdt>
        <w:sdtPr>
          <w:alias w:val="Member"/>
          <w:tag w:val="&lt;Member mnisId='4494' dodsId='72275'&gt;"/>
          <w:id w:val="983351430"/>
          <w:placeholder>
            <w:docPart w:val="99C2F83703BD41959DB536FA3B40E7B3"/>
          </w:placeholder>
          <w:richText/>
        </w:sdtPr>
        <w:sdtContent>
          <w:r w:rsidRPr="00F2187F">
            <w:rPr>
              <w:b/>
            </w:rPr>
            <w:t>Chair:</w:t>
          </w:r>
        </w:sdtContent>
      </w:sdt>
      <w:r w:rsidRPr="00F2187F">
        <w:t xml:space="preserve"> I presume that you will be aware that we have taken evidence from the </w:t>
      </w:r>
      <w:r w:rsidRPr="00F2187F" w:rsidR="00756044">
        <w:t>c</w:t>
      </w:r>
      <w:r w:rsidRPr="00F2187F">
        <w:t xml:space="preserve">hief </w:t>
      </w:r>
      <w:r w:rsidRPr="00F2187F" w:rsidR="00756044">
        <w:t>c</w:t>
      </w:r>
      <w:r w:rsidRPr="00F2187F">
        <w:t>onstable and others.</w:t>
      </w:r>
      <w:r w:rsidRPr="00F2187F" w:rsidR="005B0E04">
        <w:t xml:space="preserve"> </w:t>
      </w:r>
      <w:r w:rsidRPr="00F2187F">
        <w:t>Are we correct to presume that as these facilities expand</w:t>
      </w:r>
      <w:r w:rsidR="00934C27">
        <w:t>,</w:t>
      </w:r>
      <w:r w:rsidRPr="00F2187F">
        <w:t xml:space="preserve"> irrespective of the quantum of expansion, the security of them in their broadest sense at what could be quite a febrile time has been and is being taken into account?</w:t>
      </w:r>
    </w:p>
    <w:p w:rsidR="00E61177" w:rsidRPr="00F2187F" w:rsidP="00E61177">
      <w:pPr>
        <w:pStyle w:val="Answer"/>
      </w:pPr>
      <w:sdt>
        <w:sdtPr>
          <w:alias w:val="Witness"/>
          <w:id w:val="768438794"/>
          <w:placeholder>
            <w:docPart w:val="99C2F83703BD41959DB536FA3B40E7B3"/>
          </w:placeholder>
          <w:richText/>
        </w:sdtPr>
        <w:sdtContent>
          <w:r w:rsidRPr="00F2187F">
            <w:rPr>
              <w:b/>
              <w:i/>
            </w:rPr>
            <w:t>Mark Davies:</w:t>
          </w:r>
          <w:r w:rsidRPr="00F2187F">
            <w:rPr>
              <w:b/>
            </w:rPr>
            <w:t xml:space="preserve"> </w:t>
          </w:r>
        </w:sdtContent>
      </w:sdt>
      <w:r w:rsidRPr="00F2187F">
        <w:t>Yes, absolutely.</w:t>
      </w:r>
      <w:r w:rsidRPr="00F2187F" w:rsidR="005B0E04">
        <w:t xml:space="preserve"> </w:t>
      </w:r>
      <w:r w:rsidRPr="00F2187F" w:rsidR="00756044">
        <w:t>The</w:t>
      </w:r>
      <w:r w:rsidRPr="00F2187F">
        <w:t xml:space="preserve"> sensitivities </w:t>
      </w:r>
      <w:r w:rsidRPr="00F2187F" w:rsidR="00756044">
        <w:t xml:space="preserve">that will </w:t>
      </w:r>
      <w:r w:rsidRPr="00F2187F">
        <w:t>always be</w:t>
      </w:r>
      <w:r w:rsidRPr="00F2187F" w:rsidR="00756044">
        <w:t xml:space="preserve"> there are what </w:t>
      </w:r>
      <w:r w:rsidRPr="00F2187F">
        <w:t>has guided why we are very focused on them being the limited expansion necessary to keep trade flowing and to do that in the most appropriate</w:t>
      </w:r>
      <w:r w:rsidRPr="00F2187F" w:rsidR="00756044">
        <w:t xml:space="preserve"> and</w:t>
      </w:r>
      <w:r w:rsidRPr="00F2187F">
        <w:t xml:space="preserve"> low-key way.</w:t>
      </w:r>
      <w:r w:rsidRPr="00F2187F" w:rsidR="005B0E04">
        <w:t xml:space="preserve"> </w:t>
      </w:r>
      <w:r w:rsidRPr="00F2187F">
        <w:t>That also tends to why it is so important to get solutions on issues such as supermarkets, because the way to ensure this works on the ground is by ensuring that the day-to-day lives of businesses and communities are disrupted as minimally as possible.</w:t>
      </w:r>
    </w:p>
    <w:p w:rsidR="00E61177" w:rsidRPr="00F2187F" w:rsidP="00E61177">
      <w:pPr>
        <w:pStyle w:val="Remark"/>
      </w:pPr>
      <w:sdt>
        <w:sdtPr>
          <w:alias w:val="Member"/>
          <w:tag w:val="&lt;Member mnisId='4494' dodsId='72275'&gt;"/>
          <w:id w:val="-910077329"/>
          <w:placeholder>
            <w:docPart w:val="99C2F83703BD41959DB536FA3B40E7B3"/>
          </w:placeholder>
          <w:richText/>
        </w:sdtPr>
        <w:sdtContent>
          <w:r w:rsidRPr="00F2187F">
            <w:rPr>
              <w:b/>
            </w:rPr>
            <w:t>Chair:</w:t>
          </w:r>
        </w:sdtContent>
      </w:sdt>
      <w:r w:rsidRPr="00F2187F">
        <w:t xml:space="preserve"> Thank you for that.</w:t>
      </w:r>
      <w:r w:rsidRPr="00F2187F" w:rsidR="005B0E04">
        <w:t xml:space="preserve"> </w:t>
      </w:r>
      <w:r w:rsidRPr="00F2187F">
        <w:t>That is encouraging.</w:t>
      </w:r>
      <w:r w:rsidRPr="00F2187F" w:rsidR="005B0E04">
        <w:t xml:space="preserve"> </w:t>
      </w:r>
    </w:p>
    <w:p w:rsidR="00E61177" w:rsidRPr="00F2187F" w:rsidP="00E61177">
      <w:pPr>
        <w:pStyle w:val="Question"/>
        <w:numPr>
          <w:ilvl w:val="0"/>
          <w:numId w:val="9"/>
        </w:numPr>
      </w:pPr>
      <w:sdt>
        <w:sdtPr>
          <w:alias w:val="Member"/>
          <w:tag w:val="&lt;Member mnisId='4856' dodsId=''&gt;"/>
          <w:id w:val="-1999878257"/>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w:t>
      </w:r>
      <w:r w:rsidRPr="00F2187F" w:rsidR="00756044">
        <w:t>G</w:t>
      </w:r>
      <w:r w:rsidRPr="00F2187F">
        <w:t>ood morning to our witnesses.</w:t>
      </w:r>
      <w:r w:rsidRPr="00F2187F" w:rsidR="005B0E04">
        <w:t xml:space="preserve"> </w:t>
      </w:r>
      <w:r w:rsidRPr="00F2187F">
        <w:t xml:space="preserve">I am coming back to the IT issue, but just before I get to that, can I row back a bit </w:t>
      </w:r>
      <w:r w:rsidRPr="00F2187F" w:rsidR="00756044">
        <w:t>in terms of</w:t>
      </w:r>
      <w:r w:rsidRPr="00F2187F">
        <w:t xml:space="preserve"> the rough estimates on the number of movements or checks required?</w:t>
      </w:r>
      <w:r w:rsidRPr="00F2187F" w:rsidR="005B0E04">
        <w:t xml:space="preserve"> </w:t>
      </w:r>
      <w:r w:rsidR="00934C27">
        <w:t>Eleven</w:t>
      </w:r>
      <w:r w:rsidRPr="00F2187F">
        <w:t xml:space="preserve"> million</w:t>
      </w:r>
      <w:r w:rsidRPr="00F2187F" w:rsidR="00756044">
        <w:t xml:space="preserve"> was given as</w:t>
      </w:r>
      <w:r w:rsidRPr="00F2187F">
        <w:t xml:space="preserve"> the rough estimate in that regard.</w:t>
      </w:r>
      <w:r w:rsidRPr="00F2187F" w:rsidR="005B0E04">
        <w:t xml:space="preserve"> </w:t>
      </w:r>
      <w:r w:rsidRPr="00F2187F">
        <w:t xml:space="preserve">I am just hearing from some folks in Northern Ireland that that number seems very low in </w:t>
      </w:r>
      <w:r w:rsidRPr="00F2187F">
        <w:t>terms of their estimations.</w:t>
      </w:r>
      <w:r w:rsidRPr="00F2187F" w:rsidR="005B0E04">
        <w:t xml:space="preserve"> </w:t>
      </w:r>
      <w:r w:rsidRPr="00F2187F">
        <w:t>Some of them are talking much higher than that.</w:t>
      </w:r>
      <w:r w:rsidRPr="00F2187F" w:rsidR="005B0E04">
        <w:t xml:space="preserve"> </w:t>
      </w:r>
      <w:r w:rsidRPr="00F2187F">
        <w:t xml:space="preserve">Even the Trader Support Service was talking in the region of </w:t>
      </w:r>
      <w:r w:rsidRPr="00F2187F" w:rsidR="00756044">
        <w:t xml:space="preserve">something like </w:t>
      </w:r>
      <w:r w:rsidRPr="00F2187F">
        <w:t>30 million movements.</w:t>
      </w:r>
      <w:r w:rsidRPr="00F2187F" w:rsidR="005B0E04">
        <w:t xml:space="preserve"> </w:t>
      </w:r>
      <w:r w:rsidRPr="00F2187F">
        <w:t>I just want to query that.</w:t>
      </w:r>
      <w:r w:rsidRPr="00F2187F" w:rsidR="005B0E04">
        <w:t xml:space="preserve"> </w:t>
      </w:r>
      <w:r w:rsidRPr="00F2187F">
        <w:t xml:space="preserve">In that respect, as part of the potential difference, </w:t>
      </w:r>
      <w:r w:rsidRPr="00F2187F" w:rsidR="00756044">
        <w:t xml:space="preserve">I was wondering </w:t>
      </w:r>
      <w:r w:rsidRPr="00F2187F">
        <w:t>whether or not things like parcels are counted in those figures, or are you talking purely in terms of the movement of goods by traders and such?</w:t>
      </w:r>
    </w:p>
    <w:p w:rsidR="00E61177" w:rsidRPr="00F2187F" w:rsidP="00E61177">
      <w:pPr>
        <w:pStyle w:val="Answer"/>
      </w:pPr>
      <w:sdt>
        <w:sdtPr>
          <w:alias w:val="Witness"/>
          <w:id w:val="-189373734"/>
          <w:placeholder>
            <w:docPart w:val="99C2F83703BD41959DB536FA3B40E7B3"/>
          </w:placeholder>
          <w:richText/>
        </w:sdtPr>
        <w:sdtContent>
          <w:r w:rsidRPr="00F2187F">
            <w:rPr>
              <w:b/>
              <w:i/>
            </w:rPr>
            <w:t>Aidan Reilly:</w:t>
          </w:r>
          <w:r w:rsidRPr="00F2187F">
            <w:rPr>
              <w:b/>
            </w:rPr>
            <w:t xml:space="preserve"> </w:t>
          </w:r>
        </w:sdtContent>
      </w:sdt>
      <w:r w:rsidRPr="00F2187F">
        <w:t>As I say, the number is very uncertain, because</w:t>
      </w:r>
      <w:r w:rsidRPr="00F2187F" w:rsidR="00756044">
        <w:t>,</w:t>
      </w:r>
      <w:r w:rsidRPr="00F2187F">
        <w:t xml:space="preserve"> as we have said before</w:t>
      </w:r>
      <w:r w:rsidRPr="00F2187F" w:rsidR="00756044">
        <w:t>,</w:t>
      </w:r>
      <w:r w:rsidRPr="00F2187F">
        <w:t xml:space="preserve"> it is not a dataflow we have previously captured any data on.</w:t>
      </w:r>
      <w:r w:rsidRPr="00F2187F" w:rsidR="005B0E04">
        <w:t xml:space="preserve"> </w:t>
      </w:r>
      <w:r w:rsidRPr="00F2187F">
        <w:t>The number of traders, the number of movements, what will happen and whether trader behaviour will change and you might start to load significantly larger loads, et</w:t>
      </w:r>
      <w:r w:rsidRPr="00F2187F" w:rsidR="00756044">
        <w:t xml:space="preserve"> cetera</w:t>
      </w:r>
      <w:r w:rsidRPr="00F2187F">
        <w:t>, mean that that is the best estimate of the number we have at the moment.</w:t>
      </w:r>
      <w:r w:rsidRPr="00F2187F" w:rsidR="005B0E04">
        <w:t xml:space="preserve"> </w:t>
      </w:r>
      <w:r w:rsidRPr="00F2187F">
        <w:t>As I say, it is highly uncertain still.</w:t>
      </w:r>
    </w:p>
    <w:p w:rsidR="00E61177" w:rsidRPr="00F2187F" w:rsidP="00E61177">
      <w:pPr>
        <w:pStyle w:val="Question"/>
        <w:numPr>
          <w:ilvl w:val="0"/>
          <w:numId w:val="9"/>
        </w:numPr>
      </w:pPr>
      <w:sdt>
        <w:sdtPr>
          <w:alias w:val="Member"/>
          <w:tag w:val="&lt;Member mnisId='4856' dodsId=''&gt;"/>
          <w:id w:val="-1081132084"/>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If that differentiation is genuine, surely that suggests that some of the underlying assumptions you have around preparation may be considerably off the mark.</w:t>
      </w:r>
      <w:r w:rsidRPr="00F2187F" w:rsidR="005B0E04">
        <w:t xml:space="preserve"> </w:t>
      </w:r>
      <w:r w:rsidRPr="00F2187F">
        <w:t>Would that point to a substantive risk to the viability of the systems you are putting in place?</w:t>
      </w:r>
    </w:p>
    <w:p w:rsidR="00E61177" w:rsidRPr="00F2187F" w:rsidP="00E61177">
      <w:pPr>
        <w:pStyle w:val="Answer"/>
      </w:pPr>
      <w:sdt>
        <w:sdtPr>
          <w:alias w:val="Witness"/>
          <w:id w:val="-976449267"/>
          <w:placeholder>
            <w:docPart w:val="99C2F83703BD41959DB536FA3B40E7B3"/>
          </w:placeholder>
          <w:richText/>
        </w:sdtPr>
        <w:sdtContent>
          <w:r w:rsidRPr="00F2187F">
            <w:rPr>
              <w:b/>
              <w:i/>
            </w:rPr>
            <w:t>Aidan Reilly:</w:t>
          </w:r>
          <w:r w:rsidRPr="00F2187F">
            <w:rPr>
              <w:b/>
            </w:rPr>
            <w:t xml:space="preserve"> </w:t>
          </w:r>
        </w:sdtContent>
      </w:sdt>
      <w:r w:rsidRPr="00F2187F">
        <w:t>Mr Denney may want to come in on this, but we do plan for worst</w:t>
      </w:r>
      <w:r w:rsidRPr="00F2187F" w:rsidR="00756044">
        <w:t>-</w:t>
      </w:r>
      <w:r w:rsidRPr="00F2187F">
        <w:t xml:space="preserve">case scenarios to make sure </w:t>
      </w:r>
      <w:r w:rsidRPr="00F2187F" w:rsidR="00756044">
        <w:t xml:space="preserve">that </w:t>
      </w:r>
      <w:r w:rsidRPr="00F2187F">
        <w:t>we have the capacity on the systems to deal with numbers that might turn out to be significantly larger than we might expect.</w:t>
      </w:r>
      <w:r w:rsidRPr="00F2187F" w:rsidR="005B0E04">
        <w:t xml:space="preserve"> </w:t>
      </w:r>
      <w:r w:rsidRPr="00F2187F">
        <w:t>Mr Denney might want to come in on that.</w:t>
      </w:r>
    </w:p>
    <w:p w:rsidR="00E61177" w:rsidRPr="00F2187F" w:rsidP="00E61177">
      <w:pPr>
        <w:pStyle w:val="Answer"/>
      </w:pPr>
      <w:sdt>
        <w:sdtPr>
          <w:alias w:val="Witness"/>
          <w:id w:val="-1470976660"/>
          <w:placeholder>
            <w:docPart w:val="99C2F83703BD41959DB536FA3B40E7B3"/>
          </w:placeholder>
          <w:richText/>
        </w:sdtPr>
        <w:sdtContent>
          <w:r w:rsidRPr="00F2187F">
            <w:rPr>
              <w:b/>
              <w:i/>
            </w:rPr>
            <w:t>Mark Denney:</w:t>
          </w:r>
          <w:r w:rsidRPr="00F2187F">
            <w:rPr>
              <w:b/>
            </w:rPr>
            <w:t xml:space="preserve"> </w:t>
          </w:r>
        </w:sdtContent>
      </w:sdt>
      <w:r w:rsidRPr="00F2187F">
        <w:t>Mr Reilly is absolutely right on that.</w:t>
      </w:r>
      <w:r w:rsidRPr="00F2187F" w:rsidR="005B0E04">
        <w:t xml:space="preserve"> </w:t>
      </w:r>
      <w:r w:rsidRPr="00F2187F" w:rsidR="00756044">
        <w:t>We</w:t>
      </w:r>
      <w:r w:rsidRPr="00F2187F">
        <w:t xml:space="preserve"> do not </w:t>
      </w:r>
      <w:r w:rsidRPr="00F2187F" w:rsidR="00756044">
        <w:t xml:space="preserve">just </w:t>
      </w:r>
      <w:r w:rsidRPr="00F2187F">
        <w:t>scale</w:t>
      </w:r>
      <w:r w:rsidRPr="00F2187F" w:rsidR="00756044">
        <w:t xml:space="preserve"> the</w:t>
      </w:r>
      <w:r w:rsidRPr="00F2187F">
        <w:t xml:space="preserve"> systems to handle what the expectations are.</w:t>
      </w:r>
      <w:r w:rsidRPr="00F2187F" w:rsidR="005B0E04">
        <w:t xml:space="preserve"> </w:t>
      </w:r>
      <w:r w:rsidRPr="00F2187F">
        <w:t>We go well up and beyond what the general expectations are.</w:t>
      </w:r>
      <w:r w:rsidRPr="00F2187F" w:rsidR="005B0E04">
        <w:t xml:space="preserve"> </w:t>
      </w:r>
      <w:r w:rsidRPr="00F2187F">
        <w:t>We are very comfortable that we have the right scale in the systems to handle the range of volume that we are going to see.</w:t>
      </w:r>
    </w:p>
    <w:p w:rsidR="00E61177" w:rsidRPr="00F2187F" w:rsidP="00E61177">
      <w:pPr>
        <w:pStyle w:val="Question"/>
        <w:numPr>
          <w:ilvl w:val="0"/>
          <w:numId w:val="9"/>
        </w:numPr>
      </w:pPr>
      <w:sdt>
        <w:sdtPr>
          <w:alias w:val="Member"/>
          <w:tag w:val="&lt;Member mnisId='4856' dodsId=''&gt;"/>
          <w:id w:val="344366997"/>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That is great</w:t>
      </w:r>
      <w:r w:rsidRPr="00F2187F" w:rsidR="00756044">
        <w:t>;</w:t>
      </w:r>
      <w:r w:rsidRPr="00F2187F">
        <w:t xml:space="preserve"> thank you for that.</w:t>
      </w:r>
      <w:r w:rsidRPr="00F2187F" w:rsidR="005B0E04">
        <w:t xml:space="preserve"> </w:t>
      </w:r>
      <w:r w:rsidRPr="00F2187F">
        <w:t>Just briefly on the point I made there about parcels, a lot of the discussion this morning has been about business-to-business interaction.</w:t>
      </w:r>
      <w:r w:rsidRPr="00F2187F" w:rsidR="005B0E04">
        <w:t xml:space="preserve"> </w:t>
      </w:r>
      <w:r w:rsidRPr="00F2187F">
        <w:t>Is there any anticipation of what is in store for people who are, for example, sourcing goods online from Great Britain</w:t>
      </w:r>
      <w:r w:rsidR="00934C27">
        <w:t xml:space="preserve"> and </w:t>
      </w:r>
      <w:r w:rsidRPr="00F2187F">
        <w:t>what is involved in suppliers shipping things directly to household customers in Northern Ireland?</w:t>
      </w:r>
      <w:r w:rsidRPr="00F2187F" w:rsidR="005B0E04">
        <w:t xml:space="preserve"> </w:t>
      </w:r>
      <w:r w:rsidRPr="00F2187F">
        <w:t>Are customers going to feel any potential differences come the beginning of January?</w:t>
      </w:r>
    </w:p>
    <w:p w:rsidR="00E61177" w:rsidRPr="00F2187F" w:rsidP="00E61177">
      <w:pPr>
        <w:pStyle w:val="Answer"/>
      </w:pPr>
      <w:sdt>
        <w:sdtPr>
          <w:alias w:val="Witness"/>
          <w:id w:val="-1428722773"/>
          <w:placeholder>
            <w:docPart w:val="99C2F83703BD41959DB536FA3B40E7B3"/>
          </w:placeholder>
          <w:richText/>
        </w:sdtPr>
        <w:sdtContent>
          <w:r w:rsidRPr="00F2187F">
            <w:rPr>
              <w:b/>
              <w:i/>
            </w:rPr>
            <w:t>Aidan Reilly:</w:t>
          </w:r>
          <w:r w:rsidRPr="00F2187F">
            <w:rPr>
              <w:b/>
            </w:rPr>
            <w:t xml:space="preserve"> </w:t>
          </w:r>
        </w:sdtContent>
      </w:sdt>
      <w:r w:rsidRPr="00F2187F">
        <w:t xml:space="preserve">The Government’s intention is to make </w:t>
      </w:r>
      <w:r w:rsidRPr="00F2187F" w:rsidR="00756044">
        <w:t xml:space="preserve">that </w:t>
      </w:r>
      <w:r w:rsidRPr="00F2187F">
        <w:t xml:space="preserve">sure all the processes are kept to the barest minimum necessary and </w:t>
      </w:r>
      <w:r w:rsidRPr="00F2187F" w:rsidR="00756044">
        <w:t xml:space="preserve">to </w:t>
      </w:r>
      <w:r w:rsidRPr="00F2187F">
        <w:t>make things as straightforward and simplified as possible across all routes.</w:t>
      </w:r>
      <w:r w:rsidRPr="00F2187F" w:rsidR="005B0E04">
        <w:t xml:space="preserve"> </w:t>
      </w:r>
      <w:r w:rsidRPr="00F2187F">
        <w:t>As I mentioned earlier, the Trader Support Service is there to support traders moving goods, whether they move them by freight or otherwise.</w:t>
      </w:r>
      <w:r w:rsidRPr="00F2187F" w:rsidR="005B0E04">
        <w:t xml:space="preserve"> </w:t>
      </w:r>
      <w:r w:rsidRPr="00F2187F">
        <w:t xml:space="preserve">I would encourage anybody who is going to be moving goods to register with the </w:t>
      </w:r>
      <w:r w:rsidRPr="00F2187F" w:rsidR="00756044">
        <w:t>T</w:t>
      </w:r>
      <w:r w:rsidRPr="00F2187F">
        <w:t xml:space="preserve">rader </w:t>
      </w:r>
      <w:r w:rsidRPr="00F2187F" w:rsidR="00756044">
        <w:t>S</w:t>
      </w:r>
      <w:r w:rsidRPr="00F2187F">
        <w:t xml:space="preserve">upport </w:t>
      </w:r>
      <w:r w:rsidRPr="00F2187F" w:rsidR="00756044">
        <w:t>S</w:t>
      </w:r>
      <w:r w:rsidRPr="00F2187F">
        <w:t>ervice, to ensure they can get the best guidance, support and assistance</w:t>
      </w:r>
      <w:r w:rsidRPr="00F2187F" w:rsidR="00756044">
        <w:t xml:space="preserve"> in</w:t>
      </w:r>
      <w:r w:rsidRPr="00F2187F">
        <w:t xml:space="preserve"> making any declarations they need to make.</w:t>
      </w:r>
    </w:p>
    <w:p w:rsidR="00E61177" w:rsidRPr="00F2187F" w:rsidP="00E61177">
      <w:pPr>
        <w:pStyle w:val="Question"/>
        <w:numPr>
          <w:ilvl w:val="0"/>
          <w:numId w:val="9"/>
        </w:numPr>
      </w:pPr>
      <w:sdt>
        <w:sdtPr>
          <w:alias w:val="Member"/>
          <w:tag w:val="&lt;Member mnisId='4856' dodsId=''&gt;"/>
          <w:id w:val="-802073394"/>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We are talking here largely about businesses.</w:t>
      </w:r>
      <w:r w:rsidRPr="00F2187F" w:rsidR="005B0E04">
        <w:t xml:space="preserve"> </w:t>
      </w:r>
      <w:r w:rsidRPr="00F2187F">
        <w:t>Obviously most of the online trade will be originating from businesses, but there may well be household</w:t>
      </w:r>
      <w:r w:rsidRPr="00F2187F" w:rsidR="00756044">
        <w:t>-</w:t>
      </w:r>
      <w:r w:rsidRPr="00F2187F">
        <w:t>to</w:t>
      </w:r>
      <w:r w:rsidRPr="00F2187F" w:rsidR="00756044">
        <w:t>-</w:t>
      </w:r>
      <w:r w:rsidRPr="00F2187F">
        <w:t>household transactions</w:t>
      </w:r>
      <w:r w:rsidRPr="00F2187F" w:rsidR="00756044">
        <w:t>. I</w:t>
      </w:r>
      <w:r w:rsidRPr="00F2187F">
        <w:t>n the event of no deal in particular, if we are talking about high volumes or high prices hitting in</w:t>
      </w:r>
      <w:r w:rsidRPr="00F2187F" w:rsidR="00756044">
        <w:t>,</w:t>
      </w:r>
      <w:r w:rsidRPr="00F2187F">
        <w:t xml:space="preserve"> customs </w:t>
      </w:r>
      <w:r w:rsidRPr="00F2187F" w:rsidR="00756044">
        <w:t xml:space="preserve">may </w:t>
      </w:r>
      <w:r w:rsidRPr="00F2187F">
        <w:t>have to be engaged.</w:t>
      </w:r>
      <w:r w:rsidRPr="00F2187F" w:rsidR="005B0E04">
        <w:t xml:space="preserve"> </w:t>
      </w:r>
      <w:r w:rsidRPr="00F2187F">
        <w:t xml:space="preserve">I am trying to make sure that that </w:t>
      </w:r>
      <w:r w:rsidRPr="00F2187F">
        <w:t>segment of the market has been captured.</w:t>
      </w:r>
      <w:r w:rsidRPr="00F2187F" w:rsidR="005B0E04">
        <w:t xml:space="preserve"> </w:t>
      </w:r>
      <w:r w:rsidRPr="00F2187F">
        <w:t xml:space="preserve">I am not sure the Trader Support Service is necessarily going to identify and assist that </w:t>
      </w:r>
      <w:r w:rsidRPr="00F2187F" w:rsidR="00756044">
        <w:t>type</w:t>
      </w:r>
      <w:r w:rsidRPr="00F2187F">
        <w:t xml:space="preserve"> of person.</w:t>
      </w:r>
    </w:p>
    <w:p w:rsidR="00E61177" w:rsidRPr="00F2187F" w:rsidP="00E61177">
      <w:pPr>
        <w:pStyle w:val="Answer"/>
      </w:pPr>
      <w:sdt>
        <w:sdtPr>
          <w:alias w:val="Witness"/>
          <w:id w:val="-1972734552"/>
          <w:placeholder>
            <w:docPart w:val="99C2F83703BD41959DB536FA3B40E7B3"/>
          </w:placeholder>
          <w:richText/>
        </w:sdtPr>
        <w:sdtContent>
          <w:r w:rsidRPr="00F2187F">
            <w:rPr>
              <w:b/>
              <w:i/>
            </w:rPr>
            <w:t>Aidan Reilly:</w:t>
          </w:r>
          <w:r w:rsidRPr="00F2187F">
            <w:rPr>
              <w:b/>
            </w:rPr>
            <w:t xml:space="preserve"> </w:t>
          </w:r>
        </w:sdtContent>
      </w:sdt>
      <w:r w:rsidRPr="00F2187F">
        <w:t>No, but as I think was set out in the</w:t>
      </w:r>
      <w:r w:rsidRPr="00F2187F" w:rsidR="00756044">
        <w:t xml:space="preserve"> Command Paper</w:t>
      </w:r>
      <w:r w:rsidRPr="00F2187F">
        <w:t xml:space="preserve">, the Government </w:t>
      </w:r>
      <w:r w:rsidRPr="00F2187F" w:rsidR="00756044">
        <w:t xml:space="preserve">are </w:t>
      </w:r>
      <w:r w:rsidRPr="00F2187F">
        <w:t xml:space="preserve">endeavouring to make sure </w:t>
      </w:r>
      <w:r w:rsidRPr="00F2187F" w:rsidR="00756044">
        <w:t xml:space="preserve">that </w:t>
      </w:r>
      <w:r w:rsidRPr="00F2187F">
        <w:t xml:space="preserve">we keep processes as simple as possible and make sure that consumers in particular see as little change as possible with respect to the operation of the Northern Ireland </w:t>
      </w:r>
      <w:r w:rsidRPr="00F2187F" w:rsidR="006B3F42">
        <w:t>protocol</w:t>
      </w:r>
      <w:r w:rsidRPr="00F2187F">
        <w:t>.</w:t>
      </w:r>
    </w:p>
    <w:p w:rsidR="00E61177" w:rsidRPr="00F2187F" w:rsidP="00E61177">
      <w:pPr>
        <w:pStyle w:val="Question"/>
        <w:numPr>
          <w:ilvl w:val="0"/>
          <w:numId w:val="9"/>
        </w:numPr>
      </w:pPr>
      <w:sdt>
        <w:sdtPr>
          <w:alias w:val="Member"/>
          <w:tag w:val="&lt;Member mnisId='4856' dodsId=''&gt;"/>
          <w:id w:val="-624689095"/>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Just for the record, particularly in these </w:t>
      </w:r>
      <w:r w:rsidRPr="00F2187F">
        <w:t>Covid</w:t>
      </w:r>
      <w:r w:rsidRPr="00F2187F">
        <w:t xml:space="preserve"> times, we should be stressing the importance of supporting our local traders rather than</w:t>
      </w:r>
      <w:r w:rsidRPr="00F2187F" w:rsidR="00756044">
        <w:t xml:space="preserve"> the</w:t>
      </w:r>
      <w:r w:rsidRPr="00F2187F">
        <w:t xml:space="preserve"> online.</w:t>
      </w:r>
      <w:r w:rsidRPr="00F2187F" w:rsidR="005B0E04">
        <w:t xml:space="preserve"> </w:t>
      </w:r>
      <w:r w:rsidRPr="00F2187F" w:rsidR="00756044">
        <w:t>T</w:t>
      </w:r>
      <w:r w:rsidRPr="00F2187F">
        <w:t>hat is a choice for the consumer.</w:t>
      </w:r>
    </w:p>
    <w:p w:rsidR="00E61177" w:rsidRPr="00F2187F" w:rsidP="00E61177">
      <w:pPr>
        <w:pStyle w:val="QuestionCont"/>
      </w:pPr>
      <w:r w:rsidRPr="00F2187F">
        <w:t>I just want to turn briefly to the much more benign scenario where we have a zero</w:t>
      </w:r>
      <w:r w:rsidRPr="00F2187F" w:rsidR="00756044">
        <w:t>-</w:t>
      </w:r>
      <w:r w:rsidRPr="00F2187F">
        <w:t>tariff, zero</w:t>
      </w:r>
      <w:r w:rsidRPr="00F2187F" w:rsidR="00756044">
        <w:t>-</w:t>
      </w:r>
      <w:r w:rsidRPr="00F2187F">
        <w:t>quota deal in place.</w:t>
      </w:r>
      <w:r w:rsidRPr="00F2187F" w:rsidR="005B0E04">
        <w:t xml:space="preserve"> </w:t>
      </w:r>
      <w:r w:rsidRPr="00F2187F">
        <w:t>In relation</w:t>
      </w:r>
      <w:r w:rsidRPr="00F2187F" w:rsidR="00756044">
        <w:t xml:space="preserve"> </w:t>
      </w:r>
      <w:r w:rsidRPr="00F2187F">
        <w:t>to the customs part of the infrastructure, how much of that still needs to be in operation?</w:t>
      </w:r>
      <w:r w:rsidRPr="00F2187F" w:rsidR="005B0E04">
        <w:t xml:space="preserve"> </w:t>
      </w:r>
      <w:r w:rsidRPr="00F2187F">
        <w:t>Is most of it stood down</w:t>
      </w:r>
      <w:r w:rsidRPr="00F2187F" w:rsidR="00756044">
        <w:t>?</w:t>
      </w:r>
      <w:r w:rsidRPr="00F2187F">
        <w:t xml:space="preserve"> </w:t>
      </w:r>
      <w:r w:rsidRPr="00F2187F" w:rsidR="00756044">
        <w:t>W</w:t>
      </w:r>
      <w:r w:rsidRPr="00F2187F">
        <w:t>hat elements would still apply in terms of the Irish Sea interface?</w:t>
      </w:r>
    </w:p>
    <w:p w:rsidR="00E61177" w:rsidRPr="00F2187F" w:rsidP="00E61177">
      <w:pPr>
        <w:pStyle w:val="Answer"/>
      </w:pPr>
      <w:sdt>
        <w:sdtPr>
          <w:alias w:val="Witness"/>
          <w:id w:val="1395858261"/>
          <w:placeholder>
            <w:docPart w:val="99C2F83703BD41959DB536FA3B40E7B3"/>
          </w:placeholder>
          <w:richText/>
        </w:sdtPr>
        <w:sdtContent>
          <w:r w:rsidRPr="00F2187F">
            <w:rPr>
              <w:b/>
              <w:i/>
            </w:rPr>
            <w:t>Aidan Reilly:</w:t>
          </w:r>
          <w:r w:rsidRPr="00F2187F">
            <w:rPr>
              <w:b/>
            </w:rPr>
            <w:t xml:space="preserve"> </w:t>
          </w:r>
        </w:sdtContent>
      </w:sdt>
      <w:r w:rsidRPr="00F2187F">
        <w:t>The key benefit of the trade deal is that</w:t>
      </w:r>
      <w:r w:rsidRPr="00F2187F" w:rsidR="00D678A1">
        <w:t xml:space="preserve">, </w:t>
      </w:r>
      <w:r w:rsidRPr="00F2187F">
        <w:t>although there will still need to be some rules</w:t>
      </w:r>
      <w:r w:rsidRPr="00F2187F" w:rsidR="00D678A1">
        <w:t>-</w:t>
      </w:r>
      <w:r w:rsidRPr="00F2187F">
        <w:t>of</w:t>
      </w:r>
      <w:r w:rsidRPr="00F2187F" w:rsidR="00D678A1">
        <w:t>-</w:t>
      </w:r>
      <w:r w:rsidRPr="00F2187F">
        <w:t>origin requirements in certain circumstances</w:t>
      </w:r>
      <w:r w:rsidRPr="00F2187F" w:rsidR="00D678A1">
        <w:t xml:space="preserve">, the tariffs issue </w:t>
      </w:r>
      <w:r w:rsidRPr="00F2187F">
        <w:t>largely comes off the table.</w:t>
      </w:r>
      <w:r w:rsidRPr="00F2187F" w:rsidR="005B0E04">
        <w:t xml:space="preserve"> </w:t>
      </w:r>
      <w:r w:rsidRPr="00F2187F">
        <w:t xml:space="preserve">The issue around at risk and not at risk becomes </w:t>
      </w:r>
      <w:r w:rsidRPr="00F2187F" w:rsidR="00D678A1">
        <w:t>signific</w:t>
      </w:r>
      <w:r w:rsidRPr="00F2187F">
        <w:t>antly less of an issue.</w:t>
      </w:r>
      <w:r w:rsidRPr="00F2187F" w:rsidR="005B0E04">
        <w:t xml:space="preserve"> </w:t>
      </w:r>
      <w:r w:rsidRPr="00F2187F" w:rsidR="00D678A1">
        <w:t>T</w:t>
      </w:r>
      <w:r w:rsidRPr="00F2187F">
        <w:t>he actual declarations processes will be required whether we are in an FTA situation or otherwise,</w:t>
      </w:r>
      <w:r w:rsidRPr="00F2187F" w:rsidR="00D678A1">
        <w:t xml:space="preserve"> as</w:t>
      </w:r>
      <w:r w:rsidRPr="00F2187F">
        <w:t xml:space="preserve"> we will on the GB-EU </w:t>
      </w:r>
      <w:r w:rsidRPr="00F2187F" w:rsidR="00D678A1">
        <w:t>routes</w:t>
      </w:r>
      <w:r w:rsidRPr="00F2187F">
        <w:t xml:space="preserve"> and otherwise as well, because they are a key point of entry in the Northern Ireland </w:t>
      </w:r>
      <w:r w:rsidRPr="00F2187F" w:rsidR="006B3F42">
        <w:t>protocol</w:t>
      </w:r>
      <w:r w:rsidRPr="00F2187F">
        <w:t>.</w:t>
      </w:r>
    </w:p>
    <w:p w:rsidR="00E61177" w:rsidRPr="00F2187F" w:rsidP="00E61177">
      <w:pPr>
        <w:pStyle w:val="Question"/>
        <w:numPr>
          <w:ilvl w:val="0"/>
          <w:numId w:val="9"/>
        </w:numPr>
      </w:pPr>
      <w:sdt>
        <w:sdtPr>
          <w:alias w:val="Member"/>
          <w:tag w:val="&lt;Member mnisId='4856' dodsId=''&gt;"/>
          <w:id w:val="519439612"/>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In essence, the processes remain broadly the same</w:t>
      </w:r>
      <w:r w:rsidRPr="00F2187F" w:rsidR="00D678A1">
        <w:t>;</w:t>
      </w:r>
      <w:r w:rsidRPr="00F2187F">
        <w:t xml:space="preserve"> the only issue is whether money is paid out in terms of tariffs and such</w:t>
      </w:r>
      <w:r w:rsidRPr="00F2187F" w:rsidR="00D678A1">
        <w:t>.</w:t>
      </w:r>
    </w:p>
    <w:p w:rsidR="00E61177" w:rsidRPr="00F2187F" w:rsidP="00E61177">
      <w:pPr>
        <w:pStyle w:val="Answer"/>
      </w:pPr>
      <w:sdt>
        <w:sdtPr>
          <w:alias w:val="Witness"/>
          <w:id w:val="1811369276"/>
          <w:placeholder>
            <w:docPart w:val="99C2F83703BD41959DB536FA3B40E7B3"/>
          </w:placeholder>
          <w:richText/>
        </w:sdtPr>
        <w:sdtContent>
          <w:r w:rsidRPr="00F2187F">
            <w:rPr>
              <w:b/>
              <w:i/>
            </w:rPr>
            <w:t>Aidan Reilly:</w:t>
          </w:r>
          <w:r w:rsidRPr="00F2187F">
            <w:rPr>
              <w:b/>
            </w:rPr>
            <w:t xml:space="preserve"> </w:t>
          </w:r>
        </w:sdtContent>
      </w:sdt>
      <w:r w:rsidRPr="00F2187F" w:rsidR="00D678A1">
        <w:t>Yes, i</w:t>
      </w:r>
      <w:r w:rsidRPr="00F2187F">
        <w:t>ndeed</w:t>
      </w:r>
      <w:r w:rsidRPr="00F2187F" w:rsidR="00D678A1">
        <w:t>. I</w:t>
      </w:r>
      <w:r w:rsidRPr="00F2187F">
        <w:t>t will make the process</w:t>
      </w:r>
      <w:r w:rsidRPr="00F2187F" w:rsidR="00D678A1">
        <w:t xml:space="preserve"> easier</w:t>
      </w:r>
      <w:r w:rsidRPr="00F2187F">
        <w:t xml:space="preserve"> in the sense of </w:t>
      </w:r>
      <w:r w:rsidRPr="00F2187F" w:rsidR="00D678A1">
        <w:t xml:space="preserve">the </w:t>
      </w:r>
      <w:r w:rsidRPr="00F2187F">
        <w:t>various evidence trader</w:t>
      </w:r>
      <w:r w:rsidRPr="00F2187F" w:rsidR="00D678A1">
        <w:t>s</w:t>
      </w:r>
      <w:r w:rsidRPr="00F2187F">
        <w:t xml:space="preserve"> might need to get, but the process in itself will remain.</w:t>
      </w:r>
      <w:r w:rsidRPr="00F2187F" w:rsidR="005B0E04">
        <w:t xml:space="preserve"> </w:t>
      </w:r>
      <w:r w:rsidRPr="00F2187F">
        <w:t xml:space="preserve">As I said earlier and at the risk of repeating myself, the Trader Support Service is a free-to-use service </w:t>
      </w:r>
      <w:r w:rsidRPr="00F2187F" w:rsidR="00D678A1">
        <w:t>that</w:t>
      </w:r>
      <w:r w:rsidRPr="00F2187F">
        <w:t xml:space="preserve"> is there to support traders in making declarations and helping them comply with the </w:t>
      </w:r>
      <w:r w:rsidRPr="00F2187F" w:rsidR="006B3F42">
        <w:t>protocol</w:t>
      </w:r>
      <w:r w:rsidRPr="00F2187F">
        <w:t xml:space="preserve"> requirements.</w:t>
      </w:r>
    </w:p>
    <w:p w:rsidR="00E61177" w:rsidRPr="00F2187F" w:rsidP="00E61177">
      <w:pPr>
        <w:pStyle w:val="Question"/>
        <w:numPr>
          <w:ilvl w:val="0"/>
          <w:numId w:val="9"/>
        </w:numPr>
      </w:pPr>
      <w:sdt>
        <w:sdtPr>
          <w:alias w:val="Member"/>
          <w:tag w:val="&lt;Member mnisId='4856' dodsId=''&gt;"/>
          <w:id w:val="-981234069"/>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w:t>
      </w:r>
      <w:r w:rsidRPr="00F2187F" w:rsidR="00D678A1">
        <w:t xml:space="preserve">At the start we </w:t>
      </w:r>
      <w:r w:rsidRPr="00F2187F">
        <w:t>talked about the BBC report around a unilateral grace period.</w:t>
      </w:r>
      <w:r w:rsidRPr="00F2187F" w:rsidR="005B0E04">
        <w:t xml:space="preserve"> </w:t>
      </w:r>
      <w:r w:rsidRPr="00F2187F">
        <w:t>Just to confirm, if that was to be on the cards—I would very much endorse that—that need</w:t>
      </w:r>
      <w:r w:rsidRPr="00F2187F" w:rsidR="00D678A1">
        <w:t>s</w:t>
      </w:r>
      <w:r w:rsidRPr="00F2187F">
        <w:t xml:space="preserve"> to be something that the EU sign off on, because</w:t>
      </w:r>
      <w:r w:rsidRPr="00F2187F" w:rsidR="00D678A1">
        <w:t>,</w:t>
      </w:r>
      <w:r w:rsidRPr="00F2187F">
        <w:t xml:space="preserve"> in effect</w:t>
      </w:r>
      <w:r w:rsidRPr="00F2187F" w:rsidR="00D678A1">
        <w:t>,</w:t>
      </w:r>
      <w:r w:rsidRPr="00F2187F">
        <w:t xml:space="preserve"> the </w:t>
      </w:r>
      <w:r w:rsidRPr="00F2187F" w:rsidR="00D678A1">
        <w:t>UK</w:t>
      </w:r>
      <w:r w:rsidRPr="00F2187F">
        <w:t xml:space="preserve"> is policing the EU customs code on behalf of the EU.</w:t>
      </w:r>
      <w:r w:rsidRPr="00F2187F" w:rsidR="005B0E04">
        <w:t xml:space="preserve"> </w:t>
      </w:r>
      <w:r w:rsidRPr="00F2187F">
        <w:t>It is ultimately a decision for the European Union to give the green light to.</w:t>
      </w:r>
    </w:p>
    <w:p w:rsidR="00E61177" w:rsidRPr="00F2187F" w:rsidP="00E61177">
      <w:pPr>
        <w:pStyle w:val="Answer"/>
      </w:pPr>
      <w:sdt>
        <w:sdtPr>
          <w:alias w:val="Witness"/>
          <w:id w:val="-45607184"/>
          <w:placeholder>
            <w:docPart w:val="99C2F83703BD41959DB536FA3B40E7B3"/>
          </w:placeholder>
          <w:richText/>
        </w:sdtPr>
        <w:sdtContent>
          <w:r w:rsidRPr="00F2187F">
            <w:rPr>
              <w:b/>
              <w:i/>
            </w:rPr>
            <w:t>Mark Davies:</w:t>
          </w:r>
          <w:r w:rsidRPr="00F2187F">
            <w:rPr>
              <w:b/>
            </w:rPr>
            <w:t xml:space="preserve"> </w:t>
          </w:r>
        </w:sdtContent>
      </w:sdt>
      <w:r w:rsidRPr="00F2187F">
        <w:t>We have been in specific areas where we have needed to take account of specific issues, as on medicines</w:t>
      </w:r>
      <w:r w:rsidRPr="00F2187F" w:rsidR="00D678A1">
        <w:t xml:space="preserve"> and</w:t>
      </w:r>
      <w:r w:rsidRPr="00F2187F">
        <w:t xml:space="preserve"> on the VAT identification mechanisms.</w:t>
      </w:r>
      <w:r w:rsidRPr="00F2187F" w:rsidR="005B0E04">
        <w:t xml:space="preserve"> </w:t>
      </w:r>
      <w:r w:rsidRPr="00F2187F">
        <w:t>Those have been discussions that we have had with the EU.</w:t>
      </w:r>
      <w:r w:rsidRPr="00F2187F" w:rsidR="005B0E04">
        <w:t xml:space="preserve"> </w:t>
      </w:r>
      <w:r w:rsidRPr="00F2187F">
        <w:t>Exactly as Aidan said, it not something we recognise around pursuing a six-month unilateral easing of customs requirements</w:t>
      </w:r>
      <w:r w:rsidRPr="00F2187F" w:rsidR="00D678A1">
        <w:t>, j</w:t>
      </w:r>
      <w:r w:rsidRPr="00F2187F">
        <w:t>ust to reaffirm what was said earlier</w:t>
      </w:r>
      <w:r w:rsidRPr="00F2187F" w:rsidR="00D678A1">
        <w:t>. In s</w:t>
      </w:r>
      <w:r w:rsidRPr="00F2187F">
        <w:t xml:space="preserve">ome of the areas </w:t>
      </w:r>
      <w:r w:rsidRPr="00F2187F" w:rsidR="00D678A1">
        <w:t xml:space="preserve">where there have been specific issues, </w:t>
      </w:r>
      <w:r w:rsidRPr="00F2187F">
        <w:t>we have found specific solutions.</w:t>
      </w:r>
    </w:p>
    <w:p w:rsidR="00E61177" w:rsidRPr="00F2187F" w:rsidP="00E61177">
      <w:pPr>
        <w:pStyle w:val="Remark"/>
      </w:pPr>
      <w:sdt>
        <w:sdtPr>
          <w:alias w:val="Member"/>
          <w:tag w:val="&lt;Member mnisId='4856' dodsId=''&gt;"/>
          <w:id w:val="-1905990814"/>
          <w:placeholder>
            <w:docPart w:val="99C2F83703BD41959DB536FA3B40E7B3"/>
          </w:placeholder>
          <w:richText/>
        </w:sdtPr>
        <w:sdtContent>
          <w:r w:rsidRPr="00F2187F">
            <w:rPr>
              <w:b/>
            </w:rPr>
            <w:t xml:space="preserve">Stephen </w:t>
          </w:r>
          <w:r w:rsidRPr="00F2187F">
            <w:rPr>
              <w:b/>
            </w:rPr>
            <w:t>Farry</w:t>
          </w:r>
          <w:r w:rsidRPr="00F2187F">
            <w:rPr>
              <w:b/>
            </w:rPr>
            <w:t>:</w:t>
          </w:r>
        </w:sdtContent>
      </w:sdt>
      <w:r w:rsidRPr="00F2187F">
        <w:t xml:space="preserve"> That is great</w:t>
      </w:r>
      <w:r w:rsidRPr="00F2187F" w:rsidR="00D678A1">
        <w:t>. I just want</w:t>
      </w:r>
      <w:r w:rsidRPr="00F2187F">
        <w:t xml:space="preserve"> </w:t>
      </w:r>
      <w:r w:rsidRPr="00F2187F" w:rsidR="00D678A1">
        <w:t xml:space="preserve">to </w:t>
      </w:r>
      <w:r w:rsidRPr="00F2187F">
        <w:t xml:space="preserve">put on record my thanks to Mr </w:t>
      </w:r>
      <w:r w:rsidRPr="00F2187F" w:rsidR="00D678A1">
        <w:t>Davies</w:t>
      </w:r>
      <w:r w:rsidRPr="00F2187F">
        <w:t xml:space="preserve"> for his work on the medicines aspect as well.</w:t>
      </w:r>
    </w:p>
    <w:p w:rsidR="00E61177" w:rsidRPr="00F2187F" w:rsidP="00E61177">
      <w:pPr>
        <w:pStyle w:val="Question"/>
        <w:numPr>
          <w:ilvl w:val="0"/>
          <w:numId w:val="9"/>
        </w:numPr>
      </w:pPr>
      <w:sdt>
        <w:sdtPr>
          <w:alias w:val="Member"/>
          <w:tag w:val="&lt;Member mnisId='4129' dodsId='33629'&gt;"/>
          <w:id w:val="-1604260474"/>
          <w:placeholder>
            <w:docPart w:val="99C2F83703BD41959DB536FA3B40E7B3"/>
          </w:placeholder>
          <w:richText/>
        </w:sdtPr>
        <w:sdtContent>
          <w:r w:rsidRPr="00F2187F">
            <w:rPr>
              <w:b/>
            </w:rPr>
            <w:t>Ian Paisley:</w:t>
          </w:r>
        </w:sdtContent>
      </w:sdt>
      <w:r w:rsidRPr="00F2187F">
        <w:t xml:space="preserve"> This moves me on</w:t>
      </w:r>
      <w:r w:rsidRPr="00F2187F" w:rsidR="00D678A1">
        <w:t xml:space="preserve"> </w:t>
      </w:r>
      <w:r w:rsidRPr="00F2187F">
        <w:t>to the exciting issue of VAT.</w:t>
      </w:r>
      <w:r w:rsidRPr="00F2187F" w:rsidR="005B0E04">
        <w:t xml:space="preserve"> </w:t>
      </w:r>
      <w:r w:rsidRPr="00F2187F">
        <w:t>I am wondering how goods moving into Northern Ireland from GB will comply with EU VAT rules as of January.</w:t>
      </w:r>
    </w:p>
    <w:p w:rsidR="00E61177" w:rsidRPr="00F2187F" w:rsidP="00E61177">
      <w:pPr>
        <w:pStyle w:val="Answer"/>
      </w:pPr>
      <w:sdt>
        <w:sdtPr>
          <w:alias w:val="Witness"/>
          <w:id w:val="-2125997336"/>
          <w:placeholder>
            <w:docPart w:val="99C2F83703BD41959DB536FA3B40E7B3"/>
          </w:placeholder>
          <w:richText/>
        </w:sdtPr>
        <w:sdtContent>
          <w:r w:rsidRPr="00F2187F">
            <w:rPr>
              <w:b/>
              <w:i/>
            </w:rPr>
            <w:t>Ian Broadhurst:</w:t>
          </w:r>
          <w:r w:rsidRPr="00F2187F">
            <w:rPr>
              <w:b/>
            </w:rPr>
            <w:t xml:space="preserve"> </w:t>
          </w:r>
        </w:sdtContent>
      </w:sdt>
      <w:r w:rsidRPr="00F2187F">
        <w:t xml:space="preserve">It might help if I set out some of the general principles that we have been adopting in </w:t>
      </w:r>
      <w:r w:rsidRPr="00F2187F" w:rsidR="00D678A1">
        <w:t xml:space="preserve">approaching </w:t>
      </w:r>
      <w:r w:rsidRPr="00F2187F">
        <w:t>resolving the VAT position.</w:t>
      </w:r>
      <w:r w:rsidRPr="00F2187F" w:rsidR="005B0E04">
        <w:t xml:space="preserve"> </w:t>
      </w:r>
      <w:r w:rsidRPr="00F2187F">
        <w:t xml:space="preserve">You are absolutely right that the Northern Ireland </w:t>
      </w:r>
      <w:r w:rsidRPr="00F2187F" w:rsidR="006B3F42">
        <w:t>protocol</w:t>
      </w:r>
      <w:r w:rsidRPr="00F2187F">
        <w:t xml:space="preserve"> means that Northern Ireland will continue to align with EU VAT rules in respect of goods but not services.</w:t>
      </w:r>
      <w:r w:rsidRPr="00F2187F" w:rsidR="005B0E04">
        <w:t xml:space="preserve"> </w:t>
      </w:r>
      <w:r w:rsidRPr="00F2187F">
        <w:t>Northern Ireland is and will remain part of the UK’s VAT system.</w:t>
      </w:r>
      <w:r w:rsidRPr="00F2187F" w:rsidR="005B0E04">
        <w:t xml:space="preserve"> </w:t>
      </w:r>
      <w:r w:rsidRPr="00F2187F">
        <w:t>We will continue to be responsible, as HMRC, for the operation of that collection of revenues, taking into account Northern Ireland’s integral place in the internal market.</w:t>
      </w:r>
    </w:p>
    <w:p w:rsidR="00E61177" w:rsidRPr="00F2187F" w:rsidP="00E61177">
      <w:pPr>
        <w:pStyle w:val="Answer"/>
      </w:pPr>
      <w:r w:rsidRPr="00F2187F">
        <w:t xml:space="preserve">When we are implementing the </w:t>
      </w:r>
      <w:r w:rsidRPr="00F2187F" w:rsidR="006B3F42">
        <w:t>protocol</w:t>
      </w:r>
      <w:r w:rsidRPr="00F2187F">
        <w:t>, our top objectives, as Aidan has been saying, are about keeping the processes as simple as possible and keeping things for VAT businesses as close as they are today.</w:t>
      </w:r>
      <w:r w:rsidRPr="00F2187F" w:rsidR="005B0E04">
        <w:t xml:space="preserve"> </w:t>
      </w:r>
      <w:r w:rsidRPr="00F2187F">
        <w:t>We are confident</w:t>
      </w:r>
      <w:r w:rsidRPr="00F2187F" w:rsidR="00D678A1">
        <w:t xml:space="preserve"> that,</w:t>
      </w:r>
      <w:r w:rsidRPr="00F2187F">
        <w:t xml:space="preserve"> in the way we have used the flexibilities that are open to us in EU legislation, we are doing that</w:t>
      </w:r>
      <w:r w:rsidR="00012A02">
        <w:t xml:space="preserve"> in</w:t>
      </w:r>
      <w:r w:rsidRPr="00F2187F">
        <w:t xml:space="preserve"> a way that minimises new costs and burdens on businesses in Northern Ireland.</w:t>
      </w:r>
      <w:r w:rsidRPr="00F2187F" w:rsidR="005B0E04">
        <w:t xml:space="preserve"> </w:t>
      </w:r>
      <w:r w:rsidRPr="00F2187F">
        <w:t>In fact, in many cases there will be no change to the VAT treatment in Northern Ireland.</w:t>
      </w:r>
      <w:r w:rsidRPr="00F2187F" w:rsidR="005B0E04">
        <w:t xml:space="preserve"> </w:t>
      </w:r>
      <w:r w:rsidRPr="00F2187F">
        <w:t>EU VAT rules that apply in relation to the movement of goods between the EU and Northern Ireland will continue to apply.</w:t>
      </w:r>
      <w:r w:rsidRPr="00F2187F" w:rsidR="005B0E04">
        <w:t xml:space="preserve"> </w:t>
      </w:r>
      <w:r w:rsidRPr="00F2187F">
        <w:t>Movements of goods between Great Britain and Northern Ireland will technically be treated as exports and imports for VAT purposes, but the Government ha</w:t>
      </w:r>
      <w:r w:rsidRPr="00F2187F" w:rsidR="00D678A1">
        <w:t>ve</w:t>
      </w:r>
      <w:r w:rsidRPr="00F2187F">
        <w:t xml:space="preserve"> implemented this in a way that minimises any costs and burdens on businesses</w:t>
      </w:r>
      <w:r w:rsidRPr="00F2187F" w:rsidR="00D678A1">
        <w:t>,</w:t>
      </w:r>
      <w:r w:rsidRPr="00F2187F">
        <w:t xml:space="preserve"> using those flexibilities that are referred to within the EU legal framework.</w:t>
      </w:r>
    </w:p>
    <w:p w:rsidR="00D678A1" w:rsidRPr="00F2187F" w:rsidP="00E61177">
      <w:pPr>
        <w:pStyle w:val="Answer"/>
      </w:pPr>
      <w:r w:rsidRPr="00F2187F">
        <w:t xml:space="preserve">To give you an example of a typical transaction from Great Britain to Northern Ireland, businesses moving goods into Northern Ireland will continue to account for </w:t>
      </w:r>
      <w:r w:rsidRPr="00F2187F">
        <w:t>VAT</w:t>
      </w:r>
      <w:r w:rsidRPr="00F2187F">
        <w:t xml:space="preserve"> on all the sales through their single UK VAT return</w:t>
      </w:r>
      <w:r w:rsidRPr="00F2187F">
        <w:t>,</w:t>
      </w:r>
      <w:r w:rsidRPr="00F2187F">
        <w:t xml:space="preserve"> and that will contain the same boxes as it does now.</w:t>
      </w:r>
      <w:r w:rsidRPr="00F2187F" w:rsidR="005B0E04">
        <w:t xml:space="preserve"> </w:t>
      </w:r>
      <w:r w:rsidRPr="00F2187F">
        <w:t>VAT</w:t>
      </w:r>
      <w:r w:rsidRPr="00F2187F">
        <w:t xml:space="preserve"> will continue to be accounted for as it is currently on goods sold between Great Britain and Northern Ireland.</w:t>
      </w:r>
      <w:r w:rsidRPr="00F2187F" w:rsidR="005B0E04">
        <w:t xml:space="preserve"> </w:t>
      </w:r>
      <w:r w:rsidRPr="00F2187F">
        <w:t>This means that the seller of the goods will continue to charge its customers the VAT and show that on its invoices.</w:t>
      </w:r>
      <w:r w:rsidRPr="00F2187F" w:rsidR="005B0E04">
        <w:t xml:space="preserve"> </w:t>
      </w:r>
      <w:r w:rsidRPr="00F2187F">
        <w:t>The VAT charge</w:t>
      </w:r>
      <w:r w:rsidRPr="00F2187F">
        <w:t>d</w:t>
      </w:r>
      <w:r w:rsidRPr="00F2187F">
        <w:t xml:space="preserve"> will be accounted for as output VAT </w:t>
      </w:r>
      <w:r w:rsidRPr="00F2187F">
        <w:t xml:space="preserve">on </w:t>
      </w:r>
      <w:r w:rsidRPr="00F2187F">
        <w:t>the VAT return in the same box that it is now.</w:t>
      </w:r>
      <w:r w:rsidRPr="00F2187F" w:rsidR="005B0E04">
        <w:t xml:space="preserve"> </w:t>
      </w:r>
      <w:r w:rsidRPr="00F2187F">
        <w:t>T</w:t>
      </w:r>
      <w:r w:rsidRPr="00F2187F">
        <w:t>echnically, that VAT will actually be the import VAT that is due on entry into Northern Ireland, but we are using the flexibilities set out in EU VAT law to nominate the seller as the person liable for that VAT.</w:t>
      </w:r>
      <w:r w:rsidRPr="00F2187F" w:rsidR="005B0E04">
        <w:t xml:space="preserve"> </w:t>
      </w:r>
      <w:r w:rsidRPr="00F2187F">
        <w:t>Where the customer then receives an invoice from the seller showing that VAT has been charged, they can use that as evidence in order to reclaim the VAT as import VAT, subject to the normal rules.</w:t>
      </w:r>
      <w:r w:rsidRPr="00F2187F" w:rsidR="005B0E04">
        <w:t xml:space="preserve"> </w:t>
      </w:r>
    </w:p>
    <w:p w:rsidR="00E61177" w:rsidRPr="00F2187F" w:rsidP="00E61177">
      <w:pPr>
        <w:pStyle w:val="Answer"/>
      </w:pPr>
      <w:r w:rsidRPr="00F2187F">
        <w:t xml:space="preserve">In this way, we end up in a position </w:t>
      </w:r>
      <w:r w:rsidRPr="00F2187F" w:rsidR="00D678A1">
        <w:t>that</w:t>
      </w:r>
      <w:r w:rsidRPr="00F2187F">
        <w:t xml:space="preserve"> is essentially the same as it is today, with the seller charging and accounting for </w:t>
      </w:r>
      <w:r w:rsidRPr="00F2187F" w:rsidR="00D678A1">
        <w:t>VAT</w:t>
      </w:r>
      <w:r w:rsidRPr="00F2187F">
        <w:t xml:space="preserve"> on its VAT return and the customer recovering that VAT on its own VAT return, subject to the normal rules.</w:t>
      </w:r>
    </w:p>
    <w:p w:rsidR="00E61177" w:rsidRPr="00F2187F" w:rsidP="00E61177">
      <w:pPr>
        <w:pStyle w:val="Answer"/>
      </w:pPr>
      <w:r w:rsidRPr="00F2187F">
        <w:t>T</w:t>
      </w:r>
      <w:r w:rsidRPr="00F2187F">
        <w:t>here are a small number of exceptions to this</w:t>
      </w:r>
      <w:r w:rsidRPr="00F2187F">
        <w:t>, f</w:t>
      </w:r>
      <w:r w:rsidRPr="00F2187F">
        <w:t>or example where goods are brought in t</w:t>
      </w:r>
      <w:r w:rsidRPr="00F2187F">
        <w:t>hrough</w:t>
      </w:r>
      <w:r w:rsidRPr="00F2187F">
        <w:t xml:space="preserve"> a special customs procedure</w:t>
      </w:r>
      <w:r w:rsidRPr="00F2187F">
        <w:t>.</w:t>
      </w:r>
      <w:r w:rsidRPr="00F2187F">
        <w:t xml:space="preserve"> </w:t>
      </w:r>
      <w:r w:rsidRPr="00F2187F">
        <w:t>I</w:t>
      </w:r>
      <w:r w:rsidRPr="00F2187F">
        <w:t>nward processing has already been mentioned, when they enter Northern Ireland from Great Britain.</w:t>
      </w:r>
      <w:r w:rsidRPr="00F2187F" w:rsidR="005B0E04">
        <w:t xml:space="preserve"> </w:t>
      </w:r>
      <w:r w:rsidRPr="00F2187F">
        <w:t xml:space="preserve">In those cases and where those other exceptions apply, particularly </w:t>
      </w:r>
      <w:r w:rsidRPr="00F2187F">
        <w:t xml:space="preserve">with </w:t>
      </w:r>
      <w:r w:rsidRPr="00F2187F">
        <w:t>things like the domestic reverse charge rules or where the goods market is subject to an onward supply procedure, the customer or the importer will then account for any VAT, if any VAT is actually due</w:t>
      </w:r>
      <w:r w:rsidRPr="00F2187F">
        <w:t>—</w:t>
      </w:r>
      <w:r w:rsidRPr="00F2187F">
        <w:t>for instance</w:t>
      </w:r>
      <w:r w:rsidRPr="00F2187F">
        <w:t xml:space="preserve">, </w:t>
      </w:r>
      <w:r w:rsidRPr="00F2187F">
        <w:t>in inward processing it quite probably will not be</w:t>
      </w:r>
      <w:r w:rsidRPr="00F2187F">
        <w:t>—</w:t>
      </w:r>
      <w:r w:rsidRPr="00F2187F">
        <w:t>on their UK VAT return.</w:t>
      </w:r>
      <w:r w:rsidRPr="00F2187F" w:rsidR="005B0E04">
        <w:t xml:space="preserve"> </w:t>
      </w:r>
    </w:p>
    <w:p w:rsidR="00E61177" w:rsidRPr="00F2187F" w:rsidP="00E61177">
      <w:pPr>
        <w:pStyle w:val="Answer"/>
      </w:pPr>
      <w:r w:rsidRPr="00F2187F">
        <w:t>Another important example</w:t>
      </w:r>
      <w:r w:rsidRPr="00F2187F" w:rsidR="002F3AFF">
        <w:t xml:space="preserve"> is</w:t>
      </w:r>
      <w:r w:rsidRPr="00F2187F">
        <w:t xml:space="preserve"> in respect of the movement of owned goods</w:t>
      </w:r>
      <w:r w:rsidRPr="00F2187F" w:rsidR="002F3AFF">
        <w:t>.</w:t>
      </w:r>
      <w:r w:rsidRPr="00F2187F">
        <w:t xml:space="preserve"> </w:t>
      </w:r>
      <w:r w:rsidRPr="00F2187F" w:rsidR="002F3AFF">
        <w:t>W</w:t>
      </w:r>
      <w:r w:rsidRPr="00F2187F">
        <w:t>hen you have a business that is moving goods from Great Britain into Northern Ireland for selling on the market there, in those cases the businesses will need to account for the import VAT on their VAT return</w:t>
      </w:r>
      <w:r w:rsidRPr="00F2187F" w:rsidR="002F3AFF">
        <w:t>,</w:t>
      </w:r>
      <w:r w:rsidRPr="00F2187F">
        <w:t xml:space="preserve"> and they will normally be able to reclaim that VAT at the same time.</w:t>
      </w:r>
      <w:r w:rsidRPr="00F2187F" w:rsidR="005B0E04">
        <w:t xml:space="preserve"> </w:t>
      </w:r>
      <w:r w:rsidRPr="00F2187F">
        <w:t>It will be effectively an in and an out on the same VAT return.</w:t>
      </w:r>
      <w:r w:rsidRPr="00F2187F" w:rsidR="005B0E04">
        <w:t xml:space="preserve"> </w:t>
      </w:r>
      <w:r w:rsidRPr="00F2187F">
        <w:t xml:space="preserve">Businesses will have flexibility in how they record this in their business records so </w:t>
      </w:r>
      <w:r w:rsidRPr="00F2187F" w:rsidR="002F3AFF">
        <w:t xml:space="preserve">that </w:t>
      </w:r>
      <w:r w:rsidRPr="00F2187F">
        <w:t xml:space="preserve">it is the best </w:t>
      </w:r>
      <w:r w:rsidRPr="00F2187F" w:rsidR="002F3AFF">
        <w:t xml:space="preserve">fit </w:t>
      </w:r>
      <w:r w:rsidRPr="00F2187F">
        <w:t>for their own existing systems.</w:t>
      </w:r>
      <w:r w:rsidRPr="00F2187F" w:rsidR="005B0E04">
        <w:t xml:space="preserve"> </w:t>
      </w:r>
    </w:p>
    <w:p w:rsidR="00E61177" w:rsidRPr="00F2187F" w:rsidP="00E61177">
      <w:pPr>
        <w:pStyle w:val="Question"/>
        <w:numPr>
          <w:ilvl w:val="0"/>
          <w:numId w:val="9"/>
        </w:numPr>
      </w:pPr>
      <w:sdt>
        <w:sdtPr>
          <w:alias w:val="Member"/>
          <w:tag w:val="&lt;Member mnisId='4129' dodsId='33629'&gt;"/>
          <w:id w:val="850375154"/>
          <w:placeholder>
            <w:docPart w:val="99C2F83703BD41959DB536FA3B40E7B3"/>
          </w:placeholder>
          <w:richText/>
        </w:sdtPr>
        <w:sdtContent>
          <w:r w:rsidRPr="00F2187F">
            <w:rPr>
              <w:b/>
            </w:rPr>
            <w:t>Ian Paisley:</w:t>
          </w:r>
        </w:sdtContent>
      </w:sdt>
      <w:r w:rsidRPr="00F2187F">
        <w:t xml:space="preserve"> That is incredibly helpful.</w:t>
      </w:r>
      <w:r w:rsidRPr="00F2187F" w:rsidR="005B0E04">
        <w:t xml:space="preserve"> </w:t>
      </w:r>
      <w:r w:rsidRPr="00F2187F">
        <w:t>I am glad you got space to put that on the record, because there are a lot of people out there who just want the clarification in terms of these VAT mechanisms.</w:t>
      </w:r>
      <w:r w:rsidRPr="00F2187F" w:rsidR="002F3AFF">
        <w:t xml:space="preserve"> W</w:t>
      </w:r>
      <w:r w:rsidRPr="00F2187F">
        <w:t>hat you have put on record there appears to be very clear and, in some of these mechanisms, straightforward.</w:t>
      </w:r>
    </w:p>
    <w:p w:rsidR="00E61177" w:rsidRPr="00F2187F" w:rsidP="00E61177">
      <w:pPr>
        <w:pStyle w:val="QuestionCont"/>
      </w:pPr>
      <w:r w:rsidRPr="00F2187F">
        <w:t xml:space="preserve">Can I pick up on one point? </w:t>
      </w:r>
      <w:r w:rsidRPr="00F2187F" w:rsidR="002F3AFF">
        <w:t>W</w:t>
      </w:r>
      <w:r w:rsidRPr="00F2187F">
        <w:t>here you</w:t>
      </w:r>
      <w:r w:rsidRPr="00F2187F" w:rsidR="002F3AFF">
        <w:t xml:space="preserve"> </w:t>
      </w:r>
      <w:r w:rsidRPr="00F2187F">
        <w:t>have</w:t>
      </w:r>
      <w:r w:rsidRPr="00F2187F" w:rsidR="002F3AFF">
        <w:t xml:space="preserve">, for example, </w:t>
      </w:r>
      <w:r w:rsidRPr="00F2187F">
        <w:t>a different VAT level being charged in the EU to that being charged in the United Kingdom and goods are coming from GB into Northern Ireland, to a Northern Ireland company that pays VAT</w:t>
      </w:r>
      <w:r w:rsidRPr="00F2187F" w:rsidR="002F3AFF">
        <w:t>, s</w:t>
      </w:r>
      <w:r w:rsidRPr="00F2187F">
        <w:t>hould it record the higher level on those forms, or should it record the UK level and charge only the UK level?</w:t>
      </w:r>
      <w:r w:rsidRPr="00F2187F" w:rsidR="005B0E04">
        <w:t xml:space="preserve"> </w:t>
      </w:r>
      <w:r w:rsidRPr="00F2187F">
        <w:t>What does the EU do under those circumstances?</w:t>
      </w:r>
    </w:p>
    <w:p w:rsidR="00E61177" w:rsidRPr="00F2187F" w:rsidP="00E61177">
      <w:pPr>
        <w:pStyle w:val="Answer"/>
      </w:pPr>
      <w:sdt>
        <w:sdtPr>
          <w:alias w:val="Witness"/>
          <w:id w:val="647018614"/>
          <w:placeholder>
            <w:docPart w:val="99C2F83703BD41959DB536FA3B40E7B3"/>
          </w:placeholder>
          <w:richText/>
        </w:sdtPr>
        <w:sdtContent>
          <w:r w:rsidRPr="00F2187F">
            <w:rPr>
              <w:b/>
              <w:i/>
            </w:rPr>
            <w:t>Ian Broadhurst:</w:t>
          </w:r>
          <w:r w:rsidRPr="00F2187F">
            <w:rPr>
              <w:b/>
            </w:rPr>
            <w:t xml:space="preserve"> </w:t>
          </w:r>
        </w:sdtContent>
      </w:sdt>
      <w:r w:rsidRPr="00F2187F">
        <w:t>I should be absolutely clear</w:t>
      </w:r>
      <w:r w:rsidRPr="00F2187F" w:rsidR="002F3AFF">
        <w:t xml:space="preserve"> that</w:t>
      </w:r>
      <w:r w:rsidRPr="00F2187F">
        <w:t xml:space="preserve"> Northern Ireland is part of the UK VAT system.</w:t>
      </w:r>
      <w:r w:rsidRPr="00F2187F" w:rsidR="005B0E04">
        <w:t xml:space="preserve"> </w:t>
      </w:r>
      <w:r w:rsidRPr="00F2187F">
        <w:t>The VAT rates that are in play in Northern Ireland will be UK VAT rates.</w:t>
      </w:r>
      <w:r w:rsidRPr="00F2187F" w:rsidR="005B0E04">
        <w:t xml:space="preserve"> </w:t>
      </w:r>
      <w:r w:rsidRPr="00F2187F">
        <w:t>There will be no change.</w:t>
      </w:r>
      <w:r w:rsidRPr="00F2187F" w:rsidR="005B0E04">
        <w:t xml:space="preserve"> </w:t>
      </w:r>
      <w:r w:rsidRPr="00F2187F">
        <w:t>The UK rates that are in play in Northern Ireland are entirely a matter for Parliament.</w:t>
      </w:r>
      <w:r w:rsidRPr="00F2187F" w:rsidR="005B0E04">
        <w:t xml:space="preserve"> </w:t>
      </w:r>
      <w:r w:rsidRPr="00F2187F">
        <w:t>Parliament will be responsible for those rates.</w:t>
      </w:r>
      <w:r w:rsidRPr="00F2187F" w:rsidR="005B0E04">
        <w:t xml:space="preserve"> </w:t>
      </w:r>
      <w:r w:rsidRPr="00F2187F">
        <w:t>There is no notion of any EU VAT rate being applied there in the same way that it is currently, or when the UK was a member state.</w:t>
      </w:r>
      <w:r w:rsidRPr="00F2187F" w:rsidR="005B0E04">
        <w:t xml:space="preserve"> </w:t>
      </w:r>
      <w:r w:rsidRPr="00F2187F">
        <w:t>The VAT rates we apply, yes, are subject to a broader legal framework, but they are rates that Parliament here in the UK sets for the whole of the UK.</w:t>
      </w:r>
      <w:r w:rsidRPr="00F2187F" w:rsidR="005B0E04">
        <w:t xml:space="preserve"> </w:t>
      </w:r>
      <w:r w:rsidRPr="00F2187F">
        <w:t>I think you were suggesting some form of differential between the two jurisdictions; that will not be the case.</w:t>
      </w:r>
    </w:p>
    <w:p w:rsidR="00E61177" w:rsidRPr="00F2187F" w:rsidP="00E61177">
      <w:pPr>
        <w:pStyle w:val="Question"/>
        <w:numPr>
          <w:ilvl w:val="0"/>
          <w:numId w:val="9"/>
        </w:numPr>
      </w:pPr>
      <w:sdt>
        <w:sdtPr>
          <w:alias w:val="Member"/>
          <w:tag w:val="&lt;Member mnisId='4129' dodsId='33629'&gt;"/>
          <w:id w:val="525370449"/>
          <w:placeholder>
            <w:docPart w:val="99C2F83703BD41959DB536FA3B40E7B3"/>
          </w:placeholder>
          <w:richText/>
        </w:sdtPr>
        <w:sdtContent>
          <w:r w:rsidRPr="00F2187F">
            <w:rPr>
              <w:b/>
            </w:rPr>
            <w:t>Ian Paisley:</w:t>
          </w:r>
        </w:sdtContent>
      </w:sdt>
      <w:r w:rsidRPr="00F2187F">
        <w:t xml:space="preserve"> </w:t>
      </w:r>
      <w:r w:rsidRPr="00F2187F" w:rsidR="002F3AFF">
        <w:t>That is e</w:t>
      </w:r>
      <w:r w:rsidRPr="00F2187F">
        <w:t>ven if those goods are moving onwards and transiting through Northern Ireland into the Republic of Ireland or into the EU jurisdiction</w:t>
      </w:r>
      <w:r w:rsidRPr="00F2187F" w:rsidR="002F3AFF">
        <w:t>.</w:t>
      </w:r>
    </w:p>
    <w:p w:rsidR="00E61177" w:rsidRPr="00F2187F" w:rsidP="00E61177">
      <w:pPr>
        <w:pStyle w:val="Answer"/>
      </w:pPr>
      <w:sdt>
        <w:sdtPr>
          <w:alias w:val="Witness"/>
          <w:id w:val="977648121"/>
          <w:placeholder>
            <w:docPart w:val="99C2F83703BD41959DB536FA3B40E7B3"/>
          </w:placeholder>
          <w:richText/>
        </w:sdtPr>
        <w:sdtContent>
          <w:r w:rsidRPr="00F2187F">
            <w:rPr>
              <w:b/>
              <w:i/>
            </w:rPr>
            <w:t>Ian Broadhurst:</w:t>
          </w:r>
          <w:r w:rsidRPr="00F2187F">
            <w:rPr>
              <w:b/>
            </w:rPr>
            <w:t xml:space="preserve"> </w:t>
          </w:r>
        </w:sdtContent>
      </w:sdt>
      <w:r w:rsidRPr="00F2187F" w:rsidR="002F3AFF">
        <w:t>I</w:t>
      </w:r>
      <w:r w:rsidRPr="00F2187F">
        <w:t>n the VAT</w:t>
      </w:r>
      <w:r w:rsidRPr="00F2187F" w:rsidR="002F3AFF">
        <w:t xml:space="preserve"> world</w:t>
      </w:r>
      <w:r w:rsidRPr="00F2187F">
        <w:t xml:space="preserve"> there is a procedure </w:t>
      </w:r>
      <w:r w:rsidRPr="00F2187F" w:rsidR="002F3AFF">
        <w:t xml:space="preserve">known as </w:t>
      </w:r>
      <w:r w:rsidRPr="00F2187F">
        <w:t>onward supply relief, where goods can come into the EU and VAT can be suspended until it gets to the final destination.</w:t>
      </w:r>
      <w:r w:rsidRPr="00F2187F" w:rsidR="005B0E04">
        <w:t xml:space="preserve"> </w:t>
      </w:r>
      <w:r w:rsidRPr="00F2187F">
        <w:t>It is possible that</w:t>
      </w:r>
      <w:r w:rsidRPr="00F2187F" w:rsidR="002F3AFF">
        <w:t>, for</w:t>
      </w:r>
      <w:r w:rsidRPr="00F2187F">
        <w:t xml:space="preserve"> some goods moving in that fashion</w:t>
      </w:r>
      <w:r w:rsidRPr="00F2187F" w:rsidR="002F3AFF">
        <w:t xml:space="preserve">, </w:t>
      </w:r>
      <w:r w:rsidRPr="00F2187F">
        <w:t>the VAT effectively will not be accounted for</w:t>
      </w:r>
      <w:r w:rsidRPr="00F2187F" w:rsidR="002F3AFF">
        <w:t xml:space="preserve"> in </w:t>
      </w:r>
      <w:r w:rsidRPr="00F2187F" w:rsidR="002F3AFF">
        <w:t>Northern Ireland</w:t>
      </w:r>
      <w:r w:rsidRPr="00F2187F">
        <w:t xml:space="preserve"> at all.</w:t>
      </w:r>
      <w:r w:rsidRPr="00F2187F" w:rsidR="005B0E04">
        <w:t xml:space="preserve"> </w:t>
      </w:r>
      <w:r w:rsidRPr="00F2187F">
        <w:t xml:space="preserve">If it is, then it would be accounted first </w:t>
      </w:r>
      <w:r w:rsidRPr="00F2187F" w:rsidR="002F3AFF">
        <w:t xml:space="preserve">in Northern Ireland, </w:t>
      </w:r>
      <w:r w:rsidRPr="00F2187F">
        <w:t>on the rate that is due in Northern Ireland,</w:t>
      </w:r>
      <w:r w:rsidRPr="00F2187F" w:rsidR="002F3AFF">
        <w:t xml:space="preserve"> which is</w:t>
      </w:r>
      <w:r w:rsidRPr="00F2187F">
        <w:t xml:space="preserve"> the UK VAT rate.</w:t>
      </w:r>
      <w:r w:rsidRPr="00F2187F" w:rsidR="005B0E04">
        <w:t xml:space="preserve"> </w:t>
      </w:r>
      <w:r w:rsidRPr="00F2187F">
        <w:t>Then</w:t>
      </w:r>
      <w:r w:rsidRPr="00F2187F" w:rsidR="002F3AFF">
        <w:t xml:space="preserve">, </w:t>
      </w:r>
      <w:r w:rsidRPr="00F2187F">
        <w:t>from a VAT perspective</w:t>
      </w:r>
      <w:r w:rsidRPr="00F2187F" w:rsidR="002F3AFF">
        <w:t xml:space="preserve">, </w:t>
      </w:r>
      <w:r w:rsidRPr="00F2187F">
        <w:t xml:space="preserve">it would be a dispatch from Northern Ireland into Ireland, which would be zero-rated </w:t>
      </w:r>
      <w:r w:rsidRPr="00F2187F" w:rsidR="002F3AFF">
        <w:t>under</w:t>
      </w:r>
      <w:r w:rsidRPr="00F2187F">
        <w:t xml:space="preserve"> the normal rules, subject to obtaining the VAT number from the Irish business.</w:t>
      </w:r>
    </w:p>
    <w:p w:rsidR="00E61177" w:rsidRPr="00F2187F" w:rsidP="00E61177">
      <w:pPr>
        <w:pStyle w:val="Question"/>
        <w:numPr>
          <w:ilvl w:val="0"/>
          <w:numId w:val="9"/>
        </w:numPr>
      </w:pPr>
      <w:sdt>
        <w:sdtPr>
          <w:alias w:val="Member"/>
          <w:tag w:val="&lt;Member mnisId='4129' dodsId='33629'&gt;"/>
          <w:id w:val="-388192511"/>
          <w:placeholder>
            <w:docPart w:val="99C2F83703BD41959DB536FA3B40E7B3"/>
          </w:placeholder>
          <w:richText/>
        </w:sdtPr>
        <w:sdtContent>
          <w:r w:rsidRPr="00F2187F">
            <w:rPr>
              <w:b/>
            </w:rPr>
            <w:t>Ian Paisley:</w:t>
          </w:r>
        </w:sdtContent>
      </w:sdt>
      <w:r w:rsidRPr="00F2187F">
        <w:t xml:space="preserve"> A number of companies in Northern Ireland will, of course, reclaim their VAT as </w:t>
      </w:r>
      <w:r w:rsidRPr="00F2187F" w:rsidR="002F3AFF">
        <w:t>they are entitled to</w:t>
      </w:r>
      <w:r w:rsidRPr="00F2187F">
        <w:t>, from big hauliers right the way through to smaller companies.</w:t>
      </w:r>
      <w:r w:rsidRPr="00F2187F" w:rsidR="005B0E04">
        <w:t xml:space="preserve"> </w:t>
      </w:r>
      <w:r w:rsidRPr="00F2187F">
        <w:t>You do not envisage any change in the reclaim system or any delay in that reclaim system as a result of these other burdens or perceived burdens that could be introduced?</w:t>
      </w:r>
    </w:p>
    <w:p w:rsidR="002F3AFF" w:rsidRPr="00F2187F" w:rsidP="00E61177">
      <w:pPr>
        <w:pStyle w:val="Answer"/>
      </w:pPr>
      <w:sdt>
        <w:sdtPr>
          <w:alias w:val="Witness"/>
          <w:id w:val="-566342638"/>
          <w:placeholder>
            <w:docPart w:val="99C2F83703BD41959DB536FA3B40E7B3"/>
          </w:placeholder>
          <w:richText/>
        </w:sdtPr>
        <w:sdtContent>
          <w:r w:rsidRPr="00F2187F" w:rsidR="00E61177">
            <w:rPr>
              <w:b/>
              <w:i/>
            </w:rPr>
            <w:t>Ian Broadhurst:</w:t>
          </w:r>
          <w:r w:rsidRPr="00F2187F" w:rsidR="00E61177">
            <w:rPr>
              <w:b/>
            </w:rPr>
            <w:t xml:space="preserve"> </w:t>
          </w:r>
        </w:sdtContent>
      </w:sdt>
      <w:r w:rsidRPr="00F2187F" w:rsidR="00E61177">
        <w:t>We just need to clarify that there are two things in play here.</w:t>
      </w:r>
      <w:r w:rsidRPr="00F2187F" w:rsidR="005B0E04">
        <w:t xml:space="preserve"> </w:t>
      </w:r>
      <w:r w:rsidRPr="00F2187F">
        <w:t>For a</w:t>
      </w:r>
      <w:r w:rsidRPr="00F2187F" w:rsidR="00E61177">
        <w:t xml:space="preserve">ny VAT that is incurred in Northern Ireland by </w:t>
      </w:r>
      <w:r w:rsidRPr="00F2187F">
        <w:t xml:space="preserve">a </w:t>
      </w:r>
      <w:r w:rsidRPr="00F2187F" w:rsidR="00E61177">
        <w:t>Northern Irish business</w:t>
      </w:r>
      <w:r w:rsidRPr="00F2187F">
        <w:t xml:space="preserve">, that business </w:t>
      </w:r>
      <w:r w:rsidRPr="00F2187F" w:rsidR="00E61177">
        <w:t>will be able to recover that on its VAT return in the normal way.</w:t>
      </w:r>
      <w:r w:rsidRPr="00F2187F" w:rsidR="005B0E04">
        <w:t xml:space="preserve"> </w:t>
      </w:r>
    </w:p>
    <w:p w:rsidR="00E61177" w:rsidRPr="00F2187F" w:rsidP="00E61177">
      <w:pPr>
        <w:pStyle w:val="Answer"/>
      </w:pPr>
      <w:r w:rsidRPr="00F2187F">
        <w:t>However, there are also</w:t>
      </w:r>
      <w:r w:rsidRPr="00F2187F" w:rsidR="002F3AFF">
        <w:t xml:space="preserve"> </w:t>
      </w:r>
      <w:r w:rsidRPr="00F2187F">
        <w:t>businesses that will be incurring VAT in Ireland</w:t>
      </w:r>
      <w:r w:rsidRPr="00F2187F" w:rsidR="002F3AFF">
        <w:t xml:space="preserve"> </w:t>
      </w:r>
      <w:r w:rsidRPr="00F2187F">
        <w:t>and would need to recover that</w:t>
      </w:r>
      <w:r w:rsidRPr="00F2187F" w:rsidR="002F3AFF">
        <w:t>; hauliers are a very good example.</w:t>
      </w:r>
      <w:r w:rsidRPr="00F2187F" w:rsidR="005B0E04">
        <w:t xml:space="preserve"> </w:t>
      </w:r>
      <w:r w:rsidRPr="00F2187F">
        <w:t>At the moment they use something called the EU VAT refund mechanism.</w:t>
      </w:r>
      <w:r w:rsidRPr="00F2187F" w:rsidR="005B0E04">
        <w:t xml:space="preserve"> </w:t>
      </w:r>
      <w:r w:rsidRPr="00F2187F">
        <w:t xml:space="preserve">We have had ongoing discussions with the Commission about this very issue, because it is an issue </w:t>
      </w:r>
      <w:r w:rsidRPr="00F2187F" w:rsidR="002F3AFF">
        <w:t>that it</w:t>
      </w:r>
      <w:r w:rsidRPr="00F2187F">
        <w:t xml:space="preserve"> want</w:t>
      </w:r>
      <w:r w:rsidRPr="00F2187F" w:rsidR="002F3AFF">
        <w:t>s</w:t>
      </w:r>
      <w:r w:rsidRPr="00F2187F">
        <w:t xml:space="preserve"> to resolve as much as we do.</w:t>
      </w:r>
      <w:r w:rsidRPr="00F2187F" w:rsidR="005B0E04">
        <w:t xml:space="preserve"> </w:t>
      </w:r>
      <w:r w:rsidRPr="00F2187F">
        <w:t>What I can say is that</w:t>
      </w:r>
      <w:r w:rsidRPr="00F2187F" w:rsidR="002F3AFF">
        <w:t>,</w:t>
      </w:r>
      <w:r w:rsidRPr="00F2187F">
        <w:t xml:space="preserve"> from 1 January</w:t>
      </w:r>
      <w:r w:rsidR="004565AB">
        <w:t>,</w:t>
      </w:r>
      <w:r w:rsidRPr="00F2187F">
        <w:t xml:space="preserve"> all UK traders established in Northern Ireland</w:t>
      </w:r>
      <w:r w:rsidRPr="00F2187F" w:rsidR="002F3AFF">
        <w:t xml:space="preserve"> that</w:t>
      </w:r>
      <w:r w:rsidRPr="00F2187F">
        <w:t xml:space="preserve"> have been identified as dealing in goods under the terms of the </w:t>
      </w:r>
      <w:r w:rsidRPr="00F2187F" w:rsidR="006B3F42">
        <w:t>protocol</w:t>
      </w:r>
      <w:r w:rsidRPr="00F2187F">
        <w:t xml:space="preserve"> and are operating under EU VAT legislation</w:t>
      </w:r>
      <w:r w:rsidR="004565AB">
        <w:t>—</w:t>
      </w:r>
      <w:r w:rsidRPr="00F2187F">
        <w:t>i.e. under the VAT rules that apply in Northern Ireland</w:t>
      </w:r>
      <w:r w:rsidR="004565AB">
        <w:t>—</w:t>
      </w:r>
      <w:r w:rsidRPr="00F2187F">
        <w:t>will continue to be able to use the EU VAT refund system to recover VAT incurred in EU member states as they do now on transactions, but only on transactions that involve supplies of goods.</w:t>
      </w:r>
      <w:r w:rsidRPr="00F2187F" w:rsidR="005B0E04">
        <w:t xml:space="preserve"> </w:t>
      </w:r>
      <w:r w:rsidRPr="00F2187F">
        <w:t>All other refund claims for VAT incurred in the EU made by UK traders will be made using the EU</w:t>
      </w:r>
      <w:r w:rsidRPr="00F2187F" w:rsidR="002F3AFF">
        <w:t>’s</w:t>
      </w:r>
      <w:r w:rsidRPr="00F2187F">
        <w:t xml:space="preserve"> 1</w:t>
      </w:r>
      <w:r w:rsidR="004565AB">
        <w:t>3th</w:t>
      </w:r>
      <w:r w:rsidRPr="00F2187F">
        <w:t xml:space="preserve"> VAT </w:t>
      </w:r>
      <w:r w:rsidRPr="00F2187F" w:rsidR="002F3AFF">
        <w:t>d</w:t>
      </w:r>
      <w:r w:rsidRPr="00F2187F">
        <w:t>irective procedure for third countries.</w:t>
      </w:r>
    </w:p>
    <w:p w:rsidR="00E61177" w:rsidRPr="00F2187F" w:rsidP="00E61177">
      <w:pPr>
        <w:pStyle w:val="Answer"/>
      </w:pPr>
      <w:r w:rsidRPr="00F2187F">
        <w:t xml:space="preserve">The reason for that is of course </w:t>
      </w:r>
      <w:r w:rsidR="004565AB">
        <w:t xml:space="preserve">that </w:t>
      </w:r>
      <w:r w:rsidRPr="00F2187F">
        <w:t xml:space="preserve">the </w:t>
      </w:r>
      <w:r w:rsidRPr="00F2187F" w:rsidR="006B3F42">
        <w:t>protocol</w:t>
      </w:r>
      <w:r w:rsidRPr="00F2187F">
        <w:t xml:space="preserve"> in Northern Ireland only applies to goods in play in the VAT system, not to services.</w:t>
      </w:r>
      <w:r w:rsidRPr="00F2187F" w:rsidR="005B0E04">
        <w:t xml:space="preserve"> </w:t>
      </w:r>
      <w:r w:rsidRPr="00F2187F">
        <w:t>There is a distinction there in which route</w:t>
      </w:r>
      <w:r w:rsidRPr="00F2187F" w:rsidR="002F3AFF">
        <w:t xml:space="preserve"> and</w:t>
      </w:r>
      <w:r w:rsidRPr="00F2187F">
        <w:t xml:space="preserve"> which mechanism</w:t>
      </w:r>
      <w:r w:rsidRPr="00F2187F" w:rsidR="002F3AFF">
        <w:t xml:space="preserve"> you </w:t>
      </w:r>
      <w:r w:rsidRPr="00F2187F">
        <w:t>use to recover that VAT incurred in another member state.</w:t>
      </w:r>
      <w:r w:rsidRPr="00F2187F" w:rsidR="005B0E04">
        <w:t xml:space="preserve"> </w:t>
      </w:r>
      <w:r w:rsidRPr="00F2187F">
        <w:t>Similarly, EU businesses will continue to be able to use the EU refund system, but again only in re</w:t>
      </w:r>
      <w:r w:rsidRPr="00F2187F" w:rsidR="002F3AFF">
        <w:t>spect</w:t>
      </w:r>
      <w:r w:rsidRPr="00F2187F">
        <w:t xml:space="preserve"> of transactions that involve supplies of goods that they</w:t>
      </w:r>
      <w:r w:rsidRPr="00F2187F" w:rsidR="002F3AFF">
        <w:t xml:space="preserve"> have</w:t>
      </w:r>
      <w:r w:rsidRPr="00F2187F">
        <w:t xml:space="preserve"> received when they have been in Northern Ireland.</w:t>
      </w:r>
    </w:p>
    <w:p w:rsidR="00E61177" w:rsidRPr="00F2187F" w:rsidP="00E61177">
      <w:pPr>
        <w:pStyle w:val="Answer"/>
      </w:pPr>
      <w:r w:rsidRPr="00F2187F">
        <w:t>I hope that is helpful.</w:t>
      </w:r>
      <w:r w:rsidRPr="00F2187F" w:rsidR="005B0E04">
        <w:t xml:space="preserve"> </w:t>
      </w:r>
      <w:r w:rsidRPr="00F2187F">
        <w:t xml:space="preserve">Hauliers </w:t>
      </w:r>
      <w:r w:rsidRPr="00F2187F" w:rsidR="002F3AFF">
        <w:t>are a good</w:t>
      </w:r>
      <w:r w:rsidRPr="00F2187F">
        <w:t xml:space="preserve"> example</w:t>
      </w:r>
      <w:r w:rsidRPr="00F2187F" w:rsidR="002F3AFF">
        <w:t xml:space="preserve">. The </w:t>
      </w:r>
      <w:r w:rsidRPr="00F2187F">
        <w:t>supply of fuel is a supply of goods</w:t>
      </w:r>
      <w:r w:rsidRPr="00F2187F" w:rsidR="002F3AFF">
        <w:t xml:space="preserve"> and </w:t>
      </w:r>
      <w:r w:rsidRPr="00F2187F">
        <w:t>so</w:t>
      </w:r>
      <w:r w:rsidRPr="00F2187F" w:rsidR="002F3AFF">
        <w:t>,</w:t>
      </w:r>
      <w:r w:rsidRPr="00F2187F">
        <w:t xml:space="preserve"> as long as they are recognised as Northern Ireland protocol business</w:t>
      </w:r>
      <w:r w:rsidRPr="00F2187F" w:rsidR="00A540BE">
        <w:t>es,</w:t>
      </w:r>
      <w:r w:rsidRPr="00F2187F" w:rsidR="002F3AFF">
        <w:t xml:space="preserve"> </w:t>
      </w:r>
      <w:r w:rsidRPr="00F2187F">
        <w:t>they would be able to use the existing EU VAT refund scheme to recover their VAT.</w:t>
      </w:r>
    </w:p>
    <w:p w:rsidR="00E61177" w:rsidRPr="00F2187F" w:rsidP="00E61177">
      <w:pPr>
        <w:pStyle w:val="Remark"/>
      </w:pPr>
      <w:sdt>
        <w:sdtPr>
          <w:alias w:val="Member"/>
          <w:tag w:val="&lt;Member mnisId='4129' dodsId='33629'&gt;"/>
          <w:id w:val="-1534341392"/>
          <w:placeholder>
            <w:docPart w:val="99C2F83703BD41959DB536FA3B40E7B3"/>
          </w:placeholder>
          <w:richText/>
        </w:sdtPr>
        <w:sdtContent>
          <w:r w:rsidRPr="00F2187F">
            <w:rPr>
              <w:b/>
            </w:rPr>
            <w:t>Ian Paisley:</w:t>
          </w:r>
        </w:sdtContent>
      </w:sdt>
      <w:r w:rsidRPr="00F2187F">
        <w:t xml:space="preserve"> </w:t>
      </w:r>
      <w:r w:rsidRPr="00F2187F" w:rsidR="00A540BE">
        <w:t>T</w:t>
      </w:r>
      <w:r w:rsidRPr="00F2187F">
        <w:t xml:space="preserve">hey are, of course, very familiar with </w:t>
      </w:r>
      <w:r w:rsidRPr="00F2187F" w:rsidR="00A540BE">
        <w:t xml:space="preserve">that </w:t>
      </w:r>
      <w:r w:rsidRPr="00F2187F">
        <w:t xml:space="preserve">and use </w:t>
      </w:r>
      <w:r w:rsidRPr="00F2187F" w:rsidR="00A540BE">
        <w:t xml:space="preserve">it </w:t>
      </w:r>
      <w:r w:rsidRPr="00F2187F">
        <w:t>frequently anyway</w:t>
      </w:r>
      <w:r w:rsidRPr="00F2187F" w:rsidR="00A540BE">
        <w:t xml:space="preserve">. If </w:t>
      </w:r>
      <w:r w:rsidRPr="00F2187F">
        <w:t>there is no added change</w:t>
      </w:r>
      <w:r w:rsidRPr="00F2187F" w:rsidR="00A540BE">
        <w:t xml:space="preserve"> to that, a</w:t>
      </w:r>
      <w:r w:rsidRPr="00F2187F">
        <w:t xml:space="preserve"> lot of hauliers will be breathing a sigh of relief.</w:t>
      </w:r>
      <w:r w:rsidRPr="00F2187F" w:rsidR="005B0E04">
        <w:t xml:space="preserve"> </w:t>
      </w:r>
      <w:r w:rsidRPr="00F2187F">
        <w:t>I really thank you for being clear on that</w:t>
      </w:r>
      <w:r w:rsidRPr="00F2187F" w:rsidR="00A540BE">
        <w:t>;</w:t>
      </w:r>
      <w:r w:rsidRPr="00F2187F">
        <w:t xml:space="preserve"> that is incredibly helpful.</w:t>
      </w:r>
      <w:r w:rsidRPr="00F2187F" w:rsidR="005B0E04">
        <w:t xml:space="preserve"> </w:t>
      </w:r>
    </w:p>
    <w:p w:rsidR="00E61177" w:rsidRPr="00F2187F" w:rsidP="00E61177">
      <w:pPr>
        <w:pStyle w:val="Remark"/>
      </w:pPr>
      <w:sdt>
        <w:sdtPr>
          <w:alias w:val="Member"/>
          <w:tag w:val="&lt;Member mnisId='4494' dodsId='72275'&gt;"/>
          <w:id w:val="-260379177"/>
          <w:placeholder>
            <w:docPart w:val="99C2F83703BD41959DB536FA3B40E7B3"/>
          </w:placeholder>
          <w:richText/>
        </w:sdtPr>
        <w:sdtContent>
          <w:r w:rsidRPr="00F2187F">
            <w:rPr>
              <w:b/>
            </w:rPr>
            <w:t>Chair:</w:t>
          </w:r>
        </w:sdtContent>
      </w:sdt>
      <w:r w:rsidRPr="00F2187F">
        <w:t xml:space="preserve"> I would echo that.</w:t>
      </w:r>
      <w:r w:rsidRPr="00F2187F" w:rsidR="005B0E04">
        <w:t xml:space="preserve"> </w:t>
      </w:r>
      <w:r w:rsidRPr="00F2187F">
        <w:t>Thank you, Mr Broadhurst</w:t>
      </w:r>
      <w:r w:rsidRPr="00F2187F" w:rsidR="00A540BE">
        <w:t>. A</w:t>
      </w:r>
      <w:r w:rsidRPr="00F2187F">
        <w:t xml:space="preserve">s Mr Paisley has </w:t>
      </w:r>
      <w:r w:rsidRPr="00F2187F">
        <w:t>noted, the haulage sector is</w:t>
      </w:r>
      <w:r w:rsidRPr="00F2187F" w:rsidR="00A540BE">
        <w:t xml:space="preserve"> important</w:t>
      </w:r>
      <w:r w:rsidRPr="00F2187F">
        <w:t>.</w:t>
      </w:r>
      <w:r w:rsidRPr="00F2187F" w:rsidR="005B0E04">
        <w:t xml:space="preserve"> </w:t>
      </w:r>
    </w:p>
    <w:p w:rsidR="00E61177" w:rsidRPr="00F2187F" w:rsidP="00E61177">
      <w:pPr>
        <w:pStyle w:val="Question"/>
        <w:numPr>
          <w:ilvl w:val="0"/>
          <w:numId w:val="9"/>
        </w:numPr>
      </w:pPr>
      <w:sdt>
        <w:sdtPr>
          <w:alias w:val="Member"/>
          <w:tag w:val="&lt;Member mnisId='1562' dodsId='28181'&gt;"/>
          <w:id w:val="-507899842"/>
          <w:placeholder>
            <w:docPart w:val="99C2F83703BD41959DB536FA3B40E7B3"/>
          </w:placeholder>
          <w:richText/>
        </w:sdtPr>
        <w:sdtContent>
          <w:r w:rsidRPr="00F2187F" w:rsidR="009313D2">
            <w:rPr>
              <w:b/>
            </w:rPr>
            <w:t>Mr Goodwill:</w:t>
          </w:r>
        </w:sdtContent>
      </w:sdt>
      <w:r w:rsidRPr="00F2187F">
        <w:t xml:space="preserve"> </w:t>
      </w:r>
      <w:r w:rsidRPr="00F2187F" w:rsidR="00A540BE">
        <w:t>That</w:t>
      </w:r>
      <w:r w:rsidRPr="00F2187F">
        <w:t xml:space="preserve"> runs quite well into my</w:t>
      </w:r>
      <w:r w:rsidRPr="00F2187F" w:rsidR="00A540BE">
        <w:t xml:space="preserve"> line of</w:t>
      </w:r>
      <w:r w:rsidRPr="00F2187F">
        <w:t xml:space="preserve"> questioning on the different treatment of VAT on goods and services.</w:t>
      </w:r>
      <w:r w:rsidRPr="00F2187F" w:rsidR="005B0E04">
        <w:t xml:space="preserve"> </w:t>
      </w:r>
      <w:r w:rsidRPr="00F2187F">
        <w:t>Before that, can I ask Mr Broadhurst just to clear one thing up for me?</w:t>
      </w:r>
      <w:r w:rsidRPr="00F2187F" w:rsidR="005B0E04">
        <w:t xml:space="preserve"> </w:t>
      </w:r>
      <w:r w:rsidRPr="00F2187F">
        <w:t>You said that Northern Ireland will align with EU VAT rules, but you also said</w:t>
      </w:r>
      <w:r w:rsidRPr="00F2187F" w:rsidR="00A540BE">
        <w:t xml:space="preserve"> the British Government</w:t>
      </w:r>
      <w:r w:rsidRPr="00F2187F">
        <w:t xml:space="preserve"> </w:t>
      </w:r>
      <w:r w:rsidRPr="00F2187F" w:rsidR="00A540BE">
        <w:t xml:space="preserve">and the </w:t>
      </w:r>
      <w:r w:rsidRPr="00F2187F">
        <w:t>UK Parliament will set the levels of VAT.</w:t>
      </w:r>
      <w:r w:rsidRPr="00F2187F" w:rsidR="005B0E04">
        <w:t xml:space="preserve"> </w:t>
      </w:r>
      <w:r w:rsidRPr="00F2187F">
        <w:t>In terms of the tampon tax, for example, I remember having a conversation with Philip Hammond when he was Chancellor</w:t>
      </w:r>
      <w:r w:rsidRPr="00F2187F" w:rsidR="00A540BE">
        <w:t>,</w:t>
      </w:r>
      <w:r w:rsidRPr="00F2187F">
        <w:t xml:space="preserve"> asking, “Why can we not reduce it?” and he said, “EU rules will not allow us to reduce it to zero.</w:t>
      </w:r>
      <w:r w:rsidRPr="00F2187F" w:rsidR="005B0E04">
        <w:t xml:space="preserve"> </w:t>
      </w:r>
      <w:r w:rsidRPr="00F2187F">
        <w:t>When we have left the EU, that will obviously happen”</w:t>
      </w:r>
      <w:r w:rsidRPr="00F2187F" w:rsidR="00A540BE">
        <w:t>.</w:t>
      </w:r>
      <w:r w:rsidRPr="00F2187F" w:rsidR="005B0E04">
        <w:t xml:space="preserve"> </w:t>
      </w:r>
      <w:r w:rsidRPr="00F2187F" w:rsidR="00A540BE">
        <w:t>W</w:t>
      </w:r>
      <w:r w:rsidRPr="00F2187F">
        <w:t>hich of those appl</w:t>
      </w:r>
      <w:r w:rsidRPr="00F2187F" w:rsidR="00A540BE">
        <w:t>ies</w:t>
      </w:r>
      <w:r w:rsidRPr="00F2187F">
        <w:t>?</w:t>
      </w:r>
      <w:r w:rsidRPr="00F2187F" w:rsidR="005B0E04">
        <w:t xml:space="preserve"> </w:t>
      </w:r>
      <w:r w:rsidRPr="00F2187F">
        <w:t>Do we have to apply the EU rules</w:t>
      </w:r>
      <w:r w:rsidRPr="00F2187F" w:rsidR="00A540BE">
        <w:t xml:space="preserve"> that</w:t>
      </w:r>
      <w:r w:rsidRPr="00F2187F">
        <w:t xml:space="preserve"> say we cannot reduce it to zero, or can we set the rate?</w:t>
      </w:r>
    </w:p>
    <w:p w:rsidR="00A540BE" w:rsidRPr="00F2187F" w:rsidP="00E61177">
      <w:pPr>
        <w:pStyle w:val="Answer"/>
      </w:pPr>
      <w:sdt>
        <w:sdtPr>
          <w:alias w:val="Witness"/>
          <w:id w:val="-1816945039"/>
          <w:placeholder>
            <w:docPart w:val="99C2F83703BD41959DB536FA3B40E7B3"/>
          </w:placeholder>
          <w:richText/>
        </w:sdtPr>
        <w:sdtContent>
          <w:r w:rsidRPr="00F2187F" w:rsidR="00E61177">
            <w:rPr>
              <w:b/>
              <w:i/>
            </w:rPr>
            <w:t>Ian Broadhurst:</w:t>
          </w:r>
          <w:r w:rsidRPr="00F2187F" w:rsidR="00E61177">
            <w:rPr>
              <w:b/>
            </w:rPr>
            <w:t xml:space="preserve"> </w:t>
          </w:r>
        </w:sdtContent>
      </w:sdt>
      <w:r w:rsidRPr="00F2187F" w:rsidR="00E61177">
        <w:t>Just to be clear on that, as I say, Parliament will remain responsible for setting VAT rates across the UK.</w:t>
      </w:r>
      <w:r w:rsidRPr="00F2187F" w:rsidR="005B0E04">
        <w:t xml:space="preserve"> </w:t>
      </w:r>
      <w:r w:rsidRPr="00F2187F" w:rsidR="00E61177">
        <w:t>You are absolutely right</w:t>
      </w:r>
      <w:r w:rsidRPr="00F2187F">
        <w:t xml:space="preserve"> that</w:t>
      </w:r>
      <w:r w:rsidRPr="00F2187F" w:rsidR="00E61177">
        <w:t xml:space="preserve"> EU VAT law will apply to supplies</w:t>
      </w:r>
      <w:r w:rsidRPr="00F2187F">
        <w:t xml:space="preserve"> of</w:t>
      </w:r>
      <w:r w:rsidRPr="00F2187F" w:rsidR="00E61177">
        <w:t xml:space="preserve"> goods in Northern Ireland.</w:t>
      </w:r>
      <w:r w:rsidRPr="00F2187F" w:rsidR="005B0E04">
        <w:t xml:space="preserve"> </w:t>
      </w:r>
      <w:r w:rsidRPr="00F2187F" w:rsidR="00E61177">
        <w:t xml:space="preserve">However, the </w:t>
      </w:r>
      <w:r w:rsidRPr="00F2187F" w:rsidR="006B3F42">
        <w:t>protocol</w:t>
      </w:r>
      <w:r w:rsidRPr="00F2187F">
        <w:t xml:space="preserve">—this </w:t>
      </w:r>
      <w:r w:rsidRPr="00F2187F" w:rsidR="00E61177">
        <w:t>is actually set out in Article 8</w:t>
      </w:r>
      <w:r w:rsidRPr="00F2187F">
        <w:t>—</w:t>
      </w:r>
      <w:r w:rsidRPr="00F2187F" w:rsidR="00E61177">
        <w:t>provides for flexibility on the application of those rates.</w:t>
      </w:r>
      <w:r w:rsidRPr="00F2187F" w:rsidR="005B0E04">
        <w:t xml:space="preserve"> </w:t>
      </w:r>
    </w:p>
    <w:p w:rsidR="00E61177" w:rsidRPr="00F2187F" w:rsidP="00E61177">
      <w:pPr>
        <w:pStyle w:val="Answer"/>
      </w:pPr>
      <w:r w:rsidRPr="00F2187F">
        <w:t xml:space="preserve">In respect of the issue you are referring to, women’s sanitary products, we will be able to apply the zero rate across the whole of the UK, including Northern Ireland, from 1 January, because of the flexibilities that are contained within the </w:t>
      </w:r>
      <w:r w:rsidRPr="00F2187F" w:rsidR="006B3F42">
        <w:t>protocol</w:t>
      </w:r>
      <w:r w:rsidRPr="00F2187F">
        <w:t>.</w:t>
      </w:r>
    </w:p>
    <w:p w:rsidR="00E61177" w:rsidRPr="00F2187F" w:rsidP="00E61177">
      <w:pPr>
        <w:pStyle w:val="Question"/>
        <w:numPr>
          <w:ilvl w:val="0"/>
          <w:numId w:val="9"/>
        </w:numPr>
      </w:pPr>
      <w:sdt>
        <w:sdtPr>
          <w:alias w:val="Member"/>
          <w:tag w:val="&lt;Member mnisId='1562' dodsId='28181'&gt;"/>
          <w:id w:val="-1007830637"/>
          <w:placeholder>
            <w:docPart w:val="99C2F83703BD41959DB536FA3B40E7B3"/>
          </w:placeholder>
          <w:richText/>
        </w:sdtPr>
        <w:sdtContent>
          <w:r w:rsidRPr="00F2187F" w:rsidR="009313D2">
            <w:rPr>
              <w:b/>
            </w:rPr>
            <w:t>Mr Goodwill:</w:t>
          </w:r>
        </w:sdtContent>
      </w:sdt>
      <w:r w:rsidRPr="00F2187F">
        <w:t xml:space="preserve"> That</w:t>
      </w:r>
      <w:r w:rsidRPr="00F2187F" w:rsidR="00A540BE">
        <w:t xml:space="preserve"> is brilliant. That </w:t>
      </w:r>
      <w:r w:rsidRPr="00F2187F">
        <w:t>will be a big relief to a lot of people.</w:t>
      </w:r>
      <w:r w:rsidRPr="00F2187F" w:rsidR="005B0E04">
        <w:t xml:space="preserve"> </w:t>
      </w:r>
      <w:r w:rsidRPr="00F2187F">
        <w:t>Turning to the different application of regimes for goods and services, could you give me a bit of an idea</w:t>
      </w:r>
      <w:r w:rsidR="004565AB">
        <w:t xml:space="preserve"> of</w:t>
      </w:r>
      <w:r w:rsidRPr="00F2187F">
        <w:t xml:space="preserve"> how you are preparing for that rate and what difference that will make for businesses </w:t>
      </w:r>
      <w:r w:rsidRPr="00F2187F" w:rsidR="00A540BE">
        <w:t>that</w:t>
      </w:r>
      <w:r w:rsidRPr="00F2187F">
        <w:t xml:space="preserve"> either are engaged in goods and services or </w:t>
      </w:r>
      <w:r w:rsidRPr="00F2187F" w:rsidR="00A540BE">
        <w:t xml:space="preserve">are </w:t>
      </w:r>
      <w:r w:rsidRPr="00F2187F">
        <w:t>exclusively in one area or the other?</w:t>
      </w:r>
    </w:p>
    <w:p w:rsidR="00E61177" w:rsidRPr="00F2187F" w:rsidP="00E61177">
      <w:pPr>
        <w:pStyle w:val="Answer"/>
      </w:pPr>
      <w:sdt>
        <w:sdtPr>
          <w:alias w:val="Witness"/>
          <w:id w:val="2012330538"/>
          <w:placeholder>
            <w:docPart w:val="99C2F83703BD41959DB536FA3B40E7B3"/>
          </w:placeholder>
          <w:richText/>
        </w:sdtPr>
        <w:sdtContent>
          <w:r w:rsidRPr="00F2187F">
            <w:rPr>
              <w:b/>
              <w:i/>
            </w:rPr>
            <w:t>Ian Broadhurst:</w:t>
          </w:r>
          <w:r w:rsidRPr="00F2187F">
            <w:rPr>
              <w:b/>
            </w:rPr>
            <w:t xml:space="preserve"> </w:t>
          </w:r>
        </w:sdtContent>
      </w:sdt>
      <w:r w:rsidRPr="00F2187F">
        <w:t>Essentially, as I have said, there will remain a single UK VAT return.</w:t>
      </w:r>
      <w:r w:rsidRPr="00F2187F" w:rsidR="005B0E04">
        <w:t xml:space="preserve"> </w:t>
      </w:r>
      <w:r w:rsidRPr="00F2187F">
        <w:t>Businesses will continue to operate and function using that single VAT return.</w:t>
      </w:r>
      <w:r w:rsidRPr="00F2187F" w:rsidR="005B0E04">
        <w:t xml:space="preserve"> </w:t>
      </w:r>
      <w:r w:rsidRPr="00F2187F" w:rsidR="00A540BE">
        <w:t>W</w:t>
      </w:r>
      <w:r w:rsidRPr="00F2187F">
        <w:t xml:space="preserve">hether they are trading in goods or services, they will use that VAT return and they will interact with other businesses entirely </w:t>
      </w:r>
      <w:r w:rsidRPr="00F2187F" w:rsidR="00A540BE">
        <w:t>in</w:t>
      </w:r>
      <w:r w:rsidRPr="00F2187F">
        <w:t xml:space="preserve"> that nature.</w:t>
      </w:r>
      <w:r w:rsidRPr="00F2187F" w:rsidR="005B0E04">
        <w:t xml:space="preserve"> </w:t>
      </w:r>
      <w:r w:rsidRPr="00F2187F">
        <w:t>In respect of services that apply cross</w:t>
      </w:r>
      <w:r w:rsidR="004565AB">
        <w:t>-</w:t>
      </w:r>
      <w:r w:rsidRPr="00F2187F">
        <w:t>border, the key issue there is determining where the place of supply of those services is</w:t>
      </w:r>
      <w:r w:rsidRPr="00F2187F" w:rsidR="00A540BE">
        <w:t xml:space="preserve">. That is </w:t>
      </w:r>
      <w:r w:rsidRPr="00F2187F">
        <w:t>a technicality in the way that VAT operates</w:t>
      </w:r>
      <w:r w:rsidRPr="00F2187F" w:rsidR="00A540BE">
        <w:t>. O</w:t>
      </w:r>
      <w:r w:rsidRPr="00F2187F">
        <w:t>ur rules are broadly in line so actually there will be very little material change in respect of the application of those rules.</w:t>
      </w:r>
    </w:p>
    <w:p w:rsidR="00A540BE" w:rsidRPr="00F2187F" w:rsidP="00E61177">
      <w:pPr>
        <w:pStyle w:val="Answer"/>
      </w:pPr>
      <w:r w:rsidRPr="00F2187F">
        <w:t>There will be a requirement for businesses to identify themselves.</w:t>
      </w:r>
      <w:r w:rsidRPr="00F2187F" w:rsidR="005B0E04">
        <w:t xml:space="preserve"> </w:t>
      </w:r>
      <w:r w:rsidRPr="00F2187F">
        <w:t>To be clear, there is no requirement for a new VAT registration for sales of goods in Northern Ireland.</w:t>
      </w:r>
      <w:r w:rsidRPr="00F2187F" w:rsidR="005B0E04">
        <w:t xml:space="preserve"> </w:t>
      </w:r>
      <w:r w:rsidRPr="00F2187F">
        <w:t>As I said, there is a single VAT registration, a single VAT return and that will cover goods and services.</w:t>
      </w:r>
      <w:r w:rsidRPr="00F2187F" w:rsidR="005B0E04">
        <w:t xml:space="preserve"> </w:t>
      </w:r>
      <w:r w:rsidRPr="00F2187F">
        <w:t>If a business is already VAT</w:t>
      </w:r>
      <w:r w:rsidRPr="00F2187F">
        <w:t>-</w:t>
      </w:r>
      <w:r w:rsidRPr="00F2187F">
        <w:t>registered, its existing VAT registration will therefore be unaffected.</w:t>
      </w:r>
      <w:r w:rsidRPr="00F2187F" w:rsidR="005B0E04">
        <w:t xml:space="preserve"> </w:t>
      </w:r>
      <w:r w:rsidRPr="00F2187F">
        <w:t>I want to be clear on this</w:t>
      </w:r>
      <w:r w:rsidRPr="00F2187F">
        <w:t>:</w:t>
      </w:r>
      <w:r w:rsidRPr="00F2187F">
        <w:t xml:space="preserve"> it will not need to get another VAT registration</w:t>
      </w:r>
      <w:r w:rsidRPr="00F2187F">
        <w:t>; it</w:t>
      </w:r>
      <w:r w:rsidRPr="00F2187F">
        <w:t xml:space="preserve"> is a single UK VAT registration.</w:t>
      </w:r>
      <w:r w:rsidRPr="00F2187F" w:rsidR="005B0E04">
        <w:t xml:space="preserve"> </w:t>
      </w:r>
    </w:p>
    <w:p w:rsidR="00A540BE" w:rsidRPr="00F2187F" w:rsidP="00E61177">
      <w:pPr>
        <w:pStyle w:val="Answer"/>
      </w:pPr>
      <w:r w:rsidRPr="00F2187F">
        <w:t xml:space="preserve">For </w:t>
      </w:r>
      <w:r w:rsidRPr="00F2187F" w:rsidR="00E61177">
        <w:t>business</w:t>
      </w:r>
      <w:r w:rsidRPr="00F2187F">
        <w:t>es</w:t>
      </w:r>
      <w:r w:rsidRPr="00F2187F" w:rsidR="00E61177">
        <w:t xml:space="preserve"> involved in trading goods between Northern Ireland and the EU, this does mean that they will need to </w:t>
      </w:r>
      <w:r w:rsidR="004565AB">
        <w:t xml:space="preserve">use </w:t>
      </w:r>
      <w:r w:rsidRPr="00F2187F" w:rsidR="00E61177">
        <w:t xml:space="preserve">an XI prefix before their </w:t>
      </w:r>
      <w:r w:rsidRPr="00F2187F" w:rsidR="00E61177">
        <w:t>existing UK VAT number on, for example, invoices when they are communicating with suppliers and customers in the EU.</w:t>
      </w:r>
      <w:r w:rsidRPr="00F2187F" w:rsidR="005B0E04">
        <w:t xml:space="preserve"> </w:t>
      </w:r>
      <w:r w:rsidRPr="00F2187F" w:rsidR="00E61177">
        <w:t xml:space="preserve">We at HMRC will be carrying out an exercise to identify all those businesses based in Northern Ireland that will be operating under the </w:t>
      </w:r>
      <w:r w:rsidRPr="00F2187F" w:rsidR="006B3F42">
        <w:t>protocol</w:t>
      </w:r>
      <w:r w:rsidRPr="00F2187F">
        <w:t>,</w:t>
      </w:r>
      <w:r w:rsidRPr="00F2187F" w:rsidR="00E61177">
        <w:t xml:space="preserve"> and will be writing in mid-December to all of those that have been identified.</w:t>
      </w:r>
      <w:r w:rsidRPr="00F2187F" w:rsidR="005B0E04">
        <w:t xml:space="preserve"> </w:t>
      </w:r>
    </w:p>
    <w:p w:rsidR="00617145" w:rsidRPr="00F2187F" w:rsidP="00E61177">
      <w:pPr>
        <w:pStyle w:val="Answer"/>
      </w:pPr>
      <w:r w:rsidRPr="00F2187F">
        <w:t>There will be b</w:t>
      </w:r>
      <w:r w:rsidRPr="00F2187F" w:rsidR="00E61177">
        <w:t>usinesses that do not receive a letter</w:t>
      </w:r>
      <w:r w:rsidRPr="00F2187F">
        <w:t>. F</w:t>
      </w:r>
      <w:r w:rsidRPr="00F2187F" w:rsidR="00E61177">
        <w:t>or example</w:t>
      </w:r>
      <w:r w:rsidRPr="00F2187F">
        <w:t>,</w:t>
      </w:r>
      <w:r w:rsidRPr="00F2187F" w:rsidR="00E61177">
        <w:t xml:space="preserve"> businesses that are trading only in services and do not get involved in goods may well not receive a letter, but they may believe that they are operating under the </w:t>
      </w:r>
      <w:r w:rsidRPr="00F2187F" w:rsidR="006B3F42">
        <w:t>protocol</w:t>
      </w:r>
      <w:r w:rsidRPr="00F2187F" w:rsidR="00E61177">
        <w:t xml:space="preserve"> because they have isolated transactions in goods that they need to make us aware of</w:t>
      </w:r>
      <w:r w:rsidRPr="00F2187F">
        <w:t>. T</w:t>
      </w:r>
      <w:r w:rsidRPr="00F2187F" w:rsidR="00E61177">
        <w:t>hey will need to notify HMRC.</w:t>
      </w:r>
      <w:r w:rsidRPr="00F2187F" w:rsidR="005B0E04">
        <w:t xml:space="preserve"> </w:t>
      </w:r>
      <w:r w:rsidRPr="00F2187F" w:rsidR="00E61177">
        <w:t>Guidance on how to do that will also be available shortly.</w:t>
      </w:r>
      <w:r w:rsidRPr="00F2187F" w:rsidR="005B0E04">
        <w:t xml:space="preserve"> </w:t>
      </w:r>
    </w:p>
    <w:p w:rsidR="00E61177" w:rsidRPr="00F2187F" w:rsidP="00E61177">
      <w:pPr>
        <w:pStyle w:val="Answer"/>
      </w:pPr>
      <w:r w:rsidRPr="00F2187F">
        <w:t>I should stress</w:t>
      </w:r>
      <w:r w:rsidRPr="00F2187F" w:rsidR="00A540BE">
        <w:t xml:space="preserve"> that</w:t>
      </w:r>
      <w:r w:rsidRPr="00F2187F">
        <w:t xml:space="preserve"> this XI prefix is only in respect of those transactions and interactions in respect of movements between Northern Ireland and the EU.</w:t>
      </w:r>
      <w:r w:rsidRPr="00F2187F" w:rsidR="005B0E04">
        <w:t xml:space="preserve"> </w:t>
      </w:r>
      <w:r w:rsidRPr="00F2187F">
        <w:t>It will not be required for any other purpose.</w:t>
      </w:r>
    </w:p>
    <w:p w:rsidR="00E61177" w:rsidRPr="00F2187F" w:rsidP="00E61177">
      <w:pPr>
        <w:pStyle w:val="Question"/>
        <w:numPr>
          <w:ilvl w:val="0"/>
          <w:numId w:val="9"/>
        </w:numPr>
      </w:pPr>
      <w:sdt>
        <w:sdtPr>
          <w:alias w:val="Member"/>
          <w:tag w:val="&lt;Member mnisId='1562' dodsId='28181'&gt;"/>
          <w:id w:val="1432634290"/>
          <w:placeholder>
            <w:docPart w:val="99C2F83703BD41959DB536FA3B40E7B3"/>
          </w:placeholder>
          <w:richText/>
        </w:sdtPr>
        <w:sdtContent>
          <w:r w:rsidRPr="00F2187F" w:rsidR="009313D2">
            <w:rPr>
              <w:b/>
            </w:rPr>
            <w:t>Mr Goodwill:</w:t>
          </w:r>
        </w:sdtContent>
      </w:sdt>
      <w:r w:rsidRPr="00F2187F">
        <w:t xml:space="preserve"> </w:t>
      </w:r>
      <w:r w:rsidRPr="00F2187F" w:rsidR="00617145">
        <w:t>That is u</w:t>
      </w:r>
      <w:r w:rsidRPr="00F2187F">
        <w:t>nderstood.</w:t>
      </w:r>
      <w:r w:rsidRPr="00F2187F" w:rsidR="005B0E04">
        <w:t xml:space="preserve"> </w:t>
      </w:r>
      <w:r w:rsidRPr="00F2187F">
        <w:t xml:space="preserve">One example that occurs to me </w:t>
      </w:r>
      <w:r w:rsidRPr="00F2187F" w:rsidR="00617145">
        <w:t xml:space="preserve">is </w:t>
      </w:r>
      <w:r w:rsidRPr="00F2187F">
        <w:t>in terms of the VAT registration threshold, which is around £85,000.</w:t>
      </w:r>
      <w:r w:rsidRPr="00F2187F" w:rsidR="005B0E04">
        <w:t xml:space="preserve"> </w:t>
      </w:r>
      <w:r w:rsidRPr="00F2187F">
        <w:t>If the EU were to change that threshold and I was a business in Northern Ireland supplying services, would I have to comply with the new EU threshold or the existing UK one?</w:t>
      </w:r>
      <w:r w:rsidRPr="00F2187F" w:rsidR="005B0E04">
        <w:t xml:space="preserve"> </w:t>
      </w:r>
      <w:r w:rsidRPr="00F2187F">
        <w:t>Indeed, the UK may decide to bring the threshold down, which would then be different to the EU.</w:t>
      </w:r>
      <w:r w:rsidRPr="00F2187F" w:rsidR="005B0E04">
        <w:t xml:space="preserve"> </w:t>
      </w:r>
      <w:r w:rsidRPr="00F2187F">
        <w:t>How would that apply in terms of a service-providing company?</w:t>
      </w:r>
    </w:p>
    <w:p w:rsidR="00E61177" w:rsidRPr="00F2187F" w:rsidP="00E61177">
      <w:pPr>
        <w:pStyle w:val="Answer"/>
      </w:pPr>
      <w:sdt>
        <w:sdtPr>
          <w:alias w:val="Witness"/>
          <w:id w:val="1905337680"/>
          <w:placeholder>
            <w:docPart w:val="99C2F83703BD41959DB536FA3B40E7B3"/>
          </w:placeholder>
          <w:richText/>
        </w:sdtPr>
        <w:sdtContent>
          <w:r w:rsidRPr="00F2187F">
            <w:rPr>
              <w:b/>
              <w:i/>
            </w:rPr>
            <w:t>Ian Broadhurst:</w:t>
          </w:r>
          <w:r w:rsidRPr="00F2187F">
            <w:rPr>
              <w:b/>
            </w:rPr>
            <w:t xml:space="preserve"> </w:t>
          </w:r>
        </w:sdtContent>
      </w:sdt>
      <w:r w:rsidRPr="00F2187F">
        <w:t>Our position on thresholds is</w:t>
      </w:r>
      <w:r w:rsidRPr="00F2187F" w:rsidR="00617145">
        <w:t xml:space="preserve"> that</w:t>
      </w:r>
      <w:r w:rsidRPr="00F2187F">
        <w:t xml:space="preserve"> it is very much the UK threshold that will apply.</w:t>
      </w:r>
      <w:r w:rsidRPr="00F2187F" w:rsidR="005B0E04">
        <w:t xml:space="preserve"> </w:t>
      </w:r>
      <w:r w:rsidRPr="00F2187F">
        <w:t>More generally, it is worth noting real</w:t>
      </w:r>
      <w:r w:rsidRPr="00F2187F" w:rsidR="00617145">
        <w:t>-</w:t>
      </w:r>
      <w:r w:rsidRPr="00F2187F">
        <w:t>world developments</w:t>
      </w:r>
      <w:r w:rsidRPr="00F2187F" w:rsidR="00617145">
        <w:t>.</w:t>
      </w:r>
      <w:r w:rsidRPr="00F2187F">
        <w:t xml:space="preserve"> </w:t>
      </w:r>
      <w:r w:rsidRPr="00F2187F" w:rsidR="00617145">
        <w:t>T</w:t>
      </w:r>
      <w:r w:rsidRPr="00F2187F">
        <w:t>he Commission has a long</w:t>
      </w:r>
      <w:r w:rsidR="004565AB">
        <w:t>-</w:t>
      </w:r>
      <w:r w:rsidRPr="00F2187F">
        <w:t>standing proposal in respect of thresholds</w:t>
      </w:r>
      <w:r w:rsidRPr="00F2187F" w:rsidR="00617145">
        <w:t xml:space="preserve">; it is </w:t>
      </w:r>
      <w:r w:rsidRPr="00F2187F">
        <w:t>certainly something that is already in line with UK practice.</w:t>
      </w:r>
      <w:r w:rsidRPr="00F2187F" w:rsidR="005B0E04">
        <w:t xml:space="preserve"> </w:t>
      </w:r>
      <w:r w:rsidRPr="00F2187F" w:rsidR="00617145">
        <w:t>T</w:t>
      </w:r>
      <w:r w:rsidRPr="00F2187F">
        <w:t>he earliest that would even begin to be on the horizon is 2025.</w:t>
      </w:r>
      <w:r w:rsidRPr="00F2187F" w:rsidR="005B0E04">
        <w:t xml:space="preserve"> </w:t>
      </w:r>
      <w:r w:rsidRPr="00F2187F">
        <w:t xml:space="preserve">There is a lot of mileage certainly </w:t>
      </w:r>
      <w:r w:rsidRPr="00F2187F" w:rsidR="00617145">
        <w:t xml:space="preserve">before </w:t>
      </w:r>
      <w:r w:rsidRPr="00F2187F">
        <w:t>that point, but in respect of the application of our thresholds, we will apply UK thresholds consistently across the whole of the UK.</w:t>
      </w:r>
    </w:p>
    <w:p w:rsidR="00E61177" w:rsidRPr="00F2187F" w:rsidP="00617145">
      <w:pPr>
        <w:pStyle w:val="Question"/>
        <w:numPr>
          <w:ilvl w:val="0"/>
          <w:numId w:val="0"/>
        </w:numPr>
        <w:ind w:left="794"/>
      </w:pPr>
      <w:sdt>
        <w:sdtPr>
          <w:alias w:val="Member"/>
          <w:tag w:val="&lt;Member mnisId='1562' dodsId='28181'&gt;"/>
          <w:id w:val="833116665"/>
          <w:placeholder>
            <w:docPart w:val="99C2F83703BD41959DB536FA3B40E7B3"/>
          </w:placeholder>
          <w:richText/>
        </w:sdtPr>
        <w:sdtContent>
          <w:r w:rsidRPr="00F2187F" w:rsidR="009313D2">
            <w:rPr>
              <w:b/>
            </w:rPr>
            <w:t>Mr Goodwill:</w:t>
          </w:r>
        </w:sdtContent>
      </w:sdt>
      <w:r w:rsidRPr="00F2187F">
        <w:t xml:space="preserve"> Incidentally, you will find that farmers like me are </w:t>
      </w:r>
      <w:r w:rsidRPr="00F2187F" w:rsidR="00617145">
        <w:t xml:space="preserve">always </w:t>
      </w:r>
      <w:r w:rsidRPr="00F2187F">
        <w:t>very well</w:t>
      </w:r>
      <w:r w:rsidRPr="00F2187F" w:rsidR="00617145">
        <w:t xml:space="preserve"> </w:t>
      </w:r>
      <w:r w:rsidRPr="00F2187F">
        <w:t xml:space="preserve">disposed to VAT, because we generally supply zero-rated or </w:t>
      </w:r>
      <w:r w:rsidRPr="00F2187F" w:rsidR="00617145">
        <w:t>non</w:t>
      </w:r>
      <w:r w:rsidRPr="00F2187F">
        <w:t>-</w:t>
      </w:r>
      <w:r w:rsidRPr="00F2187F">
        <w:t>VATable</w:t>
      </w:r>
      <w:r w:rsidRPr="00F2187F">
        <w:t xml:space="preserve"> items, so we usually get a bit of money back at the end of the month.</w:t>
      </w:r>
      <w:r w:rsidRPr="00F2187F" w:rsidR="005B0E04">
        <w:t xml:space="preserve"> </w:t>
      </w:r>
      <w:r w:rsidRPr="00F2187F">
        <w:t>I know shopkeepers and other businesses do not share the same positive disposition towards HMRC in that regard.</w:t>
      </w:r>
      <w:r w:rsidRPr="00F2187F" w:rsidR="005B0E04">
        <w:t xml:space="preserve"> </w:t>
      </w:r>
    </w:p>
    <w:p w:rsidR="00E61177" w:rsidRPr="00F2187F" w:rsidP="00E61177">
      <w:pPr>
        <w:pStyle w:val="Question"/>
        <w:numPr>
          <w:ilvl w:val="0"/>
          <w:numId w:val="9"/>
        </w:numPr>
      </w:pPr>
      <w:sdt>
        <w:sdtPr>
          <w:alias w:val="Member"/>
          <w:tag w:val="&lt;Member mnisId='4753' dodsId=''&gt;"/>
          <w:id w:val="2011256064"/>
          <w:placeholder>
            <w:docPart w:val="99C2F83703BD41959DB536FA3B40E7B3"/>
          </w:placeholder>
          <w:richText/>
        </w:sdtPr>
        <w:sdtContent>
          <w:r w:rsidRPr="00F2187F">
            <w:rPr>
              <w:b/>
            </w:rPr>
            <w:t>Mary Kelly Foy:</w:t>
          </w:r>
        </w:sdtContent>
      </w:sdt>
      <w:r w:rsidRPr="00F2187F">
        <w:t xml:space="preserve"> </w:t>
      </w:r>
      <w:r w:rsidRPr="00F2187F" w:rsidR="00617145">
        <w:t>G</w:t>
      </w:r>
      <w:r w:rsidRPr="00F2187F">
        <w:t>ood morning.</w:t>
      </w:r>
      <w:r w:rsidRPr="00F2187F" w:rsidR="005B0E04">
        <w:t xml:space="preserve"> </w:t>
      </w:r>
      <w:r w:rsidRPr="00F2187F">
        <w:t>I will just continue with a few more VAT questions.</w:t>
      </w:r>
      <w:r w:rsidRPr="00F2187F" w:rsidR="005B0E04">
        <w:t xml:space="preserve"> </w:t>
      </w:r>
      <w:r w:rsidRPr="00F2187F">
        <w:t>First, I know you have just mentioned the XI prefix number that Northern Ireland companies will need.</w:t>
      </w:r>
      <w:r w:rsidRPr="00F2187F" w:rsidR="005B0E04">
        <w:t xml:space="preserve"> </w:t>
      </w:r>
      <w:r w:rsidRPr="00F2187F">
        <w:t>Can you clarify?</w:t>
      </w:r>
      <w:r w:rsidRPr="00F2187F" w:rsidR="005B0E04">
        <w:t xml:space="preserve"> </w:t>
      </w:r>
      <w:r w:rsidRPr="00F2187F">
        <w:t>It seems that the Government w</w:t>
      </w:r>
      <w:r w:rsidRPr="00F2187F" w:rsidR="00617145">
        <w:t>ere</w:t>
      </w:r>
      <w:r w:rsidRPr="00F2187F">
        <w:t xml:space="preserve"> advising </w:t>
      </w:r>
      <w:r w:rsidRPr="00F2187F" w:rsidR="00617145">
        <w:t xml:space="preserve">that </w:t>
      </w:r>
      <w:r w:rsidRPr="00F2187F">
        <w:t>people who were register</w:t>
      </w:r>
      <w:r w:rsidRPr="00F2187F" w:rsidR="00617145">
        <w:t>ed</w:t>
      </w:r>
      <w:r w:rsidRPr="00F2187F">
        <w:t xml:space="preserve"> before 23 November would get their number, but it seems the process has not opened yet and it may be mid-December before those numbers are issued.</w:t>
      </w:r>
      <w:r w:rsidRPr="00F2187F" w:rsidR="005B0E04">
        <w:t xml:space="preserve"> </w:t>
      </w:r>
      <w:r w:rsidRPr="00F2187F">
        <w:t>Is that the case?</w:t>
      </w:r>
      <w:r w:rsidRPr="00F2187F" w:rsidR="005B0E04">
        <w:t xml:space="preserve"> </w:t>
      </w:r>
      <w:r w:rsidRPr="00F2187F">
        <w:t>Do you see any problems with that delay?</w:t>
      </w:r>
      <w:r w:rsidRPr="00F2187F" w:rsidR="005B0E04">
        <w:t xml:space="preserve"> </w:t>
      </w:r>
      <w:r w:rsidRPr="00F2187F">
        <w:t>How many people are likely to require that number and how many have already signed up or tried to sign up for that number?</w:t>
      </w:r>
    </w:p>
    <w:p w:rsidR="00E61177" w:rsidRPr="00F2187F" w:rsidP="00E61177">
      <w:pPr>
        <w:pStyle w:val="Answer"/>
      </w:pPr>
      <w:sdt>
        <w:sdtPr>
          <w:alias w:val="Witness"/>
          <w:id w:val="83199217"/>
          <w:placeholder>
            <w:docPart w:val="99C2F83703BD41959DB536FA3B40E7B3"/>
          </w:placeholder>
          <w:richText/>
        </w:sdtPr>
        <w:sdtContent>
          <w:r w:rsidRPr="00F2187F">
            <w:rPr>
              <w:b/>
              <w:i/>
            </w:rPr>
            <w:t>Ian Broadhurst:</w:t>
          </w:r>
          <w:r w:rsidRPr="00F2187F">
            <w:rPr>
              <w:b/>
            </w:rPr>
            <w:t xml:space="preserve"> </w:t>
          </w:r>
        </w:sdtContent>
      </w:sdt>
      <w:r w:rsidRPr="00F2187F">
        <w:t>I may actually bring in Aidan shortly on this, because this may be an issue about EORI numbers rather than necessarily VAT.</w:t>
      </w:r>
      <w:r w:rsidRPr="00F2187F" w:rsidR="005B0E04">
        <w:t xml:space="preserve"> </w:t>
      </w:r>
      <w:r w:rsidRPr="00F2187F">
        <w:t xml:space="preserve">Just </w:t>
      </w:r>
      <w:r w:rsidRPr="00F2187F">
        <w:t>to emphasise what I was saying earlier, the VAT number itself will not change.</w:t>
      </w:r>
      <w:r w:rsidRPr="00F2187F" w:rsidR="005B0E04">
        <w:t xml:space="preserve"> </w:t>
      </w:r>
      <w:r w:rsidRPr="00F2187F">
        <w:t>An existing VAT business will keep its own VAT number.</w:t>
      </w:r>
      <w:r w:rsidRPr="00F2187F" w:rsidR="005B0E04">
        <w:t xml:space="preserve"> </w:t>
      </w:r>
      <w:r w:rsidRPr="00F2187F">
        <w:t>What we are advising in respect of VAT is that they will need to use the XI prefix before their current number.</w:t>
      </w:r>
      <w:r w:rsidRPr="00F2187F" w:rsidR="005B0E04">
        <w:t xml:space="preserve"> </w:t>
      </w:r>
      <w:r w:rsidRPr="00F2187F">
        <w:t>That is all they will have to do</w:t>
      </w:r>
      <w:r w:rsidRPr="00F2187F" w:rsidR="00617145">
        <w:t>. W</w:t>
      </w:r>
      <w:r w:rsidRPr="00F2187F">
        <w:t>e will be advising them that they are recognised as a business that can use that prefix.</w:t>
      </w:r>
      <w:r w:rsidRPr="00F2187F" w:rsidR="005B0E04">
        <w:t xml:space="preserve"> </w:t>
      </w:r>
      <w:r w:rsidRPr="00F2187F">
        <w:t>If they do not receive that notification, there will be a process for them to get in touch with us.</w:t>
      </w:r>
      <w:r w:rsidRPr="00F2187F" w:rsidR="005B0E04">
        <w:t xml:space="preserve"> </w:t>
      </w:r>
      <w:r w:rsidRPr="00F2187F">
        <w:t>I think you may be referring possibly also to the EORI numbers.</w:t>
      </w:r>
    </w:p>
    <w:p w:rsidR="00E61177" w:rsidRPr="00F2187F" w:rsidP="00E61177">
      <w:pPr>
        <w:pStyle w:val="Answer"/>
      </w:pPr>
      <w:sdt>
        <w:sdtPr>
          <w:alias w:val="Witness"/>
          <w:id w:val="-140815037"/>
          <w:placeholder>
            <w:docPart w:val="99C2F83703BD41959DB536FA3B40E7B3"/>
          </w:placeholder>
          <w:richText/>
        </w:sdtPr>
        <w:sdtContent>
          <w:r w:rsidRPr="00F2187F">
            <w:rPr>
              <w:b/>
              <w:i/>
            </w:rPr>
            <w:t>Aidan Reilly:</w:t>
          </w:r>
          <w:r w:rsidRPr="00F2187F">
            <w:rPr>
              <w:b/>
            </w:rPr>
            <w:t xml:space="preserve"> </w:t>
          </w:r>
        </w:sdtContent>
      </w:sdt>
      <w:r w:rsidRPr="00F2187F" w:rsidR="00617145">
        <w:t>A</w:t>
      </w:r>
      <w:r w:rsidRPr="00F2187F">
        <w:t>s Ian says</w:t>
      </w:r>
      <w:r w:rsidRPr="00F2187F" w:rsidR="00617145">
        <w:t>,</w:t>
      </w:r>
      <w:r w:rsidRPr="00F2187F">
        <w:t xml:space="preserve"> for customs purposes traders under the Northern Ireland </w:t>
      </w:r>
      <w:r w:rsidRPr="00F2187F" w:rsidR="006B3F42">
        <w:t>protocol</w:t>
      </w:r>
      <w:r w:rsidRPr="00F2187F">
        <w:t xml:space="preserve"> will need an XI EORI to enable them to access the systems that we will be sharing data with the Commission on and to ensure they can get access to various authorisations and facilitations under the </w:t>
      </w:r>
      <w:r w:rsidRPr="00F2187F" w:rsidR="006B3F42">
        <w:t>protocol</w:t>
      </w:r>
      <w:r w:rsidRPr="00F2187F">
        <w:t>.</w:t>
      </w:r>
      <w:r w:rsidRPr="00F2187F" w:rsidR="005B0E04">
        <w:t xml:space="preserve"> </w:t>
      </w:r>
      <w:r w:rsidRPr="00F2187F" w:rsidR="00617145">
        <w:t>With t</w:t>
      </w:r>
      <w:r w:rsidRPr="00F2187F">
        <w:t>he XI EORI, we have run an auto-enrolment process, where we have auto-enrolled nearly 3</w:t>
      </w:r>
      <w:r w:rsidR="00C84731">
        <w:t>6</w:t>
      </w:r>
      <w:r w:rsidRPr="00F2187F">
        <w:t>,000 traders for the XI EORI.</w:t>
      </w:r>
      <w:r w:rsidRPr="00F2187F" w:rsidR="005B0E04">
        <w:t xml:space="preserve"> </w:t>
      </w:r>
      <w:r w:rsidRPr="00F2187F">
        <w:t xml:space="preserve">That is likely to be significantly more than the number of traders who might be in scope of the </w:t>
      </w:r>
      <w:r w:rsidRPr="00F2187F" w:rsidR="006B3F42">
        <w:t>protocol</w:t>
      </w:r>
      <w:r w:rsidRPr="00F2187F">
        <w:t xml:space="preserve">, but it is just </w:t>
      </w:r>
      <w:r w:rsidR="001077D3">
        <w:t xml:space="preserve">a </w:t>
      </w:r>
      <w:r w:rsidRPr="00F2187F">
        <w:t>belt</w:t>
      </w:r>
      <w:r w:rsidRPr="00F2187F" w:rsidR="00617145">
        <w:t>-</w:t>
      </w:r>
      <w:r w:rsidRPr="00F2187F">
        <w:t>and</w:t>
      </w:r>
      <w:r w:rsidRPr="00F2187F" w:rsidR="00617145">
        <w:t>-</w:t>
      </w:r>
      <w:r w:rsidRPr="00F2187F">
        <w:t xml:space="preserve">braces to ensure </w:t>
      </w:r>
      <w:r w:rsidRPr="00F2187F" w:rsidR="00617145">
        <w:t xml:space="preserve">that </w:t>
      </w:r>
      <w:r w:rsidRPr="00F2187F">
        <w:t xml:space="preserve">any traders who are Northern Ireland </w:t>
      </w:r>
      <w:r w:rsidRPr="00F2187F" w:rsidR="00617145">
        <w:t>VAT-</w:t>
      </w:r>
      <w:r w:rsidRPr="00F2187F">
        <w:t xml:space="preserve">registered traders who do business that requires them to engage with the Northern Ireland </w:t>
      </w:r>
      <w:r w:rsidRPr="00F2187F" w:rsidR="006B3F42">
        <w:t>protocol</w:t>
      </w:r>
      <w:r w:rsidRPr="00F2187F">
        <w:t xml:space="preserve"> going forward have the XI EORI in place.</w:t>
      </w:r>
    </w:p>
    <w:p w:rsidR="00E61177" w:rsidRPr="00F2187F" w:rsidP="00E61177">
      <w:pPr>
        <w:pStyle w:val="Answer"/>
      </w:pPr>
      <w:r w:rsidRPr="00F2187F">
        <w:t xml:space="preserve">You are right to say there will be another issue of auto-enrolment of XI EORIs in </w:t>
      </w:r>
      <w:r w:rsidRPr="00F2187F" w:rsidR="00617145">
        <w:t xml:space="preserve">the middle of </w:t>
      </w:r>
      <w:r w:rsidRPr="00F2187F">
        <w:t xml:space="preserve">December to try </w:t>
      </w:r>
      <w:r w:rsidRPr="00F2187F" w:rsidR="00617145">
        <w:t>to</w:t>
      </w:r>
      <w:r w:rsidRPr="00F2187F">
        <w:t xml:space="preserve"> pick up on those traders who have not already been identified.</w:t>
      </w:r>
      <w:r w:rsidRPr="00F2187F" w:rsidR="005B0E04">
        <w:t xml:space="preserve"> </w:t>
      </w:r>
      <w:r w:rsidRPr="00F2187F">
        <w:t>Traders who are registered with the Trader Support Service before 14 December will be automatically enrolled with an XI EORI number, so it is important that traders do that to ensure that they are ready for the end of the period.</w:t>
      </w:r>
    </w:p>
    <w:p w:rsidR="00E61177" w:rsidRPr="00F2187F" w:rsidP="00E61177">
      <w:pPr>
        <w:pStyle w:val="Question"/>
        <w:numPr>
          <w:ilvl w:val="0"/>
          <w:numId w:val="9"/>
        </w:numPr>
      </w:pPr>
      <w:sdt>
        <w:sdtPr>
          <w:alias w:val="Member"/>
          <w:tag w:val="&lt;Member mnisId='4494' dodsId='72275'&gt;"/>
          <w:id w:val="-548156099"/>
          <w:placeholder>
            <w:docPart w:val="99C2F83703BD41959DB536FA3B40E7B3"/>
          </w:placeholder>
          <w:richText/>
        </w:sdtPr>
        <w:sdtContent>
          <w:r w:rsidRPr="00F2187F">
            <w:rPr>
              <w:b/>
            </w:rPr>
            <w:t>Chair:</w:t>
          </w:r>
        </w:sdtContent>
      </w:sdt>
      <w:r w:rsidRPr="00F2187F">
        <w:t xml:space="preserve"> Mr Reilly, how many do you estimate still need to register for one?</w:t>
      </w:r>
      <w:r w:rsidRPr="00F2187F" w:rsidR="005B0E04">
        <w:t xml:space="preserve"> </w:t>
      </w:r>
      <w:r w:rsidRPr="00F2187F">
        <w:t>You have mentioned that 3</w:t>
      </w:r>
      <w:r w:rsidR="00C84731">
        <w:t>6</w:t>
      </w:r>
      <w:r w:rsidRPr="00F2187F">
        <w:t>,000 have, but a number of those will not have needed to.</w:t>
      </w:r>
      <w:r w:rsidRPr="00F2187F" w:rsidR="005B0E04">
        <w:t xml:space="preserve"> </w:t>
      </w:r>
      <w:r w:rsidRPr="00F2187F">
        <w:t xml:space="preserve">They have done it as </w:t>
      </w:r>
      <w:r w:rsidRPr="00F2187F" w:rsidR="00617145">
        <w:t xml:space="preserve">a </w:t>
      </w:r>
      <w:r w:rsidRPr="00F2187F">
        <w:t>belt</w:t>
      </w:r>
      <w:r w:rsidRPr="00F2187F" w:rsidR="00617145">
        <w:t>-</w:t>
      </w:r>
      <w:r w:rsidRPr="00F2187F">
        <w:t>and</w:t>
      </w:r>
      <w:r w:rsidRPr="00F2187F" w:rsidR="00617145">
        <w:t>-</w:t>
      </w:r>
      <w:r w:rsidRPr="00F2187F">
        <w:t>braces, if you like.</w:t>
      </w:r>
      <w:r w:rsidRPr="00F2187F" w:rsidR="005B0E04">
        <w:t xml:space="preserve"> </w:t>
      </w:r>
      <w:r w:rsidRPr="00F2187F">
        <w:t>How many do you estimate still need to do so?</w:t>
      </w:r>
    </w:p>
    <w:p w:rsidR="00617145" w:rsidRPr="00F2187F" w:rsidP="00E61177">
      <w:pPr>
        <w:pStyle w:val="Answer"/>
      </w:pPr>
      <w:sdt>
        <w:sdtPr>
          <w:alias w:val="Witness"/>
          <w:id w:val="-1511602335"/>
          <w:placeholder>
            <w:docPart w:val="99C2F83703BD41959DB536FA3B40E7B3"/>
          </w:placeholder>
          <w:richText/>
        </w:sdtPr>
        <w:sdtContent>
          <w:r w:rsidRPr="00F2187F" w:rsidR="00E61177">
            <w:rPr>
              <w:b/>
              <w:i/>
            </w:rPr>
            <w:t>Aidan Reilly:</w:t>
          </w:r>
          <w:r w:rsidRPr="00F2187F" w:rsidR="00E61177">
            <w:rPr>
              <w:b/>
            </w:rPr>
            <w:t xml:space="preserve"> </w:t>
          </w:r>
        </w:sdtContent>
      </w:sdt>
      <w:r w:rsidRPr="00F2187F" w:rsidR="00E61177">
        <w:t>It is a very difficult answer to give.</w:t>
      </w:r>
      <w:r w:rsidRPr="00F2187F" w:rsidR="005B0E04">
        <w:t xml:space="preserve"> </w:t>
      </w:r>
      <w:r w:rsidRPr="00F2187F">
        <w:t>W</w:t>
      </w:r>
      <w:r w:rsidRPr="00F2187F" w:rsidR="00E61177">
        <w:t>e have registered the VAT</w:t>
      </w:r>
      <w:r w:rsidRPr="00F2187F">
        <w:t>-</w:t>
      </w:r>
      <w:r w:rsidRPr="00F2187F" w:rsidR="00E61177">
        <w:t>registered traders in Northern Ireland.</w:t>
      </w:r>
      <w:r w:rsidRPr="00F2187F" w:rsidR="005B0E04">
        <w:t xml:space="preserve"> </w:t>
      </w:r>
      <w:r w:rsidRPr="00F2187F" w:rsidR="00E61177">
        <w:t>We have also auto-enrolled anybody who has signed up for the Trader Support Service who has identified themselves.</w:t>
      </w:r>
      <w:r w:rsidRPr="00F2187F" w:rsidR="005B0E04">
        <w:t xml:space="preserve"> </w:t>
      </w:r>
      <w:r w:rsidRPr="00F2187F" w:rsidR="00E61177">
        <w:t xml:space="preserve">It may be that there are GB traders who, because of the terms of their sale, will be the importer under the Northern Ireland </w:t>
      </w:r>
      <w:r w:rsidRPr="00F2187F" w:rsidR="006B3F42">
        <w:t>protocol</w:t>
      </w:r>
      <w:r w:rsidRPr="00F2187F" w:rsidR="00E61177">
        <w:t xml:space="preserve"> and will need an XI EORI.</w:t>
      </w:r>
      <w:r w:rsidRPr="00F2187F" w:rsidR="005B0E04">
        <w:t xml:space="preserve"> </w:t>
      </w:r>
      <w:r w:rsidRPr="00F2187F" w:rsidR="00E61177">
        <w:t>Hauliers who are moving goods and making safety and security declarations will need one as well.</w:t>
      </w:r>
      <w:r w:rsidRPr="00F2187F" w:rsidR="005B0E04">
        <w:t xml:space="preserve"> </w:t>
      </w:r>
    </w:p>
    <w:p w:rsidR="00E61177" w:rsidRPr="00F2187F" w:rsidP="00E61177">
      <w:pPr>
        <w:pStyle w:val="Answer"/>
      </w:pPr>
      <w:r w:rsidRPr="00F2187F">
        <w:t xml:space="preserve">It is a difficult number to come to, but we are trying to </w:t>
      </w:r>
      <w:r w:rsidRPr="00F2187F" w:rsidR="00617145">
        <w:t>en</w:t>
      </w:r>
      <w:r w:rsidRPr="00F2187F">
        <w:t xml:space="preserve">sure that as many traders as possible sign up for the Trader Support Service to ensure </w:t>
      </w:r>
      <w:r w:rsidRPr="00F2187F" w:rsidR="00617145">
        <w:t xml:space="preserve">that </w:t>
      </w:r>
      <w:r w:rsidRPr="00F2187F">
        <w:t>they get auto-enrolled.</w:t>
      </w:r>
      <w:r w:rsidRPr="00F2187F" w:rsidR="005B0E04">
        <w:t xml:space="preserve"> </w:t>
      </w:r>
      <w:r w:rsidRPr="00F2187F" w:rsidR="00617145">
        <w:t>I</w:t>
      </w:r>
      <w:r w:rsidRPr="00F2187F">
        <w:t>f traders are not auto-enrolled</w:t>
      </w:r>
      <w:r w:rsidRPr="00F2187F" w:rsidR="00617145">
        <w:t>,</w:t>
      </w:r>
      <w:r w:rsidRPr="00F2187F">
        <w:t xml:space="preserve"> they can register for an EORI themselves.</w:t>
      </w:r>
      <w:r w:rsidRPr="00F2187F" w:rsidR="005B0E04">
        <w:t xml:space="preserve"> </w:t>
      </w:r>
      <w:r w:rsidRPr="00F2187F" w:rsidR="00617145">
        <w:t>It</w:t>
      </w:r>
      <w:r w:rsidRPr="00F2187F">
        <w:t xml:space="preserve"> is a simple process that takes a very short period of time.</w:t>
      </w:r>
      <w:r w:rsidRPr="00F2187F" w:rsidR="005B0E04">
        <w:t xml:space="preserve"> </w:t>
      </w:r>
      <w:r w:rsidRPr="00F2187F">
        <w:t>Traders can do that themselves, but</w:t>
      </w:r>
      <w:r w:rsidRPr="00F2187F" w:rsidR="00617145">
        <w:t xml:space="preserve"> we have tried </w:t>
      </w:r>
      <w:r w:rsidRPr="00F2187F">
        <w:t>to capture as many as possible in the auto-enrolment process.</w:t>
      </w:r>
    </w:p>
    <w:p w:rsidR="00E61177" w:rsidRPr="00F2187F" w:rsidP="00E61177">
      <w:pPr>
        <w:pStyle w:val="Question"/>
        <w:numPr>
          <w:ilvl w:val="0"/>
          <w:numId w:val="9"/>
        </w:numPr>
      </w:pPr>
      <w:sdt>
        <w:sdtPr>
          <w:alias w:val="Member"/>
          <w:tag w:val="&lt;Member mnisId='4753' dodsId=''&gt;"/>
          <w:id w:val="-699854143"/>
          <w:placeholder>
            <w:docPart w:val="99C2F83703BD41959DB536FA3B40E7B3"/>
          </w:placeholder>
          <w:richText/>
        </w:sdtPr>
        <w:sdtContent>
          <w:r w:rsidRPr="00F2187F">
            <w:rPr>
              <w:b/>
            </w:rPr>
            <w:t>Mary Kelly Foy:</w:t>
          </w:r>
        </w:sdtContent>
      </w:sdt>
      <w:r w:rsidRPr="00F2187F">
        <w:t xml:space="preserve"> </w:t>
      </w:r>
      <w:r w:rsidRPr="00F2187F" w:rsidR="00617145">
        <w:t>T</w:t>
      </w:r>
      <w:r w:rsidRPr="00F2187F">
        <w:t>hat has cleared that one up</w:t>
      </w:r>
      <w:r w:rsidRPr="00F2187F" w:rsidR="00617145">
        <w:t>;</w:t>
      </w:r>
      <w:r w:rsidRPr="00F2187F" w:rsidR="005B0E04">
        <w:t xml:space="preserve"> </w:t>
      </w:r>
      <w:r w:rsidRPr="00F2187F" w:rsidR="00617145">
        <w:t>t</w:t>
      </w:r>
      <w:r w:rsidRPr="00F2187F">
        <w:t>hanks for that.</w:t>
      </w:r>
      <w:r w:rsidRPr="00F2187F" w:rsidR="005B0E04">
        <w:t xml:space="preserve"> </w:t>
      </w:r>
      <w:r w:rsidRPr="00F2187F">
        <w:t>Will Northern Ireland and Great Britain operate under different VAT margin schemes from January?</w:t>
      </w:r>
      <w:r w:rsidRPr="00F2187F" w:rsidR="005B0E04">
        <w:t xml:space="preserve"> </w:t>
      </w:r>
      <w:r w:rsidRPr="00F2187F">
        <w:t xml:space="preserve">If so, could the two schemes be made </w:t>
      </w:r>
      <w:r w:rsidRPr="00F2187F">
        <w:t>interoperable?</w:t>
      </w:r>
    </w:p>
    <w:p w:rsidR="00617145" w:rsidRPr="00F2187F" w:rsidP="00E61177">
      <w:pPr>
        <w:pStyle w:val="Answer"/>
      </w:pPr>
      <w:sdt>
        <w:sdtPr>
          <w:alias w:val="Witness"/>
          <w:id w:val="2107382685"/>
          <w:placeholder>
            <w:docPart w:val="99C2F83703BD41959DB536FA3B40E7B3"/>
          </w:placeholder>
          <w:richText/>
        </w:sdtPr>
        <w:sdtContent>
          <w:r w:rsidRPr="00F2187F" w:rsidR="00E61177">
            <w:rPr>
              <w:b/>
              <w:i/>
            </w:rPr>
            <w:t>Ian Broadhurst:</w:t>
          </w:r>
          <w:r w:rsidRPr="00F2187F" w:rsidR="00E61177">
            <w:rPr>
              <w:b/>
            </w:rPr>
            <w:t xml:space="preserve"> </w:t>
          </w:r>
        </w:sdtContent>
      </w:sdt>
      <w:r w:rsidRPr="00F2187F" w:rsidR="00E61177">
        <w:t xml:space="preserve">As I have said, the </w:t>
      </w:r>
      <w:r w:rsidRPr="00F2187F" w:rsidR="006B3F42">
        <w:t>protocol</w:t>
      </w:r>
      <w:r w:rsidRPr="00F2187F" w:rsidR="00E61177">
        <w:t xml:space="preserve"> applies the EU’s VAT rules in Northern Ireland.</w:t>
      </w:r>
      <w:r w:rsidRPr="00F2187F" w:rsidR="005B0E04">
        <w:t xml:space="preserve"> </w:t>
      </w:r>
      <w:r w:rsidRPr="00F2187F" w:rsidR="00E61177">
        <w:t>These rules include allowing businesses to account for VAT on the profit margin when trading in second-hand goods</w:t>
      </w:r>
      <w:r w:rsidRPr="00F2187F">
        <w:t>. That is</w:t>
      </w:r>
      <w:r w:rsidRPr="00F2187F" w:rsidR="00E61177">
        <w:t xml:space="preserve"> the second-hand margin scheme that you refer</w:t>
      </w:r>
      <w:r w:rsidRPr="00F2187F">
        <w:t xml:space="preserve">red </w:t>
      </w:r>
      <w:r w:rsidRPr="00F2187F" w:rsidR="00E61177">
        <w:t>to, subject to the normal conditions.</w:t>
      </w:r>
      <w:r w:rsidRPr="00F2187F" w:rsidR="005B0E04">
        <w:t xml:space="preserve"> </w:t>
      </w:r>
      <w:r w:rsidRPr="00F2187F" w:rsidR="00E61177">
        <w:t>If the goods purchased do not fall within the scope of the scheme, VAT is charged on the full resale value rather than the margin.</w:t>
      </w:r>
      <w:r w:rsidRPr="00F2187F" w:rsidR="005B0E04">
        <w:t xml:space="preserve"> </w:t>
      </w:r>
    </w:p>
    <w:p w:rsidR="00E61177" w:rsidRPr="00F2187F" w:rsidP="00E61177">
      <w:pPr>
        <w:pStyle w:val="Answer"/>
      </w:pPr>
      <w:r w:rsidRPr="00F2187F">
        <w:t>The provisions allowing for VAT to be accounted for on the profit margin only apply where those EU VAT rules are applied.</w:t>
      </w:r>
      <w:r w:rsidRPr="00F2187F" w:rsidR="005B0E04">
        <w:t xml:space="preserve"> </w:t>
      </w:r>
      <w:r w:rsidRPr="00F2187F">
        <w:t>This means that</w:t>
      </w:r>
      <w:r w:rsidRPr="00F2187F" w:rsidR="000722C9">
        <w:t>,</w:t>
      </w:r>
      <w:r w:rsidRPr="00F2187F">
        <w:t xml:space="preserve"> after the end of the transition period, that will only be where the goods are purchased either within the EU or locally within Northern Ireland.</w:t>
      </w:r>
      <w:r w:rsidRPr="00F2187F" w:rsidR="005B0E04">
        <w:t xml:space="preserve"> </w:t>
      </w:r>
      <w:r w:rsidRPr="00F2187F">
        <w:t>This will mean that</w:t>
      </w:r>
      <w:r w:rsidRPr="00F2187F" w:rsidR="000722C9">
        <w:t>,</w:t>
      </w:r>
      <w:r w:rsidRPr="00F2187F">
        <w:t xml:space="preserve"> although the second-hand margin scheme can continue to be used in Northern Ireland, it will not be able to be used where the goods are purchased in or from Great Britain and moved to Northern Ireland after the end of the transition period.</w:t>
      </w:r>
      <w:r w:rsidRPr="00F2187F" w:rsidR="005B0E04">
        <w:t xml:space="preserve"> </w:t>
      </w:r>
      <w:r w:rsidRPr="00F2187F">
        <w:t>However</w:t>
      </w:r>
      <w:r w:rsidRPr="00F2187F" w:rsidR="000722C9">
        <w:t>—</w:t>
      </w:r>
      <w:r w:rsidRPr="00F2187F">
        <w:t>I want to be clear on this</w:t>
      </w:r>
      <w:r w:rsidRPr="00F2187F" w:rsidR="000722C9">
        <w:t xml:space="preserve"> point—</w:t>
      </w:r>
      <w:r w:rsidRPr="00F2187F">
        <w:t>this will not affect any stock purchased before the end of the transition period</w:t>
      </w:r>
      <w:r w:rsidRPr="00F2187F" w:rsidR="000722C9">
        <w:t>, so a</w:t>
      </w:r>
      <w:r w:rsidRPr="00F2187F">
        <w:t>ll stock on hand can continue to be included in the margin scheme.</w:t>
      </w:r>
    </w:p>
    <w:p w:rsidR="00E61177" w:rsidRPr="00F2187F" w:rsidP="00E61177">
      <w:pPr>
        <w:pStyle w:val="Answer"/>
      </w:pPr>
      <w:r w:rsidRPr="00F2187F">
        <w:t>W</w:t>
      </w:r>
      <w:r w:rsidRPr="00F2187F">
        <w:t>e very much understand the impact that this is having</w:t>
      </w:r>
      <w:r w:rsidRPr="00F2187F">
        <w:t xml:space="preserve"> or</w:t>
      </w:r>
      <w:r w:rsidRPr="00F2187F">
        <w:t xml:space="preserve"> is likely to have in certain sectors, particularly including the resale of second-hand cars.</w:t>
      </w:r>
      <w:r w:rsidRPr="00F2187F" w:rsidR="005B0E04">
        <w:t xml:space="preserve"> </w:t>
      </w:r>
      <w:r w:rsidRPr="00F2187F">
        <w:t>T</w:t>
      </w:r>
      <w:r w:rsidRPr="00F2187F">
        <w:t xml:space="preserve">he Government </w:t>
      </w:r>
      <w:r w:rsidRPr="00F2187F">
        <w:t xml:space="preserve">are </w:t>
      </w:r>
      <w:r w:rsidRPr="00F2187F">
        <w:t xml:space="preserve">keeping all aspects of the </w:t>
      </w:r>
      <w:r w:rsidRPr="00F2187F" w:rsidR="006B3F42">
        <w:t>protocol</w:t>
      </w:r>
      <w:r w:rsidRPr="00F2187F">
        <w:t xml:space="preserve"> under review.</w:t>
      </w:r>
      <w:r w:rsidRPr="00F2187F" w:rsidR="005B0E04">
        <w:t xml:space="preserve"> </w:t>
      </w:r>
      <w:r w:rsidRPr="00F2187F">
        <w:t>W</w:t>
      </w:r>
      <w:r w:rsidRPr="00F2187F">
        <w:t>e have raised the issue with the European Commission</w:t>
      </w:r>
      <w:r w:rsidRPr="00F2187F">
        <w:t>,</w:t>
      </w:r>
      <w:r w:rsidRPr="00F2187F">
        <w:t xml:space="preserve"> so it is a matter for ongoing discussion.</w:t>
      </w:r>
      <w:r w:rsidRPr="00F2187F" w:rsidR="005B0E04">
        <w:t xml:space="preserve"> </w:t>
      </w:r>
      <w:r w:rsidRPr="00F2187F">
        <w:t>There is not really much more I can add on that.</w:t>
      </w:r>
    </w:p>
    <w:p w:rsidR="000722C9" w:rsidRPr="00F2187F" w:rsidP="00E61177">
      <w:pPr>
        <w:pStyle w:val="Answer"/>
      </w:pPr>
      <w:r w:rsidRPr="00F2187F">
        <w:t>In terms of what you were saying</w:t>
      </w:r>
      <w:r w:rsidRPr="00F2187F">
        <w:t xml:space="preserve"> about</w:t>
      </w:r>
      <w:r w:rsidRPr="00F2187F">
        <w:t xml:space="preserve"> whether the two can meet, from one perspective the rules in</w:t>
      </w:r>
      <w:r w:rsidRPr="00F2187F">
        <w:t xml:space="preserve"> play in</w:t>
      </w:r>
      <w:r w:rsidRPr="00F2187F">
        <w:t xml:space="preserve"> Great Britain are obviously down to us.</w:t>
      </w:r>
      <w:r w:rsidRPr="00F2187F" w:rsidR="005B0E04">
        <w:t xml:space="preserve"> </w:t>
      </w:r>
      <w:r w:rsidRPr="00F2187F">
        <w:t>The rules that apply in Northern Ireland are as I have set out.</w:t>
      </w:r>
      <w:r w:rsidRPr="00F2187F" w:rsidR="005B0E04">
        <w:t xml:space="preserve"> </w:t>
      </w:r>
      <w:r w:rsidRPr="00F2187F">
        <w:t>EU VAT rules say that only goods that are sourced within the European Union, or, indeed, in this instance</w:t>
      </w:r>
      <w:r w:rsidRPr="00F2187F">
        <w:t>,</w:t>
      </w:r>
      <w:r w:rsidRPr="00F2187F">
        <w:t xml:space="preserve"> the UK in respect of Northern Ireland, can then qualify for use in the margin scheme.</w:t>
      </w:r>
      <w:r w:rsidRPr="00F2187F" w:rsidR="005B0E04">
        <w:t xml:space="preserve"> </w:t>
      </w:r>
    </w:p>
    <w:p w:rsidR="00E61177" w:rsidRPr="00F2187F" w:rsidP="00E61177">
      <w:pPr>
        <w:pStyle w:val="Answer"/>
      </w:pPr>
      <w:r w:rsidRPr="00F2187F">
        <w:t>That is the position</w:t>
      </w:r>
      <w:r w:rsidRPr="00F2187F" w:rsidR="000722C9">
        <w:t>.</w:t>
      </w:r>
      <w:r w:rsidRPr="00F2187F">
        <w:t xml:space="preserve"> </w:t>
      </w:r>
      <w:r w:rsidRPr="00F2187F" w:rsidR="000722C9">
        <w:t>H</w:t>
      </w:r>
      <w:r w:rsidRPr="00F2187F">
        <w:t xml:space="preserve">opefully I have set </w:t>
      </w:r>
      <w:r w:rsidRPr="00F2187F" w:rsidR="000722C9">
        <w:t xml:space="preserve">that </w:t>
      </w:r>
      <w:r w:rsidRPr="00F2187F">
        <w:t>out clearly.</w:t>
      </w:r>
      <w:r w:rsidRPr="00F2187F" w:rsidR="005B0E04">
        <w:t xml:space="preserve"> </w:t>
      </w:r>
      <w:r w:rsidRPr="00F2187F">
        <w:t>I appreciate that it is going to have an impact and</w:t>
      </w:r>
      <w:r w:rsidRPr="00F2187F" w:rsidR="000722C9">
        <w:t>,</w:t>
      </w:r>
      <w:r w:rsidRPr="00F2187F">
        <w:t xml:space="preserve"> as I have said, we have raised it with the Commission.</w:t>
      </w:r>
    </w:p>
    <w:p w:rsidR="00E61177" w:rsidRPr="00F2187F" w:rsidP="00E61177">
      <w:pPr>
        <w:pStyle w:val="Question"/>
        <w:numPr>
          <w:ilvl w:val="0"/>
          <w:numId w:val="9"/>
        </w:numPr>
      </w:pPr>
      <w:sdt>
        <w:sdtPr>
          <w:alias w:val="Member"/>
          <w:tag w:val="&lt;Member mnisId='4753' dodsId=''&gt;"/>
          <w:id w:val="-3514870"/>
          <w:placeholder>
            <w:docPart w:val="99C2F83703BD41959DB536FA3B40E7B3"/>
          </w:placeholder>
          <w:richText/>
        </w:sdtPr>
        <w:sdtContent>
          <w:r w:rsidRPr="00F2187F">
            <w:rPr>
              <w:b/>
            </w:rPr>
            <w:t>Mary Kelly Foy:</w:t>
          </w:r>
        </w:sdtContent>
      </w:sdt>
      <w:r w:rsidRPr="00F2187F">
        <w:t xml:space="preserve"> Finally from me on that, obviously it is complicated</w:t>
      </w:r>
      <w:r w:rsidRPr="00F2187F" w:rsidR="000722C9">
        <w:t>.</w:t>
      </w:r>
      <w:r w:rsidRPr="00F2187F">
        <w:t xml:space="preserve"> </w:t>
      </w:r>
      <w:r w:rsidRPr="00F2187F" w:rsidR="000722C9">
        <w:t>W</w:t>
      </w:r>
      <w:r w:rsidRPr="00F2187F">
        <w:t xml:space="preserve">hen </w:t>
      </w:r>
      <w:r w:rsidRPr="00F2187F" w:rsidR="000722C9">
        <w:t xml:space="preserve">is </w:t>
      </w:r>
      <w:r w:rsidRPr="00F2187F">
        <w:t>HMRC going to issue guidance to Northern Ireland businesses about the whole VAT process?</w:t>
      </w:r>
    </w:p>
    <w:p w:rsidR="00E61177" w:rsidRPr="00F2187F" w:rsidP="00E61177">
      <w:pPr>
        <w:pStyle w:val="Answer"/>
      </w:pPr>
      <w:sdt>
        <w:sdtPr>
          <w:alias w:val="Witness"/>
          <w:id w:val="330266820"/>
          <w:placeholder>
            <w:docPart w:val="99C2F83703BD41959DB536FA3B40E7B3"/>
          </w:placeholder>
          <w:richText/>
        </w:sdtPr>
        <w:sdtContent>
          <w:r w:rsidRPr="00F2187F">
            <w:rPr>
              <w:b/>
              <w:i/>
            </w:rPr>
            <w:t>Ian Broadhurst:</w:t>
          </w:r>
          <w:r w:rsidRPr="00F2187F">
            <w:rPr>
              <w:b/>
            </w:rPr>
            <w:t xml:space="preserve"> </w:t>
          </w:r>
        </w:sdtContent>
      </w:sdt>
      <w:r w:rsidRPr="00F2187F">
        <w:t>We have already issued guidance</w:t>
      </w:r>
      <w:r w:rsidRPr="00F2187F" w:rsidR="000722C9">
        <w:t xml:space="preserve"> at a relatively high level</w:t>
      </w:r>
      <w:r w:rsidRPr="00F2187F">
        <w:t>.</w:t>
      </w:r>
      <w:r w:rsidRPr="00F2187F" w:rsidR="005B0E04">
        <w:t xml:space="preserve"> </w:t>
      </w:r>
    </w:p>
    <w:p w:rsidR="00E61177" w:rsidRPr="00F2187F" w:rsidP="00E61177">
      <w:pPr>
        <w:pStyle w:val="Remark"/>
      </w:pPr>
      <w:sdt>
        <w:sdtPr>
          <w:alias w:val="Member"/>
          <w:tag w:val="&lt;Member mnisId='4494' dodsId='72275'&gt;"/>
          <w:id w:val="-1619051161"/>
          <w:placeholder>
            <w:docPart w:val="99C2F83703BD41959DB536FA3B40E7B3"/>
          </w:placeholder>
          <w:richText/>
        </w:sdtPr>
        <w:sdtContent>
          <w:r w:rsidRPr="00F2187F">
            <w:rPr>
              <w:b/>
            </w:rPr>
            <w:t>Chair:</w:t>
          </w:r>
        </w:sdtContent>
      </w:sdt>
      <w:r w:rsidRPr="00F2187F">
        <w:t xml:space="preserve"> I am just keeping an eye on the clock.</w:t>
      </w:r>
      <w:r w:rsidRPr="00F2187F" w:rsidR="005B0E04">
        <w:t xml:space="preserve"> </w:t>
      </w:r>
      <w:r w:rsidRPr="00F2187F">
        <w:t>We have Northern Ir</w:t>
      </w:r>
      <w:r w:rsidRPr="00F2187F" w:rsidR="000722C9">
        <w:t>eland</w:t>
      </w:r>
      <w:r w:rsidRPr="00F2187F">
        <w:t xml:space="preserve"> Questions in the Chamber</w:t>
      </w:r>
      <w:r w:rsidRPr="00F2187F" w:rsidR="000722C9">
        <w:t>,</w:t>
      </w:r>
      <w:r w:rsidRPr="00F2187F">
        <w:t xml:space="preserve"> and Ms Hanna and I are number</w:t>
      </w:r>
      <w:r w:rsidRPr="00F2187F" w:rsidR="000722C9">
        <w:t>s</w:t>
      </w:r>
      <w:r w:rsidRPr="00F2187F">
        <w:t xml:space="preserve"> </w:t>
      </w:r>
      <w:r w:rsidRPr="00F2187F" w:rsidR="000722C9">
        <w:t>1</w:t>
      </w:r>
      <w:r w:rsidRPr="00F2187F">
        <w:t xml:space="preserve"> and</w:t>
      </w:r>
      <w:r w:rsidRPr="00F2187F" w:rsidR="000722C9">
        <w:t xml:space="preserve"> 2</w:t>
      </w:r>
      <w:r w:rsidRPr="00F2187F">
        <w:t>.</w:t>
      </w:r>
      <w:r w:rsidRPr="00F2187F" w:rsidR="005B0E04">
        <w:t xml:space="preserve"> </w:t>
      </w:r>
      <w:r w:rsidRPr="00F2187F">
        <w:t xml:space="preserve">I am going to have to draw </w:t>
      </w:r>
      <w:r w:rsidRPr="00F2187F" w:rsidR="00485009">
        <w:t>the session</w:t>
      </w:r>
      <w:r w:rsidRPr="00F2187F">
        <w:t xml:space="preserve"> to a conclusion, unless </w:t>
      </w:r>
      <w:r w:rsidRPr="00F2187F" w:rsidR="000722C9">
        <w:t xml:space="preserve">the </w:t>
      </w:r>
      <w:r w:rsidRPr="00F2187F">
        <w:t>Committee wishes to continue</w:t>
      </w:r>
      <w:r w:rsidRPr="00F2187F" w:rsidR="000722C9">
        <w:t xml:space="preserve">, in which case </w:t>
      </w:r>
      <w:r w:rsidRPr="00F2187F">
        <w:t xml:space="preserve">I would hand the </w:t>
      </w:r>
      <w:r w:rsidRPr="00F2187F" w:rsidR="000722C9">
        <w:t>C</w:t>
      </w:r>
      <w:r w:rsidRPr="00F2187F">
        <w:t>hair over to Robert.</w:t>
      </w:r>
    </w:p>
    <w:p w:rsidR="00E61177" w:rsidRPr="00F2187F" w:rsidP="00E61177">
      <w:pPr>
        <w:pStyle w:val="Remark"/>
      </w:pPr>
      <w:sdt>
        <w:sdtPr>
          <w:alias w:val="Member"/>
          <w:tag w:val="&lt;Member mnisId='4129' dodsId='33629'&gt;"/>
          <w:id w:val="-395358836"/>
          <w:placeholder>
            <w:docPart w:val="99C2F83703BD41959DB536FA3B40E7B3"/>
          </w:placeholder>
          <w:richText/>
        </w:sdtPr>
        <w:sdtContent>
          <w:r w:rsidRPr="00F2187F">
            <w:rPr>
              <w:b/>
            </w:rPr>
            <w:t>Ian Paisley:</w:t>
          </w:r>
        </w:sdtContent>
      </w:sdt>
      <w:r w:rsidRPr="00F2187F">
        <w:t xml:space="preserve"> There are a couple of follow-up issues, especially on this VAT margins issue.</w:t>
      </w:r>
    </w:p>
    <w:p w:rsidR="00E61177" w:rsidRPr="00F2187F" w:rsidP="00E61177">
      <w:pPr>
        <w:pStyle w:val="Remark"/>
      </w:pPr>
      <w:sdt>
        <w:sdtPr>
          <w:alias w:val="Member"/>
          <w:tag w:val="&lt;Member mnisId='4494' dodsId='72275'&gt;"/>
          <w:id w:val="153875516"/>
          <w:placeholder>
            <w:docPart w:val="99C2F83703BD41959DB536FA3B40E7B3"/>
          </w:placeholder>
          <w:richText/>
        </w:sdtPr>
        <w:sdtContent>
          <w:r w:rsidRPr="00F2187F">
            <w:rPr>
              <w:b/>
            </w:rPr>
            <w:t>Chair:</w:t>
          </w:r>
        </w:sdtContent>
      </w:sdt>
      <w:r w:rsidRPr="00F2187F">
        <w:t xml:space="preserve"> In which case, Robert, could I ask you to as of now take the </w:t>
      </w:r>
      <w:r w:rsidRPr="00F2187F" w:rsidR="00485009">
        <w:t>C</w:t>
      </w:r>
      <w:r w:rsidRPr="00F2187F">
        <w:t>hair?</w:t>
      </w:r>
    </w:p>
    <w:p w:rsidR="00E61177" w:rsidRPr="00F2187F" w:rsidP="00E61177">
      <w:pPr>
        <w:pStyle w:val="Remark"/>
      </w:pPr>
      <w:sdt>
        <w:sdtPr>
          <w:alias w:val="Member"/>
          <w:tag w:val="&lt;Member mnisId='1562' dodsId='28181'&gt;"/>
          <w:id w:val="1912348085"/>
          <w:placeholder>
            <w:docPart w:val="99C2F83703BD41959DB536FA3B40E7B3"/>
          </w:placeholder>
          <w:richText/>
        </w:sdtPr>
        <w:sdtContent>
          <w:r w:rsidRPr="00F2187F" w:rsidR="009313D2">
            <w:rPr>
              <w:b/>
            </w:rPr>
            <w:t>Mr Goodwill:</w:t>
          </w:r>
        </w:sdtContent>
      </w:sdt>
      <w:r w:rsidRPr="00F2187F">
        <w:t xml:space="preserve"> By all means, yes.</w:t>
      </w:r>
    </w:p>
    <w:p w:rsidR="00E61177" w:rsidRPr="00F2187F" w:rsidP="00E61177">
      <w:pPr>
        <w:pStyle w:val="Remark"/>
      </w:pPr>
      <w:sdt>
        <w:sdtPr>
          <w:alias w:val="Member"/>
          <w:tag w:val="&lt;Member mnisId='4494' dodsId='72275'&gt;"/>
          <w:id w:val="-1064487768"/>
          <w:placeholder>
            <w:docPart w:val="99C2F83703BD41959DB536FA3B40E7B3"/>
          </w:placeholder>
          <w:richText/>
        </w:sdtPr>
        <w:sdtContent>
          <w:r w:rsidRPr="00F2187F">
            <w:rPr>
              <w:b/>
            </w:rPr>
            <w:t>Chair:</w:t>
          </w:r>
        </w:sdtContent>
      </w:sdt>
      <w:r w:rsidRPr="00F2187F">
        <w:t xml:space="preserve"> Could I just apologise to our witnesses for having to duck out to do this</w:t>
      </w:r>
      <w:r w:rsidRPr="00F2187F" w:rsidR="000722C9">
        <w:t>,</w:t>
      </w:r>
      <w:r w:rsidRPr="00F2187F">
        <w:t xml:space="preserve"> and also to my colleagues?</w:t>
      </w:r>
      <w:r w:rsidRPr="00F2187F" w:rsidR="005B0E04">
        <w:t xml:space="preserve"> </w:t>
      </w:r>
      <w:r w:rsidRPr="00F2187F">
        <w:t>I know that Mr Goodwill will do it at the end of the meeting, but can I thank you for your courtesy this morning and also for the detailed and reassuring answers that you have</w:t>
      </w:r>
      <w:r w:rsidRPr="00F2187F" w:rsidR="000722C9">
        <w:t xml:space="preserve"> given</w:t>
      </w:r>
      <w:r w:rsidRPr="00F2187F">
        <w:t>.</w:t>
      </w:r>
      <w:r w:rsidRPr="00F2187F" w:rsidR="005B0E04">
        <w:t xml:space="preserve"> </w:t>
      </w:r>
      <w:r w:rsidRPr="00F2187F">
        <w:t xml:space="preserve">I am </w:t>
      </w:r>
      <w:r w:rsidRPr="00F2187F" w:rsidR="000722C9">
        <w:t xml:space="preserve">not necessarily asking this as a question, but I am </w:t>
      </w:r>
      <w:r w:rsidRPr="00F2187F">
        <w:t>going to guess that most of you will have</w:t>
      </w:r>
      <w:r w:rsidRPr="00F2187F" w:rsidR="000722C9">
        <w:t>,</w:t>
      </w:r>
      <w:r w:rsidRPr="00F2187F">
        <w:t xml:space="preserve"> “Dear Santa, please bring us a deal”</w:t>
      </w:r>
      <w:r w:rsidRPr="00F2187F" w:rsidR="000722C9">
        <w:t>,</w:t>
      </w:r>
      <w:r w:rsidRPr="00F2187F">
        <w:t xml:space="preserve"> at the top of your list, because if we have </w:t>
      </w:r>
      <w:r w:rsidRPr="00F2187F" w:rsidR="000722C9">
        <w:t xml:space="preserve">a </w:t>
      </w:r>
      <w:r w:rsidRPr="00F2187F">
        <w:t>deal it might mean that you and your families may then end up having a Christmas as well.</w:t>
      </w:r>
      <w:r w:rsidRPr="00F2187F" w:rsidR="005B0E04">
        <w:t xml:space="preserve"> </w:t>
      </w:r>
      <w:r w:rsidRPr="00F2187F">
        <w:t>Let us hope that Santa is listening and you have all been good boys.</w:t>
      </w:r>
      <w:r w:rsidRPr="00F2187F" w:rsidR="005B0E04">
        <w:t xml:space="preserve"> </w:t>
      </w:r>
      <w:r w:rsidRPr="00F2187F">
        <w:t>If you have been naughty</w:t>
      </w:r>
      <w:r w:rsidRPr="00F2187F" w:rsidR="000722C9">
        <w:t>,</w:t>
      </w:r>
      <w:r w:rsidRPr="00F2187F">
        <w:t xml:space="preserve"> you can just forget it.</w:t>
      </w:r>
    </w:p>
    <w:p w:rsidR="000722C9" w:rsidRPr="00F2187F" w:rsidP="000722C9">
      <w:pPr>
        <w:pStyle w:val="Remark"/>
        <w:jc w:val="center"/>
      </w:pPr>
      <w:r w:rsidRPr="00F2187F">
        <w:t>[Mr Robert Goodwill took the Chair.]</w:t>
      </w:r>
    </w:p>
    <w:p w:rsidR="00E61177" w:rsidRPr="00F2187F" w:rsidP="00E61177">
      <w:pPr>
        <w:pStyle w:val="Question"/>
        <w:numPr>
          <w:ilvl w:val="0"/>
          <w:numId w:val="9"/>
        </w:numPr>
      </w:pPr>
      <w:sdt>
        <w:sdtPr>
          <w:alias w:val="Member"/>
          <w:tag w:val="&lt;Member mnisId='4129' dodsId='33629'&gt;"/>
          <w:id w:val="1434256555"/>
          <w:placeholder>
            <w:docPart w:val="99C2F83703BD41959DB536FA3B40E7B3"/>
          </w:placeholder>
          <w:richText/>
        </w:sdtPr>
        <w:sdtContent>
          <w:r w:rsidRPr="00F2187F">
            <w:rPr>
              <w:b/>
            </w:rPr>
            <w:t>Ian Paisley:</w:t>
          </w:r>
        </w:sdtContent>
      </w:sdt>
      <w:r w:rsidRPr="00F2187F">
        <w:t xml:space="preserve"> </w:t>
      </w:r>
      <w:r w:rsidRPr="00F2187F" w:rsidR="00485009">
        <w:t xml:space="preserve">On the </w:t>
      </w:r>
      <w:r w:rsidRPr="00F2187F">
        <w:t xml:space="preserve">issue </w:t>
      </w:r>
      <w:r w:rsidRPr="00F2187F" w:rsidR="00485009">
        <w:t xml:space="preserve">to do </w:t>
      </w:r>
      <w:r w:rsidRPr="00F2187F">
        <w:t>with VAT margins</w:t>
      </w:r>
      <w:r w:rsidRPr="00F2187F" w:rsidR="00485009">
        <w:t>, t</w:t>
      </w:r>
      <w:r w:rsidRPr="00F2187F">
        <w:t xml:space="preserve">he answer was that this is an ongoing discussion </w:t>
      </w:r>
      <w:r w:rsidRPr="00F2187F" w:rsidR="00485009">
        <w:t xml:space="preserve">and that it </w:t>
      </w:r>
      <w:r w:rsidRPr="00F2187F">
        <w:t>has been raised with the EU and the United Kingdom.</w:t>
      </w:r>
      <w:r w:rsidRPr="00F2187F" w:rsidR="005B0E04">
        <w:t xml:space="preserve"> </w:t>
      </w:r>
      <w:r w:rsidRPr="00F2187F">
        <w:t>If, however, we get to the end of the discussion point in this and there is not a resolution, who has the final call on that VAT margins subject?</w:t>
      </w:r>
      <w:r w:rsidRPr="00F2187F" w:rsidR="005B0E04">
        <w:t xml:space="preserve"> </w:t>
      </w:r>
      <w:r w:rsidRPr="00F2187F">
        <w:t>If it goes the way it is intended to go at the present time, it will effectively put second-hand car businesses out of business in Northern Ireland, because it removes the profit from that market.</w:t>
      </w:r>
      <w:r w:rsidRPr="00F2187F" w:rsidR="005B0E04">
        <w:t xml:space="preserve"> </w:t>
      </w:r>
      <w:r w:rsidRPr="00F2187F">
        <w:t xml:space="preserve">Is this </w:t>
      </w:r>
      <w:r w:rsidRPr="00F2187F" w:rsidR="00485009">
        <w:t xml:space="preserve">something that the UK could make </w:t>
      </w:r>
      <w:r w:rsidRPr="00F2187F">
        <w:t xml:space="preserve">a final call </w:t>
      </w:r>
      <w:r w:rsidRPr="00F2187F" w:rsidR="00485009">
        <w:t>on,</w:t>
      </w:r>
      <w:r w:rsidRPr="00F2187F">
        <w:t xml:space="preserve"> or is this something that the EU would make a final call on?</w:t>
      </w:r>
    </w:p>
    <w:p w:rsidR="00E61177" w:rsidRPr="00F2187F" w:rsidP="00E61177">
      <w:pPr>
        <w:pStyle w:val="Answer"/>
      </w:pPr>
      <w:sdt>
        <w:sdtPr>
          <w:alias w:val="Witness"/>
          <w:id w:val="-850173490"/>
          <w:placeholder>
            <w:docPart w:val="99C2F83703BD41959DB536FA3B40E7B3"/>
          </w:placeholder>
          <w:richText/>
        </w:sdtPr>
        <w:sdtContent>
          <w:r w:rsidRPr="00F2187F">
            <w:rPr>
              <w:b/>
              <w:i/>
            </w:rPr>
            <w:t>Ian Broadhurst:</w:t>
          </w:r>
          <w:r w:rsidRPr="00F2187F">
            <w:rPr>
              <w:b/>
            </w:rPr>
            <w:t xml:space="preserve"> </w:t>
          </w:r>
        </w:sdtContent>
      </w:sdt>
      <w:r w:rsidRPr="00F2187F">
        <w:t>I am not sure whether Mark might want to come in at this point.</w:t>
      </w:r>
      <w:r w:rsidRPr="00F2187F" w:rsidR="005B0E04">
        <w:t xml:space="preserve"> </w:t>
      </w:r>
      <w:r w:rsidRPr="00F2187F">
        <w:t xml:space="preserve">To some extent I have set out the VAT position and I have set out the VAT analysis of that </w:t>
      </w:r>
      <w:r w:rsidRPr="00F2187F" w:rsidR="00B61CEF">
        <w:t xml:space="preserve">position </w:t>
      </w:r>
      <w:r w:rsidRPr="00F2187F">
        <w:t>and flagged that we have raised that with the Commission. I do not know if Mark Davies has anything further to add on that.</w:t>
      </w:r>
    </w:p>
    <w:p w:rsidR="00E61177" w:rsidRPr="00F2187F" w:rsidP="00E61177">
      <w:pPr>
        <w:pStyle w:val="Answer"/>
      </w:pPr>
      <w:sdt>
        <w:sdtPr>
          <w:alias w:val="Witness"/>
          <w:id w:val="-1679876644"/>
          <w:placeholder>
            <w:docPart w:val="99C2F83703BD41959DB536FA3B40E7B3"/>
          </w:placeholder>
          <w:richText/>
        </w:sdtPr>
        <w:sdtContent>
          <w:r w:rsidRPr="00F2187F">
            <w:rPr>
              <w:b/>
              <w:i/>
            </w:rPr>
            <w:t>Mark Davies:</w:t>
          </w:r>
          <w:r w:rsidRPr="00F2187F">
            <w:rPr>
              <w:b/>
            </w:rPr>
            <w:t xml:space="preserve"> </w:t>
          </w:r>
        </w:sdtContent>
      </w:sdt>
      <w:r w:rsidRPr="00F2187F">
        <w:t>No, I do not think so.</w:t>
      </w:r>
      <w:r w:rsidRPr="00F2187F" w:rsidR="005B0E04">
        <w:t xml:space="preserve"> </w:t>
      </w:r>
      <w:r w:rsidRPr="00F2187F">
        <w:t>You are right.</w:t>
      </w:r>
      <w:r w:rsidRPr="00F2187F" w:rsidR="005B0E04">
        <w:t xml:space="preserve"> </w:t>
      </w:r>
      <w:r w:rsidRPr="00F2187F">
        <w:t>We are working through the implications.</w:t>
      </w:r>
      <w:r w:rsidRPr="00F2187F" w:rsidR="005B0E04">
        <w:t xml:space="preserve"> </w:t>
      </w:r>
      <w:r w:rsidRPr="00F2187F">
        <w:t>It is being raised in discussions as an issue around the imp</w:t>
      </w:r>
      <w:r w:rsidRPr="00F2187F" w:rsidR="00B61CEF">
        <w:t xml:space="preserve">lementation </w:t>
      </w:r>
      <w:r w:rsidRPr="00F2187F">
        <w:t xml:space="preserve">of the </w:t>
      </w:r>
      <w:r w:rsidRPr="00F2187F" w:rsidR="006B3F42">
        <w:t>protocol</w:t>
      </w:r>
      <w:r w:rsidRPr="00F2187F">
        <w:t>.</w:t>
      </w:r>
      <w:r w:rsidRPr="00F2187F" w:rsidR="005B0E04">
        <w:t xml:space="preserve"> </w:t>
      </w:r>
      <w:r w:rsidRPr="00F2187F" w:rsidR="00B61CEF">
        <w:t>In terms of t</w:t>
      </w:r>
      <w:r w:rsidRPr="00F2187F">
        <w:t xml:space="preserve">he overall approach, that is subject </w:t>
      </w:r>
      <w:r w:rsidRPr="00F2187F" w:rsidR="00B61CEF">
        <w:t>to</w:t>
      </w:r>
      <w:r w:rsidRPr="00F2187F">
        <w:t xml:space="preserve"> where </w:t>
      </w:r>
      <w:r w:rsidRPr="00F2187F" w:rsidR="00B61CEF">
        <w:t xml:space="preserve">those </w:t>
      </w:r>
      <w:r w:rsidRPr="00F2187F">
        <w:t xml:space="preserve">get to and ultimately is a question of the UK giving effect to the obligations under the </w:t>
      </w:r>
      <w:r w:rsidRPr="00F2187F" w:rsidR="006B3F42">
        <w:t>protocol</w:t>
      </w:r>
      <w:r w:rsidRPr="00F2187F">
        <w:t>.</w:t>
      </w:r>
      <w:r w:rsidRPr="00F2187F" w:rsidR="005B0E04">
        <w:t xml:space="preserve"> </w:t>
      </w:r>
      <w:r w:rsidRPr="00F2187F">
        <w:t>That is not a definitive answer on the question, but</w:t>
      </w:r>
      <w:r w:rsidRPr="00F2187F" w:rsidR="00B61CEF">
        <w:t>,</w:t>
      </w:r>
      <w:r w:rsidRPr="00F2187F">
        <w:t xml:space="preserve"> as Ian says, it is still something we are keen to work through.</w:t>
      </w:r>
    </w:p>
    <w:p w:rsidR="00E61177" w:rsidRPr="00F2187F" w:rsidP="00E61177">
      <w:pPr>
        <w:pStyle w:val="Remark"/>
      </w:pPr>
      <w:sdt>
        <w:sdtPr>
          <w:alias w:val="Member"/>
          <w:tag w:val="&lt;Member mnisId='4129' dodsId='33629'&gt;"/>
          <w:id w:val="429480151"/>
          <w:placeholder>
            <w:docPart w:val="99C2F83703BD41959DB536FA3B40E7B3"/>
          </w:placeholder>
          <w:richText/>
        </w:sdtPr>
        <w:sdtContent>
          <w:r w:rsidRPr="00F2187F">
            <w:rPr>
              <w:b/>
            </w:rPr>
            <w:t>Ian Paisley:</w:t>
          </w:r>
        </w:sdtContent>
      </w:sdt>
      <w:r w:rsidRPr="00F2187F">
        <w:t xml:space="preserve"> </w:t>
      </w:r>
      <w:r w:rsidRPr="00F2187F" w:rsidR="00B61CEF">
        <w:t xml:space="preserve">The </w:t>
      </w:r>
      <w:r w:rsidRPr="00F2187F">
        <w:t xml:space="preserve">Secretary of State commented about breaching the </w:t>
      </w:r>
      <w:r w:rsidRPr="00F2187F" w:rsidR="006B3F42">
        <w:t>protocol</w:t>
      </w:r>
      <w:r w:rsidRPr="00F2187F">
        <w:t xml:space="preserve"> in a very specific way.</w:t>
      </w:r>
      <w:r w:rsidRPr="00F2187F" w:rsidR="005B0E04">
        <w:t xml:space="preserve"> </w:t>
      </w:r>
      <w:r w:rsidRPr="00F2187F">
        <w:t>This could be one of the areas where there is a specific breach, if we do not get a resolution.</w:t>
      </w:r>
      <w:r w:rsidRPr="00F2187F" w:rsidR="005B0E04">
        <w:t xml:space="preserve"> </w:t>
      </w:r>
      <w:r w:rsidRPr="00F2187F">
        <w:t>Who knows?</w:t>
      </w:r>
    </w:p>
    <w:p w:rsidR="00E61177" w:rsidRPr="00F2187F" w:rsidP="00E61177">
      <w:pPr>
        <w:pStyle w:val="Question"/>
        <w:numPr>
          <w:ilvl w:val="0"/>
          <w:numId w:val="9"/>
        </w:numPr>
      </w:pPr>
      <w:sdt>
        <w:sdtPr>
          <w:alias w:val="Member"/>
          <w:tag w:val="&lt;Member mnisId='1562' dodsId='28181'&gt;"/>
          <w:id w:val="328102606"/>
          <w:placeholder>
            <w:docPart w:val="99C2F83703BD41959DB536FA3B40E7B3"/>
          </w:placeholder>
          <w:richText/>
        </w:sdtPr>
        <w:sdtContent>
          <w:r w:rsidRPr="00F2187F" w:rsidR="000722C9">
            <w:rPr>
              <w:b/>
            </w:rPr>
            <w:t>Chair:</w:t>
          </w:r>
        </w:sdtContent>
      </w:sdt>
      <w:r w:rsidRPr="00F2187F">
        <w:t xml:space="preserve"> To finish </w:t>
      </w:r>
      <w:r w:rsidRPr="00F2187F" w:rsidR="00B61CEF">
        <w:t>on</w:t>
      </w:r>
      <w:r w:rsidRPr="00F2187F">
        <w:t xml:space="preserve"> the Trader Support Service, how many companies will still need to sign up under the Trader Support Service?</w:t>
      </w:r>
    </w:p>
    <w:p w:rsidR="00E61177" w:rsidRPr="00F2187F" w:rsidP="00E61177">
      <w:pPr>
        <w:pStyle w:val="Answer"/>
      </w:pPr>
      <w:sdt>
        <w:sdtPr>
          <w:alias w:val="Witness"/>
          <w:id w:val="2023363290"/>
          <w:placeholder>
            <w:docPart w:val="99C2F83703BD41959DB536FA3B40E7B3"/>
          </w:placeholder>
          <w:richText/>
        </w:sdtPr>
        <w:sdtContent>
          <w:r w:rsidRPr="00F2187F">
            <w:rPr>
              <w:b/>
              <w:i/>
            </w:rPr>
            <w:t>Aidan Reilly:</w:t>
          </w:r>
          <w:r w:rsidRPr="00F2187F">
            <w:rPr>
              <w:b/>
            </w:rPr>
            <w:t xml:space="preserve"> </w:t>
          </w:r>
        </w:sdtContent>
      </w:sdt>
      <w:r w:rsidRPr="00F2187F">
        <w:t xml:space="preserve">As I said to Mr Hoare and others earlier, the overall numbers </w:t>
      </w:r>
      <w:r w:rsidRPr="00F2187F" w:rsidR="00B61CEF">
        <w:t xml:space="preserve">that are going to need to be </w:t>
      </w:r>
      <w:r w:rsidRPr="00F2187F">
        <w:t xml:space="preserve">in scope of the Northern Ireland </w:t>
      </w:r>
      <w:r w:rsidRPr="00F2187F" w:rsidR="006B3F42">
        <w:t>protocol</w:t>
      </w:r>
      <w:r w:rsidRPr="00F2187F">
        <w:t xml:space="preserve"> are pretty uncertain.</w:t>
      </w:r>
      <w:r w:rsidRPr="00F2187F" w:rsidR="005B0E04">
        <w:t xml:space="preserve"> </w:t>
      </w:r>
      <w:r w:rsidRPr="00F2187F">
        <w:t xml:space="preserve">We have </w:t>
      </w:r>
      <w:r w:rsidRPr="00F2187F" w:rsidR="00B61CEF">
        <w:t xml:space="preserve">had </w:t>
      </w:r>
      <w:r w:rsidRPr="00F2187F">
        <w:t>over 17,000 businesses registered to date, which is a pretty good number.</w:t>
      </w:r>
      <w:r w:rsidRPr="00F2187F" w:rsidR="005B0E04">
        <w:t xml:space="preserve"> </w:t>
      </w:r>
      <w:r w:rsidRPr="00F2187F">
        <w:t xml:space="preserve">I am sure there are more traders out there </w:t>
      </w:r>
      <w:r w:rsidRPr="00F2187F">
        <w:t xml:space="preserve">who are going to be within scope of the </w:t>
      </w:r>
      <w:r w:rsidRPr="00F2187F" w:rsidR="006B3F42">
        <w:t>protocol</w:t>
      </w:r>
      <w:r w:rsidRPr="00F2187F">
        <w:t xml:space="preserve"> who should sign up and we would encourage them to do so.</w:t>
      </w:r>
      <w:r w:rsidRPr="00F2187F" w:rsidR="005B0E04">
        <w:t xml:space="preserve"> </w:t>
      </w:r>
      <w:r w:rsidRPr="00F2187F" w:rsidR="00B61CEF">
        <w:t>In terms of what t</w:t>
      </w:r>
      <w:r w:rsidRPr="00F2187F">
        <w:t>he overall number is, due to the fact we do not capture data currently on those movements from GB to NI, it is uncertain what the final target number would be, but we are encouraging anybody</w:t>
      </w:r>
      <w:r w:rsidRPr="00F2187F" w:rsidR="00B61CEF">
        <w:t>—</w:t>
      </w:r>
      <w:r w:rsidRPr="00F2187F">
        <w:t>hauliers</w:t>
      </w:r>
      <w:r w:rsidRPr="00F2187F" w:rsidR="00B61CEF">
        <w:t xml:space="preserve"> or</w:t>
      </w:r>
      <w:r w:rsidRPr="00F2187F">
        <w:t xml:space="preserve"> any traders who are likely to be moving goods at any point across the Irish Sea</w:t>
      </w:r>
      <w:r w:rsidRPr="00F2187F" w:rsidR="00B61CEF">
        <w:t xml:space="preserve">—to </w:t>
      </w:r>
      <w:r w:rsidRPr="00F2187F">
        <w:t>register with the Trader Support Service.</w:t>
      </w:r>
    </w:p>
    <w:p w:rsidR="00E61177" w:rsidRPr="00F2187F" w:rsidP="00E61177">
      <w:pPr>
        <w:pStyle w:val="Question"/>
        <w:numPr>
          <w:ilvl w:val="0"/>
          <w:numId w:val="9"/>
        </w:numPr>
      </w:pPr>
      <w:sdt>
        <w:sdtPr>
          <w:alias w:val="Member"/>
          <w:tag w:val="&lt;Member mnisId='1562' dodsId='28181'&gt;"/>
          <w:id w:val="-2137719708"/>
          <w:placeholder>
            <w:docPart w:val="99C2F83703BD41959DB536FA3B40E7B3"/>
          </w:placeholder>
          <w:richText/>
        </w:sdtPr>
        <w:sdtContent>
          <w:r w:rsidRPr="00F2187F" w:rsidR="000722C9">
            <w:rPr>
              <w:b/>
            </w:rPr>
            <w:t>Chair:</w:t>
          </w:r>
        </w:sdtContent>
      </w:sdt>
      <w:r w:rsidRPr="00F2187F">
        <w:t xml:space="preserve"> Will that be a phone line or a frequently asked questions website?</w:t>
      </w:r>
    </w:p>
    <w:p w:rsidR="00E61177" w:rsidRPr="00F2187F" w:rsidP="00E61177">
      <w:pPr>
        <w:pStyle w:val="Answer"/>
      </w:pPr>
      <w:sdt>
        <w:sdtPr>
          <w:alias w:val="Witness"/>
          <w:id w:val="1714384290"/>
          <w:placeholder>
            <w:docPart w:val="99C2F83703BD41959DB536FA3B40E7B3"/>
          </w:placeholder>
          <w:richText/>
        </w:sdtPr>
        <w:sdtContent>
          <w:r w:rsidRPr="00F2187F">
            <w:rPr>
              <w:b/>
              <w:i/>
            </w:rPr>
            <w:t>Aidan Reilly:</w:t>
          </w:r>
          <w:r w:rsidRPr="00F2187F">
            <w:rPr>
              <w:b/>
            </w:rPr>
            <w:t xml:space="preserve"> </w:t>
          </w:r>
        </w:sdtContent>
      </w:sdt>
      <w:r w:rsidRPr="00F2187F">
        <w:t xml:space="preserve">They can come through the </w:t>
      </w:r>
      <w:r w:rsidRPr="00F2187F" w:rsidR="002A47C5">
        <w:t>gov</w:t>
      </w:r>
      <w:r w:rsidRPr="00F2187F">
        <w:t>.uk website.</w:t>
      </w:r>
      <w:r w:rsidRPr="00F2187F" w:rsidR="005B0E04">
        <w:t xml:space="preserve"> </w:t>
      </w:r>
      <w:r w:rsidRPr="00F2187F">
        <w:t xml:space="preserve">If they put in </w:t>
      </w:r>
      <w:r w:rsidRPr="00F2187F" w:rsidR="002A47C5">
        <w:t>“</w:t>
      </w:r>
      <w:r w:rsidRPr="00F2187F">
        <w:t>Trader Support Service</w:t>
      </w:r>
      <w:r w:rsidRPr="00F2187F" w:rsidR="002A47C5">
        <w:t>”</w:t>
      </w:r>
      <w:r w:rsidRPr="00F2187F">
        <w:t xml:space="preserve"> that will bring them to the page</w:t>
      </w:r>
      <w:r w:rsidRPr="00F2187F" w:rsidR="002A47C5">
        <w:t xml:space="preserve"> on</w:t>
      </w:r>
      <w:r w:rsidRPr="00F2187F">
        <w:t xml:space="preserve"> which they can register.</w:t>
      </w:r>
      <w:r w:rsidRPr="00F2187F" w:rsidR="005B0E04">
        <w:t xml:space="preserve"> </w:t>
      </w:r>
      <w:r w:rsidRPr="00F2187F">
        <w:t>The Trader Support Service ha</w:t>
      </w:r>
      <w:r w:rsidRPr="00F2187F" w:rsidR="002A47C5">
        <w:t>s</w:t>
      </w:r>
      <w:r w:rsidRPr="00F2187F">
        <w:t xml:space="preserve"> a call centre </w:t>
      </w:r>
      <w:r w:rsidRPr="00F2187F" w:rsidR="002A47C5">
        <w:t>that</w:t>
      </w:r>
      <w:r w:rsidRPr="00F2187F">
        <w:t xml:space="preserve"> is up and running, currently with 79 staff but </w:t>
      </w:r>
      <w:r w:rsidRPr="00F2187F" w:rsidR="002A47C5">
        <w:t xml:space="preserve">it </w:t>
      </w:r>
      <w:r w:rsidRPr="00F2187F">
        <w:t>will have up to 800 staff by the end of the month.</w:t>
      </w:r>
    </w:p>
    <w:p w:rsidR="00E61177" w:rsidRPr="00F2187F" w:rsidP="00E61177">
      <w:pPr>
        <w:pStyle w:val="Question"/>
        <w:numPr>
          <w:ilvl w:val="0"/>
          <w:numId w:val="9"/>
        </w:numPr>
      </w:pPr>
      <w:sdt>
        <w:sdtPr>
          <w:alias w:val="Member"/>
          <w:tag w:val="&lt;Member mnisId='1562' dodsId='28181'&gt;"/>
          <w:id w:val="1213857797"/>
          <w:placeholder>
            <w:docPart w:val="99C2F83703BD41959DB536FA3B40E7B3"/>
          </w:placeholder>
          <w:richText/>
        </w:sdtPr>
        <w:sdtContent>
          <w:r w:rsidRPr="00F2187F" w:rsidR="000722C9">
            <w:rPr>
              <w:b/>
            </w:rPr>
            <w:t>Chair:</w:t>
          </w:r>
        </w:sdtContent>
      </w:sdt>
      <w:r w:rsidRPr="00F2187F" w:rsidR="005B0E04">
        <w:t xml:space="preserve"> </w:t>
      </w:r>
      <w:r w:rsidRPr="00F2187F">
        <w:t>You have mentioned goods in transit</w:t>
      </w:r>
      <w:r w:rsidRPr="00F2187F" w:rsidR="002A47C5">
        <w:t>.</w:t>
      </w:r>
      <w:r w:rsidRPr="00F2187F">
        <w:t xml:space="preserve"> </w:t>
      </w:r>
      <w:r w:rsidRPr="00F2187F" w:rsidR="002A47C5">
        <w:t>W</w:t>
      </w:r>
      <w:r w:rsidRPr="00F2187F">
        <w:t>ill it also be able to help traders with that requirement, in particular,</w:t>
      </w:r>
      <w:r w:rsidR="001077D3">
        <w:t xml:space="preserve"> on </w:t>
      </w:r>
      <w:r w:rsidRPr="00F2187F">
        <w:t>sanitary or phytosanitary requirements in terms of agricultur</w:t>
      </w:r>
      <w:r w:rsidRPr="00F2187F" w:rsidR="002A47C5">
        <w:t>e</w:t>
      </w:r>
      <w:r w:rsidRPr="00F2187F">
        <w:t xml:space="preserve"> or fish?</w:t>
      </w:r>
    </w:p>
    <w:p w:rsidR="00E61177" w:rsidRPr="00F2187F" w:rsidP="00E61177">
      <w:pPr>
        <w:pStyle w:val="Answer"/>
      </w:pPr>
      <w:sdt>
        <w:sdtPr>
          <w:alias w:val="Witness"/>
          <w:id w:val="-2143642399"/>
          <w:placeholder>
            <w:docPart w:val="99C2F83703BD41959DB536FA3B40E7B3"/>
          </w:placeholder>
          <w:richText/>
        </w:sdtPr>
        <w:sdtContent>
          <w:r w:rsidRPr="00F2187F">
            <w:rPr>
              <w:b/>
              <w:i/>
            </w:rPr>
            <w:t>Aidan Reilly:</w:t>
          </w:r>
          <w:r w:rsidRPr="00F2187F">
            <w:rPr>
              <w:b/>
            </w:rPr>
            <w:t xml:space="preserve"> </w:t>
          </w:r>
        </w:sdtContent>
      </w:sdt>
      <w:r w:rsidRPr="00F2187F">
        <w:t xml:space="preserve">It will not do the full requirements on the </w:t>
      </w:r>
      <w:r w:rsidRPr="00F2187F">
        <w:t>ag</w:t>
      </w:r>
      <w:r w:rsidRPr="00F2187F" w:rsidR="002A47C5">
        <w:t>r</w:t>
      </w:r>
      <w:r w:rsidRPr="00F2187F">
        <w:t>i</w:t>
      </w:r>
      <w:r w:rsidRPr="00F2187F">
        <w:t xml:space="preserve"> side.</w:t>
      </w:r>
      <w:r w:rsidRPr="00F2187F" w:rsidR="005B0E04">
        <w:t xml:space="preserve"> </w:t>
      </w:r>
      <w:r w:rsidRPr="00F2187F">
        <w:t>I might turn over to Mark on what other support there might be in that space.</w:t>
      </w:r>
      <w:r w:rsidRPr="00F2187F" w:rsidR="005B0E04">
        <w:t xml:space="preserve"> </w:t>
      </w:r>
      <w:r w:rsidRPr="00F2187F">
        <w:t>What they will do is flag up where traders might need a licence</w:t>
      </w:r>
      <w:r w:rsidRPr="00F2187F" w:rsidR="002A47C5">
        <w:t>,</w:t>
      </w:r>
      <w:r w:rsidRPr="00F2187F">
        <w:t xml:space="preserve"> an export health certificate or whatever in respect of goods</w:t>
      </w:r>
      <w:r w:rsidRPr="00F2187F" w:rsidR="002A47C5">
        <w:t>,</w:t>
      </w:r>
      <w:r w:rsidRPr="00F2187F">
        <w:t xml:space="preserve"> and point them in the right direction for getting the support and help they need.</w:t>
      </w:r>
    </w:p>
    <w:p w:rsidR="00E61177" w:rsidRPr="00F2187F" w:rsidP="00E61177">
      <w:pPr>
        <w:pStyle w:val="Question"/>
        <w:numPr>
          <w:ilvl w:val="0"/>
          <w:numId w:val="9"/>
        </w:numPr>
      </w:pPr>
      <w:sdt>
        <w:sdtPr>
          <w:alias w:val="Member"/>
          <w:tag w:val="&lt;Member mnisId='4129' dodsId='33629'&gt;"/>
          <w:id w:val="-371451124"/>
          <w:placeholder>
            <w:docPart w:val="99C2F83703BD41959DB536FA3B40E7B3"/>
          </w:placeholder>
          <w:richText/>
        </w:sdtPr>
        <w:sdtContent>
          <w:r w:rsidRPr="00F2187F">
            <w:rPr>
              <w:b/>
            </w:rPr>
            <w:t>Ian Paisley:</w:t>
          </w:r>
        </w:sdtContent>
      </w:sdt>
      <w:r w:rsidRPr="00F2187F">
        <w:t xml:space="preserve"> I</w:t>
      </w:r>
      <w:r w:rsidRPr="00F2187F" w:rsidR="002A47C5">
        <w:t xml:space="preserve"> have a point </w:t>
      </w:r>
      <w:r w:rsidRPr="00F2187F">
        <w:t>on a slightly separate issue</w:t>
      </w:r>
      <w:r w:rsidRPr="00F2187F" w:rsidR="002A47C5">
        <w:t xml:space="preserve"> that </w:t>
      </w:r>
      <w:r w:rsidRPr="00F2187F">
        <w:t>I am wondering if I can get some clarification on.</w:t>
      </w:r>
      <w:r w:rsidRPr="00F2187F" w:rsidR="005B0E04">
        <w:t xml:space="preserve"> </w:t>
      </w:r>
      <w:r w:rsidRPr="00F2187F">
        <w:t>I know preparation</w:t>
      </w:r>
      <w:r w:rsidRPr="00F2187F" w:rsidR="002A47C5">
        <w:t>s are being made</w:t>
      </w:r>
      <w:r w:rsidRPr="00F2187F">
        <w:t xml:space="preserve"> for free ports to be created in the UK</w:t>
      </w:r>
      <w:r w:rsidRPr="00F2187F" w:rsidR="002A47C5">
        <w:t>,</w:t>
      </w:r>
      <w:r w:rsidRPr="00F2187F">
        <w:t xml:space="preserve"> and it is indicated that Northern Ireland might get one, either at Larne, Foyle, Belfast or Carlingford.</w:t>
      </w:r>
      <w:r w:rsidRPr="00F2187F" w:rsidR="005B0E04">
        <w:t xml:space="preserve"> </w:t>
      </w:r>
      <w:r w:rsidRPr="00F2187F">
        <w:t xml:space="preserve">I am just wondering </w:t>
      </w:r>
      <w:r w:rsidRPr="00F2187F" w:rsidR="002A47C5">
        <w:t>whether</w:t>
      </w:r>
      <w:r w:rsidRPr="00F2187F">
        <w:t xml:space="preserve"> there are any preparations being made for the implications of that in terms of taxation and regulations</w:t>
      </w:r>
      <w:r w:rsidRPr="00F2187F" w:rsidR="002A47C5">
        <w:t xml:space="preserve">, </w:t>
      </w:r>
      <w:r w:rsidRPr="00F2187F">
        <w:t xml:space="preserve">and </w:t>
      </w:r>
      <w:r w:rsidRPr="00F2187F" w:rsidR="002A47C5">
        <w:t xml:space="preserve">whether </w:t>
      </w:r>
      <w:r w:rsidRPr="00F2187F">
        <w:t>you gentlemen are involved in any of that?</w:t>
      </w:r>
    </w:p>
    <w:p w:rsidR="00E61177" w:rsidRPr="00F2187F" w:rsidP="00E61177">
      <w:pPr>
        <w:pStyle w:val="Answer"/>
      </w:pPr>
      <w:sdt>
        <w:sdtPr>
          <w:alias w:val="Witness"/>
          <w:id w:val="-1134106080"/>
          <w:placeholder>
            <w:docPart w:val="99C2F83703BD41959DB536FA3B40E7B3"/>
          </w:placeholder>
          <w:richText/>
        </w:sdtPr>
        <w:sdtContent>
          <w:r w:rsidRPr="00F2187F">
            <w:rPr>
              <w:b/>
              <w:i/>
            </w:rPr>
            <w:t>Aidan Reilly:</w:t>
          </w:r>
          <w:r w:rsidRPr="00F2187F">
            <w:rPr>
              <w:b/>
            </w:rPr>
            <w:t xml:space="preserve"> </w:t>
          </w:r>
        </w:sdtContent>
      </w:sdt>
      <w:r w:rsidRPr="00F2187F">
        <w:t>I am afraid</w:t>
      </w:r>
      <w:r w:rsidRPr="00F2187F" w:rsidR="002A47C5">
        <w:t xml:space="preserve"> </w:t>
      </w:r>
      <w:r w:rsidRPr="00F2187F">
        <w:t xml:space="preserve">I will not be able to give you the detail that you might be looking for on that </w:t>
      </w:r>
      <w:r w:rsidRPr="00F2187F" w:rsidR="002A47C5">
        <w:t>right</w:t>
      </w:r>
      <w:r w:rsidRPr="00F2187F">
        <w:t xml:space="preserve"> now, but I can say that free ports are possible under the Union Customs Code, so Northern Ireland could well qualify for having a free port.</w:t>
      </w:r>
      <w:r w:rsidRPr="00F2187F" w:rsidR="005B0E04">
        <w:t xml:space="preserve"> </w:t>
      </w:r>
      <w:r w:rsidRPr="00F2187F">
        <w:t>There are plans afoot for getting various ports to bid for the free port process over the next year or so.</w:t>
      </w:r>
      <w:r w:rsidRPr="00F2187F" w:rsidR="005B0E04">
        <w:t xml:space="preserve"> </w:t>
      </w:r>
      <w:r w:rsidRPr="00F2187F" w:rsidR="002A47C5">
        <w:t>In terms of w</w:t>
      </w:r>
      <w:r w:rsidRPr="00F2187F">
        <w:t>hat the various elements underlying the free port are, we will need to provide you with further details there after this session, if that is alright, Chair.</w:t>
      </w:r>
    </w:p>
    <w:p w:rsidR="00E61177" w:rsidRPr="00F2187F" w:rsidP="00E61177">
      <w:pPr>
        <w:pStyle w:val="Question"/>
        <w:numPr>
          <w:ilvl w:val="0"/>
          <w:numId w:val="9"/>
        </w:numPr>
      </w:pPr>
      <w:sdt>
        <w:sdtPr>
          <w:alias w:val="Member"/>
          <w:tag w:val="&lt;Member mnisId='1562' dodsId='28181'&gt;"/>
          <w:id w:val="634152194"/>
          <w:placeholder>
            <w:docPart w:val="99C2F83703BD41959DB536FA3B40E7B3"/>
          </w:placeholder>
          <w:richText/>
        </w:sdtPr>
        <w:sdtContent>
          <w:sdt>
            <w:sdtPr>
              <w:alias w:val="Member"/>
              <w:tag w:val="&lt;Member mnisId='1562' dodsId='28181'&gt;"/>
              <w:id w:val="-1027409124"/>
              <w:placeholder>
                <w:docPart w:val="A56DEDEF7CBA4955B7C278430148F60A"/>
              </w:placeholder>
              <w:richText/>
            </w:sdtPr>
            <w:sdtContent>
              <w:r w:rsidRPr="00F2187F" w:rsidR="009A78FF">
                <w:rPr>
                  <w:b/>
                </w:rPr>
                <w:t>Chair:</w:t>
              </w:r>
            </w:sdtContent>
          </w:sdt>
        </w:sdtContent>
      </w:sdt>
      <w:r w:rsidRPr="00F2187F">
        <w:t xml:space="preserve"> Would I be right in saying that different politicians have a different view of what a free port actually is?</w:t>
      </w:r>
      <w:r w:rsidRPr="00F2187F" w:rsidR="005B0E04">
        <w:t xml:space="preserve"> </w:t>
      </w:r>
      <w:r w:rsidRPr="00F2187F">
        <w:t>As I understand</w:t>
      </w:r>
      <w:r w:rsidRPr="00F2187F" w:rsidR="009A78FF">
        <w:t xml:space="preserve"> it,</w:t>
      </w:r>
      <w:r w:rsidRPr="00F2187F">
        <w:t xml:space="preserve"> with a free port, you bring goods in, you process them, you export them immediately and therefore there is no entry into the UK tariff regime, whereas I think a lot of the goods might well come into the free port, be processed and then </w:t>
      </w:r>
      <w:r w:rsidRPr="00F2187F" w:rsidR="009A78FF">
        <w:t xml:space="preserve">be </w:t>
      </w:r>
      <w:r w:rsidRPr="00F2187F">
        <w:t>brought into the UK.</w:t>
      </w:r>
      <w:r w:rsidRPr="00F2187F" w:rsidR="005B0E04">
        <w:t xml:space="preserve"> </w:t>
      </w:r>
      <w:r w:rsidRPr="00F2187F">
        <w:t xml:space="preserve">That is a different situation altogether to what many </w:t>
      </w:r>
      <w:r w:rsidRPr="00F2187F" w:rsidR="009A78FF">
        <w:t xml:space="preserve">places </w:t>
      </w:r>
      <w:r w:rsidRPr="00F2187F">
        <w:t>like Dubai have as free ports.</w:t>
      </w:r>
    </w:p>
    <w:p w:rsidR="00E61177" w:rsidRPr="00F2187F" w:rsidP="00E61177">
      <w:pPr>
        <w:pStyle w:val="Answer"/>
      </w:pPr>
      <w:sdt>
        <w:sdtPr>
          <w:alias w:val="Witness"/>
          <w:id w:val="-404459284"/>
          <w:placeholder>
            <w:docPart w:val="99C2F83703BD41959DB536FA3B40E7B3"/>
          </w:placeholder>
          <w:richText/>
        </w:sdtPr>
        <w:sdtContent>
          <w:r w:rsidRPr="00F2187F">
            <w:rPr>
              <w:b/>
              <w:i/>
            </w:rPr>
            <w:t>Aidan Reilly:</w:t>
          </w:r>
          <w:r w:rsidRPr="00F2187F">
            <w:rPr>
              <w:b/>
            </w:rPr>
            <w:t xml:space="preserve"> </w:t>
          </w:r>
        </w:sdtContent>
      </w:sdt>
      <w:r w:rsidRPr="00F2187F" w:rsidR="009A78FF">
        <w:t>Yes, e</w:t>
      </w:r>
      <w:r w:rsidRPr="00F2187F">
        <w:t>xactly.</w:t>
      </w:r>
      <w:r w:rsidRPr="00F2187F" w:rsidR="005B0E04">
        <w:t xml:space="preserve"> </w:t>
      </w:r>
      <w:r w:rsidRPr="00F2187F">
        <w:t>There are different aspects to a free port.</w:t>
      </w:r>
      <w:r w:rsidRPr="00F2187F" w:rsidR="005B0E04">
        <w:t xml:space="preserve"> </w:t>
      </w:r>
      <w:r w:rsidRPr="00F2187F">
        <w:t>The traditional one, if you like, is exactly as you have described.</w:t>
      </w:r>
      <w:r w:rsidRPr="00F2187F" w:rsidR="005B0E04">
        <w:t xml:space="preserve"> </w:t>
      </w:r>
      <w:r w:rsidRPr="00F2187F">
        <w:t>It is a customs-free zone where goods are brought in and various activity takes place and the</w:t>
      </w:r>
      <w:r w:rsidRPr="00F2187F" w:rsidR="009A78FF">
        <w:t>n the</w:t>
      </w:r>
      <w:r w:rsidRPr="00F2187F">
        <w:t xml:space="preserve"> goods are </w:t>
      </w:r>
      <w:r w:rsidRPr="00F2187F" w:rsidR="009A78FF">
        <w:t>re-</w:t>
      </w:r>
      <w:r w:rsidRPr="00F2187F">
        <w:t>exported.</w:t>
      </w:r>
      <w:r w:rsidRPr="00F2187F" w:rsidR="005B0E04">
        <w:t xml:space="preserve"> </w:t>
      </w:r>
      <w:r w:rsidRPr="00F2187F">
        <w:t>There are other elements you can have in free ports</w:t>
      </w:r>
      <w:r w:rsidRPr="00F2187F" w:rsidR="009A78FF">
        <w:t>—</w:t>
      </w:r>
      <w:r w:rsidRPr="00F2187F">
        <w:t>tax shelters, et</w:t>
      </w:r>
      <w:r w:rsidRPr="00F2187F" w:rsidR="009A78FF">
        <w:t xml:space="preserve"> cetera—</w:t>
      </w:r>
      <w:r w:rsidRPr="00F2187F">
        <w:t>that various different countries look at.</w:t>
      </w:r>
      <w:r w:rsidRPr="00F2187F" w:rsidR="005B0E04">
        <w:t xml:space="preserve"> </w:t>
      </w:r>
      <w:r w:rsidRPr="00F2187F">
        <w:t>Clearly the Treasury is leading the work on where the UK is going to go with regards to free ports and the aspects that will be in place in the UK.</w:t>
      </w:r>
    </w:p>
    <w:p w:rsidR="00E61177" w:rsidRPr="00F2187F" w:rsidP="00E61177">
      <w:pPr>
        <w:pStyle w:val="Question"/>
        <w:numPr>
          <w:ilvl w:val="0"/>
          <w:numId w:val="9"/>
        </w:numPr>
      </w:pPr>
      <w:sdt>
        <w:sdtPr>
          <w:alias w:val="Member"/>
          <w:tag w:val="&lt;Member mnisId='1562' dodsId='28181'&gt;"/>
          <w:id w:val="321783351"/>
          <w:placeholder>
            <w:docPart w:val="99C2F83703BD41959DB536FA3B40E7B3"/>
          </w:placeholder>
          <w:richText/>
        </w:sdtPr>
        <w:sdtContent>
          <w:r w:rsidRPr="00F2187F" w:rsidR="000722C9">
            <w:rPr>
              <w:b/>
            </w:rPr>
            <w:t>Chair:</w:t>
          </w:r>
        </w:sdtContent>
      </w:sdt>
      <w:r w:rsidRPr="00F2187F" w:rsidR="005B0E04">
        <w:t xml:space="preserve"> </w:t>
      </w:r>
      <w:r w:rsidRPr="00F2187F">
        <w:t>We will continue to watch this space</w:t>
      </w:r>
      <w:r w:rsidRPr="00F2187F" w:rsidR="009A78FF">
        <w:t>,</w:t>
      </w:r>
      <w:r w:rsidRPr="00F2187F">
        <w:t xml:space="preserve"> and I suspect the Committee might even want to do a report or an evidence session on that, when we have a bi</w:t>
      </w:r>
      <w:r w:rsidRPr="00F2187F" w:rsidR="009A78FF">
        <w:t>t</w:t>
      </w:r>
      <w:r w:rsidRPr="00F2187F">
        <w:t xml:space="preserve"> more positive news on how free ports are going to be developed.</w:t>
      </w:r>
      <w:r w:rsidRPr="00F2187F" w:rsidR="005B0E04">
        <w:t xml:space="preserve"> </w:t>
      </w:r>
    </w:p>
    <w:p w:rsidR="00E61177" w:rsidRPr="00F2187F" w:rsidP="00E61177">
      <w:pPr>
        <w:pStyle w:val="Question"/>
        <w:numPr>
          <w:ilvl w:val="0"/>
          <w:numId w:val="0"/>
        </w:numPr>
        <w:ind w:left="794"/>
      </w:pPr>
      <w:r w:rsidRPr="00F2187F">
        <w:t>Finally, before we close, could I ask whether HMRC will be available to provide troubleshooting support for traders?</w:t>
      </w:r>
      <w:r w:rsidRPr="00F2187F" w:rsidR="005B0E04">
        <w:t xml:space="preserve"> </w:t>
      </w:r>
      <w:r w:rsidRPr="00F2187F">
        <w:t xml:space="preserve">Will that be a helpline or </w:t>
      </w:r>
      <w:r w:rsidRPr="00F2187F" w:rsidR="009A78FF">
        <w:t xml:space="preserve">an </w:t>
      </w:r>
      <w:r w:rsidRPr="00F2187F">
        <w:t>email or what?</w:t>
      </w:r>
    </w:p>
    <w:p w:rsidR="00E61177" w:rsidRPr="00F2187F" w:rsidP="00E61177">
      <w:pPr>
        <w:pStyle w:val="Answer"/>
      </w:pPr>
      <w:sdt>
        <w:sdtPr>
          <w:alias w:val="Witness"/>
          <w:id w:val="2020885087"/>
          <w:placeholder>
            <w:docPart w:val="99C2F83703BD41959DB536FA3B40E7B3"/>
          </w:placeholder>
          <w:richText/>
        </w:sdtPr>
        <w:sdtContent>
          <w:r w:rsidRPr="00F2187F">
            <w:rPr>
              <w:b/>
              <w:i/>
            </w:rPr>
            <w:t>Aidan Reilly:</w:t>
          </w:r>
          <w:r w:rsidRPr="00F2187F">
            <w:rPr>
              <w:b/>
            </w:rPr>
            <w:t xml:space="preserve"> </w:t>
          </w:r>
        </w:sdtContent>
      </w:sdt>
      <w:r w:rsidRPr="00F2187F" w:rsidR="009A78FF">
        <w:t>Yes, a</w:t>
      </w:r>
      <w:r w:rsidRPr="00F2187F">
        <w:t>bsolutely.</w:t>
      </w:r>
      <w:r w:rsidRPr="00F2187F" w:rsidR="005B0E04">
        <w:t xml:space="preserve"> </w:t>
      </w:r>
      <w:r w:rsidRPr="00F2187F">
        <w:t xml:space="preserve">We have a call centre in our customer services group </w:t>
      </w:r>
      <w:r w:rsidRPr="00F2187F" w:rsidR="009A78FF">
        <w:t>that</w:t>
      </w:r>
      <w:r w:rsidRPr="00F2187F">
        <w:t xml:space="preserve"> will be ready to support traders on their questions and any guidance they require.</w:t>
      </w:r>
      <w:r w:rsidRPr="00F2187F" w:rsidR="005B0E04">
        <w:t xml:space="preserve"> </w:t>
      </w:r>
      <w:r w:rsidRPr="00F2187F">
        <w:t xml:space="preserve">I </w:t>
      </w:r>
      <w:r w:rsidRPr="00F2187F" w:rsidR="009A78FF">
        <w:t xml:space="preserve">go back to </w:t>
      </w:r>
      <w:r w:rsidRPr="00F2187F">
        <w:t>referenc</w:t>
      </w:r>
      <w:r w:rsidRPr="00F2187F" w:rsidR="009A78FF">
        <w:t>ing</w:t>
      </w:r>
      <w:r w:rsidRPr="00F2187F">
        <w:t xml:space="preserve"> the Trader Support Service, again, which will have its own contact centre with over 800 staff in place by the end of the year, which will be there to guide and support traders through the issues with regard to complying with the </w:t>
      </w:r>
      <w:r w:rsidRPr="00F2187F" w:rsidR="006B3F42">
        <w:t>protocol</w:t>
      </w:r>
      <w:r w:rsidR="001077D3">
        <w:t>. A</w:t>
      </w:r>
      <w:r w:rsidRPr="00F2187F">
        <w:t xml:space="preserve">nd </w:t>
      </w:r>
      <w:r w:rsidRPr="00F2187F" w:rsidR="009A78FF">
        <w:t xml:space="preserve">for </w:t>
      </w:r>
      <w:r w:rsidRPr="00F2187F">
        <w:t xml:space="preserve">any traders who have not managed to sign up by the end of the year </w:t>
      </w:r>
      <w:r w:rsidRPr="00F2187F" w:rsidR="009A78FF">
        <w:t xml:space="preserve">but </w:t>
      </w:r>
      <w:r w:rsidRPr="00F2187F">
        <w:t>then realise that they wish to do so</w:t>
      </w:r>
      <w:r w:rsidRPr="00F2187F" w:rsidR="009A78FF">
        <w:t>, w</w:t>
      </w:r>
      <w:r w:rsidRPr="00F2187F">
        <w:t>e are looking to introduce an expedited service to ensure that they can get registered as quickly as possible.</w:t>
      </w:r>
    </w:p>
    <w:p w:rsidR="00E61177" w:rsidRPr="005E542A" w:rsidP="00E61177">
      <w:pPr>
        <w:pStyle w:val="Remark"/>
      </w:pPr>
      <w:sdt>
        <w:sdtPr>
          <w:alias w:val="Member"/>
          <w:tag w:val="&lt;Member mnisId='1562' dodsId='28181'&gt;"/>
          <w:id w:val="-961348637"/>
          <w:placeholder>
            <w:docPart w:val="99C2F83703BD41959DB536FA3B40E7B3"/>
          </w:placeholder>
          <w:richText/>
        </w:sdtPr>
        <w:sdtContent>
          <w:r w:rsidRPr="00F2187F" w:rsidR="000722C9">
            <w:rPr>
              <w:b/>
            </w:rPr>
            <w:t>Chair:</w:t>
          </w:r>
        </w:sdtContent>
      </w:sdt>
      <w:r w:rsidRPr="00F2187F">
        <w:t xml:space="preserve"> Good. Could I formally thank all our witnesses?</w:t>
      </w:r>
      <w:r w:rsidRPr="00F2187F" w:rsidR="005B0E04">
        <w:t xml:space="preserve"> </w:t>
      </w:r>
      <w:r w:rsidRPr="00F2187F">
        <w:t xml:space="preserve">Ian Paisley characterised the evidence as being very measured, </w:t>
      </w:r>
      <w:r w:rsidRPr="00F2187F" w:rsidR="009A78FF">
        <w:t xml:space="preserve">and </w:t>
      </w:r>
      <w:r w:rsidRPr="00F2187F">
        <w:t xml:space="preserve">quite different to some of the hyperbole we read in the newspaper, which seems to be a </w:t>
      </w:r>
      <w:r w:rsidRPr="00F2187F" w:rsidR="00F2187F">
        <w:t>“we are all doomed” scenario from “</w:t>
      </w:r>
      <w:r w:rsidRPr="00F2187F">
        <w:t>Dad’s Army</w:t>
      </w:r>
      <w:r w:rsidRPr="00F2187F" w:rsidR="00F2187F">
        <w:t>”</w:t>
      </w:r>
      <w:r w:rsidRPr="00F2187F">
        <w:t>.</w:t>
      </w:r>
      <w:r w:rsidRPr="00F2187F" w:rsidR="005B0E04">
        <w:t xml:space="preserve"> </w:t>
      </w:r>
      <w:r w:rsidRPr="00F2187F">
        <w:t>I suspect that all bases are trying to be covered, given the very short timescale.</w:t>
      </w:r>
      <w:r w:rsidRPr="00F2187F" w:rsidR="005B0E04">
        <w:t xml:space="preserve"> </w:t>
      </w:r>
      <w:r w:rsidRPr="00F2187F">
        <w:t>Thank you very much indeed.</w:t>
      </w:r>
      <w:r w:rsidR="005B0E04">
        <w:t xml:space="preserve"> </w:t>
      </w:r>
    </w:p>
    <w:p w:rsidR="00E61177" w:rsidP="00F52638">
      <w:pPr>
        <w:pStyle w:val="Answer"/>
      </w:pP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260">
    <w:pPr>
      <w:pStyle w:val="Footer"/>
    </w:pPr>
    <w:r>
      <w:rPr>
        <w:noProof/>
      </w:rPr>
      <w:pict>
        <v:shapetype id="_x0000_t202" coordsize="21600,21600" o:spt="202" path="m,l,21600r21600,l21600,xe">
          <v:stroke joinstyle="miter"/>
          <v:path gradientshapeok="t" o:connecttype="rect"/>
        </v:shapetype>
        <v:shape id="MSIPCMb5d44c98a0cc72430098075b" o:spid="_x0000_s2049" type="#_x0000_t202" alt="{&quot;HashCode&quot;:-1264847310,&quot;Height&quot;:841.0,&quot;Width&quot;:595.0,&quot;Placement&quot;:&quot;Footer&quot;,&quot;Index&quot;:&quot;Primary&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8240" o:allowincell="f" filled="f" stroked="f" strokeweight="0.5pt">
          <v:textbox inset=",0,,0">
            <w:txbxContent>
              <w:p w:rsidR="00BF6BF2" w:rsidRPr="00BF6BF2" w:rsidP="00BF6BF2">
                <w:pPr>
                  <w:spacing w:after="0"/>
                  <w:jc w:val="center"/>
                  <w:rPr>
                    <w:rFonts w:ascii="Calibri" w:hAnsi="Calibri" w:cs="Calibri"/>
                    <w:color w:val="000000"/>
                    <w:sz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3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7DCCBF52D4D48B595642EE03478C847"/>
      </w:placeholder>
      <w:richText/>
    </w:sdtPr>
    <w:sdtContent>
      <w:p w:rsidR="002A47C5" w:rsidP="009277D8">
        <w:pPr>
          <w:pStyle w:val="Para"/>
          <w:rPr>
            <w:color w:val="808080"/>
          </w:rPr>
        </w:pPr>
        <w:r w:rsidRPr="00D0245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E3D370AD3CA47D9B9EF2839C688C1B5"/>
      </w:placeholder>
      <w:richText/>
    </w:sdtPr>
    <w:sdtContent>
      <w:p w:rsidR="002A47C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2CC1582"/>
    <w:lvl w:ilvl="0">
      <w:start w:val="2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46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tt%20Dent\Docu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DCCBF52D4D48B595642EE03478C847"/>
        <w:category>
          <w:name w:val="General"/>
          <w:gallery w:val="placeholder"/>
        </w:category>
        <w:types>
          <w:type w:val="bbPlcHdr"/>
        </w:types>
        <w:behaviors>
          <w:behavior w:val="content"/>
        </w:behaviors>
        <w:guid w:val="{AED4A70B-5AE9-44AE-8338-A15C8F6BE534}"/>
      </w:docPartPr>
      <w:docPartBody>
        <w:p w:rsidR="00822F6F" w:rsidP="00822F6F">
          <w:pPr>
            <w:pStyle w:val="77DCCBF52D4D48B595642EE03478C847"/>
          </w:pPr>
          <w:r w:rsidRPr="000753FC">
            <w:rPr>
              <w:rStyle w:val="PlaceholderText"/>
            </w:rPr>
            <w:t>Click here to enter text.</w:t>
          </w:r>
        </w:p>
      </w:docPartBody>
    </w:docPart>
    <w:docPart>
      <w:docPartPr>
        <w:name w:val="037BB826BCA44861B7C9BFFC50E5979F"/>
        <w:category>
          <w:name w:val="General"/>
          <w:gallery w:val="placeholder"/>
        </w:category>
        <w:types>
          <w:type w:val="bbPlcHdr"/>
        </w:types>
        <w:behaviors>
          <w:behavior w:val="content"/>
        </w:behaviors>
        <w:guid w:val="{88907B90-4EFA-4095-BFA1-ACFFDEF1552D}"/>
      </w:docPartPr>
      <w:docPartBody>
        <w:p w:rsidR="00822F6F" w:rsidP="00822F6F">
          <w:pPr>
            <w:pStyle w:val="037BB826BCA44861B7C9BFFC50E5979F"/>
          </w:pPr>
          <w:r w:rsidRPr="002B3926">
            <w:rPr>
              <w:rStyle w:val="PlaceholderText"/>
            </w:rPr>
            <w:t>Click here to enter text.</w:t>
          </w:r>
        </w:p>
      </w:docPartBody>
    </w:docPart>
    <w:docPart>
      <w:docPartPr>
        <w:name w:val="8E3D370AD3CA47D9B9EF2839C688C1B5"/>
        <w:category>
          <w:name w:val="General"/>
          <w:gallery w:val="placeholder"/>
        </w:category>
        <w:types>
          <w:type w:val="bbPlcHdr"/>
        </w:types>
        <w:behaviors>
          <w:behavior w:val="content"/>
        </w:behaviors>
        <w:guid w:val="{6CBDDE76-1DD6-4F29-AF05-E410F494C658}"/>
      </w:docPartPr>
      <w:docPartBody>
        <w:p w:rsidR="00822F6F" w:rsidP="00822F6F">
          <w:pPr>
            <w:pStyle w:val="8E3D370AD3CA47D9B9EF2839C688C1B5"/>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740BFCCF-8465-427A-85C5-B8946226EED9}"/>
      </w:docPartPr>
      <w:docPartBody>
        <w:p w:rsidR="00822F6F">
          <w:r w:rsidRPr="00392BB3">
            <w:rPr>
              <w:rStyle w:val="PlaceholderText"/>
            </w:rPr>
            <w:t>Click here to enter text.</w:t>
          </w:r>
        </w:p>
      </w:docPartBody>
    </w:docPart>
    <w:docPart>
      <w:docPartPr>
        <w:name w:val="99C2F83703BD41959DB536FA3B40E7B3"/>
        <w:category>
          <w:name w:val="General"/>
          <w:gallery w:val="placeholder"/>
        </w:category>
        <w:types>
          <w:type w:val="bbPlcHdr"/>
        </w:types>
        <w:behaviors>
          <w:behavior w:val="content"/>
        </w:behaviors>
        <w:guid w:val="{80E1BEF7-8F8D-46A1-8A19-BB7C757C3AAD}"/>
      </w:docPartPr>
      <w:docPartBody>
        <w:p w:rsidR="008E60AE" w:rsidP="008E60AE">
          <w:pPr>
            <w:pStyle w:val="99C2F83703BD41959DB536FA3B40E7B3"/>
          </w:pPr>
          <w:r w:rsidRPr="00392BB3">
            <w:rPr>
              <w:rStyle w:val="PlaceholderText"/>
            </w:rPr>
            <w:t>Click here to enter text.</w:t>
          </w:r>
        </w:p>
      </w:docPartBody>
    </w:docPart>
    <w:docPart>
      <w:docPartPr>
        <w:name w:val="A56DEDEF7CBA4955B7C278430148F60A"/>
        <w:category>
          <w:name w:val="General"/>
          <w:gallery w:val="placeholder"/>
        </w:category>
        <w:types>
          <w:type w:val="bbPlcHdr"/>
        </w:types>
        <w:behaviors>
          <w:behavior w:val="content"/>
        </w:behaviors>
        <w:guid w:val="{76B1DBA3-2E3A-488B-914F-A5DB2436E6F7}"/>
      </w:docPartPr>
      <w:docPartBody>
        <w:p w:rsidR="009B1E21" w:rsidP="0045779B">
          <w:pPr>
            <w:pStyle w:val="A56DEDEF7CBA4955B7C278430148F60A"/>
          </w:pPr>
          <w:r w:rsidRPr="00392BB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779B"/>
    <w:rPr>
      <w:color w:val="808080"/>
    </w:rPr>
  </w:style>
  <w:style w:type="paragraph" w:customStyle="1" w:styleId="77DCCBF52D4D48B595642EE03478C847">
    <w:name w:val="77DCCBF52D4D48B595642EE03478C847"/>
    <w:rsid w:val="00822F6F"/>
  </w:style>
  <w:style w:type="paragraph" w:customStyle="1" w:styleId="037BB826BCA44861B7C9BFFC50E5979F">
    <w:name w:val="037BB826BCA44861B7C9BFFC50E5979F"/>
    <w:rsid w:val="00822F6F"/>
  </w:style>
  <w:style w:type="paragraph" w:customStyle="1" w:styleId="8E3D370AD3CA47D9B9EF2839C688C1B5">
    <w:name w:val="8E3D370AD3CA47D9B9EF2839C688C1B5"/>
    <w:rsid w:val="00822F6F"/>
  </w:style>
  <w:style w:type="paragraph" w:customStyle="1" w:styleId="A56DEDEF7CBA4955B7C278430148F60A">
    <w:name w:val="A56DEDEF7CBA4955B7C278430148F60A"/>
    <w:rsid w:val="0045779B"/>
    <w:pPr>
      <w:spacing w:after="160" w:line="259" w:lineRule="auto"/>
    </w:pPr>
  </w:style>
  <w:style w:type="paragraph" w:customStyle="1" w:styleId="99C2F83703BD41959DB536FA3B40E7B3">
    <w:name w:val="99C2F83703BD41959DB536FA3B40E7B3"/>
    <w:rsid w:val="008E60A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A5DB64540B8F44B133805DA278827D" ma:contentTypeVersion="7" ma:contentTypeDescription="Create a new document." ma:contentTypeScope="" ma:versionID="4b20da0b1db25afad4393c8d9908085d">
  <xsd:schema xmlns:xsd="http://www.w3.org/2001/XMLSchema" xmlns:xs="http://www.w3.org/2001/XMLSchema" xmlns:p="http://schemas.microsoft.com/office/2006/metadata/properties" xmlns:ns3="e4b8642d-dda4-438a-8518-04db38917978" xmlns:ns4="e53efc8f-acce-48e2-91f7-f0f9083c9454" targetNamespace="http://schemas.microsoft.com/office/2006/metadata/properties" ma:root="true" ma:fieldsID="cab888e859829c1702471dada21b9cb9" ns3:_="" ns4:_="">
    <xsd:import namespace="e4b8642d-dda4-438a-8518-04db38917978"/>
    <xsd:import namespace="e53efc8f-acce-48e2-91f7-f0f9083c94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8642d-dda4-438a-8518-04db38917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efc8f-acce-48e2-91f7-f0f9083c94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ED0DB-6134-4026-97F0-CC285A2F5EF1}">
  <ds:schemaRefs>
    <ds:schemaRef ds:uri="http://schemas.microsoft.com/sharepoint/v3/contenttype/forms"/>
  </ds:schemaRefs>
</ds:datastoreItem>
</file>

<file path=customXml/itemProps2.xml><?xml version="1.0" encoding="utf-8"?>
<ds:datastoreItem xmlns:ds="http://schemas.openxmlformats.org/officeDocument/2006/customXml" ds:itemID="{2AE1D400-1CBB-40D6-B7DF-2CBE19D187CD}">
  <ds:schemaRefs>
    <ds:schemaRef ds:uri="e4b8642d-dda4-438a-8518-04db38917978"/>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3efc8f-acce-48e2-91f7-f0f9083c9454"/>
    <ds:schemaRef ds:uri="http://www.w3.org/XML/1998/namespace"/>
    <ds:schemaRef ds:uri="http://purl.org/dc/dcmitype/"/>
  </ds:schemaRefs>
</ds:datastoreItem>
</file>

<file path=customXml/itemProps3.xml><?xml version="1.0" encoding="utf-8"?>
<ds:datastoreItem xmlns:ds="http://schemas.openxmlformats.org/officeDocument/2006/customXml" ds:itemID="{F1DECB8E-F174-41AA-9184-148CD8B7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8642d-dda4-438a-8518-04db38917978"/>
    <ds:schemaRef ds:uri="e53efc8f-acce-48e2-91f7-f0f9083c9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9EDC4-1B73-4658-9B10-8CCD75291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